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7245" w:rsidP="00F32754" w:rsidRDefault="0006622C" w14:paraId="72F231F8" w14:textId="77777777">
      <w:pPr>
        <w:bidi w:val="false"/>
        <w:spacing w:before="100" w:beforeAutospacing="1"/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val="French"/>
        </w:rPr>
        <w:drawing>
          <wp:anchor distT="0" distB="0" distL="114300" distR="114300" simplePos="0" relativeHeight="251658240" behindDoc="0" locked="0" layoutInCell="1" allowOverlap="1" wp14:editId="3D106403" wp14:anchorId="0F9AB598">
            <wp:simplePos x="0" y="0"/>
            <wp:positionH relativeFrom="margin">
              <wp:posOffset>4366750</wp:posOffset>
            </wp:positionH>
            <wp:positionV relativeFrom="margin">
              <wp:posOffset>-31115</wp:posOffset>
            </wp:positionV>
            <wp:extent cx="2606675" cy="361315"/>
            <wp:effectExtent l="0" t="0" r="3175" b="635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2E8"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val="French"/>
        </w:rPr>
        <w:t xml:space="preserve">RAPPORT EXÉCUTIF SUR L'ÉTAT D'AVANCEMENT DU PROJET </w:t>
      </w:r>
    </w:p>
    <w:p w:rsidR="00A367B9" w:rsidRDefault="00A367B9" w14:paraId="5073E370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1126" w:type="dxa"/>
        <w:tblLook w:val="04A0" w:firstRow="1" w:lastRow="0" w:firstColumn="1" w:lastColumn="0" w:noHBand="0" w:noVBand="1"/>
      </w:tblPr>
      <w:tblGrid>
        <w:gridCol w:w="4950"/>
        <w:gridCol w:w="1860"/>
        <w:gridCol w:w="4080"/>
        <w:gridCol w:w="236"/>
      </w:tblGrid>
      <w:tr w:rsidRPr="007D202B" w:rsidR="00912FD8" w:rsidTr="00912FD8" w14:paraId="511A7771" w14:textId="77777777">
        <w:trPr>
          <w:gridAfter w:val="1"/>
          <w:wAfter w:w="236" w:type="dxa"/>
          <w:trHeight w:val="457"/>
        </w:trPr>
        <w:tc>
          <w:tcPr>
            <w:tcW w:w="4950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08E932B5" w14:textId="77777777">
            <w:pPr>
              <w:bidi w:val="false"/>
              <w:ind w:left="-12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PÉRIODE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754AF64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DATE DE PRÉPARATION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57D63E2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PRÉPARÉ PAR</w:t>
            </w:r>
          </w:p>
        </w:tc>
      </w:tr>
      <w:tr w:rsidRPr="007D202B" w:rsidR="00912FD8" w:rsidTr="00BB16D9" w14:paraId="71A69BE1" w14:textId="77777777">
        <w:trPr>
          <w:gridAfter w:val="1"/>
          <w:wAfter w:w="236" w:type="dxa"/>
          <w:trHeight w:val="720"/>
        </w:trPr>
        <w:tc>
          <w:tcPr>
            <w:tcW w:w="4950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7F6502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6127F570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8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54FFBA9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35BA1E6F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sz="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1FB7033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  <w:t>DESTINATAIRES DU RAPPORT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B0263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E5C242A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402E660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F0E3034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FB54505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C07318" w:rsidRDefault="00912FD8" w14:paraId="5FE440F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French"/>
              </w:rPr>
              <w:t>DU RAPPORT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529D182D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17857E33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1825C662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7C3850E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12FD8" w:rsidRDefault="00912FD8" w14:paraId="774725CB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="00C07318" w:rsidRDefault="00C07318" w14:paraId="7F81D095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Pr="00BF6565" w:rsidR="00C07318" w:rsidP="00583610" w:rsidRDefault="00C07318" w14:paraId="322BDD70" w14:textId="77777777">
      <w:pPr>
        <w:bidi w:val="false"/>
        <w:spacing w:line="276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2112" behindDoc="0" locked="0" layoutInCell="1" allowOverlap="1" wp14:editId="543F0E46" wp14:anchorId="11B7D3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6" name="Rectangle 6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C2FE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6" style="position:absolute;margin-left:210pt;margin-top:-1pt;width:79pt;height:49pt;z-index:257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GyuQEAAEo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NEtKPHc4pT+o&#10;G/edVeSU7Y2UaprvpNcQU4tlT/ERzlFCdyI/anDTF2mRsWh8vGisxkwEJteL9arGSQg8ur5aL9DH&#10;LtV7cYSU71VwZHIYBYRSlOWHXymfrr5dwboJzOn5ycvjbixk1ss3pLsgj8gQVzQ/oNE2DIwKayIl&#10;A46d0fS656AosT896tpcXy0a3JMSzFfNCvcXSoCYdx+z3Is+4CaJDJTsI5iuR7hFoYIKB1Z4nZdr&#10;2oiPccH+/gts/wI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pu2GyuQEAAEoDAAAOAAAAAAAAAAAAAAAAAC4CAABkcnMvZTJv&#10;RG9jLnhtbFBLAQItABQABgAIAAAAIQDbwyXy2wAAAAkBAAAPAAAAAAAAAAAAAAAAABMEAABkcnMv&#10;ZG93bnJldi54bWxQSwUGAAAAAAQABADzAAAAGwUAAAAA&#10;" w14:anchorId="11B7D3A5">
                <v:textbox inset="2.16pt,1.44pt,0,1.44pt">
                  <w:txbxContent>
                    <w:p w:rsidR="00DB1734" w:rsidP="00C07318" w:rsidRDefault="00DB1734" w14:paraId="5AC2FE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3136" behindDoc="0" locked="0" layoutInCell="1" allowOverlap="1" wp14:editId="0DB5A8DB" wp14:anchorId="121369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7" name="Rectangle 6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AF8A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7" style="position:absolute;margin-left:210pt;margin-top:-1pt;width:79pt;height:49pt;z-index:257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AEuQEAAEo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ummWlDhucUp/&#10;UDfuukGRU7Y3Uqo836zXGGKLZU/hEc5RRDeTnzTY/EVaZCoaHy8aqykRgcn1Yr2qcRICj5ZX6wX6&#10;2KV6Lw4Q073ylmSHUUAoRVl++BXT6erbFazLYE7PZy9Nu6mQWS/fkO68PCJDXNH0gEYPfmRUDCZQ&#10;MuLYGY2vew6KkuGnQ12b5dWiwT0pwXzVrHB/oQSIefcxy53oPW6SSEDJPoDpeoRbFCqocGCF13m5&#10;8kZ8jAv2919g+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wbcAEuQEAAEoDAAAOAAAAAAAAAAAAAAAAAC4CAABkcnMvZTJv&#10;RG9jLnhtbFBLAQItABQABgAIAAAAIQDbwyXy2wAAAAkBAAAPAAAAAAAAAAAAAAAAABMEAABkcnMv&#10;ZG93bnJldi54bWxQSwUGAAAAAAQABADzAAAAGwUAAAAA&#10;" w14:anchorId="12136927">
                <v:textbox inset="2.16pt,1.44pt,0,1.44pt">
                  <w:txbxContent>
                    <w:p w:rsidR="00DB1734" w:rsidP="00C07318" w:rsidRDefault="00DB1734" w14:paraId="4AF8A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4160" behindDoc="0" locked="0" layoutInCell="1" allowOverlap="1" wp14:editId="74660ACB" wp14:anchorId="0D1B891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8" name="Rectangle 6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78CA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8" style="position:absolute;margin-left:210pt;margin-top:-1pt;width:79pt;height:49pt;z-index:257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4GuQEAAEo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umlwVo5bnNJv&#10;1I27flTklB2MlCrPN+s1hdhh2VN4hHMU0c3kZw02f5EWmYvGx4vGak5EYHK9Wrc1TkLg0c3VeoU+&#10;dqneiwPE9EN5S7LDKCCUoiw//IrpdPXtCtZlMKfns5fm3VzIrNs3pDsvj8gQVzQ9oNGjnxgVowmU&#10;TDh2RuOfPQdFyfjToa7NzdWqwT0pwbJtWtQESoCYdx+z3InB4yaJBJTsA5h+QLhFoYIKB1Z4nZcr&#10;b8THuGB//wW2r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4B4GuQEAAEoDAAAOAAAAAAAAAAAAAAAAAC4CAABkcnMvZTJv&#10;RG9jLnhtbFBLAQItABQABgAIAAAAIQDbwyXy2wAAAAkBAAAPAAAAAAAAAAAAAAAAABMEAABkcnMv&#10;ZG93bnJldi54bWxQSwUGAAAAAAQABADzAAAAGwUAAAAA&#10;" w14:anchorId="0D1B8911">
                <v:textbox inset="2.16pt,1.44pt,0,1.44pt">
                  <w:txbxContent>
                    <w:p w:rsidR="00DB1734" w:rsidP="00C07318" w:rsidRDefault="00DB1734" w14:paraId="3F78CA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5184" behindDoc="0" locked="0" layoutInCell="1" allowOverlap="1" wp14:editId="19846A08" wp14:anchorId="09B90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9" name="Rectangle 6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F9CA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9" style="position:absolute;margin-left:210pt;margin-top:-1pt;width:79pt;height:49pt;z-index:257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+wuQEAAEo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dO0lDhucUq/&#10;UTfu+lGRU3YwUqo836zXFGKHZU/hEc5RRDeTnzXY/EVaZC4aHy8aqzkRgcl21a5rnITAo5urdoU+&#10;dqneiwPE9EN5S7LDKCCUoiw//IrpdPXtCtZlMKfns5fm3VzItO0b0p2XR2SIK5oe0OjRT4yK0QRK&#10;Jhw7o/HPnoOiZPzpUNfm5mrV4J6UYLlu1ri/UALEvPuY5U4MHjdJJKBkH8D0A8ItChVUOLDC67xc&#10;eSM+xgX7+y+wfQ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rNr+wuQEAAEoDAAAOAAAAAAAAAAAAAAAAAC4CAABkcnMvZTJv&#10;RG9jLnhtbFBLAQItABQABgAIAAAAIQDbwyXy2wAAAAkBAAAPAAAAAAAAAAAAAAAAABMEAABkcnMv&#10;ZG93bnJldi54bWxQSwUGAAAAAAQABADzAAAAGwUAAAAA&#10;" w14:anchorId="09B901BD">
                <v:textbox inset="2.16pt,1.44pt,0,1.44pt">
                  <w:txbxContent>
                    <w:p w:rsidR="00DB1734" w:rsidP="00C07318" w:rsidRDefault="00DB1734" w14:paraId="50F9CA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editId="6362484B" wp14:anchorId="07E47B7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0" name="Rectangle 6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3CFB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0" style="position:absolute;margin-left:210pt;margin-top:-1pt;width:79pt;height:49pt;z-index:257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Rs8GuQEAAEsDAAAOAAAAAAAAAAAAAAAAAC4CAABkcnMvZTJv&#10;RG9jLnhtbFBLAQItABQABgAIAAAAIQDbwyXy2wAAAAkBAAAPAAAAAAAAAAAAAAAAABMEAABkcnMv&#10;ZG93bnJldi54bWxQSwUGAAAAAAQABADzAAAAGwUAAAAA&#10;" w14:anchorId="07E47B7E">
                <v:textbox inset="2.16pt,1.44pt,0,1.44pt">
                  <w:txbxContent>
                    <w:p w:rsidR="00DB1734" w:rsidP="00C07318" w:rsidRDefault="00DB1734" w14:paraId="153CFB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7232" behindDoc="0" locked="0" layoutInCell="1" allowOverlap="1" wp14:editId="58F9B938" wp14:anchorId="4C7C55F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1" name="Rectangle 6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9457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1" style="position:absolute;margin-left:210pt;margin-top:-1pt;width:79pt;height:49pt;z-index:257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az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rbLhtKPHc4pRfU&#10;jfveKnLKDkZKNc931muMqcOy1/gM5yihO5OfNLj5i7TIVDQ+XjRWUyYCk+vlelXjJAQe3d2sl+hj&#10;l+qjOELKX1VwZHYYBYRSlOWH7ymfrv6+gnUzmNPzs5en3VTINPUF6i7II1LEHc1PaLQNI6PCmkjJ&#10;iHNnNL3tOShK7DePwrZ3N8sWF6UEzapd4QJDCRD07nOWezEEXCWRgZJ9BNMPiLe8W2DhxAqx83bN&#10;K/E5LuA//oHtO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s+azuQEAAEsDAAAOAAAAAAAAAAAAAAAAAC4CAABkcnMvZTJv&#10;RG9jLnhtbFBLAQItABQABgAIAAAAIQDbwyXy2wAAAAkBAAAPAAAAAAAAAAAAAAAAABMEAABkcnMv&#10;ZG93bnJldi54bWxQSwUGAAAAAAQABADzAAAAGwUAAAAA&#10;" w14:anchorId="4C7C55F0">
                <v:textbox inset="2.16pt,1.44pt,0,1.44pt">
                  <w:txbxContent>
                    <w:p w:rsidR="00DB1734" w:rsidP="00C07318" w:rsidRDefault="00DB1734" w14:paraId="189457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8256" behindDoc="0" locked="0" layoutInCell="1" allowOverlap="1" wp14:editId="5AF134DF" wp14:anchorId="7F437B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2" name="Rectangle 6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55E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2" style="position:absolute;margin-left:210pt;margin-top:-1pt;width:79pt;height:49pt;z-index:257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23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u1VHiecOp/QD&#10;deN+sIqcs6ORUpX5Fr2mmHose45PcIkSuoX8rMGVL9Iic9X4dNVYzZkITG5Wm3WLkxB4dHezWaGP&#10;XZq34ggpf1HBkeIwCgilKsuP31I+X329gnUFzPn54uV5P1cyy7Z7hboP8oQUcUfzIxptw8SosCZS&#10;MuHcGU2/DhwUJfarR2G7u5uiQ67Bct2tcYGhBgh6/z7LvRgDrpLIQMkhghlGxFslqrBwYpXYZbvK&#10;SryPK/i3f2D3Gw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JCq7be4AQAASwMAAA4AAAAAAAAAAAAAAAAALgIAAGRycy9lMm9E&#10;b2MueG1sUEsBAi0AFAAGAAgAAAAhANvDJfLbAAAACQEAAA8AAAAAAAAAAAAAAAAAEgQAAGRycy9k&#10;b3ducmV2LnhtbFBLBQYAAAAABAAEAPMAAAAaBQAAAAA=&#10;" w14:anchorId="7F437BCC">
                <v:textbox inset="2.16pt,1.44pt,0,1.44pt">
                  <w:txbxContent>
                    <w:p w:rsidR="00DB1734" w:rsidP="00C07318" w:rsidRDefault="00DB1734" w14:paraId="6F55E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89280" behindDoc="0" locked="0" layoutInCell="1" allowOverlap="1" wp14:editId="23831AB5" wp14:anchorId="7286414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3" name="Rectangle 6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7F9E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3" style="position:absolute;margin-left:210pt;margin-top:-1pt;width:79pt;height:49pt;z-index:257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QCug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pm0p8dzhlH6j&#10;btz3VpFTdjBSqnm+s15jTB2WPcVHOEcJ3Zn8pMHNX6RFpqLx8aKxmjIRmFy361WNkxB4dHO1btHH&#10;LtV7cYSUf6jgyOwwCgilKMsPv1I+XX27gnUzmNPzs5en3VTILOv2DeouyCNSxB3ND2i0DSOjwppI&#10;yYhzZzT92XNQlNifHoVtbq7aBhelBMtVs8IFhhIg6N3HLPdiCLhKIgMl+wimHxBvkajAwokVYuft&#10;mlfiY1zAv/8D21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V/EAroBAABLAwAADgAAAAAAAAAAAAAAAAAuAgAAZHJzL2Uy&#10;b0RvYy54bWxQSwECLQAUAAYACAAAACEA28Ml8tsAAAAJAQAADwAAAAAAAAAAAAAAAAAUBAAAZHJz&#10;L2Rvd25yZXYueG1sUEsFBgAAAAAEAAQA8wAAABwFAAAAAA==&#10;" w14:anchorId="72864146">
                <v:textbox inset="2.16pt,1.44pt,0,1.44pt">
                  <w:txbxContent>
                    <w:p w:rsidR="00DB1734" w:rsidP="00C07318" w:rsidRDefault="00DB1734" w14:paraId="437F9E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0304" behindDoc="0" locked="0" layoutInCell="1" allowOverlap="1" wp14:editId="799279F5" wp14:anchorId="77A46A6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4" name="Rectangle 6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F87D4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4" style="position:absolute;margin-left:210pt;margin-top:-1pt;width:79pt;height:49pt;z-index:257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u/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hVs1hS4rnDKf1B&#10;3bjvrCKnbG+kVNN8J72GmFose4qPcI4SuhP5UYObvkiLjEXj40VjNWYiMLlerFc1TkLg0fVyvUAf&#10;u1TvxRFSvlfBkclhFBBKUZYffqV8uvp2BesmMKfnJy+Pu7GQmdfLN6i7II9IEXc0P6DRNgyMCmsi&#10;JQPOndH0uuegKLE/PQrbXC8X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Jn7v7oBAABLAwAADgAAAAAAAAAAAAAAAAAuAgAAZHJzL2Uy&#10;b0RvYy54bWxQSwECLQAUAAYACAAAACEA28Ml8tsAAAAJAQAADwAAAAAAAAAAAAAAAAAUBAAAZHJz&#10;L2Rvd25yZXYueG1sUEsFBgAAAAAEAAQA8wAAABwFAAAAAA==&#10;" w14:anchorId="77A46A64">
                <v:textbox inset="2.16pt,1.44pt,0,1.44pt">
                  <w:txbxContent>
                    <w:p w:rsidR="00DB1734" w:rsidP="00C07318" w:rsidRDefault="00DB1734" w14:paraId="7F87D4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1328" behindDoc="0" locked="0" layoutInCell="1" allowOverlap="1" wp14:editId="39FAD224" wp14:anchorId="035DA11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5" name="Rectangle 6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E34B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5" style="position:absolute;margin-left:210pt;margin-top:-1pt;width:79pt;height:49pt;z-index:257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WzSCroBAABLAwAADgAAAAAAAAAAAAAAAAAuAgAAZHJzL2Uy&#10;b0RvYy54bWxQSwECLQAUAAYACAAAACEA28Ml8tsAAAAJAQAADwAAAAAAAAAAAAAAAAAUBAAAZHJz&#10;L2Rvd25yZXYueG1sUEsFBgAAAAAEAAQA8wAAABwFAAAAAA==&#10;" w14:anchorId="035DA11F">
                <v:textbox inset="2.16pt,1.44pt,0,1.44pt">
                  <w:txbxContent>
                    <w:p w:rsidR="00DB1734" w:rsidP="00C07318" w:rsidRDefault="00DB1734" w14:paraId="63E34B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2352" behindDoc="0" locked="0" layoutInCell="1" allowOverlap="1" wp14:editId="07620C85" wp14:anchorId="665C8B8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6" name="Rectangle 6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8058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6" style="position:absolute;margin-left:210pt;margin-top:-1pt;width:79pt;height:49pt;z-index:257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kO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LJaUeO5wSn9Q&#10;N+47q8gp2xsp1TTfSa8hphbLnuIjnKOE7kR+1OCmL9IiY9H4eNFYjZkITK4X61WNkxB4dH21XqCP&#10;Xar34ggp36vgyOQwCgilKMsPv1I+XX27gnUTmNPzk5fH3VjIzOvlG9RdkEekiDuaH9BoGwZGhTWR&#10;kgHnzmh63XNQlNifHoVtrq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3XZDroBAABLAwAADgAAAAAAAAAAAAAAAAAuAgAAZHJzL2Uy&#10;b0RvYy54bWxQSwECLQAUAAYACAAAACEA28Ml8tsAAAAJAQAADwAAAAAAAAAAAAAAAAAUBAAAZHJz&#10;L2Rvd25yZXYueG1sUEsFBgAAAAAEAAQA8wAAABwFAAAAAA==&#10;" w14:anchorId="665C8B8A">
                <v:textbox inset="2.16pt,1.44pt,0,1.44pt">
                  <w:txbxContent>
                    <w:p w:rsidR="00DB1734" w:rsidP="00C07318" w:rsidRDefault="00DB1734" w14:paraId="548058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3376" behindDoc="0" locked="0" layoutInCell="1" allowOverlap="1" wp14:editId="72137749" wp14:anchorId="5787068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7" name="Rectangle 6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8F5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7" style="position:absolute;margin-left:210pt;margin-top:-1pt;width:79pt;height:49pt;z-index:257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C7ugEAAEs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h1s1hS4rnDKf1B&#10;3bjvrCKnbG+kVNN8J72GmFose4qPcI4SuhP5UYObvkiLjEXj40VjNWYiMLlerFc1TkLg0fJqvUAf&#10;u1TvxRFSvlfBkclhFBBKUZYffqV8uvp2BesmMKfnJy+Pu7GQmdfLN6i7II9IEXc0P6DRNgyMCmsi&#10;JQPOndH0uuegKLE/PQrbLK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oDwu7oBAABLAwAADgAAAAAAAAAAAAAAAAAuAgAAZHJzL2Uy&#10;b0RvYy54bWxQSwECLQAUAAYACAAAACEA28Ml8tsAAAAJAQAADwAAAAAAAAAAAAAAAAAUBAAAZHJz&#10;L2Rvd25yZXYueG1sUEsFBgAAAAAEAAQA8wAAABwFAAAAAA==&#10;" w14:anchorId="5787068F">
                <v:textbox inset="2.16pt,1.44pt,0,1.44pt">
                  <w:txbxContent>
                    <w:p w:rsidR="00DB1734" w:rsidP="00C07318" w:rsidRDefault="00DB1734" w14:paraId="708F5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editId="36487070" wp14:anchorId="6FD4157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8" name="Rectangle 6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AA49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8" style="position:absolute;margin-left:210pt;margin-top:-1pt;width:79pt;height:49pt;z-index:257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/tevuQEAAEsDAAAOAAAAAAAAAAAAAAAAAC4CAABkcnMvZTJv&#10;RG9jLnhtbFBLAQItABQABgAIAAAAIQDbwyXy2wAAAAkBAAAPAAAAAAAAAAAAAAAAABMEAABkcnMv&#10;ZG93bnJldi54bWxQSwUGAAAAAAQABADzAAAAGwUAAAAA&#10;" w14:anchorId="6FD41577">
                <v:textbox inset="2.16pt,1.44pt,0,1.44pt">
                  <w:txbxContent>
                    <w:p w:rsidR="00DB1734" w:rsidP="00C07318" w:rsidRDefault="00DB1734" w14:paraId="42AA49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5424" behindDoc="0" locked="0" layoutInCell="1" allowOverlap="1" wp14:editId="05FC45A6" wp14:anchorId="140E5C6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9" name="Rectangle 6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8650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9" style="position:absolute;margin-left:210pt;margin-top:-1pt;width:79pt;height:49pt;z-index:257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4augEAAEs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bNqKXHc4pR+&#10;o27c9aMip+xgpFR5vlmvKcQOy57CI5yjiG4mP2uw+Yu0yFw0Pl40VnMiApPtql3XOAmBRzdX7Qp9&#10;7FK9FweI6YfylmSHUUAoRVl++BXT6erbFazLYE7PZy/Nu7mQWdbtG9Sdl0ekiDuaHtDo0U+MitEE&#10;SiacO6Pxz56DomT86VDY5uZq1eCilGC5bta4wFACBL37mOVODB5XSSSgZB/A9APiLRIVWDixQuy8&#10;XXklPsYF/Ps/sH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Qv+GroBAABLAwAADgAAAAAAAAAAAAAAAAAuAgAAZHJzL2Uy&#10;b0RvYy54bWxQSwECLQAUAAYACAAAACEA28Ml8tsAAAAJAQAADwAAAAAAAAAAAAAAAAAUBAAAZHJz&#10;L2Rvd25yZXYueG1sUEsFBgAAAAAEAAQA8wAAABwFAAAAAA==&#10;" w14:anchorId="140E5C6C">
                <v:textbox inset="2.16pt,1.44pt,0,1.44pt">
                  <w:txbxContent>
                    <w:p w:rsidR="00DB1734" w:rsidP="00C07318" w:rsidRDefault="00DB1734" w14:paraId="038650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6448" behindDoc="0" locked="0" layoutInCell="1" allowOverlap="1" wp14:editId="778CAB00" wp14:anchorId="3A089D7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0" name="Rectangle 6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BCCF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0" style="position:absolute;margin-left:210pt;margin-top:-1pt;width:79pt;height:49pt;z-index:257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ZtnVLoBAABLAwAADgAAAAAAAAAAAAAAAAAuAgAAZHJzL2Uy&#10;b0RvYy54bWxQSwECLQAUAAYACAAAACEA28Ml8tsAAAAJAQAADwAAAAAAAAAAAAAAAAAUBAAAZHJz&#10;L2Rvd25yZXYueG1sUEsFBgAAAAAEAAQA8wAAABwFAAAAAA==&#10;" w14:anchorId="3A089D70">
                <v:textbox inset="2.16pt,1.44pt,0,1.44pt">
                  <w:txbxContent>
                    <w:p w:rsidR="00DB1734" w:rsidP="00C07318" w:rsidRDefault="00DB1734" w14:paraId="5DBCCF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7472" behindDoc="0" locked="0" layoutInCell="1" allowOverlap="1" wp14:editId="26B5FFB6" wp14:anchorId="6A890C9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1" name="Rectangle 6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2CE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1" style="position:absolute;margin-left:210pt;margin-top:-1pt;width:79pt;height:49pt;z-index:257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0bk7huQEAAEsDAAAOAAAAAAAAAAAAAAAAAC4CAABkcnMvZTJv&#10;RG9jLnhtbFBLAQItABQABgAIAAAAIQDbwyXy2wAAAAkBAAAPAAAAAAAAAAAAAAAAABMEAABkcnMv&#10;ZG93bnJldi54bWxQSwUGAAAAAAQABADzAAAAGwUAAAAA&#10;" w14:anchorId="6A890C9E">
                <v:textbox inset="2.16pt,1.44pt,0,1.44pt">
                  <w:txbxContent>
                    <w:p w:rsidR="00DB1734" w:rsidP="00C07318" w:rsidRDefault="00DB1734" w14:paraId="5602CE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8496" behindDoc="0" locked="0" layoutInCell="1" allowOverlap="1" wp14:editId="6F702F38" wp14:anchorId="2F1FBB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2" name="Rectangle 6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0FC2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2" style="position:absolute;margin-left:210pt;margin-top:-1pt;width:79pt;height:49pt;z-index:257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d0XluQEAAEsDAAAOAAAAAAAAAAAAAAAAAC4CAABkcnMvZTJv&#10;RG9jLnhtbFBLAQItABQABgAIAAAAIQDbwyXy2wAAAAkBAAAPAAAAAAAAAAAAAAAAABMEAABkcnMv&#10;ZG93bnJldi54bWxQSwUGAAAAAAQABADzAAAAGwUAAAAA&#10;" w14:anchorId="2F1FBBB1">
                <v:textbox inset="2.16pt,1.44pt,0,1.44pt">
                  <w:txbxContent>
                    <w:p w:rsidR="00DB1734" w:rsidP="00C07318" w:rsidRDefault="00DB1734" w14:paraId="210FC2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899520" behindDoc="0" locked="0" layoutInCell="1" allowOverlap="1" wp14:editId="7E200EB7" wp14:anchorId="3DD060D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3" name="Rectangle 6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7398C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3" style="position:absolute;margin-left:210pt;margin-top:-1pt;width:79pt;height:49pt;z-index:257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4JsULoBAABLAwAADgAAAAAAAAAAAAAAAAAuAgAAZHJzL2Uy&#10;b0RvYy54bWxQSwECLQAUAAYACAAAACEA28Ml8tsAAAAJAQAADwAAAAAAAAAAAAAAAAAUBAAAZHJz&#10;L2Rvd25yZXYueG1sUEsFBgAAAAAEAAQA8wAAABwFAAAAAA==&#10;" w14:anchorId="3DD060D8">
                <v:textbox inset="2.16pt,1.44pt,0,1.44pt">
                  <w:txbxContent>
                    <w:p w:rsidR="00DB1734" w:rsidP="00C07318" w:rsidRDefault="00DB1734" w14:paraId="47398C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0544" behindDoc="0" locked="0" layoutInCell="1" allowOverlap="1" wp14:editId="19B6040C" wp14:anchorId="2EE170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4" name="Rectangle 6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542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4" style="position:absolute;margin-left:210pt;margin-top:-1pt;width:79pt;height:49pt;z-index:257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kRT7boBAABLAwAADgAAAAAAAAAAAAAAAAAuAgAAZHJzL2Uy&#10;b0RvYy54bWxQSwECLQAUAAYACAAAACEA28Ml8tsAAAAJAQAADwAAAAAAAAAAAAAAAAAUBAAAZHJz&#10;L2Rvd25yZXYueG1sUEsFBgAAAAAEAAQA8wAAABwFAAAAAA==&#10;" w14:anchorId="2EE170ED">
                <v:textbox inset="2.16pt,1.44pt,0,1.44pt">
                  <w:txbxContent>
                    <w:p w:rsidR="00DB1734" w:rsidP="00C07318" w:rsidRDefault="00DB1734" w14:paraId="00C542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1568" behindDoc="0" locked="0" layoutInCell="1" allowOverlap="1" wp14:editId="27D114BF" wp14:anchorId="76C612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5" name="Rectangle 6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5A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5" style="position:absolute;margin-left:210pt;margin-top:-1pt;width:79pt;height:49pt;z-index:257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Oxeli7AQAASwMAAA4AAAAAAAAAAAAAAAAALgIAAGRycy9l&#10;Mm9Eb2MueG1sUEsBAi0AFAAGAAgAAAAhANvDJfLbAAAACQEAAA8AAAAAAAAAAAAAAAAAFQQAAGRy&#10;cy9kb3ducmV2LnhtbFBLBQYAAAAABAAEAPMAAAAdBQAAAAA=&#10;" w14:anchorId="76C612ED">
                <v:textbox inset="2.16pt,1.44pt,0,1.44pt">
                  <w:txbxContent>
                    <w:p w:rsidR="00DB1734" w:rsidP="00C07318" w:rsidRDefault="00DB1734" w14:paraId="6B5A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2592" behindDoc="0" locked="0" layoutInCell="1" allowOverlap="1" wp14:editId="28A512CD" wp14:anchorId="1B15A6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6" name="Rectangle 6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4EA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6" style="position:absolute;margin-left:210pt;margin-top:-1pt;width:79pt;height:49pt;z-index:257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ahxXLoBAABLAwAADgAAAAAAAAAAAAAAAAAuAgAAZHJzL2Uy&#10;b0RvYy54bWxQSwECLQAUAAYACAAAACEA28Ml8tsAAAAJAQAADwAAAAAAAAAAAAAAAAAUBAAAZHJz&#10;L2Rvd25yZXYueG1sUEsFBgAAAAAEAAQA8wAAABwFAAAAAA==&#10;" w14:anchorId="1B15A69A">
                <v:textbox inset="2.16pt,1.44pt,0,1.44pt">
                  <w:txbxContent>
                    <w:p w:rsidR="00DB1734" w:rsidP="00C07318" w:rsidRDefault="00DB1734" w14:paraId="2084EA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3616" behindDoc="0" locked="0" layoutInCell="1" allowOverlap="1" wp14:editId="2436A080" wp14:anchorId="5FCF066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7" name="Rectangle 6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B6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7" style="position:absolute;margin-left:210pt;margin-top:-1pt;width:79pt;height:49pt;z-index:257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F1Y6boBAABLAwAADgAAAAAAAAAAAAAAAAAuAgAAZHJzL2Uy&#10;b0RvYy54bWxQSwECLQAUAAYACAAAACEA28Ml8tsAAAAJAQAADwAAAAAAAAAAAAAAAAAUBAAAZHJz&#10;L2Rvd25yZXYueG1sUEsFBgAAAAAEAAQA8wAAABwFAAAAAA==&#10;" w14:anchorId="5FCF066E">
                <v:textbox inset="2.16pt,1.44pt,0,1.44pt">
                  <w:txbxContent>
                    <w:p w:rsidR="00DB1734" w:rsidP="00C07318" w:rsidRDefault="00DB1734" w14:paraId="1DB6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4640" behindDoc="0" locked="0" layoutInCell="1" allowOverlap="1" wp14:editId="563BCDF4" wp14:anchorId="5EB80F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8" name="Rectangle 6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DE4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8" style="position:absolute;margin-left:210pt;margin-top:-1pt;width:79pt;height:49pt;z-index:257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/9ugEAAEs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joVb3CWVlmcEp/&#10;UDdm+1GSU3bQQsg036TX5EOLZU/+Ec5RQDeRnxWY9EVaZM4aHy8ayzkSjsn1ct2UOAmOR9er9RJ9&#10;7FK8F3sI8V46Q5LTUUAoWVl2+BXi6erbFaxLYE7PJy/OuzmTqarmDerOiSNSxB2ND2jU6KaO8lF7&#10;Siace0fD656BpGT8aVHY+nq1rHFRclA1dYOiQA4Q9O5jllk+OFwlHoGSvQfdD4g3S5Rh4cQysfN2&#10;pZX4GG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iN//boBAABLAwAADgAAAAAAAAAAAAAAAAAuAgAAZHJzL2Uy&#10;b0RvYy54bWxQSwECLQAUAAYACAAAACEA28Ml8tsAAAAJAQAADwAAAAAAAAAAAAAAAAAUBAAAZHJz&#10;L2Rvd25yZXYueG1sUEsFBgAAAAAEAAQA8wAAABwFAAAAAA==&#10;" w14:anchorId="5EB80F9C">
                <v:textbox inset="2.16pt,1.44pt,0,1.44pt">
                  <w:txbxContent>
                    <w:p w:rsidR="00DB1734" w:rsidP="00C07318" w:rsidRDefault="00DB1734" w14:paraId="22DE4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5664" behindDoc="0" locked="0" layoutInCell="1" allowOverlap="1" wp14:editId="229F9A63" wp14:anchorId="4F58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9" name="Rectangle 6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ACA7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9" style="position:absolute;margin-left:210pt;margin-top:-1pt;width:79pt;height:49pt;z-index:257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9ZWSLoBAABLAwAADgAAAAAAAAAAAAAAAAAuAgAAZHJzL2Uy&#10;b0RvYy54bWxQSwECLQAUAAYACAAAACEA28Ml8tsAAAAJAQAADwAAAAAAAAAAAAAAAAAUBAAAZHJz&#10;L2Rvd25yZXYueG1sUEsFBgAAAAAEAAQA8wAAABwFAAAAAA==&#10;" w14:anchorId="4F58F443">
                <v:textbox inset="2.16pt,1.44pt,0,1.44pt">
                  <w:txbxContent>
                    <w:p w:rsidR="00DB1734" w:rsidP="00C07318" w:rsidRDefault="00DB1734" w14:paraId="2AACA7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editId="79C8F26B" wp14:anchorId="5FF29E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0" name="Rectangle 6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4CA9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0" style="position:absolute;margin-left:210pt;margin-top:11pt;width:77pt;height:162pt;z-index:257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tK2ZO6AQAATAMAAA4AAAAAAAAAAAAAAAAALgIAAGRycy9l&#10;Mm9Eb2MueG1sUEsBAi0AFAAGAAgAAAAhAMXESR/cAAAACgEAAA8AAAAAAAAAAAAAAAAAFAQAAGRy&#10;cy9kb3ducmV2LnhtbFBLBQYAAAAABAAEAPMAAAAdBQAAAAA=&#10;" w14:anchorId="5FF29EF4">
                <v:textbox inset="2.16pt,1.44pt,0,1.44pt">
                  <w:txbxContent>
                    <w:p w:rsidR="00DB1734" w:rsidP="00C07318" w:rsidRDefault="00DB1734" w14:paraId="6E4CA9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2288" behindDoc="0" locked="0" layoutInCell="1" allowOverlap="1" wp14:editId="4BC96CFE" wp14:anchorId="2D08F5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1" name="Rectangle 6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2037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1" style="position:absolute;margin-left:210pt;margin-top:11pt;width:79pt;height:162pt;z-index:257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BkTK0LkBAABMAwAADgAAAAAAAAAAAAAAAAAuAgAAZHJzL2Uy&#10;b0RvYy54bWxQSwECLQAUAAYACAAAACEAtmP75twAAAAKAQAADwAAAAAAAAAAAAAAAAATBAAAZHJz&#10;L2Rvd25yZXYueG1sUEsFBgAAAAAEAAQA8wAAABwFAAAAAA==&#10;" w14:anchorId="2D08F5C6">
                <v:textbox inset="2.16pt,1.44pt,0,1.44pt">
                  <w:txbxContent>
                    <w:p w:rsidR="00DB1734" w:rsidP="00C07318" w:rsidRDefault="00DB1734" w14:paraId="072037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3312" behindDoc="0" locked="0" layoutInCell="1" allowOverlap="1" wp14:editId="56EB8429" wp14:anchorId="096731B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2" name="Rectangle 6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96EB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2" style="position:absolute;margin-left:210pt;margin-top:11pt;width:77pt;height:162pt;z-index:257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JEQZ+6AQAATAMAAA4AAAAAAAAAAAAAAAAALgIAAGRycy9l&#10;Mm9Eb2MueG1sUEsBAi0AFAAGAAgAAAAhAMXESR/cAAAACgEAAA8AAAAAAAAAAAAAAAAAFAQAAGRy&#10;cy9kb3ducmV2LnhtbFBLBQYAAAAABAAEAPMAAAAdBQAAAAA=&#10;" w14:anchorId="096731BB">
                <v:textbox inset="2.16pt,1.44pt,0,1.44pt">
                  <w:txbxContent>
                    <w:p w:rsidR="00DB1734" w:rsidP="00C07318" w:rsidRDefault="00DB1734" w14:paraId="2396EB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4336" behindDoc="0" locked="0" layoutInCell="1" allowOverlap="1" wp14:editId="60133198" wp14:anchorId="2439FFB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3" name="Rectangle 6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7A7C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3" style="position:absolute;margin-left:210pt;margin-top:11pt;width:77pt;height:162pt;z-index:257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V0ugEAAEwDAAAOAAAAZHJzL2Uyb0RvYy54bWysU8tu2zAQvBfoPxC813pYTV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xzUlnjvs0g/0&#10;jfvBKnKujkZKtfR38WuKqcdrT/ERLlnC5SJ+1uCWL8oic/H4dPVYzZkILH5quq7GTgjcauuuu8UE&#10;YarX2xFS/qKCI8uCUUAuxVp+/Jby+ejLEby3sDm/v6zyvJ+LmqZdv3DdB3lCjTik+QGDtmFiVFgT&#10;KZmw8YymXwcOihL71aOz7W23bn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7AtXS6AQAATAMAAA4AAAAAAAAAAAAAAAAALgIAAGRycy9l&#10;Mm9Eb2MueG1sUEsBAi0AFAAGAAgAAAAhAMXESR/cAAAACgEAAA8AAAAAAAAAAAAAAAAAFAQAAGRy&#10;cy9kb3ducmV2LnhtbFBLBQYAAAAABAAEAPMAAAAdBQAAAAA=&#10;" w14:anchorId="2439FFB3">
                <v:textbox inset="2.16pt,1.44pt,0,1.44pt">
                  <w:txbxContent>
                    <w:p w:rsidR="00DB1734" w:rsidP="00C07318" w:rsidRDefault="00DB1734" w14:paraId="427A7C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5360" behindDoc="0" locked="0" layoutInCell="1" allowOverlap="1" wp14:editId="6C780C59" wp14:anchorId="5B627D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4" name="Rectangle 6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550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4" style="position:absolute;margin-left:210pt;margin-top:11pt;width:79pt;height:162pt;z-index:257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43Q4iuwEAAEwDAAAOAAAAAAAAAAAAAAAAAC4CAABkcnMv&#10;ZTJvRG9jLnhtbFBLAQItABQABgAIAAAAIQC2Y/vm3AAAAAoBAAAPAAAAAAAAAAAAAAAAABUEAABk&#10;cnMvZG93bnJldi54bWxQSwUGAAAAAAQABADzAAAAHgUAAAAA&#10;" w14:anchorId="5B627D91">
                <v:textbox inset="2.16pt,1.44pt,0,1.44pt">
                  <w:txbxContent>
                    <w:p w:rsidR="00DB1734" w:rsidP="00C07318" w:rsidRDefault="00DB1734" w14:paraId="1EC550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6384" behindDoc="0" locked="0" layoutInCell="1" allowOverlap="1" wp14:editId="1A26F3DE" wp14:anchorId="547EA9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5" name="Rectangle 6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78DF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5" style="position:absolute;margin-left:210pt;margin-top:11pt;width:77pt;height:162pt;z-index:257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1hugEAAEwDAAAOAAAAZHJzL2Uyb0RvYy54bWysU8tu2zAQvBfoPxC813pUTl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ek2J5w679AN9&#10;436wipyro5FSLf1d/Jpi6vHaU3yES5ZwuYifNbjli7LIXDw+XT1WcyYCi5+arquxEwK32rrrbjFB&#10;mOr1doSUv6jgyLJgFJBLsZYfv6V8PvpyBO8tbM7vL6s87+eipmnXL1z3QZ5QIw5pfsCgbZgYFdZE&#10;SiZsPKPp14GDosR+9ehse9t9bH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EXTHWG6AQAATAMAAA4AAAAAAAAAAAAAAAAALgIAAGRycy9l&#10;Mm9Eb2MueG1sUEsBAi0AFAAGAAgAAAAhAMXESR/cAAAACgEAAA8AAAAAAAAAAAAAAAAAFAQAAGRy&#10;cy9kb3ducmV2LnhtbFBLBQYAAAAABAAEAPMAAAAdBQAAAAA=&#10;" w14:anchorId="547EA904">
                <v:textbox inset="2.16pt,1.44pt,0,1.44pt">
                  <w:txbxContent>
                    <w:p w:rsidR="00DB1734" w:rsidP="00C07318" w:rsidRDefault="00DB1734" w14:paraId="3478DF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7408" behindDoc="0" locked="0" layoutInCell="1" allowOverlap="1" wp14:editId="6830F686" wp14:anchorId="6366575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6" name="Rectangle 6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AC4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6" style="position:absolute;margin-left:211pt;margin-top:11pt;width:77pt;height:162pt;z-index:257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0FlxhroBAABMAwAADgAAAAAAAAAAAAAAAAAuAgAAZHJzL2Uy&#10;b0RvYy54bWxQSwECLQAUAAYACAAAACEAq0HVJtsAAAAKAQAADwAAAAAAAAAAAAAAAAAUBAAAZHJz&#10;L2Rvd25yZXYueG1sUEsFBgAAAAAEAAQA8wAAABwFAAAAAA==&#10;" w14:anchorId="63665753">
                <v:textbox inset="2.16pt,1.44pt,0,1.44pt">
                  <w:txbxContent>
                    <w:p w:rsidR="00DB1734" w:rsidP="00C07318" w:rsidRDefault="00DB1734" w14:paraId="45AAC4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8432" behindDoc="0" locked="0" layoutInCell="1" allowOverlap="1" wp14:editId="5926A8B8" wp14:anchorId="396E57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7" name="Rectangle 6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29A8D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7" style="position:absolute;margin-left:210pt;margin-top:11pt;width:79pt;height:162pt;z-index:257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V2LFuwEAAEwDAAAOAAAAAAAAAAAAAAAAAC4CAABkcnMv&#10;ZTJvRG9jLnhtbFBLAQItABQABgAIAAAAIQC2Y/vm3AAAAAoBAAAPAAAAAAAAAAAAAAAAABUEAABk&#10;cnMvZG93bnJldi54bWxQSwUGAAAAAAQABADzAAAAHgUAAAAA&#10;" w14:anchorId="396E57AF">
                <v:textbox inset="2.16pt,1.44pt,0,1.44pt">
                  <w:txbxContent>
                    <w:p w:rsidR="00DB1734" w:rsidP="00C07318" w:rsidRDefault="00DB1734" w14:paraId="029A8D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9456" behindDoc="0" locked="0" layoutInCell="1" allowOverlap="1" wp14:editId="5A265069" wp14:anchorId="3B2374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8" name="Rectangle 6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DC4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8" style="position:absolute;margin-left:210pt;margin-top:11pt;width:77pt;height:162pt;z-index:257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9xuaG6AQAATAMAAA4AAAAAAAAAAAAAAAAALgIAAGRycy9l&#10;Mm9Eb2MueG1sUEsBAi0AFAAGAAgAAAAhAMXESR/cAAAACgEAAA8AAAAAAAAAAAAAAAAAFAQAAGRy&#10;cy9kb3ducmV2LnhtbFBLBQYAAAAABAAEAPMAAAAdBQAAAAA=&#10;" w14:anchorId="3B237402">
                <v:textbox inset="2.16pt,1.44pt,0,1.44pt">
                  <w:txbxContent>
                    <w:p w:rsidR="00DB1734" w:rsidP="00C07318" w:rsidRDefault="00DB1734" w14:paraId="4DC4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0480" behindDoc="0" locked="0" layoutInCell="1" allowOverlap="1" wp14:editId="73956931" wp14:anchorId="0AE7A4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9" name="Rectangle 6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920A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9" style="position:absolute;margin-left:210pt;margin-top:11pt;width:77pt;height:162pt;z-index:257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P1TUq6AQAATAMAAA4AAAAAAAAAAAAAAAAALgIAAGRycy9l&#10;Mm9Eb2MueG1sUEsBAi0AFAAGAAgAAAAhAMXESR/cAAAACgEAAA8AAAAAAAAAAAAAAAAAFAQAAGRy&#10;cy9kb3ducmV2LnhtbFBLBQYAAAAABAAEAPMAAAAdBQAAAAA=&#10;" w14:anchorId="0AE7A444">
                <v:textbox inset="2.16pt,1.44pt,0,1.44pt">
                  <w:txbxContent>
                    <w:p w:rsidR="00DB1734" w:rsidP="00C07318" w:rsidRDefault="00DB1734" w14:paraId="28920A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1504" behindDoc="0" locked="0" layoutInCell="1" allowOverlap="1" wp14:editId="59392502" wp14:anchorId="45F168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0" name="Rectangle 6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479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0" style="position:absolute;margin-left:210pt;margin-top:11pt;width:79pt;height:162pt;z-index:257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YJOi6AQAATAMAAA4AAAAAAAAAAAAAAAAALgIAAGRycy9l&#10;Mm9Eb2MueG1sUEsBAi0AFAAGAAgAAAAhALZj++bcAAAACgEAAA8AAAAAAAAAAAAAAAAAFAQAAGRy&#10;cy9kb3ducmV2LnhtbFBLBQYAAAAABAAEAPMAAAAdBQAAAAA=&#10;" w14:anchorId="45F1683F">
                <v:textbox inset="2.16pt,1.44pt,0,1.44pt">
                  <w:txbxContent>
                    <w:p w:rsidR="00DB1734" w:rsidP="00C07318" w:rsidRDefault="00DB1734" w14:paraId="17479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2528" behindDoc="0" locked="0" layoutInCell="1" allowOverlap="1" wp14:editId="3C5A803C" wp14:anchorId="004D9B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1" name="Rectangle 6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123D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1" style="position:absolute;margin-left:210pt;margin-top:11pt;width:79pt;height:162pt;z-index:257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rc0AO6AQAATAMAAA4AAAAAAAAAAAAAAAAALgIAAGRycy9l&#10;Mm9Eb2MueG1sUEsBAi0AFAAGAAgAAAAhALZj++bcAAAACgEAAA8AAAAAAAAAAAAAAAAAFAQAAGRy&#10;cy9kb3ducmV2LnhtbFBLBQYAAAAABAAEAPMAAAAdBQAAAAA=&#10;" w14:anchorId="004D9BB1">
                <v:textbox inset="2.16pt,1.44pt,0,1.44pt">
                  <w:txbxContent>
                    <w:p w:rsidR="00DB1734" w:rsidP="00C07318" w:rsidRDefault="00DB1734" w14:paraId="3D123D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3552" behindDoc="0" locked="0" layoutInCell="1" allowOverlap="1" wp14:editId="6402C2F8" wp14:anchorId="76F65A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2" name="Rectangle 6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003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2" style="position:absolute;margin-left:210pt;margin-top:11pt;width:79pt;height:162pt;z-index:257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1a85LkBAABMAwAADgAAAAAAAAAAAAAAAAAuAgAAZHJzL2Uy&#10;b0RvYy54bWxQSwECLQAUAAYACAAAACEAtmP75twAAAAKAQAADwAAAAAAAAAAAAAAAAATBAAAZHJz&#10;L2Rvd25yZXYueG1sUEsFBgAAAAAEAAQA8wAAABwFAAAAAA==&#10;" w14:anchorId="76F65AB5">
                <v:textbox inset="2.16pt,1.44pt,0,1.44pt">
                  <w:txbxContent>
                    <w:p w:rsidR="00DB1734" w:rsidP="00C07318" w:rsidRDefault="00DB1734" w14:paraId="18003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4576" behindDoc="0" locked="0" layoutInCell="1" allowOverlap="1" wp14:editId="38D86CFA" wp14:anchorId="58FE8F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3" name="Rectangle 6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A9F4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3" style="position:absolute;margin-left:210pt;margin-top:11pt;width:79pt;height:162pt;z-index:257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gPugEAAEwDAAAOAAAAZHJzL2Uyb0RvYy54bWysU8tu2zAQvBfoPxC815Ilw3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2dlNjJwRuNfVqdYMJ&#10;wlRvtyOk/FUFR+YFo4BcirX8+D3l89HXI3hvZnN+f17laT8VNcu2feW6D/KEGnFI8yMGbcPIqLAm&#10;UjJi4xlNvw8cFCX2m0dnm5tV2+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PSSA+6AQAATAMAAA4AAAAAAAAAAAAAAAAALgIAAGRycy9l&#10;Mm9Eb2MueG1sUEsBAi0AFAAGAAgAAAAhALZj++bcAAAACgEAAA8AAAAAAAAAAAAAAAAAFAQAAGRy&#10;cy9kb3ducmV2LnhtbFBLBQYAAAAABAAEAPMAAAAdBQAAAAA=&#10;" w14:anchorId="58FE8F9D">
                <v:textbox inset="2.16pt,1.44pt,0,1.44pt">
                  <w:txbxContent>
                    <w:p w:rsidR="00DB1734" w:rsidP="00C07318" w:rsidRDefault="00DB1734" w14:paraId="70A9F4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5600" behindDoc="0" locked="0" layoutInCell="1" allowOverlap="1" wp14:editId="6FDF591E" wp14:anchorId="61D97E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4" name="Rectangle 6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6F08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4" style="position:absolute;margin-left:210pt;margin-top:11pt;width:79pt;height:162pt;z-index:257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Tx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V7abGTgjcauq2vcEE&#10;Yaq32xFS/qqCI/OCUUAuxVp+/J7y+ejrEbw3szm/P6/ytJ+KmuWqfeW6D/KEGnFI8yMGbcPIqLAm&#10;UjJi4xlNvw8cFCX2m0dnm5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RFFPG6AQAATAMAAA4AAAAAAAAAAAAAAAAALgIAAGRycy9l&#10;Mm9Eb2MueG1sUEsBAi0AFAAGAAgAAAAhALZj++bcAAAACgEAAA8AAAAAAAAAAAAAAAAAFAQAAGRy&#10;cy9kb3ducmV2LnhtbFBLBQYAAAAABAAEAPMAAAAdBQAAAAA=&#10;" w14:anchorId="61D97EB9">
                <v:textbox inset="2.16pt,1.44pt,0,1.44pt">
                  <w:txbxContent>
                    <w:p w:rsidR="00DB1734" w:rsidP="00C07318" w:rsidRDefault="00DB1734" w14:paraId="606F08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6624" behindDoc="0" locked="0" layoutInCell="1" allowOverlap="1" wp14:editId="2B29BD43" wp14:anchorId="666AD2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5" name="Rectangle 6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E9F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5" style="position:absolute;margin-left:210pt;margin-top:11pt;width:79pt;height:162pt;z-index:257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oweAauwEAAEwDAAAOAAAAAAAAAAAAAAAAAC4CAABkcnMv&#10;ZTJvRG9jLnhtbFBLAQItABQABgAIAAAAIQC2Y/vm3AAAAAoBAAAPAAAAAAAAAAAAAAAAABUEAABk&#10;cnMvZG93bnJldi54bWxQSwUGAAAAAAQABADzAAAAHgUAAAAA&#10;" w14:anchorId="666AD2E6">
                <v:textbox inset="2.16pt,1.44pt,0,1.44pt">
                  <w:txbxContent>
                    <w:p w:rsidR="00DB1734" w:rsidP="00C07318" w:rsidRDefault="00DB1734" w14:paraId="4CE9F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7648" behindDoc="0" locked="0" layoutInCell="1" allowOverlap="1" wp14:editId="0EE716C2" wp14:anchorId="7B4E8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6" name="Rectangle 6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F53A7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6" style="position:absolute;margin-left:210pt;margin-top:11pt;width:79pt;height:162pt;z-index:257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1LjP26AQAATAMAAA4AAAAAAAAAAAAAAAAALgIAAGRycy9l&#10;Mm9Eb2MueG1sUEsBAi0AFAAGAAgAAAAhALZj++bcAAAACgEAAA8AAAAAAAAAAAAAAAAAFAQAAGRy&#10;cy9kb3ducmV2LnhtbFBLBQYAAAAABAAEAPMAAAAdBQAAAAA=&#10;" w14:anchorId="7B4E88E8">
                <v:textbox inset="2.16pt,1.44pt,0,1.44pt">
                  <w:txbxContent>
                    <w:p w:rsidR="00DB1734" w:rsidP="00C07318" w:rsidRDefault="00DB1734" w14:paraId="1F53A7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8672" behindDoc="0" locked="0" layoutInCell="1" allowOverlap="1" wp14:editId="65F0F1CF" wp14:anchorId="5260C8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7" name="Rectangle 6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42E1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7" style="position:absolute;margin-left:210pt;margin-top:11pt;width:79pt;height:162pt;z-index:257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gW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FVs1pT4rjFLv1G&#10;37jrBkXO1d5IqXJ/s19jiC1eewqPcMkiLrP4SYPNX5RFpuLx6eqxmhIRWLxZ3Gxq7ITAraZeLteY&#10;IEz1fjtATD+UtyQvGAXkUqzlx18xnY++HcF7mc35/bxK034qauaL9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xz3gWuwEAAEwDAAAOAAAAAAAAAAAAAAAAAC4CAABkcnMv&#10;ZTJvRG9jLnhtbFBLAQItABQABgAIAAAAIQC2Y/vm3AAAAAoBAAAPAAAAAAAAAAAAAAAAABUEAABk&#10;cnMvZG93bnJldi54bWxQSwUGAAAAAAQABADzAAAAHgUAAAAA&#10;" w14:anchorId="5260C84C">
                <v:textbox inset="2.16pt,1.44pt,0,1.44pt">
                  <w:txbxContent>
                    <w:p w:rsidR="00DB1734" w:rsidP="00C07318" w:rsidRDefault="00DB1734" w14:paraId="6642E1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editId="3C8DDB20" wp14:anchorId="677989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8" name="Rectangle 6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860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8" style="position:absolute;margin-left:210pt;margin-top:11pt;width:79pt;height:162pt;z-index:257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JjRNq6AQAATAMAAA4AAAAAAAAAAAAAAAAALgIAAGRycy9l&#10;Mm9Eb2MueG1sUEsBAi0AFAAGAAgAAAAhALZj++bcAAAACgEAAA8AAAAAAAAAAAAAAAAAFAQAAGRy&#10;cy9kb3ducmV2LnhtbFBLBQYAAAAABAAEAPMAAAAdBQAAAAA=&#10;" w14:anchorId="6779891C">
                <v:textbox inset="2.16pt,1.44pt,0,1.44pt">
                  <w:txbxContent>
                    <w:p w:rsidR="00DB1734" w:rsidP="00C07318" w:rsidRDefault="00DB1734" w14:paraId="3F860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0720" behindDoc="0" locked="0" layoutInCell="1" allowOverlap="1" wp14:editId="3BDBB678" wp14:anchorId="291C40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9" name="Rectangle 6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BC09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9" style="position:absolute;margin-left:210pt;margin-top:11pt;width:79pt;height:162pt;z-index:257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Ax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mtaHEc4dd+o2+&#10;cd9ZRc7V3kippv5Ofg0xtXjtKT7CJUu4nMSPGtz0RVlkLB6frh6rMROBxc1is66xEwK3mnq5vMEE&#10;Yar32xFS/qGCI9OCUUAuxVp+/JXy+ejbEbw3sTm/P63yuB+Lmvli88Z1H+QJNeKQ5gcM2oaBUWFN&#10;pGTAxjOa/hw4KErsT4/ONjfLRYOTUpL5ulnjBENJkPX+Y5V70QecJZGBkkME0/XIt3hUaGHLirDL&#10;eE0z8TEv5N9/gt0r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+57AxuwEAAEwDAAAOAAAAAAAAAAAAAAAAAC4CAABkcnMv&#10;ZTJvRG9jLnhtbFBLAQItABQABgAIAAAAIQC2Y/vm3AAAAAoBAAAPAAAAAAAAAAAAAAAAABUEAABk&#10;cnMvZG93bnJldi54bWxQSwUGAAAAAAQABADzAAAAHgUAAAAA&#10;" w14:anchorId="291C404E">
                <v:textbox inset="2.16pt,1.44pt,0,1.44pt">
                  <w:txbxContent>
                    <w:p w:rsidR="00DB1734" w:rsidP="00C07318" w:rsidRDefault="00DB1734" w14:paraId="23BC09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1744" behindDoc="0" locked="0" layoutInCell="1" allowOverlap="1" wp14:editId="07E5B9F7" wp14:anchorId="76F3F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0" name="Rectangle 6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C4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0" style="position:absolute;margin-left:210pt;margin-top:11pt;width:79pt;height:162pt;z-index:257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xjug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51azTIc4dd+oa+&#10;cT9YRc7V0UipSn+LX1NMPV57jS9wyRIui/hZgytflEXm6vHp6rGaMxFYvL+937T4kMCtrl2t1pgg&#10;TPN2O0LKn1RwpCwYBeRSreXHLymfj/4+gvcKm/P7ZZXn/VzVLFcVttT2QZ5QIw5pfsagbZgYFdZE&#10;SiZsPKPp54GDosR+9uhst17ddjgpNVluug1OMNQEWe/fV7kXY8BZEhkoOUQww4h8q0eVFrasCruM&#10;V5mJ93kl//YT7H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4UDGO6AQAATAMAAA4AAAAAAAAAAAAAAAAALgIAAGRycy9l&#10;Mm9Eb2MueG1sUEsBAi0AFAAGAAgAAAAhALZj++bcAAAACgEAAA8AAAAAAAAAAAAAAAAAFAQAAGRy&#10;cy9kb3ducmV2LnhtbFBLBQYAAAAABAAEAPMAAAAdBQAAAAA=&#10;" w14:anchorId="76F3F407">
                <v:textbox inset="2.16pt,1.44pt,0,1.44pt">
                  <w:txbxContent>
                    <w:p w:rsidR="00DB1734" w:rsidP="00C07318" w:rsidRDefault="00DB1734" w14:paraId="54C4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2768" behindDoc="0" locked="0" layoutInCell="1" allowOverlap="1" wp14:editId="3204F622" wp14:anchorId="131BF1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1" name="Rectangle 6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0E32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1" style="position:absolute;margin-left:210pt;margin-top:11pt;width:79pt;height:162pt;z-index:257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wpD4iLkBAABMAwAADgAAAAAAAAAAAAAAAAAuAgAAZHJzL2Uy&#10;b0RvYy54bWxQSwECLQAUAAYACAAAACEAtmP75twAAAAKAQAADwAAAAAAAAAAAAAAAAATBAAAZHJz&#10;L2Rvd25yZXYueG1sUEsFBgAAAAAEAAQA8wAAABwFAAAAAA==&#10;" w14:anchorId="131BF14E">
                <v:textbox inset="2.16pt,1.44pt,0,1.44pt">
                  <w:txbxContent>
                    <w:p w:rsidR="00DB1734" w:rsidP="00C07318" w:rsidRDefault="00DB1734" w14:paraId="0B0E32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editId="12368E6D" wp14:anchorId="036344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2" name="Rectangle 6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ECD8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2" style="position:absolute;margin-left:210pt;margin-top:11pt;width:79pt;height:162pt;z-index:257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Rv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3t1h0lnjvs0g/0&#10;jfvBKnKujkZKVfpb/Jpi6vHac3yCS5ZwWcTPGlz5oiwyV49PV4/VnInA4t3N3abFTgjc6trVao0J&#10;wjRvtyOk/EUFR8qCUUAu1Vp+/Jby+ejrEbxX2JzfL6s87+eqZrnqXrnugzyhRhzS/IhB2zAxKqyJ&#10;lEzYeEbTrwMHRYn96tHZbr26QSNyTZabboMTDDVB1vv3Ve7FGHCWRAZKDhHMMCLf6lGlhS2rwi7j&#10;VWbifV7Jv/0Eu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calG+6AQAATAMAAA4AAAAAAAAAAAAAAAAALgIAAGRycy9l&#10;Mm9Eb2MueG1sUEsBAi0AFAAGAAgAAAAhALZj++bcAAAACgEAAA8AAAAAAAAAAAAAAAAAFAQAAGRy&#10;cy9kb3ducmV2LnhtbFBLBQYAAAAABAAEAPMAAAAdBQAAAAA=&#10;" w14:anchorId="0363440E">
                <v:textbox inset="2.16pt,1.44pt,0,1.44pt">
                  <w:txbxContent>
                    <w:p w:rsidR="00DB1734" w:rsidP="00C07318" w:rsidRDefault="00DB1734" w14:paraId="3ECD8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4816" behindDoc="0" locked="0" layoutInCell="1" allowOverlap="1" wp14:editId="4BDC53B5" wp14:anchorId="5202AE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3" name="Rectangle 6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3F79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3" style="position:absolute;margin-left:210pt;margin-top:11pt;width:79pt;height:162pt;z-index:257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CE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rWgxHGLXfqD&#10;vnHXDYqcqr2RUuX+Zr/GEFu89hQe4ZxFXGbxkwabvyiLTMXj48VjNSUisHi9uF7X2AmBW029XK4w&#10;QZjq/XaAmO6VtyQvGAXkUqzlh18xnY6+HcF7mc3p/bxK024qaubLxRvXnZdH1IhDmh4w6MGPjIrB&#10;BEpGbDyj8XXPQVEy/HTobLNaL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nmCEuwEAAEwDAAAOAAAAAAAAAAAAAAAAAC4CAABkcnMv&#10;ZTJvRG9jLnhtbFBLAQItABQABgAIAAAAIQC2Y/vm3AAAAAoBAAAPAAAAAAAAAAAAAAAAABUEAABk&#10;cnMvZG93bnJldi54bWxQSwUGAAAAAAQABADzAAAAHgUAAAAA&#10;" w14:anchorId="5202AE0F">
                <v:textbox inset="2.16pt,1.44pt,0,1.44pt">
                  <w:txbxContent>
                    <w:p w:rsidR="00DB1734" w:rsidP="00C07318" w:rsidRDefault="00DB1734" w14:paraId="503F79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5840" behindDoc="0" locked="0" layoutInCell="1" allowOverlap="1" wp14:editId="10C8D787" wp14:anchorId="5E843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4" name="Rectangle 6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575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4" style="position:absolute;margin-left:210pt;margin-top:11pt;width:79pt;height:162pt;z-index:257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wJPHq6AQAATAMAAA4AAAAAAAAAAAAAAAAALgIAAGRycy9l&#10;Mm9Eb2MueG1sUEsBAi0AFAAGAAgAAAAhALZj++bcAAAACgEAAA8AAAAAAAAAAAAAAAAAFAQAAGRy&#10;cy9kb3ducmV2LnhtbFBLBQYAAAAABAAEAPMAAAAdBQAAAAA=&#10;" w14:anchorId="5E8433EC">
                <v:textbox inset="2.16pt,1.44pt,0,1.44pt">
                  <w:txbxContent>
                    <w:p w:rsidR="00DB1734" w:rsidP="00C07318" w:rsidRDefault="00DB1734" w14:paraId="5F575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6864" behindDoc="0" locked="0" layoutInCell="1" allowOverlap="1" wp14:editId="386972E2" wp14:anchorId="040114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5" name="Rectangle 6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5BF7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5" style="position:absolute;margin-left:210pt;margin-top:11pt;width:79pt;height:162pt;z-index:257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iR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ZnlJieMWu/QH&#10;feOuGxQ5Vnsjpcr9zX6NIbZ47Sk8wimLuMziJw02f1EWmYrHh7PHakpEYPH64npVYycEbjX1YrHE&#10;BGGq99sBYvqpvCV5wSggl2It3/+O6Xj07Qjey2yO7+dVmrZTUTNfXL5x3Xp5QI04pOkBgx78yKgY&#10;TKBkxMYzGl92HBQlwy+HzjbL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jciRuwEAAEwDAAAOAAAAAAAAAAAAAAAAAC4CAABkcnMv&#10;ZTJvRG9jLnhtbFBLAQItABQABgAIAAAAIQC2Y/vm3AAAAAoBAAAPAAAAAAAAAAAAAAAAABUEAABk&#10;cnMvZG93bnJldi54bWxQSwUGAAAAAAQABADzAAAAHgUAAAAA&#10;" w14:anchorId="04011403">
                <v:textbox inset="2.16pt,1.44pt,0,1.44pt">
                  <w:txbxContent>
                    <w:p w:rsidR="00DB1734" w:rsidP="00C07318" w:rsidRDefault="00DB1734" w14:paraId="565BF7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7888" behindDoc="0" locked="0" layoutInCell="1" allowOverlap="1" wp14:editId="1BFD2F96" wp14:anchorId="40691F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6" name="Rectangle 6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4DEF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6" style="position:absolute;margin-left:210pt;margin-top:11pt;width:79pt;height:162pt;z-index:257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R2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iyWS0pcdxil/6g&#10;b9x1gyKnam+kVLm/2a8xxBavPYVHOGcRl1n8pMHmL8oiU/H4ePFYTYkILF5fXa9r7ITAraZeLFaY&#10;IEz1fjtATPfKW5IXjAJyKdbyw6+YTkffjuC9zOb0fl6laTcVNfPF8o3rzssjasQhTQ8Y9OBHRsVg&#10;AiUjNp7R+LrnoCgZfjp0tlktr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lB6R2uwEAAEwDAAAOAAAAAAAAAAAAAAAAAC4CAABkcnMv&#10;ZTJvRG9jLnhtbFBLAQItABQABgAIAAAAIQC2Y/vm3AAAAAoBAAAPAAAAAAAAAAAAAAAAABUEAABk&#10;cnMvZG93bnJldi54bWxQSwUGAAAAAAQABADzAAAAHgUAAAAA&#10;" w14:anchorId="40691FFE">
                <v:textbox inset="2.16pt,1.44pt,0,1.44pt">
                  <w:txbxContent>
                    <w:p w:rsidR="00DB1734" w:rsidP="00C07318" w:rsidRDefault="00DB1734" w14:paraId="184DEF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8912" behindDoc="0" locked="0" layoutInCell="1" allowOverlap="1" wp14:editId="2AA20809" wp14:anchorId="5B175E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7" name="Rectangle 6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6ECA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7" style="position:absolute;margin-left:210pt;margin-top:11pt;width:79pt;height:162pt;z-index:257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Cd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N21LieMWu/QL&#10;feOuHxU5VQcjpcr9zX5NIXZ47Tk8wTmLuMziZw02f1EWmYvHx4vHak5EYPHm6mZdYycEbjX1atVi&#10;gjDVx+0AMd0rb0leMArIpVjLDz9jOh19P4L3MpvT+3mV5t1c1CxX7TvXnZdH1IhDmh4x6NFPjIrR&#10;BEombDyj8XXPQVEy/nDobNOurhqclJIs180aJxhKgqx3n6vcicHjLIkElOwDmH5AvsWjQgtbVoSd&#10;xyvPxOe8kP/4CbZ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pg1CduwEAAEwDAAAOAAAAAAAAAAAAAAAAAC4CAABkcnMv&#10;ZTJvRG9jLnhtbFBLAQItABQABgAIAAAAIQC2Y/vm3AAAAAoBAAAPAAAAAAAAAAAAAAAAABUEAABk&#10;cnMvZG93bnJldi54bWxQSwUGAAAAAAQABADzAAAAHgUAAAAA&#10;" w14:anchorId="5B175EF0">
                <v:textbox inset="2.16pt,1.44pt,0,1.44pt">
                  <w:txbxContent>
                    <w:p w:rsidR="00DB1734" w:rsidP="00C07318" w:rsidRDefault="00DB1734" w14:paraId="4F6ECA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59936" behindDoc="0" locked="0" layoutInCell="1" allowOverlap="1" wp14:editId="1C08918E" wp14:anchorId="251B1B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8" name="Rectangle 6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9967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8" style="position:absolute;margin-left:210pt;margin-top:11pt;width:79pt;height:162pt;z-index:257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x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mzX2ynGLXfqF&#10;vnHXj4qcqoORUuX+Zr+mEDu89hye4JxFXGbxswabvyiLzMXj48VjNScisHhzddPW2AmBW029Wq0x&#10;QZjq43aAmO6VtyQvGAXkUqzlh58xnY6+H8F7mc3p/bxK824uapar9p3rzssjasQhTY8Y9OgnRsVo&#10;AiUTNp7R+LrnoCgZfzh0tlmvrhqclJIs26ZFV6A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ovbFG6AQAATAMAAA4AAAAAAAAAAAAAAAAALgIAAGRycy9l&#10;Mm9Eb2MueG1sUEsBAi0AFAAGAAgAAAAhALZj++bcAAAACgEAAA8AAAAAAAAAAAAAAAAAFAQAAGRy&#10;cy9kb3ducmV2LnhtbFBLBQYAAAAABAAEAPMAAAAdBQAAAAA=&#10;" w14:anchorId="251B1BDC">
                <v:textbox inset="2.16pt,1.44pt,0,1.44pt">
                  <w:txbxContent>
                    <w:p w:rsidR="00DB1734" w:rsidP="00C07318" w:rsidRDefault="00DB1734" w14:paraId="429967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0960" behindDoc="0" locked="0" layoutInCell="1" allowOverlap="1" wp14:editId="05F1C52E" wp14:anchorId="0FC4A4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9" name="Rectangle 6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AFB5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9" style="position:absolute;margin-left:210pt;margin-top:11pt;width:79pt;height:162pt;z-index:257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i6uw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Nck2J5w679Ad9&#10;476zipyqvZFSTf2d/BpiavHaU3yEc5ZwOYkfNbjpi7LIWDw+XjxWYyYCi+ur9arGTgjcaurFYokJ&#10;wlTvtyOkfK+CI9OCUUAuxVp++JXy6ejbEbw3sTm9P63yuBuLmvli/cZ1F+QRNeKQ5gcM2oaBUWFN&#10;pGTAxjOaXvccFCX2p0dnm+XiqsFJKcl81axwgqEkyHr3scq96APOkshAyT6C6XrkWzwqtLBlRdh5&#10;vKaZ+JgX8u8/wfY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q5i6uwEAAEwDAAAOAAAAAAAAAAAAAAAAAC4CAABkcnMv&#10;ZTJvRG9jLnhtbFBLAQItABQABgAIAAAAIQC2Y/vm3AAAAAoBAAAPAAAAAAAAAAAAAAAAABUEAABk&#10;cnMvZG93bnJldi54bWxQSwUGAAAAAAQABADzAAAAHgUAAAAA&#10;" w14:anchorId="0FC4A4C5">
                <v:textbox inset="2.16pt,1.44pt,0,1.44pt">
                  <w:txbxContent>
                    <w:p w:rsidR="00DB1734" w:rsidP="00C07318" w:rsidRDefault="00DB1734" w14:paraId="0BAFB5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1984" behindDoc="0" locked="0" layoutInCell="1" allowOverlap="1" wp14:editId="7C633AFD" wp14:anchorId="27261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0" name="Rectangle 6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650F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0" style="position:absolute;margin-left:210pt;margin-top:11pt;width:79pt;height:162pt;z-index:257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xq/tuwEAAEwDAAAOAAAAAAAAAAAAAAAAAC4CAABkcnMv&#10;ZTJvRG9jLnhtbFBLAQItABQABgAIAAAAIQC2Y/vm3AAAAAoBAAAPAAAAAAAAAAAAAAAAABUEAABk&#10;cnMvZG93bnJldi54bWxQSwUGAAAAAAQABADzAAAAHgUAAAAA&#10;" w14:anchorId="27261E40">
                <v:textbox inset="2.16pt,1.44pt,0,1.44pt">
                  <w:txbxContent>
                    <w:p w:rsidR="00DB1734" w:rsidP="00C07318" w:rsidRDefault="00DB1734" w14:paraId="21650F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3008" behindDoc="0" locked="0" layoutInCell="1" allowOverlap="1" wp14:editId="3B23CC02" wp14:anchorId="05DAEF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1" name="Rectangle 6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2C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1" style="position:absolute;margin-left:210pt;margin-top:11pt;width:79pt;height:162pt;z-index:257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lkJbBrkBAABMAwAADgAAAAAAAAAAAAAAAAAuAgAAZHJzL2Uy&#10;b0RvYy54bWxQSwECLQAUAAYACAAAACEAtmP75twAAAAKAQAADwAAAAAAAAAAAAAAAAATBAAAZHJz&#10;L2Rvd25yZXYueG1sUEsFBgAAAAAEAAQA8wAAABwFAAAAAA==&#10;" w14:anchorId="05DAEF87">
                <v:textbox inset="2.16pt,1.44pt,0,1.44pt">
                  <w:txbxContent>
                    <w:p w:rsidR="00DB1734" w:rsidP="00C07318" w:rsidRDefault="00DB1734" w14:paraId="3C22C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4032" behindDoc="0" locked="0" layoutInCell="1" allowOverlap="1" wp14:editId="748397FD" wp14:anchorId="67564A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2" name="Rectangle 6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94E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2" style="position:absolute;margin-left:210pt;margin-top:11pt;width:79pt;height:162pt;z-index:257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PIN+G6AQAATAMAAA4AAAAAAAAAAAAAAAAALgIAAGRycy9l&#10;Mm9Eb2MueG1sUEsBAi0AFAAGAAgAAAAhALZj++bcAAAACgEAAA8AAAAAAAAAAAAAAAAAFAQAAGRy&#10;cy9kb3ducmV2LnhtbFBLBQYAAAAABAAEAPMAAAAdBQAAAAA=&#10;" w14:anchorId="67564AE1">
                <v:textbox inset="2.16pt,1.44pt,0,1.44pt">
                  <w:txbxContent>
                    <w:p w:rsidR="00DB1734" w:rsidP="00C07318" w:rsidRDefault="00DB1734" w14:paraId="7D94E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5056" behindDoc="0" locked="0" layoutInCell="1" allowOverlap="1" wp14:editId="567796F0" wp14:anchorId="776AC7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3" name="Rectangle 6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D116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3" style="position:absolute;margin-left:210pt;margin-top:11pt;width:79pt;height:135pt;z-index:257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KD7QLoBAABMAwAADgAAAAAAAAAAAAAAAAAuAgAAZHJzL2Uy&#10;b0RvYy54bWxQSwECLQAUAAYACAAAACEAfGLvF9sAAAAKAQAADwAAAAAAAAAAAAAAAAAUBAAAZHJz&#10;L2Rvd25yZXYueG1sUEsFBgAAAAAEAAQA8wAAABwFAAAAAA==&#10;" w14:anchorId="776AC795">
                <v:textbox inset="2.16pt,1.44pt,0,1.44pt">
                  <w:txbxContent>
                    <w:p w:rsidR="00DB1734" w:rsidP="00C07318" w:rsidRDefault="00DB1734" w14:paraId="61D116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6080" behindDoc="0" locked="0" layoutInCell="1" allowOverlap="1" wp14:editId="5501F3BA" wp14:anchorId="44E660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4" name="Rectangle 6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0C7E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4" style="position:absolute;margin-left:210pt;margin-top:11pt;width:79pt;height:135pt;z-index:257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e+ugEAAEw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PSm7daUOG6xSz/Q&#10;N+6GSZFTdTRSqtzf7NccYo/XnsMTnLOIyyx+0WDzF2WRpXh8vHislkQEFu+u77oaOyFwq7mtm5wg&#10;TPV6O0BMX5S3JC8YBeRSrOWHbzGdjr4cwXuZzen9vErLbilqmk/rF647L4+oEYc0PWLQk58ZFZMJ&#10;lMzYeEbj7z0HRcn01aGz7e36usVJKUnTtR1OMJQEWe/eVrkTo8dZEgko2Qcww4h8i0eFFrasCDuP&#10;V56Jt3kh//oT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zenvroBAABMAwAADgAAAAAAAAAAAAAAAAAuAgAAZHJzL2Uy&#10;b0RvYy54bWxQSwECLQAUAAYACAAAACEAfGLvF9sAAAAKAQAADwAAAAAAAAAAAAAAAAAUBAAAZHJz&#10;L2Rvd25yZXYueG1sUEsFBgAAAAAEAAQA8wAAABwFAAAAAA==&#10;" w14:anchorId="44E6601C">
                <v:textbox inset="2.16pt,1.44pt,0,1.44pt">
                  <w:txbxContent>
                    <w:p w:rsidR="00DB1734" w:rsidP="00C07318" w:rsidRDefault="00DB1734" w14:paraId="540C7E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7104" behindDoc="0" locked="0" layoutInCell="1" allowOverlap="1" wp14:editId="0326ACF9" wp14:anchorId="46F0137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5" name="Rectangle 6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94B7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5" style="position:absolute;margin-left:210pt;margin-top:11pt;width:79pt;height:135pt;z-index:257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NVugEAAEwDAAAOAAAAZHJzL2Uyb0RvYy54bWysU8tu2zAQvBfoPxC8x3qkTh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7daUOG6xSz/Q&#10;N+5GI8mpOulhkLm/2a85xB6vPYcnOGcRl1n8osDmL8oiS/H4ePFYLokILN5d33U1dkLgVnNbNzlB&#10;mOr1doCYvkhvSV4wCsilWMsP32I6HX05gvcym9P7eZWW3VLUNOv1C9edH46oEYc0PWJQxs+MCqMD&#10;JTM2ntH4e89BUmK+OnS2vf103eKklKTp2g4nGEqCrHdvq9yJyeMsiQSU7APocUK+xaNCC1tWhJ3H&#10;K8/E27yQf/0J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H7NTVboBAABMAwAADgAAAAAAAAAAAAAAAAAuAgAAZHJzL2Uy&#10;b0RvYy54bWxQSwECLQAUAAYACAAAACEAfGLvF9sAAAAKAQAADwAAAAAAAAAAAAAAAAAUBAAAZHJz&#10;L2Rvd25yZXYueG1sUEsFBgAAAAAEAAQA8wAAABwFAAAAAA==&#10;" w14:anchorId="46F01371">
                <v:textbox inset="2.16pt,1.44pt,0,1.44pt">
                  <w:txbxContent>
                    <w:p w:rsidR="00DB1734" w:rsidP="00C07318" w:rsidRDefault="00DB1734" w14:paraId="2A94B7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8128" behindDoc="0" locked="0" layoutInCell="1" allowOverlap="1" wp14:editId="4171D928" wp14:anchorId="7DC674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6" name="Rectangle 6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A26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6" style="position:absolute;margin-left:210pt;margin-top:11pt;width:79pt;height:135pt;z-index:257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+yug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233ZoSxy126Qf6&#10;xt0wKXKqjkZKlfub/ZpD7PHac3iCcxZxmcUvGmz+oiyyFI+PF4/VkojA4t3NXVdjJwRuNbd1kxOE&#10;qd5uB4jpi/KW5AWjgFyKtfzwLabT0dcjeC+zOb2fV2nZLUVN82n9ynXn5RE14pCmRwx68jOjYjKB&#10;khkbz2j8teegKJm+OnS2vf1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jk/sroBAABMAwAADgAAAAAAAAAAAAAAAAAuAgAAZHJzL2Uy&#10;b0RvYy54bWxQSwECLQAUAAYACAAAACEAfGLvF9sAAAAKAQAADwAAAAAAAAAAAAAAAAAUBAAAZHJz&#10;L2Rvd25yZXYueG1sUEsFBgAAAAAEAAQA8wAAABwFAAAAAA==&#10;" w14:anchorId="7DC6748A">
                <v:textbox inset="2.16pt,1.44pt,0,1.44pt">
                  <w:txbxContent>
                    <w:p w:rsidR="00DB1734" w:rsidP="00C07318" w:rsidRDefault="00DB1734" w14:paraId="6AA26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69152" behindDoc="0" locked="0" layoutInCell="1" allowOverlap="1" wp14:editId="13232C9E" wp14:anchorId="47A4A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7" name="Rectangle 6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98CD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7" style="position:absolute;margin-left:210pt;margin-top:11pt;width:79pt;height:135pt;z-index:257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tZugEAAEw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nrbdmtKHLfYpR/o&#10;G3fDpMipOhopVe5v9msOscdrz+EJzlnEZRa/aLD5i7LIUjw+XjxWSyICi3c3d12NnRC41azrJicI&#10;U73dDhDTF+UtyQtGAbkUa/nhW0yno69H8F5mc3o/r9KyW4qa5tP6levOyyNqxCFNjxj05GdGxWQC&#10;JTM2ntH4a89BUTJ9dehsu/5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xr3LWboBAABMAwAADgAAAAAAAAAAAAAAAAAuAgAAZHJzL2Uy&#10;b0RvYy54bWxQSwECLQAUAAYACAAAACEAfGLvF9sAAAAKAQAADwAAAAAAAAAAAAAAAAAUBAAAZHJz&#10;L2Rvd25yZXYueG1sUEsFBgAAAAAEAAQA8wAAABwFAAAAAA==&#10;" w14:anchorId="47A4AA39">
                <v:textbox inset="2.16pt,1.44pt,0,1.44pt">
                  <w:txbxContent>
                    <w:p w:rsidR="00DB1734" w:rsidP="00C07318" w:rsidRDefault="00DB1734" w14:paraId="1B98CD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0176" behindDoc="0" locked="0" layoutInCell="1" allowOverlap="1" wp14:editId="329EADF1" wp14:anchorId="477370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8" name="Rectangle 6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E1FF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8" style="position:absolute;margin-left:210pt;margin-top:11pt;width:79pt;height:135pt;z-index:257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eVuA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1sO+yV4xa79Bt9&#10;426YFDlWRyOlyv3Nfs0h9njtMTzAKYu4zOIXDTZ/URZZiseHs8dqSURg8friuquxEwK3mqu6yQnC&#10;VG+3A8T0XXlL8oJRQC7FWr7/GdPx6OsRvJfZHN/Pq7Rsl6Km+da9ct16eUCNOKTpHoOe/MyomEyg&#10;ZMbGMxpfdhwUJdMPh862V18vWpyUkjRdcQVKgqy376vcidHjLIkElOwCmGFEvsWjQgtbVoSdxivP&#10;xPu8kH/7CTZ/AA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IUR95W4AQAATAMAAA4AAAAAAAAAAAAAAAAALgIAAGRycy9lMm9E&#10;b2MueG1sUEsBAi0AFAAGAAgAAAAhAHxi7xfbAAAACgEAAA8AAAAAAAAAAAAAAAAAEgQAAGRycy9k&#10;b3ducmV2LnhtbFBLBQYAAAAABAAEAPMAAAAaBQAAAAA=&#10;" w14:anchorId="4773700E">
                <v:textbox inset="2.16pt,1.44pt,0,1.44pt">
                  <w:txbxContent>
                    <w:p w:rsidR="00DB1734" w:rsidP="00C07318" w:rsidRDefault="00DB1734" w14:paraId="66E1FF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1200" behindDoc="0" locked="0" layoutInCell="1" allowOverlap="1" wp14:editId="34ED3FE2" wp14:anchorId="0C83BC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9" name="Rectangle 6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C9D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9" style="position:absolute;margin-left:210pt;margin-top:11pt;width:79pt;height:135pt;z-index:257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ZUDfroBAABMAwAADgAAAAAAAAAAAAAAAAAuAgAAZHJzL2Uy&#10;b0RvYy54bWxQSwECLQAUAAYACAAAACEAfGLvF9sAAAAKAQAADwAAAAAAAAAAAAAAAAAUBAAAZHJz&#10;L2Rvd25yZXYueG1sUEsFBgAAAAAEAAQA8wAAABwFAAAAAA==&#10;" w14:anchorId="0C83BCC3">
                <v:textbox inset="2.16pt,1.44pt,0,1.44pt">
                  <w:txbxContent>
                    <w:p w:rsidR="00DB1734" w:rsidP="00C07318" w:rsidRDefault="00DB1734" w14:paraId="58C9D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2224" behindDoc="0" locked="0" layoutInCell="1" allowOverlap="1" wp14:editId="21E0586E" wp14:anchorId="0CB8A0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0" name="Rectangle 6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76B2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0" style="position:absolute;margin-left:210pt;margin-top:11pt;width:79pt;height:135pt;z-index:257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DQI6LuQEAAEwDAAAOAAAAAAAAAAAAAAAAAC4CAABkcnMvZTJv&#10;RG9jLnhtbFBLAQItABQABgAIAAAAIQB8Yu8X2wAAAAoBAAAPAAAAAAAAAAAAAAAAABMEAABkcnMv&#10;ZG93bnJldi54bWxQSwUGAAAAAAQABADzAAAAGwUAAAAA&#10;" w14:anchorId="0CB8A00A">
                <v:textbox inset="2.16pt,1.44pt,0,1.44pt">
                  <w:txbxContent>
                    <w:p w:rsidR="00DB1734" w:rsidP="00C07318" w:rsidRDefault="00DB1734" w14:paraId="4176B2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3248" behindDoc="0" locked="0" layoutInCell="1" allowOverlap="1" wp14:editId="2FBCD819" wp14:anchorId="36AD41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1" name="Rectangle 6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08D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1" style="position:absolute;margin-left:210pt;margin-top:11pt;width:79pt;height:135pt;z-index:257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M/EemC4AQAATAMAAA4AAAAAAAAAAAAAAAAALgIAAGRycy9lMm9E&#10;b2MueG1sUEsBAi0AFAAGAAgAAAAhAHxi7xfbAAAACgEAAA8AAAAAAAAAAAAAAAAAEgQAAGRycy9k&#10;b3ducmV2LnhtbFBLBQYAAAAABAAEAPMAAAAaBQAAAAA=&#10;" w14:anchorId="36AD41AA">
                <v:textbox inset="2.16pt,1.44pt,0,1.44pt">
                  <w:txbxContent>
                    <w:p w:rsidR="00DB1734" w:rsidP="00C07318" w:rsidRDefault="00DB1734" w14:paraId="6308D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4272" behindDoc="0" locked="0" layoutInCell="1" allowOverlap="1" wp14:editId="720427C1" wp14:anchorId="7ABAF9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2" name="Rectangle 6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CED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2" style="position:absolute;margin-left:210pt;margin-top:11pt;width:79pt;height:135pt;z-index:257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aHuQEAAEw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V2265YSxy126Sf6&#10;xl0/KnKqDkZKlfub/ZpC7PDaS3iGcxZxmcXPGmz+oiwyF4+PF4/VnIjA4vpmvaqxEwK3mtu6yQnC&#10;VB+3A8T0TXlL8oJRQC7FWn74EdPp6PsRvJfZnN7PqzTv5qKmWbbvXHdeHlEjDml6wqBHPzEqRhMo&#10;mbDxjMbXPQdFyfjdobPt7dcbNCKVpFm1K5xgKAmy3n2ucicGj7MkElCyD2D6AfkWjwotbFkRdh6v&#10;PBOf80L+4yfYvg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aThaHuQEAAEwDAAAOAAAAAAAAAAAAAAAAAC4CAABkcnMvZTJv&#10;RG9jLnhtbFBLAQItABQABgAIAAAAIQB8Yu8X2wAAAAoBAAAPAAAAAAAAAAAAAAAAABMEAABkcnMv&#10;ZG93bnJldi54bWxQSwUGAAAAAAQABADzAAAAGwUAAAAA&#10;" w14:anchorId="7ABAF98A">
                <v:textbox inset="2.16pt,1.44pt,0,1.44pt">
                  <w:txbxContent>
                    <w:p w:rsidR="00DB1734" w:rsidP="00C07318" w:rsidRDefault="00DB1734" w14:paraId="7ECED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5296" behindDoc="0" locked="0" layoutInCell="1" allowOverlap="1" wp14:editId="5E94F0C3" wp14:anchorId="24760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3" name="Rectangle 6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DC97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3" style="position:absolute;margin-left:210pt;margin-top:11pt;width:79pt;height:135pt;z-index:257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sribLoBAABMAwAADgAAAAAAAAAAAAAAAAAuAgAAZHJzL2Uy&#10;b0RvYy54bWxQSwECLQAUAAYACAAAACEAfGLvF9sAAAAKAQAADwAAAAAAAAAAAAAAAAAUBAAAZHJz&#10;L2Rvd25yZXYueG1sUEsFBgAAAAAEAAQA8wAAABwFAAAAAA==&#10;" w14:anchorId="24760470">
                <v:textbox inset="2.16pt,1.44pt,0,1.44pt">
                  <w:txbxContent>
                    <w:p w:rsidR="00DB1734" w:rsidP="00C07318" w:rsidRDefault="00DB1734" w14:paraId="2BDC97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6320" behindDoc="0" locked="0" layoutInCell="1" allowOverlap="1" wp14:editId="019D6EFB" wp14:anchorId="12E54B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4" name="Rectangle 6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92A69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4" style="position:absolute;margin-left:210pt;margin-top:11pt;width:79pt;height:135pt;z-index:257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6SugEAAEwDAAAOAAAAZHJzL2Uyb0RvYy54bWysU8tu2zAQvBfoPxC813rE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pqN0tKHLfYpZ/o&#10;G3f9qMi5OhgpVe5v9msKscNrz+EJLlnEZRY/a7D5i7LIXDw+XT1WcyICi5ubzbrGTgjcam7rJicI&#10;U73dDhDTV+UtyQtGAbkUa/nxe0zno69H8F5mc34/r9K8n4uaZrV85br38oQacUjTIwY9+olRMZpA&#10;yYSNZzT+PnBQlIzfHDrb3i5vWpyUkjTrdo0TDCVB1vv3Ve7E4HGWRAJKDgFMPyDf4lGhhS0rwi7j&#10;lWfifV7Iv/0Euz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V2+kroBAABMAwAADgAAAAAAAAAAAAAAAAAuAgAAZHJzL2Uy&#10;b0RvYy54bWxQSwECLQAUAAYACAAAACEAfGLvF9sAAAAKAQAADwAAAAAAAAAAAAAAAAAUBAAAZHJz&#10;L2Rvd25yZXYueG1sUEsFBgAAAAAEAAQA8wAAABwFAAAAAA==&#10;" w14:anchorId="12E54BE6">
                <v:textbox inset="2.16pt,1.44pt,0,1.44pt">
                  <w:txbxContent>
                    <w:p w:rsidR="00DB1734" w:rsidP="00C07318" w:rsidRDefault="00DB1734" w14:paraId="492A69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7344" behindDoc="0" locked="0" layoutInCell="1" allowOverlap="1" wp14:editId="03D401F2" wp14:anchorId="0FB73E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5" name="Rectangle 6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2BA84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5" style="position:absolute;margin-left:210pt;margin-top:11pt;width:79pt;height:135pt;z-index:257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dlKeboBAABMAwAADgAAAAAAAAAAAAAAAAAuAgAAZHJzL2Uy&#10;b0RvYy54bWxQSwECLQAUAAYACAAAACEAfGLvF9sAAAAKAQAADwAAAAAAAAAAAAAAAAAUBAAAZHJz&#10;L2Rvd25yZXYueG1sUEsFBgAAAAAEAAQA8wAAABwFAAAAAA==&#10;" w14:anchorId="0FB73E0C">
                <v:textbox inset="2.16pt,1.44pt,0,1.44pt">
                  <w:txbxContent>
                    <w:p w:rsidR="00DB1734" w:rsidP="00C07318" w:rsidRDefault="00DB1734" w14:paraId="62BA84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8368" behindDoc="0" locked="0" layoutInCell="1" allowOverlap="1" wp14:editId="03B1D9BC" wp14:anchorId="775B46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6" name="Rectangle 6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F4B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6" style="position:absolute;margin-left:210pt;margin-top:11pt;width:79pt;height:135pt;z-index:257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FMmnroBAABMAwAADgAAAAAAAAAAAAAAAAAuAgAAZHJzL2Uy&#10;b0RvYy54bWxQSwECLQAUAAYACAAAACEAfGLvF9sAAAAKAQAADwAAAAAAAAAAAAAAAAAUBAAAZHJz&#10;L2Rvd25yZXYueG1sUEsFBgAAAAAEAAQA8wAAABwFAAAAAA==&#10;" w14:anchorId="775B46A3">
                <v:textbox inset="2.16pt,1.44pt,0,1.44pt">
                  <w:txbxContent>
                    <w:p w:rsidR="00DB1734" w:rsidP="00C07318" w:rsidRDefault="00DB1734" w14:paraId="3BF4B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79392" behindDoc="0" locked="0" layoutInCell="1" allowOverlap="1" wp14:editId="2620D427" wp14:anchorId="58FABC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7" name="Rectangle 6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2D78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7" style="position:absolute;margin-left:210pt;margin-top:11pt;width:79pt;height:135pt;z-index:257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J1uQEAAEw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sNytKHLfYpR/o&#10;G3f9qMi5OhgpVe5v9msKscNrL+EZLlnEZRY/a7D5i7LIXDw+XT1WcyICi5ubzbrGTgjcalZ1kxOE&#10;qd5vB4jpm/KW5AWjgFyKtfz4ENP56NsRvJfZnN/PqzTv56KmWa7euO69PKFGHNL0hEGPfmJUjCZQ&#10;MmHjGY2/DxwUJeN3h862q9ubFielJM26XeMEQ0mQ9f5jlTsxeJwlkYCSQwDTD8i3eFRoYcuKsMt4&#10;5Zn4mBfy7z/B7hU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k19J1uQEAAEwDAAAOAAAAAAAAAAAAAAAAAC4CAABkcnMvZTJv&#10;RG9jLnhtbFBLAQItABQABgAIAAAAIQB8Yu8X2wAAAAoBAAAPAAAAAAAAAAAAAAAAABMEAABkcnMv&#10;ZG93bnJldi54bWxQSwUGAAAAAAQABADzAAAAGwUAAAAA&#10;" w14:anchorId="58FABC90">
                <v:textbox inset="2.16pt,1.44pt,0,1.44pt">
                  <w:txbxContent>
                    <w:p w:rsidR="00DB1734" w:rsidP="00C07318" w:rsidRDefault="00DB1734" w14:paraId="082D78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0416" behindDoc="0" locked="0" layoutInCell="1" allowOverlap="1" wp14:editId="0E80088F" wp14:anchorId="5477AE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8" name="Rectangle 6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2BA2F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8" style="position:absolute;margin-left:210pt;margin-top:11pt;width:79pt;height:159pt;z-index:257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p5XpHLkBAABMAwAADgAAAAAAAAAAAAAAAAAuAgAAZHJzL2Uy&#10;b0RvYy54bWxQSwECLQAUAAYACAAAACEAY/7YYtwAAAAKAQAADwAAAAAAAAAAAAAAAAATBAAAZHJz&#10;L2Rvd25yZXYueG1sUEsFBgAAAAAEAAQA8wAAABwFAAAAAA==&#10;" w14:anchorId="5477AEF6">
                <v:textbox inset="2.16pt,1.44pt,0,1.44pt">
                  <w:txbxContent>
                    <w:p w:rsidR="00DB1734" w:rsidP="00C07318" w:rsidRDefault="00DB1734" w14:paraId="32BA2F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1440" behindDoc="0" locked="0" layoutInCell="1" allowOverlap="1" wp14:editId="6855E694" wp14:anchorId="60D50C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9" name="Rectangle 6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DA5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9" style="position:absolute;margin-left:210pt;margin-top:11pt;width:79pt;height:159pt;z-index:257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6xEd97kBAABMAwAADgAAAAAAAAAAAAAAAAAuAgAAZHJzL2Uy&#10;b0RvYy54bWxQSwECLQAUAAYACAAAACEAY/7YYtwAAAAKAQAADwAAAAAAAAAAAAAAAAATBAAAZHJz&#10;L2Rvd25yZXYueG1sUEsFBgAAAAAEAAQA8wAAABwFAAAAAA==&#10;" w14:anchorId="60D50CB8">
                <v:textbox inset="2.16pt,1.44pt,0,1.44pt">
                  <w:txbxContent>
                    <w:p w:rsidR="00DB1734" w:rsidP="00C07318" w:rsidRDefault="00DB1734" w14:paraId="55DA5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2464" behindDoc="0" locked="0" layoutInCell="1" allowOverlap="1" wp14:editId="1BA85BA7" wp14:anchorId="427B9F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0" name="Rectangle 6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76C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0" style="position:absolute;margin-left:210pt;margin-top:11pt;width:79pt;height:159pt;z-index:257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yuAEAAEw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+tViwZ57rBLP9A3&#10;7geryLk6GilV6W/xa4qpx2vP8QkuWcJlET9rcOWLsshcPT5dPVZzJgKLt6vbTXlI4FZp4BoThGle&#10;b0dI+YsKjpQFo4BcqrX8+C3l89E/R/BeYXN+v6zyvJ+rmuVNhS21fZAn1IhDmh8xaBsmRoU1kZIJ&#10;G89o+nXgoCixXz062918XnU4KTVZbroNTjDUBFnv31a5F2PAWRIZKDlEMMOIfKtHlRa2rAq7jFeZ&#10;ibd5Jf/6E+x+A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CarysyuAEAAEwDAAAOAAAAAAAAAAAAAAAAAC4CAABkcnMvZTJv&#10;RG9jLnhtbFBLAQItABQABgAIAAAAIQBj/thi3AAAAAoBAAAPAAAAAAAAAAAAAAAAABIEAABkcnMv&#10;ZG93bnJldi54bWxQSwUGAAAAAAQABADzAAAAGwUAAAAA&#10;" w14:anchorId="427B9FA5">
                <v:textbox inset="2.16pt,1.44pt,0,1.44pt">
                  <w:txbxContent>
                    <w:p w:rsidR="00DB1734" w:rsidP="00C07318" w:rsidRDefault="00DB1734" w14:paraId="09976C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3488" behindDoc="0" locked="0" layoutInCell="1" allowOverlap="1" wp14:editId="7C2B3ACB" wp14:anchorId="24D0DF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1" name="Rectangle 6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CA8A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1" style="position:absolute;margin-left:210pt;margin-top:11pt;width:79pt;height:159pt;z-index:257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DWK9/ZuAEAAEwDAAAOAAAAAAAAAAAAAAAAAC4CAABkcnMvZTJv&#10;RG9jLnhtbFBLAQItABQABgAIAAAAIQBj/thi3AAAAAoBAAAPAAAAAAAAAAAAAAAAABIEAABkcnMv&#10;ZG93bnJldi54bWxQSwUGAAAAAAQABADzAAAAGwUAAAAA&#10;" w14:anchorId="24D0DFED">
                <v:textbox inset="2.16pt,1.44pt,0,1.44pt">
                  <w:txbxContent>
                    <w:p w:rsidR="00DB1734" w:rsidP="00C07318" w:rsidRDefault="00DB1734" w14:paraId="1CA8A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4512" behindDoc="0" locked="0" layoutInCell="1" allowOverlap="1" wp14:editId="1B844F0B" wp14:anchorId="217B8A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2" name="Rectangle 6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CDE82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2" style="position:absolute;margin-left:210pt;margin-top:11pt;width:79pt;height:159pt;z-index:257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BDobM+uAEAAEwDAAAOAAAAAAAAAAAAAAAAAC4CAABkcnMvZTJv&#10;RG9jLnhtbFBLAQItABQABgAIAAAAIQBj/thi3AAAAAoBAAAPAAAAAAAAAAAAAAAAABIEAABkcnMv&#10;ZG93bnJldi54bWxQSwUGAAAAAAQABADzAAAAGwUAAAAA&#10;" w14:anchorId="217B8AB0">
                <v:textbox inset="2.16pt,1.44pt,0,1.44pt">
                  <w:txbxContent>
                    <w:p w:rsidR="00DB1734" w:rsidP="00C07318" w:rsidRDefault="00DB1734" w14:paraId="7CDE82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5536" behindDoc="0" locked="0" layoutInCell="1" allowOverlap="1" wp14:editId="4A3935B5" wp14:anchorId="3DD90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3" name="Rectangle 6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2C72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3" style="position:absolute;margin-left:210pt;margin-top:11pt;width:79pt;height:159pt;z-index:257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yVH1bkBAABMAwAADgAAAAAAAAAAAAAAAAAuAgAAZHJzL2Uy&#10;b0RvYy54bWxQSwECLQAUAAYACAAAACEAY/7YYtwAAAAKAQAADwAAAAAAAAAAAAAAAAATBAAAZHJz&#10;L2Rvd25yZXYueG1sUEsFBgAAAAAEAAQA8wAAABwFAAAAAA==&#10;" w14:anchorId="3DD908F3">
                <v:textbox inset="2.16pt,1.44pt,0,1.44pt">
                  <w:txbxContent>
                    <w:p w:rsidR="00DB1734" w:rsidP="00C07318" w:rsidRDefault="00DB1734" w14:paraId="292C72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6560" behindDoc="0" locked="0" layoutInCell="1" allowOverlap="1" wp14:editId="75E1486E" wp14:anchorId="0FCE3C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4" name="Rectangle 6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5BC9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4" style="position:absolute;margin-left:210pt;margin-top:11pt;width:79pt;height:162pt;z-index:257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OwJMS6AQAATAMAAA4AAAAAAAAAAAAAAAAALgIAAGRycy9l&#10;Mm9Eb2MueG1sUEsBAi0AFAAGAAgAAAAhALZj++bcAAAACgEAAA8AAAAAAAAAAAAAAAAAFAQAAGRy&#10;cy9kb3ducmV2LnhtbFBLBQYAAAAABAAEAPMAAAAdBQAAAAA=&#10;" w14:anchorId="0FCE3C05">
                <v:textbox inset="2.16pt,1.44pt,0,1.44pt">
                  <w:txbxContent>
                    <w:p w:rsidR="00DB1734" w:rsidP="00C07318" w:rsidRDefault="00DB1734" w14:paraId="415BC9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7584" behindDoc="0" locked="0" layoutInCell="1" allowOverlap="1" wp14:editId="6CED146B" wp14:anchorId="5EA4A2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5" name="Rectangle 6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8A9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5" style="position:absolute;margin-left:210pt;margin-top:11pt;width:79pt;height:162pt;z-index:257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NNAvuwEAAEwDAAAOAAAAAAAAAAAAAAAAAC4CAABkcnMv&#10;ZTJvRG9jLnhtbFBLAQItABQABgAIAAAAIQC2Y/vm3AAAAAoBAAAPAAAAAAAAAAAAAAAAABUEAABk&#10;cnMvZG93bnJldi54bWxQSwUGAAAAAAQABADzAAAAHgUAAAAA&#10;" w14:anchorId="5EA4A223">
                <v:textbox inset="2.16pt,1.44pt,0,1.44pt">
                  <w:txbxContent>
                    <w:p w:rsidR="00DB1734" w:rsidP="00C07318" w:rsidRDefault="00DB1734" w14:paraId="598A9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8608" behindDoc="0" locked="0" layoutInCell="1" allowOverlap="1" wp14:editId="3D36CB19" wp14:anchorId="5E354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6" name="Rectangle 6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D2B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6" style="position:absolute;margin-left:210pt;margin-top:11pt;width:79pt;height:162pt;z-index:257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zI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Vol5R4rjFLv1G&#10;37jrBkXO1d5IqXJ/s19jiC1eewqPcMkiLrP4SYPNX5RFpuLx6eqxmhIRWLxZ3Gxq7ITAraZeLteY&#10;IEz1fjtATD+UtyQvGAXkUqzlx18xnY++HcF7mc35/bxK034qaubr1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KvrzIuwEAAEwDAAAOAAAAAAAAAAAAAAAAAC4CAABkcnMv&#10;ZTJvRG9jLnhtbFBLAQItABQABgAIAAAAIQC2Y/vm3AAAAAoBAAAPAAAAAAAAAAAAAAAAABUEAABk&#10;cnMvZG93bnJldi54bWxQSwUGAAAAAAQABADzAAAAHgUAAAAA&#10;" w14:anchorId="5E3548CD">
                <v:textbox inset="2.16pt,1.44pt,0,1.44pt">
                  <w:txbxContent>
                    <w:p w:rsidR="00DB1734" w:rsidP="00C07318" w:rsidRDefault="00DB1734" w14:paraId="5FD2B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89632" behindDoc="0" locked="0" layoutInCell="1" allowOverlap="1" wp14:editId="5CA68D32" wp14:anchorId="7A1A43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7" name="Rectangle 6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528C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7" style="position:absolute;margin-left:210pt;margin-top:11pt;width:79pt;height:135pt;z-index:257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/dZwaboBAABMAwAADgAAAAAAAAAAAAAAAAAuAgAAZHJzL2Uy&#10;b0RvYy54bWxQSwECLQAUAAYACAAAACEAfGLvF9sAAAAKAQAADwAAAAAAAAAAAAAAAAAUBAAAZHJz&#10;L2Rvd25yZXYueG1sUEsFBgAAAAAEAAQA8wAAABwFAAAAAA==&#10;" w14:anchorId="7A1A43C3">
                <v:textbox inset="2.16pt,1.44pt,0,1.44pt">
                  <w:txbxContent>
                    <w:p w:rsidR="00DB1734" w:rsidP="00C07318" w:rsidRDefault="00DB1734" w14:paraId="3C528C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0656" behindDoc="0" locked="0" layoutInCell="1" allowOverlap="1" wp14:editId="5DB7EC89" wp14:anchorId="7C838C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8" name="Rectangle 6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4F1E8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8" style="position:absolute;margin-left:210pt;margin-top:11pt;width:79pt;height:135pt;z-index:257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yluQEAAEw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R2XWOvHLfYpe/o&#10;G3fDpMi5OhopVe5v9msOscdrL+EZLlnEZRa/aLD5i7LIUjw+XT1WSyICi3fru67GTgjcajZ1kxOE&#10;qd5uB4jps/KW5AWjgFyKtfz4Nabz0dcjeC+zOb+fV2nZL0VNs+leue69PKFGHNL0hEFPfmZUTCZQ&#10;MmPjGY2/DhwUJdMXh862m0/rFielJE3XdugKlARZ799XuROjx1kSCSg5BDDDiHyLR4UWtqwIu4xX&#10;non3eSH/9hPsfgM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+ekyluQEAAEwDAAAOAAAAAAAAAAAAAAAAAC4CAABkcnMvZTJv&#10;RG9jLnhtbFBLAQItABQABgAIAAAAIQB8Yu8X2wAAAAoBAAAPAAAAAAAAAAAAAAAAABMEAABkcnMv&#10;ZG93bnJldi54bWxQSwUGAAAAAAQABADzAAAAGwUAAAAA&#10;" w14:anchorId="7C838CA7">
                <v:textbox inset="2.16pt,1.44pt,0,1.44pt">
                  <w:txbxContent>
                    <w:p w:rsidR="00DB1734" w:rsidP="00C07318" w:rsidRDefault="00DB1734" w14:paraId="74F1E8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1680" behindDoc="0" locked="0" layoutInCell="1" allowOverlap="1" wp14:editId="5E90ACDC" wp14:anchorId="73FA25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9" name="Rectangle 6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6BD40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9" style="position:absolute;margin-left:210pt;margin-top:11pt;width:79pt;height:135pt;z-index:257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hO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b2hxHGLXfqB&#10;vnHXj4qcq4ORUuX+Zr+mEDu89hKe4ZJFXGbxswabvyiLzMXj09VjNScisLhZbtY1dkLgVrOqm5wg&#10;TPV+O0BM35S3JC8YBeRSrOXHh5jOR9+O4L3M5vx+XqV5Pxc1zWrzxnXv5Qk14pCmJwx69BOjYjSB&#10;kgkbz2j8feCgKBm/O3S2Xd0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8v64TroBAABMAwAADgAAAAAAAAAAAAAAAAAuAgAAZHJzL2Uy&#10;b0RvYy54bWxQSwECLQAUAAYACAAAACEAfGLvF9sAAAAKAQAADwAAAAAAAAAAAAAAAAAUBAAAZHJz&#10;L2Rvd25yZXYueG1sUEsFBgAAAAAEAAQA8wAAABwFAAAAAA==&#10;" w14:anchorId="73FA25FF">
                <v:textbox inset="2.16pt,1.44pt,0,1.44pt">
                  <w:txbxContent>
                    <w:p w:rsidR="00DB1734" w:rsidP="00C07318" w:rsidRDefault="00DB1734" w14:paraId="16BD40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2704" behindDoc="0" locked="0" layoutInCell="1" allowOverlap="1" wp14:editId="2A2E861A" wp14:anchorId="6F444C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0" name="Rectangle 6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10A4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0" style="position:absolute;margin-left:210pt;margin-top:11pt;width:79pt;height:162pt;z-index:257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qL8O6AQAATAMAAA4AAAAAAAAAAAAAAAAALgIAAGRycy9l&#10;Mm9Eb2MueG1sUEsBAi0AFAAGAAgAAAAhALZj++bcAAAACgEAAA8AAAAAAAAAAAAAAAAAFAQAAGRy&#10;cy9kb3ducmV2LnhtbFBLBQYAAAAABAAEAPMAAAAdBQAAAAA=&#10;" w14:anchorId="6F444C43">
                <v:textbox inset="2.16pt,1.44pt,0,1.44pt">
                  <w:txbxContent>
                    <w:p w:rsidR="00DB1734" w:rsidP="00C07318" w:rsidRDefault="00DB1734" w14:paraId="2810A4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3728" behindDoc="0" locked="0" layoutInCell="1" allowOverlap="1" wp14:editId="590B9418" wp14:anchorId="55DB4C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1" name="Rectangle 6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E067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1" style="position:absolute;margin-left:210pt;margin-top:11pt;width:79pt;height:162pt;z-index:257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souQEAAEw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6O26aSjx3GGXvqFv&#10;3A9WkXN1NFKqpb+LX1NMPV57jS9wyRIuF/GzBrd8URaZi8enq8dqzkRg8X5939XYCYFbbb3Z3GGC&#10;MNXb7Qgpf1LBkWXBKCCXYi0/fkn5fPT3Eby3sDm/v6zyvJ+Lmqa7ct0HeUKNOKT5GYO2YWJUWBMp&#10;mbDxjKafBw6KEvvZo7Pt3Wbd4qSUpOnaDicYSoKs9++r3Isx4CyJDJQcIphhRL7l3UILW1aEXcZr&#10;mYn3eSH/9hPsfg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QC7bKLkBAABMAwAADgAAAAAAAAAAAAAAAAAuAgAAZHJzL2Uy&#10;b0RvYy54bWxQSwECLQAUAAYACAAAACEAtmP75twAAAAKAQAADwAAAAAAAAAAAAAAAAATBAAAZHJz&#10;L2Rvd25yZXYueG1sUEsFBgAAAAAEAAQA8wAAABwFAAAAAA==&#10;" w14:anchorId="55DB4C51">
                <v:textbox inset="2.16pt,1.44pt,0,1.44pt">
                  <w:txbxContent>
                    <w:p w:rsidR="00DB1734" w:rsidP="00C07318" w:rsidRDefault="00DB1734" w14:paraId="2DE067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4752" behindDoc="0" locked="0" layoutInCell="1" allowOverlap="1" wp14:editId="44D88CCF" wp14:anchorId="2C3D40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2" name="Rectangle 6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516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2" style="position:absolute;margin-left:210pt;margin-top:11pt;width:79pt;height:60pt;z-index:257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O+uAEAAEsDAAAOAAAAZHJzL2Uyb0RvYy54bWysU8tu2zAQvBfoPxC815LlIL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1dLTtKPHfYpR/o&#10;G/eDVeRcHY2UqvS3+DXF1OO15/gElyzhsoifNbjyRVlkrh6frh6rOROBxc1qs26xEwK37m42K1wj&#10;SvN2OULKX1RwpCwYBaRSneXHbymfj74ewXuFzPn5ssrzfq5iluvuleo+yBNKxBnNjxi0DROjwppI&#10;yYR9ZzT9OnBQlNivHo3t7m5W6EOuCcKscYChJkh6/77KvRgDjpLIQMkhghlG5FstqrSwY1XYZbrK&#10;SLzPK/m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P7GTvrgBAABLAwAADgAAAAAAAAAAAAAAAAAuAgAAZHJzL2Uyb0Rv&#10;Yy54bWxQSwECLQAUAAYACAAAACEAb0FGhtoAAAAKAQAADwAAAAAAAAAAAAAAAAASBAAAZHJzL2Rv&#10;d25yZXYueG1sUEsFBgAAAAAEAAQA8wAAABkFAAAAAA==&#10;" w14:anchorId="2C3D404D">
                <v:textbox inset="2.16pt,1.44pt,0,1.44pt">
                  <w:txbxContent>
                    <w:p w:rsidR="00DB1734" w:rsidP="00C07318" w:rsidRDefault="00DB1734" w14:paraId="0E516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5776" behindDoc="0" locked="0" layoutInCell="1" allowOverlap="1" wp14:editId="5E9CBEC0" wp14:anchorId="429EB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3" name="Rectangle 6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9E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3" style="position:absolute;margin-left:210pt;margin-top:11pt;width:79pt;height:60pt;z-index:257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5Eugu5AQAASwMAAA4AAAAAAAAAAAAAAAAALgIAAGRycy9lMm9E&#10;b2MueG1sUEsBAi0AFAAGAAgAAAAhAG9BRobaAAAACgEAAA8AAAAAAAAAAAAAAAAAEwQAAGRycy9k&#10;b3ducmV2LnhtbFBLBQYAAAAABAAEAPMAAAAaBQAAAAA=&#10;" w14:anchorId="429EBBF0">
                <v:textbox inset="2.16pt,1.44pt,0,1.44pt">
                  <w:txbxContent>
                    <w:p w:rsidR="00DB1734" w:rsidP="00C07318" w:rsidRDefault="00DB1734" w14:paraId="70E9E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6800" behindDoc="0" locked="0" layoutInCell="1" allowOverlap="1" wp14:editId="6E38753A" wp14:anchorId="3E4EC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4" name="Rectangle 6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74D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4" style="position:absolute;margin-left:210pt;margin-top:11pt;width:79pt;height:60pt;z-index:257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7goW2ugEAAEsDAAAOAAAAAAAAAAAAAAAAAC4CAABkcnMvZTJv&#10;RG9jLnhtbFBLAQItABQABgAIAAAAIQBvQUaG2gAAAAoBAAAPAAAAAAAAAAAAAAAAABQEAABkcnMv&#10;ZG93bnJldi54bWxQSwUGAAAAAAQABADzAAAAGwUAAAAA&#10;" w14:anchorId="3E4EC06A">
                <v:textbox inset="2.16pt,1.44pt,0,1.44pt">
                  <w:txbxContent>
                    <w:p w:rsidR="00DB1734" w:rsidP="00C07318" w:rsidRDefault="00DB1734" w14:paraId="2374D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7824" behindDoc="0" locked="0" layoutInCell="1" allowOverlap="1" wp14:editId="2B419837" wp14:anchorId="06F62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5" name="Rectangle 6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CF61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5" style="position:absolute;margin-left:210pt;margin-top:11pt;width:79pt;height:60pt;z-index:257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ad6wDugEAAEsDAAAOAAAAAAAAAAAAAAAAAC4CAABkcnMvZTJv&#10;RG9jLnhtbFBLAQItABQABgAIAAAAIQBvQUaG2gAAAAoBAAAPAAAAAAAAAAAAAAAAABQEAABkcnMv&#10;ZG93bnJldi54bWxQSwUGAAAAAAQABADzAAAAGwUAAAAA&#10;" w14:anchorId="06F6204B">
                <v:textbox inset="2.16pt,1.44pt,0,1.44pt">
                  <w:txbxContent>
                    <w:p w:rsidR="00DB1734" w:rsidP="00C07318" w:rsidRDefault="00DB1734" w14:paraId="1DCF61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8848" behindDoc="0" locked="0" layoutInCell="1" allowOverlap="1" wp14:editId="5EB02031" wp14:anchorId="0E794D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6" name="Rectangle 6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4A9E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6" style="position:absolute;margin-left:210pt;margin-top:11pt;width:79pt;height:60pt;z-index:257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4bqcHugEAAEsDAAAOAAAAAAAAAAAAAAAAAC4CAABkcnMvZTJv&#10;RG9jLnhtbFBLAQItABQABgAIAAAAIQBvQUaG2gAAAAoBAAAPAAAAAAAAAAAAAAAAABQEAABkcnMv&#10;ZG93bnJldi54bWxQSwUGAAAAAAQABADzAAAAGwUAAAAA&#10;" w14:anchorId="0E794DF3">
                <v:textbox inset="2.16pt,1.44pt,0,1.44pt">
                  <w:txbxContent>
                    <w:p w:rsidR="00DB1734" w:rsidP="00C07318" w:rsidRDefault="00DB1734" w14:paraId="0B4A9E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99872" behindDoc="0" locked="0" layoutInCell="1" allowOverlap="1" wp14:editId="348A05A2" wp14:anchorId="25CFEB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7" name="Rectangle 6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B9A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7" style="position:absolute;margin-left:210pt;margin-top:11pt;width:79pt;height:60pt;z-index:257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6yugEAAEs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18tqRYnlBqf0&#10;B3Xjth8lOWUH3XUyzTfpNfnQYtmTf4RzFNBN5GcFJn2RFpmzxseLxnKORGByvVw3JU5C4NHqar1E&#10;H7sU78UeQryXzpDkMAoIJSvLD79CPF19u4J1Cczp+eTFeTdnMlWzeoO6c90RKeKOxgc0anQTo2LU&#10;npIJ585oeN1zkJSMPy0KW6+u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Zm46yugEAAEsDAAAOAAAAAAAAAAAAAAAAAC4CAABkcnMvZTJv&#10;RG9jLnhtbFBLAQItABQABgAIAAAAIQBvQUaG2gAAAAoBAAAPAAAAAAAAAAAAAAAAABQEAABkcnMv&#10;ZG93bnJldi54bWxQSwUGAAAAAAQABADzAAAAGwUAAAAA&#10;" w14:anchorId="25CFEB7E">
                <v:textbox inset="2.16pt,1.44pt,0,1.44pt">
                  <w:txbxContent>
                    <w:p w:rsidR="00DB1734" w:rsidP="00C07318" w:rsidRDefault="00DB1734" w14:paraId="78B9A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0896" behindDoc="0" locked="0" layoutInCell="1" allowOverlap="1" wp14:editId="5B0889C2" wp14:anchorId="2E06EE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8" name="Rectangle 6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9E6B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8" style="position:absolute;margin-left:210pt;margin-top:11pt;width:79pt;height:60pt;z-index:258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mmuQEAAEs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sFeOW6xSz/Q&#10;N+6GSZFzdTRSqtzf7NccYo/XnsMTXLKIyyx+0WDzF2WRpXh8unqslkQEFjfrTVdjJwRu3d1s1rhG&#10;lOrtcoCYvihvSV4wCkilOMuP32I6H309gvcymfPzeZWW/VLENF33SnXv5Qkl4oymRwx68jOjYjKB&#10;khn7zmj8deCgKJm+OjS2vbtZtzgoJWm6FoEIlARJ799XuROjx1ESCSg5BDDDiHyLRYUWdqwIu0xX&#10;Hon3eSH/9g/s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lqaa5AQAASwMAAA4AAAAAAAAAAAAAAAAALgIAAGRycy9lMm9E&#10;b2MueG1sUEsBAi0AFAAGAAgAAAAhAG9BRobaAAAACgEAAA8AAAAAAAAAAAAAAAAAEwQAAGRycy9k&#10;b3ducmV2LnhtbFBLBQYAAAAABAAEAPMAAAAaBQAAAAA=&#10;" w14:anchorId="2E06EEEB">
                <v:textbox inset="2.16pt,1.44pt,0,1.44pt">
                  <w:txbxContent>
                    <w:p w:rsidR="00DB1734" w:rsidP="00C07318" w:rsidRDefault="00DB1734" w14:paraId="299E6B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1920" behindDoc="0" locked="0" layoutInCell="1" allowOverlap="1" wp14:editId="2FFDA48E" wp14:anchorId="7199AF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9" name="Rectangle 6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D379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9" style="position:absolute;margin-left:210pt;margin-top:11pt;width:79pt;height:60pt;z-index:258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EIATugEAAEsDAAAOAAAAAAAAAAAAAAAAAC4CAABkcnMvZTJv&#10;RG9jLnhtbFBLAQItABQABgAIAAAAIQBvQUaG2gAAAAoBAAAPAAAAAAAAAAAAAAAAABQEAABkcnMv&#10;ZG93bnJldi54bWxQSwUGAAAAAAQABADzAAAAGwUAAAAA&#10;" w14:anchorId="7199AFE4">
                <v:textbox inset="2.16pt,1.44pt,0,1.44pt">
                  <w:txbxContent>
                    <w:p w:rsidR="00DB1734" w:rsidP="00C07318" w:rsidRDefault="00DB1734" w14:paraId="6D379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2944" behindDoc="0" locked="0" layoutInCell="1" allowOverlap="1" wp14:editId="53D0E633" wp14:anchorId="309EB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0" name="Rectangle 6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1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0" style="position:absolute;margin-left:210pt;margin-top:11pt;width:79pt;height:60pt;z-index:258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kSugEAAEsDAAAOAAAAZHJzL2Uyb0RvYy54bWysU8tu2zAQvBfoPxC8x5LlIL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Kw26xYfErh1f7tZ4RpR&#10;mrfLEVL+pIIjZcEoIJXqLD9+Sfl89PcRvFfInJ8vqzzv5ypmuamwpbYP8oQScUbzMwZtw8SosCZS&#10;MmHfGU0/DxwUJfazR2O7+9tVh4NSk+W6W+MAQ02Q9P59lXsxBhwlkYGSQwQzjMi3WlRpYceqsMt0&#10;lZF4n1fyb//A7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RikSugEAAEsDAAAOAAAAAAAAAAAAAAAAAC4CAABkcnMvZTJv&#10;RG9jLnhtbFBLAQItABQABgAIAAAAIQBvQUaG2gAAAAoBAAAPAAAAAAAAAAAAAAAAABQEAABkcnMv&#10;ZG93bnJldi54bWxQSwUGAAAAAAQABADzAAAAGwUAAAAA&#10;" w14:anchorId="309EB6A0">
                <v:textbox inset="2.16pt,1.44pt,0,1.44pt">
                  <w:txbxContent>
                    <w:p w:rsidR="00DB1734" w:rsidP="00C07318" w:rsidRDefault="00DB1734" w14:paraId="1EA81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3968" behindDoc="0" locked="0" layoutInCell="1" allowOverlap="1" wp14:editId="209FF1FA" wp14:anchorId="101C16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1" name="Rectangle 6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D861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1" style="position:absolute;margin-left:210pt;margin-top:11pt;width:79pt;height:60pt;z-index:258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Cn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q7bBtKPHc4pRfU&#10;jfveKnLKDkZKNc931muMqcOy1/gM5yihO5OfNLj5i7TIVDQ+XjRWUyYCk+vlelXjJAQe3d2sl+hj&#10;l+qjOELKX1VwZHYYBYRSlOWH7ymfrv6+gnUzmNPzs5en3VTINOsL1F2QR6SIO5qf0GgbRkaFNZGS&#10;EefOaHrbc1CU2G8ehW3vbpYtLkoJmlW7wgWGEiDo3ecs92IIuEoiAyX7CKYfEG95t8DCiRVi5+2a&#10;V+JzXMB//APbd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2zAKe5AQAASwMAAA4AAAAAAAAAAAAAAAAALgIAAGRycy9lMm9E&#10;b2MueG1sUEsBAi0AFAAGAAgAAAAhAG9BRobaAAAACgEAAA8AAAAAAAAAAAAAAAAAEwQAAGRycy9k&#10;b3ducmV2LnhtbFBLBQYAAAAABAAEAPMAAAAaBQAAAAA=&#10;" w14:anchorId="101C16B6">
                <v:textbox inset="2.16pt,1.44pt,0,1.44pt">
                  <w:txbxContent>
                    <w:p w:rsidR="00DB1734" w:rsidP="00C07318" w:rsidRDefault="00DB1734" w14:paraId="36D861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4992" behindDoc="0" locked="0" layoutInCell="1" allowOverlap="1" wp14:editId="7100256A" wp14:anchorId="3312BD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2" name="Rectangle 6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A2B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2" style="position:absolute;margin-left:210pt;margin-top:11pt;width:79pt;height:60pt;z-index:258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juQ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11HiecOp/QD&#10;deN+sIqcs6ORUpX5Fr2mmHose45PcIkSuoX8rMGVL9Iic9X4dNVYzZkITG5Wm3WLkxB4dHezWaGP&#10;XZq34ggpf1HBkeIwCgilKsuP31I+X329gnUFzPn54uV5P1cyy033CnUf5Akp4o7mRzTaholRYU2k&#10;ZMK5M5p+HTgoSuxXj8J2dzcr1CHXYLnu1rjAUAMEvX+f5V6MAVdJZKDkEMEMI+KtElVYOLFK7LJd&#10;ZSXexxX82z+w+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+qC6O5AQAASwMAAA4AAAAAAAAAAAAAAAAALgIAAGRycy9lMm9E&#10;b2MueG1sUEsBAi0AFAAGAAgAAAAhAG9BRobaAAAACgEAAA8AAAAAAAAAAAAAAAAAEwQAAGRycy9k&#10;b3ducmV2LnhtbFBLBQYAAAAABAAEAPMAAAAaBQAAAAA=&#10;" w14:anchorId="3312BD97">
                <v:textbox inset="2.16pt,1.44pt,0,1.44pt">
                  <w:txbxContent>
                    <w:p w:rsidR="00DB1734" w:rsidP="00C07318" w:rsidRDefault="00DB1734" w14:paraId="72A2B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6016" behindDoc="0" locked="0" layoutInCell="1" allowOverlap="1" wp14:editId="2D6C8131" wp14:anchorId="2DA852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3" name="Rectangle 6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A3E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3" style="position:absolute;margin-left:210pt;margin-top:11pt;width:79pt;height:60pt;z-index:258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IW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0lDhucUq/&#10;UTfu+lGRU3YwUqo836zXFGKHZU/hEc5RRDeTnzXY/EVaZC4aHy8aqzkRgcl1u17VOAmBRzdX6xZ9&#10;7FK9FweI6YfylmSHUUAoRVl++BXT6erbFazLYE7PZy/Nu7mQWa7bN6g7L49IEXc0PaDRo58YFaMJ&#10;lEw4d0bjnz0HRcn406Gwzc1V2+CilGC5ala4wFACBL37mOVODB5XSSSgZB/A9APiLRIVWDixQuy8&#10;XXklPsYF/Ps/sH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XyIWugEAAEsDAAAOAAAAAAAAAAAAAAAAAC4CAABkcnMvZTJv&#10;RG9jLnhtbFBLAQItABQABgAIAAAAIQBvQUaG2gAAAAoBAAAPAAAAAAAAAAAAAAAAABQEAABkcnMv&#10;ZG93bnJldi54bWxQSwUGAAAAAAQABADzAAAAGwUAAAAA&#10;" w14:anchorId="2DA8525D">
                <v:textbox inset="2.16pt,1.44pt,0,1.44pt">
                  <w:txbxContent>
                    <w:p w:rsidR="00DB1734" w:rsidP="00C07318" w:rsidRDefault="00DB1734" w14:paraId="3AEA3E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7040" behindDoc="0" locked="0" layoutInCell="1" allowOverlap="1" wp14:editId="75C7D465" wp14:anchorId="36A512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4" name="Rectangle 6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6A0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4" style="position:absolute;margin-left:210pt;margin-top:11pt;width:79pt;height:60pt;z-index:258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2r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jVollS4rnDKf1B&#10;3bjvrCKnbG+kVNN8J72GmFose4qPcI4SuhP5UYObvkiLjEXj40VjNWYiMLlerFc1TkLg0fVyvUAf&#10;u1TvxRFSvlfBkclhFBBKUZYffqV8uvp2BesmMKfnJy+Pu7GQma+Xb1B3QR6RIu5ofkCjbRgYFdZE&#10;SgacO6Ppdc9BUWJ/ehS2uV4u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rmR2rugEAAEsDAAAOAAAAAAAAAAAAAAAAAC4CAABkcnMvZTJv&#10;RG9jLnhtbFBLAQItABQABgAIAAAAIQBvQUaG2gAAAAoBAAAPAAAAAAAAAAAAAAAAABQEAABkcnMv&#10;ZG93bnJldi54bWxQSwUGAAAAAAQABADzAAAAGwUAAAAA&#10;" w14:anchorId="36A5129D">
                <v:textbox inset="2.16pt,1.44pt,0,1.44pt">
                  <w:txbxContent>
                    <w:p w:rsidR="00DB1734" w:rsidP="00C07318" w:rsidRDefault="00DB1734" w14:paraId="7846A0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8064" behindDoc="0" locked="0" layoutInCell="1" allowOverlap="1" wp14:editId="4ACF3FB3" wp14:anchorId="0E2C0B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5" name="Rectangle 6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CB79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5" style="position:absolute;margin-left:210pt;margin-top:11pt;width:79pt;height:60pt;z-index:258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KbDQeugEAAEsDAAAOAAAAAAAAAAAAAAAAAC4CAABkcnMvZTJv&#10;RG9jLnhtbFBLAQItABQABgAIAAAAIQBvQUaG2gAAAAoBAAAPAAAAAAAAAAAAAAAAABQEAABkcnMv&#10;ZG93bnJldi54bWxQSwUGAAAAAAQABADzAAAAGwUAAAAA&#10;" w14:anchorId="0E2C0BD9">
                <v:textbox inset="2.16pt,1.44pt,0,1.44pt">
                  <w:txbxContent>
                    <w:p w:rsidR="00DB1734" w:rsidP="00C07318" w:rsidRDefault="00DB1734" w14:paraId="5DCB79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09088" behindDoc="0" locked="0" layoutInCell="1" allowOverlap="1" wp14:editId="1C1BA0A8" wp14:anchorId="0BCB9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6" name="Rectangle 6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46B5C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6" style="position:absolute;margin-left:210pt;margin-top:11pt;width:79pt;height:60pt;z-index:258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8a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aJaUeO5wSn9Q&#10;N+47q8gp2xsp1TTfSa8hphbLnuIjnKOE7kR+1OCmL9IiY9H4eNFYjZkITK4X61WNkxB4dH21XqCP&#10;Xar34ggp36vgyOQwCgilKMsPv1I+XX27gnUTmNPzk5fH3VjIzNfLN6i7II9IEXc0P6DRNgyMCmsi&#10;JQPOndH0uuegKLE/PQrbXF8t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dT8augEAAEsDAAAOAAAAAAAAAAAAAAAAAC4CAABkcnMvZTJv&#10;RG9jLnhtbFBLAQItABQABgAIAAAAIQBvQUaG2gAAAAoBAAAPAAAAAAAAAAAAAAAAABQEAABkcnMv&#10;ZG93bnJldi54bWxQSwUGAAAAAAQABADzAAAAGwUAAAAA&#10;" w14:anchorId="0BCB94E4">
                <v:textbox inset="2.16pt,1.44pt,0,1.44pt">
                  <w:txbxContent>
                    <w:p w:rsidR="00DB1734" w:rsidP="00C07318" w:rsidRDefault="00DB1734" w14:paraId="146B5C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0112" behindDoc="0" locked="0" layoutInCell="1" allowOverlap="1" wp14:editId="727F7885" wp14:anchorId="6AEF1E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7" name="Rectangle 6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A476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7" style="position:absolute;margin-left:210pt;margin-top:11pt;width:79pt;height:60pt;z-index:258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vug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etEsKXHc4pT+&#10;oG7cdYMip2xvpFR5vlmvMcQWy57CI5yjiG4mP2mw+Yu0yFQ0Pl40VlMiApPrxXpV4yQEHi2v1gv0&#10;sUv1XhwgpnvlLckOo4BQirL88Cum09W3K1iXwZyez16adlMhM18v36DuvDwiRdzR9IBGD35kVAwm&#10;UDLi3BmNr3sOipLhp0Nhm+XVosFFKcF81axwgaEECHr3Mcud6D2ukkhAyT6A6XrEWyQqsHBihdh5&#10;u/JKfIwL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JgBavugEAAEsDAAAOAAAAAAAAAAAAAAAAAC4CAABkcnMvZTJv&#10;RG9jLnhtbFBLAQItABQABgAIAAAAIQBvQUaG2gAAAAoBAAAPAAAAAAAAAAAAAAAAABQEAABkcnMv&#10;ZG93bnJldi54bWxQSwUGAAAAAAQABADzAAAAGwUAAAAA&#10;" w14:anchorId="6AEF1EDA">
                <v:textbox inset="2.16pt,1.44pt,0,1.44pt">
                  <w:txbxContent>
                    <w:p w:rsidR="00DB1734" w:rsidP="00C07318" w:rsidRDefault="00DB1734" w14:paraId="18A476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1136" behindDoc="0" locked="0" layoutInCell="1" allowOverlap="1" wp14:editId="60219034" wp14:anchorId="1F3F7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8" name="Rectangle 6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D8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8" style="position:absolute;margin-left:210pt;margin-top:11pt;width:79pt;height:60pt;z-index:258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7ugEAAEs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etXgrBy3OKXf&#10;qBt3/ajIKTsYKVWeb9ZrCrHDsqfwCOcoopvJzxps/iItMheNjxeN1ZyIwOR6tW5rnITAo5ur9Qp9&#10;7FK9FweI6YfylmSHUUAoRVl++BXT6erbFazLYE7PZy/Nu7mQWa7bN6g7L49IEXc0PaDRo58YFaMJ&#10;lEw4d0bjnz0HRcn406Gwzc3VqsFFKcGybVoUBUqAoHcfs9yJweMqiQSU7AOYfkC8RaICCydWiJ23&#10;K6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j/jG7ugEAAEsDAAAOAAAAAAAAAAAAAAAAAC4CAABkcnMvZTJv&#10;RG9jLnhtbFBLAQItABQABgAIAAAAIQBvQUaG2gAAAAoBAAAPAAAAAAAAAAAAAAAAABQEAABkcnMv&#10;ZG93bnJldi54bWxQSwUGAAAAAAQABADzAAAAGwUAAAAA&#10;" w14:anchorId="1F3F72BD">
                <v:textbox inset="2.16pt,1.44pt,0,1.44pt">
                  <w:txbxContent>
                    <w:p w:rsidR="00DB1734" w:rsidP="00C07318" w:rsidRDefault="00DB1734" w14:paraId="72BD8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2160" behindDoc="0" locked="0" layoutInCell="1" allowOverlap="1" wp14:editId="36B5788F" wp14:anchorId="02A609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9" name="Rectangle 6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EE0F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9" style="position:absolute;margin-left:210pt;margin-top:11pt;width:79pt;height:60pt;z-index:258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CCxgOugEAAEsDAAAOAAAAAAAAAAAAAAAAAC4CAABkcnMvZTJv&#10;RG9jLnhtbFBLAQItABQABgAIAAAAIQBvQUaG2gAAAAoBAAAPAAAAAAAAAAAAAAAAABQEAABkcnMv&#10;ZG93bnJldi54bWxQSwUGAAAAAAQABADzAAAAGwUAAAAA&#10;" w14:anchorId="02A6090A">
                <v:textbox inset="2.16pt,1.44pt,0,1.44pt">
                  <w:txbxContent>
                    <w:p w:rsidR="00DB1734" w:rsidP="00C07318" w:rsidRDefault="00DB1734" w14:paraId="25EE0F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3184" behindDoc="0" locked="0" layoutInCell="1" allowOverlap="1" wp14:editId="02871936" wp14:anchorId="6ADED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0" name="Rectangle 6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01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0" style="position:absolute;margin-left:210pt;margin-top:11pt;width:79pt;height:60pt;z-index:258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eiuQ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iQI5bnNJv&#10;1I27flTklB2MlCrPN+s1hdhh2VN4hHMU0c3kZw02f5EWmYvGx4vGak5EYHLdrlc1PiTw6OZq3aKP&#10;Xar34gAx/VDekuwwCgilKMsPv2I6XX27gnUZzOn57KV5NxcyuBpvUHdeHpEi7mh6QKNHPzEqRhMo&#10;mXDujMY/ew6KkvGnQ2Gbm6u2wUUpwXLVrHCBoQQIevcxy50YPK6SSEDJPoDpB8RbJCqwcGKF2Hm7&#10;8kp8jAv4939g+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Uad6K5AQAASwMAAA4AAAAAAAAAAAAAAAAALgIAAGRycy9lMm9E&#10;b2MueG1sUEsBAi0AFAAGAAgAAAAhAG9BRobaAAAACgEAAA8AAAAAAAAAAAAAAAAAEwQAAGRycy9k&#10;b3ducmV2LnhtbFBLBQYAAAAABAAEAPMAAAAaBQAAAAA=&#10;" w14:anchorId="6ADEDB11">
                <v:textbox inset="2.16pt,1.44pt,0,1.44pt">
                  <w:txbxContent>
                    <w:p w:rsidR="00DB1734" w:rsidP="00C07318" w:rsidRDefault="00DB1734" w14:paraId="20801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4208" behindDoc="0" locked="0" layoutInCell="1" allowOverlap="1" wp14:editId="658A69F2" wp14:anchorId="13DECD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1" name="Rectangle 6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CA5C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1" style="position:absolute;margin-left:210pt;margin-top:11pt;width:79pt;height:60pt;z-index:258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4XuQ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tl1S4rnDKf1G&#10;3bjvrSKn7GCkVPN8Z73GmDose4qPcI4SujP5SYObv0iLTEXj40VjNWUiMLlu16saJyHw6OZq3aKP&#10;Xar34ggp/1DBkdlhFBBKUZYffqV8uvp2BetmMKfnZy9Pu6mQQTHfoO6CPCJF3NH8gEbbMDIqrImU&#10;jDh3RtOfPQdFif3pUdjm5qptcFFKsFw1K1xgKAGC3n3Mci+GgKskMlCyj2D6AfGWdwssnFghdt6u&#10;eSU+xgX8+z+wfQ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vXhe5AQAASwMAAA4AAAAAAAAAAAAAAAAALgIAAGRycy9lMm9E&#10;b2MueG1sUEsBAi0AFAAGAAgAAAAhAG9BRobaAAAACgEAAA8AAAAAAAAAAAAAAAAAEwQAAGRycy9k&#10;b3ducmV2LnhtbFBLBQYAAAAABAAEAPMAAAAaBQAAAAA=&#10;" w14:anchorId="13DECDD0">
                <v:textbox inset="2.16pt,1.44pt,0,1.44pt">
                  <w:txbxContent>
                    <w:p w:rsidR="00DB1734" w:rsidP="00C07318" w:rsidRDefault="00DB1734" w14:paraId="61CA5C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5232" behindDoc="0" locked="0" layoutInCell="1" allowOverlap="1" wp14:editId="0B1862E5" wp14:anchorId="0A0F6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2" name="Rectangle 6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14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2" style="position:absolute;margin-left:210pt;margin-top:11pt;width:79pt;height:60pt;z-index:258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UT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6uOEs8dTukH&#10;6sb9YBU5Z0cjpSrzLXpNMfVY9hyf4BIldAv5WYMrX6RF5qrx6aqxmjMRmNysNusWJyHw6O5ms0If&#10;uzRvxRFS/qKCI8VhFBBKVZYfv6V8vvp6BesKmPPzxcvzfq5kurZ7hboP8oQUcUfzIxptw8SosCZS&#10;MuHcGU2/DhwUJfarR2G7u5uiQ67Bct2tcYGhBgh6/z7LvRgDrpLIQMkhghlGxFslqrBwYpXYZbvK&#10;SryPK/i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FvZVE7gBAABLAwAADgAAAAAAAAAAAAAAAAAuAgAAZHJzL2Uyb0Rv&#10;Yy54bWxQSwECLQAUAAYACAAAACEAb0FGhtoAAAAKAQAADwAAAAAAAAAAAAAAAAASBAAAZHJzL2Rv&#10;d25yZXYueG1sUEsFBgAAAAAEAAQA8wAAABkFAAAAAA==&#10;" w14:anchorId="0A0F6167">
                <v:textbox inset="2.16pt,1.44pt,0,1.44pt">
                  <w:txbxContent>
                    <w:p w:rsidR="00DB1734" w:rsidP="00C07318" w:rsidRDefault="00DB1734" w14:paraId="5AF14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6256" behindDoc="0" locked="0" layoutInCell="1" allowOverlap="1" wp14:editId="4A9F744D" wp14:anchorId="4196A0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3" name="Rectangle 6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A2E3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3" style="position:absolute;margin-left:210pt;margin-top:11pt;width:79pt;height:60pt;z-index:258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ym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2lDhucUq/&#10;UTfu+lGRU3YwUqo836zXFGKHZU/hEc5RRDeTnzXY/EVaZC4aHy8aqzkRgcl1u17VOAmBRzdX6xZ9&#10;7FK9FweI6YfylmSHUUAoRVl++BXT6erbFazLYE7PZy/Nu7mQaer2DerOyyNSxB1ND2j06CdGxWgC&#10;JRPOndH4Z89BUTL+dChsc3PVNrgoJViumhUuMJQAQe8+ZrkTg8dVEgko2Qcw/YB4i0QFFk6sEDtv&#10;V16Jj3EB//4PbF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A3ymugEAAEsDAAAOAAAAAAAAAAAAAAAAAC4CAABkcnMvZTJv&#10;RG9jLnhtbFBLAQItABQABgAIAAAAIQBvQUaG2gAAAAoBAAAPAAAAAAAAAAAAAAAAABQEAABkcnMv&#10;ZG93bnJldi54bWxQSwUGAAAAAAQABADzAAAAGwUAAAAA&#10;" w14:anchorId="4196A0B1">
                <v:textbox inset="2.16pt,1.44pt,0,1.44pt">
                  <w:txbxContent>
                    <w:p w:rsidR="00DB1734" w:rsidP="00C07318" w:rsidRDefault="00DB1734" w14:paraId="60A2E3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7280" behindDoc="0" locked="0" layoutInCell="1" allowOverlap="1" wp14:editId="6E11626A" wp14:anchorId="623D8B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4" name="Rectangle 6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F5E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4" style="position:absolute;margin-left:210pt;margin-top:11pt;width:79pt;height:60pt;z-index:258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xUMbugEAAEsDAAAOAAAAAAAAAAAAAAAAAC4CAABkcnMvZTJv&#10;RG9jLnhtbFBLAQItABQABgAIAAAAIQBvQUaG2gAAAAoBAAAPAAAAAAAAAAAAAAAAABQEAABkcnMv&#10;ZG93bnJldi54bWxQSwUGAAAAAAQABADzAAAAGwUAAAAA&#10;" w14:anchorId="623D8B2F">
                <v:textbox inset="2.16pt,1.44pt,0,1.44pt">
                  <w:txbxContent>
                    <w:p w:rsidR="00DB1734" w:rsidP="00C07318" w:rsidRDefault="00DB1734" w14:paraId="591F5E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8304" behindDoc="0" locked="0" layoutInCell="1" allowOverlap="1" wp14:editId="18557BF1" wp14:anchorId="2BF95C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5" name="Rectangle 6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204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5" style="position:absolute;margin-left:210pt;margin-top:11pt;width:79pt;height:60pt;z-index:258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zMGquugEAAEsDAAAOAAAAAAAAAAAAAAAAAC4CAABkcnMvZTJv&#10;RG9jLnhtbFBLAQItABQABgAIAAAAIQBvQUaG2gAAAAoBAAAPAAAAAAAAAAAAAAAAABQEAABkcnMv&#10;ZG93bnJldi54bWxQSwUGAAAAAAQABADzAAAAGwUAAAAA&#10;" w14:anchorId="2BF95C45">
                <v:textbox inset="2.16pt,1.44pt,0,1.44pt">
                  <w:txbxContent>
                    <w:p w:rsidR="00DB1734" w:rsidP="00C07318" w:rsidRDefault="00DB1734" w14:paraId="5AF204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19328" behindDoc="0" locked="0" layoutInCell="1" allowOverlap="1" wp14:editId="35F60724" wp14:anchorId="22807A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6" name="Rectangle 6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8BB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6" style="position:absolute;margin-left:210pt;margin-top:11pt;width:79pt;height:60pt;z-index:258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KWGqugEAAEsDAAAOAAAAAAAAAAAAAAAAAC4CAABkcnMvZTJv&#10;RG9jLnhtbFBLAQItABQABgAIAAAAIQBvQUaG2gAAAAoBAAAPAAAAAAAAAAAAAAAAABQEAABkcnMv&#10;ZG93bnJldi54bWxQSwUGAAAAAAQABADzAAAAGwUAAAAA&#10;" w14:anchorId="22807ADC">
                <v:textbox inset="2.16pt,1.44pt,0,1.44pt">
                  <w:txbxContent>
                    <w:p w:rsidR="00DB1734" w:rsidP="00C07318" w:rsidRDefault="00DB1734" w14:paraId="638BB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0352" behindDoc="0" locked="0" layoutInCell="1" allowOverlap="1" wp14:editId="5CE895BF" wp14:anchorId="3A7CB2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7" name="Rectangle 6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6D76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7" style="position:absolute;margin-left:210pt;margin-top:11pt;width:79pt;height:60pt;z-index:258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gfugEAAEs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3bbuixHOHU/qJ&#10;unHfW0XO2cFIqeb5znqNMXVY9hyf4BIldGfykwY3f5EWmYrGp6vGaspEYHLTbtY1TkLg0epm06KP&#10;Xaq34ggpf1XBkdlhFBBKUZYfv6d8vvp6BetmMOfnZy9P+6mQaerVK9R9kCekiDuaH9FoG0ZGhTWR&#10;khHnzmj6feCgKLHfPArbrG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3EgfugEAAEsDAAAOAAAAAAAAAAAAAAAAAC4CAABkcnMvZTJv&#10;RG9jLnhtbFBLAQItABQABgAIAAAAIQBvQUaG2gAAAAoBAAAPAAAAAAAAAAAAAAAAABQEAABkcnMv&#10;ZG93bnJldi54bWxQSwUGAAAAAAQABADzAAAAGwUAAAAA&#10;" w14:anchorId="3A7CB2EA">
                <v:textbox inset="2.16pt,1.44pt,0,1.44pt">
                  <w:txbxContent>
                    <w:p w:rsidR="00DB1734" w:rsidP="00C07318" w:rsidRDefault="00DB1734" w14:paraId="3C6D76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1376" behindDoc="0" locked="0" layoutInCell="1" allowOverlap="1" wp14:editId="748996F0" wp14:anchorId="61C59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8" name="Rectangle 6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1E44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8" style="position:absolute;margin-left:210pt;margin-top:11pt;width:79pt;height:48pt;z-index:258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17uQ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Wz8tzhlH6i&#10;btz3VpFzdjBSqnm+s15jTB2WPcVHuEQJ3Zn8pMHNX6RFpqLx6aqxmjIRmNysNm2NkxB49Hmz3qCP&#10;XarX4ggpf1PBkdlhFBBKUZYf71M+X325gnUzmPPzs5en/VTINHX7AnUf5Akp4o7mBzTahpFRYU2k&#10;ZMS5M5qeDxwUJfa7R2GbL59WDS5KCZZt06IoUAIEvX+b5V4MAVdJZKDkEMH0A+ItEhVYOLFC7LJd&#10;80q8jQv41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Fkd17uQEAAEsDAAAOAAAAAAAAAAAAAAAAAC4CAABkcnMvZTJv&#10;RG9jLnhtbFBLAQItABQABgAIAAAAIQB0ZnBc2wAAAAoBAAAPAAAAAAAAAAAAAAAAABMEAABkcnMv&#10;ZG93bnJldi54bWxQSwUGAAAAAAQABADzAAAAGwUAAAAA&#10;" w14:anchorId="61C598F3">
                <v:textbox inset="2.16pt,1.44pt,0,1.44pt">
                  <w:txbxContent>
                    <w:p w:rsidR="00DB1734" w:rsidP="00C07318" w:rsidRDefault="00DB1734" w14:paraId="0C1E44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2400" behindDoc="0" locked="0" layoutInCell="1" allowOverlap="1" wp14:editId="3D433B49" wp14:anchorId="5D706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9" name="Rectangle 6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FBF7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9" style="position:absolute;margin-left:210pt;margin-top:11pt;width:79pt;height:48pt;z-index:258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T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aqlxHOHU/qJ&#10;unHfW0XO2cFIqeb5znqNMXVY9hQf4RIldGfykwY3f5EWmYrGp6vGaspEYLJdtZsaJyHw6HO7btHH&#10;LtVrcYSUv6ngyOwwCgilKMuP9ymfr75cwboZzPn52cvTfipkmrp9gboP8oQUcUfzAxptw8iosCZS&#10;MuLcGU3PBw6KEvvdo7DNl0+rBhelBMtNs8EFhhIg6P3bLPdiCLhKIgMlhwimHxBvkajAwokVYpft&#10;mlfibVzAv/4Duz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GT0zroBAABLAwAADgAAAAAAAAAAAAAAAAAuAgAAZHJzL2Uy&#10;b0RvYy54bWxQSwECLQAUAAYACAAAACEAdGZwXNsAAAAKAQAADwAAAAAAAAAAAAAAAAAUBAAAZHJz&#10;L2Rvd25yZXYueG1sUEsFBgAAAAAEAAQA8wAAABwFAAAAAA==&#10;" w14:anchorId="5D706E45">
                <v:textbox inset="2.16pt,1.44pt,0,1.44pt">
                  <w:txbxContent>
                    <w:p w:rsidR="00DB1734" w:rsidP="00C07318" w:rsidRDefault="00DB1734" w14:paraId="70FBF7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3424" behindDoc="0" locked="0" layoutInCell="1" allowOverlap="1" wp14:editId="3D2FE34A" wp14:anchorId="574640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0" name="Rectangle 6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D5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0" style="position:absolute;margin-left:210pt;margin-top:11pt;width:79pt;height:48pt;z-index:258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2AuQEAAEsDAAAOAAAAZHJzL2Uyb0RvYy54bWysU9uO0zAQfUfiHyy/06TpUt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x6v11vcY0o&#10;zcvlCCl/UsGRsmAUkEp1lp++pHw5+vsI3itkLs+XVZ4PcxXTLStsqR2CPKNEnNH8iEHbMDEqrImU&#10;TNh3RtPPIwdFif3s0djuw92qw0GpyXLTbXCAoSZI+vC6yr0YA46SyEDJMYIZRuRbLaq0sGNV2HW6&#10;yki8ziv5l39g/w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M9G2AuQEAAEsDAAAOAAAAAAAAAAAAAAAAAC4CAABkcnMvZTJv&#10;RG9jLnhtbFBLAQItABQABgAIAAAAIQB0ZnBc2wAAAAoBAAAPAAAAAAAAAAAAAAAAABMEAABkcnMv&#10;ZG93bnJldi54bWxQSwUGAAAAAAQABADzAAAAGwUAAAAA&#10;" w14:anchorId="574640C6">
                <v:textbox inset="2.16pt,1.44pt,0,1.44pt">
                  <w:txbxContent>
                    <w:p w:rsidR="00DB1734" w:rsidP="00C07318" w:rsidRDefault="00DB1734" w14:paraId="1ECD5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4448" behindDoc="0" locked="0" layoutInCell="1" allowOverlap="1" wp14:editId="44B33E79" wp14:anchorId="712F7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1" name="Rectangle 6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1F1D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1" style="position:absolute;margin-left:210pt;margin-top:11pt;width:79pt;height:48pt;z-index:258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tAUQ1uQEAAEsDAAAOAAAAAAAAAAAAAAAAAC4CAABkcnMvZTJv&#10;RG9jLnhtbFBLAQItABQABgAIAAAAIQB0ZnBc2wAAAAoBAAAPAAAAAAAAAAAAAAAAABMEAABkcnMv&#10;ZG93bnJldi54bWxQSwUGAAAAAAQABADzAAAAGwUAAAAA&#10;" w14:anchorId="712F7548">
                <v:textbox inset="2.16pt,1.44pt,0,1.44pt">
                  <w:txbxContent>
                    <w:p w:rsidR="00DB1734" w:rsidP="00C07318" w:rsidRDefault="00DB1734" w14:paraId="031F1D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5472" behindDoc="0" locked="0" layoutInCell="1" allowOverlap="1" wp14:editId="13955ECA" wp14:anchorId="2B707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2" name="Rectangle 6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AA88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2" style="position:absolute;margin-left:210pt;margin-top:11pt;width:79pt;height:48pt;z-index:258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xhPMboBAABLAwAADgAAAAAAAAAAAAAAAAAuAgAAZHJzL2Uy&#10;b0RvYy54bWxQSwECLQAUAAYACAAAACEAdGZwXNsAAAAKAQAADwAAAAAAAAAAAAAAAAAUBAAAZHJz&#10;L2Rvd25yZXYueG1sUEsFBgAAAAAEAAQA8wAAABwFAAAAAA==&#10;" w14:anchorId="2B70706A">
                <v:textbox inset="2.16pt,1.44pt,0,1.44pt">
                  <w:txbxContent>
                    <w:p w:rsidR="00DB1734" w:rsidP="00C07318" w:rsidRDefault="00DB1734" w14:paraId="6EAA88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6496" behindDoc="0" locked="0" layoutInCell="1" allowOverlap="1" wp14:editId="22C2758B" wp14:anchorId="64621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3" name="Rectangle 6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953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3" style="position:absolute;margin-left:210pt;margin-top:11pt;width:79pt;height:48pt;z-index:258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aEugEAAEsDAAAOAAAAZHJzL2Uyb0RvYy54bWysU9tu2zAMfR+wfxD0vtixu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PNmtUEf&#10;u1QvxRFS/qaCI7PDKCCUoiw//kj5fPX5CtbNYM7Pz16e9lMh0yzbZ6j7IE9IEXc036PRNoyMCmsi&#10;JSPOndH058BBUWK/exS2+XLTNr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u1mhLoBAABLAwAADgAAAAAAAAAAAAAAAAAuAgAAZHJzL2Uy&#10;b0RvYy54bWxQSwECLQAUAAYACAAAACEAdGZwXNsAAAAKAQAADwAAAAAAAAAAAAAAAAAUBAAAZHJz&#10;L2Rvd25yZXYueG1sUEsFBgAAAAAEAAQA8wAAABwFAAAAAA==&#10;" w14:anchorId="64621B69">
                <v:textbox inset="2.16pt,1.44pt,0,1.44pt">
                  <w:txbxContent>
                    <w:p w:rsidR="00DB1734" w:rsidP="00C07318" w:rsidRDefault="00DB1734" w14:paraId="6E3953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7520" behindDoc="0" locked="0" layoutInCell="1" allowOverlap="1" wp14:editId="1BD14C93" wp14:anchorId="19242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4" name="Rectangle 6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654A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4" style="position:absolute;margin-left:210pt;margin-top:11pt;width:79pt;height:48pt;z-index:258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k5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dfNaoM+&#10;dqneiiOk/F0FRyaHUUAoRVl+/Jny+errFaybwJyfn7w87sdCppkv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ytZOboBAABLAwAADgAAAAAAAAAAAAAAAAAuAgAAZHJzL2Uy&#10;b0RvYy54bWxQSwECLQAUAAYACAAAACEAdGZwXNsAAAAKAQAADwAAAAAAAAAAAAAAAAAUBAAAZHJz&#10;L2Rvd25yZXYueG1sUEsFBgAAAAAEAAQA8wAAABwFAAAAAA==&#10;" w14:anchorId="19242CA4">
                <v:textbox inset="2.16pt,1.44pt,0,1.44pt">
                  <w:txbxContent>
                    <w:p w:rsidR="00DB1734" w:rsidP="00C07318" w:rsidRDefault="00DB1734" w14:paraId="29654A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8544" behindDoc="0" locked="0" layoutInCell="1" allowOverlap="1" wp14:editId="2E0410FB" wp14:anchorId="47735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5" name="Rectangle 6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01460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5" style="position:absolute;margin-left:210pt;margin-top:11pt;width:79pt;height:48pt;z-index:258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CMugEAAEsDAAAOAAAAZHJzL2Uyb0RvYy54bWysU9tu2zAMfR/QfxD0vthxm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5ab1QZ9&#10;7FK9F0dI+ZsKjkwOo4BQirL8+JDy+erbFaybwJyfn7w87sdCppkv36DugzwhRdzR/IRG2zAwKqyJ&#10;lAw4d0bT64GDosR+9yhs8+V20eCilGC+bta4wFACBL3/mOVe9AFXSWSg5BDBdD3iLRIVWDixQuyy&#10;XdNKfIwL+Pd/YPc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t5wjLoBAABLAwAADgAAAAAAAAAAAAAAAAAuAgAAZHJzL2Uy&#10;b0RvYy54bWxQSwECLQAUAAYACAAAACEAdGZwXNsAAAAKAQAADwAAAAAAAAAAAAAAAAAUBAAAZHJz&#10;L2Rvd25yZXYueG1sUEsFBgAAAAAEAAQA8wAAABwFAAAAAA==&#10;" w14:anchorId="47735155">
                <v:textbox inset="2.16pt,1.44pt,0,1.44pt">
                  <w:txbxContent>
                    <w:p w:rsidR="00DB1734" w:rsidP="00C07318" w:rsidRDefault="00DB1734" w14:paraId="101460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29568" behindDoc="0" locked="0" layoutInCell="1" allowOverlap="1" wp14:editId="0AB186FE" wp14:anchorId="6D0C44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6" name="Rectangle 6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371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6" style="position:absolute;margin-left:210pt;margin-top:11pt;width:79pt;height:48pt;z-index:258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uIugEAAEsDAAAOAAAAZHJzL2Uyb0RvYy54bWysU9tu2zAMfR+wfxD0vthxO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POm3aCP&#10;XaqX4ggpf1PBkdlhFBBKUZYff6R8vvp8BetmMOfnZy9P+6mQaZbtM9R9kCekiDua79FoG0ZGhTWR&#10;khHnzmj6c+CgKLHfPQrbfLlZNb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Md7iLoBAABLAwAADgAAAAAAAAAAAAAAAAAuAgAAZHJzL2Uy&#10;b0RvYy54bWxQSwECLQAUAAYACAAAACEAdGZwXNsAAAAKAQAADwAAAAAAAAAAAAAAAAAUBAAAZHJz&#10;L2Rvd25yZXYueG1sUEsFBgAAAAAEAAQA8wAAABwFAAAAAA==&#10;" w14:anchorId="6D0C449F">
                <v:textbox inset="2.16pt,1.44pt,0,1.44pt">
                  <w:txbxContent>
                    <w:p w:rsidR="00DB1734" w:rsidP="00C07318" w:rsidRDefault="00DB1734" w14:paraId="45A371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0592" behindDoc="0" locked="0" layoutInCell="1" allowOverlap="1" wp14:editId="775507F8" wp14:anchorId="579482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7" name="Rectangle 6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C345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7" style="position:absolute;margin-left:210pt;margin-top:11pt;width:79pt;height:48pt;z-index:258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TJSPboBAABLAwAADgAAAAAAAAAAAAAAAAAuAgAAZHJzL2Uy&#10;b0RvYy54bWxQSwECLQAUAAYACAAAACEAdGZwXNsAAAAKAQAADwAAAAAAAAAAAAAAAAAUBAAAZHJz&#10;L2Rvd25yZXYueG1sUEsFBgAAAAAEAAQA8wAAABwFAAAAAA==&#10;" w14:anchorId="5794823B">
                <v:textbox inset="2.16pt,1.44pt,0,1.44pt">
                  <w:txbxContent>
                    <w:p w:rsidR="00DB1734" w:rsidP="00C07318" w:rsidRDefault="00DB1734" w14:paraId="3BC345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1616" behindDoc="0" locked="0" layoutInCell="1" allowOverlap="1" wp14:editId="1BC66109" wp14:anchorId="141F9C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8" name="Rectangle 6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E56F2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8" style="position:absolute;margin-left:210pt;margin-top:11pt;width:79pt;height:48pt;z-index:258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UpugEAAEs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9Hmz3qCP&#10;XaqX4ggpf1PBkdlhFBBKUZYff6R8vvp8BetmMOfnZy9P+6mQaZbtM9R9kCekiDua79FoG0ZGhTWR&#10;khHnzmj6c+CgKLHfPQrbfLlZNbgoJVi2TYuiQAkQ9P51lnsxBFwlkYGSQwTTD4i3SFRg4cQKsct2&#10;zS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0x1KboBAABLAwAADgAAAAAAAAAAAAAAAAAuAgAAZHJzL2Uy&#10;b0RvYy54bWxQSwECLQAUAAYACAAAACEAdGZwXNsAAAAKAQAADwAAAAAAAAAAAAAAAAAUBAAAZHJz&#10;L2Rvd25yZXYueG1sUEsFBgAAAAAEAAQA8wAAABwFAAAAAA==&#10;" w14:anchorId="141F9C93">
                <v:textbox inset="2.16pt,1.44pt,0,1.44pt">
                  <w:txbxContent>
                    <w:p w:rsidR="00DB1734" w:rsidP="00C07318" w:rsidRDefault="00DB1734" w14:paraId="4E56F2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2640" behindDoc="0" locked="0" layoutInCell="1" allowOverlap="1" wp14:editId="2BFA2D10" wp14:anchorId="248561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9" name="Rectangle 6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DAE3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9" style="position:absolute;margin-left:210pt;margin-top:11pt;width:79pt;height:48pt;z-index:258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y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6qalxHOHU/qF&#10;unHfW0XO2cFIqeb5znqNMXVY9hgf4BIldGfykwY3f5EWmYrGp6vGaspEYLJdtZsaJyHw6HO7btHH&#10;LtVLcYSUv6ngyOwwCgilKMuPP1I+X32+gnUzmPPzs5en/VTINMv2Geo+yBNSxB3N92i0DSOjwppI&#10;yYhzZzT9OXBQlNjvHoVtvtysGlyUEiw3zQY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rlcnLoBAABLAwAADgAAAAAAAAAAAAAAAAAuAgAAZHJzL2Uy&#10;b0RvYy54bWxQSwECLQAUAAYACAAAACEAdGZwXNsAAAAKAQAADwAAAAAAAAAAAAAAAAAUBAAAZHJz&#10;L2Rvd25yZXYueG1sUEsFBgAAAAAEAAQA8wAAABwFAAAAAA==&#10;" w14:anchorId="24856180">
                <v:textbox inset="2.16pt,1.44pt,0,1.44pt">
                  <w:txbxContent>
                    <w:p w:rsidR="00DB1734" w:rsidP="00C07318" w:rsidRDefault="00DB1734" w14:paraId="6FDAE3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3664" behindDoc="0" locked="0" layoutInCell="1" allowOverlap="1" wp14:editId="0051349D" wp14:anchorId="379F96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0" name="Rectangle 6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D317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0" style="position:absolute;margin-left:210pt;margin-top:11pt;width:79pt;height:48pt;z-index:258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XpuQEAAEsDAAAOAAAAZHJzL2Uyb0RvYy54bWysU9uO0zAQfUfiHyy/06QpW9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y62663uEaU&#10;5uVyhJQ/qeBIWTAKSKU6y09fUr4c/X0E7xUyl+fLKs+HuYrpugpbaocgzygRZzQ/YtA2TIwKayIl&#10;E/ad0fTzyEFRYj97NLb78H7V4aDUZLnpNjjAUBMkfXhd5V6MAUdJZKDkGMEMI/KtFlVa2LEq7Dpd&#10;ZSRe55X8yz+w/w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qH/XpuQEAAEsDAAAOAAAAAAAAAAAAAAAAAC4CAABkcnMvZTJv&#10;RG9jLnhtbFBLAQItABQABgAIAAAAIQB0ZnBc2wAAAAoBAAAPAAAAAAAAAAAAAAAAABMEAABkcnMv&#10;ZG93bnJldi54bWxQSwUGAAAAAAQABADzAAAAGwUAAAAA&#10;" w14:anchorId="379F962E">
                <v:textbox inset="2.16pt,1.44pt,0,1.44pt">
                  <w:txbxContent>
                    <w:p w:rsidR="00DB1734" w:rsidP="00C07318" w:rsidRDefault="00DB1734" w14:paraId="7DD317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4688" behindDoc="0" locked="0" layoutInCell="1" allowOverlap="1" wp14:editId="545C582C" wp14:anchorId="465C0C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1" name="Rectangle 6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4BB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1" style="position:absolute;margin-left:210pt;margin-top:11pt;width:79pt;height:48pt;z-index:258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xcuQEAAEsDAAAOAAAAZHJzL2Uyb0RvYy54bWysU9uO0zAQfUfiHyy/06QpW9q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H16m5JiecOp/QN&#10;deN+sIpcsqORUpX5Fr2mmHose45PcI0SuoX8rMGVL9Iic9X4fNNYzZkITG5X202LkxB4dLddb9HH&#10;Ls1LcYSUP6ngSHEYBYRSleWnLylfrv6+gnUFzOX54uX5MFcyXXeDegjyjBRxR/MjGm3DxKiwJlIy&#10;4dwZTT+PHBQl9rNHYbsP71cdLkoNlptugwsMNUDQh9dZ7sUYcJVEBkqOEcwwIt76boWFE6vErttV&#10;VuJ1XMG//AP7X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L6txcuQEAAEsDAAAOAAAAAAAAAAAAAAAAAC4CAABkcnMvZTJv&#10;RG9jLnhtbFBLAQItABQABgAIAAAAIQB0ZnBc2wAAAAoBAAAPAAAAAAAAAAAAAAAAABMEAABkcnMv&#10;ZG93bnJldi54bWxQSwUGAAAAAAQABADzAAAAGwUAAAAA&#10;" w14:anchorId="465C0C9A">
                <v:textbox inset="2.16pt,1.44pt,0,1.44pt">
                  <w:txbxContent>
                    <w:p w:rsidR="00DB1734" w:rsidP="00C07318" w:rsidRDefault="00DB1734" w14:paraId="5604BB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5712" behindDoc="0" locked="0" layoutInCell="1" allowOverlap="1" wp14:editId="65B232DD" wp14:anchorId="75AF6B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2" name="Rectangle 6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D6AB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2" style="position:absolute;margin-left:210pt;margin-top:11pt;width:79pt;height:48pt;z-index:258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fPXWLoBAABLAwAADgAAAAAAAAAAAAAAAAAuAgAAZHJzL2Uy&#10;b0RvYy54bWxQSwECLQAUAAYACAAAACEAdGZwXNsAAAAKAQAADwAAAAAAAAAAAAAAAAAUBAAAZHJz&#10;L2Rvd25yZXYueG1sUEsFBgAAAAAEAAQA8wAAABwFAAAAAA==&#10;" w14:anchorId="75AF6B3E">
                <v:textbox inset="2.16pt,1.44pt,0,1.44pt">
                  <w:txbxContent>
                    <w:p w:rsidR="00DB1734" w:rsidP="00C07318" w:rsidRDefault="00DB1734" w14:paraId="71D6AB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6736" behindDoc="0" locked="0" layoutInCell="1" allowOverlap="1" wp14:editId="08DCF873" wp14:anchorId="005646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3" name="Rectangle 6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4DD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3" style="position:absolute;margin-left:210pt;margin-top:11pt;width:79pt;height:48pt;z-index:258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7tugEAAEsDAAAOAAAAZHJzL2Uyb0RvYy54bWysU9tu2zAMfR+wfxD0vtix1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Gaz2qCP&#10;XaqX4ggpf1PBkdlhFBBKUZYff6R8vvp8BetmMOfnZy9P+6mQaZr2Geo+yBNSxB3N92i0DSOjwppI&#10;yYhzZzT9OXBQlNjvHoVtvnxuG1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Ab+7boBAABLAwAADgAAAAAAAAAAAAAAAAAuAgAAZHJzL2Uy&#10;b0RvYy54bWxQSwECLQAUAAYACAAAACEAdGZwXNsAAAAKAQAADwAAAAAAAAAAAAAAAAAUBAAAZHJz&#10;L2Rvd25yZXYueG1sUEsFBgAAAAAEAAQA8wAAABwFAAAAAA==&#10;" w14:anchorId="0056468B">
                <v:textbox inset="2.16pt,1.44pt,0,1.44pt">
                  <w:txbxContent>
                    <w:p w:rsidR="00DB1734" w:rsidP="00C07318" w:rsidRDefault="00DB1734" w14:paraId="564DD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7760" behindDoc="0" locked="0" layoutInCell="1" allowOverlap="1" wp14:editId="05C53726" wp14:anchorId="2033FE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4" name="Rectangle 6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8A8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4" style="position:absolute;margin-left:210pt;margin-top:11pt;width:79pt;height:48pt;z-index:258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FQugEAAEsDAAAOAAAAZHJzL2Uyb0RvYy54bWysU9tu2zAMfR/QfxD0vthx0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243qw36&#10;2KV6L46Q8jcVHJkcRgGhFGX58SHl89W3K1g3gTk/P3l53I+FTNMs36DugzwhRdzR/IRG2zAwKqyJ&#10;lAw4d0bT64GDosR+9yhs82W5aHBRSjBfN2tcYCgBgt5/zHIv+oCrJDJQcohguh7xFokKLJxYIXbZ&#10;rmklPsYF/Ps/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cDBULoBAABLAwAADgAAAAAAAAAAAAAAAAAuAgAAZHJzL2Uy&#10;b0RvYy54bWxQSwECLQAUAAYACAAAACEAdGZwXNsAAAAKAQAADwAAAAAAAAAAAAAAAAAUBAAAZHJz&#10;L2Rvd25yZXYueG1sUEsFBgAAAAAEAAQA8wAAABwFAAAAAA==&#10;" w14:anchorId="2033FEDD">
                <v:textbox inset="2.16pt,1.44pt,0,1.44pt">
                  <w:txbxContent>
                    <w:p w:rsidR="00DB1734" w:rsidP="00C07318" w:rsidRDefault="00DB1734" w14:paraId="228A8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8784" behindDoc="0" locked="0" layoutInCell="1" allowOverlap="1" wp14:editId="59130AEA" wp14:anchorId="79E173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5" name="Rectangle 6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ED49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5" style="position:absolute;margin-left:210pt;margin-top:11pt;width:79pt;height:48pt;z-index:258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jlugEAAEsDAAAOAAAAZHJzL2Uyb0RvYy54bWysU9tu2zAMfR+wfxD0vthxl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XKz2qCP&#10;Xaq34ggpf1fBkclhFBBKUZYff6Z8vvp6BesmMOfnJy+P+7GQaZrlK9R9kCekiDua79FoGwZGhTWR&#10;kgHnzmh6OXBQlNgfHoVtvn1dNLgoJZivmzUuMJQAQe/fZ7kXfcBVEhkoOUQwXY94i0QFFk6sELts&#10;17QS7+MC/u0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DXo5boBAABLAwAADgAAAAAAAAAAAAAAAAAuAgAAZHJzL2Uy&#10;b0RvYy54bWxQSwECLQAUAAYACAAAACEAdGZwXNsAAAAKAQAADwAAAAAAAAAAAAAAAAAUBAAAZHJz&#10;L2Rvd25yZXYueG1sUEsFBgAAAAAEAAQA8wAAABwFAAAAAA==&#10;" w14:anchorId="79E17359">
                <v:textbox inset="2.16pt,1.44pt,0,1.44pt">
                  <w:txbxContent>
                    <w:p w:rsidR="00DB1734" w:rsidP="00C07318" w:rsidRDefault="00DB1734" w14:paraId="42ED49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39808" behindDoc="0" locked="0" layoutInCell="1" allowOverlap="1" wp14:editId="0D86686B" wp14:anchorId="4A9692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6" name="Rectangle 6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2729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6" style="position:absolute;margin-left:210pt;margin-top:11pt;width:79pt;height:48pt;z-index:258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hugEAAEsDAAAOAAAAZHJzL2Uyb0RvYy54bWysU9tu2zAMfR+wfxD0vthxV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GbTbtDH&#10;LtVLcYSUv6ngyOwwCgilKMuPP1I+X32+gnUzmPPzs5en/VTINE37DHUf5Akp4o7mezTahpFRYU2k&#10;ZMS5M5r+HDgoSux3j8I2Xz6vGl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bizj4boBAABLAwAADgAAAAAAAAAAAAAAAAAuAgAAZHJzL2Uy&#10;b0RvYy54bWxQSwECLQAUAAYACAAAACEAdGZwXNsAAAAKAQAADwAAAAAAAAAAAAAAAAAUBAAAZHJz&#10;L2Rvd25yZXYueG1sUEsFBgAAAAAEAAQA8wAAABwFAAAAAA==&#10;" w14:anchorId="4A9692B1">
                <v:textbox inset="2.16pt,1.44pt,0,1.44pt">
                  <w:txbxContent>
                    <w:p w:rsidR="00DB1734" w:rsidP="00C07318" w:rsidRDefault="00DB1734" w14:paraId="422729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0832" behindDoc="0" locked="0" layoutInCell="1" allowOverlap="1" wp14:editId="2D42F3A8" wp14:anchorId="78609B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7" name="Rectangle 6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738B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7" style="position:absolute;margin-left:210pt;margin-top:11pt;width:79pt;height:48pt;z-index:258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9nKVLoBAABLAwAADgAAAAAAAAAAAAAAAAAuAgAAZHJzL2Uy&#10;b0RvYy54bWxQSwECLQAUAAYACAAAACEAdGZwXNsAAAAKAQAADwAAAAAAAAAAAAAAAAAUBAAAZHJz&#10;L2Rvd25yZXYueG1sUEsFBgAAAAAEAAQA8wAAABwFAAAAAA==&#10;" w14:anchorId="78609BB9">
                <v:textbox inset="2.16pt,1.44pt,0,1.44pt">
                  <w:txbxContent>
                    <w:p w:rsidR="00DB1734" w:rsidP="00C07318" w:rsidRDefault="00DB1734" w14:paraId="2D738B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1856" behindDoc="0" locked="0" layoutInCell="1" allowOverlap="1" wp14:editId="5DD7D857" wp14:anchorId="7C8A39C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8" name="Rectangle 6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9407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8" style="position:absolute;margin-left:210pt;margin-top:11pt;width:79pt;height:48pt;z-index:258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1A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dLNZb9DH&#10;LtVLcYSUv6ngyOwwCgilKMuPP1I+X32+gnUzmPPzs5en/VTINE37DHUf5Akp4o7mezTahpFRYU2k&#10;ZMS5M5r+HDgoSux3j8I2Xz6vGlyUEizbpkVRoAQIev86y70YAq6SyEDJIYLpB8RbJCqwcGKF2GW7&#10;5pV4HRfwL//A7i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ZaftQLoBAABLAwAADgAAAAAAAAAAAAAAAAAuAgAAZHJzL2Uy&#10;b0RvYy54bWxQSwECLQAUAAYACAAAACEAdGZwXNsAAAAKAQAADwAAAAAAAAAAAAAAAAAUBAAAZHJz&#10;L2Rvd25yZXYueG1sUEsFBgAAAAAEAAQA8wAAABwFAAAAAA==&#10;" w14:anchorId="7C8A39C9">
                <v:textbox inset="2.16pt,1.44pt,0,1.44pt">
                  <w:txbxContent>
                    <w:p w:rsidR="00DB1734" w:rsidP="00C07318" w:rsidRDefault="00DB1734" w14:paraId="019407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2880" behindDoc="0" locked="0" layoutInCell="1" allowOverlap="1" wp14:editId="00A5C25C" wp14:anchorId="3C9379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59" name="Rectangle 6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5865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9" style="position:absolute;margin-left:210pt;margin-top:11pt;width:79pt;height:60pt;z-index:258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aF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O3q5uWEs8dTukH&#10;6sZ9bxU5ZQcjpZrnO+s1xtRh2Ut8hnOU0J3JTxrc/EVaZCoaHy8aqykTgcl21a5rnITAo7vrdoU+&#10;dqneiyOk/FUFR2aHUUAoRVl+eEz5dPXtCtbNYE7Pz16edlMh0zTtG9RdkEekiDuan9BoG0ZGhTWR&#10;khHnzmh63XNQlNhvHoVt7q5XDS5KCZbrZo0LDCVA0LuPWe7FEHCVRAZK9hFMPyDeIlGBhRMrxM7b&#10;Na/Ex7iAf/8Ht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bYXaFugEAAEsDAAAOAAAAAAAAAAAAAAAAAC4CAABkcnMvZTJv&#10;RG9jLnhtbFBLAQItABQABgAIAAAAIQBvQUaG2gAAAAoBAAAPAAAAAAAAAAAAAAAAABQEAABkcnMv&#10;ZG93bnJldi54bWxQSwUGAAAAAAQABADzAAAAGwUAAAAA&#10;" w14:anchorId="3C93796B">
                <v:textbox inset="2.16pt,1.44pt,0,1.44pt">
                  <w:txbxContent>
                    <w:p w:rsidR="00DB1734" w:rsidP="00C07318" w:rsidRDefault="00DB1734" w14:paraId="4C5865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3904" behindDoc="0" locked="0" layoutInCell="1" allowOverlap="1" wp14:editId="02B265F0" wp14:anchorId="721DF7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0" name="Rectangle 6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F3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0" style="position:absolute;margin-left:210pt;margin-top:11pt;width:79pt;height:60pt;z-index:258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lN9+EugEAAEsDAAAOAAAAAAAAAAAAAAAAAC4CAABkcnMvZTJv&#10;RG9jLnhtbFBLAQItABQABgAIAAAAIQBvQUaG2gAAAAoBAAAPAAAAAAAAAAAAAAAAABQEAABkcnMv&#10;ZG93bnJldi54bWxQSwUGAAAAAAQABADzAAAAGwUAAAAA&#10;" w14:anchorId="721DF7A5">
                <v:textbox inset="2.16pt,1.44pt,0,1.44pt">
                  <w:txbxContent>
                    <w:p w:rsidR="00DB1734" w:rsidP="00C07318" w:rsidRDefault="00DB1734" w14:paraId="6A1F3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4928" behindDoc="0" locked="0" layoutInCell="1" allowOverlap="1" wp14:editId="63EE8C34" wp14:anchorId="10FD63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1" name="Rectangle 6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5C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1" style="position:absolute;margin-left:210pt;margin-top:11pt;width:79pt;height:60pt;z-index:258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TC9jG5AQAASwMAAA4AAAAAAAAAAAAAAAAALgIAAGRycy9lMm9E&#10;b2MueG1sUEsBAi0AFAAGAAgAAAAhAG9BRobaAAAACgEAAA8AAAAAAAAAAAAAAAAAEwQAAGRycy9k&#10;b3ducmV2LnhtbFBLBQYAAAAABAAEAPMAAAAaBQAAAAA=&#10;" w14:anchorId="10FD63E9">
                <v:textbox inset="2.16pt,1.44pt,0,1.44pt">
                  <w:txbxContent>
                    <w:p w:rsidR="00DB1734" w:rsidP="00C07318" w:rsidRDefault="00DB1734" w14:paraId="1EA85C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5952" behindDoc="0" locked="0" layoutInCell="1" allowOverlap="1" wp14:editId="0E17C486" wp14:anchorId="51859E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2" name="Rectangle 6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FB5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2" style="position:absolute;margin-left:210pt;margin-top:11pt;width:79pt;height:48pt;z-index:258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56E9FuQEAAEsDAAAOAAAAAAAAAAAAAAAAAC4CAABkcnMvZTJv&#10;RG9jLnhtbFBLAQItABQABgAIAAAAIQB0ZnBc2wAAAAoBAAAPAAAAAAAAAAAAAAAAABMEAABkcnMv&#10;ZG93bnJldi54bWxQSwUGAAAAAAQABADzAAAAGwUAAAAA&#10;" w14:anchorId="51859E53">
                <v:textbox inset="2.16pt,1.44pt,0,1.44pt">
                  <w:txbxContent>
                    <w:p w:rsidR="00DB1734" w:rsidP="00C07318" w:rsidRDefault="00DB1734" w14:paraId="53FB5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6976" behindDoc="0" locked="0" layoutInCell="1" allowOverlap="1" wp14:editId="2F3B9759" wp14:anchorId="40DB11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3" name="Rectangle 6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E45A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3" style="position:absolute;margin-left:210pt;margin-top:11pt;width:79pt;height:48pt;z-index:258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B1m8LoBAABLAwAADgAAAAAAAAAAAAAAAAAuAgAAZHJzL2Uy&#10;b0RvYy54bWxQSwECLQAUAAYACAAAACEAdGZwXNsAAAAKAQAADwAAAAAAAAAAAAAAAAAUBAAAZHJz&#10;L2Rvd25yZXYueG1sUEsFBgAAAAAEAAQA8wAAABwFAAAAAA==&#10;" w14:anchorId="40DB1183">
                <v:textbox inset="2.16pt,1.44pt,0,1.44pt">
                  <w:txbxContent>
                    <w:p w:rsidR="00DB1734" w:rsidP="00C07318" w:rsidRDefault="00DB1734" w14:paraId="36E45A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8000" behindDoc="0" locked="0" layoutInCell="1" allowOverlap="1" wp14:editId="1060B22C" wp14:anchorId="1C29F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4" name="Rectangle 6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AE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4" style="position:absolute;margin-left:210pt;margin-top:11pt;width:79pt;height:48pt;z-index:258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1lN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pS4rnDKf1G&#10;3bjvrCLnbG+kVNN8J72GmFose4wPcIkSuhP5UYObvkiLjEXj01VjNWYiMLlZbNY1TkLg0dfNaoM+&#10;dqneiiOk/F0FRyaHUUAoRVl+/Jny+errFaybwJyfn7w87sdCplks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/dtZTboBAABLAwAADgAAAAAAAAAAAAAAAAAuAgAAZHJzL2Uy&#10;b0RvYy54bWxQSwECLQAUAAYACAAAACEAdGZwXNsAAAAKAQAADwAAAAAAAAAAAAAAAAAUBAAAZHJz&#10;L2Rvd25yZXYueG1sUEsFBgAAAAAEAAQA8wAAABwFAAAAAA==&#10;" w14:anchorId="1C29F31F">
                <v:textbox inset="2.16pt,1.44pt,0,1.44pt">
                  <w:txbxContent>
                    <w:p w:rsidR="00DB1734" w:rsidP="00C07318" w:rsidRDefault="00DB1734" w14:paraId="75DAE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49024" behindDoc="0" locked="0" layoutInCell="1" allowOverlap="1" wp14:editId="5E4D425F" wp14:anchorId="68A007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5" name="Rectangle 6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79A0A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5" style="position:absolute;margin-left:210pt;margin-top:11pt;width:79pt;height:60pt;z-index:258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x3CiLsBAABLAwAADgAAAAAAAAAAAAAAAAAuAgAAZHJzL2Uy&#10;b0RvYy54bWxQSwECLQAUAAYACAAAACEAb0FGhtoAAAAKAQAADwAAAAAAAAAAAAAAAAAVBAAAZHJz&#10;L2Rvd25yZXYueG1sUEsFBgAAAAAEAAQA8wAAABwFAAAAAA==&#10;" w14:anchorId="68A00784">
                <v:textbox inset="2.16pt,1.44pt,0,1.44pt">
                  <w:txbxContent>
                    <w:p w:rsidR="00DB1734" w:rsidP="00C07318" w:rsidRDefault="00DB1734" w14:paraId="579A0A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0048" behindDoc="0" locked="0" layoutInCell="1" allowOverlap="1" wp14:editId="4C2AB7C5" wp14:anchorId="54F814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6" name="Rectangle 6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880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6" style="position:absolute;margin-left:210pt;margin-top:11pt;width:79pt;height:60pt;z-index:258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BMmMugEAAEsDAAAOAAAAAAAAAAAAAAAAAC4CAABkcnMvZTJv&#10;RG9jLnhtbFBLAQItABQABgAIAAAAIQBvQUaG2gAAAAoBAAAPAAAAAAAAAAAAAAAAABQEAABkcnMv&#10;ZG93bnJldi54bWxQSwUGAAAAAAQABADzAAAAGwUAAAAA&#10;" w14:anchorId="54F8142C">
                <v:textbox inset="2.16pt,1.44pt,0,1.44pt">
                  <w:txbxContent>
                    <w:p w:rsidR="00DB1734" w:rsidP="00C07318" w:rsidRDefault="00DB1734" w14:paraId="46880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6688" behindDoc="0" locked="0" layoutInCell="1" allowOverlap="1" wp14:editId="262DD7B3" wp14:anchorId="1DD8ED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7" name="Rectangle 6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965F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7" style="position:absolute;margin-left:104pt;margin-top:-1pt;width:79pt;height:48pt;z-index:257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fwlJJugEAAEsDAAAOAAAAAAAAAAAAAAAAAC4CAABkcnMv&#10;ZTJvRG9jLnhtbFBLAQItABQABgAIAAAAIQB7m6+V3QAAAAkBAAAPAAAAAAAAAAAAAAAAABQEAABk&#10;cnMvZG93bnJldi54bWxQSwUGAAAAAAQABADzAAAAHgUAAAAA&#10;" w14:anchorId="1DD8EDF7">
                <v:textbox inset="2.16pt,1.44pt,0,1.44pt">
                  <w:txbxContent>
                    <w:p w:rsidR="00DB1734" w:rsidP="00C07318" w:rsidRDefault="00DB1734" w14:paraId="7E965F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7712" behindDoc="0" locked="0" layoutInCell="1" allowOverlap="1" wp14:editId="1690848E" wp14:anchorId="47B8C5F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8" name="Rectangle 6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067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8" style="position:absolute;margin-left:104pt;margin-top:-1pt;width:79pt;height:48pt;z-index:257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Vdug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2z8tzhlH6i&#10;btz3VpFzdjBSqnm+s15jTB2WPcVHuEQJ3Zn8pMHNX6RFpqLx6aqxmjIRmNysNm2NkxB49Hmz3qCP&#10;XarX4ggpf1PBkdlhFBBKUZYf71M+X325gnUzmPPzs5en/VTINKv2Beo+yBNSxB3ND2i0DSOjwppI&#10;yYhzZzQ9HzgoSux3j8I2Xz6tGlyUEizbpkVRoAQIev82y70YAq6SyEDJIYLpB8RbJCqwcGKF2GW7&#10;5pV4Gxfwr//A7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1vHVdugEAAEsDAAAOAAAAAAAAAAAAAAAAAC4CAABkcnMv&#10;ZTJvRG9jLnhtbFBLAQItABQABgAIAAAAIQB7m6+V3QAAAAkBAAAPAAAAAAAAAAAAAAAAABQEAABk&#10;cnMvZG93bnJldi54bWxQSwUGAAAAAAQABADzAAAAHgUAAAAA&#10;" w14:anchorId="47B8C5FE">
                <v:textbox inset="2.16pt,1.44pt,0,1.44pt">
                  <w:txbxContent>
                    <w:p w:rsidR="00DB1734" w:rsidP="00C07318" w:rsidRDefault="00DB1734" w14:paraId="039067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8736" behindDoc="0" locked="0" layoutInCell="1" allowOverlap="1" wp14:editId="6A74BDDD" wp14:anchorId="413A08E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9" name="Rectangle 6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8A39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9" style="position:absolute;margin-left:104pt;margin-top:-1pt;width:79pt;height:48pt;z-index:257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z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bqlxHOHU/qJ&#10;unHfW0XO2cFIqeb5znqNMXVY9hQf4RIldGfykwY3f5EWmYrGp6vGaspEYLJdtZsaJyHw6HO7btHH&#10;LtVrcYSUv6ngyOwwCgilKMuP9ymfr75cwboZzPn52cvTfipkmlX7AnUf5Akp4o7mBzTahpFRYU2k&#10;ZMS5M5qeDxwUJfa7R2GbL59WDS5KCZabZoM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USVzougEAAEsDAAAOAAAAAAAAAAAAAAAAAC4CAABkcnMv&#10;ZTJvRG9jLnhtbFBLAQItABQABgAIAAAAIQB7m6+V3QAAAAkBAAAPAAAAAAAAAAAAAAAAABQEAABk&#10;cnMvZG93bnJldi54bWxQSwUGAAAAAAQABADzAAAAHgUAAAAA&#10;" w14:anchorId="413A08EA">
                <v:textbox inset="2.16pt,1.44pt,0,1.44pt">
                  <w:txbxContent>
                    <w:p w:rsidR="00DB1734" w:rsidP="00C07318" w:rsidRDefault="00DB1734" w14:paraId="418A39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09760" behindDoc="0" locked="0" layoutInCell="1" allowOverlap="1" wp14:editId="1B1B7CDF" wp14:anchorId="1BA4C4B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0" name="Rectangle 6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564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0" style="position:absolute;margin-left:104pt;margin-top:-1pt;width:79pt;height:48pt;z-index:257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Q6ugEAAEs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HS5uEGDHLPYpd/o&#10;G3O9keRUHbQQMvc3+zWG2OK1p/AI5yziMoufFNj8RVlkKh4fLx7LKRGOxfVivarxIY5b1+vlGteI&#10;Ur1dDhDTD+ktyYuOAlIpzrLDfUyno69H8F4mc3o+r9K0m4qY5qrA5trOiyNKxBlNDxiU8WNHudGB&#10;khH73tH4Z89AUmJ+OjS2ublaNDgoJZmvmhUOMJQESe/eV5njg8dR4gko2QfQ/YB8i0WFFnasCDtP&#10;Vx6J93kh//YP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mycQ6ugEAAEsDAAAOAAAAAAAAAAAAAAAAAC4CAABkcnMv&#10;ZTJvRG9jLnhtbFBLAQItABQABgAIAAAAIQB7m6+V3QAAAAkBAAAPAAAAAAAAAAAAAAAAABQEAABk&#10;cnMvZG93bnJldi54bWxQSwUGAAAAAAQABADzAAAAHgUAAAAA&#10;" w14:anchorId="1BA4C4B8">
                <v:textbox inset="2.16pt,1.44pt,0,1.44pt">
                  <w:txbxContent>
                    <w:p w:rsidR="00DB1734" w:rsidP="00C07318" w:rsidRDefault="00DB1734" w14:paraId="58564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0784" behindDoc="0" locked="0" layoutInCell="1" allowOverlap="1" wp14:editId="6A3E3189" wp14:anchorId="089229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1" name="Rectangle 6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50D6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1" style="position:absolute;margin-left:104pt;margin-top:-1pt;width:79pt;height:48pt;z-index:257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2PuQEAAEs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1dLm7mlDhmcUq/&#10;UTfmeiPJKTtoIWSeb9ZrDLHFsqfwCOcoopvJTwps/iItMhWNjxeN5ZQIx+R6sV7VOAmOR9fr5Rp9&#10;7FK9FQeI6Yf0lmSno4BQirLscB/T6errFazLYE7PZy9Nu6mQaa4uUHdeHJEi7mh6QKOMHzvKjQ6U&#10;jDj3jsY/ewaSEvPTobDNzdWiwUUpwXzVrHCBoQQIevc+yxwfPK4ST0DJPoDuB8Rb3i2wcGKF2Hm7&#10;8kq8jwv4t39g+xc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Ac87Y+5AQAASwMAAA4AAAAAAAAAAAAAAAAALgIAAGRycy9l&#10;Mm9Eb2MueG1sUEsBAi0AFAAGAAgAAAAhAHubr5XdAAAACQEAAA8AAAAAAAAAAAAAAAAAEwQAAGRy&#10;cy9kb3ducmV2LnhtbFBLBQYAAAAABAAEAPMAAAAdBQAAAAA=&#10;" w14:anchorId="08922911">
                <v:textbox inset="2.16pt,1.44pt,0,1.44pt">
                  <w:txbxContent>
                    <w:p w:rsidR="00DB1734" w:rsidP="00C07318" w:rsidRDefault="00DB1734" w14:paraId="0C50D6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1808" behindDoc="0" locked="0" layoutInCell="1" allowOverlap="1" wp14:editId="5496C430" wp14:anchorId="6EFF56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2" name="Rectangle 6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8D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2" style="position:absolute;margin-left:104pt;margin-top:-1pt;width:79pt;height:48pt;z-index:257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Lug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4qahxHOHU/qF&#10;unHfWUVO2d5Iqab5TnoNMbVY9hyf4BwldCfyowY3fZEWGYvGx4vGasxEYHK9WK9qnITAo+v1co0+&#10;dqneiiOk/EMFRyaHUUAoRVl+eEj5dPX1CtZNYE7PT14ed2Mh01w1r1B3QR6RIu5ofkSjbRgYFdZE&#10;SgacO6Ppz56DosTeexS2ublaoA65BPNVs8IFhhIg6N37LPeiD7hKIgMl+wim6xFvkajAwokVYuft&#10;mlbifVzAv/0D27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JeaLugEAAEsDAAAOAAAAAAAAAAAAAAAAAC4CAABkcnMv&#10;ZTJvRG9jLnhtbFBLAQItABQABgAIAAAAIQB7m6+V3QAAAAkBAAAPAAAAAAAAAAAAAAAAABQEAABk&#10;cnMvZG93bnJldi54bWxQSwUGAAAAAAQABADzAAAAHgUAAAAA&#10;" w14:anchorId="6EFF5618">
                <v:textbox inset="2.16pt,1.44pt,0,1.44pt">
                  <w:txbxContent>
                    <w:p w:rsidR="00DB1734" w:rsidP="00C07318" w:rsidRDefault="00DB1734" w14:paraId="51C8D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editId="6242FF60" wp14:anchorId="36F14DD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3" name="Rectangle 6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8B72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3" style="position:absolute;margin-left:104pt;margin-top:-1pt;width:79pt;height:48pt;z-index:257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8+ugEAAEsDAAAOAAAAZHJzL2Uyb0RvYy54bWysU01v2zAMvQ/YfxB0X+zYXZ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qr1tKXHc4pR+&#10;om7cDUaSc3bUfS/zfLNeU4gdlj2FR7hEEd1MflZg8xdpkblofLpqLOdEBCY37WZd4yQEHn3erDbo&#10;Y5fqtThATF+ltyQ7jAJCKcry4/eYzldfrmBdBnN+Pntp3s+FTHPTvkDd+/6EFHFH0wMaZfzEqDA6&#10;UDLh3BmNvw8cJCXmm0Nhm9ubt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E0M8+ugEAAEsDAAAOAAAAAAAAAAAAAAAAAC4CAABkcnMv&#10;ZTJvRG9jLnhtbFBLAQItABQABgAIAAAAIQB7m6+V3QAAAAkBAAAPAAAAAAAAAAAAAAAAABQEAABk&#10;cnMvZG93bnJldi54bWxQSwUGAAAAAAQABADzAAAAHgUAAAAA&#10;" w14:anchorId="36F14DD0">
                <v:textbox inset="2.16pt,1.44pt,0,1.44pt">
                  <w:txbxContent>
                    <w:p w:rsidR="00DB1734" w:rsidP="00C07318" w:rsidRDefault="00DB1734" w14:paraId="538B72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3856" behindDoc="0" locked="0" layoutInCell="1" allowOverlap="1" wp14:editId="5DACB752" wp14:anchorId="3F4BE56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4" name="Rectangle 6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C2D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4" style="position:absolute;margin-left:104pt;margin-top:-1pt;width:79pt;height:48pt;z-index:257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FvCDugEAAEsDAAAOAAAAAAAAAAAAAAAAAC4CAABkcnMv&#10;ZTJvRG9jLnhtbFBLAQItABQABgAIAAAAIQB7m6+V3QAAAAkBAAAPAAAAAAAAAAAAAAAAABQEAABk&#10;cnMvZG93bnJldi54bWxQSwUGAAAAAAQABADzAAAAHgUAAAAA&#10;" w14:anchorId="3F4BE569">
                <v:textbox inset="2.16pt,1.44pt,0,1.44pt">
                  <w:txbxContent>
                    <w:p w:rsidR="00DB1734" w:rsidP="00C07318" w:rsidRDefault="00DB1734" w14:paraId="42C2D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4880" behindDoc="0" locked="0" layoutInCell="1" allowOverlap="1" wp14:editId="4BEC6196" wp14:anchorId="4601BE3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5" name="Rectangle 6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C89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5" style="position:absolute;margin-left:104pt;margin-top:-1pt;width:79pt;height:48pt;z-index:257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9k2uwEAAEsDAAAOAAAAZHJzL2Uyb0RvYy54bWysU9tu2zAMfR/QfxD03thxm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anG/pMRxi1P6&#10;gbpx1w2KnLO9kVLl+Wa9xhBbLHsJz3CJIrqZ/KTB5i/SIlPR+HTVWE2JCExuFpt1jZMQeLTcrDbo&#10;Y5fqvThATF+UtyQ7jAJCKcry47eYzlffrmBdBnN+Pntp2k+FTHO3fIO69/KEFHFH0xMaPfiRUTGY&#10;QMmIc2c0/jpwUJQMXx0K29zfLRpclBLM180aFxhKgKD3H7Pcid7jKokElBwCmK5HvEWiAgsnVohd&#10;tiuvxMe4gH//B3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OPZNrsBAABLAwAADgAAAAAAAAAAAAAAAAAuAgAAZHJz&#10;L2Uyb0RvYy54bWxQSwECLQAUAAYACAAAACEAe5uvld0AAAAJAQAADwAAAAAAAAAAAAAAAAAVBAAA&#10;ZHJzL2Rvd25yZXYueG1sUEsFBgAAAAAEAAQA8wAAAB8FAAAAAA==&#10;" w14:anchorId="4601BE3F">
                <v:textbox inset="2.16pt,1.44pt,0,1.44pt">
                  <w:txbxContent>
                    <w:p w:rsidR="00DB1734" w:rsidP="00C07318" w:rsidRDefault="00DB1734" w14:paraId="01C89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5904" behindDoc="0" locked="0" layoutInCell="1" allowOverlap="1" wp14:editId="32A25250" wp14:anchorId="4668842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6" name="Rectangle 6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F6C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6" style="position:absolute;margin-left:104pt;margin-top:-1pt;width:79pt;height:48pt;z-index:257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+tIyugEAAEsDAAAOAAAAAAAAAAAAAAAAAC4CAABkcnMv&#10;ZTJvRG9jLnhtbFBLAQItABQABgAIAAAAIQB7m6+V3QAAAAkBAAAPAAAAAAAAAAAAAAAAABQEAABk&#10;cnMvZG93bnJldi54bWxQSwUGAAAAAAQABADzAAAAHgUAAAAA&#10;" w14:anchorId="46688425">
                <v:textbox inset="2.16pt,1.44pt,0,1.44pt">
                  <w:txbxContent>
                    <w:p w:rsidR="00DB1734" w:rsidP="00C07318" w:rsidRDefault="00DB1734" w14:paraId="2CAF6C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6928" behindDoc="0" locked="0" layoutInCell="1" allowOverlap="1" wp14:editId="685A5692" wp14:anchorId="183C9CD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7" name="Rectangle 6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BA40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7" style="position:absolute;margin-left:104pt;margin-top:-1pt;width:79pt;height:48pt;z-index:257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D/uHugEAAEsDAAAOAAAAAAAAAAAAAAAAAC4CAABkcnMv&#10;ZTJvRG9jLnhtbFBLAQItABQABgAIAAAAIQB7m6+V3QAAAAkBAAAPAAAAAAAAAAAAAAAAABQEAABk&#10;cnMvZG93bnJldi54bWxQSwUGAAAAAAQABADzAAAAHgUAAAAA&#10;" w14:anchorId="183C9CDC">
                <v:textbox inset="2.16pt,1.44pt,0,1.44pt">
                  <w:txbxContent>
                    <w:p w:rsidR="00DB1734" w:rsidP="00C07318" w:rsidRDefault="00DB1734" w14:paraId="75BA40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7952" behindDoc="0" locked="0" layoutInCell="1" allowOverlap="1" wp14:editId="6D5CED29" wp14:anchorId="6CB8172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8" name="Rectangle 6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DAF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8" style="position:absolute;margin-left:104pt;margin-top:-1pt;width:79pt;height:48pt;z-index:257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yT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t3irByzOKWf&#10;qBtzg5HknB21EDLPN+s1hdhh2VN4hEsU0c3kZwU2f5EWmYvGp6vGck6EY3Kz2rQ1ToLj0efNeoM+&#10;dqleiwPE9FV6S7LTU0AoRVl2/B7T+erLFazLYM7PZy/N+7mQaW7aF6h7L05IEXc0PaBRxk895UYH&#10;Siace0/j7wMDSYn55lDY5vZm1eCilGDZNi2KAiVA0Pu3Web46HGVeAJKDgH0MCLeIlGBhRMrxC7b&#10;lVfibVzAv/4Du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pcdyTugEAAEsDAAAOAAAAAAAAAAAAAAAAAC4CAABkcnMv&#10;ZTJvRG9jLnhtbFBLAQItABQABgAIAAAAIQB7m6+V3QAAAAkBAAAPAAAAAAAAAAAAAAAAABQEAABk&#10;cnMvZG93bnJldi54bWxQSwUGAAAAAAQABADzAAAAHgUAAAAA&#10;" w14:anchorId="6CB81726">
                <v:textbox inset="2.16pt,1.44pt,0,1.44pt">
                  <w:txbxContent>
                    <w:p w:rsidR="00DB1734" w:rsidP="00C07318" w:rsidRDefault="00DB1734" w14:paraId="2EDAF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18976" behindDoc="0" locked="0" layoutInCell="1" allowOverlap="1" wp14:editId="121C31BB" wp14:anchorId="21032E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9" name="Rectangle 6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991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9" style="position:absolute;margin-left:104pt;margin-top:-1pt;width:79pt;height:48pt;z-index:257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Um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1W1LiecOp/QT&#10;deO+t4qcs4ORUs3znfUaY+qw7Ck+wiVK6M7kJw1u/iItMhWNT1eN1ZSJwGS7ajc1TkLg0ed23aKP&#10;XarX4ggpf1XBkdlhFBBKUZYfv6d8vvpyBetmMOfnZy9P+6mQaW7aF6j7IE9IEXc0P6DRNoyMCmsi&#10;JSPOndH0+8BBUWK/eRS2ub1ZNbgoJVhumg0uMJQAQe/fZrkXQ8BVEhkoOUQw/YB4i0QFFk6sELts&#10;17wSb+MC/vUf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hPUmugEAAEsDAAAOAAAAAAAAAAAAAAAAAC4CAABkcnMv&#10;ZTJvRG9jLnhtbFBLAQItABQABgAIAAAAIQB7m6+V3QAAAAkBAAAPAAAAAAAAAAAAAAAAABQEAABk&#10;cnMvZG93bnJldi54bWxQSwUGAAAAAAQABADzAAAAHgUAAAAA&#10;" w14:anchorId="21032E84">
                <v:textbox inset="2.16pt,1.44pt,0,1.44pt">
                  <w:txbxContent>
                    <w:p w:rsidR="00DB1734" w:rsidP="00C07318" w:rsidRDefault="00DB1734" w14:paraId="0D991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0000" behindDoc="0" locked="0" layoutInCell="1" allowOverlap="1" wp14:editId="1EA139CE" wp14:anchorId="5EAC9A1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0" name="Rectangle 6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23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0" style="position:absolute;margin-left:104pt;margin-top:-1pt;width:79pt;height:48pt;z-index:257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MmA32ugEAAEsDAAAOAAAAAAAAAAAAAAAAAC4CAABkcnMv&#10;ZTJvRG9jLnhtbFBLAQItABQABgAIAAAAIQB7m6+V3QAAAAkBAAAPAAAAAAAAAAAAAAAAABQEAABk&#10;cnMvZG93bnJldi54bWxQSwUGAAAAAAQABADzAAAAHgUAAAAA&#10;" w14:anchorId="5EAC9A1D">
                <v:textbox inset="2.16pt,1.44pt,0,1.44pt">
                  <w:txbxContent>
                    <w:p w:rsidR="00DB1734" w:rsidP="00C07318" w:rsidRDefault="00DB1734" w14:paraId="3AE23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1024" behindDoc="0" locked="0" layoutInCell="1" allowOverlap="1" wp14:editId="107F48FB" wp14:anchorId="2A3363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1" name="Rectangle 6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5FC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1" style="position:absolute;margin-left:104pt;margin-top:-1pt;width:79pt;height:48pt;z-index:257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1tJEO5AQAASwMAAA4AAAAAAAAAAAAAAAAALgIAAGRycy9l&#10;Mm9Eb2MueG1sUEsBAi0AFAAGAAgAAAAhAHubr5XdAAAACQEAAA8AAAAAAAAAAAAAAAAAEwQAAGRy&#10;cy9kb3ducmV2LnhtbFBLBQYAAAAABAAEAPMAAAAdBQAAAAA=&#10;" w14:anchorId="2A336390">
                <v:textbox inset="2.16pt,1.44pt,0,1.44pt">
                  <w:txbxContent>
                    <w:p w:rsidR="00DB1734" w:rsidP="00C07318" w:rsidRDefault="00DB1734" w14:paraId="6B45FC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2048" behindDoc="0" locked="0" layoutInCell="1" allowOverlap="1" wp14:editId="1B363C9C" wp14:anchorId="7E1F8B7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2" name="Rectangle 6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28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2" style="position:absolute;margin-left:104pt;margin-top:-1pt;width:79pt;height:48pt;z-index:257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9H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1TaUeO5wSr9Q&#10;N+57q8g5Oxgp1TzfWa8xpg7LHuMDXKKE7kx+0uDmL9IiU9H4dNVYTZkITG5Wm7bGSQg8utmsN+hj&#10;l+qlOELK31RwZHYYBYRSlOXHHymfrz5fwboZzPn52cvTfipkmpvmGeo+yBNSxB3N92i0DSOjwppI&#10;yYhzZzT9OXBQlNjvHoVtvnxeoQ65BMu2aXGBoQQIev86y70YAq6SyEDJIYLpB8RbJCqwcGKF2GW7&#10;5pV4HRfwL//A7i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PdC9HugEAAEsDAAAOAAAAAAAAAAAAAAAAAC4CAABkcnMv&#10;ZTJvRG9jLnhtbFBLAQItABQABgAIAAAAIQB7m6+V3QAAAAkBAAAPAAAAAAAAAAAAAAAAABQEAABk&#10;cnMvZG93bnJldi54bWxQSwUGAAAAAAQABADzAAAAHgUAAAAA&#10;" w14:anchorId="7E1F8B76">
                <v:textbox inset="2.16pt,1.44pt,0,1.44pt">
                  <w:txbxContent>
                    <w:p w:rsidR="00DB1734" w:rsidP="00C07318" w:rsidRDefault="00DB1734" w14:paraId="6E328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3072" behindDoc="0" locked="0" layoutInCell="1" allowOverlap="1" wp14:editId="7E2F21AA" wp14:anchorId="0ABFE1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3" name="Rectangle 6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67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3" style="position:absolute;margin-left:104pt;margin-top:-1pt;width:79pt;height:48pt;z-index:257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gQbyugEAAEsDAAAOAAAAAAAAAAAAAAAAAC4CAABkcnMv&#10;ZTJvRG9jLnhtbFBLAQItABQABgAIAAAAIQB7m6+V3QAAAAkBAAAPAAAAAAAAAAAAAAAAABQEAABk&#10;cnMvZG93bnJldi54bWxQSwUGAAAAAAQABADzAAAAHgUAAAAA&#10;" w14:anchorId="0ABFE133">
                <v:textbox inset="2.16pt,1.44pt,0,1.44pt">
                  <w:txbxContent>
                    <w:p w:rsidR="00DB1734" w:rsidP="00C07318" w:rsidRDefault="00DB1734" w14:paraId="70E67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4096" behindDoc="0" locked="0" layoutInCell="1" allowOverlap="1" wp14:editId="2888AF42" wp14:anchorId="712B632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4" name="Rectangle 6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8C9C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4" style="position:absolute;margin-left:104pt;margin-top:-1pt;width:79pt;height:48pt;z-index:257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lP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q3ZNiecOp/Qd&#10;deO+t4pcsoORUs3znfUaY+qw7Dk+wTVK6M7kJw1u/iItMhWNzzeN1ZSJwOR2tW1rnITAo7vtZos+&#10;dqleiyOk/FkFR2aHUUAoRVl++pry5erLFaybwVyen708HaZCprlbv0A9BHlGirij+RGNtmFkVFgT&#10;KRlx7oymX0cOihL7xaOwzcf1qsFFKcGybVpcYCgBgj68zXIvhoCrJDJQcoxg+gHxFokKLJxYIXbd&#10;rnkl3sYF/Os/sP8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RzlPugEAAEsDAAAOAAAAAAAAAAAAAAAAAC4CAABkcnMv&#10;ZTJvRG9jLnhtbFBLAQItABQABgAIAAAAIQB7m6+V3QAAAAkBAAAPAAAAAAAAAAAAAAAAABQEAABk&#10;cnMvZG93bnJldi54bWxQSwUGAAAAAAQABADzAAAAHgUAAAAA&#10;" w14:anchorId="712B632D">
                <v:textbox inset="2.16pt,1.44pt,0,1.44pt">
                  <w:txbxContent>
                    <w:p w:rsidR="00DB1734" w:rsidP="00C07318" w:rsidRDefault="00DB1734" w14:paraId="588C9C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5120" behindDoc="0" locked="0" layoutInCell="1" allowOverlap="1" wp14:editId="1D4F52A3" wp14:anchorId="1EB83E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5" name="Rectangle 6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A252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5" style="position:absolute;margin-left:104pt;margin-top:-1pt;width:79pt;height:48pt;z-index:257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D6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ObVbumxHOHU/qB&#10;unHfW0Uu2cFIqeb5znqNMXVY9hQf4RoldGfykwY3f5EWmYrG55vGaspEYHK72rY1TkLg0Xq72aKP&#10;XarX4ggpf1HBkdlhFBBKUZafvqV8ufpyBetmMJfnZy9Ph6mQadbrF6iHIM9IEXc0P6DRNoyMCmsi&#10;JSPOndH068hBUWK/ehS2+fRx1eCilGDZNi0uMJQAQR/eZrkXQ8BVEhkoOUYw/YB4i0QFFk6sELtu&#10;17wSb+MC/vUf2P8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qshD6ugEAAEsDAAAOAAAAAAAAAAAAAAAAAC4CAABkcnMv&#10;ZTJvRG9jLnhtbFBLAQItABQABgAIAAAAIQB7m6+V3QAAAAkBAAAPAAAAAAAAAAAAAAAAABQEAABk&#10;cnMvZG93bnJldi54bWxQSwUGAAAAAAQABADzAAAAHgUAAAAA&#10;" w14:anchorId="1EB83ED6">
                <v:textbox inset="2.16pt,1.44pt,0,1.44pt">
                  <w:txbxContent>
                    <w:p w:rsidR="00DB1734" w:rsidP="00C07318" w:rsidRDefault="00DB1734" w14:paraId="1DA252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6144" behindDoc="0" locked="0" layoutInCell="1" allowOverlap="1" wp14:editId="3FA1E705" wp14:anchorId="0722083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6" name="Rectangle 6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4BE7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6" style="position:absolute;margin-left:104pt;margin-top:-1pt;width:79pt;height:48pt;z-index:257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Iqxv+ugEAAEsDAAAOAAAAAAAAAAAAAAAAAC4CAABkcnMv&#10;ZTJvRG9jLnhtbFBLAQItABQABgAIAAAAIQB7m6+V3QAAAAkBAAAPAAAAAAAAAAAAAAAAABQEAABk&#10;cnMvZG93bnJldi54bWxQSwUGAAAAAAQABADzAAAAHgUAAAAA&#10;" w14:anchorId="07220837">
                <v:textbox inset="2.16pt,1.44pt,0,1.44pt">
                  <w:txbxContent>
                    <w:p w:rsidR="00DB1734" w:rsidP="00C07318" w:rsidRDefault="00DB1734" w14:paraId="394BE7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7168" behindDoc="0" locked="0" layoutInCell="1" allowOverlap="1" wp14:editId="488788F2" wp14:anchorId="412877C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7" name="Rectangle 6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D6E9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7" style="position:absolute;margin-left:104pt;margin-top:-1pt;width:79pt;height:48pt;z-index:257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JLuwEAAEs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1W7ocRxi1P6&#10;jrpx14+KXLKDkVLl+Wa9phA7LHsOT3CNIrqZ/KzB5i/SInPR+HzTWM2JCExuV9u2xkkIPLrbrrfo&#10;Y5fqtThATJ+VtyQ7jAJCKcry09eYLldfrmBdBnN5PntpPsyFTHO3eYF68PKMFHFH0yMaPfqJUTGa&#10;QMmEc2c0/jpyUJSMXxwK22w+rhpclBIs26bFBYYSIOjD2yx3YvC4SiIBJccAph8Qb5GowMKJFWLX&#10;7cor8TYu4F//gf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KV4yS7sBAABLAwAADgAAAAAAAAAAAAAAAAAuAgAAZHJz&#10;L2Uyb0RvYy54bWxQSwECLQAUAAYACAAAACEAe5uvld0AAAAJAQAADwAAAAAAAAAAAAAAAAAVBAAA&#10;ZHJzL2Rvd25yZXYueG1sUEsFBgAAAAAEAAQA8wAAAB8FAAAAAA==&#10;" w14:anchorId="412877C5">
                <v:textbox inset="2.16pt,1.44pt,0,1.44pt">
                  <w:txbxContent>
                    <w:p w:rsidR="00DB1734" w:rsidP="00C07318" w:rsidRDefault="00DB1734" w14:paraId="63D6E9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8192" behindDoc="0" locked="0" layoutInCell="1" allowOverlap="1" wp14:editId="42CD3001" wp14:anchorId="129D9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8" name="Rectangle 6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2ED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8" style="position:absolute;margin-left:104pt;margin-top:-1pt;width:79pt;height:48pt;z-index:257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MgFV+5AQAASwMAAA4AAAAAAAAAAAAAAAAALgIAAGRycy9l&#10;Mm9Eb2MueG1sUEsBAi0AFAAGAAgAAAAhAHubr5XdAAAACQEAAA8AAAAAAAAAAAAAAAAAEwQAAGRy&#10;cy9kb3ducmV2LnhtbFBLBQYAAAAABAAEAPMAAAAdBQAAAAA=&#10;" w14:anchorId="129D9797">
                <v:textbox inset="2.16pt,1.44pt,0,1.44pt">
                  <w:txbxContent>
                    <w:p w:rsidR="00DB1734" w:rsidP="00C07318" w:rsidRDefault="00DB1734" w14:paraId="2F2ED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29216" behindDoc="0" locked="0" layoutInCell="1" allowOverlap="1" wp14:editId="1EC530A1" wp14:anchorId="54B7806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9" name="Rectangle 6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5780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9" style="position:absolute;margin-left:104pt;margin-top:-1pt;width:79pt;height:48pt;z-index:257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zq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9apuKLHM4JT+&#10;oG7MDlqQU3ZUfS/SfJNekw8tlj36BzhHAd1EfpZg0hdpkTlrfLxoLOZIOCabVVOXOAmOR1fNukEf&#10;uxSvxR5C/CWcIcnpKCCUrCw73IZ4uvpyBesSmNPzyYvzbs5kqqvmBerO9UekiDsa79FI7aaOcq08&#10;JRPOvaPh756BoET/tihs9eP7qsJFycGyrmpcYMgBgt69zTLLR4erxCNQsveghhHxZokyLJxYJnbe&#10;rrQSb+MM/vUf2P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i1TzqugEAAEsDAAAOAAAAAAAAAAAAAAAAAC4CAABkcnMv&#10;ZTJvRG9jLnhtbFBLAQItABQABgAIAAAAIQB7m6+V3QAAAAkBAAAPAAAAAAAAAAAAAAAAABQEAABk&#10;cnMvZG93bnJldi54bWxQSwUGAAAAAAQABADzAAAAHgUAAAAA&#10;" w14:anchorId="54B78063">
                <v:textbox inset="2.16pt,1.44pt,0,1.44pt">
                  <w:txbxContent>
                    <w:p w:rsidR="00DB1734" w:rsidP="00C07318" w:rsidRDefault="00DB1734" w14:paraId="3B5780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7930240" behindDoc="0" locked="0" layoutInCell="1" allowOverlap="1" wp14:editId="00AAB86B" wp14:anchorId="0DE7621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90" name="Rectangle 6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5A4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0" style="position:absolute;margin-left:104pt;margin-top:-1pt;width:79pt;height:48pt;z-index:257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qc5WfugEAAEsDAAAOAAAAAAAAAAAAAAAAAC4CAABkcnMv&#10;ZTJvRG9jLnhtbFBLAQItABQABgAIAAAAIQB7m6+V3QAAAAkBAAAPAAAAAAAAAAAAAAAAABQEAABk&#10;cnMvZG93bnJldi54bWxQSwUGAAAAAAQABADzAAAAHgUAAAAA&#10;" w14:anchorId="0DE76217">
                <v:textbox inset="2.16pt,1.44pt,0,1.44pt">
                  <w:txbxContent>
                    <w:p w:rsidR="00DB1734" w:rsidP="00C07318" w:rsidRDefault="00DB1734" w14:paraId="155A4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1072" behindDoc="0" locked="0" layoutInCell="1" allowOverlap="1" wp14:editId="0F3578F1" wp14:anchorId="30718C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1" name="Rectangle 6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2AAC8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1" style="position:absolute;margin-left:104pt;margin-top:11pt;width:77pt;height:162pt;z-index:258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AbuzUhuQEAAEwDAAAOAAAAAAAAAAAAAAAAAC4CAABkcnMvZTJv&#10;RG9jLnhtbFBLAQItABQABgAIAAAAIQCqKeCD2wAAAAoBAAAPAAAAAAAAAAAAAAAAABMEAABkcnMv&#10;ZG93bnJldi54bWxQSwUGAAAAAAQABADzAAAAGwUAAAAA&#10;" w14:anchorId="30718CDB">
                <v:textbox inset="2.16pt,1.44pt,0,1.44pt">
                  <w:txbxContent>
                    <w:p w:rsidR="00DB1734" w:rsidP="00C07318" w:rsidRDefault="00DB1734" w14:paraId="12AAC8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2096" behindDoc="0" locked="0" layoutInCell="1" allowOverlap="1" wp14:editId="2D8F9136" wp14:anchorId="116D6A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2" name="Rectangle 6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81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2" style="position:absolute;margin-left:104pt;margin-top:11pt;width:79pt;height:162pt;z-index:258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5u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FpqHEc4dd+o2+&#10;cd9ZRc7V3kippv5Ofg0xtXjtKT7CJUu4nMSPGtz0RVlkLB6frh6rMROBxc1is66xEwK3mnq5vMEE&#10;Yar32xFS/qGCI9OCUUAuxVp+/JXy+ejbEbw3sTm/P63yuB+LmmbVvHHdB3lCjTik+QGDtmFgVFgT&#10;KRmw8YymPwcOihL706Ozzc1ygUbkkszXzRonGEqCrPcfq9yLPuAsiQyUHCKYrke+xaNCC1tWhF3G&#10;a5qJj3kh//4T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7u+broBAABMAwAADgAAAAAAAAAAAAAAAAAuAgAAZHJzL2Uy&#10;b0RvYy54bWxQSwECLQAUAAYACAAAACEAe0uO1NsAAAAKAQAADwAAAAAAAAAAAAAAAAAUBAAAZHJz&#10;L2Rvd25yZXYueG1sUEsFBgAAAAAEAAQA8wAAABwFAAAAAA==&#10;" w14:anchorId="116D6A31">
                <v:textbox inset="2.16pt,1.44pt,0,1.44pt">
                  <w:txbxContent>
                    <w:p w:rsidR="00DB1734" w:rsidP="00C07318" w:rsidRDefault="00DB1734" w14:paraId="2E81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3120" behindDoc="0" locked="0" layoutInCell="1" allowOverlap="1" wp14:editId="7F419BE0" wp14:anchorId="77C297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3" name="Rectangle 6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30FC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3" style="position:absolute;margin-left:104pt;margin-top:11pt;width:77pt;height:162pt;z-index:258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0t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er2xUlnjvs0k/0&#10;jfveKnKuDkZKNfd39muMqcNrz/EJLlnC5Sx+0uDmL8oiU/H4dPVYTZkILN4u27bGTgjcauq2vcEE&#10;Yaq32xFS/qqCI/OCUUAuxVp+/J7y+ejrEbw3szm/P6/ytJ+Kmma9euW6D/KEGnFI8yMGbcPIqLAm&#10;UjJi4xlNvw8cFCX2m0dnm5t21eCklGS5a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wrWtLboBAABMAwAADgAAAAAAAAAAAAAAAAAuAgAAZHJzL2Uy&#10;b0RvYy54bWxQSwECLQAUAAYACAAAACEAqingg9sAAAAKAQAADwAAAAAAAAAAAAAAAAAUBAAAZHJz&#10;L2Rvd25yZXYueG1sUEsFBgAAAAAEAAQA8wAAABwFAAAAAA==&#10;" w14:anchorId="77C297AC">
                <v:textbox inset="2.16pt,1.44pt,0,1.44pt">
                  <w:txbxContent>
                    <w:p w:rsidR="00DB1734" w:rsidP="00C07318" w:rsidRDefault="00DB1734" w14:paraId="7D30FC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4144" behindDoc="0" locked="0" layoutInCell="1" allowOverlap="1" wp14:editId="64BBD18B" wp14:anchorId="1305E8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4" name="Rectangle 6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A3B8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4" style="position:absolute;margin-left:104pt;margin-top:11pt;width:77pt;height:162pt;z-index:258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HTuw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VzctJY5b7NIv&#10;9I27flTkVB2MlCr3N/s1hdjhtefwBOcs4jKLnzXY/EVZZC4eHy8eqzkRgcWbZdvW2AmBW03dtteY&#10;IEz1cTtATPfKW5IXjAJyKdbyw8+YTkffj+C9zOb0fl6leTcXNc2qfee68/KIGnFI0yMGPfqJUTGa&#10;QMmEjWc0vu45KErGHw6dba7bqwYnpSTLdbPGCYaSIOvd5yp3YvA4SyIBJfsAph+Qb/Go0MKWFWHn&#10;8coz8Tkv5D9+gu0b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OUi8dO7AQAATAMAAA4AAAAAAAAAAAAAAAAALgIAAGRycy9l&#10;Mm9Eb2MueG1sUEsBAi0AFAAGAAgAAAAhAKop4IPbAAAACgEAAA8AAAAAAAAAAAAAAAAAFQQAAGRy&#10;cy9kb3ducmV2LnhtbFBLBQYAAAAABAAEAPMAAAAdBQAAAAA=&#10;" w14:anchorId="1305E8AC">
                <v:textbox inset="2.16pt,1.44pt,0,1.44pt">
                  <w:txbxContent>
                    <w:p w:rsidR="00DB1734" w:rsidP="00C07318" w:rsidRDefault="00DB1734" w14:paraId="2DA3B8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5168" behindDoc="0" locked="0" layoutInCell="1" allowOverlap="1" wp14:editId="29327E48" wp14:anchorId="1462B1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5" name="Rectangle 6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2C7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5" style="position:absolute;margin-left:104pt;margin-top:11pt;width:79pt;height:162pt;z-index:258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gs4pC7AQAATAMAAA4AAAAAAAAAAAAAAAAALgIAAGRycy9l&#10;Mm9Eb2MueG1sUEsBAi0AFAAGAAgAAAAhAHtLjtTbAAAACgEAAA8AAAAAAAAAAAAAAAAAFQQAAGRy&#10;cy9kb3ducmV2LnhtbFBLBQYAAAAABAAEAPMAAAAdBQAAAAA=&#10;" w14:anchorId="1462B124">
                <v:textbox inset="2.16pt,1.44pt,0,1.44pt">
                  <w:txbxContent>
                    <w:p w:rsidR="00DB1734" w:rsidP="00C07318" w:rsidRDefault="00DB1734" w14:paraId="1322C7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6192" behindDoc="0" locked="0" layoutInCell="1" allowOverlap="1" wp14:editId="15169F4A" wp14:anchorId="11235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6" name="Rectangle 6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0ED6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6" style="position:absolute;margin-left:104pt;margin-top:11pt;width:77pt;height:162pt;z-index:258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Dwsad+7AQAATAMAAA4AAAAAAAAAAAAAAAAALgIAAGRycy9l&#10;Mm9Eb2MueG1sUEsBAi0AFAAGAAgAAAAhAKop4IPbAAAACgEAAA8AAAAAAAAAAAAAAAAAFQQAAGRy&#10;cy9kb3ducmV2LnhtbFBLBQYAAAAABAAEAPMAAAAdBQAAAAA=&#10;" w14:anchorId="11235F95">
                <v:textbox inset="2.16pt,1.44pt,0,1.44pt">
                  <w:txbxContent>
                    <w:p w:rsidR="00DB1734" w:rsidP="00C07318" w:rsidRDefault="00DB1734" w14:paraId="250ED6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7216" behindDoc="0" locked="0" layoutInCell="1" allowOverlap="1" wp14:editId="5D6AF965" wp14:anchorId="1FE98A4A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7" name="Rectangle 6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49D5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7" style="position:absolute;margin-left:105pt;margin-top:11pt;width:77pt;height:162pt;z-index:258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00ugEAAEw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lc3t2tKPHfYpZ/o&#10;G/e9VeRcHYyUau7v7NcYU4fXnuMTXLKEy1n8pMHNX5RFpuLx6eqxmjIRWLxdtm2NnRC41dRtu8YE&#10;Yaq32xFS/qqCI/OCUUAuxVp+/J7y+ejrEbw3szm/P6/ytJ+Kmma1fuW6D/KEGnFI8yMGbcPIqLAm&#10;UjJi4xlNvw8cFCX2m0dnm3V70+CklGS5aTY4wVASZL1/X+VeDAFnSWSg5BDB9APyLR4VWtiyIuwy&#10;XvNMvM8L+befYPcH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HConTS6AQAATAMAAA4AAAAAAAAAAAAAAAAALgIAAGRycy9l&#10;Mm9Eb2MueG1sUEsBAi0AFAAGAAgAAAAhAEwiVjPcAAAACgEAAA8AAAAAAAAAAAAAAAAAFAQAAGRy&#10;cy9kb3ducmV2LnhtbFBLBQYAAAAABAAEAPMAAAAdBQAAAAA=&#10;" w14:anchorId="1FE98A4A">
                <v:textbox inset="2.16pt,1.44pt,0,1.44pt">
                  <w:txbxContent>
                    <w:p w:rsidR="00DB1734" w:rsidP="00C07318" w:rsidRDefault="00DB1734" w14:paraId="2449D5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8240" behindDoc="0" locked="0" layoutInCell="1" allowOverlap="1" wp14:editId="37C80616" wp14:anchorId="6BEE80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8" name="Rectangle 6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D888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8" style="position:absolute;margin-left:104pt;margin-top:11pt;width:79pt;height:162pt;z-index:258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ZQ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5v7rBXnjvs0g/0&#10;jfvBKnKujkZKVfpb/Jpi6vHac3yCS5ZwWcTPGlz5oiwyV49PV4/VnInA4h0+02InBG517Wp1iwnC&#10;NG+3I6T8RQVHyoJRQC7VWn78lvL56OsRvFfYnN8vqzzv56qmW29eue6DPKFGHNL8iEHbMDEqrImU&#10;TNh4RtOvAwdFif3q0dnudnXT4aTUZLnpNugK1ARZ799XuRdjwFkSGSg5RDDDiHyrR5UWtqwKu4xX&#10;mYn3eSX/9hPsfg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CjkZQuQEAAEwDAAAOAAAAAAAAAAAAAAAAAC4CAABkcnMvZTJv&#10;RG9jLnhtbFBLAQItABQABgAIAAAAIQB7S47U2wAAAAoBAAAPAAAAAAAAAAAAAAAAABMEAABkcnMv&#10;ZG93bnJldi54bWxQSwUGAAAAAAQABADzAAAAGwUAAAAA&#10;" w14:anchorId="6BEE8097">
                <v:textbox inset="2.16pt,1.44pt,0,1.44pt">
                  <w:txbxContent>
                    <w:p w:rsidR="00DB1734" w:rsidP="00C07318" w:rsidRDefault="00DB1734" w14:paraId="3DD888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59264" behindDoc="0" locked="0" layoutInCell="1" allowOverlap="1" wp14:editId="448D8BE2" wp14:anchorId="0F9E3C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9" name="Rectangle 6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BAE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9" style="position:absolute;margin-left:104pt;margin-top:11pt;width:77pt;height:162pt;z-index:258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4BVE7oBAABMAwAADgAAAAAAAAAAAAAAAAAuAgAAZHJzL2Uy&#10;b0RvYy54bWxQSwECLQAUAAYACAAAACEAqingg9sAAAAKAQAADwAAAAAAAAAAAAAAAAAUBAAAZHJz&#10;L2Rvd25yZXYueG1sUEsFBgAAAAAEAAQA8wAAABwFAAAAAA==&#10;" w14:anchorId="0F9E3CC2">
                <v:textbox inset="2.16pt,1.44pt,0,1.44pt">
                  <w:txbxContent>
                    <w:p w:rsidR="00DB1734" w:rsidP="00C07318" w:rsidRDefault="00DB1734" w14:paraId="7DBAE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0288" behindDoc="0" locked="0" layoutInCell="1" allowOverlap="1" wp14:editId="7281C84E" wp14:anchorId="053C3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400" name="Rectangle 6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EE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0" style="position:absolute;margin-left:104pt;margin-top:11pt;width:77pt;height:162pt;z-index:258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HoGTuq4AQAATAMAAA4AAAAAAAAAAAAAAAAALgIAAGRycy9lMm9E&#10;b2MueG1sUEsBAi0AFAAGAAgAAAAhAKop4IPbAAAACgEAAA8AAAAAAAAAAAAAAAAAEgQAAGRycy9k&#10;b3ducmV2LnhtbFBLBQYAAAAABAAEAPMAAAAaBQAAAAA=&#10;" w14:anchorId="053C39CB">
                <v:textbox inset="2.16pt,1.44pt,0,1.44pt">
                  <w:txbxContent>
                    <w:p w:rsidR="00DB1734" w:rsidP="00C07318" w:rsidRDefault="00DB1734" w14:paraId="4FEE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1312" behindDoc="0" locked="0" layoutInCell="1" allowOverlap="1" wp14:editId="0D3D7E17" wp14:anchorId="77EE54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1" name="Rectangle 6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0AB8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1" style="position:absolute;margin-left:104pt;margin-top:11pt;width:79pt;height:162pt;z-index:258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2puQ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6t2iUlnjvs0jf0&#10;jfvBKnKujkZKVfpb/Jpi6vHaa3yBS5ZwWcTPGlz5oiwyV49PV4/VnInA4v3t/abFTgjc6trVao0J&#10;wjRvtyOk/EkFR8qCUUAu1Vp+/JLy+ejvI3ivsDm/X1Z53s9VTbe+ct0HeUKNOKT5GYO2YWJUWBMp&#10;mbDxjKafBw6KEvvZo7PdenXb4aTUZLnpN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HCF2puQEAAEwDAAAOAAAAAAAAAAAAAAAAAC4CAABkcnMvZTJv&#10;RG9jLnhtbFBLAQItABQABgAIAAAAIQB7S47U2wAAAAoBAAAPAAAAAAAAAAAAAAAAABMEAABkcnMv&#10;ZG93bnJldi54bWxQSwUGAAAAAAQABADzAAAAGwUAAAAA&#10;" w14:anchorId="77EE54F0">
                <v:textbox inset="2.16pt,1.44pt,0,1.44pt">
                  <w:txbxContent>
                    <w:p w:rsidR="00DB1734" w:rsidP="00C07318" w:rsidRDefault="00DB1734" w14:paraId="170AB8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2336" behindDoc="0" locked="0" layoutInCell="1" allowOverlap="1" wp14:editId="24B90653" wp14:anchorId="0B1AF8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2" name="Rectangle 6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10C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2" style="position:absolute;margin-left:104pt;margin-top:11pt;width:79pt;height:162pt;z-index:258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FO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1dtR0lnjvs0g/0&#10;jfvBKnKujkZKVfpb/Jpi6vHac3yCS5ZwWcTPGlz5oiwyV49PV4/VnInA4t3N3abFTgjc6trVao0J&#10;wjRvtyOk/EUFR8qCUUAu1Vp+/Jby+ejrEbxX2JzfL6s87+eqplt3r1z3QZ5QIw5pfsSgbZgYFdZE&#10;SiZsPKPp14GDosR+9ehst17doBG5JstNt8EJhpog6/37KvdiDDhLIgMlhwhmGJFv9ajSwpZVYZfx&#10;Kj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UoIxTroBAABMAwAADgAAAAAAAAAAAAAAAAAuAgAAZHJzL2Uy&#10;b0RvYy54bWxQSwECLQAUAAYACAAAACEAe0uO1NsAAAAKAQAADwAAAAAAAAAAAAAAAAAUBAAAZHJz&#10;L2Rvd25yZXYueG1sUEsFBgAAAAAEAAQA8wAAABwFAAAAAA==&#10;" w14:anchorId="0B1AF86C">
                <v:textbox inset="2.16pt,1.44pt,0,1.44pt">
                  <w:txbxContent>
                    <w:p w:rsidR="00DB1734" w:rsidP="00C07318" w:rsidRDefault="00DB1734" w14:paraId="1B10C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3360" behindDoc="0" locked="0" layoutInCell="1" allowOverlap="1" wp14:editId="1C95E0D4" wp14:anchorId="69347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3" name="Rectangle 6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749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3" style="position:absolute;margin-left:104pt;margin-top:11pt;width:79pt;height:162pt;z-index:258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Wl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b2gxHGLXfqD&#10;vnHXDYqcqr2RUuX+Zr/GEFu89hQe4ZxFXGbxkwabvyiLTMXj48VjNSUisHi9uF7X2AmBW029XK4w&#10;QZjq/XaAmO6VtyQvGAXkUqzlh18xnY6+HcF7mc3p/bxK024qaprV4o3rzssjasQhTQ8Y9OBHRsVg&#10;AiUjNp7R+LrnoCgZfjp0tlktF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4GxaW7AQAATAMAAA4AAAAAAAAAAAAAAAAALgIAAGRycy9l&#10;Mm9Eb2MueG1sUEsBAi0AFAAGAAgAAAAhAHtLjtTbAAAACgEAAA8AAAAAAAAAAAAAAAAAFQQAAGRy&#10;cy9kb3ducmV2LnhtbFBLBQYAAAAABAAEAPMAAAAdBQAAAAA=&#10;" w14:anchorId="693475BE">
                <v:textbox inset="2.16pt,1.44pt,0,1.44pt">
                  <w:txbxContent>
                    <w:p w:rsidR="00DB1734" w:rsidP="00C07318" w:rsidRDefault="00DB1734" w14:paraId="4F749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4384" behindDoc="0" locked="0" layoutInCell="1" allowOverlap="1" wp14:editId="4D5A9D7A" wp14:anchorId="3CDEE0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4" name="Rectangle 6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4F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4" style="position:absolute;margin-left:104pt;margin-top:11pt;width:79pt;height:162pt;z-index:258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GZW7oBAABMAwAADgAAAAAAAAAAAAAAAAAuAgAAZHJzL2Uy&#10;b0RvYy54bWxQSwECLQAUAAYACAAAACEAe0uO1NsAAAAKAQAADwAAAAAAAAAAAAAAAAAUBAAAZHJz&#10;L2Rvd25yZXYueG1sUEsFBgAAAAAEAAQA8wAAABwFAAAAAA==&#10;" w14:anchorId="3CDEE096">
                <v:textbox inset="2.16pt,1.44pt,0,1.44pt">
                  <w:txbxContent>
                    <w:p w:rsidR="00DB1734" w:rsidP="00C07318" w:rsidRDefault="00DB1734" w14:paraId="5C24F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5408" behindDoc="0" locked="0" layoutInCell="1" allowOverlap="1" wp14:editId="5BB5BBF5" wp14:anchorId="285839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5" name="Rectangle 6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D12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5" style="position:absolute;margin-left:104pt;margin-top:11pt;width:79pt;height:162pt;z-index:258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2w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RX1JieMWu/QH&#10;feOuGxQ5Vnsjpcr9zX6NIbZ47Sk8wimLuMziJw02f1EWmYrHh7PHakpEYPH64npVYycEbjX1YrHE&#10;BGGq99sBYvqpvCV5wSggl2It3/+O6Xj07Qjey2yO7+dVmrZTUdMsL9+4br08oEYc0vSAQQ9+ZFQM&#10;JlAyYuMZjS87DoqS4ZdDZ5vl4qLBSSnJfNWscIKhJMh6+7HKneg9zpJIQMkugOl65Fs8KrSwZUXY&#10;abzyTHzMC/n3n2Dz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UVbbC7AQAATAMAAA4AAAAAAAAAAAAAAAAALgIAAGRycy9l&#10;Mm9Eb2MueG1sUEsBAi0AFAAGAAgAAAAhAHtLjtTbAAAACgEAAA8AAAAAAAAAAAAAAAAAFQQAAGRy&#10;cy9kb3ducmV2LnhtbFBLBQYAAAAABAAEAPMAAAAdBQAAAAA=&#10;" w14:anchorId="285839FF">
                <v:textbox inset="2.16pt,1.44pt,0,1.44pt">
                  <w:txbxContent>
                    <w:p w:rsidR="00DB1734" w:rsidP="00C07318" w:rsidRDefault="00DB1734" w14:paraId="08D12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6432" behindDoc="0" locked="0" layoutInCell="1" allowOverlap="1" wp14:editId="0D6F238D" wp14:anchorId="65F89B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6" name="Rectangle 6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0337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6" style="position:absolute;margin-left:104pt;margin-top:11pt;width:79pt;height:162pt;z-index:258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FX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yUS8pcdxil/6g&#10;b9x1gyKnam+kVLm/2a8xxBavPYVHOGcRl1n8pMHmL8oiU/H4ePFYTYkILF5fXa9r7ITAraZeLFaY&#10;IEz1fjtATPfKW5IXjAJyKdbyw6+YTkffjuC9zOb0fl6laTcVNc1q+cZ15+URNeKQpgcMevAjo2Iw&#10;gZIRG89ofN1zUJQMPx0626wWV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CfAVe7AQAATAMAAA4AAAAAAAAAAAAAAAAALgIAAGRycy9l&#10;Mm9Eb2MueG1sUEsBAi0AFAAGAAgAAAAhAHtLjtTbAAAACgEAAA8AAAAAAAAAAAAAAAAAFQQAAGRy&#10;cy9kb3ducmV2LnhtbFBLBQYAAAAABAAEAPMAAAAdBQAAAAA=&#10;" w14:anchorId="65F89B6A">
                <v:textbox inset="2.16pt,1.44pt,0,1.44pt">
                  <w:txbxContent>
                    <w:p w:rsidR="00DB1734" w:rsidP="00C07318" w:rsidRDefault="00DB1734" w14:paraId="340337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7456" behindDoc="0" locked="0" layoutInCell="1" allowOverlap="1" wp14:editId="34A3C570" wp14:anchorId="7BB39D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7" name="Rectangle 6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FE9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7" style="position:absolute;margin-left:104pt;margin-top:11pt;width:79pt;height:162pt;z-index:258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W8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r+qWEsctdukX&#10;+sZdPypyqg5GSpX7m/2aQuzw2nN4gnMWcZnFzxps/qIsMhePjxeP1ZyIwOLN1c26xk4I3Grq1arF&#10;BGGqj9sBYrpX3pK8YBSQS7GWH37GdDr6fgTvZTan9/Mqzbu5qGna9p3rzssjasQhTY8Y9OgnRsVo&#10;AiUTNp7R+LrnoCgZfzh0tmlXVw1OSkmW62aNEwwlQda7z1XuxOBxlkQCSvYBTD8g3+JRoYUtK8LO&#10;45Vn4nNeyH/8BN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wb9by7AQAATAMAAA4AAAAAAAAAAAAAAAAALgIAAGRycy9l&#10;Mm9Eb2MueG1sUEsBAi0AFAAGAAgAAAAhAHtLjtTbAAAACgEAAA8AAAAAAAAAAAAAAAAAFQQAAGRy&#10;cy9kb3ducmV2LnhtbFBLBQYAAAAABAAEAPMAAAAdBQAAAAA=&#10;" w14:anchorId="7BB39D3A">
                <v:textbox inset="2.16pt,1.44pt,0,1.44pt">
                  <w:txbxContent>
                    <w:p w:rsidR="00DB1734" w:rsidP="00C07318" w:rsidRDefault="00DB1734" w14:paraId="2BFE9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8480" behindDoc="0" locked="0" layoutInCell="1" allowOverlap="1" wp14:editId="121D1D8C" wp14:anchorId="09DA2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8" name="Rectangle 6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CF4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8" style="position:absolute;margin-left:104pt;margin-top:11pt;width:79pt;height:162pt;z-index:258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lw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zX2ynGLXfqF&#10;vnHXj4qcqoORUuX+Zr+mEDu89hye4JxFXGbxswabvyiLzMXj48VjNScisHhzddPW2AmBW029Wq0x&#10;QZjq43aAmO6VtyQvGAXkUqzlh58xnY6+H8F7mc3p/bxK824uapp1+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7fJcLoBAABMAwAADgAAAAAAAAAAAAAAAAAuAgAAZHJzL2Uy&#10;b0RvYy54bWxQSwECLQAUAAYACAAAACEAe0uO1NsAAAAKAQAADwAAAAAAAAAAAAAAAAAUBAAAZHJz&#10;L2Rvd25yZXYueG1sUEsFBgAAAAAEAAQA8wAAABwFAAAAAA==&#10;" w14:anchorId="09DA2DD6">
                <v:textbox inset="2.16pt,1.44pt,0,1.44pt">
                  <w:txbxContent>
                    <w:p w:rsidR="00DB1734" w:rsidP="00C07318" w:rsidRDefault="00DB1734" w14:paraId="0CCF4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69504" behindDoc="0" locked="0" layoutInCell="1" allowOverlap="1" wp14:editId="514EE5D3" wp14:anchorId="02033D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9" name="Rectangle 6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F0DD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9" style="position:absolute;margin-left:104pt;margin-top:11pt;width:79pt;height:162pt;z-index:258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2b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eLek2J5w679Ad9&#10;476zipyqvZFSTf2d/BpiavHaU3yEc5ZwOYkfNbjpi7LIWDw+XjxWYyYCi+ur9arGTgjcaurFYokJ&#10;wlTvtyOkfK+CI9OCUUAuxVp++JXy6ejbEbw3sTm9P63yuBuLmma5fuO6C/KIGnFI8wMGbcPAqLAm&#10;UjJg4xlNr3sOihL706OzzXJx1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M9m7oBAABMAwAADgAAAAAAAAAAAAAAAAAuAgAAZHJzL2Uy&#10;b0RvYy54bWxQSwECLQAUAAYACAAAACEAe0uO1NsAAAAKAQAADwAAAAAAAAAAAAAAAAAUBAAAZHJz&#10;L2Rvd25yZXYueG1sUEsFBgAAAAAEAAQA8wAAABwFAAAAAA==&#10;" w14:anchorId="02033D2F">
                <v:textbox inset="2.16pt,1.44pt,0,1.44pt">
                  <w:txbxContent>
                    <w:p w:rsidR="00DB1734" w:rsidP="00C07318" w:rsidRDefault="00DB1734" w14:paraId="04F0DD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0528" behindDoc="0" locked="0" layoutInCell="1" allowOverlap="1" wp14:editId="089B071A" wp14:anchorId="5AD3C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0" name="Rectangle 6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B4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0" style="position:absolute;margin-left:104pt;margin-top:11pt;width:79pt;height:162pt;z-index:258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JcugEAAEwDAAAOAAAAZHJzL2Uyb0RvYy54bWysU8tu2zAQvBfoPxC815IVI1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b3drNEgzx126Rv6&#10;xv1oFTlXJyOlKv0tfs0xDXjtJT7DJUu4LOIXDa58URZZqsenq8dqyURg8f7mvm/xIYFbXbvZ3GGC&#10;MM3r7Qgpf1LBkbJgFJBLtZYfv6R8Pvr7CN4rbM7vl1Ve9ktV0/UVttT2QZ5QIw5pfsKgbZgZFdZE&#10;SmZsPKPp54GDosR+9uhsd7e56XBSarLuux4nGGqCrPdvq9yLKeAsiQyUHCKYcUK+1aNKC1tWhV3G&#10;q8zE27ySf/0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ZouSXLoBAABMAwAADgAAAAAAAAAAAAAAAAAuAgAAZHJzL2Uy&#10;b0RvYy54bWxQSwECLQAUAAYACAAAACEAe0uO1NsAAAAKAQAADwAAAAAAAAAAAAAAAAAUBAAAZHJz&#10;L2Rvd25yZXYueG1sUEsFBgAAAAAEAAQA8wAAABwFAAAAAA==&#10;" w14:anchorId="5AD3C0DF">
                <v:textbox inset="2.16pt,1.44pt,0,1.44pt">
                  <w:txbxContent>
                    <w:p w:rsidR="00DB1734" w:rsidP="00C07318" w:rsidRDefault="00DB1734" w14:paraId="6A1B4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1552" behindDoc="0" locked="0" layoutInCell="1" allowOverlap="1" wp14:editId="5706B6C2" wp14:anchorId="3E6C2C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1" name="Rectangle 6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0A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1" style="position:absolute;margin-left:104pt;margin-top:11pt;width:79pt;height:162pt;z-index:258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a3uQEAAEw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ej1umkocdxil17Q&#10;N+6GSZFTdTRSqtzf7NccYo/XXsMznLOIyyx+0WDzF2WRpXh8vHislkQEFm+vbrsaOyFwq63X6xtM&#10;EKZ6vx0gpm/KW5IXjAJyKdbyw0NMp6O/j+C9zOb0fl6lZbcUNW134brz8ogacUjTEwY9+ZlRMZlA&#10;yYyNZzT+2nNQlEzfHTrb3qyvWpyUkjRd2+EEQ0mQ9e5jlTsxepwlkYCSfQAzjMi3vFtoYcuKsPN4&#10;5Zn4mBfy7z/B9g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qD2a3uQEAAEwDAAAOAAAAAAAAAAAAAAAAAC4CAABkcnMvZTJv&#10;RG9jLnhtbFBLAQItABQABgAIAAAAIQB7S47U2wAAAAoBAAAPAAAAAAAAAAAAAAAAABMEAABkcnMv&#10;ZG93bnJldi54bWxQSwUGAAAAAAQABADzAAAAGwUAAAAA&#10;" w14:anchorId="3E6C2CFD">
                <v:textbox inset="2.16pt,1.44pt,0,1.44pt">
                  <w:txbxContent>
                    <w:p w:rsidR="00DB1734" w:rsidP="00C07318" w:rsidRDefault="00DB1734" w14:paraId="050A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2576" behindDoc="0" locked="0" layoutInCell="1" allowOverlap="1" wp14:editId="44F037BF" wp14:anchorId="379E09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2" name="Rectangle 6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16A2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2" style="position:absolute;margin-left:104pt;margin-top:11pt;width:79pt;height:162pt;z-index:258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pQugEAAEw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cvVsqHEc4dd+oO+&#10;cd9bRY7VwUip5v7Ofo0xdXjtKT7CKUu4nMVPGtz8RVlkKh4fzh6rKROBxeuL67bGTgjcaurV6goT&#10;hKneb0dI+V4FR+YFo4BcirV8/yvl49G3I3hvZnN8f17laTsVNU3bvHHdBnlAjTik+QGDtmFkVFgT&#10;KRmx8Yym1x0HRYn96dHZ5mp1gUbkkizbpsUJhpIg6+3HKvdiCDhLIgMluwimH5Bv8ajQwpYVYafx&#10;mmfiY17I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4UKULoBAABMAwAADgAAAAAAAAAAAAAAAAAuAgAAZHJzL2Uy&#10;b0RvYy54bWxQSwECLQAUAAYACAAAACEAe0uO1NsAAAAKAQAADwAAAAAAAAAAAAAAAAAUBAAAZHJz&#10;L2Rvd25yZXYueG1sUEsFBgAAAAAEAAQA8wAAABwFAAAAAA==&#10;" w14:anchorId="379E09F1">
                <v:textbox inset="2.16pt,1.44pt,0,1.44pt">
                  <w:txbxContent>
                    <w:p w:rsidR="00DB1734" w:rsidP="00C07318" w:rsidRDefault="00DB1734" w14:paraId="6016A2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3600" behindDoc="0" locked="0" layoutInCell="1" allowOverlap="1" wp14:editId="2098262C" wp14:anchorId="4E9762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3" name="Rectangle 6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D620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3" style="position:absolute;margin-left:104pt;margin-top:11pt;width:79pt;height:162pt;z-index:258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67uwEAAEw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Gr9XJFieMWu/Qb&#10;feOuHxU5VQcjpcr9zX5NIXZ47Sk8wjmLuMziZw02f1EWmYvHx4vHak5EYPFmddPW2AmBW029Xl9j&#10;gjDV++0AMf1Q3pK8YBSQS7GWH37FdDr6dgTvZTan9/Mqzbu5qGna1RvXnZdH1IhDmh4w6NFPjIrR&#10;BEombDyj8c+eg6Jk/OnQ2eZ6vWpwUkqybJsWJxhKgqx3H6vcicHjLIkElOwDmH5AvsWjQgtbVoSd&#10;xyvPxMe8kH//Cba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MB/ru7AQAATAMAAA4AAAAAAAAAAAAAAAAALgIAAGRycy9l&#10;Mm9Eb2MueG1sUEsBAi0AFAAGAAgAAAAhAHtLjtTbAAAACgEAAA8AAAAAAAAAAAAAAAAAFQQAAGRy&#10;cy9kb3ducmV2LnhtbFBLBQYAAAAABAAEAPMAAAAdBQAAAAA=&#10;" w14:anchorId="4E976205">
                <v:textbox inset="2.16pt,1.44pt,0,1.44pt">
                  <w:txbxContent>
                    <w:p w:rsidR="00DB1734" w:rsidP="00C07318" w:rsidRDefault="00DB1734" w14:paraId="45D620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4624" behindDoc="0" locked="0" layoutInCell="1" allowOverlap="1" wp14:editId="144DAF77" wp14:anchorId="07FD1C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4" name="Rectangle 6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E60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4" style="position:absolute;margin-left:104pt;margin-top:11pt;width:79pt;height:162pt;z-index:258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JFugEAAEw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q/bdUuJ5w679BN9&#10;436wipyqo5FSLf1d/Jpi6vHac3yCc5ZwuYifNbjli7LIXDw+XjxWcyYCi7dXt12NnRC41dRte4MJ&#10;wlRvtyOk/FUFR5YFo4BcirX88D3l09HXI3hvYXN6f1nleTcXNU3XvnLdBXlEjTik+RGDtmFiVFgT&#10;KZmw8Yym33sOihL7zaOzzU171eCklGTdNR1OMJQEWe/eV7kXY8BZEhko2Ucww4h8i0eFFrasCDuP&#10;1zI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1JaiRboBAABMAwAADgAAAAAAAAAAAAAAAAAuAgAAZHJzL2Uy&#10;b0RvYy54bWxQSwECLQAUAAYACAAAACEAe0uO1NsAAAAKAQAADwAAAAAAAAAAAAAAAAAUBAAAZHJz&#10;L2Rvd25yZXYueG1sUEsFBgAAAAAEAAQA8wAAABwFAAAAAA==&#10;" w14:anchorId="07FD1CFC">
                <v:textbox inset="2.16pt,1.44pt,0,1.44pt">
                  <w:txbxContent>
                    <w:p w:rsidR="00DB1734" w:rsidP="00C07318" w:rsidRDefault="00DB1734" w14:paraId="792E60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5648" behindDoc="0" locked="0" layoutInCell="1" allowOverlap="1" wp14:editId="5947A46F" wp14:anchorId="03511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5" name="Rectangle 6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B46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5" style="position:absolute;margin-left:104pt;margin-top:11pt;width:79pt;height:162pt;z-index:258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gSVq67AQAATAMAAA4AAAAAAAAAAAAAAAAALgIAAGRycy9l&#10;Mm9Eb2MueG1sUEsBAi0AFAAGAAgAAAAhAHtLjtTbAAAACgEAAA8AAAAAAAAAAAAAAAAAFQQAAGRy&#10;cy9kb3ducmV2LnhtbFBLBQYAAAAABAAEAPMAAAAdBQAAAAA=&#10;" w14:anchorId="03511963">
                <v:textbox inset="2.16pt,1.44pt,0,1.44pt">
                  <w:txbxContent>
                    <w:p w:rsidR="00DB1734" w:rsidP="00C07318" w:rsidRDefault="00DB1734" w14:paraId="7EB46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6672" behindDoc="0" locked="0" layoutInCell="1" allowOverlap="1" wp14:editId="30598EDB" wp14:anchorId="2C7C1C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6" name="Rectangle 6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71CB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6" style="position:absolute;margin-left:104pt;margin-top:11pt;width:79pt;height:162pt;z-index:258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pJuwEAAEw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Pr1XJNieMWu/QL&#10;feOuHxU5VQcjpcr9zX5NIXZ47Tk8wTmLuMziZw02f1EWmYvHx4vHak5EYPHm6qatsRMCt5p6tbrG&#10;BGGqj9sBYrpX3pK8YBSQS7GWH37GdDr6fgTvZTan9/Mqzbu5qGna9TvXnZdH1IhDmh4x6NFPjIrR&#10;BEombDyj8XXPQVEy/nDobHO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2YOkm7AQAATAMAAA4AAAAAAAAAAAAAAAAALgIAAGRycy9l&#10;Mm9Eb2MueG1sUEsBAi0AFAAGAAgAAAAhAHtLjtTbAAAACgEAAA8AAAAAAAAAAAAAAAAAFQQAAGRy&#10;cy9kb3ducmV2LnhtbFBLBQYAAAAABAAEAPMAAAAdBQAAAAA=&#10;" w14:anchorId="2C7C1C61">
                <v:textbox inset="2.16pt,1.44pt,0,1.44pt">
                  <w:txbxContent>
                    <w:p w:rsidR="00DB1734" w:rsidP="00C07318" w:rsidRDefault="00DB1734" w14:paraId="2B71CB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7696" behindDoc="0" locked="0" layoutInCell="1" allowOverlap="1" wp14:editId="43E069E8" wp14:anchorId="76CA2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7" name="Rectangle 6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C3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7" style="position:absolute;margin-left:104pt;margin-top:11pt;width:79pt;height:162pt;z-index:258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6iuw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Wbq5u2xk4I3Grq1WqN&#10;CcJUH7cDxHSvvCV5wSggl2ItP/yM6XT0/Qjey2xO7+dVmndzUdO063euOy+PqBGHND1i0KOfGBWj&#10;CZRM2HhG4+ueg6Jk/OHQ2Wa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EczqK7AQAATAMAAA4AAAAAAAAAAAAAAAAALgIAAGRycy9l&#10;Mm9Eb2MueG1sUEsBAi0AFAAGAAgAAAAhAHtLjtTbAAAACgEAAA8AAAAAAAAAAAAAAAAAFQQAAGRy&#10;cy9kb3ducmV2LnhtbFBLBQYAAAAABAAEAPMAAAAdBQAAAAA=&#10;" w14:anchorId="76CA2453">
                <v:textbox inset="2.16pt,1.44pt,0,1.44pt">
                  <w:txbxContent>
                    <w:p w:rsidR="00DB1734" w:rsidP="00C07318" w:rsidRDefault="00DB1734" w14:paraId="22C3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8720" behindDoc="0" locked="0" layoutInCell="1" allowOverlap="1" wp14:editId="5AA663A9" wp14:anchorId="134BB6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8" name="Rectangle 6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8C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8" style="position:absolute;margin-left:104pt;margin-top:11pt;width:79pt;height:162pt;z-index:258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JuuQEAAEw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ejlaom9ctxil/6g&#10;b9z1oyLH6mCkVLm/2a8pxA6vPYVHOGURl1n8rMHmL8oic/H4cPZYzYkILF5fXLc1dkLgVlOvVleY&#10;IEz1fjtATPfKW5IXjAJyKdby/a+YjkffjuC9zOb4fl6leTsXNU3bvnHdenlAjTik6QGDHv3EqBhN&#10;oGTCxjMaX3ccFCXjT4fONleriwYnpSTLNgMRKAmy3n6scicGj7MkElCyC2D6AfkWjwotbFkRdhqv&#10;PBMf80L+/SfY/A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CsPJuuQEAAEwDAAAOAAAAAAAAAAAAAAAAAC4CAABkcnMvZTJv&#10;RG9jLnhtbFBLAQItABQABgAIAAAAIQB7S47U2wAAAAoBAAAPAAAAAAAAAAAAAAAAABMEAABkcnMv&#10;ZG93bnJldi54bWxQSwUGAAAAAAQABADzAAAAGwUAAAAA&#10;" w14:anchorId="134BB689">
                <v:textbox inset="2.16pt,1.44pt,0,1.44pt">
                  <w:txbxContent>
                    <w:p w:rsidR="00DB1734" w:rsidP="00C07318" w:rsidRDefault="00DB1734" w14:paraId="6B48C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79744" behindDoc="0" locked="0" layoutInCell="1" allowOverlap="1" wp14:editId="0390A125" wp14:anchorId="3C4A25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9" name="Rectangle 6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9DF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9" style="position:absolute;margin-left:104pt;margin-top:11pt;width:79pt;height:162pt;z-index:258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aFuw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X11bqtsRMCt5p6tbrB&#10;BGGqj9sBYrpX3pK8YBSQS7GWH37GdDr6fgTvZTan9/Mqzbu5qGna9TvXnZdH1IhDmh4x6NFPjIrR&#10;BEombDyj8XXPQVEy/nDobHOz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40BoW7AQAATAMAAA4AAAAAAAAAAAAAAAAALgIAAGRycy9l&#10;Mm9Eb2MueG1sUEsBAi0AFAAGAAgAAAAhAHtLjtTbAAAACgEAAA8AAAAAAAAAAAAAAAAAFQQAAGRy&#10;cy9kb3ducmV2LnhtbFBLBQYAAAAABAAEAPMAAAAdBQAAAAA=&#10;" w14:anchorId="3C4A2595">
                <v:textbox inset="2.16pt,1.44pt,0,1.44pt">
                  <w:txbxContent>
                    <w:p w:rsidR="00DB1734" w:rsidP="00C07318" w:rsidRDefault="00DB1734" w14:paraId="249DF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0768" behindDoc="0" locked="0" layoutInCell="1" allowOverlap="1" wp14:editId="58C0746C" wp14:anchorId="5E82BE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0" name="Rectangle 6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420F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0" style="position:absolute;margin-left:104pt;margin-top:11pt;width:79pt;height:162pt;z-index:258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iPug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Nxu1i0+JHCra1ere0wQ&#10;pnm7HSHlTyo4UhaMAnKp1vLjl5TPR38fwXuFzfn9ssrzfq5quk2FLbV9kCfUiEOanzFoGyZGhTWR&#10;kgkbz2j6eeCgKLGfPTrb3a9uO5yUmizX3RonGGqCrPfvq9yLMeAsiQyUHCKYYUS+1aNKC1tWhV3G&#10;q8zE+7ySf/s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hOIj7oBAABMAwAADgAAAAAAAAAAAAAAAAAuAgAAZHJzL2Uy&#10;b0RvYy54bWxQSwECLQAUAAYACAAAACEAe0uO1NsAAAAKAQAADwAAAAAAAAAAAAAAAAAUBAAAZHJz&#10;L2Rvd25yZXYueG1sUEsFBgAAAAAEAAQA8wAAABwFAAAAAA==&#10;" w14:anchorId="5E82BE03">
                <v:textbox inset="2.16pt,1.44pt,0,1.44pt">
                  <w:txbxContent>
                    <w:p w:rsidR="00DB1734" w:rsidP="00C07318" w:rsidRDefault="00DB1734" w14:paraId="40420F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1792" behindDoc="0" locked="0" layoutInCell="1" allowOverlap="1" wp14:editId="149444DF" wp14:anchorId="6A3F2C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1" name="Rectangle 6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9CC9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1" style="position:absolute;margin-left:104pt;margin-top:11pt;width:79pt;height:162pt;z-index:258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xkuQ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uiUlnjvs0jf0&#10;jfvBKnKujkZKVfpb/Jpi6vHaa3yBS5ZwWcTPGlz5oiwyV49PV4/VnInA4uZ2s26xEwK3una1uscE&#10;YZq32xFS/qSCI2XBKCCXai0/fkn5fPT3EbxX2JzfL6s87+eqpttcue6DPKFGHNL8jEHbMDEqrImU&#10;TNh4RtPPAwdFif3s0dnufnXb4aTUZLnu1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2l3xkuQEAAEwDAAAOAAAAAAAAAAAAAAAAAC4CAABkcnMvZTJv&#10;RG9jLnhtbFBLAQItABQABgAIAAAAIQB7S47U2wAAAAoBAAAPAAAAAAAAAAAAAAAAABMEAABkcnMv&#10;ZG93bnJldi54bWxQSwUGAAAAAAQABADzAAAAGwUAAAAA&#10;" w14:anchorId="6A3F2C52">
                <v:textbox inset="2.16pt,1.44pt,0,1.44pt">
                  <w:txbxContent>
                    <w:p w:rsidR="00DB1734" w:rsidP="00C07318" w:rsidRDefault="00DB1734" w14:paraId="139CC9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2816" behindDoc="0" locked="0" layoutInCell="1" allowOverlap="1" wp14:editId="2E4DD2F2" wp14:anchorId="1722D4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2" name="Rectangle 6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68DA6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2" style="position:absolute;margin-left:104pt;margin-top:11pt;width:79pt;height:162pt;z-index:258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x0Qg7oBAABMAwAADgAAAAAAAAAAAAAAAAAuAgAAZHJzL2Uy&#10;b0RvYy54bWxQSwECLQAUAAYACAAAACEAe0uO1NsAAAAKAQAADwAAAAAAAAAAAAAAAAAUBAAAZHJz&#10;L2Rvd25yZXYueG1sUEsFBgAAAAAEAAQA8wAAABwFAAAAAA==&#10;" w14:anchorId="1722D4E3">
                <v:textbox inset="2.16pt,1.44pt,0,1.44pt">
                  <w:txbxContent>
                    <w:p w:rsidR="00DB1734" w:rsidP="00C07318" w:rsidRDefault="00DB1734" w14:paraId="768DA6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3840" behindDoc="0" locked="0" layoutInCell="1" allowOverlap="1" wp14:editId="40DE0688" wp14:anchorId="7AA256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3" name="Rectangle 6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8A9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3" style="position:absolute;margin-left:104pt;margin-top:11pt;width:79pt;height:162pt;z-index:258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5nkaLoBAABMAwAADgAAAAAAAAAAAAAAAAAuAgAAZHJzL2Uy&#10;b0RvYy54bWxQSwECLQAUAAYACAAAACEAe0uO1NsAAAAKAQAADwAAAAAAAAAAAAAAAAAUBAAAZHJz&#10;L2Rvd25yZXYueG1sUEsFBgAAAAAEAAQA8wAAABwFAAAAAA==&#10;" w14:anchorId="7AA25684">
                <v:textbox inset="2.16pt,1.44pt,0,1.44pt">
                  <w:txbxContent>
                    <w:p w:rsidR="00DB1734" w:rsidP="00C07318" w:rsidRDefault="00DB1734" w14:paraId="7378A9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4864" behindDoc="0" locked="0" layoutInCell="1" allowOverlap="1" wp14:editId="35EAFBBC" wp14:anchorId="20AD5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4" name="Rectangle 6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DC01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4" style="position:absolute;margin-left:104pt;margin-top:11pt;width:79pt;height:135pt;z-index:258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+KA3LoBAABMAwAADgAAAAAAAAAAAAAAAAAuAgAAZHJzL2Uy&#10;b0RvYy54bWxQSwECLQAUAAYACAAAACEAsUqaJdsAAAAKAQAADwAAAAAAAAAAAAAAAAAUBAAAZHJz&#10;L2Rvd25yZXYueG1sUEsFBgAAAAAEAAQA8wAAABwFAAAAAA==&#10;" w14:anchorId="20AD5D8F">
                <v:textbox inset="2.16pt,1.44pt,0,1.44pt">
                  <w:txbxContent>
                    <w:p w:rsidR="00DB1734" w:rsidP="00C07318" w:rsidRDefault="00DB1734" w14:paraId="5CDC01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5888" behindDoc="0" locked="0" layoutInCell="1" allowOverlap="1" wp14:editId="2435A233" wp14:anchorId="12C82B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5" name="Rectangle 6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C94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5" style="position:absolute;margin-left:104pt;margin-top:11pt;width:79pt;height:135pt;z-index:258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Q3ug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zdX7TUljlvs0jP6&#10;xl0/KnKsDkZKlfub/ZpC7PDaS3iCUxZxmcXPGmz+oiwyF48PZ4/VnIjA4upytayxEwK3mtu6yQnC&#10;VO+3A8T0oLwlecEoIJdiLd//iOl49O0I3stsju/nVZq3c1HTrq7fuG69PKBGHNL0iEGPfmJUjCZQ&#10;MmHjGY2/dxwUJeN3h862t1eXLU5KSZplu8QJhpIg6+3HKndi8DhLIgEluwCmH5Bv8ajQwpYVYafx&#10;yjPxMS/k33+Cz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2Z0N7oBAABMAwAADgAAAAAAAAAAAAAAAAAuAgAAZHJzL2Uy&#10;b0RvYy54bWxQSwECLQAUAAYACAAAACEAsUqaJdsAAAAKAQAADwAAAAAAAAAAAAAAAAAUBAAAZHJz&#10;L2Rvd25yZXYueG1sUEsFBgAAAAAEAAQA8wAAABwFAAAAAA==&#10;" w14:anchorId="12C82B66">
                <v:textbox inset="2.16pt,1.44pt,0,1.44pt">
                  <w:txbxContent>
                    <w:p w:rsidR="00DB1734" w:rsidP="00C07318" w:rsidRDefault="00DB1734" w14:paraId="40C94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6912" behindDoc="0" locked="0" layoutInCell="1" allowOverlap="1" wp14:editId="60B1E2EC" wp14:anchorId="389C56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6" name="Rectangle 6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AD98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6" style="position:absolute;margin-left:104pt;margin-top:11pt;width:79pt;height:135pt;z-index:258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uwY0LoBAABMAwAADgAAAAAAAAAAAAAAAAAuAgAAZHJzL2Uy&#10;b0RvYy54bWxQSwECLQAUAAYACAAAACEAsUqaJdsAAAAKAQAADwAAAAAAAAAAAAAAAAAUBAAAZHJz&#10;L2Rvd25yZXYueG1sUEsFBgAAAAAEAAQA8wAAABwFAAAAAA==&#10;" w14:anchorId="389C5692">
                <v:textbox inset="2.16pt,1.44pt,0,1.44pt">
                  <w:txbxContent>
                    <w:p w:rsidR="00DB1734" w:rsidP="00C07318" w:rsidRDefault="00DB1734" w14:paraId="07AD98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7936" behindDoc="0" locked="0" layoutInCell="1" allowOverlap="1" wp14:editId="0496E093" wp14:anchorId="235B67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7" name="Rectangle 6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94B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7" style="position:absolute;margin-left:104pt;margin-top:11pt;width:79pt;height:135pt;z-index:258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w7ug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dbukxHGLXfqF&#10;vnHXj4qcqoORUuX+Zr+mEDu89hye4JxFXGbxswabvyiLzMXj48VjNScisLi+Wq9q7ITArWZZNzlB&#10;mOrjdoCY7pW3JC8YBeRSrOWHnzGdjr4fwXuZzen9vErzbi5q2vXynevOyyNqxCFNjxj06CdGxWgC&#10;JRM2ntH4uuegKBl/OHS2XV5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mjsO7oBAABMAwAADgAAAAAAAAAAAAAAAAAuAgAAZHJzL2Uy&#10;b0RvYy54bWxQSwECLQAUAAYACAAAACEAsUqaJdsAAAAKAQAADwAAAAAAAAAAAAAAAAAUBAAAZHJz&#10;L2Rvd25yZXYueG1sUEsFBgAAAAAEAAQA8wAAABwFAAAAAA==&#10;" w14:anchorId="235B674E">
                <v:textbox inset="2.16pt,1.44pt,0,1.44pt">
                  <w:txbxContent>
                    <w:p w:rsidR="00DB1734" w:rsidP="00C07318" w:rsidRDefault="00DB1734" w14:paraId="09994B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8960" behindDoc="0" locked="0" layoutInCell="1" allowOverlap="1" wp14:editId="3B4C8646" wp14:anchorId="2B321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8" name="Rectangle 6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B1C2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8" style="position:absolute;margin-left:104pt;margin-top:11pt;width:79pt;height:135pt;z-index:258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3uQEAAEwDAAAOAAAAZHJzL2Uyb0RvYy54bWysU8tu2zAQvBfoPxC813okSGT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pz3WKvHLfYpZ/o&#10;G3fDpMipOhopVe5v9msOscdrz+EJzlnEZRa/aLD5i7LIUjw+XjxWSyICi+urdVdjJwRuNbd1kxOE&#10;qd5uB4jpq/KW5AWjgFyKtfzwPabT0dcjeC+zOb2fV2nZLUVNu+5eue68PKJGHNL0iEFPfmZUTCZQ&#10;MmPjGY2/9xwUJdM3h862t9dXLU5KSZqu7dAVKAmy3r2vcidGj7MkElCyD2CGEfkWjwotbFkRdh6v&#10;PBPv80L+7SfY/g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ND3uQEAAEwDAAAOAAAAAAAAAAAAAAAAAC4CAABkcnMvZTJv&#10;RG9jLnhtbFBLAQItABQABgAIAAAAIQCxSpol2wAAAAoBAAAPAAAAAAAAAAAAAAAAABMEAABkcnMv&#10;ZG93bnJldi54bWxQSwUGAAAAAAQABADzAAAAGwUAAAAA&#10;" w14:anchorId="2B321496">
                <v:textbox inset="2.16pt,1.44pt,0,1.44pt">
                  <w:txbxContent>
                    <w:p w:rsidR="00DB1734" w:rsidP="00C07318" w:rsidRDefault="00DB1734" w14:paraId="01B1C2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89984" behindDoc="0" locked="0" layoutInCell="1" allowOverlap="1" wp14:editId="719038F6" wp14:anchorId="01C805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9" name="Rectangle 6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C32E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9" style="position:absolute;margin-left:104pt;margin-top:11pt;width:79pt;height:135pt;z-index:258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UAkHLoBAABMAwAADgAAAAAAAAAAAAAAAAAuAgAAZHJzL2Uy&#10;b0RvYy54bWxQSwECLQAUAAYACAAAACEAsUqaJdsAAAAKAQAADwAAAAAAAAAAAAAAAAAUBAAAZHJz&#10;L2Rvd25yZXYueG1sUEsFBgAAAAAEAAQA8wAAABwFAAAAAA==&#10;" w14:anchorId="01C805B9">
                <v:textbox inset="2.16pt,1.44pt,0,1.44pt">
                  <w:txbxContent>
                    <w:p w:rsidR="00DB1734" w:rsidP="00C07318" w:rsidRDefault="00DB1734" w14:paraId="50C32E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1008" behindDoc="0" locked="0" layoutInCell="1" allowOverlap="1" wp14:editId="4ADC362B" wp14:anchorId="44E61C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0" name="Rectangle 6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863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0" style="position:absolute;margin-left:104pt;margin-top:11pt;width:79pt;height:135pt;z-index:258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ml+YluQEAAEwDAAAOAAAAAAAAAAAAAAAAAC4CAABkcnMvZTJv&#10;RG9jLnhtbFBLAQItABQABgAIAAAAIQCxSpol2wAAAAoBAAAPAAAAAAAAAAAAAAAAABMEAABkcnMv&#10;ZG93bnJldi54bWxQSwUGAAAAAAQABADzAAAAGwUAAAAA&#10;" w14:anchorId="44E61C65">
                <v:textbox inset="2.16pt,1.44pt,0,1.44pt">
                  <w:txbxContent>
                    <w:p w:rsidR="00DB1734" w:rsidP="00C07318" w:rsidRDefault="00DB1734" w14:paraId="33863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2032" behindDoc="0" locked="0" layoutInCell="1" allowOverlap="1" wp14:editId="72240FC1" wp14:anchorId="7D16E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1" name="Rectangle 6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13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1" style="position:absolute;margin-left:104pt;margin-top:11pt;width:79pt;height:135pt;z-index:258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oTEs64AQAATAMAAA4AAAAAAAAAAAAAAAAALgIAAGRycy9lMm9E&#10;b2MueG1sUEsBAi0AFAAGAAgAAAAhALFKmiXbAAAACgEAAA8AAAAAAAAAAAAAAAAAEgQAAGRycy9k&#10;b3ducmV2LnhtbFBLBQYAAAAABAAEAPMAAAAaBQAAAAA=&#10;" w14:anchorId="7D16E38A">
                <v:textbox inset="2.16pt,1.44pt,0,1.44pt">
                  <w:txbxContent>
                    <w:p w:rsidR="00DB1734" w:rsidP="00C07318" w:rsidRDefault="00DB1734" w14:paraId="73713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3056" behindDoc="0" locked="0" layoutInCell="1" allowOverlap="1" wp14:editId="1DBC1AD6" wp14:anchorId="6C7D4B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2" name="Rectangle 6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5A46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2" style="position:absolute;margin-left:104pt;margin-top:11pt;width:79pt;height:135pt;z-index:258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" w14:anchorId="6C7D4B3C">
                <v:textbox inset="2.16pt,1.44pt,0,1.44pt">
                  <w:txbxContent>
                    <w:p w:rsidR="00DB1734" w:rsidP="00C07318" w:rsidRDefault="00DB1734" w14:paraId="525A46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4080" behindDoc="0" locked="0" layoutInCell="1" allowOverlap="1" wp14:editId="3D3FB39A" wp14:anchorId="545E35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3" name="Rectangle 6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0E71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3" style="position:absolute;margin-left:104pt;margin-top:11pt;width:79pt;height:135pt;z-index:258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zHYrCuQEAAEwDAAAOAAAAAAAAAAAAAAAAAC4CAABkcnMvZTJv&#10;RG9jLnhtbFBLAQItABQABgAIAAAAIQCxSpol2wAAAAoBAAAPAAAAAAAAAAAAAAAAABMEAABkcnMv&#10;ZG93bnJldi54bWxQSwUGAAAAAAQABADzAAAAGwUAAAAA&#10;" w14:anchorId="545E35B8">
                <v:textbox inset="2.16pt,1.44pt,0,1.44pt">
                  <w:txbxContent>
                    <w:p w:rsidR="00DB1734" w:rsidP="00C07318" w:rsidRDefault="00DB1734" w14:paraId="380E71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5104" behindDoc="0" locked="0" layoutInCell="1" allowOverlap="1" wp14:editId="7859CBA3" wp14:anchorId="4FD9FA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4" name="Rectangle 6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87C5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4" style="position:absolute;margin-left:104pt;margin-top:11pt;width:79pt;height:135pt;z-index:258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IrWPLoBAABMAwAADgAAAAAAAAAAAAAAAAAuAgAAZHJzL2Uy&#10;b0RvYy54bWxQSwECLQAUAAYACAAAACEAsUqaJdsAAAAKAQAADwAAAAAAAAAAAAAAAAAUBAAAZHJz&#10;L2Rvd25yZXYueG1sUEsFBgAAAAAEAAQA8wAAABwFAAAAAA==&#10;" w14:anchorId="4FD9FA07">
                <v:textbox inset="2.16pt,1.44pt,0,1.44pt">
                  <w:txbxContent>
                    <w:p w:rsidR="00DB1734" w:rsidP="00C07318" w:rsidRDefault="00DB1734" w14:paraId="4387C5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6128" behindDoc="0" locked="0" layoutInCell="1" allowOverlap="1" wp14:editId="4134F9CB" wp14:anchorId="27E618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5" name="Rectangle 6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648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5" style="position:absolute;margin-left:104pt;margin-top:11pt;width:79pt;height:135pt;z-index:258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A4i17oBAABMAwAADgAAAAAAAAAAAAAAAAAuAgAAZHJzL2Uy&#10;b0RvYy54bWxQSwECLQAUAAYACAAAACEAsUqaJdsAAAAKAQAADwAAAAAAAAAAAAAAAAAUBAAAZHJz&#10;L2Rvd25yZXYueG1sUEsFBgAAAAAEAAQA8wAAABwFAAAAAA==&#10;" w14:anchorId="27E6180A">
                <v:textbox inset="2.16pt,1.44pt,0,1.44pt">
                  <w:txbxContent>
                    <w:p w:rsidR="00DB1734" w:rsidP="00C07318" w:rsidRDefault="00DB1734" w14:paraId="0D648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7152" behindDoc="0" locked="0" layoutInCell="1" allowOverlap="1" wp14:editId="7DC1E46D" wp14:anchorId="285FC9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6" name="Rectangle 6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5A0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6" style="position:absolute;margin-left:104pt;margin-top:11pt;width:79pt;height:135pt;z-index:258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4wugEAAEw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V1dLVeUOG6xS7/R&#10;N+76UZFTdTBSqtzf7NcUYofXnsIjnLOIyyx+1mDzF2WRuXh8vHis5kQEFm+WN+saOyFwq7mum5wg&#10;TPV+O0BMP5S3JC8YBeRSrOWHXzGdjr4dwXuZzen9vErzbi5qlvXqjevOyyNqxCFNDxj06CdGxWgC&#10;JRM2ntH4Z89BUTL+dOhse32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YROMLoBAABMAwAADgAAAAAAAAAAAAAAAAAuAgAAZHJzL2Uy&#10;b0RvYy54bWxQSwECLQAUAAYACAAAACEAsUqaJdsAAAAKAQAADwAAAAAAAAAAAAAAAAAUBAAAZHJz&#10;L2Rvd25yZXYueG1sUEsFBgAAAAAEAAQA8wAAABwFAAAAAA==&#10;" w14:anchorId="285FC97F">
                <v:textbox inset="2.16pt,1.44pt,0,1.44pt">
                  <w:txbxContent>
                    <w:p w:rsidR="00DB1734" w:rsidP="00C07318" w:rsidRDefault="00DB1734" w14:paraId="435A0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8176" behindDoc="0" locked="0" layoutInCell="1" allowOverlap="1" wp14:editId="4BC568E1" wp14:anchorId="12651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7" name="Rectangle 6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CAF0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7" style="position:absolute;margin-left:104pt;margin-top:11pt;width:79pt;height:135pt;z-index:258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rbugEAAEw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np9tVxR4rjFLv1G&#10;37jrR0VO1cFIqXJ/s19TiB1eewqPcM4iLrP4WYPNX5RF5uLx8eKxmhMRWLxZ3qxr7ITArWZVNzlB&#10;mOr9doCYfihvSV4wCsilWMsPv2I6HX07gvcym9P7eZXm3VzULOvVG9edl0fUiEOaHjDo0U+MitEE&#10;SiZsPKPxz56DomT86dDZdnW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QC627oBAABMAwAADgAAAAAAAAAAAAAAAAAuAgAAZHJzL2Uy&#10;b0RvYy54bWxQSwECLQAUAAYACAAAACEAsUqaJdsAAAAKAQAADwAAAAAAAAAAAAAAAAAUBAAAZHJz&#10;L2Rvd25yZXYueG1sUEsFBgAAAAAEAAQA8wAAABwFAAAAAA==&#10;" w14:anchorId="12651AE4">
                <v:textbox inset="2.16pt,1.44pt,0,1.44pt">
                  <w:txbxContent>
                    <w:p w:rsidR="00DB1734" w:rsidP="00C07318" w:rsidRDefault="00DB1734" w14:paraId="55CAF0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099200" behindDoc="0" locked="0" layoutInCell="1" allowOverlap="1" wp14:editId="3A73DC41" wp14:anchorId="6F5567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8" name="Rectangle 6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21F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8" style="position:absolute;margin-left:104pt;margin-top:11pt;width:79pt;height:135pt;z-index:258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YXuQEAAEw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p9tcZeOW6xSz/R&#10;N+6GSZFTdTRSqtzf7NccYo/XnsMTnLOIyyx+0WDzF2WRpXh8vHislkQEFm/Xt12NnRC41dzUTU4Q&#10;pnq7HSCmr8pbkheMAnIp1vLD95hOR1+P4L3M5vR+XqVltxQ167p75brz8ogacUjTIwY9+ZlRMZlA&#10;yYyNZzT+3nNQlEzfHDrb3lytW5yUkjRd26ErUBJkvXtf5U6MHmdJJKBkH8AMI/ItHhVa2LIi7Dxe&#10;eSbe54X820+w/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CrIYXuQEAAEwDAAAOAAAAAAAAAAAAAAAAAC4CAABkcnMvZTJv&#10;RG9jLnhtbFBLAQItABQABgAIAAAAIQCxSpol2wAAAAoBAAAPAAAAAAAAAAAAAAAAABMEAABkcnMv&#10;ZG93bnJldi54bWxQSwUGAAAAAAQABADzAAAAGwUAAAAA&#10;" w14:anchorId="6F556796">
                <v:textbox inset="2.16pt,1.44pt,0,1.44pt">
                  <w:txbxContent>
                    <w:p w:rsidR="00DB1734" w:rsidP="00C07318" w:rsidRDefault="00DB1734" w14:paraId="78F21F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0224" behindDoc="0" locked="0" layoutInCell="1" allowOverlap="1" wp14:editId="5E911147" wp14:anchorId="09D57F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39" name="Rectangle 6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C5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9" style="position:absolute;margin-left:104pt;margin-top:11pt;width:79pt;height:159pt;z-index:258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OxnVZuQEAAEwDAAAOAAAAAAAAAAAAAAAAAC4CAABkcnMvZTJv&#10;RG9jLnhtbFBLAQItABQABgAIAAAAIQCu1q1Q2wAAAAoBAAAPAAAAAAAAAAAAAAAAABMEAABkcnMv&#10;ZG93bnJldi54bWxQSwUGAAAAAAQABADzAAAAGwUAAAAA&#10;" w14:anchorId="09D57FB6">
                <v:textbox inset="2.16pt,1.44pt,0,1.44pt">
                  <w:txbxContent>
                    <w:p w:rsidR="00DB1734" w:rsidP="00C07318" w:rsidRDefault="00DB1734" w14:paraId="72BC5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1248" behindDoc="0" locked="0" layoutInCell="1" allowOverlap="1" wp14:editId="79BFC2B9" wp14:anchorId="7E50B8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0" name="Rectangle 6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8D2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0" style="position:absolute;margin-left:104pt;margin-top:11pt;width:79pt;height:159pt;z-index:258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9JbzRuQEAAEwDAAAOAAAAAAAAAAAAAAAAAC4CAABkcnMvZTJv&#10;RG9jLnhtbFBLAQItABQABgAIAAAAIQCu1q1Q2wAAAAoBAAAPAAAAAAAAAAAAAAAAABMEAABkcnMv&#10;ZG93bnJldi54bWxQSwUGAAAAAAQABADzAAAAGwUAAAAA&#10;" w14:anchorId="7E50B86A">
                <v:textbox inset="2.16pt,1.44pt,0,1.44pt">
                  <w:txbxContent>
                    <w:p w:rsidR="00DB1734" w:rsidP="00C07318" w:rsidRDefault="00DB1734" w14:paraId="568D2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2272" behindDoc="0" locked="0" layoutInCell="1" allowOverlap="1" wp14:editId="6D7485E3" wp14:anchorId="4C9E3C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1" name="Rectangle 6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7D98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1" style="position:absolute;margin-left:104pt;margin-top:11pt;width:79pt;height:159pt;z-index:258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LGhSDq4AQAATAMAAA4AAAAAAAAAAAAAAAAALgIAAGRycy9lMm9E&#10;b2MueG1sUEsBAi0AFAAGAAgAAAAhAK7WrVDbAAAACgEAAA8AAAAAAAAAAAAAAAAAEgQAAGRycy9k&#10;b3ducmV2LnhtbFBLBQYAAAAABAAEAPMAAAAaBQAAAAA=&#10;" w14:anchorId="4C9E3C1A">
                <v:textbox inset="2.16pt,1.44pt,0,1.44pt">
                  <w:txbxContent>
                    <w:p w:rsidR="00DB1734" w:rsidP="00C07318" w:rsidRDefault="00DB1734" w14:paraId="0D7D98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3296" behindDoc="0" locked="0" layoutInCell="1" allowOverlap="1" wp14:editId="25D40637" wp14:anchorId="2A414A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2" name="Rectangle 6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A8AF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2" style="position:absolute;margin-left:104pt;margin-top:11pt;width:79pt;height:159pt;z-index:258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kKyTduQEAAEwDAAAOAAAAAAAAAAAAAAAAAC4CAABkcnMvZTJv&#10;RG9jLnhtbFBLAQItABQABgAIAAAAIQCu1q1Q2wAAAAoBAAAPAAAAAAAAAAAAAAAAABMEAABkcnMv&#10;ZG93bnJldi54bWxQSwUGAAAAAAQABADzAAAAGwUAAAAA&#10;" w14:anchorId="2A414A81">
                <v:textbox inset="2.16pt,1.44pt,0,1.44pt">
                  <w:txbxContent>
                    <w:p w:rsidR="00DB1734" w:rsidP="00C07318" w:rsidRDefault="00DB1734" w14:paraId="1A8AF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4320" behindDoc="0" locked="0" layoutInCell="1" allowOverlap="1" wp14:editId="4574A582" wp14:anchorId="51FF2D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3" name="Rectangle 6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51723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3" style="position:absolute;margin-left:104pt;margin-top:11pt;width:79pt;height:159pt;z-index:258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A2ugEAAEwDAAAOAAAAZHJzL2Uyb0RvYy54bWysU8tu2zAQvBfoPxC815Ilw3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V6uWEsctdukH&#10;+sZdPypyrg5GSpX7m/2aQuzw2kt4hksWcZnFzxps/qIsMhePT1eP1ZyIwOJte7upsRMCt3ID15gg&#10;TPV+O0BM35S3JC8YBeRSrOXHh5jOR9+O4L3M5vx+XqV5Pxc17bJ947r38oQacUjTEwY9+olRMZpA&#10;yYSNZzT+PnBQlIzfHTrb3Kza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K/QNroBAABMAwAADgAAAAAAAAAAAAAAAAAuAgAAZHJzL2Uy&#10;b0RvYy54bWxQSwECLQAUAAYACAAAACEArtatUNsAAAAKAQAADwAAAAAAAAAAAAAAAAAUBAAAZHJz&#10;L2Rvd25yZXYueG1sUEsFBgAAAAAEAAQA8wAAABwFAAAAAA==&#10;" w14:anchorId="51FF2D2B">
                <v:textbox inset="2.16pt,1.44pt,0,1.44pt">
                  <w:txbxContent>
                    <w:p w:rsidR="00DB1734" w:rsidP="00C07318" w:rsidRDefault="00DB1734" w14:paraId="651723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5344" behindDoc="0" locked="0" layoutInCell="1" allowOverlap="1" wp14:editId="05B895FF" wp14:anchorId="26FE52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4" name="Rectangle 6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4B68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4" style="position:absolute;margin-left:104pt;margin-top:11pt;width:79pt;height:159pt;z-index:258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zIugEAAEwDAAAOAAAAZHJzL2Uyb0RvYy54bWysU8tu2zAQvBfoPxC815JlwX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27alxHGLXfqB&#10;vnHXj4qcq4ORUuX+Zr+mEDu89hKe4ZJFXGbxswabvyiLzMXj09VjNScisHi7ut3U2AmBW7mBa0wQ&#10;pnq/HSCmb8pbkheMAnIp1vLjQ0zno29H8F5mc34/r9K8n4ua1bJ947r38oQacUjTEwY9+olRMZpA&#10;yYSNZzT+PnBQlIzfHTrb3LSr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ziMyLoBAABMAwAADgAAAAAAAAAAAAAAAAAuAgAAZHJzL2Uy&#10;b0RvYy54bWxQSwECLQAUAAYACAAAACEArtatUNsAAAAKAQAADwAAAAAAAAAAAAAAAAAUBAAAZHJz&#10;L2Rvd25yZXYueG1sUEsFBgAAAAAEAAQA8wAAABwFAAAAAA==&#10;" w14:anchorId="26FE52BB">
                <v:textbox inset="2.16pt,1.44pt,0,1.44pt">
                  <w:txbxContent>
                    <w:p w:rsidR="00DB1734" w:rsidP="00C07318" w:rsidRDefault="00DB1734" w14:paraId="0C4B68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6368" behindDoc="0" locked="0" layoutInCell="1" allowOverlap="1" wp14:editId="7945D432" wp14:anchorId="155F04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5" name="Rectangle 6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5C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5" style="position:absolute;margin-left:104pt;margin-top:11pt;width:79pt;height:162pt;z-index:258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i+R8y7AQAATAMAAA4AAAAAAAAAAAAAAAAALgIAAGRycy9l&#10;Mm9Eb2MueG1sUEsBAi0AFAAGAAgAAAAhAHtLjtTbAAAACgEAAA8AAAAAAAAAAAAAAAAAFQQAAGRy&#10;cy9kb3ducmV2LnhtbFBLBQYAAAAABAAEAPMAAAAdBQAAAAA=&#10;" w14:anchorId="155F04BF">
                <v:textbox inset="2.16pt,1.44pt,0,1.44pt">
                  <w:txbxContent>
                    <w:p w:rsidR="00DB1734" w:rsidP="00C07318" w:rsidRDefault="00DB1734" w14:paraId="5C25C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7392" behindDoc="0" locked="0" layoutInCell="1" allowOverlap="1" wp14:editId="6E4779EE" wp14:anchorId="06EA86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6" name="Rectangle 6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B288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6" style="position:absolute;margin-left:104pt;margin-top:11pt;width:79pt;height:162pt;z-index:258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sruw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dtu6bEc4dd+om+&#10;cd9bRc7VwUip5v7Ofo0xdXjtOT7BJUu4nMVPGtz8RVlkKh6frh6rKROBxdvV7abGTgjcauq2vcEE&#10;Yaq32xFS/qqCI/OCUUAuxVp+/J7y+ejrEbw3szm/P6/ytJ+KmtVy/cp1H+QJNeKQ5kcM2oaRUWFN&#10;pGTExjOafh84KErsN4/ONjftqsFJKcly02xwgqEkyHr/vsq9GALOkshAySGC6QfkWzwqtLBlRdhl&#10;vOaZeJ8X8m8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00Kyu7AQAATAMAAA4AAAAAAAAAAAAAAAAALgIAAGRycy9l&#10;Mm9Eb2MueG1sUEsBAi0AFAAGAAgAAAAhAHtLjtTbAAAACgEAAA8AAAAAAAAAAAAAAAAAFQQAAGRy&#10;cy9kb3ducmV2LnhtbFBLBQYAAAAABAAEAPMAAAAdBQAAAAA=&#10;" w14:anchorId="06EA86F1">
                <v:textbox inset="2.16pt,1.44pt,0,1.44pt">
                  <w:txbxContent>
                    <w:p w:rsidR="00DB1734" w:rsidP="00C07318" w:rsidRDefault="00DB1734" w14:paraId="66B288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8416" behindDoc="0" locked="0" layoutInCell="1" allowOverlap="1" wp14:editId="534453F4" wp14:anchorId="471D8A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7" name="Rectangle 6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8D8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7" style="position:absolute;margin-left:104pt;margin-top:11pt;width:79pt;height:162pt;z-index:258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/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5XJFieMWu/QH&#10;feOuGxQ5VXsjpcr9zX6NIbZ47Sk8wjmLuMziJw02f1EWmYrHx4vHakpEYPF6cb2usRMCt5oa38QE&#10;Yar32wFiulfekrxgFJBLsZYffsV0Ovp2BO9lNqf38ypNu6moWcxXb1x3Xh5RIw5pesCgBz8yKgYT&#10;KBmx8YzG1z0HRcnw06GzzWq5aHBSSjJfN2ucYCgJst59rHIneo+zJBJQsg9guh75Fo8KLWxZEXYe&#10;rzwTH/NC/v0n2P4F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bDfwLoBAABMAwAADgAAAAAAAAAAAAAAAAAuAgAAZHJzL2Uy&#10;b0RvYy54bWxQSwECLQAUAAYACAAAACEAe0uO1NsAAAAKAQAADwAAAAAAAAAAAAAAAAAUBAAAZHJz&#10;L2Rvd25yZXYueG1sUEsFBgAAAAAEAAQA8wAAABwFAAAAAA==&#10;" w14:anchorId="471D8A02">
                <v:textbox inset="2.16pt,1.44pt,0,1.44pt">
                  <w:txbxContent>
                    <w:p w:rsidR="00DB1734" w:rsidP="00C07318" w:rsidRDefault="00DB1734" w14:paraId="738D8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09440" behindDoc="0" locked="0" layoutInCell="1" allowOverlap="1" wp14:editId="1302731B" wp14:anchorId="7F55A0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8" name="Rectangle 6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69A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8" style="position:absolute;margin-left:104pt;margin-top:11pt;width:79pt;height:135pt;z-index:258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tGuQEAAEw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ejNZoO9ctxil36g&#10;b9wNkyLn6mikVLm/2a85xB6vPYcnuGQRl1n8osHmL8oiS/H4dPVYLYkILN6t77oaOyFwq7mtm5wg&#10;TPV2O0BMX5S3JC8YBeRSrOXHbzGdj74ewXuZzfn9vErLfilq1k33ynXv5Qk14pCmRwx68jOjYjKB&#10;khkbz2j8deCgKJm+OnS2vd2sW5yUkjRd26Er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8NtGuQEAAEwDAAAOAAAAAAAAAAAAAAAAAC4CAABkcnMvZTJv&#10;RG9jLnhtbFBLAQItABQABgAIAAAAIQCxSpol2wAAAAoBAAAPAAAAAAAAAAAAAAAAABMEAABkcnMv&#10;ZG93bnJldi54bWxQSwUGAAAAAAQABADzAAAAGwUAAAAA&#10;" w14:anchorId="7F55A0B0">
                <v:textbox inset="2.16pt,1.44pt,0,1.44pt">
                  <w:txbxContent>
                    <w:p w:rsidR="00DB1734" w:rsidP="00C07318" w:rsidRDefault="00DB1734" w14:paraId="3969A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0464" behindDoc="0" locked="0" layoutInCell="1" allowOverlap="1" wp14:editId="7668A408" wp14:anchorId="60068D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9" name="Rectangle 6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CE6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9" style="position:absolute;margin-left:104pt;margin-top:11pt;width:79pt;height:135pt;z-index:258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XQvrboBAABMAwAADgAAAAAAAAAAAAAAAAAuAgAAZHJzL2Uy&#10;b0RvYy54bWxQSwECLQAUAAYACAAAACEAsUqaJdsAAAAKAQAADwAAAAAAAAAAAAAAAAAUBAAAZHJz&#10;L2Rvd25yZXYueG1sUEsFBgAAAAAEAAQA8wAAABwFAAAAAA==&#10;" w14:anchorId="60068D53">
                <v:textbox inset="2.16pt,1.44pt,0,1.44pt">
                  <w:txbxContent>
                    <w:p w:rsidR="00DB1734" w:rsidP="00C07318" w:rsidRDefault="00DB1734" w14:paraId="792CE6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1488" behindDoc="0" locked="0" layoutInCell="1" allowOverlap="1" wp14:editId="1F67562A" wp14:anchorId="2769C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50" name="Rectangle 6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895C4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0" style="position:absolute;margin-left:104pt;margin-top:11pt;width:79pt;height:135pt;z-index:258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6GiWLoBAABMAwAADgAAAAAAAAAAAAAAAAAuAgAAZHJzL2Uy&#10;b0RvYy54bWxQSwECLQAUAAYACAAAACEAsUqaJdsAAAAKAQAADwAAAAAAAAAAAAAAAAAUBAAAZHJz&#10;L2Rvd25yZXYueG1sUEsFBgAAAAAEAAQA8wAAABwFAAAAAA==&#10;" w14:anchorId="2769C2EA">
                <v:textbox inset="2.16pt,1.44pt,0,1.44pt">
                  <w:txbxContent>
                    <w:p w:rsidR="00DB1734" w:rsidP="00C07318" w:rsidRDefault="00DB1734" w14:paraId="6895C4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2512" behindDoc="0" locked="0" layoutInCell="1" allowOverlap="1" wp14:editId="6074DDAE" wp14:anchorId="5A6143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1" name="Rectangle 6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BCE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1" style="position:absolute;margin-left:104pt;margin-top:11pt;width:79pt;height:162pt;z-index:258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75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rikxHOHXfqO&#10;vnE/WEXO1dFIqUp/i19TTD1ee45PcMkSLov4WYMrX5RF5urx6eqxmjMRWLxb3W1a7ITAra5dr28x&#10;QZjm9XaElD+r4EhZMArIpVrLj19TPh99OYL3Cpvz+2WV5/1c1ay6K9d9kCfUiEOaHzFoGyZGhTWR&#10;kgkbz2j6deCgKLFfPDrb3a5XHU5KTZabboMTDDVB1vu3Ve7FGHCWRAZKDhHMMCLf+m6lhS2rwi7j&#10;VWbibV7Jv/4Eu9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Mlu+boBAABMAwAADgAAAAAAAAAAAAAAAAAuAgAAZHJzL2Uy&#10;b0RvYy54bWxQSwECLQAUAAYACAAAACEAe0uO1NsAAAAKAQAADwAAAAAAAAAAAAAAAAAUBAAAZHJz&#10;L2Rvd25yZXYueG1sUEsFBgAAAAAEAAQA8wAAABwFAAAAAA==&#10;" w14:anchorId="5A6143DA">
                <v:textbox inset="2.16pt,1.44pt,0,1.44pt">
                  <w:txbxContent>
                    <w:p w:rsidR="00DB1734" w:rsidP="00C07318" w:rsidRDefault="00DB1734" w14:paraId="2CABCE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3536" behindDoc="0" locked="0" layoutInCell="1" allowOverlap="1" wp14:editId="29CC0E89" wp14:anchorId="7E695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2" name="Rectangle 6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AAF0E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2" style="position:absolute;margin-left:104pt;margin-top:11pt;width:79pt;height:162pt;z-index:258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Ie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thR4rnDLn1H&#10;37gfrCLn6mikVKW/xa8pph6vPccnuGQJl0X8rMGVL8oic/X4dPVYzZkILN6t7jYtdkLgVteu17eY&#10;IEzzejtCyp9VcKQsGAXkUq3lx68pn4++HMF7hc35/bLK836ualZd98J1H+QJNeKQ5kcM2oaJUWFN&#10;pGTCxjOafh04KErsF4/OdrfrFRqRa7LcdBucYKgJst6/rXIvxoCzJDJQcohghhH5Vo8qLWxZFXYZ&#10;rzITb/NK/vUn2P0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UMCHroBAABMAwAADgAAAAAAAAAAAAAAAAAuAgAAZHJzL2Uy&#10;b0RvYy54bWxQSwECLQAUAAYACAAAACEAe0uO1NsAAAAKAQAADwAAAAAAAAAAAAAAAAAUBAAAZHJz&#10;L2Rvd25yZXYueG1sUEsFBgAAAAAEAAQA8wAAABwFAAAAAA==&#10;" w14:anchorId="7E695418">
                <v:textbox inset="2.16pt,1.44pt,0,1.44pt">
                  <w:txbxContent>
                    <w:p w:rsidR="00DB1734" w:rsidP="00C07318" w:rsidRDefault="00DB1734" w14:paraId="7AAF0E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4560" behindDoc="0" locked="0" layoutInCell="1" allowOverlap="1" wp14:editId="53B8F308" wp14:anchorId="145674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3" name="Rectangle 6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80B0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3" style="position:absolute;margin-left:104pt;margin-top:11pt;width:79pt;height:60pt;z-index:258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veaECugEAAEsDAAAOAAAAAAAAAAAAAAAAAC4CAABkcnMvZTJv&#10;RG9jLnhtbFBLAQItABQABgAIAAAAIQCiaTO02gAAAAoBAAAPAAAAAAAAAAAAAAAAABQEAABkcnMv&#10;ZG93bnJldi54bWxQSwUGAAAAAAQABADzAAAAGwUAAAAA&#10;" w14:anchorId="14567451">
                <v:textbox inset="2.16pt,1.44pt,0,1.44pt">
                  <w:txbxContent>
                    <w:p w:rsidR="00DB1734" w:rsidP="00C07318" w:rsidRDefault="00DB1734" w14:paraId="480B0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 wp14:editId="1DC5A8BA" wp14:anchorId="79506F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4" name="Rectangle 6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C2A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4" style="position:absolute;margin-left:104pt;margin-top:11pt;width:79pt;height:60pt;z-index:258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v56/ugEAAEsDAAAOAAAAAAAAAAAAAAAAAC4CAABkcnMvZTJv&#10;RG9jLnhtbFBLAQItABQABgAIAAAAIQCiaTO02gAAAAoBAAAPAAAAAAAAAAAAAAAAABQEAABkcnMv&#10;ZG93bnJldi54bWxQSwUGAAAAAAQABADzAAAAGwUAAAAA&#10;" w14:anchorId="79506F2A">
                <v:textbox inset="2.16pt,1.44pt,0,1.44pt">
                  <w:txbxContent>
                    <w:p w:rsidR="00DB1734" w:rsidP="00C07318" w:rsidRDefault="00DB1734" w14:paraId="2EC2A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6608" behindDoc="0" locked="0" layoutInCell="1" allowOverlap="1" wp14:editId="27B3C08C" wp14:anchorId="42E6B4D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5" name="Rectangle 6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6C0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5" style="position:absolute;margin-left:104pt;margin-top:11pt;width:79pt;height:60pt;z-index:258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0q3CrsBAABLAwAADgAAAAAAAAAAAAAAAAAuAgAAZHJzL2Uy&#10;b0RvYy54bWxQSwECLQAUAAYACAAAACEAomkztNoAAAAKAQAADwAAAAAAAAAAAAAAAAAVBAAAZHJz&#10;L2Rvd25yZXYueG1sUEsFBgAAAAAEAAQA8wAAABwFAAAAAA==&#10;" w14:anchorId="42E6B4D2">
                <v:textbox inset="2.16pt,1.44pt,0,1.44pt">
                  <w:txbxContent>
                    <w:p w:rsidR="00DB1734" w:rsidP="00C07318" w:rsidRDefault="00DB1734" w14:paraId="51C6C0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7632" behindDoc="0" locked="0" layoutInCell="1" allowOverlap="1" wp14:editId="173F6897" wp14:anchorId="35EE6F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6" name="Rectangle 6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9CA6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6" style="position:absolute;margin-left:104pt;margin-top:11pt;width:79pt;height:60pt;z-index:258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VO8DrsBAABLAwAADgAAAAAAAAAAAAAAAAAuAgAAZHJzL2Uy&#10;b0RvYy54bWxQSwECLQAUAAYACAAAACEAomkztNoAAAAKAQAADwAAAAAAAAAAAAAAAAAVBAAAZHJz&#10;L2Rvd25yZXYueG1sUEsFBgAAAAAEAAQA8wAAABwFAAAAAA==&#10;" w14:anchorId="35EE6FAF">
                <v:textbox inset="2.16pt,1.44pt,0,1.44pt">
                  <w:txbxContent>
                    <w:p w:rsidR="00DB1734" w:rsidP="00C07318" w:rsidRDefault="00DB1734" w14:paraId="69CA6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8656" behindDoc="0" locked="0" layoutInCell="1" allowOverlap="1" wp14:editId="5E4836EE" wp14:anchorId="769C1E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7" name="Rectangle 6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62C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7" style="position:absolute;margin-left:104pt;margin-top:11pt;width:79pt;height:60pt;z-index:258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W7ugEAAEs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u+XtihLHLE7p&#10;B+rGXG8kOWcHLYTM8816jSG2WPYSnuESRXQz+UmBzV+kRaai8emqsZwS4ZjcLDbrGifB8Wi13CzQ&#10;xy7Ve3GAmL5Kb0l2OgoIpSjLjo8xna++XcG6DOb8fPbStJ8KmUWzeoO69+KEFHFH0xMaZfzYUW50&#10;oGTEuXc0vh4YSErMN4fCNqvlosFFKcF83axxgaEECHr/McscHzyuEk9AySGA7gfEWyQqsHBihdhl&#10;u/JKfIwL+Pd/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oppW7ugEAAEsDAAAOAAAAAAAAAAAAAAAAAC4CAABkcnMvZTJv&#10;RG9jLnhtbFBLAQItABQABgAIAAAAIQCiaTO02gAAAAoBAAAPAAAAAAAAAAAAAAAAABQEAABkcnMv&#10;ZG93bnJldi54bWxQSwUGAAAAAAQABADzAAAAGwUAAAAA&#10;" w14:anchorId="769C1E6D">
                <v:textbox inset="2.16pt,1.44pt,0,1.44pt">
                  <w:txbxContent>
                    <w:p w:rsidR="00DB1734" w:rsidP="00C07318" w:rsidRDefault="00DB1734" w14:paraId="7162C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19680" behindDoc="0" locked="0" layoutInCell="1" allowOverlap="1" wp14:editId="4FC9B6AE" wp14:anchorId="137021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8" name="Rectangle 6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2E68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8" style="position:absolute;margin-left:104pt;margin-top:11pt;width:79pt;height:60pt;z-index:258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KvugEAAEs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/ozfozzspxi1P6&#10;ibpxNxhJztlR973M8816TSF2WPYUHuESRXQz+VmBzV+kReai8emqsZwTEZjcrDZtjZMQeHS73qzQ&#10;xy7Va3GAmL5Kb0l2GAWEUpTlx+8xna++XMG6DOb8fPbSvJ8LmVXTvkDd+/6EFHFH0wMaZfzEqDA6&#10;UDLh3BmNvw8cJCXmm0Nhm9v1qsFFKcGybVoUBUqAoPdvs9yJ0eMqiQSUHALoYUS8RaICCydWiF22&#10;K6/E27iAf/0Hd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C2LKvugEAAEsDAAAOAAAAAAAAAAAAAAAAAC4CAABkcnMvZTJv&#10;RG9jLnhtbFBLAQItABQABgAIAAAAIQCiaTO02gAAAAoBAAAPAAAAAAAAAAAAAAAAABQEAABkcnMv&#10;ZG93bnJldi54bWxQSwUGAAAAAAQABADzAAAAGwUAAAAA&#10;" w14:anchorId="137021B4">
                <v:textbox inset="2.16pt,1.44pt,0,1.44pt">
                  <w:txbxContent>
                    <w:p w:rsidR="00DB1734" w:rsidP="00C07318" w:rsidRDefault="00DB1734" w14:paraId="042E68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0704" behindDoc="0" locked="0" layoutInCell="1" allowOverlap="1" wp14:editId="193E8D7C" wp14:anchorId="087205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9" name="Rectangle 6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300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9" style="position:absolute;margin-left:104pt;margin-top:11pt;width:79pt;height:60pt;z-index:258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jLZsaugEAAEsDAAAOAAAAAAAAAAAAAAAAAC4CAABkcnMvZTJv&#10;RG9jLnhtbFBLAQItABQABgAIAAAAIQCiaTO02gAAAAoBAAAPAAAAAAAAAAAAAAAAABQEAABkcnMv&#10;ZG93bnJldi54bWxQSwUGAAAAAAQABADzAAAAGwUAAAAA&#10;" w14:anchorId="08720536">
                <v:textbox inset="2.16pt,1.44pt,0,1.44pt">
                  <w:txbxContent>
                    <w:p w:rsidR="00DB1734" w:rsidP="00C07318" w:rsidRDefault="00DB1734" w14:paraId="52300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1728" behindDoc="0" locked="0" layoutInCell="1" allowOverlap="1" wp14:editId="4F802B0A" wp14:anchorId="0FC68F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0" name="Rectangle 6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5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0" style="position:absolute;margin-left:104pt;margin-top:11pt;width:79pt;height:60pt;z-index:258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dezIbugEAAEsDAAAOAAAAAAAAAAAAAAAAAC4CAABkcnMvZTJv&#10;RG9jLnhtbFBLAQItABQABgAIAAAAIQCiaTO02gAAAAoBAAAPAAAAAAAAAAAAAAAAABQEAABkcnMv&#10;ZG93bnJldi54bWxQSwUGAAAAAAQABADzAAAAGwUAAAAA&#10;" w14:anchorId="0FC68F9D">
                <v:textbox inset="2.16pt,1.44pt,0,1.44pt">
                  <w:txbxContent>
                    <w:p w:rsidR="00DB1734" w:rsidP="00C07318" w:rsidRDefault="00DB1734" w14:paraId="705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2752" behindDoc="0" locked="0" layoutInCell="1" allowOverlap="1" wp14:editId="2FBB5957" wp14:anchorId="02FFF0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1" name="Rectangle 6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A94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1" style="position:absolute;margin-left:104pt;margin-top:11pt;width:79pt;height:60pt;z-index:258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yOG665AQAASwMAAA4AAAAAAAAAAAAAAAAALgIAAGRycy9lMm9E&#10;b2MueG1sUEsBAi0AFAAGAAgAAAAhAKJpM7TaAAAACgEAAA8AAAAAAAAAAAAAAAAAEwQAAGRycy9k&#10;b3ducmV2LnhtbFBLBQYAAAAABAAEAPMAAAAaBQAAAAA=&#10;" w14:anchorId="02FFF089">
                <v:textbox inset="2.16pt,1.44pt,0,1.44pt">
                  <w:txbxContent>
                    <w:p w:rsidR="00DB1734" w:rsidP="00C07318" w:rsidRDefault="00DB1734" w14:paraId="22A94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3776" behindDoc="0" locked="0" layoutInCell="1" allowOverlap="1" wp14:editId="796D7F78" wp14:anchorId="415F2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2" name="Rectangle 6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72CE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2" style="position:absolute;margin-left:104pt;margin-top:11pt;width:79pt;height:60pt;z-index:258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Cq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uWoo8dzhlH6j&#10;btx3VpFztjdSqmm+k15DTC2WPcVHuEQJ3Yn8qMFNX6RFxqLx6aqxGjMRmNwsNusaJyHw6Ga5WaCP&#10;Xar34ggp/1DBkclhFBBKUZYff6V8vvp2BesmMOfnJy+P+7GQWSyaN6j7IE9IEXc0P6DRNgyMCmsi&#10;JQPOndH058BBUWJ/ehS2uVliLcklmK+bNS4wlABB7z9muRd9wFUSGSg5RDBdj3iLRAUWTqwQu2zX&#10;t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XEKq5AQAASwMAAA4AAAAAAAAAAAAAAAAALgIAAGRycy9lMm9E&#10;b2MueG1sUEsBAi0AFAAGAAgAAAAhAKJpM7TaAAAACgEAAA8AAAAAAAAAAAAAAAAAEwQAAGRycy9k&#10;b3ducmV2LnhtbFBLBQYAAAAABAAEAPMAAAAaBQAAAAA=&#10;" w14:anchorId="415F2078">
                <v:textbox inset="2.16pt,1.44pt,0,1.44pt">
                  <w:txbxContent>
                    <w:p w:rsidR="00DB1734" w:rsidP="00C07318" w:rsidRDefault="00DB1734" w14:paraId="4672CE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4800" behindDoc="0" locked="0" layoutInCell="1" allowOverlap="1" wp14:editId="7E25215F" wp14:anchorId="78C023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3" name="Rectangle 6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982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3" style="position:absolute;margin-left:104pt;margin-top:11pt;width:79pt;height:60pt;z-index:258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YjkfugEAAEsDAAAOAAAAAAAAAAAAAAAAAC4CAABkcnMvZTJv&#10;RG9jLnhtbFBLAQItABQABgAIAAAAIQCiaTO02gAAAAoBAAAPAAAAAAAAAAAAAAAAABQEAABkcnMv&#10;ZG93bnJldi54bWxQSwUGAAAAAAQABADzAAAAGwUAAAAA&#10;" w14:anchorId="78C023AA">
                <v:textbox inset="2.16pt,1.44pt,0,1.44pt">
                  <w:txbxContent>
                    <w:p w:rsidR="00DB1734" w:rsidP="00C07318" w:rsidRDefault="00DB1734" w14:paraId="784982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5824" behindDoc="0" locked="0" layoutInCell="1" allowOverlap="1" wp14:editId="128472B7" wp14:anchorId="717E3A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4" name="Rectangle 6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EA7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4" style="position:absolute;margin-left:104pt;margin-top:11pt;width:79pt;height:60pt;z-index:258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qQGorsBAABLAwAADgAAAAAAAAAAAAAAAAAuAgAAZHJzL2Uy&#10;b0RvYy54bWxQSwECLQAUAAYACAAAACEAomkztNoAAAAKAQAADwAAAAAAAAAAAAAAAAAVBAAAZHJz&#10;L2Rvd25yZXYueG1sUEsFBgAAAAAEAAQA8wAAABwFAAAAAA==&#10;" w14:anchorId="717E3A03">
                <v:textbox inset="2.16pt,1.44pt,0,1.44pt">
                  <w:txbxContent>
                    <w:p w:rsidR="00DB1734" w:rsidP="00C07318" w:rsidRDefault="00DB1734" w14:paraId="039EA7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6848" behindDoc="0" locked="0" layoutInCell="1" allowOverlap="1" wp14:editId="4C0ADEBF" wp14:anchorId="7E31801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5" name="Rectangle 6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8BDE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5" style="position:absolute;margin-left:104pt;margin-top:11pt;width:79pt;height:60pt;z-index:258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+1EvF7sBAABLAwAADgAAAAAAAAAAAAAAAAAuAgAAZHJzL2Uy&#10;b0RvYy54bWxQSwECLQAUAAYACAAAACEAomkztNoAAAAKAQAADwAAAAAAAAAAAAAAAAAVBAAAZHJz&#10;L2Rvd25yZXYueG1sUEsFBgAAAAAEAAQA8wAAABwFAAAAAA==&#10;" w14:anchorId="7E318010">
                <v:textbox inset="2.16pt,1.44pt,0,1.44pt">
                  <w:txbxContent>
                    <w:p w:rsidR="00DB1734" w:rsidP="00C07318" w:rsidRDefault="00DB1734" w14:paraId="2F8BDE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7872" behindDoc="0" locked="0" layoutInCell="1" allowOverlap="1" wp14:editId="7E87BA5C" wp14:anchorId="581025D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6" name="Rectangle 6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4E92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6" style="position:absolute;margin-left:104pt;margin-top:11pt;width:79pt;height:60pt;z-index:258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UgkE7sBAABLAwAADgAAAAAAAAAAAAAAAAAuAgAAZHJzL2Uy&#10;b0RvYy54bWxQSwECLQAUAAYACAAAACEAomkztNoAAAAKAQAADwAAAAAAAAAAAAAAAAAVBAAAZHJz&#10;L2Rvd25yZXYueG1sUEsFBgAAAAAEAAQA8wAAABwFAAAAAA==&#10;" w14:anchorId="581025D1">
                <v:textbox inset="2.16pt,1.44pt,0,1.44pt">
                  <w:txbxContent>
                    <w:p w:rsidR="00DB1734" w:rsidP="00C07318" w:rsidRDefault="00DB1734" w14:paraId="234E92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8896" behindDoc="0" locked="0" layoutInCell="1" allowOverlap="1" wp14:editId="3DECB9A7" wp14:anchorId="38054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7" name="Rectangle 6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D8B0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7" style="position:absolute;margin-left:104pt;margin-top:11pt;width:79pt;height:60pt;z-index:258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4vQ2mugEAAEsDAAAOAAAAAAAAAAAAAAAAAC4CAABkcnMvZTJv&#10;RG9jLnhtbFBLAQItABQABgAIAAAAIQCiaTO02gAAAAoBAAAPAAAAAAAAAAAAAAAAABQEAABkcnMv&#10;ZG93bnJldi54bWxQSwUGAAAAAAQABADzAAAAGwUAAAAA&#10;" w14:anchorId="380549CB">
                <v:textbox inset="2.16pt,1.44pt,0,1.44pt">
                  <w:txbxContent>
                    <w:p w:rsidR="00DB1734" w:rsidP="00C07318" w:rsidRDefault="00DB1734" w14:paraId="5DD8B0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29920" behindDoc="0" locked="0" layoutInCell="1" allowOverlap="1" wp14:editId="0010DF5D" wp14:anchorId="3D9B0B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8" name="Rectangle 6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284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8" style="position:absolute;margin-left:104pt;margin-top:11pt;width:79pt;height:60pt;z-index:258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SwyqyugEAAEsDAAAOAAAAAAAAAAAAAAAAAC4CAABkcnMvZTJv&#10;RG9jLnhtbFBLAQItABQABgAIAAAAIQCiaTO02gAAAAoBAAAPAAAAAAAAAAAAAAAAABQEAABkcnMv&#10;ZG93bnJldi54bWxQSwUGAAAAAAQABADzAAAAGwUAAAAA&#10;" w14:anchorId="3D9B0B64">
                <v:textbox inset="2.16pt,1.44pt,0,1.44pt">
                  <w:txbxContent>
                    <w:p w:rsidR="00DB1734" w:rsidP="00C07318" w:rsidRDefault="00DB1734" w14:paraId="55284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0944" behindDoc="0" locked="0" layoutInCell="1" allowOverlap="1" wp14:editId="47E9EBC4" wp14:anchorId="225592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9" name="Rectangle 6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1F8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9" style="position:absolute;margin-left:104pt;margin-top:11pt;width:79pt;height:60pt;z-index:258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zYDB7sBAABLAwAADgAAAAAAAAAAAAAAAAAuAgAAZHJzL2Uy&#10;b0RvYy54bWxQSwECLQAUAAYACAAAACEAomkztNoAAAAKAQAADwAAAAAAAAAAAAAAAAAVBAAAZHJz&#10;L2Rvd25yZXYueG1sUEsFBgAAAAAEAAQA8wAAABwFAAAAAA==&#10;" w14:anchorId="225592B5">
                <v:textbox inset="2.16pt,1.44pt,0,1.44pt">
                  <w:txbxContent>
                    <w:p w:rsidR="00DB1734" w:rsidP="00C07318" w:rsidRDefault="00DB1734" w14:paraId="6B1F8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1968" behindDoc="0" locked="0" layoutInCell="1" allowOverlap="1" wp14:editId="3E343673" wp14:anchorId="7406A6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0" name="Rectangle 6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D068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0" style="position:absolute;margin-left:104pt;margin-top:11pt;width:79pt;height:60pt;z-index:258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vVug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lis0yHGLXXpB&#10;37jrBkXO1d5IqXJ/s19jiC1eew3PcMkiLrP4SYPNX5RFpuLx6eqxmhIRWNwsNusaHxK4tVpuFrhG&#10;lOrjcoCYvipvSV4wCkilOMuP32M6H/19BO9lMufn8ypN+6mIWSwLbK7tvTyhRJzR9IRBD35kVAwm&#10;UDJi3xmNbwcOipLhm0Njm9Vy0eCglGS+btY4wFASJL3/XOVO9B5HSSSg5BDAdD3yLRYVWtixIuwy&#10;XXkkPueF/Mc/sHs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BtpvVugEAAEsDAAAOAAAAAAAAAAAAAAAAAC4CAABkcnMvZTJv&#10;RG9jLnhtbFBLAQItABQABgAIAAAAIQCiaTO02gAAAAoBAAAPAAAAAAAAAAAAAAAAABQEAABkcnMv&#10;ZG93bnJldi54bWxQSwUGAAAAAAQABADzAAAAGwUAAAAA&#10;" w14:anchorId="7406A6A6">
                <v:textbox inset="2.16pt,1.44pt,0,1.44pt">
                  <w:txbxContent>
                    <w:p w:rsidR="00DB1734" w:rsidP="00C07318" w:rsidRDefault="00DB1734" w14:paraId="7BD068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2992" behindDoc="0" locked="0" layoutInCell="1" allowOverlap="1" wp14:editId="194BC33A" wp14:anchorId="7419B5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1" name="Rectangle 6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522B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1" style="position:absolute;margin-left:104pt;margin-top:11pt;width:79pt;height:60pt;z-index:258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BDsmC5AQAASwMAAA4AAAAAAAAAAAAAAAAALgIAAGRycy9lMm9E&#10;b2MueG1sUEsBAi0AFAAGAAgAAAAhAKJpM7TaAAAACgEAAA8AAAAAAAAAAAAAAAAAEwQAAGRycy9k&#10;b3ducmV2LnhtbFBLBQYAAAAABAAEAPMAAAAaBQAAAAA=&#10;" w14:anchorId="7419B543">
                <v:textbox inset="2.16pt,1.44pt,0,1.44pt">
                  <w:txbxContent>
                    <w:p w:rsidR="00DB1734" w:rsidP="00C07318" w:rsidRDefault="00DB1734" w14:paraId="7B522B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4016" behindDoc="0" locked="0" layoutInCell="1" allowOverlap="1" wp14:editId="6ACA1225" wp14:anchorId="0A8D53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2" name="Rectangle 6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4858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2" style="position:absolute;margin-left:104pt;margin-top:11pt;width:79pt;height:60pt;z-index:258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lkug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XLVUOK4xSn9&#10;Rt246wZFztneSKnyfLNeY4gtlj2FR7hEEd1MftJg8xdpkalofLpqrKZEBCY3i826xkkIPFotNwv0&#10;sUv1Xhwgph/KW5IdRgGhFGX58VdM56tvV7Augzk/n7007adCZrFs3qDuvTwhRdzR9IBGD35kVAwm&#10;UDLi3BmNfw4cFCXDT4fCNqvlAnVIJZivmzUuMJQAQe8/ZrkTvcdVEgkoOQQwXY94i0QFFk6sELts&#10;V16Jj3EB//4P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WrlkugEAAEsDAAAOAAAAAAAAAAAAAAAAAC4CAABkcnMvZTJv&#10;RG9jLnhtbFBLAQItABQABgAIAAAAIQCiaTO02gAAAAoBAAAPAAAAAAAAAAAAAAAAABQEAABkcnMv&#10;ZG93bnJldi54bWxQSwUGAAAAAAQABADzAAAAGwUAAAAA&#10;" w14:anchorId="0A8D5387">
                <v:textbox inset="2.16pt,1.44pt,0,1.44pt">
                  <w:txbxContent>
                    <w:p w:rsidR="00DB1734" w:rsidP="00C07318" w:rsidRDefault="00DB1734" w14:paraId="714858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5040" behindDoc="0" locked="0" layoutInCell="1" allowOverlap="1" wp14:editId="253D064C" wp14:anchorId="652706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3" name="Rectangle 6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781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3" style="position:absolute;margin-left:104pt;margin-top:11pt;width:79pt;height:60pt;z-index:258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DRugEAAEsDAAAOAAAAZHJzL2Uyb0RvYy54bWysU9tu2zAMfR+wfxD0vtixgy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YtJZ47nNIP&#10;1I373ipyyQ5GSjXPd9ZrjKnDsuf4BNcooTuTnzS4+Yu0yFQ0Pt80VlMmApPbdrupcRICj9arbYs+&#10;dqneiiOk/EUFR2aHUUAoRVl++pby5errFaybwVyen708HaZCpl21r1APQZ6RIu5ofkSjbRgZFdZE&#10;SkacO6Pp15GDosR+9Shss161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jr5DRugEAAEsDAAAOAAAAAAAAAAAAAAAAAC4CAABkcnMvZTJv&#10;RG9jLnhtbFBLAQItABQABgAIAAAAIQCiaTO02gAAAAoBAAAPAAAAAAAAAAAAAAAAABQEAABkcnMv&#10;ZG93bnJldi54bWxQSwUGAAAAAAQABADzAAAAGwUAAAAA&#10;" w14:anchorId="652706CE">
                <v:textbox inset="2.16pt,1.44pt,0,1.44pt">
                  <w:txbxContent>
                    <w:p w:rsidR="00DB1734" w:rsidP="00C07318" w:rsidRDefault="00DB1734" w14:paraId="53781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6064" behindDoc="0" locked="0" layoutInCell="1" allowOverlap="1" wp14:editId="4D18F191" wp14:anchorId="31275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4" name="Rectangle 6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847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4" style="position:absolute;margin-left:104pt;margin-top:11pt;width:79pt;height:60pt;z-index:258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9sugEAAEsDAAAOAAAAZHJzL2Uyb0RvYy54bWysU9tu2zAMfR+wfxD0vthxjC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euWEs8dTukH&#10;6sZ9bxW5ZAcjpZrnO+s1xtRh2XN8gmuU0J3JTxrc/EVaZCoan28aqykTgcntarupcRICj9btdoU+&#10;dqneiiOk/EUFR2aHUUAoRVl++pby5errFaybwVyen708HaZCZtW2r1APQZ6RIu5ofkSjbRgZFdZE&#10;SkacO6Pp15GDosR+9Shss25X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Gaa9sugEAAEsDAAAOAAAAAAAAAAAAAAAAAC4CAABkcnMvZTJv&#10;RG9jLnhtbFBLAQItABQABgAIAAAAIQCiaTO02gAAAAoBAAAPAAAAAAAAAAAAAAAAABQEAABkcnMv&#10;ZG93bnJldi54bWxQSwUGAAAAAAQABADzAAAAGwUAAAAA&#10;" w14:anchorId="312755F2">
                <v:textbox inset="2.16pt,1.44pt,0,1.44pt">
                  <w:txbxContent>
                    <w:p w:rsidR="00DB1734" w:rsidP="00C07318" w:rsidRDefault="00DB1734" w14:paraId="3B847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7088" behindDoc="0" locked="0" layoutInCell="1" allowOverlap="1" wp14:editId="591F42A7" wp14:anchorId="50F81A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5" name="Rectangle 6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96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5" style="position:absolute;margin-left:104pt;margin-top:11pt;width:79pt;height:60pt;z-index:258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bZuwEAAEs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/XJ1R4njFqf0&#10;A3XjrjeSnLOD7jqZ55v1GkNssewlPMMliuhm8pMCm79Ii0xF49NVYzklIjC5WWzWNU5C4NFquVmg&#10;j12q9+IAMX2R3pLsMAoIpSjLj99iOl99u4J1Gcz5+eylaT8VMovl3RvUve9OSBF3ND2hUcaPjAqj&#10;AyUjzp3R+OvAQVJivjoUtlktFw0uSgnm62aNCwwlQND7j1nuxOBxlUQCSg4BdD8g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5yG2bsBAABLAwAADgAAAAAAAAAAAAAAAAAuAgAAZHJzL2Uy&#10;b0RvYy54bWxQSwECLQAUAAYACAAAACEAomkztNoAAAAKAQAADwAAAAAAAAAAAAAAAAAVBAAAZHJz&#10;L2Rvd25yZXYueG1sUEsFBgAAAAAEAAQA8wAAABwFAAAAAA==&#10;" w14:anchorId="50F81A8C">
                <v:textbox inset="2.16pt,1.44pt,0,1.44pt">
                  <w:txbxContent>
                    <w:p w:rsidR="00DB1734" w:rsidP="00C07318" w:rsidRDefault="00DB1734" w14:paraId="78F96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8112" behindDoc="0" locked="0" layoutInCell="1" allowOverlap="1" wp14:editId="6247E052" wp14:anchorId="1F4CD9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6" name="Rectangle 6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868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6" style="position:absolute;margin-left:104pt;margin-top:11pt;width:79pt;height:60pt;z-index:258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3d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K8o8dzhlH6i&#10;btx3VpFLtjdSqmm+k15DTC2WPccnuEYJ3Yn8qMFNX6RFxqLx+aaxGjMRmNwutpsaJyHwaL3cLtDH&#10;LtVbcYSUv6rgyOQwCgilKMtP31O+XH29gnUTmMvzk5fHw1jILJarV6iHIM9IEXc0P6LRNgyMCmsi&#10;JQPOndH0+8hBUWK/eRS2WS8XDS5KCeabZoMLDCVA0If3We5FH3CVRAZKjhFM1yPeIlGBhRMrxK7b&#10;Na3E+7iAf/sH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FhY3dugEAAEsDAAAOAAAAAAAAAAAAAAAAAC4CAABkcnMvZTJv&#10;RG9jLnhtbFBLAQItABQABgAIAAAAIQCiaTO02gAAAAoBAAAPAAAAAAAAAAAAAAAAABQEAABkcnMv&#10;ZG93bnJldi54bWxQSwUGAAAAAAQABADzAAAAGwUAAAAA&#10;" w14:anchorId="1F4CD9AF">
                <v:textbox inset="2.16pt,1.44pt,0,1.44pt">
                  <w:txbxContent>
                    <w:p w:rsidR="00DB1734" w:rsidP="00C07318" w:rsidRDefault="00DB1734" w14:paraId="2B868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39136" behindDoc="0" locked="0" layoutInCell="1" allowOverlap="1" wp14:editId="0A419DEA" wp14:anchorId="7A758A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7" name="Rectangle 6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56AC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7" style="position:absolute;margin-left:104pt;margin-top:11pt;width:79pt;height:60pt;z-index:258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Ro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uWEs8dTukH&#10;6sZ9bxW5ZAcjpZrnO+s1xtRh2XN8gmuU0J3JTxrc/EVaZCoan28aqykTgcntarupcRICj9r1doU+&#10;dqneiiOk/EUFR2aHUUAoRVl++pby5errFaybwVyen708HaZCZrVuX6EegjwjRdzR/IhG2zAyKqyJ&#10;lIw4d0bTryMHRYn96lHYpl2vGlyUEiw3zQYXGEqAoA/vs9yLIeAqiQyUHCOYfkC8RaICCydWiF23&#10;a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cKRougEAAEsDAAAOAAAAAAAAAAAAAAAAAC4CAABkcnMvZTJv&#10;RG9jLnhtbFBLAQItABQABgAIAAAAIQCiaTO02gAAAAoBAAAPAAAAAAAAAAAAAAAAABQEAABkcnMv&#10;ZG93bnJldi54bWxQSwUGAAAAAAQABADzAAAAGwUAAAAA&#10;" w14:anchorId="7A758A25">
                <v:textbox inset="2.16pt,1.44pt,0,1.44pt">
                  <w:txbxContent>
                    <w:p w:rsidR="00DB1734" w:rsidP="00C07318" w:rsidRDefault="00DB1734" w14:paraId="0556AC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0160" behindDoc="0" locked="0" layoutInCell="1" allowOverlap="1" wp14:editId="31F3B742" wp14:anchorId="1253BF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8" name="Rectangle 6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3622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8" style="position:absolute;margin-left:104pt;margin-top:11pt;width:79pt;height:60pt;z-index:258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N8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1huclecOp/QD&#10;deO+t4pcsoORUs3znfUaY+qw7Dk+wTVK6M7kJw1u/iItMhWNzzeN1ZSJwOR2tW1rnITAo816u0If&#10;u1RvxRFS/qKCI7PDKCCUoiw/fUv5cvX1CtbNYC7Pz16eDlMhs1q3r1APQZ6RIu5ofkSjbRgZFdZE&#10;SkacO6Pp15GDosR+9Shss1mvGlyUEizbpkVRoAQI+vA+y70YAq6SyEDJMYLpB8RbJCqwcGKF2HW7&#10;5pV4Hxfwb//A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ODoN8ugEAAEsDAAAOAAAAAAAAAAAAAAAAAC4CAABkcnMvZTJv&#10;RG9jLnhtbFBLAQItABQABgAIAAAAIQCiaTO02gAAAAoBAAAPAAAAAAAAAAAAAAAAABQEAABkcnMv&#10;ZG93bnJldi54bWxQSwUGAAAAAAQABADzAAAAGwUAAAAA&#10;" w14:anchorId="1253BFDA">
                <v:textbox inset="2.16pt,1.44pt,0,1.44pt">
                  <w:txbxContent>
                    <w:p w:rsidR="00DB1734" w:rsidP="00C07318" w:rsidRDefault="00DB1734" w14:paraId="243622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1184" behindDoc="0" locked="0" layoutInCell="1" allowOverlap="1" wp14:editId="7F4C1A1D" wp14:anchorId="6DCA27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79" name="Rectangle 6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ABF13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9" style="position:absolute;margin-left:104pt;margin-top:11pt;width:79pt;height:48pt;z-index:258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i5uwEAAEsDAAAOAAAAZHJzL2Uyb0RvYy54bWysU9tu2zAMfR+wfxD0vthxs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+u7lhLHLU7p&#10;O+rGXT8qcskORkqV55v1mkLssOw5PME1iuhm8rMGm79Ii8xF4/NNYzUnIjDZrtptjZMQePSx3bTo&#10;Y5fqtThATJ+VtyQ7jAJCKcry09eYLldfrmBdBnN5PntpPsyFzGrdvkA9eHlGirij6RGNHv3EqBhN&#10;oGTCuTMafx05KErGLw6Fbe7W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MgYubsBAABLAwAADgAAAAAAAAAAAAAAAAAuAgAAZHJzL2Uy&#10;b0RvYy54bWxQSwECLQAUAAYACAAAACEAuU4FbtoAAAAKAQAADwAAAAAAAAAAAAAAAAAVBAAAZHJz&#10;L2Rvd25yZXYueG1sUEsFBgAAAAAEAAQA8wAAABwFAAAAAA==&#10;" w14:anchorId="6DCA2721">
                <v:textbox inset="2.16pt,1.44pt,0,1.44pt">
                  <w:txbxContent>
                    <w:p w:rsidR="00DB1734" w:rsidP="00C07318" w:rsidRDefault="00DB1734" w14:paraId="0ABF13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2208" behindDoc="0" locked="0" layoutInCell="1" allowOverlap="1" wp14:editId="0D726FA6" wp14:anchorId="2592D7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0" name="Rectangle 6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08CA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0" style="position:absolute;margin-left:104pt;margin-top:11pt;width:79pt;height:48pt;z-index:258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BpugEAAEsDAAAOAAAAZHJzL2Uyb0RvYy54bWysU8tu2zAQvBfoPxC815LlxJU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PrmxYNctxil36i&#10;b9z1oyLn6mCkVLm/2a8pxA6vPYVHuGQRl1n8rMHmL8oic/H4dPVYzYkILG5Wm7bGhwRu3W7WG1wj&#10;SvV6OUBMX5W3JC8YBaRSnOXH7zGdj74cwXuZzPn5vErzfi5iVrcFNtf2Xp5QIs5oesCgRz8xKkYT&#10;KJmw74zG3wcOipLxm0Njm883qwYHpSTLtmlxgKEkSHr/tsqdGDyOkkhAySGA6QfkWywqtLBjRdhl&#10;uvJIvM0L+d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01OBpugEAAEsDAAAOAAAAAAAAAAAAAAAAAC4CAABkcnMvZTJv&#10;RG9jLnhtbFBLAQItABQABgAIAAAAIQC5TgVu2gAAAAoBAAAPAAAAAAAAAAAAAAAAABQEAABkcnMv&#10;ZG93bnJldi54bWxQSwUGAAAAAAQABADzAAAAGwUAAAAA&#10;" w14:anchorId="2592D7ED">
                <v:textbox inset="2.16pt,1.44pt,0,1.44pt">
                  <w:txbxContent>
                    <w:p w:rsidR="00DB1734" w:rsidP="00C07318" w:rsidRDefault="00DB1734" w14:paraId="2208CA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 wp14:editId="68F366DE" wp14:anchorId="7A31F0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1" name="Rectangle 6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7144D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1" style="position:absolute;margin-left:104pt;margin-top:11pt;width:79pt;height:48pt;z-index:258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ncuQ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bukxHOHU/qJ&#10;unHfW0XO2cFIqeb5znqNMXVY9hQf4RIldGfykwY3f5EWmYrGp6vGaspEYHKz2rQ1TkLg0e1mvUEf&#10;u1SvxRFS/qqCI7PDKCCUoiw/fk/5fPXlCtbNYM7Pz16e9lMhs7q9Qt0HeUKKuKP5AY22YWRUWBMp&#10;GXHujKbfBw6KEvvNo7DN55tVg4tSgmXbtLjAUAIEvX+b5V4MAVdJZKDkEMH0A+It7xZYOLFC7LJd&#10;80q8jQv4139g9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Uhydy5AQAASwMAAA4AAAAAAAAAAAAAAAAALgIAAGRycy9lMm9E&#10;b2MueG1sUEsBAi0AFAAGAAgAAAAhALlOBW7aAAAACgEAAA8AAAAAAAAAAAAAAAAAEwQAAGRycy9k&#10;b3ducmV2LnhtbFBLBQYAAAAABAAEAPMAAAAaBQAAAAA=&#10;" w14:anchorId="7A31F0E4">
                <v:textbox inset="2.16pt,1.44pt,0,1.44pt">
                  <w:txbxContent>
                    <w:p w:rsidR="00DB1734" w:rsidP="00C07318" w:rsidRDefault="00DB1734" w14:paraId="27144D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4256" behindDoc="0" locked="0" layoutInCell="1" allowOverlap="1" wp14:editId="098C28C1" wp14:anchorId="5CBE3F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2" name="Rectangle 6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E041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2" style="position:absolute;margin-left:104pt;margin-top:11pt;width:79pt;height:48pt;z-index:258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LY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dtQ4rnDKf1E&#10;3bjvrSLn7GCkVPN8Z73GmDose4qPcIkSujP5SYObv0iLTEXj01VjNWUiMLlZbdoaJyHw6Haz3qCP&#10;XarX4ggpf1XBkdlhFBBKUZYfv6d8vvpyBetmMOfnZy9P+6mQWd02L1D3QZ6QIu5ofkCjbRgZFdZE&#10;SkacO6Pp94GDosR+8yhs8/lmhTrkEizbpsUFhhIg6P3bLPdiCLhKIgMlhwimHxBvkajAwokVYpft&#10;mlfibVzAv/4Du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3OMLYugEAAEsDAAAOAAAAAAAAAAAAAAAAAC4CAABkcnMvZTJv&#10;RG9jLnhtbFBLAQItABQABgAIAAAAIQC5TgVu2gAAAAoBAAAPAAAAAAAAAAAAAAAAABQEAABkcnMv&#10;ZG93bnJldi54bWxQSwUGAAAAAAQABADzAAAAGwUAAAAA&#10;" w14:anchorId="5CBE3F38">
                <v:textbox inset="2.16pt,1.44pt,0,1.44pt">
                  <w:txbxContent>
                    <w:p w:rsidR="00DB1734" w:rsidP="00C07318" w:rsidRDefault="00DB1734" w14:paraId="24E041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5280" behindDoc="0" locked="0" layoutInCell="1" allowOverlap="1" wp14:editId="783314BB" wp14:anchorId="61042C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3" name="Rectangle 6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B36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3" style="position:absolute;margin-left:104pt;margin-top:11pt;width:79pt;height:48pt;z-index:258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s3rbbsBAABLAwAADgAAAAAAAAAAAAAAAAAuAgAAZHJzL2Uy&#10;b0RvYy54bWxQSwECLQAUAAYACAAAACEAuU4FbtoAAAAKAQAADwAAAAAAAAAAAAAAAAAVBAAAZHJz&#10;L2Rvd25yZXYueG1sUEsFBgAAAAAEAAQA8wAAABwFAAAAAA==&#10;" w14:anchorId="61042CAF">
                <v:textbox inset="2.16pt,1.44pt,0,1.44pt">
                  <w:txbxContent>
                    <w:p w:rsidR="00DB1734" w:rsidP="00C07318" w:rsidRDefault="00DB1734" w14:paraId="75DB36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6304" behindDoc="0" locked="0" layoutInCell="1" allowOverlap="1" wp14:editId="0FEA476A" wp14:anchorId="5AAF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4" name="Rectangle 6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13A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4" style="position:absolute;margin-left:104pt;margin-top:11pt;width:79pt;height:48pt;z-index:258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TQ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63ZNiecOp/Qd&#10;deO+t4pcsoORUs3znfUaY+qw7Dk+wTVK6M7kJw1u/iItMhWNzzeN1ZSJwOR2tW1rnITAo7vtZos+&#10;dqleiyOk/FkFR2aHUUAoRVl++pry5erLFaybwVyen708HaZCZnW3foF6CPKMFHFH8yMabcPIqLAm&#10;UjLi3BlNv44cFCX2i0dhm4/r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zC9TQugEAAEsDAAAOAAAAAAAAAAAAAAAAAC4CAABkcnMvZTJv&#10;RG9jLnhtbFBLAQItABQABgAIAAAAIQC5TgVu2gAAAAoBAAAPAAAAAAAAAAAAAAAAABQEAABkcnMv&#10;ZG93bnJldi54bWxQSwUGAAAAAAQABADzAAAAGwUAAAAA&#10;" w14:anchorId="5AAF3DFF">
                <v:textbox inset="2.16pt,1.44pt,0,1.44pt">
                  <w:txbxContent>
                    <w:p w:rsidR="00DB1734" w:rsidP="00C07318" w:rsidRDefault="00DB1734" w14:paraId="3813A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7328" behindDoc="0" locked="0" layoutInCell="1" allowOverlap="1" wp14:editId="2459AF54" wp14:anchorId="29C276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5" name="Rectangle 6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8EB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5" style="position:absolute;margin-left:104pt;margin-top:11pt;width:79pt;height:48pt;z-index:258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1lugEAAEsDAAAOAAAAZHJzL2Uyb0RvYy54bWysU9tu2zAMfR+wfxD0vthxm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d+2aEs8dTuk7&#10;6sZ9bxW5ZAcjpZrnO+s1xtRh2XN8gmuU0J3JTxrc/EVaZCoan28aqykTgcntatvWOAmBR+vtZos+&#10;dqleiyOk/FkFR2aHUUAoRVl++pry5erLFaybwVyen708HaZCZrVev0A9BHlGirij+RGNtmFkVFgT&#10;KRlx7oymX0cOihL7xaOwzce7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/v1lugEAAEsDAAAOAAAAAAAAAAAAAAAAAC4CAABkcnMvZTJv&#10;RG9jLnhtbFBLAQItABQABgAIAAAAIQC5TgVu2gAAAAoBAAAPAAAAAAAAAAAAAAAAABQEAABkcnMv&#10;ZG93bnJldi54bWxQSwUGAAAAAAQABADzAAAAGwUAAAAA&#10;" w14:anchorId="29C276F0">
                <v:textbox inset="2.16pt,1.44pt,0,1.44pt">
                  <w:txbxContent>
                    <w:p w:rsidR="00DB1734" w:rsidP="00C07318" w:rsidRDefault="00DB1734" w14:paraId="1328EB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8352" behindDoc="0" locked="0" layoutInCell="1" allowOverlap="1" wp14:editId="08C9CBF0" wp14:anchorId="1FA7F0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6" name="Rectangle 6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57DA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6" style="position:absolute;margin-left:104pt;margin-top:11pt;width:79pt;height:48pt;z-index:258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w5/ZhugEAAEsDAAAOAAAAAAAAAAAAAAAAAC4CAABkcnMvZTJv&#10;RG9jLnhtbFBLAQItABQABgAIAAAAIQC5TgVu2gAAAAoBAAAPAAAAAAAAAAAAAAAAABQEAABkcnMv&#10;ZG93bnJldi54bWxQSwUGAAAAAAQABADzAAAAGwUAAAAA&#10;" w14:anchorId="1FA7F0B3">
                <v:textbox inset="2.16pt,1.44pt,0,1.44pt">
                  <w:txbxContent>
                    <w:p w:rsidR="00DB1734" w:rsidP="00C07318" w:rsidRDefault="00DB1734" w14:paraId="5057DA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49376" behindDoc="0" locked="0" layoutInCell="1" allowOverlap="1" wp14:editId="09DB61E4" wp14:anchorId="40A15F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7" name="Rectangle 6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BD1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7" style="position:absolute;margin-left:104pt;margin-top:11pt;width:79pt;height:48pt;z-index:258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RLf1LsBAABLAwAADgAAAAAAAAAAAAAAAAAuAgAAZHJzL2Uy&#10;b0RvYy54bWxQSwECLQAUAAYACAAAACEAuU4FbtoAAAAKAQAADwAAAAAAAAAAAAAAAAAVBAAAZHJz&#10;L2Rvd25yZXYueG1sUEsFBgAAAAAEAAQA8wAAABwFAAAAAA==&#10;" w14:anchorId="40A15F8C">
                <v:textbox inset="2.16pt,1.44pt,0,1.44pt">
                  <w:txbxContent>
                    <w:p w:rsidR="00DB1734" w:rsidP="00C07318" w:rsidRDefault="00DB1734" w14:paraId="2DBD1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0400" behindDoc="0" locked="0" layoutInCell="1" allowOverlap="1" wp14:editId="05C0D08D" wp14:anchorId="40472E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8" name="Rectangle 6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38D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8" style="position:absolute;margin-left:104pt;margin-top:11pt;width:79pt;height:48pt;z-index:258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jAuQEAAEsDAAAOAAAAZHJzL2Uyb0RvYy54bWysU9tu2zAMfR+wfxD0vthx2sw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vmlxVo5ZnNJP&#10;1I25wUhyzo5aCJnnm/WaQuyw7Ck8wiWK6GbyswKbv0iLzEXj01VjOSfCMblZbdoaJ8Hx6Haz3qCP&#10;XarX4gAxfZXekuz0FBBKUZYdv8d0vvpyBesymPPz2Uvzfi5kVrftC9S9FyekiDuaHtAo46eecqMD&#10;JRPOvafx94GBpMR8cyhs8/lm1eCilGDZNlkUKAGC3r/NMsdHj6vEE1ByCKCHEfEWiQosnFghdtmu&#10;vBJv4wL+9R/Y/Q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ts+MC5AQAASwMAAA4AAAAAAAAAAAAAAAAALgIAAGRycy9lMm9E&#10;b2MueG1sUEsBAi0AFAAGAAgAAAAhALlOBW7aAAAACgEAAA8AAAAAAAAAAAAAAAAAEwQAAGRycy9k&#10;b3ducmV2LnhtbFBLBQYAAAAABAAEAPMAAAAaBQAAAAA=&#10;" w14:anchorId="40472E1C">
                <v:textbox inset="2.16pt,1.44pt,0,1.44pt">
                  <w:txbxContent>
                    <w:p w:rsidR="00DB1734" w:rsidP="00C07318" w:rsidRDefault="00DB1734" w14:paraId="0E38D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1424" behindDoc="0" locked="0" layoutInCell="1" allowOverlap="1" wp14:editId="0A025706" wp14:anchorId="510D6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9" name="Rectangle 6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59D0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9" style="position:absolute;margin-left:104pt;margin-top:11pt;width:79pt;height:48pt;z-index:258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amdF1ugEAAEsDAAAOAAAAAAAAAAAAAAAAAC4CAABkcnMvZTJv&#10;RG9jLnhtbFBLAQItABQABgAIAAAAIQC5TgVu2gAAAAoBAAAPAAAAAAAAAAAAAAAAABQEAABkcnMv&#10;ZG93bnJldi54bWxQSwUGAAAAAAQABADzAAAAGwUAAAAA&#10;" w14:anchorId="510D65AC">
                <v:textbox inset="2.16pt,1.44pt,0,1.44pt">
                  <w:txbxContent>
                    <w:p w:rsidR="00DB1734" w:rsidP="00C07318" w:rsidRDefault="00DB1734" w14:paraId="7159D0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 wp14:editId="70851DBB" wp14:anchorId="16D12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0" name="Rectangle 6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06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0" style="position:absolute;margin-left:104pt;margin-top:11pt;width:79pt;height:48pt;z-index:258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SP3gAugEAAEsDAAAOAAAAAAAAAAAAAAAAAC4CAABkcnMvZTJv&#10;RG9jLnhtbFBLAQItABQABgAIAAAAIQC5TgVu2gAAAAoBAAAPAAAAAAAAAAAAAAAAABQEAABkcnMv&#10;ZG93bnJldi54bWxQSwUGAAAAAAQABADzAAAAGwUAAAAA&#10;" w14:anchorId="16D12500">
                <v:textbox inset="2.16pt,1.44pt,0,1.44pt">
                  <w:txbxContent>
                    <w:p w:rsidR="00DB1734" w:rsidP="00C07318" w:rsidRDefault="00DB1734" w14:paraId="00C06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3472" behindDoc="0" locked="0" layoutInCell="1" allowOverlap="1" wp14:editId="4E910881" wp14:anchorId="3DD279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1" name="Rectangle 6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490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1" style="position:absolute;margin-left:104pt;margin-top:11pt;width:79pt;height:48pt;z-index:258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PKUbW5AQAASwMAAA4AAAAAAAAAAAAAAAAALgIAAGRycy9lMm9E&#10;b2MueG1sUEsBAi0AFAAGAAgAAAAhALlOBW7aAAAACgEAAA8AAAAAAAAAAAAAAAAAEwQAAGRycy9k&#10;b3ducmV2LnhtbFBLBQYAAAAABAAEAPMAAAAaBQAAAAA=&#10;" w14:anchorId="3DD279A2">
                <v:textbox inset="2.16pt,1.44pt,0,1.44pt">
                  <w:txbxContent>
                    <w:p w:rsidR="00DB1734" w:rsidP="00C07318" w:rsidRDefault="00DB1734" w14:paraId="5C490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4496" behindDoc="0" locked="0" layoutInCell="1" allowOverlap="1" wp14:editId="76687516" wp14:anchorId="2D000F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2" name="Rectangle 6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85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2" style="position:absolute;margin-left:104pt;margin-top:11pt;width:79pt;height:48pt;z-index:258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qx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Q4rnDKf1C&#10;3bjvrSLn7GCkVPN8Z73GmDose4wPcIkSujP5SYObv0iLTEXj01VjNWUiMNmu2k2NkxB49Lldt+hj&#10;l+qlOELK31RwZHYYBYRSlOXHHymfrz5fwboZzPn52cvTfipkVuvmGeo+yBNSxB3N92i0DSOjwppI&#10;yYhzZzT9OXBQlNjvHoVtvtysUIdcguWm2eACQwkQ9P51lnsxBFwlkYGSQwTTD4i3SFRg4cQKsct2&#10;zSvxOi7gX/6B3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R01qxugEAAEsDAAAOAAAAAAAAAAAAAAAAAC4CAABkcnMvZTJv&#10;RG9jLnhtbFBLAQItABQABgAIAAAAIQC5TgVu2gAAAAoBAAAPAAAAAAAAAAAAAAAAABQEAABkcnMv&#10;ZG93bnJldi54bWxQSwUGAAAAAAQABADzAAAAGwUAAAAA&#10;" w14:anchorId="2D000FBC">
                <v:textbox inset="2.16pt,1.44pt,0,1.44pt">
                  <w:txbxContent>
                    <w:p w:rsidR="00DB1734" w:rsidP="00C07318" w:rsidRDefault="00DB1734" w14:paraId="3C285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5520" behindDoc="0" locked="0" layoutInCell="1" allowOverlap="1" wp14:editId="3C8D2A42" wp14:anchorId="2060CC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3" name="Rectangle 6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FBA0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3" style="position:absolute;margin-left:104pt;margin-top:11pt;width:79pt;height:48pt;z-index:258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JnMEugEAAEsDAAAOAAAAAAAAAAAAAAAAAC4CAABkcnMvZTJv&#10;RG9jLnhtbFBLAQItABQABgAIAAAAIQC5TgVu2gAAAAoBAAAPAAAAAAAAAAAAAAAAABQEAABkcnMv&#10;ZG93bnJldi54bWxQSwUGAAAAAAQABADzAAAAGwUAAAAA&#10;" w14:anchorId="2060CC5F">
                <v:textbox inset="2.16pt,1.44pt,0,1.44pt">
                  <w:txbxContent>
                    <w:p w:rsidR="00DB1734" w:rsidP="00C07318" w:rsidRDefault="00DB1734" w14:paraId="66FBA0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6544" behindDoc="0" locked="0" layoutInCell="1" allowOverlap="1" wp14:editId="6C4EDB58" wp14:anchorId="0E9B06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4" name="Rectangle 6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50C6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4" style="position:absolute;margin-left:104pt;margin-top:11pt;width:79pt;height:48pt;z-index:258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y5ugEAAEsDAAAOAAAAZHJzL2Uyb0RvYy54bWysU9tu2zAMfR+wfxD0vthxs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63ZNiecOp/QD&#10;deO+t4pcsoORUs3znfUaY+qw7Ck+wjVK6M7kJw1u/iItMhWNzzeN1ZSJwGS7arc1TkLg0cd206KP&#10;XarX4ggpf1HBkdlhFBBKUZafvqV8ufpyBetmMJfnZy9Ph6mQWW3WL1APQZ6RIu5ofkCjbRgZFdZE&#10;SkacO6Pp15GDosR+9Shs82m9anBRSrDcNltcYCgBgj68zXIvhoCrJDJQcoxg+gHxFokKLJxYIXbd&#10;rnkl3sYF/Os/sP8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4Ey5ugEAAEsDAAAOAAAAAAAAAAAAAAAAAC4CAABkcnMvZTJv&#10;RG9jLnhtbFBLAQItABQABgAIAAAAIQC5TgVu2gAAAAoBAAAPAAAAAAAAAAAAAAAAABQEAABkcnMv&#10;ZG93bnJldi54bWxQSwUGAAAAAAQABADzAAAAGwUAAAAA&#10;" w14:anchorId="0E9B0656">
                <v:textbox inset="2.16pt,1.44pt,0,1.44pt">
                  <w:txbxContent>
                    <w:p w:rsidR="00DB1734" w:rsidP="00C07318" w:rsidRDefault="00DB1734" w14:paraId="0850C6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7568" behindDoc="0" locked="0" layoutInCell="1" allowOverlap="1" wp14:editId="7B41C452" wp14:anchorId="2841B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5" name="Rectangle 6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6E8D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5" style="position:absolute;margin-left:104pt;margin-top:11pt;width:79pt;height:48pt;z-index:258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0FWUMugEAAEsDAAAOAAAAAAAAAAAAAAAAAC4CAABkcnMvZTJv&#10;RG9jLnhtbFBLAQItABQABgAIAAAAIQC5TgVu2gAAAAoBAAAPAAAAAAAAAAAAAAAAABQEAABkcnMv&#10;ZG93bnJldi54bWxQSwUGAAAAAAQABADzAAAAGwUAAAAA&#10;" w14:anchorId="2841B176">
                <v:textbox inset="2.16pt,1.44pt,0,1.44pt">
                  <w:txbxContent>
                    <w:p w:rsidR="00DB1734" w:rsidP="00C07318" w:rsidRDefault="00DB1734" w14:paraId="06E8D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8592" behindDoc="0" locked="0" layoutInCell="1" allowOverlap="1" wp14:editId="42870281" wp14:anchorId="251570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6" name="Rectangle 6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67FF2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6" style="position:absolute;margin-left:104pt;margin-top:11pt;width:79pt;height:48pt;z-index:258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DG4IugEAAEsDAAAOAAAAAAAAAAAAAAAAAC4CAABkcnMvZTJv&#10;RG9jLnhtbFBLAQItABQABgAIAAAAIQC5TgVu2gAAAAoBAAAPAAAAAAAAAAAAAAAAABQEAABkcnMv&#10;ZG93bnJldi54bWxQSwUGAAAAAAQABADzAAAAGwUAAAAA&#10;" w14:anchorId="2515706E">
                <v:textbox inset="2.16pt,1.44pt,0,1.44pt">
                  <w:txbxContent>
                    <w:p w:rsidR="00DB1734" w:rsidP="00C07318" w:rsidRDefault="00DB1734" w14:paraId="267FF2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59616" behindDoc="0" locked="0" layoutInCell="1" allowOverlap="1" wp14:editId="21F940A5" wp14:anchorId="5077E0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7" name="Rectangle 6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EDBA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7" style="position:absolute;margin-left:104pt;margin-top:11pt;width:79pt;height:48pt;z-index:258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e9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3fthhLHLU7p&#10;O+rGXT8qcskORkqV55v1mkLssOw5PME1iuhm8rMGm79Ii8xF4/NNYzUnIjDZrtptjZMQePSxXbfo&#10;Y5fqtThATJ+VtyQ7jAJCKcry09eYLldfrmBdBnN5PntpPsyFzGq9eYF68PKMFHFH0yMaPfqJUTGa&#10;QMmEc2c0/jpyUJSMXxwK22zuVg0uSgmW22aLCwwlQNCHt1nuxOBxlUQCSo4BTD8g3iJRgYUTK8Su&#10;25VX4m1cwL/+A/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/lHvbsBAABLAwAADgAAAAAAAAAAAAAAAAAuAgAAZHJzL2Uy&#10;b0RvYy54bWxQSwECLQAUAAYACAAAACEAuU4FbtoAAAAKAQAADwAAAAAAAAAAAAAAAAAVBAAAZHJz&#10;L2Rvd25yZXYueG1sUEsFBgAAAAAEAAQA8wAAABwFAAAAAA==&#10;" w14:anchorId="5077E0D6">
                <v:textbox inset="2.16pt,1.44pt,0,1.44pt">
                  <w:txbxContent>
                    <w:p w:rsidR="00DB1734" w:rsidP="00C07318" w:rsidRDefault="00DB1734" w14:paraId="33EDBA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0640" behindDoc="0" locked="0" layoutInCell="1" allowOverlap="1" wp14:editId="786081D2" wp14:anchorId="7231B7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8" name="Rectangle 6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7DE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8" style="position:absolute;margin-left:104pt;margin-top:11pt;width:79pt;height:48pt;z-index:258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dh2CpugEAAEsDAAAOAAAAAAAAAAAAAAAAAC4CAABkcnMvZTJv&#10;RG9jLnhtbFBLAQItABQABgAIAAAAIQC5TgVu2gAAAAoBAAAPAAAAAAAAAAAAAAAAABQEAABkcnMv&#10;ZG93bnJldi54bWxQSwUGAAAAAAQABADzAAAAGwUAAAAA&#10;" w14:anchorId="7231B7AE">
                <v:textbox inset="2.16pt,1.44pt,0,1.44pt">
                  <w:txbxContent>
                    <w:p w:rsidR="00DB1734" w:rsidP="00C07318" w:rsidRDefault="00DB1734" w14:paraId="337DE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 wp14:editId="17AC026B" wp14:anchorId="29615F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9" name="Rectangle 6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DA9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9" style="position:absolute;margin-left:104pt;margin-top:11pt;width:79pt;height:48pt;z-index:258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k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S4rnDKf1C&#10;3bjvrSLn7GCkVPN8Z73GmDose4wPcIkSujP5SYObv0iLTEXj01VjNWUiMNmu2k2NkxB49Lldt+hj&#10;l+qlOELK31RwZHYYBYRSlOXHHymfrz5fwboZzPn52cvTfipkVuv2Geo+yBNSxB3N92i0DSOjwppI&#10;yYhzZzT9OXBQlNjvHoVtvtysGlyUEiw3zQYXGEqAoPevs9yLIeAqiQyUHCKYfkC8RaICCydWiF22&#10;a16J13EB//IP7P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8ckkcugEAAEsDAAAOAAAAAAAAAAAAAAAAAC4CAABkcnMvZTJv&#10;RG9jLnhtbFBLAQItABQABgAIAAAAIQC5TgVu2gAAAAoBAAAPAAAAAAAAAAAAAAAAABQEAABkcnMv&#10;ZG93bnJldi54bWxQSwUGAAAAAAQABADzAAAAGwUAAAAA&#10;" w14:anchorId="29615FFC">
                <v:textbox inset="2.16pt,1.44pt,0,1.44pt">
                  <w:txbxContent>
                    <w:p w:rsidR="00DB1734" w:rsidP="00C07318" w:rsidRDefault="00DB1734" w14:paraId="59DA9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2688" behindDoc="0" locked="0" layoutInCell="1" allowOverlap="1" wp14:editId="4ABA9D57" wp14:anchorId="3CE57B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0" name="Rectangle 6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1F05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0" style="position:absolute;margin-left:104pt;margin-top:11pt;width:79pt;height:60pt;z-index:258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vLXm+5AQAASwMAAA4AAAAAAAAAAAAAAAAALgIAAGRycy9lMm9E&#10;b2MueG1sUEsBAi0AFAAGAAgAAAAhAKJpM7TaAAAACgEAAA8AAAAAAAAAAAAAAAAAEwQAAGRycy9k&#10;b3ducmV2LnhtbFBLBQYAAAAABAAEAPMAAAAaBQAAAAA=&#10;" w14:anchorId="3CE57B5E">
                <v:textbox inset="2.16pt,1.44pt,0,1.44pt">
                  <w:txbxContent>
                    <w:p w:rsidR="00DB1734" w:rsidP="00C07318" w:rsidRDefault="00DB1734" w14:paraId="221F05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3712" behindDoc="0" locked="0" layoutInCell="1" allowOverlap="1" wp14:editId="5F7210EC" wp14:anchorId="7432E4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1" name="Rectangle 6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0DA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1" style="position:absolute;margin-left:104pt;margin-top:11pt;width:79pt;height:60pt;z-index:258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o+d9q5AQAASwMAAA4AAAAAAAAAAAAAAAAALgIAAGRycy9lMm9E&#10;b2MueG1sUEsBAi0AFAAGAAgAAAAhAKJpM7TaAAAACgEAAA8AAAAAAAAAAAAAAAAAEwQAAGRycy9k&#10;b3ducmV2LnhtbFBLBQYAAAAABAAEAPMAAAAaBQAAAAA=&#10;" w14:anchorId="7432E46D">
                <v:textbox inset="2.16pt,1.44pt,0,1.44pt">
                  <w:txbxContent>
                    <w:p w:rsidR="00DB1734" w:rsidP="00C07318" w:rsidRDefault="00DB1734" w14:paraId="3B0DA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4736" behindDoc="0" locked="0" layoutInCell="1" allowOverlap="1" wp14:editId="3CF84400" wp14:anchorId="36001A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2" name="Rectangle 6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A2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2" style="position:absolute;margin-left:104pt;margin-top:11pt;width:79pt;height:60pt;z-index:258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ze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13VDiecOp/QL&#10;deO+s4qcsr2RUk3znfQaYmqx7Dk+wTlK6E7kRw1u+iItMhaNjxeN1ZiJwOR6sV7VOAmBR8ur9QJ9&#10;7FK9FUdI+YcKjkwOo4BQirL88JDy6errFaybwJyen7w87sZCZrFsXqHugjwiRdzR/IhG2zAwKqyJ&#10;lAw4d0bTnz0HRYm99yhss7xaoA65BPNVs8IFhhIg6N37LPeiD7hKIgMl+wim6xFvkajAwokVYuft&#10;mlbifVzAv/0D2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J3zeugEAAEsDAAAOAAAAAAAAAAAAAAAAAC4CAABkcnMvZTJv&#10;RG9jLnhtbFBLAQItABQABgAIAAAAIQCiaTO02gAAAAoBAAAPAAAAAAAAAAAAAAAAABQEAABkcnMv&#10;ZG93bnJldi54bWxQSwUGAAAAAAQABADzAAAAGwUAAAAA&#10;" w14:anchorId="36001A28">
                <v:textbox inset="2.16pt,1.44pt,0,1.44pt">
                  <w:txbxContent>
                    <w:p w:rsidR="00DB1734" w:rsidP="00C07318" w:rsidRDefault="00DB1734" w14:paraId="591A2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 wp14:editId="3E2EEBC2" wp14:anchorId="1B559B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3" name="Rectangle 6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01FA3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3" style="position:absolute;margin-left:104pt;margin-top:11pt;width:79pt;height:48pt;z-index:258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cbugEAAEsDAAAOAAAAZHJzL2Uyb0RvYy54bWysU01v2zAMvQ/YfxB0X+zYa5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6qZuKXHc4pR+&#10;om7cDUaSc3bUfS/zfLNeU4gdlj2FR7hEEd1MflZg8xdpkblofLpqLOdEBCY37WZd4yQEHt1sVhv0&#10;sUv1Whwgpq/SW5IdRgGhFGX58XtM56svV7Augzk/n7007+dCpr1tX6DufX9Cirij6QGNMn5iVBgd&#10;KJlw7ozG3wcOkhLzzaGwze3ntsFFKcFy3axxgaEECHr/NsudGD2ukkhAySGAHkbEWyQqsHBihdhl&#10;u/JKvI0L+N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4ecbugEAAEsDAAAOAAAAAAAAAAAAAAAAAC4CAABkcnMvZTJv&#10;RG9jLnhtbFBLAQItABQABgAIAAAAIQC5TgVu2gAAAAoBAAAPAAAAAAAAAAAAAAAAABQEAABkcnMv&#10;ZG93bnJldi54bWxQSwUGAAAAAAQABADzAAAAGwUAAAAA&#10;" w14:anchorId="1B559B2E">
                <v:textbox inset="2.16pt,1.44pt,0,1.44pt">
                  <w:txbxContent>
                    <w:p w:rsidR="00DB1734" w:rsidP="00C07318" w:rsidRDefault="00DB1734" w14:paraId="301FA3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6784" behindDoc="0" locked="0" layoutInCell="1" allowOverlap="1" wp14:editId="7CEDBCE3" wp14:anchorId="2917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4" name="Rectangle 6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9FFD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4" style="position:absolute;margin-left:104pt;margin-top:11pt;width:79pt;height:48pt;z-index:258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imuwEAAEsDAAAOAAAAZHJzL2Uyb0RvYy54bWysU9tu2zAMfR/QfxD03thx0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6q5eUuK4xSn9&#10;QN246wZFztneSKnyfLNeY4gtlr2EZ7hEEd1MftJg8xdpkalofLpqrKZEBCY3i826xkkIPLrbrDbo&#10;Y5fqvThATF+UtyQ7jAJCKcry47eYzlffrmBdBnN+Pntp2k+FzOJ++QZ17+UJKeKOpic0evAjo2Iw&#10;gZIR585o/HXgoCgZvjoUtrlfLhpclBLM180aFxhKgKD3H7Pcid7jKokElBwCmK5HvEWiAgsnVohd&#10;tiuvxMe4gH//B3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fYprsBAABLAwAADgAAAAAAAAAAAAAAAAAuAgAAZHJzL2Uy&#10;b0RvYy54bWxQSwECLQAUAAYACAAAACEAuU4FbtoAAAAKAQAADwAAAAAAAAAAAAAAAAAVBAAAZHJz&#10;L2Rvd25yZXYueG1sUEsFBgAAAAAEAAQA8wAAABwFAAAAAA==&#10;" w14:anchorId="29174639">
                <v:textbox inset="2.16pt,1.44pt,0,1.44pt">
                  <w:txbxContent>
                    <w:p w:rsidR="00DB1734" w:rsidP="00C07318" w:rsidRDefault="00DB1734" w14:paraId="729FFD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7808" behindDoc="0" locked="0" layoutInCell="1" allowOverlap="1" wp14:editId="55F6AE78" wp14:anchorId="47745B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5" name="Rectangle 6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F68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5" style="position:absolute;margin-left:104pt;margin-top:11pt;width:79pt;height:48pt;z-index:258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ET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2W9pMRxi1P6&#10;gbpx1w2KnLO9kVLl+Wa9xhBbLHsJz3CJIrqZ/KTB5i/SIlPR+HTVWE2JCExuFpt1jZMQeLTcrDbo&#10;Y5fqvThATN+UtyQ7jAJCKcry42NM56tvV7Augzk/n7007adCZnG7fIO69/KEFHFH0xMaPfiRUTGY&#10;QMmIc2c0vh44KEqGB4fCNrdfFg0uSgnm62aNCwwlQND7j1nuRO9xlUQCSg4BTNcj3iJRgYUTK8Qu&#10;25VX4mNcwL//A7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ktLxE7sBAABLAwAADgAAAAAAAAAAAAAAAAAuAgAAZHJzL2Uy&#10;b0RvYy54bWxQSwECLQAUAAYACAAAACEAuU4FbtoAAAAKAQAADwAAAAAAAAAAAAAAAAAVBAAAZHJz&#10;L2Rvd25yZXYueG1sUEsFBgAAAAAEAAQA8wAAABwFAAAAAA==&#10;" w14:anchorId="47745BE8">
                <v:textbox inset="2.16pt,1.44pt,0,1.44pt">
                  <w:txbxContent>
                    <w:p w:rsidR="00DB1734" w:rsidP="00C07318" w:rsidRDefault="00DB1734" w14:paraId="72F68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8832" behindDoc="0" locked="0" layoutInCell="1" allowOverlap="1" wp14:editId="7866CF3E" wp14:anchorId="73900D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6" name="Rectangle 6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4263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6" style="position:absolute;margin-left:104pt;margin-top:11pt;width:79pt;height:60pt;z-index:258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hn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8q5eUuK4xSn9&#10;QN246wZFztneSKnyfLNeY4gtlr2EZ7hEEd1MftJg8xdpkalofLpqrKZEBCY3i826xkkIPFrdbhbo&#10;Y5fqvThATF+VtyQ7jAJCKcry42NM56tvV7Augzk/n7007adCZrFavkHde3lCirij6QmNHvzIqBhM&#10;oGTEuTMaXw8cFCXDN4fCNqvbRYOLUoL5ulnjAkMJEPT+Y5Y70XtcJZGAkkMA0/WIt0hUYOHECrHL&#10;duWV+BgX8O//wO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/hIZ7sBAABLAwAADgAAAAAAAAAAAAAAAAAuAgAAZHJzL2Uy&#10;b0RvYy54bWxQSwECLQAUAAYACAAAACEAomkztNoAAAAKAQAADwAAAAAAAAAAAAAAAAAVBAAAZHJz&#10;L2Rvd25yZXYueG1sUEsFBgAAAAAEAAQA8wAAABwFAAAAAA==&#10;" w14:anchorId="73900D9A">
                <v:textbox inset="2.16pt,1.44pt,0,1.44pt">
                  <w:txbxContent>
                    <w:p w:rsidR="00DB1734" w:rsidP="00C07318" w:rsidRDefault="00DB1734" w14:paraId="44263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69856" behindDoc="0" locked="0" layoutInCell="1" allowOverlap="1" wp14:editId="21112299" wp14:anchorId="1B2978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7" name="Rectangle 6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6607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AUCUN DÉTAIL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7" style="position:absolute;margin-left:104pt;margin-top:11pt;width:79pt;height:60pt;z-index:258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DWHSugEAAEsDAAAOAAAAAAAAAAAAAAAAAC4CAABkcnMvZTJv&#10;RG9jLnhtbFBLAQItABQABgAIAAAAIQCiaTO02gAAAAoBAAAPAAAAAAAAAAAAAAAAABQEAABkcnMv&#10;ZG93bnJldi54bWxQSwUGAAAAAAQABADzAAAAGwUAAAAA&#10;" w14:anchorId="1B2978EF">
                <v:textbox inset="2.16pt,1.44pt,0,1.44pt">
                  <w:txbxContent>
                    <w:p w:rsidR="00DB1734" w:rsidP="00C07318" w:rsidRDefault="00DB1734" w14:paraId="136607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AUCUN DÉTAIL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color w:val="000000"/>
          <w:sz w:val="28"/>
          <w:szCs w:val="28"/>
          <w:lang w:val="French"/>
        </w:rPr>
        <w:t xml:space="preserve">DU PROJET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5445"/>
        <w:gridCol w:w="2835"/>
        <w:gridCol w:w="2610"/>
      </w:tblGrid>
      <w:tr w:rsidRPr="007D202B" w:rsidR="00C209D2" w:rsidTr="00BB16D9" w14:paraId="0853B080" w14:textId="77777777">
        <w:trPr>
          <w:trHeight w:val="457"/>
        </w:trPr>
        <w:tc>
          <w:tcPr>
            <w:tcW w:w="8280" w:type="dxa"/>
            <w:gridSpan w:val="2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57DAEE8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NOM DU PROJET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04FD668C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N° DE PROJET</w:t>
            </w:r>
          </w:p>
        </w:tc>
      </w:tr>
      <w:tr w:rsidRPr="007D202B" w:rsidR="00C209D2" w:rsidTr="00BB16D9" w14:paraId="4BF2BE9B" w14:textId="77777777">
        <w:trPr>
          <w:trHeight w:val="864"/>
        </w:trPr>
        <w:tc>
          <w:tcPr>
            <w:tcW w:w="8280" w:type="dxa"/>
            <w:gridSpan w:val="2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DA6D55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C07318" w:rsidRDefault="00C209D2" w14:paraId="54538FAC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 xml:space="preserve"> </w:t>
            </w:r>
          </w:p>
        </w:tc>
        <w:tc>
          <w:tcPr>
            <w:tcW w:w="2610" w:type="dxa"/>
            <w:tcBorders>
              <w:top w:val="single" w:color="BFBFBF" w:sz="4" w:space="0"/>
              <w:left w:val="nil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F2F2F2" w:themeFill="background1" w:themeFillShade="F2"/>
            <w:vAlign w:val="center"/>
            <w:hideMark/>
          </w:tcPr>
          <w:p w:rsidRPr="007D202B" w:rsidR="00C209D2" w:rsidP="00BB16D9" w:rsidRDefault="00C209D2" w14:paraId="24BB993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BB16D9" w14:paraId="7D40709B" w14:textId="77777777">
        <w:trPr>
          <w:trHeight w:val="457"/>
        </w:trPr>
        <w:tc>
          <w:tcPr>
            <w:tcW w:w="5445" w:type="dxa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3A872D68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PROMOTEUR DU PROJET</w:t>
            </w:r>
          </w:p>
        </w:tc>
        <w:tc>
          <w:tcPr>
            <w:tcW w:w="5445" w:type="dxa"/>
            <w:gridSpan w:val="2"/>
            <w:tcBorders>
              <w:top w:val="single" w:color="BFBFBF" w:themeColor="background1" w:themeShade="BF" w:sz="18" w:space="0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EE5B43D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MAÎTRE D'OUVRAGE</w:t>
            </w:r>
          </w:p>
        </w:tc>
      </w:tr>
      <w:tr w:rsidRPr="007D202B" w:rsidR="00C209D2" w:rsidTr="00BB16D9" w14:paraId="0AB567F4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2C2CF29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BB16D9" w:rsidRDefault="00C209D2" w14:paraId="5363E75E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AAFF0C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C209D2" w14:paraId="69F6B2B3" w14:textId="77777777">
        <w:trPr>
          <w:trHeight w:val="457"/>
        </w:trPr>
        <w:tc>
          <w:tcPr>
            <w:tcW w:w="5445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C61A4B3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GESTIONNAIRE DE PROGRAMME</w:t>
            </w:r>
          </w:p>
        </w:tc>
        <w:tc>
          <w:tcPr>
            <w:tcW w:w="54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78F8558B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CHEF DE PROJET</w:t>
            </w:r>
          </w:p>
        </w:tc>
      </w:tr>
      <w:tr w:rsidRPr="007D202B" w:rsidR="00C209D2" w:rsidTr="00BB16D9" w14:paraId="36D581E1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8326AF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13DB1A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83610" w:rsidRDefault="00583610" w14:paraId="37E45448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  <w:sectPr w:rsidR="00583610" w:rsidSect="00F35C56">
          <w:pgSz w:w="12240" w:h="15840"/>
          <w:pgMar w:top="446" w:right="576" w:bottom="576" w:left="576" w:header="0" w:footer="0" w:gutter="0"/>
          <w:cols w:space="720"/>
          <w:docGrid w:linePitch="360"/>
        </w:sectPr>
      </w:pPr>
    </w:p>
    <w:p w:rsidRPr="00F91EB4" w:rsidR="00583610" w:rsidP="003C562A" w:rsidRDefault="00583610" w14:paraId="4D820E4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lastRenderedPageBreak/>
        <mc:AlternateContent>
          <mc:Choice Requires="wps">
            <w:drawing>
              <wp:anchor distT="0" distB="0" distL="114300" distR="114300" simplePos="0" relativeHeight="258171904" behindDoc="0" locked="0" layoutInCell="1" allowOverlap="1" wp14:editId="3BB65D26" wp14:anchorId="2968FCC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4" name="Rectangle 6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D04C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4" style="position:absolute;margin-left:210pt;margin-top:-1pt;width:79pt;height:49pt;z-index:258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U7ugEAAEs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q1W5pMQyg1P6&#10;g7ox22tBztlBdZ1I8016jT40WPbkH+ESBXQT+UmCSV+kRaas8emqsZgi4ZjcLDZ1iZPgeLRebhbo&#10;Y5fivdhDiPfCGZKclgJCycqy468Qz1ffrmBdAnN+Pnlx2k+ZzGJdv0Hdu+6EFHFH4wMaqd3YUq6V&#10;p2TEubc0vB4YCEr0T4vCVuvlosJFycG8rmpcYMgBgt5/zDLLB4erxCNQcvCg+gHxZokyLJxYJnbZ&#10;rrQSH+MM/v0f2P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ioFO7oBAABLAwAADgAAAAAAAAAAAAAAAAAuAgAAZHJzL2Uy&#10;b0RvYy54bWxQSwECLQAUAAYACAAAACEA28Ml8tsAAAAJAQAADwAAAAAAAAAAAAAAAAAUBAAAZHJz&#10;L2Rvd25yZXYueG1sUEsFBgAAAAAEAAQA8wAAABwFAAAAAA==&#10;" w14:anchorId="2968FCC8">
                <v:textbox inset="2.16pt,1.44pt,0,1.44pt">
                  <w:txbxContent>
                    <w:p w:rsidR="00DB1734" w:rsidP="00583610" w:rsidRDefault="00DB1734" w14:paraId="6CD04C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2928" behindDoc="0" locked="0" layoutInCell="1" allowOverlap="1" wp14:editId="16960F8F" wp14:anchorId="5E20422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5" name="Rectangle 6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5A9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5" style="position:absolute;margin-left:210pt;margin-top:-1pt;width:79pt;height:49pt;z-index:258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yO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clnfUeK4xSn9&#10;QN246wZFztneSKnyfLNeY4gtlr2EZ7hEEd1MftJg8xdpkalofLpqrKZEBCY3i826xkkIPFrdbhbo&#10;Y5fqvThATF+VtyQ7jAJCKcry42NM56tvV7Augzk/n7007adCZrHavEHde3lCirij6QmNHvzIqBhM&#10;oGTEuTMaXw8cFCXDN4fCNqvbRYOLUoL5ulnjAkMJEPT+Y5Y70XtcJZGAkkMA0/WIt0hUYOHECrHL&#10;duWV+BgX8O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PfLI67AQAASwMAAA4AAAAAAAAAAAAAAAAALgIAAGRycy9l&#10;Mm9Eb2MueG1sUEsBAi0AFAAGAAgAAAAhANvDJfLbAAAACQEAAA8AAAAAAAAAAAAAAAAAFQQAAGRy&#10;cy9kb3ducmV2LnhtbFBLBQYAAAAABAAEAPMAAAAdBQAAAAA=&#10;" w14:anchorId="5E204223">
                <v:textbox inset="2.16pt,1.44pt,0,1.44pt">
                  <w:txbxContent>
                    <w:p w:rsidR="00DB1734" w:rsidP="00583610" w:rsidRDefault="00DB1734" w14:paraId="4B5A9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3952" behindDoc="0" locked="0" layoutInCell="1" allowOverlap="1" wp14:editId="404D68BD" wp14:anchorId="15DFA86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6" name="Rectangle 6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A02A9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6" style="position:absolute;margin-left:210pt;margin-top:-1pt;width:79pt;height:49pt;z-index:258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ougEAAEs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bX63pNieMWu/SC&#10;vnHXj4qcq4ORUuX+Zr+mEDu89hqe4ZJFXGbxswabvyiLzMXj09VjNScisLhZbdoaOyFw6/Zms8I1&#10;olTvlwPE9E15S/KCUUAqxVl+fIjpfPT3EbyXyZyfz6s07+ciZtUW2Fzbe3lCiTij6QmDHv3EqBhN&#10;oGTCvjMafx04KErG7w6NbW5vVg0OSkmWbdPiAENJkPT+Y5U7MXgcJZGAkkMA0w/It1hUaGHHirDL&#10;dOWR+JgX8u//wO4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joqLoBAABLAwAADgAAAAAAAAAAAAAAAAAuAgAAZHJzL2Uy&#10;b0RvYy54bWxQSwECLQAUAAYACAAAACEA28Ml8tsAAAAJAQAADwAAAAAAAAAAAAAAAAAUBAAAZHJz&#10;L2Rvd25yZXYueG1sUEsFBgAAAAAEAAQA8wAAABwFAAAAAA==&#10;" w14:anchorId="15DFA86F">
                <v:textbox inset="2.16pt,1.44pt,0,1.44pt">
                  <w:txbxContent>
                    <w:p w:rsidR="00DB1734" w:rsidP="00583610" w:rsidRDefault="00DB1734" w14:paraId="4A02A9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4976" behindDoc="0" locked="0" layoutInCell="1" allowOverlap="1" wp14:editId="51EEEFDE" wp14:anchorId="74B800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7" name="Rectangle 6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83B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7" style="position:absolute;margin-left:210pt;margin-top:-1pt;width:79pt;height:49pt;z-index:258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3cEduQEAAEsDAAAOAAAAAAAAAAAAAAAAAC4CAABkcnMvZTJv&#10;RG9jLnhtbFBLAQItABQABgAIAAAAIQDbwyXy2wAAAAkBAAAPAAAAAAAAAAAAAAAAABMEAABkcnMv&#10;ZG93bnJldi54bWxQSwUGAAAAAAQABADzAAAAGwUAAAAA&#10;" w14:anchorId="74B80043">
                <v:textbox inset="2.16pt,1.44pt,0,1.44pt">
                  <w:txbxContent>
                    <w:p w:rsidR="00DB1734" w:rsidP="00583610" w:rsidRDefault="00DB1734" w14:paraId="5A83B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6000" behindDoc="0" locked="0" layoutInCell="1" allowOverlap="1" wp14:editId="601911CE" wp14:anchorId="5674F64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8" name="Rectangle 6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9002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8" style="position:absolute;margin-left:210pt;margin-top:-1pt;width:79pt;height:49pt;z-index:258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fzuQ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XeOsPHc4pZ+o&#10;G/e9VeScHYyUap7vrNcYU4dlz/EJLlFCdyY/aXDzF2mRqWh8umqspkwEJjerTVvjJAQe3d5sVuhj&#10;l+qtOELKX1VwZHYYBYRSlOXH7ymfr75ewboZzPn52cvTfipkVm3zCnUf5Akp4o7mRzTahpFRYU2k&#10;ZMS5M5p+HzgoSuw3j8I2tzerBhelBMu2aVEUKAGC3r/Pci+GgKskMlByiGD6AfEWiQosnFghdtmu&#10;eSXexwX82z+w+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Qz+fzuQEAAEsDAAAOAAAAAAAAAAAAAAAAAC4CAABkcnMvZTJv&#10;RG9jLnhtbFBLAQItABQABgAIAAAAIQDbwyXy2wAAAAkBAAAPAAAAAAAAAAAAAAAAABMEAABkcnMv&#10;ZG93bnJldi54bWxQSwUGAAAAAAQABADzAAAAGwUAAAAA&#10;" w14:anchorId="5674F648">
                <v:textbox inset="2.16pt,1.44pt,0,1.44pt">
                  <w:txbxContent>
                    <w:p w:rsidR="00DB1734" w:rsidP="00583610" w:rsidRDefault="00DB1734" w14:paraId="389002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7024" behindDoc="0" locked="0" layoutInCell="1" allowOverlap="1" wp14:editId="1C3AA805" wp14:anchorId="3CCCEA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9" name="Rectangle 6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6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9" style="position:absolute;margin-left:210pt;margin-top:-1pt;width:79pt;height:49pt;z-index:258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TrORroBAABLAwAADgAAAAAAAAAAAAAAAAAuAgAAZHJzL2Uy&#10;b0RvYy54bWxQSwECLQAUAAYACAAAACEA28Ml8tsAAAAJAQAADwAAAAAAAAAAAAAAAAAUBAAAZHJz&#10;L2Rvd25yZXYueG1sUEsFBgAAAAAEAAQA8wAAABwFAAAAAA==&#10;" w14:anchorId="3CCCEA05">
                <v:textbox inset="2.16pt,1.44pt,0,1.44pt">
                  <w:txbxContent>
                    <w:p w:rsidR="00DB1734" w:rsidP="00583610" w:rsidRDefault="00DB1734" w14:paraId="3A736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8048" behindDoc="0" locked="0" layoutInCell="1" allowOverlap="1" wp14:editId="427E0BBD" wp14:anchorId="114C985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0" name="Rectangle 6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CFA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0" style="position:absolute;margin-left:210pt;margin-top:-1pt;width:79pt;height:49pt;z-index:258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p1ugEAAEs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zWaJAjlucUo/&#10;UDfu+lGRS3YwUqo836zXFGKHZc/hCa5RRDeTnzXY/EVaZC4an28aqzkRgcntatvW+JDAo7v1doU+&#10;dqneigPE9EV5S7LDKCCUoiw/fYvpcvX1CtZlMJfns5fmw1zIrNr1K9SDl2ekiDuaHtHo0U+MitEE&#10;SiacO6Px15GDomT86lDY5m69anBRSrBsmxYXGEqAoA/vs9yJweMqiQSUHAOYfkC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MSKdboBAABLAwAADgAAAAAAAAAAAAAAAAAuAgAAZHJzL2Uy&#10;b0RvYy54bWxQSwECLQAUAAYACAAAACEA28Ml8tsAAAAJAQAADwAAAAAAAAAAAAAAAAAUBAAAZHJz&#10;L2Rvd25yZXYueG1sUEsFBgAAAAAEAAQA8wAAABwFAAAAAA==&#10;" w14:anchorId="114C985E">
                <v:textbox inset="2.16pt,1.44pt,0,1.44pt">
                  <w:txbxContent>
                    <w:p w:rsidR="00DB1734" w:rsidP="00583610" w:rsidRDefault="00DB1734" w14:paraId="31CFA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79072" behindDoc="0" locked="0" layoutInCell="1" allowOverlap="1" wp14:editId="0F78CABE" wp14:anchorId="7895375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1" name="Rectangle 6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0C44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1" style="position:absolute;margin-left:210pt;margin-top:-1pt;width:79pt;height:49pt;z-index:258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TGjwLoBAABLAwAADgAAAAAAAAAAAAAAAAAuAgAAZHJzL2Uy&#10;b0RvYy54bWxQSwECLQAUAAYACAAAACEA28Ml8tsAAAAJAQAADwAAAAAAAAAAAAAAAAAUBAAAZHJz&#10;L2Rvd25yZXYueG1sUEsFBgAAAAAEAAQA8wAAABwFAAAAAA==&#10;" w14:anchorId="78953756">
                <v:textbox inset="2.16pt,1.44pt,0,1.44pt">
                  <w:txbxContent>
                    <w:p w:rsidR="00DB1734" w:rsidP="00583610" w:rsidRDefault="00DB1734" w14:paraId="060C44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0096" behindDoc="0" locked="0" layoutInCell="1" allowOverlap="1" wp14:editId="1EAC9524" wp14:anchorId="28068F1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2" name="Rectangle 6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E06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2" style="position:absolute;margin-left:210pt;margin-top:-1pt;width:79pt;height:49pt;z-index:258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jEug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vWwo8dzhlH6i&#10;btz3VpFzdjBSqnm+s15jTB2WPccnuEQJ3Zn8pMHNX6RFpqLx6aqxmjIRmNysNm2NkxB4dHuzWaGP&#10;Xaq34ggpf1XBkdlhFBBKUZYfv6d8vvp6BetmMOfnZy9P+6mQWbXrV6j7IE9IEXc0P6LRNoyMCmsi&#10;JSPOndH0+8BBUWK/eRS2ub1ZoQ65BMu2aXGBoQQIev8+y70YAq6SyEDJIYLpB8RbJCqwcGKF2GW7&#10;5pV4Hxfwb//A7g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ioxLoBAABLAwAADgAAAAAAAAAAAAAAAAAuAgAAZHJzL2Uy&#10;b0RvYy54bWxQSwECLQAUAAYACAAAACEA28Ml8tsAAAAJAQAADwAAAAAAAAAAAAAAAAAUBAAAZHJz&#10;L2Rvd25yZXYueG1sUEsFBgAAAAAEAAQA8wAAABwFAAAAAA==&#10;" w14:anchorId="28068F1A">
                <v:textbox inset="2.16pt,1.44pt,0,1.44pt">
                  <w:txbxContent>
                    <w:p w:rsidR="00DB1734" w:rsidP="00583610" w:rsidRDefault="00DB1734" w14:paraId="13E06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1120" behindDoc="0" locked="0" layoutInCell="1" allowOverlap="1" wp14:editId="4B8485B9" wp14:anchorId="5DE23E7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3" name="Rectangle 6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406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3" style="position:absolute;margin-left:210pt;margin-top:-1pt;width:79pt;height:49pt;z-index:258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bdgXG7AQAASwMAAA4AAAAAAAAAAAAAAAAALgIAAGRycy9l&#10;Mm9Eb2MueG1sUEsBAi0AFAAGAAgAAAAhANvDJfLbAAAACQEAAA8AAAAAAAAAAAAAAAAAFQQAAGRy&#10;cy9kb3ducmV2LnhtbFBLBQYAAAAABAAEAPMAAAAdBQAAAAA=&#10;" w14:anchorId="5DE23E7F">
                <v:textbox inset="2.16pt,1.44pt,0,1.44pt">
                  <w:txbxContent>
                    <w:p w:rsidR="00DB1734" w:rsidP="00583610" w:rsidRDefault="00DB1734" w14:paraId="72406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2144" behindDoc="0" locked="0" layoutInCell="1" allowOverlap="1" wp14:editId="5A45F8C1" wp14:anchorId="360AE0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4" name="Rectangle 6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562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4" style="position:absolute;margin-left:210pt;margin-top:-1pt;width:79pt;height:49pt;z-index:258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9gugEAAEsDAAAOAAAAZHJzL2Uyb0RvYy54bWysU8tu2zAQvBfoPxC815Jlw5EF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Y3m+WaEsctdukH&#10;+sZdPypyqQ5GSpX7m/2aQuzw2nN4gmsWcZnFzxps/qIsMhePzzeP1ZyIwOJ2tW1r7ITArbv1doVr&#10;RKneLgeI6YvyluQFo4BUirP89C2my9HXI3gvk7k8n1dpPsxFzKptX6kevDyjRJzR9IhBj35iVIwm&#10;UDJh3xmNv44cFCXjV4fGNnfrVYODUpJl2yAQgZIg6cP7Kndi8DhKIgElxwCmH5BvsajQwo4VYdfp&#10;yiPxPi/k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6y/YLoBAABLAwAADgAAAAAAAAAAAAAAAAAuAgAAZHJzL2Uy&#10;b0RvYy54bWxQSwECLQAUAAYACAAAACEA28Ml8tsAAAAJAQAADwAAAAAAAAAAAAAAAAAUBAAAZHJz&#10;L2Rvd25yZXYueG1sUEsFBgAAAAAEAAQA8wAAABwFAAAAAA==&#10;" w14:anchorId="360AE027">
                <v:textbox inset="2.16pt,1.44pt,0,1.44pt">
                  <w:txbxContent>
                    <w:p w:rsidR="00DB1734" w:rsidP="00583610" w:rsidRDefault="00DB1734" w14:paraId="0B562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3168" behindDoc="0" locked="0" layoutInCell="1" allowOverlap="1" wp14:editId="40F0C54A" wp14:anchorId="4964F3F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5" name="Rectangle 6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4B47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5" style="position:absolute;margin-left:210pt;margin-top:-1pt;width:79pt;height:49pt;z-index:258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bV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i8/U+KYxSn9&#10;RN2YG4wk5+yohZB5vlmvKcQOy57CI1yiiG4mPyuw+Yu0yFw0Pl01lnMiHJOb1aatcRIcj25vNiv0&#10;sUv1Whwgpq/SW5KdngJCKcqy4/eYzldfrmBdBnN+Pntp3s+FzKrdvEDde3FCirij6QGNMn7qKTc6&#10;UDLh3Hsafx8YSErMN4fCNrc3qwYXpQTLtmlxgaEECHr/NsscHz2uEk9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2lmW1boBAABLAwAADgAAAAAAAAAAAAAAAAAuAgAAZHJzL2Uy&#10;b0RvYy54bWxQSwECLQAUAAYACAAAACEA28Ml8tsAAAAJAQAADwAAAAAAAAAAAAAAAAAUBAAAZHJz&#10;L2Rvd25yZXYueG1sUEsFBgAAAAAEAAQA8wAAABwFAAAAAA==&#10;" w14:anchorId="4964F3FB">
                <v:textbox inset="2.16pt,1.44pt,0,1.44pt">
                  <w:txbxContent>
                    <w:p w:rsidR="00DB1734" w:rsidP="00583610" w:rsidRDefault="00DB1734" w14:paraId="2F4B47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4192" behindDoc="0" locked="0" layoutInCell="1" allowOverlap="1" wp14:editId="3C4C4CFB" wp14:anchorId="6FCD914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6" name="Rectangle 6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78D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6" style="position:absolute;margin-left:210pt;margin-top:-1pt;width:79pt;height:49pt;z-index:258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iSugEAAEsDAAAOAAAAZHJzL2Uyb0RvYy54bWysU8tu2zAQvBfoPxC815LlwL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2vl2tKPHfYpW/o&#10;G/eDVeRSHY2UqvS3+DXF1OO1l/gM1yzhsoifNbjyRVlkrh6fbx6rOROBxe1qu2mxEwK37u+2K1wj&#10;SvN6OULKn1RwpCwYBaRSneWnLylfjv4+gvcKmcvzZZXnw1zFrLYVttQOQZ5RIs5ofsKgbZgYFdZE&#10;SibsO6Pp55GDosR+9mhsd3+36nBQarLcdBscYKgJkj68rXIvxoCjJDJQcoxghhH5VosqLexYFXad&#10;rjISb/NK/vUf2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FDokroBAABLAwAADgAAAAAAAAAAAAAAAAAuAgAAZHJzL2Uy&#10;b0RvYy54bWxQSwECLQAUAAYACAAAACEA28Ml8tsAAAAJAQAADwAAAAAAAAAAAAAAAAAUBAAAZHJz&#10;L2Rvd25yZXYueG1sUEsFBgAAAAAEAAQA8wAAABwFAAAAAA==&#10;" w14:anchorId="6FCD914E">
                <v:textbox inset="2.16pt,1.44pt,0,1.44pt">
                  <w:txbxContent>
                    <w:p w:rsidR="00DB1734" w:rsidP="00583610" w:rsidRDefault="00DB1734" w14:paraId="19178D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5216" behindDoc="0" locked="0" layoutInCell="1" allowOverlap="1" wp14:editId="580B3621" wp14:anchorId="5632058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7" name="Rectangle 6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79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7" style="position:absolute;margin-left:210pt;margin-top:-1pt;width:79pt;height:49pt;z-index:258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tpcEnuQEAAEsDAAAOAAAAAAAAAAAAAAAAAC4CAABkcnMvZTJv&#10;RG9jLnhtbFBLAQItABQABgAIAAAAIQDbwyXy2wAAAAkBAAAPAAAAAAAAAAAAAAAAABMEAABkcnMv&#10;ZG93bnJldi54bWxQSwUGAAAAAAQABADzAAAAGwUAAAAA&#10;" w14:anchorId="56320589">
                <v:textbox inset="2.16pt,1.44pt,0,1.44pt">
                  <w:txbxContent>
                    <w:p w:rsidR="00DB1734" w:rsidP="00583610" w:rsidRDefault="00DB1734" w14:paraId="3C579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6240" behindDoc="0" locked="0" layoutInCell="1" allowOverlap="1" wp14:editId="484DE638" wp14:anchorId="4128764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8" name="Rectangle 6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8B3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8" style="position:absolute;margin-left:210pt;margin-top:-1pt;width:79pt;height:49pt;z-index:258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fJ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nOOsPHc4pT+o&#10;G/edVeSU7Y2UaprvpNcQU4tlT/ERzlFCdyI/anDTF2mRsWh8vGisxkwEJteL9arGSQg8ur5aL9DH&#10;LtV7cYSU71VwZHIYBYRSlOWHXymfrr5dwboJzOn5ycvjbixkFuvmDeouyCNSxB3ND2i0DQOjwppI&#10;yYBzZzS97jkoSuxPj8I211eLBhelBPNVs0JRoA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7fnyboBAABLAwAADgAAAAAAAAAAAAAAAAAuAgAAZHJzL2Uy&#10;b0RvYy54bWxQSwECLQAUAAYACAAAACEA28Ml8tsAAAAJAQAADwAAAAAAAAAAAAAAAAAUBAAAZHJz&#10;L2Rvd25yZXYueG1sUEsFBgAAAAAEAAQA8wAAABwFAAAAAA==&#10;" w14:anchorId="41287644">
                <v:textbox inset="2.16pt,1.44pt,0,1.44pt">
                  <w:txbxContent>
                    <w:p w:rsidR="00DB1734" w:rsidP="00583610" w:rsidRDefault="00DB1734" w14:paraId="1F8B3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7264" behindDoc="0" locked="0" layoutInCell="1" allowOverlap="1" wp14:editId="7BDCEE66" wp14:anchorId="6F85D2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9" name="Rectangle 6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F1A4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9" style="position:absolute;margin-left:210pt;margin-top:-1pt;width:79pt;height:49pt;z-index:258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LOfLoBAABLAwAADgAAAAAAAAAAAAAAAAAuAgAAZHJzL2Uy&#10;b0RvYy54bWxQSwECLQAUAAYACAAAACEA28Ml8tsAAAAJAQAADwAAAAAAAAAAAAAAAAAUBAAAZHJz&#10;L2Rvd25yZXYueG1sUEsFBgAAAAAEAAQA8wAAABwFAAAAAA==&#10;" w14:anchorId="6F85D22D">
                <v:textbox inset="2.16pt,1.44pt,0,1.44pt">
                  <w:txbxContent>
                    <w:p w:rsidR="00DB1734" w:rsidP="00583610" w:rsidRDefault="00DB1734" w14:paraId="52F1A4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8288" behindDoc="0" locked="0" layoutInCell="1" allowOverlap="1" wp14:editId="11EAC08F" wp14:anchorId="65B2A8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0" name="Rectangle 6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97C5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0" style="position:absolute;margin-left:210pt;margin-top:-1pt;width:79pt;height:49pt;z-index:258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Jo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aBAnjuc0m/U&#10;jfvOKnLO9kZKNc130muIqcWyp/gIlyihO5EfNbjpi7TIWDQ+XTVWYyYCk5vFZl3jQwKPbpabBfrY&#10;pXovjpDyDxUcmRxGAaEUZfnxV8rnq29XsG4Cc35+8vK4HwuZxWb5BnUf5Akp4o7mBzTahoFRYU2k&#10;ZMC5M5r+HDgoSuxPj8I2N8tFg4tSgvm6WeMCQwkQ9P5jlnvRB1wlkYGSQwTT9Yi3SFRg4cQKsct2&#10;TSvxMS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N8SaLoBAABLAwAADgAAAAAAAAAAAAAAAAAuAgAAZHJzL2Uy&#10;b0RvYy54bWxQSwECLQAUAAYACAAAACEA28Ml8tsAAAAJAQAADwAAAAAAAAAAAAAAAAAUBAAAZHJz&#10;L2Rvd25yZXYueG1sUEsFBgAAAAAEAAQA8wAAABwFAAAAAA==&#10;" w14:anchorId="65B2A82D">
                <v:textbox inset="2.16pt,1.44pt,0,1.44pt">
                  <w:txbxContent>
                    <w:p w:rsidR="00DB1734" w:rsidP="00583610" w:rsidRDefault="00DB1734" w14:paraId="4097C5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editId="29F27354" wp14:anchorId="75E9EB3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1" name="Rectangle 6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D3F3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1" style="position:absolute;margin-left:210pt;margin-top:-1pt;width:79pt;height:49pt;z-index:258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vdugEAAEs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XDZzShyzOKVf&#10;qBtzvZHklB20EDLPN+s1hthi2XN4gnMU0c3kJwU2f5EWmYrGx4vGckqEY3K9WK9qnATHo5ur9QJ9&#10;7FK9FQeI6Yf0lmSno4BQirLs8BDT6errFazLYE7PZy9Nu6mQWayvX6HuvDgiRdzR9IhGGT92lBsd&#10;KBlx7h2Nf/YMJCXm3qGwzc3VosFFKcF81axwgaEECHr3PsscHzyuEk9AyT6A7gfEWyQqsHBihdh5&#10;u/J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RSo73boBAABLAwAADgAAAAAAAAAAAAAAAAAuAgAAZHJzL2Uy&#10;b0RvYy54bWxQSwECLQAUAAYACAAAACEA28Ml8tsAAAAJAQAADwAAAAAAAAAAAAAAAAAUBAAAZHJz&#10;L2Rvd25yZXYueG1sUEsFBgAAAAAEAAQA8wAAABwFAAAAAA==&#10;" w14:anchorId="75E9EB3D">
                <v:textbox inset="2.16pt,1.44pt,0,1.44pt">
                  <w:txbxContent>
                    <w:p w:rsidR="00DB1734" w:rsidP="00583610" w:rsidRDefault="00DB1734" w14:paraId="11D3F3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0336" behindDoc="0" locked="0" layoutInCell="1" allowOverlap="1" wp14:editId="74C2B529" wp14:anchorId="553F3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2" name="Rectangle 6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B13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2" style="position:absolute;margin-left:210pt;margin-top:-1pt;width:79pt;height:49pt;z-index:258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DZ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bBpKPHc4pT+o&#10;G/edVeSU7Y2UaprvpNcQU4tlT/ERzlFCdyI/anDTF2mRsWh8vGisxkwEJteL9arGSQg8ur5aL9DH&#10;LtV7cYSU71VwZHIYBYRSlOWHXymfrr5dwboJzOn5ycvjbixkFuvlG9RdkEekiDuaH9BoGwZGhTWR&#10;kgHnzmh63XNQlNifHoVtrq8WqEMuwXzVrHCBoQ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zMw2boBAABLAwAADgAAAAAAAAAAAAAAAAAuAgAAZHJzL2Uy&#10;b0RvYy54bWxQSwECLQAUAAYACAAAACEA28Ml8tsAAAAJAQAADwAAAAAAAAAAAAAAAAAUBAAAZHJz&#10;L2Rvd25yZXYueG1sUEsFBgAAAAAEAAQA8wAAABwFAAAAAA==&#10;" w14:anchorId="553F3435">
                <v:textbox inset="2.16pt,1.44pt,0,1.44pt">
                  <w:txbxContent>
                    <w:p w:rsidR="00DB1734" w:rsidP="00583610" w:rsidRDefault="00DB1734" w14:paraId="48B13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1360" behindDoc="0" locked="0" layoutInCell="1" allowOverlap="1" wp14:editId="3D243FF0" wp14:anchorId="6CACD2E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3" name="Rectangle 6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493A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3" style="position:absolute;margin-left:210pt;margin-top:-1pt;width:79pt;height:49pt;z-index:258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xsYZbLoBAABLAwAADgAAAAAAAAAAAAAAAAAuAgAAZHJzL2Uy&#10;b0RvYy54bWxQSwECLQAUAAYACAAAACEA28Ml8tsAAAAJAQAADwAAAAAAAAAAAAAAAAAUBAAAZHJz&#10;L2Rvd25yZXYueG1sUEsFBgAAAAAEAAQA8wAAABwFAAAAAA==&#10;" w14:anchorId="6CACD2EA">
                <v:textbox inset="2.16pt,1.44pt,0,1.44pt">
                  <w:txbxContent>
                    <w:p w:rsidR="00DB1734" w:rsidP="00583610" w:rsidRDefault="00DB1734" w14:paraId="52493A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2384" behindDoc="0" locked="0" layoutInCell="1" allowOverlap="1" wp14:editId="7DE557F0" wp14:anchorId="32B5A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4" name="Rectangle 6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8A3D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4" style="position:absolute;margin-left:210pt;margin-top:-1pt;width:79pt;height:49pt;z-index:258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d9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Swp8dzhlH6j&#10;btx3VpFztjdSqmm+k15DTC2WPcVHuEQJ3Yn8qMFNX6RFxqLx6aqxGjMRmNwsNusaJyHw6Ga5WaCP&#10;Xar34ggp/1DBkclhFBBKUZYff6V8vvp2BesmMOfnJy+P+7GQwUfeoO6DPCFF3NH8gEbbMDAqrImU&#10;DDh3RtOfAwdFif3pUdjmZrlocFFKMF83a1xgKAGC3n/Mci/6gKskMlByiGC6HvEWiQosnFghdtmu&#10;aSU+xgX8+z+we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rtyd9uQEAAEsDAAAOAAAAAAAAAAAAAAAAAC4CAABkcnMvZTJv&#10;RG9jLnhtbFBLAQItABQABgAIAAAAIQDbwyXy2wAAAAkBAAAPAAAAAAAAAAAAAAAAABMEAABkcnMv&#10;ZG93bnJldi54bWxQSwUGAAAAAAQABADzAAAAGwUAAAAA&#10;" w14:anchorId="32B5A771">
                <v:textbox inset="2.16pt,1.44pt,0,1.44pt">
                  <w:txbxContent>
                    <w:p w:rsidR="00DB1734" w:rsidP="00583610" w:rsidRDefault="00DB1734" w14:paraId="6B8A3D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editId="540F95BF" wp14:anchorId="626B93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5" name="Rectangle 6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A814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5" style="position:absolute;margin-left:210pt;margin-top:-1pt;width:79pt;height:49pt;z-index:258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7I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dfOZEs8dTukn&#10;6sZ9bxU5ZwcjpZrnO+s1xtRh2VN8hEuU0J3JTxrc/EVaZCoan64aqykTgcl21W5qnITAo9ubdoU+&#10;dqleiyOk/FUFR2aHUUAoRVl+/J7y+erLFaybwZyfn7087adCZtW2L1D3QZ6QIu5ofkCjbRgZFdZE&#10;SkacO6Pp94GDosR+8yhsc3uzanBRSrDcNB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IOyLoBAABLAwAADgAAAAAAAAAAAAAAAAAuAgAAZHJzL2Uy&#10;b0RvYy54bWxQSwECLQAUAAYACAAAACEA28Ml8tsAAAAJAQAADwAAAAAAAAAAAAAAAAAUBAAAZHJz&#10;L2Rvd25yZXYueG1sUEsFBgAAAAAEAAQA8wAAABwFAAAAAA==&#10;" w14:anchorId="626B93BD">
                <v:textbox inset="2.16pt,1.44pt,0,1.44pt">
                  <w:txbxContent>
                    <w:p w:rsidR="00DB1734" w:rsidP="00583610" w:rsidRDefault="00DB1734" w14:paraId="67A814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4432" behindDoc="0" locked="0" layoutInCell="1" allowOverlap="1" wp14:editId="4EB54518" wp14:anchorId="74F0A34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6" name="Rectangle 6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AE6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6" style="position:absolute;margin-left:210pt;margin-top:-1pt;width:79pt;height:49pt;z-index:258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gQ9LroBAABLAwAADgAAAAAAAAAAAAAAAAAuAgAAZHJzL2Uy&#10;b0RvYy54bWxQSwECLQAUAAYACAAAACEA28Ml8tsAAAAJAQAADwAAAAAAAAAAAAAAAAAUBAAAZHJz&#10;L2Rvd25yZXYueG1sUEsFBgAAAAAEAAQA8wAAABwFAAAAAA==&#10;" w14:anchorId="74F0A34A">
                <v:textbox inset="2.16pt,1.44pt,0,1.44pt">
                  <w:txbxContent>
                    <w:p w:rsidR="00DB1734" w:rsidP="00583610" w:rsidRDefault="00DB1734" w14:paraId="1BAE6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5456" behindDoc="0" locked="0" layoutInCell="1" allowOverlap="1" wp14:editId="7C405723" wp14:anchorId="1B2883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7" name="Rectangle 6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5B6F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7" style="position:absolute;margin-left:210pt;margin-top:-1pt;width:79pt;height:49pt;z-index:258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Sb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tWsKXHc4pRe&#10;UDfuukGRS7Y3Uqo836zXGGKLZa/hGa5RRDeTnzTY/EVaZCoan28aqykRgcntYrupcRICj9bL7QJ9&#10;7FK9FweI6ZvylmSHUUAoRVl+eojpcvX3FazLYC7PZy9Nh6mQWdY3qAcvz0gRdzQ9odGDHxkVgwmU&#10;jDh3RuOvIwdFyfDdobDNerlocFFKMN80G1xgKAGCPnzMcid6j6skElByDGC6HvGWdwssnFghdt2u&#10;vBIf4wL+/R/Y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L8RSbuQEAAEsDAAAOAAAAAAAAAAAAAAAAAC4CAABkcnMvZTJv&#10;RG9jLnhtbFBLAQItABQABgAIAAAAIQDbwyXy2wAAAAkBAAAPAAAAAAAAAAAAAAAAABMEAABkcnMv&#10;ZG93bnJldi54bWxQSwUGAAAAAAQABADzAAAAGwUAAAAA&#10;" w14:anchorId="1B288343">
                <v:textbox inset="2.16pt,1.44pt,0,1.44pt">
                  <w:txbxContent>
                    <w:p w:rsidR="00DB1734" w:rsidP="00583610" w:rsidRDefault="00DB1734" w14:paraId="795B6F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1056" behindDoc="0" locked="0" layoutInCell="1" allowOverlap="1" wp14:editId="1A6B44A9" wp14:anchorId="4B5BC3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28" name="Rectangle 6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2EC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8" style="position:absolute;margin-left:210pt;margin-top:11pt;width:77pt;height:162pt;z-index:258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E804X7kBAABMAwAADgAAAAAAAAAAAAAAAAAuAgAAZHJzL2Uy&#10;b0RvYy54bWxQSwECLQAUAAYACAAAACEAxcRJH9wAAAAKAQAADwAAAAAAAAAAAAAAAAATBAAAZHJz&#10;L2Rvd25yZXYueG1sUEsFBgAAAAAEAAQA8wAAABwFAAAAAA==&#10;" w14:anchorId="4B5BC397">
                <v:textbox inset="2.16pt,1.44pt,0,1.44pt">
                  <w:txbxContent>
                    <w:p w:rsidR="00DB1734" w:rsidP="00583610" w:rsidRDefault="00DB1734" w14:paraId="3B2EC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2080" behindDoc="0" locked="0" layoutInCell="1" allowOverlap="1" wp14:editId="495A22A8" wp14:anchorId="2035C1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29" name="Rectangle 6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E485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9" style="position:absolute;margin-left:210pt;margin-top:11pt;width:79pt;height:162pt;z-index:258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sc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Vs6HEc4dd+o2+&#10;cd9ZRc7V3kippv5Ofg0xtXjtKT7CJUu4nMSPGtz0RVlkLB6frh6rMROBxc1is66xEwK3mnq5vMEE&#10;Yar32xFS/qGCI9OCUUAuxVp+/JXy+ejbEbw3sTm/P63yuB+LmmW9eOO6D/KEGnFI8wMGbcPAqLAm&#10;UjJg4xlNfw4cFCX2p0dnm5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7DKxy6AQAATAMAAA4AAAAAAAAAAAAAAAAALgIAAGRycy9l&#10;Mm9Eb2MueG1sUEsBAi0AFAAGAAgAAAAhALZj++bcAAAACgEAAA8AAAAAAAAAAAAAAAAAFAQAAGRy&#10;cy9kb3ducmV2LnhtbFBLBQYAAAAABAAEAPMAAAAdBQAAAAA=&#10;" w14:anchorId="2035C1D7">
                <v:textbox inset="2.16pt,1.44pt,0,1.44pt">
                  <w:txbxContent>
                    <w:p w:rsidR="00DB1734" w:rsidP="00583610" w:rsidRDefault="00DB1734" w14:paraId="03E485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3104" behindDoc="0" locked="0" layoutInCell="1" allowOverlap="1" wp14:editId="1DBE3CD1" wp14:anchorId="21F060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0" name="Rectangle 6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CECC5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0" style="position:absolute;margin-left:210pt;margin-top:11pt;width:77pt;height:162pt;z-index:258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wH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DRrkucMu/UTf&#10;uO+tIqfqYKRUc39nv8aYOrz2Ep/hnCVczuInDW7+oiwyFY+PF4/VlInA4tdl29b4kMCtpm7bW0wQ&#10;pvq4HSHlbyo4Mi8YBeRSrOWHHymfjr4fwXszm9P78ypPu6moaev2nesuyCNqxCHNTxi0DSOjwppI&#10;yYiNZzS97jkoSux3j842t+1Ng5NSkuW6WeMEQ0mQ9e5zlXsxBJwlkYGSfQTTD8i3eFRoYcuKsPN4&#10;zTPxOS/kP36C7Rs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BjErAe6AQAATAMAAA4AAAAAAAAAAAAAAAAALgIAAGRycy9l&#10;Mm9Eb2MueG1sUEsBAi0AFAAGAAgAAAAhAMXESR/cAAAACgEAAA8AAAAAAAAAAAAAAAAAFAQAAGRy&#10;cy9kb3ducmV2LnhtbFBLBQYAAAAABAAEAPMAAAAdBQAAAAA=&#10;" w14:anchorId="21F060CC">
                <v:textbox inset="2.16pt,1.44pt,0,1.44pt">
                  <w:txbxContent>
                    <w:p w:rsidR="00DB1734" w:rsidP="00583610" w:rsidRDefault="00DB1734" w14:paraId="2CECC5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4128" behindDoc="0" locked="0" layoutInCell="1" allowOverlap="1" wp14:editId="140E07C1" wp14:anchorId="262FD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1" name="Rectangle 6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425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1" style="position:absolute;margin-left:210pt;margin-top:11pt;width:77pt;height:162pt;z-index:258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RAWOy6AQAATAMAAA4AAAAAAAAAAAAAAAAALgIAAGRycy9l&#10;Mm9Eb2MueG1sUEsBAi0AFAAGAAgAAAAhAMXESR/cAAAACgEAAA8AAAAAAAAAAAAAAAAAFAQAAGRy&#10;cy9kb3ducmV2LnhtbFBLBQYAAAAABAAEAPMAAAAdBQAAAAA=&#10;" w14:anchorId="262FD513">
                <v:textbox inset="2.16pt,1.44pt,0,1.44pt">
                  <w:txbxContent>
                    <w:p w:rsidR="00DB1734" w:rsidP="00583610" w:rsidRDefault="00DB1734" w14:paraId="78425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5152" behindDoc="0" locked="0" layoutInCell="1" allowOverlap="1" wp14:editId="7E35248B" wp14:anchorId="794C46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2" name="Rectangle 6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EF21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2" style="position:absolute;margin-left:210pt;margin-top:11pt;width:79pt;height:162pt;z-index:258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Oj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Nx0lnjvs0g/0&#10;jfvBKnKujkZKVfpb/Jpi6vHac3yCS5ZwWcTPGlz5oiwyV49PV4/VnInA4t3N3abFTgjc6trV6hYT&#10;hGnebkdI+YsKjpQFo4BcqrX8+C3l89HXI3ivsDm/X1Z53s9Vzapdv3LdB3lCjTik+RGDtmFiVFgT&#10;KZmw8YymXwcOihL71aOz3e2qGJFrstx0G5xg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EDTo7kBAABMAwAADgAAAAAAAAAAAAAAAAAuAgAAZHJzL2Uy&#10;b0RvYy54bWxQSwECLQAUAAYACAAAACEAtmP75twAAAAKAQAADwAAAAAAAAAAAAAAAAATBAAAZHJz&#10;L2Rvd25yZXYueG1sUEsFBgAAAAAEAAQA8wAAABwFAAAAAA==&#10;" w14:anchorId="794C4662">
                <v:textbox inset="2.16pt,1.44pt,0,1.44pt">
                  <w:txbxContent>
                    <w:p w:rsidR="00DB1734" w:rsidP="00583610" w:rsidRDefault="00DB1734" w14:paraId="00EF21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editId="2C0023B9" wp14:anchorId="57C7ED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3" name="Rectangle 6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FC00B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3" style="position:absolute;margin-left:210pt;margin-top:11pt;width:77pt;height:162pt;z-index:258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NTsDguwEAAEwDAAAOAAAAAAAAAAAAAAAAAC4CAABkcnMv&#10;ZTJvRG9jLnhtbFBLAQItABQABgAIAAAAIQDFxEkf3AAAAAoBAAAPAAAAAAAAAAAAAAAAABUEAABk&#10;cnMvZG93bnJldi54bWxQSwUGAAAAAAQABADzAAAAHgUAAAAA&#10;" w14:anchorId="57C7EDF1">
                <v:textbox inset="2.16pt,1.44pt,0,1.44pt">
                  <w:txbxContent>
                    <w:p w:rsidR="00DB1734" w:rsidP="00583610" w:rsidRDefault="00DB1734" w14:paraId="5FC00B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7200" behindDoc="0" locked="0" layoutInCell="1" allowOverlap="1" wp14:editId="3F8DF72E" wp14:anchorId="1C673CA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4" name="Rectangle 6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461E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4" style="position:absolute;margin-left:211pt;margin-top:11pt;width:77pt;height:162pt;z-index:258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2y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TUuJ5w679BN9&#10;4763ipyqg5FSzf2d/Rpj6vDaS3yGc5ZwOYufNLj5i7LIVDw+XjxWUyYCi1+XbVtjJwRuNXXb3mKC&#10;MNXH7Qgpf1PBkXnBKCCXYi0//Ej5dPT9CN6b2Zzen1d52k1FTVuv37nugjyiRhzS/IRB2zAyKqyJ&#10;lIzYeEbT656DosR+9+hsc9veNDgpJVmumzVOMJQEWe8+V7kXQ8BZEhko2Ucw/YB8i0eFFrasCDuP&#10;1zwTn/NC/uMn2L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Ym6dsroBAABMAwAADgAAAAAAAAAAAAAAAAAuAgAAZHJzL2Uy&#10;b0RvYy54bWxQSwECLQAUAAYACAAAACEAq0HVJtsAAAAKAQAADwAAAAAAAAAAAAAAAAAUBAAAZHJz&#10;L2Rvd25yZXYueG1sUEsFBgAAAAAEAAQA8wAAABwFAAAAAA==&#10;" w14:anchorId="1C673CA3">
                <v:textbox inset="2.16pt,1.44pt,0,1.44pt">
                  <w:txbxContent>
                    <w:p w:rsidR="00DB1734" w:rsidP="00583610" w:rsidRDefault="00DB1734" w14:paraId="7D461E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8224" behindDoc="0" locked="0" layoutInCell="1" allowOverlap="1" wp14:editId="5F92F98A" wp14:anchorId="445081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5" name="Rectangle 6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D30D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5" style="position:absolute;margin-left:210pt;margin-top:11pt;width:79pt;height:162pt;z-index:258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7x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otbShy32KUf&#10;6Bt33aDIudobKVXub/ZrDLHFay/hGS5ZxGUWP2mw+YuyyFQ8Pl09VlMiAoubxWZdYycEbjX1cnmH&#10;CcJU77cDxPRVeUvyglFALsVafnyM6Xz07Qjey2zO7+dVmvZTUbOsN29c916eUCMOaXrCoAc/MioG&#10;EygZsfGMxtcDB0XJ8M2hs83d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fYI7xuwEAAEwDAAAOAAAAAAAAAAAAAAAAAC4CAABkcnMv&#10;ZTJvRG9jLnhtbFBLAQItABQABgAIAAAAIQC2Y/vm3AAAAAoBAAAPAAAAAAAAAAAAAAAAABUEAABk&#10;cnMvZG93bnJldi54bWxQSwUGAAAAAAQABADzAAAAHgUAAAAA&#10;" w14:anchorId="445081DE">
                <v:textbox inset="2.16pt,1.44pt,0,1.44pt">
                  <w:txbxContent>
                    <w:p w:rsidR="00DB1734" w:rsidP="00583610" w:rsidRDefault="00DB1734" w14:paraId="75D30D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9248" behindDoc="0" locked="0" layoutInCell="1" allowOverlap="1" wp14:editId="440389DC" wp14:anchorId="247BFF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6" name="Rectangle 6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86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6" style="position:absolute;margin-left:210pt;margin-top:11pt;width:77pt;height:162pt;z-index:258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A9wcP26AQAATAMAAA4AAAAAAAAAAAAAAAAALgIAAGRycy9l&#10;Mm9Eb2MueG1sUEsBAi0AFAAGAAgAAAAhAMXESR/cAAAACgEAAA8AAAAAAAAAAAAAAAAAFAQAAGRy&#10;cy9kb3ducmV2LnhtbFBLBQYAAAAABAAEAPMAAAAdBQAAAAA=&#10;" w14:anchorId="247BFF72">
                <v:textbox inset="2.16pt,1.44pt,0,1.44pt">
                  <w:txbxContent>
                    <w:p w:rsidR="00DB1734" w:rsidP="00583610" w:rsidRDefault="00DB1734" w14:paraId="1AD86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0272" behindDoc="0" locked="0" layoutInCell="1" allowOverlap="1" wp14:editId="044D0B29" wp14:anchorId="56CCA7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7" name="Rectangle 6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63A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7" style="position:absolute;margin-left:210pt;margin-top:11pt;width:77pt;height:162pt;z-index:258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Q/SEFrkBAABMAwAADgAAAAAAAAAAAAAAAAAuAgAAZHJzL2Uy&#10;b0RvYy54bWxQSwECLQAUAAYACAAAACEAxcRJH9wAAAAKAQAADwAAAAAAAAAAAAAAAAATBAAAZHJz&#10;L2Rvd25yZXYueG1sUEsFBgAAAAAEAAQA8wAAABwFAAAAAA==&#10;" w14:anchorId="56CCA7C5">
                <v:textbox inset="2.16pt,1.44pt,0,1.44pt">
                  <w:txbxContent>
                    <w:p w:rsidR="00DB1734" w:rsidP="00583610" w:rsidRDefault="00DB1734" w14:paraId="65A63A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1296" behindDoc="0" locked="0" layoutInCell="1" allowOverlap="1" wp14:editId="3158A370" wp14:anchorId="1AB1C8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8" name="Rectangle 6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7E1C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8" style="position:absolute;margin-left:210pt;margin-top:11pt;width:79pt;height:162pt;z-index:258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2+Xoi6AQAATAMAAA4AAAAAAAAAAAAAAAAALgIAAGRycy9l&#10;Mm9Eb2MueG1sUEsBAi0AFAAGAAgAAAAhALZj++bcAAAACgEAAA8AAAAAAAAAAAAAAAAAFAQAAGRy&#10;cy9kb3ducmV2LnhtbFBLBQYAAAAABAAEAPMAAAAdBQAAAAA=&#10;" w14:anchorId="1AB1C82A">
                <v:textbox inset="2.16pt,1.44pt,0,1.44pt">
                  <w:txbxContent>
                    <w:p w:rsidR="00DB1734" w:rsidP="00583610" w:rsidRDefault="00DB1734" w14:paraId="407E1C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2320" behindDoc="0" locked="0" layoutInCell="1" allowOverlap="1" wp14:editId="25B20F4C" wp14:anchorId="3082D1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9" name="Rectangle 6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389B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9" style="position:absolute;margin-left:210pt;margin-top:11pt;width:79pt;height:162pt;z-index:258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j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VYkOJ5w679Bt9&#10;476zipyrvZFSTf2d/BpiavHaU3yES5ZwOYkfNbjpi7LIWDw+XT1WYyYCi5vFZl1jJwRuNfVyeYMJ&#10;wlTvtyOk/EMFR6YFo4BcirX8+Cvl89G3I3hvYnN+f1rlcT8WNcv54o3rPsgTasQhzQ8YtA0Do8Ka&#10;SMmAjWc0/TlwUJTYnx6dbW6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ROqpjuwEAAEwDAAAOAAAAAAAAAAAAAAAAAC4CAABkcnMv&#10;ZTJvRG9jLnhtbFBLAQItABQABgAIAAAAIQC2Y/vm3AAAAAoBAAAPAAAAAAAAAAAAAAAAABUEAABk&#10;cnMvZG93bnJldi54bWxQSwUGAAAAAAQABADzAAAAHgUAAAAA&#10;" w14:anchorId="3082D1A9">
                <v:textbox inset="2.16pt,1.44pt,0,1.44pt">
                  <w:txbxContent>
                    <w:p w:rsidR="00DB1734" w:rsidP="00583610" w:rsidRDefault="00DB1734" w14:paraId="03389B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3344" behindDoc="0" locked="0" layoutInCell="1" allowOverlap="1" wp14:editId="46A50DF2" wp14:anchorId="3B0194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0" name="Rectangle 6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D9E4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0" style="position:absolute;margin-left:210pt;margin-top:11pt;width:79pt;height:162pt;z-index:258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b+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YNctxil36h&#10;b9z1oyKn6mCkVLm/2a8pxA6vPYcnOGcRl1n8rMHmL8oic/H4ePFYzYkILN5c3axrfEjgVlO37TUm&#10;CFN93A4Q073yluQFo4BcirX88DOm09H3I3gvszm9n1dp3s1FTbts37nuvDyiRhzS9IhBj35iVIwm&#10;UDJh4xmNr3sOipLxh0Nnm+v2qsFJKcly3axxgqE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ISFv66AQAATAMAAA4AAAAAAAAAAAAAAAAALgIAAGRycy9l&#10;Mm9Eb2MueG1sUEsBAi0AFAAGAAgAAAAhALZj++bcAAAACgEAAA8AAAAAAAAAAAAAAAAAFAQAAGRy&#10;cy9kb3ducmV2LnhtbFBLBQYAAAAABAAEAPMAAAAdBQAAAAA=&#10;" w14:anchorId="3B01945A">
                <v:textbox inset="2.16pt,1.44pt,0,1.44pt">
                  <w:txbxContent>
                    <w:p w:rsidR="00DB1734" w:rsidP="00583610" w:rsidRDefault="00DB1734" w14:paraId="08D9E4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4368" behindDoc="0" locked="0" layoutInCell="1" allowOverlap="1" wp14:editId="4D0F09CF" wp14:anchorId="4514E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1" name="Rectangle 6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A696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1" style="position:absolute;margin-left:210pt;margin-top:11pt;width:79pt;height:162pt;z-index:258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luIVuwEAAEwDAAAOAAAAAAAAAAAAAAAAAC4CAABkcnMv&#10;ZTJvRG9jLnhtbFBLAQItABQABgAIAAAAIQC2Y/vm3AAAAAoBAAAPAAAAAAAAAAAAAAAAABUEAABk&#10;cnMvZG93bnJldi54bWxQSwUGAAAAAAQABADzAAAAHgUAAAAA&#10;" w14:anchorId="4514E12B">
                <v:textbox inset="2.16pt,1.44pt,0,1.44pt">
                  <w:txbxContent>
                    <w:p w:rsidR="00DB1734" w:rsidP="00583610" w:rsidRDefault="00DB1734" w14:paraId="03A696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5392" behindDoc="0" locked="0" layoutInCell="1" allowOverlap="1" wp14:editId="4EDEC18E" wp14:anchorId="54F826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2" name="Rectangle 6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622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2" style="position:absolute;margin-left:210pt;margin-top:11pt;width:79pt;height:162pt;z-index:258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CscjvK6AQAATAMAAA4AAAAAAAAAAAAAAAAALgIAAGRycy9l&#10;Mm9Eb2MueG1sUEsBAi0AFAAGAAgAAAAhALZj++bcAAAACgEAAA8AAAAAAAAAAAAAAAAAFAQAAGRy&#10;cy9kb3ducmV2LnhtbFBLBQYAAAAABAAEAPMAAAAdBQAAAAA=&#10;" w14:anchorId="54F82636">
                <v:textbox inset="2.16pt,1.44pt,0,1.44pt">
                  <w:txbxContent>
                    <w:p w:rsidR="00DB1734" w:rsidP="00583610" w:rsidRDefault="00DB1734" w14:paraId="06622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6416" behindDoc="0" locked="0" layoutInCell="1" allowOverlap="1" wp14:editId="6710D5AC" wp14:anchorId="52B43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3" name="Rectangle 6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1A21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3" style="position:absolute;margin-left:210pt;margin-top:11pt;width:79pt;height:162pt;z-index:258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mHoZuwEAAEwDAAAOAAAAAAAAAAAAAAAAAC4CAABkcnMv&#10;ZTJvRG9jLnhtbFBLAQItABQABgAIAAAAIQC2Y/vm3AAAAAoBAAAPAAAAAAAAAAAAAAAAABUEAABk&#10;cnMvZG93bnJldi54bWxQSwUGAAAAAAQABADzAAAAHgUAAAAA&#10;" w14:anchorId="52B4398E">
                <v:textbox inset="2.16pt,1.44pt,0,1.44pt">
                  <w:txbxContent>
                    <w:p w:rsidR="00DB1734" w:rsidP="00583610" w:rsidRDefault="00DB1734" w14:paraId="441A21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7440" behindDoc="0" locked="0" layoutInCell="1" allowOverlap="1" wp14:editId="7DEE3E8C" wp14:anchorId="0BE22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4" name="Rectangle 6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5F5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4" style="position:absolute;margin-left:210pt;margin-top:11pt;width:79pt;height:162pt;z-index:258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i4J0u6AQAATAMAAA4AAAAAAAAAAAAAAAAALgIAAGRycy9l&#10;Mm9Eb2MueG1sUEsBAi0AFAAGAAgAAAAhALZj++bcAAAACgEAAA8AAAAAAAAAAAAAAAAAFAQAAGRy&#10;cy9kb3ducmV2LnhtbFBLBQYAAAAABAAEAPMAAAAdBQAAAAA=&#10;" w14:anchorId="0BE22691">
                <v:textbox inset="2.16pt,1.44pt,0,1.44pt">
                  <w:txbxContent>
                    <w:p w:rsidR="00DB1734" w:rsidP="00583610" w:rsidRDefault="00DB1734" w14:paraId="0845F5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8464" behindDoc="0" locked="0" layoutInCell="1" allowOverlap="1" wp14:editId="0530CF26" wp14:anchorId="37E271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5" name="Rectangle 6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CC1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5" style="position:absolute;margin-left:210pt;margin-top:11pt;width:79pt;height:162pt;z-index:258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EPNOguwEAAEwDAAAOAAAAAAAAAAAAAAAAAC4CAABkcnMv&#10;ZTJvRG9jLnhtbFBLAQItABQABgAIAAAAIQC2Y/vm3AAAAAoBAAAPAAAAAAAAAAAAAAAAABUEAABk&#10;cnMvZG93bnJldi54bWxQSwUGAAAAAAQABADzAAAAHgUAAAAA&#10;" w14:anchorId="37E271B4">
                <v:textbox inset="2.16pt,1.44pt,0,1.44pt">
                  <w:txbxContent>
                    <w:p w:rsidR="00DB1734" w:rsidP="00583610" w:rsidRDefault="00DB1734" w14:paraId="4CCC1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39488" behindDoc="0" locked="0" layoutInCell="1" allowOverlap="1" wp14:editId="3B0EDB21" wp14:anchorId="3C87A6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6" name="Rectangle 6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5336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6" style="position:absolute;margin-left:210pt;margin-top:11pt;width:79pt;height:162pt;z-index:258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NVJXuwEAAEwDAAAOAAAAAAAAAAAAAAAAAC4CAABkcnMv&#10;ZTJvRG9jLnhtbFBLAQItABQABgAIAAAAIQC2Y/vm3AAAAAoBAAAPAAAAAAAAAAAAAAAAABUEAABk&#10;cnMvZG93bnJldi54bWxQSwUGAAAAAAQABADzAAAAHgUAAAAA&#10;" w14:anchorId="3C87A698">
                <v:textbox inset="2.16pt,1.44pt,0,1.44pt">
                  <w:txbxContent>
                    <w:p w:rsidR="00DB1734" w:rsidP="00583610" w:rsidRDefault="00DB1734" w14:paraId="5C5336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0512" behindDoc="0" locked="0" layoutInCell="1" allowOverlap="1" wp14:editId="4D134BBC" wp14:anchorId="43F946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7" name="Rectangle 6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41B9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7" style="position:absolute;margin-left:210pt;margin-top:11pt;width:79pt;height:162pt;z-index:258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Sxpry6AQAATAMAAA4AAAAAAAAAAAAAAAAALgIAAGRycy9l&#10;Mm9Eb2MueG1sUEsBAi0AFAAGAAgAAAAhALZj++bcAAAACgEAAA8AAAAAAAAAAAAAAAAAFAQAAGRy&#10;cy9kb3ducmV2LnhtbFBLBQYAAAAABAAEAPMAAAAdBQAAAAA=&#10;" w14:anchorId="43F94686">
                <v:textbox inset="2.16pt,1.44pt,0,1.44pt">
                  <w:txbxContent>
                    <w:p w:rsidR="00DB1734" w:rsidP="00583610" w:rsidRDefault="00DB1734" w14:paraId="1241B9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1536" behindDoc="0" locked="0" layoutInCell="1" allowOverlap="1" wp14:editId="47F4BACA" wp14:anchorId="784D48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8" name="Rectangle 6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D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8" style="position:absolute;margin-left:210pt;margin-top:11pt;width:79pt;height:162pt;z-index:258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uK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Z75bjFLv1C&#10;37jrR0VO1cFIqXJ/s19TiB1eew5PcM4iLrP4WYPNX5RF5uLx8eKxmhMRWLy5ulnX2AmBW03dtteY&#10;IEz1cTtATPfKW5IXjAJyKdbyw8+YTkffj+C9zOb0fl6leTcXNW3TvHPdeXlEjTik6RGDHv3EqBhN&#10;oGTCxjMaX/ccFCXjD4fONtftVYOTUpLlulmjK1ASZL37XOVODB5nSSSgZB/A9APyLR4VWtiyIuw8&#10;XnkmPueF/MdPsH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txm4q6AQAATAMAAA4AAAAAAAAAAAAAAAAALgIAAGRycy9l&#10;Mm9Eb2MueG1sUEsBAi0AFAAGAAgAAAAhALZj++bcAAAACgEAAA8AAAAAAAAAAAAAAAAAFAQAAGRy&#10;cy9kb3ducmV2LnhtbFBLBQYAAAAABAAEAPMAAAAdBQAAAAA=&#10;" w14:anchorId="784D48F4">
                <v:textbox inset="2.16pt,1.44pt,0,1.44pt">
                  <w:txbxContent>
                    <w:p w:rsidR="00DB1734" w:rsidP="00583610" w:rsidRDefault="00DB1734" w14:paraId="46D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2560" behindDoc="0" locked="0" layoutInCell="1" allowOverlap="1" wp14:editId="55C2C77F" wp14:anchorId="12AEC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9" name="Rectangle 6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8E7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9" style="position:absolute;margin-left:210pt;margin-top:11pt;width:79pt;height:162pt;z-index:258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X9W9huwEAAEwDAAAOAAAAAAAAAAAAAAAAAC4CAABkcnMv&#10;ZTJvRG9jLnhtbFBLAQItABQABgAIAAAAIQC2Y/vm3AAAAAoBAAAPAAAAAAAAAAAAAAAAABUEAABk&#10;cnMvZG93bnJldi54bWxQSwUGAAAAAAQABADzAAAAHgUAAAAA&#10;" w14:anchorId="12AEC4DB">
                <v:textbox inset="2.16pt,1.44pt,0,1.44pt">
                  <w:txbxContent>
                    <w:p w:rsidR="00DB1734" w:rsidP="00583610" w:rsidRDefault="00DB1734" w14:paraId="7C8E7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3584" behindDoc="0" locked="0" layoutInCell="1" allowOverlap="1" wp14:editId="4C204ED6" wp14:anchorId="2C6C26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0" name="Rectangle 6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A96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0" style="position:absolute;margin-left:210pt;margin-top:11pt;width:79pt;height:162pt;z-index:258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B4D9K6AQAATAMAAA4AAAAAAAAAAAAAAAAALgIAAGRycy9l&#10;Mm9Eb2MueG1sUEsBAi0AFAAGAAgAAAAhALZj++bcAAAACgEAAA8AAAAAAAAAAAAAAAAAFAQAAGRy&#10;cy9kb3ducmV2LnhtbFBLBQYAAAAABAAEAPMAAAAdBQAAAAA=&#10;" w14:anchorId="2C6C26FC">
                <v:textbox inset="2.16pt,1.44pt,0,1.44pt">
                  <w:txbxContent>
                    <w:p w:rsidR="00DB1734" w:rsidP="00583610" w:rsidRDefault="00DB1734" w14:paraId="1FA96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4608" behindDoc="0" locked="0" layoutInCell="1" allowOverlap="1" wp14:editId="79A25C42" wp14:anchorId="0E7D57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1" name="Rectangle 6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7AE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1" style="position:absolute;margin-left:210pt;margin-top:11pt;width:79pt;height:162pt;z-index:258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c/Ps5uwEAAEwDAAAOAAAAAAAAAAAAAAAAAC4CAABkcnMv&#10;ZTJvRG9jLnhtbFBLAQItABQABgAIAAAAIQC2Y/vm3AAAAAoBAAAPAAAAAAAAAAAAAAAAABUEAABk&#10;cnMvZG93bnJldi54bWxQSwUGAAAAAAQABADzAAAAHgUAAAAA&#10;" w14:anchorId="0E7D57EA">
                <v:textbox inset="2.16pt,1.44pt,0,1.44pt">
                  <w:txbxContent>
                    <w:p w:rsidR="00DB1734" w:rsidP="00583610" w:rsidRDefault="00DB1734" w14:paraId="137AE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5632" behindDoc="0" locked="0" layoutInCell="1" allowOverlap="1" wp14:editId="5A804802" wp14:anchorId="64BA4F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2" name="Rectangle 6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48F6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2" style="position:absolute;margin-left:210pt;margin-top:11pt;width:79pt;height:162pt;z-index:258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l2l966AQAATAMAAA4AAAAAAAAAAAAAAAAALgIAAGRycy9l&#10;Mm9Eb2MueG1sUEsBAi0AFAAGAAgAAAAhALZj++bcAAAACgEAAA8AAAAAAAAAAAAAAAAAFAQAAGRy&#10;cy9kb3ducmV2LnhtbFBLBQYAAAAABAAEAPMAAAAdBQAAAAA=&#10;" w14:anchorId="64BA4F47">
                <v:textbox inset="2.16pt,1.44pt,0,1.44pt">
                  <w:txbxContent>
                    <w:p w:rsidR="00DB1734" w:rsidP="00583610" w:rsidRDefault="00DB1734" w14:paraId="2D48F6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6656" behindDoc="0" locked="0" layoutInCell="1" allowOverlap="1" wp14:editId="611163F4" wp14:anchorId="065760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3" name="Rectangle 6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0827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3" style="position:absolute;margin-left:210pt;margin-top:11pt;width:79pt;height:162pt;z-index:258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8mM1uwEAAEwDAAAOAAAAAAAAAAAAAAAAAC4CAABkcnMv&#10;ZTJvRG9jLnhtbFBLAQItABQABgAIAAAAIQC2Y/vm3AAAAAoBAAAPAAAAAAAAAAAAAAAAABUEAABk&#10;cnMvZG93bnJldi54bWxQSwUGAAAAAAQABADzAAAAHgUAAAAA&#10;" w14:anchorId="0657602D">
                <v:textbox inset="2.16pt,1.44pt,0,1.44pt">
                  <w:txbxContent>
                    <w:p w:rsidR="00DB1734" w:rsidP="00583610" w:rsidRDefault="00DB1734" w14:paraId="7A0827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7680" behindDoc="0" locked="0" layoutInCell="1" allowOverlap="1" wp14:editId="3FD3AC15" wp14:anchorId="73347E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4" name="Rectangle 6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00E3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4" style="position:absolute;margin-left:210pt;margin-top:11pt;width:79pt;height:162pt;z-index:258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0j5nuwEAAEwDAAAOAAAAAAAAAAAAAAAAAC4CAABkcnMv&#10;ZTJvRG9jLnhtbFBLAQItABQABgAIAAAAIQC2Y/vm3AAAAAoBAAAPAAAAAAAAAAAAAAAAABUEAABk&#10;cnMvZG93bnJldi54bWxQSwUGAAAAAAQABADzAAAAHgUAAAAA&#10;" w14:anchorId="73347E06">
                <v:textbox inset="2.16pt,1.44pt,0,1.44pt">
                  <w:txbxContent>
                    <w:p w:rsidR="00DB1734" w:rsidP="00583610" w:rsidRDefault="00DB1734" w14:paraId="7400E3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8704" behindDoc="0" locked="0" layoutInCell="1" allowOverlap="1" wp14:editId="07527822" wp14:anchorId="367D7D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5" name="Rectangle 6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BA42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5" style="position:absolute;margin-left:210pt;margin-top:11pt;width:79pt;height:162pt;z-index:258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VsqMuwEAAEwDAAAOAAAAAAAAAAAAAAAAAC4CAABkcnMv&#10;ZTJvRG9jLnhtbFBLAQItABQABgAIAAAAIQC2Y/vm3AAAAAoBAAAPAAAAAAAAAAAAAAAAABUEAABk&#10;cnMvZG93bnJldi54bWxQSwUGAAAAAAQABADzAAAAHgUAAAAA&#10;" w14:anchorId="367D7DDE">
                <v:textbox inset="2.16pt,1.44pt,0,1.44pt">
                  <w:txbxContent>
                    <w:p w:rsidR="00DB1734" w:rsidP="00583610" w:rsidRDefault="00DB1734" w14:paraId="63BA42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49728" behindDoc="0" locked="0" layoutInCell="1" allowOverlap="1" wp14:editId="3C886B6F" wp14:anchorId="01D752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6" name="Rectangle 6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5F4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6" style="position:absolute;margin-left:210pt;margin-top:11pt;width:79pt;height:162pt;z-index:258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h8zTKLwBAABMAwAADgAAAAAAAAAAAAAAAAAuAgAAZHJz&#10;L2Uyb0RvYy54bWxQSwECLQAUAAYACAAAACEAtmP75twAAAAKAQAADwAAAAAAAAAAAAAAAAAWBAAA&#10;ZHJzL2Rvd25yZXYueG1sUEsFBgAAAAAEAAQA8wAAAB8FAAAAAA==&#10;" w14:anchorId="01D75299">
                <v:textbox inset="2.16pt,1.44pt,0,1.44pt">
                  <w:txbxContent>
                    <w:p w:rsidR="00DB1734" w:rsidP="00583610" w:rsidRDefault="00DB1734" w14:paraId="4F5F4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0752" behindDoc="0" locked="0" layoutInCell="1" allowOverlap="1" wp14:editId="668BD71B" wp14:anchorId="588E4F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7" name="Rectangle 6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11E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7" style="position:absolute;margin-left:210pt;margin-top:11pt;width:79pt;height:162pt;z-index:258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tIJ8O6AQAATAMAAA4AAAAAAAAAAAAAAAAALgIAAGRycy9l&#10;Mm9Eb2MueG1sUEsBAi0AFAAGAAgAAAAhALZj++bcAAAACgEAAA8AAAAAAAAAAAAAAAAAFAQAAGRy&#10;cy9kb3ducmV2LnhtbFBLBQYAAAAABAAEAPMAAAAdBQAAAAA=&#10;" w14:anchorId="588E4F7A">
                <v:textbox inset="2.16pt,1.44pt,0,1.44pt">
                  <w:txbxContent>
                    <w:p w:rsidR="00DB1734" w:rsidP="00583610" w:rsidRDefault="00DB1734" w14:paraId="0611E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1776" behindDoc="0" locked="0" layoutInCell="1" allowOverlap="1" wp14:editId="1FBBF03A" wp14:anchorId="1DC814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8" name="Rectangle 6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92FB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8" style="position:absolute;margin-left:210pt;margin-top:11pt;width:79pt;height:162pt;z-index:258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Iga9bkBAABMAwAADgAAAAAAAAAAAAAAAAAuAgAAZHJzL2Uy&#10;b0RvYy54bWxQSwECLQAUAAYACAAAACEAtmP75twAAAAKAQAADwAAAAAAAAAAAAAAAAATBAAAZHJz&#10;L2Rvd25yZXYueG1sUEsFBgAAAAAEAAQA8wAAABwFAAAAAA==&#10;" w14:anchorId="1DC81435">
                <v:textbox inset="2.16pt,1.44pt,0,1.44pt">
                  <w:txbxContent>
                    <w:p w:rsidR="00DB1734" w:rsidP="00583610" w:rsidRDefault="00DB1734" w14:paraId="6892FB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2800" behindDoc="0" locked="0" layoutInCell="1" allowOverlap="1" wp14:editId="5936B3C3" wp14:anchorId="07FB92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9" name="Rectangle 6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F1DF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9" style="position:absolute;margin-left:210pt;margin-top:11pt;width:79pt;height:162pt;z-index:258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4e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rcbShy32KUf&#10;6Bt33aDIudobKVXub/ZrDLHFay/hGS5ZxGUWP2mw+YuyyFQ8Pl09VlMiAoubxWZdYycEbjX1cnmH&#10;CcJU77cDxPRVeUvyglFALsVafnyM6Xz07Qjey2zO7+dVmvZTUbNcLN647r08oUYc0vSEQQ9+ZFQM&#10;JlAyYuMZja8HDoqS4ZtDZ5u75aLBSSnJfN2scYKhJMh6/7HKneg9zpJIQMkhgOl65Fs8KrSwZUXY&#10;ZbzyTHzMC/n3n2D3G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oDO4euwEAAEwDAAAOAAAAAAAAAAAAAAAAAC4CAABkcnMv&#10;ZTJvRG9jLnhtbFBLAQItABQABgAIAAAAIQC2Y/vm3AAAAAoBAAAPAAAAAAAAAAAAAAAAABUEAABk&#10;cnMvZG93bnJldi54bWxQSwUGAAAAAAQABADzAAAAHgUAAAAA&#10;" w14:anchorId="07FB92AD">
                <v:textbox inset="2.16pt,1.44pt,0,1.44pt">
                  <w:txbxContent>
                    <w:p w:rsidR="00DB1734" w:rsidP="00583610" w:rsidRDefault="00DB1734" w14:paraId="08F1DF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3824" behindDoc="0" locked="0" layoutInCell="1" allowOverlap="1" wp14:editId="3714AD44" wp14:anchorId="229B33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60" name="Rectangle 6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881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0" style="position:absolute;margin-left:210pt;margin-top:11pt;width:79pt;height:162pt;z-index:258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UB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rNRrkucMu/UTf&#10;uO+tIufqYKRUc39nv8aYOrz2HJ/gkiVczuInDW7+oiwyFY9PV4/VlInA4u3qdlPjQwK3mrptbzBB&#10;mOrtdoSUv6rgyLxgFJBLsZYfv6d8Pvp6BO/NbM7vz6s87aeipl21r1z3QZ5QIw5pfsSgbRgZFdZE&#10;SkZsPKPp94GDosR+8+hsc9OuGpyUkiw3zQY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zgFQG6AQAATAMAAA4AAAAAAAAAAAAAAAAALgIAAGRycy9l&#10;Mm9Eb2MueG1sUEsBAi0AFAAGAAgAAAAhALZj++bcAAAACgEAAA8AAAAAAAAAAAAAAAAAFAQAAGRy&#10;cy9kb3ducmV2LnhtbFBLBQYAAAAABAAEAPMAAAAdBQAAAAA=&#10;" w14:anchorId="229B3388">
                <v:textbox inset="2.16pt,1.44pt,0,1.44pt">
                  <w:txbxContent>
                    <w:p w:rsidR="00DB1734" w:rsidP="00583610" w:rsidRDefault="00DB1734" w14:paraId="4B881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4848" behindDoc="0" locked="0" layoutInCell="1" allowOverlap="1" wp14:editId="7386C1F3" wp14:anchorId="2F47E0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1" name="Rectangle 6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D79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1" style="position:absolute;margin-left:210pt;margin-top:11pt;width:79pt;height:135pt;z-index:258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4jZoLoBAABMAwAADgAAAAAAAAAAAAAAAAAuAgAAZHJzL2Uy&#10;b0RvYy54bWxQSwECLQAUAAYACAAAACEAfGLvF9sAAAAKAQAADwAAAAAAAAAAAAAAAAAUBAAAZHJz&#10;L2Rvd25yZXYueG1sUEsFBgAAAAAEAAQA8wAAABwFAAAAAA==&#10;" w14:anchorId="2F47E0C5">
                <v:textbox inset="2.16pt,1.44pt,0,1.44pt">
                  <w:txbxContent>
                    <w:p w:rsidR="00DB1734" w:rsidP="00583610" w:rsidRDefault="00DB1734" w14:paraId="1FD79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5872" behindDoc="0" locked="0" layoutInCell="1" allowOverlap="1" wp14:editId="01E2ADD1" wp14:anchorId="13CB86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2" name="Rectangle 6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77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2" style="position:absolute;margin-left:210pt;margin-top:11pt;width:79pt;height:135pt;z-index:258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ArVHuQEAAEwDAAAOAAAAAAAAAAAAAAAAAC4CAABkcnMvZTJv&#10;RG9jLnhtbFBLAQItABQABgAIAAAAIQB8Yu8X2wAAAAoBAAAPAAAAAAAAAAAAAAAAABMEAABkcnMv&#10;ZG93bnJldi54bWxQSwUGAAAAAAQABADzAAAAGwUAAAAA&#10;" w14:anchorId="13CB860F">
                <v:textbox inset="2.16pt,1.44pt,0,1.44pt">
                  <w:txbxContent>
                    <w:p w:rsidR="00DB1734" w:rsidP="00583610" w:rsidRDefault="00DB1734" w14:paraId="15677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6896" behindDoc="0" locked="0" layoutInCell="1" allowOverlap="1" wp14:editId="6AB60526" wp14:anchorId="7032DF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3" name="Rectangle 6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03C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3" style="position:absolute;margin-left:210pt;margin-top:11pt;width:79pt;height:135pt;z-index:258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GsugEAAEwDAAAOAAAAZHJzL2Uyb0RvYy54bWysU8tu2zAQvBfoPxC813o4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qyUljlns0k/0&#10;jbnBSHKujloImfub/ZpC7PDac3iCSxZxmcXPCmz+oiwyF49PV4/lnAjH4u3ydlNjJzhuNeu6yQnC&#10;VG+3A8T0VXpL8qKngFyKtez4Pabz0dcjeC+zOb+fV2nez0XNzXL9ynXvxQk14pCmRwzK+Kmn3OhA&#10;yYSN72n8fWAgKTHfHDrbrm+WLU5KSZpNu8EJhpIg6/37KnN89DhLPAElhwB6GJFv8ajQwpYVYZfx&#10;yjPxPi/k336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oZBrLoBAABMAwAADgAAAAAAAAAAAAAAAAAuAgAAZHJzL2Uy&#10;b0RvYy54bWxQSwECLQAUAAYACAAAACEAfGLvF9sAAAAKAQAADwAAAAAAAAAAAAAAAAAUBAAAZHJz&#10;L2Rvd25yZXYueG1sUEsFBgAAAAAEAAQA8wAAABwFAAAAAA==&#10;" w14:anchorId="7032DF86">
                <v:textbox inset="2.16pt,1.44pt,0,1.44pt">
                  <w:txbxContent>
                    <w:p w:rsidR="00DB1734" w:rsidP="00583610" w:rsidRDefault="00DB1734" w14:paraId="7103C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7920" behindDoc="0" locked="0" layoutInCell="1" allowOverlap="1" wp14:editId="1CBC36F4" wp14:anchorId="63F082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4" name="Rectangle 6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12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4" style="position:absolute;margin-left:210pt;margin-top:11pt;width:79pt;height:135pt;z-index:258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aYc/roBAABMAwAADgAAAAAAAAAAAAAAAAAuAgAAZHJzL2Uy&#10;b0RvYy54bWxQSwECLQAUAAYACAAAACEAfGLvF9sAAAAKAQAADwAAAAAAAAAAAAAAAAAUBAAAZHJz&#10;L2Rvd25yZXYueG1sUEsFBgAAAAAEAAQA8wAAABwFAAAAAA==&#10;" w14:anchorId="63F0821B">
                <v:textbox inset="2.16pt,1.44pt,0,1.44pt">
                  <w:txbxContent>
                    <w:p w:rsidR="00DB1734" w:rsidP="00583610" w:rsidRDefault="00DB1734" w14:paraId="7A12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8944" behindDoc="0" locked="0" layoutInCell="1" allowOverlap="1" wp14:editId="1B4B9835" wp14:anchorId="7B94EC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5" name="Rectangle 6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9EC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5" style="position:absolute;margin-left:210pt;margin-top:11pt;width:79pt;height:135pt;z-index:258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SLoFboBAABMAwAADgAAAAAAAAAAAAAAAAAuAgAAZHJzL2Uy&#10;b0RvYy54bWxQSwECLQAUAAYACAAAACEAfGLvF9sAAAAKAQAADwAAAAAAAAAAAAAAAAAUBAAAZHJz&#10;L2Rvd25yZXYueG1sUEsFBgAAAAAEAAQA8wAAABwFAAAAAA==&#10;" w14:anchorId="7B94ECC1">
                <v:textbox inset="2.16pt,1.44pt,0,1.44pt">
                  <w:txbxContent>
                    <w:p w:rsidR="00DB1734" w:rsidP="00583610" w:rsidRDefault="00DB1734" w14:paraId="39EC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59968" behindDoc="0" locked="0" layoutInCell="1" allowOverlap="1" wp14:editId="2BCB92FB" wp14:anchorId="3E1AF8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6" name="Rectangle 6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2C8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6" style="position:absolute;margin-left:210pt;margin-top:11pt;width:79pt;height:135pt;z-index:258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HDVhFuQEAAEwDAAAOAAAAAAAAAAAAAAAAAC4CAABkcnMvZTJv&#10;RG9jLnhtbFBLAQItABQABgAIAAAAIQB8Yu8X2wAAAAoBAAAPAAAAAAAAAAAAAAAAABMEAABkcnMv&#10;ZG93bnJldi54bWxQSwUGAAAAAAQABADzAAAAGwUAAAAA&#10;" w14:anchorId="3E1AF8E7">
                <v:textbox inset="2.16pt,1.44pt,0,1.44pt">
                  <w:txbxContent>
                    <w:p w:rsidR="00DB1734" w:rsidP="00583610" w:rsidRDefault="00DB1734" w14:paraId="4F2C8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0992" behindDoc="0" locked="0" layoutInCell="1" allowOverlap="1" wp14:editId="135C6F7F" wp14:anchorId="3BD271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7" name="Rectangle 6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79F2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7" style="position:absolute;margin-left:210pt;margin-top:11pt;width:79pt;height:135pt;z-index:258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iayuuQEAAEwDAAAOAAAAAAAAAAAAAAAAAC4CAABkcnMvZTJv&#10;RG9jLnhtbFBLAQItABQABgAIAAAAIQB8Yu8X2wAAAAoBAAAPAAAAAAAAAAAAAAAAABMEAABkcnMv&#10;ZG93bnJldi54bWxQSwUGAAAAAAQABADzAAAAGwUAAAAA&#10;" w14:anchorId="3BD27197">
                <v:textbox inset="2.16pt,1.44pt,0,1.44pt">
                  <w:txbxContent>
                    <w:p w:rsidR="00DB1734" w:rsidP="00583610" w:rsidRDefault="00DB1734" w14:paraId="0679F2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2016" behindDoc="0" locked="0" layoutInCell="1" allowOverlap="1" wp14:editId="6E9FE6F2" wp14:anchorId="5C2E13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8" name="Rectangle 6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240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8" style="position:absolute;margin-left:210pt;margin-top:11pt;width:79pt;height:135pt;z-index:258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kSZGYuQEAAEwDAAAOAAAAAAAAAAAAAAAAAC4CAABkcnMvZTJv&#10;RG9jLnhtbFBLAQItABQABgAIAAAAIQB8Yu8X2wAAAAoBAAAPAAAAAAAAAAAAAAAAABMEAABkcnMv&#10;ZG93bnJldi54bWxQSwUGAAAAAAQABADzAAAAGwUAAAAA&#10;" w14:anchorId="5C2E131B">
                <v:textbox inset="2.16pt,1.44pt,0,1.44pt">
                  <w:txbxContent>
                    <w:p w:rsidR="00DB1734" w:rsidP="00583610" w:rsidRDefault="00DB1734" w14:paraId="4CF240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3040" behindDoc="0" locked="0" layoutInCell="1" allowOverlap="1" wp14:editId="4BC7F8E8" wp14:anchorId="076BC0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9" name="Rectangle 6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B75E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9" style="position:absolute;margin-left:210pt;margin-top:11pt;width:79pt;height:135pt;z-index:258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KM1lc7oBAABMAwAADgAAAAAAAAAAAAAAAAAuAgAAZHJzL2Uy&#10;b0RvYy54bWxQSwECLQAUAAYACAAAACEAfGLvF9sAAAAKAQAADwAAAAAAAAAAAAAAAAAUBAAAZHJz&#10;L2Rvd25yZXYueG1sUEsFBgAAAAAEAAQA8wAAABwFAAAAAA==&#10;" w14:anchorId="076BC096">
                <v:textbox inset="2.16pt,1.44pt,0,1.44pt">
                  <w:txbxContent>
                    <w:p w:rsidR="00DB1734" w:rsidP="00583610" w:rsidRDefault="00DB1734" w14:paraId="2DB75E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4064" behindDoc="0" locked="0" layoutInCell="1" allowOverlap="1" wp14:editId="38AEE0A1" wp14:anchorId="51A4C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0" name="Rectangle 6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95BA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0" style="position:absolute;margin-left:210pt;margin-top:11pt;width:79pt;height:135pt;z-index:258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XA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azTIMYtd+om+&#10;MTcYSc7VUQshc3+zX1OIHV57Dk9wySIus/hZgc1flEXm4vHp6rGcE+FYvL253dT4EMetZl03OUGY&#10;6u12gJi+Sm9JXvQUkEuxlh2/x3Q++noE72U25/fzKs37uahZLpevXPdenFAjDml6xKCMn3rKjQ6U&#10;TNj4nsbfBwaSEvPNobPtennT4qSU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vQAXAuQEAAEwDAAAOAAAAAAAAAAAAAAAAAC4CAABkcnMvZTJv&#10;RG9jLnhtbFBLAQItABQABgAIAAAAIQB8Yu8X2wAAAAoBAAAPAAAAAAAAAAAAAAAAABMEAABkcnMv&#10;ZG93bnJldi54bWxQSwUGAAAAAAQABADzAAAAGwUAAAAA&#10;" w14:anchorId="51A4C1E2">
                <v:textbox inset="2.16pt,1.44pt,0,1.44pt">
                  <w:txbxContent>
                    <w:p w:rsidR="00DB1734" w:rsidP="00583610" w:rsidRDefault="00DB1734" w14:paraId="2695BA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5088" behindDoc="0" locked="0" layoutInCell="1" allowOverlap="1" wp14:editId="3207320B" wp14:anchorId="27EC5F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1" name="Rectangle 6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DB9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1" style="position:absolute;margin-left:210pt;margin-top:11pt;width:79pt;height:135pt;z-index:258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8TxK7oBAABMAwAADgAAAAAAAAAAAAAAAAAuAgAAZHJzL2Uy&#10;b0RvYy54bWxQSwECLQAUAAYACAAAACEAfGLvF9sAAAAKAQAADwAAAAAAAAAAAAAAAAAUBAAAZHJz&#10;L2Rvd25yZXYueG1sUEsFBgAAAAAEAAQA8wAAABwFAAAAAA==&#10;" w14:anchorId="27EC5F0D">
                <v:textbox inset="2.16pt,1.44pt,0,1.44pt">
                  <w:txbxContent>
                    <w:p w:rsidR="00DB1734" w:rsidP="00583610" w:rsidRDefault="00DB1734" w14:paraId="40DB9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6112" behindDoc="0" locked="0" layoutInCell="1" allowOverlap="1" wp14:editId="77605C03" wp14:anchorId="59178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2" name="Rectangle 6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7211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2" style="position:absolute;margin-left:210pt;margin-top:11pt;width:79pt;height:135pt;z-index:258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3M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65YSxyx26Sf6&#10;xtxgJDlXRy2EzP3Nfk0hdnjtOTzBJYu4zOJnBTZ/URaZi8enq8dyToRj8fbmdlNjJzhuNeu6yQnC&#10;VG+3A8T0VXpL8qKngFyKtez4Pabz0dcjeC+zOb+fV2nez0XNcrl65br34oQacUjTIwZl/NRTbnSg&#10;ZMLG9zT+PjCQlJhvDp1t18sbNCKV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2Tp3MuQEAAEwDAAAOAAAAAAAAAAAAAAAAAC4CAABkcnMvZTJv&#10;RG9jLnhtbFBLAQItABQABgAIAAAAIQB8Yu8X2wAAAAoBAAAPAAAAAAAAAAAAAAAAABMEAABkcnMv&#10;ZG93bnJldi54bWxQSwUGAAAAAAQABADzAAAAGwUAAAAA&#10;" w14:anchorId="59178BF0">
                <v:textbox inset="2.16pt,1.44pt,0,1.44pt">
                  <w:txbxContent>
                    <w:p w:rsidR="00DB1734" w:rsidP="00583610" w:rsidRDefault="00DB1734" w14:paraId="327211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7136" behindDoc="0" locked="0" layoutInCell="1" allowOverlap="1" wp14:editId="6FC3BC06" wp14:anchorId="46B6D9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3" name="Rectangle 6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3046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3" style="position:absolute;margin-left:210pt;margin-top:11pt;width:79pt;height:135pt;z-index:258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sppJ7oBAABMAwAADgAAAAAAAAAAAAAAAAAuAgAAZHJzL2Uy&#10;b0RvYy54bWxQSwECLQAUAAYACAAAACEAfGLvF9sAAAAKAQAADwAAAAAAAAAAAAAAAAAUBAAAZHJz&#10;L2Rvd25yZXYueG1sUEsFBgAAAAAEAAQA8wAAABwFAAAAAA==&#10;" w14:anchorId="46B6D986">
                <v:textbox inset="2.16pt,1.44pt,0,1.44pt">
                  <w:txbxContent>
                    <w:p w:rsidR="00DB1734" w:rsidP="00583610" w:rsidRDefault="00DB1734" w14:paraId="783046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8160" behindDoc="0" locked="0" layoutInCell="1" allowOverlap="1" wp14:editId="039BE463" wp14:anchorId="43112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4" name="Rectangle 6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F6D8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4" style="position:absolute;margin-left:210pt;margin-top:11pt;width:79pt;height:135pt;z-index:258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R1ugEAAEw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ar2kxDKDXfqD&#10;vjHbj5KcqoMWQqb+Jr8mH1q89uQf4ZwFXCbxswKTviiLzNnj48VjOUfCsXh9dd2U2AmOW9W6rFKC&#10;MMX7bQ8h3ktnSFp0FJBLtpYdfoV4Ovp2BO8lNqf30yrOuzmrWS6bN647J46oEYc0PmBQo5s6ykft&#10;KZmw8R0Nr3sGkpLxp0Vn6/XyqsZJyUnV1A1OMOQEWe8+Vpnlg8NZ4hEo2XvQ/YB8s0eZFrYsCzuP&#10;V5qJj3km//4TbP8C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eo0dboBAABMAwAADgAAAAAAAAAAAAAAAAAuAgAAZHJzL2Uy&#10;b0RvYy54bWxQSwECLQAUAAYACAAAACEAfGLvF9sAAAAKAQAADwAAAAAAAAAAAAAAAAAUBAAAZHJz&#10;L2Rvd25yZXYueG1sUEsFBgAAAAAEAAQA8wAAABwFAAAAAA==&#10;" w14:anchorId="431123EC">
                <v:textbox inset="2.16pt,1.44pt,0,1.44pt">
                  <w:txbxContent>
                    <w:p w:rsidR="00DB1734" w:rsidP="00583610" w:rsidRDefault="00DB1734" w14:paraId="79F6D8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69184" behindDoc="0" locked="0" layoutInCell="1" allowOverlap="1" wp14:editId="13AA242A" wp14:anchorId="0E9560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5" name="Rectangle 6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DBD9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5" style="position:absolute;margin-left:210pt;margin-top:11pt;width:79pt;height:135pt;z-index:258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W7AnroBAABMAwAADgAAAAAAAAAAAAAAAAAuAgAAZHJzL2Uy&#10;b0RvYy54bWxQSwECLQAUAAYACAAAACEAfGLvF9sAAAAKAQAADwAAAAAAAAAAAAAAAAAUBAAAZHJz&#10;L2Rvd25yZXYueG1sUEsFBgAAAAAEAAQA8wAAABwFAAAAAA==&#10;" w14:anchorId="0E9560AA">
                <v:textbox inset="2.16pt,1.44pt,0,1.44pt">
                  <w:txbxContent>
                    <w:p w:rsidR="00DB1734" w:rsidP="00583610" w:rsidRDefault="00DB1734" w14:paraId="70DBD9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0208" behindDoc="0" locked="0" layoutInCell="1" allowOverlap="1" wp14:editId="2E0CCF87" wp14:anchorId="013A20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6" name="Rectangle 6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7A220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6" style="position:absolute;margin-left:210pt;margin-top:11pt;width:79pt;height:159pt;z-index:258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ga3p+6AQAATAMAAA4AAAAAAAAAAAAAAAAALgIAAGRycy9l&#10;Mm9Eb2MueG1sUEsBAi0AFAAGAAgAAAAhAGP+2GLcAAAACgEAAA8AAAAAAAAAAAAAAAAAFAQAAGRy&#10;cy9kb3ducmV2LnhtbFBLBQYAAAAABAAEAPMAAAAdBQAAAAA=&#10;" w14:anchorId="013A20E6">
                <v:textbox inset="2.16pt,1.44pt,0,1.44pt">
                  <w:txbxContent>
                    <w:p w:rsidR="00DB1734" w:rsidP="00583610" w:rsidRDefault="00DB1734" w14:paraId="77A220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1232" behindDoc="0" locked="0" layoutInCell="1" allowOverlap="1" wp14:editId="6B3DBB18" wp14:anchorId="3C823B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7" name="Rectangle 6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F32A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7" style="position:absolute;margin-left:210pt;margin-top:11pt;width:79pt;height:159pt;z-index:258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J4qdLkBAABMAwAADgAAAAAAAAAAAAAAAAAuAgAAZHJzL2Uy&#10;b0RvYy54bWxQSwECLQAUAAYACAAAACEAY/7YYtwAAAAKAQAADwAAAAAAAAAAAAAAAAATBAAAZHJz&#10;L2Rvd25yZXYueG1sUEsFBgAAAAAEAAQA8wAAABwFAAAAAA==&#10;" w14:anchorId="3C823BD2">
                <v:textbox inset="2.16pt,1.44pt,0,1.44pt">
                  <w:txbxContent>
                    <w:p w:rsidR="00DB1734" w:rsidP="00583610" w:rsidRDefault="00DB1734" w14:paraId="76F32A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2256" behindDoc="0" locked="0" layoutInCell="1" allowOverlap="1" wp14:editId="3062B086" wp14:anchorId="3A3F7B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8" name="Rectangle 6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F26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8" style="position:absolute;margin-left:210pt;margin-top:11pt;width:79pt;height:159pt;z-index:258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G14XQrkBAABMAwAADgAAAAAAAAAAAAAAAAAuAgAAZHJzL2Uy&#10;b0RvYy54bWxQSwECLQAUAAYACAAAACEAY/7YYtwAAAAKAQAADwAAAAAAAAAAAAAAAAATBAAAZHJz&#10;L2Rvd25yZXYueG1sUEsFBgAAAAAEAAQA8wAAABwFAAAAAA==&#10;" w14:anchorId="3A3F7B1C">
                <v:textbox inset="2.16pt,1.44pt,0,1.44pt">
                  <w:txbxContent>
                    <w:p w:rsidR="00DB1734" w:rsidP="00583610" w:rsidRDefault="00DB1734" w14:paraId="34F26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3280" behindDoc="0" locked="0" layoutInCell="1" allowOverlap="1" wp14:editId="7F25B088" wp14:anchorId="551AC5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9" name="Rectangle 6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EA1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9" style="position:absolute;margin-left:210pt;margin-top:11pt;width:79pt;height:159pt;z-index:258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fa46m6AQAATAMAAA4AAAAAAAAAAAAAAAAALgIAAGRycy9l&#10;Mm9Eb2MueG1sUEsBAi0AFAAGAAgAAAAhAGP+2GLcAAAACgEAAA8AAAAAAAAAAAAAAAAAFAQAAGRy&#10;cy9kb3ducmV2LnhtbFBLBQYAAAAABAAEAPMAAAAdBQAAAAA=&#10;" w14:anchorId="551AC5DE">
                <v:textbox inset="2.16pt,1.44pt,0,1.44pt">
                  <w:txbxContent>
                    <w:p w:rsidR="00DB1734" w:rsidP="00583610" w:rsidRDefault="00DB1734" w14:paraId="2EEA1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4304" behindDoc="0" locked="0" layoutInCell="1" allowOverlap="1" wp14:editId="6417697C" wp14:anchorId="63F25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0" name="Rectangle 6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85C2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0" style="position:absolute;margin-left:210pt;margin-top:11pt;width:79pt;height:159pt;z-index:258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3yh67kBAABMAwAADgAAAAAAAAAAAAAAAAAuAgAAZHJzL2Uy&#10;b0RvYy54bWxQSwECLQAUAAYACAAAACEAY/7YYtwAAAAKAQAADwAAAAAAAAAAAAAAAAATBAAAZHJz&#10;L2Rvd25yZXYueG1sUEsFBgAAAAAEAAQA8wAAABwFAAAAAA==&#10;" w14:anchorId="63F25E45">
                <v:textbox inset="2.16pt,1.44pt,0,1.44pt">
                  <w:txbxContent>
                    <w:p w:rsidR="00DB1734" w:rsidP="00583610" w:rsidRDefault="00DB1734" w14:paraId="7685C2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5328" behindDoc="0" locked="0" layoutInCell="1" allowOverlap="1" wp14:editId="5A9FA5EA" wp14:anchorId="7136B3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1" name="Rectangle 6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35DB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1" style="position:absolute;margin-left:210pt;margin-top:11pt;width:79pt;height:159pt;z-index:258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f4VQC6AQAATAMAAA4AAAAAAAAAAAAAAAAALgIAAGRycy9l&#10;Mm9Eb2MueG1sUEsBAi0AFAAGAAgAAAAhAGP+2GLcAAAACgEAAA8AAAAAAAAAAAAAAAAAFAQAAGRy&#10;cy9kb3ducmV2LnhtbFBLBQYAAAAABAAEAPMAAAAdBQAAAAA=&#10;" w14:anchorId="7136B3E1">
                <v:textbox inset="2.16pt,1.44pt,0,1.44pt">
                  <w:txbxContent>
                    <w:p w:rsidR="00DB1734" w:rsidP="00583610" w:rsidRDefault="00DB1734" w14:paraId="2F35DB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6352" behindDoc="0" locked="0" layoutInCell="1" allowOverlap="1" wp14:editId="382D1D7D" wp14:anchorId="39ACE0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2" name="Rectangle 6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50A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2" style="position:absolute;margin-left:210pt;margin-top:11pt;width:79pt;height:162pt;z-index:258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lwBgi6AQAATAMAAA4AAAAAAAAAAAAAAAAALgIAAGRycy9l&#10;Mm9Eb2MueG1sUEsBAi0AFAAGAAgAAAAhALZj++bcAAAACgEAAA8AAAAAAAAAAAAAAAAAFAQAAGRy&#10;cy9kb3ducmV2LnhtbFBLBQYAAAAABAAEAPMAAAAdBQAAAAA=&#10;" w14:anchorId="39ACE07E">
                <v:textbox inset="2.16pt,1.44pt,0,1.44pt">
                  <w:txbxContent>
                    <w:p w:rsidR="00DB1734" w:rsidP="00583610" w:rsidRDefault="00DB1734" w14:paraId="4C50A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7376" behindDoc="0" locked="0" layoutInCell="1" allowOverlap="1" wp14:editId="2EA57B69" wp14:anchorId="35D10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3" name="Rectangle 6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C1D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3" style="position:absolute;margin-left:210pt;margin-top:11pt;width:79pt;height:162pt;z-index:258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9PLjuwEAAEwDAAAOAAAAAAAAAAAAAAAAAC4CAABkcnMv&#10;ZTJvRG9jLnhtbFBLAQItABQABgAIAAAAIQC2Y/vm3AAAAAoBAAAPAAAAAAAAAAAAAAAAABUEAABk&#10;cnMvZG93bnJldi54bWxQSwUGAAAAAAQABADzAAAAHgUAAAAA&#10;" w14:anchorId="35D1047A">
                <v:textbox inset="2.16pt,1.44pt,0,1.44pt">
                  <w:txbxContent>
                    <w:p w:rsidR="00DB1734" w:rsidP="00583610" w:rsidRDefault="00DB1734" w14:paraId="78C1D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8400" behindDoc="0" locked="0" layoutInCell="1" allowOverlap="1" wp14:editId="43190D19" wp14:anchorId="1D7C4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4" name="Rectangle 6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692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4" style="position:absolute;margin-left:210pt;margin-top:11pt;width:79pt;height:162pt;z-index:258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61K+xuwEAAEwDAAAOAAAAAAAAAAAAAAAAAC4CAABkcnMv&#10;ZTJvRG9jLnhtbFBLAQItABQABgAIAAAAIQC2Y/vm3AAAAAoBAAAPAAAAAAAAAAAAAAAAABUEAABk&#10;cnMvZG93bnJldi54bWxQSwUGAAAAAAQABADzAAAAHgUAAAAA&#10;" w14:anchorId="1D7C42BD">
                <v:textbox inset="2.16pt,1.44pt,0,1.44pt">
                  <w:txbxContent>
                    <w:p w:rsidR="00DB1734" w:rsidP="00583610" w:rsidRDefault="00DB1734" w14:paraId="37692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79424" behindDoc="0" locked="0" layoutInCell="1" allowOverlap="1" wp14:editId="48420E70" wp14:anchorId="33185A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5" name="Rectangle 6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6D826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5" style="position:absolute;margin-left:210pt;margin-top:11pt;width:79pt;height:135pt;z-index:258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28YxC7AQAATAMAAA4AAAAAAAAAAAAAAAAALgIAAGRycy9l&#10;Mm9Eb2MueG1sUEsBAi0AFAAGAAgAAAAhAHxi7xfbAAAACgEAAA8AAAAAAAAAAAAAAAAAFQQAAGRy&#10;cy9kb3ducmV2LnhtbFBLBQYAAAAABAAEAPMAAAAdBQAAAAA=&#10;" w14:anchorId="33185A04">
                <v:textbox inset="2.16pt,1.44pt,0,1.44pt">
                  <w:txbxContent>
                    <w:p w:rsidR="00DB1734" w:rsidP="00583610" w:rsidRDefault="00DB1734" w14:paraId="16D826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0448" behindDoc="0" locked="0" layoutInCell="1" allowOverlap="1" wp14:editId="4F5D0B1C" wp14:anchorId="2930C7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6" name="Rectangle 6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F7E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6" style="position:absolute;margin-left:210pt;margin-top:11pt;width:79pt;height:135pt;z-index:258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bXi57oBAABMAwAADgAAAAAAAAAAAAAAAAAuAgAAZHJzL2Uy&#10;b0RvYy54bWxQSwECLQAUAAYACAAAACEAfGLvF9sAAAAKAQAADwAAAAAAAAAAAAAAAAAUBAAAZHJz&#10;L2Rvd25yZXYueG1sUEsFBgAAAAAEAAQA8wAAABwFAAAAAA==&#10;" w14:anchorId="2930C75D">
                <v:textbox inset="2.16pt,1.44pt,0,1.44pt">
                  <w:txbxContent>
                    <w:p w:rsidR="00DB1734" w:rsidP="00583610" w:rsidRDefault="00DB1734" w14:paraId="6EF7E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1472" behindDoc="0" locked="0" layoutInCell="1" allowOverlap="1" wp14:editId="2C955663" wp14:anchorId="3F8000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7" name="Rectangle 6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2662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7" style="position:absolute;margin-left:210pt;margin-top:11pt;width:79pt;height:135pt;z-index:258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YMuQEAAEwDAAAOAAAAZHJzL2Uyb0RvYy54bWysU8tu2zAQvBfoPxC8x3oksBX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rpedxtKHLfYpW/o&#10;G3fDpMi5OhopVe5v9msOscdrr+EFLlnEZRa/aLD5i7LIUjw+XT1WSyICi/e3912NnRC41WzqJicI&#10;U73dDhDTJ+UtyQtGAbkUa/nxS0zno7+P4L3M5vx+XqVlvxQ1d+sr172XJ9SIQ5qeMejJz4yKyQRK&#10;Zmw8o/HngYOiZPrs0Nl2c3fb4qSUpOnaDicYSoKs9++r3InR4yyJBJQcAphhRL7l3UILW1aEXcYr&#10;z8T7vJB/+w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9MRYMuQEAAEwDAAAOAAAAAAAAAAAAAAAAAC4CAABkcnMvZTJv&#10;RG9jLnhtbFBLAQItABQABgAIAAAAIQB8Yu8X2wAAAAoBAAAPAAAAAAAAAAAAAAAAABMEAABkcnMv&#10;ZG93bnJldi54bWxQSwUGAAAAAAQABADzAAAAGwUAAAAA&#10;" w14:anchorId="3F800039">
                <v:textbox inset="2.16pt,1.44pt,0,1.44pt">
                  <w:txbxContent>
                    <w:p w:rsidR="00DB1734" w:rsidP="00583610" w:rsidRDefault="00DB1734" w14:paraId="112662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2496" behindDoc="0" locked="0" layoutInCell="1" allowOverlap="1" wp14:editId="78D3AD75" wp14:anchorId="781FD8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8" name="Rectangle 6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38B1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8" style="position:absolute;margin-left:210pt;margin-top:11pt;width:79pt;height:162pt;z-index:258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Nw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G+yV5w679AN9&#10;436wipyro5FSlf4Wv6aYerz2HJ/gkiVcFvGzBle+KIvM1ePT1WM1ZyKweHdzt2mxEwK3una1usUE&#10;YZq32xFS/qKCI2XBKCCXai0/fkv5fPT1CN4rbM7vl1We93NVs1p3r1z3QZ5QIw5pfsSgbZgYFdZE&#10;SiZsPKPp14GDosR+9ehsd7u66XBSarLcdMUV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R0TcLkBAABMAwAADgAAAAAAAAAAAAAAAAAuAgAAZHJzL2Uy&#10;b0RvYy54bWxQSwECLQAUAAYACAAAACEAtmP75twAAAAKAQAADwAAAAAAAAAAAAAAAAATBAAAZHJz&#10;L2Rvd25yZXYueG1sUEsFBgAAAAAEAAQA8wAAABwFAAAAAA==&#10;" w14:anchorId="781FD8F9">
                <v:textbox inset="2.16pt,1.44pt,0,1.44pt">
                  <w:txbxContent>
                    <w:p w:rsidR="00DB1734" w:rsidP="00583610" w:rsidRDefault="00DB1734" w14:paraId="4C38B1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3520" behindDoc="0" locked="0" layoutInCell="1" allowOverlap="1" wp14:editId="3480B855" wp14:anchorId="6BB25C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9" name="Rectangle 6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F049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9" style="position:absolute;margin-left:210pt;margin-top:11pt;width:79pt;height:162pt;z-index:258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meebuwEAAEwDAAAOAAAAAAAAAAAAAAAAAC4CAABkcnMv&#10;ZTJvRG9jLnhtbFBLAQItABQABgAIAAAAIQC2Y/vm3AAAAAoBAAAPAAAAAAAAAAAAAAAAABUEAABk&#10;cnMvZG93bnJldi54bWxQSwUGAAAAAAQABADzAAAAHgUAAAAA&#10;" w14:anchorId="6BB25C02">
                <v:textbox inset="2.16pt,1.44pt,0,1.44pt">
                  <w:txbxContent>
                    <w:p w:rsidR="00DB1734" w:rsidP="00583610" w:rsidRDefault="00DB1734" w14:paraId="5EF049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4544" behindDoc="0" locked="0" layoutInCell="1" allowOverlap="1" wp14:editId="44CF067D" wp14:anchorId="492C55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0" name="Rectangle 6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A79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0" style="position:absolute;margin-left:210pt;margin-top:11pt;width:79pt;height:60pt;z-index:258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++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tUGBPHc4pd+o&#10;G/edVeSc7Y2UaprvpNcQU4tlT/ERLlFCdyI/anDTF2mRsWh8umqsxkwEJjeLzbrGhwQe3Sw3C/Sx&#10;S/VeHCHlHyo4MjmMAkIpyvLjr5TPV9+uYN0E5vz85OVxPxYyy9XyDeo+yBNSxB3ND2i0DQOjwppI&#10;yYBzZzT9OXBQlNifHoVtbpaLBhelBPN1s8YFhhIg6P3HLPeiD7hKIgMlhwim6xFvkajAwokVYpft&#10;mlbiY1zAv/8D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sg++ugEAAEsDAAAOAAAAAAAAAAAAAAAAAC4CAABkcnMvZTJv&#10;RG9jLnhtbFBLAQItABQABgAIAAAAIQBvQUaG2gAAAAoBAAAPAAAAAAAAAAAAAAAAABQEAABkcnMv&#10;ZG93bnJldi54bWxQSwUGAAAAAAQABADzAAAAGwUAAAAA&#10;" w14:anchorId="492C553E">
                <v:textbox inset="2.16pt,1.44pt,0,1.44pt">
                  <w:txbxContent>
                    <w:p w:rsidR="00DB1734" w:rsidP="00583610" w:rsidRDefault="00DB1734" w14:paraId="79A79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5568" behindDoc="0" locked="0" layoutInCell="1" allowOverlap="1" wp14:editId="7AD8A040" wp14:anchorId="5538B0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1" name="Rectangle 6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BA3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1" style="position:absolute;margin-left:210pt;margin-top:11pt;width:79pt;height:60pt;z-index:258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YLuwEAAEs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1Wozp8Rxi1P6&#10;gbpx1xtJztlBd53M8816jSG2WPYSnuESRXQz+UmBzV+kRaai8emqsZwSEZjcLDbrGich8OhuuVmg&#10;j12q9+IAMX2V3pLsMAoIpSjLj48xna++XcG6DOb8fPbStJ8KmeXq9g3q3ncnpIg7mp7QKONHRoXR&#10;gZIR585ofD1wkJSYbw6Fbe6WiwYXpQTzdbPGBYYSIOj9xyx3YvC4SiIBJYcAuh8Qb5GowMKJFWKX&#10;7cor8TEu4N//gd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EcmC7sBAABLAwAADgAAAAAAAAAAAAAAAAAuAgAAZHJzL2Uy&#10;b0RvYy54bWxQSwECLQAUAAYACAAAACEAb0FGhtoAAAAKAQAADwAAAAAAAAAAAAAAAAAVBAAAZHJz&#10;L2Rvd25yZXYueG1sUEsFBgAAAAAEAAQA8wAAABwFAAAAAA==&#10;" w14:anchorId="5538B084">
                <v:textbox inset="2.16pt,1.44pt,0,1.44pt">
                  <w:txbxContent>
                    <w:p w:rsidR="00DB1734" w:rsidP="00583610" w:rsidRDefault="00DB1734" w14:paraId="7D7BA3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6592" behindDoc="0" locked="0" layoutInCell="1" allowOverlap="1" wp14:editId="0E0CB93D" wp14:anchorId="6388B1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2" name="Rectangle 6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E77A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2" style="position:absolute;margin-left:210pt;margin-top:11pt;width:79pt;height:60pt;z-index:258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Xi0PugEAAEsDAAAOAAAAAAAAAAAAAAAAAC4CAABkcnMvZTJv&#10;RG9jLnhtbFBLAQItABQABgAIAAAAIQBvQUaG2gAAAAoBAAAPAAAAAAAAAAAAAAAAABQEAABkcnMv&#10;ZG93bnJldi54bWxQSwUGAAAAAAQABADzAAAAGwUAAAAA&#10;" w14:anchorId="6388B175">
                <v:textbox inset="2.16pt,1.44pt,0,1.44pt">
                  <w:txbxContent>
                    <w:p w:rsidR="00DB1734" w:rsidP="00583610" w:rsidRDefault="00DB1734" w14:paraId="66E77A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7616" behindDoc="0" locked="0" layoutInCell="1" allowOverlap="1" wp14:editId="2234CA8A" wp14:anchorId="192B03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3" name="Rectangle 6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24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3" style="position:absolute;margin-left:210pt;margin-top:11pt;width:79pt;height:60pt;z-index:258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S6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i4o8dzhlH6i&#10;btx3VpFLtjdSqmm+k15DTC2WPccnuEYJ3Yn8qMFNX6RFxqLx+aaxGjMRmNwutpsaJyHwaL3cLtDH&#10;LtVbcYSUv6rgyOQwCgilKMtP31O+XH29gnUTmMvzk5fHw1jILFfrV6iHIM9IEXc0P6LRNgyMCmsi&#10;JQPOndH0+8hBUWK/eRS2WS8XDS5KCeabZoMLDCVA0If3We5FH3CVRAZKjhFM1yPeIlGBhRMrxK7b&#10;Na3E+7iAf/sH9n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qwS6ugEAAEsDAAAOAAAAAAAAAAAAAAAAAC4CAABkcnMvZTJv&#10;RG9jLnhtbFBLAQItABQABgAIAAAAIQBvQUaG2gAAAAoBAAAPAAAAAAAAAAAAAAAAABQEAABkcnMv&#10;ZG93bnJldi54bWxQSwUGAAAAAAQABADzAAAAGwUAAAAA&#10;" w14:anchorId="192B0393">
                <v:textbox inset="2.16pt,1.44pt,0,1.44pt">
                  <w:txbxContent>
                    <w:p w:rsidR="00DB1734" w:rsidP="00583610" w:rsidRDefault="00DB1734" w14:paraId="7324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8640" behindDoc="0" locked="0" layoutInCell="1" allowOverlap="1" wp14:editId="752AEA3F" wp14:anchorId="5E4AC3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4" name="Rectangle 6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82AE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4" style="position:absolute;margin-left:210pt;margin-top:11pt;width:79pt;height:60pt;z-index:258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qrugEAAEs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zXZNiecOp/QD&#10;deO+t4pcsoORUs3znfUaY+qw7Dk+wTVK6M7kJw1u/iItMhWNzzeN1ZSJwOR2tW1rnITAo7v1doU+&#10;dqneiiOk/EUFR2aHUUAoRVl++pby5errFaybwVyen708HaZCZr1pX6EegjwjRdzR/IhG2zAyKqyJ&#10;lIw4d0bTryMHRYn96lHY5m69anBRSrBsmx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2jqrugEAAEsDAAAOAAAAAAAAAAAAAAAAAC4CAABkcnMvZTJv&#10;RG9jLnhtbFBLAQItABQABgAIAAAAIQBvQUaG2gAAAAoBAAAPAAAAAAAAAAAAAAAAABQEAABkcnMv&#10;ZG93bnJldi54bWxQSwUGAAAAAAQABADzAAAAGwUAAAAA&#10;" w14:anchorId="5E4AC315">
                <v:textbox inset="2.16pt,1.44pt,0,1.44pt">
                  <w:txbxContent>
                    <w:p w:rsidR="00DB1734" w:rsidP="00583610" w:rsidRDefault="00DB1734" w14:paraId="4082AE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89664" behindDoc="0" locked="0" layoutInCell="1" allowOverlap="1" wp14:editId="08F2BC62" wp14:anchorId="0A6969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5" name="Rectangle 6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8C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5" style="position:absolute;margin-left:210pt;margin-top:11pt;width:79pt;height:60pt;z-index:258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MeugEAAEsDAAAOAAAAZHJzL2Uyb0RvYy54bWysU9tu2zAMfR+wfxD0vthxs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ab9SIljFqf0&#10;HXVjbjCSXLKjFkLm+Wa9phA7LHsOT3CNIrqZ/KzA5i/SInPR+HzTWM6JcEy2q3Zb4yQ4Ht2t2xX6&#10;2KV6LQ4Q02fpLclOTwGhFGXZ6WtMl6svV7Aug7k8n700H+ZCZr1pX6AevDgjRdzR9IhGGT/1lBsd&#10;KJlw7j2Nv44MJCXmi0Nhm7v1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LxMeugEAAEsDAAAOAAAAAAAAAAAAAAAAAC4CAABkcnMvZTJv&#10;RG9jLnhtbFBLAQItABQABgAIAAAAIQBvQUaG2gAAAAoBAAAPAAAAAAAAAAAAAAAAABQEAABkcnMv&#10;ZG93bnJldi54bWxQSwUGAAAAAAQABADzAAAAGwUAAAAA&#10;" w14:anchorId="0A696921">
                <v:textbox inset="2.16pt,1.44pt,0,1.44pt">
                  <w:txbxContent>
                    <w:p w:rsidR="00DB1734" w:rsidP="00583610" w:rsidRDefault="00DB1734" w14:paraId="6C78C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0688" behindDoc="0" locked="0" layoutInCell="1" allowOverlap="1" wp14:editId="02029BDE" wp14:anchorId="6331A1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6" name="Rectangle 6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BD46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6" style="position:absolute;margin-left:210pt;margin-top:11pt;width:79pt;height:60pt;z-index:258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1Z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1XZFieMWu/SC&#10;vnHXDYpcqr2RUuX+Zr/GEFu89hqe4ZpFXGbxkwabvyiLTMXj881jNSUisLhdbDc1dkLg1nq5XeAa&#10;Uar3ywFi+qa8JXnBKCCV4iw/PcR0Ofr7CN7LZC7P51WaDlMRs1wX2Fw7eHlGiTij6QmDHvzIqBhM&#10;oGTEvjMafx05KEqG7w6NbdbLRYODUpL5ptngAENJkPThY5U70XscJZGAkmMA0/XIt1hUaGHHirDr&#10;dOWR+JgX8u//wP4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Jm1ZugEAAEsDAAAOAAAAAAAAAAAAAAAAAC4CAABkcnMvZTJv&#10;RG9jLnhtbFBLAQItABQABgAIAAAAIQBvQUaG2gAAAAoBAAAPAAAAAAAAAAAAAAAAABQEAABkcnMv&#10;ZG93bnJldi54bWxQSwUGAAAAAAQABADzAAAAGwUAAAAA&#10;" w14:anchorId="6331A137">
                <v:textbox inset="2.16pt,1.44pt,0,1.44pt">
                  <w:txbxContent>
                    <w:p w:rsidR="00DB1734" w:rsidP="00583610" w:rsidRDefault="00DB1734" w14:paraId="4DBD46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1712" behindDoc="0" locked="0" layoutInCell="1" allowOverlap="1" wp14:editId="7243517B" wp14:anchorId="392241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7" name="Rectangle 6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B0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7" style="position:absolute;margin-left:210pt;margin-top:11pt;width:79pt;height:60pt;z-index:258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Ts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rVdU+K4xSm9&#10;oG7cdYMil2xvpFR5vlmvMcQWy17DM1yjiG4mP2mw+Yu0yFQ0Pt80VlMiApPbxXZT4yQEHq2X2wX6&#10;2KV6Lw4Q0zflLckOo4BQirL89BDT5ervK1iXwVyez16aDlMhs1zfoB68PCNF3NH0hEYPfmRUDCZQ&#10;MuLcGY2/jhwUJcN3h8I26+WiwUUpwXzTbHCBoQQI+vAxy53oPa6SSEDJMYDpesRb3i2wcGKF2HW7&#10;8kp8jAv4939g/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BDTROy5AQAASwMAAA4AAAAAAAAAAAAAAAAALgIAAGRycy9lMm9E&#10;b2MueG1sUEsBAi0AFAAGAAgAAAAhAG9BRobaAAAACgEAAA8AAAAAAAAAAAAAAAAAEwQAAGRycy9k&#10;b3ducmV2LnhtbFBLBQYAAAAABAAEAPMAAAAaBQAAAAA=&#10;" w14:anchorId="392241CE">
                <v:textbox inset="2.16pt,1.44pt,0,1.44pt">
                  <w:txbxContent>
                    <w:p w:rsidR="00DB1734" w:rsidP="00583610" w:rsidRDefault="00DB1734" w14:paraId="78DB0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2736" behindDoc="0" locked="0" layoutInCell="1" allowOverlap="1" wp14:editId="7411D933" wp14:anchorId="1B99BD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8" name="Rectangle 6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604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8" style="position:absolute;margin-left:210pt;margin-top:11pt;width:79pt;height:60pt;z-index:258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uKsPHc4pZ+o&#10;G/edVeSS7Y2UaprvpNcQU4tlz/EJrlFCdyI/anDTF2mRsWh8vmmsxkwEJreL7abGSQg8Wi+3C/Sx&#10;S/VWHCHlryo4MjmMAkIpyvLT95QvV1+vYN0E5vL85OXxMBYyy3XzCvUQ5Bkp4o7mRzTahoFRYU2k&#10;ZMC5M5p+HzkoSuw3j8I26+WiwUUpwXzTbFAU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bBYgK5AQAASwMAAA4AAAAAAAAAAAAAAAAALgIAAGRycy9lMm9E&#10;b2MueG1sUEsBAi0AFAAGAAgAAAAhAG9BRobaAAAACgEAAA8AAAAAAAAAAAAAAAAAEwQAAGRycy9k&#10;b3ducmV2LnhtbFBLBQYAAAAABAAEAPMAAAAaBQAAAAA=&#10;" w14:anchorId="1B99BDC4">
                <v:textbox inset="2.16pt,1.44pt,0,1.44pt">
                  <w:txbxContent>
                    <w:p w:rsidR="00DB1734" w:rsidP="00583610" w:rsidRDefault="00DB1734" w14:paraId="076604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3760" behindDoc="0" locked="0" layoutInCell="1" allowOverlap="1" wp14:editId="3481576A" wp14:anchorId="6BC660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9" name="Rectangle 6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23B0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9" style="position:absolute;margin-left:210pt;margin-top:11pt;width:79pt;height:60pt;z-index:258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NEu3ugEAAEsDAAAOAAAAAAAAAAAAAAAAAC4CAABkcnMvZTJv&#10;RG9jLnhtbFBLAQItABQABgAIAAAAIQBvQUaG2gAAAAoBAAAPAAAAAAAAAAAAAAAAABQEAABkcnMv&#10;ZG93bnJldi54bWxQSwUGAAAAAAQABADzAAAAGwUAAAAA&#10;" w14:anchorId="6BC660ED">
                <v:textbox inset="2.16pt,1.44pt,0,1.44pt">
                  <w:txbxContent>
                    <w:p w:rsidR="00DB1734" w:rsidP="00583610" w:rsidRDefault="00DB1734" w14:paraId="3E23B0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4784" behindDoc="0" locked="0" layoutInCell="1" allowOverlap="1" wp14:editId="559FE102" wp14:anchorId="610345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0" name="Rectangle 6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74F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0" style="position:absolute;margin-left:210pt;margin-top:11pt;width:79pt;height:60pt;z-index:258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uhuQ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apGgRy3OKXf&#10;qBt33aDIOdsbKVWeb9ZrDLHFsqfwCJcoopvJTxps/iItMhWNT1eN1ZSIwORmsVnnhwQerZabBfrY&#10;pXovDhDTD+UtyQ6jgFCKsvz4K6bz1bcrWJfBnJ/PXpr2UyGzXC3foO69PCFF3NH0gEYPfmRUDCZQ&#10;MuLcGY1/DhwUJcNPh8I2q+WiwUUpwXzdrHGBoQQIev8xy53oPa6SSEDJIYDpesRbJCqwcGKF2GW7&#10;8kp8jAv4939g9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91m6G5AQAASwMAAA4AAAAAAAAAAAAAAAAALgIAAGRycy9lMm9E&#10;b2MueG1sUEsBAi0AFAAGAAgAAAAhAG9BRobaAAAACgEAAA8AAAAAAAAAAAAAAAAAEwQAAGRycy9k&#10;b3ducmV2LnhtbFBLBQYAAAAABAAEAPMAAAAaBQAAAAA=&#10;" w14:anchorId="610345F6">
                <v:textbox inset="2.16pt,1.44pt,0,1.44pt">
                  <w:txbxContent>
                    <w:p w:rsidR="00DB1734" w:rsidP="00583610" w:rsidRDefault="00DB1734" w14:paraId="1C574F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5808" behindDoc="0" locked="0" layoutInCell="1" allowOverlap="1" wp14:editId="04ADC94D" wp14:anchorId="7187E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1" name="Rectangle 6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773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1" style="position:absolute;margin-left:210pt;margin-top:11pt;width:79pt;height:60pt;z-index:258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IU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nBLHLU7p&#10;B+rGXTcocs72RkqV55v1GkNssewlPMMliuhm8pMGm79Ii0xF49NVYzUlIjC5WWzWNU5C4NFquVmg&#10;j12q9+IAMX1V3pLsMAoIpSjLj48xna++XcG6DOb8fPbStJ8KmeXq9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oCyFLsBAABLAwAADgAAAAAAAAAAAAAAAAAuAgAAZHJzL2Uy&#10;b0RvYy54bWxQSwECLQAUAAYACAAAACEAb0FGhtoAAAAKAQAADwAAAAAAAAAAAAAAAAAVBAAAZHJz&#10;L2Rvd25yZXYueG1sUEsFBgAAAAAEAAQA8wAAABwFAAAAAA==&#10;" w14:anchorId="7187E01E">
                <v:textbox inset="2.16pt,1.44pt,0,1.44pt">
                  <w:txbxContent>
                    <w:p w:rsidR="00DB1734" w:rsidP="00583610" w:rsidRDefault="00DB1734" w14:paraId="65773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6832" behindDoc="0" locked="0" layoutInCell="1" allowOverlap="1" wp14:editId="7C6A8C1A" wp14:anchorId="1A1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2" name="Rectangle 6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0290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2" style="position:absolute;margin-left:210pt;margin-top:11pt;width:79pt;height:60pt;z-index:258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kQ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rhtKPHc4pZ+o&#10;G/edVeSS7Y2UaprvpNcQU4tlz/EJrlFCdyI/anDTF2mRsWh8vmmsxkwEJreL7abGSQg8Wi+3C/Sx&#10;S/VWHCHlryo4MjmMAkIpyvLT95QvV1+vYN0E5vL85OXxMBYyy/XqFeohyDNSxB3Nj2i0DQOjwppI&#10;yYBzZzT9PnJQlNhvHoVt1ssF6pBLMN80G1xg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GyZuRC5AQAASwMAAA4AAAAAAAAAAAAAAAAALgIAAGRycy9lMm9E&#10;b2MueG1sUEsBAi0AFAAGAAgAAAAhAG9BRobaAAAACgEAAA8AAAAAAAAAAAAAAAAAEwQAAGRycy9k&#10;b3ducmV2LnhtbFBLBQYAAAAABAAEAPMAAAAaBQAAAAA=&#10;" w14:anchorId="1A103FC1">
                <v:textbox inset="2.16pt,1.44pt,0,1.44pt">
                  <w:txbxContent>
                    <w:p w:rsidR="00DB1734" w:rsidP="00583610" w:rsidRDefault="00DB1734" w14:paraId="310290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7856" behindDoc="0" locked="0" layoutInCell="1" allowOverlap="1" wp14:editId="3E76189F" wp14:anchorId="1E8DBC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3" name="Rectangle 6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CC4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3" style="position:absolute;margin-left:210pt;margin-top:11pt;width:79pt;height:60pt;z-index:258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Cl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fWKEs8dTukH&#10;6sZ9bxW5ZAcjpZrnO+s1xtRh2XN8gmuU0J3JTxrc/EVaZCoan28aqykTgcntarupcRICj9r1doU+&#10;dqneiiOk/EUFR2aHUUAoRVl++pby5errFaybwVyen708HaZCZt22r1APQZ6RIu5ofkSjbRgZFdZE&#10;SkacO6Pp15GDosR+9Shs065XDS5KCZabZoM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bJClugEAAEsDAAAOAAAAAAAAAAAAAAAAAC4CAABkcnMvZTJv&#10;RG9jLnhtbFBLAQItABQABgAIAAAAIQBvQUaG2gAAAAoBAAAPAAAAAAAAAAAAAAAAABQEAABkcnMv&#10;ZG93bnJldi54bWxQSwUGAAAAAAQABADzAAAAGwUAAAAA&#10;" w14:anchorId="1E8DBC1B">
                <v:textbox inset="2.16pt,1.44pt,0,1.44pt">
                  <w:txbxContent>
                    <w:p w:rsidR="00DB1734" w:rsidP="00583610" w:rsidRDefault="00DB1734" w14:paraId="55BCC4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8880" behindDoc="0" locked="0" layoutInCell="1" allowOverlap="1" wp14:editId="0C44EEBB" wp14:anchorId="539B6A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4" name="Rectangle 6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F0F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4" style="position:absolute;margin-left:210pt;margin-top:11pt;width:79pt;height:60pt;z-index:258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60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aEs8dTukH&#10;6sZ9bxW5ZAcjpZrnO+s1xtRh2XN8gmuU0J3JTxrc/EVaZCoan28aqykTgcntatvWOAmBR5v1doU+&#10;dqneiiOk/EUFR2aHUUAoRVl++pby5errFaybwVyen708HaZCZr1pX6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Ha60ugEAAEsDAAAOAAAAAAAAAAAAAAAAAC4CAABkcnMvZTJv&#10;RG9jLnhtbFBLAQItABQABgAIAAAAIQBvQUaG2gAAAAoBAAAPAAAAAAAAAAAAAAAAABQEAABkcnMv&#10;ZG93bnJldi54bWxQSwUGAAAAAAQABADzAAAAGwUAAAAA&#10;" w14:anchorId="539B6A2C">
                <v:textbox inset="2.16pt,1.44pt,0,1.44pt">
                  <w:txbxContent>
                    <w:p w:rsidR="00DB1734" w:rsidP="00583610" w:rsidRDefault="00DB1734" w14:paraId="5CF0F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99904" behindDoc="0" locked="0" layoutInCell="1" allowOverlap="1" wp14:editId="1EB3A3FB" wp14:anchorId="4B874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5" name="Rectangle 6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092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5" style="position:absolute;margin-left:210pt;margin-top:11pt;width:79pt;height:60pt;z-index:258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cB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LSWOW5zS&#10;D9SNu25Q5JztjZQqzzfrNYbYYtlLeIZLFNHN5CcNNn+RFpmKxqerxmpKRGBys9isa5yEwKPVcrNA&#10;H7tU78UBYvqqvCXZYRQQSlGWHx9jOl99u4J1Gcz5+eylaT8VMsvV5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eiHAbsBAABLAwAADgAAAAAAAAAAAAAAAAAuAgAAZHJzL2Uy&#10;b0RvYy54bWxQSwECLQAUAAYACAAAACEAb0FGhtoAAAAKAQAADwAAAAAAAAAAAAAAAAAVBAAAZHJz&#10;L2Rvd25yZXYueG1sUEsFBgAAAAAEAAQA8wAAABwFAAAAAA==&#10;" w14:anchorId="4B87401E">
                <v:textbox inset="2.16pt,1.44pt,0,1.44pt">
                  <w:txbxContent>
                    <w:p w:rsidR="00DB1734" w:rsidP="00583610" w:rsidRDefault="00DB1734" w14:paraId="29092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0928" behindDoc="0" locked="0" layoutInCell="1" allowOverlap="1" wp14:editId="4BE00DDE" wp14:anchorId="6CA688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6" name="Rectangle 6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22DB6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6" style="position:absolute;margin-left:210pt;margin-top:11pt;width:79pt;height:60pt;z-index:258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0MnugEAAEsDAAAOAAAAAAAAAAAAAAAAAC4CAABkcnMvZTJv&#10;RG9jLnhtbFBLAQItABQABgAIAAAAIQBvQUaG2gAAAAoBAAAPAAAAAAAAAAAAAAAAABQEAABkcnMv&#10;ZG93bnJldi54bWxQSwUGAAAAAAQABADzAAAAGwUAAAAA&#10;" w14:anchorId="6CA688EE">
                <v:textbox inset="2.16pt,1.44pt,0,1.44pt">
                  <w:txbxContent>
                    <w:p w:rsidR="00DB1734" w:rsidP="00583610" w:rsidRDefault="00DB1734" w14:paraId="622DB6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1952" behindDoc="0" locked="0" layoutInCell="1" allowOverlap="1" wp14:editId="03C91D39" wp14:anchorId="6D80DD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7" name="Rectangle 6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6C0D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7" style="position:absolute;margin-left:210pt;margin-top:11pt;width:79pt;height:60pt;z-index:258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qSuQEAAEs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P3m3pDiecOp/QN&#10;deO+t4pcsoORUs3znfUaY+qw7DW+wDVK6M7kJw1u/iItMhWNzzeN1ZSJwOR2tW1rnITAo816u0If&#10;u1RvxRFS/qSCI7PDKCCUoiw/fUn5cvX3FaybwVyen708HaZCZt3eoB6CPCNF3NH8jEbbMDIqrImU&#10;jDh3RtPPIwdFif3sUdhms141uCglWLZNiwsMJUDQh/dZ7sUQcJVEBkqOEUw/IN7yboGFEyvErts1&#10;r8T7uIB/+w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TqapK5AQAASwMAAA4AAAAAAAAAAAAAAAAALgIAAGRycy9lMm9E&#10;b2MueG1sUEsBAi0AFAAGAAgAAAAhAG9BRobaAAAACgEAAA8AAAAAAAAAAAAAAAAAEwQAAGRycy9k&#10;b3ducmV2LnhtbFBLBQYAAAAABAAEAPMAAAAaBQAAAAA=&#10;" w14:anchorId="6D80DDC7">
                <v:textbox inset="2.16pt,1.44pt,0,1.44pt">
                  <w:txbxContent>
                    <w:p w:rsidR="00DB1734" w:rsidP="00583610" w:rsidRDefault="00DB1734" w14:paraId="056C0D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2976" behindDoc="0" locked="0" layoutInCell="1" allowOverlap="1" wp14:editId="2F2229D1" wp14:anchorId="5572C5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8" name="Rectangle 6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D5139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8" style="position:absolute;margin-left:210pt;margin-top:11pt;width:79pt;height:60pt;z-index:258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x8uQ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jXOynOHU/qB&#10;unHfW0Uu2cFIqeb5znqNMXVY9hyf4BoldGfykwY3f5EWmYrG55vGaspEYHK72rY1TkLg0Wa9XaGP&#10;Xaq34ggpf1HBkdlhFBBKUZafvqV8ufp6BetmMJfnZy9Ph6mQWbfNK9RDkGekiDuaH9FoG0ZGhTWR&#10;khHnzmj6deSgKLFfPQrbbNarBhelBMu2aVEUKAGCPrzPci+GgKskMlByjGD6AfEWiQosnFghdt2u&#10;eSXexwX82z+w/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KL4THy5AQAASwMAAA4AAAAAAAAAAAAAAAAALgIAAGRycy9lMm9E&#10;b2MueG1sUEsBAi0AFAAGAAgAAAAhAG9BRobaAAAACgEAAA8AAAAAAAAAAAAAAAAAEwQAAGRycy9k&#10;b3ducmV2LnhtbFBLBQYAAAAABAAEAPMAAAAaBQAAAAA=&#10;" w14:anchorId="5572C5FC">
                <v:textbox inset="2.16pt,1.44pt,0,1.44pt">
                  <w:txbxContent>
                    <w:p w:rsidR="00DB1734" w:rsidP="00583610" w:rsidRDefault="00DB1734" w14:paraId="1D5139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4000" behindDoc="0" locked="0" layoutInCell="1" allowOverlap="1" wp14:editId="57FFD446" wp14:anchorId="4CAB05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9" name="Rectangle 6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E14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9" style="position:absolute;margin-left:210pt;margin-top:11pt;width:79pt;height:60pt;z-index:258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XJ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WEs8dTukH&#10;6sZ9bxW5ZAcjpZrnO+s1xtRh2XN8gmuU0J3JTxrc/EVaZCoan28aqykTgcntatvWOAmBR5v1doU+&#10;dqneiiOk/EUFR2aHUUAoRVl++pby5errFaybwVyen708HaZCZt2uXq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DDWXJugEAAEsDAAAOAAAAAAAAAAAAAAAAAC4CAABkcnMvZTJv&#10;RG9jLnhtbFBLAQItABQABgAIAAAAIQBvQUaG2gAAAAoBAAAPAAAAAAAAAAAAAAAAABQEAABkcnMv&#10;ZG93bnJldi54bWxQSwUGAAAAAAQABADzAAAAGwUAAAAA&#10;" w14:anchorId="4CAB0586">
                <v:textbox inset="2.16pt,1.44pt,0,1.44pt">
                  <w:txbxContent>
                    <w:p w:rsidR="00DB1734" w:rsidP="00583610" w:rsidRDefault="00DB1734" w14:paraId="07E14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5024" behindDoc="0" locked="0" layoutInCell="1" allowOverlap="1" wp14:editId="0D72B104" wp14:anchorId="0C7F5F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0" name="Rectangle 6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84A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0" style="position:absolute;margin-left:210pt;margin-top:11pt;width:79pt;height:60pt;z-index:258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H6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slCuS4xSn9&#10;QN2460dFLtnBSKnyfLNeU4gdlj2HJ7hGEd1MftZg8xdpkblofL5prOZEBCa3q21b40MCjzbr7Qp9&#10;7FK9FQeI6YvylmSHUUAoRVl++hbT5errFazLYC7PZy/Nh7mQWbfrV6gHL89IEXc0PaLRo58YFaMJ&#10;lEw4d0bjryMHRcn41aGwzWa9anBRSrBsmxYXGEqAoA/vs9yJweMqiQSUHAOYfkC8RaICCydWiF23&#10;K6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G8yH6ugEAAEsDAAAOAAAAAAAAAAAAAAAAAC4CAABkcnMvZTJv&#10;RG9jLnhtbFBLAQItABQABgAIAAAAIQBvQUaG2gAAAAoBAAAPAAAAAAAAAAAAAAAAABQEAABkcnMv&#10;ZG93bnJldi54bWxQSwUGAAAAAAQABADzAAAAGwUAAAAA&#10;" w14:anchorId="0C7F5F2B">
                <v:textbox inset="2.16pt,1.44pt,0,1.44pt">
                  <w:txbxContent>
                    <w:p w:rsidR="00DB1734" w:rsidP="00583610" w:rsidRDefault="00DB1734" w14:paraId="5484A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6048" behindDoc="0" locked="0" layoutInCell="1" allowOverlap="1" wp14:editId="3557367E" wp14:anchorId="03FDA9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1" name="Rectangle 6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52AE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1" style="position:absolute;margin-left:210pt;margin-top:11pt;width:79pt;height:60pt;z-index:258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hPugEAAEs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P0bl1VlDhucUo/&#10;UDfueiPJOTvorpPzfGe9xhBbLHsJz3CJIroz+UmBnb9Ii0xZ49NVYzklIjC5WW6aEich8Gi92izR&#10;xy7Fe3GAmL5Kb8nsMAoIJSvLj48xna++XcG6Gcz5+dlL037KZFbN7RvUve9OSBF3ND2hUcaPjAqj&#10;AyUjzp3R+HrgICkx3xwKW69XyxoXJQdVUze4wJADBL3/mOVODB5XSSSg5BBA9wPizRJlWDixTOyy&#10;XfNKfIwz+Pd/YPc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nBghPugEAAEsDAAAOAAAAAAAAAAAAAAAAAC4CAABkcnMvZTJv&#10;RG9jLnhtbFBLAQItABQABgAIAAAAIQBvQUaG2gAAAAoBAAAPAAAAAAAAAAAAAAAAABQEAABkcnMv&#10;ZG93bnJldi54bWxQSwUGAAAAAAQABADzAAAAGwUAAAAA&#10;" w14:anchorId="03FDA95E">
                <v:textbox inset="2.16pt,1.44pt,0,1.44pt">
                  <w:txbxContent>
                    <w:p w:rsidR="00DB1734" w:rsidP="00583610" w:rsidRDefault="00DB1734" w14:paraId="6B52AE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7072" behindDoc="0" locked="0" layoutInCell="1" allowOverlap="1" wp14:editId="38F5B705" wp14:anchorId="6DD254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2" name="Rectangle 6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87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2" style="position:absolute;margin-left:210pt;margin-top:11pt;width:79pt;height:60pt;z-index:258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Lug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tbzihLLDU7p&#10;D+rGbTdIcs72um1lmm/Sa/ShwbIn/wiXKKCbyE8KTPoiLTJljU9XjeUUicDkZrGpS5yEwKP1crNA&#10;H7sU78UeQryXzpDkMAoIJSvLj79CPF99u4J1Ccz5+eTFaT9lMst69QZ179oTUsQdjQ9o1OBGRsWg&#10;PSUjzp3R8HrgICkZfloUtlovF6hDzMG8rmp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wNLugEAAEsDAAAOAAAAAAAAAAAAAAAAAC4CAABkcnMvZTJv&#10;RG9jLnhtbFBLAQItABQABgAIAAAAIQBvQUaG2gAAAAoBAAAPAAAAAAAAAAAAAAAAABQEAABkcnMv&#10;ZG93bnJldi54bWxQSwUGAAAAAAQABADzAAAAGwUAAAAA&#10;" w14:anchorId="6DD25437">
                <v:textbox inset="2.16pt,1.44pt,0,1.44pt">
                  <w:txbxContent>
                    <w:p w:rsidR="00DB1734" w:rsidP="00583610" w:rsidRDefault="00DB1734" w14:paraId="55B87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8096" behindDoc="0" locked="0" layoutInCell="1" allowOverlap="1" wp14:editId="1C41D4D0" wp14:anchorId="457B0A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3" name="Rectangle 6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6BE9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3" style="position:absolute;margin-left:210pt;margin-top:11pt;width:79pt;height:60pt;z-index:258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r+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vlihLHLU7p&#10;B+rGXT8qcskORkqV55v1mkLssOw5PME1iuhm8rMGm79Ii8xF4/NNYzUnIjC5XW3bGich8Giz3q7Q&#10;xy7VW3GAmL4ob0l2GAWEUpTlp28xXa6+XsG6DObyfPbSfJgLmXW7e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k6ir+ugEAAEsDAAAOAAAAAAAAAAAAAAAAAC4CAABkcnMvZTJv&#10;RG9jLnhtbFBLAQItABQABgAIAAAAIQBvQUaG2gAAAAoBAAAPAAAAAAAAAAAAAAAAABQEAABkcnMv&#10;ZG93bnJldi54bWxQSwUGAAAAAAQABADzAAAAGwUAAAAA&#10;" w14:anchorId="457B0A2A">
                <v:textbox inset="2.16pt,1.44pt,0,1.44pt">
                  <w:txbxContent>
                    <w:p w:rsidR="00DB1734" w:rsidP="00583610" w:rsidRDefault="00DB1734" w14:paraId="5E6BE9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09120" behindDoc="0" locked="0" layoutInCell="1" allowOverlap="1" wp14:editId="7274067E" wp14:anchorId="248DE4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4" name="Rectangle 6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C5F5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4" style="position:absolute;margin-left:210pt;margin-top:11pt;width:79pt;height:60pt;z-index:258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mxTvugEAAEsDAAAOAAAAAAAAAAAAAAAAAC4CAABkcnMvZTJv&#10;RG9jLnhtbFBLAQItABQABgAIAAAAIQBvQUaG2gAAAAoBAAAPAAAAAAAAAAAAAAAAABQEAABkcnMv&#10;ZG93bnJldi54bWxQSwUGAAAAAAQABADzAAAAGwUAAAAA&#10;" w14:anchorId="248DE417">
                <v:textbox inset="2.16pt,1.44pt,0,1.44pt">
                  <w:txbxContent>
                    <w:p w:rsidR="00DB1734" w:rsidP="00583610" w:rsidRDefault="00DB1734" w14:paraId="2BC5F5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0144" behindDoc="0" locked="0" layoutInCell="1" allowOverlap="1" wp14:editId="2DBCDDB6" wp14:anchorId="6829FC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5" name="Rectangle 6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F3B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5" style="position:absolute;margin-left:210pt;margin-top:11pt;width:79pt;height:60pt;z-index:258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1a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3yIyWOWZzS&#10;d9SNucFIcsmOWgiZ55v1mkLssOw5PME1iuhm8rMCm79Ii8xF4/NNYzknwjG5XW3bGifB8Wiz3q7Q&#10;xy7Va3GAmD5Lb0l2egoIpSjLTl9julx9uYJ1Gczl+eyl+TAXMut2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bj1augEAAEsDAAAOAAAAAAAAAAAAAAAAAC4CAABkcnMvZTJv&#10;RG9jLnhtbFBLAQItABQABgAIAAAAIQBvQUaG2gAAAAoBAAAPAAAAAAAAAAAAAAAAABQEAABkcnMv&#10;ZG93bnJldi54bWxQSwUGAAAAAAQABADzAAAAGwUAAAAA&#10;" w14:anchorId="6829FC31">
                <v:textbox inset="2.16pt,1.44pt,0,1.44pt">
                  <w:txbxContent>
                    <w:p w:rsidR="00DB1734" w:rsidP="00583610" w:rsidRDefault="00DB1734" w14:paraId="1ADF3B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1168" behindDoc="0" locked="0" layoutInCell="1" allowOverlap="1" wp14:editId="261C8FD8" wp14:anchorId="41925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6" name="Rectangle 6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8B9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6" style="position:absolute;margin-left:210pt;margin-top:11pt;width:79pt;height:48pt;z-index:258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Ft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yubpcrShy32KUf&#10;6Bt3/ajIqToYKVXub/ZrCrHDay/hGc5ZxGUWP2uw+YuyyFw8Pl48VnMiAovtVbuusRMCt27aVYtr&#10;RKneLgeI6ZvyluQFo4BUirP88BjT6ejrEbyXyZyez6s07+Yi5rotsLm28/KIEnFG0xMGPfqJUTGa&#10;QMmEfWc0/t5zUJSMDw6NbW6vrxoclJIs180aBxhKgqR376vcicHjKIkElOwDmH5AvsWiQgs7VoSd&#10;pyuPxPu8kH/7B7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FU8W27AQAASwMAAA4AAAAAAAAAAAAAAAAALgIAAGRycy9l&#10;Mm9Eb2MueG1sUEsBAi0AFAAGAAgAAAAhAHRmcFzbAAAACgEAAA8AAAAAAAAAAAAAAAAAFQQAAGRy&#10;cy9kb3ducmV2LnhtbFBLBQYAAAAABAAEAPMAAAAdBQAAAAA=&#10;" w14:anchorId="419256E6">
                <v:textbox inset="2.16pt,1.44pt,0,1.44pt">
                  <w:txbxContent>
                    <w:p w:rsidR="00DB1734" w:rsidP="00583610" w:rsidRDefault="00DB1734" w14:paraId="1568B9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2192" behindDoc="0" locked="0" layoutInCell="1" allowOverlap="1" wp14:editId="63202F84" wp14:anchorId="30C726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7" name="Rectangle 6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DB8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7" style="position:absolute;margin-left:210pt;margin-top:11pt;width:79pt;height:48pt;z-index:258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jYugEAAEs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ar1cU+K4xSn9&#10;RN24G4wk5+yo+17m+Wa9phA7LHsKj3CJIrqZ/KzA5i/SInPR+HTVWM6JCEy2N+2mxkkIPPrcrlr0&#10;sUv1Whwgpq/SW5IdRgGhFGX58XtM56svV7Augzk/n7007+dC5ra9Qt37/oQUcUfTAxpl/MSoMDpQ&#10;MuHcGY2/DxwkJeabQ2Gb9e1Ng4tSguWm2eACQwkQ9P5tljsxelwlkYCSQwA9jIi3vFtg4cQKsct2&#10;5ZV4Gxfwr//A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KHY2LoBAABLAwAADgAAAAAAAAAAAAAAAAAuAgAAZHJzL2Uy&#10;b0RvYy54bWxQSwECLQAUAAYACAAAACEAdGZwXNsAAAAKAQAADwAAAAAAAAAAAAAAAAAUBAAAZHJz&#10;L2Rvd25yZXYueG1sUEsFBgAAAAAEAAQA8wAAABwFAAAAAA==&#10;" w14:anchorId="30C72697">
                <v:textbox inset="2.16pt,1.44pt,0,1.44pt">
                  <w:txbxContent>
                    <w:p w:rsidR="00DB1734" w:rsidP="00583610" w:rsidRDefault="00DB1734" w14:paraId="605DB8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3216" behindDoc="0" locked="0" layoutInCell="1" allowOverlap="1" wp14:editId="7A3C0F5E" wp14:anchorId="64CBD1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8" name="Rectangle 6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8DA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8" style="position:absolute;margin-left:210pt;margin-top:11pt;width:79pt;height:48pt;z-index:258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P+NroBAABLAwAADgAAAAAAAAAAAAAAAAAuAgAAZHJzL2Uy&#10;b0RvYy54bWxQSwECLQAUAAYACAAAACEAdGZwXNsAAAAKAQAADwAAAAAAAAAAAAAAAAAUBAAAZHJz&#10;L2Rvd25yZXYueG1sUEsFBgAAAAAEAAQA8wAAABwFAAAAAA==&#10;" w14:anchorId="64CBD1CA">
                <v:textbox inset="2.16pt,1.44pt,0,1.44pt">
                  <w:txbxContent>
                    <w:p w:rsidR="00DB1734" w:rsidP="00583610" w:rsidRDefault="00DB1734" w14:paraId="238DA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4240" behindDoc="0" locked="0" layoutInCell="1" allowOverlap="1" wp14:editId="77149A08" wp14:anchorId="6D267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9" name="Rectangle 6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B253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9" style="position:absolute;margin-left:210pt;margin-top:11pt;width:79pt;height:48pt;z-index:258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eD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22VLiecOp/QT&#10;deO+t4qcs4ORUs3znfUaY+qw7Ck+wiVK6M7kJw1u/iItMhWNT1eN1ZSJwGS7ajc1TkLg0ed23aKP&#10;XarX4ggpf1XBkdlhFBBKUZYfv6d8vvpyBetmMOfnZy9P+6mQuWlXL1D3QZ6QIu5ofkCjbRgZFdZE&#10;SkacO6Pp94GDosR+8yhsc3uzanBRSrDcNBtcYCgBgt6/zXIvhoCrJDJQcohg+gHxFokKLJxYIXbZ&#10;rn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bXg7oBAABLAwAADgAAAAAAAAAAAAAAAAAuAgAAZHJzL2Uy&#10;b0RvYy54bWxQSwECLQAUAAYACAAAACEAdGZwXNsAAAAKAQAADwAAAAAAAAAAAAAAAAAUBAAAZHJz&#10;L2Rvd25yZXYueG1sUEsFBgAAAAAEAAQA8wAAABwFAAAAAA==&#10;" w14:anchorId="6D2672F2">
                <v:textbox inset="2.16pt,1.44pt,0,1.44pt">
                  <w:txbxContent>
                    <w:p w:rsidR="00DB1734" w:rsidP="00583610" w:rsidRDefault="00DB1734" w14:paraId="68B253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5264" behindDoc="0" locked="0" layoutInCell="1" allowOverlap="1" wp14:editId="264B6DAE" wp14:anchorId="6C66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0" name="Rectangle 6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20A5F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0" style="position:absolute;margin-left:210pt;margin-top:11pt;width:79pt;height:48pt;z-index:258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uXugEAAEs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W2DAjlucUo/&#10;UTfu+lGRc3YwUqo836zXFGKHZU/hES5RRDeTnzXY/EVaZC4an64aqzkRgcn2pt3U+JDAo8/tukUf&#10;u1SvxQFi+qq8JdlhFBBKUZYfv8d0vvpyBesymPPz2Uvzfi5kVu3qBereyxNSxB1ND2j06CdGxWgC&#10;JRPOndH4+8BBUTJ+cyhsc7u6aXBRSrDcNBtcYCgBgt6/zXInBo+rJBJQcghg+gHxFokKLJxYIXbZ&#10;rrwSb+MC/vU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dsLl7oBAABLAwAADgAAAAAAAAAAAAAAAAAuAgAAZHJzL2Uy&#10;b0RvYy54bWxQSwECLQAUAAYACAAAACEAdGZwXNsAAAAKAQAADwAAAAAAAAAAAAAAAAAUBAAAZHJz&#10;L2Rvd25yZXYueG1sUEsFBgAAAAAEAAQA8wAAABwFAAAAAA==&#10;" w14:anchorId="6C66294D">
                <v:textbox inset="2.16pt,1.44pt,0,1.44pt">
                  <w:txbxContent>
                    <w:p w:rsidR="00DB1734" w:rsidP="00583610" w:rsidRDefault="00DB1734" w14:paraId="220A5F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6288" behindDoc="0" locked="0" layoutInCell="1" allowOverlap="1" wp14:editId="4E38AA43" wp14:anchorId="36BB65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1" name="Rectangle 6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616D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1" style="position:absolute;margin-left:210pt;margin-top:11pt;width:79pt;height:48pt;z-index:258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Ii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bOkxHOHU/qB&#10;unHfW0VO2cFIqeb5znqNMXVY9hKf4RwldGfykwY3f5EWmYrGx4vGaspEYLK9adc1TkLg0V27atHH&#10;LtV7cYSUv6jgyOwwCgilKMsP31I+XX27gnUzmNPzs5en3VTI3LZ3b1B3QR6RIu5ofkKjbRgZFdZE&#10;SkacO6Pp156DosR+9Shsc3970+CilGC5bta4wFACBL37mOVeDAFXSWSgZB/B9APiLRIVWDixQuy8&#10;XfNKfIwL+Pd/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C4iIroBAABLAwAADgAAAAAAAAAAAAAAAAAuAgAAZHJzL2Uy&#10;b0RvYy54bWxQSwECLQAUAAYACAAAACEAdGZwXNsAAAAKAQAADwAAAAAAAAAAAAAAAAAUBAAAZHJz&#10;L2Rvd25yZXYueG1sUEsFBgAAAAAEAAQA8wAAABwFAAAAAA==&#10;" w14:anchorId="36BB65AF">
                <v:textbox inset="2.16pt,1.44pt,0,1.44pt">
                  <w:txbxContent>
                    <w:p w:rsidR="00DB1734" w:rsidP="00583610" w:rsidRDefault="00DB1734" w14:paraId="09616D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7312" behindDoc="0" locked="0" layoutInCell="1" allowOverlap="1" wp14:editId="7080AA42" wp14:anchorId="6EE8B5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2" name="Rectangle 6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6B0D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2" style="position:absolute;margin-left:210pt;margin-top:11pt;width:79pt;height:48pt;z-index:258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kmugEAAEs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1V3TUOK4xSn9&#10;QN24G4wkp+yo+17m+Wa9phA7LHsJz3COIrqZ/KzA5i/SInPR+HjRWM6JCEy21+26xkkIPLptVy36&#10;2KV6Lw4Q01fpLckOo4BQirL88BjT6erbFazLYE7PZy/Nu7mQuWlXb1B3vj8iRdzR9IRGGT8xKowO&#10;lEw4d0bj656DpMR8cyhsc3dzjTqkEizXzRoXGEqAoHcfs9yJ0eMqiQSU7APoYUS8RaICCydWiJ23&#10;K6/Ex7iAf/8Htr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jcpJroBAABLAwAADgAAAAAAAAAAAAAAAAAuAgAAZHJzL2Uy&#10;b0RvYy54bWxQSwECLQAUAAYACAAAACEAdGZwXNsAAAAKAQAADwAAAAAAAAAAAAAAAAAUBAAAZHJz&#10;L2Rvd25yZXYueG1sUEsFBgAAAAAEAAQA8wAAABwFAAAAAA==&#10;" w14:anchorId="6EE8B550">
                <v:textbox inset="2.16pt,1.44pt,0,1.44pt">
                  <w:txbxContent>
                    <w:p w:rsidR="00DB1734" w:rsidP="00583610" w:rsidRDefault="00DB1734" w14:paraId="3B6B0D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editId="7CADB387" wp14:anchorId="13108A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3" name="Rectangle 6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60BF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3" style="position:absolute;margin-left:210pt;margin-top:11pt;width:79pt;height:48pt;z-index:258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CT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5tmRYnjFqf0&#10;HXXjrh8VuWQHI6XK8816TSF2WPYcnuAaRXQz+VmDzV+kReai8fmmsZoTEZhsV+22xkkIPPrYrlv0&#10;sUv1Whwgps/KW5IdRgGhFGX56WtMl6svV7Aug7k8n700H+ZC5q7dvEA9eHlGirij6RGNHv3EqBhN&#10;oGTCuTMafx05KErGLw6FbTZ3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vCAJO7AQAASwMAAA4AAAAAAAAAAAAAAAAALgIAAGRycy9l&#10;Mm9Eb2MueG1sUEsBAi0AFAAGAAgAAAAhAHRmcFzbAAAACgEAAA8AAAAAAAAAAAAAAAAAFQQAAGRy&#10;cy9kb3ducmV2LnhtbFBLBQYAAAAABAAEAPMAAAAdBQAAAAA=&#10;" w14:anchorId="13108AE8">
                <v:textbox inset="2.16pt,1.44pt,0,1.44pt">
                  <w:txbxContent>
                    <w:p w:rsidR="00DB1734" w:rsidP="00583610" w:rsidRDefault="00DB1734" w14:paraId="6060BF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19360" behindDoc="0" locked="0" layoutInCell="1" allowOverlap="1" wp14:editId="1502CABC" wp14:anchorId="2ECD4C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4" name="Rectangle 6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C16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4" style="position:absolute;margin-left:210pt;margin-top:11pt;width:79pt;height:48pt;z-index:258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6CugEAAEsDAAAOAAAAZHJzL2Uyb0RvYy54bWysU01v2zAMvQ/YfxB0X+y4a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rm+qFSWWGZzS&#10;L9SN2UELcsqOqu9Fmm/Sa/KhxbJn/wTnKKCbyM8STPoiLTJnjY8XjcUcCcdkc9XUJU6C49F1s27Q&#10;xy7FW7GHEH8IZ0hyOgoIJSvLDg8hnq6+XsG6BOb0fPLivJszmVVTv0Lduf6IFHFH4yMaqd3UUa6V&#10;p2TCuXc0/NkzEJToe4vCVjerqwoXJQfLuqpxgSEHCHr3PsssHx2uEo9Ayd6DGkbEmyXKsHBimdh5&#10;u9JKvI8z+Ld/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M+groBAABLAwAADgAAAAAAAAAAAAAAAAAuAgAAZHJzL2Uy&#10;b0RvYy54bWxQSwECLQAUAAYACAAAACEAdGZwXNsAAAAKAQAADwAAAAAAAAAAAAAAAAAUBAAAZHJz&#10;L2Rvd25yZXYueG1sUEsFBgAAAAAEAAQA8wAAABwFAAAAAA==&#10;" w14:anchorId="2ECD4CA9">
                <v:textbox inset="2.16pt,1.44pt,0,1.44pt">
                  <w:txbxContent>
                    <w:p w:rsidR="00DB1734" w:rsidP="00583610" w:rsidRDefault="00DB1734" w14:paraId="3D2C16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editId="50DA1ECC" wp14:anchorId="27285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5" name="Rectangle 6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C71E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5" style="position:absolute;margin-left:210pt;margin-top:11pt;width:79pt;height:48pt;z-index:258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c3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XNHiecOp/QD&#10;deO+t4qcsoORUs3znfUaY+qw7CU+wzlK6M7kJw1u/iItMhWNjxeN1ZSJwGR7065rnITAo7t21aKP&#10;Xar34ggpf1HBkdlhFBBKUZYfvqV8uvp2BetmMKfnZy9Pu6mQuW3bN6i7II9IEXc0P6HRNoyMCmsi&#10;JSPOndH0a89BUWK/ehS2ub+9aXBRSrBcN2tcYCgBgt59zHIvhoCrJDJQso9g+gHxFokKLJxYIXbe&#10;rnklPsYF/Ps/sP0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YXN7oBAABLAwAADgAAAAAAAAAAAAAAAAAuAgAAZHJzL2Uy&#10;b0RvYy54bWxQSwECLQAUAAYACAAAACEAdGZwXNsAAAAKAQAADwAAAAAAAAAAAAAAAAAUBAAAZHJz&#10;L2Rvd25yZXYueG1sUEsFBgAAAAAEAAQA8wAAABwFAAAAAA==&#10;" w14:anchorId="272851E2">
                <v:textbox inset="2.16pt,1.44pt,0,1.44pt">
                  <w:txbxContent>
                    <w:p w:rsidR="00DB1734" w:rsidP="00583610" w:rsidRDefault="00DB1734" w14:paraId="48C71E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editId="50A29010" wp14:anchorId="5ADC4DD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6" name="Rectangle 6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230B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6" style="position:absolute;margin-left:210pt;margin-top:11pt;width:79pt;height:48pt;z-index:258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d6+77oBAABLAwAADgAAAAAAAAAAAAAAAAAuAgAAZHJzL2Uy&#10;b0RvYy54bWxQSwECLQAUAAYACAAAACEAdGZwXNsAAAAKAQAADwAAAAAAAAAAAAAAAAAUBAAAZHJz&#10;L2Rvd25yZXYueG1sUEsFBgAAAAAEAAQA8wAAABwFAAAAAA==&#10;" w14:anchorId="5ADC4DD3">
                <v:textbox inset="2.16pt,1.44pt,0,1.44pt">
                  <w:txbxContent>
                    <w:p w:rsidR="00DB1734" w:rsidP="00583610" w:rsidRDefault="00DB1734" w14:paraId="71230B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editId="76647231" wp14:anchorId="077D8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7" name="Rectangle 6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23C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7" style="position:absolute;margin-left:210pt;margin-top:11pt;width:79pt;height:48pt;z-index:258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IK5dauQEAAEsDAAAOAAAAAAAAAAAAAAAAAC4CAABkcnMvZTJv&#10;RG9jLnhtbFBLAQItABQABgAIAAAAIQB0ZnBc2wAAAAoBAAAPAAAAAAAAAAAAAAAAABMEAABkcnMv&#10;ZG93bnJldi54bWxQSwUGAAAAAAQABADzAAAAGwUAAAAA&#10;" w14:anchorId="077D8BAF">
                <v:textbox inset="2.16pt,1.44pt,0,1.44pt">
                  <w:txbxContent>
                    <w:p w:rsidR="00DB1734" w:rsidP="00583610" w:rsidRDefault="00DB1734" w14:paraId="7623C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editId="1FB3E71E" wp14:anchorId="067DB5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8" name="Rectangle 6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4B47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8" style="position:absolute;margin-left:210pt;margin-top:11pt;width:79pt;height:48pt;z-index:258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G0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x3OynOHU/qO&#10;unE/WEXO2dFIqcp8i15TTD2WPccnuEQJ3UJ+1uDKF2mRuWp8umqs5kwEJjc3m3WLkxB4dLtZbdDH&#10;Ls1rcYSUP6vgSHEYBYRSleXHrymfr75cwboC5vx88fK8nyuZ27Z7gboP8oQUcUfzIxptw8SosCZS&#10;MuHcGU2/DhwUJfaLR2G7u483HS5KDZbrbo2iQA0Q9P5tlnsxBlwlkYGSQwQzjIi3SlRh4cQqsct2&#10;lZV4G1fwr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jmxtLoBAABLAwAADgAAAAAAAAAAAAAAAAAuAgAAZHJzL2Uy&#10;b0RvYy54bWxQSwECLQAUAAYACAAAACEAdGZwXNsAAAAKAQAADwAAAAAAAAAAAAAAAAAUBAAAZHJz&#10;L2Rvd25yZXYueG1sUEsFBgAAAAAEAAQA8wAAABwFAAAAAA==&#10;" w14:anchorId="067DB5CB">
                <v:textbox inset="2.16pt,1.44pt,0,1.44pt">
                  <w:txbxContent>
                    <w:p w:rsidR="00DB1734" w:rsidP="00583610" w:rsidRDefault="00DB1734" w14:paraId="5D4B47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editId="0F6EBC92" wp14:anchorId="53B630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9" name="Rectangle 6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495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9" style="position:absolute;margin-left:210pt;margin-top:11pt;width:79pt;height:48pt;z-index:258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gBugEAAEs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+rZpKXHc4pR+&#10;om7cDUaSc3bUfS/zfLNeU4gdlj2FR7hEEd1MflZg8xdpkblofLpqLOdEBCbbVbupcRICj27adYs+&#10;dqleiwPE9FV6S7LDKCCUoiw/fo/pfPXlCtZlMOfns5fm/VzI3NSrF6h735+QIu5oekCjjJ8YFUYH&#10;SiacO6Px94GDpMR8cyhsc/t51eCilGC5aTa4wFACBL1/m+VOjB5XSSSg5BBADyPiLRIVWDixQuyy&#10;XX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8yYAboBAABLAwAADgAAAAAAAAAAAAAAAAAuAgAAZHJzL2Uy&#10;b0RvYy54bWxQSwECLQAUAAYACAAAACEAdGZwXNsAAAAKAQAADwAAAAAAAAAAAAAAAAAUBAAAZHJz&#10;L2Rvd25yZXYueG1sUEsFBgAAAAAEAAQA8wAAABwFAAAAAA==&#10;" w14:anchorId="53B6307B">
                <v:textbox inset="2.16pt,1.44pt,0,1.44pt">
                  <w:txbxContent>
                    <w:p w:rsidR="00DB1734" w:rsidP="00583610" w:rsidRDefault="00DB1734" w14:paraId="4CF495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editId="3ED2B22E" wp14:anchorId="2644F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0" name="Rectangle 6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5FEC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0" style="position:absolute;margin-left:210pt;margin-top:11pt;width:79pt;height:48pt;z-index:258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wyug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R6sV7V+JDAo+v1co0+&#10;dqneiwPE9F15S7LDKCCUoiw//IzpdPXtCtZlMKfns5em3VTIXNdXb1B3Xh6RIu5oekCjBz8yKgYT&#10;KBlx7ozG1z0HRcnww6Gwzc3VosFFKcF81axwgaEECHr3Mcud6D2ukkhAyT6A6XrEWyQqsHBihdh5&#10;u/JKfIwL+Pd/YPs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jLcMroBAABLAwAADgAAAAAAAAAAAAAAAAAuAgAAZHJzL2Uy&#10;b0RvYy54bWxQSwECLQAUAAYACAAAACEAdGZwXNsAAAAKAQAADwAAAAAAAAAAAAAAAAAUBAAAZHJz&#10;L2Rvd25yZXYueG1sUEsFBgAAAAAEAAQA8wAAABwFAAAAAA==&#10;" w14:anchorId="2644F75F">
                <v:textbox inset="2.16pt,1.44pt,0,1.44pt">
                  <w:txbxContent>
                    <w:p w:rsidR="00DB1734" w:rsidP="00583610" w:rsidRDefault="00DB1734" w14:paraId="265FEC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editId="0FA44C06" wp14:anchorId="340A7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1" name="Rectangle 6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BD27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1" style="position:absolute;margin-left:210pt;margin-top:11pt;width:79pt;height:48pt;z-index:258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WH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9vFnBLHLU7p&#10;B+rGXTcocs72RkqV55v1GkNssewlPMMliuhm8pMGm79Ii0xF49NVYzUlIjC5WWzWNU5C4NFys9qg&#10;j12q9+IAMX1T3pLsMAoIpSjLj48xna++XcG6DOb8fPbStJ8KmWW9fIO69/KEFHFH0xMaPfiRUTGY&#10;QMmIc2c0vh44KEqGB4fCNrdfFg0uSgnm62aNCwwlQND7j1nuRO9xlUQCSg4BTNcj3iJRgYUTK8Qu&#10;25VX4mNcwL//A7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vH9Ye7AQAASwMAAA4AAAAAAAAAAAAAAAAALgIAAGRycy9l&#10;Mm9Eb2MueG1sUEsBAi0AFAAGAAgAAAAhAHRmcFzbAAAACgEAAA8AAAAAAAAAAAAAAAAAFQQAAGRy&#10;cy9kb3ducmV2LnhtbFBLBQYAAAAABAAEAPMAAAAdBQAAAAA=&#10;" w14:anchorId="340A712B">
                <v:textbox inset="2.16pt,1.44pt,0,1.44pt">
                  <w:txbxContent>
                    <w:p w:rsidR="00DB1734" w:rsidP="00583610" w:rsidRDefault="00DB1734" w14:paraId="70BD27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7552" behindDoc="0" locked="0" layoutInCell="1" allowOverlap="1" wp14:editId="3F8E75AC" wp14:anchorId="2D054E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2" name="Rectangle 6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B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2" style="position:absolute;margin-left:210pt;margin-top:11pt;width:79pt;height:48pt;z-index:258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6DuQ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zcdJZ47nNJ3&#10;1I37wSpyzo5GSlXmW/SaYuqx7Dk+wSVK6BbyswZXvkiLzFXj01VjNWciMLm52axbnITAo9vNaoM+&#10;dmleiyOk/FkFR4rDKCCUqiw/fk35fPXlCtYVMOfni5fn/VzJ3LarF6j7IE9IEXc0P6LRNkyMCmsi&#10;JRPOndH068BBUWK/eBS2u/tYdMg1WK67NS4w1ABB799muRdjwFUSGSg5RDDDiHirRBUWTqwSu2xX&#10;WYm3cQX/+g/sfgM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p3v6DuQEAAEsDAAAOAAAAAAAAAAAAAAAAAC4CAABkcnMvZTJv&#10;RG9jLnhtbFBLAQItABQABgAIAAAAIQB0ZnBc2wAAAAoBAAAPAAAAAAAAAAAAAAAAABMEAABkcnMv&#10;ZG93bnJldi54bWxQSwUGAAAAAAQABADzAAAAGwUAAAAA&#10;" w14:anchorId="2D054E02">
                <v:textbox inset="2.16pt,1.44pt,0,1.44pt">
                  <w:txbxContent>
                    <w:p w:rsidR="00DB1734" w:rsidP="00583610" w:rsidRDefault="00DB1734" w14:paraId="7FB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8576" behindDoc="0" locked="0" layoutInCell="1" allowOverlap="1" wp14:editId="128C59C9" wp14:anchorId="574524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3" name="Rectangle 6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3CEF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3" style="position:absolute;margin-left:210pt;margin-top:11pt;width:79pt;height:48pt;z-index:258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c2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YUOK4xSn9&#10;QN246wZFztneSKnyfLNeY4gtlr2EZ7hEEd1MftJg8xdpkalofLpqrKZEBCY3i826xkkIPLrdLDfo&#10;Y5fqvThATN+UtyQ7jAJCKcry42NM56tvV7Augzk/n7007adC5rZevUHde3lCirij6QmNHvzIqBhM&#10;oGTEuTMaXw8cFCXDg0Nhm9WXRYOLUoL5ulnjAkMJEPT+Y5Y70XtcJZGAkkMA0/WIt0hUYOHECrHL&#10;duWV+BgX8O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gr1za7AQAASwMAAA4AAAAAAAAAAAAAAAAALgIAAGRycy9l&#10;Mm9Eb2MueG1sUEsBAi0AFAAGAAgAAAAhAHRmcFzbAAAACgEAAA8AAAAAAAAAAAAAAAAAFQQAAGRy&#10;cy9kb3ducmV2LnhtbFBLBQYAAAAABAAEAPMAAAAdBQAAAAA=&#10;" w14:anchorId="5745243F">
                <v:textbox inset="2.16pt,1.44pt,0,1.44pt">
                  <w:txbxContent>
                    <w:p w:rsidR="00DB1734" w:rsidP="00583610" w:rsidRDefault="00DB1734" w14:paraId="083CEF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editId="6898F221" wp14:anchorId="2D5D1F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4" name="Rectangle 6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9246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4" style="position:absolute;margin-left:210pt;margin-top:11pt;width:79pt;height:48pt;z-index:258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knuwEAAEs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Q4njFqf0&#10;A3XjbjCSnLOj7nuZ55v1mkLssOw5PMEliuhm8rMCm79Ii8xF49NVYzknIjC5WW3aGich8Oh2s96g&#10;j12qt+IAMX2R3pLsMAoIpSjLj99iOl99vYJ1Gcz5+eyleT8XMrd1+wp17/sTUsQdTY9olPETo8Lo&#10;QMmEc2c0/jpwkJSYrw6Fbe5uVg0uSgmWbdPiAkMJEPT+fZY7MXpcJZGAkkMAPYyIt0hUYOHECrHL&#10;duWVeB8X8G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Va6Se7AQAASwMAAA4AAAAAAAAAAAAAAAAALgIAAGRycy9l&#10;Mm9Eb2MueG1sUEsBAi0AFAAGAAgAAAAhAHRmcFzbAAAACgEAAA8AAAAAAAAAAAAAAAAAFQQAAGRy&#10;cy9kb3ducmV2LnhtbFBLBQYAAAAABAAEAPMAAAAdBQAAAAA=&#10;" w14:anchorId="2D5D1FC7">
                <v:textbox inset="2.16pt,1.44pt,0,1.44pt">
                  <w:txbxContent>
                    <w:p w:rsidR="00DB1734" w:rsidP="00583610" w:rsidRDefault="00DB1734" w14:paraId="69246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editId="2DD2F432" wp14:anchorId="4E8DB7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5" name="Rectangle 6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C0B6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5" style="position:absolute;margin-left:210pt;margin-top:11pt;width:79pt;height:48pt;z-index:258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CS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erNSWOW5zS&#10;d9SNu35U5JIdjJQqzzfrNYXYYdlzeIJrFNHN5GcNNn+RFpmLxuebxmpORGCyXbXbGich8Gjdblr0&#10;sUv1Whwgps/KW5IdRgGhFGX56WtMl6svV7Aug7k8n700H+ZCZl23L1APXp6RIu5oekSjRz8xKkYT&#10;KJlw7ozGX0cOipLxi0Nhm7uP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SvwJK7AQAASwMAAA4AAAAAAAAAAAAAAAAALgIAAGRycy9l&#10;Mm9Eb2MueG1sUEsBAi0AFAAGAAgAAAAhAHRmcFzbAAAACgEAAA8AAAAAAAAAAAAAAAAAFQQAAGRy&#10;cy9kb3ducmV2LnhtbFBLBQYAAAAABAAEAPMAAAAdBQAAAAA=&#10;" w14:anchorId="4E8DB7DA">
                <v:textbox inset="2.16pt,1.44pt,0,1.44pt">
                  <w:txbxContent>
                    <w:p w:rsidR="00DB1734" w:rsidP="00583610" w:rsidRDefault="00DB1734" w14:paraId="1FC0B6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editId="3BC7DE37" wp14:anchorId="10EEFF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6" name="Rectangle 6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39A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6" style="position:absolute;margin-left:210pt;margin-top:11pt;width:79pt;height:48pt;z-index:258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KmvtW7AQAASwMAAA4AAAAAAAAAAAAAAAAALgIAAGRycy9l&#10;Mm9Eb2MueG1sUEsBAi0AFAAGAAgAAAAhAHRmcFzbAAAACgEAAA8AAAAAAAAAAAAAAAAAFQQAAGRy&#10;cy9kb3ducmV2LnhtbFBLBQYAAAAABAAEAPMAAAAdBQAAAAA=&#10;" w14:anchorId="10EEFF61">
                <v:textbox inset="2.16pt,1.44pt,0,1.44pt">
                  <w:txbxContent>
                    <w:p w:rsidR="00DB1734" w:rsidP="00583610" w:rsidRDefault="00DB1734" w14:paraId="2839A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editId="34F608BF" wp14:anchorId="7DA4C3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7" name="Rectangle 6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482C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7" style="position:absolute;margin-left:210pt;margin-top:11pt;width:79pt;height:60pt;z-index:258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YCUQugEAAEsDAAAOAAAAAAAAAAAAAAAAAC4CAABkcnMvZTJv&#10;RG9jLnhtbFBLAQItABQABgAIAAAAIQBvQUaG2gAAAAoBAAAPAAAAAAAAAAAAAAAAABQEAABkcnMv&#10;ZG93bnJldi54bWxQSwUGAAAAAAQABADzAAAAGwUAAAAA&#10;" w14:anchorId="7DA4C3BC">
                <v:textbox inset="2.16pt,1.44pt,0,1.44pt">
                  <w:txbxContent>
                    <w:p w:rsidR="00DB1734" w:rsidP="00583610" w:rsidRDefault="00DB1734" w14:paraId="6482C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editId="4F56A097" wp14:anchorId="5DBA4E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8" name="Rectangle 6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E174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8" style="position:absolute;margin-left:210pt;margin-top:11pt;width:79pt;height:60pt;z-index:258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P+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ywXOynOHU/qF&#10;unHfWUVO2d5Iqab5TnoNMbVY9hyf4BwldCfyowY3fZEWGYvGx4vGasxEYHK9WK9qnITAo+XVeoE+&#10;dqneiiOk/EMFRyaHUUAoRVl+eEj5dPX1CtZNYE7PT14ed2Mhcz1v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qcgP+ugEAAEsDAAAOAAAAAAAAAAAAAAAAAC4CAABkcnMvZTJv&#10;RG9jLnhtbFBLAQItABQABgAIAAAAIQBvQUaG2gAAAAoBAAAPAAAAAAAAAAAAAAAAABQEAABkcnMv&#10;ZG93bnJldi54bWxQSwUGAAAAAAQABADzAAAAGwUAAAAA&#10;" w14:anchorId="5DBA4E31">
                <v:textbox inset="2.16pt,1.44pt,0,1.44pt">
                  <w:txbxContent>
                    <w:p w:rsidR="00DB1734" w:rsidP="00583610" w:rsidRDefault="00DB1734" w14:paraId="09E174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editId="5BDCDE3B" wp14:anchorId="495BA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9" name="Rectangle 6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599D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9" style="position:absolute;margin-left:210pt;margin-top:11pt;width:79pt;height:60pt;z-index:258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pLuwEAAEs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t6t2Q4njFqf0&#10;E3Xjrh8VOWcHI6XK8816TSF2WPYUHuESRXQz+VmDzV+kReai8emqsZoTEZjctJt1jZMQeLS62bTo&#10;Y5fqtThATF+VtyQ7jAJCKcry4/eYzldfrmBdBnN+Pntp3s+FzOdl+wJ17+UJKeKOpgc0evQTo2I0&#10;gZIJ585o/H3goCgZvzkUtlndtA0uSgmW62aNCwwlQND7t1nuxOBxlUQCSg4BTD8g3iJRgYUTK8Qu&#10;25VX4m1cwL/+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4cqS7sBAABLAwAADgAAAAAAAAAAAAAAAAAuAgAAZHJzL2Uy&#10;b0RvYy54bWxQSwECLQAUAAYACAAAACEAb0FGhtoAAAAKAQAADwAAAAAAAAAAAAAAAAAVBAAAZHJz&#10;L2Rvd25yZXYueG1sUEsFBgAAAAAEAAQA8wAAABwFAAAAAA==&#10;" w14:anchorId="495BA52F">
                <v:textbox inset="2.16pt,1.44pt,0,1.44pt">
                  <w:txbxContent>
                    <w:p w:rsidR="00DB1734" w:rsidP="00583610" w:rsidRDefault="00DB1734" w14:paraId="6E599D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editId="7C442D76" wp14:anchorId="434655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0" name="Rectangle 6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11349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0" style="position:absolute;margin-left:210pt;margin-top:11pt;width:79pt;height:48pt;z-index:258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O90YLoBAABLAwAADgAAAAAAAAAAAAAAAAAuAgAAZHJzL2Uy&#10;b0RvYy54bWxQSwECLQAUAAYACAAAACEAdGZwXNsAAAAKAQAADwAAAAAAAAAAAAAAAAAUBAAAZHJz&#10;L2Rvd25yZXYueG1sUEsFBgAAAAAEAAQA8wAAABwFAAAAAA==&#10;" w14:anchorId="43465553">
                <v:textbox inset="2.16pt,1.44pt,0,1.44pt">
                  <w:txbxContent>
                    <w:p w:rsidR="00DB1734" w:rsidP="00583610" w:rsidRDefault="00DB1734" w14:paraId="411349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editId="7BAD7AC4" wp14:anchorId="5E90FF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1" name="Rectangle 6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FF5C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1" style="position:absolute;margin-left:210pt;margin-top:11pt;width:79pt;height:48pt;z-index:258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0aXdW7AQAASwMAAA4AAAAAAAAAAAAAAAAALgIAAGRycy9l&#10;Mm9Eb2MueG1sUEsBAi0AFAAGAAgAAAAhAHRmcFzbAAAACgEAAA8AAAAAAAAAAAAAAAAAFQQAAGRy&#10;cy9kb3ducmV2LnhtbFBLBQYAAAAABAAEAPMAAAAdBQAAAAA=&#10;" w14:anchorId="5E90FFAD">
                <v:textbox inset="2.16pt,1.44pt,0,1.44pt">
                  <w:txbxContent>
                    <w:p w:rsidR="00DB1734" w:rsidP="00583610" w:rsidRDefault="00DB1734" w14:paraId="5AFF5C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7792" behindDoc="0" locked="0" layoutInCell="1" allowOverlap="1" wp14:editId="7909C747" wp14:anchorId="494BB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2" name="Rectangle 6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8FB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2" style="position:absolute;margin-left:210pt;margin-top:11pt;width:79pt;height:48pt;z-index:258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bR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91Q4rnDKf1C&#10;3bjvrCLHbG+kVNN8J72GmFose4nPcIoSuhP5UYObvkiLjEXjw1ljNWYiMLm6Wi1rnITAo5vVYoU+&#10;dqk+iyOk/F0FRyaHUUAoRVm+/5ny8erHFaybwByfn7w8bsdC5ma++IC6DfKAFHFH8xMabcPAqLAm&#10;UjLg3BlNbzsOihL7w6Owze31FeqQSzBfNktcYCgBgt5+zXIv+oCrJDJQsotguh7xFokKLJxYIXba&#10;rmklvsYF/Oc/sH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wNW0boBAABLAwAADgAAAAAAAAAAAAAAAAAuAgAAZHJzL2Uy&#10;b0RvYy54bWxQSwECLQAUAAYACAAAACEAdGZwXNsAAAAKAQAADwAAAAAAAAAAAAAAAAAUBAAAZHJz&#10;L2Rvd25yZXYueG1sUEsFBgAAAAAEAAQA8wAAABwFAAAAAA==&#10;" w14:anchorId="494BB91F">
                <v:textbox inset="2.16pt,1.44pt,0,1.44pt">
                  <w:txbxContent>
                    <w:p w:rsidR="00DB1734" w:rsidP="00583610" w:rsidRDefault="00DB1734" w14:paraId="3A8FB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8816" behindDoc="0" locked="0" layoutInCell="1" allowOverlap="1" wp14:editId="303A0B73" wp14:anchorId="072EFA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3" name="Rectangle 6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0C22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3" style="position:absolute;margin-left:210pt;margin-top:11pt;width:79pt;height:60pt;z-index:258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0U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Znm1oMQxi1P6&#10;hbox1xtJTtlBCyHzfLNeY4gtlj2HJzhHEd1MflJg8xdpkalofLxoLKdEOCbXi/WqxklwPFperRfo&#10;Y5fqrThATD+ktyQ7HQWEUpRlh4eYTldfr2BdBnN6Pntp2k2FzPV8+Qp158URKeKOpkc0yvixo9zo&#10;QMmIc+9o/LNnICkx9w6FbVCGBhelBPNVs8IFhhIg6N37LHN88LhKPAEl+wC6HxBvkajAwokVYuft&#10;yivxPi7g3/6B7V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xc0UugEAAEsDAAAOAAAAAAAAAAAAAAAAAC4CAABkcnMvZTJv&#10;RG9jLnhtbFBLAQItABQABgAIAAAAIQBvQUaG2gAAAAoBAAAPAAAAAAAAAAAAAAAAABQEAABkcnMv&#10;ZG93bnJldi54bWxQSwUGAAAAAAQABADzAAAAGwUAAAAA&#10;" w14:anchorId="072EFA03">
                <v:textbox inset="2.16pt,1.44pt,0,1.44pt">
                  <w:txbxContent>
                    <w:p w:rsidR="00DB1734" w:rsidP="00583610" w:rsidRDefault="00DB1734" w14:paraId="7B0C22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39840" behindDoc="0" locked="0" layoutInCell="1" allowOverlap="1" wp14:editId="565B002B" wp14:anchorId="3DD603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4" name="Rectangle 6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78D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4" style="position:absolute;margin-left:210pt;margin-top:11pt;width:79pt;height:60pt;z-index:258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MF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16TYljFqf0&#10;HXVjbjCSXLKjFkLm+Wa9phA7LHsOT3CNIrqZ/KzA5i/SInPR+HzTWM6JcExuV9u2xklwPNqstyv0&#10;sUv1Whwgps/SW5KdngJCKcqy09eYLldfrmBdBnN5PntpPsyFzMdl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8tPMFugEAAEsDAAAOAAAAAAAAAAAAAAAAAC4CAABkcnMvZTJv&#10;RG9jLnhtbFBLAQItABQABgAIAAAAIQBvQUaG2gAAAAoBAAAPAAAAAAAAAAAAAAAAABQEAABkcnMv&#10;ZG93bnJldi54bWxQSwUGAAAAAAQABADzAAAAGwUAAAAA&#10;" w14:anchorId="3DD603C2">
                <v:textbox inset="2.16pt,1.44pt,0,1.44pt">
                  <w:txbxContent>
                    <w:p w:rsidR="00DB1734" w:rsidP="00583610" w:rsidRDefault="00DB1734" w14:paraId="7678D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6480" behindDoc="0" locked="0" layoutInCell="1" allowOverlap="1" wp14:editId="4B9E9510" wp14:anchorId="7C2251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5" name="Rectangle 6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6D04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5" style="position:absolute;margin-left:104pt;margin-top:-1pt;width:79pt;height:48pt;z-index:258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jAuwEAAEsDAAAOAAAAZHJzL2Uyb0RvYy54bWysU01v2zAMvQ/YfxB0X+y4T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3tihLHLU7p&#10;B+rG3WAkOWdH3fcyzzfrNYXYYdlzeIJLFNHN5GcFNn+RFpmLxqerxnJORGCyvWk3NU5C4NGqXbfo&#10;Y5fqrThATF+ktyQ7jAJCKcry47eYzldfr2BdBnN+Pntp3s+FzGrZvkLd+/6EFHFH0yMaZfzEqDA6&#10;UDLh3BmNvw4cJCXmq0Nhm7vbmwYXpQTLTbPBBYYSIOj9+yx3YvS4SiIBJYcAehgRb5GowMKJFWKX&#10;7cor8T4u4N/+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nJowLsBAABLAwAADgAAAAAAAAAAAAAAAAAuAgAAZHJz&#10;L2Uyb0RvYy54bWxQSwECLQAUAAYACAAAACEAe5uvld0AAAAJAQAADwAAAAAAAAAAAAAAAAAVBAAA&#10;ZHJzL2Rvd25yZXYueG1sUEsFBgAAAAAEAAQA8wAAAB8FAAAAAA==&#10;" w14:anchorId="7C225187">
                <v:textbox inset="2.16pt,1.44pt,0,1.44pt">
                  <w:txbxContent>
                    <w:p w:rsidR="00DB1734" w:rsidP="00583610" w:rsidRDefault="00DB1734" w14:paraId="326D04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7504" behindDoc="0" locked="0" layoutInCell="1" allowOverlap="1" wp14:editId="53372533" wp14:anchorId="1DC96B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6" name="Rectangle 6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3A9D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6" style="position:absolute;margin-left:104pt;margin-top:-1pt;width:79pt;height:48pt;z-index:258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eiO1LsBAABLAwAADgAAAAAAAAAAAAAAAAAuAgAAZHJz&#10;L2Uyb0RvYy54bWxQSwECLQAUAAYACAAAACEAe5uvld0AAAAJAQAADwAAAAAAAAAAAAAAAAAVBAAA&#10;ZHJzL2Rvd25yZXYueG1sUEsFBgAAAAAEAAQA8wAAAB8FAAAAAA==&#10;" w14:anchorId="1DC96BBE">
                <v:textbox inset="2.16pt,1.44pt,0,1.44pt">
                  <w:txbxContent>
                    <w:p w:rsidR="00DB1734" w:rsidP="00583610" w:rsidRDefault="00DB1734" w14:paraId="543A9D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8528" behindDoc="0" locked="0" layoutInCell="1" allowOverlap="1" wp14:editId="2461F4E0" wp14:anchorId="059AF2D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7" name="Rectangle 6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76E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7" style="position:absolute;margin-left:104pt;margin-top:-1pt;width:79pt;height:48pt;z-index:258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Cgdp2G5AQAASwMAAA4AAAAAAAAAAAAAAAAALgIAAGRycy9l&#10;Mm9Eb2MueG1sUEsBAi0AFAAGAAgAAAAhAHubr5XdAAAACQEAAA8AAAAAAAAAAAAAAAAAEwQAAGRy&#10;cy9kb3ducmV2LnhtbFBLBQYAAAAABAAEAPMAAAAdBQAAAAA=&#10;" w14:anchorId="059AF2D1">
                <v:textbox inset="2.16pt,1.44pt,0,1.44pt">
                  <w:txbxContent>
                    <w:p w:rsidR="00DB1734" w:rsidP="00583610" w:rsidRDefault="00DB1734" w14:paraId="78D76E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199552" behindDoc="0" locked="0" layoutInCell="1" allowOverlap="1" wp14:editId="4765C1C3" wp14:anchorId="5CFBEAA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8" name="Rectangle 6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D5BB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8" style="position:absolute;margin-left:104pt;margin-top:-1pt;width:79pt;height:48pt;z-index:258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GP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42z8tzhlH6h&#10;btx3VpFjtjdSqmm+k15DTC2WvcRnOEUJ3Yn8qMFNX6RFxqLx4ayxGjMRmFxdrZY1TkLg0c1qsUIf&#10;u1SfxRFS/q6CI5PDKCCUoizf/0z5ePXjCtZNYI7PT14et2Mhc9M0H1C3QR6QIu5ofkKjbRgYFdZE&#10;SgacO6PpbcdBUWJ/eBS2ub2+anBRSjBfNksUBUqAoLdfs9yLPuAqiQyU7CKYrke8RaICCydWiJ22&#10;a1qJr3EB//kPbN4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D4GPugEAAEsDAAAOAAAAAAAAAAAAAAAAAC4CAABkcnMv&#10;ZTJvRG9jLnhtbFBLAQItABQABgAIAAAAIQB7m6+V3QAAAAkBAAAPAAAAAAAAAAAAAAAAABQEAABk&#10;cnMvZG93bnJldi54bWxQSwUGAAAAAAQABADzAAAAHgUAAAAA&#10;" w14:anchorId="5CFBEAA6">
                <v:textbox inset="2.16pt,1.44pt,0,1.44pt">
                  <w:txbxContent>
                    <w:p w:rsidR="00DB1734" w:rsidP="00583610" w:rsidRDefault="00DB1734" w14:paraId="67D5BB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0576" behindDoc="0" locked="0" layoutInCell="1" allowOverlap="1" wp14:editId="67D89CB9" wp14:anchorId="25C73F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9" name="Rectangle 6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447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9" style="position:absolute;margin-left:104pt;margin-top:-1pt;width:79pt;height:48pt;z-index:258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g6uwEAAEs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1NS4njFqf0&#10;A3XjbjCSnLOj7nuZ55v1mkLssOw5PMEliuhm8rMCm79Ii8xF49NVYzknIjDZrtpNjZMQeHTbrlv0&#10;sUv1Vhwgpi/SW5IdRgGhFGX58VtM56uvV7Augzk/n7007+dC5rZZvULd+/6EFHFH0yMaZfzEqDA6&#10;UDLh3BmNvw4cJCXmq0Nhm7ubVYOLUoLlptng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/qoOrsBAABLAwAADgAAAAAAAAAAAAAAAAAuAgAAZHJz&#10;L2Uyb0RvYy54bWxQSwECLQAUAAYACAAAACEAe5uvld0AAAAJAQAADwAAAAAAAAAAAAAAAAAVBAAA&#10;ZHJzL2Rvd25yZXYueG1sUEsFBgAAAAAEAAQA8wAAAB8FAAAAAA==&#10;" w14:anchorId="25C73F6A">
                <v:textbox inset="2.16pt,1.44pt,0,1.44pt">
                  <w:txbxContent>
                    <w:p w:rsidR="00DB1734" w:rsidP="00583610" w:rsidRDefault="00DB1734" w14:paraId="75447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1600" behindDoc="0" locked="0" layoutInCell="1" allowOverlap="1" wp14:editId="5954E494" wp14:anchorId="7C014F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0" name="Rectangle 6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614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0" style="position:absolute;margin-left:104pt;margin-top:-1pt;width:79pt;height:48pt;z-index:258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wJugEAAEsDAAAOAAAAZHJzL2Uyb0RvYy54bWysU9tu2zAMfR+wfxD0vthxmz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T6ar2q8SGBR4v1co0+&#10;dqneiwPE9F15S7LDKCCUoiw//IzpdPXtCtZlMKfns5em3VTILJrrN6g7L49IEXc0PaDRgx8ZFYMJ&#10;lIw4d0bj656DomT44VDY5ub6qsFFKcF81axwgaEECHr3Mcud6D2ukkhAyT6A6XrEWyQqsHBihdh5&#10;u/JKfIwL+Pd/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KBOwJugEAAEsDAAAOAAAAAAAAAAAAAAAAAC4CAABkcnMv&#10;ZTJvRG9jLnhtbFBLAQItABQABgAIAAAAIQB7m6+V3QAAAAkBAAAPAAAAAAAAAAAAAAAAABQEAABk&#10;cnMvZG93bnJldi54bWxQSwUGAAAAAAQABADzAAAAHgUAAAAA&#10;" w14:anchorId="7C014F87">
                <v:textbox inset="2.16pt,1.44pt,0,1.44pt">
                  <w:txbxContent>
                    <w:p w:rsidR="00DB1734" w:rsidP="00583610" w:rsidRDefault="00DB1734" w14:paraId="7A614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2624" behindDoc="0" locked="0" layoutInCell="1" allowOverlap="1" wp14:editId="17F38330" wp14:anchorId="28D1E9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1" name="Rectangle 6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1D0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1" style="position:absolute;margin-left:104pt;margin-top:-1pt;width:79pt;height:48pt;z-index:258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W8uw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oxp8Rxi1P6&#10;hbpx1w2KnLK9kVLl+Wa9xhBbLHsOT3COIrqZ/KTB5i/SIlPR+HjRWE2JCEyur9arGich8GixXq7R&#10;xy7Ve3GAmH4qb0l2GAWEUpTlh/uYTlffrmBdBnN6Pntp2k2FzKJZvEHdeXlEirij6RGNHvzIqBhM&#10;oGTEuTMa/+w5KEqGO4fCNtffrxpclBLMV80KFxhKgKB3H7Pcid7jKokElOwDmK5HvEWiAgsnVoid&#10;tyuvxMe4gH//B7a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/HFvLsBAABLAwAADgAAAAAAAAAAAAAAAAAuAgAAZHJz&#10;L2Uyb0RvYy54bWxQSwECLQAUAAYACAAAACEAe5uvld0AAAAJAQAADwAAAAAAAAAAAAAAAAAVBAAA&#10;ZHJzL2Rvd25yZXYueG1sUEsFBgAAAAAEAAQA8wAAAB8FAAAAAA==&#10;" w14:anchorId="28D1E965">
                <v:textbox inset="2.16pt,1.44pt,0,1.44pt">
                  <w:txbxContent>
                    <w:p w:rsidR="00DB1734" w:rsidP="00583610" w:rsidRDefault="00DB1734" w14:paraId="711D0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3648" behindDoc="0" locked="0" layoutInCell="1" allowOverlap="1" wp14:editId="397242F0" wp14:anchorId="73FC847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2" name="Rectangle 6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AF78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2" style="position:absolute;margin-left:104pt;margin-top:-1pt;width:79pt;height:48pt;z-index:258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64ug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rRUOK4xSn9&#10;Qt246wZFTtneSKnyfLNeY4gtlj2HJzhHEd1MftJg8xdpkalofLxorKZEBCbXV+tVjZMQeLRYL9fo&#10;Y5fqvThATD+VtyQ7jAJCKcryw31Mp6tvV7Augzk9n7007aZCZtEs36DuvDwiRdzR9IhGD35kVAwm&#10;UDLi3BmNf/YcFCXDnUNhm+vvV6hDKsF81axwgaEECHr3Mcud6D2ukkhAyT6A6XrEWyQqsHBihdh5&#10;u/JKfIwL+Pd/YPsK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6M64ugEAAEsDAAAOAAAAAAAAAAAAAAAAAC4CAABkcnMv&#10;ZTJvRG9jLnhtbFBLAQItABQABgAIAAAAIQB7m6+V3QAAAAkBAAAPAAAAAAAAAAAAAAAAABQEAABk&#10;cnMvZG93bnJldi54bWxQSwUGAAAAAAQABADzAAAAHgUAAAAA&#10;" w14:anchorId="73FC8474">
                <v:textbox inset="2.16pt,1.44pt,0,1.44pt">
                  <w:txbxContent>
                    <w:p w:rsidR="00DB1734" w:rsidP="00583610" w:rsidRDefault="00DB1734" w14:paraId="4DAF78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4672" behindDoc="0" locked="0" layoutInCell="1" allowOverlap="1" wp14:editId="6CC42E49" wp14:anchorId="6F7EC12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3" name="Rectangle 6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3C4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3" style="position:absolute;margin-left:104pt;margin-top:-1pt;width:79pt;height:48pt;z-index:258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cNugEAAEs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1ssFJY5bnNJP&#10;1I273khyyQ6662Seb9ZrDLHFsqfwCNcoopvJTwps/iItMhWNzzeN5ZSIwOR2sd3UOAmBR8vtaos+&#10;dqleiwPE9FV6S7LDKCCUoiw/fY/pcvXlCtZlMJfns5emw1TILJv1C9SD785IEXc0PaBRxo+MCqMD&#10;JSPOndH4+8hBUmK+ORS2WX9eNLgoJZhvmg0uMJQAQR/eZrkTg8dVEgkoOQbQ/YB4i0QFFk6sELtu&#10;V16Jt3EB//oP7P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oHecNugEAAEsDAAAOAAAAAAAAAAAAAAAAAC4CAABkcnMv&#10;ZTJvRG9jLnhtbFBLAQItABQABgAIAAAAIQB7m6+V3QAAAAkBAAAPAAAAAAAAAAAAAAAAABQEAABk&#10;cnMvZG93bnJldi54bWxQSwUGAAAAAAQABADzAAAAHgUAAAAA&#10;" w14:anchorId="6F7EC122">
                <v:textbox inset="2.16pt,1.44pt,0,1.44pt">
                  <w:txbxContent>
                    <w:p w:rsidR="00DB1734" w:rsidP="00583610" w:rsidRDefault="00DB1734" w14:paraId="7F3C4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5696" behindDoc="0" locked="0" layoutInCell="1" allowOverlap="1" wp14:editId="09B60FCB" wp14:anchorId="3D3086F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4" name="Rectangle 6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A570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4" style="position:absolute;margin-left:104pt;margin-top:-1pt;width:79pt;height:48pt;z-index:258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kcuwEAAEsDAAAOAAAAZHJzL2Uyb0RvYy54bWysU01v2zAMvQ/YfxB0X+y4T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S4njFqf0&#10;A3XjbjCSnLOj7nuZ55v1mkLssOw5PMEliuhm8rMCm79Ii8xF49NVYzknIjC5udm0NU5C4NFqs96g&#10;j12qt+IAMX2R3pLsMAoIpSjLj99iOl99vYJ1Gcz5+eyleT8XMqumfYW69/0JKeKOpkc0yviJUWF0&#10;oGTCuTMafx04SErMV4fCNne3Nw0uSgmWbdPi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WzZHLsBAABLAwAADgAAAAAAAAAAAAAAAAAuAgAAZHJz&#10;L2Uyb0RvYy54bWxQSwECLQAUAAYACAAAACEAe5uvld0AAAAJAQAADwAAAAAAAAAAAAAAAAAVBAAA&#10;ZHJzL2Rvd25yZXYueG1sUEsFBgAAAAAEAAQA8wAAAB8FAAAAAA==&#10;" w14:anchorId="3D3086F4">
                <v:textbox inset="2.16pt,1.44pt,0,1.44pt">
                  <w:txbxContent>
                    <w:p w:rsidR="00DB1734" w:rsidP="00583610" w:rsidRDefault="00DB1734" w14:paraId="7DA570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6720" behindDoc="0" locked="0" layoutInCell="1" allowOverlap="1" wp14:editId="18BD9922" wp14:anchorId="2888875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5" name="Rectangle 6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D2D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5" style="position:absolute;margin-left:104pt;margin-top:-1pt;width:79pt;height:48pt;z-index:258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CpuwEAAEsDAAAOAAAAZHJzL2Uyb0RvYy54bWysU9tu2zAMfR+wfxD0vthxl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e1qRYnjFqf0&#10;E3Xjrh8VOWcHI6XK8816TSF2WPYUHuESRXQz+VmDzV+kReai8emqsZoTEZhsb9pNjZMQeLRq1y36&#10;2KV6LQ4Q01flLckOo4BQirL8+D2m89WXK1iXwZyfz16a93Mhs2raF6h7L09IEXc0PaDRo58YFaMJ&#10;lEw4d0bj7wMHRcn4zaGwze3nmwYXpQTLTbPBBYYSIOj92yx3YvC4SiIBJYcAph8Qb5GowMKJFWKX&#10;7cor8TYu4F//gd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JnwqbsBAABLAwAADgAAAAAAAAAAAAAAAAAuAgAAZHJz&#10;L2Uyb0RvYy54bWxQSwECLQAUAAYACAAAACEAe5uvld0AAAAJAQAADwAAAAAAAAAAAAAAAAAVBAAA&#10;ZHJzL2Rvd25yZXYueG1sUEsFBgAAAAAEAAQA8wAAAB8FAAAAAA==&#10;" w14:anchorId="2888875C">
                <v:textbox inset="2.16pt,1.44pt,0,1.44pt">
                  <w:txbxContent>
                    <w:p w:rsidR="00DB1734" w:rsidP="00583610" w:rsidRDefault="00DB1734" w14:paraId="638D2D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editId="25D63150" wp14:anchorId="3CA8767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6" name="Rectangle 6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5301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6" style="position:absolute;margin-left:104pt;margin-top:-1pt;width:79pt;height:48pt;z-index:258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pCO7rsBAABLAwAADgAAAAAAAAAAAAAAAAAuAgAAZHJz&#10;L2Uyb0RvYy54bWxQSwECLQAUAAYACAAAACEAe5uvld0AAAAJAQAADwAAAAAAAAAAAAAAAAAVBAAA&#10;ZHJzL2Rvd25yZXYueG1sUEsFBgAAAAAEAAQA8wAAAB8FAAAAAA==&#10;" w14:anchorId="3CA8767B">
                <v:textbox inset="2.16pt,1.44pt,0,1.44pt">
                  <w:txbxContent>
                    <w:p w:rsidR="00DB1734" w:rsidP="00583610" w:rsidRDefault="00DB1734" w14:paraId="4E5301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8768" behindDoc="0" locked="0" layoutInCell="1" allowOverlap="1" wp14:editId="08FF4A58" wp14:anchorId="252EA1B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7" name="Rectangle 6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F099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7" style="position:absolute;margin-left:104pt;margin-top:-1pt;width:79pt;height:48pt;z-index:258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BNlp1u5AQAASwMAAA4AAAAAAAAAAAAAAAAALgIAAGRycy9l&#10;Mm9Eb2MueG1sUEsBAi0AFAAGAAgAAAAhAHubr5XdAAAACQEAAA8AAAAAAAAAAAAAAAAAEwQAAGRy&#10;cy9kb3ducmV2LnhtbFBLBQYAAAAABAAEAPMAAAAdBQAAAAA=&#10;" w14:anchorId="252EA1BB">
                <v:textbox inset="2.16pt,1.44pt,0,1.44pt">
                  <w:txbxContent>
                    <w:p w:rsidR="00DB1734" w:rsidP="00583610" w:rsidRDefault="00DB1734" w14:paraId="00F099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09792" behindDoc="0" locked="0" layoutInCell="1" allowOverlap="1" wp14:editId="0BE2D13C" wp14:anchorId="44D3C9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8" name="Rectangle 6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07CD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8" style="position:absolute;margin-left:104pt;margin-top:-1pt;width:79pt;height:48pt;z-index:258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G1uQ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qBs3Lc4pR+&#10;oW7cdYMip2xvpFR5vlmvMcQWy57DE5yjiG4mP2mw+Yu0yFQ0Pl40VlMiApPrq/WqxkkIPFqsl2v0&#10;sUv1Xhwgpp/KW5IdRgGhFGX54T6m09W3K1iXwZyez16adlMhs7hq3qDuvDwiRdzR9IhGD35kVAwm&#10;UDLi3BmNf/YcFCXDnUNhm+vvWEtSCearZoWiQAkQ9O5jljvRe1wlkYCSfQDT9Yi3SFRg4cQKsfN2&#10;5ZX4GBfw7//A9hU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FV3gbW5AQAASwMAAA4AAAAAAAAAAAAAAAAALgIAAGRycy9l&#10;Mm9Eb2MueG1sUEsBAi0AFAAGAAgAAAAhAHubr5XdAAAACQEAAA8AAAAAAAAAAAAAAAAAEwQAAGRy&#10;cy9kb3ducmV2LnhtbFBLBQYAAAAABAAEAPMAAAAdBQAAAAA=&#10;" w14:anchorId="44D3C96A">
                <v:textbox inset="2.16pt,1.44pt,0,1.44pt">
                  <w:txbxContent>
                    <w:p w:rsidR="00DB1734" w:rsidP="00583610" w:rsidRDefault="00DB1734" w14:paraId="507CD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 wp14:editId="6453C192" wp14:anchorId="1781A9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9" name="Rectangle 6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74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9" style="position:absolute;margin-left:104pt;margin-top:-1pt;width:79pt;height:48pt;z-index:258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gA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frlhLHLU7p&#10;O+rGXT8qcskORkqV55v1mkLssOw5PME1iuhm8rMGm79Ii8xF4/NNYzUnIjDZrtptjZMQeLRuNy36&#10;2KV6LQ4Q02flLckOo4BQirL89DWmy9WXK1iXwVyez16aD3Mhs16tXqAevDwjRdzR9IhGj35iVIwm&#10;UDLh3BmNv44cFCXjF4fCNncfVw0uSgmW22aLCwwlQNCHt1nuxOBxlUQCSo4BTD8g3iJRgYUTK8Su&#10;25VX4m1cwL/+A/v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IKoALsBAABLAwAADgAAAAAAAAAAAAAAAAAuAgAAZHJz&#10;L2Uyb0RvYy54bWxQSwECLQAUAAYACAAAACEAe5uvld0AAAAJAQAADwAAAAAAAAAAAAAAAAAVBAAA&#10;ZHJzL2Rvd25yZXYueG1sUEsFBgAAAAAEAAQA8wAAAB8FAAAAAA==&#10;" w14:anchorId="1781A997">
                <v:textbox inset="2.16pt,1.44pt,0,1.44pt">
                  <w:txbxContent>
                    <w:p w:rsidR="00DB1734" w:rsidP="00583610" w:rsidRDefault="00DB1734" w14:paraId="2874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 wp14:editId="3D115196" wp14:anchorId="7C35F5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0" name="Rectangle 6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3A7E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0" style="position:absolute;margin-left:104pt;margin-top:-1pt;width:79pt;height:48pt;z-index:258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QUuw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EgRy3OKXf&#10;qBt33aDIKdsbKVWeb9ZrDLHFsqfwCOcoopvJTxps/iItMhWNjxeN1ZSIwOR6sV7V+JDAo+v1co0+&#10;dqneiwPE9F15S7LDKCCUoiw//IzpdPXtCtZlMKfns5em3VTIXC+u3qDuvDwiRdzR9IBGD35kVAwm&#10;UDLi3BmNr3sOipLhh0Nhm5urRYOLUoL5qlnhAkMJEPTuY5Y70XtcJZGAkn0A0/WIt0hUYOHECrHz&#10;duWV+BgX8O//wP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h90FLsBAABLAwAADgAAAAAAAAAAAAAAAAAuAgAAZHJz&#10;L2Uyb0RvYy54bWxQSwECLQAUAAYACAAAACEAe5uvld0AAAAJAQAADwAAAAAAAAAAAAAAAAAVBAAA&#10;ZHJzL2Rvd25yZXYueG1sUEsFBgAAAAAEAAQA8wAAAB8FAAAAAA==&#10;" w14:anchorId="7C35F552">
                <v:textbox inset="2.16pt,1.44pt,0,1.44pt">
                  <w:txbxContent>
                    <w:p w:rsidR="00DB1734" w:rsidP="00583610" w:rsidRDefault="00DB1734" w14:paraId="183A7E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2864" behindDoc="0" locked="0" layoutInCell="1" allowOverlap="1" wp14:editId="5E7F3A8D" wp14:anchorId="5C73B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1" name="Rectangle 6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F305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1" style="position:absolute;margin-left:104pt;margin-top:-1pt;width:79pt;height:48pt;z-index:258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+pdobsBAABLAwAADgAAAAAAAAAAAAAAAAAuAgAAZHJz&#10;L2Uyb0RvYy54bWxQSwECLQAUAAYACAAAACEAe5uvld0AAAAJAQAADwAAAAAAAAAAAAAAAAAVBAAA&#10;ZHJzL2Rvd25yZXYueG1sUEsFBgAAAAAEAAQA8wAAAB8FAAAAAA==&#10;" w14:anchorId="5C73B8A3">
                <v:textbox inset="2.16pt,1.44pt,0,1.44pt">
                  <w:txbxContent>
                    <w:p w:rsidR="00DB1734" w:rsidP="00583610" w:rsidRDefault="00DB1734" w14:paraId="33F305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3888" behindDoc="0" locked="0" layoutInCell="1" allowOverlap="1" wp14:editId="69F512BD" wp14:anchorId="51F61E4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2" name="Rectangle 6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433B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2" style="position:absolute;margin-left:104pt;margin-top:-1pt;width:79pt;height:48pt;z-index:258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Z81alugEAAEsDAAAOAAAAAAAAAAAAAAAAAC4CAABkcnMv&#10;ZTJvRG9jLnhtbFBLAQItABQABgAIAAAAIQB7m6+V3QAAAAkBAAAPAAAAAAAAAAAAAAAAABQEAABk&#10;cnMvZG93bnJldi54bWxQSwUGAAAAAAQABADzAAAAHgUAAAAA&#10;" w14:anchorId="51F61E4B">
                <v:textbox inset="2.16pt,1.44pt,0,1.44pt">
                  <w:txbxContent>
                    <w:p w:rsidR="00DB1734" w:rsidP="00583610" w:rsidRDefault="00DB1734" w14:paraId="09433B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4912" behindDoc="0" locked="0" layoutInCell="1" allowOverlap="1" wp14:editId="24F00B8D" wp14:anchorId="79DCC1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3" name="Rectangle 6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A192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3" style="position:absolute;margin-left:104pt;margin-top:-1pt;width:79pt;height:48pt;z-index:258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8Q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cUOK4xSn9&#10;QN246wZFztneSKnyfLNeY4gtlr2EZ7hEEd1MftJg8xdpkalofLpqrKZEBCY3i826xkkIPLrdLDfo&#10;Y5fqvThATN+UtyQ7jAJCKcry42NM56tvV7Augzk/n7007adC5naxeoO69/KEFHFH0xMaPfiRUTGY&#10;QMmIc2c0vh44KEqGB4fCNqsviwYXpQTzdbPGBYYSIOj9xyx3ove4SiIBJYcApusR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OAZ/ELsBAABLAwAADgAAAAAAAAAAAAAAAAAuAgAAZHJz&#10;L2Uyb0RvYy54bWxQSwECLQAUAAYACAAAACEAe5uvld0AAAAJAQAADwAAAAAAAAAAAAAAAAAVBAAA&#10;ZHJzL2Rvd25yZXYueG1sUEsFBgAAAAAEAAQA8wAAAB8FAAAAAA==&#10;" w14:anchorId="79DCC149">
                <v:textbox inset="2.16pt,1.44pt,0,1.44pt">
                  <w:txbxContent>
                    <w:p w:rsidR="00DB1734" w:rsidP="00583610" w:rsidRDefault="00DB1734" w14:paraId="6CA192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5936" behindDoc="0" locked="0" layoutInCell="1" allowOverlap="1" wp14:editId="6C83A90A" wp14:anchorId="27F7E7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4" name="Rectangle 6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F2A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4" style="position:absolute;margin-left:104pt;margin-top:-1pt;width:79pt;height:48pt;z-index:258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XdBAbsBAABLAwAADgAAAAAAAAAAAAAAAAAuAgAAZHJz&#10;L2Uyb0RvYy54bWxQSwECLQAUAAYACAAAACEAe5uvld0AAAAJAQAADwAAAAAAAAAAAAAAAAAVBAAA&#10;ZHJzL2Rvd25yZXYueG1sUEsFBgAAAAAEAAQA8wAAAB8FAAAAAA==&#10;" w14:anchorId="27F7E7C8">
                <v:textbox inset="2.16pt,1.44pt,0,1.44pt">
                  <w:txbxContent>
                    <w:p w:rsidR="00DB1734" w:rsidP="00583610" w:rsidRDefault="00DB1734" w14:paraId="37F2A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6960" behindDoc="0" locked="0" layoutInCell="1" allowOverlap="1" wp14:editId="0FD52C84" wp14:anchorId="11F8C61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5" name="Rectangle 6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94F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5" style="position:absolute;margin-left:104pt;margin-top:-1pt;width:79pt;height:48pt;z-index:258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i0ugEAAEsDAAAOAAAAZHJzL2Uyb0RvYy54bWysU9tu2zAMfR+wfxD0vthxl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d1mTYljFqf0&#10;HXVjbjCSXLKjFkLm+Wa9phA7LHsOT3CNIrqZ/KzA5i/SInPR+HzTWM6JcEy2q3Zb4yQ4Hq3bTYs+&#10;dqleiwPE9Fl6S7LTU0AoRVl2+hrT5erLFazLYC7PZy/Nh7mQWa/aF6gHL85IEXc0PaJRxk895UYH&#10;Siace0/jryMDSYn54lDY5u7jqsFFKcFy22xxgaEECPrwNsscHz2uEk9AyTGAHkbEWyQqsHBihdh1&#10;u/JKvI0L+Nd/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0gmi0ugEAAEsDAAAOAAAAAAAAAAAAAAAAAC4CAABkcnMv&#10;ZTJvRG9jLnhtbFBLAQItABQABgAIAAAAIQB7m6+V3QAAAAkBAAAPAAAAAAAAAAAAAAAAABQEAABk&#10;cnMvZG93bnJldi54bWxQSwUGAAAAAAQABADzAAAAHgUAAAAA&#10;" w14:anchorId="11F8C61E">
                <v:textbox inset="2.16pt,1.44pt,0,1.44pt">
                  <w:txbxContent>
                    <w:p w:rsidR="00DB1734" w:rsidP="00583610" w:rsidRDefault="00DB1734" w14:paraId="5D94F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7984" behindDoc="0" locked="0" layoutInCell="1" allowOverlap="1" wp14:editId="6D40DA89" wp14:anchorId="00197F9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6" name="Rectangle 6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C55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6" style="position:absolute;margin-left:104pt;margin-top:-1pt;width:79pt;height:48pt;z-index:258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T6/B7sBAABLAwAADgAAAAAAAAAAAAAAAAAuAgAAZHJz&#10;L2Uyb0RvYy54bWxQSwECLQAUAAYACAAAACEAe5uvld0AAAAJAQAADwAAAAAAAAAAAAAAAAAVBAAA&#10;ZHJzL2Rvd25yZXYueG1sUEsFBgAAAAAEAAQA8wAAAB8FAAAAAA==&#10;" w14:anchorId="00197F9A">
                <v:textbox inset="2.16pt,1.44pt,0,1.44pt">
                  <w:txbxContent>
                    <w:p w:rsidR="00DB1734" w:rsidP="00583610" w:rsidRDefault="00DB1734" w14:paraId="38C55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19008" behindDoc="0" locked="0" layoutInCell="1" allowOverlap="1" wp14:editId="3B22B4A3" wp14:anchorId="6C0C9E5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7" name="Rectangle 6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703F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7" style="position:absolute;margin-left:104pt;margin-top:-1pt;width:79pt;height:48pt;z-index:258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TLlrK5AQAASwMAAA4AAAAAAAAAAAAAAAAALgIAAGRycy9l&#10;Mm9Eb2MueG1sUEsBAi0AFAAGAAgAAAAhAHubr5XdAAAACQEAAA8AAAAAAAAAAAAAAAAAEwQAAGRy&#10;cy9kb3ducmV2LnhtbFBLBQYAAAAABAAEAPMAAAAdBQAAAAA=&#10;" w14:anchorId="6C0C9E53">
                <v:textbox inset="2.16pt,1.44pt,0,1.44pt">
                  <w:txbxContent>
                    <w:p w:rsidR="00DB1734" w:rsidP="00583610" w:rsidRDefault="00DB1734" w14:paraId="1C703F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220032" behindDoc="0" locked="0" layoutInCell="1" allowOverlap="1" wp14:editId="5991C665" wp14:anchorId="3D78AD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8" name="Rectangle 6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25EA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8" style="position:absolute;margin-left:104pt;margin-top:-1pt;width:79pt;height:48pt;z-index:258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2bBcugEAAEsDAAAOAAAAAAAAAAAAAAAAAC4CAABkcnMv&#10;ZTJvRG9jLnhtbFBLAQItABQABgAIAAAAIQB7m6+V3QAAAAkBAAAPAAAAAAAAAAAAAAAAABQEAABk&#10;cnMvZG93bnJldi54bWxQSwUGAAAAAAQABADzAAAAHgUAAAAA&#10;" w14:anchorId="3D78AD01">
                <v:textbox inset="2.16pt,1.44pt,0,1.44pt">
                  <w:txbxContent>
                    <w:p w:rsidR="00DB1734" w:rsidP="00583610" w:rsidRDefault="00DB1734" w14:paraId="6625EA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0864" behindDoc="0" locked="0" layoutInCell="1" allowOverlap="1" wp14:editId="4975A825" wp14:anchorId="4874F2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69" name="Rectangle 6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2E3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9" style="position:absolute;margin-left:104pt;margin-top:11pt;width:77pt;height:162pt;z-index:258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Hoye7AQAATAMAAA4AAAAAAAAAAAAAAAAALgIAAGRycy9l&#10;Mm9Eb2MueG1sUEsBAi0AFAAGAAgAAAAhAKop4IPbAAAACgEAAA8AAAAAAAAAAAAAAAAAFQQAAGRy&#10;cy9kb3ducmV2LnhtbFBLBQYAAAAABAAEAPMAAAAdBQAAAAA=&#10;" w14:anchorId="4874F206">
                <v:textbox inset="2.16pt,1.44pt,0,1.44pt">
                  <w:txbxContent>
                    <w:p w:rsidR="00DB1734" w:rsidP="00583610" w:rsidRDefault="00DB1734" w14:paraId="63E2E3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1888" behindDoc="0" locked="0" layoutInCell="1" allowOverlap="1" wp14:editId="0F976489" wp14:anchorId="41C076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0" name="Rectangle 6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C2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0" style="position:absolute;margin-left:104pt;margin-top:11pt;width:79pt;height:162pt;z-index:258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AAkPLoBAABMAwAADgAAAAAAAAAAAAAAAAAuAgAAZHJzL2Uy&#10;b0RvYy54bWxQSwECLQAUAAYACAAAACEAe0uO1NsAAAAKAQAADwAAAAAAAAAAAAAAAAAUBAAAZHJz&#10;L2Rvd25yZXYueG1sUEsFBgAAAAAEAAQA8wAAABwFAAAAAA==&#10;" w14:anchorId="41C076B9">
                <v:textbox inset="2.16pt,1.44pt,0,1.44pt">
                  <w:txbxContent>
                    <w:p w:rsidR="00DB1734" w:rsidP="00583610" w:rsidRDefault="00DB1734" w14:paraId="13DC2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2912" behindDoc="0" locked="0" layoutInCell="1" allowOverlap="1" wp14:editId="0637178F" wp14:anchorId="3DF8A0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1" name="Rectangle 6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4FA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1" style="position:absolute;margin-left:104pt;margin-top:11pt;width:77pt;height:162pt;z-index:258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d/ugEAAEw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7frdUOJ5w679AN9&#10;436wipyro5FSLf1d/Jpi6vHaU3yES5ZwuYifNbjli7LIXDw+XT1WcyYCi5+arquxEwK32rrr1pgg&#10;TPV6O0LKX1RwZFkwCsilWMuP31I+H305gvcWNuf3l1We93NRc9PdvHDdB3lCjTik+QGDtmFiVFgT&#10;KZmw8YymXwcOihL71aOz7br72OKklKTZtBucYCgJst6/rXIvxoCzJDJQcohghhH5Fo8KLWxZEXYZ&#10;r2Um3uaF/OtP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LQ43f7oBAABMAwAADgAAAAAAAAAAAAAAAAAuAgAAZHJzL2Uy&#10;b0RvYy54bWxQSwECLQAUAAYACAAAACEAqingg9sAAAAKAQAADwAAAAAAAAAAAAAAAAAUBAAAZHJz&#10;L2Rvd25yZXYueG1sUEsFBgAAAAAEAAQA8wAAABwFAAAAAA==&#10;" w14:anchorId="3DF8A0A1">
                <v:textbox inset="2.16pt,1.44pt,0,1.44pt">
                  <w:txbxContent>
                    <w:p w:rsidR="00DB1734" w:rsidP="00583610" w:rsidRDefault="00DB1734" w14:paraId="1B4FA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3936" behindDoc="0" locked="0" layoutInCell="1" allowOverlap="1" wp14:editId="3E06EEDF" wp14:anchorId="0A8F7E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2" name="Rectangle 6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ACA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2" style="position:absolute;margin-left:104pt;margin-top:11pt;width:77pt;height:162pt;z-index:258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uIRbmLoBAABMAwAADgAAAAAAAAAAAAAAAAAuAgAAZHJzL2Uy&#10;b0RvYy54bWxQSwECLQAUAAYACAAAACEAqingg9sAAAAKAQAADwAAAAAAAAAAAAAAAAAUBAAAZHJz&#10;L2Rvd25yZXYueG1sUEsFBgAAAAAEAAQA8wAAABwFAAAAAA==&#10;" w14:anchorId="0A8F7EFA">
                <v:textbox inset="2.16pt,1.44pt,0,1.44pt">
                  <w:txbxContent>
                    <w:p w:rsidR="00DB1734" w:rsidP="00583610" w:rsidRDefault="00DB1734" w14:paraId="2F2ACA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4960" behindDoc="0" locked="0" layoutInCell="1" allowOverlap="1" wp14:editId="3E2978A0" wp14:anchorId="2B06C7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3" name="Rectangle 6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016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3" style="position:absolute;margin-left:104pt;margin-top:11pt;width:79pt;height:162pt;z-index:258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jbuwEAAEwDAAAOAAAAZHJzL2Uyb0RvYy54bWysU8tu2zAQvBfoPxC8x5JlN3I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zetu2KEsctdukH&#10;+sbdYCQ5V0fd9zL3N/s1hdjhtefwBJcs4jKLnxXY/EVZZC4en64eyzkRgcW71d2mxk4I3Grq9brF&#10;BGGq19sBYvoivSV5wSggl2ItP36L6Xz05Qjey2zO7+dVmvdzUfNp3b5w3fv+hBpxSNMjBmX8xKgw&#10;OlAyYeMZjb8PHCQl5qtDZ5t2vWpwUkqy3DQbnGAoCbLev61yJ0aPsyQSUHIIoIcR+RaPCi1sWRF2&#10;Ga88E2/zQv71J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WKSNu7AQAATAMAAA4AAAAAAAAAAAAAAAAALgIAAGRycy9l&#10;Mm9Eb2MueG1sUEsBAi0AFAAGAAgAAAAhAHtLjtTbAAAACgEAAA8AAAAAAAAAAAAAAAAAFQQAAGRy&#10;cy9kb3ducmV2LnhtbFBLBQYAAAAABAAEAPMAAAAdBQAAAAA=&#10;" w14:anchorId="2B06C7BD">
                <v:textbox inset="2.16pt,1.44pt,0,1.44pt">
                  <w:txbxContent>
                    <w:p w:rsidR="00DB1734" w:rsidP="00583610" w:rsidRDefault="00DB1734" w14:paraId="52016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5984" behindDoc="0" locked="0" layoutInCell="1" allowOverlap="1" wp14:editId="603D14BB" wp14:anchorId="580559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4" name="Rectangle 6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39E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4" style="position:absolute;margin-left:104pt;margin-top:11pt;width:77pt;height:162pt;z-index:258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Bsg8iG7AQAATAMAAA4AAAAAAAAAAAAAAAAALgIAAGRycy9l&#10;Mm9Eb2MueG1sUEsBAi0AFAAGAAgAAAAhAKop4IPbAAAACgEAAA8AAAAAAAAAAAAAAAAAFQQAAGRy&#10;cy9kb3ducmV2LnhtbFBLBQYAAAAABAAEAPMAAAAdBQAAAAA=&#10;" w14:anchorId="5805593B">
                <v:textbox inset="2.16pt,1.44pt,0,1.44pt">
                  <w:txbxContent>
                    <w:p w:rsidR="00DB1734" w:rsidP="00583610" w:rsidRDefault="00DB1734" w14:paraId="3639E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7008" behindDoc="0" locked="0" layoutInCell="1" allowOverlap="1" wp14:editId="22AFFCBC" wp14:anchorId="22514425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5" name="Rectangle 6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DFA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5" style="position:absolute;margin-left:105pt;margin-top:11pt;width:77pt;height:162pt;z-index:258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XpAbKuwEAAEwDAAAOAAAAAAAAAAAAAAAAAC4CAABkcnMv&#10;ZTJvRG9jLnhtbFBLAQItABQABgAIAAAAIQBMIlYz3AAAAAoBAAAPAAAAAAAAAAAAAAAAABUEAABk&#10;cnMvZG93bnJldi54bWxQSwUGAAAAAAQABADzAAAAHgUAAAAA&#10;" w14:anchorId="22514425">
                <v:textbox inset="2.16pt,1.44pt,0,1.44pt">
                  <w:txbxContent>
                    <w:p w:rsidR="00DB1734" w:rsidP="00583610" w:rsidRDefault="00DB1734" w14:paraId="54DFA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8032" behindDoc="0" locked="0" layoutInCell="1" allowOverlap="1" wp14:editId="3AAEF610" wp14:anchorId="547F82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6" name="Rectangle 6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CA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6" style="position:absolute;margin-left:104pt;margin-top:11pt;width:79pt;height:162pt;z-index:258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HtPjGvAEAAEwDAAAOAAAAAAAAAAAAAAAAAC4CAABkcnMv&#10;ZTJvRG9jLnhtbFBLAQItABQABgAIAAAAIQB7S47U2wAAAAoBAAAPAAAAAAAAAAAAAAAAABYEAABk&#10;cnMvZG93bnJldi54bWxQSwUGAAAAAAQABADzAAAAHgUAAAAA&#10;" w14:anchorId="547F821A">
                <v:textbox inset="2.16pt,1.44pt,0,1.44pt">
                  <w:txbxContent>
                    <w:p w:rsidR="00DB1734" w:rsidP="00583610" w:rsidRDefault="00DB1734" w14:paraId="5E0CA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49056" behindDoc="0" locked="0" layoutInCell="1" allowOverlap="1" wp14:editId="7BE462E3" wp14:anchorId="65229C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7" name="Rectangle 6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BD00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7" style="position:absolute;margin-left:104pt;margin-top:11pt;width:77pt;height:162pt;z-index:258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OrrrhboBAABMAwAADgAAAAAAAAAAAAAAAAAuAgAAZHJzL2Uy&#10;b0RvYy54bWxQSwECLQAUAAYACAAAACEAqingg9sAAAAKAQAADwAAAAAAAAAAAAAAAAAUBAAAZHJz&#10;L2Rvd25yZXYueG1sUEsFBgAAAAAEAAQA8wAAABwFAAAAAA==&#10;" w14:anchorId="65229CC0">
                <v:textbox inset="2.16pt,1.44pt,0,1.44pt">
                  <w:txbxContent>
                    <w:p w:rsidR="00DB1734" w:rsidP="00583610" w:rsidRDefault="00DB1734" w14:paraId="5EBD00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0080" behindDoc="0" locked="0" layoutInCell="1" allowOverlap="1" wp14:editId="78160580" wp14:anchorId="03B2A9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8" name="Rectangle 6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39BD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8" style="position:absolute;margin-left:104pt;margin-top:11pt;width:77pt;height:162pt;z-index:258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VXrWs7oBAABMAwAADgAAAAAAAAAAAAAAAAAuAgAAZHJzL2Uy&#10;b0RvYy54bWxQSwECLQAUAAYACAAAACEAqingg9sAAAAKAQAADwAAAAAAAAAAAAAAAAAUBAAAZHJz&#10;L2Rvd25yZXYueG1sUEsFBgAAAAAEAAQA8wAAABwFAAAAAA==&#10;" w14:anchorId="03B2A950">
                <v:textbox inset="2.16pt,1.44pt,0,1.44pt">
                  <w:txbxContent>
                    <w:p w:rsidR="00DB1734" w:rsidP="00583610" w:rsidRDefault="00DB1734" w14:paraId="7339BD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1104" behindDoc="0" locked="0" layoutInCell="1" allowOverlap="1" wp14:editId="022BD3A1" wp14:anchorId="7FDDFC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9" name="Rectangle 6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42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9" style="position:absolute;margin-left:104pt;margin-top:11pt;width:79pt;height:162pt;z-index:258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h0xfC7AQAATAMAAA4AAAAAAAAAAAAAAAAALgIAAGRycy9l&#10;Mm9Eb2MueG1sUEsBAi0AFAAGAAgAAAAhAHtLjtTbAAAACgEAAA8AAAAAAAAAAAAAAAAAFQQAAGRy&#10;cy9kb3ducmV2LnhtbFBLBQYAAAAABAAEAPMAAAAdBQAAAAA=&#10;" w14:anchorId="7FDDFC7A">
                <v:textbox inset="2.16pt,1.44pt,0,1.44pt">
                  <w:txbxContent>
                    <w:p w:rsidR="00DB1734" w:rsidP="00583610" w:rsidRDefault="00DB1734" w14:paraId="6C742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2128" behindDoc="0" locked="0" layoutInCell="1" allowOverlap="1" wp14:editId="68D54145" wp14:anchorId="66626B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0" name="Rectangle 6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33DF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0" style="position:absolute;margin-left:104pt;margin-top:11pt;width:79pt;height:162pt;z-index:258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ey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xYNctxil36h&#10;b9z1oyKn6mCkVLm/2a8pxA6vPYVHOGcRl1n8rMHmL8oic/H4ePFYzYkILN5e3bY1PiRwq6lXqzUm&#10;CFO93g4Q0zflLckLRgG5FGv54UdMp6MvR/BeZnN6P6/SvJuLmuvr1QvXnZdH1IhDmh4w6NFPjIrR&#10;BEombDyj8c+eg6Jk/O7Q2Wa9umpwUkqybJsWJxhKgqx3b6vcicHjLIkElOwDmH5AvsWjQgtbVoSd&#10;xyvPxNu8kH/9Cb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Sh7K7AQAATAMAAA4AAAAAAAAAAAAAAAAALgIAAGRycy9l&#10;Mm9Eb2MueG1sUEsBAi0AFAAGAAgAAAAhAHtLjtTbAAAACgEAAA8AAAAAAAAAAAAAAAAAFQQAAGRy&#10;cy9kb3ducmV2LnhtbFBLBQYAAAAABAAEAPMAAAAdBQAAAAA=&#10;" w14:anchorId="66626BFA">
                <v:textbox inset="2.16pt,1.44pt,0,1.44pt">
                  <w:txbxContent>
                    <w:p w:rsidR="00DB1734" w:rsidP="00583610" w:rsidRDefault="00DB1734" w14:paraId="1F33DF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3152" behindDoc="0" locked="0" layoutInCell="1" allowOverlap="1" wp14:editId="23936A2C" wp14:anchorId="5835D0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1" name="Rectangle 6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898A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1" style="position:absolute;margin-left:104pt;margin-top:11pt;width:79pt;height:162pt;z-index:258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NZuwEAAEwDAAAOAAAAZHJzL2Uyb0RvYy54bWysU8tu2zAQvBfoPxC815IVO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zebtolJY5b7NIP&#10;9I27flTkXB2MlCr3N/s1hdjhtefwBJcs4jKLnzXY/EVZZC4en64eqzkRgcW7m7u2xk4I3Grq1WqD&#10;CcJUb7cDxPRFeUvyglFALsVafvwW0/no6xG8l9mc38+rNO/noma9Xr9y3Xt5Qo04pOkRgx79xKgY&#10;TaBkwsYzGn8dOChKxq8OnW02q5sGJ6Uky7ZpcYKhJMh6/77KnRg8zpJIQMkhgOkH5Fs8KrSwZUXY&#10;ZbzyTLzPC/m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Wc1m7AQAATAMAAA4AAAAAAAAAAAAAAAAALgIAAGRycy9l&#10;Mm9Eb2MueG1sUEsBAi0AFAAGAAgAAAAhAHtLjtTbAAAACgEAAA8AAAAAAAAAAAAAAAAAFQQAAGRy&#10;cy9kb3ducmV2LnhtbFBLBQYAAAAABAAEAPMAAAAdBQAAAAA=&#10;" w14:anchorId="5835D0AD">
                <v:textbox inset="2.16pt,1.44pt,0,1.44pt">
                  <w:txbxContent>
                    <w:p w:rsidR="00DB1734" w:rsidP="00583610" w:rsidRDefault="00DB1734" w14:paraId="29898A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4176" behindDoc="0" locked="0" layoutInCell="1" allowOverlap="1" wp14:editId="285718A3" wp14:anchorId="695CC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2" name="Rectangle 6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AEA7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2" style="position:absolute;margin-left:104pt;margin-top:11pt;width:79pt;height:162pt;z-index:258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3cH767AQAATAMAAA4AAAAAAAAAAAAAAAAALgIAAGRycy9l&#10;Mm9Eb2MueG1sUEsBAi0AFAAGAAgAAAAhAHtLjtTbAAAACgEAAA8AAAAAAAAAAAAAAAAAFQQAAGRy&#10;cy9kb3ducmV2LnhtbFBLBQYAAAAABAAEAPMAAAAdBQAAAAA=&#10;" w14:anchorId="695CCDFB">
                <v:textbox inset="2.16pt,1.44pt,0,1.44pt">
                  <w:txbxContent>
                    <w:p w:rsidR="00DB1734" w:rsidP="00583610" w:rsidRDefault="00DB1734" w14:paraId="40AEA7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5200" behindDoc="0" locked="0" layoutInCell="1" allowOverlap="1" wp14:editId="5CD9A053" wp14:anchorId="3058E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3" name="Rectangle 6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9D64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3" style="position:absolute;margin-left:104pt;margin-top:11pt;width:79pt;height:162pt;z-index:258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tVuwEAAEw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zebtoVJY5b7NIP&#10;9I27wUhyro6672Xub/ZrCrHDa8/hCS5ZxGUWPyuw+YuyyFw8Pl09lnMiAot3q7u2xk4I3Grq9XqD&#10;CcJUb7cDxPRFekvyglFALsVafvwW0/no6xG8l9mc38+rNO/noubmZvPKde/7E2rEIU2PGJTxE6PC&#10;6EDJhI1nNP46cJCUmK8OnW0261WDk1KSZdu0OMFQEmS9f1/lToweZ0kkoOQQQA8j8i0eFVrYsiLs&#10;Ml55Jt7nhfzb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FY61W7AQAATAMAAA4AAAAAAAAAAAAAAAAALgIAAGRycy9l&#10;Mm9Eb2MueG1sUEsBAi0AFAAGAAgAAAAhAHtLjtTbAAAACgEAAA8AAAAAAAAAAAAAAAAAFQQAAGRy&#10;cy9kb3ducmV2LnhtbFBLBQYAAAAABAAEAPMAAAAdBQAAAAA=&#10;" w14:anchorId="3058E1C2">
                <v:textbox inset="2.16pt,1.44pt,0,1.44pt">
                  <w:txbxContent>
                    <w:p w:rsidR="00DB1734" w:rsidP="00583610" w:rsidRDefault="00DB1734" w14:paraId="669D64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6224" behindDoc="0" locked="0" layoutInCell="1" allowOverlap="1" wp14:editId="2628A798" wp14:anchorId="23E8699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4" name="Rectangle 6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5928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4" style="position:absolute;margin-left:104pt;margin-top:11pt;width:79pt;height:162pt;z-index:258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YH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3ZFieMWu/QL&#10;feOuHxU5VQcjpcr9zX5NIXZ47Sk8wjmLuMziZw02f1EWmYvHx4vHak5EYPH26ratsRMCt5p6tVpj&#10;gjDV6+0AMX1T3pK8YBSQS7GWH37EdDr6cgTvZTan9/Mqzbu5qLm+bl+47rw8okYc0vSAQY9+YlSM&#10;JlAyYeMZjX/2HBQl43eHzjbr1VWDk1KSZdu0OMFQEmS9e1vlTgweZ0kkoGQfwPQD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54tge7AQAATAMAAA4AAAAAAAAAAAAAAAAALgIAAGRycy9l&#10;Mm9Eb2MueG1sUEsBAi0AFAAGAAgAAAAhAHtLjtTbAAAACgEAAA8AAAAAAAAAAAAAAAAAFQQAAGRy&#10;cy9kb3ducmV2LnhtbFBLBQYAAAAABAAEAPMAAAAdBQAAAAA=&#10;" w14:anchorId="23E8699E">
                <v:textbox inset="2.16pt,1.44pt,0,1.44pt">
                  <w:txbxContent>
                    <w:p w:rsidR="00DB1734" w:rsidP="00583610" w:rsidRDefault="00DB1734" w14:paraId="35928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7248" behindDoc="0" locked="0" layoutInCell="1" allowOverlap="1" wp14:editId="50622C8C" wp14:anchorId="00B239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5" name="Rectangle 6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1DC3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5" style="position:absolute;margin-left:104pt;margin-top:11pt;width:79pt;height:162pt;z-index:258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L8Quy7AQAATAMAAA4AAAAAAAAAAAAAAAAALgIAAGRycy9l&#10;Mm9Eb2MueG1sUEsBAi0AFAAGAAgAAAAhAHtLjtTbAAAACgEAAA8AAAAAAAAAAAAAAAAAFQQAAGRy&#10;cy9kb3ducmV2LnhtbFBLBQYAAAAABAAEAPMAAAAdBQAAAAA=&#10;" w14:anchorId="00B239DB">
                <v:textbox inset="2.16pt,1.44pt,0,1.44pt">
                  <w:txbxContent>
                    <w:p w:rsidR="00DB1734" w:rsidP="00583610" w:rsidRDefault="00DB1734" w14:paraId="01DC3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8272" behindDoc="0" locked="0" layoutInCell="1" allowOverlap="1" wp14:editId="68015A15" wp14:anchorId="6153D4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6" name="Rectangle 6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2759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6" style="position:absolute;margin-left:104pt;margin-top:11pt;width:79pt;height:162pt;z-index:258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Mbuw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mxHGLXfqB&#10;vnE3GEnO1VH3vcz9zX5NIXZ47Tk8wSWLuMziZwU2f1EWmYvHp6vHck5EYPHu9q6tsRMCt5p6tdpg&#10;gjDV6+0AMX2R3pK8YBSQS7GWH7/FdD76cgTvZTbn9/Mqzfu5qPm0LrC5tvf9CTXikKZHDMr4iVFh&#10;dKBkwsYzGn8fOEhKzFeHzjab1W2Dk1KSZdu0OMFQEmS9f1vlToweZ0kkoOQQQA8j8i0eFVrYsiLs&#10;Ml55Jt7mhfzr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71wxu7AQAATAMAAA4AAAAAAAAAAAAAAAAALgIAAGRycy9l&#10;Mm9Eb2MueG1sUEsBAi0AFAAGAAgAAAAhAHtLjtTbAAAACgEAAA8AAAAAAAAAAAAAAAAAFQQAAGRy&#10;cy9kb3ducmV2LnhtbFBLBQYAAAAABAAEAPMAAAAdBQAAAAA=&#10;" w14:anchorId="6153D438">
                <v:textbox inset="2.16pt,1.44pt,0,1.44pt">
                  <w:txbxContent>
                    <w:p w:rsidR="00DB1734" w:rsidP="00583610" w:rsidRDefault="00DB1734" w14:paraId="42759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59296" behindDoc="0" locked="0" layoutInCell="1" allowOverlap="1" wp14:editId="227D29E6" wp14:anchorId="16E9CD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7" name="Rectangle 6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649F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7" style="position:absolute;margin-left:104pt;margin-top:11pt;width:79pt;height:162pt;z-index:258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fwug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hxHGLXfqB&#10;vnE3GEnO1VH3vcz9zX5NIXZ47Tk8wSWLuMziZwU2f1EWmYvHp6vHck5EYPHu9q6tsRMCt5p6tdpg&#10;gjDV6+0AMX2R3pK8YBSQS7GWH7/FdD76cgTvZTbn9/Mqzfu5qPm0vnLd+/6EGnFI0yMGZfzEqDA6&#10;UDJh4xmNvw8cJCXmq0Nnm83qtsFJKcmybVqcYCgJst6/rXInRo+zJBJQcgighxH5lncLLWxZEXYZ&#10;rzwTb/NC/vUn2P0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wnE38LoBAABMAwAADgAAAAAAAAAAAAAAAAAuAgAAZHJzL2Uy&#10;b0RvYy54bWxQSwECLQAUAAYACAAAACEAe0uO1NsAAAAKAQAADwAAAAAAAAAAAAAAAAAUBAAAZHJz&#10;L2Rvd25yZXYueG1sUEsFBgAAAAAEAAQA8wAAABwFAAAAAA==&#10;" w14:anchorId="16E9CD7E">
                <v:textbox inset="2.16pt,1.44pt,0,1.44pt">
                  <w:txbxContent>
                    <w:p w:rsidR="00DB1734" w:rsidP="00583610" w:rsidRDefault="00DB1734" w14:paraId="5B649F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0320" behindDoc="0" locked="0" layoutInCell="1" allowOverlap="1" wp14:editId="12C89EC8" wp14:anchorId="36BD2F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8" name="Rectangle 6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9C8C9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8" style="position:absolute;margin-left:104pt;margin-top:11pt;width:79pt;height:162pt;z-index:258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rGugEAAEw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PL1Rp75bjFLv1E&#10;37jrBkVO1d5IqXJ/s19jiC1eewnPcM4iLrP4SYPNX5RFpuLx8eKxmhIRWLy9vl3X2AmBW029WKww&#10;QZjq7XaAmL4rb0leMArIpVjLD48xnY6+HsF7mc3p/bxK024qam6WzSvXnZdH1IhDmp4w6MGPjIrB&#10;BEpGbDyj8c+eg6JkeHDobLNaXDc4KSWZr5vsCpQEWe/eV7kTvcdZEgko2QcwXY98i0eFFrasCDuP&#10;V56J93kh//YTbP8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bEKxroBAABMAwAADgAAAAAAAAAAAAAAAAAuAgAAZHJzL2Uy&#10;b0RvYy54bWxQSwECLQAUAAYACAAAACEAe0uO1NsAAAAKAQAADwAAAAAAAAAAAAAAAAAUBAAAZHJz&#10;L2Rvd25yZXYueG1sUEsFBgAAAAAEAAQA8wAAABwFAAAAAA==&#10;" w14:anchorId="36BD2F34">
                <v:textbox inset="2.16pt,1.44pt,0,1.44pt">
                  <w:txbxContent>
                    <w:p w:rsidR="00DB1734" w:rsidP="00583610" w:rsidRDefault="00DB1734" w14:paraId="49C8C9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1344" behindDoc="0" locked="0" layoutInCell="1" allowOverlap="1" wp14:editId="0EFF201C" wp14:anchorId="35801D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9" name="Rectangle 6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8F41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9" style="position:absolute;margin-left:104pt;margin-top:11pt;width:79pt;height:162pt;z-index:258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E1/i27AQAATAMAAA4AAAAAAAAAAAAAAAAALgIAAGRycy9l&#10;Mm9Eb2MueG1sUEsBAi0AFAAGAAgAAAAhAHtLjtTbAAAACgEAAA8AAAAAAAAAAAAAAAAAFQQAAGRy&#10;cy9kb3ducmV2LnhtbFBLBQYAAAAABAAEAPMAAAAdBQAAAAA=&#10;" w14:anchorId="35801DAC">
                <v:textbox inset="2.16pt,1.44pt,0,1.44pt">
                  <w:txbxContent>
                    <w:p w:rsidR="00DB1734" w:rsidP="00583610" w:rsidRDefault="00DB1734" w14:paraId="128F41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2368" behindDoc="0" locked="0" layoutInCell="1" allowOverlap="1" wp14:editId="75C6657D" wp14:anchorId="6C7F96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0" name="Rectangle 6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6997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0" style="position:absolute;margin-left:104pt;margin-top:11pt;width:79pt;height:162pt;z-index:258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6e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QYNctxil36g&#10;b9x1gyLnam+kVLm/2a8xxBavvYRnuGQRl1n8pMHmL8oiU/H4dPVYTYkILG5uN+saHxK41dSLxQoT&#10;hKnebweI6avyluQFo4BcirX8+BjT+ejbEbyX2Zzfz6s07aei5m65eOO69/KEGnFI0xMGPfiRUTGY&#10;QMmIjWc0vh44KEqGbw6dbVaL2wYnp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a4np67AQAATAMAAA4AAAAAAAAAAAAAAAAALgIAAGRycy9l&#10;Mm9Eb2MueG1sUEsBAi0AFAAGAAgAAAAhAHtLjtTbAAAACgEAAA8AAAAAAAAAAAAAAAAAFQQAAGRy&#10;cy9kb3ducmV2LnhtbFBLBQYAAAAABAAEAPMAAAAdBQAAAAA=&#10;" w14:anchorId="6C7F96BB">
                <v:textbox inset="2.16pt,1.44pt,0,1.44pt">
                  <w:txbxContent>
                    <w:p w:rsidR="00DB1734" w:rsidP="00583610" w:rsidRDefault="00DB1734" w14:paraId="586997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3392" behindDoc="0" locked="0" layoutInCell="1" allowOverlap="1" wp14:editId="74E3B5E3" wp14:anchorId="573059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1" name="Rectangle 6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C315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1" style="position:absolute;margin-left:104pt;margin-top:11pt;width:79pt;height:162pt;z-index:258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o8anW7AQAATAMAAA4AAAAAAAAAAAAAAAAALgIAAGRycy9l&#10;Mm9Eb2MueG1sUEsBAi0AFAAGAAgAAAAhAHtLjtTbAAAACgEAAA8AAAAAAAAAAAAAAAAAFQQAAGRy&#10;cy9kb3ducmV2LnhtbFBLBQYAAAAABAAEAPMAAAAdBQAAAAA=&#10;" w14:anchorId="5730596E">
                <v:textbox inset="2.16pt,1.44pt,0,1.44pt">
                  <w:txbxContent>
                    <w:p w:rsidR="00DB1734" w:rsidP="00583610" w:rsidRDefault="00DB1734" w14:paraId="44C315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4416" behindDoc="0" locked="0" layoutInCell="1" allowOverlap="1" wp14:editId="625738CC" wp14:anchorId="5EC5B9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2" name="Rectangle 6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885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2" style="position:absolute;margin-left:104pt;margin-top:11pt;width:79pt;height:162pt;z-index:258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aS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aahxHGLXfqB&#10;vnHXDYqcq72RUuX+Zr/GEFu89hKe4ZJFXGbxkwabvyiLTMXj09VjNSUisLi53axr7ITAraZeLFaY&#10;IEz1fjtATF+VtyQvGAXkUqzlx8eYzkffjuC9zOb8fl6laT8VNXfL5RvXvZcn1IhDmp4w6MGPjIrB&#10;BEpGbDyj8fXAQVEyfHPobLNa3KIRq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+2BpK7AQAATAMAAA4AAAAAAAAAAAAAAAAALgIAAGRycy9l&#10;Mm9Eb2MueG1sUEsBAi0AFAAGAAgAAAAhAHtLjtTbAAAACgEAAA8AAAAAAAAAAAAAAAAAFQQAAGRy&#10;cy9kb3ducmV2LnhtbFBLBQYAAAAABAAEAPMAAAAdBQAAAAA=&#10;" w14:anchorId="5EC5B901">
                <v:textbox inset="2.16pt,1.44pt,0,1.44pt">
                  <w:txbxContent>
                    <w:p w:rsidR="00DB1734" w:rsidP="00583610" w:rsidRDefault="00DB1734" w14:paraId="46885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5440" behindDoc="0" locked="0" layoutInCell="1" allowOverlap="1" wp14:editId="51949174" wp14:anchorId="472AD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3" name="Rectangle 6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A94E7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3" style="position:absolute;margin-left:104pt;margin-top:11pt;width:79pt;height:162pt;z-index:258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J5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erugxHGLXfqJ&#10;vnHXG0ku1UF3ncz9zX6NIbZ47Sk8wjWLuMziJwU2f1EWmYrH55vHckpEYHG72G5q7ITAraZeLteY&#10;IEz1ejtATF+ltyQvGAXkUqzlp+8xXY6+HMF7mc3l/bxK02Eqaj6v1i9cD747o0Yc0vSAQRk/MiqM&#10;DpSM2HhG4+8jB0mJ+ebQ2Wa9XDQ4KSWZb5oNTjCUBFkf3la5E4PHWRIJKDkG0P2AfItHhRa2rAi7&#10;jleeibd5If/6E+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My8nm7AQAATAMAAA4AAAAAAAAAAAAAAAAALgIAAGRycy9l&#10;Mm9Eb2MueG1sUEsBAi0AFAAGAAgAAAAhAHtLjtTbAAAACgEAAA8AAAAAAAAAAAAAAAAAFQQAAGRy&#10;cy9kb3ducmV2LnhtbFBLBQYAAAAABAAEAPMAAAAdBQAAAAA=&#10;" w14:anchorId="472AD75B">
                <v:textbox inset="2.16pt,1.44pt,0,1.44pt">
                  <w:txbxContent>
                    <w:p w:rsidR="00DB1734" w:rsidP="00583610" w:rsidRDefault="00DB1734" w14:paraId="0A94E7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6464" behindDoc="0" locked="0" layoutInCell="1" allowOverlap="1" wp14:editId="5E970BDC" wp14:anchorId="4B9CE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4" name="Rectangle 6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979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4" style="position:absolute;margin-left:104pt;margin-top:11pt;width:79pt;height:162pt;z-index:258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wSryu7AQAATAMAAA4AAAAAAAAAAAAAAAAALgIAAGRycy9l&#10;Mm9Eb2MueG1sUEsBAi0AFAAGAAgAAAAhAHtLjtTbAAAACgEAAA8AAAAAAAAAAAAAAAAAFQQAAGRy&#10;cy9kb3ducmV2LnhtbFBLBQYAAAAABAAEAPMAAAAdBQAAAAA=&#10;" w14:anchorId="4B9CEF59">
                <v:textbox inset="2.16pt,1.44pt,0,1.44pt">
                  <w:txbxContent>
                    <w:p w:rsidR="00DB1734" w:rsidP="00583610" w:rsidRDefault="00DB1734" w14:paraId="2F2979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7488" behindDoc="0" locked="0" layoutInCell="1" allowOverlap="1" wp14:editId="497981BD" wp14:anchorId="63AEF1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5" name="Rectangle 6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B3A1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5" style="position:absolute;margin-left:104pt;margin-top:11pt;width:79pt;height:162pt;z-index:258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WW8C7AQAATAMAAA4AAAAAAAAAAAAAAAAALgIAAGRycy9l&#10;Mm9Eb2MueG1sUEsBAi0AFAAGAAgAAAAhAHtLjtTbAAAACgEAAA8AAAAAAAAAAAAAAAAAFQQAAGRy&#10;cy9kb3ducmV2LnhtbFBLBQYAAAAABAAEAPMAAAAdBQAAAAA=&#10;" w14:anchorId="63AEF1A7">
                <v:textbox inset="2.16pt,1.44pt,0,1.44pt">
                  <w:txbxContent>
                    <w:p w:rsidR="00DB1734" w:rsidP="00583610" w:rsidRDefault="00DB1734" w14:paraId="52B3A1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8512" behindDoc="0" locked="0" layoutInCell="1" allowOverlap="1" wp14:editId="3846306D" wp14:anchorId="557302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6" name="Rectangle 6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CF6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6" style="position:absolute;margin-left:104pt;margin-top:11pt;width:79pt;height:162pt;z-index:258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JkuwEAAEwDAAAOAAAAZHJzL2Uyb0RvYy54bWysU8tu2zAQvBfoPxC815IVxw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1WZJieMWu/QD&#10;feOuGxQ5V3sjpcr9zX6NIbZ47SU8wyWLuMziJw02f1EWmYrHp6vHakpEYHFzs1nX2AmBW029WKww&#10;QZjq7XaAmL4pb0leMArIpVjLj48xnY++HsF7mc35/bxK034qam5XBTbX9l6eUCMOaXrCoAc/MioG&#10;EygZsfGMxt8HDoqS4cGhs81qcdPgpJRkvm7WOMFQEmS9f1/lTvQeZ0kkoOQQwHQ98i0eFVrYsiLs&#10;Ml55Jt7nhfzb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EMQmS7AQAATAMAAA4AAAAAAAAAAAAAAAAALgIAAGRycy9l&#10;Mm9Eb2MueG1sUEsBAi0AFAAGAAgAAAAhAHtLjtTbAAAACgEAAA8AAAAAAAAAAAAAAAAAFQQAAGRy&#10;cy9kb3ducmV2LnhtbFBLBQYAAAAABAAEAPMAAAAdBQAAAAA=&#10;" w14:anchorId="557302FB">
                <v:textbox inset="2.16pt,1.44pt,0,1.44pt">
                  <w:txbxContent>
                    <w:p w:rsidR="00DB1734" w:rsidP="00583610" w:rsidRDefault="00DB1734" w14:paraId="09CF6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69536" behindDoc="0" locked="0" layoutInCell="1" allowOverlap="1" wp14:editId="16692976" wp14:anchorId="77BC8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7" name="Rectangle 6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38E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7" style="position:absolute;margin-left:104pt;margin-top:11pt;width:79pt;height:162pt;z-index:258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/Yi2j7oBAABMAwAADgAAAAAAAAAAAAAAAAAuAgAAZHJzL2Uy&#10;b0RvYy54bWxQSwECLQAUAAYACAAAACEAe0uO1NsAAAAKAQAADwAAAAAAAAAAAAAAAAAUBAAAZHJz&#10;L2Rvd25yZXYueG1sUEsFBgAAAAAEAAQA8wAAABwFAAAAAA==&#10;" w14:anchorId="77BC85E2">
                <v:textbox inset="2.16pt,1.44pt,0,1.44pt">
                  <w:txbxContent>
                    <w:p w:rsidR="00DB1734" w:rsidP="00583610" w:rsidRDefault="00DB1734" w14:paraId="7D738E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0560" behindDoc="0" locked="0" layoutInCell="1" allowOverlap="1" wp14:editId="4E17E384" wp14:anchorId="5B685F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8" name="Rectangle 6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8BB5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8" style="position:absolute;margin-left:104pt;margin-top:11pt;width:79pt;height:162pt;z-index:258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u5ug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4s19grzx126Rf6&#10;xn1nFTlVeyOlmvo7+TXE1OK15/gE5yzhchI/anDTF2WRsXh8vHisxkwEFtdX61WNnRC41dSLxRIT&#10;hKnebkdI+YcKjkwLRgG5FGv54SHl09HXI3hvYnN6f1rlcTcWNdfL5pXrLsgjasQhzY8YtA0Do8Ka&#10;SMmAjWc0/dlzUJTYe4/ONsvFVYOTUpL5qlmhK1ASZL17X+Ve9AFnSWSgZB/BdD3yLR4VWtiyIuw8&#10;XtNMvM8L+b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kiLuboBAABMAwAADgAAAAAAAAAAAAAAAAAuAgAAZHJzL2Uy&#10;b0RvYy54bWxQSwECLQAUAAYACAAAACEAe0uO1NsAAAAKAQAADwAAAAAAAAAAAAAAAAAUBAAAZHJz&#10;L2Rvd25yZXYueG1sUEsFBgAAAAAEAAQA8wAAABwFAAAAAA==&#10;" w14:anchorId="5B685F2B">
                <v:textbox inset="2.16pt,1.44pt,0,1.44pt">
                  <w:txbxContent>
                    <w:p w:rsidR="00DB1734" w:rsidP="00583610" w:rsidRDefault="00DB1734" w14:paraId="588BB5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1584" behindDoc="0" locked="0" layoutInCell="1" allowOverlap="1" wp14:editId="1D4700CD" wp14:anchorId="058012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9" name="Rectangle 6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F53A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9" style="position:absolute;margin-left:104pt;margin-top:11pt;width:79pt;height:162pt;z-index:258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9S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W202lDhusUs/&#10;0DfuukGRc7U3Uqrc3+zXGGKL117CM1yyiMssftJg8xdlkal4fLp6rKZEBBY3i826xk4I3Grq5XKF&#10;CcJU77cDxPRVeUvyglFALsVafnyM6Xz07Qjey2zO7+dVmvZTUXO7Wrxx3Xt5Qo04pOkJgx78yKgY&#10;TKBkxMYzGl8PHBQlwzeHzjar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7Mf1K7AQAATAMAAA4AAAAAAAAAAAAAAAAALgIAAGRycy9l&#10;Mm9Eb2MueG1sUEsBAi0AFAAGAAgAAAAhAHtLjtTbAAAACgEAAA8AAAAAAAAAAAAAAAAAFQQAAGRy&#10;cy9kb3ducmV2LnhtbFBLBQYAAAAABAAEAPMAAAAdBQAAAAA=&#10;" w14:anchorId="05801234">
                <v:textbox inset="2.16pt,1.44pt,0,1.44pt">
                  <w:txbxContent>
                    <w:p w:rsidR="00DB1734" w:rsidP="00583610" w:rsidRDefault="00DB1734" w14:paraId="0F53A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2608" behindDoc="0" locked="0" layoutInCell="1" allowOverlap="1" wp14:editId="5621BDB8" wp14:anchorId="47F67C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0" name="Rectangle 6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3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0" style="position:absolute;margin-left:104pt;margin-top:11pt;width:79pt;height:162pt;z-index:258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EI61YuQEAAEwDAAAOAAAAAAAAAAAAAAAAAC4CAABkcnMvZTJv&#10;RG9jLnhtbFBLAQItABQABgAIAAAAIQB7S47U2wAAAAoBAAAPAAAAAAAAAAAAAAAAABMEAABkcnMv&#10;ZG93bnJldi54bWxQSwUGAAAAAAQABADzAAAAGwUAAAAA&#10;" w14:anchorId="47F67CE2">
                <v:textbox inset="2.16pt,1.44pt,0,1.44pt">
                  <w:txbxContent>
                    <w:p w:rsidR="00DB1734" w:rsidP="00583610" w:rsidRDefault="00DB1734" w14:paraId="4ED93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3632" behindDoc="0" locked="0" layoutInCell="1" allowOverlap="1" wp14:editId="08FAFD2D" wp14:anchorId="677830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1" name="Rectangle 6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7B8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1" style="position:absolute;margin-left:104pt;margin-top:11pt;width:79pt;height:162pt;z-index:258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mzuwEAAEw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M3bb2kxHGLXfqF&#10;vnE3GElO1VH3vcz9zX5NIXZ47Sk8wjmLuMziZwU2f1EWmYvHx4vHck5EYPH26ratsRMCt5p6tVpj&#10;gjDV6+0AMX2T3pK8YBSQS7GWH37EdDr6cgTvZTan9/Mqzbu5qLleX79w3fn+iBpxSNMDBmX8xKgw&#10;OlAyYeMZjX/2HCQl5rtDZ5v16qrBSSnJsm1anGAoCbLeva1yJ0aPsyQSULIPoIcR+RaPCi1sWRF2&#10;Hq88E2/zQv71J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inWbO7AQAATAMAAA4AAAAAAAAAAAAAAAAALgIAAGRycy9l&#10;Mm9Eb2MueG1sUEsBAi0AFAAGAAgAAAAhAHtLjtTbAAAACgEAAA8AAAAAAAAAAAAAAAAAFQQAAGRy&#10;cy9kb3ducmV2LnhtbFBLBQYAAAAABAAEAPMAAAAdBQAAAAA=&#10;" w14:anchorId="677830F4">
                <v:textbox inset="2.16pt,1.44pt,0,1.44pt">
                  <w:txbxContent>
                    <w:p w:rsidR="00DB1734" w:rsidP="00583610" w:rsidRDefault="00DB1734" w14:paraId="0767B8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4656" behindDoc="0" locked="0" layoutInCell="1" allowOverlap="1" wp14:editId="703569D3" wp14:anchorId="1FCF5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2" name="Rectangle 6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7AC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2" style="position:absolute;margin-left:104pt;margin-top:11pt;width:79pt;height:135pt;z-index:258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0euQEAAEw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113dUuJYxa79AN9&#10;Y240kpyrkxZC5v5mv+YQe7z2FB7hkkVcZvGLApu/KIssxePT1WO5JMKxeHtz29XYCY5bzaZucoIw&#10;1evtADF9kd6SvBgoIJdiLTt+i+l89OUI3stszu/nVVr2S1HzabN+4br34oQacUjTAwZl/DxQbnSg&#10;ZMbGDzT+OjCQlJivDp1tNx9v0IhUkqZrO5xgKAmy3r+tMscnj7PEE1ByCKDHCfkWjwotbFkRdhmv&#10;PBNv80L+9SfY/Q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wQ0euQEAAEwDAAAOAAAAAAAAAAAAAAAAAC4CAABkcnMvZTJv&#10;RG9jLnhtbFBLAQItABQABgAIAAAAIQCxSpol2wAAAAoBAAAPAAAAAAAAAAAAAAAAABMEAABkcnMv&#10;ZG93bnJldi54bWxQSwUGAAAAAAQABADzAAAAGwUAAAAA&#10;" w14:anchorId="1FCF567B">
                <v:textbox inset="2.16pt,1.44pt,0,1.44pt">
                  <w:txbxContent>
                    <w:p w:rsidR="00DB1734" w:rsidP="00583610" w:rsidRDefault="00DB1734" w14:paraId="677AC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5680" behindDoc="0" locked="0" layoutInCell="1" allowOverlap="1" wp14:editId="74CDAE08" wp14:anchorId="4C29A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3" name="Rectangle 6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CDCF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3" style="position:absolute;margin-left:104pt;margin-top:11pt;width:79pt;height:135pt;z-index:258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kX59boBAABMAwAADgAAAAAAAAAAAAAAAAAuAgAAZHJzL2Uy&#10;b0RvYy54bWxQSwECLQAUAAYACAAAACEAsUqaJdsAAAAKAQAADwAAAAAAAAAAAAAAAAAUBAAAZHJz&#10;L2Rvd25yZXYueG1sUEsFBgAAAAAEAAQA8wAAABwFAAAAAA==&#10;" w14:anchorId="4C29A5E2">
                <v:textbox inset="2.16pt,1.44pt,0,1.44pt">
                  <w:txbxContent>
                    <w:p w:rsidR="00DB1734" w:rsidP="00583610" w:rsidRDefault="00DB1734" w14:paraId="5BCDCF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6704" behindDoc="0" locked="0" layoutInCell="1" allowOverlap="1" wp14:editId="6C8B3FCF" wp14:anchorId="119A6E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4" name="Rectangle 6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50C2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4" style="position:absolute;margin-left:104pt;margin-top:11pt;width:79pt;height:135pt;z-index:258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SnugEAAEw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S2q28ocdxil36g&#10;b9wNkyKn6mikVLm/2a85xB6vPYcnOGcRl1n8osHmL8oiS/H4ePFYLYkILN5d33U1dkLgVrOum5wg&#10;TPV6O0BMX5S3JC8YBeRSrOWHbzGdjr4cwXuZzen9vErLbilqPq27F647L4+oEYc0PWLQk58ZFZMJ&#10;lMzYeEbj7z0HRcn01aGz7frmusVJKUnTtR1OMJQEWe/eVrkTo8dZEgko2Qcww4h8i0eFFrasCDuP&#10;V56Jt3kh//oTbP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WWkp7oBAABMAwAADgAAAAAAAAAAAAAAAAAuAgAAZHJzL2Uy&#10;b0RvYy54bWxQSwECLQAUAAYACAAAACEAsUqaJdsAAAAKAQAADwAAAAAAAAAAAAAAAAAUBAAAZHJz&#10;L2Rvd25yZXYueG1sUEsFBgAAAAAEAAQA8wAAABwFAAAAAA==&#10;" w14:anchorId="119A6E6E">
                <v:textbox inset="2.16pt,1.44pt,0,1.44pt">
                  <w:txbxContent>
                    <w:p w:rsidR="00DB1734" w:rsidP="00583610" w:rsidRDefault="00DB1734" w14:paraId="2450C2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7728" behindDoc="0" locked="0" layoutInCell="1" allowOverlap="1" wp14:editId="091A3B7A" wp14:anchorId="351BD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5" name="Rectangle 6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C6E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5" style="position:absolute;margin-left:104pt;margin-top:11pt;width:79pt;height:135pt;z-index:258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BMugEAAEw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rr6lxHGLXfqO&#10;vnE3TIqcq6ORUuX+Zr/mEHu89hye4JJFXGbxiwabvyiLLMXj09VjtSQisLi52XQ1dkLgVrOum5wg&#10;TPV6O0BMn5W3JC8YBeRSrOXHrzGdj74cwXuZzfn9vErLfilqbtebF657L0+oEYc0PWLQk58ZFZMJ&#10;lMzYeEbjrwMHRcn0xaGz7frjTYuTUpKmazucYCgJst6/rXInRo+zJBJQcghghhH5Fo8KLWxZEXYZ&#10;rzwTb/NC/vUn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CeFQTLoBAABMAwAADgAAAAAAAAAAAAAAAAAuAgAAZHJzL2Uy&#10;b0RvYy54bWxQSwECLQAUAAYACAAAACEAsUqaJdsAAAAKAQAADwAAAAAAAAAAAAAAAAAUBAAAZHJz&#10;L2Rvd25yZXYueG1sUEsFBgAAAAAEAAQA8wAAABwFAAAAAA==&#10;" w14:anchorId="351BDDD6">
                <v:textbox inset="2.16pt,1.44pt,0,1.44pt">
                  <w:txbxContent>
                    <w:p w:rsidR="00DB1734" w:rsidP="00583610" w:rsidRDefault="00DB1734" w14:paraId="3EC6E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8752" behindDoc="0" locked="0" layoutInCell="1" allowOverlap="1" wp14:editId="19B2E4CE" wp14:anchorId="4E687DE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6" name="Rectangle 6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CDDB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6" style="position:absolute;margin-left:104pt;margin-top:11pt;width:79pt;height:135pt;z-index:258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oXziboBAABMAwAADgAAAAAAAAAAAAAAAAAuAgAAZHJzL2Uy&#10;b0RvYy54bWxQSwECLQAUAAYACAAAACEAsUqaJdsAAAAKAQAADwAAAAAAAAAAAAAAAAAUBAAAZHJz&#10;L2Rvd25yZXYueG1sUEsFBgAAAAAEAAQA8wAAABwFAAAAAA==&#10;" w14:anchorId="4E687DE7">
                <v:textbox inset="2.16pt,1.44pt,0,1.44pt">
                  <w:txbxContent>
                    <w:p w:rsidR="00DB1734" w:rsidP="00583610" w:rsidRDefault="00DB1734" w14:paraId="43CDDB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79776" behindDoc="0" locked="0" layoutInCell="1" allowOverlap="1" wp14:editId="50CE954A" wp14:anchorId="7F007D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7" name="Rectangle 6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D14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7" style="position:absolute;margin-left:104pt;margin-top:11pt;width:79pt;height:135pt;z-index:258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2AQdiuQEAAEwDAAAOAAAAAAAAAAAAAAAAAC4CAABkcnMvZTJv&#10;RG9jLnhtbFBLAQItABQABgAIAAAAIQCxSpol2wAAAAoBAAAPAAAAAAAAAAAAAAAAABMEAABkcnMv&#10;ZG93bnJldi54bWxQSwUGAAAAAAQABADzAAAAGwUAAAAA&#10;" w14:anchorId="7F007D29">
                <v:textbox inset="2.16pt,1.44pt,0,1.44pt">
                  <w:txbxContent>
                    <w:p w:rsidR="00DB1734" w:rsidP="00583610" w:rsidRDefault="00DB1734" w14:paraId="73D14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0800" behindDoc="0" locked="0" layoutInCell="1" allowOverlap="1" wp14:editId="22FC28E1" wp14:anchorId="20421A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8" name="Rectangle 6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F4CD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8" style="position:absolute;margin-left:104pt;margin-top:11pt;width:79pt;height:135pt;z-index:258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UuQ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3sauyV4xa79Bt9&#10;426YFDlWRyOlyv3Nfs0h9njtMTzAKYu4zOIXDTZ/URZZiseHs8dqSURg8friuquxEwK3mqu6yQnC&#10;VG+3A8T0XXlL8oJRQC7FWr7/GdPx6OsRvJfZHN/Pq7Rsl6LmW9e+ct16eUCNOKTpHoOe/MyomEyg&#10;ZMbGMxpfdhwUJdMPh862V18vWpyUkjRd26ErUBJkvX1f5U6MHmdJJKBkF8AMI/ItHhVa2LIi7DRe&#10;eSbe54X820+w+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wTpUuQEAAEwDAAAOAAAAAAAAAAAAAAAAAC4CAABkcnMvZTJv&#10;RG9jLnhtbFBLAQItABQABgAIAAAAIQCxSpol2wAAAAoBAAAPAAAAAAAAAAAAAAAAABMEAABkcnMv&#10;ZG93bnJldi54bWxQSwUGAAAAAAQABADzAAAAGwUAAAAA&#10;" w14:anchorId="20421A6A">
                <v:textbox inset="2.16pt,1.44pt,0,1.44pt">
                  <w:txbxContent>
                    <w:p w:rsidR="00DB1734" w:rsidP="00583610" w:rsidRDefault="00DB1734" w14:paraId="6AF4CD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1824" behindDoc="0" locked="0" layoutInCell="1" allowOverlap="1" wp14:editId="5B5F73BC" wp14:anchorId="3EB907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9" name="Rectangle 6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D63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9" style="position:absolute;margin-left:104pt;margin-top:11pt;width:79pt;height:135pt;z-index:258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6/ugEAAEw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V28ocdxil36g&#10;b9wNkyLn6mikVLm/2a85xB6vPYVHuGQRl1n8osHmL8oiS/H4dPVYLYkILG7Wm67GTgjcam7rJicI&#10;U73eDhDTF+UtyQtGAbkUa/nxW0znoy9H8F5mc34/r9KyX4qaT936heveyxNqxCFNDxj05GdGxWQC&#10;JTM2ntH468BBUTJ9dehse/t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UXOv7oBAABMAwAADgAAAAAAAAAAAAAAAAAuAgAAZHJzL2Uy&#10;b0RvYy54bWxQSwECLQAUAAYACAAAACEAsUqaJdsAAAAKAQAADwAAAAAAAAAAAAAAAAAUBAAAZHJz&#10;L2Rvd25yZXYueG1sUEsFBgAAAAAEAAQA8wAAABwFAAAAAA==&#10;" w14:anchorId="3EB90772">
                <v:textbox inset="2.16pt,1.44pt,0,1.44pt">
                  <w:txbxContent>
                    <w:p w:rsidR="00DB1734" w:rsidP="00583610" w:rsidRDefault="00DB1734" w14:paraId="05FD63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2848" behindDoc="0" locked="0" layoutInCell="1" allowOverlap="1" wp14:editId="129E8A6D" wp14:anchorId="77E7CC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0" name="Rectangle 6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B5DF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0" style="position:absolute;margin-left:104pt;margin-top:11pt;width:79pt;height:135pt;z-index:258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4M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gwY5brFLP9E3&#10;7oZJkWN1NFKq3N/s1xxij9eewxOcsojLLH7RYPMXZZGleHw4e6yWRAQWby9uuxofErjV3NRNThCm&#10;ersdIKZvyluSF4wCcinW8v1DTMejr0fwXmZzfD+v0rJdipqr7vKV69bLA2rEIU2PGPTkZ0bFZAIl&#10;Mzae0fh7x0FRMn136Gx7c3nR4qSUpOnaDicYSoKst++r3InR4yyJBJTsAphhRL7Fo0ILW1aEncYr&#10;z8T7vJB/+wk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SyK4MuQEAAEwDAAAOAAAAAAAAAAAAAAAAAC4CAABkcnMvZTJv&#10;RG9jLnhtbFBLAQItABQABgAIAAAAIQCxSpol2wAAAAoBAAAPAAAAAAAAAAAAAAAAABMEAABkcnMv&#10;ZG93bnJldi54bWxQSwUGAAAAAAQABADzAAAAGwUAAAAA&#10;" w14:anchorId="77E7CC89">
                <v:textbox inset="2.16pt,1.44pt,0,1.44pt">
                  <w:txbxContent>
                    <w:p w:rsidR="00DB1734" w:rsidP="00583610" w:rsidRDefault="00DB1734" w14:paraId="3DB5DF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3872" behindDoc="0" locked="0" layoutInCell="1" allowOverlap="1" wp14:editId="6373D367" wp14:anchorId="673125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1" name="Rectangle 6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FB1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1" style="position:absolute;margin-left:104pt;margin-top:11pt;width:79pt;height:135pt;z-index:258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rnugEAAEw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PSqaxpKHLfYpZ/o&#10;G3fDpMixOhopVe5v9msOscdrz+EJTlnEZRa/aLD5i7LIUjw+nD1WSyICizcXN12NnRC41VzXTU4Q&#10;pnq7HSCm78pbkheMAnIp1vL9Q0zHo69H8F5mc3w/r9KyXYqay+7ylevWywNqxCFNjxj05GdGxWQC&#10;JTM2ntH4e8dBUTLdO3S2vf560eKklKTp2g4nGEqCrLfvq9yJ0eMsiQSU7AKYYUS+xaNCC1tWhJ3G&#10;K8/E+7yQf/sJN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kxa57oBAABMAwAADgAAAAAAAAAAAAAAAAAuAgAAZHJzL2Uy&#10;b0RvYy54bWxQSwECLQAUAAYACAAAACEAsUqaJdsAAAAKAQAADwAAAAAAAAAAAAAAAAAUBAAAZHJz&#10;L2Rvd25yZXYueG1sUEsFBgAAAAAEAAQA8wAAABwFAAAAAA==&#10;" w14:anchorId="67312560">
                <v:textbox inset="2.16pt,1.44pt,0,1.44pt">
                  <w:txbxContent>
                    <w:p w:rsidR="00DB1734" w:rsidP="00583610" w:rsidRDefault="00DB1734" w14:paraId="5E0FB1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4896" behindDoc="0" locked="0" layoutInCell="1" allowOverlap="1" wp14:editId="2DCB1B90" wp14:anchorId="6D81F61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2" name="Rectangle 6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B43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2" style="position:absolute;margin-left:104pt;margin-top:11pt;width:79pt;height:135pt;z-index:258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YAuQ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13TUuJ4xa79AN9&#10;426YFDlVRyOlyv3Nfs0h9njtOTzBOYu4zOIXDTZ/URZZisfHi8dqSURg8e7mrquxEwK3mtu6yQnC&#10;VG+3A8T0RXlL8oJRQC7FWn74FtPp6OsRvJfZnN7Pq7TslqLmU7d+5brz8ogacUjTIwY9+ZlRMZlA&#10;yYyNZzT+2nNQlExfHTrb3n68QSNSSZqu7XCCoSTIeve+yp0YPc6SSEDJPoAZRuRbPCq0sGVF2Hm8&#10;8ky8zwv5t59g+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jYAuQEAAEwDAAAOAAAAAAAAAAAAAAAAAC4CAABkcnMvZTJv&#10;RG9jLnhtbFBLAQItABQABgAIAAAAIQCxSpol2wAAAAoBAAAPAAAAAAAAAAAAAAAAABMEAABkcnMv&#10;ZG93bnJldi54bWxQSwUGAAAAAAQABADzAAAAGwUAAAAA&#10;" w14:anchorId="6D81F619">
                <v:textbox inset="2.16pt,1.44pt,0,1.44pt">
                  <w:txbxContent>
                    <w:p w:rsidR="00DB1734" w:rsidP="00583610" w:rsidRDefault="00DB1734" w14:paraId="65AB43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5920" behindDoc="0" locked="0" layoutInCell="1" allowOverlap="1" wp14:editId="1D10ECB5" wp14:anchorId="63ED2E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3" name="Rectangle 6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80B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3" style="position:absolute;margin-left:104pt;margin-top:11pt;width:79pt;height:135pt;z-index:258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LrugEAAEw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16wpcdxil36g&#10;b9wNkyLn6mikVLm/2a85xB6vPYVHuGQRl1n8osHmL8oiS/H4dPVYLYkILN6ub7saOyFwq9nUTU4Q&#10;pnq9HSCmL8pbkheMAnIp1vLjt5jOR1+O4L3M5vx+XqVlvxQ1n7rNC9e9lyfUiEOaHjDoyc+MiskE&#10;SmZsPKPx14GDomT66tDZdvN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0LC67oBAABMAwAADgAAAAAAAAAAAAAAAAAuAgAAZHJzL2Uy&#10;b0RvYy54bWxQSwECLQAUAAYACAAAACEAsUqaJdsAAAAKAQAADwAAAAAAAAAAAAAAAAAUBAAAZHJz&#10;L2Rvd25yZXYueG1sUEsFBgAAAAAEAAQA8wAAABwFAAAAAA==&#10;" w14:anchorId="63ED2E2A">
                <v:textbox inset="2.16pt,1.44pt,0,1.44pt">
                  <w:txbxContent>
                    <w:p w:rsidR="00DB1734" w:rsidP="00583610" w:rsidRDefault="00DB1734" w14:paraId="2E80B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6944" behindDoc="0" locked="0" layoutInCell="1" allowOverlap="1" wp14:editId="491C3CCF" wp14:anchorId="2D55A15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4" name="Rectangle 6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75E38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4" style="position:absolute;margin-left:104pt;margin-top:11pt;width:79pt;height:135pt;z-index:258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+5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c0mJ4xa79BN9&#10;426YFDlWRyOlyv3Nfs0h9njtOTzBKYu4zOIXDTZ/URZZiseHs8dqSURg8fbitquxEwK3mpu6yQnC&#10;VG+3A8T0TXlL8oJRQC7FWr5/iOl49PUI3stsju/nVVq2S1Fz1XWvXLdeHlAjDml6xKAnPzMqJhMo&#10;mbHxjMbfOw6Kkum7Q2fbm8uLFielJE3XIhCBkiDr7fsqd2L0OEsiASW7AGYYkW/xqNDClhVhp/HK&#10;M/E+L+TffoLN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oYp+5uQEAAEwDAAAOAAAAAAAAAAAAAAAAAC4CAABkcnMvZTJv&#10;RG9jLnhtbFBLAQItABQABgAIAAAAIQCxSpol2wAAAAoBAAAPAAAAAAAAAAAAAAAAABMEAABkcnMv&#10;ZG93bnJldi54bWxQSwUGAAAAAAQABADzAAAAGwUAAAAA&#10;" w14:anchorId="2D55A15D">
                <v:textbox inset="2.16pt,1.44pt,0,1.44pt">
                  <w:txbxContent>
                    <w:p w:rsidR="00DB1734" w:rsidP="00583610" w:rsidRDefault="00DB1734" w14:paraId="475E38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7968" behindDoc="0" locked="0" layoutInCell="1" allowOverlap="1" wp14:editId="0083F0D3" wp14:anchorId="5B55AA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5" name="Rectangle 6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669E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5" style="position:absolute;margin-left:104pt;margin-top:11pt;width:79pt;height:135pt;z-index:258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5OZrUroBAABMAwAADgAAAAAAAAAAAAAAAAAuAgAAZHJzL2Uy&#10;b0RvYy54bWxQSwECLQAUAAYACAAAACEAsUqaJdsAAAAKAQAADwAAAAAAAAAAAAAAAAAUBAAAZHJz&#10;L2Rvd25yZXYueG1sUEsFBgAAAAAEAAQA8wAAABwFAAAAAA==&#10;" w14:anchorId="5B55AABD">
                <v:textbox inset="2.16pt,1.44pt,0,1.44pt">
                  <w:txbxContent>
                    <w:p w:rsidR="00DB1734" w:rsidP="00583610" w:rsidRDefault="00DB1734" w14:paraId="2F669E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88992" behindDoc="0" locked="0" layoutInCell="1" allowOverlap="1" wp14:editId="708621FC" wp14:anchorId="60BA92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6" name="Rectangle 6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5E3F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6" style="position:absolute;margin-left:104pt;margin-top:11pt;width:79pt;height:135pt;z-index:258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Xxy9roBAABMAwAADgAAAAAAAAAAAAAAAAAuAgAAZHJzL2Uy&#10;b0RvYy54bWxQSwECLQAUAAYACAAAACEAsUqaJdsAAAAKAQAADwAAAAAAAAAAAAAAAAAUBAAAZHJz&#10;L2Rvd25yZXYueG1sUEsFBgAAAAAEAAQA8wAAABwFAAAAAA==&#10;" w14:anchorId="60BA9229">
                <v:textbox inset="2.16pt,1.44pt,0,1.44pt">
                  <w:txbxContent>
                    <w:p w:rsidR="00DB1734" w:rsidP="00583610" w:rsidRDefault="00DB1734" w14:paraId="525E3F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0016" behindDoc="0" locked="0" layoutInCell="1" allowOverlap="1" wp14:editId="003165DB" wp14:anchorId="64D2A5D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7" name="Rectangle 6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93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7" style="position:absolute;margin-left:104pt;margin-top:11pt;width:79pt;height:159pt;z-index:258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JFoG4uQEAAEwDAAAOAAAAAAAAAAAAAAAAAC4CAABkcnMvZTJv&#10;RG9jLnhtbFBLAQItABQABgAIAAAAIQCu1q1Q2wAAAAoBAAAPAAAAAAAAAAAAAAAAABMEAABkcnMv&#10;ZG93bnJldi54bWxQSwUGAAAAAAQABADzAAAAGwUAAAAA&#10;" w14:anchorId="64D2A5D9">
                <v:textbox inset="2.16pt,1.44pt,0,1.44pt">
                  <w:txbxContent>
                    <w:p w:rsidR="00DB1734" w:rsidP="00583610" w:rsidRDefault="00DB1734" w14:paraId="08493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1040" behindDoc="0" locked="0" layoutInCell="1" allowOverlap="1" wp14:editId="331C868F" wp14:anchorId="021D24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8" name="Rectangle 6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0A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8" style="position:absolute;margin-left:104pt;margin-top:11pt;width:79pt;height:159pt;z-index:258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yO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XWKvHLfYpV/o&#10;G3f9qMipOhgpVe5v9msKscNrT+ERzlnEZRY/a7D5i7LIXDw+XjxWcyICi+urdVtjJwRu5QauMEGY&#10;6vV2gJh+KG9JXjAKyKVYyw93MZ2OvhzBe5nN6f28SvNuLmqu180L152XR9SIQ5oeMOjRT4yK0QRK&#10;Jmw8o/HPnoOiZPzp0Nnm29erBielJMu2adEV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m1ryOuQEAAEwDAAAOAAAAAAAAAAAAAAAAAC4CAABkcnMvZTJv&#10;RG9jLnhtbFBLAQItABQABgAIAAAAIQCu1q1Q2wAAAAoBAAAPAAAAAAAAAAAAAAAAABMEAABkcnMv&#10;ZG93bnJldi54bWxQSwUGAAAAAAQABADzAAAAGwUAAAAA&#10;" w14:anchorId="021D24E1">
                <v:textbox inset="2.16pt,1.44pt,0,1.44pt">
                  <w:txbxContent>
                    <w:p w:rsidR="00DB1734" w:rsidP="00583610" w:rsidRDefault="00DB1734" w14:paraId="05F0A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2064" behindDoc="0" locked="0" layoutInCell="1" allowOverlap="1" wp14:editId="37450789" wp14:anchorId="6862F4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9" name="Rectangle 6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39B0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9" style="position:absolute;margin-left:104pt;margin-top:11pt;width:79pt;height:159pt;z-index:258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qUkhluQEAAEwDAAAOAAAAAAAAAAAAAAAAAC4CAABkcnMvZTJv&#10;RG9jLnhtbFBLAQItABQABgAIAAAAIQCu1q1Q2wAAAAoBAAAPAAAAAAAAAAAAAAAAABMEAABkcnMv&#10;ZG93bnJldi54bWxQSwUGAAAAAAQABADzAAAAGwUAAAAA&#10;" w14:anchorId="6862F45A">
                <v:textbox inset="2.16pt,1.44pt,0,1.44pt">
                  <w:txbxContent>
                    <w:p w:rsidR="00DB1734" w:rsidP="00583610" w:rsidRDefault="00DB1734" w14:paraId="0639B0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3088" behindDoc="0" locked="0" layoutInCell="1" allowOverlap="1" wp14:editId="7DE59B67" wp14:anchorId="6E3EE5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0" name="Rectangle 6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380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0" style="position:absolute;margin-left:104pt;margin-top:11pt;width:79pt;height:159pt;z-index:258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OvrN6uQEAAEwDAAAOAAAAAAAAAAAAAAAAAC4CAABkcnMvZTJv&#10;RG9jLnhtbFBLAQItABQABgAIAAAAIQCu1q1Q2wAAAAoBAAAPAAAAAAAAAAAAAAAAABMEAABkcnMv&#10;ZG93bnJldi54bWxQSwUGAAAAAAQABADzAAAAGwUAAAAA&#10;" w14:anchorId="6E3EE50A">
                <v:textbox inset="2.16pt,1.44pt,0,1.44pt">
                  <w:txbxContent>
                    <w:p w:rsidR="00DB1734" w:rsidP="00583610" w:rsidRDefault="00DB1734" w14:paraId="05380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4112" behindDoc="0" locked="0" layoutInCell="1" allowOverlap="1" wp14:editId="2DBCF61D" wp14:anchorId="6C87B8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1" name="Rectangle 6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D531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1" style="position:absolute;margin-left:104pt;margin-top:11pt;width:79pt;height:159pt;z-index:258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wjpHkboBAABMAwAADgAAAAAAAAAAAAAAAAAuAgAAZHJzL2Uy&#10;b0RvYy54bWxQSwECLQAUAAYACAAAACEArtatUNsAAAAKAQAADwAAAAAAAAAAAAAAAAAUBAAAZHJz&#10;L2Rvd25yZXYueG1sUEsFBgAAAAAEAAQA8wAAABwFAAAAAA==&#10;" w14:anchorId="6C87B879">
                <v:textbox inset="2.16pt,1.44pt,0,1.44pt">
                  <w:txbxContent>
                    <w:p w:rsidR="00DB1734" w:rsidP="00583610" w:rsidRDefault="00DB1734" w14:paraId="7BD531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5136" behindDoc="0" locked="0" layoutInCell="1" allowOverlap="1" wp14:editId="72A4C5D6" wp14:anchorId="453A8F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2" name="Rectangle 6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C66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2" style="position:absolute;margin-left:104pt;margin-top:11pt;width:79pt;height:159pt;z-index:258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t2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bRpKHLfYpV/o&#10;G3f9qMipOhgpVe5v9msKscNrT+ERzlnEZRY/a7D5i7LIXDw+XjxWcyICi+urdVtjJwRu5QauMEGY&#10;6vV2gJh+KG9JXjAKyKVYyw93MZ2OvhzBe5nN6f28SvNuLmqu16sXrjsvj6gRhzQ9YNCjnxgVowmU&#10;TNh4RuOfPQdFyfjTobPNt69XaEQqybJtWpxg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XsCt2uQEAAEwDAAAOAAAAAAAAAAAAAAAAAC4CAABkcnMvZTJv&#10;RG9jLnhtbFBLAQItABQABgAIAAAAIQCu1q1Q2wAAAAoBAAAPAAAAAAAAAAAAAAAAABMEAABkcnMv&#10;ZG93bnJldi54bWxQSwUGAAAAAAQABADzAAAAGwUAAAAA&#10;" w14:anchorId="453A8FA0">
                <v:textbox inset="2.16pt,1.44pt,0,1.44pt">
                  <w:txbxContent>
                    <w:p w:rsidR="00DB1734" w:rsidP="00583610" w:rsidRDefault="00DB1734" w14:paraId="73C66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6160" behindDoc="0" locked="0" layoutInCell="1" allowOverlap="1" wp14:editId="4F41EB86" wp14:anchorId="3646A5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3" name="Rectangle 6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89CC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3" style="position:absolute;margin-left:104pt;margin-top:11pt;width:79pt;height:162pt;z-index:258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By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zetc2KEsctduk7&#10;+sbdYCS5VEfd9zL3N/s1hdjhtefwBNcs4jKLnxXY/EVZZC4en28eyzkRgcXtatvW2AmBW029Xm8w&#10;QZjq9XaAmD5Lb0leMArIpVjLT19juhx9OYL3MpvL+3mV5sNc1Hzcbl6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A24HK7AQAATAMAAA4AAAAAAAAAAAAAAAAALgIAAGRycy9l&#10;Mm9Eb2MueG1sUEsBAi0AFAAGAAgAAAAhAHtLjtTbAAAACgEAAA8AAAAAAAAAAAAAAAAAFQQAAGRy&#10;cy9kb3ducmV2LnhtbFBLBQYAAAAABAAEAPMAAAAdBQAAAAA=&#10;" w14:anchorId="3646A558">
                <v:textbox inset="2.16pt,1.44pt,0,1.44pt">
                  <w:txbxContent>
                    <w:p w:rsidR="00DB1734" w:rsidP="00583610" w:rsidRDefault="00DB1734" w14:paraId="3689CC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7184" behindDoc="0" locked="0" layoutInCell="1" allowOverlap="1" wp14:editId="1221EAB6" wp14:anchorId="2EF543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4" name="Rectangle 6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237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4" style="position:absolute;margin-left:104pt;margin-top:11pt;width:79pt;height:162pt;z-index:258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8WvSC7AQAATAMAAA4AAAAAAAAAAAAAAAAALgIAAGRycy9l&#10;Mm9Eb2MueG1sUEsBAi0AFAAGAAgAAAAhAHtLjtTbAAAACgEAAA8AAAAAAAAAAAAAAAAAFQQAAGRy&#10;cy9kb3ducmV2LnhtbFBLBQYAAAAABAAEAPMAAAAdBQAAAAA=&#10;" w14:anchorId="2EF54341">
                <v:textbox inset="2.16pt,1.44pt,0,1.44pt">
                  <w:txbxContent>
                    <w:p w:rsidR="00DB1734" w:rsidP="00583610" w:rsidRDefault="00DB1734" w14:paraId="33237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8208" behindDoc="0" locked="0" layoutInCell="1" allowOverlap="1" wp14:editId="424FBB6B" wp14:anchorId="3A35F0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5" name="Rectangle 6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F4E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5" style="position:absolute;margin-left:104pt;margin-top:11pt;width:79pt;height:162pt;z-index:258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OSScu7AQAATAMAAA4AAAAAAAAAAAAAAAAALgIAAGRycy9l&#10;Mm9Eb2MueG1sUEsBAi0AFAAGAAgAAAAhAHtLjtTbAAAACgEAAA8AAAAAAAAAAAAAAAAAFQQAAGRy&#10;cy9kb3ducmV2LnhtbFBLBQYAAAAABAAEAPMAAAAdBQAAAAA=&#10;" w14:anchorId="3A35F048">
                <v:textbox inset="2.16pt,1.44pt,0,1.44pt">
                  <w:txbxContent>
                    <w:p w:rsidR="00DB1734" w:rsidP="00583610" w:rsidRDefault="00DB1734" w14:paraId="1AF4E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399232" behindDoc="0" locked="0" layoutInCell="1" allowOverlap="1" wp14:editId="320E96F4" wp14:anchorId="07D5D9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6" name="Rectangle 6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3854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6" style="position:absolute;margin-left:104pt;margin-top:11pt;width:79pt;height:135pt;z-index:258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NvANq+4AQAATAMAAA4AAAAAAAAAAAAAAAAALgIAAGRycy9lMm9E&#10;b2MueG1sUEsBAi0AFAAGAAgAAAAhALFKmiXbAAAACgEAAA8AAAAAAAAAAAAAAAAAEgQAAGRycy9k&#10;b3ducmV2LnhtbFBLBQYAAAAABAAEAPMAAAAaBQAAAAA=&#10;" w14:anchorId="07D5D9BB">
                <v:textbox inset="2.16pt,1.44pt,0,1.44pt">
                  <w:txbxContent>
                    <w:p w:rsidR="00DB1734" w:rsidP="00583610" w:rsidRDefault="00DB1734" w14:paraId="6A3854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0256" behindDoc="0" locked="0" layoutInCell="1" allowOverlap="1" wp14:editId="4B1809DA" wp14:anchorId="74C1D5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7" name="Rectangle 6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37E1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7" style="position:absolute;margin-left:104pt;margin-top:11pt;width:79pt;height:135pt;z-index:258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JdEwkS4AQAATAMAAA4AAAAAAAAAAAAAAAAALgIAAGRycy9lMm9E&#10;b2MueG1sUEsBAi0AFAAGAAgAAAAhALFKmiXbAAAACgEAAA8AAAAAAAAAAAAAAAAAEgQAAGRycy9k&#10;b3ducmV2LnhtbFBLBQYAAAAABAAEAPMAAAAaBQAAAAA=&#10;" w14:anchorId="74C1D512">
                <v:textbox inset="2.16pt,1.44pt,0,1.44pt">
                  <w:txbxContent>
                    <w:p w:rsidR="00DB1734" w:rsidP="00583610" w:rsidRDefault="00DB1734" w14:paraId="7C37E1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1280" behindDoc="0" locked="0" layoutInCell="1" allowOverlap="1" wp14:editId="26C5995C" wp14:anchorId="743EC2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8" name="Rectangle 6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5ABB4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8" style="position:absolute;margin-left:104pt;margin-top:11pt;width:79pt;height:135pt;z-index:258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PiE/3K4AQAATAMAAA4AAAAAAAAAAAAAAAAALgIAAGRycy9lMm9E&#10;b2MueG1sUEsBAi0AFAAGAAgAAAAhALFKmiXbAAAACgEAAA8AAAAAAAAAAAAAAAAAEgQAAGRycy9k&#10;b3ducmV2LnhtbFBLBQYAAAAABAAEAPMAAAAaBQAAAAA=&#10;" w14:anchorId="743EC2D7">
                <v:textbox inset="2.16pt,1.44pt,0,1.44pt">
                  <w:txbxContent>
                    <w:p w:rsidR="00DB1734" w:rsidP="00583610" w:rsidRDefault="00DB1734" w14:paraId="25ABB4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2304" behindDoc="0" locked="0" layoutInCell="1" allowOverlap="1" wp14:editId="5E10E20D" wp14:anchorId="05991D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9" name="Rectangle 6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C653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9" style="position:absolute;margin-left:104pt;margin-top:11pt;width:79pt;height:162pt;z-index:258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j+wz07oBAABMAwAADgAAAAAAAAAAAAAAAAAuAgAAZHJzL2Uy&#10;b0RvYy54bWxQSwECLQAUAAYACAAAACEAe0uO1NsAAAAKAQAADwAAAAAAAAAAAAAAAAAUBAAAZHJz&#10;L2Rvd25yZXYueG1sUEsFBgAAAAAEAAQA8wAAABwFAAAAAA==&#10;" w14:anchorId="05991D97">
                <v:textbox inset="2.16pt,1.44pt,0,1.44pt">
                  <w:txbxContent>
                    <w:p w:rsidR="00DB1734" w:rsidP="00583610" w:rsidRDefault="00DB1734" w14:paraId="6EC653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3328" behindDoc="0" locked="0" layoutInCell="1" allowOverlap="1" wp14:editId="133924BA" wp14:anchorId="48BCEF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30" name="Rectangle 6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0F9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0" style="position:absolute;margin-left:104pt;margin-top:11pt;width:79pt;height:162pt;z-index:258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IYVNguQEAAEwDAAAOAAAAAAAAAAAAAAAAAC4CAABkcnMvZTJv&#10;RG9jLnhtbFBLAQItABQABgAIAAAAIQB7S47U2wAAAAoBAAAPAAAAAAAAAAAAAAAAABMEAABkcnMv&#10;ZG93bnJldi54bWxQSwUGAAAAAAQABADzAAAAGwUAAAAA&#10;" w14:anchorId="48BCEF67">
                <v:textbox inset="2.16pt,1.44pt,0,1.44pt">
                  <w:txbxContent>
                    <w:p w:rsidR="00DB1734" w:rsidP="00583610" w:rsidRDefault="00DB1734" w14:paraId="120F9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4352" behindDoc="0" locked="0" layoutInCell="1" allowOverlap="1" wp14:editId="23DB3457" wp14:anchorId="1242B3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1" name="Rectangle 6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AA6B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1" style="position:absolute;margin-left:104pt;margin-top:11pt;width:79pt;height:60pt;z-index:258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92i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1mTYnjFqf0&#10;HXXjrh8VWbKDkVLl+Wa9phA7LHsOT3CJIrqZ/KzB5i/SInPR+HzVWM2JCExuN9u2xkkIPLq72W7Q&#10;xy7Va3GAmD4rb0l2GAWEUpTlp68xLVdfrmBdBrM8n700H+aFTP3x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5g92iugEAAEsDAAAOAAAAAAAAAAAAAAAAAC4CAABkcnMvZTJv&#10;RG9jLnhtbFBLAQItABQABgAIAAAAIQCiaTO02gAAAAoBAAAPAAAAAAAAAAAAAAAAABQEAABkcnMv&#10;ZG93bnJldi54bWxQSwUGAAAAAAQABADzAAAAGwUAAAAA&#10;" w14:anchorId="1242B30A">
                <v:textbox inset="2.16pt,1.44pt,0,1.44pt">
                  <w:txbxContent>
                    <w:p w:rsidR="00DB1734" w:rsidP="00583610" w:rsidRDefault="00DB1734" w14:paraId="07AA6B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5376" behindDoc="0" locked="0" layoutInCell="1" allowOverlap="1" wp14:editId="1291FF48" wp14:anchorId="2B73BF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2" name="Rectangle 6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34F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2" style="position:absolute;margin-left:104pt;margin-top:11pt;width:79pt;height:60pt;z-index:258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am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b2qKLHM4JT+&#10;oG7M9lqQOTuorhNpvkmv0YcGy578I5yjgG4iP0kw6Yu0yJQ1Pl00FlMkHJOb1aYucRIcj66vNiv0&#10;sUvxXuwhxHvhDElOSwGhZGXZ8VeI89W3K1iXwMzPJy9O+2kmU67foO5dd0KKuKPxAY3Ubmwp18pT&#10;MuLcWxpeDwwEJfqnRWGr66ukQ8zBsq5qXGDIAYLef8wyyweHq8QjUHLwoPoB8WaJMiycWCZ23q60&#10;Eh/jDP79H9j9BQ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m5rWprgBAABLAwAADgAAAAAAAAAAAAAAAAAuAgAAZHJzL2Uyb0Rv&#10;Yy54bWxQSwECLQAUAAYACAAAACEAomkztNoAAAAKAQAADwAAAAAAAAAAAAAAAAASBAAAZHJzL2Rv&#10;d25yZXYueG1sUEsFBgAAAAAEAAQA8wAAABkFAAAAAA==&#10;" w14:anchorId="2B73BFCE">
                <v:textbox inset="2.16pt,1.44pt,0,1.44pt">
                  <w:txbxContent>
                    <w:p w:rsidR="00DB1734" w:rsidP="00583610" w:rsidRDefault="00DB1734" w14:paraId="60534F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6400" behindDoc="0" locked="0" layoutInCell="1" allowOverlap="1" wp14:editId="0DCF3C26" wp14:anchorId="05FB1E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3" name="Rectangle 6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9FD5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3" style="position:absolute;margin-left:104pt;margin-top:11pt;width:79pt;height:60pt;z-index:258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pv/xO5AQAASwMAAA4AAAAAAAAAAAAAAAAALgIAAGRycy9lMm9E&#10;b2MueG1sUEsBAi0AFAAGAAgAAAAhAKJpM7TaAAAACgEAAA8AAAAAAAAAAAAAAAAAEwQAAGRycy9k&#10;b3ducmV2LnhtbFBLBQYAAAAABAAEAPMAAAAaBQAAAAA=&#10;" w14:anchorId="05FB1E8A">
                <v:textbox inset="2.16pt,1.44pt,0,1.44pt">
                  <w:txbxContent>
                    <w:p w:rsidR="00DB1734" w:rsidP="00583610" w:rsidRDefault="00DB1734" w14:paraId="069FD5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7424" behindDoc="0" locked="0" layoutInCell="1" allowOverlap="1" wp14:editId="46C0A916" wp14:anchorId="624331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4" name="Rectangle 6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051E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4" style="position:absolute;margin-left:104pt;margin-top:11pt;width:79pt;height:60pt;z-index:258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EC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WrNSWWG5zS&#10;H9SN226QZM72um1lmm/Sa/ShwbIn/wjnKKCbyE8KTPoiLTJljU8XjeUUicDkZrWpS5yEwKPr9WaF&#10;PnYp3os9hHgvnSHJYRQQSlaWH3+FOF99u4J1Ccz8fPLitJ9mMmX9BnXv2hNSxB2ND2jU4EZGxaA9&#10;JSPOndHweuAgKRl+WhS2ul6vKlyUHCzrqsYFhhwg6P3HLLeid7hKIgIlBw+66xFvlijDwollYuft&#10;SivxMc7g3/+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XHsECugEAAEsDAAAOAAAAAAAAAAAAAAAAAC4CAABkcnMvZTJv&#10;RG9jLnhtbFBLAQItABQABgAIAAAAIQCiaTO02gAAAAoBAAAPAAAAAAAAAAAAAAAAABQEAABkcnMv&#10;ZG93bnJldi54bWxQSwUGAAAAAAQABADzAAAAGwUAAAAA&#10;" w14:anchorId="62433121">
                <v:textbox inset="2.16pt,1.44pt,0,1.44pt">
                  <w:txbxContent>
                    <w:p w:rsidR="00DB1734" w:rsidP="00583610" w:rsidRDefault="00DB1734" w14:paraId="0B051E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8448" behindDoc="0" locked="0" layoutInCell="1" allowOverlap="1" wp14:editId="37BCD19A" wp14:anchorId="682392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5" name="Rectangle 6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1FF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5" style="position:absolute;margin-left:104pt;margin-top:11pt;width:79pt;height:60pt;z-index:258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+i3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3mIyWOW5zS&#10;d9SNu35UZMkORkqV55v1mkLssOw5PMEliuhm8rMGm79Ii8xF4/NVYzUnIjC53WzbGich8OjuZrtB&#10;H7tUr8UBYvqsvCXZYRQQSlGWn77GtFx9uYJ1GczyfPbSfJgXMvX2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26+i3ugEAAEsDAAAOAAAAAAAAAAAAAAAAAC4CAABkcnMvZTJv&#10;RG9jLnhtbFBLAQItABQABgAIAAAAIQCiaTO02gAAAAoBAAAPAAAAAAAAAAAAAAAAABQEAABkcnMv&#10;ZG93bnJldi54bWxQSwUGAAAAAAQABADzAAAAGwUAAAAA&#10;" w14:anchorId="6823929F">
                <v:textbox inset="2.16pt,1.44pt,0,1.44pt">
                  <w:txbxContent>
                    <w:p w:rsidR="00DB1734" w:rsidP="00583610" w:rsidRDefault="00DB1734" w14:paraId="2B1FF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09472" behindDoc="0" locked="0" layoutInCell="1" allowOverlap="1" wp14:editId="63E4EED9" wp14:anchorId="61C1D3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6" name="Rectangle 6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8477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6" style="position:absolute;margin-left:104pt;margin-top:11pt;width:79pt;height:60pt;z-index:258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DilvC5AQAASwMAAA4AAAAAAAAAAAAAAAAALgIAAGRycy9lMm9E&#10;b2MueG1sUEsBAi0AFAAGAAgAAAAhAKJpM7TaAAAACgEAAA8AAAAAAAAAAAAAAAAAEwQAAGRycy9k&#10;b3ducmV2LnhtbFBLBQYAAAAABAAEAPMAAAAaBQAAAAA=&#10;" w14:anchorId="61C1D3BD">
                <v:textbox inset="2.16pt,1.44pt,0,1.44pt">
                  <w:txbxContent>
                    <w:p w:rsidR="00DB1734" w:rsidP="00583610" w:rsidRDefault="00DB1734" w14:paraId="448477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0496" behindDoc="0" locked="0" layoutInCell="1" allowOverlap="1" wp14:editId="3B891677" wp14:anchorId="60ABD7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7" name="Rectangle 6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C196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7" style="position:absolute;margin-left:104pt;margin-top:11pt;width:79pt;height:60pt;z-index:258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9F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mS4njFqf0&#10;DXXjrh8VWbKDkVLl+Wa9phA7LHsJz3CNIrqZ/KzB5i/SInPR+HLTWM2JCEzuNru2xkkIPNre7Tbo&#10;Y5fqtThATJ+UtyQ7jAJCKcry85eYlqu/r2BdBrM8n700H+eFzPoG9ejlBSnijqYnNHr0E6NiNIGS&#10;CefOaPx54qAoGT87FLbZ3m0aXJQSrNumxQWGEiDo49ssd2LwuEoiASWnAKYfEG95t8DCiRVi1+3K&#10;K/E2LuBf/4HD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Xv0W5AQAASwMAAA4AAAAAAAAAAAAAAAAALgIAAGRycy9lMm9E&#10;b2MueG1sUEsBAi0AFAAGAAgAAAAhAKJpM7TaAAAACgEAAA8AAAAAAAAAAAAAAAAAEwQAAGRycy9k&#10;b3ducmV2LnhtbFBLBQYAAAAABAAEAPMAAAAaBQAAAAA=&#10;" w14:anchorId="60ABD7F7">
                <v:textbox inset="2.16pt,1.44pt,0,1.44pt">
                  <w:txbxContent>
                    <w:p w:rsidR="00DB1734" w:rsidP="00583610" w:rsidRDefault="00DB1734" w14:paraId="52C196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1520" behindDoc="0" locked="0" layoutInCell="1" allowOverlap="1" wp14:editId="62908BE1" wp14:anchorId="152FB7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8" name="Rectangle 6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A0E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8" style="position:absolute;margin-left:104pt;margin-top:11pt;width:79pt;height:60pt;z-index:258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mr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3aDs3Lc4pR+&#10;oG7c9aMiS3YwUqo836zXFGKHZc/hCS5RRDeTnzXY/EVaZC4an68aqzkRgcntZtvWOAmBR3c32w36&#10;2KV6Kw4Q0xflLckOo4BQirL89C2m5errFazLYJbns5fmw7yQWTevUA9enpEi7mh6RKNHPzEqRhMo&#10;mXDujMZfRw6KkvGrQ2Gbu5tNg4tSgnXbtCgKlABBH95nuRODx1USCSg5BjD9gHiLRAUWTqwQu2xX&#10;Xon3cQH/9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cFmau5AQAASwMAAA4AAAAAAAAAAAAAAAAALgIAAGRycy9lMm9E&#10;b2MueG1sUEsBAi0AFAAGAAgAAAAhAKJpM7TaAAAACgEAAA8AAAAAAAAAAAAAAAAAEwQAAGRycy9k&#10;b3ducmV2LnhtbFBLBQYAAAAABAAEAPMAAAAaBQAAAAA=&#10;" w14:anchorId="152FB71D">
                <v:textbox inset="2.16pt,1.44pt,0,1.44pt">
                  <w:txbxContent>
                    <w:p w:rsidR="00DB1734" w:rsidP="00583610" w:rsidRDefault="00DB1734" w14:paraId="4CA0E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2544" behindDoc="0" locked="0" layoutInCell="1" allowOverlap="1" wp14:editId="3719A820" wp14:anchorId="5E532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9" name="Rectangle 6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853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9" style="position:absolute;margin-left:104pt;margin-top:11pt;width:79pt;height:60pt;z-index:258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m8LAeugEAAEsDAAAOAAAAAAAAAAAAAAAAAC4CAABkcnMvZTJv&#10;RG9jLnhtbFBLAQItABQABgAIAAAAIQCiaTO02gAAAAoBAAAPAAAAAAAAAAAAAAAAABQEAABkcnMv&#10;ZG93bnJldi54bWxQSwUGAAAAAAQABADzAAAAGwUAAAAA&#10;" w14:anchorId="5E53275B">
                <v:textbox inset="2.16pt,1.44pt,0,1.44pt">
                  <w:txbxContent>
                    <w:p w:rsidR="00DB1734" w:rsidP="00583610" w:rsidRDefault="00DB1734" w14:paraId="18853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3568" behindDoc="0" locked="0" layoutInCell="1" allowOverlap="1" wp14:editId="175B6C22" wp14:anchorId="6E5393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0" name="Rectangle 6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D31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0" style="position:absolute;margin-left:104pt;margin-top:11pt;width:79pt;height:60pt;z-index:258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rXEW5AQAASwMAAA4AAAAAAAAAAAAAAAAALgIAAGRycy9lMm9E&#10;b2MueG1sUEsBAi0AFAAGAAgAAAAhAKJpM7TaAAAACgEAAA8AAAAAAAAAAAAAAAAAEwQAAGRycy9k&#10;b3ducmV2LnhtbFBLBQYAAAAABAAEAPMAAAAaBQAAAAA=&#10;" w14:anchorId="6E5393D6">
                <v:textbox inset="2.16pt,1.44pt,0,1.44pt">
                  <w:txbxContent>
                    <w:p w:rsidR="00DB1734" w:rsidP="00583610" w:rsidRDefault="00DB1734" w14:paraId="74D31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4592" behindDoc="0" locked="0" layoutInCell="1" allowOverlap="1" wp14:editId="02767195" wp14:anchorId="295023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1" name="Rectangle 6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A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1" style="position:absolute;margin-left:104pt;margin-top:11pt;width:79pt;height:60pt;z-index:258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XnXwugEAAEsDAAAOAAAAAAAAAAAAAAAAAC4CAABkcnMvZTJv&#10;RG9jLnhtbFBLAQItABQABgAIAAAAIQCiaTO02gAAAAoBAAAPAAAAAAAAAAAAAAAAABQEAABkcnMv&#10;ZG93bnJldi54bWxQSwUGAAAAAAQABADzAAAAGwUAAAAA&#10;" w14:anchorId="295023B4">
                <v:textbox inset="2.16pt,1.44pt,0,1.44pt">
                  <w:txbxContent>
                    <w:p w:rsidR="00DB1734" w:rsidP="00583610" w:rsidRDefault="00DB1734" w14:paraId="3A73A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5616" behindDoc="0" locked="0" layoutInCell="1" allowOverlap="1" wp14:editId="597B8E2C" wp14:anchorId="14F015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2" name="Rectangle 6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89A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2" style="position:absolute;margin-left:104pt;margin-top:11pt;width:79pt;height:60pt;z-index:258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1HfvS5AQAASwMAAA4AAAAAAAAAAAAAAAAALgIAAGRycy9lMm9E&#10;b2MueG1sUEsBAi0AFAAGAAgAAAAhAKJpM7TaAAAACgEAAA8AAAAAAAAAAAAAAAAAEwQAAGRycy9k&#10;b3ducmV2LnhtbFBLBQYAAAAABAAEAPMAAAAaBQAAAAA=&#10;" w14:anchorId="14F015A8">
                <v:textbox inset="2.16pt,1.44pt,0,1.44pt">
                  <w:txbxContent>
                    <w:p w:rsidR="00DB1734" w:rsidP="00583610" w:rsidRDefault="00DB1734" w14:paraId="65A89A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6640" behindDoc="0" locked="0" layoutInCell="1" allowOverlap="1" wp14:editId="405695C3" wp14:anchorId="740A0B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3" name="Rectangle 6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E7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3" style="position:absolute;margin-left:104pt;margin-top:11pt;width:79pt;height:60pt;z-index:258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sldBugEAAEsDAAAOAAAAAAAAAAAAAAAAAC4CAABkcnMvZTJv&#10;RG9jLnhtbFBLAQItABQABgAIAAAAIQCiaTO02gAAAAoBAAAPAAAAAAAAAAAAAAAAABQEAABkcnMv&#10;ZG93bnJldi54bWxQSwUGAAAAAAQABADzAAAAGwUAAAAA&#10;" w14:anchorId="740A0B0B">
                <v:textbox inset="2.16pt,1.44pt,0,1.44pt">
                  <w:txbxContent>
                    <w:p w:rsidR="00DB1734" w:rsidP="00583610" w:rsidRDefault="00DB1734" w14:paraId="191E7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7664" behindDoc="0" locked="0" layoutInCell="1" allowOverlap="1" wp14:editId="5539934F" wp14:anchorId="54BC41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4" name="Rectangle 6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EE3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4" style="position:absolute;margin-left:104pt;margin-top:11pt;width:79pt;height:60pt;z-index:258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lQ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NSWWG5zS&#10;H9SN226QZM72um1lmm/Sa/ShwbIn/wjnKKCbyE8KTPoiLTJljU8XjeUUicDkZrWpS5yEwKPr9WaF&#10;PnYp3os9hHgvnSHJYRQQSlaWH3+FOF99u4J1Ccz8fPLitJ9mMsv6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w2lQugEAAEsDAAAOAAAAAAAAAAAAAAAAAC4CAABkcnMvZTJv&#10;RG9jLnhtbFBLAQItABQABgAIAAAAIQCiaTO02gAAAAoBAAAPAAAAAAAAAAAAAAAAABQEAABkcnMv&#10;ZG93bnJldi54bWxQSwUGAAAAAAQABADzAAAAGwUAAAAA&#10;" w14:anchorId="54BC41EA">
                <v:textbox inset="2.16pt,1.44pt,0,1.44pt">
                  <w:txbxContent>
                    <w:p w:rsidR="00DB1734" w:rsidP="00583610" w:rsidRDefault="00DB1734" w14:paraId="29EE3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8688" behindDoc="0" locked="0" layoutInCell="1" allowOverlap="1" wp14:editId="3947B486" wp14:anchorId="1CD52D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5" name="Rectangle 6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CE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5" style="position:absolute;margin-left:104pt;margin-top:11pt;width:79pt;height:60pt;z-index:258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Dl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2vryix3OCU&#10;fqFu3HaDJHO2120r03yTXqMPDZY9+yc4RwHdRH5SYNIXaZEpa3y6aCynSAQmN6tNXeIkBB7drDcr&#10;9LFL8VbsIcQf0hmSHEYBoWRl+fEhxPnq6xWsS2Dm55MXp/00k1luXqHuXXtCirij8RGNGtzIqBi0&#10;p2TEuTMa/hw4SEqGe4vCVjf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wNkDlugEAAEsDAAAOAAAAAAAAAAAAAAAAAC4CAABkcnMvZTJv&#10;RG9jLnhtbFBLAQItABQABgAIAAAAIQCiaTO02gAAAAoBAAAPAAAAAAAAAAAAAAAAABQEAABkcnMv&#10;ZG93bnJldi54bWxQSwUGAAAAAAQABADzAAAAGwUAAAAA&#10;" w14:anchorId="1CD52DB8">
                <v:textbox inset="2.16pt,1.44pt,0,1.44pt">
                  <w:txbxContent>
                    <w:p w:rsidR="00DB1734" w:rsidP="00583610" w:rsidRDefault="00DB1734" w14:paraId="638CE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19712" behindDoc="0" locked="0" layoutInCell="1" allowOverlap="1" wp14:editId="0FB53D51" wp14:anchorId="0EE55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6" name="Rectangle 6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6B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6" style="position:absolute;margin-left:104pt;margin-top:11pt;width:79pt;height:60pt;z-index:258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7rKbxugEAAEsDAAAOAAAAAAAAAAAAAAAAAC4CAABkcnMvZTJv&#10;RG9jLnhtbFBLAQItABQABgAIAAAAIQCiaTO02gAAAAoBAAAPAAAAAAAAAAAAAAAAABQEAABkcnMv&#10;ZG93bnJldi54bWxQSwUGAAAAAAQABADzAAAAGwUAAAAA&#10;" w14:anchorId="0EE559DD">
                <v:textbox inset="2.16pt,1.44pt,0,1.44pt">
                  <w:txbxContent>
                    <w:p w:rsidR="00DB1734" w:rsidP="00583610" w:rsidRDefault="00DB1734" w14:paraId="1C56B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0736" behindDoc="0" locked="0" layoutInCell="1" allowOverlap="1" wp14:editId="4BF57412" wp14:anchorId="36FE11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7" name="Rectangle 6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B5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7" style="position:absolute;margin-left:104pt;margin-top:11pt;width:79pt;height:60pt;z-index:258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pZj0S5AQAASwMAAA4AAAAAAAAAAAAAAAAALgIAAGRycy9lMm9E&#10;b2MueG1sUEsBAi0AFAAGAAgAAAAhAKJpM7TaAAAACgEAAA8AAAAAAAAAAAAAAAAAEwQAAGRycy9k&#10;b3ducmV2LnhtbFBLBQYAAAAABAAEAPMAAAAaBQAAAAA=&#10;" w14:anchorId="36FE1196">
                <v:textbox inset="2.16pt,1.44pt,0,1.44pt">
                  <w:txbxContent>
                    <w:p w:rsidR="00DB1734" w:rsidP="00583610" w:rsidRDefault="00DB1734" w14:paraId="4ED9B5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1760" behindDoc="0" locked="0" layoutInCell="1" allowOverlap="1" wp14:editId="22CEA2F8" wp14:anchorId="2272A2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8" name="Rectangle 6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D060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8" style="position:absolute;margin-left:104pt;margin-top:11pt;width:79pt;height:60pt;z-index:258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mquQ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VrnJXlBqf0&#10;B3XjthskmbO9bluZ5pv0Gn1osOzJP8I5Cugm8pMCk75Ii0xZ49NFYzlFIjC5WW3qEich8Oh6vVmh&#10;j12K92IPId5LZ0hyGAWEkpXlx18hzlffrmBdAjM/n7w47aeZTFW9Qd279oQUcUfjAxo1uJFRMWhP&#10;yYhzZzS8HjhISoafFoWtrterChclB8u6qlEUyAGC3n/Mcit6h6skIlBy8KC7HvFmiTIsnFgmdt6u&#10;tBIf4wz+/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xLqaq5AQAASwMAAA4AAAAAAAAAAAAAAAAALgIAAGRycy9lMm9E&#10;b2MueG1sUEsBAi0AFAAGAAgAAAAhAKJpM7TaAAAACgEAAA8AAAAAAAAAAAAAAAAAEwQAAGRycy9k&#10;b3ducmV2LnhtbFBLBQYAAAAABAAEAPMAAAAaBQAAAAA=&#10;" w14:anchorId="2272A272">
                <v:textbox inset="2.16pt,1.44pt,0,1.44pt">
                  <w:txbxContent>
                    <w:p w:rsidR="00DB1734" w:rsidP="00583610" w:rsidRDefault="00DB1734" w14:paraId="6D060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2784" behindDoc="0" locked="0" layoutInCell="1" allowOverlap="1" wp14:editId="22B72FC8" wp14:anchorId="6C4EB6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9" name="Rectangle 6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419B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9" style="position:absolute;margin-left:104pt;margin-top:11pt;width:79pt;height:60pt;z-index:258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Af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DSWWG5zS&#10;H9SN226QZM72um1lmm/Sa/ShwbIn/wjnKKCbyE8KTPoiLTJljU8XjeUUicDkZrWpS5yEwKPr9WaF&#10;PnYp3os9hHgvnSHJYRQQSlaWH3+FOF99u4J1Ccz8fPLitJ9mMtXq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9voAfugEAAEsDAAAOAAAAAAAAAAAAAAAAAC4CAABkcnMvZTJv&#10;RG9jLnhtbFBLAQItABQABgAIAAAAIQCiaTO02gAAAAoBAAAPAAAAAAAAAAAAAAAAABQEAABkcnMv&#10;ZG93bnJldi54bWxQSwUGAAAAAAQABADzAAAAGwUAAAAA&#10;" w14:anchorId="6C4EB65E">
                <v:textbox inset="2.16pt,1.44pt,0,1.44pt">
                  <w:txbxContent>
                    <w:p w:rsidR="00DB1734" w:rsidP="00583610" w:rsidRDefault="00DB1734" w14:paraId="5B419B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3808" behindDoc="0" locked="0" layoutInCell="1" allowOverlap="1" wp14:editId="63B79DF2" wp14:anchorId="68B0DA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0" name="Rectangle 6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A76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0" style="position:absolute;margin-left:104pt;margin-top:11pt;width:79pt;height:60pt;z-index:258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QsuQ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KJBlBqf0&#10;C3VjtteCzNlBdZ1I8016jT40WPbsn+AcBXQT+UmCSV+kRaas8emisZgi4ZjcrDZ1iQ9xPLpZb1bo&#10;Y5firdhDiD+EMyQ5LQWEkpVlx4cQ56uvV7AugZmfT16c9tNMplq/Qt277oQUcUfjIxqp3dhSrpWn&#10;ZMS5tzT8OTAQlOh7i8JWN+tVhYuS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hAxCy5AQAASwMAAA4AAAAAAAAAAAAAAAAALgIAAGRycy9lMm9E&#10;b2MueG1sUEsBAi0AFAAGAAgAAAAhAKJpM7TaAAAACgEAAA8AAAAAAAAAAAAAAAAAEwQAAGRycy9k&#10;b3ducmV2LnhtbFBLBQYAAAAABAAEAPMAAAAaBQAAAAA=&#10;" w14:anchorId="68B0DA67">
                <v:textbox inset="2.16pt,1.44pt,0,1.44pt">
                  <w:txbxContent>
                    <w:p w:rsidR="00DB1734" w:rsidP="00583610" w:rsidRDefault="00DB1734" w14:paraId="48A76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4832" behindDoc="0" locked="0" layoutInCell="1" allowOverlap="1" wp14:editId="487B9112" wp14:anchorId="163348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1" name="Rectangle 6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0F737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1" style="position:absolute;margin-left:104pt;margin-top:11pt;width:79pt;height:60pt;z-index:258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2Z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29pMQyg1P6&#10;jbox22tB5uyguk6k+Sa9Rh8aLHv2T3CKArqJ/CTBpC/SIlPW+HjWWEyRcEyuV+u6xElwPLq9Wq/Q&#10;xy7FR7GHEH8IZ0hyWgoIJSvLDr9CnK++X8G6BGZ+Pnlx2k0zmer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Zte2ZugEAAEsDAAAOAAAAAAAAAAAAAAAAAC4CAABkcnMvZTJv&#10;RG9jLnhtbFBLAQItABQABgAIAAAAIQCiaTO02gAAAAoBAAAPAAAAAAAAAAAAAAAAABQEAABkcnMv&#10;ZG93bnJldi54bWxQSwUGAAAAAAQABADzAAAAGwUAAAAA&#10;" w14:anchorId="163348C6">
                <v:textbox inset="2.16pt,1.44pt,0,1.44pt">
                  <w:txbxContent>
                    <w:p w:rsidR="00DB1734" w:rsidP="00583610" w:rsidRDefault="00DB1734" w14:paraId="30F737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5856" behindDoc="0" locked="0" layoutInCell="1" allowOverlap="1" wp14:editId="11DD016E" wp14:anchorId="477941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2" name="Rectangle 6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5404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2" style="position:absolute;margin-left:104pt;margin-top:11pt;width:79pt;height:60pt;z-index:258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aduQEAAEsDAAAOAAAAZHJzL2Uyb0RvYy54bWysU01v2zAMvQ/YfxB0X+w4b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V1RYllBqf0&#10;C3VjtteCzNlBdZ1I8016jT40WPbsn+AcBXQT+UmCSV+kRaas8emisZgi4ZjcrDZ1iZPgeHRztVmh&#10;j12Kt2IPIf4QzpDktBQQSlaWHR9CnK++XsG6BGZ+Pnlx2k8zmWr9CnXvuhNSxB2Nj2ikdmNLuVae&#10;khHn3tLw58BAUKLvLQpb3VytUIeY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us5p25AQAASwMAAA4AAAAAAAAAAAAAAAAALgIAAGRycy9lMm9E&#10;b2MueG1sUEsBAi0AFAAGAAgAAAAhAKJpM7TaAAAACgEAAA8AAAAAAAAAAAAAAAAAEwQAAGRycy9k&#10;b3ducmV2LnhtbFBLBQYAAAAABAAEAPMAAAAaBQAAAAA=&#10;" w14:anchorId="477941C5">
                <v:textbox inset="2.16pt,1.44pt,0,1.44pt">
                  <w:txbxContent>
                    <w:p w:rsidR="00DB1734" w:rsidP="00583610" w:rsidRDefault="00DB1734" w14:paraId="5B5404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6880" behindDoc="0" locked="0" layoutInCell="1" allowOverlap="1" wp14:editId="38B53935" wp14:anchorId="668C8A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3" name="Rectangle 6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583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3" style="position:absolute;margin-left:104pt;margin-top:11pt;width:79pt;height:60pt;z-index:258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8oug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1+vKHHM4pR+&#10;oW7MdUaSOdtrIeQ030mvIcQGy57DE5yjiO5EflRgpy/SImPW+HTRWI6JcExuVpu6xElwPFpfbVbo&#10;Y5firThATD+kt2RyWgoIJSvLjg8xzVdfr2DdBGZ+fvLSuB9nMtX6FereixNSxB1Nj2iU8UNLudGB&#10;kgHn3tL458BAUmLuHQpbra9WFS5KDpZ1VeMCQw4Q9P59ljnee1wlnoCSQwDd9Yg3S5Rh4cQysfN2&#10;TS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aWc8ougEAAEsDAAAOAAAAAAAAAAAAAAAAAC4CAABkcnMvZTJv&#10;RG9jLnhtbFBLAQItABQABgAIAAAAIQCiaTO02gAAAAoBAAAPAAAAAAAAAAAAAAAAABQEAABkcnMv&#10;ZG93bnJldi54bWxQSwUGAAAAAAQABADzAAAAGwUAAAAA&#10;" w14:anchorId="668C8AC9">
                <v:textbox inset="2.16pt,1.44pt,0,1.44pt">
                  <w:txbxContent>
                    <w:p w:rsidR="00DB1734" w:rsidP="00583610" w:rsidRDefault="00DB1734" w14:paraId="2F583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7904" behindDoc="0" locked="0" layoutInCell="1" allowOverlap="1" wp14:editId="5C649553" wp14:anchorId="1B6067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4" name="Rectangle 6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4B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4" style="position:absolute;margin-left:104pt;margin-top:11pt;width:79pt;height:60pt;z-index:258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E5ug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a0osMzil&#10;X6gbs70WZM4OqutEmm/Sa/ShwbJn/wTnKKCbyE8STPoiLTJljU8XjcUUCcfkZrWpS5wEx6Ob9WaF&#10;PnYp3oo9hPhDOEOS01JAKFlZdnwIcb76egXrEpj5+eTFaT/NZKr6FeredSekiDsaH9FI7caWcq08&#10;JSPOvaXhz4GBoETfWxS2ulmvKlyUHCzrqsYFhhwg6P37LLN8cLhKPAIlBw+qHxB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3KPE5ugEAAEsDAAAOAAAAAAAAAAAAAAAAAC4CAABkcnMvZTJv&#10;RG9jLnhtbFBLAQItABQABgAIAAAAIQCiaTO02gAAAAoBAAAPAAAAAAAAAAAAAAAAABQEAABkcnMv&#10;ZG93bnJldi54bWxQSwUGAAAAAAQABADzAAAAGwUAAAAA&#10;" w14:anchorId="1B606738">
                <v:textbox inset="2.16pt,1.44pt,0,1.44pt">
                  <w:txbxContent>
                    <w:p w:rsidR="00DB1734" w:rsidP="00583610" w:rsidRDefault="00DB1734" w14:paraId="13D4B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8928" behindDoc="0" locked="0" layoutInCell="1" allowOverlap="1" wp14:editId="2FF278C0" wp14:anchorId="19C1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5" name="Rectangle 6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0A99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5" style="position:absolute;margin-left:104pt;margin-top:11pt;width:79pt;height:60pt;z-index:258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iM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19TYllBqf0&#10;G3VjtteCzNlBdZ1I8016jT40WPbsn+AUBXQT+UmCSV+kRaas8fGssZgi4Zhcr9Z1iZPgeHR7tV6h&#10;j12Kj2IPIf4QzpDktBQQSlaWHX6FOF99v4J1Ccz8fPLitJtmMtX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3diMugEAAEsDAAAOAAAAAAAAAAAAAAAAAC4CAABkcnMvZTJv&#10;RG9jLnhtbFBLAQItABQABgAIAAAAIQCiaTO02gAAAAoBAAAPAAAAAAAAAAAAAAAAABQEAABkcnMv&#10;ZG93bnJldi54bWxQSwUGAAAAAAQABADzAAAAGwUAAAAA&#10;" w14:anchorId="19C18405">
                <v:textbox inset="2.16pt,1.44pt,0,1.44pt">
                  <w:txbxContent>
                    <w:p w:rsidR="00DB1734" w:rsidP="00583610" w:rsidRDefault="00DB1734" w14:paraId="050A99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29952" behindDoc="0" locked="0" layoutInCell="1" allowOverlap="1" wp14:editId="57756649" wp14:anchorId="040F3B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6" name="Rectangle 6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9EA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6" style="position:absolute;margin-left:104pt;margin-top:11pt;width:79pt;height:60pt;z-index:258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1KbLugEAAEsDAAAOAAAAAAAAAAAAAAAAAC4CAABkcnMvZTJv&#10;RG9jLnhtbFBLAQItABQABgAIAAAAIQCiaTO02gAAAAoBAAAPAAAAAAAAAAAAAAAAABQEAABkcnMv&#10;ZG93bnJldi54bWxQSwUGAAAAAAQABADzAAAAGwUAAAAA&#10;" w14:anchorId="040F3BCA">
                <v:textbox inset="2.16pt,1.44pt,0,1.44pt">
                  <w:txbxContent>
                    <w:p w:rsidR="00DB1734" w:rsidP="00583610" w:rsidRDefault="00DB1734" w14:paraId="099EA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editId="6C0DD4E7" wp14:anchorId="4DE1D7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7" name="Rectangle 6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9A4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7" style="position:absolute;margin-left:104pt;margin-top:11pt;width:79pt;height:48pt;z-index:258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4SPQ65AQAASwMAAA4AAAAAAAAAAAAAAAAALgIAAGRycy9lMm9E&#10;b2MueG1sUEsBAi0AFAAGAAgAAAAhALlOBW7aAAAACgEAAA8AAAAAAAAAAAAAAAAAEwQAAGRycy9k&#10;b3ducmV2LnhtbFBLBQYAAAAABAAEAPMAAAAaBQAAAAA=&#10;" w14:anchorId="4DE1D74F">
                <v:textbox inset="2.16pt,1.44pt,0,1.44pt">
                  <w:txbxContent>
                    <w:p w:rsidR="00DB1734" w:rsidP="00583610" w:rsidRDefault="00DB1734" w14:paraId="6A9A4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editId="4245F2A2" wp14:anchorId="69AD8E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8" name="Rectangle 6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1513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8" style="position:absolute;margin-left:104pt;margin-top:11pt;width:79pt;height:48pt;z-index:258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vguA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" w14:anchorId="69AD8EA3">
                <v:textbox inset="2.16pt,1.44pt,0,1.44pt">
                  <w:txbxContent>
                    <w:p w:rsidR="00DB1734" w:rsidP="00583610" w:rsidRDefault="00DB1734" w14:paraId="0B1513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editId="358B9361" wp14:anchorId="107A0E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9" name="Rectangle 6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278E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9" style="position:absolute;margin-left:104pt;margin-top:11pt;width:79pt;height:48pt;z-index:258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JV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980lDhucUq/&#10;UDfuukGRJdsbKdU831mvMcQWyx7DA1yiiO5MftJg5y/SIlPW+HzVWE2JCEw2m6YucRICj26abYM+&#10;dileigPE9E15S2aHUUAoWVl++hHTcvX5CtbNYJbnZy9Nh2khs9k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TJVugEAAEsDAAAOAAAAAAAAAAAAAAAAAC4CAABkcnMvZTJv&#10;RG9jLnhtbFBLAQItABQABgAIAAAAIQC5TgVu2gAAAAoBAAAPAAAAAAAAAAAAAAAAABQEAABkcnMv&#10;ZG93bnJldi54bWxQSwUGAAAAAAQABADzAAAAGwUAAAAA&#10;" w14:anchorId="107A0E84">
                <v:textbox inset="2.16pt,1.44pt,0,1.44pt">
                  <w:txbxContent>
                    <w:p w:rsidR="00DB1734" w:rsidP="00583610" w:rsidRDefault="00DB1734" w14:paraId="08278E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editId="4500B366" wp14:anchorId="46A1B7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0" name="Rectangle 6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15D4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0" style="position:absolute;margin-left:104pt;margin-top:11pt;width:79pt;height:48pt;z-index:258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do7kG5AQAASwMAAA4AAAAAAAAAAAAAAAAALgIAAGRycy9lMm9E&#10;b2MueG1sUEsBAi0AFAAGAAgAAAAhALlOBW7aAAAACgEAAA8AAAAAAAAAAAAAAAAAEwQAAGRycy9k&#10;b3ducmV2LnhtbFBLBQYAAAAABAAEAPMAAAAaBQAAAAA=&#10;" w14:anchorId="46A1B745">
                <v:textbox inset="2.16pt,1.44pt,0,1.44pt">
                  <w:txbxContent>
                    <w:p w:rsidR="00DB1734" w:rsidP="00583610" w:rsidRDefault="00DB1734" w14:paraId="1115D4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editId="5FDF2B18" wp14:anchorId="46EF28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1" name="Rectangle 6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A09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1" style="position:absolute;margin-left:104pt;margin-top:11pt;width:79pt;height:48pt;z-index:258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ncf0ugEAAEsDAAAOAAAAAAAAAAAAAAAAAC4CAABkcnMvZTJv&#10;RG9jLnhtbFBLAQItABQABgAIAAAAIQC5TgVu2gAAAAoBAAAPAAAAAAAAAAAAAAAAABQEAABkcnMv&#10;ZG93bnJldi54bWxQSwUGAAAAAAQABADzAAAAGwUAAAAA&#10;" w14:anchorId="46EF2805">
                <v:textbox inset="2.16pt,1.44pt,0,1.44pt">
                  <w:txbxContent>
                    <w:p w:rsidR="00DB1734" w:rsidP="00583610" w:rsidRDefault="00DB1734" w14:paraId="24A09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editId="02DF2002" wp14:anchorId="0F852B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2" name="Rectangle 6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105A7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2" style="position:absolute;margin-left:104pt;margin-top:11pt;width:79pt;height:48pt;z-index:258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LSEzPC5AQAASwMAAA4AAAAAAAAAAAAAAAAALgIAAGRycy9lMm9E&#10;b2MueG1sUEsBAi0AFAAGAAgAAAAhALlOBW7aAAAACgEAAA8AAAAAAAAAAAAAAAAAEwQAAGRycy9k&#10;b3ducmV2LnhtbFBLBQYAAAAABAAEAPMAAAAaBQAAAAA=&#10;" w14:anchorId="0F852B69">
                <v:textbox inset="2.16pt,1.44pt,0,1.44pt">
                  <w:txbxContent>
                    <w:p w:rsidR="00DB1734" w:rsidP="00583610" w:rsidRDefault="00DB1734" w14:paraId="2105A7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editId="3833615A" wp14:anchorId="44DB9D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3" name="Rectangle 6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5BA7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3" style="position:absolute;margin-left:104pt;margin-top:11pt;width:79pt;height:48pt;z-index:258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ceVFugEAAEsDAAAOAAAAAAAAAAAAAAAAAC4CAABkcnMvZTJv&#10;RG9jLnhtbFBLAQItABQABgAIAAAAIQC5TgVu2gAAAAoBAAAPAAAAAAAAAAAAAAAAABQEAABkcnMv&#10;ZG93bnJldi54bWxQSwUGAAAAAAQABADzAAAAGwUAAAAA&#10;" w14:anchorId="44DB9D6E">
                <v:textbox inset="2.16pt,1.44pt,0,1.44pt">
                  <w:txbxContent>
                    <w:p w:rsidR="00DB1734" w:rsidP="00583610" w:rsidRDefault="00DB1734" w14:paraId="055BA7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editId="47E6DD69" wp14:anchorId="262A82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4" name="Rectangle 6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2E899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4" style="position:absolute;margin-left:104pt;margin-top:11pt;width:79pt;height:48pt;z-index:258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4ANtUugEAAEsDAAAOAAAAAAAAAAAAAAAAAC4CAABkcnMvZTJv&#10;RG9jLnhtbFBLAQItABQABgAIAAAAIQC5TgVu2gAAAAoBAAAPAAAAAAAAAAAAAAAAABQEAABkcnMv&#10;ZG93bnJldi54bWxQSwUGAAAAAAQABADzAAAAGwUAAAAA&#10;" w14:anchorId="262A82C1">
                <v:textbox inset="2.16pt,1.44pt,0,1.44pt">
                  <w:txbxContent>
                    <w:p w:rsidR="00DB1734" w:rsidP="00583610" w:rsidRDefault="00DB1734" w14:paraId="02E899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editId="7B69F7DA" wp14:anchorId="7EC8E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5" name="Rectangle 6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51A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5" style="position:absolute;margin-left:104pt;margin-top:11pt;width:79pt;height:48pt;z-index:258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Lh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9vKHHc4pR+&#10;oW7cdYMiS7Y3Uqp5vrNeY4gtlj2GB7hEEd2Z/KTBzl+kRaas8fmqsZoSEZhsNk1d4iQEHt002wZ9&#10;7FK8FAeI6ZvylswOo4BQsrL89COm5erzFaybwSzPz16aDtNCZtM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fLhugEAAEsDAAAOAAAAAAAAAAAAAAAAAC4CAABkcnMvZTJv&#10;RG9jLnhtbFBLAQItABQABgAIAAAAIQC5TgVu2gAAAAoBAAAPAAAAAAAAAAAAAAAAABQEAABkcnMv&#10;ZG93bnJldi54bWxQSwUGAAAAAAQABADzAAAAGwUAAAAA&#10;" w14:anchorId="7EC8E0EE">
                <v:textbox inset="2.16pt,1.44pt,0,1.44pt">
                  <w:txbxContent>
                    <w:p w:rsidR="00DB1734" w:rsidP="00583610" w:rsidRDefault="00DB1734" w14:paraId="4351A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editId="2DC29BDF" wp14:anchorId="2B566D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6" name="Rectangle 6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ED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6" style="position:absolute;margin-left:104pt;margin-top:11pt;width:79pt;height:48pt;z-index:258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SVSugEAAEsDAAAOAAAAAAAAAAAAAAAAAC4CAABkcnMvZTJv&#10;RG9jLnhtbFBLAQItABQABgAIAAAAIQC5TgVu2gAAAAoBAAAPAAAAAAAAAAAAAAAAABQEAABkcnMv&#10;ZG93bnJldi54bWxQSwUGAAAAAAQABADzAAAAGwUAAAAA&#10;" w14:anchorId="2B566DE4">
                <v:textbox inset="2.16pt,1.44pt,0,1.44pt">
                  <w:txbxContent>
                    <w:p w:rsidR="00DB1734" w:rsidP="00583610" w:rsidRDefault="00DB1734" w14:paraId="3C5ED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editId="1504A9C3" wp14:anchorId="1DE27D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7" name="Rectangle 6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4594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7" style="position:absolute;margin-left:104pt;margin-top:11pt;width:79pt;height:48pt;z-index:258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Am8DOe5AQAASwMAAA4AAAAAAAAAAAAAAAAALgIAAGRycy9lMm9E&#10;b2MueG1sUEsBAi0AFAAGAAgAAAAhALlOBW7aAAAACgEAAA8AAAAAAAAAAAAAAAAAEwQAAGRycy9k&#10;b3ducmV2LnhtbFBLBQYAAAAABAAEAPMAAAAaBQAAAAA=&#10;" w14:anchorId="1DE27DE6">
                <v:textbox inset="2.16pt,1.44pt,0,1.44pt">
                  <w:txbxContent>
                    <w:p w:rsidR="00DB1734" w:rsidP="00583610" w:rsidRDefault="00DB1734" w14:paraId="14594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editId="3D72A373" wp14:anchorId="6EF163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8" name="Rectangle 6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E83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8" style="position:absolute;margin-left:104pt;margin-top:11pt;width:79pt;height:48pt;z-index:258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oJuQEAAEsDAAAOAAAAZHJzL2Uyb0RvYy54bWysU9tu2zAMfR+wfxD0vthxu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u8FZee5wSj9Q&#10;N+57q8iSHYyUap7vrNcYU4dlT/ERLlFCdyY/aXDzF2mRqWh8vmqspkwEJrc327bGSQg8+rjdbNHH&#10;LtVrcYSUv6jgyOwwCgilKMtP31Jerr5cwboZzPL87OXpMC1kbpsXqIcgz0gRdzQ/oNE2jIwKayIl&#10;I86d0fTryEFRYr96FLb5dHvT4KKUYN02LYoC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E+uKgm5AQAASwMAAA4AAAAAAAAAAAAAAAAALgIAAGRycy9lMm9E&#10;b2MueG1sUEsBAi0AFAAGAAgAAAAhALlOBW7aAAAACgEAAA8AAAAAAAAAAAAAAAAAEwQAAGRycy9k&#10;b3ducmV2LnhtbFBLBQYAAAAABAAEAPMAAAAaBQAAAAA=&#10;" w14:anchorId="6EF16312">
                <v:textbox inset="2.16pt,1.44pt,0,1.44pt">
                  <w:txbxContent>
                    <w:p w:rsidR="00DB1734" w:rsidP="00583610" w:rsidRDefault="00DB1734" w14:paraId="23E83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editId="67D73A1B" wp14:anchorId="71F53A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9" name="Rectangle 6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28D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9" style="position:absolute;margin-left:104pt;margin-top:11pt;width:79pt;height:48pt;z-index:258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O8ugEAAEsDAAAOAAAAZHJzL2Uyb0RvYy54bWysU9tu2zAMfR+wfxD0vthxu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8bShy3OKVf&#10;qBt33aDIku2NlGqe76zXGGKLZY/hAS5RRHcmP2mw8xdpkSlrfL5qrKZEBCabTVOXOAmBR5+bbYM+&#10;dileigPE9E15S2aHUUAoWVl++hHTcvX5CtbNYJbnZy9Nh2khc7N5hnrw8owUcUfTPRo9+JFRMZhA&#10;yYhzZzT+OXJQlAzfHQpbfbnZ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uWwO8ugEAAEsDAAAOAAAAAAAAAAAAAAAAAC4CAABkcnMvZTJv&#10;RG9jLnhtbFBLAQItABQABgAIAAAAIQC5TgVu2gAAAAoBAAAPAAAAAAAAAAAAAAAAABQEAABkcnMv&#10;ZG93bnJldi54bWxQSwUGAAAAAAQABADzAAAAGwUAAAAA&#10;" w14:anchorId="71F53AA1">
                <v:textbox inset="2.16pt,1.44pt,0,1.44pt">
                  <w:txbxContent>
                    <w:p w:rsidR="00DB1734" w:rsidP="00583610" w:rsidRDefault="00DB1734" w14:paraId="5B28D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editId="2A87B9C4" wp14:anchorId="46DD15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0" name="Rectangle 6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EB0D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0" style="position:absolute;margin-left:104pt;margin-top:11pt;width:79pt;height:48pt;z-index:258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ePuQ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UNCmSZwSn9&#10;Qt2Y7bUgc3ZQXSfSfJNeow8Nlj37JzhHAd1EfpJg0hdpkSlrfLpoLKZIOCY3V5u6xIc4Hl1v1hv0&#10;sUvxVuwhxB/CGZKclgJCycqy40OI89XXK1iXwMzPJy9O+2kms1q9Qt277oQUcUfjIxqp3dhSrpWn&#10;ZMS5tzT8OTAQlOh7i8JWN6urChclB8u6qnGBIQcIev8+yywfHK4Sj0DJwYPqB8SbJcqwcGKZ2Hm7&#10;0kq8jzP4t39g9x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OulR4+5AQAASwMAAA4AAAAAAAAAAAAAAAAALgIAAGRycy9lMm9E&#10;b2MueG1sUEsBAi0AFAAGAAgAAAAhALlOBW7aAAAACgEAAA8AAAAAAAAAAAAAAAAAEwQAAGRycy9k&#10;b3ducmV2LnhtbFBLBQYAAAAABAAEAPMAAAAaBQAAAAA=&#10;" w14:anchorId="46DD1552">
                <v:textbox inset="2.16pt,1.44pt,0,1.44pt">
                  <w:txbxContent>
                    <w:p w:rsidR="00DB1734" w:rsidP="00583610" w:rsidRDefault="00DB1734" w14:paraId="1EB0D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editId="59D5D223" wp14:anchorId="33EE58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1" name="Rectangle 6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A5C9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1" style="position:absolute;margin-left:104pt;margin-top:11pt;width:79pt;height:48pt;z-index:258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KUG46ugEAAEsDAAAOAAAAAAAAAAAAAAAAAC4CAABkcnMvZTJv&#10;RG9jLnhtbFBLAQItABQABgAIAAAAIQC5TgVu2gAAAAoBAAAPAAAAAAAAAAAAAAAAABQEAABkcnMv&#10;ZG93bnJldi54bWxQSwUGAAAAAAQABADzAAAAGwUAAAAA&#10;" w14:anchorId="33EE58EA">
                <v:textbox inset="2.16pt,1.44pt,0,1.44pt">
                  <w:txbxContent>
                    <w:p w:rsidR="00DB1734" w:rsidP="00583610" w:rsidRDefault="00DB1734" w14:paraId="05A5C9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editId="34CEA0A3" wp14:anchorId="7AEB6D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2" name="Rectangle 6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5502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2" style="position:absolute;margin-left:104pt;margin-top:11pt;width:79pt;height:48pt;z-index:258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WU+ugEAAEsDAAAOAAAAAAAAAAAAAAAAAC4CAABkcnMvZTJv&#10;RG9jLnhtbFBLAQItABQABgAIAAAAIQC5TgVu2gAAAAoBAAAPAAAAAAAAAAAAAAAAABQEAABkcnMv&#10;ZG93bnJldi54bWxQSwUGAAAAAAQABADzAAAAGwUAAAAA&#10;" w14:anchorId="7AEB6D57">
                <v:textbox inset="2.16pt,1.44pt,0,1.44pt">
                  <w:txbxContent>
                    <w:p w:rsidR="00DB1734" w:rsidP="00583610" w:rsidRDefault="00DB1734" w14:paraId="725502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editId="5FC1F550" wp14:anchorId="75F554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3" name="Rectangle 6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722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3" style="position:absolute;margin-left:104pt;margin-top:11pt;width:79pt;height:48pt;z-index:258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JvEyLugEAAEsDAAAOAAAAAAAAAAAAAAAAAC4CAABkcnMvZTJv&#10;RG9jLnhtbFBLAQItABQABgAIAAAAIQC5TgVu2gAAAAoBAAAPAAAAAAAAAAAAAAAAABQEAABkcnMv&#10;ZG93bnJldi54bWxQSwUGAAAAAAQABADzAAAAGwUAAAAA&#10;" w14:anchorId="75F554C5">
                <v:textbox inset="2.16pt,1.44pt,0,1.44pt">
                  <w:txbxContent>
                    <w:p w:rsidR="00DB1734" w:rsidP="00583610" w:rsidRDefault="00DB1734" w14:paraId="63E722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editId="504E7D24" wp14:anchorId="2EECDF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4" name="Rectangle 6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0EA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4" style="position:absolute;margin-left:104pt;margin-top:11pt;width:79pt;height:48pt;z-index:258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Kaug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XNihLLDE7p&#10;F+rGbK8FmbOD6jqR5pv0Gn1osOzZP8E5Cugm8pMEk75Ii0xZ49NFYzFFwjG5udrUJU6C49H1Zr1B&#10;H7sUb8UeQvwhnCHJaSkglKwsOz6EOF99vYJ1Ccz8fPLitJ9mMqv6FeredSekiDsaH9FI7caWcq08&#10;JSPOvaXhz4GBoETfWxS2ulldVbgoOVjWVY0LDDlA0Pv3WWb54HCVeARKDh5UPyDeLFGGhRPLxM7b&#10;lVbifZzBv/0Du7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kzXKaugEAAEsDAAAOAAAAAAAAAAAAAAAAAC4CAABkcnMvZTJv&#10;RG9jLnhtbFBLAQItABQABgAIAAAAIQC5TgVu2gAAAAoBAAAPAAAAAAAAAAAAAAAAABQEAABkcnMv&#10;ZG93bnJldi54bWxQSwUGAAAAAAQABADzAAAAGwUAAAAA&#10;" w14:anchorId="2EECDFB2">
                <v:textbox inset="2.16pt,1.44pt,0,1.44pt">
                  <w:txbxContent>
                    <w:p w:rsidR="00DB1734" w:rsidP="00583610" w:rsidRDefault="00DB1734" w14:paraId="110EA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editId="67DF8033" wp14:anchorId="6E23A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5" name="Rectangle 6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7115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5" style="position:absolute;margin-left:104pt;margin-top:11pt;width:79pt;height:48pt;z-index:258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FOFsvugEAAEsDAAAOAAAAAAAAAAAAAAAAAC4CAABkcnMvZTJv&#10;RG9jLnhtbFBLAQItABQABgAIAAAAIQC5TgVu2gAAAAoBAAAPAAAAAAAAAAAAAAAAABQEAABkcnMv&#10;ZG93bnJldi54bWxQSwUGAAAAAAQABADzAAAAGwUAAAAA&#10;" w14:anchorId="6E23A0DF">
                <v:textbox inset="2.16pt,1.44pt,0,1.44pt">
                  <w:txbxContent>
                    <w:p w:rsidR="00DB1734" w:rsidP="00583610" w:rsidRDefault="00DB1734" w14:paraId="1A7115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editId="0CBAA822" wp14:anchorId="044601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6" name="Rectangle 6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DBCC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6" style="position:absolute;margin-left:104pt;margin-top:11pt;width:79pt;height:48pt;z-index:258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TMSVougEAAEsDAAAOAAAAAAAAAAAAAAAAAC4CAABkcnMvZTJv&#10;RG9jLnhtbFBLAQItABQABgAIAAAAIQC5TgVu2gAAAAoBAAAPAAAAAAAAAAAAAAAAABQEAABkcnMv&#10;ZG93bnJldi54bWxQSwUGAAAAAAQABADzAAAAGwUAAAAA&#10;" w14:anchorId="044601AB">
                <v:textbox inset="2.16pt,1.44pt,0,1.44pt">
                  <w:txbxContent>
                    <w:p w:rsidR="00DB1734" w:rsidP="00583610" w:rsidRDefault="00DB1734" w14:paraId="4BDBCC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editId="3ADC6C5C" wp14:anchorId="6FD0DD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7" name="Rectangle 6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B4A1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7" style="position:absolute;margin-left:104pt;margin-top:11pt;width:79pt;height:48pt;z-index:258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LEDN25AQAASwMAAA4AAAAAAAAAAAAAAAAALgIAAGRycy9lMm9E&#10;b2MueG1sUEsBAi0AFAAGAAgAAAAhALlOBW7aAAAACgEAAA8AAAAAAAAAAAAAAAAAEwQAAGRycy9k&#10;b3ducmV2LnhtbFBLBQYAAAAABAAEAPMAAAAaBQAAAAA=&#10;" w14:anchorId="6FD0DDDD">
                <v:textbox inset="2.16pt,1.44pt,0,1.44pt">
                  <w:txbxContent>
                    <w:p w:rsidR="00DB1734" w:rsidP="00583610" w:rsidRDefault="00DB1734" w14:paraId="6EB4A1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editId="6C6CF9E9" wp14:anchorId="3535CF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8" name="Rectangle 6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9F0D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8" style="position:absolute;margin-left:104pt;margin-top:11pt;width:79pt;height:60pt;z-index:258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hDuQ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69xVo5ZnNIv&#10;1I25zkgyZ3sthJzmO+k1hNhg2XN4gnMU0Z3Ijwrs9EVaZMwany4ayzERjsnNalOXOAmOR+urzQp9&#10;7FK8FQeI6Yf0lkxOSwGhZGXZ8SGm+errFaybwMzPT14a9+NM5rp6hbr34oQUcUfTIxpl/NBSbnSg&#10;ZMC5tzT+OTCQlJh7h8JW66tVhYuSg2Vd1SgK5ABB799nmeO9x1XiCSg5BNBdj3izRBkWTiwTO2/X&#10;tBLv4wz+7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vlmEO5AQAASwMAAA4AAAAAAAAAAAAAAAAALgIAAGRycy9lMm9E&#10;b2MueG1sUEsBAi0AFAAGAAgAAAAhAKJpM7TaAAAACgEAAA8AAAAAAAAAAAAAAAAAEwQAAGRycy9k&#10;b3ducmV2LnhtbFBLBQYAAAAABAAEAPMAAAAaBQAAAAA=&#10;" w14:anchorId="3535CFAD">
                <v:textbox inset="2.16pt,1.44pt,0,1.44pt">
                  <w:txbxContent>
                    <w:p w:rsidR="00DB1734" w:rsidP="00583610" w:rsidRDefault="00DB1734" w14:paraId="5B9F0D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editId="70DEC5CE" wp14:anchorId="2BBC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9" name="Rectangle 6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2EE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9" style="position:absolute;margin-left:104pt;margin-top:11pt;width:79pt;height:60pt;z-index:258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KELH2ugEAAEsDAAAOAAAAAAAAAAAAAAAAAC4CAABkcnMvZTJv&#10;RG9jLnhtbFBLAQItABQABgAIAAAAIQCiaTO02gAAAAoBAAAPAAAAAAAAAAAAAAAAABQEAABkcnMv&#10;ZG93bnJldi54bWxQSwUGAAAAAAQABADzAAAAGwUAAAAA&#10;" w14:anchorId="2BBC4639">
                <v:textbox inset="2.16pt,1.44pt,0,1.44pt">
                  <w:txbxContent>
                    <w:p w:rsidR="00DB1734" w:rsidP="00583610" w:rsidRDefault="00DB1734" w14:paraId="342EE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editId="0DEAE763" wp14:anchorId="2D576C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0" name="Rectangle 6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A0E8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0" style="position:absolute;margin-left:104pt;margin-top:11pt;width:79pt;height:60pt;z-index:258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wz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KJDlBqf0&#10;C3XjthskmbO9bluZ5pv0Gn1osOzZP8E5Cugm8pMCk75Ii0xZ49NFYzlFIjC5WW3qEh8SeHSz3qzQ&#10;xy7FW7GHEH9IZ0hyGAWEkpXlx4cQ56uvV7AugZmfT16c9tNM5mr9CnXv2hNSxB2Nj2jU4EZGxaA9&#10;JSPOndHw58BBUjLcWxS2ulmvKlyUHCzrqsYFhhwg6P37LLeid7hKIgIlBw+66xF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exzwzugEAAEsDAAAOAAAAAAAAAAAAAAAAAC4CAABkcnMvZTJv&#10;RG9jLnhtbFBLAQItABQABgAIAAAAIQCiaTO02gAAAAoBAAAPAAAAAAAAAAAAAAAAABQEAABkcnMv&#10;ZG93bnJldi54bWxQSwUGAAAAAAQABADzAAAAGwUAAAAA&#10;" w14:anchorId="2D576C85">
                <v:textbox inset="2.16pt,1.44pt,0,1.44pt">
                  <w:txbxContent>
                    <w:p w:rsidR="00DB1734" w:rsidP="00583610" w:rsidRDefault="00DB1734" w14:paraId="38A0E8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editId="3DA58244" wp14:anchorId="07BB75D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1" name="Rectangle 6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B6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1" style="position:absolute;margin-left:104pt;margin-top:11pt;width:79pt;height:48pt;z-index:258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Aaf2ugEAAEsDAAAOAAAAAAAAAAAAAAAAAC4CAABkcnMvZTJv&#10;RG9jLnhtbFBLAQItABQABgAIAAAAIQC5TgVu2gAAAAoBAAAPAAAAAAAAAAAAAAAAABQEAABkcnMv&#10;ZG93bnJldi54bWxQSwUGAAAAAAQABADzAAAAGwUAAAAA&#10;" w14:anchorId="07BB75DE">
                <v:textbox inset="2.16pt,1.44pt,0,1.44pt">
                  <w:txbxContent>
                    <w:p w:rsidR="00DB1734" w:rsidP="00583610" w:rsidRDefault="00DB1734" w14:paraId="3D2B6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editId="739BBDA8" wp14:anchorId="11834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2" name="Rectangle 6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1B45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2" style="position:absolute;margin-left:104pt;margin-top:11pt;width:79pt;height:48pt;z-index:258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zyuQ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2zaUeO5wSj9Q&#10;N+57q8iSHYyUap7vrNcYU4dlT/ERLlFCdyY/aXDzF2mRqWh8vmqspkwEJrc327bGSQg8ut1utuhj&#10;l+q1OELKX1RwZHYYBYRSlOWnbykvV1+uYN0MZnl+9vJ0mBYyt5sXqIcgz0gRdzQ/oNE2jIwKayIl&#10;I86d0fTryEFRYr96FLb59PEGdcglWLdNiwsM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IYrPK5AQAASwMAAA4AAAAAAAAAAAAAAAAALgIAAGRycy9lMm9E&#10;b2MueG1sUEsBAi0AFAAGAAgAAAAhALlOBW7aAAAACgEAAA8AAAAAAAAAAAAAAAAAEwQAAGRycy9k&#10;b3ducmV2LnhtbFBLBQYAAAAABAAEAPMAAAAaBQAAAAA=&#10;" w14:anchorId="11834286">
                <v:textbox inset="2.16pt,1.44pt,0,1.44pt">
                  <w:txbxContent>
                    <w:p w:rsidR="00DB1734" w:rsidP="00583610" w:rsidRDefault="00DB1734" w14:paraId="61B45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editId="64CEB4FD" wp14:anchorId="38C7D1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3" name="Rectangle 6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C245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3" style="position:absolute;margin-left:104pt;margin-top:11pt;width:79pt;height:48pt;z-index:258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j7YVHugEAAEsDAAAOAAAAAAAAAAAAAAAAAC4CAABkcnMvZTJv&#10;RG9jLnhtbFBLAQItABQABgAIAAAAIQC5TgVu2gAAAAoBAAAPAAAAAAAAAAAAAAAAABQEAABkcnMv&#10;ZG93bnJldi54bWxQSwUGAAAAAAQABADzAAAAGwUAAAAA&#10;" w14:anchorId="38C7D1F7">
                <v:textbox inset="2.16pt,1.44pt,0,1.44pt">
                  <w:txbxContent>
                    <w:p w:rsidR="00DB1734" w:rsidP="00583610" w:rsidRDefault="00DB1734" w14:paraId="7BC245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editId="15764300" wp14:anchorId="690239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4" name="Rectangle 6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F87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4" style="position:absolute;margin-left:104pt;margin-top:11pt;width:79pt;height:60pt;z-index:258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km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a0osNzil&#10;X6gbt90gyZztddvKNN+k1+hDg2XP/gnOUUA3kZ8UmPRFWmTKGp8uGsspEoHJzWpTlzgJgUc3680K&#10;fexSvBV7CPGHdIYkh1FAKFlZfnwIcb76egXrEpj5+eTFaT/NZK7qV6h7156QIu5ofESjBjcyKgbt&#10;KRlx7oyGPwcOkpLh3qKw1c16VeGi5GBZVzUuMOQAQe/fZ7kVvcNVEhEoOXjQXY94s0QZFk4sEztv&#10;V1qJ93EG//YP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rwkmugEAAEsDAAAOAAAAAAAAAAAAAAAAAC4CAABkcnMvZTJv&#10;RG9jLnhtbFBLAQItABQABgAIAAAAIQCiaTO02gAAAAoBAAAPAAAAAAAAAAAAAAAAABQEAABkcnMv&#10;ZG93bnJldi54bWxQSwUGAAAAAAQABADzAAAAGwUAAAAA&#10;" w14:anchorId="690239F4">
                <v:textbox inset="2.16pt,1.44pt,0,1.44pt">
                  <w:txbxContent>
                    <w:p w:rsidR="00DB1734" w:rsidP="00583610" w:rsidRDefault="00DB1734" w14:paraId="60F87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editId="76F6239F" wp14:anchorId="74F506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5" name="Rectangle 6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C2256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PAS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5" style="position:absolute;margin-left:104pt;margin-top:11pt;width:79pt;height:60pt;z-index:258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WiCTugEAAEsDAAAOAAAAAAAAAAAAAAAAAC4CAABkcnMvZTJv&#10;RG9jLnhtbFBLAQItABQABgAIAAAAIQCiaTO02gAAAAoBAAAPAAAAAAAAAAAAAAAAABQEAABkcnMv&#10;ZG93bnJldi54bWxQSwUGAAAAAAQABADzAAAAGwUAAAAA&#10;" w14:anchorId="74F5060D">
                <v:textbox inset="2.16pt,1.44pt,0,1.44pt">
                  <w:txbxContent>
                    <w:p w:rsidR="00DB1734" w:rsidP="00583610" w:rsidRDefault="00DB1734" w14:paraId="0C2256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PAS</w:t>
                      </w:r>
                    </w:p>
                  </w:txbxContent>
                </v:textbox>
              </v:rect>
            </w:pict>
          </mc:Fallback>
        </mc:AlternateContent>
      </w:r>
      <w:r w:rsidR="0073536A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t>D'ÉTAPE CLÉ ET DE RÉALISATIONS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583610" w:rsidTr="00326C59" w14:paraId="21889B2C" w14:textId="77777777">
        <w:trPr>
          <w:trHeight w:val="576"/>
        </w:trPr>
        <w:tc>
          <w:tcPr>
            <w:tcW w:w="8720" w:type="dxa"/>
            <w:shd w:val="clear" w:color="auto" w:fill="EAEEF3"/>
            <w:vAlign w:val="center"/>
          </w:tcPr>
          <w:p w:rsidR="00583610" w:rsidP="00583610" w:rsidRDefault="0073536A" w14:paraId="116B3FA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val="French"/>
              </w:rPr>
              <w:t>TRAVAUX TERMINÉS</w:t>
            </w:r>
          </w:p>
        </w:tc>
        <w:tc>
          <w:tcPr>
            <w:tcW w:w="2160" w:type="dxa"/>
            <w:shd w:val="clear" w:color="auto" w:fill="EAEEF3"/>
            <w:vAlign w:val="center"/>
          </w:tcPr>
          <w:p w:rsidR="00326C59" w:rsidP="00583610" w:rsidRDefault="0073536A" w14:paraId="5A76569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 xml:space="preserve">DATE DE </w:t>
            </w:r>
          </w:p>
          <w:p w:rsidR="00583610" w:rsidP="00583610" w:rsidRDefault="0073536A" w14:paraId="08E4C60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ACHÈVEMENT</w:t>
            </w:r>
          </w:p>
        </w:tc>
        <w:tc>
          <w:tcPr>
            <w:tcW w:w="3500" w:type="dxa"/>
            <w:shd w:val="clear" w:color="auto" w:fill="EAEEF3"/>
            <w:vAlign w:val="center"/>
          </w:tcPr>
          <w:p w:rsidR="00583610" w:rsidP="00583610" w:rsidRDefault="0073536A" w14:paraId="4B8DFF5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PARTIE RESPONSABLE</w:t>
            </w:r>
          </w:p>
        </w:tc>
      </w:tr>
      <w:tr w:rsidR="00583610" w:rsidTr="00326C59" w14:paraId="41214D1F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0B5AB2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47475B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2D42F2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4727E4F0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35987E5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3632E4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97060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59971E28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6086A58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89EE5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4E882F9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01D69A7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56CBE0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07C1B4D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D43170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1D3F33E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20EFBE6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68A86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21225C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73536A" w:rsidRDefault="0073536A" w14:paraId="1CB6259E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73536A" w:rsidTr="00326C59" w14:paraId="2A1C9F7C" w14:textId="77777777">
        <w:trPr>
          <w:trHeight w:val="576"/>
        </w:trPr>
        <w:tc>
          <w:tcPr>
            <w:tcW w:w="872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CDE0F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val="French"/>
              </w:rPr>
              <w:t>TRAVAUX PRÉVUS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326C59" w:rsidP="00326C59" w:rsidRDefault="0073536A" w14:paraId="7F3B16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 xml:space="preserve">DATE PRÉVUE </w:t>
            </w:r>
          </w:p>
          <w:p w:rsidR="0073536A" w:rsidP="00326C59" w:rsidRDefault="0073536A" w14:paraId="18C9D9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D'ACHÈVEMENT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B44DE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PARTIE RESPONSABLE</w:t>
            </w:r>
          </w:p>
        </w:tc>
      </w:tr>
      <w:tr w:rsidR="0073536A" w:rsidTr="00326C59" w14:paraId="332DB58D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271F1D5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FB6069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526F9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C40F46A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7B9ABAC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9FCA5A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6C6CFD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BF37995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2ED445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362F8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6DF34A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335EC1D6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368C023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343E2E4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5082575F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477645B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53EFEE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CC63E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0C57EE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F91EB4" w:rsidRDefault="00F91EB4" w14:paraId="1351BCBF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F91EB4" w:rsidP="00F91EB4" w:rsidRDefault="00F91EB4" w14:paraId="41C29C04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val="French"/>
        </w:rPr>
        <w:t>COMMENTAIRES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14380"/>
      </w:tblGrid>
      <w:tr w:rsidR="00F91EB4" w:rsidTr="00F91EB4" w14:paraId="205BB98D" w14:textId="77777777">
        <w:trPr>
          <w:trHeight w:val="1872"/>
        </w:trPr>
        <w:tc>
          <w:tcPr>
            <w:tcW w:w="14390" w:type="dxa"/>
            <w:tcBorders>
              <w:bottom w:val="single" w:color="BFBFBF" w:themeColor="background1" w:themeShade="BF" w:sz="24" w:space="0"/>
            </w:tcBorders>
            <w:vAlign w:val="center"/>
          </w:tcPr>
          <w:p w:rsidRPr="00F91EB4" w:rsidR="00F91EB4" w:rsidP="00F91EB4" w:rsidRDefault="00F91EB4" w14:paraId="61E81ADF" w14:textId="77777777">
            <w:pPr>
              <w:bidi w:val="false"/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</w:p>
        </w:tc>
      </w:tr>
    </w:tbl>
    <w:p w:rsidR="0005636F" w:rsidRDefault="0005636F" w14:paraId="79EA1635" w14:textId="77777777">
      <w:pPr>
        <w:bidi w:val="false"/>
        <w:rPr>
          <w:rFonts w:ascii="Century Gothic" w:hAnsi="Century Gothic"/>
          <w:color w:val="000000" w:themeColor="text1"/>
        </w:rPr>
        <w:sectPr w:rsidR="0005636F" w:rsidSect="00583610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="0005636F" w:rsidP="001952BD" w:rsidRDefault="0005636F" w14:paraId="2462F41B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lastRenderedPageBreak/>
        <mc:AlternateContent>
          <mc:Choice Requires="wps">
            <w:drawing>
              <wp:anchor distT="0" distB="0" distL="114300" distR="114300" simplePos="0" relativeHeight="258461696" behindDoc="0" locked="0" layoutInCell="1" allowOverlap="1" wp14:editId="272023F8" wp14:anchorId="5BC1713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6" name="Rectangle 6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574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6" style="position:absolute;margin-left:210pt;margin-top:-1pt;width:79pt;height:49pt;z-index:258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aH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bbulxHGLXfqG&#10;vnHXj4os1cFIqXJ/s19TiB1eewnPcM0iLrP4WYPNX5RF5uLx5eaxmhMRWNxtdm2NnRC4dX+32+Aa&#10;UarXywFi+qS8JXnBKCCV4iw/f4lpOfr7CN7LZJbn8yrNx3kRsy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8DGh7oBAABLAwAADgAAAAAAAAAAAAAAAAAuAgAAZHJzL2Uy&#10;b0RvYy54bWxQSwECLQAUAAYACAAAACEA28Ml8tsAAAAJAQAADwAAAAAAAAAAAAAAAAAUBAAAZHJz&#10;L2Rvd25yZXYueG1sUEsFBgAAAAAEAAQA8wAAABwFAAAAAA==&#10;" w14:anchorId="5BC17130">
                <v:textbox inset="2.16pt,1.44pt,0,1.44pt">
                  <w:txbxContent>
                    <w:p w:rsidR="00DB1734" w:rsidP="0005636F" w:rsidRDefault="00DB1734" w14:paraId="6C574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editId="72D58E90" wp14:anchorId="1710994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7" name="Rectangle 6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F1EFE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7" style="position:absolute;margin-left:210pt;margin-top:-1pt;width:79pt;height:49pt;z-index:258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aNe8yuQEAAEsDAAAOAAAAAAAAAAAAAAAAAC4CAABkcnMvZTJv&#10;RG9jLnhtbFBLAQItABQABgAIAAAAIQDbwyXy2wAAAAkBAAAPAAAAAAAAAAAAAAAAABMEAABkcnMv&#10;ZG93bnJldi54bWxQSwUGAAAAAAQABADzAAAAGwUAAAAA&#10;" w14:anchorId="1710994B">
                <v:textbox inset="2.16pt,1.44pt,0,1.44pt">
                  <w:txbxContent>
                    <w:p w:rsidR="00DB1734" w:rsidP="0005636F" w:rsidRDefault="00DB1734" w14:paraId="6F1EFE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editId="59AFEF3A" wp14:anchorId="05CB0C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8" name="Rectangle 6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A1D3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8" style="position:absolute;margin-left:210pt;margin-top:-1pt;width:79pt;height:49pt;z-index:258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nc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3jrCwzOKU/&#10;qBuzvRZkzg6q60Sab9Jr9KHBsif/COcooJvITxJM+iItMmWNTxeNxRQJx+RmtalLnATHo+urzQp9&#10;7FK8F3sI8V44Q5LTUkAoWVl2/BXifPXtCtYlMPPzyYvTfprJrKs3qHvXnZAi7mh8QCO1G1vKtfKU&#10;jDj3lobXAwNBif5pUdjq+mpV4aLkYFlXSRTIAYLef8wyyweHq8QjUHLwoPoB8WaJMiycWCZ23q60&#10;Eh/jDP79H9j9BQ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Nwnydy4AQAASwMAAA4AAAAAAAAAAAAAAAAALgIAAGRycy9lMm9E&#10;b2MueG1sUEsBAi0AFAAGAAgAAAAhANvDJfLbAAAACQEAAA8AAAAAAAAAAAAAAAAAEgQAAGRycy9k&#10;b3ducmV2LnhtbFBLBQYAAAAABAAEAPMAAAAaBQAAAAA=&#10;" w14:anchorId="05CB0C9F">
                <v:textbox inset="2.16pt,1.44pt,0,1.44pt">
                  <w:txbxContent>
                    <w:p w:rsidR="00DB1734" w:rsidP="0005636F" w:rsidRDefault="00DB1734" w14:paraId="08A1D3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editId="43372F46" wp14:anchorId="4D79582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9" name="Rectangle 6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CABA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9" style="position:absolute;margin-left:210pt;margin-top:-1pt;width:79pt;height:49pt;z-index:258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BpuQ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1vKLHM4JT+&#10;oG7M9lqQOTuorhNpvkmv0YcGy578I5yjgG4iP0kw6Yu0yJQ1Pl00FlMkHJOb1aYucRIcj66vNiv0&#10;sUvxXuwhxHvhDElOSwGhZGXZ8VeI89W3K1iXwMzPJy9O+2kms169Qd277oQUcUfjAxqp3dhSrpWn&#10;ZMS5tzS8HhgISvRPi8JW11erChclB8u6qnGBIQcIev8xyywfHK4Sj0DJwYPqB8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90uBpuQEAAEsDAAAOAAAAAAAAAAAAAAAAAC4CAABkcnMvZTJv&#10;RG9jLnhtbFBLAQItABQABgAIAAAAIQDbwyXy2wAAAAkBAAAPAAAAAAAAAAAAAAAAABMEAABkcnMv&#10;ZG93bnJldi54bWxQSwUGAAAAAAQABADzAAAAGwUAAAAA&#10;" w14:anchorId="4D795824">
                <v:textbox inset="2.16pt,1.44pt,0,1.44pt">
                  <w:txbxContent>
                    <w:p w:rsidR="00DB1734" w:rsidP="0005636F" w:rsidRDefault="00DB1734" w14:paraId="54CABA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editId="0000F98B" wp14:anchorId="371D74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0" name="Rectangle 6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3AB02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0" style="position:absolute;margin-left:210pt;margin-top:-1pt;width:79pt;height:49pt;z-index:258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RauQ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otCmS5wSn9&#10;Rt247QZJ5myv21am+Sa9Rh8aLHvyj3CJArqJ/KTApC/SIlPW+HzVWE6RCExuV9u6xIcEHt2styv0&#10;sUvxXuwhxB/SGZIcRgGhZGX56VeI89W3K1iXwMzPJy9Oh2kms1m/QT249owUcUfjAxo1uJFRMWhP&#10;yYhzZzT8OXKQlAw/LQpb3axXFS5KDpZ1VeMCQw4Q9OFjllvRO1wlEYGSowfd9Yg3S5Rh4cQysct2&#10;pZX4GGfw7//A/h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4LKRauQEAAEsDAAAOAAAAAAAAAAAAAAAAAC4CAABkcnMvZTJv&#10;RG9jLnhtbFBLAQItABQABgAIAAAAIQDbwyXy2wAAAAkBAAAPAAAAAAAAAAAAAAAAABMEAABkcnMv&#10;ZG93bnJldi54bWxQSwUGAAAAAAQABADzAAAAGwUAAAAA&#10;" w14:anchorId="371D743C">
                <v:textbox inset="2.16pt,1.44pt,0,1.44pt">
                  <w:txbxContent>
                    <w:p w:rsidR="00DB1734" w:rsidP="0005636F" w:rsidRDefault="00DB1734" w14:paraId="33AB02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editId="6E4AE1EA" wp14:anchorId="4071F18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1" name="Rectangle 6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808D8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1" style="position:absolute;margin-left:210pt;margin-top:-1pt;width:79pt;height:49pt;z-index:258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dmN77oBAABLAwAADgAAAAAAAAAAAAAAAAAuAgAAZHJzL2Uy&#10;b0RvYy54bWxQSwECLQAUAAYACAAAACEA28Ml8tsAAAAJAQAADwAAAAAAAAAAAAAAAAAUBAAAZHJz&#10;L2Rvd25yZXYueG1sUEsFBgAAAAAEAAQA8wAAABwFAAAAAA==&#10;" w14:anchorId="4071F182">
                <v:textbox inset="2.16pt,1.44pt,0,1.44pt">
                  <w:txbxContent>
                    <w:p w:rsidR="00DB1734" w:rsidP="0005636F" w:rsidRDefault="00DB1734" w14:paraId="3808D8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editId="5CBC8D97" wp14:anchorId="49C9C5F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2" name="Rectangle 6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A169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2" style="position:absolute;margin-left:210pt;margin-top:-1pt;width:79pt;height:49pt;z-index:258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7wIbruQEAAEsDAAAOAAAAAAAAAAAAAAAAAC4CAABkcnMvZTJv&#10;RG9jLnhtbFBLAQItABQABgAIAAAAIQDbwyXy2wAAAAkBAAAPAAAAAAAAAAAAAAAAABMEAABkcnMv&#10;ZG93bnJldi54bWxQSwUGAAAAAAQABADzAAAAGwUAAAAA&#10;" w14:anchorId="49C9C5F8">
                <v:textbox inset="2.16pt,1.44pt,0,1.44pt">
                  <w:txbxContent>
                    <w:p w:rsidR="00DB1734" w:rsidP="0005636F" w:rsidRDefault="00DB1734" w14:paraId="3FA169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editId="7236663D" wp14:anchorId="4890B32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3" name="Rectangle 6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D6B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3" style="position:absolute;margin-left:210pt;margin-top:-1pt;width:79pt;height:49pt;z-index:258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jWvXroBAABLAwAADgAAAAAAAAAAAAAAAAAuAgAAZHJzL2Uy&#10;b0RvYy54bWxQSwECLQAUAAYACAAAACEA28Ml8tsAAAAJAQAADwAAAAAAAAAAAAAAAAAUBAAAZHJz&#10;L2Rvd25yZXYueG1sUEsFBgAAAAAEAAQA8wAAABwFAAAAAA==&#10;" w14:anchorId="4890B32B">
                <v:textbox inset="2.16pt,1.44pt,0,1.44pt">
                  <w:txbxContent>
                    <w:p w:rsidR="00DB1734" w:rsidP="0005636F" w:rsidRDefault="00DB1734" w14:paraId="1C7D6B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editId="2A039CCF" wp14:anchorId="2BFD286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4" name="Rectangle 6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81A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4" style="position:absolute;margin-left:210pt;margin-top:-1pt;width:79pt;height:49pt;z-index:258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FPug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rtmhLLDU7p&#10;N+rGbTdIMmd73bYyzTfpNfrQYNmTf4RLFNBN5CcFJn2RFpmyxuerxnKKRGByu9rWJU5C4NHNertC&#10;H7sU78UeQvwhnSHJYRQQSlaWn36FOF99u4J1Ccz8fPLidJhmMpv6DerBtWekiDsaH9CowY2MikF7&#10;SkacO6Phz5GDpGT4aVHY6ma9qnBRcrCsqxoXGHKAoA8fs9yK3uEqiQiUHD3orke8WaIMCyeWiV22&#10;K63ExziDf/8H9q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0SRT7oBAABLAwAADgAAAAAAAAAAAAAAAAAuAgAAZHJzL2Uy&#10;b0RvYy54bWxQSwECLQAUAAYACAAAACEA28Ml8tsAAAAJAQAADwAAAAAAAAAAAAAAAAAUBAAAZHJz&#10;L2Rvd25yZXYueG1sUEsFBgAAAAAEAAQA8wAAABwFAAAAAA==&#10;" w14:anchorId="2BFD2866">
                <v:textbox inset="2.16pt,1.44pt,0,1.44pt">
                  <w:txbxContent>
                    <w:p w:rsidR="00DB1734" w:rsidP="0005636F" w:rsidRDefault="00DB1734" w14:paraId="4081A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editId="0606083C" wp14:anchorId="67A37D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5" name="Rectangle 6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E9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5" style="position:absolute;margin-left:210pt;margin-top:-1pt;width:79pt;height:49pt;z-index:258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lrG4+roBAABLAwAADgAAAAAAAAAAAAAAAAAuAgAAZHJzL2Uy&#10;b0RvYy54bWxQSwECLQAUAAYACAAAACEA28Ml8tsAAAAJAQAADwAAAAAAAAAAAAAAAAAUBAAAZHJz&#10;L2Rvd25yZXYueG1sUEsFBgAAAAAEAAQA8wAAABwFAAAAAA==&#10;" w14:anchorId="67A37D2D">
                <v:textbox inset="2.16pt,1.44pt,0,1.44pt">
                  <w:txbxContent>
                    <w:p w:rsidR="00DB1734" w:rsidP="0005636F" w:rsidRDefault="00DB1734" w14:paraId="1DDE9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editId="5016CD48" wp14:anchorId="307693F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6" name="Rectangle 6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2ECD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6" style="position:absolute;margin-left:210pt;margin-top:-1pt;width:79pt;height:49pt;z-index:258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LjGvboBAABLAwAADgAAAAAAAAAAAAAAAAAuAgAAZHJzL2Uy&#10;b0RvYy54bWxQSwECLQAUAAYACAAAACEA28Ml8tsAAAAJAQAADwAAAAAAAAAAAAAAAAAUBAAAZHJz&#10;L2Rvd25yZXYueG1sUEsFBgAAAAAEAAQA8wAAABwFAAAAAA==&#10;" w14:anchorId="307693F4">
                <v:textbox inset="2.16pt,1.44pt,0,1.44pt">
                  <w:txbxContent>
                    <w:p w:rsidR="00DB1734" w:rsidP="0005636F" w:rsidRDefault="00DB1734" w14:paraId="352ECD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editId="22C4AB93" wp14:anchorId="15CE34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7" name="Rectangle 6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5DD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7" style="position:absolute;margin-left:210pt;margin-top:-1pt;width:79pt;height:49pt;z-index:258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8I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uS4njFqf0&#10;DXXjrh8VWbKDkVLl+Wa9phA7LHsJz3CNIrqZ/KzB5i/SInPR+HLTWM2JCEzuNru2xkkIPNre7Tbo&#10;Y5fqtThATJ+UtyQ7jAJCKcry85eYlqu/r2BdBrM8n700H+eFzPYG9ejlBSnijqYnNHr0E6NiNIGS&#10;CefOaPx54qAoGT87FLbZ3m0aXJQSrNumxQWGEiDo49ssd2LwuEoiASWnAKYfEG95t8DCiRVi1+3K&#10;K/E2LuBf/4HDL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hTe8IuQEAAEsDAAAOAAAAAAAAAAAAAAAAAC4CAABkcnMvZTJv&#10;RG9jLnhtbFBLAQItABQABgAIAAAAIQDbwyXy2wAAAAkBAAAPAAAAAAAAAAAAAAAAABMEAABkcnMv&#10;ZG93bnJldi54bWxQSwUGAAAAAAQABADzAAAAGwUAAAAA&#10;" w14:anchorId="15CE349A">
                <v:textbox inset="2.16pt,1.44pt,0,1.44pt">
                  <w:txbxContent>
                    <w:p w:rsidR="00DB1734" w:rsidP="0005636F" w:rsidRDefault="00DB1734" w14:paraId="1C75DD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editId="32EEB474" wp14:anchorId="6DF6DF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8" name="Rectangle 6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701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8" style="position:absolute;margin-left:210pt;margin-top:-1pt;width:79pt;height:49pt;z-index:258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nX8nmuQEAAEsDAAAOAAAAAAAAAAAAAAAAAC4CAABkcnMvZTJv&#10;RG9jLnhtbFBLAQItABQABgAIAAAAIQDbwyXy2wAAAAkBAAAPAAAAAAAAAAAAAAAAABMEAABkcnMv&#10;ZG93bnJldi54bWxQSwUGAAAAAAQABADzAAAAGwUAAAAA&#10;" w14:anchorId="6DF6DFA5">
                <v:textbox inset="2.16pt,1.44pt,0,1.44pt">
                  <w:txbxContent>
                    <w:p w:rsidR="00DB1734" w:rsidP="0005636F" w:rsidRDefault="00DB1734" w14:paraId="3ED701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editId="74A1447A" wp14:anchorId="0A8D953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9" name="Rectangle 6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EBD8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9" style="position:absolute;margin-left:210pt;margin-top:-1pt;width:79pt;height:49pt;z-index:258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GquBTuQEAAEsDAAAOAAAAAAAAAAAAAAAAAC4CAABkcnMvZTJv&#10;RG9jLnhtbFBLAQItABQABgAIAAAAIQDbwyXy2wAAAAkBAAAPAAAAAAAAAAAAAAAAABMEAABkcnMv&#10;ZG93bnJldi54bWxQSwUGAAAAAAQABADzAAAAGwUAAAAA&#10;" w14:anchorId="0A8D9532">
                <v:textbox inset="2.16pt,1.44pt,0,1.44pt">
                  <w:txbxContent>
                    <w:p w:rsidR="00DB1734" w:rsidP="0005636F" w:rsidRDefault="00DB1734" w14:paraId="11EBD8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6032" behindDoc="0" locked="0" layoutInCell="1" allowOverlap="1" wp14:editId="74E15660" wp14:anchorId="69CCE7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0" name="Rectangle 6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56E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0" style="position:absolute;margin-left:210pt;margin-top:-1pt;width:79pt;height:49pt;z-index:258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F7rMEW4AQAASwMAAA4AAAAAAAAAAAAAAAAALgIAAGRycy9lMm9E&#10;b2MueG1sUEsBAi0AFAAGAAgAAAAhANvDJfLbAAAACQEAAA8AAAAAAAAAAAAAAAAAEgQAAGRycy9k&#10;b3ducmV2LnhtbFBLBQYAAAAABAAEAPMAAAAaBQAAAAA=&#10;" w14:anchorId="69CCE7B1">
                <v:textbox inset="2.16pt,1.44pt,0,1.44pt">
                  <w:txbxContent>
                    <w:p w:rsidR="00DB1734" w:rsidP="0005636F" w:rsidRDefault="00DB1734" w14:paraId="3456E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7056" behindDoc="0" locked="0" layoutInCell="1" allowOverlap="1" wp14:editId="50502BBD" wp14:anchorId="03BBA2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1" name="Rectangle 6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1A7C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1" style="position:absolute;margin-left:210pt;margin-top:-1pt;width:79pt;height:49pt;z-index:258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x4Z8LoBAABLAwAADgAAAAAAAAAAAAAAAAAuAgAAZHJzL2Uy&#10;b0RvYy54bWxQSwECLQAUAAYACAAAACEA28Ml8tsAAAAJAQAADwAAAAAAAAAAAAAAAAAUBAAAZHJz&#10;L2Rvd25yZXYueG1sUEsFBgAAAAAEAAQA8wAAABwFAAAAAA==&#10;" w14:anchorId="03BBA25B">
                <v:textbox inset="2.16pt,1.44pt,0,1.44pt">
                  <w:txbxContent>
                    <w:p w:rsidR="00DB1734" w:rsidP="0005636F" w:rsidRDefault="00DB1734" w14:paraId="481A7C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8080" behindDoc="0" locked="0" layoutInCell="1" allowOverlap="1" wp14:editId="6A3C546F" wp14:anchorId="2EAAD1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2" name="Rectangle 6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9483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2" style="position:absolute;margin-left:210pt;margin-top:-1pt;width:79pt;height:49pt;z-index:258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dBxL0uQEAAEsDAAAOAAAAAAAAAAAAAAAAAC4CAABkcnMvZTJv&#10;RG9jLnhtbFBLAQItABQABgAIAAAAIQDbwyXy2wAAAAkBAAAPAAAAAAAAAAAAAAAAABMEAABkcnMv&#10;ZG93bnJldi54bWxQSwUGAAAAAAQABADzAAAAGwUAAAAA&#10;" w14:anchorId="2EAAD1B8">
                <v:textbox inset="2.16pt,1.44pt,0,1.44pt">
                  <w:txbxContent>
                    <w:p w:rsidR="00DB1734" w:rsidP="0005636F" w:rsidRDefault="00DB1734" w14:paraId="59483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editId="7ABD35ED" wp14:anchorId="278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3" name="Rectangle 6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C90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3" style="position:absolute;margin-left:210pt;margin-top:-1pt;width:79pt;height:49pt;z-index:258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88jtBuQEAAEsDAAAOAAAAAAAAAAAAAAAAAC4CAABkcnMvZTJv&#10;RG9jLnhtbFBLAQItABQABgAIAAAAIQDbwyXy2wAAAAkBAAAPAAAAAAAAAAAAAAAAABMEAABkcnMv&#10;ZG93bnJldi54bWxQSwUGAAAAAAQABADzAAAAGwUAAAAA&#10;" w14:anchorId="2780294D">
                <v:textbox inset="2.16pt,1.44pt,0,1.44pt">
                  <w:txbxContent>
                    <w:p w:rsidR="00DB1734" w:rsidP="0005636F" w:rsidRDefault="00DB1734" w14:paraId="06C90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editId="49140BE4" wp14:anchorId="47CAC5D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4" name="Rectangle 6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4EC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4" style="position:absolute;margin-left:210pt;margin-top:-1pt;width:79pt;height:49pt;z-index:258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RgwVQuQEAAEsDAAAOAAAAAAAAAAAAAAAAAC4CAABkcnMvZTJv&#10;RG9jLnhtbFBLAQItABQABgAIAAAAIQDbwyXy2wAAAAkBAAAPAAAAAAAAAAAAAAAAABMEAABkcnMv&#10;ZG93bnJldi54bWxQSwUGAAAAAAQABADzAAAAGwUAAAAA&#10;" w14:anchorId="47CAC5D3">
                <v:textbox inset="2.16pt,1.44pt,0,1.44pt">
                  <w:txbxContent>
                    <w:p w:rsidR="00DB1734" w:rsidP="0005636F" w:rsidRDefault="00DB1734" w14:paraId="264EC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 wp14:editId="5561434E" wp14:anchorId="2118F44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5" name="Rectangle 6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80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5" style="position:absolute;margin-left:210pt;margin-top:-1pt;width:79pt;height:49pt;z-index:258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HYs5boBAABLAwAADgAAAAAAAAAAAAAAAAAuAgAAZHJzL2Uy&#10;b0RvYy54bWxQSwECLQAUAAYACAAAACEA28Ml8tsAAAAJAQAADwAAAAAAAAAAAAAAAAAUBAAAZHJz&#10;L2Rvd25yZXYueG1sUEsFBgAAAAAEAAQA8wAAABwFAAAAAA==&#10;" w14:anchorId="2118F44F">
                <v:textbox inset="2.16pt,1.44pt,0,1.44pt">
                  <w:txbxContent>
                    <w:p w:rsidR="00DB1734" w:rsidP="0005636F" w:rsidRDefault="00DB1734" w14:paraId="1880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2176" behindDoc="0" locked="0" layoutInCell="1" allowOverlap="1" wp14:editId="6C5CAC5F" wp14:anchorId="0F5FE1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6" name="Rectangle 6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45D5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6" style="position:absolute;margin-left:210pt;margin-top:-1pt;width:79pt;height:49pt;z-index:258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jD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u3pLieMWu/QN&#10;feOuHxVZqoORUuX+Zr+mEDu89hKe4ZpFXGbxswabvyiLzMXjy81jNScisLjb7NoaOyFw6/5ut8E1&#10;olSvlwPE9El5S/KCUUAqxVl+/hLTcvT3EbyXySzP51Waj/Mipi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IHow7oBAABLAwAADgAAAAAAAAAAAAAAAAAuAgAAZHJzL2Uy&#10;b0RvYy54bWxQSwECLQAUAAYACAAAACEA28Ml8tsAAAAJAQAADwAAAAAAAAAAAAAAAAAUBAAAZHJz&#10;L2Rvd25yZXYueG1sUEsFBgAAAAAEAAQA8wAAABwFAAAAAA==&#10;" w14:anchorId="0F5FE18E">
                <v:textbox inset="2.16pt,1.44pt,0,1.44pt">
                  <w:txbxContent>
                    <w:p w:rsidR="00DB1734" w:rsidP="0005636F" w:rsidRDefault="00DB1734" w14:paraId="7745D5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3200" behindDoc="0" locked="0" layoutInCell="1" allowOverlap="1" wp14:editId="4F8C5AA4" wp14:anchorId="3A4DA3A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7" name="Rectangle 6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2F3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7" style="position:absolute;margin-left:210pt;margin-top:-1pt;width:79pt;height:49pt;z-index:258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F2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7t6S4njFqf0&#10;DXXjrh8VWbKDkVLl+Wa9phA7LHsJz3CNIrqZ/KzB5i/SInPR+HLTWM2JCEzuNru2xkkIPNre7Tbo&#10;Y5fqtThATJ+UtyQ7jAJCKcry85eYlqu/r2BdBrM8n700H+eFTHuDevTyghRxR9MTGj36iVExmkDJ&#10;hHNnNP48cVCUjJ8dCtts7zYNLkoJ1m3T4gJDCRD08W2WOzF4XCWRgJJTANMPiLe8W2DhxAqx63bl&#10;lXgbF/Cv/8DhF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VdMF2uQEAAEsDAAAOAAAAAAAAAAAAAAAAAC4CAABkcnMvZTJv&#10;RG9jLnhtbFBLAQItABQABgAIAAAAIQDbwyXy2wAAAAkBAAAPAAAAAAAAAAAAAAAAABMEAABkcnMv&#10;ZG93bnJldi54bWxQSwUGAAAAAAQABADzAAAAGwUAAAAA&#10;" w14:anchorId="3A4DA3A9">
                <v:textbox inset="2.16pt,1.44pt,0,1.44pt">
                  <w:txbxContent>
                    <w:p w:rsidR="00DB1734" w:rsidP="0005636F" w:rsidRDefault="00DB1734" w14:paraId="5D2F3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 wp14:editId="429E99FA" wp14:anchorId="567E34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8" name="Rectangle 6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241E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8" style="position:absolute;margin-left:210pt;margin-top:-1pt;width:79pt;height:49pt;z-index:258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eY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22Ns3Lc4pR+&#10;oG7c9aMiS3YwUqo836zXFGKHZc/hCS5RRDeTnzXY/EVaZC4an68aqzkRgcntZtvWOAmBR3c32w36&#10;2KV6Kw4Q0xflLckOo4BQirL89C2m5errFazLYJbns5fmw7yQaZtXqAcvz0gRdzQ9otGjnxgVowmU&#10;TDh3RuOvIwdFyfjVobDN3c2mwUUpwbptWhQFSoCgD++z3InB4yqJBJQcA5h+QLxFogILJ1aIXbYr&#10;r8T7uIB/+wf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ZueYuQEAAEsDAAAOAAAAAAAAAAAAAAAAAC4CAABkcnMvZTJv&#10;RG9jLnhtbFBLAQItABQABgAIAAAAIQDbwyXy2wAAAAkBAAAPAAAAAAAAAAAAAAAAABMEAABkcnMv&#10;ZG93bnJldi54bWxQSwUGAAAAAAQABADzAAAAGwUAAAAA&#10;" w14:anchorId="567E3405">
                <v:textbox inset="2.16pt,1.44pt,0,1.44pt">
                  <w:txbxContent>
                    <w:p w:rsidR="00DB1734" w:rsidP="0005636F" w:rsidRDefault="00DB1734" w14:paraId="61241E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5248" behindDoc="0" locked="0" layoutInCell="1" allowOverlap="1" wp14:editId="035A9874" wp14:anchorId="5985F6D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9" name="Rectangle 6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CB7F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9" style="position:absolute;margin-left:210pt;margin-top:-1pt;width:79pt;height:49pt;z-index:258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cpPOLboBAABLAwAADgAAAAAAAAAAAAAAAAAuAgAAZHJzL2Uy&#10;b0RvYy54bWxQSwECLQAUAAYACAAAACEA28Ml8tsAAAAJAQAADwAAAAAAAAAAAAAAAAAUBAAAZHJz&#10;L2Rvd25yZXYueG1sUEsFBgAAAAAEAAQA8wAAABwFAAAAAA==&#10;" w14:anchorId="5985F6D1">
                <v:textbox inset="2.16pt,1.44pt,0,1.44pt">
                  <w:txbxContent>
                    <w:p w:rsidR="00DB1734" w:rsidP="0005636F" w:rsidRDefault="00DB1734" w14:paraId="40CB7F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editId="5AC57E55" wp14:anchorId="45975C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0" name="Rectangle 6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BF12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0" style="position:absolute;margin-left:210pt;margin-top:11pt;width:77pt;height:162pt;z-index:258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BrfhTbkBAABMAwAADgAAAAAAAAAAAAAAAAAuAgAAZHJzL2Uy&#10;b0RvYy54bWxQSwECLQAUAAYACAAAACEAxcRJH9wAAAAKAQAADwAAAAAAAAAAAAAAAAATBAAAZHJz&#10;L2Rvd25yZXYueG1sUEsFBgAAAAAEAAQA8wAAABwFAAAAAA==&#10;" w14:anchorId="45975C87">
                <v:textbox inset="2.16pt,1.44pt,0,1.44pt">
                  <w:txbxContent>
                    <w:p w:rsidR="00DB1734" w:rsidP="0005636F" w:rsidRDefault="00DB1734" w14:paraId="0DBF12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 wp14:editId="58518809" wp14:anchorId="658C74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1" name="Rectangle 6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F5A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1" style="position:absolute;margin-left:210pt;margin-top:11pt;width:79pt;height:162pt;z-index:258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u58g66AQAATAMAAA4AAAAAAAAAAAAAAAAALgIAAGRycy9l&#10;Mm9Eb2MueG1sUEsBAi0AFAAGAAgAAAAhALZj++bcAAAACgEAAA8AAAAAAAAAAAAAAAAAFAQAAGRy&#10;cy9kb3ducmV2LnhtbFBLBQYAAAAABAAEAPMAAAAdBQAAAAA=&#10;" w14:anchorId="658C742B">
                <v:textbox inset="2.16pt,1.44pt,0,1.44pt">
                  <w:txbxContent>
                    <w:p w:rsidR="00DB1734" w:rsidP="0005636F" w:rsidRDefault="00DB1734" w14:paraId="78F5A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2896" behindDoc="0" locked="0" layoutInCell="1" allowOverlap="1" wp14:editId="0E50DAAA" wp14:anchorId="4ADCA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2" name="Rectangle 6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20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2" style="position:absolute;margin-left:210pt;margin-top:11pt;width:77pt;height:162pt;z-index:258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37l5QbkBAABMAwAADgAAAAAAAAAAAAAAAAAuAgAAZHJzL2Uy&#10;b0RvYy54bWxQSwECLQAUAAYACAAAACEAxcRJH9wAAAAKAQAADwAAAAAAAAAAAAAAAAATBAAAZHJz&#10;L2Rvd25yZXYueG1sUEsFBgAAAAAEAAQA8wAAABwFAAAAAA==&#10;" w14:anchorId="4ADCA91F">
                <v:textbox inset="2.16pt,1.44pt,0,1.44pt">
                  <w:txbxContent>
                    <w:p w:rsidR="00DB1734" w:rsidP="0005636F" w:rsidRDefault="00DB1734" w14:paraId="2920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3920" behindDoc="0" locked="0" layoutInCell="1" allowOverlap="1" wp14:editId="367CB911" wp14:anchorId="4EE15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3" name="Rectangle 6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E4FFF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3" style="position:absolute;margin-left:210pt;margin-top:11pt;width:77pt;height:162pt;z-index:258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M9jaq6AQAATAMAAA4AAAAAAAAAAAAAAAAALgIAAGRycy9l&#10;Mm9Eb2MueG1sUEsBAi0AFAAGAAgAAAAhAMXESR/cAAAACgEAAA8AAAAAAAAAAAAAAAAAFAQAAGRy&#10;cy9kb3ducmV2LnhtbFBLBQYAAAAABAAEAPMAAAAdBQAAAAA=&#10;" w14:anchorId="4EE15B69">
                <v:textbox inset="2.16pt,1.44pt,0,1.44pt">
                  <w:txbxContent>
                    <w:p w:rsidR="00DB1734" w:rsidP="0005636F" w:rsidRDefault="00DB1734" w14:paraId="7E4FFF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editId="193AFD6F" wp14:anchorId="69D486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4" name="Rectangle 6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1037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4" style="position:absolute;margin-left:210pt;margin-top:11pt;width:79pt;height:162pt;z-index:258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Zc3ULkBAABMAwAADgAAAAAAAAAAAAAAAAAuAgAAZHJzL2Uy&#10;b0RvYy54bWxQSwECLQAUAAYACAAAACEAtmP75twAAAAKAQAADwAAAAAAAAAAAAAAAAATBAAAZHJz&#10;L2Rvd25yZXYueG1sUEsFBgAAAAAEAAQA8wAAABwFAAAAAA==&#10;" w14:anchorId="69D4868F">
                <v:textbox inset="2.16pt,1.44pt,0,1.44pt">
                  <w:txbxContent>
                    <w:p w:rsidR="00DB1734" w:rsidP="0005636F" w:rsidRDefault="00DB1734" w14:paraId="7A1037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editId="7059DB52" wp14:anchorId="07194A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5" name="Rectangle 6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B6BE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5" style="position:absolute;margin-left:210pt;margin-top:11pt;width:77pt;height:162pt;z-index:258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DCZJBO6AQAATAMAAA4AAAAAAAAAAAAAAAAALgIAAGRycy9l&#10;Mm9Eb2MueG1sUEsBAi0AFAAGAAgAAAAhAMXESR/cAAAACgEAAA8AAAAAAAAAAAAAAAAAFAQAAGRy&#10;cy9kb3ducmV2LnhtbFBLBQYAAAAABAAEAPMAAAAdBQAAAAA=&#10;" w14:anchorId="07194ADE">
                <v:textbox inset="2.16pt,1.44pt,0,1.44pt">
                  <w:txbxContent>
                    <w:p w:rsidR="00DB1734" w:rsidP="0005636F" w:rsidRDefault="00DB1734" w14:paraId="31B6BE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6992" behindDoc="0" locked="0" layoutInCell="1" allowOverlap="1" wp14:editId="24B10E67" wp14:anchorId="423FCD3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6" name="Rectangle 6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308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6" style="position:absolute;margin-left:211pt;margin-top:11pt;width:77pt;height:162pt;z-index:258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" w14:anchorId="423FCD3A">
                <v:textbox inset="2.16pt,1.44pt,0,1.44pt">
                  <w:txbxContent>
                    <w:p w:rsidR="00DB1734" w:rsidP="0005636F" w:rsidRDefault="00DB1734" w14:paraId="60308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8016" behindDoc="0" locked="0" layoutInCell="1" allowOverlap="1" wp14:editId="1B0C8C83" wp14:anchorId="378241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7" name="Rectangle 6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96A79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7" style="position:absolute;margin-left:210pt;margin-top:11pt;width:79pt;height:162pt;z-index:258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CsDS70uAEAAEwDAAAOAAAAAAAAAAAAAAAAAC4CAABkcnMvZTJv&#10;RG9jLnhtbFBLAQItABQABgAIAAAAIQC2Y/vm3AAAAAoBAAAPAAAAAAAAAAAAAAAAABIEAABkcnMv&#10;ZG93bnJldi54bWxQSwUGAAAAAAQABADzAAAAGwUAAAAA&#10;" w14:anchorId="37824136">
                <v:textbox inset="2.16pt,1.44pt,0,1.44pt">
                  <w:txbxContent>
                    <w:p w:rsidR="00DB1734" w:rsidP="0005636F" w:rsidRDefault="00DB1734" w14:paraId="796A79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19040" behindDoc="0" locked="0" layoutInCell="1" allowOverlap="1" wp14:editId="37010695" wp14:anchorId="4B7733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8" name="Rectangle 6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59F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8" style="position:absolute;margin-left:210pt;margin-top:11pt;width:77pt;height:162pt;z-index:258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RquAEAAEw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1c3DfbKc4dd+om+&#10;cT9YRU7V0Uiplv4ufk0x9XjtOT7BOUu4XMTPGtzyRVlkLh4fLx6rOROBxZum62rshMCttu66a0wQ&#10;pnq/HSHlexUcWRaMAnIp1vLDj5RPR9+O4L2Fzen9ZZXn3XxW075x3QV5RI04pPkRg7ZhYlRYEymZ&#10;sPGMppc9B0WJ/e7R2fa6+9ripJSkWbdrdAVKgqx3H6vcizHgLIkMlOwjmGFEvsWjQgtbVoSdx2uZ&#10;iY95If/+E2xfAQ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yR/RquAEAAEwDAAAOAAAAAAAAAAAAAAAAAC4CAABkcnMvZTJv&#10;RG9jLnhtbFBLAQItABQABgAIAAAAIQDFxEkf3AAAAAoBAAAPAAAAAAAAAAAAAAAAABIEAABkcnMv&#10;ZG93bnJldi54bWxQSwUGAAAAAAQABADzAAAAGwUAAAAA&#10;" w14:anchorId="4B77338A">
                <v:textbox inset="2.16pt,1.44pt,0,1.44pt">
                  <w:txbxContent>
                    <w:p w:rsidR="00DB1734" w:rsidP="0005636F" w:rsidRDefault="00DB1734" w14:paraId="1359F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0064" behindDoc="0" locked="0" layoutInCell="1" allowOverlap="1" wp14:editId="17AFCFA0" wp14:anchorId="3D664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9" name="Rectangle 6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C9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9" style="position:absolute;margin-left:210pt;margin-top:11pt;width:77pt;height:162pt;z-index:258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sMAgbkBAABMAwAADgAAAAAAAAAAAAAAAAAuAgAAZHJzL2Uy&#10;b0RvYy54bWxQSwECLQAUAAYACAAAACEAxcRJH9wAAAAKAQAADwAAAAAAAAAAAAAAAAATBAAAZHJz&#10;L2Rvd25yZXYueG1sUEsFBgAAAAAEAAQA8wAAABwFAAAAAA==&#10;" w14:anchorId="3D66469D">
                <v:textbox inset="2.16pt,1.44pt,0,1.44pt">
                  <w:txbxContent>
                    <w:p w:rsidR="00DB1734" w:rsidP="0005636F" w:rsidRDefault="00DB1734" w14:paraId="2DDC9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editId="42797DA8" wp14:anchorId="4EBCF7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0" name="Rectangle 6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E0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0" style="position:absolute;margin-left:210pt;margin-top:11pt;width:79pt;height:162pt;z-index:258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w2uAEAAEwDAAAOAAAAZHJzL2Uyb0RvYy54bWysU8tu2zAQvBfoPxC815IVI7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3ddGiQ5w679AN9&#10;436wipyro5FSlf4Wv6aYerz2HJ/gkiVcFvGzBle+KIvM1ePT1WM1ZyKwuLnZrFt8SOBW165Wd5gg&#10;TPN2O0LKX1RwpCwYBeRSreXHbymfj74ewXuFzfn9ssrzfr6oWb1y3Qd5Qo04pPkRg7ZhYlRYEymZ&#10;sPGMpl8HDooS+9Wjs93d6qbDSanJct2tcYKhJsh6/77KvRgDzpLIQMkhghlG5Fs9qrSwZVXYZbzK&#10;TLzPK/m3n2D3Gw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DrpRw2uAEAAEwDAAAOAAAAAAAAAAAAAAAAAC4CAABkcnMvZTJv&#10;RG9jLnhtbFBLAQItABQABgAIAAAAIQC2Y/vm3AAAAAoBAAAPAAAAAAAAAAAAAAAAABIEAABkcnMv&#10;ZG93bnJldi54bWxQSwUGAAAAAAQABADzAAAAGwUAAAAA&#10;" w14:anchorId="4EBCF7C1">
                <v:textbox inset="2.16pt,1.44pt,0,1.44pt">
                  <w:txbxContent>
                    <w:p w:rsidR="00DB1734" w:rsidP="0005636F" w:rsidRDefault="00DB1734" w14:paraId="61DE0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editId="4160BD43" wp14:anchorId="49D668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1" name="Rectangle 6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A89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1" style="position:absolute;margin-left:210pt;margin-top:11pt;width:79pt;height:162pt;z-index:258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jd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ZaUeO6wS9/R&#10;N+4Hq8i5OhopVelv8WuKqcdrz/EJLlnCZRE/a3Dli7LIXD0+XT1WcyYCi5ubzbrFTgjc6trV6g4T&#10;hGleb0dI+bMKjpQFo4BcqrX8+DXl89GXI3ivsDm/X1Z53s8XNR9f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yHo3bkBAABMAwAADgAAAAAAAAAAAAAAAAAuAgAAZHJzL2Uy&#10;b0RvYy54bWxQSwECLQAUAAYACAAAACEAtmP75twAAAAKAQAADwAAAAAAAAAAAAAAAAATBAAAZHJz&#10;L2Rvd25yZXYueG1sUEsFBgAAAAAEAAQA8wAAABwFAAAAAA==&#10;" w14:anchorId="49D66801">
                <v:textbox inset="2.16pt,1.44pt,0,1.44pt">
                  <w:txbxContent>
                    <w:p w:rsidR="00DB1734" w:rsidP="0005636F" w:rsidRDefault="00DB1734" w14:paraId="64A89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3136" behindDoc="0" locked="0" layoutInCell="1" allowOverlap="1" wp14:editId="1D43BDAB" wp14:anchorId="374997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2" name="Rectangle 6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883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2" style="position:absolute;margin-left:210pt;margin-top:11pt;width:79pt;height:162pt;z-index:258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Q6uQEAAEw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eW6aSjx3GGX/qBv&#10;3HdWkVO1N1Kqqb+TX0NMLV57io9wzhIuJ/GjBjd9URYZi8fHi8dqzERgcX21XtXYCYFbTb1YXGOC&#10;MNX77Qgp36vgyLRgFJBLsZYffqV8Ovp2BO9NbE7vT6s87sazmuUb112QR9SIQ5ofMGgbBkaFNZGS&#10;ARvPaHrdc1CU2J8enW2uF1doRC7JfNWscIKhJMh697HKvegDzpLIQMk+gul65Fs8KrSwZUXYebym&#10;mfiYF/LvP8H2L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quEOrkBAABMAwAADgAAAAAAAAAAAAAAAAAuAgAAZHJzL2Uy&#10;b0RvYy54bWxQSwECLQAUAAYACAAAACEAtmP75twAAAAKAQAADwAAAAAAAAAAAAAAAAATBAAAZHJz&#10;L2Rvd25yZXYueG1sUEsFBgAAAAAEAAQA8wAAABwFAAAAAA==&#10;" w14:anchorId="37499772">
                <v:textbox inset="2.16pt,1.44pt,0,1.44pt">
                  <w:txbxContent>
                    <w:p w:rsidR="00DB1734" w:rsidP="0005636F" w:rsidRDefault="00DB1734" w14:paraId="62883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4160" behindDoc="0" locked="0" layoutInCell="1" allowOverlap="1" wp14:editId="29A9D947" wp14:anchorId="4AD007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3" name="Rectangle 6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32A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3" style="position:absolute;margin-left:210pt;margin-top:11pt;width:79pt;height:162pt;z-index:258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DRuQ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ISzx126Tf6&#10;xn1nFTlXeyOlmvo7+TXE1OK1p/gIlyzhchI/anDTF2WRsXh8unqsxkwEFjeLzbrGTgjcaurlcoUJ&#10;wlTvtyOk/EMFR6YFo4BcirX8+Cvl89G3I3hvYnN+f1rlcT9e1KzeuO6DPKFGHNL8gEHbMDAqrImU&#10;DNh4RtOfAwdFif3p0dlmtVw0OCklma+bNU4wlARZ7z9WuRd9wFkSGSg5RDBdj3yLR4UWtqwIu4zX&#10;NBMf80L+/SfYvQI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fi9w0bkBAABMAwAADgAAAAAAAAAAAAAAAAAuAgAAZHJzL2Uy&#10;b0RvYy54bWxQSwECLQAUAAYACAAAACEAtmP75twAAAAKAQAADwAAAAAAAAAAAAAAAAATBAAAZHJz&#10;L2Rvd25yZXYueG1sUEsFBgAAAAAEAAQA8wAAABwFAAAAAA==&#10;" w14:anchorId="4AD00703">
                <v:textbox inset="2.16pt,1.44pt,0,1.44pt">
                  <w:txbxContent>
                    <w:p w:rsidR="00DB1734" w:rsidP="0005636F" w:rsidRDefault="00DB1734" w14:paraId="0132A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editId="721F3EC5" wp14:anchorId="740154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4" name="Rectangle 6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F212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4" style="position:absolute;margin-left:210pt;margin-top:11pt;width:79pt;height:162pt;z-index:258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2DuQ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182KEsctdukX&#10;+sZdPypyqg5GSpX7m/2aQuzw2nN4gnMWcZnFzxps/qIsMhePjxeP1ZyIwOL6at3W2AmBW029Wt1g&#10;gjDVx+0AMd0rb0leMArIpVjLDz9jOh19P4L3MpvT+3mV5t18VtO+c915eUSNOKTpEYMe/cSoGE2g&#10;ZMLGMxpf9xwUJeMPh842N6urBielJMu2aXGCoSTIeve5yp0YPM6SSEDJPoDpB+RbPCq0sGVF2Hm8&#10;8kx8zgv5j59g+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kQ8tg7kBAABMAwAADgAAAAAAAAAAAAAAAAAuAgAAZHJzL2Uy&#10;b0RvYy54bWxQSwECLQAUAAYACAAAACEAtmP75twAAAAKAQAADwAAAAAAAAAAAAAAAAATBAAAZHJz&#10;L2Rvd25yZXYueG1sUEsFBgAAAAAEAAQA8wAAABwFAAAAAA==&#10;" w14:anchorId="740154CD">
                <v:textbox inset="2.16pt,1.44pt,0,1.44pt">
                  <w:txbxContent>
                    <w:p w:rsidR="00DB1734" w:rsidP="0005636F" w:rsidRDefault="00DB1734" w14:paraId="19F212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editId="35F05E97" wp14:anchorId="33B80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5" name="Rectangle 6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EA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5" style="position:absolute;margin-left:210pt;margin-top:11pt;width:79pt;height:162pt;z-index:258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lo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T5S4rnDLn1H&#10;37gfrCLn6mikVKW/xa8pph6vPccnuGQJl0X8rMGVL8oic/X4dPVYzZkILG5uNusWOyFwq2tXqztM&#10;EKZ5vR0h5c8qOFIWjAJyqdby49eUz0dfjuC9wub8flnleT9f1Gxe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3YvZaLkBAABMAwAADgAAAAAAAAAAAAAAAAAuAgAAZHJzL2Uy&#10;b0RvYy54bWxQSwECLQAUAAYACAAAACEAtmP75twAAAAKAQAADwAAAAAAAAAAAAAAAAATBAAAZHJz&#10;L2Rvd25yZXYueG1sUEsFBgAAAAAEAAQA8wAAABwFAAAAAA==&#10;" w14:anchorId="33B806F9">
                <v:textbox inset="2.16pt,1.44pt,0,1.44pt">
                  <w:txbxContent>
                    <w:p w:rsidR="00DB1734" w:rsidP="0005636F" w:rsidRDefault="00DB1734" w14:paraId="5AEEA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7232" behindDoc="0" locked="0" layoutInCell="1" allowOverlap="1" wp14:editId="2C88BB5D" wp14:anchorId="6169A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6" name="Rectangle 6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386C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6" style="position:absolute;margin-left:210pt;margin-top:11pt;width:79pt;height:162pt;z-index:258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dTuQEAAEwDAAAOAAAAZHJzL2Uyb0RvYy54bWysU8tu2zAQvBfoPxC815IVw7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1vuzUlnjvs0jf0&#10;jfvBKnKpjkZKVfpb/Jpi6vHaS3yGa5ZwWcTPGlz5oiwyV4/PN4/VnInA4vZuu2mxEwK3una1uscE&#10;YZrX2xFS/qSCI2XBKCCXai0/fUn5cvT3EbxX2FzeL6s8H+aq5gpbaocgz6gRhzQ/YdA2TIwKayIl&#10;Ezae0fTzyEFRYj97dLa7X911OCk1WW66DU4w1ARZH95WuRdjwFkSGSg5RjDDiHyrR5UWtqwKu45X&#10;mYm3eSX/+hPsf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IAXU7kBAABMAwAADgAAAAAAAAAAAAAAAAAuAgAAZHJzL2Uy&#10;b0RvYy54bWxQSwECLQAUAAYACAAAACEAtmP75twAAAAKAQAADwAAAAAAAAAAAAAAAAATBAAAZHJz&#10;L2Rvd25yZXYueG1sUEsFBgAAAAAEAAQA8wAAABwFAAAAAA==&#10;" w14:anchorId="6169A26B">
                <v:textbox inset="2.16pt,1.44pt,0,1.44pt">
                  <w:txbxContent>
                    <w:p w:rsidR="00DB1734" w:rsidP="0005636F" w:rsidRDefault="00DB1734" w14:paraId="27386C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8256" behindDoc="0" locked="0" layoutInCell="1" allowOverlap="1" wp14:editId="5959A3BD" wp14:anchorId="1488A6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7" name="Rectangle 6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ADA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7" style="position:absolute;margin-left:210pt;margin-top:11pt;width:79pt;height:162pt;z-index:258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ATjuLkBAABMAwAADgAAAAAAAAAAAAAAAAAuAgAAZHJzL2Uy&#10;b0RvYy54bWxQSwECLQAUAAYACAAAACEAtmP75twAAAAKAQAADwAAAAAAAAAAAAAAAAATBAAAZHJz&#10;L2Rvd25yZXYueG1sUEsFBgAAAAAEAAQA8wAAABwFAAAAAA==&#10;" w14:anchorId="1488A61F">
                <v:textbox inset="2.16pt,1.44pt,0,1.44pt">
                  <w:txbxContent>
                    <w:p w:rsidR="00DB1734" w:rsidP="0005636F" w:rsidRDefault="00DB1734" w14:paraId="25ADA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29280" behindDoc="0" locked="0" layoutInCell="1" allowOverlap="1" wp14:editId="0A5474A5" wp14:anchorId="5EEB77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8" name="Rectangle 6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B9AB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8" style="position:absolute;margin-left:210pt;margin-top:11pt;width:79pt;height:162pt;z-index:258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6O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rBnvlucMu/UHf&#10;uO+sIqdqb6RUU38nv4aYWrz2FB/hnCVcTuJHDW76oiwyFo+PF4/VmInA4vpqvaqxEwK3mnqxWGKC&#10;MNX77Qgp36vgyLRgFJBLsZYffqV8Ovp2BO9NbE7vT6s87saiZlk3b1x3QR5RIw5pfsCgbRgYFdZE&#10;SgZsPKPpdc9BUWJ/enS2WS6uGpyUksxXzQpdgZIg693HKveiDzhLIgMl+wim65Fv8ajQwpYVYefx&#10;mmbiY17Iv/8E2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fE3o66AQAATAMAAA4AAAAAAAAAAAAAAAAALgIAAGRycy9l&#10;Mm9Eb2MueG1sUEsBAi0AFAAGAAgAAAAhALZj++bcAAAACgEAAA8AAAAAAAAAAAAAAAAAFAQAAGRy&#10;cy9kb3ducmV2LnhtbFBLBQYAAAAABAAEAPMAAAAdBQAAAAA=&#10;" w14:anchorId="5EEB7781">
                <v:textbox inset="2.16pt,1.44pt,0,1.44pt">
                  <w:txbxContent>
                    <w:p w:rsidR="00DB1734" w:rsidP="0005636F" w:rsidRDefault="00DB1734" w14:paraId="57B9AB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editId="0999D33E" wp14:anchorId="650B9D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9" name="Rectangle 6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13A4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9" style="position:absolute;margin-left:210pt;margin-top:11pt;width:79pt;height:162pt;z-index:258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pl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YSzx126Tf6&#10;xn1nFTlXeyOlmvo7+TXE1OK1p/gIlyzhchI/anDTF2WRsXh8unqsxkwEFjeLzbrGTgjcaurlcoUJ&#10;wlTvtyOk/EMFR6YFo4BcirX8+Cvl89G3I3hvYnN+f1rlcT8WNat68cZ1H+QJNeKQ5gcM2oaBUWFN&#10;pGTAxjOa/hw4KErsT4/ONq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tAKmW6AQAATAMAAA4AAAAAAAAAAAAAAAAALgIAAGRycy9l&#10;Mm9Eb2MueG1sUEsBAi0AFAAGAAgAAAAhALZj++bcAAAACgEAAA8AAAAAAAAAAAAAAAAAFAQAAGRy&#10;cy9kb3ducmV2LnhtbFBLBQYAAAAABAAEAPMAAAAdBQAAAAA=&#10;" w14:anchorId="650B9D2E">
                <v:textbox inset="2.16pt,1.44pt,0,1.44pt">
                  <w:txbxContent>
                    <w:p w:rsidR="00DB1734" w:rsidP="0005636F" w:rsidRDefault="00DB1734" w14:paraId="1113A4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editId="3E00DA86" wp14:anchorId="6D49A9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0" name="Rectangle 6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5D0C2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0" style="position:absolute;margin-left:210pt;margin-top:11pt;width:79pt;height:162pt;z-index:258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rW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Ua5LjFLv1G&#10;37jrBkXO1d5IqXJ/s19jiC1eewqPcMkiLrP4SYPNX5RFpuLx6eqxmhIRWNwsNusaHxK41dTL5QoT&#10;hKnebweI6YfyluQFo4BcirX8+Cum89G3I3gvszm/n1dp2k9FzapevnHde3lCjTik6QGDHvzIqBhM&#10;oGTExjMa/xw4KEqGnw6dbVbLRYOTUpL5ulnjBEN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NSta6AQAATAMAAA4AAAAAAAAAAAAAAAAALgIAAGRycy9l&#10;Mm9Eb2MueG1sUEsBAi0AFAAGAAgAAAAhALZj++bcAAAACgEAAA8AAAAAAAAAAAAAAAAAFAQAAGRy&#10;cy9kb3ducmV2LnhtbFBLBQYAAAAABAAEAPMAAAAdBQAAAAA=&#10;" w14:anchorId="6D49A9B8">
                <v:textbox inset="2.16pt,1.44pt,0,1.44pt">
                  <w:txbxContent>
                    <w:p w:rsidR="00DB1734" w:rsidP="0005636F" w:rsidRDefault="00DB1734" w14:paraId="65D0C2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editId="5050113F" wp14:anchorId="41CC29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1" name="Rectangle 6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2CF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1" style="position:absolute;margin-left:210pt;margin-top:11pt;width:79pt;height:162pt;z-index:258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49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zmlDhusUs/&#10;0DfuukGRc7U3Uqrc3+zXGGKL117CM1yyiMssftJg8xdlkal4fLp6rKZEBBY3i826xk4I3Grq5XKF&#10;CcJU77cDxPRVeUvyglFALsVafnyM6Xz07Qjey2zO7+dVmvZTUbOqb9+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ASb49uwEAAEwDAAAOAAAAAAAAAAAAAAAAAC4CAABkcnMv&#10;ZTJvRG9jLnhtbFBLAQItABQABgAIAAAAIQC2Y/vm3AAAAAoBAAAPAAAAAAAAAAAAAAAAABUEAABk&#10;cnMvZG93bnJldi54bWxQSwUGAAAAAAQABADzAAAAHgUAAAAA&#10;" w14:anchorId="41CC2910">
                <v:textbox inset="2.16pt,1.44pt,0,1.44pt">
                  <w:txbxContent>
                    <w:p w:rsidR="00DB1734" w:rsidP="0005636F" w:rsidRDefault="00DB1734" w14:paraId="082CF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editId="1A2C7D51" wp14:anchorId="2AB26D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2" name="Rectangle 6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0E50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2" style="position:absolute;margin-left:210pt;margin-top:11pt;width:79pt;height:162pt;z-index:258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1cPS2rkBAABMAwAADgAAAAAAAAAAAAAAAAAuAgAAZHJzL2Uy&#10;b0RvYy54bWxQSwECLQAUAAYACAAAACEAtmP75twAAAAKAQAADwAAAAAAAAAAAAAAAAATBAAAZHJz&#10;L2Rvd25yZXYueG1sUEsFBgAAAAAEAAQA8wAAABwFAAAAAA==&#10;" w14:anchorId="2AB26DD6">
                <v:textbox inset="2.16pt,1.44pt,0,1.44pt">
                  <w:txbxContent>
                    <w:p w:rsidR="00DB1734" w:rsidP="0005636F" w:rsidRDefault="00DB1734" w14:paraId="6C0E50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editId="4C278778" wp14:anchorId="37D046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3" name="Rectangle 6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81B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3" style="position:absolute;margin-left:210pt;margin-top:11pt;width:79pt;height:162pt;z-index:258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Yxuw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8WCEsctduk3&#10;+sZdNyhyrvZGSpX7m/0aQ2zx2lN4hEsWcZnFTxps/qIsMhWPT1eP1ZSIwOJmsVnX2AmBW029XK4w&#10;QZjq/XaAmH4ob0leMArIpVjLj79iOh99O4L3Mpvz+3mVpv1U1Kzq1RvXvZcn1IhDmh4w6MGPjIrB&#10;BEpGbDyj8c+Bg6Jk+OnQ2Wa1XDQ4KSWZr5s1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RyYxuwEAAEwDAAAOAAAAAAAAAAAAAAAAAC4CAABkcnMv&#10;ZTJvRG9jLnhtbFBLAQItABQABgAIAAAAIQC2Y/vm3AAAAAoBAAAPAAAAAAAAAAAAAAAAABUEAABk&#10;cnMvZG93bnJldi54bWxQSwUGAAAAAAQABADzAAAAHgUAAAAA&#10;" w14:anchorId="37D04659">
                <v:textbox inset="2.16pt,1.44pt,0,1.44pt">
                  <w:txbxContent>
                    <w:p w:rsidR="00DB1734" w:rsidP="0005636F" w:rsidRDefault="00DB1734" w14:paraId="3081B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editId="3A32E48D" wp14:anchorId="2384D6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4" name="Rectangle 6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E04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4" style="position:absolute;margin-left:210pt;margin-top:11pt;width:79pt;height:162pt;z-index:258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tj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b3brtaUeO6wSz/Q&#10;N+57q8ilOhgp1dzf2a8xpg6vPccnuGYJl7P4SYObvyiLTMXj881jNWUisLhdbdsaOyFwq6nX6w0m&#10;CFO93Y6Q8hcVHJkXjAJyKdby07eUL0dfj+C9mc3l/XmVp8NU1Gzq9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Zne2O6AQAATAMAAA4AAAAAAAAAAAAAAAAALgIAAGRycy9l&#10;Mm9Eb2MueG1sUEsBAi0AFAAGAAgAAAAhALZj++bcAAAACgEAAA8AAAAAAAAAAAAAAAAAFAQAAGRy&#10;cy9kb3ducmV2LnhtbFBLBQYAAAAABAAEAPMAAAAdBQAAAAA=&#10;" w14:anchorId="2384D6D8">
                <v:textbox inset="2.16pt,1.44pt,0,1.44pt">
                  <w:txbxContent>
                    <w:p w:rsidR="00DB1734" w:rsidP="0005636F" w:rsidRDefault="00DB1734" w14:paraId="0DE04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editId="60713BD0" wp14:anchorId="4D76C5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5" name="Rectangle 6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F2C4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5" style="position:absolute;margin-left:210pt;margin-top:11pt;width:79pt;height:162pt;z-index:258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+I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xuKXHcYpd+&#10;oG/cdYMi52pvpFS5v9mvMcQWr72EZ7hkEZdZ/KTB5i/KIlPx+HT1WE2JCCxuFpt1jZ0QuNXUy+UK&#10;E4Sp3m8HiOmr8pbkBaOAXIq1/PgY0/no2xG8l9mc38+rNO2nomZVb96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644+IuwEAAEwDAAAOAAAAAAAAAAAAAAAAAC4CAABkcnMv&#10;ZTJvRG9jLnhtbFBLAQItABQABgAIAAAAIQC2Y/vm3AAAAAoBAAAPAAAAAAAAAAAAAAAAABUEAABk&#10;cnMvZG93bnJldi54bWxQSwUGAAAAAAQABADzAAAAHgUAAAAA&#10;" w14:anchorId="4D76C505">
                <v:textbox inset="2.16pt,1.44pt,0,1.44pt">
                  <w:txbxContent>
                    <w:p w:rsidR="00DB1734" w:rsidP="0005636F" w:rsidRDefault="00DB1734" w14:paraId="2F2C4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7472" behindDoc="0" locked="0" layoutInCell="1" allowOverlap="1" wp14:editId="5B81CBBE" wp14:anchorId="731083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6" name="Rectangle 6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0A1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6" style="position:absolute;margin-left:210pt;margin-top:11pt;width:79pt;height:162pt;z-index:258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Ys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7WJFieMWu/SC&#10;vnHXDYpcqr2RUuX+Zr/GEFu89hqe4ZpFXGbxkwabvyiLTMXj881jNSUisLhdbDc1dkLgVlMvl2tM&#10;EKZ6vx0gpm/KW5IXjAJyKdby00NMl6O/j+C9zObyfl6l6TAVNet5gc21g5dn1IhDmp4w6MGPjIrB&#10;BEpGbDyj8deRg6Jk+O7Q2Wa9XDQ4KSWZb5oNTjCUBFkfPla5E73HWRIJKDkGMF2PfItHhRa2rAi7&#10;jleeiY95If/+E+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eZYsuwEAAEwDAAAOAAAAAAAAAAAAAAAAAC4CAABkcnMv&#10;ZTJvRG9jLnhtbFBLAQItABQABgAIAAAAIQC2Y/vm3AAAAAoBAAAPAAAAAAAAAAAAAAAAABUEAABk&#10;cnMvZG93bnJldi54bWxQSwUGAAAAAAQABADzAAAAHgUAAAAA&#10;" w14:anchorId="73108316">
                <v:textbox inset="2.16pt,1.44pt,0,1.44pt">
                  <w:txbxContent>
                    <w:p w:rsidR="00DB1734" w:rsidP="0005636F" w:rsidRDefault="00DB1734" w14:paraId="430A1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editId="3BC82119" wp14:anchorId="1D720F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7" name="Rectangle 6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7F27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7" style="position:absolute;margin-left:210pt;margin-top:11pt;width:79pt;height:162pt;z-index:258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LHug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NosVJY5b7NIL&#10;+sZdNyhyrvZGSpX7m/0aQ2zx2mt4hksWcZnFTxps/qIsMhWPT1eP1ZSIwOJmsVnX2AmBW029XK4w&#10;QZjq43aAmL4qb0leMArIpVjLj99jOh/9fQTvZTbn9/MqTfupqFnNr1z3Xp5QIw5pesKgBz8yKgYT&#10;KBmx8YzGtwMHRcnwzaGzzWq5aHBSSjJfN2ucYCgJst5/rnIneo+zJBJQcghguh75lncLLWxZEXYZ&#10;rzwTn/NC/uMn2L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f9Yse6AQAATAMAAA4AAAAAAAAAAAAAAAAALgIAAGRycy9l&#10;Mm9Eb2MueG1sUEsBAi0AFAAGAAgAAAAhALZj++bcAAAACgEAAA8AAAAAAAAAAAAAAAAAFAQAAGRy&#10;cy9kb3ducmV2LnhtbFBLBQYAAAAABAAEAPMAAAAdBQAAAAA=&#10;" w14:anchorId="1D720F78">
                <v:textbox inset="2.16pt,1.44pt,0,1.44pt">
                  <w:txbxContent>
                    <w:p w:rsidR="00DB1734" w:rsidP="0005636F" w:rsidRDefault="00DB1734" w14:paraId="7A7F27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39520" behindDoc="0" locked="0" layoutInCell="1" allowOverlap="1" wp14:editId="32F9366E" wp14:anchorId="07AA7F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8" name="Rectangle 6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7D7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8" style="position:absolute;margin-left:210pt;margin-top:11pt;width:79pt;height:162pt;z-index:258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/x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X2ynGLXfqN&#10;vnHXDYqcq72RUuX+Zr/GEFu89hQe4ZJFXGbxkwabvyiLTMXj09VjNSUisLhZbNY1dkLgVlMvlytM&#10;EKZ6vx0gph/KW5IXjAJyKdby46+YzkffjuC9zOb8fl6laT8VNat588Z17+UJNeKQpgcMevAjo2Iw&#10;gZIRG89o/HPgoCgZfjp0tlktFw1OSknm62aNrkB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g9X/G6AQAATAMAAA4AAAAAAAAAAAAAAAAALgIAAGRycy9l&#10;Mm9Eb2MueG1sUEsBAi0AFAAGAAgAAAAhALZj++bcAAAACgEAAA8AAAAAAAAAAAAAAAAAFAQAAGRy&#10;cy9kb3ducmV2LnhtbFBLBQYAAAAABAAEAPMAAAAdBQAAAAA=&#10;" w14:anchorId="07AA7FE5">
                <v:textbox inset="2.16pt,1.44pt,0,1.44pt">
                  <w:txbxContent>
                    <w:p w:rsidR="00DB1734" w:rsidP="0005636F" w:rsidRDefault="00DB1734" w14:paraId="0D7D7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editId="19826D99" wp14:anchorId="1DA9E3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9" name="Rectangle 6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336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9" style="position:absolute;margin-left:210pt;margin-top:11pt;width:79pt;height:162pt;z-index:258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s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68U1JY5b7NIf&#10;9I27blDkVO2NlCr3N/s1htjitafwCOcs4jKLnzTY/EVZZCoeHy8eqykRgUV8ZV1jJwRuNfVyucIE&#10;Yar32wFiulfekrxgFJBLsZYffsV0Ovp2BO9lNqf38ypNu6moWc0Xb1x3Xh5RIw5pesCgBz8yKgYT&#10;KBmx8YzG1z0HRcnw06GzzWq5aHBSSjJfN2ucYCgJst59rHIneo+zJBJQsg9guh75Fo8KLWxZEXYe&#10;rzwTH/NC/v0n2P4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S5qxq6AQAATAMAAA4AAAAAAAAAAAAAAAAALgIAAGRycy9l&#10;Mm9Eb2MueG1sUEsBAi0AFAAGAAgAAAAhALZj++bcAAAACgEAAA8AAAAAAAAAAAAAAAAAFAQAAGRy&#10;cy9kb3ducmV2LnhtbFBLBQYAAAAABAAEAPMAAAAdBQAAAAA=&#10;" w14:anchorId="1DA9E351">
                <v:textbox inset="2.16pt,1.44pt,0,1.44pt">
                  <w:txbxContent>
                    <w:p w:rsidR="00DB1734" w:rsidP="0005636F" w:rsidRDefault="00DB1734" w14:paraId="681336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editId="695939FE" wp14:anchorId="3BB351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0" name="Rectangle 6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B45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0" style="position:absolute;margin-left:210pt;margin-top:11pt;width:79pt;height:162pt;z-index:258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eH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WjTIc4dd+om+&#10;cd9bRc7VwUip5v7Ofo0xdXjtOT7BJUu4nMVPGtz8RVlkKh6frh6rKROBxc3NZl3jQwK3mrptV5gg&#10;TPV2O0LKX1VwZF4wCsilWMuP31M+H309gvdmNuf351We9lNRs1q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eRF4e6AQAATAMAAA4AAAAAAAAAAAAAAAAALgIAAGRycy9l&#10;Mm9Eb2MueG1sUEsBAi0AFAAGAAgAAAAhALZj++bcAAAACgEAAA8AAAAAAAAAAAAAAAAAFAQAAGRy&#10;cy9kb3ducmV2LnhtbFBLBQYAAAAABAAEAPMAAAAdBQAAAAA=&#10;" w14:anchorId="3BB351E3">
                <v:textbox inset="2.16pt,1.44pt,0,1.44pt">
                  <w:txbxContent>
                    <w:p w:rsidR="00DB1734" w:rsidP="0005636F" w:rsidRDefault="00DB1734" w14:paraId="7BAB45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editId="2D31B660" wp14:anchorId="1F12BE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1" name="Rectangle 6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7AA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1" style="position:absolute;margin-left:210pt;margin-top:11pt;width:79pt;height:162pt;z-index:258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NsuwEAAEw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tZtlQ4rjFLv1E&#10;37gbjCTn6qj7Xub+Zr+mEDu89hQe4ZJFXGbxswKbvyiLzMXj09VjOScisLi52axr7ITArbZeLleY&#10;IEz1ejtATF+ltyQvGAXkUqzlx+8xnY++HMF7mc35/bxK834ualbN5xeue9+fUCMOaXrAoIyfGBVG&#10;B0ombDyj8feBg6TEfHPobLta3rQ4KSVp1u0aJxhKgqz3b6vcidHjLIkElBwC6GFEvsWjQgtbVoRd&#10;xivPxNu8kH/9CX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bFeNsuwEAAEwDAAAOAAAAAAAAAAAAAAAAAC4CAABkcnMv&#10;ZTJvRG9jLnhtbFBLAQItABQABgAIAAAAIQC2Y/vm3AAAAAoBAAAPAAAAAAAAAAAAAAAAABUEAABk&#10;cnMvZG93bnJldi54bWxQSwUGAAAAAAQABADzAAAAHgUAAAAA&#10;" w14:anchorId="1F12BEE2">
                <v:textbox inset="2.16pt,1.44pt,0,1.44pt">
                  <w:txbxContent>
                    <w:p w:rsidR="00DB1734" w:rsidP="0005636F" w:rsidRDefault="00DB1734" w14:paraId="557AA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editId="7524D523" wp14:anchorId="672E4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2" name="Rectangle 6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68A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2" style="position:absolute;margin-left:210pt;margin-top:11pt;width:79pt;height:162pt;z-index:258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6fj4u6AQAATAMAAA4AAAAAAAAAAAAAAAAALgIAAGRycy9l&#10;Mm9Eb2MueG1sUEsBAi0AFAAGAAgAAAAhALZj++bcAAAACgEAAA8AAAAAAAAAAAAAAAAAFAQAAGRy&#10;cy9kb3ducmV2LnhtbFBLBQYAAAAABAAEAPMAAAAdBQAAAAA=&#10;" w14:anchorId="672E4548">
                <v:textbox inset="2.16pt,1.44pt,0,1.44pt">
                  <w:txbxContent>
                    <w:p w:rsidR="00DB1734" w:rsidP="0005636F" w:rsidRDefault="00DB1734" w14:paraId="27C68A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editId="3A875F42" wp14:anchorId="211194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3" name="Rectangle 6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7DC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3" style="position:absolute;margin-left:210pt;margin-top:11pt;width:79pt;height:135pt;z-index:258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0Mq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kxHGLXfqJ&#10;vnHXj4qcq4ORUuX+Zr+mEDu89hye4JJFXGbxswabvyiLzMXj09VjNScisLhZbtY1dkLgVrOqm5wg&#10;TPV2O0BMX5W3JC8YBeRSrOXH7zGdj74ewXuZzfn9vErzfi5qVs3q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fdDKroBAABMAwAADgAAAAAAAAAAAAAAAAAuAgAAZHJzL2Uy&#10;b0RvYy54bWxQSwECLQAUAAYACAAAACEAfGLvF9sAAAAKAQAADwAAAAAAAAAAAAAAAAAUBAAAZHJz&#10;L2Rvd25yZXYueG1sUEsFBgAAAAAEAAQA8wAAABwFAAAAAA==&#10;" w14:anchorId="211194D4">
                <v:textbox inset="2.16pt,1.44pt,0,1.44pt">
                  <w:txbxContent>
                    <w:p w:rsidR="00DB1734" w:rsidP="0005636F" w:rsidRDefault="00DB1734" w14:paraId="4B7DC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editId="194DFF13" wp14:anchorId="765E43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4" name="Rectangle 6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9457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4" style="position:absolute;margin-left:210pt;margin-top:11pt;width:79pt;height:135pt;z-index:258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54ugEAAEw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PX6+WSEssMdukP&#10;+sZsP0pyqg5aCJn6m/yafGjx2pN/hHMWcJnEzwpM+qIsMmePjxeP5RwJx+L6at2U2AmOW9WqrFKC&#10;MMX7bQ8h3ktnSFp0FJBLtpYdfoV4Ovp2BO8lNqf30yrOuzmrWVXNG9edE0fUiEMaHzCo0U0d5aP2&#10;lEzY+I6G1z0DScn406Kz9Wp5VeOk5KRq6gYnGHKCrHcfq8zyweEs8QiU7D3ofkC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tceeLoBAABMAwAADgAAAAAAAAAAAAAAAAAuAgAAZHJzL2Uy&#10;b0RvYy54bWxQSwECLQAUAAYACAAAACEAfGLvF9sAAAAKAQAADwAAAAAAAAAAAAAAAAAUBAAAZHJz&#10;L2Rvd25yZXYueG1sUEsFBgAAAAAEAAQA8wAAABwFAAAAAA==&#10;" w14:anchorId="765E436F">
                <v:textbox inset="2.16pt,1.44pt,0,1.44pt">
                  <w:txbxContent>
                    <w:p w:rsidR="00DB1734" w:rsidP="0005636F" w:rsidRDefault="00DB1734" w14:paraId="3B9457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editId="745C9EA6" wp14:anchorId="603F38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5" name="Rectangle 6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FD13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5" style="position:absolute;margin-left:210pt;margin-top:11pt;width:79pt;height:135pt;z-index:258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lPqk7oBAABMAwAADgAAAAAAAAAAAAAAAAAuAgAAZHJzL2Uy&#10;b0RvYy54bWxQSwECLQAUAAYACAAAACEAfGLvF9sAAAAKAQAADwAAAAAAAAAAAAAAAAAUBAAAZHJz&#10;L2Rvd25yZXYueG1sUEsFBgAAAAAEAAQA8wAAABwFAAAAAA==&#10;" w14:anchorId="603F3838">
                <v:textbox inset="2.16pt,1.44pt,0,1.44pt">
                  <w:txbxContent>
                    <w:p w:rsidR="00DB1734" w:rsidP="0005636F" w:rsidRDefault="00DB1734" w14:paraId="60FD13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editId="328CE87F" wp14:anchorId="203F2C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6" name="Rectangle 6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276D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6" style="position:absolute;margin-left:210pt;margin-top:11pt;width:79pt;height:135pt;z-index:258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tkug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3C4pcdxil17Q&#10;N+76UZFzdTBSqtzf7NcUYofXXsMzXLKIyyx+1mDzF2WRuXh8unqs5kQEFjc3m3WNnRC41azqJicI&#10;U73fDhDTN+UtyQtGAbkUa/nxIabz0d9H8F5mc34/r9K8n4uaVVtgc23v5Qk14pCmJwx69BOjYjSB&#10;kgkbz2j8deCgKBm/O3S2Xd3etDgpJWnW7RonGEqCrPcfq9yJweMsiQSUHAKYfkC+xaNCC1tWhF3G&#10;K8/Ex7yQf/8Jdm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lprZLoBAABMAwAADgAAAAAAAAAAAAAAAAAuAgAAZHJzL2Uy&#10;b0RvYy54bWxQSwECLQAUAAYACAAAACEAfGLvF9sAAAAKAQAADwAAAAAAAAAAAAAAAAAUBAAAZHJz&#10;L2Rvd25yZXYueG1sUEsFBgAAAAAEAAQA8wAAABwFAAAAAA==&#10;" w14:anchorId="203F2C22">
                <v:textbox inset="2.16pt,1.44pt,0,1.44pt">
                  <w:txbxContent>
                    <w:p w:rsidR="00DB1734" w:rsidP="0005636F" w:rsidRDefault="00DB1734" w14:paraId="40276D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editId="00FD4EA9" wp14:anchorId="62C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7" name="Rectangle 6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148A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7" style="position:absolute;margin-left:210pt;margin-top:11pt;width:79pt;height:135pt;z-index:258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q3p+PuQEAAEwDAAAOAAAAAAAAAAAAAAAAAC4CAABkcnMvZTJv&#10;RG9jLnhtbFBLAQItABQABgAIAAAAIQB8Yu8X2wAAAAoBAAAPAAAAAAAAAAAAAAAAABMEAABkcnMv&#10;ZG93bnJldi54bWxQSwUGAAAAAAQABADzAAAAGwUAAAAA&#10;" w14:anchorId="62C0294D">
                <v:textbox inset="2.16pt,1.44pt,0,1.44pt">
                  <w:txbxContent>
                    <w:p w:rsidR="00DB1734" w:rsidP="0005636F" w:rsidRDefault="00DB1734" w14:paraId="26148A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editId="18188BA9" wp14:anchorId="10BF5B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8" name="Rectangle 6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43F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8" style="position:absolute;margin-left:210pt;margin-top:11pt;width:79pt;height:135pt;z-index:258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K5uQ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+hp75bjFLv1C&#10;37jrR0VO1cFIqXJ/s19TiB1eew5PcM4iLrP4WYPNX5RF5uLx8eKxmhMRWFxfrVc1dkLgVrOsm5wg&#10;TPVxO0BM98pbkheMAnIp1vLDz5hOR9+P4L3M5vR+XqV5Nxc1y7Z957rz8ogacUjTIwY9+olRMZpA&#10;yYSNZzS+7jkoSsYfDp1tl9dXLU5KSZpVu0JXoCTIeve5yp0YPM6SSEDJPoDpB+RbPCq0sGVF2Hm8&#10;8kx8zgv5j59g+wY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FHqK5uQEAAEwDAAAOAAAAAAAAAAAAAAAAAC4CAABkcnMvZTJv&#10;RG9jLnhtbFBLAQItABQABgAIAAAAIQB8Yu8X2wAAAAoBAAAPAAAAAAAAAAAAAAAAABMEAABkcnMv&#10;ZG93bnJldi54bWxQSwUGAAAAAAQABADzAAAAGwUAAAAA&#10;" w14:anchorId="10BF5B26">
                <v:textbox inset="2.16pt,1.44pt,0,1.44pt">
                  <w:txbxContent>
                    <w:p w:rsidR="00DB1734" w:rsidP="0005636F" w:rsidRDefault="00DB1734" w14:paraId="5B43F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editId="60234B70" wp14:anchorId="00B2A2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9" name="Rectangle 6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62F41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9" style="position:absolute;margin-left:210pt;margin-top:11pt;width:79pt;height:135pt;z-index:258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ZS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hxHGLXfqJ&#10;vnHXj4qcq4ORUuX+Zr+mEDu89hye4JJFXGbxswabvyiLzMXj09VjNScisLhZbtY1dkLgVrOqm5wg&#10;TPV2O0BMX5W3JC8YBeRSrOXH7zGdj74ewXuZzfn9vErzfi5qVu3y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ZpWUroBAABMAwAADgAAAAAAAAAAAAAAAAAuAgAAZHJzL2Uy&#10;b0RvYy54bWxQSwECLQAUAAYACAAAACEAfGLvF9sAAAAKAQAADwAAAAAAAAAAAAAAAAAUBAAAZHJz&#10;L2Rvd25yZXYueG1sUEsFBgAAAAAEAAQA8wAAABwFAAAAAA==&#10;" w14:anchorId="00B2A2FC">
                <v:textbox inset="2.16pt,1.44pt,0,1.44pt">
                  <w:txbxContent>
                    <w:p w:rsidR="00DB1734" w:rsidP="0005636F" w:rsidRDefault="00DB1734" w14:paraId="562F41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editId="5E5CD33B" wp14:anchorId="4511FE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0" name="Rectangle 6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039B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0" style="position:absolute;margin-left:210pt;margin-top:11pt;width:79pt;height:135pt;z-index:258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bhuQEAAEw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RufYsGOW6xSz/Q&#10;N+4GI8mpOuq+l7m/2a8pxA6vvYRnOGcRl1n8rMDmL8oic/H4ePFYzokILK6v16saHxK41SzrJicI&#10;U73fDhDTV+ktyQtGAbkUa/nhMabT0bcjeC+zOb2fV2nezUXNsr1547rz/RE14pCmJwzK+IlRYXSg&#10;ZMLGMxpf9xwkJeabQ2fb5c11i5NSkmbVrnCCoSTIevexyp0YPc6SSEDJPoAeRuRbPCq0sGVF2Hm8&#10;8kx8zAv5959g+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OFzbhuQEAAEwDAAAOAAAAAAAAAAAAAAAAAC4CAABkcnMvZTJv&#10;RG9jLnhtbFBLAQItABQABgAIAAAAIQB8Yu8X2wAAAAoBAAAPAAAAAAAAAAAAAAAAABMEAABkcnMv&#10;ZG93bnJldi54bWxQSwUGAAAAAAQABADzAAAAGwUAAAAA&#10;" w14:anchorId="4511FE7D">
                <v:textbox inset="2.16pt,1.44pt,0,1.44pt">
                  <w:txbxContent>
                    <w:p w:rsidR="00DB1734" w:rsidP="0005636F" w:rsidRDefault="00DB1734" w14:paraId="17039B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2832" behindDoc="0" locked="0" layoutInCell="1" allowOverlap="1" wp14:editId="37ECAFD3" wp14:anchorId="2A2065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1" name="Rectangle 6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444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1" style="position:absolute;margin-left:210pt;margin-top:11pt;width:79pt;height:135pt;z-index:258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ApPCCroBAABMAwAADgAAAAAAAAAAAAAAAAAuAgAAZHJzL2Uy&#10;b0RvYy54bWxQSwECLQAUAAYACAAAACEAfGLvF9sAAAAKAQAADwAAAAAAAAAAAAAAAAAUBAAAZHJz&#10;L2Rvd25yZXYueG1sUEsFBgAAAAAEAAQA8wAAABwFAAAAAA==&#10;" w14:anchorId="2A2065C3">
                <v:textbox inset="2.16pt,1.44pt,0,1.44pt">
                  <w:txbxContent>
                    <w:p w:rsidR="00DB1734" w:rsidP="0005636F" w:rsidRDefault="00DB1734" w14:paraId="42444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editId="49200977" wp14:anchorId="0E21FE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2" name="Rectangle 6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2A45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2" style="position:absolute;margin-left:210pt;margin-top:11pt;width:79pt;height:135pt;z-index:258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XGa7tuQEAAEwDAAAOAAAAAAAAAAAAAAAAAC4CAABkcnMvZTJv&#10;RG9jLnhtbFBLAQItABQABgAIAAAAIQB8Yu8X2wAAAAoBAAAPAAAAAAAAAAAAAAAAABMEAABkcnMv&#10;ZG93bnJldi54bWxQSwUGAAAAAAQABADzAAAAGwUAAAAA&#10;" w14:anchorId="0E21FE28">
                <v:textbox inset="2.16pt,1.44pt,0,1.44pt">
                  <w:txbxContent>
                    <w:p w:rsidR="00DB1734" w:rsidP="0005636F" w:rsidRDefault="00DB1734" w14:paraId="3F2A45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editId="4B9C20F8" wp14:anchorId="6D17F8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3" name="Rectangle 6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CAF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3" style="position:absolute;margin-left:210pt;margin-top:11pt;width:79pt;height:135pt;z-index:258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oGug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Rm82VJieMWu/QL&#10;feOuHxU5Vwcjpcr9zX5NIXZ47TE8wCWLuMziZw02f1EWmYvHp6vHak5EYHGz3Kxr7ITArWZVNzlB&#10;mOrldoCYvilvSV4wCsilWMuPP2I6H30+gvcym/P7eZXm/VzUrNrVM9e9lyfUiEOa7jHo0U+MitEE&#10;SiZsPKPxz4GDomT87tDZdvV52eKklKRZt2ucYCgJst6/rnInBo+zJBJQcghg+gH5Fo8KLWxZEXYZ&#10;rzwTr/NC/uUn2P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251aBroBAABMAwAADgAAAAAAAAAAAAAAAAAuAgAAZHJzL2Uy&#10;b0RvYy54bWxQSwECLQAUAAYACAAAACEAfGLvF9sAAAAKAQAADwAAAAAAAAAAAAAAAAAUBAAAZHJz&#10;L2Rvd25yZXYueG1sUEsFBgAAAAAEAAQA8wAAABwFAAAAAA==&#10;" w14:anchorId="6D17F843">
                <v:textbox inset="2.16pt,1.44pt,0,1.44pt">
                  <w:txbxContent>
                    <w:p w:rsidR="00DB1734" w:rsidP="0005636F" w:rsidRDefault="00DB1734" w14:paraId="44CAF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5904" behindDoc="0" locked="0" layoutInCell="1" allowOverlap="1" wp14:editId="69E05B0C" wp14:anchorId="3FA9A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4" name="Rectangle 6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C08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4" style="position:absolute;margin-left:210pt;margin-top:11pt;width:79pt;height:135pt;z-index:258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dUugEAAEw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zcdbShy32KXv&#10;6Bt3w6TIuToaKVXub/ZrDrHHa8/hCS5ZxGUWv2iw+YuyyFI8Pl09VksiAoubm01XYycEbjXruskJ&#10;wlSvtwPE9Fl5S/KCUUAuxVp+/BrT+ejLEbyX2Zzfz6u07JeiZt12L1z3Xp5QIw5pesSgJz8zKiYT&#10;KJmx8YzGXwcOipLpi0Nn2/XtTYuTUpKmazucYCgJst6/rXInRo+zJBJQcghghhH5Fo8KLWxZEXYZ&#10;rzwTb/NC/vUn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L0HVLoBAABMAwAADgAAAAAAAAAAAAAAAAAuAgAAZHJzL2Uy&#10;b0RvYy54bWxQSwECLQAUAAYACAAAACEAfGLvF9sAAAAKAQAADwAAAAAAAAAAAAAAAAAUBAAAZHJz&#10;L2Rvd25yZXYueG1sUEsFBgAAAAAEAAQA8wAAABwFAAAAAA==&#10;" w14:anchorId="3FA9A309">
                <v:textbox inset="2.16pt,1.44pt,0,1.44pt">
                  <w:txbxContent>
                    <w:p w:rsidR="00DB1734" w:rsidP="0005636F" w:rsidRDefault="00DB1734" w14:paraId="3EC08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6928" behindDoc="0" locked="0" layoutInCell="1" allowOverlap="1" wp14:editId="46F964D6" wp14:anchorId="5F11BF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5" name="Rectangle 6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2AF5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5" style="position:absolute;margin-left:210pt;margin-top:11pt;width:79pt;height:135pt;z-index:258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Dnzv7oBAABMAwAADgAAAAAAAAAAAAAAAAAuAgAAZHJzL2Uy&#10;b0RvYy54bWxQSwECLQAUAAYACAAAACEAfGLvF9sAAAAKAQAADwAAAAAAAAAAAAAAAAAUBAAAZHJz&#10;L2Rvd25yZXYueG1sUEsFBgAAAAAEAAQA8wAAABwFAAAAAA==&#10;" w14:anchorId="5F11BFD6">
                <v:textbox inset="2.16pt,1.44pt,0,1.44pt">
                  <w:txbxContent>
                    <w:p w:rsidR="00DB1734" w:rsidP="0005636F" w:rsidRDefault="00DB1734" w14:paraId="072AF5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 wp14:editId="18731A64" wp14:anchorId="689E35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6" name="Rectangle 6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AA554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6" style="position:absolute;margin-left:210pt;margin-top:11pt;width:79pt;height:135pt;z-index:258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aPqG7oBAABMAwAADgAAAAAAAAAAAAAAAAAuAgAAZHJzL2Uy&#10;b0RvYy54bWxQSwECLQAUAAYACAAAACEAfGLvF9sAAAAKAQAADwAAAAAAAAAAAAAAAAAUBAAAZHJz&#10;L2Rvd25yZXYueG1sUEsFBgAAAAAEAAQA8wAAABwFAAAAAA==&#10;" w14:anchorId="689E3564">
                <v:textbox inset="2.16pt,1.44pt,0,1.44pt">
                  <w:txbxContent>
                    <w:p w:rsidR="00DB1734" w:rsidP="0005636F" w:rsidRDefault="00DB1734" w14:paraId="4AA554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 wp14:editId="263545F0" wp14:anchorId="12C838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7" name="Rectangle 6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AE77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7" style="position:absolute;margin-left:210pt;margin-top:11pt;width:79pt;height:135pt;z-index:258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VJx7wuQEAAEwDAAAOAAAAAAAAAAAAAAAAAC4CAABkcnMvZTJv&#10;RG9jLnhtbFBLAQItABQABgAIAAAAIQB8Yu8X2wAAAAoBAAAPAAAAAAAAAAAAAAAAABMEAABkcnMv&#10;ZG93bnJldi54bWxQSwUGAAAAAAQABADzAAAAGwUAAAAA&#10;" w14:anchorId="12C838BC">
                <v:textbox inset="2.16pt,1.44pt,0,1.44pt">
                  <w:txbxContent>
                    <w:p w:rsidR="00DB1734" w:rsidP="0005636F" w:rsidRDefault="00DB1734" w14:paraId="12AE77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editId="0480B2AD" wp14:anchorId="64C8C0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8" name="Rectangle 6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57C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8" style="position:absolute;margin-left:210pt;margin-top:11pt;width:79pt;height:159pt;z-index:258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A6CSRjuAEAAEwDAAAOAAAAAAAAAAAAAAAAAC4CAABkcnMvZTJv&#10;RG9jLnhtbFBLAQItABQABgAIAAAAIQBj/thi3AAAAAoBAAAPAAAAAAAAAAAAAAAAABIEAABkcnMv&#10;ZG93bnJldi54bWxQSwUGAAAAAAQABADzAAAAGwUAAAAA&#10;" w14:anchorId="64C8C028">
                <v:textbox inset="2.16pt,1.44pt,0,1.44pt">
                  <w:txbxContent>
                    <w:p w:rsidR="00DB1734" w:rsidP="0005636F" w:rsidRDefault="00DB1734" w14:paraId="0D57C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editId="0BB68217" wp14:anchorId="585338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9" name="Rectangle 6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1B86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9" style="position:absolute;margin-left:210pt;margin-top:11pt;width:79pt;height:159pt;z-index:258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aN0Ii6AQAATAMAAA4AAAAAAAAAAAAAAAAALgIAAGRycy9l&#10;Mm9Eb2MueG1sUEsBAi0AFAAGAAgAAAAhAGP+2GLcAAAACgEAAA8AAAAAAAAAAAAAAAAAFAQAAGRy&#10;cy9kb3ducmV2LnhtbFBLBQYAAAAABAAEAPMAAAAdBQAAAAA=&#10;" w14:anchorId="585338CA">
                <v:textbox inset="2.16pt,1.44pt,0,1.44pt">
                  <w:txbxContent>
                    <w:p w:rsidR="00DB1734" w:rsidP="0005636F" w:rsidRDefault="00DB1734" w14:paraId="011B86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editId="448637C6" wp14:anchorId="73A964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0" name="Rectangle 6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874D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0" style="position:absolute;margin-left:210pt;margin-top:11pt;width:79pt;height:159pt;z-index:258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mErl7kBAABMAwAADgAAAAAAAAAAAAAAAAAuAgAAZHJzL2Uy&#10;b0RvYy54bWxQSwECLQAUAAYACAAAACEAY/7YYtwAAAAKAQAADwAAAAAAAAAAAAAAAAATBAAAZHJz&#10;L2Rvd25yZXYueG1sUEsFBgAAAAAEAAQA8wAAABwFAAAAAA==&#10;" w14:anchorId="73A964A0">
                <v:textbox inset="2.16pt,1.44pt,0,1.44pt">
                  <w:txbxContent>
                    <w:p w:rsidR="00DB1734" w:rsidP="0005636F" w:rsidRDefault="00DB1734" w14:paraId="5874D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editId="37034F7B" wp14:anchorId="6C1685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1" name="Rectangle 6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43A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1" style="position:absolute;margin-left:210pt;margin-top:11pt;width:79pt;height:159pt;z-index:258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7l33y6AQAATAMAAA4AAAAAAAAAAAAAAAAALgIAAGRycy9l&#10;Mm9Eb2MueG1sUEsBAi0AFAAGAAgAAAAhAGP+2GLcAAAACgEAAA8AAAAAAAAAAAAAAAAAFAQAAGRy&#10;cy9kb3ducmV2LnhtbFBLBQYAAAAABAAEAPMAAAAdBQAAAAA=&#10;" w14:anchorId="6C168543">
                <v:textbox inset="2.16pt,1.44pt,0,1.44pt">
                  <w:txbxContent>
                    <w:p w:rsidR="00DB1734" w:rsidP="0005636F" w:rsidRDefault="00DB1734" w14:paraId="31C43A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editId="2B7F335B" wp14:anchorId="150CEA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2" name="Rectangle 6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5E8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2" style="position:absolute;margin-left:210pt;margin-top:11pt;width:79pt;height:159pt;z-index:258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y2+zm7kBAABMAwAADgAAAAAAAAAAAAAAAAAuAgAAZHJzL2Uy&#10;b0RvYy54bWxQSwECLQAUAAYACAAAACEAY/7YYtwAAAAKAQAADwAAAAAAAAAAAAAAAAATBAAAZHJz&#10;L2Rvd25yZXYueG1sUEsFBgAAAAAEAAQA8wAAABwFAAAAAA==&#10;" w14:anchorId="150CEA24">
                <v:textbox inset="2.16pt,1.44pt,0,1.44pt">
                  <w:txbxContent>
                    <w:p w:rsidR="00DB1734" w:rsidP="0005636F" w:rsidRDefault="00DB1734" w14:paraId="105E8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editId="7E38262C" wp14:anchorId="49E200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3" name="Rectangle 6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9B5C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3" style="position:absolute;margin-left:210pt;margin-top:11pt;width:79pt;height:159pt;z-index:258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h+tHcLkBAABMAwAADgAAAAAAAAAAAAAAAAAuAgAAZHJzL2Uy&#10;b0RvYy54bWxQSwECLQAUAAYACAAAACEAY/7YYtwAAAAKAQAADwAAAAAAAAAAAAAAAAATBAAAZHJz&#10;L2Rvd25yZXYueG1sUEsFBgAAAAAEAAQA8wAAABwFAAAAAA==&#10;" w14:anchorId="49E20073">
                <v:textbox inset="2.16pt,1.44pt,0,1.44pt">
                  <w:txbxContent>
                    <w:p w:rsidR="00DB1734" w:rsidP="0005636F" w:rsidRDefault="00DB1734" w14:paraId="099B5C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6144" behindDoc="0" locked="0" layoutInCell="1" allowOverlap="1" wp14:editId="417E95D7" wp14:anchorId="4B1D63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4" name="Rectangle 6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F795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4" style="position:absolute;margin-left:210pt;margin-top:11pt;width:79pt;height:162pt;z-index:258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TySXNuwEAAEwDAAAOAAAAAAAAAAAAAAAAAC4CAABkcnMv&#10;ZTJvRG9jLnhtbFBLAQItABQABgAIAAAAIQC2Y/vm3AAAAAoBAAAPAAAAAAAAAAAAAAAAABUEAABk&#10;cnMvZG93bnJldi54bWxQSwUGAAAAAAQABADzAAAAHgUAAAAA&#10;" w14:anchorId="4B1D637D">
                <v:textbox inset="2.16pt,1.44pt,0,1.44pt">
                  <w:txbxContent>
                    <w:p w:rsidR="00DB1734" w:rsidP="0005636F" w:rsidRDefault="00DB1734" w14:paraId="42F795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editId="36B0DD21" wp14:anchorId="304734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5" name="Rectangle 6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FF01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5" style="position:absolute;margin-left:210pt;margin-top:11pt;width:79pt;height:162pt;z-index:258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Em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dvWZEsctdukn&#10;+sZdbyS5VAfddTL3N/s1htjitafwCNcs4jKLnxTY/EVZZCoen28eyykRgcXtYrupsRMCt5p6uVxj&#10;gjDV6+0AMX2V3pK8YBSQS7GWn77HdDn6cgTvZTaX9/MqTYepqFkvti9cD747o0Yc0vSAQRk/MiqM&#10;DpSM2HhG4+8jB0mJ+ebQ2Wa9XDQ4KSWZb5oNTjCUBFkf3la5E4PHWRIJKDkG0P2AfItHhRa2rAi7&#10;jleeibd5If/6E+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fTdEmuwEAAEwDAAAOAAAAAAAAAAAAAAAAAC4CAABkcnMv&#10;ZTJvRG9jLnhtbFBLAQItABQABgAIAAAAIQC2Y/vm3AAAAAoBAAAPAAAAAAAAAAAAAAAAABUEAABk&#10;cnMvZG93bnJldi54bWxQSwUGAAAAAAQABADzAAAAHgUAAAAA&#10;" w14:anchorId="3047345F">
                <v:textbox inset="2.16pt,1.44pt,0,1.44pt">
                  <w:txbxContent>
                    <w:p w:rsidR="00DB1734" w:rsidP="0005636F" w:rsidRDefault="00DB1734" w14:paraId="44FF01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editId="7B7E3E2D" wp14:anchorId="3A2012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6" name="Rectangle 6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9D0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6" style="position:absolute;margin-left:210pt;margin-top:11pt;width:79pt;height:162pt;z-index:258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YmF2uwEAAEwDAAAOAAAAAAAAAAAAAAAAAC4CAABkcnMv&#10;ZTJvRG9jLnhtbFBLAQItABQABgAIAAAAIQC2Y/vm3AAAAAoBAAAPAAAAAAAAAAAAAAAAABUEAABk&#10;cnMvZG93bnJldi54bWxQSwUGAAAAAAQABADzAAAAHgUAAAAA&#10;" w14:anchorId="3A2012CE">
                <v:textbox inset="2.16pt,1.44pt,0,1.44pt">
                  <w:txbxContent>
                    <w:p w:rsidR="00DB1734" w:rsidP="0005636F" w:rsidRDefault="00DB1734" w14:paraId="679D0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editId="4AC2CE6A" wp14:anchorId="352440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7" name="Rectangle 6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CFE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7" style="position:absolute;margin-left:210pt;margin-top:11pt;width:79pt;height:135pt;z-index:258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3XuQ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LFeUOG6xSy/o&#10;G3f9qMi5OhgpVe5v9msKscNrr+EZLlnEZRY/a7D5i7LIXDw+XT1WcyICi5ubzbrGTgjcalZ1kxOE&#10;qd5vB4jpm/KW5AWjgFyKtfz4ENP56O8jeC+zOb+fV2nez0XN6vbKde/lCTXikKYnDHr0E6NiNIGS&#10;CRvPaPx14KAoGb87dLZd3d60OCkladbtGicYSoKs9x+r3InB4yyJBJQcAph+QL7l3UILW1aEXcYr&#10;z8THvJB//wl2b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uCq3XuQEAAEwDAAAOAAAAAAAAAAAAAAAAAC4CAABkcnMvZTJv&#10;RG9jLnhtbFBLAQItABQABgAIAAAAIQB8Yu8X2wAAAAoBAAAPAAAAAAAAAAAAAAAAABMEAABkcnMv&#10;ZG93bnJldi54bWxQSwUGAAAAAAQABADzAAAAGwUAAAAA&#10;" w14:anchorId="35244048">
                <v:textbox inset="2.16pt,1.44pt,0,1.44pt">
                  <w:txbxContent>
                    <w:p w:rsidR="00DB1734" w:rsidP="0005636F" w:rsidRDefault="00DB1734" w14:paraId="6ECFE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editId="7236B293" wp14:anchorId="2E75A4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8" name="Rectangle 6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FFBA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8" style="position:absolute;margin-left:210pt;margin-top:11pt;width:79pt;height:135pt;z-index:258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DhuQEAAEw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C43S+yV4xa79BN9&#10;464fFTlXByOlyv3Nfk0hdnjtOTzBJYu4zOJnDTZ/URaZi8enq8dqTkRgcXOzWdfYCYFbzapucoIw&#10;1dvtADF9Vd6SvGAUkEuxlh+/x3Q++noE72U25/fzKs37uahZ3bavXPdenlAjDml6xKBHPzEqRhMo&#10;mbDxjMbfBw6KkvGbQ2fb1e1Ni5NSkmbdrtEVKAmy3r+vcicGj7MkElByCGD6A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BypDhuQEAAEwDAAAOAAAAAAAAAAAAAAAAAC4CAABkcnMvZTJv&#10;RG9jLnhtbFBLAQItABQABgAIAAAAIQB8Yu8X2wAAAAoBAAAPAAAAAAAAAAAAAAAAABMEAABkcnMv&#10;ZG93bnJldi54bWxQSwUGAAAAAAQABADzAAAAGwUAAAAA&#10;" w14:anchorId="2E75A48E">
                <v:textbox inset="2.16pt,1.44pt,0,1.44pt">
                  <w:txbxContent>
                    <w:p w:rsidR="00DB1734" w:rsidP="0005636F" w:rsidRDefault="00DB1734" w14:paraId="2BFFBA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1264" behindDoc="0" locked="0" layoutInCell="1" allowOverlap="1" wp14:editId="0599C09D" wp14:anchorId="376DA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9" name="Rectangle 6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7D32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9" style="position:absolute;margin-left:210pt;margin-top:11pt;width:79pt;height:135pt;z-index:258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NTmQKuQEAAEwDAAAOAAAAAAAAAAAAAAAAAC4CAABkcnMvZTJv&#10;RG9jLnhtbFBLAQItABQABgAIAAAAIQB8Yu8X2wAAAAoBAAAPAAAAAAAAAAAAAAAAABMEAABkcnMv&#10;ZG93bnJldi54bWxQSwUGAAAAAAQABADzAAAAGwUAAAAA&#10;" w14:anchorId="376DAD2F">
                <v:textbox inset="2.16pt,1.44pt,0,1.44pt">
                  <w:txbxContent>
                    <w:p w:rsidR="00DB1734" w:rsidP="0005636F" w:rsidRDefault="00DB1734" w14:paraId="5A7D32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2288" behindDoc="0" locked="0" layoutInCell="1" allowOverlap="1" wp14:editId="023D4FAB" wp14:anchorId="767F0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0" name="Rectangle 6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28BA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0" style="position:absolute;margin-left:210pt;margin-top:11pt;width:79pt;height:162pt;z-index:258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zz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VmiQ5w679BN9&#10;4763ipyrg5FSzf2d/Rpj6vDac3yCS5ZwOYufNLj5i7LIVDw+XT1WUyYCi5ubzbrGhwRuNXXbrjBB&#10;mOrtdoSUv6rgyLxgFJBLsZYfv6d8Pvp6BO/NbM7vz6s87aeiZtW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EvPPO6AQAATAMAAA4AAAAAAAAAAAAAAAAALgIAAGRycy9l&#10;Mm9Eb2MueG1sUEsBAi0AFAAGAAgAAAAhALZj++bcAAAACgEAAA8AAAAAAAAAAAAAAAAAFAQAAGRy&#10;cy9kb3ducmV2LnhtbFBLBQYAAAAABAAEAPMAAAAdBQAAAAA=&#10;" w14:anchorId="767F0705">
                <v:textbox inset="2.16pt,1.44pt,0,1.44pt">
                  <w:txbxContent>
                    <w:p w:rsidR="00DB1734" w:rsidP="0005636F" w:rsidRDefault="00DB1734" w14:paraId="7128BA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editId="1F22A9E5" wp14:anchorId="052608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1" name="Rectangle 6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412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1" style="position:absolute;margin-left:210pt;margin-top:11pt;width:79pt;height:162pt;z-index:258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gYuw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6sl3NKPHfYpV/o&#10;G/edVeRU7Y2Uaurv5NcQU4vXnuMTnLOEy0n8qMFNX5RFxuLx8eKxGjMRWFxfrVc1dkLgVlMvFktM&#10;EKZ6ux0h5R8qODItGAXkUqzlh4eUT0dfj+C9ic3p/WmVx91Y1CwX169cd0EeUSMOaX7EoG0YGBXW&#10;REoGbDyj6c+eg6LE3nt0tlkurhqclJLMV80KJxhKgqx376vciz7gLIkMlOwjmK5HvsWjQgtbVoSd&#10;x2uaifd5If/2E2z/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9q8gYuwEAAEwDAAAOAAAAAAAAAAAAAAAAAC4CAABkcnMv&#10;ZTJvRG9jLnhtbFBLAQItABQABgAIAAAAIQC2Y/vm3AAAAAoBAAAPAAAAAAAAAAAAAAAAABUEAABk&#10;cnMvZG93bnJldi54bWxQSwUGAAAAAAQABADzAAAAHgUAAAAA&#10;" w14:anchorId="0526088D">
                <v:textbox inset="2.16pt,1.44pt,0,1.44pt">
                  <w:txbxContent>
                    <w:p w:rsidR="00DB1734" w:rsidP="0005636F" w:rsidRDefault="00DB1734" w14:paraId="1E412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editId="1A60262F" wp14:anchorId="0FDC8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2" name="Rectangle 6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AD82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2" style="position:absolute;margin-left:210pt;margin-top:11pt;width:79pt;height:60pt;z-index:258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b/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TeUeO5wSj9R&#10;N+47q8gl2xsp1TTfSa8hphbLnuMTXKOE7kR+1OCmL9IiY9H4fNNYjZkITG4X202NkxB4tF5uF+hj&#10;l+qtOELKX1VwZHIYBYRSlOWn7ylfrr5ewboJzOX5ycvjYSxk1svVK9RDkGekiDuaH9FoGwZGhTWR&#10;kgHnzmj6feSgKLHfPArbrJcL1CGXYL5pNrjAUAIEfXif5V70AVdJZKDkGMF0PeItEhVYOLFC7Lpd&#10;00q8jwv4t39g/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uT5v+5AQAASwMAAA4AAAAAAAAAAAAAAAAALgIAAGRycy9lMm9E&#10;b2MueG1sUEsBAi0AFAAGAAgAAAAhAG9BRobaAAAACgEAAA8AAAAAAAAAAAAAAAAAEwQAAGRycy9k&#10;b3ducmV2LnhtbFBLBQYAAAAABAAEAPMAAAAaBQAAAAA=&#10;" w14:anchorId="0FDC8828">
                <v:textbox inset="2.16pt,1.44pt,0,1.44pt">
                  <w:txbxContent>
                    <w:p w:rsidR="00DB1734" w:rsidP="0005636F" w:rsidRDefault="00DB1734" w14:paraId="2EAD82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5360" behindDoc="0" locked="0" layoutInCell="1" allowOverlap="1" wp14:editId="6FACA9AD" wp14:anchorId="75A5AB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3" name="Rectangle 6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B4E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3" style="position:absolute;margin-left:210pt;margin-top:11pt;width:79pt;height:60pt;z-index:258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9K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bdsVJZ47nNIP&#10;1I373ipyyQ5GSjXPd9ZrjKnDsuf4BNcooTuTnzS4+Yu0yFQ0Pt80VlMmApPb1XZT4yQEHrXr7Qp9&#10;7FK9FUdI+YsKjswOo4BQirL89C3ly9XXK1g3g7k8P3t5OkyFTLtuX6EegjwjRdzR/IhG2zAyKqyJ&#10;lIw4d0bTryMHRYn96lHYpl2vGlyUEiw3zQ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Zs9KugEAAEsDAAAOAAAAAAAAAAAAAAAAAC4CAABkcnMvZTJv&#10;RG9jLnhtbFBLAQItABQABgAIAAAAIQBvQUaG2gAAAAoBAAAPAAAAAAAAAAAAAAAAABQEAABkcnMv&#10;ZG93bnJldi54bWxQSwUGAAAAAAQABADzAAAAGwUAAAAA&#10;" w14:anchorId="75A5AB61">
                <v:textbox inset="2.16pt,1.44pt,0,1.44pt">
                  <w:txbxContent>
                    <w:p w:rsidR="00DB1734" w:rsidP="0005636F" w:rsidRDefault="00DB1734" w14:paraId="43B4E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editId="799A7DCD" wp14:anchorId="4DF63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4" name="Rectangle 6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F92C7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4" style="position:absolute;margin-left:210pt;margin-top:11pt;width:79pt;height:60pt;z-index:258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Fb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9vNmhLHLU7p&#10;B+rGXT8qcskORkqV55v1mkLssOw5PME1iuhm8rMGm79Ii8xF4/NNYzUnIjC5XW3bGich8Giz3q7Q&#10;xy7VW3GAmL4ob0l2GAWEUpTlp28xXa6+XsG6DObyfPbSfJgLmc26f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F/FbugEAAEsDAAAOAAAAAAAAAAAAAAAAAC4CAABkcnMvZTJv&#10;RG9jLnhtbFBLAQItABQABgAIAAAAIQBvQUaG2gAAAAoBAAAPAAAAAAAAAAAAAAAAABQEAABkcnMv&#10;ZG93bnJldi54bWxQSwUGAAAAAAQABADzAAAAGwUAAAAA&#10;" w14:anchorId="4DF636A0">
                <v:textbox inset="2.16pt,1.44pt,0,1.44pt">
                  <w:txbxContent>
                    <w:p w:rsidR="00DB1734" w:rsidP="0005636F" w:rsidRDefault="00DB1734" w14:paraId="7F92C7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editId="3FF9BD88" wp14:anchorId="36D90D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5" name="Rectangle 6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78D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5" style="position:absolute;margin-left:210pt;margin-top:11pt;width:79pt;height:60pt;z-index:258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juuQEAAEs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Gb9fKaEscsdukX&#10;+sZcbyQ5VQcthMz9zX6NIbZ47Tk8wTmLuMziJwU2f1EWmYrHx4vHckqEY3G9WK9q7ATHreXVeoFr&#10;RKneLgeI6Yf0luRFRwGpFGfZ4SGm09HXI3gvkzk9n1dp2k1FDCK/Ut15cUSJOKPpEYMyfuwoNzpQ&#10;MmLfOxr/7BlISsy9Q2Ob5dWiwUEpyXzVrHCAoSRIeve+yhwfPI4ST0DJPoDuB+RbLCq0sGNF2Hm6&#10;8ki8zwv5t39g+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bi2O65AQAASwMAAA4AAAAAAAAAAAAAAAAALgIAAGRycy9lMm9E&#10;b2MueG1sUEsBAi0AFAAGAAgAAAAhAG9BRobaAAAACgEAAA8AAAAAAAAAAAAAAAAAEwQAAGRycy9k&#10;b3ducmV2LnhtbFBLBQYAAAAABAAEAPMAAAAaBQAAAAA=&#10;" w14:anchorId="36D90DF8">
                <v:textbox inset="2.16pt,1.44pt,0,1.44pt">
                  <w:txbxContent>
                    <w:p w:rsidR="00DB1734" w:rsidP="0005636F" w:rsidRDefault="00DB1734" w14:paraId="7B78D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editId="04EAA6A8" wp14:anchorId="6AE8ED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6" name="Rectangle 6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78A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6" style="position:absolute;margin-left:210pt;margin-top:11pt;width:79pt;height:60pt;z-index:258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apuwEAAEsDAAAOAAAAZHJzL2Uyb0RvYy54bWysU8tu2zAQvBfoPxC815LlxA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zWpJieMWu/QD&#10;feOuGxQ5V3sjpcr9zX6NIbZ47SU8wyWLuMziJw02f1EWmYrHp6vHakpEYHGz2Kxr7ITArdXNZoFr&#10;RKneLgeI6ZvyluQFo4BUirP8+BjT+ejrEbyXyZyfz6s07aciZnVbYHNt7+UJJeKMpicMevAjo2Iw&#10;gZIR+85o/H3goCgZHhwa26xuFg0OSknm62aNAwwlQdL791XuRO9xlEQCSg4BTNcj32JRoYUdK8Iu&#10;05VH4n1eyL/9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OumqbsBAABLAwAADgAAAAAAAAAAAAAAAAAuAgAAZHJzL2Uy&#10;b0RvYy54bWxQSwECLQAUAAYACAAAACEAb0FGhtoAAAAKAQAADwAAAAAAAAAAAAAAAAAVBAAAZHJz&#10;L2Rvd25yZXYueG1sUEsFBgAAAAAEAAQA8wAAABwFAAAAAA==&#10;" w14:anchorId="6AE8ED76">
                <v:textbox inset="2.16pt,1.44pt,0,1.44pt">
                  <w:txbxContent>
                    <w:p w:rsidR="00DB1734" w:rsidP="0005636F" w:rsidRDefault="00DB1734" w14:paraId="36478A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editId="08A551A5" wp14:anchorId="390825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7" name="Rectangle 6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9B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7" style="position:absolute;margin-left:210pt;margin-top:11pt;width:79pt;height:60pt;z-index:258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Eejxy5AQAASwMAAA4AAAAAAAAAAAAAAAAALgIAAGRycy9lMm9E&#10;b2MueG1sUEsBAi0AFAAGAAgAAAAhAG9BRobaAAAACgEAAA8AAAAAAAAAAAAAAAAAEwQAAGRycy9k&#10;b3ducmV2LnhtbFBLBQYAAAAABAAEAPMAAAAaBQAAAAA=&#10;" w14:anchorId="390825F7">
                <v:textbox inset="2.16pt,1.44pt,0,1.44pt">
                  <w:txbxContent>
                    <w:p w:rsidR="00DB1734" w:rsidP="0005636F" w:rsidRDefault="00DB1734" w14:paraId="27C9B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0480" behindDoc="0" locked="0" layoutInCell="1" allowOverlap="1" wp14:editId="4CD5FD06" wp14:anchorId="4939E3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8" name="Rectangle 6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EB3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8" style="position:absolute;margin-left:210pt;margin-top:11pt;width:79pt;height:60pt;z-index:258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ny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6yXOynOHU/qF&#10;unHfWUVO2d5Iqab5TnoNMbVY9hyf4BwldCfyowY3fZEWGYvGx4vGasxEYHK9WK9qnITAo+XVeoE+&#10;dqneiiOk/EMFRyaHUUAoRVl+eEj5dPX1CtZNYE7PT14ed2Mhs7xu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DKnyugEAAEsDAAAOAAAAAAAAAAAAAAAAAC4CAABkcnMvZTJv&#10;RG9jLnhtbFBLAQItABQABgAIAAAAIQBvQUaG2gAAAAoBAAAPAAAAAAAAAAAAAAAAABQEAABkcnMv&#10;ZG93bnJldi54bWxQSwUGAAAAAAQABADzAAAAGwUAAAAA&#10;" w14:anchorId="4939E369">
                <v:textbox inset="2.16pt,1.44pt,0,1.44pt">
                  <w:txbxContent>
                    <w:p w:rsidR="00DB1734" w:rsidP="0005636F" w:rsidRDefault="00DB1734" w14:paraId="77EB3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editId="0CE8B007" wp14:anchorId="4858AC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9" name="Rectangle 6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29E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9" style="position:absolute;margin-left:210pt;margin-top:11pt;width:79pt;height:60pt;z-index:258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W+YBHugEAAEsDAAAOAAAAAAAAAAAAAAAAAC4CAABkcnMvZTJv&#10;RG9jLnhtbFBLAQItABQABgAIAAAAIQBvQUaG2gAAAAoBAAAPAAAAAAAAAAAAAAAAABQEAABkcnMv&#10;ZG93bnJldi54bWxQSwUGAAAAAAQABADzAAAAGwUAAAAA&#10;" w14:anchorId="4858ACC4">
                <v:textbox inset="2.16pt,1.44pt,0,1.44pt">
                  <w:txbxContent>
                    <w:p w:rsidR="00DB1734" w:rsidP="0005636F" w:rsidRDefault="00DB1734" w14:paraId="3429E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editId="33FB1AD6" wp14:anchorId="55B5A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0" name="Rectangle 6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E3211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0" style="position:absolute;margin-left:210pt;margin-top:11pt;width:79pt;height:60pt;z-index:258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IuDYK5AQAASwMAAA4AAAAAAAAAAAAAAAAALgIAAGRycy9lMm9E&#10;b2MueG1sUEsBAi0AFAAGAAgAAAAhAG9BRobaAAAACgEAAA8AAAAAAAAAAAAAAAAAEwQAAGRycy9k&#10;b3ducmV2LnhtbFBLBQYAAAAABAAEAPMAAAAaBQAAAAA=&#10;" w14:anchorId="55B5A155">
                <v:textbox inset="2.16pt,1.44pt,0,1.44pt">
                  <w:txbxContent>
                    <w:p w:rsidR="00DB1734" w:rsidP="0005636F" w:rsidRDefault="00DB1734" w14:paraId="0E3211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3552" behindDoc="0" locked="0" layoutInCell="1" allowOverlap="1" wp14:editId="3DEF2BF5" wp14:anchorId="43415F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1" name="Rectangle 6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9ECBC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1" style="position:absolute;margin-left:210pt;margin-top:11pt;width:79pt;height:60pt;z-index:258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9skN7sBAABLAwAADgAAAAAAAAAAAAAAAAAuAgAAZHJzL2Uy&#10;b0RvYy54bWxQSwECLQAUAAYACAAAACEAb0FGhtoAAAAKAQAADwAAAAAAAAAAAAAAAAAVBAAAZHJz&#10;L2Rvd25yZXYueG1sUEsFBgAAAAAEAAQA8wAAABwFAAAAAA==&#10;" w14:anchorId="43415F3B">
                <v:textbox inset="2.16pt,1.44pt,0,1.44pt">
                  <w:txbxContent>
                    <w:p w:rsidR="00DB1734" w:rsidP="0005636F" w:rsidRDefault="00DB1734" w14:paraId="39ECBC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4576" behindDoc="0" locked="0" layoutInCell="1" allowOverlap="1" wp14:editId="1DEE5BF9" wp14:anchorId="1B7621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2" name="Rectangle 6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8D6D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2" style="position:absolute;margin-left:210pt;margin-top:11pt;width:79pt;height:60pt;z-index:258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8zugEAAEs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23bUOK4xSl9&#10;R92460dFLtnBSKnyfLNeU4gdlj2HJ7hGEd1MftZg8xdpkblofL5prOZEBCa3q21b4yQEHm3utiv0&#10;sUv1Whwgps/KW5IdRgGhFGX56WtMl6svV7Aug7k8n700H+ZCZvNx/QL14OUZKeKOpkc0evQTo2I0&#10;gZIJ585o/HXkoCgZvzgUttncrVCHVIJl27S4wFACBH14m+VODB5XSSSg5BjA9A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Bwi8zugEAAEsDAAAOAAAAAAAAAAAAAAAAAC4CAABkcnMvZTJv&#10;RG9jLnhtbFBLAQItABQABgAIAAAAIQBvQUaG2gAAAAoBAAAPAAAAAAAAAAAAAAAAABQEAABkcnMv&#10;ZG93bnJldi54bWxQSwUGAAAAAAQABADzAAAAGwUAAAAA&#10;" w14:anchorId="1B762176">
                <v:textbox inset="2.16pt,1.44pt,0,1.44pt">
                  <w:txbxContent>
                    <w:p w:rsidR="00DB1734" w:rsidP="0005636F" w:rsidRDefault="00DB1734" w14:paraId="068D6D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editId="4AA8C3E3" wp14:anchorId="5C4B2A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3" name="Rectangle 6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2FF9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3" style="position:absolute;margin-left:210pt;margin-top:11pt;width:79pt;height:60pt;z-index:258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aGugEAAEs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T0dtOuKHHM4pR+&#10;om7MDUaSc3bUQsg836zXFGKHZU/hES5RRDeTnxXY/EVaZC4an64ayzkRjsnNatPWOAmOR+ubzQp9&#10;7FK9FgeI6av0lmSnp4BQirLs+D2m89WXK1iXwZyfz16a93Mhs/68foG69+KEFHFH0wMaZfzUU250&#10;oGTCufc0/j4wkJSYbw6FbdY3qwYXpQTLtmlx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gNwaGugEAAEsDAAAOAAAAAAAAAAAAAAAAAC4CAABkcnMvZTJv&#10;RG9jLnhtbFBLAQItABQABgAIAAAAIQBvQUaG2gAAAAoBAAAPAAAAAAAAAAAAAAAAABQEAABkcnMv&#10;ZG93bnJldi54bWxQSwUGAAAAAAQABADzAAAAGwUAAAAA&#10;" w14:anchorId="5C4B2A75">
                <v:textbox inset="2.16pt,1.44pt,0,1.44pt">
                  <w:txbxContent>
                    <w:p w:rsidR="00DB1734" w:rsidP="0005636F" w:rsidRDefault="00DB1734" w14:paraId="602FF9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6624" behindDoc="0" locked="0" layoutInCell="1" allowOverlap="1" wp14:editId="2506B1F0" wp14:anchorId="476FBF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4" name="Rectangle 6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8EE8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4" style="position:absolute;margin-left:210pt;margin-top:11pt;width:79pt;height:60pt;z-index:258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iX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227psQxi1P6&#10;jroxNxhJLtlRCyHzfLNeU4gdlj2HJ7hGEd1MflZg8xdpkblofL5pLOdEOCa3q21b4yQ4Hm3W2xX6&#10;2KV6LQ4Q02fpLclOTwGhFGXZ6WtMl6svV7Aug7k8n700H+ZCZvOxfYF68OKMFHFH0yMaZfzUU250&#10;oGTCufc0/joykJSYLw6FbTbrVYOLUoJl27S4wFACBH14m2WOjx5XiSeg5BhADy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NRjiXugEAAEsDAAAOAAAAAAAAAAAAAAAAAC4CAABkcnMvZTJv&#10;RG9jLnhtbFBLAQItABQABgAIAAAAIQBvQUaG2gAAAAoBAAAPAAAAAAAAAAAAAAAAABQEAABkcnMv&#10;ZG93bnJldi54bWxQSwUGAAAAAAQABADzAAAAGwUAAAAA&#10;" w14:anchorId="476FBF32">
                <v:textbox inset="2.16pt,1.44pt,0,1.44pt">
                  <w:txbxContent>
                    <w:p w:rsidR="00DB1734" w:rsidP="0005636F" w:rsidRDefault="00DB1734" w14:paraId="448EE8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editId="4BA410E3" wp14:anchorId="0CE516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5" name="Rectangle 6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C2A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5" style="position:absolute;margin-left:210pt;margin-top:11pt;width:79pt;height:60pt;z-index:258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LMRIrsBAABLAwAADgAAAAAAAAAAAAAAAAAuAgAAZHJzL2Uy&#10;b0RvYy54bWxQSwECLQAUAAYACAAAACEAb0FGhtoAAAAKAQAADwAAAAAAAAAAAAAAAAAVBAAAZHJz&#10;L2Rvd25yZXYueG1sUEsFBgAAAAAEAAQA8wAAABwFAAAAAA==&#10;" w14:anchorId="0CE516B0">
                <v:textbox inset="2.16pt,1.44pt,0,1.44pt">
                  <w:txbxContent>
                    <w:p w:rsidR="00DB1734" w:rsidP="0005636F" w:rsidRDefault="00DB1734" w14:paraId="66BC2A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editId="66AA95DD" wp14:anchorId="7028C2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6" name="Rectangle 6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4321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6" style="position:absolute;margin-left:210pt;margin-top:11pt;width:79pt;height:60pt;z-index:258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2uwEAAEs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PrbbumxHGLXfqG&#10;vnHXj4pcqoORUuX+Zr+mEDu89hpe4JpFXGbxswabvyiLzMXj881jNScisLhdbdsaOyFwa3O/XeEa&#10;Uaq3ywFi+qS8JXnBKCCV4iw/fYnpcvT3EbyXyVyez6s0H+YiZrMusLl28PKMEnFG0zMGPfqJUTGa&#10;QMmEfWc0/jxyUJSMnx0a22zuVw0OSkmWbdP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yn3NrsBAABLAwAADgAAAAAAAAAAAAAAAAAuAgAAZHJzL2Uy&#10;b0RvYy54bWxQSwECLQAUAAYACAAAACEAb0FGhtoAAAAKAQAADwAAAAAAAAAAAAAAAAAVBAAAZHJz&#10;L2Rvd25yZXYueG1sUEsFBgAAAAAEAAQA8wAAABwFAAAAAA==&#10;" w14:anchorId="7028C215">
                <v:textbox inset="2.16pt,1.44pt,0,1.44pt">
                  <w:txbxContent>
                    <w:p w:rsidR="00DB1734" w:rsidP="0005636F" w:rsidRDefault="00DB1734" w14:paraId="234321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89696" behindDoc="0" locked="0" layoutInCell="1" allowOverlap="1" wp14:editId="08280866" wp14:anchorId="39443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7" name="Rectangle 6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94A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7" style="position:absolute;margin-left:210pt;margin-top:11pt;width:79pt;height:60pt;z-index:258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6DuQEAAEs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H1tt1Q4rnDKX1D&#10;3bjvrSKX7GCkVPN8Z73GmDose40vcI0SujP5SYObv0iLTEXj801jNWUiMLldbdsaJyHwaHO/XaGP&#10;Xaq34ggpf1LBkdlhFBBKUZafvqR8ufr7CtbNYC7Pz16eDlMhs1nfoB6CPCNF3NH8jEbbMDIqrImU&#10;jDh3RtPPIwdFif3sUdhmc79qcFFKsGybFhcYSoCgD++z3Ish4CqJDJQcI5h+QLzl3QILJ1aIXbdr&#10;Xon3cQH/9g/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bc3oO5AQAASwMAAA4AAAAAAAAAAAAAAAAALgIAAGRycy9lMm9E&#10;b2MueG1sUEsBAi0AFAAGAAgAAAAhAG9BRobaAAAACgEAAA8AAAAAAAAAAAAAAAAAEwQAAGRycy9k&#10;b3ducmV2LnhtbFBLBQYAAAAABAAEAPMAAAAaBQAAAAA=&#10;" w14:anchorId="39443167">
                <v:textbox inset="2.16pt,1.44pt,0,1.44pt">
                  <w:txbxContent>
                    <w:p w:rsidR="00DB1734" w:rsidP="0005636F" w:rsidRDefault="00DB1734" w14:paraId="7394A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0720" behindDoc="0" locked="0" layoutInCell="1" allowOverlap="1" wp14:editId="0A183AED" wp14:anchorId="02D6E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8" name="Rectangle 6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FF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8" style="position:absolute;margin-left:210pt;margin-top:11pt;width:79pt;height:60pt;z-index:258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htuQ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tY4K8ctTuk3&#10;6sZdNyhyzvZGSpXnm/UaQ2yx7Ck8wiWK6Gbykwabv0iLTEXj01VjNSUiMLlZbNY1TkLg0epms0Af&#10;u1TvxQFi+qG8JdlhFBBKUZYff8V0vvp2BesymPPz2UvTfipkVsvmDereyxNSxB1ND2j04EdGxWAC&#10;JSPOndH458BBUTL8dChss7pZNLgoJZivmywKlABB7z9muRO9x1USCSg5BDBdj3iLRAUWTqwQu2xX&#10;XomPcQH//g/sXg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IDO+G25AQAASwMAAA4AAAAAAAAAAAAAAAAALgIAAGRycy9lMm9E&#10;b2MueG1sUEsBAi0AFAAGAAgAAAAhAG9BRobaAAAACgEAAA8AAAAAAAAAAAAAAAAAEwQAAGRycy9k&#10;b3ducmV2LnhtbFBLBQYAAAAABAAEAPMAAAAaBQAAAAA=&#10;" w14:anchorId="02D6EB94">
                <v:textbox inset="2.16pt,1.44pt,0,1.44pt">
                  <w:txbxContent>
                    <w:p w:rsidR="00DB1734" w:rsidP="0005636F" w:rsidRDefault="00DB1734" w14:paraId="3DFFF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1744" behindDoc="0" locked="0" layoutInCell="1" allowOverlap="1" wp14:editId="39077C50" wp14:anchorId="5E9945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9" name="Rectangle 6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D750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9" style="position:absolute;margin-left:210pt;margin-top:11pt;width:79pt;height:60pt;z-index:258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TvR2LsBAABLAwAADgAAAAAAAAAAAAAAAAAuAgAAZHJzL2Uy&#10;b0RvYy54bWxQSwECLQAUAAYACAAAACEAb0FGhtoAAAAKAQAADwAAAAAAAAAAAAAAAAAVBAAAZHJz&#10;L2Rvd25yZXYueG1sUEsFBgAAAAAEAAQA8wAAABwFAAAAAA==&#10;" w14:anchorId="5E994561">
                <v:textbox inset="2.16pt,1.44pt,0,1.44pt">
                  <w:txbxContent>
                    <w:p w:rsidR="00DB1734" w:rsidP="0005636F" w:rsidRDefault="00DB1734" w14:paraId="4D750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2768" behindDoc="0" locked="0" layoutInCell="1" allowOverlap="1" wp14:editId="70C5135C" wp14:anchorId="6F38CA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0" name="Rectangle 6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3921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0" style="position:absolute;margin-left:210pt;margin-top:11pt;width:79pt;height:60pt;z-index:258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kxZXrugEAAEsDAAAOAAAAAAAAAAAAAAAAAC4CAABkcnMvZTJv&#10;RG9jLnhtbFBLAQItABQABgAIAAAAIQBvQUaG2gAAAAoBAAAPAAAAAAAAAAAAAAAAABQEAABkcnMv&#10;ZG93bnJldi54bWxQSwUGAAAAAAQABADzAAAAGwUAAAAA&#10;" w14:anchorId="6F38CAB2">
                <v:textbox inset="2.16pt,1.44pt,0,1.44pt">
                  <w:txbxContent>
                    <w:p w:rsidR="00DB1734" w:rsidP="0005636F" w:rsidRDefault="00DB1734" w14:paraId="0F3921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editId="22ACD091" wp14:anchorId="5384A4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1" name="Rectangle 6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527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1" style="position:absolute;margin-left:210pt;margin-top:11pt;width:79pt;height:60pt;z-index:258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FMLxeugEAAEsDAAAOAAAAAAAAAAAAAAAAAC4CAABkcnMvZTJv&#10;RG9jLnhtbFBLAQItABQABgAIAAAAIQBvQUaG2gAAAAoBAAAPAAAAAAAAAAAAAAAAABQEAABkcnMv&#10;ZG93bnJldi54bWxQSwUGAAAAAAQABADzAAAAGwUAAAAA&#10;" w14:anchorId="5384A4A3">
                <v:textbox inset="2.16pt,1.44pt,0,1.44pt">
                  <w:txbxContent>
                    <w:p w:rsidR="00DB1734" w:rsidP="0005636F" w:rsidRDefault="00DB1734" w14:paraId="30527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editId="1435F82D" wp14:anchorId="5ACA0B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2" name="Rectangle 6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8AD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2" style="position:absolute;margin-left:210pt;margin-top:11pt;width:79pt;height:60pt;z-index:258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da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dtQ4rnDKf1A&#10;3bjvrSKX7GCkVPN8Z73GmDose45PcI0SujP5SYObv0iLTEXj801jNWUiMNmu2m2NkxB4tLlrV+hj&#10;l+qtOELKX1RwZHYYBYRSlOWnbylfrr5ewboZzOX52cvTYSpkNuv1K9RDkGekiDuaH9FoG0ZGhTWR&#10;khHnzmj6deSgKLFfPQrbbO5WqEMuwXLbbHG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KbdaugEAAEsDAAAOAAAAAAAAAAAAAAAAAC4CAABkcnMvZTJv&#10;RG9jLnhtbFBLAQItABQABgAIAAAAIQBvQUaG2gAAAAoBAAAPAAAAAAAAAAAAAAAAABQEAABkcnMv&#10;ZG93bnJldi54bWxQSwUGAAAAAAQABADzAAAAGwUAAAAA&#10;" w14:anchorId="5ACA0BDD">
                <v:textbox inset="2.16pt,1.44pt,0,1.44pt">
                  <w:txbxContent>
                    <w:p w:rsidR="00DB1734" w:rsidP="0005636F" w:rsidRDefault="00DB1734" w14:paraId="138AD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editId="145FFF79" wp14:anchorId="757E967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3" name="Rectangle 6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C89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3" style="position:absolute;margin-left:210pt;margin-top:11pt;width:79pt;height:60pt;z-index:258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7v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buixHOHU/qB&#10;unHfW0Uu2cFIqeb5znqNMXVY9hyf4BoldGfykwY3f5EWmYrG55vGaspEYLJdtdsaJyHwaHPXrtDH&#10;LtVbcYSUv6jgyOwwCgilKMtP31K+XH29gnUzmMvzs5enw1TIbNabV6iHIM9IEXc0P6LRNoyMCmsi&#10;JSPOndH068hBUWK/ehS22dytGlyUEiy3zR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G3J7vugEAAEsDAAAOAAAAAAAAAAAAAAAAAC4CAABkcnMvZTJv&#10;RG9jLnhtbFBLAQItABQABgAIAAAAIQBvQUaG2gAAAAoBAAAPAAAAAAAAAAAAAAAAABQEAABkcnMv&#10;ZG93bnJldi54bWxQSwUGAAAAAAQABADzAAAAGwUAAAAA&#10;" w14:anchorId="757E967C">
                <v:textbox inset="2.16pt,1.44pt,0,1.44pt">
                  <w:txbxContent>
                    <w:p w:rsidR="00DB1734" w:rsidP="0005636F" w:rsidRDefault="00DB1734" w14:paraId="35C89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6864" behindDoc="0" locked="0" layoutInCell="1" allowOverlap="1" wp14:editId="279F96DC" wp14:anchorId="41D872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4" name="Rectangle 6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4AC8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4" style="position:absolute;margin-left:210pt;margin-top:11pt;width:79pt;height:60pt;z-index:258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rraD+ugEAAEsDAAAOAAAAAAAAAAAAAAAAAC4CAABkcnMvZTJv&#10;RG9jLnhtbFBLAQItABQABgAIAAAAIQBvQUaG2gAAAAoBAAAPAAAAAAAAAAAAAAAAABQEAABkcnMv&#10;ZG93bnJldi54bWxQSwUGAAAAAAQABADzAAAAGwUAAAAA&#10;" w14:anchorId="41D87224">
                <v:textbox inset="2.16pt,1.44pt,0,1.44pt">
                  <w:txbxContent>
                    <w:p w:rsidR="00DB1734" w:rsidP="0005636F" w:rsidRDefault="00DB1734" w14:paraId="3F4AC8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editId="1FF0FCBD" wp14:anchorId="306B50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5" name="Rectangle 6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477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5" style="position:absolute;margin-left:210pt;margin-top:11pt;width:79pt;height:60pt;z-index:258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lL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237kRLHLU7p&#10;O+rGXT8qcskORkqV55v1mkLssOw5PME1iuhm8rMGm79Ii8xF4/NNYzUnIjDZrtptjZMQeLS5a1fo&#10;Y5fqtThATJ+VtyQ7jAJCKcry09eYLldfrmBdBnN5PntpPsyFzGbdvkA9eHlGirij6RGNHv3EqBhN&#10;oGTCuTMafx05KErGLw6FbTZ3qwYXpQTLbbPFBYYSIOjD2yx3YvC4SiIBJccAph8Qb5GowMKJFWLX&#10;7cor8TYu4F//gf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liJS7sBAABLAwAADgAAAAAAAAAAAAAAAAAuAgAAZHJzL2Uy&#10;b0RvYy54bWxQSwECLQAUAAYACAAAACEAb0FGhtoAAAAKAQAADwAAAAAAAAAAAAAAAAAVBAAAZHJz&#10;L2Rvd25yZXYueG1sUEsFBgAAAAAEAAQA8wAAABwFAAAAAA==&#10;" w14:anchorId="306B5036">
                <v:textbox inset="2.16pt,1.44pt,0,1.44pt">
                  <w:txbxContent>
                    <w:p w:rsidR="00DB1734" w:rsidP="0005636F" w:rsidRDefault="00DB1734" w14:paraId="16477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8912" behindDoc="0" locked="0" layoutInCell="1" allowOverlap="1" wp14:editId="141903A1" wp14:anchorId="7B1C9F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6" name="Rectangle 6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74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6" style="position:absolute;margin-left:210pt;margin-top:11pt;width:79pt;height:60pt;z-index:258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FH3DLsBAABLAwAADgAAAAAAAAAAAAAAAAAuAgAAZHJzL2Uy&#10;b0RvYy54bWxQSwECLQAUAAYACAAAACEAb0FGhtoAAAAKAQAADwAAAAAAAAAAAAAAAAAVBAAAZHJz&#10;L2Rvd25yZXYueG1sUEsFBgAAAAAEAAQA8wAAABwFAAAAAA==&#10;" w14:anchorId="7B1C9F52">
                <v:textbox inset="2.16pt,1.44pt,0,1.44pt">
                  <w:txbxContent>
                    <w:p w:rsidR="00DB1734" w:rsidP="0005636F" w:rsidRDefault="00DB1734" w14:paraId="10674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editId="6B3D51B6" wp14:anchorId="1EACEE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7" name="Rectangle 6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AF1A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7" style="position:absolute;margin-left:210pt;margin-top:11pt;width:79pt;height:60pt;z-index:258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2k3rm5AQAASwMAAA4AAAAAAAAAAAAAAAAALgIAAGRycy9lMm9E&#10;b2MueG1sUEsBAi0AFAAGAAgAAAAhAG9BRobaAAAACgEAAA8AAAAAAAAAAAAAAAAAEwQAAGRycy9k&#10;b3ducmV2LnhtbFBLBQYAAAAABAAEAPMAAAAaBQAAAAA=&#10;" w14:anchorId="1EACEE43">
                <v:textbox inset="2.16pt,1.44pt,0,1.44pt">
                  <w:txbxContent>
                    <w:p w:rsidR="00DB1734" w:rsidP="0005636F" w:rsidRDefault="00DB1734" w14:paraId="78AF1A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0960" behindDoc="0" locked="0" layoutInCell="1" allowOverlap="1" wp14:editId="55D1936C" wp14:anchorId="2A7497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8" name="Rectangle 6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3FC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8" style="position:absolute;margin-left:210pt;margin-top:11pt;width:79pt;height:48pt;z-index:258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IVKJ7oBAABLAwAADgAAAAAAAAAAAAAAAAAuAgAAZHJzL2Uy&#10;b0RvYy54bWxQSwECLQAUAAYACAAAACEAdGZwXNsAAAAKAQAADwAAAAAAAAAAAAAAAAAUBAAAZHJz&#10;L2Rvd25yZXYueG1sUEsFBgAAAAAEAAQA8wAAABwFAAAAAA==&#10;" w14:anchorId="2A749700">
                <v:textbox inset="2.16pt,1.44pt,0,1.44pt">
                  <w:txbxContent>
                    <w:p w:rsidR="00DB1734" w:rsidP="0005636F" w:rsidRDefault="00DB1734" w14:paraId="003FC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1984" behindDoc="0" locked="0" layoutInCell="1" allowOverlap="1" wp14:editId="0ABAC973" wp14:anchorId="641167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9" name="Rectangle 6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EF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9" style="position:absolute;margin-left:210pt;margin-top:11pt;width:79pt;height:48pt;z-index:258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OSug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67ZtKXHc4pR+&#10;oG7c9aMil+xgpFR5vlmvKcQOy57CI1yjiG4mP2uw+Yu0yFw0Pt80VnMiApPtqt3WOAmBR5/adYs+&#10;dqleiwPE9EV5S7LDKCCUoiw/fYvpcvXlCtZlMJfns5fmw1zIbDarF6gHL89IEXc0PaDRo58YFaMJ&#10;lEw4d0bjryMHRcn41aGwzebjqsFFKcFy22xxgaEECPrwNsudGDyukkhAyTGA6QfEWyQqsHBihdh1&#10;u/JKvI0L+Nd/YP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XBjkroBAABLAwAADgAAAAAAAAAAAAAAAAAuAgAAZHJzL2Uy&#10;b0RvYy54bWxQSwECLQAUAAYACAAAACEAdGZwXNsAAAAKAQAADwAAAAAAAAAAAAAAAAAUBAAAZHJz&#10;L2Rvd25yZXYueG1sUEsFBgAAAAAEAAQA8wAAABwFAAAAAA==&#10;" w14:anchorId="64116774">
                <v:textbox inset="2.16pt,1.44pt,0,1.44pt">
                  <w:txbxContent>
                    <w:p w:rsidR="00DB1734" w:rsidP="0005636F" w:rsidRDefault="00DB1734" w14:paraId="27CEF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3008" behindDoc="0" locked="0" layoutInCell="1" allowOverlap="1" wp14:editId="32743CA7" wp14:anchorId="3ACF01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0" name="Rectangle 7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F554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0" style="position:absolute;margin-left:210pt;margin-top:11pt;width:79pt;height:48pt;z-index:258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vJkOe4AQAASwMAAA4AAAAAAAAAAAAAAAAALgIAAGRycy9lMm9E&#10;b2MueG1sUEsBAi0AFAAGAAgAAAAhAHRmcFzbAAAACgEAAA8AAAAAAAAAAAAAAAAAEgQAAGRycy9k&#10;b3ducmV2LnhtbFBLBQYAAAAABAAEAPMAAAAaBQAAAAA=&#10;" w14:anchorId="3ACF015E">
                <v:textbox inset="2.16pt,1.44pt,0,1.44pt">
                  <w:txbxContent>
                    <w:p w:rsidR="00DB1734" w:rsidP="0005636F" w:rsidRDefault="00DB1734" w14:paraId="2AF554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editId="49C89C5B" wp14:anchorId="3047B3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1" name="Rectangle 7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317F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1" style="position:absolute;margin-left:210pt;margin-top:11pt;width:79pt;height:48pt;z-index:258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Gjy5UroBAABLAwAADgAAAAAAAAAAAAAAAAAuAgAAZHJzL2Uy&#10;b0RvYy54bWxQSwECLQAUAAYACAAAACEAdGZwXNsAAAAKAQAADwAAAAAAAAAAAAAAAAAUBAAAZHJz&#10;L2Rvd25yZXYueG1sUEsFBgAAAAAEAAQA8wAAABwFAAAAAA==&#10;" w14:anchorId="3047B3C7">
                <v:textbox inset="2.16pt,1.44pt,0,1.44pt">
                  <w:txbxContent>
                    <w:p w:rsidR="00DB1734" w:rsidP="0005636F" w:rsidRDefault="00DB1734" w14:paraId="25317F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5056" behindDoc="0" locked="0" layoutInCell="1" allowOverlap="1" wp14:editId="4D698DCF" wp14:anchorId="302318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2" name="Rectangle 7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1EBA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2" style="position:absolute;margin-left:210pt;margin-top:11pt;width:79pt;height:48pt;z-index:258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4JbJWuQEAAEsDAAAOAAAAAAAAAAAAAAAAAC4CAABkcnMvZTJv&#10;RG9jLnhtbFBLAQItABQABgAIAAAAIQB0ZnBc2wAAAAoBAAAPAAAAAAAAAAAAAAAAABMEAABkcnMv&#10;ZG93bnJldi54bWxQSwUGAAAAAAQABADzAAAAGwUAAAAA&#10;" w14:anchorId="30231857">
                <v:textbox inset="2.16pt,1.44pt,0,1.44pt">
                  <w:txbxContent>
                    <w:p w:rsidR="00DB1734" w:rsidP="0005636F" w:rsidRDefault="00DB1734" w14:paraId="091EBA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6080" behindDoc="0" locked="0" layoutInCell="1" allowOverlap="1" wp14:editId="63817B47" wp14:anchorId="65720D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3" name="Rectangle 7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7B3C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3" style="position:absolute;margin-left:210pt;margin-top:11pt;width:79pt;height:48pt;z-index:258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Z0JvjuQEAAEsDAAAOAAAAAAAAAAAAAAAAAC4CAABkcnMvZTJv&#10;RG9jLnhtbFBLAQItABQABgAIAAAAIQB0ZnBc2wAAAAoBAAAPAAAAAAAAAAAAAAAAABMEAABkcnMv&#10;ZG93bnJldi54bWxQSwUGAAAAAAQABADzAAAAGwUAAAAA&#10;" w14:anchorId="65720D9F">
                <v:textbox inset="2.16pt,1.44pt,0,1.44pt">
                  <w:txbxContent>
                    <w:p w:rsidR="00DB1734" w:rsidP="0005636F" w:rsidRDefault="00DB1734" w14:paraId="307B3C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7104" behindDoc="0" locked="0" layoutInCell="1" allowOverlap="1" wp14:editId="71FDF79C" wp14:anchorId="79634F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4" name="Rectangle 7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D0886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4" style="position:absolute;margin-left:210pt;margin-top:11pt;width:79pt;height:48pt;z-index:258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0oaXyuQEAAEsDAAAOAAAAAAAAAAAAAAAAAC4CAABkcnMvZTJv&#10;RG9jLnhtbFBLAQItABQABgAIAAAAIQB0ZnBc2wAAAAoBAAAPAAAAAAAAAAAAAAAAABMEAABkcnMv&#10;ZG93bnJldi54bWxQSwUGAAAAAAQABADzAAAAGwUAAAAA&#10;" w14:anchorId="79634FEC">
                <v:textbox inset="2.16pt,1.44pt,0,1.44pt">
                  <w:txbxContent>
                    <w:p w:rsidR="00DB1734" w:rsidP="0005636F" w:rsidRDefault="00DB1734" w14:paraId="7D0886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8128" behindDoc="0" locked="0" layoutInCell="1" allowOverlap="1" wp14:editId="22EC1A37" wp14:anchorId="371104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5" name="Rectangle 7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B1E1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5" style="position:absolute;margin-left:210pt;margin-top:11pt;width:79pt;height:48pt;z-index:258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VVIxHuQEAAEsDAAAOAAAAAAAAAAAAAAAAAC4CAABkcnMvZTJv&#10;RG9jLnhtbFBLAQItABQABgAIAAAAIQB0ZnBc2wAAAAoBAAAPAAAAAAAAAAAAAAAAABMEAABkcnMv&#10;ZG93bnJldi54bWxQSwUGAAAAAAQABADzAAAAGwUAAAAA&#10;" w14:anchorId="371104A6">
                <v:textbox inset="2.16pt,1.44pt,0,1.44pt">
                  <w:txbxContent>
                    <w:p w:rsidR="00DB1734" w:rsidP="0005636F" w:rsidRDefault="00DB1734" w14:paraId="68B1E1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09152" behindDoc="0" locked="0" layoutInCell="1" allowOverlap="1" wp14:editId="30C71202" wp14:anchorId="56B675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6" name="Rectangle 7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E878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6" style="position:absolute;margin-left:210pt;margin-top:11pt;width:79pt;height:48pt;z-index:258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0hhuQEAAEsDAAAOAAAAAAAAAAAAAAAAAC4CAABkcnMvZTJv&#10;RG9jLnhtbFBLAQItABQABgAIAAAAIQB0ZnBc2wAAAAoBAAAPAAAAAAAAAAAAAAAAABMEAABkcnMv&#10;ZG93bnJldi54bWxQSwUGAAAAAAQABADzAAAAGwUAAAAA&#10;" w14:anchorId="56B67583">
                <v:textbox inset="2.16pt,1.44pt,0,1.44pt">
                  <w:txbxContent>
                    <w:p w:rsidR="00DB1734" w:rsidP="0005636F" w:rsidRDefault="00DB1734" w14:paraId="17E878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0176" behindDoc="0" locked="0" layoutInCell="1" allowOverlap="1" wp14:editId="15B715C1" wp14:anchorId="600AB4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7" name="Rectangle 7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854C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7" style="position:absolute;margin-left:210pt;margin-top:11pt;width:79pt;height:48pt;z-index:258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BWYdS4AQAASwMAAA4AAAAAAAAAAAAAAAAALgIAAGRycy9lMm9E&#10;b2MueG1sUEsBAi0AFAAGAAgAAAAhAHRmcFzbAAAACgEAAA8AAAAAAAAAAAAAAAAAEgQAAGRycy9k&#10;b3ducmV2LnhtbFBLBQYAAAAABAAEAPMAAAAaBQAAAAA=&#10;" w14:anchorId="600AB463">
                <v:textbox inset="2.16pt,1.44pt,0,1.44pt">
                  <w:txbxContent>
                    <w:p w:rsidR="00DB1734" w:rsidP="0005636F" w:rsidRDefault="00DB1734" w14:paraId="53854C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editId="0C0AF0C7" wp14:anchorId="2BCA54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8" name="Rectangle 7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378E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8" style="position:absolute;margin-left:210pt;margin-top:11pt;width:79pt;height:48pt;z-index:258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2REc6uQEAAEsDAAAOAAAAAAAAAAAAAAAAAC4CAABkcnMvZTJv&#10;RG9jLnhtbFBLAQItABQABgAIAAAAIQB0ZnBc2wAAAAoBAAAPAAAAAAAAAAAAAAAAABMEAABkcnMv&#10;ZG93bnJldi54bWxQSwUGAAAAAAQABADzAAAAGwUAAAAA&#10;" w14:anchorId="2BCA5426">
                <v:textbox inset="2.16pt,1.44pt,0,1.44pt">
                  <w:txbxContent>
                    <w:p w:rsidR="00DB1734" w:rsidP="0005636F" w:rsidRDefault="00DB1734" w14:paraId="45378E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editId="60D93B78" wp14:anchorId="1AC3B3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9" name="Rectangle 7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53D7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9" style="position:absolute;margin-left:210pt;margin-top:11pt;width:79pt;height:48pt;z-index:258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XsW6PuQEAAEsDAAAOAAAAAAAAAAAAAAAAAC4CAABkcnMvZTJv&#10;RG9jLnhtbFBLAQItABQABgAIAAAAIQB0ZnBc2wAAAAoBAAAPAAAAAAAAAAAAAAAAABMEAABkcnMv&#10;ZG93bnJldi54bWxQSwUGAAAAAAQABADzAAAAGwUAAAAA&#10;" w14:anchorId="1AC3B3E6">
                <v:textbox inset="2.16pt,1.44pt,0,1.44pt">
                  <w:txbxContent>
                    <w:p w:rsidR="00DB1734" w:rsidP="0005636F" w:rsidRDefault="00DB1734" w14:paraId="4853D7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editId="7CECDB60" wp14:anchorId="08CB5E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0" name="Rectangle 7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784A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0" style="position:absolute;margin-left:210pt;margin-top:11pt;width:79pt;height:48pt;z-index:258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STyq8uQEAAEsDAAAOAAAAAAAAAAAAAAAAAC4CAABkcnMvZTJv&#10;RG9jLnhtbFBLAQItABQABgAIAAAAIQB0ZnBc2wAAAAoBAAAPAAAAAAAAAAAAAAAAABMEAABkcnMv&#10;ZG93bnJldi54bWxQSwUGAAAAAAQABADzAAAAGwUAAAAA&#10;" w14:anchorId="08CB5E49">
                <v:textbox inset="2.16pt,1.44pt,0,1.44pt">
                  <w:txbxContent>
                    <w:p w:rsidR="00DB1734" w:rsidP="0005636F" w:rsidRDefault="00DB1734" w14:paraId="5B784A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4272" behindDoc="0" locked="0" layoutInCell="1" allowOverlap="1" wp14:editId="5CF15FDF" wp14:anchorId="25A8E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1" name="Rectangle 7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4F5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1" style="position:absolute;margin-left:210pt;margin-top:11pt;width:79pt;height:48pt;z-index:258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87oDCboBAABLAwAADgAAAAAAAAAAAAAAAAAuAgAAZHJzL2Uy&#10;b0RvYy54bWxQSwECLQAUAAYACAAAACEAdGZwXNsAAAAKAQAADwAAAAAAAAAAAAAAAAAUBAAAZHJz&#10;L2Rvd25yZXYueG1sUEsFBgAAAAAEAAQA8wAAABwFAAAAAA==&#10;" w14:anchorId="25A8EF4F">
                <v:textbox inset="2.16pt,1.44pt,0,1.44pt">
                  <w:txbxContent>
                    <w:p w:rsidR="00DB1734" w:rsidP="0005636F" w:rsidRDefault="00DB1734" w14:paraId="6404F5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5296" behindDoc="0" locked="0" layoutInCell="1" allowOverlap="1" wp14:editId="689AD245" wp14:anchorId="32F7D4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2" name="Rectangle 7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F14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2" style="position:absolute;margin-left:210pt;margin-top:11pt;width:79pt;height:48pt;z-index:258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wgNuQEAAEsDAAAOAAAAAAAAAAAAAAAAAC4CAABkcnMvZTJv&#10;RG9jLnhtbFBLAQItABQABgAIAAAAIQB0ZnBc2wAAAAoBAAAPAAAAAAAAAAAAAAAAABMEAABkcnMv&#10;ZG93bnJldi54bWxQSwUGAAAAAAQABADzAAAAGwUAAAAA&#10;" w14:anchorId="32F7D45D">
                <v:textbox inset="2.16pt,1.44pt,0,1.44pt">
                  <w:txbxContent>
                    <w:p w:rsidR="00DB1734" w:rsidP="0005636F" w:rsidRDefault="00DB1734" w14:paraId="24F14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6320" behindDoc="0" locked="0" layoutInCell="1" allowOverlap="1" wp14:editId="009CC4B9" wp14:anchorId="16817C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3" name="Rectangle 7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1ED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3" style="position:absolute;margin-left:210pt;margin-top:11pt;width:79pt;height:48pt;z-index:258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FYhuLoBAABLAwAADgAAAAAAAAAAAAAAAAAuAgAAZHJzL2Uy&#10;b0RvYy54bWxQSwECLQAUAAYACAAAACEAdGZwXNsAAAAKAQAADwAAAAAAAAAAAAAAAAAUBAAAZHJz&#10;L2Rvd25yZXYueG1sUEsFBgAAAAAEAAQA8wAAABwFAAAAAA==&#10;" w14:anchorId="16817CC8">
                <v:textbox inset="2.16pt,1.44pt,0,1.44pt">
                  <w:txbxContent>
                    <w:p w:rsidR="00DB1734" w:rsidP="0005636F" w:rsidRDefault="00DB1734" w14:paraId="1D1ED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7344" behindDoc="0" locked="0" layoutInCell="1" allowOverlap="1" wp14:editId="6E65B733" wp14:anchorId="1933AC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4" name="Rectangle 7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3ABE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4" style="position:absolute;margin-left:210pt;margin-top:11pt;width:79pt;height:48pt;z-index:258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dJx+puQEAAEsDAAAOAAAAAAAAAAAAAAAAAC4CAABkcnMvZTJv&#10;RG9jLnhtbFBLAQItABQABgAIAAAAIQB0ZnBc2wAAAAoBAAAPAAAAAAAAAAAAAAAAABMEAABkcnMv&#10;ZG93bnJldi54bWxQSwUGAAAAAAQABADzAAAAGwUAAAAA&#10;" w14:anchorId="1933AC4D">
                <v:textbox inset="2.16pt,1.44pt,0,1.44pt">
                  <w:txbxContent>
                    <w:p w:rsidR="00DB1734" w:rsidP="0005636F" w:rsidRDefault="00DB1734" w14:paraId="1A3ABE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8368" behindDoc="0" locked="0" layoutInCell="1" allowOverlap="1" wp14:editId="4EE2E2A2" wp14:anchorId="4F3211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5" name="Rectangle 7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E0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5" style="position:absolute;margin-left:210pt;margin-top:11pt;width:79pt;height:48pt;z-index:258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NI2HLoBAABLAwAADgAAAAAAAAAAAAAAAAAuAgAAZHJzL2Uy&#10;b0RvYy54bWxQSwECLQAUAAYACAAAACEAdGZwXNsAAAAKAQAADwAAAAAAAAAAAAAAAAAUBAAAZHJz&#10;L2Rvd25yZXYueG1sUEsFBgAAAAAEAAQA8wAAABwFAAAAAA==&#10;" w14:anchorId="4F3211D4">
                <v:textbox inset="2.16pt,1.44pt,0,1.44pt">
                  <w:txbxContent>
                    <w:p w:rsidR="00DB1734" w:rsidP="0005636F" w:rsidRDefault="00DB1734" w14:paraId="4C6E0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19392" behindDoc="0" locked="0" layoutInCell="1" allowOverlap="1" wp14:editId="096A0997" wp14:anchorId="711D3A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6" name="Rectangle 7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8DCE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6" style="position:absolute;margin-left:210pt;margin-top:11pt;width:79pt;height:48pt;z-index:258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ttIW7oBAABLAwAADgAAAAAAAAAAAAAAAAAuAgAAZHJzL2Uy&#10;b0RvYy54bWxQSwECLQAUAAYACAAAACEAdGZwXNsAAAAKAQAADwAAAAAAAAAAAAAAAAAUBAAAZHJz&#10;L2Rvd25yZXYueG1sUEsFBgAAAAAEAAQA8wAAABwFAAAAAA==&#10;" w14:anchorId="711D3AEA">
                <v:textbox inset="2.16pt,1.44pt,0,1.44pt">
                  <w:txbxContent>
                    <w:p w:rsidR="00DB1734" w:rsidP="0005636F" w:rsidRDefault="00DB1734" w14:paraId="058DCE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0416" behindDoc="0" locked="0" layoutInCell="1" allowOverlap="1" wp14:editId="1764798A" wp14:anchorId="43FE8C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7" name="Rectangle 7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C3013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7" style="position:absolute;margin-left:210pt;margin-top:11pt;width:79pt;height:48pt;z-index:258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LLmHuuQEAAEsDAAAOAAAAAAAAAAAAAAAAAC4CAABkcnMvZTJv&#10;RG9jLnhtbFBLAQItABQABgAIAAAAIQB0ZnBc2wAAAAoBAAAPAAAAAAAAAAAAAAAAABMEAABkcnMv&#10;ZG93bnJldi54bWxQSwUGAAAAAAQABADzAAAAGwUAAAAA&#10;" w14:anchorId="43FE8C98">
                <v:textbox inset="2.16pt,1.44pt,0,1.44pt">
                  <w:txbxContent>
                    <w:p w:rsidR="00DB1734" w:rsidP="0005636F" w:rsidRDefault="00DB1734" w14:paraId="3C3013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1440" behindDoc="0" locked="0" layoutInCell="1" allowOverlap="1" wp14:editId="3E525FCA" wp14:anchorId="0497603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8" name="Rectangle 7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8FB6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8" style="position:absolute;margin-left:210pt;margin-top:11pt;width:79pt;height:48pt;z-index:258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EcAuQEAAEsDAAAOAAAAAAAAAAAAAAAAAC4CAABkcnMvZTJv&#10;RG9jLnhtbFBLAQItABQABgAIAAAAIQB0ZnBc2wAAAAoBAAAPAAAAAAAAAAAAAAAAABMEAABkcnMv&#10;ZG93bnJldi54bWxQSwUGAAAAAAQABADzAAAAGwUAAAAA&#10;" w14:anchorId="04976034">
                <v:textbox inset="2.16pt,1.44pt,0,1.44pt">
                  <w:txbxContent>
                    <w:p w:rsidR="00DB1734" w:rsidP="0005636F" w:rsidRDefault="00DB1734" w14:paraId="438FB6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2464" behindDoc="0" locked="0" layoutInCell="1" allowOverlap="1" wp14:editId="0187E69B" wp14:anchorId="7931AB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19" name="Rectangle 7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A17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9" style="position:absolute;margin-left:210pt;margin-top:11pt;width:79pt;height:60pt;z-index:258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63MW5AQAASwMAAA4AAAAAAAAAAAAAAAAALgIAAGRycy9lMm9E&#10;b2MueG1sUEsBAi0AFAAGAAgAAAAhAG9BRobaAAAACgEAAA8AAAAAAAAAAAAAAAAAEwQAAGRycy9k&#10;b3ducmV2LnhtbFBLBQYAAAAABAAEAPMAAAAaBQAAAAA=&#10;" w14:anchorId="7931AB5C">
                <v:textbox inset="2.16pt,1.44pt,0,1.44pt">
                  <w:txbxContent>
                    <w:p w:rsidR="00DB1734" w:rsidP="0005636F" w:rsidRDefault="00DB1734" w14:paraId="35A17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3488" behindDoc="0" locked="0" layoutInCell="1" allowOverlap="1" wp14:editId="6E3B2773" wp14:anchorId="55A67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0" name="Rectangle 7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25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0" style="position:absolute;margin-left:210pt;margin-top:11pt;width:79pt;height:60pt;z-index:258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1nANG5AQAASwMAAA4AAAAAAAAAAAAAAAAALgIAAGRycy9lMm9E&#10;b2MueG1sUEsBAi0AFAAGAAgAAAAhAG9BRobaAAAACgEAAA8AAAAAAAAAAAAAAAAAEwQAAGRycy9k&#10;b3ducmV2LnhtbFBLBQYAAAAABAAEAPMAAAAaBQAAAAA=&#10;" w14:anchorId="55A6774A">
                <v:textbox inset="2.16pt,1.44pt,0,1.44pt">
                  <w:txbxContent>
                    <w:p w:rsidR="00DB1734" w:rsidP="0005636F" w:rsidRDefault="00DB1734" w14:paraId="45925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4512" behindDoc="0" locked="0" layoutInCell="1" allowOverlap="1" wp14:editId="41A2AEB9" wp14:anchorId="6E655C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1" name="Rectangle 7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C13F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1" style="position:absolute;margin-left:210pt;margin-top:11pt;width:79pt;height:60pt;z-index:258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ySKWS5AQAASwMAAA4AAAAAAAAAAAAAAAAALgIAAGRycy9lMm9E&#10;b2MueG1sUEsBAi0AFAAGAAgAAAAhAG9BRobaAAAACgEAAA8AAAAAAAAAAAAAAAAAEwQAAGRycy9k&#10;b3ducmV2LnhtbFBLBQYAAAAABAAEAPMAAAAaBQAAAAA=&#10;" w14:anchorId="6E655CB6">
                <v:textbox inset="2.16pt,1.44pt,0,1.44pt">
                  <w:txbxContent>
                    <w:p w:rsidR="00DB1734" w:rsidP="0005636F" w:rsidRDefault="00DB1734" w14:paraId="67C13F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5536" behindDoc="0" locked="0" layoutInCell="1" allowOverlap="1" wp14:editId="74361E5F" wp14:anchorId="1915C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2" name="Rectangle 7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0F3D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2" style="position:absolute;margin-left:210pt;margin-top:11pt;width:79pt;height:48pt;z-index:258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BuJAQuQEAAEsDAAAOAAAAAAAAAAAAAAAAAC4CAABkcnMvZTJv&#10;RG9jLnhtbFBLAQItABQABgAIAAAAIQB0ZnBc2wAAAAoBAAAPAAAAAAAAAAAAAAAAABMEAABkcnMv&#10;ZG93bnJldi54bWxQSwUGAAAAAAQABADzAAAAGwUAAAAA&#10;" w14:anchorId="1915CBBF">
                <v:textbox inset="2.16pt,1.44pt,0,1.44pt">
                  <w:txbxContent>
                    <w:p w:rsidR="00DB1734" w:rsidP="0005636F" w:rsidRDefault="00DB1734" w14:paraId="160F3D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6560" behindDoc="0" locked="0" layoutInCell="1" allowOverlap="1" wp14:editId="144AD036" wp14:anchorId="5B3827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3" name="Rectangle 7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1A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3" style="position:absolute;margin-left:210pt;margin-top:11pt;width:79pt;height:48pt;z-index:258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E25pboBAABLAwAADgAAAAAAAAAAAAAAAAAuAgAAZHJzL2Uy&#10;b0RvYy54bWxQSwECLQAUAAYACAAAACEAdGZwXNsAAAAKAQAADwAAAAAAAAAAAAAAAAAUBAAAZHJz&#10;L2Rvd25yZXYueG1sUEsFBgAAAAAEAAQA8wAAABwFAAAAAA==&#10;" w14:anchorId="5B38275C">
                <v:textbox inset="2.16pt,1.44pt,0,1.44pt">
                  <w:txbxContent>
                    <w:p w:rsidR="00DB1734" w:rsidP="0005636F" w:rsidRDefault="00DB1734" w14:paraId="3641A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7584" behindDoc="0" locked="0" layoutInCell="1" allowOverlap="1" wp14:editId="64FBB7A2" wp14:anchorId="15226E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4" name="Rectangle 7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F80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4" style="position:absolute;margin-left:210pt;margin-top:11pt;width:79pt;height:48pt;z-index:258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Ie0uQEAAEsDAAAOAAAAAAAAAAAAAAAAAC4CAABkcnMvZTJv&#10;RG9jLnhtbFBLAQItABQABgAIAAAAIQB0ZnBc2wAAAAoBAAAPAAAAAAAAAAAAAAAAABMEAABkcnMv&#10;ZG93bnJldi54bWxQSwUGAAAAAAQABADzAAAAGwUAAAAA&#10;" w14:anchorId="15226EA7">
                <v:textbox inset="2.16pt,1.44pt,0,1.44pt">
                  <w:txbxContent>
                    <w:p w:rsidR="00DB1734" w:rsidP="0005636F" w:rsidRDefault="00DB1734" w14:paraId="4BF80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8608" behindDoc="0" locked="0" layoutInCell="1" allowOverlap="1" wp14:editId="289987FE" wp14:anchorId="27C0C0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5" name="Rectangle 7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DCED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5" style="position:absolute;margin-left:210pt;margin-top:11pt;width:79pt;height:60pt;z-index:258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+hxxugEAAEsDAAAOAAAAAAAAAAAAAAAAAC4CAABkcnMvZTJv&#10;RG9jLnhtbFBLAQItABQABgAIAAAAIQBvQUaG2gAAAAoBAAAPAAAAAAAAAAAAAAAAABQEAABkcnMv&#10;ZG93bnJldi54bWxQSwUGAAAAAAQABADzAAAAGwUAAAAA&#10;" w14:anchorId="27C0C02F">
                <v:textbox inset="2.16pt,1.44pt,0,1.44pt">
                  <w:txbxContent>
                    <w:p w:rsidR="00DB1734" w:rsidP="0005636F" w:rsidRDefault="00DB1734" w14:paraId="12DCED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29632" behindDoc="0" locked="0" layoutInCell="1" allowOverlap="1" wp14:editId="7BA220CD" wp14:anchorId="2502E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6" name="Rectangle 7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70D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6" style="position:absolute;margin-left:210pt;margin-top:11pt;width:79pt;height:60pt;z-index:258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nBuQEAAEs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2+6eEs8dTukb&#10;6sb9YBW5ZEcjpSrzLXpNMfVY9hKf4RoldAv5WYMrX6RF5qrx+aaxmjMRmNyutpsWJyHwaH23XaGP&#10;XZrX4ggpf1LBkeIwCgilKstPX1K+XP19BesKmMvzxcvzYa5kyhNXcIcgz0gRdzQ/odE2TIwKayIl&#10;E86d0fTzyEFRYj97FLZb3606XJQaLDfdBhcYaoCgD2+z3Isx4CqJDJQcI5hhRLxVogoLJ1aJXber&#10;rMTbuIJ//Q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rCcG5AQAASwMAAA4AAAAAAAAAAAAAAAAALgIAAGRycy9lMm9E&#10;b2MueG1sUEsBAi0AFAAGAAgAAAAhAG9BRobaAAAACgEAAA8AAAAAAAAAAAAAAAAAEwQAAGRycy9k&#10;b3ducmV2LnhtbFBLBQYAAAAABAAEAPMAAAAaBQAAAAA=&#10;" w14:anchorId="2502E89A">
                <v:textbox inset="2.16pt,1.44pt,0,1.44pt">
                  <w:txbxContent>
                    <w:p w:rsidR="00DB1734" w:rsidP="0005636F" w:rsidRDefault="00DB1734" w14:paraId="6A70D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editId="1AD95B75" wp14:anchorId="15D155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7" name="Rectangle 7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D7F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7" style="position:absolute;margin-left:104pt;margin-top:-1pt;width:79pt;height:48pt;z-index:258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IWtkgS5AQAASwMAAA4AAAAAAAAAAAAAAAAALgIAAGRycy9l&#10;Mm9Eb2MueG1sUEsBAi0AFAAGAAgAAAAhAHubr5XdAAAACQEAAA8AAAAAAAAAAAAAAAAAEwQAAGRy&#10;cy9kb3ducmV2LnhtbFBLBQYAAAAABAAEAPMAAAAdBQAAAAA=&#10;" w14:anchorId="15D155E8">
                <v:textbox inset="2.16pt,1.44pt,0,1.44pt">
                  <w:txbxContent>
                    <w:p w:rsidR="00DB1734" w:rsidP="0005636F" w:rsidRDefault="00DB1734" w14:paraId="49D7F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editId="65A75B42" wp14:anchorId="1F96577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8" name="Rectangle 7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9BEA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8" style="position:absolute;margin-left:104pt;margin-top:-1pt;width:79pt;height:48pt;z-index:258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MO/tOq5AQAASwMAAA4AAAAAAAAAAAAAAAAALgIAAGRycy9l&#10;Mm9Eb2MueG1sUEsBAi0AFAAGAAgAAAAhAHubr5XdAAAACQEAAA8AAAAAAAAAAAAAAAAAEwQAAGRy&#10;cy9kb3ducmV2LnhtbFBLBQYAAAAABAAEAPMAAAAdBQAAAAA=&#10;" w14:anchorId="1F96577F">
                <v:textbox inset="2.16pt,1.44pt,0,1.44pt">
                  <w:txbxContent>
                    <w:p w:rsidR="00DB1734" w:rsidP="0005636F" w:rsidRDefault="00DB1734" w14:paraId="2D9BEA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8320" behindDoc="0" locked="0" layoutInCell="1" allowOverlap="1" wp14:editId="165A1C5E" wp14:anchorId="6064CEB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9" name="Rectangle 7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658A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9" style="position:absolute;margin-left:104pt;margin-top:-1pt;width:79pt;height:48pt;z-index:258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1f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6ajxHOHU/qB&#10;unE/WEXO2dFIqZb5LnpNMfVY9hQf4RIldBfyswa3fJEWmYvGp6vGas5EYLLbdG2NkxB49Km76dDH&#10;LtVrcYSUv6jgyOIwCgilKMuP31I+X325gnULmPPzi5fn/VzItPXmBeo+yBNSxB3ND2i0DROjwppI&#10;yYRzZzT9OnBQlNivHoVtbj9uGlyUEqzbpsUFhhIg6P3bLPdiDLhKIgMlhwhmGBFvkajAwokVYpft&#10;WlbibVzAv/4D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Sp1fugEAAEsDAAAOAAAAAAAAAAAAAAAAAC4CAABkcnMv&#10;ZTJvRG9jLnhtbFBLAQItABQABgAIAAAAIQB7m6+V3QAAAAkBAAAPAAAAAAAAAAAAAAAAABQEAABk&#10;cnMvZG93bnJldi54bWxQSwUGAAAAAAQABADzAAAAHgUAAAAA&#10;" w14:anchorId="6064CEB0">
                <v:textbox inset="2.16pt,1.44pt,0,1.44pt">
                  <w:txbxContent>
                    <w:p w:rsidR="00DB1734" w:rsidP="0005636F" w:rsidRDefault="00DB1734" w14:paraId="68658A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editId="66DF58C0" wp14:anchorId="19FF013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0" name="Rectangle 7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4425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0" style="position:absolute;margin-left:104pt;margin-top:-1pt;width:79pt;height:48pt;z-index:258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lsuQEAAEs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p6V69QIMcsTukH&#10;6sbcYCQ5ZUcthMzzzXpNIXZY9hKe4RxFdDP5WYHNX6RF5qLx8aKxnBPhmFyv1m2ND3E8ulnfrtHH&#10;LtV7cYCYvkpvSXZ6CgilKMsOjzGdrr5dwboM5vR89tK8mwuZtr5+g7rz4ogUcUfTExpl/NRTbnSg&#10;ZMK59zS+7hlISsw3h8I2d9erBhelBMu2aXGBoQQIevcxyxwfPa4ST0DJPoAeRsRbJCqwcGKF2Hm7&#10;8kp8jAv49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Ge02Wy5AQAASwMAAA4AAAAAAAAAAAAAAAAALgIAAGRycy9l&#10;Mm9Eb2MueG1sUEsBAi0AFAAGAAgAAAAhAHubr5XdAAAACQEAAA8AAAAAAAAAAAAAAAAAEwQAAGRy&#10;cy9kb3ducmV2LnhtbFBLBQYAAAAABAAEAPMAAAAdBQAAAAA=&#10;" w14:anchorId="19FF013E">
                <v:textbox inset="2.16pt,1.44pt,0,1.44pt">
                  <w:txbxContent>
                    <w:p w:rsidR="00DB1734" w:rsidP="0005636F" w:rsidRDefault="00DB1734" w14:paraId="104425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0368" behindDoc="0" locked="0" layoutInCell="1" allowOverlap="1" wp14:editId="7A219727" wp14:anchorId="215C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1" name="Rectangle 7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58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1" style="position:absolute;margin-left:104pt;margin-top:-1pt;width:79pt;height:48pt;z-index:258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DZugEAAEs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bb1aUuKYxSn9&#10;QN2YG4wkp+yohZB5vlmvKcQOy17CM5yjiG4mPyuw+Yu0yFw0Pl40lnMiHJPr1bqtcRIcj67XN2v0&#10;sUv1Xhwgpm/SW5KdngJCKcqyw2NMp6tvV7Augzk9n7007+ZCpq2v36DuvDgiRdzR9IRGGT/1lBsd&#10;KJlw7j2Nr3sGkhLz4FDY5vbLq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GQfDZugEAAEsDAAAOAAAAAAAAAAAAAAAAAC4CAABkcnMv&#10;ZTJvRG9jLnhtbFBLAQItABQABgAIAAAAIQB7m6+V3QAAAAkBAAAPAAAAAAAAAAAAAAAAABQEAABk&#10;cnMvZG93bnJldi54bWxQSwUGAAAAAAQABADzAAAAHgUAAAAA&#10;" w14:anchorId="215CA48E">
                <v:textbox inset="2.16pt,1.44pt,0,1.44pt">
                  <w:txbxContent>
                    <w:p w:rsidR="00DB1734" w:rsidP="0005636F" w:rsidRDefault="00DB1734" w14:paraId="29C58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editId="13715CC8" wp14:anchorId="75B09C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2" name="Rectangle 7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93E3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2" style="position:absolute;margin-left:104pt;margin-top:-1pt;width:79pt;height:48pt;z-index:258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vduQEAAEs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J6XV81lDhucUq/&#10;UTfu+lGRU3YwUqo836zXFGKHZY/hAc5RRDeTnzXY/EVaZC4aHy8aqzkRgcn11bqtcRICj76tV2v0&#10;sUv1Vhwgpu/KW5IdRgGhFGX54WdMp6uvV7Augzk9n7007+ZCpq1Xr1B3Xh6RIu5oukejRz8xKkYT&#10;KJlw7ozGlz0HRcn4w6GwzfXXrEMqwbJtWlxgKAGC3r3PcicGj6skElCyD2D6AfEWiQosnFghdt6u&#10;vBLv4wL+7R/Y/g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RY+925AQAASwMAAA4AAAAAAAAAAAAAAAAALgIAAGRycy9l&#10;Mm9Eb2MueG1sUEsBAi0AFAAGAAgAAAAhAHubr5XdAAAACQEAAA8AAAAAAAAAAAAAAAAAEwQAAGRy&#10;cy9kb3ducmV2LnhtbFBLBQYAAAAABAAEAPMAAAAdBQAAAAA=&#10;" w14:anchorId="75B09C84">
                <v:textbox inset="2.16pt,1.44pt,0,1.44pt">
                  <w:txbxContent>
                    <w:p w:rsidR="00DB1734" w:rsidP="0005636F" w:rsidRDefault="00DB1734" w14:paraId="2893E3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2416" behindDoc="0" locked="0" layoutInCell="1" allowOverlap="1" wp14:editId="68B41A43" wp14:anchorId="7F011CA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3" name="Rectangle 7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6F38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3" style="position:absolute;margin-left:104pt;margin-top:-1pt;width:79pt;height:48pt;z-index:258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FrdJougEAAEsDAAAOAAAAAAAAAAAAAAAAAC4CAABkcnMv&#10;ZTJvRG9jLnhtbFBLAQItABQABgAIAAAAIQB7m6+V3QAAAAkBAAAPAAAAAAAAAAAAAAAAABQEAABk&#10;cnMvZG93bnJldi54bWxQSwUGAAAAAAQABADzAAAAHgUAAAAA&#10;" w14:anchorId="7F011CA0">
                <v:textbox inset="2.16pt,1.44pt,0,1.44pt">
                  <w:txbxContent>
                    <w:p w:rsidR="00DB1734" w:rsidP="0005636F" w:rsidRDefault="00DB1734" w14:paraId="5D6F38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 wp14:editId="6DFBD02B" wp14:anchorId="60606B2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4" name="Rectangle 7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4BB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4" style="position:absolute;margin-left:104pt;margin-top:-1pt;width:79pt;height:48pt;z-index:258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x5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G7enVNiecOp/QD&#10;deO+t4qcsoORUs3znfUaY+qw7CU+wzlK6M7kJw1u/iItMhWNjxeN1ZSJwOR6tW5rnITAo5v17Rp9&#10;7FK9F0dI+asKjswOo4BQirL88Jjy6erbFaybwZyen7087aZCpq3bN6i7II9IEXc0P6HRNoyMCmsi&#10;JSPOndH0uuegKLHfPArb3F2vGlyUEizbpsUFhhIg6N3HLPdiCLhKIgMl+wimHxBvkajAwokVYuft&#10;ml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3Ox5ugEAAEsDAAAOAAAAAAAAAAAAAAAAAC4CAABkcnMv&#10;ZTJvRG9jLnhtbFBLAQItABQABgAIAAAAIQB7m6+V3QAAAAkBAAAPAAAAAAAAAAAAAAAAABQEAABk&#10;cnMvZG93bnJldi54bWxQSwUGAAAAAAQABADzAAAAHgUAAAAA&#10;" w14:anchorId="60606B28">
                <v:textbox inset="2.16pt,1.44pt,0,1.44pt">
                  <w:txbxContent>
                    <w:p w:rsidR="00DB1734" w:rsidP="0005636F" w:rsidRDefault="00DB1734" w14:paraId="3B4BB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4464" behindDoc="0" locked="0" layoutInCell="1" allowOverlap="1" wp14:editId="46C49359" wp14:anchorId="706DFE6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5" name="Rectangle 7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90B4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5" style="position:absolute;margin-left:104pt;margin-top:-1pt;width:79pt;height:48pt;z-index:258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XMugEAAEsDAAAOAAAAZHJzL2Uyb0RvYy54bWysU9tu2zAMfR+wfxD0vthx1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rNDSWOW5zS&#10;d9SNu2FS5JwdjZQqzzfrNYfYY9lzeIJLFNHN5BcNNn+RFlmKxqerxmpJRGCy23RtjZMQeHTT3Xbo&#10;Y5fqtThATJ+VtyQ7jAJCKcry49eYzldfrmBdBnN+Pntp2S+FTFt3L1D3Xp6QIu5oekSjJz8zKiYT&#10;KJlx7ozGXwcOipLpi0Nhm7uP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JKcXMugEAAEsDAAAOAAAAAAAAAAAAAAAAAC4CAABkcnMv&#10;ZTJvRG9jLnhtbFBLAQItABQABgAIAAAAIQB7m6+V3QAAAAkBAAAPAAAAAAAAAAAAAAAAABQEAABk&#10;cnMvZG93bnJldi54bWxQSwUGAAAAAAQABADzAAAAHgUAAAAA&#10;" w14:anchorId="706DFE60">
                <v:textbox inset="2.16pt,1.44pt,0,1.44pt">
                  <w:txbxContent>
                    <w:p w:rsidR="00DB1734" w:rsidP="0005636F" w:rsidRDefault="00DB1734" w14:paraId="3090B4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5488" behindDoc="0" locked="0" layoutInCell="1" allowOverlap="1" wp14:editId="353BFD28" wp14:anchorId="7E559B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6" name="Rectangle 7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8A91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6" style="position:absolute;margin-left:104pt;margin-top:-1pt;width:79pt;height:48pt;z-index:258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uLuwEAAEs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69WaEsctduk7&#10;+sZdPypyrg5GSpX7m/2aQuzw2kt4hksWcZnFzxps/qIsMhePT1eP1ZyIwOJmtWlr7ITArZvNeoNr&#10;RKleLweI6avyluQFo4BUirP8+BjT+eifI3gvkzk/n1dp3s9FTLsssLm29/KEEnFG0xMGPfqJUTGa&#10;QMmEfWc0/jpwUJSMDw6NbW4/rxoclJIs26bFAYaSIOn92yp3YvA4SiIBJYcAph+Qb7Go0MKOFWGX&#10;6coj8TYv5F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3yC7i7sBAABLAwAADgAAAAAAAAAAAAAAAAAuAgAAZHJz&#10;L2Uyb0RvYy54bWxQSwECLQAUAAYACAAAACEAe5uvld0AAAAJAQAADwAAAAAAAAAAAAAAAAAVBAAA&#10;ZHJzL2Rvd25yZXYueG1sUEsFBgAAAAAEAAQA8wAAAB8FAAAAAA==&#10;" w14:anchorId="7E559B83">
                <v:textbox inset="2.16pt,1.44pt,0,1.44pt">
                  <w:txbxContent>
                    <w:p w:rsidR="00DB1734" w:rsidP="0005636F" w:rsidRDefault="00DB1734" w14:paraId="268A91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6512" behindDoc="0" locked="0" layoutInCell="1" allowOverlap="1" wp14:editId="1481BB39" wp14:anchorId="596BB81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7" name="Rectangle 7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498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7" style="position:absolute;margin-left:104pt;margin-top:-1pt;width:79pt;height:48pt;z-index:258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I+ugEAAEs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q1psRxi1P6&#10;jrpx14+KnLODkVLl+Wa9phA7LHsJz3CJIrqZ/KzB5i/SInPR+HTVWM2JCExuVpu2xkkIPLrZ3G7Q&#10;xy7Va3GAmL4qb0l2GAWEUpTlx8eYzlf/XMG6DOb8fPbSvJ8LmXZ5hbr38oQUcUfTExo9+olRMZpA&#10;yYRzZzT+OnBQlIwPDoVt1p9XDS5KCZZt0+ICQwkQ9P5tljsxeFwlkYCSQwDTD4i3vFtg4cQKsct2&#10;5ZV4Gxfwr//A7jc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+1ZI+ugEAAEsDAAAOAAAAAAAAAAAAAAAAAC4CAABkcnMv&#10;ZTJvRG9jLnhtbFBLAQItABQABgAIAAAAIQB7m6+V3QAAAAkBAAAPAAAAAAAAAAAAAAAAABQEAABk&#10;cnMvZG93bnJldi54bWxQSwUGAAAAAAQABADzAAAAHgUAAAAA&#10;" w14:anchorId="596BB814">
                <v:textbox inset="2.16pt,1.44pt,0,1.44pt">
                  <w:txbxContent>
                    <w:p w:rsidR="00DB1734" w:rsidP="0005636F" w:rsidRDefault="00DB1734" w14:paraId="1C0498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editId="00B06151" wp14:anchorId="4FF8390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8" name="Rectangle 7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9D6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8" style="position:absolute;margin-left:104pt;margin-top:-1pt;width:79pt;height:48pt;z-index:258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4x7TQugEAAEsDAAAOAAAAAAAAAAAAAAAAAC4CAABkcnMv&#10;ZTJvRG9jLnhtbFBLAQItABQABgAIAAAAIQB7m6+V3QAAAAkBAAAPAAAAAAAAAAAAAAAAABQEAABk&#10;cnMvZG93bnJldi54bWxQSwUGAAAAAAQABADzAAAAHgUAAAAA&#10;" w14:anchorId="4FF83905">
                <v:textbox inset="2.16pt,1.44pt,0,1.44pt">
                  <w:txbxContent>
                    <w:p w:rsidR="00DB1734" w:rsidP="0005636F" w:rsidRDefault="00DB1734" w14:paraId="61D9D6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editId="4429558E" wp14:anchorId="0992148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9" name="Rectangle 7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8083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9" style="position:absolute;margin-left:104pt;margin-top:-1pt;width:79pt;height:48pt;z-index:258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1l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01HiecOp/QD&#10;deN+sIqcs6ORUi3zXfSaYuqx7Ck+wiVK6C7kZw1u+SItMheNT1eN1ZyJwGS36doaJyHw6FN306GP&#10;XarX4ggpf1HBkcVhFBBKUZYfv6V8vvpyBesWMOfnFy/P+7mQadebF6j7IE9IEXc0P6DRNkyMCmsi&#10;JRPOndH068BBUWK/ehS2uf24aXBRSrBumxYXGEqAoPdvs9yLMeAqiQyUHCKYYUS8RaICCydWiF22&#10;a1mJt3EB//oP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ZMp1lugEAAEsDAAAOAAAAAAAAAAAAAAAAAC4CAABkcnMv&#10;ZTJvRG9jLnhtbFBLAQItABQABgAIAAAAIQB7m6+V3QAAAAkBAAAPAAAAAAAAAAAAAAAAABQEAABk&#10;cnMvZG93bnJldi54bWxQSwUGAAAAAAQABADzAAAAHgUAAAAA&#10;" w14:anchorId="09921481">
                <v:textbox inset="2.16pt,1.44pt,0,1.44pt">
                  <w:txbxContent>
                    <w:p w:rsidR="00DB1734" w:rsidP="0005636F" w:rsidRDefault="00DB1734" w14:paraId="518083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499584" behindDoc="0" locked="0" layoutInCell="1" allowOverlap="1" wp14:editId="7D14D4EB" wp14:anchorId="00C412E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0" name="Rectangle 7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D465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0" style="position:absolute;margin-left:104pt;margin-top:-1pt;width:79pt;height:48pt;z-index:258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E+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CgRyzOKUf&#10;qBtzg5HklB21EDLPN+s1hdhh2Ut4hnMU0c3kZwU2f5EWmYvGx4vGck6EY3J9vW5rfIjj0c36do0+&#10;dqneiwPE9FV6S7LTU0AoRVl2eIzpdPXtCtZlMKfns5fm3VzItMvVG9SdF0ekiDuantAo46eecqMD&#10;JRPOvafxdc9AUmK+ORS2uVtdN7go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aXE+ugEAAEsDAAAOAAAAAAAAAAAAAAAAAC4CAABkcnMv&#10;ZTJvRG9jLnhtbFBLAQItABQABgAIAAAAIQB7m6+V3QAAAAkBAAAPAAAAAAAAAAAAAAAAABQEAABk&#10;cnMvZG93bnJldi54bWxQSwUGAAAAAAQABADzAAAAHgUAAAAA&#10;" w14:anchorId="00C412E0">
                <v:textbox inset="2.16pt,1.44pt,0,1.44pt">
                  <w:txbxContent>
                    <w:p w:rsidR="00DB1734" w:rsidP="0005636F" w:rsidRDefault="00DB1734" w14:paraId="0FD465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editId="62CF74CB" wp14:anchorId="233928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1" name="Rectangle 7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F6C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1" style="position:absolute;margin-left:104pt;margin-top:-1pt;width:79pt;height:48pt;z-index:258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CcWIu5AQAASwMAAA4AAAAAAAAAAAAAAAAALgIAAGRycy9l&#10;Mm9Eb2MueG1sUEsBAi0AFAAGAAgAAAAhAHubr5XdAAAACQEAAA8AAAAAAAAAAAAAAAAAEwQAAGRy&#10;cy9kb3ducmV2LnhtbFBLBQYAAAAABAAEAPMAAAAdBQAAAAA=&#10;" w14:anchorId="23392865">
                <v:textbox inset="2.16pt,1.44pt,0,1.44pt">
                  <w:txbxContent>
                    <w:p w:rsidR="00DB1734" w:rsidP="0005636F" w:rsidRDefault="00DB1734" w14:paraId="54F6C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editId="3351269E" wp14:anchorId="4BC0823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2" name="Rectangle 7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FFA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2" style="position:absolute;margin-left:104pt;margin-top:-1pt;width:79pt;height:48pt;z-index:258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OPugEAAEs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r5pKHHM4pR+&#10;oG7MDUaSU3bUQsg836zXFGKHZS/hGc5RRDeTnxXY/EVaZC4aHy8ayzkRjsn19bqtcRIcj27XqzX6&#10;2KV6Lw4Q01fpLclOTwGhFGXZ4TGm09W3K1iXwZyez16ad3Mh0y5Xb1B3XhyRIu5oekKjjJ96yo0O&#10;lEw4957G1z0DSYn55lDY5u7mGnVI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hVOPugEAAEsDAAAOAAAAAAAAAAAAAAAAAC4CAABkcnMv&#10;ZTJvRG9jLnhtbFBLAQItABQABgAIAAAAIQB7m6+V3QAAAAkBAAAPAAAAAAAAAAAAAAAAABQEAABk&#10;cnMvZG93bnJldi54bWxQSwUGAAAAAAQABADzAAAAHgUAAAAA&#10;" w14:anchorId="4BC0823C">
                <v:textbox inset="2.16pt,1.44pt,0,1.44pt">
                  <w:txbxContent>
                    <w:p w:rsidR="00DB1734" w:rsidP="0005636F" w:rsidRDefault="00DB1734" w14:paraId="2EFFA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 wp14:editId="6F218E3D" wp14:anchorId="4B4347A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3" name="Rectangle 7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204B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3" style="position:absolute;margin-left:104pt;margin-top:-1pt;width:79pt;height:48pt;z-index:258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o6ugEAAEs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+mZFiecOp/QT&#10;deO+t4qcs4ORUs3znfUaY+qw7Ck+wiVK6M7kJw1u/iItMhWNT1eN1ZSJwORmtWlrnITAo8+b2w36&#10;2KV6LY6Q8lcVHJkdRgGhFGX58XvK56svV7BuBnN+fvbytJ8KmXa5foG6D/KEFHFH8wMabcPIqLAm&#10;UjLi3BlNvw8cFCX2m0dhm/XNqsFFKcGybVpcYCgBgt6/zXIvhoCrJDJQcohg+gHxFokKLJxYIXbZ&#10;rnkl3sYF/Os/sPs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cHo6ugEAAEsDAAAOAAAAAAAAAAAAAAAAAC4CAABkcnMv&#10;ZTJvRG9jLnhtbFBLAQItABQABgAIAAAAIQB7m6+V3QAAAAkBAAAPAAAAAAAAAAAAAAAAABQEAABk&#10;cnMvZG93bnJldi54bWxQSwUGAAAAAAQABADzAAAAHgUAAAAA&#10;" w14:anchorId="4B4347AD">
                <v:textbox inset="2.16pt,1.44pt,0,1.44pt">
                  <w:txbxContent>
                    <w:p w:rsidR="00DB1734" w:rsidP="0005636F" w:rsidRDefault="00DB1734" w14:paraId="6E204B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3680" behindDoc="0" locked="0" layoutInCell="1" allowOverlap="1" wp14:editId="3167D918" wp14:anchorId="755A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4" name="Rectangle 7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0AF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4" style="position:absolute;margin-left:104pt;margin-top:-1pt;width:79pt;height:48pt;z-index:258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r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aUeKYxSn9&#10;QN2YG4wkp+yohZB5vlmvKcQOy17CM5yjiG4mPyuw+Yu0yFw0Pl40lnMiHJPr63Vb4yQ4Ht2sb9fo&#10;Y5fqvThATF+ltyQ7PQWEUpRlh8eYTlffrmBdBnN6Pntp3s2FTLts36DuvDgiRdzR9IRGGT/1lBsd&#10;KJlw7j2Nr3sGkhLzzaGwzd3qu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uAUQrugEAAEsDAAAOAAAAAAAAAAAAAAAAAC4CAABkcnMv&#10;ZTJvRG9jLnhtbFBLAQItABQABgAIAAAAIQB7m6+V3QAAAAkBAAAPAAAAAAAAAAAAAAAAABQEAABk&#10;cnMvZG93bnJldi54bWxQSwUGAAAAAAQABADzAAAAHgUAAAAA&#10;" w14:anchorId="755AA48E">
                <v:textbox inset="2.16pt,1.44pt,0,1.44pt">
                  <w:txbxContent>
                    <w:p w:rsidR="00DB1734" w:rsidP="0005636F" w:rsidRDefault="00DB1734" w14:paraId="1C00AF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4704" behindDoc="0" locked="0" layoutInCell="1" allowOverlap="1" wp14:editId="39763C48" wp14:anchorId="78002A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5" name="Rectangle 7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7BFE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5" style="position:absolute;margin-left:104pt;margin-top:-1pt;width:79pt;height:48pt;z-index:258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2e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pXX99Q4rnDKf1A&#10;3bgfrCKn7GikVMt8F72mmHose45PcI4Sugv5WYNbvkiLzEXj40VjNWciMNlddW2NkxB4dNPdduhj&#10;l+qtOELKX1RwZHEYBYRSlOWHbymfrr5ewboFzOn5xcvzbi5k2nX3CnUX5BEp4o7mRzTaholRYU2k&#10;ZMK5M5p+7TkoSuxXj8I2d9dXDS5KCdZt0+ICQwkQ9O59lnsxBlwlkYGSfQQzjIi3SFRg4cQKsfN2&#10;LSvxPi7g3/6B7W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P9G2eugEAAEsDAAAOAAAAAAAAAAAAAAAAAC4CAABkcnMv&#10;ZTJvRG9jLnhtbFBLAQItABQABgAIAAAAIQB7m6+V3QAAAAkBAAAPAAAAAAAAAAAAAAAAABQEAABk&#10;cnMvZG93bnJldi54bWxQSwUGAAAAAAQABADzAAAAHgUAAAAA&#10;" w14:anchorId="78002AC8">
                <v:textbox inset="2.16pt,1.44pt,0,1.44pt">
                  <w:txbxContent>
                    <w:p w:rsidR="00DB1734" w:rsidP="0005636F" w:rsidRDefault="00DB1734" w14:paraId="5D7BFE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5728" behindDoc="0" locked="0" layoutInCell="1" allowOverlap="1" wp14:editId="2280CB46" wp14:anchorId="07F3794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6" name="Rectangle 7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E0C4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6" style="position:absolute;margin-left:104pt;margin-top:-1pt;width:79pt;height:48pt;z-index:258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6LirsBAABLAwAADgAAAAAAAAAAAAAAAAAuAgAAZHJz&#10;L2Uyb0RvYy54bWxQSwECLQAUAAYACAAAACEAe5uvld0AAAAJAQAADwAAAAAAAAAAAAAAAAAVBAAA&#10;ZHJzL2Rvd25yZXYueG1sUEsFBgAAAAAEAAQA8wAAAB8FAAAAAA==&#10;" w14:anchorId="07F3794A">
                <v:textbox inset="2.16pt,1.44pt,0,1.44pt">
                  <w:txbxContent>
                    <w:p w:rsidR="00DB1734" w:rsidP="0005636F" w:rsidRDefault="00DB1734" w14:paraId="19E0C4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6752" behindDoc="0" locked="0" layoutInCell="1" allowOverlap="1" wp14:editId="09917CBA" wp14:anchorId="4203098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7" name="Rectangle 7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1C1A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7" style="position:absolute;margin-left:104pt;margin-top:-1pt;width:79pt;height:48pt;z-index:258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KWboj+5AQAASwMAAA4AAAAAAAAAAAAAAAAALgIAAGRycy9l&#10;Mm9Eb2MueG1sUEsBAi0AFAAGAAgAAAAhAHubr5XdAAAACQEAAA8AAAAAAAAAAAAAAAAAEwQAAGRy&#10;cy9kb3ducmV2LnhtbFBLBQYAAAAABAAEAPMAAAAdBQAAAAA=&#10;" w14:anchorId="42030988">
                <v:textbox inset="2.16pt,1.44pt,0,1.44pt">
                  <w:txbxContent>
                    <w:p w:rsidR="00DB1734" w:rsidP="0005636F" w:rsidRDefault="00DB1734" w14:paraId="421C1A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 wp14:editId="6FD4507A" wp14:anchorId="2D6AA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8" name="Rectangle 7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FDFA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8" style="position:absolute;margin-left:104pt;margin-top:-1pt;width:79pt;height:48pt;z-index:258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OJhNG5AQAASwMAAA4AAAAAAAAAAAAAAAAALgIAAGRycy9l&#10;Mm9Eb2MueG1sUEsBAi0AFAAGAAgAAAAhAHubr5XdAAAACQEAAA8AAAAAAAAAAAAAAAAAEwQAAGRy&#10;cy9kb3ducmV2LnhtbFBLBQYAAAAABAAEAPMAAAAdBQAAAAA=&#10;" w14:anchorId="2D6AA8A3">
                <v:textbox inset="2.16pt,1.44pt,0,1.44pt">
                  <w:txbxContent>
                    <w:p w:rsidR="00DB1734" w:rsidP="0005636F" w:rsidRDefault="00DB1734" w14:paraId="5FDFA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8800" behindDoc="0" locked="0" layoutInCell="1" allowOverlap="1" wp14:editId="528FD0DD" wp14:anchorId="3F203B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9" name="Rectangle 7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8A2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9" style="position:absolute;margin-left:104pt;margin-top:-1pt;width:79pt;height:48pt;z-index:258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1kugEAAEsDAAAOAAAAZHJzL2Uyb0RvYy54bWysU9tu2zAMfR+wfxD0vthxu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qbjhLHLU7p&#10;O+rG3TApcs6ORkqV55v1mkPssew5PMEliuhm8osGm79IiyxF49NVY7UkIjDZbbq2xkkIPPrY3Xbo&#10;Y5fqtThATJ+VtyQ7jAJCKcry49eYzldfrmBdBnN+Pntp2S+FTNtsXqDuvTwhRdzR9IhGT35mVEwm&#10;UDLj3BmNvw4cFCXTF4fCNnc3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CfK1kugEAAEsDAAAOAAAAAAAAAAAAAAAAAC4CAABkcnMv&#10;ZTJvRG9jLnhtbFBLAQItABQABgAIAAAAIQB7m6+V3QAAAAkBAAAPAAAAAAAAAAAAAAAAABQEAABk&#10;cnMvZG93bnJldi54bWxQSwUGAAAAAAQABADzAAAAHgUAAAAA&#10;" w14:anchorId="3F203B4D">
                <v:textbox inset="2.16pt,1.44pt,0,1.44pt">
                  <w:txbxContent>
                    <w:p w:rsidR="00DB1734" w:rsidP="0005636F" w:rsidRDefault="00DB1734" w14:paraId="248A2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editId="7D6DE107" wp14:anchorId="724C8A9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50" name="Rectangle 7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349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0" style="position:absolute;margin-left:104pt;margin-top:-1pt;width:79pt;height:48pt;z-index:258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lXuQEAAEs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+hoFcszilJ5R&#10;N+YGI8kxO2ohZJ5v1msKscOyl/AEpyiim8nPCmz+Ii0yF40PZ43lnAjH5Opy1db4EMej69XNCn3s&#10;Ur0XB4jpQXpLstNTQChFWbb/EdPx6tsVrMtgjs9nL83buZBpm6s3qFsvDkgRdzQ9olHGTz3lRgdK&#10;Jpx7T+PvHQNJifnuUNjm9uqywUUpwbJtWlxgKAGC3n7MMsdHj6vEE1CyC6CHEfEWiQosnFghdtqu&#10;vBIf4wL+/R/Y/A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eC6Ve5AQAASwMAAA4AAAAAAAAAAAAAAAAALgIAAGRycy9l&#10;Mm9Eb2MueG1sUEsBAi0AFAAGAAgAAAAhAHubr5XdAAAACQEAAA8AAAAAAAAAAAAAAAAAEwQAAGRy&#10;cy9kb3ducmV2LnhtbFBLBQYAAAAABAAEAPMAAAAdBQAAAAA=&#10;" w14:anchorId="724C8A98">
                <v:textbox inset="2.16pt,1.44pt,0,1.44pt">
                  <w:txbxContent>
                    <w:p w:rsidR="00DB1734" w:rsidP="0005636F" w:rsidRDefault="00DB1734" w14:paraId="77349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0656" behindDoc="0" locked="0" layoutInCell="1" allowOverlap="1" wp14:editId="7B3E1ADC" wp14:anchorId="7B5EB4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1" name="Rectangle 7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3FC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1" style="position:absolute;margin-left:104pt;margin-top:11pt;width:77pt;height:162pt;z-index:258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7cKkroBAABMAwAADgAAAAAAAAAAAAAAAAAuAgAAZHJzL2Uy&#10;b0RvYy54bWxQSwECLQAUAAYACAAAACEAqingg9sAAAAKAQAADwAAAAAAAAAAAAAAAAAUBAAAZHJz&#10;L2Rvd25yZXYueG1sUEsFBgAAAAAEAAQA8wAAABwFAAAAAA==&#10;" w14:anchorId="7B5EB476">
                <v:textbox inset="2.16pt,1.44pt,0,1.44pt">
                  <w:txbxContent>
                    <w:p w:rsidR="00DB1734" w:rsidP="0005636F" w:rsidRDefault="00DB1734" w14:paraId="713FC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1680" behindDoc="0" locked="0" layoutInCell="1" allowOverlap="1" wp14:editId="4EB1B495" wp14:anchorId="18995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2" name="Rectangle 7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75CF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2" style="position:absolute;margin-left:104pt;margin-top:11pt;width:79pt;height:162pt;z-index:258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HdugEAAEw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N1fd1Q4pjFLv1E&#10;35gbjCSn6qiFkLm/2a8pxA6vPYcnOGcRl1n8rMDmL8oic/H4ePFYzolwLN5e3bY1doLjVlOvVmtM&#10;EKZ6ux0gpm/SW5IXPQXkUqxlh4eYTkdfj+C9zOb0fl6leTcXNW1z88p158URNeKQpkcMyvipp9zo&#10;QMmEje9p/L1nICkx3x0626xXV2hEKsmybVqcYCgJst69rzLHR4+zxBNQsg+ghxH5Fo8KLWxZEXYe&#10;r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7eB3boBAABMAwAADgAAAAAAAAAAAAAAAAAuAgAAZHJzL2Uy&#10;b0RvYy54bWxQSwECLQAUAAYACAAAACEAe0uO1NsAAAAKAQAADwAAAAAAAAAAAAAAAAAUBAAAZHJz&#10;L2Rvd25yZXYueG1sUEsFBgAAAAAEAAQA8wAAABwFAAAAAA==&#10;" w14:anchorId="18995DD7">
                <v:textbox inset="2.16pt,1.44pt,0,1.44pt">
                  <w:txbxContent>
                    <w:p w:rsidR="00DB1734" w:rsidP="0005636F" w:rsidRDefault="00DB1734" w14:paraId="0175CF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2704" behindDoc="0" locked="0" layoutInCell="1" allowOverlap="1" wp14:editId="75D856DC" wp14:anchorId="126989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3" name="Rectangle 7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0E02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3" style="position:absolute;margin-left:104pt;margin-top:11pt;width:77pt;height:162pt;z-index:258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RrmSnroBAABMAwAADgAAAAAAAAAAAAAAAAAuAgAAZHJzL2Uy&#10;b0RvYy54bWxQSwECLQAUAAYACAAAACEAqingg9sAAAAKAQAADwAAAAAAAAAAAAAAAAAUBAAAZHJz&#10;L2Rvd25yZXYueG1sUEsFBgAAAAAEAAQA8wAAABwFAAAAAA==&#10;" w14:anchorId="126989CE">
                <v:textbox inset="2.16pt,1.44pt,0,1.44pt">
                  <w:txbxContent>
                    <w:p w:rsidR="00DB1734" w:rsidP="0005636F" w:rsidRDefault="00DB1734" w14:paraId="1E0E02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3728" behindDoc="0" locked="0" layoutInCell="1" allowOverlap="1" wp14:editId="3430AF58" wp14:anchorId="07892A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4" name="Rectangle 7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0A8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4" style="position:absolute;margin-left:104pt;margin-top:11pt;width:77pt;height:162pt;z-index:258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pmc/MuQEAAEwDAAAOAAAAAAAAAAAAAAAAAC4CAABkcnMvZTJv&#10;RG9jLnhtbFBLAQItABQABgAIAAAAIQCqKeCD2wAAAAoBAAAPAAAAAAAAAAAAAAAAABMEAABkcnMv&#10;ZG93bnJldi54bWxQSwUGAAAAAAQABADzAAAAGwUAAAAA&#10;" w14:anchorId="07892A84">
                <v:textbox inset="2.16pt,1.44pt,0,1.44pt">
                  <w:txbxContent>
                    <w:p w:rsidR="00DB1734" w:rsidP="0005636F" w:rsidRDefault="00DB1734" w14:paraId="6AD0A8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4752" behindDoc="0" locked="0" layoutInCell="1" allowOverlap="1" wp14:editId="4B4FBACC" wp14:anchorId="4AC38E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5" name="Rectangle 7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F65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5" style="position:absolute;margin-left:104pt;margin-top:11pt;width:79pt;height:162pt;z-index:258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yPuwEAAEw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69tbShy32KWf&#10;6Bt3g5HkXB1138vc3+zXFGKH157CI1yyiMssflZg8xdlkbl4fLp6LOdEBBY3N5u2xk4I3Grq1WqN&#10;CcJUr7cDxPRVekvyglFALsVafvwe0/noyxG8l9mc38+rNO/noqZtNi9c974/oUYc0vSAQRk/MSqM&#10;DpRM2HhG4+8DB0mJ+ebQ2Wa9umlwUkqybJsWJxhKgqz3b6vcidHjLIkElBwC6GFEvsWjQgtbVoRd&#10;xivPxNu8kH/9CX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SX3I+7AQAATAMAAA4AAAAAAAAAAAAAAAAALgIAAGRycy9l&#10;Mm9Eb2MueG1sUEsBAi0AFAAGAAgAAAAhAHtLjtTbAAAACgEAAA8AAAAAAAAAAAAAAAAAFQQAAGRy&#10;cy9kb3ducmV2LnhtbFBLBQYAAAAABAAEAPMAAAAdBQAAAAA=&#10;" w14:anchorId="4AC38EF2">
                <v:textbox inset="2.16pt,1.44pt,0,1.44pt">
                  <w:txbxContent>
                    <w:p w:rsidR="00DB1734" w:rsidP="0005636F" w:rsidRDefault="00DB1734" w14:paraId="4C6F65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5776" behindDoc="0" locked="0" layoutInCell="1" allowOverlap="1" wp14:editId="2EF80E22" wp14:anchorId="4CBDF8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6" name="Rectangle 7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3A5C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6" style="position:absolute;margin-left:104pt;margin-top:11pt;width:77pt;height:162pt;z-index:258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MSHIoO7AQAATAMAAA4AAAAAAAAAAAAAAAAALgIAAGRycy9l&#10;Mm9Eb2MueG1sUEsBAi0AFAAGAAgAAAAhAKop4IPbAAAACgEAAA8AAAAAAAAAAAAAAAAAFQQAAGRy&#10;cy9kb3ducmV2LnhtbFBLBQYAAAAABAAEAPMAAAAdBQAAAAA=&#10;" w14:anchorId="4CBDF8A1">
                <v:textbox inset="2.16pt,1.44pt,0,1.44pt">
                  <w:txbxContent>
                    <w:p w:rsidR="00DB1734" w:rsidP="0005636F" w:rsidRDefault="00DB1734" w14:paraId="443A5C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6800" behindDoc="0" locked="0" layoutInCell="1" allowOverlap="1" wp14:editId="0D67CAF4" wp14:anchorId="7D42F96D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7" name="Rectangle 7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7890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7" style="position:absolute;margin-left:105pt;margin-top:11pt;width:77pt;height:162pt;z-index:258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IgD1mi6AQAATAMAAA4AAAAAAAAAAAAAAAAALgIAAGRycy9l&#10;Mm9Eb2MueG1sUEsBAi0AFAAGAAgAAAAhAEwiVjPcAAAACgEAAA8AAAAAAAAAAAAAAAAAFAQAAGRy&#10;cy9kb3ducmV2LnhtbFBLBQYAAAAABAAEAPMAAAAdBQAAAAA=&#10;" w14:anchorId="7D42F96D">
                <v:textbox inset="2.16pt,1.44pt,0,1.44pt">
                  <w:txbxContent>
                    <w:p w:rsidR="00DB1734" w:rsidP="0005636F" w:rsidRDefault="00DB1734" w14:paraId="6E7890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7824" behindDoc="0" locked="0" layoutInCell="1" allowOverlap="1" wp14:editId="298ED47C" wp14:anchorId="61E1AB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8" name="Rectangle 7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25E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8" style="position:absolute;margin-left:104pt;margin-top:11pt;width:79pt;height:162pt;z-index:258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z2uQEAAEw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u6684K8csTuk3&#10;6sbcYCQ5RUcthMzzzXpNIXZY9hge4OxFPGbyswKbv0iLzEXj40VjOSfCMXh9dd3WOAmOqaZerdbo&#10;YJvqrTpATN+ltyQfegqIpUjLDj9jOl19vYJ1Gc3p/XxK824ubNqr5hXrzosjcsQlTfdolPFTT7nR&#10;gZIJB9/T+LJnICkxPxwq26xXWEtScZZt06IqUBxEvXsfZY6PHneJJ6BkH0API+ItGhVYOLJC7Lxe&#10;eSfe+wX820+w/Q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WSQz2uQEAAEwDAAAOAAAAAAAAAAAAAAAAAC4CAABkcnMvZTJv&#10;RG9jLnhtbFBLAQItABQABgAIAAAAIQB7S47U2wAAAAoBAAAPAAAAAAAAAAAAAAAAABMEAABkcnMv&#10;ZG93bnJldi54bWxQSwUGAAAAAAQABADzAAAAGwUAAAAA&#10;" w14:anchorId="61E1ABF6">
                <v:textbox inset="2.16pt,1.44pt,0,1.44pt">
                  <w:txbxContent>
                    <w:p w:rsidR="00DB1734" w:rsidP="0005636F" w:rsidRDefault="00DB1734" w14:paraId="66B25E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8848" behindDoc="0" locked="0" layoutInCell="1" allowOverlap="1" wp14:editId="5D575A00" wp14:anchorId="677A63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9" name="Rectangle 7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730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9" style="position:absolute;margin-left:104pt;margin-top:11pt;width:77pt;height:162pt;z-index:258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KtHH7W7AQAATAMAAA4AAAAAAAAAAAAAAAAALgIAAGRycy9l&#10;Mm9Eb2MueG1sUEsBAi0AFAAGAAgAAAAhAKop4IPbAAAACgEAAA8AAAAAAAAAAAAAAAAAFQQAAGRy&#10;cy9kb3ducmV2LnhtbFBLBQYAAAAABAAEAPMAAAAdBQAAAAA=&#10;" w14:anchorId="677A63E6">
                <v:textbox inset="2.16pt,1.44pt,0,1.44pt">
                  <w:txbxContent>
                    <w:p w:rsidR="00DB1734" w:rsidP="0005636F" w:rsidRDefault="00DB1734" w14:paraId="459730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39872" behindDoc="0" locked="0" layoutInCell="1" allowOverlap="1" wp14:editId="46CD297B" wp14:anchorId="7B249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60" name="Rectangle 7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BCCD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0" style="position:absolute;margin-left:104pt;margin-top:11pt;width:77pt;height:162pt;z-index:258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z6vkqroBAABMAwAADgAAAAAAAAAAAAAAAAAuAgAAZHJzL2Uy&#10;b0RvYy54bWxQSwECLQAUAAYACAAAACEAqingg9sAAAAKAQAADwAAAAAAAAAAAAAAAAAUBAAAZHJz&#10;L2Rvd25yZXYueG1sUEsFBgAAAAAEAAQA8wAAABwFAAAAAA==&#10;" w14:anchorId="7B249DF8">
                <v:textbox inset="2.16pt,1.44pt,0,1.44pt">
                  <w:txbxContent>
                    <w:p w:rsidR="00DB1734" w:rsidP="0005636F" w:rsidRDefault="00DB1734" w14:paraId="05BCCD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0896" behindDoc="0" locked="0" layoutInCell="1" allowOverlap="1" wp14:editId="3F7CBFDF" wp14:anchorId="47BD2D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1" name="Rectangle 7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96E4A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1" style="position:absolute;margin-left:104pt;margin-top:11pt;width:79pt;height:162pt;z-index:258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Kl9+m7AQAATAMAAA4AAAAAAAAAAAAAAAAALgIAAGRycy9l&#10;Mm9Eb2MueG1sUEsBAi0AFAAGAAgAAAAhAHtLjtTbAAAACgEAAA8AAAAAAAAAAAAAAAAAFQQAAGRy&#10;cy9kb3ducmV2LnhtbFBLBQYAAAAABAAEAPMAAAAdBQAAAAA=&#10;" w14:anchorId="47BD2D39">
                <v:textbox inset="2.16pt,1.44pt,0,1.44pt">
                  <w:txbxContent>
                    <w:p w:rsidR="00DB1734" w:rsidP="0005636F" w:rsidRDefault="00DB1734" w14:paraId="696E4A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1920" behindDoc="0" locked="0" layoutInCell="1" allowOverlap="1" wp14:editId="48B08E68" wp14:anchorId="2FD991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2" name="Rectangle 7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3F6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2" style="position:absolute;margin-left:104pt;margin-top:11pt;width:79pt;height:162pt;z-index:258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sOugEAAEwDAAAOAAAAZHJzL2Uyb0RvYy54bWysU8tu2zAQvBfoPxC815Jlw1YE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a39aahxHGLXfqB&#10;vnHXj4pcqoORUuX+Zr+mEDu89hye4JpFXGbxswabvyiLzMXj881jNScisHi3umtr7ITAraZer7eY&#10;IEz1djtATF+UtyQvGAXkUqzlp28xXY6+HsF7mc3l/bxK82EuatrV5pXrwcszasQhTY8Y9OgnRsVo&#10;AiUTNp7R+OvIQVEyfnXobLNdr9CIVJJl27Q4wVASZH14X+VODB5nSSSg5BjA9APyLR4VWtiyIuw6&#10;Xnkm3ueF/NtP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y+bDroBAABMAwAADgAAAAAAAAAAAAAAAAAuAgAAZHJzL2Uy&#10;b0RvYy54bWxQSwECLQAUAAYACAAAACEAe0uO1NsAAAAKAQAADwAAAAAAAAAAAAAAAAAUBAAAZHJz&#10;L2Rvd25yZXYueG1sUEsFBgAAAAAEAAQA8wAAABwFAAAAAA==&#10;" w14:anchorId="2FD99186">
                <v:textbox inset="2.16pt,1.44pt,0,1.44pt">
                  <w:txbxContent>
                    <w:p w:rsidR="00DB1734" w:rsidP="0005636F" w:rsidRDefault="00DB1734" w14:paraId="7BA3F6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2944" behindDoc="0" locked="0" layoutInCell="1" allowOverlap="1" wp14:editId="0A687670" wp14:anchorId="385405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3" name="Rectangle 7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2E94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3" style="position:absolute;margin-left:104pt;margin-top:11pt;width:79pt;height:162pt;z-index:258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/l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YoSzx126Sf6&#10;xn1vFTlXByOlmvs7+zXG1OG15/gElyzhchY/aXDzF2WRqXh8unqspkwEFm9Xt22NnRC41dTr9QYT&#10;hKnebkdI+asKjswLRgG5FGv58XvK56OvR/DezOb8/rzK034qatrV5pXrPsgTasQhzY8YtA0jo8Ka&#10;SMmIjWc0/T5wUJTYbx6dbTbrVYOTUpJl27Q4wVASZL1/X+VeDAFnSWSg5BDB9APyLR4VWtiyIuwy&#10;XvNMvM8L+bef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6tv5boBAABMAwAADgAAAAAAAAAAAAAAAAAuAgAAZHJzL2Uy&#10;b0RvYy54bWxQSwECLQAUAAYACAAAACEAe0uO1NsAAAAKAQAADwAAAAAAAAAAAAAAAAAUBAAAZHJz&#10;L2Rvd25yZXYueG1sUEsFBgAAAAAEAAQA8wAAABwFAAAAAA==&#10;" w14:anchorId="3854059F">
                <v:textbox inset="2.16pt,1.44pt,0,1.44pt">
                  <w:txbxContent>
                    <w:p w:rsidR="00DB1734" w:rsidP="0005636F" w:rsidRDefault="00DB1734" w14:paraId="0D2E94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3968" behindDoc="0" locked="0" layoutInCell="1" allowOverlap="1" wp14:editId="2A428FB5" wp14:anchorId="649459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4" name="Rectangle 7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39F41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4" style="position:absolute;margin-left:104pt;margin-top:11pt;width:79pt;height:162pt;z-index:258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3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ZoSzx126Sf6&#10;xn1vFTlXByOlmvs7+zXG1OG15/gElyzhchY/aXDzF2WRqXh8unqspkwEFm9Xt22NnRC41dTr9QYT&#10;hKnebkdI+asKjswLRgG5FGv58XvK56OvR/DezOb8/rzK034qatpV+8p1H+QJNeKQ5kcM2oaRUWFN&#10;pGTExjOafh84KErsN4/ONpv1qsFJKcmybVqcYCgJst6/r3IvhoCzJDJQcohg+gH5Fo8KLWxZEXYZ&#10;r3km3ueF/NtPsPs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Isyt7oBAABMAwAADgAAAAAAAAAAAAAAAAAuAgAAZHJzL2Uy&#10;b0RvYy54bWxQSwECLQAUAAYACAAAACEAe0uO1NsAAAAKAQAADwAAAAAAAAAAAAAAAAAUBAAAZHJz&#10;L2Rvd25yZXYueG1sUEsFBgAAAAAEAAQA8wAAABwFAAAAAA==&#10;" w14:anchorId="649459B6">
                <v:textbox inset="2.16pt,1.44pt,0,1.44pt">
                  <w:txbxContent>
                    <w:p w:rsidR="00DB1734" w:rsidP="0005636F" w:rsidRDefault="00DB1734" w14:paraId="039F41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4992" behindDoc="0" locked="0" layoutInCell="1" allowOverlap="1" wp14:editId="6857ED34" wp14:anchorId="568FDE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5" name="Rectangle 7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0B92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5" style="position:absolute;margin-left:104pt;margin-top:11pt;width:79pt;height:162pt;z-index:258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Zc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xu6ruPlDhusUvf&#10;0TfuBiPJpTrqvpe5v9mvKcQOrz2HJ7hmEZdZ/KzA5i/KInPx+HzzWM6JCCxuV9u2xk4I3Grq9XqD&#10;CcJUr7cDxPRZekvyglFALsVafvoa0+XoyxG8l9lc3s+rNB/moqZdbV+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gPxly7AQAATAMAAA4AAAAAAAAAAAAAAAAALgIAAGRycy9l&#10;Mm9Eb2MueG1sUEsBAi0AFAAGAAgAAAAhAHtLjtTbAAAACgEAAA8AAAAAAAAAAAAAAAAAFQQAAGRy&#10;cy9kb3ducmV2LnhtbFBLBQYAAAAABAAEAPMAAAAdBQAAAAA=&#10;" w14:anchorId="568FDE81">
                <v:textbox inset="2.16pt,1.44pt,0,1.44pt">
                  <w:txbxContent>
                    <w:p w:rsidR="00DB1734" w:rsidP="0005636F" w:rsidRDefault="00DB1734" w14:paraId="670B92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6016" behindDoc="0" locked="0" layoutInCell="1" allowOverlap="1" wp14:editId="2D10B473" wp14:anchorId="1033C4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6" name="Rectangle 7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CC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6" style="position:absolute;margin-left:104pt;margin-top:11pt;width:79pt;height:162pt;z-index:258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YMuwEAAEwDAAAOAAAAZHJzL2Uyb0RvYy54bWysU8tu2zAQvBfoPxC815IVw1YE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Y39XpNieMWu/SC&#10;vnHXj4qcq4ORUuX+Zr+mEDu89hqe4ZJFXGbxswabvyiLzMXj09VjNScisHh7c9vW2AmBW029Wm0w&#10;QZjq/XaAmL4pb0leMArIpVjLjw8xnY/+PoL3Mpvz+3mV5v1c1LSrAptrey9PqBGHND1h0KOfGBWj&#10;CZRM2HhG468DB0XJ+N2hs81mddPgpJRk2TYtTjCUBFnvP1a5E4PHWRIJKDkEMP2AfItHhRa2rAi7&#10;jFeeiY95If/+E+ze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4gdgy7AQAATAMAAA4AAAAAAAAAAAAAAAAALgIAAGRycy9l&#10;Mm9Eb2MueG1sUEsBAi0AFAAGAAgAAAAhAHtLjtTbAAAACgEAAA8AAAAAAAAAAAAAAAAAFQQAAGRy&#10;cy9kb3ducmV2LnhtbFBLBQYAAAAABAAEAPMAAAAdBQAAAAA=&#10;" w14:anchorId="1033C4C7">
                <v:textbox inset="2.16pt,1.44pt,0,1.44pt">
                  <w:txbxContent>
                    <w:p w:rsidR="00DB1734" w:rsidP="0005636F" w:rsidRDefault="00DB1734" w14:paraId="3EDCC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7040" behindDoc="0" locked="0" layoutInCell="1" allowOverlap="1" wp14:editId="6E907B4F" wp14:anchorId="74E77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7" name="Rectangle 7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24C8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7" style="position:absolute;margin-left:104pt;margin-top:11pt;width:79pt;height:162pt;z-index:258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CCpILnuQEAAEwDAAAOAAAAAAAAAAAAAAAAAC4CAABkcnMvZTJv&#10;RG9jLnhtbFBLAQItABQABgAIAAAAIQB7S47U2wAAAAoBAAAPAAAAAAAAAAAAAAAAABMEAABkcnMv&#10;ZG93bnJldi54bWxQSwUGAAAAAAQABADzAAAAGwUAAAAA&#10;" w14:anchorId="74E7756B">
                <v:textbox inset="2.16pt,1.44pt,0,1.44pt">
                  <w:txbxContent>
                    <w:p w:rsidR="00DB1734" w:rsidP="0005636F" w:rsidRDefault="00DB1734" w14:paraId="324C8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8064" behindDoc="0" locked="0" layoutInCell="1" allowOverlap="1" wp14:editId="62444025" wp14:anchorId="37D786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8" name="Rectangle 7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BE13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8" style="position:absolute;margin-left:104pt;margin-top:11pt;width:79pt;height:162pt;z-index:258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/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9TX2ynGLXfqF&#10;vnHXj4qcqoORUuX+Zr+mEDu89hye4JxFXGbxswabvyiLzMXj48VjNScisHhzddPW2AmBW029Wq0x&#10;QZjq43aAmO6VtyQvGAXkUqzlh58xnY6+H8F7mc3p/bxK824uatpV8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WS/0boBAABMAwAADgAAAAAAAAAAAAAAAAAuAgAAZHJzL2Uy&#10;b0RvYy54bWxQSwECLQAUAAYACAAAACEAe0uO1NsAAAAKAQAADwAAAAAAAAAAAAAAAAAUBAAAZHJz&#10;L2Rvd25yZXYueG1sUEsFBgAAAAAEAAQA8wAAABwFAAAAAA==&#10;" w14:anchorId="37D78634">
                <v:textbox inset="2.16pt,1.44pt,0,1.44pt">
                  <w:txbxContent>
                    <w:p w:rsidR="00DB1734" w:rsidP="0005636F" w:rsidRDefault="00DB1734" w14:paraId="78BE13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49088" behindDoc="0" locked="0" layoutInCell="1" allowOverlap="1" wp14:editId="7ADBFBCF" wp14:anchorId="6F5DC1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9" name="Rectangle 7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6218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9" style="position:absolute;margin-left:104pt;margin-top:11pt;width:79pt;height:162pt;z-index:258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s6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3Ud1tKPHfYpR/o&#10;G/e9VeRSHYyUau7v7NcYU4fXnuMTXLOEy1n8pMHNX5RFpuLx+eaxmjIRWNyutm2NnRC41dTr9QYT&#10;hKnebkdI+YsKjswLRgG5FGv56VvKl6OvR/DezOby/rzK02Eqatr16pXrIcgzasQhzY8YtA0jo8Ka&#10;SMmIjWc0/TpyUJTYrx6dbTbrVYOTUpJl27Q4wVASZH14X+VeDAFnSWSg5BjB9APyLR4VWtiyIuw6&#10;XvNMvM8L+befYP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eBLOroBAABMAwAADgAAAAAAAAAAAAAAAAAuAgAAZHJzL2Uy&#10;b0RvYy54bWxQSwECLQAUAAYACAAAACEAe0uO1NsAAAAKAQAADwAAAAAAAAAAAAAAAAAUBAAAZHJz&#10;L2Rvd25yZXYueG1sUEsFBgAAAAAEAAQA8wAAABwFAAAAAA==&#10;" w14:anchorId="6F5DC1AD">
                <v:textbox inset="2.16pt,1.44pt,0,1.44pt">
                  <w:txbxContent>
                    <w:p w:rsidR="00DB1734" w:rsidP="0005636F" w:rsidRDefault="00DB1734" w14:paraId="76218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0112" behindDoc="0" locked="0" layoutInCell="1" allowOverlap="1" wp14:editId="287752CD" wp14:anchorId="64583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0" name="Rectangle 7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0FB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0" style="position:absolute;margin-left:104pt;margin-top:11pt;width:79pt;height:162pt;z-index:258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uJ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GzTIc4dd+o6+&#10;cT9YRc7V0Uiplv4ufk0x9XjtJT7DJUu4XMTPGtzyRVlkLh6frh6rOROBxbvbu67GhwRuNXXbbjBB&#10;mOrtdoSUP6vgyLJgFJBLsZYfv6Z8Pvp6BO8tbM7vL6s87+eipmvbV677IE+oEYc0P2HQNkyMCmsi&#10;JRM2ntH068BBUWK/eHS22bS3DU5KSdZd0+EEQ0mQ9f59lXsxBpwlkYGSQwQzjMi3eFRoYcuKsMt4&#10;LTPxPi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m0riboBAABMAwAADgAAAAAAAAAAAAAAAAAuAgAAZHJzL2Uy&#10;b0RvYy54bWxQSwECLQAUAAYACAAAACEAe0uO1NsAAAAKAQAADwAAAAAAAAAAAAAAAAAUBAAAZHJz&#10;L2Rvd25yZXYueG1sUEsFBgAAAAAEAAQA8wAAABwFAAAAAA==&#10;" w14:anchorId="64583F0A">
                <v:textbox inset="2.16pt,1.44pt,0,1.44pt">
                  <w:txbxContent>
                    <w:p w:rsidR="00DB1734" w:rsidP="0005636F" w:rsidRDefault="00DB1734" w14:paraId="2D0FB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1136" behindDoc="0" locked="0" layoutInCell="1" allowOverlap="1" wp14:editId="7C56A04B" wp14:anchorId="04B059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1" name="Rectangle 7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D40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1" style="position:absolute;margin-left:104pt;margin-top:11pt;width:79pt;height:162pt;z-index:258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9iuw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i8pccxil36j&#10;b8wNRpJTddRCyNzf7NcUYofXHsMDnLOIyyx+VmDzF2WRuXh8vHgs50Q4Fq+vrtsaO8Fxq6lXqzUm&#10;CFO93Q4Q03fpLcmLngJyKdayw8+YTkdfj+C9zOb0fl6leTcXNe3q6yvXnRdH1IhDmu4xKOOnnnKj&#10;AyUTNr6n8WXPQFJifjh0tlmvrhqclJIs26bFCYaSIOvd+ypzfPQ4SzwBJfsAehiRb/Go0MKWFWHn&#10;8coz8T4v5N9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rp32K7AQAATAMAAA4AAAAAAAAAAAAAAAAALgIAAGRycy9l&#10;Mm9Eb2MueG1sUEsBAi0AFAAGAAgAAAAhAHtLjtTbAAAACgEAAA8AAAAAAAAAAAAAAAAAFQQAAGRy&#10;cy9kb3ducmV2LnhtbFBLBQYAAAAABAAEAPMAAAAdBQAAAAA=&#10;" w14:anchorId="04B05918">
                <v:textbox inset="2.16pt,1.44pt,0,1.44pt">
                  <w:txbxContent>
                    <w:p w:rsidR="00DB1734" w:rsidP="0005636F" w:rsidRDefault="00DB1734" w14:paraId="57D40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2160" behindDoc="0" locked="0" layoutInCell="1" allowOverlap="1" wp14:editId="7DDC1097" wp14:anchorId="22504E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2" name="Rectangle 7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87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2" style="position:absolute;margin-left:104pt;margin-top:11pt;width:79pt;height:162pt;z-index:258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7OFugEAAEw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K7rdUOJ5w679At9&#10;4763ipyqg5FSzf2d/Rpj6vDac3yCc5ZwOYufNLj5i7LIVDw+XjxWUyYCizdXN22NnRC41dSr1RoT&#10;hKk+bkdI+V4FR+YFo4BcirX88DPl09H3I3hvZnN6f17laTcVNe3q+p3rLsgjasQhzY8YtA0jo8Ka&#10;SMmIjWc0ve45KErsD4/ONuvVFRqRS7JsmxYnGEqCrHefq9yLIeAsiQyU7COYfkC+xaNCC1tWhJ3H&#10;a56Jz3kh//ETb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2OzhboBAABMAwAADgAAAAAAAAAAAAAAAAAuAgAAZHJzL2Uy&#10;b0RvYy54bWxQSwECLQAUAAYACAAAACEAe0uO1NsAAAAKAQAADwAAAAAAAAAAAAAAAAAUBAAAZHJz&#10;L2Rvd25yZXYueG1sUEsFBgAAAAAEAAQA8wAAABwFAAAAAA==&#10;" w14:anchorId="22504E64">
                <v:textbox inset="2.16pt,1.44pt,0,1.44pt">
                  <w:txbxContent>
                    <w:p w:rsidR="00DB1734" w:rsidP="0005636F" w:rsidRDefault="00DB1734" w14:paraId="1687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3184" behindDoc="0" locked="0" layoutInCell="1" allowOverlap="1" wp14:editId="7A2BC205" wp14:anchorId="7E756E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3" name="Rectangle 7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0B62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3" style="position:absolute;margin-left:104pt;margin-top:11pt;width:79pt;height:162pt;z-index:258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PnR267AQAATAMAAA4AAAAAAAAAAAAAAAAALgIAAGRycy9l&#10;Mm9Eb2MueG1sUEsBAi0AFAAGAAgAAAAhAHtLjtTbAAAACgEAAA8AAAAAAAAAAAAAAAAAFQQAAGRy&#10;cy9kb3ducmV2LnhtbFBLBQYAAAAABAAEAPMAAAAdBQAAAAA=&#10;" w14:anchorId="7E756EE2">
                <v:textbox inset="2.16pt,1.44pt,0,1.44pt">
                  <w:txbxContent>
                    <w:p w:rsidR="00DB1734" w:rsidP="0005636F" w:rsidRDefault="00DB1734" w14:paraId="340B62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4208" behindDoc="0" locked="0" layoutInCell="1" allowOverlap="1" wp14:editId="6F13C6BD" wp14:anchorId="7BBF25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4" name="Rectangle 7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1BC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4" style="position:absolute;margin-left:104pt;margin-top:11pt;width:79pt;height:162pt;z-index:258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o8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m5YSzx126Tv6&#10;xv1gFTlXRyOlWvq7+DXF1OO1l/gMlyzhchE/a3DLF2WRuXh8unqs5kwEFu9u77oaOyFwq6nbdoMJ&#10;wlRvtyOk/FkFR5YFo4BcirX8+DXl89HXI3hvYXN+f1nleT8XNV3bvXLdB3lCjTik+QmDtmFiVFgT&#10;KZmw8YymXwcOihL7xaOzzaa9bXBSSrLumg4nGEqCrPfvq9yLMeAsiQyUHCKYYUS+xaNCC1tWhF3G&#10;a5mJ93kh//YT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nMcaPLoBAABMAwAADgAAAAAAAAAAAAAAAAAuAgAAZHJzL2Uy&#10;b0RvYy54bWxQSwECLQAUAAYACAAAACEAe0uO1NsAAAAKAQAADwAAAAAAAAAAAAAAAAAUBAAAZHJz&#10;L2Rvd25yZXYueG1sUEsFBgAAAAAEAAQA8wAAABwFAAAAAA==&#10;" w14:anchorId="7BBF25A3">
                <v:textbox inset="2.16pt,1.44pt,0,1.44pt">
                  <w:txbxContent>
                    <w:p w:rsidR="00DB1734" w:rsidP="0005636F" w:rsidRDefault="00DB1734" w14:paraId="071BC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5232" behindDoc="0" locked="0" layoutInCell="1" allowOverlap="1" wp14:editId="21905862" wp14:anchorId="64BC29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5" name="Rectangle 7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E2D0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5" style="position:absolute;margin-left:104pt;margin-top:11pt;width:79pt;height:162pt;z-index:258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BD7te7AQAATAMAAA4AAAAAAAAAAAAAAAAALgIAAGRycy9l&#10;Mm9Eb2MueG1sUEsBAi0AFAAGAAgAAAAhAHtLjtTbAAAACgEAAA8AAAAAAAAAAAAAAAAAFQQAAGRy&#10;cy9kb3ducmV2LnhtbFBLBQYAAAAABAAEAPMAAAAdBQAAAAA=&#10;" w14:anchorId="64BC297C">
                <v:textbox inset="2.16pt,1.44pt,0,1.44pt">
                  <w:txbxContent>
                    <w:p w:rsidR="00DB1734" w:rsidP="0005636F" w:rsidRDefault="00DB1734" w14:paraId="06E2D0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6256" behindDoc="0" locked="0" layoutInCell="1" allowOverlap="1" wp14:editId="1BF2D28C" wp14:anchorId="399B75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6" name="Rectangle 7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4168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6" style="position:absolute;margin-left:104pt;margin-top:11pt;width:79pt;height:162pt;z-index:258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dzuwEAAEw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6/UNJY5b7NIP&#10;9I27flTkVB2MlCr3N/s1hdjhtZfwDOcs4jKLnzXY/EVZZC4eHy8eqzkRgcXbq9u2xk4I3Grq1WqN&#10;CcJUb7cDxPRNeUvyglFALsVafniM6XT09Qjey2xO7+dVmndzUdNeF9hc23l5RI04pOkJgx79xKgY&#10;TaBkwsYzGn/vOShKxgeHzjbr1VWDk1KSZdu0OMFQEmS9e1/lTgweZ0kkoGQfwPQD8i0eFVrYsiLs&#10;PF55Jt7nhfzbT7D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HZ93O7AQAATAMAAA4AAAAAAAAAAAAAAAAALgIAAGRycy9l&#10;Mm9Eb2MueG1sUEsBAi0AFAAGAAgAAAAhAHtLjtTbAAAACgEAAA8AAAAAAAAAAAAAAAAAFQQAAGRy&#10;cy9kb3ducmV2LnhtbFBLBQYAAAAABAAEAPMAAAAdBQAAAAA=&#10;" w14:anchorId="399B7561">
                <v:textbox inset="2.16pt,1.44pt,0,1.44pt">
                  <w:txbxContent>
                    <w:p w:rsidR="00DB1734" w:rsidP="0005636F" w:rsidRDefault="00DB1734" w14:paraId="134168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7280" behindDoc="0" locked="0" layoutInCell="1" allowOverlap="1" wp14:editId="5C7B9A29" wp14:anchorId="4D840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7" name="Rectangle 7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BAF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7" style="position:absolute;margin-left:104pt;margin-top:11pt;width:79pt;height:162pt;z-index:258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V0DmLoBAABMAwAADgAAAAAAAAAAAAAAAAAuAgAAZHJzL2Uy&#10;b0RvYy54bWxQSwECLQAUAAYACAAAACEAe0uO1NsAAAAKAQAADwAAAAAAAAAAAAAAAAAUBAAAZHJz&#10;L2Rvd25yZXYueG1sUEsFBgAAAAAEAAQA8wAAABwFAAAAAA==&#10;" w14:anchorId="4D840333">
                <v:textbox inset="2.16pt,1.44pt,0,1.44pt">
                  <w:txbxContent>
                    <w:p w:rsidR="00DB1734" w:rsidP="0005636F" w:rsidRDefault="00DB1734" w14:paraId="3FBAF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8304" behindDoc="0" locked="0" layoutInCell="1" allowOverlap="1" wp14:editId="08DFB2AF" wp14:anchorId="0CD60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8" name="Rectangle 7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6F2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8" style="position:absolute;margin-left:104pt;margin-top:11pt;width:79pt;height:162pt;z-index:258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6uug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mOvHLPYpd/o&#10;G3ODkeRUHbUQMvc3+zWF2OG1x/AA5yziMoufFdj8RVlkLh4fLx7LORGOxeur67bGTnDcaurVao0J&#10;wlRvtwPE9F16S/Kip4BcirXs8DOm09HXI3gvszm9n1dp3s1FTfu1eeW68+KIGnFI0z0GZfzUU250&#10;oGTCxvc0vuwZSErMD4fONuvVVYOTUpJl27ToCpQEWe/eV5njo8dZ4gko2QfQw4h8i0eFFrasCDuP&#10;V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0p0+rroBAABMAwAADgAAAAAAAAAAAAAAAAAuAgAAZHJzL2Uy&#10;b0RvYy54bWxQSwECLQAUAAYACAAAACEAe0uO1NsAAAAKAQAADwAAAAAAAAAAAAAAAAAUBAAAZHJz&#10;L2Rvd25yZXYueG1sUEsFBgAAAAAEAAQA8wAAABwFAAAAAA==&#10;" w14:anchorId="0CD6008C">
                <v:textbox inset="2.16pt,1.44pt,0,1.44pt">
                  <w:txbxContent>
                    <w:p w:rsidR="00DB1734" w:rsidP="0005636F" w:rsidRDefault="00DB1734" w14:paraId="246F2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59328" behindDoc="0" locked="0" layoutInCell="1" allowOverlap="1" wp14:editId="2D47EA0F" wp14:anchorId="08D6A3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9" name="Rectangle 7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DF1A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9" style="position:absolute;margin-left:104pt;margin-top:11pt;width:79pt;height:162pt;z-index:258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pF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1JstJY5b7NIP&#10;9I27flTkUh2MlCr3N/s1hdjhtafwCNcs4jKLnzXY/EVZZC4en28eqzkRgcXtatvW2AmBW029Xm8w&#10;QZjq9XaAmL4ob0leMArIpVjLT99iuhx9OYL3MpvL+3mV5sNc1LQfVy9cD16eUSMOaXrAoEc/MSpG&#10;EyiZsPGMxl9HDoqS8atDZ5vNetXgpJRk2TYtTjCUBFkf3la5E4PHWRIJKDkGMP2AfItHhRa2rAi7&#10;jleeibd5If/6E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4ZykW7AQAATAMAAA4AAAAAAAAAAAAAAAAALgIAAGRycy9l&#10;Mm9Eb2MueG1sUEsBAi0AFAAGAAgAAAAhAHtLjtTbAAAACgEAAA8AAAAAAAAAAAAAAAAAFQQAAGRy&#10;cy9kb3ducmV2LnhtbFBLBQYAAAAABAAEAPMAAAAdBQAAAAA=&#10;" w14:anchorId="08D6A36B">
                <v:textbox inset="2.16pt,1.44pt,0,1.44pt">
                  <w:txbxContent>
                    <w:p w:rsidR="00DB1734" w:rsidP="0005636F" w:rsidRDefault="00DB1734" w14:paraId="44DF1A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0352" behindDoc="0" locked="0" layoutInCell="1" allowOverlap="1" wp14:editId="6447084F" wp14:anchorId="3AEAF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0" name="Rectangle 7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EAA5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0" style="position:absolute;margin-left:104pt;margin-top:11pt;width:79pt;height:162pt;z-index:258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HugEAAEw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d1iwZ57rBLv9E3&#10;7nuryKk6GCnV3N/ZrzGmDq89xgc4ZwmXs/hJg5u/KItMxePjxWM1ZSKweH113db4kMCtpl6t1pgg&#10;TPV2O0LK31VwZF4wCsilWMsPP1M+HX09gvdmNqf351WedlNR035dvXLdBXlEjTik+R6DtmFkVFgT&#10;KRmx8Yymlz0HRYn94dHZZr26anBSSrJsmxYnGEqCrHfvq9yLIeAsiQyU7COYfkC+xaNCC1tWhJ3H&#10;a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+IB7oBAABMAwAADgAAAAAAAAAAAAAAAAAuAgAAZHJzL2Uy&#10;b0RvYy54bWxQSwECLQAUAAYACAAAACEAe0uO1NsAAAAKAQAADwAAAAAAAAAAAAAAAAAUBAAAZHJz&#10;L2Rvd25yZXYueG1sUEsFBgAAAAAEAAQA8wAAABwFAAAAAA==&#10;" w14:anchorId="3AEAFF0A">
                <v:textbox inset="2.16pt,1.44pt,0,1.44pt">
                  <w:txbxContent>
                    <w:p w:rsidR="00DB1734" w:rsidP="0005636F" w:rsidRDefault="00DB1734" w14:paraId="23EAA5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1376" behindDoc="0" locked="0" layoutInCell="1" allowOverlap="1" wp14:editId="44B2779A" wp14:anchorId="1416AB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1" name="Rectangle 7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EB77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1" style="position:absolute;margin-left:104pt;margin-top:11pt;width:79pt;height:162pt;z-index:258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zsuwEAAEw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dbukxHGLXfqJ&#10;vnHXj4qcqoORUuX+Zr+mEDu89hye4JxFXGbxswabvyiLzMXj48VjNScisHhzddPW2AmBW029Wq0x&#10;QZjq7XaAmL4rb0leMArIpVjLD/cxnY6+HsF7mc3p/bxK824uatrr61euOy+PqBGHND1i0KOfGBWj&#10;CZRM2HhG4+89B0XJ+MOhs816ddXgpJRk2TYtTjCUBFnv3le5E4PHWRIJKNkHMP2AfItHhRa2rAg7&#10;j1eeifd5If/2E2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47fOy7AQAATAMAAA4AAAAAAAAAAAAAAAAALgIAAGRycy9l&#10;Mm9Eb2MueG1sUEsBAi0AFAAGAAgAAAAhAHtLjtTbAAAACgEAAA8AAAAAAAAAAAAAAAAAFQQAAGRy&#10;cy9kb3ducmV2LnhtbFBLBQYAAAAABAAEAPMAAAAdBQAAAAA=&#10;" w14:anchorId="1416AB33">
                <v:textbox inset="2.16pt,1.44pt,0,1.44pt">
                  <w:txbxContent>
                    <w:p w:rsidR="00DB1734" w:rsidP="0005636F" w:rsidRDefault="00DB1734" w14:paraId="27EB77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2400" behindDoc="0" locked="0" layoutInCell="1" allowOverlap="1" wp14:editId="48C208C9" wp14:anchorId="0DA332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2" name="Rectangle 7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3CD7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2" style="position:absolute;margin-left:104pt;margin-top:11pt;width:79pt;height:162pt;z-index:258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a7EQC7oBAABMAwAADgAAAAAAAAAAAAAAAAAuAgAAZHJzL2Uy&#10;b0RvYy54bWxQSwECLQAUAAYACAAAACEAe0uO1NsAAAAKAQAADwAAAAAAAAAAAAAAAAAUBAAAZHJz&#10;L2Rvd25yZXYueG1sUEsFBgAAAAAEAAQA8wAAABwFAAAAAA==&#10;" w14:anchorId="0DA33201">
                <v:textbox inset="2.16pt,1.44pt,0,1.44pt">
                  <w:txbxContent>
                    <w:p w:rsidR="00DB1734" w:rsidP="0005636F" w:rsidRDefault="00DB1734" w14:paraId="5D3CD7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3424" behindDoc="0" locked="0" layoutInCell="1" allowOverlap="1" wp14:editId="318F9878" wp14:anchorId="56D7D8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3" name="Rectangle 7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FA9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3" style="position:absolute;margin-left:104pt;margin-top:11pt;width:79pt;height:162pt;z-index:258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c15OC7AQAATAMAAA4AAAAAAAAAAAAAAAAALgIAAGRycy9l&#10;Mm9Eb2MueG1sUEsBAi0AFAAGAAgAAAAhAHtLjtTbAAAACgEAAA8AAAAAAAAAAAAAAAAAFQQAAGRy&#10;cy9kb3ducmV2LnhtbFBLBQYAAAAABAAEAPMAAAAdBQAAAAA=&#10;" w14:anchorId="56D7D83E">
                <v:textbox inset="2.16pt,1.44pt,0,1.44pt">
                  <w:txbxContent>
                    <w:p w:rsidR="00DB1734" w:rsidP="0005636F" w:rsidRDefault="00DB1734" w14:paraId="5AFA9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4448" behindDoc="0" locked="0" layoutInCell="1" allowOverlap="1" wp14:editId="5A1C7894" wp14:anchorId="6CD8F4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4" name="Rectangle 7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BBCC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4" style="position:absolute;margin-left:104pt;margin-top:11pt;width:79pt;height:135pt;z-index:258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H4ugEAAEw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Rdd7eUOG6xSz/Q&#10;N+6GSZFTdTRSqtzf7NccYo/XnsMTnLOIyyx+0WDzF2WRpXh8vHislkQEFu9u7roaOyFwq1nXTU4Q&#10;pnq7HSCmL8pbkheMAnIp1vLDt5hOR1+P4L3M5vR+XqVltxQ13cfulevOyyNqxCFNjxj05GdGxWQC&#10;JTM2ntH4a89BUTJ9dehsu769aXFSStJ0bYcTDCVB1rv3Ve7E6HGWRAJK9gHMMCLf4lGhhS0rws7j&#10;lWfifV7Iv/0E2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/mB+LoBAABMAwAADgAAAAAAAAAAAAAAAAAuAgAAZHJzL2Uy&#10;b0RvYy54bWxQSwECLQAUAAYACAAAACEAsUqaJdsAAAAKAQAADwAAAAAAAAAAAAAAAAAUBAAAZHJz&#10;L2Rvd25yZXYueG1sUEsFBgAAAAAEAAQA8wAAABwFAAAAAA==&#10;" w14:anchorId="6CD8F42E">
                <v:textbox inset="2.16pt,1.44pt,0,1.44pt">
                  <w:txbxContent>
                    <w:p w:rsidR="00DB1734" w:rsidP="0005636F" w:rsidRDefault="00DB1734" w14:paraId="6EBBCC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5472" behindDoc="0" locked="0" layoutInCell="1" allowOverlap="1" wp14:editId="77F3824E" wp14:anchorId="114AA6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5" name="Rectangle 7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9CE9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5" style="position:absolute;margin-left:104pt;margin-top:11pt;width:79pt;height:135pt;z-index:258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UTugEAAEw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3d1S4rjFLv1A&#10;37gbJkXO1dFIqXJ/s19ziD1eewqPcMkiLrP4RYPNX5RFluLx6eqxWhIRWNzcbLoaOyFwq1nXTU4Q&#10;pnq9HSCmL8pbkheMAnIp1vLjt5jOR1+O4L3M5vx+XqVlvxQ13e3m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311E7oBAABMAwAADgAAAAAAAAAAAAAAAAAuAgAAZHJzL2Uy&#10;b0RvYy54bWxQSwECLQAUAAYACAAAACEAsUqaJdsAAAAKAQAADwAAAAAAAAAAAAAAAAAUBAAAZHJz&#10;L2Rvd25yZXYueG1sUEsFBgAAAAAEAAQA8wAAABwFAAAAAA==&#10;" w14:anchorId="114AA6F3">
                <v:textbox inset="2.16pt,1.44pt,0,1.44pt">
                  <w:txbxContent>
                    <w:p w:rsidR="00DB1734" w:rsidP="0005636F" w:rsidRDefault="00DB1734" w14:paraId="419CE9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6496" behindDoc="0" locked="0" layoutInCell="1" allowOverlap="1" wp14:editId="0D4B2594" wp14:anchorId="53DAD5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6" name="Rectangle 7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74D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6" style="position:absolute;margin-left:104pt;margin-top:11pt;width:79pt;height:135pt;z-index:258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3T05LoBAABMAwAADgAAAAAAAAAAAAAAAAAuAgAAZHJzL2Uy&#10;b0RvYy54bWxQSwECLQAUAAYACAAAACEAsUqaJdsAAAAKAQAADwAAAAAAAAAAAAAAAAAUBAAAZHJz&#10;L2Rvd25yZXYueG1sUEsFBgAAAAAEAAQA8wAAABwFAAAAAA==&#10;" w14:anchorId="53DAD5DB">
                <v:textbox inset="2.16pt,1.44pt,0,1.44pt">
                  <w:txbxContent>
                    <w:p w:rsidR="00DB1734" w:rsidP="0005636F" w:rsidRDefault="00DB1734" w14:paraId="4374D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7520" behindDoc="0" locked="0" layoutInCell="1" allowOverlap="1" wp14:editId="286D9239" wp14:anchorId="16ED4B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7" name="Rectangle 7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98C4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7" style="position:absolute;margin-left:104pt;margin-top:11pt;width:79pt;height:135pt;z-index:258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APuQEAAEw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HRdd2tKHLfYpR/o&#10;G3fDpMipOhopVe5v9msOscdrL+EZzlnEZRa/aLD5i7LIUjw+XjxWSyICizdXN12NnRC41azrJicI&#10;U73fDhDTvfKW5AWjgFyKtfzwENPp6O8jeC+zOb2fV2nZLUVNd33huvPyiBpxSNMTBj35mVExmUDJ&#10;jI1nNL7tOShKpu8OnW3XX69anJSSNF3b4QRDSZD17mOVOzF6nCWRgJJ9ADOMyLe8W2hhy4qw83jl&#10;mfiYF/LvP8H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P8AAPuQEAAEwDAAAOAAAAAAAAAAAAAAAAAC4CAABkcnMvZTJv&#10;RG9jLnhtbFBLAQItABQABgAIAAAAIQCxSpol2wAAAAoBAAAPAAAAAAAAAAAAAAAAABMEAABkcnMv&#10;ZG93bnJldi54bWxQSwUGAAAAAAQABADzAAAAGwUAAAAA&#10;" w14:anchorId="16ED4B47">
                <v:textbox inset="2.16pt,1.44pt,0,1.44pt">
                  <w:txbxContent>
                    <w:p w:rsidR="00DB1734" w:rsidP="0005636F" w:rsidRDefault="00DB1734" w14:paraId="6A98C4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8544" behindDoc="0" locked="0" layoutInCell="1" allowOverlap="1" wp14:editId="2F7123F5" wp14:anchorId="0E8F6D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8" name="Rectangle 7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F568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8" style="position:absolute;margin-left:104pt;margin-top:11pt;width:79pt;height:135pt;z-index:258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05uA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7rBXjlvs0g/0&#10;jbthUuRUHY2UKvc3+zWH2OO1l/AM5yziMotfNNj8RVlkKR4fLx6rJRGBxdur267GTgjcatZ1kxOE&#10;qd5vB4jpm/KW5AWjgFyKtfzwENPp6NsRvJfZnN7Pq7TslqKmu2nfuO68PKJGHNL0hEFPfmZUTCZQ&#10;MmPjGY2/9xwUJdN3h8626+urFielJE3XZlegJMh697HKnRg9zpJIQMk+gBlG5Fs8KrSwZUXYebzy&#10;THzMC/n3n2D7C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AwPTm4AQAATAMAAA4AAAAAAAAAAAAAAAAALgIAAGRycy9lMm9E&#10;b2MueG1sUEsBAi0AFAAGAAgAAAAhALFKmiXbAAAACgEAAA8AAAAAAAAAAAAAAAAAEgQAAGRycy9k&#10;b3ducmV2LnhtbFBLBQYAAAAABAAEAPMAAAAaBQAAAAA=&#10;" w14:anchorId="0E8F6DBA">
                <v:textbox inset="2.16pt,1.44pt,0,1.44pt">
                  <w:txbxContent>
                    <w:p w:rsidR="00DB1734" w:rsidP="0005636F" w:rsidRDefault="00DB1734" w14:paraId="62F568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69568" behindDoc="0" locked="0" layoutInCell="1" allowOverlap="1" wp14:editId="3674521B" wp14:anchorId="227D28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9" name="Rectangle 7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3822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9" style="position:absolute;margin-left:104pt;margin-top:11pt;width:79pt;height:135pt;z-index:258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nS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3W0pcdxil76j&#10;b9wNkyKX6mikVLm/2a85xB6vPYcnuGYRl1n8osHmL8oiS/H4fPNYLYkILG7X267GTgjcajZ1kxOE&#10;qV5vB4jps/KW5AWjgFyKtfz0NabL0ZcjeC+zubyfV2k5LEVNd7d+4Xrw8owacUjTIwY9+ZlRMZlA&#10;yYyNZzT+OnJQlExfHDrbbj6uW5yUkjRd2+EEQ0mQ9eFtlTsxepwlkYCSYwAzjMi3eFRoYcuKsOt4&#10;5Zl4mxfyrz/B/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LTJ0roBAABMAwAADgAAAAAAAAAAAAAAAAAuAgAAZHJzL2Uy&#10;b0RvYy54bWxQSwECLQAUAAYACAAAACEAsUqaJdsAAAAKAQAADwAAAAAAAAAAAAAAAAAUBAAAZHJz&#10;L2Rvd25yZXYueG1sUEsFBgAAAAAEAAQA8wAAABwFAAAAAA==&#10;" w14:anchorId="227D2800">
                <v:textbox inset="2.16pt,1.44pt,0,1.44pt">
                  <w:txbxContent>
                    <w:p w:rsidR="00DB1734" w:rsidP="0005636F" w:rsidRDefault="00DB1734" w14:paraId="113822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0592" behindDoc="0" locked="0" layoutInCell="1" allowOverlap="1" wp14:editId="40173CA5" wp14:anchorId="277EA1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0" name="Rectangle 7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6539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0" style="position:absolute;margin-left:104pt;margin-top:11pt;width:79pt;height:135pt;z-index:258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lhuQ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qBBjlvs0g/0&#10;jbthUuRcHY2UKvc3+zWH2OO15/AElyziMotfNNj8RVlkKR6frh6rJRGBxc3NpqvxIYFbzbpucoIw&#10;1dvtADF9Ud6SvGAUkEuxlh+/xXQ++noE72U25/fzKi37pajp7m5fue69PKFGHNL0iEFPfmZUTCZQ&#10;MmPjGY2/DhwUJdNXh86269ubFielJE3XdjjB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rOalhuQEAAEwDAAAOAAAAAAAAAAAAAAAAAC4CAABkcnMvZTJv&#10;RG9jLnhtbFBLAQItABQABgAIAAAAIQCxSpol2wAAAAoBAAAPAAAAAAAAAAAAAAAAABMEAABkcnMv&#10;ZG93bnJldi54bWxQSwUGAAAAAAQABADzAAAAGwUAAAAA&#10;" w14:anchorId="277EA1F0">
                <v:textbox inset="2.16pt,1.44pt,0,1.44pt">
                  <w:txbxContent>
                    <w:p w:rsidR="00DB1734" w:rsidP="0005636F" w:rsidRDefault="00DB1734" w14:paraId="46539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1616" behindDoc="0" locked="0" layoutInCell="1" allowOverlap="1" wp14:editId="472504BC" wp14:anchorId="567E52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1" name="Rectangle 7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527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1" style="position:absolute;margin-left:104pt;margin-top:11pt;width:79pt;height:135pt;z-index:258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2K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jSUOG6xSz/Q&#10;N+6GSZFzdTRSqtzf7NccYo/XnsIjXLKIyyx+0WDzF2WRpXh8unqslkQEFjc3m67GTgjcatZ1kxOE&#10;qV5vB4jpi/KW5AWjgFyKtfz4Labz0ZcjeC+zOb+fV2nZL0VNd/vp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71diroBAABMAwAADgAAAAAAAAAAAAAAAAAuAgAAZHJzL2Uy&#10;b0RvYy54bWxQSwECLQAUAAYACAAAACEAsUqaJdsAAAAKAQAADwAAAAAAAAAAAAAAAAAUBAAAZHJz&#10;L2Rvd25yZXYueG1sUEsFBgAAAAAEAAQA8wAAABwFAAAAAA==&#10;" w14:anchorId="567E5238">
                <v:textbox inset="2.16pt,1.44pt,0,1.44pt">
                  <w:txbxContent>
                    <w:p w:rsidR="00DB1734" w:rsidP="0005636F" w:rsidRDefault="00DB1734" w14:paraId="1A527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2640" behindDoc="0" locked="0" layoutInCell="1" allowOverlap="1" wp14:editId="3E5CA5CE" wp14:anchorId="72338A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2" name="Rectangle 7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718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2" style="position:absolute;margin-left:104pt;margin-top:11pt;width:79pt;height:135pt;z-index:258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FtuQEAAEw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eim3raUOG6xS9/R&#10;N+6GSZFLdTRSqtzf7NccYo/XnsMTXLOIyyx+0WDzF2WRpXh8vnmslkQEFrd3267GTgjcajZ1kxOE&#10;qV5vB4jps/KW5AWjgFyKtfz0NabL0ZcjeC+zubyfV2k5LEVNt16/cD14eUaNOKTpEYOe/MyomEyg&#10;ZMbGMxp/HTkoSqYvDp1tNx/v0IhUkqZrO5xgKAmyPrytcidGj7MkElByDGCGEfkWjwotbFkRdh2v&#10;PBNv80L+9SfY/w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NzFtuQEAAEwDAAAOAAAAAAAAAAAAAAAAAC4CAABkcnMvZTJv&#10;RG9jLnhtbFBLAQItABQABgAIAAAAIQCxSpol2wAAAAoBAAAPAAAAAAAAAAAAAAAAABMEAABkcnMv&#10;ZG93bnJldi54bWxQSwUGAAAAAAQABADzAAAAGwUAAAAA&#10;" w14:anchorId="72338AB1">
                <v:textbox inset="2.16pt,1.44pt,0,1.44pt">
                  <w:txbxContent>
                    <w:p w:rsidR="00DB1734" w:rsidP="0005636F" w:rsidRDefault="00DB1734" w14:paraId="34718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3664" behindDoc="0" locked="0" layoutInCell="1" allowOverlap="1" wp14:editId="705712F7" wp14:anchorId="0351B3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3" name="Rectangle 7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8B7B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3" style="position:absolute;margin-left:104pt;margin-top:11pt;width:79pt;height:135pt;z-index:258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8WG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vV1T4rjFLn1H&#10;37gbJkUu1dFIqXJ/s19ziD1eew5PcM0iLrP4RYPNX5RFluLx+eaxWhIRWNyut12NnRC41WzqJicI&#10;U73eDhDTZ+UtyQtGAbkUa/npa0yXoy9H8F5mc3k/r9JyWIqa7m7zwvXg5Rk14pCmRwx68jOjYjKB&#10;khkbz2j8deSgKJm+OHS23XxctzgpJWm6tsMJhpIg68PbKndi9DhLIgElxwBmGJFv8ajQwpYVYdfx&#10;yjPxNi/kX3+C/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rPFhroBAABMAwAADgAAAAAAAAAAAAAAAAAuAgAAZHJzL2Uy&#10;b0RvYy54bWxQSwECLQAUAAYACAAAACEAsUqaJdsAAAAKAQAADwAAAAAAAAAAAAAAAAAUBAAAZHJz&#10;L2Rvd25yZXYueG1sUEsFBgAAAAAEAAQA8wAAABwFAAAAAA==&#10;" w14:anchorId="0351B345">
                <v:textbox inset="2.16pt,1.44pt,0,1.44pt">
                  <w:txbxContent>
                    <w:p w:rsidR="00DB1734" w:rsidP="0005636F" w:rsidRDefault="00DB1734" w14:paraId="548B7B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4688" behindDoc="0" locked="0" layoutInCell="1" allowOverlap="1" wp14:editId="4F13E4EF" wp14:anchorId="577F70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4" name="Rectangle 7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2C85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4" style="position:absolute;margin-left:104pt;margin-top:11pt;width:79pt;height:135pt;z-index:258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jUug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txS4rjFLv1A&#10;37gbJkXO1dFIqXJ/s19ziD1eew5PcMkiLrP4RYPNX5RFluLx6eqxWhIRWNzcbLoaOyFwq1nXTU4Q&#10;pnq7HSCmL8pbkheMAnIp1vLjt5jOR1+P4L3M5vx+XqVlvxQ13V33ynXv5Qk14pCmRwx68jOjYjKB&#10;khkbz2j8deCgKJm+OnS2Xd/etDgpJWm6tsMJhpIg6/37Kndi9DhLIgElhwBmGJFv8ajQwpYVYZfx&#10;yjPxPi/k336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ZOY1LoBAABMAwAADgAAAAAAAAAAAAAAAAAuAgAAZHJzL2Uy&#10;b0RvYy54bWxQSwECLQAUAAYACAAAACEAsUqaJdsAAAAKAQAADwAAAAAAAAAAAAAAAAAUBAAAZHJz&#10;L2Rvd25yZXYueG1sUEsFBgAAAAAEAAQA8wAAABwFAAAAAA==&#10;" w14:anchorId="577F70B6">
                <v:textbox inset="2.16pt,1.44pt,0,1.44pt">
                  <w:txbxContent>
                    <w:p w:rsidR="00DB1734" w:rsidP="0005636F" w:rsidRDefault="00DB1734" w14:paraId="002C85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5712" behindDoc="0" locked="0" layoutInCell="1" allowOverlap="1" wp14:editId="1AB986A0" wp14:anchorId="494297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5" name="Rectangle 7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64C3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5" style="position:absolute;margin-left:104pt;margin-top:11pt;width:79pt;height:135pt;z-index:258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w/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nyixHGLXfqB&#10;vnE3TIqcq6ORUuX+Zr/mEHu89hQe4ZJFXGbxiwabvyiLLMXj09VjtSQisLi52XQ1dkLgVrOum5wg&#10;TPV6O0BMX5S3JC8YBeRSrOXHbzGdj74cwXuZzfn9vErLfilqutvNC9e9lyfUiEOaHjDoyc+MiskE&#10;SmZsPKPx14GDomT66tDZdv3xpsVJKUnTtR1OMJQEWe/fVrkTo8dZEgkoOQQww4h8i0eFFrasCLuM&#10;V56Jt3kh//oT7H4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RdsP7oBAABMAwAADgAAAAAAAAAAAAAAAAAuAgAAZHJzL2Uy&#10;b0RvYy54bWxQSwECLQAUAAYACAAAACEAsUqaJdsAAAAKAQAADwAAAAAAAAAAAAAAAAAUBAAAZHJz&#10;L2Rvd25yZXYueG1sUEsFBgAAAAAEAAQA8wAAABwFAAAAAA==&#10;" w14:anchorId="49429777">
                <v:textbox inset="2.16pt,1.44pt,0,1.44pt">
                  <w:txbxContent>
                    <w:p w:rsidR="00DB1734" w:rsidP="0005636F" w:rsidRDefault="00DB1734" w14:paraId="7364C3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6736" behindDoc="0" locked="0" layoutInCell="1" allowOverlap="1" wp14:editId="59383809" wp14:anchorId="5A6E6C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6" name="Rectangle 7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646D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6" style="position:absolute;margin-left:104pt;margin-top:11pt;width:79pt;height:135pt;z-index:258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8jXWbuQEAAEwDAAAOAAAAAAAAAAAAAAAAAC4CAABkcnMvZTJv&#10;RG9jLnhtbFBLAQItABQABgAIAAAAIQCxSpol2wAAAAoBAAAPAAAAAAAAAAAAAAAAABMEAABkcnMv&#10;ZG93bnJldi54bWxQSwUGAAAAAAQABADzAAAAGwUAAAAA&#10;" w14:anchorId="5A6E6C29">
                <v:textbox inset="2.16pt,1.44pt,0,1.44pt">
                  <w:txbxContent>
                    <w:p w:rsidR="00DB1734" w:rsidP="0005636F" w:rsidRDefault="00DB1734" w14:paraId="5A646D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7760" behindDoc="0" locked="0" layoutInCell="1" allowOverlap="1" wp14:editId="62B4926B" wp14:anchorId="5CCA94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7" name="Rectangle 7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F045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7" style="position:absolute;margin-left:104pt;margin-top:11pt;width:79pt;height:135pt;z-index:258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LAJgXC4AQAATAMAAA4AAAAAAAAAAAAAAAAALgIAAGRycy9lMm9E&#10;b2MueG1sUEsBAi0AFAAGAAgAAAAhALFKmiXbAAAACgEAAA8AAAAAAAAAAAAAAAAAEgQAAGRycy9k&#10;b3ducmV2LnhtbFBLBQYAAAAABAAEAPMAAAAaBQAAAAA=&#10;" w14:anchorId="5CCA949F">
                <v:textbox inset="2.16pt,1.44pt,0,1.44pt">
                  <w:txbxContent>
                    <w:p w:rsidR="00DB1734" w:rsidP="0005636F" w:rsidRDefault="00DB1734" w14:paraId="4F045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8784" behindDoc="0" locked="0" layoutInCell="1" allowOverlap="1" wp14:editId="7DBF9CE5" wp14:anchorId="4461F9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8" name="Rectangle 7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CB303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8" style="position:absolute;margin-left:104pt;margin-top:11pt;width:79pt;height:135pt;z-index:258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xGuQEAAEw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Rdb7BXjlvs0k/0&#10;jbthUuRcHY2UKvc3+zWH2OO1p/AIlyziMotfNNj8RVlkKR6frh6rJRGBxc3NpquxEwK3mnXd5ARh&#10;qtfbAWL6qrwlecEoIJdiLT9+j+l89OUI3stszu/nVVr2S1HTrdsXrnsvT6gRhzQ9YNCTnxkVkwmU&#10;zNh4RuPvAwdFyfTNobPt+vNNi5NSkqZrO3QFSoKs92+r3InR4yyJBJQcAphhRL7Fo0ILW1aEXcYr&#10;z8TbvJB//Ql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ybxGuQEAAEwDAAAOAAAAAAAAAAAAAAAAAC4CAABkcnMvZTJv&#10;RG9jLnhtbFBLAQItABQABgAIAAAAIQCxSpol2wAAAAoBAAAPAAAAAAAAAAAAAAAAABMEAABkcnMv&#10;ZG93bnJldi54bWxQSwUGAAAAAAQABADzAAAAGwUAAAAA&#10;" w14:anchorId="4461F9F9">
                <v:textbox inset="2.16pt,1.44pt,0,1.44pt">
                  <w:txbxContent>
                    <w:p w:rsidR="00DB1734" w:rsidP="0005636F" w:rsidRDefault="00DB1734" w14:paraId="7CB303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79808" behindDoc="0" locked="0" layoutInCell="1" allowOverlap="1" wp14:editId="16CA7F32" wp14:anchorId="3AF2FC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099" name="Rectangle 7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314F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9" style="position:absolute;margin-left:104pt;margin-top:11pt;width:79pt;height:159pt;z-index:258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To08IuQEAAEwDAAAOAAAAAAAAAAAAAAAAAC4CAABkcnMvZTJv&#10;RG9jLnhtbFBLAQItABQABgAIAAAAIQCu1q1Q2wAAAAoBAAAPAAAAAAAAAAAAAAAAABMEAABkcnMv&#10;ZG93bnJldi54bWxQSwUGAAAAAAQABADzAAAAGwUAAAAA&#10;" w14:anchorId="3AF2FC6C">
                <v:textbox inset="2.16pt,1.44pt,0,1.44pt">
                  <w:txbxContent>
                    <w:p w:rsidR="00DB1734" w:rsidP="0005636F" w:rsidRDefault="00DB1734" w14:paraId="66314F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0832" behindDoc="0" locked="0" layoutInCell="1" allowOverlap="1" wp14:editId="1ACED7B9" wp14:anchorId="717E71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0" name="Rectangle 7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D10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0" style="position:absolute;margin-left:104pt;margin-top:11pt;width:79pt;height:159pt;z-index:258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zYuA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aNBjlvs0h/0&#10;jbt+VORYHYyUKvc3+zWF2OG1p/AIpyziMoufNdj8RVlkLh4fzh6rORGBxeuL6zY/JHArN/AKE4Sp&#10;3m8HiOleeUvyglFALsVavv8V0/Ho2xG8l9kc38+rNG/noqZdXb5x3Xp5QI04pOkBgx79xKgYTaBk&#10;wsYzGl93HBQl40+Hzjary4sGJ6Uky7ZpcYKhJMh6+7HKnRg8zpJIQMkugOkH5Fs8KrSwZUXYabzy&#10;THzMC/n3n2DzFw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PLWDNi4AQAATAMAAA4AAAAAAAAAAAAAAAAALgIAAGRycy9lMm9E&#10;b2MueG1sUEsBAi0AFAAGAAgAAAAhAK7WrVDbAAAACgEAAA8AAAAAAAAAAAAAAAAAEgQAAGRycy9k&#10;b3ducmV2LnhtbFBLBQYAAAAABAAEAPMAAAAaBQAAAAA=&#10;" w14:anchorId="717E7156">
                <v:textbox inset="2.16pt,1.44pt,0,1.44pt">
                  <w:txbxContent>
                    <w:p w:rsidR="00DB1734" w:rsidP="0005636F" w:rsidRDefault="00DB1734" w14:paraId="3FD10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1856" behindDoc="0" locked="0" layoutInCell="1" allowOverlap="1" wp14:editId="221FE056" wp14:anchorId="0C3681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1" name="Rectangle 7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8EE6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1" style="position:absolute;margin-left:104pt;margin-top:11pt;width:79pt;height:159pt;z-index:258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gzuQEAAEw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a6buqHEMYtd+oG+&#10;MTcaSU7VSQshc3+zX3OIPV57Dk9wziIus/hFgc1flEWW4vHx4rFcEuFYvLu562rsBMet3MBbTBCm&#10;ersdIKYv0luSFwMF5FKsZYdvMZ2Ovh7Be5nN6f28SstuKWq69adXrjsvjqgRhzQ9YlDGzwPlRgdK&#10;Zmz8QOOvPQNJifnq0Nl2/fGmxUkpSdO1HU4wlARZ795XmeOTx1niCSjZB9DjhHyLR4UWtqwIO49X&#10;non3eSH/9hN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+UvgzuQEAAEwDAAAOAAAAAAAAAAAAAAAAAC4CAABkcnMvZTJv&#10;RG9jLnhtbFBLAQItABQABgAIAAAAIQCu1q1Q2wAAAAoBAAAPAAAAAAAAAAAAAAAAABMEAABkcnMv&#10;ZG93bnJldi54bWxQSwUGAAAAAAQABADzAAAAGwUAAAAA&#10;" w14:anchorId="0C3681D8">
                <v:textbox inset="2.16pt,1.44pt,0,1.44pt">
                  <w:txbxContent>
                    <w:p w:rsidR="00DB1734" w:rsidP="0005636F" w:rsidRDefault="00DB1734" w14:paraId="5D8EE6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2880" behindDoc="0" locked="0" layoutInCell="1" allowOverlap="1" wp14:editId="353B2A34" wp14:anchorId="3BEE04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2" name="Rectangle 7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641D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2" style="position:absolute;margin-left:104pt;margin-top:11pt;width:79pt;height:159pt;z-index:258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TUuQEAAEwDAAAOAAAAZHJzL2Uyb0RvYy54bWysU8tu2zAQvBfIPxC8x5KVwlYE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h6WTeUOG6xSz/R&#10;N+76UZFTdTBSqtzf7NcUYofXXsIznLOIyyx+1mDzF2WRuXh8vHis5kQEFm9vbtsaOyFwKzdwhQnC&#10;VB+3A8T0TXlL8oJRQC7FWn74EdPp6PsRvJfZnN7PqzTv5qKmXa/eue68PKJGHNL0hEGPfmJUjCZQ&#10;MmHjGY2vew6KkvG7Q2eb9dcbNCKVZNk2LU4wlARZ7z5XuRODx1kSCSjZBzD9gHyLR4UWtqwIO49X&#10;nonPeSH/8RNs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r2JTUuQEAAEwDAAAOAAAAAAAAAAAAAAAAAC4CAABkcnMvZTJv&#10;RG9jLnhtbFBLAQItABQABgAIAAAAIQCu1q1Q2wAAAAoBAAAPAAAAAAAAAAAAAAAAABMEAABkcnMv&#10;ZG93bnJldi54bWxQSwUGAAAAAAQABADzAAAAGwUAAAAA&#10;" w14:anchorId="3BEE04CE">
                <v:textbox inset="2.16pt,1.44pt,0,1.44pt">
                  <w:txbxContent>
                    <w:p w:rsidR="00DB1734" w:rsidP="0005636F" w:rsidRDefault="00DB1734" w14:paraId="78641D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3904" behindDoc="0" locked="0" layoutInCell="1" allowOverlap="1" wp14:editId="5045B350" wp14:anchorId="39CEDE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3" name="Rectangle 7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2C94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3" style="position:absolute;margin-left:104pt;margin-top:11pt;width:79pt;height:159pt;z-index:258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nXGA/uQEAAEwDAAAOAAAAAAAAAAAAAAAAAC4CAABkcnMvZTJv&#10;RG9jLnhtbFBLAQItABQABgAIAAAAIQCu1q1Q2wAAAAoBAAAPAAAAAAAAAAAAAAAAABMEAABkcnMv&#10;ZG93bnJldi54bWxQSwUGAAAAAAQABADzAAAAGwUAAAAA&#10;" w14:anchorId="39CEDECA">
                <v:textbox inset="2.16pt,1.44pt,0,1.44pt">
                  <w:txbxContent>
                    <w:p w:rsidR="00DB1734" w:rsidP="0005636F" w:rsidRDefault="00DB1734" w14:paraId="6B2C94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4928" behindDoc="0" locked="0" layoutInCell="1" allowOverlap="1" wp14:editId="2E019FC3" wp14:anchorId="1CFCEC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4" name="Rectangle 7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09C7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4" style="position:absolute;margin-left:104pt;margin-top:11pt;width:79pt;height:159pt;z-index:258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1tuQ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V9S4rjFLv1B&#10;37jrR0WO1cFIqXJ/s19TiB1eewqPcMoiLrP4WYPNX5RF5uLx4eyxmhMRWLy+uG5r7ITArdzAK0wQ&#10;pnq/HSCme+UtyQtGAbkUa/n+V0zHo29H8F5mc3w/r9K8nYuadtW+cd16eUCNOKTpAYMe/cSoGE2g&#10;ZMLGMxpfdxwUJeNPh842q8uLBielJMu2aXGCoSTIevuxyp0YPM6SSEDJLoDpB+RbPCq0sGVF2Gm8&#10;8kx8zAv5959g8x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IfD1tuQEAAEwDAAAOAAAAAAAAAAAAAAAAAC4CAABkcnMvZTJv&#10;RG9jLnhtbFBLAQItABQABgAIAAAAIQCu1q1Q2wAAAAoBAAAPAAAAAAAAAAAAAAAAABMEAABkcnMv&#10;ZG93bnJldi54bWxQSwUGAAAAAAQABADzAAAAGwUAAAAA&#10;" w14:anchorId="1CFCEC4A">
                <v:textbox inset="2.16pt,1.44pt,0,1.44pt">
                  <w:txbxContent>
                    <w:p w:rsidR="00DB1734" w:rsidP="0005636F" w:rsidRDefault="00DB1734" w14:paraId="4909C7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5952" behindDoc="0" locked="0" layoutInCell="1" allowOverlap="1" wp14:editId="271B300B" wp14:anchorId="0F5A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5" name="Rectangle 7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E3B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5" style="position:absolute;margin-left:104pt;margin-top:11pt;width:79pt;height:162pt;z-index:258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ZpuwEAAEw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K6X9WdKPHfYpV/o&#10;G/e9VeRcHYyUau7v7NcYU4fXHuMDXLKEy1n8pMHNX5RFpuLx6eqxmjIRWNzcbNoaOyFwq6lXqzUm&#10;CFO93I6Q8jcVHJkXjAJyKdby44+Uz0efj+C9mc35/XmVp/1U1LTrzTPXfZAn1IhDmu8xaBtGRoU1&#10;kZIRG89o+nPgoCix3z0626xXNw1OSkmWbdPiBENJkPX+dZV7MQScJZGBkkME0w/It3hUaGHLirDL&#10;eM0z8Tov5F9+gt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/69mm7AQAATAMAAA4AAAAAAAAAAAAAAAAALgIAAGRycy9l&#10;Mm9Eb2MueG1sUEsBAi0AFAAGAAgAAAAhAHtLjtTbAAAACgEAAA8AAAAAAAAAAAAAAAAAFQQAAGRy&#10;cy9kb3ducmV2LnhtbFBLBQYAAAAABAAEAPMAAAAdBQAAAAA=&#10;" w14:anchorId="0F5ABD41">
                <v:textbox inset="2.16pt,1.44pt,0,1.44pt">
                  <w:txbxContent>
                    <w:p w:rsidR="00DB1734" w:rsidP="0005636F" w:rsidRDefault="00DB1734" w14:paraId="714E3B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6976" behindDoc="0" locked="0" layoutInCell="1" allowOverlap="1" wp14:editId="2D1F35E6" wp14:anchorId="590EF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6" name="Rectangle 7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71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6" style="position:absolute;margin-left:104pt;margin-top:11pt;width:79pt;height:162pt;z-index:258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WsuwEAAEw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ZX1LieMWu/SC&#10;vnHXj4qcqoORUuX+Zr+mEDu89hqe4ZxFXGbxswabvyiLzMXj48VjNScisHh3c9fW2AmBW029Wq0x&#10;QZjq43aAmL4qb0leMArIpVjLD99jOh39fQTvZTan9/Mqzbu5qGnbAptrOy+PqBGHND1h0KOfGBWj&#10;CZRM2HhG49ueg6Jk/ObQ2Wa9umlwUkqybJsWJxhKgqx3n6vcicHjLIkElOwDmH5AvsWjQgtbVoSd&#10;xyvPxOe8kP/4Cbb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eVay7AQAATAMAAA4AAAAAAAAAAAAAAAAALgIAAGRycy9l&#10;Mm9Eb2MueG1sUEsBAi0AFAAGAAgAAAAhAHtLjtTbAAAACgEAAA8AAAAAAAAAAAAAAAAAFQQAAGRy&#10;cy9kb3ducmV2LnhtbFBLBQYAAAAABAAEAPMAAAAdBQAAAAA=&#10;" w14:anchorId="590EF022">
                <v:textbox inset="2.16pt,1.44pt,0,1.44pt">
                  <w:txbxContent>
                    <w:p w:rsidR="00DB1734" w:rsidP="0005636F" w:rsidRDefault="00DB1734" w14:paraId="71471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8000" behindDoc="0" locked="0" layoutInCell="1" allowOverlap="1" wp14:editId="016A5B98" wp14:anchorId="21638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7" name="Rectangle 7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3AF7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7" style="position:absolute;margin-left:104pt;margin-top:11pt;width:79pt;height:162pt;z-index:258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AGqFHuQEAAEwDAAAOAAAAAAAAAAAAAAAAAC4CAABkcnMvZTJv&#10;RG9jLnhtbFBLAQItABQABgAIAAAAIQB7S47U2wAAAAoBAAAPAAAAAAAAAAAAAAAAABMEAABkcnMv&#10;ZG93bnJldi54bWxQSwUGAAAAAAQABADzAAAAGwUAAAAA&#10;" w14:anchorId="21638176">
                <v:textbox inset="2.16pt,1.44pt,0,1.44pt">
                  <w:txbxContent>
                    <w:p w:rsidR="00DB1734" w:rsidP="0005636F" w:rsidRDefault="00DB1734" w14:paraId="683AF7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89024" behindDoc="0" locked="0" layoutInCell="1" allowOverlap="1" wp14:editId="435E31C0" wp14:anchorId="684893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8" name="Rectangle 7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42D98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8" style="position:absolute;margin-left:104pt;margin-top:11pt;width:79pt;height:135pt;z-index:258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Q7uQEAAEwDAAAOAAAAZHJzL2Uyb0RvYy54bWysU8tu2zAQvBfoPxC813qkqBX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ei6qbFXjlvs0k/0&#10;jbthUuRUHY2UKvc3+zWH2OO15/AE5yziMotfNNj8RVlkKR4fLx6rJRGBxeur667GTgjcatZ1kxOE&#10;qd5vB4jpTnlL8oJRQC7FWn64j+l09O0I3stsTu/nVVp2S1HTde0b152XR9SIQ5oeMejJz4yKyQRK&#10;Zmw8o/F1z0FRMv1w6Gy7/nrV4qSUpOnaDl2BkiDr3ccqd2L0OEsiASX7AGYYkW/xqNDClhVh5/HK&#10;M/ExL+Tff4Lt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UNqQ7uQEAAEwDAAAOAAAAAAAAAAAAAAAAAC4CAABkcnMvZTJv&#10;RG9jLnhtbFBLAQItABQABgAIAAAAIQCxSpol2wAAAAoBAAAPAAAAAAAAAAAAAAAAABMEAABkcnMv&#10;ZG93bnJldi54bWxQSwUGAAAAAAQABADzAAAAGwUAAAAA&#10;" w14:anchorId="684893E2">
                <v:textbox inset="2.16pt,1.44pt,0,1.44pt">
                  <w:txbxContent>
                    <w:p w:rsidR="00DB1734" w:rsidP="0005636F" w:rsidRDefault="00DB1734" w14:paraId="042D98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0048" behindDoc="0" locked="0" layoutInCell="1" allowOverlap="1" wp14:editId="232363DE" wp14:anchorId="0FA760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9" name="Rectangle 7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195B9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9" style="position:absolute;margin-left:104pt;margin-top:11pt;width:79pt;height:135pt;z-index:258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DQuQEAAEw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NU28pcdxil36g&#10;b9wNkyKX6mikVLm/2a85xB6vPYVHuGYRl1n8osHmL8oiS/H4fPNYLYkILG7X267GTgjcajZ1kxOE&#10;qV5vB4jpi/KW5AWjgFyKtfz0LabL0ZcjeC+zubyfV2k5LEVN161fuB68PKNGHNL0gEFPfmZUTCZQ&#10;MmPjGY2/jhwUJdNXh862m4/rFielJE3XdjjBUBJkfXhb5U6MHmdJJKDkGMAMI/ItHhVa2LIi7Dpe&#10;eSbe5oX860+w/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slDQuQEAAEwDAAAOAAAAAAAAAAAAAAAAAC4CAABkcnMvZTJv&#10;RG9jLnhtbFBLAQItABQABgAIAAAAIQCxSpol2wAAAAoBAAAPAAAAAAAAAAAAAAAAABMEAABkcnMv&#10;ZG93bnJldi54bWxQSwUGAAAAAAQABADzAAAAGwUAAAAA&#10;" w14:anchorId="0FA7603B">
                <v:textbox inset="2.16pt,1.44pt,0,1.44pt">
                  <w:txbxContent>
                    <w:p w:rsidR="00DB1734" w:rsidP="0005636F" w:rsidRDefault="00DB1734" w14:paraId="2195B9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1072" behindDoc="0" locked="0" layoutInCell="1" allowOverlap="1" wp14:editId="658DA117" wp14:anchorId="1FBB0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10" name="Rectangle 7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22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0" style="position:absolute;margin-left:104pt;margin-top:11pt;width:79pt;height:135pt;z-index:258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BjuQ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adAgxy126Qf6&#10;xt0wKXKqjkZKlfub/ZpD7PHaS3iGcxZxmcUvGmz+oiyyFI+PF4/VkojA4u3VbVfjQwK3mnXd5ARh&#10;qvfbAWL6prwlecEoIJdiLT88xHQ6+nYE72U2p/fzKi27pajpuus3rjsvj6gRhzQ9YdCTnxkVkwmU&#10;zNh4RuPvPQdFyfTdobPt+vqqxUkpSdO1HU4wlARZ7z5WuROjx1kSCSjZBzDDiHyLR4UWtqwIO49X&#10;nomPeSH//hNsX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fPzBjuQEAAEwDAAAOAAAAAAAAAAAAAAAAAC4CAABkcnMvZTJv&#10;RG9jLnhtbFBLAQItABQABgAIAAAAIQCxSpol2wAAAAoBAAAPAAAAAAAAAAAAAAAAABMEAABkcnMv&#10;ZG93bnJldi54bWxQSwUGAAAAAAQABADzAAAAGwUAAAAA&#10;" w14:anchorId="1FBB0A7A">
                <v:textbox inset="2.16pt,1.44pt,0,1.44pt">
                  <w:txbxContent>
                    <w:p w:rsidR="00DB1734" w:rsidP="0005636F" w:rsidRDefault="00DB1734" w14:paraId="64022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2096" behindDoc="0" locked="0" layoutInCell="1" allowOverlap="1" wp14:editId="4AD3413C" wp14:anchorId="0569E7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1" name="Rectangle 7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44CF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1" style="position:absolute;margin-left:104pt;margin-top:11pt;width:79pt;height:162pt;z-index:258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zCuwEAAEw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N0zSUOG6xSz/Q&#10;N+6GSZFzdTRSqtzf7NccYo/XnsIjXLKIyyx+0WDzF2WRpXh8unqslkQEFm9vbrsaOyFwq63X6w0m&#10;CFO93g4Q0xflLckLRgG5FGv58VtM56MvR/BeZnN+P6/Ssl+Kmq77+MJ17+UJNeKQpgcMevIzo2Iy&#10;gZIZG89o/HXgoCiZvjp0tt2sb1qclJI0XdvhBENJkPX+bZU7MXqcJZGAkkMAM4zIt3hUaGHLirDL&#10;eOWZeJsX8q8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hX/MK7AQAATAMAAA4AAAAAAAAAAAAAAAAALgIAAGRycy9l&#10;Mm9Eb2MueG1sUEsBAi0AFAAGAAgAAAAhAHtLjtTbAAAACgEAAA8AAAAAAAAAAAAAAAAAFQQAAGRy&#10;cy9kb3ducmV2LnhtbFBLBQYAAAAABAAEAPMAAAAdBQAAAAA=&#10;" w14:anchorId="0569E718">
                <v:textbox inset="2.16pt,1.44pt,0,1.44pt">
                  <w:txbxContent>
                    <w:p w:rsidR="00DB1734" w:rsidP="0005636F" w:rsidRDefault="00DB1734" w14:paraId="6344CF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3120" behindDoc="0" locked="0" layoutInCell="1" allowOverlap="1" wp14:editId="66943A7A" wp14:anchorId="257A7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2" name="Rectangle 7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0AFE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2" style="position:absolute;margin-left:104pt;margin-top:11pt;width:79pt;height:162pt;z-index:258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ZAl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imaVpKHLfYpR/o&#10;G3fDpMi5OhopVe5v9msOscdrz+EJLlnEZRa/aLD5i7LIUjw+XT1WSyICi3c3d12NnRC41dbr9QYT&#10;hKnebgeI6YvyluQFo4BcirX8+C2m89HXI3gvszm/n1dp2S9FTdfdvnLde3lCjTik6RGDnvzMqJhM&#10;oGTGxjMafx04KEqmrw6dbTfrGzQilaTp2g4nGEqCrPfvq9yJ0eMsiQSUHAKYYUS+xaNCC1tWhF3G&#10;K8/E+7yQf/s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2QJboBAABMAwAADgAAAAAAAAAAAAAAAAAuAgAAZHJzL2Uy&#10;b0RvYy54bWxQSwECLQAUAAYACAAAACEAe0uO1NsAAAAKAQAADwAAAAAAAAAAAAAAAAAUBAAAZHJz&#10;L2Rvd25yZXYueG1sUEsFBgAAAAAEAAQA8wAAABwFAAAAAA==&#10;" w14:anchorId="257A7982">
                <v:textbox inset="2.16pt,1.44pt,0,1.44pt">
                  <w:txbxContent>
                    <w:p w:rsidR="00DB1734" w:rsidP="0005636F" w:rsidRDefault="00DB1734" w14:paraId="70AFE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4144" behindDoc="0" locked="0" layoutInCell="1" allowOverlap="1" wp14:editId="596A37F6" wp14:anchorId="5F945A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3" name="Rectangle 7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97A0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3" style="position:absolute;margin-left:104pt;margin-top:11pt;width:79pt;height:60pt;z-index:258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4RuQEAAEs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FN06wp8dzhlL6j&#10;btwPVpFLdjRSqmW+i15TTD2WPccnuEYJ3YX8rMEtX6RF5qLx+aaxmjMRmNyut12NkxB4tLnbrtHH&#10;LtVrcYSUP6vgyOIwCgilKMtPX1O+XH25gnULmMvzi5fnw1zIdN3mBeohyDNSxB3Nj2i0DROjwppI&#10;yYRzZzT9OnJQlNgvHoVtN3frFhelBE3XdrjAUAIEfXib5V6MAVdJZKDkGMEMI+ItEhVYOLFC7Lpd&#10;y0q8jQv4139g/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WFHhG5AQAASwMAAA4AAAAAAAAAAAAAAAAALgIAAGRycy9lMm9E&#10;b2MueG1sUEsBAi0AFAAGAAgAAAAhAKJpM7TaAAAACgEAAA8AAAAAAAAAAAAAAAAAEwQAAGRycy9k&#10;b3ducmV2LnhtbFBLBQYAAAAABAAEAPMAAAAaBQAAAAA=&#10;" w14:anchorId="5F945ABF">
                <v:textbox inset="2.16pt,1.44pt,0,1.44pt">
                  <w:txbxContent>
                    <w:p w:rsidR="00DB1734" w:rsidP="0005636F" w:rsidRDefault="00DB1734" w14:paraId="3197A0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5168" behindDoc="0" locked="0" layoutInCell="1" allowOverlap="1" wp14:editId="0922A0D4" wp14:anchorId="5AF1CB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4" name="Rectangle 7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B46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4" style="position:absolute;margin-left:104pt;margin-top:11pt;width:79pt;height:60pt;z-index:258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AAuQEAAEs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q2pFiWUGu/QT&#10;fWO2HyU5VwcthEz9TX5NPrR47cU/wyULuEziZwUmfVEWmbPHp6vHco6EY3Gz3DQldoLj1nq1WeIa&#10;UYqPyx5C/CqdIWnRUUAq2Vl2/B7i+ej7EbyXyJyfT6s47+cspmmad6p7J04oEWc0PmFQo5s6ykft&#10;KZmw7x0NrwcGkpLxm0Vj6/VqWeOg5KRqagQikBMkvf9cZZYPDkeJR6Dk4EH3A/LNFmVa2LEs7DJd&#10;aSQ+55n8xz+we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j0IAC5AQAASwMAAA4AAAAAAAAAAAAAAAAALgIAAGRycy9lMm9E&#10;b2MueG1sUEsBAi0AFAAGAAgAAAAhAKJpM7TaAAAACgEAAA8AAAAAAAAAAAAAAAAAEwQAAGRycy9k&#10;b3ducmV2LnhtbFBLBQYAAAAABAAEAPMAAAAaBQAAAAA=&#10;" w14:anchorId="5AF1CBC1">
                <v:textbox inset="2.16pt,1.44pt,0,1.44pt">
                  <w:txbxContent>
                    <w:p w:rsidR="00DB1734" w:rsidP="0005636F" w:rsidRDefault="00DB1734" w14:paraId="16B46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6192" behindDoc="0" locked="0" layoutInCell="1" allowOverlap="1" wp14:editId="3274F3C8" wp14:anchorId="1080A6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5" name="Rectangle 7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1FBF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5" style="position:absolute;margin-left:104pt;margin-top:11pt;width:79pt;height:60pt;z-index:258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m1ugEAAEs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VXVNieMWp/QH&#10;deOuGxQ5ZXsjpZrnO+s1hthi2WN4gHMU0Z3JTxrs/EVaZMoaHy8aqykRgcn1ct2UOAmBR6ur9RJ9&#10;7FK8FgeI6afylswOo4BQsrL88Dum09WXK1g3gzk9P3tp2k2ZTNOsX6DuvDwiRdzRdI9GD35kVAwm&#10;UDLi3BmNf/ccFCXDL4fC1qurZY2LkoOqqRtcYMgBgt69zXIneo+rJBJQsg9guh7xZokyLJxYJnbe&#10;rn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5AQm1ugEAAEsDAAAOAAAAAAAAAAAAAAAAAC4CAABkcnMvZTJv&#10;RG9jLnhtbFBLAQItABQABgAIAAAAIQCiaTO02gAAAAoBAAAPAAAAAAAAAAAAAAAAABQEAABkcnMv&#10;ZG93bnJldi54bWxQSwUGAAAAAAQABADzAAAAGwUAAAAA&#10;" w14:anchorId="1080A635">
                <v:textbox inset="2.16pt,1.44pt,0,1.44pt">
                  <w:txbxContent>
                    <w:p w:rsidR="00DB1734" w:rsidP="0005636F" w:rsidRDefault="00DB1734" w14:paraId="5D1FBF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7216" behindDoc="0" locked="0" layoutInCell="1" allowOverlap="1" wp14:editId="1339FB2C" wp14:anchorId="4BB8F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6" name="Rectangle 7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EC9F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6" style="position:absolute;margin-left:104pt;margin-top:11pt;width:79pt;height:60pt;z-index:258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vCHfyugEAAEsDAAAOAAAAAAAAAAAAAAAAAC4CAABkcnMvZTJv&#10;RG9jLnhtbFBLAQItABQABgAIAAAAIQCiaTO02gAAAAoBAAAPAAAAAAAAAAAAAAAAABQEAABkcnMv&#10;ZG93bnJldi54bWxQSwUGAAAAAAQABADzAAAAGwUAAAAA&#10;" w14:anchorId="4BB8FFCB">
                <v:textbox inset="2.16pt,1.44pt,0,1.44pt">
                  <w:txbxContent>
                    <w:p w:rsidR="00DB1734" w:rsidP="0005636F" w:rsidRDefault="00DB1734" w14:paraId="07EC9F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8240" behindDoc="0" locked="0" layoutInCell="1" allowOverlap="1" wp14:editId="79237D87" wp14:anchorId="32657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7" name="Rectangle 7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4EC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7" style="position:absolute;margin-left:104pt;margin-top:11pt;width:79pt;height:60pt;z-index:258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5HuQEAAEs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eimaTaUeO5wSt9R&#10;N+4Hq8glOxop1TLfRa8pph7LnuMTXKOE7kJ+1uCWL9Iic9H4fNNYzZkITG7X267GSQg82txt1+hj&#10;l+q1OELKn1VwZHEYBYRSlOWnrylfrv6+gnULmMvzi5fnw1zIdNsb1EOQZ6SIO5of0WgbJkaFNZGS&#10;CefOaPp55KAosV88Cttu7tYtLkoJmq7tcIGhBAj68DbLvRgDrpLIQMkxghlGxFveLbBwYoXYdbuW&#10;lXgbF/Cv/8D+F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79Xke5AQAASwMAAA4AAAAAAAAAAAAAAAAALgIAAGRycy9lMm9E&#10;b2MueG1sUEsBAi0AFAAGAAgAAAAhAKJpM7TaAAAACgEAAA8AAAAAAAAAAAAAAAAAEwQAAGRycy9k&#10;b3ducmV2LnhtbFBLBQYAAAAABAAEAPMAAAAaBQAAAAA=&#10;" w14:anchorId="32657418">
                <v:textbox inset="2.16pt,1.44pt,0,1.44pt">
                  <w:txbxContent>
                    <w:p w:rsidR="00DB1734" w:rsidP="0005636F" w:rsidRDefault="00DB1734" w14:paraId="2DD4EC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699264" behindDoc="0" locked="0" layoutInCell="1" allowOverlap="1" wp14:editId="78C02EAB" wp14:anchorId="6193A8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8" name="Rectangle 7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6630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8" style="position:absolute;margin-left:104pt;margin-top:11pt;width:79pt;height:60pt;z-index:258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ipuQEAAEs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nopmlwVo5bnNJ3&#10;1I27YVLkkh2NlCrPN+s1h9hj2XN4gmsU0c3kFw02f5EWWYrG55vGaklEYHK73nY1TkLg0eZuu0Yf&#10;u1SvxQFi+qy8JdlhFBBKUZafvsZ0ufpyBesymMvz2UvLYSlkum37AvXg5Rkp4o6mRzR68jOjYjKB&#10;khnnzmj8deSgKJm+OBS23dytW1yUEjRd26EoUAIEfXib5U6MHldJJKDkGMAMI+ItEhVYOLFC7Lpd&#10;eSXexgX86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jveKm5AQAASwMAAA4AAAAAAAAAAAAAAAAALgIAAGRycy9lMm9E&#10;b2MueG1sUEsBAi0AFAAGAAgAAAAhAKJpM7TaAAAACgEAAA8AAAAAAAAAAAAAAAAAEwQAAGRycy9k&#10;b3ducmV2LnhtbFBLBQYAAAAABAAEAPMAAAAaBQAAAAA=&#10;" w14:anchorId="6193A8D0">
                <v:textbox inset="2.16pt,1.44pt,0,1.44pt">
                  <w:txbxContent>
                    <w:p w:rsidR="00DB1734" w:rsidP="0005636F" w:rsidRDefault="00DB1734" w14:paraId="306630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0288" behindDoc="0" locked="0" layoutInCell="1" allowOverlap="1" wp14:editId="337CC55A" wp14:anchorId="7FCB40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9" name="Rectangle 7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0A2A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9" style="position:absolute;margin-left:104pt;margin-top:11pt;width:79pt;height:60pt;z-index:258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EcugEAAEs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bqqqpcQyg1P6&#10;gboxO2pBztlJDYNI8016zT50WPbin+ESBXQT+UWCSV+kRZas8emqsVgi4Zhs121T4iQ4Hm1u2jX6&#10;2KV4L/YQ4jfhDElOTwGhZGXZ8SHE89W3K1iXwJyfT15c9ksm07TrN6h7N5yQIu5ofEIjtZt7yrXy&#10;lMw4956G3wcGghL93aKw9eZmXeOi5KBq6gYXGHKAoPcfs8zyyeEq8QiUHDyocUK8WaIMCyeWiV22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lEcugEAAEsDAAAOAAAAAAAAAAAAAAAAAC4CAABkcnMvZTJv&#10;RG9jLnhtbFBLAQItABQABgAIAAAAIQCiaTO02gAAAAoBAAAPAAAAAAAAAAAAAAAAABQEAABkcnMv&#10;ZG93bnJldi54bWxQSwUGAAAAAAQABADzAAAAGwUAAAAA&#10;" w14:anchorId="7FCB40AA">
                <v:textbox inset="2.16pt,1.44pt,0,1.44pt">
                  <w:txbxContent>
                    <w:p w:rsidR="00DB1734" w:rsidP="0005636F" w:rsidRDefault="00DB1734" w14:paraId="550A2A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1312" behindDoc="0" locked="0" layoutInCell="1" allowOverlap="1" wp14:editId="5E68EC46" wp14:anchorId="54ABD0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0" name="Rectangle 7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A02E2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0" style="position:absolute;margin-left:104pt;margin-top:11pt;width:79pt;height:60pt;z-index:258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0I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wYF8tzhlL6j&#10;btz3VpFLdjBSqnm+s15jTB2WvcRnuEYJ3Zn8pMHNX6RFpqLx+aaxmjIRmNyutm2NDwk82qy3K/Sx&#10;S/VWHCHlzyo4MjuMAkIpyvLT15QvV1+vYN0M5vL87OXpMBUy7Xb9CvUQ5Bkp4o7mJzTahpFRYU2k&#10;ZMS5M5p+HTkoSuwXj8I2m/WqwUUpwbJtWlxgKAGCPrzPci+GgKskMlByjGD6AfEWiQosnFghdt2u&#10;eSXexwX82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HjQi5AQAASwMAAA4AAAAAAAAAAAAAAAAALgIAAGRycy9lMm9E&#10;b2MueG1sUEsBAi0AFAAGAAgAAAAhAKJpM7TaAAAACgEAAA8AAAAAAAAAAAAAAAAAEwQAAGRycy9k&#10;b3ducmV2LnhtbFBLBQYAAAAABAAEAPMAAAAaBQAAAAA=&#10;" w14:anchorId="54ABD075">
                <v:textbox inset="2.16pt,1.44pt,0,1.44pt">
                  <w:txbxContent>
                    <w:p w:rsidR="00DB1734" w:rsidP="0005636F" w:rsidRDefault="00DB1734" w14:paraId="0A02E2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2336" behindDoc="0" locked="0" layoutInCell="1" allowOverlap="1" wp14:editId="14864AD4" wp14:anchorId="7A3D16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1" name="Rectangle 7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FE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1" style="position:absolute;margin-left:104pt;margin-top:11pt;width:79pt;height:60pt;z-index:258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S9ugEAAEs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qorSiwzOKU/&#10;qBuzgxbklB1V34s036TX5EOLZY/+Ac5RQDeRnyWY9EVaZM4aHy8aizkSjsn1ct2UOAmOR6ur9RJ9&#10;7FK8FnsI8adwhiSno4BQsrLs8DvE09WXK1iXwJyeT16cd3Mm06yvX6DuXH9Eirij8R6N1G7qKNfK&#10;UzLh3Dsa/u4ZCEr0L4vC1qurZY2LkoOqqRtcYMgBgt69zTLLR4erxCNQsveghhHxZokyLJxYJnbe&#10;rrQSb+MM/vUf2P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mcqS9ugEAAEsDAAAOAAAAAAAAAAAAAAAAAC4CAABkcnMvZTJv&#10;RG9jLnhtbFBLAQItABQABgAIAAAAIQCiaTO02gAAAAoBAAAPAAAAAAAAAAAAAAAAABQEAABkcnMv&#10;ZG93bnJldi54bWxQSwUGAAAAAAQABADzAAAAGwUAAAAA&#10;" w14:anchorId="7A3D161D">
                <v:textbox inset="2.16pt,1.44pt,0,1.44pt">
                  <w:txbxContent>
                    <w:p w:rsidR="00DB1734" w:rsidP="0005636F" w:rsidRDefault="00DB1734" w14:paraId="53FE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editId="0B9F6BA8" wp14:anchorId="7EF156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2" name="Rectangle 7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530A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2" style="position:absolute;margin-left:104pt;margin-top:11pt;width:79pt;height:60pt;z-index:258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+5uQEAAEs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H1smko8dzhlH6i&#10;btz3VpFzdjBSqnm+s15jTB2WPccnuEQJ3Zn8pMHNX6RFpqLx6aqxmjIRmNysNm2NkxB4tL7ZrNDH&#10;LtVbcYSUv6rgyOwwCgilKMuP31M+X329gnUzmPPzs5en/VTItJvbV6j7IE9IEXc0P6LRNoyMCmsi&#10;JSPOndH0+8BBUWK/eRS2Wd+sUIdcgmXbtLjAUAIEvX+f5V4MAVdJZKDkEMH0A+ItEhVYOLFC7LJd&#10;80q8jwv4t39g9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Rrr7m5AQAASwMAAA4AAAAAAAAAAAAAAAAALgIAAGRycy9lMm9E&#10;b2MueG1sUEsBAi0AFAAGAAgAAAAhAKJpM7TaAAAACgEAAA8AAAAAAAAAAAAAAAAAEwQAAGRycy9k&#10;b3ducmV2LnhtbFBLBQYAAAAABAAEAPMAAAAaBQAAAAA=&#10;" w14:anchorId="7EF156E4">
                <v:textbox inset="2.16pt,1.44pt,0,1.44pt">
                  <w:txbxContent>
                    <w:p w:rsidR="00DB1734" w:rsidP="0005636F" w:rsidRDefault="00DB1734" w14:paraId="1530A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editId="3F272612" wp14:anchorId="7DF1C5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3" name="Rectangle 7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4435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3" style="position:absolute;margin-left:104pt;margin-top:11pt;width:79pt;height:60pt;z-index:258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YMugEAAEs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Xy2ZFiecOp/QD&#10;deO+t4qcs4ORUs3znfUaY+qw7CU+wyVK6M7kJw1u/iItMhWNT1eN1ZSJwORmtWlrnITAo/XNZoU+&#10;dqneiyOk/E0FR2aHUUAoRVl+fEj5fPXtCtbNYM7Pz16e9lMh027Wb1D3QZ6QIu5ofkKjbRgZFdZE&#10;SkacO6Pp94GDosR+9yhss75ZNbgoJVi2TYs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lnoYMugEAAEsDAAAOAAAAAAAAAAAAAAAAAC4CAABkcnMvZTJv&#10;RG9jLnhtbFBLAQItABQABgAIAAAAIQCiaTO02gAAAAoBAAAPAAAAAAAAAAAAAAAAABQEAABkcnMv&#10;ZG93bnJldi54bWxQSwUGAAAAAAQABADzAAAAGwUAAAAA&#10;" w14:anchorId="7DF1C533">
                <v:textbox inset="2.16pt,1.44pt,0,1.44pt">
                  <w:txbxContent>
                    <w:p w:rsidR="00DB1734" w:rsidP="0005636F" w:rsidRDefault="00DB1734" w14:paraId="2A4435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5408" behindDoc="0" locked="0" layoutInCell="1" allowOverlap="1" wp14:editId="1457184B" wp14:anchorId="5BEC5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4" name="Rectangle 7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10DE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4" style="position:absolute;margin-left:104pt;margin-top:11pt;width:79pt;height:60pt;z-index:258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gdugEAAEs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2WzpsRxi1P6&#10;jrpx14+KXLKDkVLl+Wa9phA7LHsJz3CNIrqZ/KzB5i/SInPR+HzTWM2JCExuV9u2xkkIPNqstyv0&#10;sUv1Vhwgps/KW5IdRgGhFGX56WtMl6uvV7Aug7k8n700H+ZCpt22r1APXp6RIu5oekKjRz8xKkYT&#10;KJlw7ozGX0cOipLxi0Nhm8161eCilGDZNi0uMJQAQR/eZ7kTg8dVEgkoOQYw/YB4i0QFFk6sELtu&#10;V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77gdugEAAEsDAAAOAAAAAAAAAAAAAAAAAC4CAABkcnMvZTJv&#10;RG9jLnhtbFBLAQItABQABgAIAAAAIQCiaTO02gAAAAoBAAAPAAAAAAAAAAAAAAAAABQEAABkcnMv&#10;ZG93bnJldi54bWxQSwUGAAAAAAQABADzAAAAGwUAAAAA&#10;" w14:anchorId="5BEC53C8">
                <v:textbox inset="2.16pt,1.44pt,0,1.44pt">
                  <w:txbxContent>
                    <w:p w:rsidR="00DB1734" w:rsidP="0005636F" w:rsidRDefault="00DB1734" w14:paraId="2B10DE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6432" behindDoc="0" locked="0" layoutInCell="1" allowOverlap="1" wp14:editId="301E35A7" wp14:anchorId="6C4BB9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5" name="Rectangle 7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F79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5" style="position:absolute;margin-left:104pt;margin-top:11pt;width:79pt;height:60pt;z-index:258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Go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8vqmhLLDE7p&#10;D+rG7KAFOWVH1fcizTfpNfnQYtmjf4BzFNBN5GcJJn2RFpmzxseLxmKOhGOyWTV1iZPgeLS+albo&#10;Y5fitdhDiD+FMyQ5HQWEkpVlh98hnq6+XMG6BOb0fPLivJszmbppXqDuXH9Eirij8R6N1G7qKNfK&#10;UzLh3Dsa/u4ZCEr0L4vCVuurVYWLkoNlXdW4wJADBL17m2WWjw5XiUegZO9BDSPizRJlWDixTOy8&#10;XW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pGougEAAEsDAAAOAAAAAAAAAAAAAAAAAC4CAABkcnMvZTJv&#10;RG9jLnhtbFBLAQItABQABgAIAAAAIQCiaTO02gAAAAoBAAAPAAAAAAAAAAAAAAAAABQEAABkcnMv&#10;ZG93bnJldi54bWxQSwUGAAAAAAQABADzAAAAGwUAAAAA&#10;" w14:anchorId="6C4BB9A7">
                <v:textbox inset="2.16pt,1.44pt,0,1.44pt">
                  <w:txbxContent>
                    <w:p w:rsidR="00DB1734" w:rsidP="0005636F" w:rsidRDefault="00DB1734" w14:paraId="28F79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7456" behindDoc="0" locked="0" layoutInCell="1" allowOverlap="1" wp14:editId="3551DD0A" wp14:anchorId="11FD16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6" name="Rectangle 7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0A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6" style="position:absolute;margin-left:104pt;margin-top:11pt;width:79pt;height:60pt;z-index:258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hwugEAAEs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l80tJY5b7NIL&#10;+sZdNygyV3sjpcr9zX6NIbZ47TU8wyWLuMziJw02f1EWmYrH56vHakpEYHG72m5q7ITArfXNdoVr&#10;RKneLweI6ZvyluQFo4BUirP89BDTfPT3EbyXyczP51WaDlMRs51hc+3g5Rkl4oymJwx68COjYjCB&#10;khH7zmj8deSgKBm+OzS2Wd+sGhyUkiw3zQYHGEqCpA8fq9yJ3uMoiQSUHAOYrke+xaJCCztWhF2m&#10;K4/Ex7yQf/8H9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gjhwugEAAEsDAAAOAAAAAAAAAAAAAAAAAC4CAABkcnMvZTJv&#10;RG9jLnhtbFBLAQItABQABgAIAAAAIQCiaTO02gAAAAoBAAAPAAAAAAAAAAAAAAAAABQEAABkcnMv&#10;ZG93bnJldi54bWxQSwUGAAAAAAQABADzAAAAGwUAAAAA&#10;" w14:anchorId="11FD166C">
                <v:textbox inset="2.16pt,1.44pt,0,1.44pt">
                  <w:txbxContent>
                    <w:p w:rsidR="00DB1734" w:rsidP="0005636F" w:rsidRDefault="00DB1734" w14:paraId="6110A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8480" behindDoc="0" locked="0" layoutInCell="1" allowOverlap="1" wp14:editId="40541521" wp14:anchorId="20999E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7" name="Rectangle 7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63AB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7" style="position:absolute;margin-left:104pt;margin-top:11pt;width:79pt;height:60pt;z-index:258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Z3EcW5AQAASwMAAA4AAAAAAAAAAAAAAAAALgIAAGRycy9lMm9E&#10;b2MueG1sUEsBAi0AFAAGAAgAAAAhAKJpM7TaAAAACgEAAA8AAAAAAAAAAAAAAAAAEwQAAGRycy9k&#10;b3ducmV2LnhtbFBLBQYAAAAABAAEAPMAAAAaBQAAAAA=&#10;" w14:anchorId="20999E21">
                <v:textbox inset="2.16pt,1.44pt,0,1.44pt">
                  <w:txbxContent>
                    <w:p w:rsidR="00DB1734" w:rsidP="0005636F" w:rsidRDefault="00DB1734" w14:paraId="2863AB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09504" behindDoc="0" locked="0" layoutInCell="1" allowOverlap="1" wp14:editId="568CC434" wp14:anchorId="74BB75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8" name="Rectangle 7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5846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8" style="position:absolute;margin-left:104pt;margin-top:11pt;width:79pt;height:60pt;z-index:258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BlNyu5AQAASwMAAA4AAAAAAAAAAAAAAAAALgIAAGRycy9lMm9E&#10;b2MueG1sUEsBAi0AFAAGAAgAAAAhAKJpM7TaAAAACgEAAA8AAAAAAAAAAAAAAAAAEwQAAGRycy9k&#10;b3ducmV2LnhtbFBLBQYAAAAABAAEAPMAAAAaBQAAAAA=&#10;" w14:anchorId="74BB7537">
                <v:textbox inset="2.16pt,1.44pt,0,1.44pt">
                  <w:txbxContent>
                    <w:p w:rsidR="00DB1734" w:rsidP="0005636F" w:rsidRDefault="00DB1734" w14:paraId="185846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0528" behindDoc="0" locked="0" layoutInCell="1" allowOverlap="1" wp14:editId="1F00D232" wp14:anchorId="714FD7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9" name="Rectangle 7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9AA3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9" style="position:absolute;margin-left:104pt;margin-top:11pt;width:79pt;height:60pt;z-index:258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B6eugEAAEsDAAAOAAAAAAAAAAAAAAAAAC4CAABkcnMvZTJv&#10;RG9jLnhtbFBLAQItABQABgAIAAAAIQCiaTO02gAAAAoBAAAPAAAAAAAAAAAAAAAAABQEAABkcnMv&#10;ZG93bnJldi54bWxQSwUGAAAAAAQABADzAAAAGwUAAAAA&#10;" w14:anchorId="714FD73A">
                <v:textbox inset="2.16pt,1.44pt,0,1.44pt">
                  <w:txbxContent>
                    <w:p w:rsidR="00DB1734" w:rsidP="0005636F" w:rsidRDefault="00DB1734" w14:paraId="089AA3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1552" behindDoc="0" locked="0" layoutInCell="1" allowOverlap="1" wp14:editId="123F0AF1" wp14:anchorId="7D8C81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0" name="Rectangle 7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5E1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0" style="position:absolute;margin-left:104pt;margin-top:11pt;width:79pt;height:60pt;z-index:258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CRuWq25AQAASwMAAA4AAAAAAAAAAAAAAAAALgIAAGRycy9lMm9E&#10;b2MueG1sUEsBAi0AFAAGAAgAAAAhAKJpM7TaAAAACgEAAA8AAAAAAAAAAAAAAAAAEwQAAGRycy9k&#10;b3ducmV2LnhtbFBLBQYAAAAABAAEAPMAAAAaBQAAAAA=&#10;" w14:anchorId="7D8C8108">
                <v:textbox inset="2.16pt,1.44pt,0,1.44pt">
                  <w:txbxContent>
                    <w:p w:rsidR="00DB1734" w:rsidP="0005636F" w:rsidRDefault="00DB1734" w14:paraId="165E1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2576" behindDoc="0" locked="0" layoutInCell="1" allowOverlap="1" wp14:editId="102C1426" wp14:anchorId="17937C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1" name="Rectangle 7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8095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1" style="position:absolute;margin-left:104pt;margin-top:11pt;width:79pt;height:60pt;z-index:258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MYugEAAEs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VLBtKPHc4pV+o&#10;G/e9VeScHYyUap7vrNcYU4dlj/EBLlFCdyY/aXDzF2mRqWh8umqspkwEJjfLzbrGSQg8Wt1sluhj&#10;l+qlOELK31RwZHYYBYRSlOXHHymfrz5fwboZzPn52cvTfipkNvXnZ6j7IE9IEXc036PRNoyMCmsi&#10;JSPOndH058BBUWK/exS2Xd0sW1yUEjTrdo0LDCVA0PvXWe7FEHCVRAZKDhFMPyDeIlGBhRMrxC7b&#10;Na/E67iAf/kH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Fm3MYugEAAEsDAAAOAAAAAAAAAAAAAAAAAC4CAABkcnMvZTJv&#10;RG9jLnhtbFBLAQItABQABgAIAAAAIQCiaTO02gAAAAoBAAAPAAAAAAAAAAAAAAAAABQEAABkcnMv&#10;ZG93bnJldi54bWxQSwUGAAAAAAQABADzAAAAGwUAAAAA&#10;" w14:anchorId="17937CEB">
                <v:textbox inset="2.16pt,1.44pt,0,1.44pt">
                  <w:txbxContent>
                    <w:p w:rsidR="00DB1734" w:rsidP="0005636F" w:rsidRDefault="00DB1734" w14:paraId="498095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3600" behindDoc="0" locked="0" layoutInCell="1" allowOverlap="1" wp14:editId="540A4D80" wp14:anchorId="060DA1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2" name="Rectangle 7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748F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2" style="position:absolute;margin-left:104pt;margin-top:11pt;width:79pt;height:60pt;z-index:258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gcuQ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OV80lDhucUp/&#10;UDfuukGRU7Y3Uqo836zXGGKLZU/hEc5RRDeTnzTY/EVaZCoaHy8aqykRgcn1Yr2qcRICj5ZX6wX6&#10;2KV6Lw4Q073ylmSHUUAoRVl++BXT6erbFazLYE7PZy9Nu6mQWdfXb1B3Xh6RIu5oekCjBz8yKgYT&#10;KBlx7ozG1z0HRcnw06GwzfIq65BKMF81K1xgKAGC3n3Mcid6j6skElCyD2C6HvEWiQosnFghdt6u&#10;vBIf4wL+/R/Y/g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eCeBy5AQAASwMAAA4AAAAAAAAAAAAAAAAALgIAAGRycy9lMm9E&#10;b2MueG1sUEsBAi0AFAAGAAgAAAAhAKJpM7TaAAAACgEAAA8AAAAAAAAAAAAAAAAAEwQAAGRycy9k&#10;b3ducmV2LnhtbFBLBQYAAAAABAAEAPMAAAAaBQAAAAA=&#10;" w14:anchorId="060DA1F1">
                <v:textbox inset="2.16pt,1.44pt,0,1.44pt">
                  <w:txbxContent>
                    <w:p w:rsidR="00DB1734" w:rsidP="0005636F" w:rsidRDefault="00DB1734" w14:paraId="42748F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editId="43D31623" wp14:anchorId="2A4C15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3" name="Rectangle 7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2F6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3" style="position:absolute;margin-left:104pt;margin-top:11pt;width:79pt;height:60pt;z-index:258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GpugEAAEsDAAAOAAAAZHJzL2Uyb0RvYy54bWysU9tu2zAMfR+wfxD0vtixiyY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yulm1LiecOp/QD&#10;deO+t4qcs4ORUs3znfUaY+qw7CU+wyVK6M7kJw1u/iItMhWNT1eN1ZSJwOSm3axrnITAo9XNpkUf&#10;u1TvxRFS/qaCI7PDKCCUoiw/PqR8vvp2BetmMOfnZy9P+6mQ2dSrN6j7IE9IEXc0P6HRNoyMCmsi&#10;JSPOndH0+8BBUWK/exS2Wd20DS5KCZbrZo0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d1GpugEAAEsDAAAOAAAAAAAAAAAAAAAAAC4CAABkcnMvZTJv&#10;RG9jLnhtbFBLAQItABQABgAIAAAAIQCiaTO02gAAAAoBAAAPAAAAAAAAAAAAAAAAABQEAABkcnMv&#10;ZG93bnJldi54bWxQSwUGAAAAAAQABADzAAAAGwUAAAAA&#10;" w14:anchorId="2A4C151F">
                <v:textbox inset="2.16pt,1.44pt,0,1.44pt">
                  <w:txbxContent>
                    <w:p w:rsidR="00DB1734" w:rsidP="0005636F" w:rsidRDefault="00DB1734" w14:paraId="412F6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5648" behindDoc="0" locked="0" layoutInCell="1" allowOverlap="1" wp14:editId="201CEFD5" wp14:anchorId="140508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4" name="Rectangle 7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10A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4" style="position:absolute;margin-left:104pt;margin-top:11pt;width:79pt;height:60pt;z-index:258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+4ug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9WaEs8dTuk7&#10;6sZ9bxW5ZAcjpZrnO+s1xtRh2Ut8hmuU0J3JTxrc/EVaZCoan28aqykTgcntatvWOAmBR5v1doU+&#10;dqneiiOk/FkFR2aHUUAoRVl++pry5errFaybwVyen708HaZCZlu3r1APQZ6RIu5ofkKjbRgZFdZE&#10;SkacO6Pp15GDosR+8Shss1mvGlyUEizbpsU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Bm+4ugEAAEsDAAAOAAAAAAAAAAAAAAAAAC4CAABkcnMvZTJv&#10;RG9jLnhtbFBLAQItABQABgAIAAAAIQCiaTO02gAAAAoBAAAPAAAAAAAAAAAAAAAAABQEAABkcnMv&#10;ZG93bnJldi54bWxQSwUGAAAAAAQABADzAAAAGwUAAAAA&#10;" w14:anchorId="14050852">
                <v:textbox inset="2.16pt,1.44pt,0,1.44pt">
                  <w:txbxContent>
                    <w:p w:rsidR="00DB1734" w:rsidP="0005636F" w:rsidRDefault="00DB1734" w14:paraId="3610A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6672" behindDoc="0" locked="0" layoutInCell="1" allowOverlap="1" wp14:editId="004C15DA" wp14:anchorId="11298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5" name="Rectangle 7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7062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5" style="position:absolute;margin-left:104pt;margin-top:11pt;width:79pt;height:60pt;z-index:258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K80YNugEAAEsDAAAOAAAAAAAAAAAAAAAAAC4CAABkcnMvZTJv&#10;RG9jLnhtbFBLAQItABQABgAIAAAAIQCiaTO02gAAAAoBAAAPAAAAAAAAAAAAAAAAABQEAABkcnMv&#10;ZG93bnJldi54bWxQSwUGAAAAAAQABADzAAAAGwUAAAAA&#10;" w14:anchorId="11298125">
                <v:textbox inset="2.16pt,1.44pt,0,1.44pt">
                  <w:txbxContent>
                    <w:p w:rsidR="00DB1734" w:rsidP="0005636F" w:rsidRDefault="00DB1734" w14:paraId="737062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7696" behindDoc="0" locked="0" layoutInCell="1" allowOverlap="1" wp14:editId="4940763E" wp14:anchorId="01EF0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6" name="Rectangle 7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2AF2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6" style="position:absolute;margin-left:104pt;margin-top:11pt;width:79pt;height:60pt;z-index:258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hKugEAAEs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FVs7ylxHGLXXpB&#10;37jrR0XO1cFIqXJ/s19TiB1eew3PcMkiLrP4WYPNX5RF5uLx6eqxmhMRWNwsN+saOyFwa3WzWeIa&#10;Uar3ywFi+qa8JXnBKCCV4iw/PsR0Pvr7CN7LZM7P51Wa93MRs2kKbK7tvTyhRJzR9IRBj35iVIwm&#10;UDJh3xmNvw4cFCXjd4fGtqubZYuDUpJm3a5xgKEkSHr/scqdGDyOkkhAySGA6QfkWywqtLBjRdhl&#10;uvJIfMwL+fd/YPc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+jhKugEAAEsDAAAOAAAAAAAAAAAAAAAAAC4CAABkcnMvZTJv&#10;RG9jLnhtbFBLAQItABQABgAIAAAAIQCiaTO02gAAAAoBAAAPAAAAAAAAAAAAAAAAABQEAABkcnMv&#10;ZG93bnJldi54bWxQSwUGAAAAAAQABADzAAAAGwUAAAAA&#10;" w14:anchorId="01EF0286">
                <v:textbox inset="2.16pt,1.44pt,0,1.44pt">
                  <w:txbxContent>
                    <w:p w:rsidR="00DB1734" w:rsidP="0005636F" w:rsidRDefault="00DB1734" w14:paraId="1E2AF2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8720" behindDoc="0" locked="0" layoutInCell="1" allowOverlap="1" wp14:editId="61D5F5D1" wp14:anchorId="49050D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7" name="Rectangle 7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839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7" style="position:absolute;margin-left:104pt;margin-top:11pt;width:79pt;height:60pt;z-index:258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0PEf+5AQAASwMAAA4AAAAAAAAAAAAAAAAALgIAAGRycy9lMm9E&#10;b2MueG1sUEsBAi0AFAAGAAgAAAAhAKJpM7TaAAAACgEAAA8AAAAAAAAAAAAAAAAAEwQAAGRycy9k&#10;b3ducmV2LnhtbFBLBQYAAAAABAAEAPMAAAAaBQAAAAA=&#10;" w14:anchorId="49050D24">
                <v:textbox inset="2.16pt,1.44pt,0,1.44pt">
                  <w:txbxContent>
                    <w:p w:rsidR="00DB1734" w:rsidP="0005636F" w:rsidRDefault="00DB1734" w14:paraId="0D839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19744" behindDoc="0" locked="0" layoutInCell="1" allowOverlap="1" wp14:editId="1E7E1E73" wp14:anchorId="684447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8" name="Rectangle 7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0E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8" style="position:absolute;margin-left:104pt;margin-top:11pt;width:79pt;height:60pt;z-index:258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sdNxG5AQAASwMAAA4AAAAAAAAAAAAAAAAALgIAAGRycy9lMm9E&#10;b2MueG1sUEsBAi0AFAAGAAgAAAAhAKJpM7TaAAAACgEAAA8AAAAAAAAAAAAAAAAAEwQAAGRycy9k&#10;b3ducmV2LnhtbFBLBQYAAAAABAAEAPMAAAAaBQAAAAA=&#10;" w14:anchorId="684447A9">
                <v:textbox inset="2.16pt,1.44pt,0,1.44pt">
                  <w:txbxContent>
                    <w:p w:rsidR="00DB1734" w:rsidP="0005636F" w:rsidRDefault="00DB1734" w14:paraId="1060E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0768" behindDoc="0" locked="0" layoutInCell="1" allowOverlap="1" wp14:editId="580BB438" wp14:anchorId="6762E5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39" name="Rectangle 7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3BDA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9" style="position:absolute;margin-left:104pt;margin-top:11pt;width:79pt;height:48pt;z-index:258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F26zUugEAAEsDAAAOAAAAAAAAAAAAAAAAAC4CAABkcnMvZTJv&#10;RG9jLnhtbFBLAQItABQABgAIAAAAIQC5TgVu2gAAAAoBAAAPAAAAAAAAAAAAAAAAABQEAABkcnMv&#10;ZG93bnJldi54bWxQSwUGAAAAAAQABADzAAAAGwUAAAAA&#10;" w14:anchorId="6762E583">
                <v:textbox inset="2.16pt,1.44pt,0,1.44pt">
                  <w:txbxContent>
                    <w:p w:rsidR="00DB1734" w:rsidP="0005636F" w:rsidRDefault="00DB1734" w14:paraId="783BDA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1792" behindDoc="0" locked="0" layoutInCell="1" allowOverlap="1" wp14:editId="2DF929DF" wp14:anchorId="540DBC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0" name="Rectangle 7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7AD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0" style="position:absolute;margin-left:104pt;margin-top:11pt;width:79pt;height:48pt;z-index:258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CPugEAAEs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GgRy3OKXv&#10;qBt3w6TIOTsaKVWeb9ZrDrHHsufwBJcoopvJLxps/iItshSNT1eN1ZKIwGR3021qfEjg0cfutkMf&#10;u1SvxQFi+qy8JdlhFBBKUZYfv8Z0vvpyBesymPPz2UvLfilkumb9AnXv5Qkp4o6mRzR68jOjYjKB&#10;khnnzmj8deCgKJm+OBS2vVvftLgo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9gECPugEAAEsDAAAOAAAAAAAAAAAAAAAAAC4CAABkcnMvZTJv&#10;RG9jLnhtbFBLAQItABQABgAIAAAAIQC5TgVu2gAAAAoBAAAPAAAAAAAAAAAAAAAAABQEAABkcnMv&#10;ZG93bnJldi54bWxQSwUGAAAAAAQABADzAAAAGwUAAAAA&#10;" w14:anchorId="540DBC2F">
                <v:textbox inset="2.16pt,1.44pt,0,1.44pt">
                  <w:txbxContent>
                    <w:p w:rsidR="00DB1734" w:rsidP="0005636F" w:rsidRDefault="00DB1734" w14:paraId="31C7AD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2816" behindDoc="0" locked="0" layoutInCell="1" allowOverlap="1" wp14:editId="7A53D4E0" wp14:anchorId="4AC81E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1" name="Rectangle 7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1C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1" style="position:absolute;margin-left:104pt;margin-top:11pt;width:79pt;height:48pt;z-index:258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k6ugEAAEs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zXVDieMWp/QD&#10;deNuNJKcspMeBpnnm/WaQ+yx7Dk8wTmK6GbyiwKbv0iLLEXj40VjuSQiMNlddesaJyHw6Ka77dDH&#10;LtVbcYCYvkhvSXYYBYRSlOWHbzGdrr5ewboM5vR89tKyWwqZrrl5hbrzwxEp4o6mRzTK+JlRYXSg&#10;ZMa5Mxp/7TlISsxXh8K2d9dXLS5KCZp1u8YFhhIg6N37LHdi8rhKIgEl+wB6nBBvkajAwokVYuft&#10;yi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cdWk6ugEAAEsDAAAOAAAAAAAAAAAAAAAAAC4CAABkcnMvZTJv&#10;RG9jLnhtbFBLAQItABQABgAIAAAAIQC5TgVu2gAAAAoBAAAPAAAAAAAAAAAAAAAAABQEAABkcnMv&#10;ZG93bnJldi54bWxQSwUGAAAAAAQABADzAAAAGwUAAAAA&#10;" w14:anchorId="4AC81ED6">
                <v:textbox inset="2.16pt,1.44pt,0,1.44pt">
                  <w:txbxContent>
                    <w:p w:rsidR="00DB1734" w:rsidP="0005636F" w:rsidRDefault="00DB1734" w14:paraId="5AE1C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3840" behindDoc="0" locked="0" layoutInCell="1" allowOverlap="1" wp14:editId="7EA44F33" wp14:anchorId="7D1A8D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2" name="Rectangle 7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A9D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2" style="position:absolute;margin-left:104pt;margin-top:11pt;width:79pt;height:48pt;z-index:258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I+ugEAAEs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ltKXHc4pS+&#10;o27cDZMi5+xopFR5vlmvOcQey57DE1yiiG4mv2iw+Yu0yFI0Pl01VksiApPdTbepcRICjz526w59&#10;7FK9FgeI6bPylmSHUUAoRVl+/BrT+erLFazLYM7PZy8t+6WQ6Zr1C9S9lyekiDuaHtHoyc+MiskE&#10;SmacO6Px14GDomT64lDY9u72BnVI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+bGI+ugEAAEsDAAAOAAAAAAAAAAAAAAAAAC4CAABkcnMvZTJv&#10;RG9jLnhtbFBLAQItABQABgAIAAAAIQC5TgVu2gAAAAoBAAAPAAAAAAAAAAAAAAAAABQEAABkcnMv&#10;ZG93bnJldi54bWxQSwUGAAAAAAQABADzAAAAGwUAAAAA&#10;" w14:anchorId="7D1A8D1B">
                <v:textbox inset="2.16pt,1.44pt,0,1.44pt">
                  <w:txbxContent>
                    <w:p w:rsidR="00DB1734" w:rsidP="0005636F" w:rsidRDefault="00DB1734" w14:paraId="3DFA9D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4864" behindDoc="0" locked="0" layoutInCell="1" allowOverlap="1" wp14:editId="2D6A144E" wp14:anchorId="007F44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3" name="Rectangle 7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DC96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3" style="position:absolute;margin-left:104pt;margin-top:11pt;width:79pt;height:48pt;z-index:258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uLuwEAAEs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qq6WlDhucUq/&#10;UDfuukGRU7Y3Uqp5vrNeY4gtlj2HJzhHEd2Z/KTBzl+kRaas8fGisZoSEZhsls26xEkIPLpubhr0&#10;sUvxVhwgph/KWzI7jAJCycryw0NMp6uvV7BuBnN6fvbStJsymaZavULdeXlEirij6RGNHvzIqBhM&#10;oGTEuTMa/+w5KEqGe4fC1qurZY2LkoNqXa9xgSEHCHr3Psud6D2ukkhAyT6A6XrEmyXKsHBimdh5&#10;u+aVeB9n8G//wP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5lLi7sBAABLAwAADgAAAAAAAAAAAAAAAAAuAgAAZHJzL2Uy&#10;b0RvYy54bWxQSwECLQAUAAYACAAAACEAuU4FbtoAAAAKAQAADwAAAAAAAAAAAAAAAAAVBAAAZHJz&#10;L2Rvd25yZXYueG1sUEsFBgAAAAAEAAQA8wAAABwFAAAAAA==&#10;" w14:anchorId="007F4441">
                <v:textbox inset="2.16pt,1.44pt,0,1.44pt">
                  <w:txbxContent>
                    <w:p w:rsidR="00DB1734" w:rsidP="0005636F" w:rsidRDefault="00DB1734" w14:paraId="00DC96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5888" behindDoc="0" locked="0" layoutInCell="1" allowOverlap="1" wp14:editId="7D1A0AEC" wp14:anchorId="5999D1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4" name="Rectangle 7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DF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4" style="position:absolute;margin-left:104pt;margin-top:11pt;width:79pt;height:48pt;z-index:258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y6HWaugEAAEsDAAAOAAAAAAAAAAAAAAAAAC4CAABkcnMvZTJv&#10;RG9jLnhtbFBLAQItABQABgAIAAAAIQC5TgVu2gAAAAoBAAAPAAAAAAAAAAAAAAAAABQEAABkcnMv&#10;ZG93bnJldi54bWxQSwUGAAAAAAQABADzAAAAGwUAAAAA&#10;" w14:anchorId="5999D1FF">
                <v:textbox inset="2.16pt,1.44pt,0,1.44pt">
                  <w:txbxContent>
                    <w:p w:rsidR="00DB1734" w:rsidP="0005636F" w:rsidRDefault="00DB1734" w14:paraId="6ADDF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6912" behindDoc="0" locked="0" layoutInCell="1" allowOverlap="1" wp14:editId="11C652FA" wp14:anchorId="6B21FB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5" name="Rectangle 7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595A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5" style="position:absolute;margin-left:104pt;margin-top:11pt;width:79pt;height:48pt;z-index:258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MdXC+5AQAASwMAAA4AAAAAAAAAAAAAAAAALgIAAGRycy9lMm9E&#10;b2MueG1sUEsBAi0AFAAGAAgAAAAhALlOBW7aAAAACgEAAA8AAAAAAAAAAAAAAAAAEwQAAGRycy9k&#10;b3ducmV2LnhtbFBLBQYAAAAABAAEAPMAAAAaBQAAAAA=&#10;" w14:anchorId="6B21FBD0">
                <v:textbox inset="2.16pt,1.44pt,0,1.44pt">
                  <w:txbxContent>
                    <w:p w:rsidR="00DB1734" w:rsidP="0005636F" w:rsidRDefault="00DB1734" w14:paraId="1C595A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7936" behindDoc="0" locked="0" layoutInCell="1" allowOverlap="1" wp14:editId="7B386001" wp14:anchorId="0069F0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6" name="Rectangle 7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57F7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6" style="position:absolute;margin-left:104pt;margin-top:11pt;width:79pt;height:48pt;z-index:258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o7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Lq9XlDhusUs/&#10;0Dfu+lGRU3UwUqrc3+zXFGKH117CM5yziMssftZg8xdlkbl4fLx4rOZEBBbbq3ZdYycEbt20qxbX&#10;iFK9XQ4Q0zflLckLRgGpFGf54TGm09HXI3gvkzk9n1dp3s1FTNsU2FzbeXlEiTij6QmDHv3EqBhN&#10;oGTCvjMaf+85KErGB4fGNrfXVw0OSkmW62aNAwwlQdK791XuxOBxlEQCSvYBTD8g32JRoYUdK8LO&#10;05VH4n1eyL/9A9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Ie6O7sBAABLAwAADgAAAAAAAAAAAAAAAAAuAgAAZHJzL2Uy&#10;b0RvYy54bWxQSwECLQAUAAYACAAAACEAuU4FbtoAAAAKAQAADwAAAAAAAAAAAAAAAAAVBAAAZHJz&#10;L2Rvd25yZXYueG1sUEsFBgAAAAAEAAQA8wAAABwFAAAAAA==&#10;" w14:anchorId="0069F067">
                <v:textbox inset="2.16pt,1.44pt,0,1.44pt">
                  <w:txbxContent>
                    <w:p w:rsidR="00DB1734" w:rsidP="0005636F" w:rsidRDefault="00DB1734" w14:paraId="6B57F7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8960" behindDoc="0" locked="0" layoutInCell="1" allowOverlap="1" wp14:editId="5E3E2500" wp14:anchorId="3CC7F6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7" name="Rectangle 7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6032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7" style="position:absolute;margin-left:104pt;margin-top:11pt;width:79pt;height:48pt;z-index:258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lyk465AQAASwMAAA4AAAAAAAAAAAAAAAAALgIAAGRycy9lMm9E&#10;b2MueG1sUEsBAi0AFAAGAAgAAAAhALlOBW7aAAAACgEAAA8AAAAAAAAAAAAAAAAAEwQAAGRycy9k&#10;b3ducmV2LnhtbFBLBQYAAAAABAAEAPMAAAAaBQAAAAA=&#10;" w14:anchorId="3CC7F63C">
                <v:textbox inset="2.16pt,1.44pt,0,1.44pt">
                  <w:txbxContent>
                    <w:p w:rsidR="00DB1734" w:rsidP="0005636F" w:rsidRDefault="00DB1734" w14:paraId="3B6032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29984" behindDoc="0" locked="0" layoutInCell="1" allowOverlap="1" wp14:editId="54D32D20" wp14:anchorId="111E5C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8" name="Rectangle 7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6F0A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8" style="position:absolute;margin-left:104pt;margin-top:11pt;width:79pt;height:48pt;z-index:258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/YLVgugEAAEsDAAAOAAAAAAAAAAAAAAAAAC4CAABkcnMvZTJv&#10;RG9jLnhtbFBLAQItABQABgAIAAAAIQC5TgVu2gAAAAoBAAAPAAAAAAAAAAAAAAAAABQEAABkcnMv&#10;ZG93bnJldi54bWxQSwUGAAAAAAQABADzAAAAGwUAAAAA&#10;" w14:anchorId="111E5C9A">
                <v:textbox inset="2.16pt,1.44pt,0,1.44pt">
                  <w:txbxContent>
                    <w:p w:rsidR="00DB1734" w:rsidP="0005636F" w:rsidRDefault="00DB1734" w14:paraId="636F0A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1008" behindDoc="0" locked="0" layoutInCell="1" allowOverlap="1" wp14:editId="2717E9DB" wp14:anchorId="447712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9" name="Rectangle 7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9FBD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9" style="position:absolute;margin-left:104pt;margin-top:11pt;width:79pt;height:48pt;z-index:258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zV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N3y+uWEs8dTukH&#10;6sZ9bxU5ZQcjpZrnO+s1xtRh2Ut8hnOU0J3JTxrc/EVaZCoaHy8aqykTgcl21a5rnITAo5v2tkUf&#10;u1TvxRFS/qqCI7PDKCCUoiw/PKZ8uvp2BetmMKfnZy9Pu6mQaZvVG9RdkEekiDuan9BoG0ZGhTWR&#10;khHnzmh63XNQlNhvHoVt7q5XDS5KCZbrZo0LDCVA0LuPWe7FEHCVRAZK9hFMPyDeIlGBhRMrxM7b&#10;Na/Ex7iAf/8Ht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lZzVugEAAEsDAAAOAAAAAAAAAAAAAAAAAC4CAABkcnMvZTJv&#10;RG9jLnhtbFBLAQItABQABgAIAAAAIQC5TgVu2gAAAAoBAAAPAAAAAAAAAAAAAAAAABQEAABkcnMv&#10;ZG93bnJldi54bWxQSwUGAAAAAAQABADzAAAAGwUAAAAA&#10;" w14:anchorId="447712C5">
                <v:textbox inset="2.16pt,1.44pt,0,1.44pt">
                  <w:txbxContent>
                    <w:p w:rsidR="00DB1734" w:rsidP="0005636F" w:rsidRDefault="00DB1734" w14:paraId="5D9FBD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2032" behindDoc="0" locked="0" layoutInCell="1" allowOverlap="1" wp14:editId="712B12DF" wp14:anchorId="5B734B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0" name="Rectangle 7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FBB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0" style="position:absolute;margin-left:104pt;margin-top:11pt;width:79pt;height:48pt;z-index:258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Btr2Oa5AQAASwMAAA4AAAAAAAAAAAAAAAAALgIAAGRycy9lMm9E&#10;b2MueG1sUEsBAi0AFAAGAAgAAAAhALlOBW7aAAAACgEAAA8AAAAAAAAAAAAAAAAAEwQAAGRycy9k&#10;b3ducmV2LnhtbFBLBQYAAAAABAAEAPMAAAAaBQAAAAA=&#10;" w14:anchorId="5B734BAD">
                <v:textbox inset="2.16pt,1.44pt,0,1.44pt">
                  <w:txbxContent>
                    <w:p w:rsidR="00DB1734" w:rsidP="0005636F" w:rsidRDefault="00DB1734" w14:paraId="67FBB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editId="7287C0F7" wp14:anchorId="1C7FEB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1" name="Rectangle 7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B29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1" style="position:absolute;margin-left:104pt;margin-top:11pt;width:79pt;height:48pt;z-index:258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FTugEAAEsDAAAOAAAAZHJzL2Uyb0RvYy54bWysU9tu2zAMfR+wfxD0vvjSpY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uKHHc4pS+&#10;o27cDZMi5+xopFR5vlmvOcQey57DE1yiiG4mv2iw+Yu0yFI0Pl01VksiApPdTbepcRICj9bdbYc+&#10;dqleiwPE9Fl5S7LDKCCUoiw/fo3pfPXlCtZlMOfns5eW/VLIdO36BereyxNSxB1Nj2j05GdGxWQC&#10;JTPOndH468BBUTJ9cShse/fxpsVFKUGzaTe4wFACBL1/m+VOjB5XSSSg5BDADCPiLRIVWDixQuyy&#10;XXkl3sY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6nvFTugEAAEsDAAAOAAAAAAAAAAAAAAAAAC4CAABkcnMvZTJv&#10;RG9jLnhtbFBLAQItABQABgAIAAAAIQC5TgVu2gAAAAoBAAAPAAAAAAAAAAAAAAAAABQEAABkcnMv&#10;ZG93bnJldi54bWxQSwUGAAAAAAQABADzAAAAGwUAAAAA&#10;" w14:anchorId="1C7FEBDA">
                <v:textbox inset="2.16pt,1.44pt,0,1.44pt">
                  <w:txbxContent>
                    <w:p w:rsidR="00DB1734" w:rsidP="0005636F" w:rsidRDefault="00DB1734" w14:paraId="77B29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4080" behindDoc="0" locked="0" layoutInCell="1" allowOverlap="1" wp14:editId="4CDEA842" wp14:anchorId="5D02BB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2" name="Rectangle 7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EF4B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2" style="position:absolute;margin-left:104pt;margin-top:11pt;width:79pt;height:48pt;z-index:258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pXugEAAEsDAAAOAAAAZHJzL2Uyb0RvYy54bWysU9tu2zAMfR/QfxD0vthx1zQ2ovSl2FCg&#10;W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H98AzESEZvlzcNJZ47nNIP&#10;1I373ipyyg5GSjXPd9ZrjKnDspf4DOcooTuTnzS4+Yu0yFQ0Pl40VlMmApPtdbuucRICj27aVYs+&#10;dqneiyOk/E0FR2aHUUAoRVl+eEz5dPXtCtbNYE7Pz16edlMh0zarN6i7II9IEXc0P6HRNoyMCmsi&#10;JSPOndH0uuegKLEPHoVtbr9cow65BMt1s8YFhhIg6N3HLPdiCLhKIgMl+wimHxBvkajAwokVYuft&#10;mlfiY1zAv/8D2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h/pXugEAAEsDAAAOAAAAAAAAAAAAAAAAAC4CAABkcnMvZTJv&#10;RG9jLnhtbFBLAQItABQABgAIAAAAIQC5TgVu2gAAAAoBAAAPAAAAAAAAAAAAAAAAABQEAABkcnMv&#10;ZG93bnJldi54bWxQSwUGAAAAAAQABADzAAAAGwUAAAAA&#10;" w14:anchorId="5D02BB77">
                <v:textbox inset="2.16pt,1.44pt,0,1.44pt">
                  <w:txbxContent>
                    <w:p w:rsidR="00DB1734" w:rsidP="0005636F" w:rsidRDefault="00DB1734" w14:paraId="4EF4B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5104" behindDoc="0" locked="0" layoutInCell="1" allowOverlap="1" wp14:editId="6A283422" wp14:anchorId="14E9D8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3" name="Rectangle 7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F2E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3" style="position:absolute;margin-left:104pt;margin-top:11pt;width:79pt;height:48pt;z-index:258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5ctPiugEAAEsDAAAOAAAAAAAAAAAAAAAAAC4CAABkcnMvZTJv&#10;RG9jLnhtbFBLAQItABQABgAIAAAAIQC5TgVu2gAAAAoBAAAPAAAAAAAAAAAAAAAAABQEAABkcnMv&#10;ZG93bnJldi54bWxQSwUGAAAAAAQABADzAAAAGwUAAAAA&#10;" w14:anchorId="14E9D8A0">
                <v:textbox inset="2.16pt,1.44pt,0,1.44pt">
                  <w:txbxContent>
                    <w:p w:rsidR="00DB1734" w:rsidP="0005636F" w:rsidRDefault="00DB1734" w14:paraId="3BF2E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6128" behindDoc="0" locked="0" layoutInCell="1" allowOverlap="1" wp14:editId="745F0393" wp14:anchorId="2364F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4" name="Rectangle 7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7F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4" style="position:absolute;margin-left:104pt;margin-top:11pt;width:79pt;height:48pt;z-index:258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3z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q3vrmmxHOHU/qB&#10;unE/WEVO2dFIqZb5LnpNMfVY9hyf4BwldBfyswa3fJEWmYvGx4vGas5EYLK76toaJyHw6Ka77dDH&#10;LtVbcYSUv6jgyOIwCgilKMsP31I+XX29gnULmNPzi5fn3VzIdE37CnUX5BEp4o7mRzTaholRYU2k&#10;ZMK5M5p+7TkoSuxXj8I2d9dXDS5KCdZt0+ICQwkQ9O59lnsxBlwlkYGSfQQzjIi3SFRg4cQKsfN2&#10;LS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A+3zugEAAEsDAAAOAAAAAAAAAAAAAAAAAC4CAABkcnMvZTJv&#10;RG9jLnhtbFBLAQItABQABgAIAAAAIQC5TgVu2gAAAAoBAAAPAAAAAAAAAAAAAAAAABQEAABkcnMv&#10;ZG93bnJldi54bWxQSwUGAAAAAAQABADzAAAAGwUAAAAA&#10;" w14:anchorId="2364FD88">
                <v:textbox inset="2.16pt,1.44pt,0,1.44pt">
                  <w:txbxContent>
                    <w:p w:rsidR="00DB1734" w:rsidP="0005636F" w:rsidRDefault="00DB1734" w14:paraId="1DD7F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7152" behindDoc="0" locked="0" layoutInCell="1" allowOverlap="1" wp14:editId="685F2D28" wp14:anchorId="7C190E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5" name="Rectangle 7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24190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5" style="position:absolute;margin-left:104pt;margin-top:11pt;width:79pt;height:48pt;z-index:258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RGugEAAEsDAAAOAAAAZHJzL2Uyb0RvYy54bWysU9tu2zAMfR/QfxD0vthxlz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lcrSjx3OKUf&#10;qBv3vVXklB2MlGqe76zXGFOHZS/xGc5RQncmP2lw8xdpkalofLxorKZMBCbb63Zd4yQEHq3amxZ9&#10;7FK9F0dI+ZsKjswOo4BQirL88Jjy6erbFaybwZyen7087aZCpm3aN6i7II9IEXc0P6HRNoyMCmsi&#10;JSPOndH0uuegKLEPHoVtbr9cN7goJViumzUuMJQAQe8+ZrkXQ8BVEhko2Ucw/YB4i0QFFk6sEDtv&#10;17wSH+MC/v0f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19sRGugEAAEsDAAAOAAAAAAAAAAAAAAAAAC4CAABkcnMvZTJv&#10;RG9jLnhtbFBLAQItABQABgAIAAAAIQC5TgVu2gAAAAoBAAAPAAAAAAAAAAAAAAAAABQEAABkcnMv&#10;ZG93bnJldi54bWxQSwUGAAAAAAQABADzAAAAGwUAAAAA&#10;" w14:anchorId="7C190EF1">
                <v:textbox inset="2.16pt,1.44pt,0,1.44pt">
                  <w:txbxContent>
                    <w:p w:rsidR="00DB1734" w:rsidP="0005636F" w:rsidRDefault="00DB1734" w14:paraId="024190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8176" behindDoc="0" locked="0" layoutInCell="1" allowOverlap="1" wp14:editId="0B9725E8" wp14:anchorId="2654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6" name="Rectangle 7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4834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6" style="position:absolute;margin-left:104pt;margin-top:11pt;width:79pt;height:48pt;z-index:258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oBuwEAAEs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lzdrShy32KWf&#10;6Bt3/ajIuToYKVXub/ZrCrHDa0/hES5ZxGUWP2uw+YuyyFw8Pl09VnMiAovtqt3U2AmBWzftusU1&#10;olSvlwPE9FV5S/KCUUAqxVl+/B7T+ejLEbyXyZyfz6s07+cipl0V2Fzbe3lCiTij6QGDHv3EqBhN&#10;oGTCvjMafx84KErGbw6NbW4/rxoclJIsN80GBxhKgqT3b6vcicHjKIkElBwCmH5AvsWiQgs7VoRd&#10;piuPxNu8kH/9B3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/+6AbsBAABLAwAADgAAAAAAAAAAAAAAAAAuAgAAZHJzL2Uy&#10;b0RvYy54bWxQSwECLQAUAAYACAAAACEAuU4FbtoAAAAKAQAADwAAAAAAAAAAAAAAAAAVBAAAZHJz&#10;L2Rvd25yZXYueG1sUEsFBgAAAAAEAAQA8wAAABwFAAAAAA==&#10;" w14:anchorId="2654503E">
                <v:textbox inset="2.16pt,1.44pt,0,1.44pt">
                  <w:txbxContent>
                    <w:p w:rsidR="00DB1734" w:rsidP="0005636F" w:rsidRDefault="00DB1734" w14:paraId="684834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39200" behindDoc="0" locked="0" layoutInCell="1" allowOverlap="1" wp14:editId="50827DFF" wp14:anchorId="4095DE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7" name="Rectangle 7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DC6A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7" style="position:absolute;margin-left:104pt;margin-top:11pt;width:79pt;height:48pt;z-index:258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O0ugEAAEs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fJmTYnjFqf0&#10;E3XjbjCSnLOj7nuZ55v1mkLssOwpPMIliuhm8rMCm79Ii8xF49NVYzknIjDZrtpNjZMQeHTT3rbo&#10;Y5fqtThATF+ltyQ7jAJCKcry4/eYzldfrmBdBnN+Pntp3s+FTLu6Qt37/oQUcUfTAxpl/MSoMDpQ&#10;MuHcGY2/DxwkJeabQ2Gb9edVg4tSguWm2eACQwkQ9P5tljsxelwlkYCSQwA9jIi3vFtg4cQKsct2&#10;5ZV4Gxfwr//A7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CCpO0ugEAAEsDAAAOAAAAAAAAAAAAAAAAAC4CAABkcnMvZTJv&#10;RG9jLnhtbFBLAQItABQABgAIAAAAIQC5TgVu2gAAAAoBAAAPAAAAAAAAAAAAAAAAABQEAABkcnMv&#10;ZG93bnJldi54bWxQSwUGAAAAAAQABADzAAAAGwUAAAAA&#10;" w14:anchorId="4095DE6B">
                <v:textbox inset="2.16pt,1.44pt,0,1.44pt">
                  <w:txbxContent>
                    <w:p w:rsidR="00DB1734" w:rsidP="0005636F" w:rsidRDefault="00DB1734" w14:paraId="54DC6A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0224" behindDoc="0" locked="0" layoutInCell="1" allowOverlap="1" wp14:editId="5FB51B68" wp14:anchorId="392872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8" name="Rectangle 7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D68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8" style="position:absolute;margin-left:104pt;margin-top:11pt;width:79pt;height:48pt;z-index:258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QYtVq5AQAASwMAAA4AAAAAAAAAAAAAAAAALgIAAGRycy9lMm9E&#10;b2MueG1sUEsBAi0AFAAGAAgAAAAhALlOBW7aAAAACgEAAA8AAAAAAAAAAAAAAAAAEwQAAGRycy9k&#10;b3ducmV2LnhtbFBLBQYAAAAABAAEAPMAAAAaBQAAAAA=&#10;" w14:anchorId="39287249">
                <v:textbox inset="2.16pt,1.44pt,0,1.44pt">
                  <w:txbxContent>
                    <w:p w:rsidR="00DB1734" w:rsidP="0005636F" w:rsidRDefault="00DB1734" w14:paraId="4BD68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1248" behindDoc="0" locked="0" layoutInCell="1" allowOverlap="1" wp14:editId="2DCED785" wp14:anchorId="41E94A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9" name="Rectangle 7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C3D4B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9" style="position:absolute;margin-left:104pt;margin-top:11pt;width:79pt;height:48pt;z-index:258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zvugEAAEsDAAAOAAAAZHJzL2Uyb0RvYy54bWysU9tu2zAMfR/QfxD0vthx1j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q9bSjx3OKUf&#10;qBv3vVXklB2MlGqe76zXGFOHZS/xGc5RQncmP2lw8xdpkalofLxorKZMBCbbVbuucRICj67bmxZ9&#10;7FK9F0dI+ZsKjswOo4BQirL88Jjy6erbFaybwZyen7087aZCpl2t3qDugjwiRdzR/IRG2zAyKqyJ&#10;lIw4d0bT656DosQ+eBS2uf2yanBRSrBcN2tcYCgBgt59zHIvhoCrJDJQso9g+gHxFokKLJxYIXbe&#10;rnklPsYF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ZzvugEAAEsDAAAOAAAAAAAAAAAAAAAAAC4CAABkcnMvZTJv&#10;RG9jLnhtbFBLAQItABQABgAIAAAAIQC5TgVu2gAAAAoBAAAPAAAAAAAAAAAAAAAAABQEAABkcnMv&#10;ZG93bnJldi54bWxQSwUGAAAAAAQABADzAAAAGwUAAAAA&#10;" w14:anchorId="41E94A29">
                <v:textbox inset="2.16pt,1.44pt,0,1.44pt">
                  <w:txbxContent>
                    <w:p w:rsidR="00DB1734" w:rsidP="0005636F" w:rsidRDefault="00DB1734" w14:paraId="2C3D4B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2272" behindDoc="0" locked="0" layoutInCell="1" allowOverlap="1" wp14:editId="659CEBEE" wp14:anchorId="732ECD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0" name="Rectangle 7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F3D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0" style="position:absolute;margin-left:104pt;margin-top:11pt;width:79pt;height:60pt;z-index:258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KL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/AYF8tzhlH6j&#10;btx3VpFztjdSqmm+k15DTC2WPcVHuEQJ3Yn8qMFNX6RFxqLx6aqxGjMRmNwsNusaHxJ4tFpuFuhj&#10;l+q9OELKP1RwZHIYBYRSlOXHXymfr75dwboJzPn5ycvjfixkNovlG9R9kCekiDuaH9BoGwZGhTWR&#10;kgHnzmj6c+CgKLE/PQrbrJaLBhelBPN1s8YFhhIg6P3HLPeiD7hKIgMlhwim6xFvkajAwokVYpft&#10;mlb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UQ/KLugEAAEsDAAAOAAAAAAAAAAAAAAAAAC4CAABkcnMvZTJv&#10;RG9jLnhtbFBLAQItABQABgAIAAAAIQCiaTO02gAAAAoBAAAPAAAAAAAAAAAAAAAAABQEAABkcnMv&#10;ZG93bnJldi54bWxQSwUGAAAAAAQABADzAAAAGwUAAAAA&#10;" w14:anchorId="732ECDDF">
                <v:textbox inset="2.16pt,1.44pt,0,1.44pt">
                  <w:txbxContent>
                    <w:p w:rsidR="00DB1734" w:rsidP="0005636F" w:rsidRDefault="00DB1734" w14:paraId="6AF3D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3296" behindDoc="0" locked="0" layoutInCell="1" allowOverlap="1" wp14:editId="28E3B18A" wp14:anchorId="5013F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1" name="Rectangle 7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93C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1" style="position:absolute;margin-left:104pt;margin-top:11pt;width:79pt;height:60pt;z-index:258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s+ugEAAEs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V3DaUeO5wSj9R&#10;N+57q8g5Oxgp1TzfWa8xpg7LnuIjXKKE7kx+0uDmL9IiU9H4dNVYTZkITG6Wm3WNkxB4tLrZLNHH&#10;LtVrcYSUv6rgyOwwCgilKMuP31M+X325gnUzmPPzs5en/VTIbJafX6DugzwhRdzR/IBG2zAyKqyJ&#10;lIw4d0bT7wMHRYn95lHYdnWzbHFRStCs2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1tts+ugEAAEsDAAAOAAAAAAAAAAAAAAAAAC4CAABkcnMvZTJv&#10;RG9jLnhtbFBLAQItABQABgAIAAAAIQCiaTO02gAAAAoBAAAPAAAAAAAAAAAAAAAAABQEAABkcnMv&#10;ZG93bnJldi54bWxQSwUGAAAAAAQABADzAAAAGwUAAAAA&#10;" w14:anchorId="5013F67B">
                <v:textbox inset="2.16pt,1.44pt,0,1.44pt">
                  <w:txbxContent>
                    <w:p w:rsidR="00DB1734" w:rsidP="0005636F" w:rsidRDefault="00DB1734" w14:paraId="1693C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4320" behindDoc="0" locked="0" layoutInCell="1" allowOverlap="1" wp14:editId="30EC0803" wp14:anchorId="421EC1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2" name="Rectangle 7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CC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2" style="position:absolute;margin-left:104pt;margin-top:11pt;width:79pt;height:60pt;z-index:258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A6uQ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qaLxtKPHc4pd+o&#10;G/edVeSc7Y2UaprvpNcQU4tlT/ERLlFCdyI/anDTF2mRsWh8umqsxkwEJjeLzbrGSQg8Wt1sFuhj&#10;l+q9OELKP1RwZHIYBYRSlOXHXymfr75dwboJzPn5ycvjfixkNovlG9R9kCekiDuaH9BoGwZGhTWR&#10;kgHnzmj6c+CgKLE/PQrbrG4WqEMuwXzdrHGBoQQIev8xy73oA66SyEDJIYLpesRbJCqwcGKF2GW7&#10;ppX4GBfw7//A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ev0Dq5AQAASwMAAA4AAAAAAAAAAAAAAAAALgIAAGRycy9lMm9E&#10;b2MueG1sUEsBAi0AFAAGAAgAAAAhAKJpM7TaAAAACgEAAA8AAAAAAAAAAAAAAAAAEwQAAGRycy9k&#10;b3ducmV2LnhtbFBLBQYAAAAABAAEAPMAAAAaBQAAAAA=&#10;" w14:anchorId="421EC157">
                <v:textbox inset="2.16pt,1.44pt,0,1.44pt">
                  <w:txbxContent>
                    <w:p w:rsidR="00DB1734" w:rsidP="0005636F" w:rsidRDefault="00DB1734" w14:paraId="611CC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5344" behindDoc="0" locked="0" layoutInCell="1" allowOverlap="1" wp14:editId="0C4AD758" wp14:anchorId="69FC3A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3" name="Rectangle 7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CC2A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3" style="position:absolute;margin-left:104pt;margin-top:11pt;width:79pt;height:48pt;z-index:258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v/uw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+V6RYnjFqf0&#10;A3Xjrh8VuWQHI6XK8816TSF2WPYUHuEaRXQz+VmDzV+kReai8fmmsZoTEZhsV+22xkkIPPrUrlv0&#10;sUv1Whwgpi/KW5IdRgGhFGX56VtMl6svV7Aug7k8n700H+ZCpl1tXqAevDwjRdzR9IBGj35iVIwm&#10;UDLh3BmNv44cFCXjV4fCNpuP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6WlL/7sBAABLAwAADgAAAAAAAAAAAAAAAAAuAgAAZHJzL2Uy&#10;b0RvYy54bWxQSwECLQAUAAYACAAAACEAuU4FbtoAAAAKAQAADwAAAAAAAAAAAAAAAAAVBAAAZHJz&#10;L2Rvd25yZXYueG1sUEsFBgAAAAAEAAQA8wAAABwFAAAAAA==&#10;" w14:anchorId="69FC3A06">
                <v:textbox inset="2.16pt,1.44pt,0,1.44pt">
                  <w:txbxContent>
                    <w:p w:rsidR="00DB1734" w:rsidP="0005636F" w:rsidRDefault="00DB1734" w14:paraId="0CC2A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6368" behindDoc="0" locked="0" layoutInCell="1" allowOverlap="1" wp14:editId="19E3820A" wp14:anchorId="2E33F2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4" name="Rectangle 7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4E912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4" style="position:absolute;margin-left:104pt;margin-top:11pt;width:79pt;height:48pt;z-index:258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Bh17rsBAABLAwAADgAAAAAAAAAAAAAAAAAuAgAAZHJzL2Uy&#10;b0RvYy54bWxQSwECLQAUAAYACAAAACEAuU4FbtoAAAAKAQAADwAAAAAAAAAAAAAAAAAVBAAAZHJz&#10;L2Rvd25yZXYueG1sUEsFBgAAAAAEAAQA8wAAABwFAAAAAA==&#10;" w14:anchorId="2E33F24F">
                <v:textbox inset="2.16pt,1.44pt,0,1.44pt">
                  <w:txbxContent>
                    <w:p w:rsidR="00DB1734" w:rsidP="0005636F" w:rsidRDefault="00DB1734" w14:paraId="74E912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7392" behindDoc="0" locked="0" layoutInCell="1" allowOverlap="1" wp14:editId="55A582FA" wp14:anchorId="48007C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5" name="Rectangle 7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CCB5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5" style="position:absolute;margin-left:104pt;margin-top:11pt;width:79pt;height:48pt;z-index:258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xb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lqtbSjx3OKXv&#10;qBv3g1XknB2NlKrMt+g1xdRj2XN8gkuU0C3kZw2ufJEWmavGp6vGas5EYHJzs1m3OAmBR7eb1QZ9&#10;7NK8FkdI+bMKjhSHUUAoVVl+/Jry+erLFawrYM7PFy/P+7mSwVdeoO6DPCFF3NH8iEbbMDEqrImU&#10;TDh3RtOvAwdFif3iUdju7uNNh4tSg+W6W+MCQw0Q9P5tlnsxBlwlkYGSQwQzjIi3SlRh4cQqsct2&#10;lZV4G1fwr//A7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VxbugEAAEsDAAAOAAAAAAAAAAAAAAAAAC4CAABkcnMvZTJv&#10;RG9jLnhtbFBLAQItABQABgAIAAAAIQC5TgVu2gAAAAoBAAAPAAAAAAAAAAAAAAAAABQEAABkcnMv&#10;ZG93bnJldi54bWxQSwUGAAAAAAQABADzAAAAGwUAAAAA&#10;" w14:anchorId="48007C18">
                <v:textbox inset="2.16pt,1.44pt,0,1.44pt">
                  <w:txbxContent>
                    <w:p w:rsidR="00DB1734" w:rsidP="0005636F" w:rsidRDefault="00DB1734" w14:paraId="51CCB5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8416" behindDoc="0" locked="0" layoutInCell="1" allowOverlap="1" wp14:editId="651FE5B3" wp14:anchorId="499E9D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6" name="Rectangle 7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DE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6" style="position:absolute;margin-left:104pt;margin-top:11pt;width:79pt;height:60pt;z-index:258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mY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+WpFieMWu/SC&#10;vnHXDYpcqr2RUuX+Zr/GEFu89hqe4ZpFXGbxkwabvyiLTMXj881jNSUisLhdbDc1dkLg1nq5XeAa&#10;Uar3ywFi+qa8JXnBKCCV4iw/PcR0Ofr7CN7LZC7P51WaDlMRs10W2Fw7eHlGiTij6QmDHvzIqBhM&#10;oGTEvjMafx05KEqG7w6NbdbLRYODUpL5ptngAENJkPThY5U70XscJZGAkmMA0/XIt1hUaGHHirDr&#10;dOWR+JgX8u//wP4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LYjmYugEAAEsDAAAOAAAAAAAAAAAAAAAAAC4CAABkcnMvZTJv&#10;RG9jLnhtbFBLAQItABQABgAIAAAAIQCiaTO02gAAAAoBAAAPAAAAAAAAAAAAAAAAABQEAABkcnMv&#10;ZG93bnJldi54bWxQSwUGAAAAAAQABADzAAAAGwUAAAAA&#10;" w14:anchorId="499E9DFE">
                <v:textbox inset="2.16pt,1.44pt,0,1.44pt">
                  <w:txbxContent>
                    <w:p w:rsidR="00DB1734" w:rsidP="0005636F" w:rsidRDefault="00DB1734" w14:paraId="681DE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49440" behindDoc="0" locked="0" layoutInCell="1" allowOverlap="1" wp14:editId="2ACDCD37" wp14:anchorId="13BBE8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7" name="Rectangle 7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43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PAS D'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7" style="position:absolute;margin-left:104pt;margin-top:11pt;width:79pt;height:60pt;z-index:258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qlxAtugEAAEsDAAAOAAAAAAAAAAAAAAAAAC4CAABkcnMvZTJv&#10;RG9jLnhtbFBLAQItABQABgAIAAAAIQCiaTO02gAAAAoBAAAPAAAAAAAAAAAAAAAAABQEAABkcnMv&#10;ZG93bnJldi54bWxQSwUGAAAAAAQABADzAAAAGwUAAAAA&#10;" w14:anchorId="13BBE85C">
                <v:textbox inset="2.16pt,1.44pt,0,1.44pt">
                  <w:txbxContent>
                    <w:p w:rsidR="00DB1734" w:rsidP="0005636F" w:rsidRDefault="00DB1734" w14:paraId="29C43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PAS D'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t>APERÇU FINANCIER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4320"/>
        <w:gridCol w:w="2156"/>
        <w:gridCol w:w="2157"/>
        <w:gridCol w:w="2157"/>
      </w:tblGrid>
      <w:tr w:rsidRPr="00DB1734" w:rsidR="00DB1734" w:rsidTr="00DB1734" w14:paraId="3E2B1443" w14:textId="77777777">
        <w:trPr>
          <w:trHeight w:val="576"/>
        </w:trPr>
        <w:tc>
          <w:tcPr>
            <w:tcW w:w="4320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033B653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18A775D5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French"/>
              </w:rPr>
              <w:t>TOTAL DES DÉPENSES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B60275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French"/>
              </w:rPr>
              <w:t>TOTAL CAPITAL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2D2704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French"/>
              </w:rPr>
              <w:t>TOTAL GLOBAL</w:t>
            </w:r>
          </w:p>
        </w:tc>
      </w:tr>
      <w:tr w:rsidRPr="00DB1734" w:rsidR="00DB1734" w:rsidTr="00043D7E" w14:paraId="078F9E02" w14:textId="77777777">
        <w:trPr>
          <w:trHeight w:val="1152"/>
        </w:trPr>
        <w:tc>
          <w:tcPr>
            <w:tcW w:w="4320" w:type="dxa"/>
            <w:tcBorders>
              <w:top w:val="single" w:color="BFBFBF" w:themeColor="background1" w:themeShade="BF" w:sz="8" w:space="0"/>
            </w:tcBorders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15B52376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French"/>
              </w:rPr>
              <w:t>COÛTS BUDGÉTAIRES</w:t>
            </w:r>
          </w:p>
        </w:tc>
        <w:tc>
          <w:tcPr>
            <w:tcW w:w="2156" w:type="dxa"/>
            <w:tcBorders>
              <w:top w:val="single" w:color="BFBFBF" w:themeColor="background1" w:themeShade="BF" w:sz="8" w:space="0"/>
            </w:tcBorders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611E268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shd w:val="clear" w:color="auto" w:fill="EAEEF3"/>
            <w:vAlign w:val="center"/>
          </w:tcPr>
          <w:p w:rsidRPr="00DB1734" w:rsidR="00DB1734" w:rsidP="00DB1734" w:rsidRDefault="00DB1734" w14:paraId="5CB8FFE1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vAlign w:val="center"/>
          </w:tcPr>
          <w:p w:rsidRPr="00DB1734" w:rsidR="00DB1734" w:rsidP="00DB1734" w:rsidRDefault="00DB1734" w14:paraId="403D37B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1ED0F130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2BAD787D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French"/>
              </w:rPr>
              <w:t>ESTIMATION À L'ACHÈVEMENT (CAE)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38F40B0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05571D0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7A014C16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49D3D76F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50C18864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French"/>
              </w:rPr>
              <w:t>COÛTS RÉELS À CE JOUR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2B9A48E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58EAD6CC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443F4200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DB1734" w:rsidP="001952BD" w:rsidRDefault="00DB1734" w14:paraId="5EFCAA91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DB1734" w:rsidR="00DB1734" w:rsidP="00DB1734" w:rsidRDefault="00DB1734" w14:paraId="1E28767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val="French"/>
        </w:rPr>
        <w:t>COMMENTAIRES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DB1734" w:rsidTr="00043D7E" w14:paraId="6C57828E" w14:textId="77777777">
        <w:trPr>
          <w:trHeight w:val="7632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DB1734" w:rsidP="00DB1734" w:rsidRDefault="00DB1734" w14:paraId="11546089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DB1734" w:rsidP="00DB1734" w:rsidRDefault="00DB1734" w14:paraId="6D0823EF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B1734" w:rsidP="001952BD" w:rsidRDefault="00DB1734" w14:paraId="74386FCD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="00DB1734" w:rsidP="001952BD" w:rsidRDefault="00DB1734" w14:paraId="3426132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p w:rsidR="00043D7E" w:rsidP="001952BD" w:rsidRDefault="00043D7E" w14:paraId="33BA30AA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p w:rsidRPr="00F91EB4" w:rsidR="00790912" w:rsidP="00790912" w:rsidRDefault="00790912" w14:paraId="08E9ADA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lastRenderedPageBreak/>
        <mc:AlternateContent>
          <mc:Choice Requires="wps">
            <w:drawing>
              <wp:anchor distT="0" distB="0" distL="114300" distR="114300" simplePos="0" relativeHeight="258751488" behindDoc="0" locked="0" layoutInCell="1" allowOverlap="1" wp14:editId="11E3DD54" wp14:anchorId="34468E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4" name="Rectangle 7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628C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4" style="position:absolute;margin-left:210pt;margin-top:-1pt;width:79pt;height:49pt;z-index:258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U+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FVc7OkxHOHU/qN&#10;unHfWUXO2d5Iqab5TnoNMbVY9hQf4RIldCfyowY3fZEWGYvGp6vGasxEYHKz2KxrnITAo9Vys0Af&#10;u1TvxRFS/qGCI5PDKCCUoiw//kr5fPXtCtZNYM7PT14e92Mhs1k2b1D3QZ6QIu5ofkCjbRgYFdZE&#10;SgacO6Ppz4GDosT+9Chss1ouGlyUEszXzRoXGEqAoPcfs9yLPuAqiQyUHCKYrke8RaICCydWiF22&#10;a1qJj3EB//4P7F4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tx1ProBAABLAwAADgAAAAAAAAAAAAAAAAAuAgAAZHJzL2Uy&#10;b0RvYy54bWxQSwECLQAUAAYACAAAACEA28Ml8tsAAAAJAQAADwAAAAAAAAAAAAAAAAAUBAAAZHJz&#10;L2Rvd25yZXYueG1sUEsFBgAAAAAEAAQA8wAAABwFAAAAAA==&#10;" w14:anchorId="34468EDF">
                <v:textbox inset="2.16pt,1.44pt,0,1.44pt">
                  <w:txbxContent>
                    <w:p w:rsidR="00790912" w:rsidP="00790912" w:rsidRDefault="00790912" w14:paraId="69628C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2512" behindDoc="0" locked="0" layoutInCell="1" allowOverlap="1" wp14:editId="5C07FA6E" wp14:anchorId="6DAE8A9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5" name="Rectangle 7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178F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5" style="position:absolute;margin-left:210pt;margin-top:-1pt;width:79pt;height:49pt;z-index:258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yL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LSWOW5zS&#10;D9SNu25Q5JztjZQqzzfrNYbYYtlLeIZLFNHN5CcNNn+RFpmKxqerxmpKRGBys9isa5yEwKPVcrNA&#10;H7tU78UBYvqqvCXZYRQQSlGWHx9jOl99u4J1Gcz5+eylaT8VMpvl4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spXIu7AQAASwMAAA4AAAAAAAAAAAAAAAAALgIAAGRycy9l&#10;Mm9Eb2MueG1sUEsBAi0AFAAGAAgAAAAhANvDJfLbAAAACQEAAA8AAAAAAAAAAAAAAAAAFQQAAGRy&#10;cy9kb3ducmV2LnhtbFBLBQYAAAAABAAEAPMAAAAdBQAAAAA=&#10;" w14:anchorId="6DAE8A99">
                <v:textbox inset="2.16pt,1.44pt,0,1.44pt">
                  <w:txbxContent>
                    <w:p w:rsidR="00790912" w:rsidP="00790912" w:rsidRDefault="00790912" w14:paraId="1F178F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3536" behindDoc="0" locked="0" layoutInCell="1" allowOverlap="1" wp14:editId="7B693397" wp14:anchorId="391F28B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6" name="Rectangle 7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1EB7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6" style="position:absolute;margin-left:210pt;margin-top:-1pt;width:79pt;height:49pt;z-index:258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fZ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FaUeO5wSj9R&#10;N+47q8gl2xsp1TTfSa8hphbLnuMTXKOE7kR+1OCmL9IiY9H4fNNYjZkITG4X202NkxB4tF5uF+hj&#10;l+qtOELKX1VwZHIYBYRSlOWn7ylfrr5ewboJzOX5ycvjYSxktsvlK9RDkGekiDuaH9FoGwZGhTWR&#10;kgHnzmj6feSgKLHfPArbrJeLBhelBPNNs8EFhhIg6MP7LPeiD7hKIgMlxwim6xFvkajAwokVYtft&#10;mlbifVzAv/0D+z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etX2boBAABLAwAADgAAAAAAAAAAAAAAAAAuAgAAZHJzL2Uy&#10;b0RvYy54bWxQSwECLQAUAAYACAAAACEA28Ml8tsAAAAJAQAADwAAAAAAAAAAAAAAAAAUBAAAZHJz&#10;L2Rvd25yZXYueG1sUEsFBgAAAAAEAAQA8wAAABwFAAAAAA==&#10;" w14:anchorId="391F28B3">
                <v:textbox inset="2.16pt,1.44pt,0,1.44pt">
                  <w:txbxContent>
                    <w:p w:rsidR="00790912" w:rsidP="00790912" w:rsidRDefault="00790912" w14:paraId="7C1EB7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4560" behindDoc="0" locked="0" layoutInCell="1" allowOverlap="1" wp14:editId="5C6BED1C" wp14:anchorId="0DED1C8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7" name="Rectangle 7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A74A3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7" style="position:absolute;margin-left:210pt;margin-top:-1pt;width:79pt;height:49pt;z-index:258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5s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ihLHLU7p&#10;B+rGXTcocs72RkqV55v1GkNssewlPMMliuhm8pMGm79Ii0xF49NVYzUlIjC5WWzWNU5C4NFquVmg&#10;j12q9+IAMX1V3pLsMAoIpSjLj48xna++XcG6DOb8fPbStJ8Kmc3y9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wefmy7AQAASwMAAA4AAAAAAAAAAAAAAAAALgIAAGRycy9l&#10;Mm9Eb2MueG1sUEsBAi0AFAAGAAgAAAAhANvDJfLbAAAACQEAAA8AAAAAAAAAAAAAAAAAFQQAAGRy&#10;cy9kb3ducmV2LnhtbFBLBQYAAAAABAAEAPMAAAAdBQAAAAA=&#10;" w14:anchorId="0DED1C86">
                <v:textbox inset="2.16pt,1.44pt,0,1.44pt">
                  <w:txbxContent>
                    <w:p w:rsidR="00790912" w:rsidP="00790912" w:rsidRDefault="00790912" w14:paraId="5A74A3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5584" behindDoc="0" locked="0" layoutInCell="1" allowOverlap="1" wp14:editId="0DD5E690" wp14:anchorId="3374405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8" name="Rectangle 7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B54C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8" style="position:absolute;margin-left:210pt;margin-top:-1pt;width:79pt;height:49pt;z-index:258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HBWnjuc0k/U&#10;jfvOKnLJ9kZKNc130muIqcWy5/gE1yihO5EfNbjpi7TIWDQ+3zRWYyYCk9vFdlPjJAQerZfbBfrY&#10;pXorjpDyVxUcmRxGAaEUZfnpe8qXq69XsG4Cc3l+8vJ4GAuZ7XL1CvUQ5Bkp4o7mRzTahoFRYU2k&#10;ZMC5M5p+HzkoSuw3j8I26+WiwUUpwXzTbFAUKAGCPrzPci/6gKskMlByjGC6HvEWiQosnFghdt2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aDFiCuQEAAEsDAAAOAAAAAAAAAAAAAAAAAC4CAABkcnMvZTJv&#10;RG9jLnhtbFBLAQItABQABgAIAAAAIQDbwyXy2wAAAAkBAAAPAAAAAAAAAAAAAAAAABMEAABkcnMv&#10;ZG93bnJldi54bWxQSwUGAAAAAAQABADzAAAAGwUAAAAA&#10;" w14:anchorId="3374405C">
                <v:textbox inset="2.16pt,1.44pt,0,1.44pt">
                  <w:txbxContent>
                    <w:p w:rsidR="00790912" w:rsidP="00790912" w:rsidRDefault="00790912" w14:paraId="01B54C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6608" behindDoc="0" locked="0" layoutInCell="1" allowOverlap="1" wp14:editId="6DA3A6AA" wp14:anchorId="61FACD5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9" name="Rectangle 7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A1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9" style="position:absolute;margin-left:210pt;margin-top:-1pt;width:79pt;height:49pt;z-index:258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/lxN7oBAABLAwAADgAAAAAAAAAAAAAAAAAuAgAAZHJzL2Uy&#10;b0RvYy54bWxQSwECLQAUAAYACAAAACEA28Ml8tsAAAAJAQAADwAAAAAAAAAAAAAAAAAUBAAAZHJz&#10;L2Rvd25yZXYueG1sUEsFBgAAAAAEAAQA8wAAABwFAAAAAA==&#10;" w14:anchorId="61FACD52">
                <v:textbox inset="2.16pt,1.44pt,0,1.44pt">
                  <w:txbxContent>
                    <w:p w:rsidR="00790912" w:rsidP="00790912" w:rsidRDefault="00790912" w14:paraId="0FA1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7632" behindDoc="0" locked="0" layoutInCell="1" allowOverlap="1" wp14:editId="6FE7D1A1" wp14:anchorId="3A3DCCD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0" name="Rectangle 7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47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0" style="position:absolute;margin-left:210pt;margin-top:-1pt;width:79pt;height:49pt;z-index:258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So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zQYF8tzhlL6j&#10;btz3VpFLdjBSqnm+s15jTB2WvcRnuEYJ3Zn8pMHNX6RFpqLx+aaxmjIRmNyutm2NDwk82qy3K/Sx&#10;S/VWHCHlzyo4MjuMAkIpyvLT15QvV1+vYN0M5vL87OXpMBUy23X7CvUQ5Bkp4o7mJzTahpFRYU2k&#10;ZMS5M5p+HTkoSuwXj8I2m/WqwUUpwbJtWlxgKAGCPrzPci+GgKskMlByjGD6AfEWiQosnFghdt2u&#10;eSXexwX82z+w/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2sDSouQEAAEsDAAAOAAAAAAAAAAAAAAAAAC4CAABkcnMvZTJv&#10;RG9jLnhtbFBLAQItABQABgAIAAAAIQDbwyXy2wAAAAkBAAAPAAAAAAAAAAAAAAAAABMEAABkcnMv&#10;ZG93bnJldi54bWxQSwUGAAAAAAQABADzAAAAGwUAAAAA&#10;" w14:anchorId="3A3DCCD5">
                <v:textbox inset="2.16pt,1.44pt,0,1.44pt">
                  <w:txbxContent>
                    <w:p w:rsidR="00790912" w:rsidP="00790912" w:rsidRDefault="00790912" w14:paraId="1347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8656" behindDoc="0" locked="0" layoutInCell="1" allowOverlap="1" wp14:editId="6BBCB0BB" wp14:anchorId="2B620DE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1" name="Rectangle 7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D5F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1" style="position:absolute;margin-left:210pt;margin-top:-1pt;width:79pt;height:49pt;z-index:258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0dugEAAEs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xums2SEs8dTuk7&#10;6sZ9bxW5ZAcjpZrnO+s1xtRh2Ut8hmuU0J3JTxrc/EVaZCoan28aqykTgcl21W5rnITAo826XaGP&#10;Xaq34ggpf1bBkdlhFBBKUZafvqZ8ufp6BetmMJfnZy9Ph6mQadftK9RDkGekiDuan9BoG0ZGhTWR&#10;khHnzmj6deSgKLFfPArbbNarBhelBMtts8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F0UdHboBAABLAwAADgAAAAAAAAAAAAAAAAAuAgAAZHJzL2Uy&#10;b0RvYy54bWxQSwECLQAUAAYACAAAACEA28Ml8tsAAAAJAQAADwAAAAAAAAAAAAAAAAAUBAAAZHJz&#10;L2Rvd25yZXYueG1sUEsFBgAAAAAEAAQA8wAAABwFAAAAAA==&#10;" w14:anchorId="2B620DEB">
                <v:textbox inset="2.16pt,1.44pt,0,1.44pt">
                  <w:txbxContent>
                    <w:p w:rsidR="00790912" w:rsidP="00790912" w:rsidRDefault="00790912" w14:paraId="1AD5F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59680" behindDoc="0" locked="0" layoutInCell="1" allowOverlap="1" wp14:editId="451E8C99" wp14:anchorId="40D4F7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2" name="Rectangle 7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5AF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2" style="position:absolute;margin-left:210pt;margin-top:-1pt;width:79pt;height:49pt;z-index:258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NauQEAAEs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67dUeJ5w679A19&#10;436wilyqo5FSlf4Wv6aYerz2HJ/gmiVcFvGzBle+KIvM1ePzzWM1ZyKwuF1tNy12QuDW+m67wjWi&#10;NC+XI6T8SQVHyoJRQCrVWX76kvLl6O8jeK+QuTxfVnk+zFXM9n2FLbVDkGeUiDOaHzFoGyZGhTWR&#10;kgn7zmj6eeSgKLGfPRrbre9W6EOuyXLTbXCAoSZI+vC6yr0YA46SyEDJMYIZRuRbLaq0sGNV2HW6&#10;yki8ziv5l39g/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BTGNauQEAAEsDAAAOAAAAAAAAAAAAAAAAAC4CAABkcnMvZTJv&#10;RG9jLnhtbFBLAQItABQABgAIAAAAIQDbwyXy2wAAAAkBAAAPAAAAAAAAAAAAAAAAABMEAABkcnMv&#10;ZG93bnJldi54bWxQSwUGAAAAAAQABADzAAAAGwUAAAAA&#10;" w14:anchorId="40D4F743">
                <v:textbox inset="2.16pt,1.44pt,0,1.44pt">
                  <w:txbxContent>
                    <w:p w:rsidR="00790912" w:rsidP="00790912" w:rsidRDefault="00790912" w14:paraId="6F5AF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0704" behindDoc="0" locked="0" layoutInCell="1" allowOverlap="1" wp14:editId="0B7FE91C" wp14:anchorId="4004997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3" name="Rectangle 7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F7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3" style="position:absolute;margin-left:210pt;margin-top:-1pt;width:79pt;height:49pt;z-index:258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guUrvuQEAAEsDAAAOAAAAAAAAAAAAAAAAAC4CAABkcnMvZTJv&#10;RG9jLnhtbFBLAQItABQABgAIAAAAIQDbwyXy2wAAAAkBAAAPAAAAAAAAAAAAAAAAABMEAABkcnMv&#10;ZG93bnJldi54bWxQSwUGAAAAAAQABADzAAAAGwUAAAAA&#10;" w14:anchorId="40049975">
                <v:textbox inset="2.16pt,1.44pt,0,1.44pt">
                  <w:txbxContent>
                    <w:p w:rsidR="00790912" w:rsidP="00790912" w:rsidRDefault="00790912" w14:paraId="07F7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1728" behindDoc="0" locked="0" layoutInCell="1" allowOverlap="1" wp14:editId="414F21BE" wp14:anchorId="451E953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4" name="Rectangle 7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0300E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4" style="position:absolute;margin-left:210pt;margin-top:-1pt;width:79pt;height:49pt;z-index:258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hpHUEuQEAAEsDAAAOAAAAAAAAAAAAAAAAAC4CAABkcnMvZTJv&#10;RG9jLnhtbFBLAQItABQABgAIAAAAIQDbwyXy2wAAAAkBAAAPAAAAAAAAAAAAAAAAABMEAABkcnMv&#10;ZG93bnJldi54bWxQSwUGAAAAAAQABADzAAAAGwUAAAAA&#10;" w14:anchorId="451E9536">
                <v:textbox inset="2.16pt,1.44pt,0,1.44pt">
                  <w:txbxContent>
                    <w:p w:rsidR="00790912" w:rsidP="00790912" w:rsidRDefault="00790912" w14:paraId="60300E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2752" behindDoc="0" locked="0" layoutInCell="1" allowOverlap="1" wp14:editId="6BF1CD6E" wp14:anchorId="13CE49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5" name="Rectangle 7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8C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5" style="position:absolute;margin-left:210pt;margin-top:-1pt;width:79pt;height:49pt;z-index:258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yxugEAAEs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ZnlNiecOp/QL&#10;deO+s4qcsr2RUk3znfQaYmqx7Dk+wTlK6E7kRw1u+iItMhaNjxeN1ZiJwOR6sV7VOAmBR8ur9QJ9&#10;7FK9FUdI+acKjkwOo4BQirL8cJ/y6errFaybwJyen7w87sZCZn29eIW6C/KIFHFH8yMabcPAqLAm&#10;UjLg3BlNf/YcFCX2zqOwzfJq0eCilGC+ala4wFACBL17n+Ve9AFXSWSgZB/BdD3iLRIVWDixQuy8&#10;XdN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FFcsboBAABLAwAADgAAAAAAAAAAAAAAAAAuAgAAZHJzL2Uy&#10;b0RvYy54bWxQSwECLQAUAAYACAAAACEA28Ml8tsAAAAJAQAADwAAAAAAAAAAAAAAAAAUBAAAZHJz&#10;L2Rvd25yZXYueG1sUEsFBgAAAAAEAAQA8wAAABwFAAAAAA==&#10;" w14:anchorId="13CE49CC">
                <v:textbox inset="2.16pt,1.44pt,0,1.44pt">
                  <w:txbxContent>
                    <w:p w:rsidR="00790912" w:rsidP="00790912" w:rsidRDefault="00790912" w14:paraId="598C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3776" behindDoc="0" locked="0" layoutInCell="1" allowOverlap="1" wp14:editId="0B9B127F" wp14:anchorId="3662E94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6" name="Rectangle 7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D74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6" style="position:absolute;margin-left:210pt;margin-top:-1pt;width:79pt;height:49pt;z-index:258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fj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qjhLHLU7p&#10;B+rGXTcocs72RkqV55v1GkNssewlPMMliuhm8pMGm79Ii0xF49NVYzUlIjC5WWzWNU5C4NFquVmg&#10;j12q9+IAMX1V3pLsMAoIpSjLj48xna++XcG6DOb8fPbStJ8Kmc3t8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aTV+O7AQAASwMAAA4AAAAAAAAAAAAAAAAALgIAAGRycy9l&#10;Mm9Eb2MueG1sUEsBAi0AFAAGAAgAAAAhANvDJfLbAAAACQEAAA8AAAAAAAAAAAAAAAAAFQQAAGRy&#10;cy9kb3ducmV2LnhtbFBLBQYAAAAABAAEAPMAAAAdBQAAAAA=&#10;" w14:anchorId="3662E940">
                <v:textbox inset="2.16pt,1.44pt,0,1.44pt">
                  <w:txbxContent>
                    <w:p w:rsidR="00790912" w:rsidP="00790912" w:rsidRDefault="00790912" w14:paraId="4ED74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4800" behindDoc="0" locked="0" layoutInCell="1" allowOverlap="1" wp14:editId="32DD052F" wp14:anchorId="572148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7" name="Rectangle 7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2BDC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7" style="position:absolute;margin-left:210pt;margin-top:-1pt;width:79pt;height:49pt;z-index:258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5WugEAAEsDAAAOAAAAZHJzL2Uyb0RvYy54bWysU9tu2zAMfR+wfxD0vthx2jk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2TdtS4rnDKf1E&#10;3bjvrSLn7GCkVPN8Z73GmDose4qPcIkSujP5SYObv0iLTEXj01VjNWUiMLlZbdY1TkLgUXuzWaGP&#10;XarX4ggpf1XBkdlhFBBKUZYfv6d8vvpyBetmMOfnZy9P+6mQ2dzevkDdB3lCirij+QGNtmFkVFgT&#10;KRlx7oym3wcOihL7zaOwTXuzanBRSrBcN2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Z2Z+VroBAABLAwAADgAAAAAAAAAAAAAAAAAuAgAAZHJzL2Uy&#10;b0RvYy54bWxQSwECLQAUAAYACAAAACEA28Ml8tsAAAAJAQAADwAAAAAAAAAAAAAAAAAUBAAAZHJz&#10;L2Rvd25yZXYueG1sUEsFBgAAAAAEAAQA8wAAABwFAAAAAA==&#10;" w14:anchorId="5721483C">
                <v:textbox inset="2.16pt,1.44pt,0,1.44pt">
                  <w:txbxContent>
                    <w:p w:rsidR="00790912" w:rsidP="00790912" w:rsidRDefault="00790912" w14:paraId="162BDC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5824" behindDoc="0" locked="0" layoutInCell="1" allowOverlap="1" wp14:editId="380C36C4" wp14:anchorId="641C98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8" name="Rectangle 7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747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8" style="position:absolute;margin-left:210pt;margin-top:-1pt;width:79pt;height:49pt;z-index:258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i4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Zomz8tzhlH6h&#10;btx3VpFTtjdSqmm+k15DTC2WPccnOEcJ3Yn8qMFNX6RFxqLx8aKxGjMRmFwv1qsaJyHwaHm1XqCP&#10;Xaq34ggp/1DBkclhFBBKUZYfHlI+XX29gnUTmNPzk5fH3VjIrK9vXqHugjwiRdzR/IhG2zAwKqyJ&#10;lAw4d0bTnz0HRYm99yhss7xaNLgoJZivmhWKAiVA0Lv3We5FH3CVRAZK9hFM1yPeIlGBhRMrxM7b&#10;Na3E+7iAf/s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IXRYuLoBAABLAwAADgAAAAAAAAAAAAAAAAAuAgAAZHJzL2Uy&#10;b0RvYy54bWxQSwECLQAUAAYACAAAACEA28Ml8tsAAAAJAQAADwAAAAAAAAAAAAAAAAAUBAAAZHJz&#10;L2Rvd25yZXYueG1sUEsFBgAAAAAEAAQA8wAAABwFAAAAAA==&#10;" w14:anchorId="641C9851">
                <v:textbox inset="2.16pt,1.44pt,0,1.44pt">
                  <w:txbxContent>
                    <w:p w:rsidR="00790912" w:rsidP="00790912" w:rsidRDefault="00790912" w14:paraId="06747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6848" behindDoc="0" locked="0" layoutInCell="1" allowOverlap="1" wp14:editId="09F9D915" wp14:anchorId="479DC0C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9" name="Rectangle 7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2EC5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9" style="position:absolute;margin-left:210pt;margin-top:-1pt;width:79pt;height:49pt;z-index:258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IFxDboBAABLAwAADgAAAAAAAAAAAAAAAAAuAgAAZHJzL2Uy&#10;b0RvYy54bWxQSwECLQAUAAYACAAAACEA28Ml8tsAAAAJAQAADwAAAAAAAAAAAAAAAAAUBAAAZHJz&#10;L2Rvd25yZXYueG1sUEsFBgAAAAAEAAQA8wAAABwFAAAAAA==&#10;" w14:anchorId="479DC0CA">
                <v:textbox inset="2.16pt,1.44pt,0,1.44pt">
                  <w:txbxContent>
                    <w:p w:rsidR="00790912" w:rsidP="00790912" w:rsidRDefault="00790912" w14:paraId="4B2EC5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7872" behindDoc="0" locked="0" layoutInCell="1" allowOverlap="1" wp14:editId="7ACAFA97" wp14:anchorId="5109A9F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0" name="Rectangle 7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5E23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0" style="position:absolute;margin-left:210pt;margin-top:-1pt;width:79pt;height:49pt;z-index:258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1kugEAAEs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pkWBPHc4pV+o&#10;G/e9VeScHYyUap7vrNcYU4dlj/EBLlFCdyY/aXDzF2mRqWh8umqspkwEJjerTVvjQwKP1jebFfrY&#10;pXopjpDyNxUcmR1GAaEUZfnxR8rnq89XsG4Gc35+9vK0nwqZzef2Geo+yBNSxB3N92i0DSOjwppI&#10;yYhzZzT9OXBQlNjvHoVt1jerBhelBMu2aXGBoQQIev86y70YAq6SyEDJIYLpB8RbJCqwcGKF2GW7&#10;5pV4HRfwL//A7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OH9ZLoBAABLAwAADgAAAAAAAAAAAAAAAAAuAgAAZHJzL2Uy&#10;b0RvYy54bWxQSwECLQAUAAYACAAAACEA28Ml8tsAAAAJAQAADwAAAAAAAAAAAAAAAAAUBAAAZHJz&#10;L2Rvd25yZXYueG1sUEsFBgAAAAAEAAQA8wAAABwFAAAAAA==&#10;" w14:anchorId="5109A9FC">
                <v:textbox inset="2.16pt,1.44pt,0,1.44pt">
                  <w:txbxContent>
                    <w:p w:rsidR="00790912" w:rsidP="00790912" w:rsidRDefault="00790912" w14:paraId="7C5E23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8896" behindDoc="0" locked="0" layoutInCell="1" allowOverlap="1" wp14:editId="0A3E7F21" wp14:anchorId="57FC6F1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1" name="Rectangle 7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759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1" style="position:absolute;margin-left:210pt;margin-top:-1pt;width:79pt;height:49pt;z-index:258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TR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1W9pMQyg1P6&#10;g7oxO2hBTtlR9b1I8016TT60WPboH+AcBXQT+VmCSV+kReas8fGisZgj4ZhsVk1d4iQ4Hq2vmhX6&#10;2KV4LfYQ4k/hDElORwGhZGXZ4XeIp6svV7AugTk9n7w47+ZMprluXqDuXH9Eirij8R6N1G7qKNfK&#10;UzLh3Dsa/u4ZCEr0L4vCVuurVYWLkoNlXdW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/RTU0boBAABLAwAADgAAAAAAAAAAAAAAAAAuAgAAZHJzL2Uy&#10;b0RvYy54bWxQSwECLQAUAAYACAAAACEA28Ml8tsAAAAJAQAADwAAAAAAAAAAAAAAAAAUBAAAZHJz&#10;L2Rvd25yZXYueG1sUEsFBgAAAAAEAAQA8wAAABwFAAAAAA==&#10;" w14:anchorId="57FC6F16">
                <v:textbox inset="2.16pt,1.44pt,0,1.44pt">
                  <w:txbxContent>
                    <w:p w:rsidR="00790912" w:rsidP="00790912" w:rsidRDefault="00790912" w14:paraId="0B759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69920" behindDoc="0" locked="0" layoutInCell="1" allowOverlap="1" wp14:editId="7F1C6BED" wp14:anchorId="1A9FCA3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2" name="Rectangle 7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177EB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2" style="position:absolute;margin-left:210pt;margin-top:-1pt;width:79pt;height:49pt;z-index:258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o4yxboBAABLAwAADgAAAAAAAAAAAAAAAAAuAgAAZHJzL2Uy&#10;b0RvYy54bWxQSwECLQAUAAYACAAAACEA28Ml8tsAAAAJAQAADwAAAAAAAAAAAAAAAAAUBAAAZHJz&#10;L2Rvd25yZXYueG1sUEsFBgAAAAAEAAQA8wAAABwFAAAAAA==&#10;" w14:anchorId="1A9FCA31">
                <v:textbox inset="2.16pt,1.44pt,0,1.44pt">
                  <w:txbxContent>
                    <w:p w:rsidR="00790912" w:rsidP="00790912" w:rsidRDefault="00790912" w14:paraId="7177EB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0944" behindDoc="0" locked="0" layoutInCell="1" allowOverlap="1" wp14:editId="49D95296" wp14:anchorId="006550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3" name="Rectangle 7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90F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3" style="position:absolute;margin-left:210pt;margin-top:-1pt;width:79pt;height:49pt;z-index:258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XextwuQEAAEsDAAAOAAAAAAAAAAAAAAAAAC4CAABkcnMvZTJv&#10;RG9jLnhtbFBLAQItABQABgAIAAAAIQDbwyXy2wAAAAkBAAAPAAAAAAAAAAAAAAAAABMEAABkcnMv&#10;ZG93bnJldi54bWxQSwUGAAAAAAQABADzAAAAGwUAAAAA&#10;" w14:anchorId="006550CC">
                <v:textbox inset="2.16pt,1.44pt,0,1.44pt">
                  <w:txbxContent>
                    <w:p w:rsidR="00790912" w:rsidP="00790912" w:rsidRDefault="00790912" w14:paraId="3690F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1968" behindDoc="0" locked="0" layoutInCell="1" allowOverlap="1" wp14:editId="53920068" wp14:anchorId="3142325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4" name="Rectangle 7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647E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4" style="position:absolute;margin-left:210pt;margin-top:-1pt;width:79pt;height:49pt;z-index:258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Sb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TbumxHOHU/qB&#10;unHfW0Uu2cFIqeb5znqNMXVY9hyf4BoldGfykwY3f5EWmYrG55vGaspEYHK72rY1TkLg0Wa9XaGP&#10;Xaq34ggpf1HBkdlhFBBKUZafvqV8ufp6BetmMJfnZy9Ph6mQ2d41r1APQZ6RIu5ofkSjbRgZFdZE&#10;SkacO6Pp15GDosR+9Shss1mvGlyUEizbps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mYkm7oBAABLAwAADgAAAAAAAAAAAAAAAAAuAgAAZHJzL2Uy&#10;b0RvYy54bWxQSwECLQAUAAYACAAAACEA28Ml8tsAAAAJAQAADwAAAAAAAAAAAAAAAAAUBAAAZHJz&#10;L2Rvd25yZXYueG1sUEsFBgAAAAAEAAQA8wAAABwFAAAAAA==&#10;" w14:anchorId="31423257">
                <v:textbox inset="2.16pt,1.44pt,0,1.44pt">
                  <w:txbxContent>
                    <w:p w:rsidR="00790912" w:rsidP="00790912" w:rsidRDefault="00790912" w14:paraId="6647E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2992" behindDoc="0" locked="0" layoutInCell="1" allowOverlap="1" wp14:editId="15A04C69" wp14:anchorId="2326769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5" name="Rectangle 7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BA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5" style="position:absolute;margin-left:210pt;margin-top:-1pt;width:79pt;height:49pt;z-index:258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0u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k/U+K4xSn9&#10;RN24G4wk5+yo+17m+Wa9phA7LHsKj3CJIrqZ/KzA5i/SInPR+HTVWM6JCExuVpu2xkkIPFrfbFbo&#10;Y5fqtThATF+ltyQ7jAJCKcry4/eYzldfrmBdBnN+Pntp3s+FzOZ29Q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5MNLroBAABLAwAADgAAAAAAAAAAAAAAAAAuAgAAZHJzL2Uy&#10;b0RvYy54bWxQSwECLQAUAAYACAAAACEA28Ml8tsAAAAJAQAADwAAAAAAAAAAAAAAAAAUBAAAZHJz&#10;L2Rvd25yZXYueG1sUEsFBgAAAAAEAAQA8wAAABwFAAAAAA==&#10;" w14:anchorId="23267697">
                <v:textbox inset="2.16pt,1.44pt,0,1.44pt">
                  <w:txbxContent>
                    <w:p w:rsidR="00790912" w:rsidP="00790912" w:rsidRDefault="00790912" w14:paraId="1BABA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4016" behindDoc="0" locked="0" layoutInCell="1" allowOverlap="1" wp14:editId="33E7C490" wp14:anchorId="41A00B8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6" name="Rectangle 7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760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6" style="position:absolute;margin-left:210pt;margin-top:-1pt;width:79pt;height:49pt;z-index:258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Z8uw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qt6RYnlBqf0&#10;B3XjthskOWd73bYyzTfpNfrQYNmTf4RLFNBN5CcFJn2RFpmyxqerxnKKRGBys9jUJU5C4NF6uVmg&#10;j12K92IPId5LZ0hyGAWEkpXlx18hnq++XcG6BOb8fPLitJ8ymc1q+QZ179oTUsQdjQ9o1OBGRsWg&#10;PSUjzp3R8HrgICkZfloUtlovFxUuSg7mdVXjAkMOEPT+Y5Zb0TtcJRGBkoMH3fWIN0uUYeHEMrHL&#10;dqWV+Bhn8O//wO4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FRBny7AQAASwMAAA4AAAAAAAAAAAAAAAAALgIAAGRycy9l&#10;Mm9Eb2MueG1sUEsBAi0AFAAGAAgAAAAhANvDJfLbAAAACQEAAA8AAAAAAAAAAAAAAAAAFQQAAGRy&#10;cy9kb3ducmV2LnhtbFBLBQYAAAAABAAEAPMAAAAdBQAAAAA=&#10;" w14:anchorId="41A00B8C">
                <v:textbox inset="2.16pt,1.44pt,0,1.44pt">
                  <w:txbxContent>
                    <w:p w:rsidR="00790912" w:rsidP="00790912" w:rsidRDefault="00790912" w14:paraId="1A760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5040" behindDoc="0" locked="0" layoutInCell="1" allowOverlap="1" wp14:editId="2C225D81" wp14:anchorId="5D6CA5D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7" name="Rectangle 7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2108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7" style="position:absolute;margin-left:210pt;margin-top:-1pt;width:79pt;height:49pt;z-index:258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/J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nXlDhucUo/&#10;UTfuBiPJOTvqvpd5vlmvKcQOy57CI1yiiG4mPyuw+Yu0yFw0Pl01lnMiApOb1aatcRICj9Y3mxX6&#10;2KV6LQ4Q01fpLckOo4BQirL8+D2m89WXK1iXwZyfz16a93Mhs7n9/A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0KQvyboBAABLAwAADgAAAAAAAAAAAAAAAAAuAgAAZHJzL2Uy&#10;b0RvYy54bWxQSwECLQAUAAYACAAAACEA28Ml8tsAAAAJAQAADwAAAAAAAAAAAAAAAAAUBAAAZHJz&#10;L2Rvd25yZXYueG1sUEsFBgAAAAAEAAQA8wAAABwFAAAAAA==&#10;" w14:anchorId="5D6CA5D2">
                <v:textbox inset="2.16pt,1.44pt,0,1.44pt">
                  <w:txbxContent>
                    <w:p w:rsidR="00790912" w:rsidP="00790912" w:rsidRDefault="00790912" w14:paraId="62108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0640" behindDoc="0" locked="0" layoutInCell="1" allowOverlap="1" wp14:editId="23BB384D" wp14:anchorId="3D69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88" name="Rectangle 7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98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8" style="position:absolute;margin-left:210pt;margin-top:11pt;width:77pt;height:162pt;z-index:258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wve0luAEAAEwDAAAOAAAAAAAAAAAAAAAAAC4CAABkcnMvZTJv&#10;RG9jLnhtbFBLAQItABQABgAIAAAAIQDFxEkf3AAAAAoBAAAPAAAAAAAAAAAAAAAAABIEAABkcnMv&#10;ZG93bnJldi54bWxQSwUGAAAAAAQABADzAAAAGwUAAAAA&#10;" w14:anchorId="3D69ED23">
                <v:textbox inset="2.16pt,1.44pt,0,1.44pt">
                  <w:txbxContent>
                    <w:p w:rsidR="00790912" w:rsidP="00790912" w:rsidRDefault="00790912" w14:paraId="03098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1664" behindDoc="0" locked="0" layoutInCell="1" allowOverlap="1" wp14:editId="1B178587" wp14:anchorId="606B9A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89" name="Rectangle 7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42E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9" style="position:absolute;margin-left:210pt;margin-top:11pt;width:79pt;height:162pt;z-index:258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5mugEAAEw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dNu6HEc4dd+om+&#10;cd9bRc7VwUip5v7Ofo0xdXjtOT7BJUu4nMVPGtz8RVlkKh6frh6rKROBxc3Npq2xEwK3mnq1WmOC&#10;MNXb7Qgpf1XBkXnBKCCXYi0/fk/5fPT1CN6b2Zzfn1d52k9FzeZ2/cp1H+QJNeKQ5kcM2oaRUWFN&#10;pGTExjOafh84KErsN4/ONuvVTYOTUpJl27Q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2z/ma6AQAATAMAAA4AAAAAAAAAAAAAAAAALgIAAGRycy9l&#10;Mm9Eb2MueG1sUEsBAi0AFAAGAAgAAAAhALZj++bcAAAACgEAAA8AAAAAAAAAAAAAAAAAFAQAAGRy&#10;cy9kb3ducmV2LnhtbFBLBQYAAAAABAAEAPMAAAAdBQAAAAA=&#10;" w14:anchorId="606B9A9E">
                <v:textbox inset="2.16pt,1.44pt,0,1.44pt">
                  <w:txbxContent>
                    <w:p w:rsidR="00790912" w:rsidP="00790912" w:rsidRDefault="00790912" w14:paraId="4842E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2688" behindDoc="0" locked="0" layoutInCell="1" allowOverlap="1" wp14:editId="3A639CD6" wp14:anchorId="706A55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0" name="Rectangle 7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02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0" style="position:absolute;margin-left:210pt;margin-top:11pt;width:77pt;height:162pt;z-index:258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jR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miQ5w679BN9&#10;4763ipyrg5FSzf2d/Rpj6vDac3yCS5ZwOYufNLj5i7LIVDw+XT1WUyYCi5tl29b4kMCtpm7bFSYI&#10;U73fjpDyvQqOzAtGAbkUa/nxR8rno29H8N7M5vz+vMrTfipqNjfrN677IE+oEYc0P2LQNoyMCmsi&#10;JSM2ntH0cuCgKLHfPTrbrNqvDU5KSZbrZo0TDCVB1vuPVe7FEHCWRAZKDhFMPyDf4lGhhS0rwi7j&#10;Nc/Ex7yQf/8Jdq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PMDeNG6AQAATAMAAA4AAAAAAAAAAAAAAAAALgIAAGRycy9l&#10;Mm9Eb2MueG1sUEsBAi0AFAAGAAgAAAAhAMXESR/cAAAACgEAAA8AAAAAAAAAAAAAAAAAFAQAAGRy&#10;cy9kb3ducmV2LnhtbFBLBQYAAAAABAAEAPMAAAAdBQAAAAA=&#10;" w14:anchorId="706A559F">
                <v:textbox inset="2.16pt,1.44pt,0,1.44pt">
                  <w:txbxContent>
                    <w:p w:rsidR="00790912" w:rsidP="00790912" w:rsidRDefault="00790912" w14:paraId="3602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3712" behindDoc="0" locked="0" layoutInCell="1" allowOverlap="1" wp14:editId="6D72ACE2" wp14:anchorId="1A84A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1" name="Rectangle 7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E75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1" style="position:absolute;margin-left:210pt;margin-top:11pt;width:77pt;height:162pt;z-index:258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+HjDq6AQAATAMAAA4AAAAAAAAAAAAAAAAALgIAAGRycy9l&#10;Mm9Eb2MueG1sUEsBAi0AFAAGAAgAAAAhAMXESR/cAAAACgEAAA8AAAAAAAAAAAAAAAAAFAQAAGRy&#10;cy9kb3ducmV2LnhtbFBLBQYAAAAABAAEAPMAAAAdBQAAAAA=&#10;" w14:anchorId="1A84A31F">
                <v:textbox inset="2.16pt,1.44pt,0,1.44pt">
                  <w:txbxContent>
                    <w:p w:rsidR="00790912" w:rsidP="00790912" w:rsidRDefault="00790912" w14:paraId="2AE75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4736" behindDoc="0" locked="0" layoutInCell="1" allowOverlap="1" wp14:editId="58E7D8CF" wp14:anchorId="635F45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2" name="Rectangle 7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E44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2" style="position:absolute;margin-left:210pt;margin-top:11pt;width:79pt;height:162pt;z-index:258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+Xcja6AQAATAMAAA4AAAAAAAAAAAAAAAAALgIAAGRycy9l&#10;Mm9Eb2MueG1sUEsBAi0AFAAGAAgAAAAhALZj++bcAAAACgEAAA8AAAAAAAAAAAAAAAAAFAQAAGRy&#10;cy9kb3ducmV2LnhtbFBLBQYAAAAABAAEAPMAAAAdBQAAAAA=&#10;" w14:anchorId="635F4506">
                <v:textbox inset="2.16pt,1.44pt,0,1.44pt">
                  <w:txbxContent>
                    <w:p w:rsidR="00790912" w:rsidP="00790912" w:rsidRDefault="00790912" w14:paraId="45E44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5760" behindDoc="0" locked="0" layoutInCell="1" allowOverlap="1" wp14:editId="217E5F6E" wp14:anchorId="517571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3" name="Rectangle 7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4B65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3" style="position:absolute;margin-left:210pt;margin-top:11pt;width:77pt;height:162pt;z-index:258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KZYXW6AQAATAMAAA4AAAAAAAAAAAAAAAAALgIAAGRycy9l&#10;Mm9Eb2MueG1sUEsBAi0AFAAGAAgAAAAhAMXESR/cAAAACgEAAA8AAAAAAAAAAAAAAAAAFAQAAGRy&#10;cy9kb3ducmV2LnhtbFBLBQYAAAAABAAEAPMAAAAdBQAAAAA=&#10;" w14:anchorId="5175710A">
                <v:textbox inset="2.16pt,1.44pt,0,1.44pt">
                  <w:txbxContent>
                    <w:p w:rsidR="00790912" w:rsidP="00790912" w:rsidRDefault="00790912" w14:paraId="6D4B65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6784" behindDoc="0" locked="0" layoutInCell="1" allowOverlap="1" wp14:editId="47267528" wp14:anchorId="081FCDC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4" name="Rectangle 7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407A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4" style="position:absolute;margin-left:211pt;margin-top:11pt;width:77pt;height:162pt;z-index:258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EdU93boBAABMAwAADgAAAAAAAAAAAAAAAAAuAgAAZHJzL2Uy&#10;b0RvYy54bWxQSwECLQAUAAYACAAAACEAq0HVJtsAAAAKAQAADwAAAAAAAAAAAAAAAAAUBAAAZHJz&#10;L2Rvd25yZXYueG1sUEsFBgAAAAAEAAQA8wAAABwFAAAAAA==&#10;" w14:anchorId="081FCDCA">
                <v:textbox inset="2.16pt,1.44pt,0,1.44pt">
                  <w:txbxContent>
                    <w:p w:rsidR="00790912" w:rsidP="00790912" w:rsidRDefault="00790912" w14:paraId="3D407A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7808" behindDoc="0" locked="0" layoutInCell="1" allowOverlap="1" wp14:editId="485191CC" wp14:anchorId="29695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5" name="Rectangle 7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37D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5" style="position:absolute;margin-left:210pt;margin-top:11pt;width:79pt;height:162pt;z-index:258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6e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zeYrJY5b7NJv&#10;9I27blDkXO2NlCr3N/s1htjitcfwAJcs4jKLnzTY/EVZZCoen64eqykRgcXNYrOusRMCt5p6uVxh&#10;gjDV2+0AMX1X3pK8YBSQS7GWH3/GdD76egTvZTbn9/MqTfupqNmsFq9c916eUCMOabrHoAc/MioG&#10;EygZsfGMxpcDB0XJ8MOhs81quWhwUkoyXzdrnGAoCbLev69yJ3qPsyQSUHIIYLoe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s2y6euwEAAEwDAAAOAAAAAAAAAAAAAAAAAC4CAABkcnMv&#10;ZTJvRG9jLnhtbFBLAQItABQABgAIAAAAIQC2Y/vm3AAAAAoBAAAPAAAAAAAAAAAAAAAAABUEAABk&#10;cnMvZG93bnJldi54bWxQSwUGAAAAAAQABADzAAAAHgUAAAAA&#10;" w14:anchorId="296950E8">
                <v:textbox inset="2.16pt,1.44pt,0,1.44pt">
                  <w:txbxContent>
                    <w:p w:rsidR="00790912" w:rsidP="00790912" w:rsidRDefault="00790912" w14:paraId="0937D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8832" behindDoc="0" locked="0" layoutInCell="1" allowOverlap="1" wp14:editId="1BABCB8C" wp14:anchorId="7C531D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6" name="Rectangle 7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042B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6" style="position:absolute;margin-left:210pt;margin-top:11pt;width:77pt;height:162pt;z-index:258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WH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jeUeO6wSz/R&#10;N+57q8i5Ohgp1dzf2a8xpg6vPccnuGQJl7P4SYObvyiLTMXj09VjNWUisLhZtm2NnRC41dRtu8IE&#10;Yar32xFSvlfBkXnBKCCXYi0//kj5fPTtCN6b2Zzfn1d52k9FzWbVvnHdB3lCjTik+RGDtmFkVFgT&#10;KRmx8YymlwMHRYn97tHZZtV+bXBSSrJcN2ucYCgJst5/rHIvhoCzJDJQcohg+gH5Fo8KLWxZEXYZ&#10;r3kmPuaF/PtPsHsF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wApYe6AQAATAMAAA4AAAAAAAAAAAAAAAAALgIAAGRycy9l&#10;Mm9Eb2MueG1sUEsBAi0AFAAGAAgAAAAhAMXESR/cAAAACgEAAA8AAAAAAAAAAAAAAAAAFAQAAGRy&#10;cy9kb3ducmV2LnhtbFBLBQYAAAAABAAEAPMAAAAdBQAAAAA=&#10;" w14:anchorId="7C531DD1">
                <v:textbox inset="2.16pt,1.44pt,0,1.44pt">
                  <w:txbxContent>
                    <w:p w:rsidR="00790912" w:rsidP="00790912" w:rsidRDefault="00790912" w14:paraId="27042B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09856" behindDoc="0" locked="0" layoutInCell="1" allowOverlap="1" wp14:editId="79F6CD65" wp14:anchorId="28AC6D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7" name="Rectangle 7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675B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7" style="position:absolute;margin-left:210pt;margin-top:11pt;width:77pt;height:162pt;z-index:258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CEUWy6AQAATAMAAA4AAAAAAAAAAAAAAAAALgIAAGRycy9l&#10;Mm9Eb2MueG1sUEsBAi0AFAAGAAgAAAAhAMXESR/cAAAACgEAAA8AAAAAAAAAAAAAAAAAFAQAAGRy&#10;cy9kb3ducmV2LnhtbFBLBQYAAAAABAAEAPMAAAAdBQAAAAA=&#10;" w14:anchorId="28AC6DA3">
                <v:textbox inset="2.16pt,1.44pt,0,1.44pt">
                  <w:txbxContent>
                    <w:p w:rsidR="00790912" w:rsidP="00790912" w:rsidRDefault="00790912" w14:paraId="59675B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0880" behindDoc="0" locked="0" layoutInCell="1" allowOverlap="1" wp14:editId="0A09CF2B" wp14:anchorId="0C328A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8" name="Rectangle 7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3F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8" style="position:absolute;margin-left:210pt;margin-top:11pt;width:79pt;height:162pt;z-index:258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vyugEAAEw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Fls8ZeOW6xS3/Q&#10;N+66QZFTtTdSqtzf7NcYYovXnsIjnLOIyyx+0mDzF2WRqXh8vHispkQEFtdX61WNnRC41dSLxRIT&#10;hKnebweI6V55S/KCUUAuxVp++BXT6ejbEbyX2Zzez6s07aaiZr28fuO68/KIGnFI0wMGPfiRUTGY&#10;QMmIjWc0vu45KEqGnw6dbZaLqwYnpSTzVbNC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7Oi/K6AQAATAMAAA4AAAAAAAAAAAAAAAAALgIAAGRycy9l&#10;Mm9Eb2MueG1sUEsBAi0AFAAGAAgAAAAhALZj++bcAAAACgEAAA8AAAAAAAAAAAAAAAAAFAQAAGRy&#10;cy9kb3ducmV2LnhtbFBLBQYAAAAABAAEAPMAAAAdBQAAAAA=&#10;" w14:anchorId="0C328AF7">
                <v:textbox inset="2.16pt,1.44pt,0,1.44pt">
                  <w:txbxContent>
                    <w:p w:rsidR="00790912" w:rsidP="00790912" w:rsidRDefault="00790912" w14:paraId="5F43F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1904" behindDoc="0" locked="0" layoutInCell="1" allowOverlap="1" wp14:editId="5B9BCB23" wp14:anchorId="355D69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9" name="Rectangle 7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C49A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9" style="position:absolute;margin-left:210pt;margin-top:11pt;width:79pt;height:162pt;z-index:258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ySn8ZuwEAAEwDAAAOAAAAAAAAAAAAAAAAAC4CAABkcnMv&#10;ZTJvRG9jLnhtbFBLAQItABQABgAIAAAAIQC2Y/vm3AAAAAoBAAAPAAAAAAAAAAAAAAAAABUEAABk&#10;cnMvZG93bnJldi54bWxQSwUGAAAAAAQABADzAAAAHgUAAAAA&#10;" w14:anchorId="355D6942">
                <v:textbox inset="2.16pt,1.44pt,0,1.44pt">
                  <w:txbxContent>
                    <w:p w:rsidR="00790912" w:rsidP="00790912" w:rsidRDefault="00790912" w14:paraId="4FC49A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2928" behindDoc="0" locked="0" layoutInCell="1" allowOverlap="1" wp14:editId="09B23A87" wp14:anchorId="02CCE6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0" name="Rectangle 7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0A6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0" style="position:absolute;margin-left:210pt;margin-top:11pt;width:79pt;height:162pt;z-index:258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1lugEAAEw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xuVjUa5LjFLn1H&#10;37jrR0Uu1cFIqXJ/s19TiB1eewnPcM0iLrP4WYPNX5RF5uLx+eaxmhMRWNyutm1+SOBWU6/XG0wQ&#10;pnq7HSCmz8pbkheMAnIp1vLT15guR1+P4L3M5vJ+XqX5MBc12037yvXg5Rk14pCmJwx69BOjYjSB&#10;kgkbz2j8deSgKBm/OHS22axXDU5KSZZt0+IEQ0mQ9eF9lTsxeJwlkYCSYwDTD8i3eFRoYcuKsOt4&#10;5Zl4nxfybz/B/jc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uIPWW6AQAATAMAAA4AAAAAAAAAAAAAAAAALgIAAGRycy9l&#10;Mm9Eb2MueG1sUEsBAi0AFAAGAAgAAAAhALZj++bcAAAACgEAAA8AAAAAAAAAAAAAAAAAFAQAAGRy&#10;cy9kb3ducmV2LnhtbFBLBQYAAAAABAAEAPMAAAAdBQAAAAA=&#10;" w14:anchorId="02CCE678">
                <v:textbox inset="2.16pt,1.44pt,0,1.44pt">
                  <w:txbxContent>
                    <w:p w:rsidR="00790912" w:rsidP="00790912" w:rsidRDefault="00790912" w14:paraId="0B0A6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3952" behindDoc="0" locked="0" layoutInCell="1" allowOverlap="1" wp14:editId="4EF0D0B8" wp14:anchorId="157BF1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1" name="Rectangle 7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9B4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1" style="position:absolute;margin-left:210pt;margin-top:11pt;width:79pt;height:162pt;z-index:258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mO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9ZwSzx126Sf6&#10;xn1nFTlXeyOlmvo7+TXE1OK1l/gMlyzhchI/anDTF2WRsXh8unqsxkwEFjeLzbrGTgjcaurlcoUJ&#10;wlQftyOk/FUFR6YFo4BcirX8+D3l89H3I3hvYnN+f1rlcT8WNZvV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cMyY66AQAATAMAAA4AAAAAAAAAAAAAAAAALgIAAGRycy9l&#10;Mm9Eb2MueG1sUEsBAi0AFAAGAAgAAAAhALZj++bcAAAACgEAAA8AAAAAAAAAAAAAAAAAFAQAAGRy&#10;cy9kb3ducmV2LnhtbFBLBQYAAAAABAAEAPMAAAAdBQAAAAA=&#10;" w14:anchorId="157BF19D">
                <v:textbox inset="2.16pt,1.44pt,0,1.44pt">
                  <w:txbxContent>
                    <w:p w:rsidR="00790912" w:rsidP="00790912" w:rsidRDefault="00790912" w14:paraId="7E9B4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4976" behindDoc="0" locked="0" layoutInCell="1" allowOverlap="1" wp14:editId="6BF658FD" wp14:anchorId="0783F2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2" name="Rectangle 7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BD05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2" style="position:absolute;margin-left:210pt;margin-top:11pt;width:79pt;height:162pt;z-index:258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5GhqS7kBAABMAwAADgAAAAAAAAAAAAAAAAAuAgAAZHJzL2Uy&#10;b0RvYy54bWxQSwECLQAUAAYACAAAACEAtmP75twAAAAKAQAADwAAAAAAAAAAAAAAAAATBAAAZHJz&#10;L2Rvd25yZXYueG1sUEsFBgAAAAAEAAQA8wAAABwFAAAAAA==&#10;" w14:anchorId="0783F262">
                <v:textbox inset="2.16pt,1.44pt,0,1.44pt">
                  <w:txbxContent>
                    <w:p w:rsidR="00790912" w:rsidP="00790912" w:rsidRDefault="00790912" w14:paraId="72BD05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6000" behindDoc="0" locked="0" layoutInCell="1" allowOverlap="1" wp14:editId="54C69A44" wp14:anchorId="64C0D5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3" name="Rectangle 7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2C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3" style="position:absolute;margin-left:210pt;margin-top:11pt;width:79pt;height:162pt;z-index:258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6gugEAAEw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Y3q3pFieMWu/QD&#10;feOuHxW5VAcjpcr9zX5NIXZ47Tk8wTWLuMziZw02f1EWmYvH55vHak5EYHG72rY1dkLgVlOv1xtM&#10;EKZ6vR0gpi/KW5IXjAJyKdby07eYLkf/HMF7mc3l/bxK82EuarbtjevByzNqxCFNjxj06CdGxWgC&#10;JRM2ntH468hBUTJ+dehss1mvGpyUkizbpsUJhpIg68PbKndi8DhLIgElxwCmH5BvebfQwpYVYdfx&#10;yjPxNi/kX3+C/W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snqC6AQAATAMAAA4AAAAAAAAAAAAAAAAALgIAAGRycy9l&#10;Mm9Eb2MueG1sUEsBAi0AFAAGAAgAAAAhALZj++bcAAAACgEAAA8AAAAAAAAAAAAAAAAAFAQAAGRy&#10;cy9kb3ducmV2LnhtbFBLBQYAAAAABAAEAPMAAAAdBQAAAAA=&#10;" w14:anchorId="64C0D55F">
                <v:textbox inset="2.16pt,1.44pt,0,1.44pt">
                  <w:txbxContent>
                    <w:p w:rsidR="00790912" w:rsidP="00790912" w:rsidRDefault="00790912" w14:paraId="6E82C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7024" behindDoc="0" locked="0" layoutInCell="1" allowOverlap="1" wp14:editId="76187595" wp14:anchorId="62190D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4" name="Rectangle 7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3A9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4" style="position:absolute;margin-left:210pt;margin-top:11pt;width:79pt;height:162pt;z-index:258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II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jUlnjvs0nf0&#10;jfveKnKpDkZKNfd39muMqcNrL/EZrlnC5Sx+0uDmL8oiU/H4fPNYTZkILG5X27bGTgjcaur1eoMJ&#10;wlRvtyOk/FkFR+YFo4BcirX89DXly9HXI3hvZnN5f17l6TAVNdu2eeV6CPKMGnFI8xMGbcPIqLAm&#10;UjJi4xlNv44cFCX2i0dnm8161eCklGTZNi1OMJQEWR/eV7kXQ8BZEhkoOUYw/YB8i0eFFrasCLuO&#10;1zwT7/NC/u0n2P8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ugwgi6AQAATAMAAA4AAAAAAAAAAAAAAAAALgIAAGRycy9l&#10;Mm9Eb2MueG1sUEsBAi0AFAAGAAgAAAAhALZj++bcAAAACgEAAA8AAAAAAAAAAAAAAAAAFAQAAGRy&#10;cy9kb3ducmV2LnhtbFBLBQYAAAAABAAEAPMAAAAdBQAAAAA=&#10;" w14:anchorId="62190D19">
                <v:textbox inset="2.16pt,1.44pt,0,1.44pt">
                  <w:txbxContent>
                    <w:p w:rsidR="00790912" w:rsidP="00790912" w:rsidRDefault="00790912" w14:paraId="3A3A9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8048" behindDoc="0" locked="0" layoutInCell="1" allowOverlap="1" wp14:editId="4968FF47" wp14:anchorId="2363DE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5" name="Rectangle 7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409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5" style="position:absolute;margin-left:210pt;margin-top:11pt;width:79pt;height:162pt;z-index:258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bj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qPlDhusUs/&#10;0Dfu+lGRS3UwUqrc3+zXFGKH157CI1yziMssftZg8xdlkbl4fL55rOZEBBa3q21bYycEbjX1er3B&#10;BGGq19sBYvqivCV5wSggl2ItP32L6XL05Qjey2wu7+dVmg9zUbNtV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JDbjuwEAAEwDAAAOAAAAAAAAAAAAAAAAAC4CAABkcnMv&#10;ZTJvRG9jLnhtbFBLAQItABQABgAIAAAAIQC2Y/vm3AAAAAoBAAAPAAAAAAAAAAAAAAAAABUEAABk&#10;cnMvZG93bnJldi54bWxQSwUGAAAAAAQABADzAAAAHgUAAAAA&#10;" w14:anchorId="2363DED9">
                <v:textbox inset="2.16pt,1.44pt,0,1.44pt">
                  <w:txbxContent>
                    <w:p w:rsidR="00790912" w:rsidP="00790912" w:rsidRDefault="00790912" w14:paraId="417409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19072" behindDoc="0" locked="0" layoutInCell="1" allowOverlap="1" wp14:editId="56426BCB" wp14:anchorId="5C1615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6" name="Rectangle 7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02C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6" style="position:absolute;margin-left:210pt;margin-top:11pt;width:79pt;height:162pt;z-index:258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pS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6jtKPHfYpR/o&#10;G/e9VeRSHYyUau7v7NcYU4fXnuMTXLOEy1n8pMHNX5RFpuLx+eaxmjIRWNyutm2NnRC41dTr9QYT&#10;hKnebkdI+YsKjswLRgG5FGv56VvKl6OvR/DezOby/rzK02Eqarbt+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1WlK6AQAATAMAAA4AAAAAAAAAAAAAAAAALgIAAGRycy9l&#10;Mm9Eb2MueG1sUEsBAi0AFAAGAAgAAAAhALZj++bcAAAACgEAAA8AAAAAAAAAAAAAAAAAFAQAAGRy&#10;cy9kb3ducmV2LnhtbFBLBQYAAAAABAAEAPMAAAAdBQAAAAA=&#10;" w14:anchorId="5C161577">
                <v:textbox inset="2.16pt,1.44pt,0,1.44pt">
                  <w:txbxContent>
                    <w:p w:rsidR="00790912" w:rsidP="00790912" w:rsidRDefault="00790912" w14:paraId="2502C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0096" behindDoc="0" locked="0" layoutInCell="1" allowOverlap="1" wp14:editId="7E35C08C" wp14:anchorId="4D2E24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7" name="Rectangle 7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7090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7" style="position:absolute;margin-left:210pt;margin-top:11pt;width:79pt;height:162pt;z-index:258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65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oNJY5b7NIP&#10;9I27flTkUh2MlCr3N/s1hdjhtafwCNcs4jKLnzXY/EVZZC4en28eqzkRgcXtatvW2AmBW029Xm8w&#10;QZjq9XaAmL4ob0leMArIpVjLT99iuhx9OYL3MpvL+3mV5sNc1Gzbj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a8a65uwEAAEwDAAAOAAAAAAAAAAAAAAAAAC4CAABkcnMv&#10;ZTJvRG9jLnhtbFBLAQItABQABgAIAAAAIQC2Y/vm3AAAAAoBAAAPAAAAAAAAAAAAAAAAABUEAABk&#10;cnMvZG93bnJldi54bWxQSwUGAAAAAAQABADzAAAAHgUAAAAA&#10;" w14:anchorId="4D2E245C">
                <v:textbox inset="2.16pt,1.44pt,0,1.44pt">
                  <w:txbxContent>
                    <w:p w:rsidR="00790912" w:rsidP="00790912" w:rsidRDefault="00790912" w14:paraId="6B7090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1120" behindDoc="0" locked="0" layoutInCell="1" allowOverlap="1" wp14:editId="0A663213" wp14:anchorId="6F28C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8" name="Rectangle 7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9C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8" style="position:absolute;margin-left:210pt;margin-top:11pt;width:79pt;height:162pt;z-index:258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OP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auyV5w679AN9&#10;4763ilyqg5FSzf2d/Rpj6vDac3yCa5ZwOYufNLj5i7LIVDw+3zxWUyYCi9vVtq2xEwK3mnq93mCC&#10;MNXb7Qgpf1HBkXnBKCCXYi0/fUv5cvT1CN6b2Vzen1d5OkxFzba9e+V6CPKMGnFI8yMGbcPIqLAm&#10;UjJi4xlNv44cFCX2q0dnm8161eCklGTZNi26AiVB1of3Ve7FEHCWRAZKjhFMPyDf4lGhhS0rwq7j&#10;Nc/E+7yQf/sJ9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Uxk4+6AQAATAMAAA4AAAAAAAAAAAAAAAAALgIAAGRycy9l&#10;Mm9Eb2MueG1sUEsBAi0AFAAGAAgAAAAhALZj++bcAAAACgEAAA8AAAAAAAAAAAAAAAAAFAQAAGRy&#10;cy9kb3ducmV2LnhtbFBLBQYAAAAABAAEAPMAAAAdBQAAAAA=&#10;" w14:anchorId="6F28C6F9">
                <v:textbox inset="2.16pt,1.44pt,0,1.44pt">
                  <w:txbxContent>
                    <w:p w:rsidR="00790912" w:rsidP="00790912" w:rsidRDefault="00790912" w14:paraId="5F49C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2144" behindDoc="0" locked="0" layoutInCell="1" allowOverlap="1" wp14:editId="2B42E6CE" wp14:anchorId="0D9BC0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9" name="Rectangle 7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F42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9" style="position:absolute;margin-left:210pt;margin-top:11pt;width:79pt;height:162pt;z-index:258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dk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i0lnjvs0nf0&#10;jfveKnKpDkZKNfd39muMqcNrL/EZrlnC5Sx+0uDmL8oiU/H4fPNYTZkILG5X27bGTgjcaur1eoMJ&#10;wlRvtyOk/FkFR+YFo4BcirX89DXly9HXI3hvZnN5f17l6TAVNdt288r1EOQZNeKQ5icM2oaRUWFN&#10;pGTExjOafh05KErsF4/ONpv1qsFJKcmybVqcYCgJsj68r3IvhoCzJDJQcoxg+gH5Fo8KLWxZEXYd&#10;r3km3ueF/NtPsP8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m1Z2S6AQAATAMAAA4AAAAAAAAAAAAAAAAALgIAAGRycy9l&#10;Mm9Eb2MueG1sUEsBAi0AFAAGAAgAAAAhALZj++bcAAAACgEAAA8AAAAAAAAAAAAAAAAAFAQAAGRy&#10;cy9kb3ducmV2LnhtbFBLBQYAAAAABAAEAPMAAAAdBQAAAAA=&#10;" w14:anchorId="0D9BC0DF">
                <v:textbox inset="2.16pt,1.44pt,0,1.44pt">
                  <w:txbxContent>
                    <w:p w:rsidR="00790912" w:rsidP="00790912" w:rsidRDefault="00790912" w14:paraId="39F42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3168" behindDoc="0" locked="0" layoutInCell="1" allowOverlap="1" wp14:editId="6C626FE1" wp14:anchorId="409D44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0" name="Rectangle 7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619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0" style="position:absolute;margin-left:210pt;margin-top:11pt;width:79pt;height:162pt;z-index:258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Z7uQ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lmiQ5w679B19&#10;4763ilyqg5FSzf2d/Rpj6vDaS3yGa5ZwOYufNLj5i7LIVDw+3zxWUyYCi9vVtq3xIYFbTb1ebzBB&#10;mOrtdoSUP6vgyLxgFJBLsZafvqZ8Ofp6BO/NbC7vz6s8HaaiZtu2r1wPQZ5RIw5pfsKgbRgZFdZE&#10;SkZsPKPp15GDosR+8ehss1mvGpyUkizbBoEIlARZH95XuRdDwFkSGSg5RjD9gHyLR4UWtqwIu47X&#10;PBPv80L+7SfY/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to8Ge7kBAABMAwAADgAAAAAAAAAAAAAAAAAuAgAAZHJzL2Uy&#10;b0RvYy54bWxQSwECLQAUAAYACAAAACEAtmP75twAAAAKAQAADwAAAAAAAAAAAAAAAAATBAAAZHJz&#10;L2Rvd25yZXYueG1sUEsFBgAAAAAEAAQA8wAAABwFAAAAAA==&#10;" w14:anchorId="409D44BA">
                <v:textbox inset="2.16pt,1.44pt,0,1.44pt">
                  <w:txbxContent>
                    <w:p w:rsidR="00790912" w:rsidP="00790912" w:rsidRDefault="00790912" w14:paraId="76619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4192" behindDoc="0" locked="0" layoutInCell="1" allowOverlap="1" wp14:editId="7F4D9FC7" wp14:anchorId="176B02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1" name="Rectangle 7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AE9A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1" style="position:absolute;margin-left:210pt;margin-top:11pt;width:79pt;height:162pt;z-index:258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KQuwEAAEw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l1VFiWUGu/QT&#10;fWO2HyU5VwcthEz9TX5NPrR47cU/wyULuEziZwUmfVEWmbPHp6vHco6EY3Gz3DQldoLjVl2uVmtM&#10;EKb4uO0hxK/SGZIWHQXkkq1lx+8hno++H8F7ic35/bSK837OajbN5p3r3okTasQhjU8Y1OimjvJR&#10;e0ombHxHw+uBgaRk/GbR2Xq9WtY4KTmpmrrBCYacIOv95yqzfHA4SzwCJQcPuh+Qb/Yo08KWZWGX&#10;8Uoz8TnP5D9+gt0b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6C/KQuwEAAEwDAAAOAAAAAAAAAAAAAAAAAC4CAABkcnMv&#10;ZTJvRG9jLnhtbFBLAQItABQABgAIAAAAIQC2Y/vm3AAAAAoBAAAPAAAAAAAAAAAAAAAAABUEAABk&#10;cnMvZG93bnJldi54bWxQSwUGAAAAAAQABADzAAAAHgUAAAAA&#10;" w14:anchorId="176B028D">
                <v:textbox inset="2.16pt,1.44pt,0,1.44pt">
                  <w:txbxContent>
                    <w:p w:rsidR="00790912" w:rsidP="00790912" w:rsidRDefault="00790912" w14:paraId="6AAE9A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5216" behindDoc="0" locked="0" layoutInCell="1" allowOverlap="1" wp14:editId="39570DA3" wp14:anchorId="5FF7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2" name="Rectangle 7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B34D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2" style="position:absolute;margin-left:210pt;margin-top:11pt;width:79pt;height:162pt;z-index:258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s0uw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byhxHGLXfqN&#10;vnHXDYqcq72RUuX+Zr/GEFu89hQe4ZJFXGbxkwabvyiLTMXj09VjNSUisLhZbNY1dkLgVlMvlytM&#10;EKZ6ux0gpnvlLckLRgG5FGv58WdM56N/j+C9zOb8fl6laT8VNZtNgc21vZcn1IhDmh4w6MGPjIrB&#10;BEpGbDyj8fXAQVEy/HDobLNaLtCIVJL5ulnjBENJkPX+fZU70XucJZGAkkMA0/XIt3hUaGHLirDL&#10;eOWZeJ8X8m8/we4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bkes0uwEAAEwDAAAOAAAAAAAAAAAAAAAAAC4CAABkcnMv&#10;ZTJvRG9jLnhtbFBLAQItABQABgAIAAAAIQC2Y/vm3AAAAAoBAAAPAAAAAAAAAAAAAAAAABUEAABk&#10;cnMvZG93bnJldi54bWxQSwUGAAAAAAQABADzAAAAHgUAAAAA&#10;" w14:anchorId="5FF79D36">
                <v:textbox inset="2.16pt,1.44pt,0,1.44pt">
                  <w:txbxContent>
                    <w:p w:rsidR="00790912" w:rsidP="00790912" w:rsidRDefault="00790912" w14:paraId="14B34D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6240" behindDoc="0" locked="0" layoutInCell="1" allowOverlap="1" wp14:editId="7EBC77BE" wp14:anchorId="5BB30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3" name="Rectangle 7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4DD3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3" style="position:absolute;margin-left:210pt;margin-top:11pt;width:79pt;height:162pt;z-index:258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/fug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XxBieMWu/Qb&#10;feOuGxQ5V3sjpcr9zX6NIbZ47Sk8wiWLuMziJw02f1EWmYrHp6vHakpEYHGz2Kxr7ITAraZeLleY&#10;IEz1djtATPfKW5IXjAJyKdby48+Yzkf/HsF7mc35/bxK034qajabK9e9lyfUiEOaHjDowY+MisEE&#10;SkZsPKPx9cBBUTL8cOhss1ouGpyUkszXzRonGEqCrPfvq9yJ3uMsiQSUHAKYrke+5d1CC1tWhF3G&#10;K8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cVH9+6AQAATAMAAA4AAAAAAAAAAAAAAAAALgIAAGRycy9l&#10;Mm9Eb2MueG1sUEsBAi0AFAAGAAgAAAAhALZj++bcAAAACgEAAA8AAAAAAAAAAAAAAAAAFAQAAGRy&#10;cy9kb3ducmV2LnhtbFBLBQYAAAAABAAEAPMAAAAdBQAAAAA=&#10;" w14:anchorId="5BB30B11">
                <v:textbox inset="2.16pt,1.44pt,0,1.44pt">
                  <w:txbxContent>
                    <w:p w:rsidR="00790912" w:rsidP="00790912" w:rsidRDefault="00790912" w14:paraId="3A4DD3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7264" behindDoc="0" locked="0" layoutInCell="1" allowOverlap="1" wp14:editId="111339AF" wp14:anchorId="1F4ABB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4" name="Rectangle 7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09E4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4" style="position:absolute;margin-left:210pt;margin-top:11pt;width:79pt;height:162pt;z-index:258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N3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8yUlnjvs0k/0&#10;jfvOKnKu9kZKNfV38muIqcVrL/EZLlnC5SR+1OCmL8oiY/H4dPVYjZkILG4Wm3WNnRC41dTL5QoT&#10;hKk+bkdI+asKjkwLRgG5FGv58XvK56PvR/DexOb8/rTK434sajab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RZQ3e6AQAATAMAAA4AAAAAAAAAAAAAAAAALgIAAGRycy9l&#10;Mm9Eb2MueG1sUEsBAi0AFAAGAAgAAAAhALZj++bcAAAACgEAAA8AAAAAAAAAAAAAAAAAFAQAAGRy&#10;cy9kb3ducmV2LnhtbFBLBQYAAAAABAAEAPMAAAAdBQAAAAA=&#10;" w14:anchorId="1F4ABBCC">
                <v:textbox inset="2.16pt,1.44pt,0,1.44pt">
                  <w:txbxContent>
                    <w:p w:rsidR="00790912" w:rsidP="00790912" w:rsidRDefault="00790912" w14:paraId="5E09E4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8288" behindDoc="0" locked="0" layoutInCell="1" allowOverlap="1" wp14:editId="6059B536" wp14:anchorId="2998A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5" name="Rectangle 7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53E8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5" style="position:absolute;margin-left:210pt;margin-top:11pt;width:79pt;height:162pt;z-index:258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3becuwEAAEwDAAAOAAAAAAAAAAAAAAAAAC4CAABkcnMv&#10;ZTJvRG9jLnhtbFBLAQItABQABgAIAAAAIQC2Y/vm3AAAAAoBAAAPAAAAAAAAAAAAAAAAABUEAABk&#10;cnMvZG93bnJldi54bWxQSwUGAAAAAAQABADzAAAAHgUAAAAA&#10;" w14:anchorId="2998A75F">
                <v:textbox inset="2.16pt,1.44pt,0,1.44pt">
                  <w:txbxContent>
                    <w:p w:rsidR="00790912" w:rsidP="00790912" w:rsidRDefault="00790912" w14:paraId="3D53E8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29312" behindDoc="0" locked="0" layoutInCell="1" allowOverlap="1" wp14:editId="7BA3CC3F" wp14:anchorId="6C89C0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6" name="Rectangle 7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C4B6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6" style="position:absolute;margin-left:210pt;margin-top:11pt;width:79pt;height:162pt;z-index:258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stuw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+Q0lnjvs0m/0&#10;jfvOKnKu9kZKNfV38muIqcVrT/ERLlnC5SR+1OCmL8oiY/H4dPVYjZkILG4Wm3WNnRC41dTL5QoT&#10;hKneb0dI+YcKjkwLRgG5FGv58VfK56NvR/DexOb8/rTK434sajab5RvXfZAn1IhDmh8waBsGRoU1&#10;kZIBG89o+nPgoCixPz0626y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pjNstuwEAAEwDAAAOAAAAAAAAAAAAAAAAAC4CAABkcnMv&#10;ZTJvRG9jLnhtbFBLAQItABQABgAIAAAAIQC2Y/vm3AAAAAoBAAAPAAAAAAAAAAAAAAAAABUEAABk&#10;cnMvZG93bnJldi54bWxQSwUGAAAAAAQABADzAAAAHgUAAAAA&#10;" w14:anchorId="6C89C051">
                <v:textbox inset="2.16pt,1.44pt,0,1.44pt">
                  <w:txbxContent>
                    <w:p w:rsidR="00790912" w:rsidP="00790912" w:rsidRDefault="00790912" w14:paraId="5DC4B6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0336" behindDoc="0" locked="0" layoutInCell="1" allowOverlap="1" wp14:editId="7CE0F557" wp14:anchorId="55DF91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7" name="Rectangle 7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F3E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7" style="position:absolute;margin-left:210pt;margin-top:11pt;width:79pt;height:162pt;z-index:258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/G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i/mKEsctduk3&#10;+sZdNyhyrvZGSpX7m/0aQ2zx2mN4gEsWcZnFTxps/qIsMhWPT1eP1ZSIwOJmsVnX2AmBW029XK4w&#10;QZjq7XaAmL4rb0leMArIpVjLjz9jOh99PYL3Mpvz+3mVpv1U1Gw2X1+57r08oUYc0nSPQQ9+ZFQM&#10;JlAyYuMZjS8HDoqS4YdDZ5vVctHgpJRkvm7W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CC/GuwEAAEwDAAAOAAAAAAAAAAAAAAAAAC4CAABkcnMv&#10;ZTJvRG9jLnhtbFBLAQItABQABgAIAAAAIQC2Y/vm3AAAAAoBAAAPAAAAAAAAAAAAAAAAABUEAABk&#10;cnMvZG93bnJldi54bWxQSwUGAAAAAAQABADzAAAAHgUAAAAA&#10;" w14:anchorId="55DF9195">
                <v:textbox inset="2.16pt,1.44pt,0,1.44pt">
                  <w:txbxContent>
                    <w:p w:rsidR="00790912" w:rsidP="00790912" w:rsidRDefault="00790912" w14:paraId="25F3E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1360" behindDoc="0" locked="0" layoutInCell="1" allowOverlap="1" wp14:editId="3BE32B42" wp14:anchorId="5D3100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8" name="Rectangle 7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31A7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8" style="position:absolute;margin-left:210pt;margin-top:11pt;width:79pt;height:162pt;z-index:258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Lw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OfbKc4dd+o2+&#10;cd9ZRc7V3kippv5Ofg0xtXjtKT7CJUu4nMSPGtz0RVlkLB6frh6rMROBxc1is66xEwK3mnq5XGGC&#10;MNX77Qgp/1DBkWnBKCCXYi0//kr5fPTtCN6b2Jzfn1Z53I9FzWZz88Z1H+QJNeKQ5gcM2oaBUWFN&#10;pGTAxjOa/hw4KErsT4/ONqvlosFJKcl83azRFSgJst5/rHIv+oCzJDJQcohguh75Fo8KLWxZEXYZ&#10;r2kmPuaF/PtP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rIEvC6AQAATAMAAA4AAAAAAAAAAAAAAAAALgIAAGRycy9l&#10;Mm9Eb2MueG1sUEsBAi0AFAAGAAgAAAAhALZj++bcAAAACgEAAA8AAAAAAAAAAAAAAAAAFAQAAGRy&#10;cy9kb3ducmV2LnhtbFBLBQYAAAAABAAEAPMAAAAdBQAAAAA=&#10;" w14:anchorId="5D31003E">
                <v:textbox inset="2.16pt,1.44pt,0,1.44pt">
                  <w:txbxContent>
                    <w:p w:rsidR="00790912" w:rsidP="00790912" w:rsidRDefault="00790912" w14:paraId="2D31A7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2384" behindDoc="0" locked="0" layoutInCell="1" allowOverlap="1" wp14:editId="20B5D0D6" wp14:anchorId="14FF4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9" name="Rectangle 7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01E8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9" style="position:absolute;margin-left:210pt;margin-top:11pt;width:79pt;height:162pt;z-index:258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M5hu6AQAATAMAAA4AAAAAAAAAAAAAAAAALgIAAGRycy9l&#10;Mm9Eb2MueG1sUEsBAi0AFAAGAAgAAAAhALZj++bcAAAACgEAAA8AAAAAAAAAAAAAAAAAFAQAAGRy&#10;cy9kb3ducmV2LnhtbFBLBQYAAAAABAAEAPMAAAAdBQAAAAA=&#10;" w14:anchorId="14FF4990">
                <v:textbox inset="2.16pt,1.44pt,0,1.44pt">
                  <w:txbxContent>
                    <w:p w:rsidR="00790912" w:rsidP="00790912" w:rsidRDefault="00790912" w14:paraId="6501E8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3408" behindDoc="0" locked="0" layoutInCell="1" allowOverlap="1" wp14:editId="3C53CF92" wp14:anchorId="7A196C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20" name="Rectangle 7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C224F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0" style="position:absolute;margin-left:210pt;margin-top:11pt;width:79pt;height:162pt;z-index:258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yo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GjTIc4dd+o6+&#10;cd9bRS7VwUip5v7Ofo0xdXjtJT7DNUu4nMVPGtz8RVlkKh6fbx6rKROBxe1q29b4kMCtpl6vN5gg&#10;TPV2O0LKn1VwZF4wCsilWMtPX1O+HH09gvdmNpf351WeDlNRs922r1wPQZ5RIw5pfsKgbRgZFdZE&#10;SkZsPKPp15GDosR+8ehss1mvGpyUkizbpsUJhpIg68P7KvdiCDhLIgMlxwimH5Bv8ajQwpYVYdfx&#10;mmfifV7Iv/0E+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oXHKi6AQAATAMAAA4AAAAAAAAAAAAAAAAALgIAAGRycy9l&#10;Mm9Eb2MueG1sUEsBAi0AFAAGAAgAAAAhALZj++bcAAAACgEAAA8AAAAAAAAAAAAAAAAAFAQAAGRy&#10;cy9kb3ducmV2LnhtbFBLBQYAAAAABAAEAPMAAAAdBQAAAAA=&#10;" w14:anchorId="7A196C11">
                <v:textbox inset="2.16pt,1.44pt,0,1.44pt">
                  <w:txbxContent>
                    <w:p w:rsidR="00790912" w:rsidP="00790912" w:rsidRDefault="00790912" w14:paraId="1C224F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4432" behindDoc="0" locked="0" layoutInCell="1" allowOverlap="1" wp14:editId="4E561368" wp14:anchorId="764EF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1" name="Rectangle 7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D87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1" style="position:absolute;margin-left:210pt;margin-top:11pt;width:79pt;height:135pt;z-index:258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df9AJuQEAAEwDAAAOAAAAAAAAAAAAAAAAAC4CAABkcnMvZTJv&#10;RG9jLnhtbFBLAQItABQABgAIAAAAIQB8Yu8X2wAAAAoBAAAPAAAAAAAAAAAAAAAAABMEAABkcnMv&#10;ZG93bnJldi54bWxQSwUGAAAAAAQABADzAAAAGwUAAAAA&#10;" w14:anchorId="764EF691">
                <v:textbox inset="2.16pt,1.44pt,0,1.44pt">
                  <w:txbxContent>
                    <w:p w:rsidR="00790912" w:rsidP="00790912" w:rsidRDefault="00790912" w14:paraId="38D87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5456" behindDoc="0" locked="0" layoutInCell="1" allowOverlap="1" wp14:editId="6A9CC041" wp14:anchorId="57336B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2" name="Rectangle 7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0243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2" style="position:absolute;margin-left:210pt;margin-top:11pt;width:79pt;height:135pt;z-index:258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BiUhuQEAAE0DAAAOAAAAAAAAAAAAAAAAAC4CAABkcnMvZTJv&#10;RG9jLnhtbFBLAQItABQABgAIAAAAIQB8Yu8X2wAAAAoBAAAPAAAAAAAAAAAAAAAAABMEAABkcnMv&#10;ZG93bnJldi54bWxQSwUGAAAAAAQABADzAAAAGwUAAAAA&#10;" w14:anchorId="57336B00">
                <v:textbox inset="2.16pt,1.44pt,0,1.44pt">
                  <w:txbxContent>
                    <w:p w:rsidR="00790912" w:rsidP="00790912" w:rsidRDefault="00790912" w14:paraId="6D0243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6480" behindDoc="0" locked="0" layoutInCell="1" allowOverlap="1" wp14:editId="7FFC5BDB" wp14:anchorId="1A8874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3" name="Rectangle 7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24C4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3" style="position:absolute;margin-left:210pt;margin-top:11pt;width:79pt;height:135pt;z-index:258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EMDUI+4AQAATQMAAA4AAAAAAAAAAAAAAAAALgIAAGRycy9lMm9E&#10;b2MueG1sUEsBAi0AFAAGAAgAAAAhAHxi7xfbAAAACgEAAA8AAAAAAAAAAAAAAAAAEgQAAGRycy9k&#10;b3ducmV2LnhtbFBLBQYAAAAABAAEAPMAAAAaBQAAAAA=&#10;" w14:anchorId="1A8874FA">
                <v:textbox inset="2.16pt,1.44pt,0,1.44pt">
                  <w:txbxContent>
                    <w:p w:rsidR="00790912" w:rsidP="00790912" w:rsidRDefault="00790912" w14:paraId="4724C4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7504" behindDoc="0" locked="0" layoutInCell="1" allowOverlap="1" wp14:editId="773900D4" wp14:anchorId="0F5CD3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4" name="Rectangle 7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F4E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4" style="position:absolute;margin-left:210pt;margin-top:11pt;width:79pt;height:135pt;z-index:258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kk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bG8ocdxil36i&#10;b9z1oyKn6mCkVLm/2a8pxA6vvYRnOGcRl1n8rMHmL8oic/H4ePFYzYkILN4t79Y1dkLgVrOqm5wg&#10;TPVxO0BMX5W3JC8YBeRSrOWH7zGdjr4fwXuZzen9vErzbi5qmrpu38nuvDyiSJzS9IRBj35iVIwm&#10;UDJh5xmNr3sOipLxm0Nr29XNssVRKUmzbtc4wlASpL37XOVODB6HSSSgZB/A9AMSLiYVXtizouw8&#10;X3koPueF/cdfsH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c75JLoBAABNAwAADgAAAAAAAAAAAAAAAAAuAgAAZHJzL2Uy&#10;b0RvYy54bWxQSwECLQAUAAYACAAAACEAfGLvF9sAAAAKAQAADwAAAAAAAAAAAAAAAAAUBAAAZHJz&#10;L2Rvd25yZXYueG1sUEsFBgAAAAAEAAQA8wAAABwFAAAAAA==&#10;" w14:anchorId="0F5CD3E0">
                <v:textbox inset="2.16pt,1.44pt,0,1.44pt">
                  <w:txbxContent>
                    <w:p w:rsidR="00790912" w:rsidP="00790912" w:rsidRDefault="00790912" w14:paraId="26F4E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8528" behindDoc="0" locked="0" layoutInCell="1" allowOverlap="1" wp14:editId="4E4F7E93" wp14:anchorId="60E1B7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5" name="Rectangle 7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1F3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5" style="position:absolute;margin-left:210pt;margin-top:11pt;width:79pt;height:135pt;z-index:258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yK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K8pcdxil36i&#10;b9z1oyKn6mCkVLm/2a8pxA6vPYcnOGcRl1n8rMHmL8oic/H4ePFYzYkILN4sb9Y1dkLgVrOqm5wg&#10;TPV6O0BM35W3JC8YBeRSrOWH+5hOR1+O4L3M5vR+XqV5Nxc1TV0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XLjIq7AQAATQMAAA4AAAAAAAAAAAAAAAAALgIAAGRycy9l&#10;Mm9Eb2MueG1sUEsBAi0AFAAGAAgAAAAhAHxi7xfbAAAACgEAAA8AAAAAAAAAAAAAAAAAFQQAAGRy&#10;cy9kb3ducmV2LnhtbFBLBQYAAAAABAAEAPMAAAAdBQAAAAA=&#10;" w14:anchorId="60E1B7A7">
                <v:textbox inset="2.16pt,1.44pt,0,1.44pt">
                  <w:txbxContent>
                    <w:p w:rsidR="00790912" w:rsidP="00790912" w:rsidRDefault="00790912" w14:paraId="141F3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39552" behindDoc="0" locked="0" layoutInCell="1" allowOverlap="1" wp14:editId="5169F4C6" wp14:anchorId="5AB79F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6" name="Rectangle 7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291B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6" style="position:absolute;margin-left:210pt;margin-top:11pt;width:79pt;height:135pt;z-index:258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L1ugEAAE0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rpatteUOG6xS7/R&#10;N+76UZFTdTBSqtzf7NcUYofXnsIjnLOIyyx+1mDzF2WRuXh8vHis5kQEFm+WN+saOyFwq1nVTU4Q&#10;pnq/HSCmH8pbkheMAnIp1vLDr5hOR9+O4L3M5vR+XqV5Nxc1TV1fvZHdeXlEkTil6QGDHv3EqBhN&#10;oGTCzjMa/+w5KErGnw6tbVdXyxZHpSTNul3jCENJkPbuY5U7MXgcJpGAkn0A0w9IuJhUeGHPirLz&#10;fOWh+JgX9u9/wfY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Bli9boBAABNAwAADgAAAAAAAAAAAAAAAAAuAgAAZHJzL2Uy&#10;b0RvYy54bWxQSwECLQAUAAYACAAAACEAfGLvF9sAAAAKAQAADwAAAAAAAAAAAAAAAAAUBAAAZHJz&#10;L2Rvd25yZXYueG1sUEsFBgAAAAAEAAQA8wAAABwFAAAAAA==&#10;" w14:anchorId="5AB79F5F">
                <v:textbox inset="2.16pt,1.44pt,0,1.44pt">
                  <w:txbxContent>
                    <w:p w:rsidR="00790912" w:rsidP="00790912" w:rsidRDefault="00790912" w14:paraId="27291B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0576" behindDoc="0" locked="0" layoutInCell="1" allowOverlap="1" wp14:editId="7C390A84" wp14:anchorId="68E034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7" name="Rectangle 7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E2C3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7" style="position:absolute;margin-left:210pt;margin-top:11pt;width:79pt;height:135pt;z-index:258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db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FeUOG6xSz/R&#10;N+76UZFTdTBSqtzf7NcUYofXnsMTnLOIyyx+1mDzF2WRuXh8vHis5kQEFm+WN+saOyFwq1nVTU4Q&#10;pnq9HSCm78pbkheMAnIp1vLDfUynoy9H8F5mc3o/r9K8m4uapq6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AcF1u7AQAATQMAAA4AAAAAAAAAAAAAAAAALgIAAGRycy9l&#10;Mm9Eb2MueG1sUEsBAi0AFAAGAAgAAAAhAHxi7xfbAAAACgEAAA8AAAAAAAAAAAAAAAAAFQQAAGRy&#10;cy9kb3ducmV2LnhtbFBLBQYAAAAABAAEAPMAAAAdBQAAAAA=&#10;" w14:anchorId="68E03408">
                <v:textbox inset="2.16pt,1.44pt,0,1.44pt">
                  <w:txbxContent>
                    <w:p w:rsidR="00790912" w:rsidP="00790912" w:rsidRDefault="00790912" w14:paraId="01E2C3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1600" behindDoc="0" locked="0" layoutInCell="1" allowOverlap="1" wp14:editId="7065E060" wp14:anchorId="335574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8" name="Rectangle 7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980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8" style="position:absolute;margin-left:210pt;margin-top:11pt;width:79pt;height:135pt;z-index:258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AvuQ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ttgrxy126Q/6&#10;xl0/KnKqDkZKlfub/ZpC7PDaY3iAcxZxmcXPGmz+oiwyF4+PF4/VnIjA4tXyal1jJwRuNau6yQnC&#10;VG+3A8R0p7wlecEoIJdiLT/8iul09PUI3stsTu/nVZp3c1HT4Gy8kt15eUSROKXpHoMe/cSoGE2g&#10;ZMLOMxpf9hwUJeNPh9a2q+/LFkelJM26XaMtUBKkvXtf5U4MHodJJKBkH8D0AxIuJhVe2LOi7Dxf&#10;eSje54X921+w/Q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xX0AvuQEAAE0DAAAOAAAAAAAAAAAAAAAAAC4CAABkcnMvZTJv&#10;RG9jLnhtbFBLAQItABQABgAIAAAAIQB8Yu8X2wAAAAoBAAAPAAAAAAAAAAAAAAAAABMEAABkcnMv&#10;ZG93bnJldi54bWxQSwUGAAAAAAQABADzAAAAGwUAAAAA&#10;" w14:anchorId="33557492">
                <v:textbox inset="2.16pt,1.44pt,0,1.44pt">
                  <w:txbxContent>
                    <w:p w:rsidR="00790912" w:rsidP="00790912" w:rsidRDefault="00790912" w14:paraId="31980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2624" behindDoc="0" locked="0" layoutInCell="1" allowOverlap="1" wp14:editId="17BBEE80" wp14:anchorId="0F5DAC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9" name="Rectangle 7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FC6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9" style="position:absolute;margin-left:210pt;margin-top:11pt;width:79pt;height:135pt;z-index:258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WB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bDeUOG6xS7/Q&#10;N+76UZFzdTBSqtzf7NcUYofXnsIjXLKIyyx+1mDzF2WRuXh8unqs5kQEFjfLzbrGTgjcalZ1kxOE&#10;qd5uB4jph/KW5AWjgFyKtfx4F9P56OsRvJfZnN/PqzTv56KmqevV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Vo1gboBAABNAwAADgAAAAAAAAAAAAAAAAAuAgAAZHJzL2Uy&#10;b0RvYy54bWxQSwECLQAUAAYACAAAACEAfGLvF9sAAAAKAQAADwAAAAAAAAAAAAAAAAAUBAAAZHJz&#10;L2Rvd25yZXYueG1sUEsFBgAAAAAEAAQA8wAAABwFAAAAAA==&#10;" w14:anchorId="0F5DACD4">
                <v:textbox inset="2.16pt,1.44pt,0,1.44pt">
                  <w:txbxContent>
                    <w:p w:rsidR="00790912" w:rsidP="00790912" w:rsidRDefault="00790912" w14:paraId="59FC6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 wp14:editId="25E9728D" wp14:anchorId="1FB961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0" name="Rectangle 7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5FD9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0" style="position:absolute;margin-left:210pt;margin-top:11pt;width:79pt;height:135pt;z-index:258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Kd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SzXqNBjlvs0k/0&#10;jbthUuRcHY2UKvc3+zWH2OO1p/AIlyziMotfNNj8RVlkKR6frh6rJRGBxZv1TVfjQwK3mk3d5ARh&#10;qtfbAWL6qrwlecEoIJdiLT9+j+l89OUI3stszu/nVVr2S1HT1HX3Qnbv5QlF4pSmBwx68jOjYjKB&#10;khk7z2j8feCgKJm+ObS23XxetzgqJWm6tsMRhpIg7f3bKndi9DhMIgElhwBmGJFwManwwp4VZZf5&#10;ykPxNi/sX/+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aZinboBAABNAwAADgAAAAAAAAAAAAAAAAAuAgAAZHJzL2Uy&#10;b0RvYy54bWxQSwECLQAUAAYACAAAACEAfGLvF9sAAAAKAQAADwAAAAAAAAAAAAAAAAAUBAAAZHJz&#10;L2Rvd25yZXYueG1sUEsFBgAAAAAEAAQA8wAAABwFAAAAAA==&#10;" w14:anchorId="1FB961CB">
                <v:textbox inset="2.16pt,1.44pt,0,1.44pt">
                  <w:txbxContent>
                    <w:p w:rsidR="00790912" w:rsidP="00790912" w:rsidRDefault="00790912" w14:paraId="6D5FD9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4672" behindDoc="0" locked="0" layoutInCell="1" allowOverlap="1" wp14:editId="2CA24E0C" wp14:anchorId="07DC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1" name="Rectangle 7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359F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1" style="position:absolute;margin-left:210pt;margin-top:11pt;width:79pt;height:135pt;z-index:258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cz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XDaUOG6xS7/Q&#10;N+76UZFzdTBSqtzf7NcUYofXnsIjXLKIyyx+1mDzF2WRuXh8unqs5kQEFjfLzbrGTgjcalZ1kxOE&#10;qd5uB4jph/KW5AWjgFyKtfx4F9P56OsRvJfZnN/PqzTv56KmqevN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aMXM7oBAABNAwAADgAAAAAAAAAAAAAAAAAuAgAAZHJzL2Uy&#10;b0RvYy54bWxQSwECLQAUAAYACAAAACEAfGLvF9sAAAAKAQAADwAAAAAAAAAAAAAAAAAUBAAAZHJz&#10;L2Rvd25yZXYueG1sUEsFBgAAAAAEAAQA8wAAABwFAAAAAA==&#10;" w14:anchorId="07DC61D8">
                <v:textbox inset="2.16pt,1.44pt,0,1.44pt">
                  <w:txbxContent>
                    <w:p w:rsidR="00790912" w:rsidP="00790912" w:rsidRDefault="00790912" w14:paraId="2B359F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5696" behindDoc="0" locked="0" layoutInCell="1" allowOverlap="1" wp14:editId="2ACE3C32" wp14:anchorId="6998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2" name="Rectangle 7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77E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2" style="position:absolute;margin-left:210pt;margin-top:11pt;width:79pt;height:135pt;z-index:258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xZuA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LltKHLfYpT/o&#10;G3f9qMipOhgpVe5v9msKscNrj+EBzlnEZRY/a7D5i7LIXDw+XjxWcyICi1fLq3WNnRC41azqJicI&#10;U73dDhDTnfKW5AWjgFyKtfzwK6bT0dcjeC+zOb2fV2nezUVNg26+kt15eUSROKXpHoMe/cSoGE2g&#10;ZMLOMxpf9hwUJeNPh9a2q+/ZiVSSZt2ucYShJEh7977KnRg8DpNIQMk+gOkHJFxMKrywZ0XZeb7y&#10;ULzPC/u3v2D7Fw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Ky6jFm4AQAATQMAAA4AAAAAAAAAAAAAAAAALgIAAGRycy9lMm9E&#10;b2MueG1sUEsBAi0AFAAGAAgAAAAhAHxi7xfbAAAACgEAAA8AAAAAAAAAAAAAAAAAEgQAAGRycy9k&#10;b3ducmV2LnhtbFBLBQYAAAAABAAEAPMAAAAaBQAAAAA=&#10;" w14:anchorId="6998ED23">
                <v:textbox inset="2.16pt,1.44pt,0,1.44pt">
                  <w:txbxContent>
                    <w:p w:rsidR="00790912" w:rsidP="00790912" w:rsidRDefault="00790912" w14:paraId="0977E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6720" behindDoc="0" locked="0" layoutInCell="1" allowOverlap="1" wp14:editId="165007D8" wp14:anchorId="44E813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3" name="Rectangle 7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E505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3" style="position:absolute;margin-left:210pt;margin-top:11pt;width:79pt;height:135pt;z-index:258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v/n3uQEAAE0DAAAOAAAAAAAAAAAAAAAAAC4CAABkcnMvZTJv&#10;RG9jLnhtbFBLAQItABQABgAIAAAAIQB8Yu8X2wAAAAoBAAAPAAAAAAAAAAAAAAAAABMEAABkcnMv&#10;ZG93bnJldi54bWxQSwUGAAAAAAQABADzAAAAGwUAAAAA&#10;" w14:anchorId="44E813E5">
                <v:textbox inset="2.16pt,1.44pt,0,1.44pt">
                  <w:txbxContent>
                    <w:p w:rsidR="00790912" w:rsidP="00790912" w:rsidRDefault="00790912" w14:paraId="52E505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7744" behindDoc="0" locked="0" layoutInCell="1" allowOverlap="1" wp14:editId="7E925C05" wp14:anchorId="1749A0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4" name="Rectangle 7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32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4" style="position:absolute;margin-left:210pt;margin-top:11pt;width:79pt;height:135pt;z-index:258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Bc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XN5Q4rjFLv1E&#10;37jrR0VO1cFIqXJ/s19TiB1eewnPcM4iLrP4WYPNX5RF5uLx8eKxmhMRWLxb3q1r7ITArWZVNzlB&#10;mOrjdoCYvipvSV4wCsilWMsP32M6HX0/gvcym9P7eZXm3VzUNHXTvpPdeXlEkTil6QmDHv3EqBhN&#10;oGTCzjMaX/ccFCXjN4fWtqubZYujUpJm3a5xhKEkSHv3ucqdGDwOk0hAyT6A6QckXEwqvLBnRdl5&#10;vvJQfM4L+4+/YPs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nJQXLoBAABNAwAADgAAAAAAAAAAAAAAAAAuAgAAZHJzL2Uy&#10;b0RvYy54bWxQSwECLQAUAAYACAAAACEAfGLvF9sAAAAKAQAADwAAAAAAAAAAAAAAAAAUBAAAZHJz&#10;L2Rvd25yZXYueG1sUEsFBgAAAAAEAAQA8wAAABwFAAAAAA==&#10;" w14:anchorId="1749A02B">
                <v:textbox inset="2.16pt,1.44pt,0,1.44pt">
                  <w:txbxContent>
                    <w:p w:rsidR="00790912" w:rsidP="00790912" w:rsidRDefault="00790912" w14:paraId="6832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8768" behindDoc="0" locked="0" layoutInCell="1" allowOverlap="1" wp14:editId="0E81D50D" wp14:anchorId="4FE13A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5" name="Rectangle 7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9BC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5" style="position:absolute;margin-left:210pt;margin-top:11pt;width:79pt;height:135pt;z-index:258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ncl8roBAABNAwAADgAAAAAAAAAAAAAAAAAuAgAAZHJzL2Uy&#10;b0RvYy54bWxQSwECLQAUAAYACAAAACEAfGLvF9sAAAAKAQAADwAAAAAAAAAAAAAAAAAUBAAAZHJz&#10;L2Rvd25yZXYueG1sUEsFBgAAAAAEAAQA8wAAABwFAAAAAA==&#10;" w14:anchorId="4FE13A2E">
                <v:textbox inset="2.16pt,1.44pt,0,1.44pt">
                  <w:txbxContent>
                    <w:p w:rsidR="00790912" w:rsidP="00790912" w:rsidRDefault="00790912" w14:paraId="149BC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49792" behindDoc="0" locked="0" layoutInCell="1" allowOverlap="1" wp14:editId="436D3605" wp14:anchorId="25D6FB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6" name="Rectangle 7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ABD5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6" style="position:absolute;margin-left:210pt;margin-top:11pt;width:79pt;height:159pt;z-index:258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7L7ugEAAE0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b1eLleUOG6xS7/R&#10;N+76UZFTdTBSqtzf7NcUYofXnsIjnLOIyyx+1mDzF2WRuXh8vHis5kQEFm+WN+saOyFwKzdwhQnC&#10;VO+3A8T0Q3lL8oJRQC7FWn74FdPp6NsRvJfZnN7PqzTv5qKmqZurN7I7L48oEqc0PWDQo58YFaMJ&#10;lEzYeUbjnz0HRcn406G17fXVssVRKUmzbtc4wlASpL37WOVODB6HSSSgZB/A9AMSLiYVXtizouw8&#10;X3koPuaF/ftfsH0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Hjsvu6AQAATQMAAA4AAAAAAAAAAAAAAAAALgIAAGRycy9l&#10;Mm9Eb2MueG1sUEsBAi0AFAAGAAgAAAAhAGP+2GLcAAAACgEAAA8AAAAAAAAAAAAAAAAAFAQAAGRy&#10;cy9kb3ducmV2LnhtbFBLBQYAAAAABAAEAPMAAAAdBQAAAAA=&#10;" w14:anchorId="25D6FB23">
                <v:textbox inset="2.16pt,1.44pt,0,1.44pt">
                  <w:txbxContent>
                    <w:p w:rsidR="00790912" w:rsidP="00790912" w:rsidRDefault="00790912" w14:paraId="30ABD5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0816" behindDoc="0" locked="0" layoutInCell="1" allowOverlap="1" wp14:editId="510AC6F3" wp14:anchorId="4FBE428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7" name="Rectangle 7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412CE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7" style="position:absolute;margin-left:210pt;margin-top:11pt;width:79pt;height:159pt;z-index:258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dVug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paLleUOG6xS7/R&#10;N+76UZFTdTBSqtzf7NcUYofXHsMDnLOIyyx+1mDzF2WRuXh8vHis5kQEFq+X1+saOyFwKzfwChOE&#10;qd5uB4jpu/KW5AWjgFyKtfzwM6bT0dcjeC+zOb2fV2nezUVNUzffXsnuvDyiSJzSdI9Bj35iVIwm&#10;UDJh5xmNL3sOipLxh0Nr29XXZYujUpJm3a5x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nmx1W6AQAATQMAAA4AAAAAAAAAAAAAAAAALgIAAGRycy9l&#10;Mm9Eb2MueG1sUEsBAi0AFAAGAAgAAAAhAGP+2GLcAAAACgEAAA8AAAAAAAAAAAAAAAAAFAQAAGRy&#10;cy9kb3ducmV2LnhtbFBLBQYAAAAABAAEAPMAAAAdBQAAAAA=&#10;" w14:anchorId="4FBE4285">
                <v:textbox inset="2.16pt,1.44pt,0,1.44pt">
                  <w:txbxContent>
                    <w:p w:rsidR="00790912" w:rsidP="00790912" w:rsidRDefault="00790912" w14:paraId="0412CE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1840" behindDoc="0" locked="0" layoutInCell="1" allowOverlap="1" wp14:editId="1E10FF49" wp14:anchorId="257F4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8" name="Rectangle 7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30B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8" style="position:absolute;margin-left:210pt;margin-top:11pt;width:79pt;height:159pt;z-index:258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KilkCG6AQAATQMAAA4AAAAAAAAAAAAAAAAALgIAAGRycy9l&#10;Mm9Eb2MueG1sUEsBAi0AFAAGAAgAAAAhAGP+2GLcAAAACgEAAA8AAAAAAAAAAAAAAAAAFAQAAGRy&#10;cy9kb3ducmV2LnhtbFBLBQYAAAAABAAEAPMAAAAdBQAAAAA=&#10;" w14:anchorId="257F41EE">
                <v:textbox inset="2.16pt,1.44pt,0,1.44pt">
                  <w:txbxContent>
                    <w:p w:rsidR="00790912" w:rsidP="00790912" w:rsidRDefault="00790912" w14:paraId="2F30B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2864" behindDoc="0" locked="0" layoutInCell="1" allowOverlap="1" wp14:editId="5F70C0F8" wp14:anchorId="0D1E5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9" name="Rectangle 7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2852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9" style="position:absolute;margin-left:210pt;margin-top:11pt;width:79pt;height:159pt;z-index:258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W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rmhxHGLXfqB&#10;vnHXj4qcq4ORUuX+Zr+mEDu89hKe4ZJFXGbxswabvyiLzMXj09VjNScisLhZbtY1dkLgVm7gLSYI&#10;U73fDhDTN+UtyQtGAbkUa/nxIabz0bcjeC+zOb+fV2nez0VNUzerN7J7L08oEqc0PWHQo58YFaMJ&#10;lEzYeUbj7wMHRcn43aG17epm2eKolKRZt2scYSgJ0t5/rHInBo/DJBJQcghg+gEJF5MKL+xZUXaZ&#10;rzwUH/PC/v0v2L0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OCg5Y+6AQAATQMAAA4AAAAAAAAAAAAAAAAALgIAAGRycy9l&#10;Mm9Eb2MueG1sUEsBAi0AFAAGAAgAAAAhAGP+2GLcAAAACgEAAA8AAAAAAAAAAAAAAAAAFAQAAGRy&#10;cy9kb3ducmV2LnhtbFBLBQYAAAAABAAEAPMAAAAdBQAAAAA=&#10;" w14:anchorId="0D1E535D">
                <v:textbox inset="2.16pt,1.44pt,0,1.44pt">
                  <w:txbxContent>
                    <w:p w:rsidR="00790912" w:rsidP="00790912" w:rsidRDefault="00790912" w14:paraId="5E2852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3888" behindDoc="0" locked="0" layoutInCell="1" allowOverlap="1" wp14:editId="57988809" wp14:anchorId="03A7CE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0" name="Rectangle 7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B2E2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0" style="position:absolute;margin-left:210pt;margin-top:11pt;width:79pt;height:159pt;z-index:258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+v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qzvkKDHLfYpZ/o&#10;G3fDpMipOhopVe5v9msOscdrz+EJzlnEZRa/aLD5i7LIUjw+XjxWSyICi7fr267GhwRu5QZeY4Iw&#10;1dvtADF9Vd6SvGAUkEuxlh++x3Q6+noE72U2p/fzKi27pahp6qZ7Jbvz8ogicUrTIwY9+ZlRMZlA&#10;yYydZzT+3nNQlEzfHFrb3lytWxyVkjRd2+EIQ0mQ9u59lTsxehwmkYCSfQAzjE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Rkn6+6AQAATQMAAA4AAAAAAAAAAAAAAAAALgIAAGRycy9l&#10;Mm9Eb2MueG1sUEsBAi0AFAAGAAgAAAAhAGP+2GLcAAAACgEAAA8AAAAAAAAAAAAAAAAAFAQAAGRy&#10;cy9kb3ducmV2LnhtbFBLBQYAAAAABAAEAPMAAAAdBQAAAAA=&#10;" w14:anchorId="03A7CE0D">
                <v:textbox inset="2.16pt,1.44pt,0,1.44pt">
                  <w:txbxContent>
                    <w:p w:rsidR="00790912" w:rsidP="00790912" w:rsidRDefault="00790912" w14:paraId="7B2E2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4912" behindDoc="0" locked="0" layoutInCell="1" allowOverlap="1" wp14:editId="68C212A4" wp14:anchorId="11A7AD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1" name="Rectangle 7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F04F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1" style="position:absolute;margin-left:210pt;margin-top:11pt;width:79pt;height:159pt;z-index:258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xh6gG6AQAATQMAAA4AAAAAAAAAAAAAAAAALgIAAGRycy9l&#10;Mm9Eb2MueG1sUEsBAi0AFAAGAAgAAAAhAGP+2GLcAAAACgEAAA8AAAAAAAAAAAAAAAAAFAQAAGRy&#10;cy9kb3ducmV2LnhtbFBLBQYAAAAABAAEAPMAAAAdBQAAAAA=&#10;" w14:anchorId="11A7ADC5">
                <v:textbox inset="2.16pt,1.44pt,0,1.44pt">
                  <w:txbxContent>
                    <w:p w:rsidR="00790912" w:rsidP="00790912" w:rsidRDefault="00790912" w14:paraId="43F04F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5936" behindDoc="0" locked="0" layoutInCell="1" allowOverlap="1" wp14:editId="7CEF25A2" wp14:anchorId="785200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2" name="Rectangle 7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6E50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2" style="position:absolute;margin-left:210pt;margin-top:11pt;width:79pt;height:162pt;z-index:258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H/uw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TtKPHfYpe/o&#10;G/eDVeRSHY2UqvS3+DXF1OO15/gE1yzhsoifNbjyRVlkrh6fbx6rOROBxbvV3bbFTgjc6tr1eoMJ&#10;wjSvtyOk/FkFR8qCUUAu1Vp++pry5ejvI3ivsLm8X1Z5PsxVzbLtKm4pHoI8o0ic0vyIQdswMSqs&#10;iZRM2HlG088jB0WJ/eLR2m6zXqETuSbLbbfFEYaaIO3D2yr3Ygw4TCIDJccIZhiRcDWp8sKeVWXX&#10;+SpD8Tav7F//gv0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fNH/uwEAAE0DAAAOAAAAAAAAAAAAAAAAAC4CAABkcnMv&#10;ZTJvRG9jLnhtbFBLAQItABQABgAIAAAAIQC2Y/vm3AAAAAoBAAAPAAAAAAAAAAAAAAAAABUEAABk&#10;cnMvZG93bnJldi54bWxQSwUGAAAAAAQABADzAAAAHgUAAAAA&#10;" w14:anchorId="785200A1">
                <v:textbox inset="2.16pt,1.44pt,0,1.44pt">
                  <w:txbxContent>
                    <w:p w:rsidR="00790912" w:rsidP="00790912" w:rsidRDefault="00790912" w14:paraId="136E50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6960" behindDoc="0" locked="0" layoutInCell="1" allowOverlap="1" wp14:editId="3FF11194" wp14:anchorId="7D83AF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3" name="Rectangle 7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6DE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3" style="position:absolute;margin-left:210pt;margin-top:11pt;width:79pt;height:162pt;z-index:258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R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VeUeO6wS9/R&#10;N+4Hq8ilOhopVelv8WuKqcdrz/EJrlnCZRE/a3Dli7LIXD0+3zxWcyYCi3eru22LnRC41bXr9QYT&#10;hGleb0dI+bMKjpQFo4BcqrX89DXly9HfR/BeYXN5v6zyfJirmmXb3cgegjyjSJzS/IhB2zAxKqyJ&#10;lEzYeUbTzyMHRYn94tHabrNedTgqNVluuy2OMNQEaR/eVrkXY8BhEhkoOUYww4iE67uVF/asKrvO&#10;VxmKt3ll//oX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5pFG6AQAATQMAAA4AAAAAAAAAAAAAAAAALgIAAGRycy9l&#10;Mm9Eb2MueG1sUEsBAi0AFAAGAAgAAAAhALZj++bcAAAACgEAAA8AAAAAAAAAAAAAAAAAFAQAAGRy&#10;cy9kb3ducmV2LnhtbFBLBQYAAAAABAAEAPMAAAAdBQAAAAA=&#10;" w14:anchorId="7D83AF82">
                <v:textbox inset="2.16pt,1.44pt,0,1.44pt">
                  <w:txbxContent>
                    <w:p w:rsidR="00790912" w:rsidP="00790912" w:rsidRDefault="00790912" w14:paraId="436DE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7984" behindDoc="0" locked="0" layoutInCell="1" allowOverlap="1" wp14:editId="03625686" wp14:anchorId="1E3C1E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4" name="Rectangle 7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C5EF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4" style="position:absolute;margin-left:210pt;margin-top:11pt;width:79pt;height:162pt;z-index:258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tA36uwEAAE0DAAAOAAAAAAAAAAAAAAAAAC4CAABkcnMv&#10;ZTJvRG9jLnhtbFBLAQItABQABgAIAAAAIQC2Y/vm3AAAAAoBAAAPAAAAAAAAAAAAAAAAABUEAABk&#10;cnMvZG93bnJldi54bWxQSwUGAAAAAAQABADzAAAAHgUAAAAA&#10;" w14:anchorId="1E3C1E47">
                <v:textbox inset="2.16pt,1.44pt,0,1.44pt">
                  <w:txbxContent>
                    <w:p w:rsidR="00790912" w:rsidP="00790912" w:rsidRDefault="00790912" w14:paraId="2C5EF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59008" behindDoc="0" locked="0" layoutInCell="1" allowOverlap="1" wp14:editId="3F5EFE34" wp14:anchorId="6E9E06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5" name="Rectangle 7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1AF1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5" style="position:absolute;margin-left:210pt;margin-top:11pt;width:79pt;height:135pt;z-index:258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nl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PpKieMWu/Qb&#10;feOuHxU5VQcjpcr9zX5NIXZ47TE8wDmLuMziZw02f1EWmYvHx4vHak5EYPF6eb2usRMCt5pV3eQE&#10;Yaq32wFi+q68JXnBKCCXYi0//IzpdPT1CN7LbE7v51Wad3NR09Tt8p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xgOeW7AQAATQMAAA4AAAAAAAAAAAAAAAAALgIAAGRycy9l&#10;Mm9Eb2MueG1sUEsBAi0AFAAGAAgAAAAhAHxi7xfbAAAACgEAAA8AAAAAAAAAAAAAAAAAFQQAAGRy&#10;cy9kb3ducmV2LnhtbFBLBQYAAAAABAAEAPMAAAAdBQAAAAA=&#10;" w14:anchorId="6E9E0627">
                <v:textbox inset="2.16pt,1.44pt,0,1.44pt">
                  <w:txbxContent>
                    <w:p w:rsidR="00790912" w:rsidP="00790912" w:rsidRDefault="00790912" w14:paraId="261AF1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0032" behindDoc="0" locked="0" layoutInCell="1" allowOverlap="1" wp14:editId="67105A1F" wp14:anchorId="3A4AEA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6" name="Rectangle 7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B0F5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6" style="position:absolute;margin-left:210pt;margin-top:11pt;width:79pt;height:135pt;z-index:258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Gy15q7AQAATQMAAA4AAAAAAAAAAAAAAAAALgIAAGRycy9l&#10;Mm9Eb2MueG1sUEsBAi0AFAAGAAgAAAAhAHxi7xfbAAAACgEAAA8AAAAAAAAAAAAAAAAAFQQAAGRy&#10;cy9kb3ducmV2LnhtbFBLBQYAAAAABAAEAPMAAAAdBQAAAAA=&#10;" w14:anchorId="3A4AEA6E">
                <v:textbox inset="2.16pt,1.44pt,0,1.44pt">
                  <w:txbxContent>
                    <w:p w:rsidR="00790912" w:rsidP="00790912" w:rsidRDefault="00790912" w14:paraId="4AB0F5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1056" behindDoc="0" locked="0" layoutInCell="1" allowOverlap="1" wp14:editId="2FF5A871" wp14:anchorId="795E41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7" name="Rectangle 7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0F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7" style="position:absolute;margin-left:210pt;margin-top:11pt;width:79pt;height:135pt;z-index:258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I0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FpR4rjFLv1G&#10;37jrR0VO1cFIqXJ/s19TiB1eewwPcM4iLrP4WYPNX5RF5uLx8eKxmhMRWLxeXq9r7ITArWZVNzlB&#10;mOrtdoCYvitvSV4wCsilWMsPP2M6HX09gvcym9P7eZXm3VzUNHX79Z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m3ojS7AQAATQMAAA4AAAAAAAAAAAAAAAAALgIAAGRycy9l&#10;Mm9Eb2MueG1sUEsBAi0AFAAGAAgAAAAhAHxi7xfbAAAACgEAAA8AAAAAAAAAAAAAAAAAFQQAAGRy&#10;cy9kb3ducmV2LnhtbFBLBQYAAAAABAAEAPMAAAAdBQAAAAA=&#10;" w14:anchorId="795E4122">
                <v:textbox inset="2.16pt,1.44pt,0,1.44pt">
                  <w:txbxContent>
                    <w:p w:rsidR="00790912" w:rsidP="00790912" w:rsidRDefault="00790912" w14:paraId="3900F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2080" behindDoc="0" locked="0" layoutInCell="1" allowOverlap="1" wp14:editId="3D998C80" wp14:anchorId="7E4BD0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8" name="Rectangle 7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2FD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8" style="position:absolute;margin-left:210pt;margin-top:11pt;width:79pt;height:162pt;z-index:258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Txuw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Yom9ctxil/6g&#10;b9x1gyKnam+kVLm/2a8xxBavPYVHOGcRl1n8pMHmL8oiU/H4ePFYTYkILF4vrtc1dkLgVlMvlytM&#10;EKZ6vx0gpnvlLckLRgG5FGv54VdMp6NvR/BeZnN6P6/StJuKmnndXL2R3Xl5RJE4pekBgx78yKgY&#10;TKBkxM4zGl/3HBQlw0+H1jar5aLBUSnJfN2s0RYoCdLefaxyJ3qPwyQSULIPYLoeCReTCi/sWVF2&#10;nq88FB/zwv79L9j+B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JbTxuwEAAE0DAAAOAAAAAAAAAAAAAAAAAC4CAABkcnMv&#10;ZTJvRG9jLnhtbFBLAQItABQABgAIAAAAIQC2Y/vm3AAAAAoBAAAPAAAAAAAAAAAAAAAAABUEAABk&#10;cnMvZG93bnJldi54bWxQSwUGAAAAAAQABADzAAAAHgUAAAAA&#10;" w14:anchorId="7E4BD0E3">
                <v:textbox inset="2.16pt,1.44pt,0,1.44pt">
                  <w:txbxContent>
                    <w:p w:rsidR="00790912" w:rsidP="00790912" w:rsidRDefault="00790912" w14:paraId="6B2FD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3104" behindDoc="0" locked="0" layoutInCell="1" allowOverlap="1" wp14:editId="64CC2FCB" wp14:anchorId="46AFE4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9" name="Rectangle 7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1E9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9" style="position:absolute;margin-left:210pt;margin-top:11pt;width:79pt;height:162pt;z-index:258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FfuwEAAE0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yw0lnjvs0k/0&#10;jfvOKnKu9kZKNfV38muIqcVrL/EZLlnC5SR+1OCmL8oiY/H4dPVYjZkILG4Wm3WNnRC41dTL5QoT&#10;hKk+bkdI+asKjkwLRgG5FGv58XvK56PvR/DexOb8/rTK434sauZ1s3onuw/yhCJxSvMTBm3DwKiw&#10;JlIyYOcZTa8HDooS+82jtc1quWhwVEoyXzdrHGEoCdLef65yL/qAwyQyUHKIYLoeCReTCi/sWVF2&#10;ma9pKD7nhf3HX7B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IMFfuwEAAE0DAAAOAAAAAAAAAAAAAAAAAC4CAABkcnMv&#10;ZTJvRG9jLnhtbFBLAQItABQABgAIAAAAIQC2Y/vm3AAAAAoBAAAPAAAAAAAAAAAAAAAAABUEAABk&#10;cnMvZG93bnJldi54bWxQSwUGAAAAAAQABADzAAAAHgUAAAAA&#10;" w14:anchorId="46AFE40A">
                <v:textbox inset="2.16pt,1.44pt,0,1.44pt">
                  <w:txbxContent>
                    <w:p w:rsidR="00790912" w:rsidP="00790912" w:rsidRDefault="00790912" w14:paraId="0E1E9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4128" behindDoc="0" locked="0" layoutInCell="1" allowOverlap="1" wp14:editId="5C84687D" wp14:anchorId="085268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0" name="Rectangle 7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DF20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0" style="position:absolute;margin-left:210pt;margin-top:11pt;width:79pt;height:60pt;z-index:258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Qr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1WcUyHOHU/qF&#10;unHfW0XO2cFIqeb5znqNMXVY9hgf4BIldGfykwY3f5EWmYrGp6vGaspEYHKz2rQ1PiTwaH2zWaGP&#10;XaqX4ggpf1PBkdlhFBBKUZYff6R8vvp8BetmMOfnZy9P+6mQWdZN+4x1H+QJOeKS5ns02oaRUWFN&#10;pGTEwTOa/hw4KErsd4/KNuubVYObUoJl27S4wVACRL1/neVeDAF3SWSg5BDB9AMCLhoVXDiywuyy&#10;XvNOvI4L+pefYPc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VbQrugEAAEwDAAAOAAAAAAAAAAAAAAAAAC4CAABkcnMvZTJv&#10;RG9jLnhtbFBLAQItABQABgAIAAAAIQBvQUaG2gAAAAoBAAAPAAAAAAAAAAAAAAAAABQEAABkcnMv&#10;ZG93bnJldi54bWxQSwUGAAAAAAQABADzAAAAGwUAAAAA&#10;" w14:anchorId="085268A0">
                <v:textbox inset="2.16pt,1.44pt,0,1.44pt">
                  <w:txbxContent>
                    <w:p w:rsidR="00790912" w:rsidP="00790912" w:rsidRDefault="00790912" w14:paraId="33DF20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5152" behindDoc="0" locked="0" layoutInCell="1" allowOverlap="1" wp14:editId="226B31ED" wp14:anchorId="5EA95D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1" name="Rectangle 7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CB5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1" style="position:absolute;margin-left:210pt;margin-top:11pt;width:79pt;height:60pt;z-index:258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DA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S1/NxQ4rnDKf1C&#10;3bjvrSLn7GCkVPN8Z73GmDose4wPcIkSujP5SYObv0iLTEXj01VjNWUiMLlZbtY1TkLg0epms0Qf&#10;u1QvxRFS/qaCI7PDKCCUoiw//kj5fPX5CtbNYM7Pz16e9lMh09Tt5hnrPsgTcsQlzfdotA0jo8Ka&#10;SMmIg2c0/TlwUJTY7x6VbVc3yxY3pQTNul3j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tFAwLsBAABMAwAADgAAAAAAAAAAAAAAAAAuAgAAZHJzL2Uy&#10;b0RvYy54bWxQSwECLQAUAAYACAAAACEAb0FGhtoAAAAKAQAADwAAAAAAAAAAAAAAAAAVBAAAZHJz&#10;L2Rvd25yZXYueG1sUEsFBgAAAAAEAAQA8wAAABwFAAAAAA==&#10;" w14:anchorId="5EA95D3F">
                <v:textbox inset="2.16pt,1.44pt,0,1.44pt">
                  <w:txbxContent>
                    <w:p w:rsidR="00790912" w:rsidP="00790912" w:rsidRDefault="00790912" w14:paraId="1DCCB5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6176" behindDoc="0" locked="0" layoutInCell="1" allowOverlap="1" wp14:editId="5C160DD9" wp14:anchorId="056704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2" name="Rectangle 7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600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2" style="position:absolute;margin-left:210pt;margin-top:11pt;width:79pt;height:60pt;z-index:258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0tZZLsBAABMAwAADgAAAAAAAAAAAAAAAAAuAgAAZHJzL2Uy&#10;b0RvYy54bWxQSwECLQAUAAYACAAAACEAb0FGhtoAAAAKAQAADwAAAAAAAAAAAAAAAAAVBAAAZHJz&#10;L2Rvd25yZXYueG1sUEsFBgAAAAAEAAQA8wAAABwFAAAAAA==&#10;" w14:anchorId="05670421">
                <v:textbox inset="2.16pt,1.44pt,0,1.44pt">
                  <w:txbxContent>
                    <w:p w:rsidR="00790912" w:rsidP="00790912" w:rsidRDefault="00790912" w14:paraId="53600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7200" behindDoc="0" locked="0" layoutInCell="1" allowOverlap="1" wp14:editId="02224942" wp14:anchorId="551E2F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3" name="Rectangle 7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F6C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3" style="position:absolute;margin-left:210pt;margin-top:11pt;width:79pt;height:60pt;z-index:258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62P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tuWEs8dTuk7&#10;6sZ9bxU5ZwcjpZrnO+s1xtRh2Ut8hkuU0J3JTxrc/EVaZCoan64aqykTgclNu1nXOAmBR6ubTYs+&#10;dqleiyOk/FUFR2aHUUAoRVl+fEj5fPXPFaybwZyfn7087adCZlm3V6z7IE/IEZc0P6HRNoyMCmsi&#10;JSMOntH068BBUWK/eVS2Wd20DW5KCZbrZo0bDCVA1Pu3We7FEHCXRAZKDhFMPyDg8m7BhSMrzC7r&#10;Ne/E27igf/0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z62PugEAAEwDAAAOAAAAAAAAAAAAAAAAAC4CAABkcnMvZTJv&#10;RG9jLnhtbFBLAQItABQABgAIAAAAIQBvQUaG2gAAAAoBAAAPAAAAAAAAAAAAAAAAABQEAABkcnMv&#10;ZG93bnJldi54bWxQSwUGAAAAAAQABADzAAAAGwUAAAAA&#10;" w14:anchorId="551E2FF2">
                <v:textbox inset="2.16pt,1.44pt,0,1.44pt">
                  <w:txbxContent>
                    <w:p w:rsidR="00790912" w:rsidP="00790912" w:rsidRDefault="00790912" w14:paraId="3DF6C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8224" behindDoc="0" locked="0" layoutInCell="1" allowOverlap="1" wp14:editId="419B93A9" wp14:anchorId="786123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4" name="Rectangle 7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703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4" style="position:absolute;margin-left:210pt;margin-top:11pt;width:79pt;height:60pt;z-index:258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En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eLrkhLHLU7p&#10;N+rGXTcocs72RkqV55v1GkNssewxPMAliuhm8pMGm79Ii0xF49NVYzUlIjC5WWzWNU5C4NFquVmg&#10;j12qt+IAMX1X3pLsMAoIpSjLjz9jOl99vYJ1Gcz5+eylaT8VMvN60bxi3Xt5Qo64pOkejR78yKgY&#10;TKBkxMEzGl8OHBQlww+HyjarJdaSVIL5ulnjBkMJEPX+fZY70XvcJZGAkkMA0/UIuGhUcOHICrPL&#10;euWdeB8X9G8/we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9IPxJ7sBAABMAwAADgAAAAAAAAAAAAAAAAAuAgAAZHJzL2Uy&#10;b0RvYy54bWxQSwECLQAUAAYACAAAACEAb0FGhtoAAAAKAQAADwAAAAAAAAAAAAAAAAAVBAAAZHJz&#10;L2Rvd25yZXYueG1sUEsFBgAAAAAEAAQA8wAAABwFAAAAAA==&#10;" w14:anchorId="7861237E">
                <v:textbox inset="2.16pt,1.44pt,0,1.44pt">
                  <w:txbxContent>
                    <w:p w:rsidR="00790912" w:rsidP="00790912" w:rsidRDefault="00790912" w14:paraId="46703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69248" behindDoc="0" locked="0" layoutInCell="1" allowOverlap="1" wp14:editId="2B643518" wp14:anchorId="087C80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5" name="Rectangle 7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25C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5" style="position:absolute;margin-left:210pt;margin-top:11pt;width:79pt;height:60pt;z-index:258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XM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b2lhLHLU7p&#10;J+rG3WAkOWdH3fcyzzfrNYXYYdlTeIRLFNHN5GcFNn+RFpmLxqerxnJORGBy027WNU5C4NHqZtOi&#10;j12q1+IAMX2V3pLsMAoIpSjLj99jOl99uYJ1Gcz5+eyleT8XMsu6bV+w7n1/Qo64pOkBjTJ+YlQY&#10;HSiZcPCMxt8HDpIS882hss3qpm1wU0qwXDdr3GAoAaLev81yJ0aPuyQSUHIIoIcRAReNCi4cWWF2&#10;Wa+8E2/jgv71J9j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AcFzLsBAABMAwAADgAAAAAAAAAAAAAAAAAuAgAAZHJzL2Uy&#10;b0RvYy54bWxQSwECLQAUAAYACAAAACEAb0FGhtoAAAAKAQAADwAAAAAAAAAAAAAAAAAVBAAAZHJz&#10;L2Rvd25yZXYueG1sUEsFBgAAAAAEAAQA8wAAABwFAAAAAA==&#10;" w14:anchorId="087C80C2">
                <v:textbox inset="2.16pt,1.44pt,0,1.44pt">
                  <w:txbxContent>
                    <w:p w:rsidR="00790912" w:rsidP="00790912" w:rsidRDefault="00790912" w14:paraId="0C25C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0272" behindDoc="0" locked="0" layoutInCell="1" allowOverlap="1" wp14:editId="785D8C0D" wp14:anchorId="3E55B0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6" name="Rectangle 7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575B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6" style="position:absolute;margin-left:210pt;margin-top:11pt;width:79pt;height:60pt;z-index:258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l9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Pd5Q4bnFK&#10;31E37vpRkUt2MFKqPN+s1xRih2XP4QmuUUQ3k5812PxFWmQuGp9vGqs5EYHJbbvd1DgJgUfr1bZF&#10;H7tUr8UBYvqsvCXZYRQQSlGWn77GdLn6cgXrMpjL89lL82EuZJZ1u3r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MlWaX28AQAATAMAAA4AAAAAAAAAAAAAAAAALgIAAGRycy9l&#10;Mm9Eb2MueG1sUEsBAi0AFAAGAAgAAAAhAG9BRobaAAAACgEAAA8AAAAAAAAAAAAAAAAAFgQAAGRy&#10;cy9kb3ducmV2LnhtbFBLBQYAAAAABAAEAPMAAAAdBQAAAAA=&#10;" w14:anchorId="3E55B069">
                <v:textbox inset="2.16pt,1.44pt,0,1.44pt">
                  <w:txbxContent>
                    <w:p w:rsidR="00790912" w:rsidP="00790912" w:rsidRDefault="00790912" w14:paraId="5B575B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1296" behindDoc="0" locked="0" layoutInCell="1" allowOverlap="1" wp14:editId="2A794CF4" wp14:anchorId="37D2B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7" name="Rectangle 7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E42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7" style="position:absolute;margin-left:210pt;margin-top:11pt;width:79pt;height:60pt;z-index:258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2W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Z2RYnjFqf0&#10;E3XjbjCSnLOj7nuZ55v1mkLssOwpPMIliuhm8rMCm79Ii8xF49NVYzknIjC5aTfrGich8Gh1s2nR&#10;xy7Va3GAmL5Kb0l2GAWEUpTlx+8xna++XMG6DOb8fPbSvJ8LmWXd3r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dKdlrsBAABMAwAADgAAAAAAAAAAAAAAAAAuAgAAZHJzL2Uy&#10;b0RvYy54bWxQSwECLQAUAAYACAAAACEAb0FGhtoAAAAKAQAADwAAAAAAAAAAAAAAAAAVBAAAZHJz&#10;L2Rvd25yZXYueG1sUEsFBgAAAAAEAAQA8wAAABwFAAAAAA==&#10;" w14:anchorId="37D2BBBF">
                <v:textbox inset="2.16pt,1.44pt,0,1.44pt">
                  <w:txbxContent>
                    <w:p w:rsidR="00790912" w:rsidP="00790912" w:rsidRDefault="00790912" w14:paraId="1BAE42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2320" behindDoc="0" locked="0" layoutInCell="1" allowOverlap="1" wp14:editId="6A41A436" wp14:anchorId="0A89F9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8" name="Rectangle 7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20F0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8" style="position:absolute;margin-left:210pt;margin-top:11pt;width:79pt;height:60pt;z-index:258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CguwEAAEw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q/Yzzspxi1P6&#10;ibpx14+KnLODkVLl+Wa9phA7LHsKj3CJIrqZ/KzB5i/SInPR+HTVWM2JCExu2s26xkkIPFrdbFr0&#10;sUv1Whwgpq/KW5IdRgGhFGX58XtM56svV7Augzk/n7007+dCZlm3ty9Y916ekCMuaXpAo0c/MSpG&#10;EyiZcPCMxt8HDoqS8ZtDZZvVTdvgppRguW7WqAqUAFHv32a5E4PHXRIJKDkEMP2AgItGBReOrDC7&#10;rFf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6hKgoLsBAABMAwAADgAAAAAAAAAAAAAAAAAuAgAAZHJzL2Uy&#10;b0RvYy54bWxQSwECLQAUAAYACAAAACEAb0FGhtoAAAAKAQAADwAAAAAAAAAAAAAAAAAVBAAAZHJz&#10;L2Rvd25yZXYueG1sUEsFBgAAAAAEAAQA8wAAABwFAAAAAA==&#10;" w14:anchorId="0A89F9D2">
                <v:textbox inset="2.16pt,1.44pt,0,1.44pt">
                  <w:txbxContent>
                    <w:p w:rsidR="00790912" w:rsidP="00790912" w:rsidRDefault="00790912" w14:paraId="5320F0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3344" behindDoc="0" locked="0" layoutInCell="1" allowOverlap="1" wp14:editId="4DEF81BC" wp14:anchorId="73458A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9" name="Rectangle 7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C583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9" style="position:absolute;margin-left:210pt;margin-top:11pt;width:79pt;height:60pt;z-index:258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RLuwEAAEwDAAAOAAAAZHJzL2Uyb0RvYy54bWysU9tu2zAMfR+wfxD0vtixuyU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ZX7ecNJZ47nNIv&#10;1I373ipyzg5GSjXPd9ZrjKnDssf4AJcooTuTnzS4+Yu0yFQ0Pl01VlMmApObdrOucRICj1Y3mxZ9&#10;7FK9FEdI+ZsKjswOo4BQirL8+CPl89XnK1g3gzk/P3t52k+FzLJuV89Y90GekCMuab5Ho20YGRXW&#10;REpGHDyj6c+Bg6LEfveobLO6aRv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pZUS7sBAABMAwAADgAAAAAAAAAAAAAAAAAuAgAAZHJzL2Uy&#10;b0RvYy54bWxQSwECLQAUAAYACAAAACEAb0FGhtoAAAAKAQAADwAAAAAAAAAAAAAAAAAVBAAAZHJz&#10;L2Rvd25yZXYueG1sUEsFBgAAAAAEAAQA8wAAABwFAAAAAA==&#10;" w14:anchorId="73458AEC">
                <v:textbox inset="2.16pt,1.44pt,0,1.44pt">
                  <w:txbxContent>
                    <w:p w:rsidR="00790912" w:rsidP="00790912" w:rsidRDefault="00790912" w14:paraId="5EC583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4368" behindDoc="0" locked="0" layoutInCell="1" allowOverlap="1" wp14:editId="5300FD8F" wp14:anchorId="7850E8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0" name="Rectangle 7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D1AE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0" style="position:absolute;margin-left:210pt;margin-top:11pt;width:79pt;height:60pt;z-index:258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s2u+LsBAABMAwAADgAAAAAAAAAAAAAAAAAuAgAAZHJzL2Uy&#10;b0RvYy54bWxQSwECLQAUAAYACAAAACEAb0FGhtoAAAAKAQAADwAAAAAAAAAAAAAAAAAVBAAAZHJz&#10;L2Rvd25yZXYueG1sUEsFBgAAAAAEAAQA8wAAABwFAAAAAA==&#10;" w14:anchorId="7850E8D4">
                <v:textbox inset="2.16pt,1.44pt,0,1.44pt">
                  <w:txbxContent>
                    <w:p w:rsidR="00790912" w:rsidP="00790912" w:rsidRDefault="00790912" w14:paraId="4CD1AE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5392" behindDoc="0" locked="0" layoutInCell="1" allowOverlap="1" wp14:editId="35BB9270" wp14:anchorId="680C2A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1" name="Rectangle 7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263A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1" style="position:absolute;margin-left:210pt;margin-top:11pt;width:79pt;height:60pt;z-index:258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klaE7sBAABMAwAADgAAAAAAAAAAAAAAAAAuAgAAZHJzL2Uy&#10;b0RvYy54bWxQSwECLQAUAAYACAAAACEAb0FGhtoAAAAKAQAADwAAAAAAAAAAAAAAAAAVBAAAZHJz&#10;L2Rvd25yZXYueG1sUEsFBgAAAAAEAAQA8wAAABwFAAAAAA==&#10;" w14:anchorId="680C2A31">
                <v:textbox inset="2.16pt,1.44pt,0,1.44pt">
                  <w:txbxContent>
                    <w:p w:rsidR="00790912" w:rsidP="00790912" w:rsidRDefault="00790912" w14:paraId="48263A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6416" behindDoc="0" locked="0" layoutInCell="1" allowOverlap="1" wp14:editId="70CA6DB3" wp14:anchorId="77ED97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2" name="Rectangle 7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9D6F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2" style="position:absolute;margin-left:210pt;margin-top:11pt;width:79pt;height:60pt;z-index:258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pD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i7uGEsctdukF&#10;feOuGxQ5V3sjpcr9zX6NIbZ47TU8wyWLuMziJw02f1EWmYrHp6vHakpEYHGz2Kxr7ITArdVys8A1&#10;olQflwPE9FV5S/KCUUAqxVl+/B7T+ejvI3gvkzk/n1dp2k9FzLxeFt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bqQ7sBAABMAwAADgAAAAAAAAAAAAAAAAAuAgAAZHJzL2Uy&#10;b0RvYy54bWxQSwECLQAUAAYACAAAACEAb0FGhtoAAAAKAQAADwAAAAAAAAAAAAAAAAAVBAAAZHJz&#10;L2Rvd25yZXYueG1sUEsFBgAAAAAEAAQA8wAAABwFAAAAAA==&#10;" w14:anchorId="77ED9718">
                <v:textbox inset="2.16pt,1.44pt,0,1.44pt">
                  <w:txbxContent>
                    <w:p w:rsidR="00790912" w:rsidP="00790912" w:rsidRDefault="00790912" w14:paraId="239D6F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7440" behindDoc="0" locked="0" layoutInCell="1" allowOverlap="1" wp14:editId="349E7852" wp14:anchorId="20DF61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3" name="Rectangle 7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70E0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3" style="position:absolute;margin-left:210pt;margin-top:11pt;width:79pt;height:60pt;z-index:258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4h6ougEAAEwDAAAOAAAAAAAAAAAAAAAAAC4CAABkcnMvZTJv&#10;RG9jLnhtbFBLAQItABQABgAIAAAAIQBvQUaG2gAAAAoBAAAPAAAAAAAAAAAAAAAAABQEAABkcnMv&#10;ZG93bnJldi54bWxQSwUGAAAAAAQABADzAAAAGwUAAAAA&#10;" w14:anchorId="20DF6124">
                <v:textbox inset="2.16pt,1.44pt,0,1.44pt">
                  <w:txbxContent>
                    <w:p w:rsidR="00790912" w:rsidP="00790912" w:rsidRDefault="00790912" w14:paraId="2F70E0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8464" behindDoc="0" locked="0" layoutInCell="1" allowOverlap="1" wp14:editId="05E17CA3" wp14:anchorId="3E7AB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4" name="Rectangle 7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0635F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4" style="position:absolute;margin-left:210pt;margin-top:11pt;width:79pt;height:60pt;z-index:258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IA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anGzpMRxi1P6&#10;jbpx1w2KnLO9kVLl+Wa9xhBbLHsKj3CJIrqZ/KTB5i/SIlPR+HTVWE2JCExuFpt1jZMQeLRabhbo&#10;Y5fqvThATD+UtyQ7jAJCKcry46+YzlffrmBdBnN+Pntp2k+FzLxeNm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65CALsBAABMAwAADgAAAAAAAAAAAAAAAAAuAgAAZHJzL2Uy&#10;b0RvYy54bWxQSwECLQAUAAYACAAAACEAb0FGhtoAAAAKAQAADwAAAAAAAAAAAAAAAAAVBAAAZHJz&#10;L2Rvd25yZXYueG1sUEsFBgAAAAAEAAQA8wAAABwFAAAAAA==&#10;" w14:anchorId="3E7ABE40">
                <v:textbox inset="2.16pt,1.44pt,0,1.44pt">
                  <w:txbxContent>
                    <w:p w:rsidR="00790912" w:rsidP="00790912" w:rsidRDefault="00790912" w14:paraId="40635F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79488" behindDoc="0" locked="0" layoutInCell="1" allowOverlap="1" wp14:editId="164AA4D8" wp14:anchorId="36773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5" name="Rectangle 7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E454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5" style="position:absolute;margin-left:210pt;margin-top:11pt;width:79pt;height:60pt;z-index:258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br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7j5Q4bnFK&#10;31E37vpRkUt2MFKqPN+s1xRih2XP4QmuUUQ3k5812PxFWmQuGp9vGqs5EYHJbbvd1DgJgUfr1bZF&#10;H7tUr8UBYvqsvCXZYRQQSlGWn77GdLn6cgXrMpjL89lL82EuZJb1q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EMqtuu8AQAATAMAAA4AAAAAAAAAAAAAAAAALgIAAGRycy9l&#10;Mm9Eb2MueG1sUEsBAi0AFAAGAAgAAAAhAG9BRobaAAAACgEAAA8AAAAAAAAAAAAAAAAAFgQAAGRy&#10;cy9kb3ducmV2LnhtbFBLBQYAAAAABAAEAPMAAAAdBQAAAAA=&#10;" w14:anchorId="36773575">
                <v:textbox inset="2.16pt,1.44pt,0,1.44pt">
                  <w:txbxContent>
                    <w:p w:rsidR="00790912" w:rsidP="00790912" w:rsidRDefault="00790912" w14:paraId="72E454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0512" behindDoc="0" locked="0" layoutInCell="1" allowOverlap="1" wp14:editId="252F0AC8" wp14:anchorId="48A2B6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6" name="Rectangle 7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8427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6" style="position:absolute;margin-left:210pt;margin-top:11pt;width:79pt;height:60pt;z-index:258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pa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K0o8dzhlH6i&#10;btx3VpFLtjdSqmm+k15DTC2WPccnuEYJ3Yn8qMFNX6RFxqLx+aaxGjMRmNwutpsaJyHwaL3cLtDH&#10;LtVbcYSUv6rgyOQwCgilKMtP31O+XH29gnUTmMvzk5fHw1jIzOvl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nvaWrsBAABMAwAADgAAAAAAAAAAAAAAAAAuAgAAZHJzL2Uy&#10;b0RvYy54bWxQSwECLQAUAAYACAAAACEAb0FGhtoAAAAKAQAADwAAAAAAAAAAAAAAAAAVBAAAZHJz&#10;L2Rvd25yZXYueG1sUEsFBgAAAAAEAAQA8wAAABwFAAAAAA==&#10;" w14:anchorId="48A2B60E">
                <v:textbox inset="2.16pt,1.44pt,0,1.44pt">
                  <w:txbxContent>
                    <w:p w:rsidR="00790912" w:rsidP="00790912" w:rsidRDefault="00790912" w14:paraId="308427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1536" behindDoc="0" locked="0" layoutInCell="1" allowOverlap="1" wp14:editId="368CE4EC" wp14:anchorId="18BD70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7" name="Rectangle 7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6B6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7" style="position:absolute;margin-left:210pt;margin-top:11pt;width:79pt;height:60pt;z-index:258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6x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JuRYljFqf0&#10;A3VjrjeSnLODFkLm+Wa9xhBbLHsJz3CJIrqZ/KTA5i/SIlPR+HTVWE6JcExuFpt1jZPgeLRabhbo&#10;Y5fqvThATF+ltyQ7HQWEUpRlx8eYzlffrmBdBnN+Pntp2k+FzLxe3r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v8usbsBAABMAwAADgAAAAAAAAAAAAAAAAAuAgAAZHJzL2Uy&#10;b0RvYy54bWxQSwECLQAUAAYACAAAACEAb0FGhtoAAAAKAQAADwAAAAAAAAAAAAAAAAAVBAAAZHJz&#10;L2Rvd25yZXYueG1sUEsFBgAAAAAEAAQA8wAAABwFAAAAAA==&#10;" w14:anchorId="18BD7060">
                <v:textbox inset="2.16pt,1.44pt,0,1.44pt">
                  <w:txbxContent>
                    <w:p w:rsidR="00790912" w:rsidP="00790912" w:rsidRDefault="00790912" w14:paraId="426B6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2560" behindDoc="0" locked="0" layoutInCell="1" allowOverlap="1" wp14:editId="182B7EEE" wp14:anchorId="563707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8" name="Rectangle 7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9F4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8" style="position:absolute;margin-left:210pt;margin-top:11pt;width:79pt;height:60pt;z-index:258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OH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OGsPHc4pZ+o&#10;G/edVeSS7Y2UaprvpNcQU4tlz/EJrlFCdyI/anDTF2mRsWh8vmmsxkwEJreL7abGSQg8Wi+3C/Sx&#10;S/VWHCHlryo4MjmMAkIpyvLT95QvV1+vYN0E5vL85OXxMBYy83q5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PxOHugEAAEwDAAAOAAAAAAAAAAAAAAAAAC4CAABkcnMvZTJv&#10;RG9jLnhtbFBLAQItABQABgAIAAAAIQBvQUaG2gAAAAoBAAAPAAAAAAAAAAAAAAAAABQEAABkcnMv&#10;ZG93bnJldi54bWxQSwUGAAAAAAQABADzAAAAGwUAAAAA&#10;" w14:anchorId="5637079A">
                <v:textbox inset="2.16pt,1.44pt,0,1.44pt">
                  <w:txbxContent>
                    <w:p w:rsidR="00790912" w:rsidP="00790912" w:rsidRDefault="00790912" w14:paraId="269F4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3584" behindDoc="0" locked="0" layoutInCell="1" allowOverlap="1" wp14:editId="45A7B2B9" wp14:anchorId="57B13E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9" name="Rectangle 7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A100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9" style="position:absolute;margin-left:210pt;margin-top:11pt;width:79pt;height:60pt;z-index:258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ds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4mZDiecOp/Qb&#10;deO+s4qcs72RUk3znfQaYmqx7Ck+wiVK6E7kRw1u+iItMhaNT1eN1ZiJwORmsVnXOAmBR6vlZoE+&#10;dqneiyOk/EMFRyaHUUAoRVl+/JXy+erbFaybwJyfn7w87sdCZl4vV29Y90GekCMuaX5Ao20YGBXW&#10;REoGHDyj6c+Bg6LE/vSobLNaLhrclBLM180aNxhKgKj3H7Pciz7gLokMlBwimK5HwEWjggtHVphd&#10;1mvaiY9xQf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bvnbLsBAABMAwAADgAAAAAAAAAAAAAAAAAuAgAAZHJzL2Uy&#10;b0RvYy54bWxQSwECLQAUAAYACAAAACEAb0FGhtoAAAAKAQAADwAAAAAAAAAAAAAAAAAVBAAAZHJz&#10;L2Rvd25yZXYueG1sUEsFBgAAAAAEAAQA8wAAABwFAAAAAA==&#10;" w14:anchorId="57B13E16">
                <v:textbox inset="2.16pt,1.44pt,0,1.44pt">
                  <w:txbxContent>
                    <w:p w:rsidR="00790912" w:rsidP="00790912" w:rsidRDefault="00790912" w14:paraId="10A100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4608" behindDoc="0" locked="0" layoutInCell="1" allowOverlap="1" wp14:editId="4E8FC60D" wp14:anchorId="4D8050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0" name="Rectangle 7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FE56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0" style="position:absolute;margin-left:210pt;margin-top:11pt;width:79pt;height:60pt;z-index:258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Zz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qw0K5LnDKX1H&#10;3bjvrSKX7GCkVPN8Z73GmDose4nPcI0SujP5SYObv0iLTEXj801jNWUiMLldbdsaHxJ4tFlvV+hj&#10;l+qtOELKn1VwZHYYBYRSlOWnrylfrr5ewboZzOX52cvTYSpklvW6fcV6CPKMHHFJ8xMabcPIqLAm&#10;UjLi4BlNv44cFCX2i0dlm8161eCmlGDZNi1uMJQAUR/eZ7kXQ8BdEhkoOUYw/YCAi0YFF46sMLuu&#10;17wT7+OC/u0n2P8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gYZzugEAAEwDAAAOAAAAAAAAAAAAAAAAAC4CAABkcnMvZTJv&#10;RG9jLnhtbFBLAQItABQABgAIAAAAIQBvQUaG2gAAAAoBAAAPAAAAAAAAAAAAAAAAABQEAABkcnMv&#10;ZG93bnJldi54bWxQSwUGAAAAAAQABADzAAAAGwUAAAAA&#10;" w14:anchorId="4D805027">
                <v:textbox inset="2.16pt,1.44pt,0,1.44pt">
                  <w:txbxContent>
                    <w:p w:rsidR="00790912" w:rsidP="00790912" w:rsidRDefault="00790912" w14:paraId="2DFE56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5632" behindDoc="0" locked="0" layoutInCell="1" allowOverlap="1" wp14:editId="3347B08B" wp14:anchorId="7CADD1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1" name="Rectangle 7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92D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1" style="position:absolute;margin-left:210pt;margin-top:11pt;width:79pt;height:60pt;z-index:258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eBXKYugEAAEwDAAAOAAAAAAAAAAAAAAAAAC4CAABkcnMvZTJv&#10;RG9jLnhtbFBLAQItABQABgAIAAAAIQBvQUaG2gAAAAoBAAAPAAAAAAAAAAAAAAAAABQEAABkcnMv&#10;ZG93bnJldi54bWxQSwUGAAAAAAQABADzAAAAGwUAAAAA&#10;" w14:anchorId="7CADD169">
                <v:textbox inset="2.16pt,1.44pt,0,1.44pt">
                  <w:txbxContent>
                    <w:p w:rsidR="00790912" w:rsidP="00790912" w:rsidRDefault="00790912" w14:paraId="2992D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6656" behindDoc="0" locked="0" layoutInCell="1" allowOverlap="1" wp14:editId="71F0CE20" wp14:anchorId="604C80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2" name="Rectangle 7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B5D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2" style="position:absolute;margin-left:210pt;margin-top:11pt;width:79pt;height:60pt;z-index:258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s8ugEAAEw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5X644Szx126Rv6&#10;xv1gFblURyOlKv0tfk0x9XjtOT7BNUu4LOJnDa58URaZq8fnm8dqzkRgcbvablrshMCt9d12hWtE&#10;aV4uR0j5kwqOlAWjgFSqs/z0JeXL0d9H8F4hc3m+rPJ8mKuYZfu+4pbiIcgzasQhzY8YtA0To8Ka&#10;SMmEjWc0/TxyUJTYzx6d7dZ3KzQi12S56TY4wVATZH14XeVejAFnSWSg5BjBDCMSrh5VXtiyquw6&#10;XmUmXueV/ctPsP8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/n2s8ugEAAEwDAAAOAAAAAAAAAAAAAAAAAC4CAABkcnMvZTJv&#10;RG9jLnhtbFBLAQItABQABgAIAAAAIQBvQUaG2gAAAAoBAAAPAAAAAAAAAAAAAAAAABQEAABkcnMv&#10;ZG93bnJldi54bWxQSwUGAAAAAAQABADzAAAAGwUAAAAA&#10;" w14:anchorId="604C80A9">
                <v:textbox inset="2.16pt,1.44pt,0,1.44pt">
                  <w:txbxContent>
                    <w:p w:rsidR="00790912" w:rsidP="00790912" w:rsidRDefault="00790912" w14:paraId="15B5D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7680" behindDoc="0" locked="0" layoutInCell="1" allowOverlap="1" wp14:editId="02357310" wp14:anchorId="3E208F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3" name="Rectangle 7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89AC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3" style="position:absolute;margin-left:210pt;margin-top:11pt;width:79pt;height:60pt;z-index:258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/X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lVLiecOp/Qd&#10;deO+t4qcs4ORUs3znfUaY+qw7CU+wyVK6M7kJw1u/iItMhWNT1eN1ZSJwOSm3axrnITAo9XNpkUf&#10;u1SvxRFS/qqCI7PDKCCUoiw/PqR8vvrnCtbNYM7Pz16e9lMhs6xvr1j3QZ6QIy5pfkKjbRgZFdZE&#10;SkYcPKPp14GDosR+86hss7ppG9yUEizXzRo3GEqAqPdvs9yLIeAuiQyUHCKYfkDA5d2CC0dWmF3W&#10;a96Jt3FB//o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zG5/XugEAAEwDAAAOAAAAAAAAAAAAAAAAAC4CAABkcnMvZTJv&#10;RG9jLnhtbFBLAQItABQABgAIAAAAIQBvQUaG2gAAAAoBAAAPAAAAAAAAAAAAAAAAABQEAABkcnMv&#10;ZG93bnJldi54bWxQSwUGAAAAAAQABADzAAAAGwUAAAAA&#10;" w14:anchorId="3E208FB2">
                <v:textbox inset="2.16pt,1.44pt,0,1.44pt">
                  <w:txbxContent>
                    <w:p w:rsidR="00790912" w:rsidP="00790912" w:rsidRDefault="00790912" w14:paraId="2289AC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8704" behindDoc="0" locked="0" layoutInCell="1" allowOverlap="1" wp14:editId="2D1C9D91" wp14:anchorId="578BE6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4" name="Rectangle 7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10C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4" style="position:absolute;margin-left:210pt;margin-top:11pt;width:79pt;height:60pt;z-index:258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N/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WK1pMRxi1P6&#10;jbpx1w2KnLO9kVLl+Wa9xhBbLHsMD3CJIrqZ/KTB5i/SIlPR+HTVWE2JCExuFpt1jZMQeLRabhbo&#10;Y5fqrThATN+VtyQ7jAJCKcry48+Yzldfr2BdBnN+Pntp2k+FzLz+2rxi3Xt5Qo64pOkejR78yKgY&#10;TKBkxMEzGl8OHBQlww+Hyjar5aLBTSnBfN2scYOhBIh6/z7Lneg97pJIQMkhgOl6BFw0KrhwZIXZ&#10;Zb3yTryPC/q3n2D3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FfDf7sBAABMAwAADgAAAAAAAAAAAAAAAAAuAgAAZHJzL2Uy&#10;b0RvYy54bWxQSwECLQAUAAYACAAAACEAb0FGhtoAAAAKAQAADwAAAAAAAAAAAAAAAAAVBAAAZHJz&#10;L2Rvd25yZXYueG1sUEsFBgAAAAAEAAQA8wAAABwFAAAAAA==&#10;" w14:anchorId="578BE6A8">
                <v:textbox inset="2.16pt,1.44pt,0,1.44pt">
                  <w:txbxContent>
                    <w:p w:rsidR="00790912" w:rsidP="00790912" w:rsidRDefault="00790912" w14:paraId="6F10C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89728" behindDoc="0" locked="0" layoutInCell="1" allowOverlap="1" wp14:editId="43E98694" wp14:anchorId="3DD588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5" name="Rectangle 7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BAC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5" style="position:absolute;margin-left:210pt;margin-top:11pt;width:79pt;height:60pt;z-index:258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eU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3Z1S4njFqf0&#10;E3XjbjCSnLOj7nuZ55v1mkLssOwpPMIliuhm8rMCm79Ii8xF49NVYzknIjC5aTfrGich8Gh1s2nR&#10;xy7Va3GAmL5Kb0l2GAWEUpTlx+8xna++XMG6DOb8fPbSvJ8LmWV927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NM3lLsBAABMAwAADgAAAAAAAAAAAAAAAAAuAgAAZHJzL2Uy&#10;b0RvYy54bWxQSwECLQAUAAYACAAAACEAb0FGhtoAAAAKAQAADwAAAAAAAAAAAAAAAAAVBAAAZHJz&#10;L2Rvd25yZXYueG1sUEsFBgAAAAAEAAQA8wAAABwFAAAAAA==&#10;" w14:anchorId="3DD588AF">
                <v:textbox inset="2.16pt,1.44pt,0,1.44pt">
                  <w:txbxContent>
                    <w:p w:rsidR="00790912" w:rsidP="00790912" w:rsidRDefault="00790912" w14:paraId="26BAC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0752" behindDoc="0" locked="0" layoutInCell="1" allowOverlap="1" wp14:editId="5D5556CF" wp14:anchorId="70DCAF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6" name="Rectangle 7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22C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6" style="position:absolute;margin-left:210pt;margin-top:11pt;width:79pt;height:48pt;z-index:258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Oo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yWlDhucUo/&#10;UDfueiPJOTvorpN5vlmvMcQWy17CM1yiiG4mPymw+Yu0yFQ0Pl01llMiApObxWZd4yQEHt1vlhv0&#10;sUv1Xhwgpi/SW5IdRgGhFGX58VtM56tvV7Augzk/n7007adCZl7f371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s9I6i7AQAATAMAAA4AAAAAAAAAAAAAAAAALgIAAGRycy9l&#10;Mm9Eb2MueG1sUEsBAi0AFAAGAAgAAAAhAHRmcFzbAAAACgEAAA8AAAAAAAAAAAAAAAAAFQQAAGRy&#10;cy9kb3ducmV2LnhtbFBLBQYAAAAABAAEAPMAAAAdBQAAAAA=&#10;" w14:anchorId="70DCAFE8">
                <v:textbox inset="2.16pt,1.44pt,0,1.44pt">
                  <w:txbxContent>
                    <w:p w:rsidR="00790912" w:rsidP="00790912" w:rsidRDefault="00790912" w14:paraId="49E22C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1776" behindDoc="0" locked="0" layoutInCell="1" allowOverlap="1" wp14:editId="707CCFF5" wp14:anchorId="2DF02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7" name="Rectangle 7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00F6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7" style="position:absolute;margin-left:210pt;margin-top:11pt;width:79pt;height:48pt;z-index:258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HuddDvAEAAEwDAAAOAAAAAAAAAAAAAAAAAC4CAABkcnMv&#10;ZTJvRG9jLnhtbFBLAQItABQABgAIAAAAIQB0ZnBc2wAAAAoBAAAPAAAAAAAAAAAAAAAAABYEAABk&#10;cnMvZG93bnJldi54bWxQSwUGAAAAAAQABADzAAAAHgUAAAAA&#10;" w14:anchorId="2DF02309">
                <v:textbox inset="2.16pt,1.44pt,0,1.44pt">
                  <w:txbxContent>
                    <w:p w:rsidR="00790912" w:rsidP="00790912" w:rsidRDefault="00790912" w14:paraId="4E00F6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2800" behindDoc="0" locked="0" layoutInCell="1" allowOverlap="1" wp14:editId="41A4AD18" wp14:anchorId="7F42D2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8" name="Rectangle 7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0F56C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8" style="position:absolute;margin-left:210pt;margin-top:11pt;width:79pt;height:48pt;z-index:258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p1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HCWTlucUo/&#10;UDfuukGRc7Y3Uqo836zXGGKLZS/hGS5RRDeTnzTY/EVaZCoan64aqykRgcnNYrOucRICj243yw36&#10;2KV6Lw4Q0zflLckOo4BQirL8+BjT+erbFazLYM7PZy9N+6mQmde3yzesey9PyBGXND2h0YMfGRWD&#10;CZSMOHhG4+uBg6JkeHCobLP6smhwU0owXzdrVAVKgKj3H7Pcid7jLokElBwCmK5HwEWjggtHVphd&#10;1ivvxMe4oH//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56nW7AQAATAMAAA4AAAAAAAAAAAAAAAAALgIAAGRycy9l&#10;Mm9Eb2MueG1sUEsBAi0AFAAGAAgAAAAhAHRmcFzbAAAACgEAAA8AAAAAAAAAAAAAAAAAFQQAAGRy&#10;cy9kb3ducmV2LnhtbFBLBQYAAAAABAAEAPMAAAAdBQAAAAA=&#10;" w14:anchorId="7F42D2FA">
                <v:textbox inset="2.16pt,1.44pt,0,1.44pt">
                  <w:txbxContent>
                    <w:p w:rsidR="00790912" w:rsidP="00790912" w:rsidRDefault="00790912" w14:paraId="50F56C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3824" behindDoc="0" locked="0" layoutInCell="1" allowOverlap="1" wp14:editId="0F04618B" wp14:anchorId="659137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9" name="Rectangle 7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F99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9" style="position:absolute;margin-left:210pt;margin-top:11pt;width:79pt;height:48pt;z-index:258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6e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WrdUuK4xSn9&#10;RN24G4wk5+yo+17m+Wa9phA7LHsKj3CJIrqZ/KzA5i/SInPR+HTVWM6JCEy2q3ZT4yQEHt20ty36&#10;2KV6LQ4Q01fpLckOo4BQirL8+D2m89WXK1iXwZyfz16a93Mhs6xv1i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T9Hp67AQAATAMAAA4AAAAAAAAAAAAAAAAALgIAAGRycy9l&#10;Mm9Eb2MueG1sUEsBAi0AFAAGAAgAAAAhAHRmcFzbAAAACgEAAA8AAAAAAAAAAAAAAAAAFQQAAGRy&#10;cy9kb3ducmV2LnhtbFBLBQYAAAAABAAEAPMAAAAdBQAAAAA=&#10;" w14:anchorId="65913753">
                <v:textbox inset="2.16pt,1.44pt,0,1.44pt">
                  <w:txbxContent>
                    <w:p w:rsidR="00790912" w:rsidP="00790912" w:rsidRDefault="00790912" w14:paraId="09F99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4848" behindDoc="0" locked="0" layoutInCell="1" allowOverlap="1" wp14:editId="556BD6A5" wp14:anchorId="361EC4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0" name="Rectangle 7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4AE23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0" style="position:absolute;margin-left:210pt;margin-top:11pt;width:79pt;height:48pt;z-index:258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DsXXC7AQAATAMAAA4AAAAAAAAAAAAAAAAALgIAAGRycy9l&#10;Mm9Eb2MueG1sUEsBAi0AFAAGAAgAAAAhAHRmcFzbAAAACgEAAA8AAAAAAAAAAAAAAAAAFQQAAGRy&#10;cy9kb3ducmV2LnhtbFBLBQYAAAAABAAEAPMAAAAdBQAAAAA=&#10;" w14:anchorId="361EC4AC">
                <v:textbox inset="2.16pt,1.44pt,0,1.44pt">
                  <w:txbxContent>
                    <w:p w:rsidR="00790912" w:rsidP="00790912" w:rsidRDefault="00790912" w14:paraId="44AE23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5872" behindDoc="0" locked="0" layoutInCell="1" allowOverlap="1" wp14:editId="66B35BA6" wp14:anchorId="251661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1" name="Rectangle 7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A252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1" style="position:absolute;margin-left:210pt;margin-top:11pt;width:79pt;height:48pt;z-index:258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mb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3q6bihLLDE7p&#10;B+rG7KgFOWUnNQwizTfpNfvQYdmLf4ZzFNBN5BcJJn2RFlmyxseLxmKJhGOyXbdNiZPgeHTd3rTo&#10;Y5fivdhDiN+EMyQ5PQWEkpVlh8cQT1ffrmBdAnN6Pnlx2S2ZTFVet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xoqZu7AQAATAMAAA4AAAAAAAAAAAAAAAAALgIAAGRycy9l&#10;Mm9Eb2MueG1sUEsBAi0AFAAGAAgAAAAhAHRmcFzbAAAACgEAAA8AAAAAAAAAAAAAAAAAFQQAAGRy&#10;cy9kb3ducmV2LnhtbFBLBQYAAAAABAAEAPMAAAAdBQAAAAA=&#10;" w14:anchorId="251661D1">
                <v:textbox inset="2.16pt,1.44pt,0,1.44pt">
                  <w:txbxContent>
                    <w:p w:rsidR="00790912" w:rsidP="00790912" w:rsidRDefault="00790912" w14:paraId="59A252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6896" behindDoc="0" locked="0" layoutInCell="1" allowOverlap="1" wp14:editId="09241FE7" wp14:anchorId="09CFEF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2" name="Rectangle 7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5407C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2" style="position:absolute;margin-left:210pt;margin-top:11pt;width:79pt;height:48pt;z-index:258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hsuwEAAEw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V21DieMWu/Qd&#10;feOuHxU5Vwcjpcr9zX5NIXZ47SU8wyWLuMziZw02f1EWmYvHp6vHak5EYHGz2rQ1dkLg1s1mvcE1&#10;olSvlwPE9FV5S/KCUUAqxVl+fIzpfPTPEbyXyZyfz6s07+ciZlmvC24u7r08oUYc0vSEQY9+YlSM&#10;JlAyYeMZjb8OHBQl44NDZ5vbzys0IpVk2TYt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BhKGy7AQAATAMAAA4AAAAAAAAAAAAAAAAALgIAAGRycy9l&#10;Mm9Eb2MueG1sUEsBAi0AFAAGAAgAAAAhAHRmcFzbAAAACgEAAA8AAAAAAAAAAAAAAAAAFQQAAGRy&#10;cy9kb3ducmV2LnhtbFBLBQYAAAAABAAEAPMAAAAdBQAAAAA=&#10;" w14:anchorId="09CFEF83">
                <v:textbox inset="2.16pt,1.44pt,0,1.44pt">
                  <w:txbxContent>
                    <w:p w:rsidR="00790912" w:rsidP="00790912" w:rsidRDefault="00790912" w14:paraId="35407C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7920" behindDoc="0" locked="0" layoutInCell="1" allowOverlap="1" wp14:editId="7A807923" wp14:anchorId="49E893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3" name="Rectangle 7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B32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3" style="position:absolute;margin-left:210pt;margin-top:11pt;width:79pt;height:48pt;z-index:258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yH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q3ZFiecOp/Qd&#10;deO+t4qcs4ORUs3znfUaY+qw7CU+wyVK6M7kJw1u/iItMhWNT1eN1ZSJwORmtWlrnITAo5vNeoM+&#10;dqleiyOk/FUFR2aHUUAoRVl+fEz5fPXPFaybwZyfn7087adCZlmvr1j3QZ6QIy5pfkKjbRgZFdZE&#10;SkYcPKPp14GDosQ+eFS2uf28anBTSrBsmx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OXch7oBAABMAwAADgAAAAAAAAAAAAAAAAAuAgAAZHJzL2Uy&#10;b0RvYy54bWxQSwECLQAUAAYACAAAACEAdGZwXNsAAAAKAQAADwAAAAAAAAAAAAAAAAAUBAAAZHJz&#10;L2Rvd25yZXYueG1sUEsFBgAAAAAEAAQA8wAAABwFAAAAAA==&#10;" w14:anchorId="49E893F2">
                <v:textbox inset="2.16pt,1.44pt,0,1.44pt">
                  <w:txbxContent>
                    <w:p w:rsidR="00790912" w:rsidP="00790912" w:rsidRDefault="00790912" w14:paraId="61B32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8944" behindDoc="0" locked="0" layoutInCell="1" allowOverlap="1" wp14:editId="731C286E" wp14:anchorId="2DB425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4" name="Rectangle 7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940B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4" style="position:absolute;margin-left:210pt;margin-top:11pt;width:79pt;height:48pt;z-index:258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Av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pvKHHM4pR+&#10;om7MDUaSc3bUQsg836zXFGKHZU/hES5RRDeTnxXY/EVaZC4an64ayzkRjsnNatPWOAmOR5836w36&#10;2KV6LQ4Q01fpLclOTwGhFGXZ8XtM56svV7Augzk/n7007+dCZlmvmxesey9OyBGXND2gUcZPPeVG&#10;B0omHHxP4+8DA0mJ+eZQ2eb2ZtXgppRg2TYtbjCUAFHv32aZ46PHXeIJKDkE0MOIgItGBReOrDC7&#10;rFfeibdxQf/6E+z+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+pgC+7AQAATAMAAA4AAAAAAAAAAAAAAAAALgIAAGRycy9l&#10;Mm9Eb2MueG1sUEsBAi0AFAAGAAgAAAAhAHRmcFzbAAAACgEAAA8AAAAAAAAAAAAAAAAAFQQAAGRy&#10;cy9kb3ducmV2LnhtbFBLBQYAAAAABAAEAPMAAAAdBQAAAAA=&#10;" w14:anchorId="2DB425D5">
                <v:textbox inset="2.16pt,1.44pt,0,1.44pt">
                  <w:txbxContent>
                    <w:p w:rsidR="00790912" w:rsidP="00790912" w:rsidRDefault="00790912" w14:paraId="18940B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899968" behindDoc="0" locked="0" layoutInCell="1" allowOverlap="1" wp14:editId="542E5B1C" wp14:anchorId="1A47EB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5" name="Rectangle 7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2620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5" style="position:absolute;margin-left:210pt;margin-top:11pt;width:79pt;height:48pt;z-index:258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TE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XtDiecOp/QT&#10;deO+t4qcs4ORUs3znfUaY+qw7Ck+wiVK6M7kJw1u/iItMhWNT1eN1ZSJwORmtWlrnITAo5vNeoM+&#10;dqleiyOk/FUFR2aHUUAoRVl+/J7y+erLFaybwZyfn7087adCZlmvVy9Y90GekCMuaX5Ao20YGRXW&#10;REpGHDyj6feBg6LEfvOobHP7ed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MtdMS7AQAATAMAAA4AAAAAAAAAAAAAAAAALgIAAGRycy9l&#10;Mm9Eb2MueG1sUEsBAi0AFAAGAAgAAAAhAHRmcFzbAAAACgEAAA8AAAAAAAAAAAAAAAAAFQQAAGRy&#10;cy9kb3ducmV2LnhtbFBLBQYAAAAABAAEAPMAAAAdBQAAAAA=&#10;" w14:anchorId="1A47EBD0">
                <v:textbox inset="2.16pt,1.44pt,0,1.44pt">
                  <w:txbxContent>
                    <w:p w:rsidR="00790912" w:rsidP="00790912" w:rsidRDefault="00790912" w14:paraId="052620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0992" behindDoc="0" locked="0" layoutInCell="1" allowOverlap="1" wp14:editId="301F224E" wp14:anchorId="116A25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6" name="Rectangle 7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E9D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6" style="position:absolute;margin-left:210pt;margin-top:11pt;width:79pt;height:48pt;z-index:258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h1uwEAAEw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bumxHOHU/qJ&#10;unHfW0XO2cFIqeb5znqNMXVY9hQf4RIldGfykwY3f5EWmYrGp6vGaspEYHKz2rQ1TkLg0efNeoM+&#10;dqleiyOk/FUFR2aHUUAoRVl+/J7y+erLFaybwZyfn7087adCZlmvb16w7oM8IUdc0vyARtswMiqs&#10;iZSMOHhG0+8DB0WJ/eZR2eb2Zt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J8GHW7AQAATAMAAA4AAAAAAAAAAAAAAAAALgIAAGRycy9l&#10;Mm9Eb2MueG1sUEsBAi0AFAAGAAgAAAAhAHRmcFzbAAAACgEAAA8AAAAAAAAAAAAAAAAAFQQAAGRy&#10;cy9kb3ducmV2LnhtbFBLBQYAAAAABAAEAPMAAAAdBQAAAAA=&#10;" w14:anchorId="116A2521">
                <v:textbox inset="2.16pt,1.44pt,0,1.44pt">
                  <w:txbxContent>
                    <w:p w:rsidR="00790912" w:rsidP="00790912" w:rsidRDefault="00790912" w14:paraId="1DE9D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2016" behindDoc="0" locked="0" layoutInCell="1" allowOverlap="1" wp14:editId="37116608" wp14:anchorId="3573D0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7" name="Rectangle 7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D4B7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7" style="position:absolute;margin-left:210pt;margin-top:11pt;width:79pt;height:48pt;z-index:258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yeuwEAAEwDAAAOAAAAZHJzL2Uyb0RvYy54bWysU9tu2zAMfR+wfxD0vthx1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tVuKHHM4pS+&#10;o27MDUaSS3bUQsg836zXFGKHZc/hCa5RRDeTnxXY/EVaZC4an28ayzkRjsntatvWOAmOR3fb9RZ9&#10;7FK9FgeI6bP0lmSnp4BQirLs9DWmy9WXK1iXwVyez16aD3Mhs6zXdy9YD16ckSMuaXpEo4yfesqN&#10;DpRMOPiexl9HBpIS88Whss3m46rBTSnBsm1a3GAoAaI+vM0yx0ePu8QTUHIMoIcRAReNCi4cWWF2&#10;Xa+8E2/jgv71J9j/B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747J67AQAATAMAAA4AAAAAAAAAAAAAAAAALgIAAGRycy9l&#10;Mm9Eb2MueG1sUEsBAi0AFAAGAAgAAAAhAHRmcFzbAAAACgEAAA8AAAAAAAAAAAAAAAAAFQQAAGRy&#10;cy9kb3ducmV2LnhtbFBLBQYAAAAABAAEAPMAAAAdBQAAAAA=&#10;" w14:anchorId="3573D078">
                <v:textbox inset="2.16pt,1.44pt,0,1.44pt">
                  <w:txbxContent>
                    <w:p w:rsidR="00790912" w:rsidP="00790912" w:rsidRDefault="00790912" w14:paraId="54D4B7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3040" behindDoc="0" locked="0" layoutInCell="1" allowOverlap="1" wp14:editId="35647327" wp14:anchorId="31842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8" name="Rectangle 7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0F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8" style="position:absolute;margin-left:210pt;margin-top:11pt;width:79pt;height:48pt;z-index:258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4TjRqLoBAABMAwAADgAAAAAAAAAAAAAAAAAuAgAAZHJzL2Uy&#10;b0RvYy54bWxQSwECLQAUAAYACAAAACEAdGZwXNsAAAAKAQAADwAAAAAAAAAAAAAAAAAUBAAAZHJz&#10;L2Rvd25yZXYueG1sUEsFBgAAAAAEAAQA8wAAABwFAAAAAA==&#10;" w14:anchorId="318423F6">
                <v:textbox inset="2.16pt,1.44pt,0,1.44pt">
                  <w:txbxContent>
                    <w:p w:rsidR="00790912" w:rsidP="00790912" w:rsidRDefault="00790912" w14:paraId="5F2C0F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4064" behindDoc="0" locked="0" layoutInCell="1" allowOverlap="1" wp14:editId="17BE8246" wp14:anchorId="69A270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9" name="Rectangle 7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B19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9" style="position:absolute;margin-left:210pt;margin-top:11pt;width:79pt;height:48pt;z-index:258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VD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UNJY5bnNJv&#10;1I273khyzg666+Q831mvMcQWyx7DA1yiiO5MflJg5y/SIlPW+HTVWE6JCEw2q6YucRICj7416wZ9&#10;7FK8FQeI6bv0lswOo4BQsrL8+DOm89XXK1g3gzk/P3tp2k+ZzLJcb16x7n13Qo64pOkejTJ+ZFQY&#10;HSgZcfCMxpcDB0mJ+eFQ2WrzdVXhpuRgWVc1bjDkAFHv32e5E4PHXRIJKDkE0P2AgLNGGReOLDO7&#10;rNe8E+/jjP7t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28JUO7AQAATAMAAA4AAAAAAAAAAAAAAAAALgIAAGRycy9l&#10;Mm9Eb2MueG1sUEsBAi0AFAAGAAgAAAAhAHRmcFzbAAAACgEAAA8AAAAAAAAAAAAAAAAAFQQAAGRy&#10;cy9kb3ducmV2LnhtbFBLBQYAAAAABAAEAPMAAAAdBQAAAAA=&#10;" w14:anchorId="69A27063">
                <v:textbox inset="2.16pt,1.44pt,0,1.44pt">
                  <w:txbxContent>
                    <w:p w:rsidR="00790912" w:rsidP="00790912" w:rsidRDefault="00790912" w14:paraId="00B19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5088" behindDoc="0" locked="0" layoutInCell="1" allowOverlap="1" wp14:editId="2E412153" wp14:anchorId="029878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0" name="Rectangle 7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343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0" style="position:absolute;margin-left:210pt;margin-top:11pt;width:79pt;height:48pt;z-index:258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Rc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vWpQIMctTukP&#10;6sZdNyhyyvZGSjXPd9ZrDLHFssfwAOcoojuTnzTY+Yu0yJQ1Pl40VlMiApPNqqlLfEjg0VWzbtDH&#10;LsVrcYCYfipvyewwCgglK8sPdzGdrr5cwboZzOn52UvTbspkluW6fsG68/KIHHFJ0z0aPfiRUTGY&#10;QMmIg2c0/t1zUJQMvxwqW11/X1W4KTlY1lWNGww5QNS7t1nuRO9xl0QCSvYBTNcj4KxRxoUjy8zO&#10;6zXvxNs4o3/9Cbb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KGRFy7AQAATAMAAA4AAAAAAAAAAAAAAAAALgIAAGRycy9l&#10;Mm9Eb2MueG1sUEsBAi0AFAAGAAgAAAAhAHRmcFzbAAAACgEAAA8AAAAAAAAAAAAAAAAAFQQAAGRy&#10;cy9kb3ducmV2LnhtbFBLBQYAAAAABAAEAPMAAAAdBQAAAAA=&#10;" w14:anchorId="02987806">
                <v:textbox inset="2.16pt,1.44pt,0,1.44pt">
                  <w:txbxContent>
                    <w:p w:rsidR="00790912" w:rsidP="00790912" w:rsidRDefault="00790912" w14:paraId="47343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6112" behindDoc="0" locked="0" layoutInCell="1" allowOverlap="1" wp14:editId="350F7C9F" wp14:anchorId="13A827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1" name="Rectangle 7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2038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1" style="position:absolute;margin-left:210pt;margin-top:11pt;width:79pt;height:48pt;z-index:258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C3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l01FieMWp/QH&#10;deOuGxQ5ZXsjpZrnO+s1hthi2WN4gHMU0Z3JTxrs/EVaZMoaHy8aqykRgclm2axLnITAo6tm1aCP&#10;XYrX4gAx/VTektlhFBBKVpYf7mI6XX25gnUzmNPzs5em3ZTJVOWqecG68/KIHHFJ0z0aPfiRUTGY&#10;QMmIg2c0/t1zUJQMvxwqW19/X9a4KTmo1vU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4CsLe7AQAATAMAAA4AAAAAAAAAAAAAAAAALgIAAGRycy9l&#10;Mm9Eb2MueG1sUEsBAi0AFAAGAAgAAAAhAHRmcFzbAAAACgEAAA8AAAAAAAAAAAAAAAAAFQQAAGRy&#10;cy9kb3ducmV2LnhtbFBLBQYAAAAABAAEAPMAAAAdBQAAAAA=&#10;" w14:anchorId="13A827E7">
                <v:textbox inset="2.16pt,1.44pt,0,1.44pt">
                  <w:txbxContent>
                    <w:p w:rsidR="00790912" w:rsidP="00790912" w:rsidRDefault="00790912" w14:paraId="7E2038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7136" behindDoc="0" locked="0" layoutInCell="1" allowOverlap="1" wp14:editId="010206DA" wp14:anchorId="2E2C9F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2" name="Rectangle 7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F852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2" style="position:absolute;margin-left:210pt;margin-top:11pt;width:79pt;height:48pt;z-index:258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+YqRO7AQAATAMAAA4AAAAAAAAAAAAAAAAALgIAAGRycy9l&#10;Mm9Eb2MueG1sUEsBAi0AFAAGAAgAAAAhAHRmcFzbAAAACgEAAA8AAAAAAAAAAAAAAAAAFQQAAGRy&#10;cy9kb3ducmV2LnhtbFBLBQYAAAAABAAEAPMAAAAdBQAAAAA=&#10;" w14:anchorId="2E2C9FFA">
                <v:textbox inset="2.16pt,1.44pt,0,1.44pt">
                  <w:txbxContent>
                    <w:p w:rsidR="00790912" w:rsidP="00790912" w:rsidRDefault="00790912" w14:paraId="17F852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8160" behindDoc="0" locked="0" layoutInCell="1" allowOverlap="1" wp14:editId="78080643" wp14:anchorId="45CD82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3" name="Rectangle 7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3B4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3" style="position:absolute;margin-left:210pt;margin-top:11pt;width:79pt;height:48pt;z-index:258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xxd+LoBAABMAwAADgAAAAAAAAAAAAAAAAAuAgAAZHJzL2Uy&#10;b0RvYy54bWxQSwECLQAUAAYACAAAACEAdGZwXNsAAAAKAQAADwAAAAAAAAAAAAAAAAAUBAAAZHJz&#10;L2Rvd25yZXYueG1sUEsFBgAAAAAEAAQA8wAAABwFAAAAAA==&#10;" w14:anchorId="45CD822E">
                <v:textbox inset="2.16pt,1.44pt,0,1.44pt">
                  <w:txbxContent>
                    <w:p w:rsidR="00790912" w:rsidP="00790912" w:rsidRDefault="00790912" w14:paraId="4D3B4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09184" behindDoc="0" locked="0" layoutInCell="1" allowOverlap="1" wp14:editId="7ED74AEF" wp14:anchorId="66E51E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4" name="Rectangle 7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F5F2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4" style="position:absolute;margin-left:210pt;margin-top:11pt;width:79pt;height:48pt;z-index:258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FQuwEAAEwDAAAOAAAAZHJzL2Uyb0RvYy54bWysU01v2zAMvQ/YfxB0X+w4XR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Prc3rbo&#10;Y5fqtThATF+ltyQ7jAJCKcry4/eYzldfrmBdBnN+Pntp3s+FzLJeNy9Y974/IUdc0vSARhk/MSqM&#10;DpRMOHhG4+8DB0mJ+eZQ2WZ9s2p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BQAVC7AQAATAMAAA4AAAAAAAAAAAAAAAAALgIAAGRycy9l&#10;Mm9Eb2MueG1sUEsBAi0AFAAGAAgAAAAhAHRmcFzbAAAACgEAAA8AAAAAAAAAAAAAAAAAFQQAAGRy&#10;cy9kb3ducmV2LnhtbFBLBQYAAAAABAAEAPMAAAAdBQAAAAA=&#10;" w14:anchorId="66E51EB1">
                <v:textbox inset="2.16pt,1.44pt,0,1.44pt">
                  <w:txbxContent>
                    <w:p w:rsidR="00790912" w:rsidP="00790912" w:rsidRDefault="00790912" w14:paraId="4AF5F2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0208" behindDoc="0" locked="0" layoutInCell="1" allowOverlap="1" wp14:editId="7619AC4A" wp14:anchorId="24629C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5" name="Rectangle 7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3C93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5" style="position:absolute;margin-left:210pt;margin-top:11pt;width:79pt;height:48pt;z-index:258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W7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Lppb1v0&#10;sUv1Whwgpq/SW5IdRgGhFGX58XtM56svV7Augzk/n7007+dCZlmvVy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U9bu7AQAATAMAAA4AAAAAAAAAAAAAAAAALgIAAGRycy9l&#10;Mm9Eb2MueG1sUEsBAi0AFAAGAAgAAAAhAHRmcFzbAAAACgEAAA8AAAAAAAAAAAAAAAAAFQQAAGRy&#10;cy9kb3ducmV2LnhtbFBLBQYAAAAABAAEAPMAAAAdBQAAAAA=&#10;" w14:anchorId="24629C7A">
                <v:textbox inset="2.16pt,1.44pt,0,1.44pt">
                  <w:txbxContent>
                    <w:p w:rsidR="00790912" w:rsidP="00790912" w:rsidRDefault="00790912" w14:paraId="063C93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1232" behindDoc="0" locked="0" layoutInCell="1" allowOverlap="1" wp14:editId="068FB9A4" wp14:anchorId="51F38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6" name="Rectangle 7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2732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6" style="position:absolute;margin-left:210pt;margin-top:11pt;width:79pt;height:48pt;z-index:258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kK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6t2TYnjFqf0&#10;HXXjrh8VuWQHI6XK8816TSF2WPYcnuAaRXQz+VmDzV+kReai8fmmsZoTEZhsV+22xkkIPPrYrlv0&#10;sUv1Whwgps/KW5IdRgGhFGX56WtMl6svV7Aug7k8n700H+ZCZllv7l6wHrw8I0dc0vSIRo9+YlSM&#10;JlAy4eAZjb+OHBQl4xeHyjabu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hZkKvAEAAEwDAAAOAAAAAAAAAAAAAAAAAC4CAABkcnMv&#10;ZTJvRG9jLnhtbFBLAQItABQABgAIAAAAIQB0ZnBc2wAAAAoBAAAPAAAAAAAAAAAAAAAAABYEAABk&#10;cnMvZG93bnJldi54bWxQSwUGAAAAAAQABADzAAAAHgUAAAAA&#10;" w14:anchorId="51F38705">
                <v:textbox inset="2.16pt,1.44pt,0,1.44pt">
                  <w:txbxContent>
                    <w:p w:rsidR="00790912" w:rsidP="00790912" w:rsidRDefault="00790912" w14:paraId="3A2732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2256" behindDoc="0" locked="0" layoutInCell="1" allowOverlap="1" wp14:editId="4788AE2A" wp14:anchorId="52D16E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7" name="Rectangle 7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14D0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7" style="position:absolute;margin-left:210pt;margin-top:11pt;width:79pt;height:60pt;z-index:258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VsuwEAAEwDAAAOAAAAZHJzL2Uyb0RvYy54bWysU9tu2zAMfR+wfxD0vthxujk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bb1aalxHOHU/qF&#10;unHfW0XO2cFIqeb5znqNMXVY9hgf4BIldGfykwY3f5EWmYrGp6vGaspEYHKz2qxrnITAo/Zms0If&#10;u1QvxRFS/qaCI7PDKCCUoiw//kj5fPX5CtbNYM7Pz16e9lMhs6zbz89Y90GekCMuab5Ho20YGRXW&#10;REpGHDyj6c+Bg6LEfveobNPerBr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74VbLsBAABMAwAADgAAAAAAAAAAAAAAAAAuAgAAZHJzL2Uy&#10;b0RvYy54bWxQSwECLQAUAAYACAAAACEAb0FGhtoAAAAKAQAADwAAAAAAAAAAAAAAAAAVBAAAZHJz&#10;L2Rvd25yZXYueG1sUEsFBgAAAAAEAAQA8wAAABwFAAAAAA==&#10;" w14:anchorId="52D16E7E">
                <v:textbox inset="2.16pt,1.44pt,0,1.44pt">
                  <w:txbxContent>
                    <w:p w:rsidR="00790912" w:rsidP="00790912" w:rsidRDefault="00790912" w14:paraId="4814D0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3280" behindDoc="0" locked="0" layoutInCell="1" allowOverlap="1" wp14:editId="2FC4E32D" wp14:anchorId="618E6B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8" name="Rectangle 7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9613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8" style="position:absolute;margin-left:210pt;margin-top:11pt;width:79pt;height:60pt;z-index:258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haugEAAEw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uVjjrBy3OKU/&#10;qBt33aDIKdsbKVWeb9ZrDLHFsqfwCOcoopvJTxps/iItMhWNjxeN1ZSIwOQan6lxEgKPllfrBfrY&#10;pXovDhDTvfKWZIdRQChFWX74FdPp6tsVrMtgTs9nL027qZCZ18vrN6w7L4/IEZc0PaDRgx8ZFYMJ&#10;lIw4eEbj656DomT46VDZZnm1aHBTSjBfNStUBUqAqHcfs9yJ3uMuiQSU7AOYrkfARaOCC0dWmJ3X&#10;K+/Ex7igf/8J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fihaugEAAEwDAAAOAAAAAAAAAAAAAAAAAC4CAABkcnMvZTJv&#10;RG9jLnhtbFBLAQItABQABgAIAAAAIQBvQUaG2gAAAAoBAAAPAAAAAAAAAAAAAAAAABQEAABkcnMv&#10;ZG93bnJldi54bWxQSwUGAAAAAAQABADzAAAAGwUAAAAA&#10;" w14:anchorId="618E6BA7">
                <v:textbox inset="2.16pt,1.44pt,0,1.44pt">
                  <w:txbxContent>
                    <w:p w:rsidR="00790912" w:rsidP="00790912" w:rsidRDefault="00790912" w14:paraId="619613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4304" behindDoc="0" locked="0" layoutInCell="1" allowOverlap="1" wp14:editId="0F9CC7E7" wp14:anchorId="2F4BF2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9" name="Rectangle 7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E81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9" style="position:absolute;margin-left:210pt;margin-top:11pt;width:79pt;height:60pt;z-index:258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rcsbsBAABMAwAADgAAAAAAAAAAAAAAAAAuAgAAZHJzL2Uy&#10;b0RvYy54bWxQSwECLQAUAAYACAAAACEAb0FGhtoAAAAKAQAADwAAAAAAAAAAAAAAAAAVBAAAZHJz&#10;L2Rvd25yZXYueG1sUEsFBgAAAAAEAAQA8wAAABwFAAAAAA==&#10;" w14:anchorId="2F4BF257">
                <v:textbox inset="2.16pt,1.44pt,0,1.44pt">
                  <w:txbxContent>
                    <w:p w:rsidR="00790912" w:rsidP="00790912" w:rsidRDefault="00790912" w14:paraId="79CE81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5328" behindDoc="0" locked="0" layoutInCell="1" allowOverlap="1" wp14:editId="7D526978" wp14:anchorId="0CADA9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0" name="Rectangle 7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2DE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0" style="position:absolute;margin-left:210pt;margin-top:11pt;width:79pt;height:48pt;z-index:258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7/LfLoBAABMAwAADgAAAAAAAAAAAAAAAAAuAgAAZHJzL2Uy&#10;b0RvYy54bWxQSwECLQAUAAYACAAAACEAdGZwXNsAAAAKAQAADwAAAAAAAAAAAAAAAAAUBAAAZHJz&#10;L2Rvd25yZXYueG1sUEsFBgAAAAAEAAQA8wAAABwFAAAAAA==&#10;" w14:anchorId="0CADA9A9">
                <v:textbox inset="2.16pt,1.44pt,0,1.44pt">
                  <w:txbxContent>
                    <w:p w:rsidR="00790912" w:rsidP="00790912" w:rsidRDefault="00790912" w14:paraId="452DE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6352" behindDoc="0" locked="0" layoutInCell="1" allowOverlap="1" wp14:editId="22C2A59D" wp14:anchorId="5DA51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1" name="Rectangle 7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8A0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1" style="position:absolute;margin-left:210pt;margin-top:11pt;width:79pt;height:48pt;z-index:258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+X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1Q4rnDKX1H&#10;3bgfrCLn7GikVMt8F72mmHose45PcIkSugv5WYNbvkiLzEXj01VjNWciMNnddJsaJyHw6GN316GP&#10;XarX4ggpf1bBkcVhFBBKUZYfv6Z8vvpyBesWMOfnFy/P+7mQaep194J1H+QJOeKS5kc02oaJUWFN&#10;pGTCwTOafh04KErsF4/KtuvbmxY3pQTNpt3g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M7P5e7AQAATAMAAA4AAAAAAAAAAAAAAAAALgIAAGRycy9l&#10;Mm9Eb2MueG1sUEsBAi0AFAAGAAgAAAAhAHRmcFzbAAAACgEAAA8AAAAAAAAAAAAAAAAAFQQAAGRy&#10;cy9kb3ducmV2LnhtbFBLBQYAAAAABAAEAPMAAAAdBQAAAAA=&#10;" w14:anchorId="5DA51FD2">
                <v:textbox inset="2.16pt,1.44pt,0,1.44pt">
                  <w:txbxContent>
                    <w:p w:rsidR="00790912" w:rsidP="00790912" w:rsidRDefault="00790912" w14:paraId="378A0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7376" behindDoc="0" locked="0" layoutInCell="1" allowOverlap="1" wp14:editId="75D700BA" wp14:anchorId="205848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2" name="Rectangle 7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0B77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2" style="position:absolute;margin-left:210pt;margin-top:11pt;width:79pt;height:48pt;z-index:258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F+cUroBAABMAwAADgAAAAAAAAAAAAAAAAAuAgAAZHJzL2Uy&#10;b0RvYy54bWxQSwECLQAUAAYACAAAACEAdGZwXNsAAAAKAQAADwAAAAAAAAAAAAAAAAAUBAAAZHJz&#10;L2Rvd25yZXYueG1sUEsFBgAAAAAEAAQA8wAAABwFAAAAAA==&#10;" w14:anchorId="20584836">
                <v:textbox inset="2.16pt,1.44pt,0,1.44pt">
                  <w:txbxContent>
                    <w:p w:rsidR="00790912" w:rsidP="00790912" w:rsidRDefault="00790912" w14:paraId="70B77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8400" behindDoc="0" locked="0" layoutInCell="1" allowOverlap="1" wp14:editId="4A096AD1" wp14:anchorId="5443D9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3" name="Rectangle 7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7412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3" style="position:absolute;margin-left:210pt;margin-top:11pt;width:79pt;height:60pt;z-index:258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6ZBA0ugEAAEwDAAAOAAAAAAAAAAAAAAAAAC4CAABkcnMvZTJv&#10;RG9jLnhtbFBLAQItABQABgAIAAAAIQBvQUaG2gAAAAoBAAAPAAAAAAAAAAAAAAAAABQEAABkcnMv&#10;ZG93bnJldi54bWxQSwUGAAAAAAQABADzAAAAGwUAAAAA&#10;" w14:anchorId="5443D9DA">
                <v:textbox inset="2.16pt,1.44pt,0,1.44pt">
                  <w:txbxContent>
                    <w:p w:rsidR="00790912" w:rsidP="00790912" w:rsidRDefault="00790912" w14:paraId="0C7412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19424" behindDoc="0" locked="0" layoutInCell="1" allowOverlap="1" wp14:editId="35F88A73" wp14:anchorId="6653BF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4" name="Rectangle 7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653D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4" style="position:absolute;margin-left:210pt;margin-top:11pt;width:79pt;height:60pt;z-index:258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yc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63pNiecOp/Qd&#10;deO+t4pcsoORUs3znfUaY+qw7CU+wzVK6M7kJw1u/iItMhWNzzeN1ZSJwOR2tW1rnITAo816u0If&#10;u1RvxRFS/qyCI7PDKCCUoiw/fU35cvX1CtbNYC7Pz16eDlMhs6zb5hXrIcgzcsQlzU9otA0jo8Ka&#10;SMmIg2c0/TpyUJTYLx6VbTbrVYObUoJl27S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5KEycugEAAEwDAAAOAAAAAAAAAAAAAAAAAC4CAABkcnMvZTJv&#10;RG9jLnhtbFBLAQItABQABgAIAAAAIQBvQUaG2gAAAAoBAAAPAAAAAAAAAAAAAAAAABQEAABkcnMv&#10;ZG93bnJldi54bWxQSwUGAAAAAAQABADzAAAAGwUAAAAA&#10;" w14:anchorId="6653BFF8">
                <v:textbox inset="2.16pt,1.44pt,0,1.44pt">
                  <w:txbxContent>
                    <w:p w:rsidR="00790912" w:rsidP="00790912" w:rsidRDefault="00790912" w14:paraId="1D653D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6064" behindDoc="0" locked="0" layoutInCell="1" allowOverlap="1" wp14:editId="3F8CE1B3" wp14:anchorId="1AE433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5" name="Rectangle 7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E696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5" style="position:absolute;margin-left:104pt;margin-top:-1pt;width:79pt;height:48pt;z-index:258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D6uwEAAEw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39S3lDhmcUo/&#10;UDfmBiPJKTtqIWSeb9ZrCrHDspfwDOcoopvJzwps/iItMheNjxeN5ZwIx+R6tW5rnATHo9v13Rp9&#10;7FK9FweI6Yv0lmSnp4BQirLs8C2m09W3K1iXwZyez16ad3Mhs6zb1RvWnRdH5IhLmp7QKOOnnnKj&#10;AyUTDr6n8deegaTEfHWobHN/s2p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xPA+rsBAABMAwAADgAAAAAAAAAAAAAAAAAuAgAAZHJz&#10;L2Uyb0RvYy54bWxQSwECLQAUAAYACAAAACEAe5uvld0AAAAJAQAADwAAAAAAAAAAAAAAAAAVBAAA&#10;ZHJzL2Rvd25yZXYueG1sUEsFBgAAAAAEAAQA8wAAAB8FAAAAAA==&#10;" w14:anchorId="1AE43333">
                <v:textbox inset="2.16pt,1.44pt,0,1.44pt">
                  <w:txbxContent>
                    <w:p w:rsidR="00790912" w:rsidP="00790912" w:rsidRDefault="00790912" w14:paraId="1AE696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7088" behindDoc="0" locked="0" layoutInCell="1" allowOverlap="1" wp14:editId="24B945BA" wp14:anchorId="1ABB766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6" name="Rectangle 7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E864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6" style="position:absolute;margin-left:104pt;margin-top:-1pt;width:79pt;height:48pt;z-index:258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xL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7apeU+K4xSn9&#10;RN2460dFztnBSKnyfLNeU4gdlj2FR7hEEd1MftZg8xdpkblofLpqrOZEBCY3N5u2xkkIPPq8WW/Q&#10;xy7Va3GAmL4qb0l2GAWEUpTlx+8xna++XMG6DOb8fPbSvJ8LmWXdrl6w7r08IUdc0vSARo9+YlSM&#10;JlAy4eAZjb8PHBQl4zeHyja3q5sGN6UEy7ZpcYOhBIh6/zbLnRg87pJIQMkhgOkHBFw0KrhwZIXZ&#10;Zb3yTryNC/rXn2D3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kKsS7sBAABMAwAADgAAAAAAAAAAAAAAAAAuAgAAZHJz&#10;L2Uyb0RvYy54bWxQSwECLQAUAAYACAAAACEAe5uvld0AAAAJAQAADwAAAAAAAAAAAAAAAAAVBAAA&#10;ZHJzL2Rvd25yZXYueG1sUEsFBgAAAAAEAAQA8wAAAB8FAAAAAA==&#10;" w14:anchorId="1ABB7662">
                <v:textbox inset="2.16pt,1.44pt,0,1.44pt">
                  <w:txbxContent>
                    <w:p w:rsidR="00790912" w:rsidP="00790912" w:rsidRDefault="00790912" w14:paraId="18E864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8112" behindDoc="0" locked="0" layoutInCell="1" allowOverlap="1" wp14:editId="174E0ECD" wp14:anchorId="72B4A5E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7" name="Rectangle 7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2780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7" style="position:absolute;margin-left:104pt;margin-top:-1pt;width:79pt;height:48pt;z-index:258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ZYoLsBAABMAwAADgAAAAAAAAAAAAAAAAAuAgAAZHJz&#10;L2Uyb0RvYy54bWxQSwECLQAUAAYACAAAACEAe5uvld0AAAAJAQAADwAAAAAAAAAAAAAAAAAVBAAA&#10;ZHJzL2Rvd25yZXYueG1sUEsFBgAAAAAEAAQA8wAAAB8FAAAAAA==&#10;" w14:anchorId="72B4A5EB">
                <v:textbox inset="2.16pt,1.44pt,0,1.44pt">
                  <w:txbxContent>
                    <w:p w:rsidR="00790912" w:rsidP="00790912" w:rsidRDefault="00790912" w14:paraId="2E2780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79136" behindDoc="0" locked="0" layoutInCell="1" allowOverlap="1" wp14:editId="4C3884C6" wp14:anchorId="289A8DA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8" name="Rectangle 7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B47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8" style="position:absolute;margin-left:104pt;margin-top:-1pt;width:79pt;height:48pt;z-index:258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WW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7qbGWTlmcUo/&#10;UDfmBiPJKTtqIWSeb9ZrCrHDspfwDOcoopvJzwps/iItMheNjxeN5ZwIx+T6et3WOAmOR7fr1Rp9&#10;7FK9FweI6av0lmSnp4BQirLs8BjT6erbFazLYE7PZy/Nu7mQWdbt6g3rzosjcsQlTU9olPFTT7nR&#10;gZIJB9/T+LpnICkx3xwq29zdXDe4KSVYtk2LqkAJEPXuY5Y5PnrcJZ6Akn0APYwIuGhUcOHICrPz&#10;euWd+BgX9O8/wfY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QZllrsBAABMAwAADgAAAAAAAAAAAAAAAAAuAgAAZHJz&#10;L2Uyb0RvYy54bWxQSwECLQAUAAYACAAAACEAe5uvld0AAAAJAQAADwAAAAAAAAAAAAAAAAAVBAAA&#10;ZHJzL2Rvd25yZXYueG1sUEsFBgAAAAAEAAQA8wAAAB8FAAAAAA==&#10;" w14:anchorId="289A8DA4">
                <v:textbox inset="2.16pt,1.44pt,0,1.44pt">
                  <w:txbxContent>
                    <w:p w:rsidR="00790912" w:rsidP="00790912" w:rsidRDefault="00790912" w14:paraId="4DB47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0160" behindDoc="0" locked="0" layoutInCell="1" allowOverlap="1" wp14:editId="58817CFA" wp14:anchorId="2F4A829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9" name="Rectangle 7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F92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9" style="position:absolute;margin-left:104pt;margin-top:-1pt;width:79pt;height:48pt;z-index:258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F9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buuOEs8dTuk7&#10;6sb9YBU5Z0cjpVrmu+g1xdRj2XN8gkuU0F3Izxrc8kVaZC4an64aqzkTgcnupmtrnITAo4/dXYc+&#10;dqleiyOk/FkFRxaHUUAoRVl+/Jry+erLFaxbwJyfX7w87+dCZl23mxes+yBPyBGXND+i0TZMjApr&#10;IiUTDp7R9OvAQVFiv3hUttnc3j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YKRfbsBAABMAwAADgAAAAAAAAAAAAAAAAAuAgAAZHJz&#10;L2Uyb0RvYy54bWxQSwECLQAUAAYACAAAACEAe5uvld0AAAAJAQAADwAAAAAAAAAAAAAAAAAVBAAA&#10;ZHJzL2Rvd25yZXYueG1sUEsFBgAAAAAEAAQA8wAAAB8FAAAAAA==&#10;" w14:anchorId="2F4A829D">
                <v:textbox inset="2.16pt,1.44pt,0,1.44pt">
                  <w:txbxContent>
                    <w:p w:rsidR="00790912" w:rsidP="00790912" w:rsidRDefault="00790912" w14:paraId="6EF92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1184" behindDoc="0" locked="0" layoutInCell="1" allowOverlap="1" wp14:editId="104F7C61" wp14:anchorId="7AA468A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0" name="Rectangle 7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9333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0" style="position:absolute;margin-left:104pt;margin-top:-1pt;width:79pt;height:48pt;z-index:258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Bi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O11gwZ57rBLP9E3&#10;7geryKk6GinV0t/FrymmHq89xUc4ZwmXi/hZg1u+KIvMxePjxWM1ZyKwuL5adzU+JHDr8/pmjWtE&#10;qV4vR0j5qwqOLAtGAakUZ/nhe8qnoy9H8N5C5vT8ssrzbi5imrrrXrjugjyiRhzS/IBB2zAxKqyJ&#10;lEzYeEbT7z0HRYn95tHZ9vb6qsVJKUnTtQhEoCTIeve2yr0YA86SyEDJPoIZRiRcPCq8sGVF2Xm8&#10;lpl4mxf2r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uPBiugEAAEwDAAAOAAAAAAAAAAAAAAAAAC4CAABkcnMv&#10;ZTJvRG9jLnhtbFBLAQItABQABgAIAAAAIQB7m6+V3QAAAAkBAAAPAAAAAAAAAAAAAAAAABQEAABk&#10;cnMvZG93bnJldi54bWxQSwUGAAAAAAQABADzAAAAHgUAAAAA&#10;" w14:anchorId="7AA468A5">
                <v:textbox inset="2.16pt,1.44pt,0,1.44pt">
                  <w:txbxContent>
                    <w:p w:rsidR="00790912" w:rsidP="00790912" w:rsidRDefault="00790912" w14:paraId="1F9333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2208" behindDoc="0" locked="0" layoutInCell="1" allowOverlap="1" wp14:editId="7EC9F315" wp14:anchorId="5463413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1" name="Rectangle 7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3872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1" style="position:absolute;margin-left:104pt;margin-top:-1pt;width:79pt;height:48pt;z-index:258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SJuwEAAEwDAAAOAAAAZHJzL2Uyb0RvYy54bWysU9tu2zAMfR/QfxD03vjSrr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Zvr6uKEsctTuk3&#10;6sZdPypyzA5GSrXMd9FrCrHDsqfwCKcooruQnzXY5Yu0yJw1Ppw1VnMiApPtVduUOAmBR1/bmxZ9&#10;7FK8FQeI6bvyliwOo4BQsrJ8/zOm49XXK1i3gDk+v3hp3s6ZTFU27SvWrZcH5IhLmh7Q6NFPjIrR&#10;BEomHDyj8WXHQVEy/nCobH17fVXjpuSgauoGNxhygKi377PcicHjLokElOwCmH5AwFmjjAtHlpmd&#10;1mvZifdxRv/2E2z+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jwEibsBAABMAwAADgAAAAAAAAAAAAAAAAAuAgAAZHJz&#10;L2Uyb0RvYy54bWxQSwECLQAUAAYACAAAACEAe5uvld0AAAAJAQAADwAAAAAAAAAAAAAAAAAVBAAA&#10;ZHJzL2Rvd25yZXYueG1sUEsFBgAAAAAEAAQA8wAAAB8FAAAAAA==&#10;" w14:anchorId="54634138">
                <v:textbox inset="2.16pt,1.44pt,0,1.44pt">
                  <w:txbxContent>
                    <w:p w:rsidR="00790912" w:rsidP="00790912" w:rsidRDefault="00790912" w14:paraId="363872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3232" behindDoc="0" locked="0" layoutInCell="1" allowOverlap="1" wp14:editId="45F24AF9" wp14:anchorId="247F62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2" name="Rectangle 7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D45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2" style="position:absolute;margin-left:104pt;margin-top:-1pt;width:79pt;height:48pt;z-index:258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6YdLbsBAABMAwAADgAAAAAAAAAAAAAAAAAuAgAAZHJz&#10;L2Uyb0RvYy54bWxQSwECLQAUAAYACAAAACEAe5uvld0AAAAJAQAADwAAAAAAAAAAAAAAAAAVBAAA&#10;ZHJzL2Rvd25yZXYueG1sUEsFBgAAAAAEAAQA8wAAAB8FAAAAAA==&#10;" w14:anchorId="247F627E">
                <v:textbox inset="2.16pt,1.44pt,0,1.44pt">
                  <w:txbxContent>
                    <w:p w:rsidR="00790912" w:rsidP="00790912" w:rsidRDefault="00790912" w14:paraId="3FD45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4256" behindDoc="0" locked="0" layoutInCell="1" allowOverlap="1" wp14:editId="7062F1AB" wp14:anchorId="7B330C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3" name="Rectangle 7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B0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3" style="position:absolute;margin-left:104pt;margin-top:-1pt;width:79pt;height:48pt;z-index:258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nGugEAAEwDAAAOAAAAZHJzL2Uyb0RvYy54bWysU9tu2zAMfR+wfxD0vviSro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2ZNiecOp/Qd&#10;deN+sIqcs6ORUi3zXfSaYuqx7Dk+wSVK6C7kZw1u+SItMheNT1eN1ZyJwGS37jY1TkLg0cfutkMf&#10;u1SvxRFS/qyCI4vDKCCUoiw/fk35fPXlCtYtYM7PL16e93Mh09TdFes+yBNyxCXNj2i0DROjwppI&#10;yYSDZzT9OnBQlNgvHpVt727WLW5KCZpNu8ENhhIg6v3bLPdiDLhLIgMlhwhmGBFwebfgwpEVZpf1&#10;WnbibVzQ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IunGugEAAEwDAAAOAAAAAAAAAAAAAAAAAC4CAABkcnMv&#10;ZTJvRG9jLnhtbFBLAQItABQABgAIAAAAIQB7m6+V3QAAAAkBAAAPAAAAAAAAAAAAAAAAABQEAABk&#10;cnMvZG93bnJldi54bWxQSwUGAAAAAAQABADzAAAAHgUAAAAA&#10;" w14:anchorId="7B330C11">
                <v:textbox inset="2.16pt,1.44pt,0,1.44pt">
                  <w:txbxContent>
                    <w:p w:rsidR="00790912" w:rsidP="00790912" w:rsidRDefault="00790912" w14:paraId="2BB0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5280" behindDoc="0" locked="0" layoutInCell="1" allowOverlap="1" wp14:editId="4889C86C" wp14:anchorId="1EDE12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4" name="Rectangle 7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A473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4" style="position:absolute;margin-left:104pt;margin-top:-1pt;width:79pt;height:48pt;z-index:258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VuuwEAAEw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3bpZU+K4xSl9&#10;R924GyZFztnRSKnyfLNec4g9lj2HJ7hEEd1MftFg8xdpkaVofLpqrJZEBCa7m25T4yQEHn3sbjv0&#10;sUv1Whwgps/KW5IdRgGhFGX58WtM56svV7Augzk/n7207JdCpqm79gXr3ssTcsQlTY9o9ORnRsVk&#10;AiUzDp7R+OvAQVEyfXGobHu3vmlxU0rQbNoNbjCUAFHv32a5E6PHXRIJKDkEMMOIgItGBReOrDC7&#10;rFfeibdxQ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G61brsBAABMAwAADgAAAAAAAAAAAAAAAAAuAgAAZHJz&#10;L2Uyb0RvYy54bWxQSwECLQAUAAYACAAAACEAe5uvld0AAAAJAQAADwAAAAAAAAAAAAAAAAAVBAAA&#10;ZHJzL2Rvd25yZXYueG1sUEsFBgAAAAAEAAQA8wAAAB8FAAAAAA==&#10;" w14:anchorId="1EDE12F3">
                <v:textbox inset="2.16pt,1.44pt,0,1.44pt">
                  <w:txbxContent>
                    <w:p w:rsidR="00790912" w:rsidP="00790912" w:rsidRDefault="00790912" w14:paraId="26A473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6304" behindDoc="0" locked="0" layoutInCell="1" allowOverlap="1" wp14:editId="28AE18BD" wp14:anchorId="68DAB06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5" name="Rectangle 7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7E0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5" style="position:absolute;margin-left:104pt;margin-top:-1pt;width:79pt;height:48pt;z-index:258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OpBhbsBAABMAwAADgAAAAAAAAAAAAAAAAAuAgAAZHJz&#10;L2Uyb0RvYy54bWxQSwECLQAUAAYACAAAACEAe5uvld0AAAAJAQAADwAAAAAAAAAAAAAAAAAVBAAA&#10;ZHJzL2Rvd25yZXYueG1sUEsFBgAAAAAEAAQA8wAAAB8FAAAAAA==&#10;" w14:anchorId="68DAB066">
                <v:textbox inset="2.16pt,1.44pt,0,1.44pt">
                  <w:txbxContent>
                    <w:p w:rsidR="00790912" w:rsidP="00790912" w:rsidRDefault="00790912" w14:paraId="53C7E0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7328" behindDoc="0" locked="0" layoutInCell="1" allowOverlap="1" wp14:editId="75C3B725" wp14:anchorId="39F7E2C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6" name="Rectangle 7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2980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6" style="position:absolute;margin-left:104pt;margin-top:-1pt;width:79pt;height:48pt;z-index:258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bstNLsBAABMAwAADgAAAAAAAAAAAAAAAAAuAgAAZHJz&#10;L2Uyb0RvYy54bWxQSwECLQAUAAYACAAAACEAe5uvld0AAAAJAQAADwAAAAAAAAAAAAAAAAAVBAAA&#10;ZHJzL2Rvd25yZXYueG1sUEsFBgAAAAAEAAQA8wAAAB8FAAAAAA==&#10;" w14:anchorId="39F7E2C7">
                <v:textbox inset="2.16pt,1.44pt,0,1.44pt">
                  <w:txbxContent>
                    <w:p w:rsidR="00790912" w:rsidP="00790912" w:rsidRDefault="00790912" w14:paraId="262980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8352" behindDoc="0" locked="0" layoutInCell="1" allowOverlap="1" wp14:editId="2C2D7D97" wp14:anchorId="7055F1E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7" name="Rectangle 7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801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7" style="position:absolute;margin-left:104pt;margin-top:-1pt;width:79pt;height:48pt;z-index:258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T/Z37sBAABMAwAADgAAAAAAAAAAAAAAAAAuAgAAZHJz&#10;L2Uyb0RvYy54bWxQSwECLQAUAAYACAAAACEAe5uvld0AAAAJAQAADwAAAAAAAAAAAAAAAAAVBAAA&#10;ZHJzL2Rvd25yZXYueG1sUEsFBgAAAAAEAAQA8wAAAB8FAAAAAA==&#10;" w14:anchorId="7055F1E3">
                <v:textbox inset="2.16pt,1.44pt,0,1.44pt">
                  <w:txbxContent>
                    <w:p w:rsidR="00790912" w:rsidP="00790912" w:rsidRDefault="00790912" w14:paraId="11801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89376" behindDoc="0" locked="0" layoutInCell="1" allowOverlap="1" wp14:editId="3E08304F" wp14:anchorId="6837C18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8" name="Rectangle 7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5BE2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8" style="position:absolute;margin-left:104pt;margin-top:-1pt;width:79pt;height:48pt;z-index:258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Tp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x+7dYc+&#10;dqleiwPE9Fl5S7LDKCCUoiw/fo3pfPXlCtZlMOfns5eW/VLINHW3fsG69/KEHHFJ0yMaPfmZUTGZ&#10;QMmMg2c0/jpwUJRMXxwq297d3rS4KSVoNu0GVYESIOr92yx3YvS4SyIBJYcAZhgRcNGo4MKRFWaX&#10;9co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v/k6bsBAABMAwAADgAAAAAAAAAAAAAAAAAuAgAAZHJz&#10;L2Uyb0RvYy54bWxQSwECLQAUAAYACAAAACEAe5uvld0AAAAJAQAADwAAAAAAAAAAAAAAAAAVBAAA&#10;ZHJzL2Rvd25yZXYueG1sUEsFBgAAAAAEAAQA8wAAAB8FAAAAAA==&#10;" w14:anchorId="6837C186">
                <v:textbox inset="2.16pt,1.44pt,0,1.44pt">
                  <w:txbxContent>
                    <w:p w:rsidR="00790912" w:rsidP="00790912" w:rsidRDefault="00790912" w14:paraId="545BE2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0400" behindDoc="0" locked="0" layoutInCell="1" allowOverlap="1" wp14:editId="2CEEE19E" wp14:anchorId="5B321F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9" name="Rectangle 7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0FCD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9" style="position:absolute;margin-left:104pt;margin-top:-1pt;width:79pt;height:48pt;z-index:258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AC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GN316GP&#10;XarX4ggpf1bBkcVhFBBKUZYfv6Z8vvpyBesWMOfnFy/P+7mQaepu/YJ1H+QJOeKS5kc02oaJUWFN&#10;pGTCwTOafh04KErsF4/KtuvbmxY3pQTNpt3gBkMJEPX+bZZ7MQbcJZGBkkMEM4wIuGhUcOHICrPL&#10;ei0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nsQArsBAABMAwAADgAAAAAAAAAAAAAAAAAuAgAAZHJz&#10;L2Uyb0RvYy54bWxQSwECLQAUAAYACAAAACEAe5uvld0AAAAJAQAADwAAAAAAAAAAAAAAAAAVBAAA&#10;ZHJzL2Rvd25yZXYueG1sUEsFBgAAAAAEAAQA8wAAAB8FAAAAAA==&#10;" w14:anchorId="5B321F7D">
                <v:textbox inset="2.16pt,1.44pt,0,1.44pt">
                  <w:txbxContent>
                    <w:p w:rsidR="00790912" w:rsidP="00790912" w:rsidRDefault="00790912" w14:paraId="20FCD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1424" behindDoc="0" locked="0" layoutInCell="1" allowOverlap="1" wp14:editId="63254B74" wp14:anchorId="635230C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0" name="Rectangle 7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68B0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0" style="position:absolute;margin-left:104pt;margin-top:-1pt;width:79pt;height:48pt;z-index:258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qx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O31w0K5LnDKf1E&#10;3bgfrCKn7GikVMt8F72mmHose4qPcI4Sugv5WYNbvkiLzEXj40VjNWciMNlddW2NDwk8+tzddOhj&#10;l+q1OELKX1VwZHEYBYRSlOWH7ymfrr5cwboFzOn5xcvzbi5k1nXX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+IOqxugEAAEwDAAAOAAAAAAAAAAAAAAAAAC4CAABkcnMv&#10;ZTJvRG9jLnhtbFBLAQItABQABgAIAAAAIQB7m6+V3QAAAAkBAAAPAAAAAAAAAAAAAAAAABQEAABk&#10;cnMvZG93bnJldi54bWxQSwUGAAAAAAQABADzAAAAHgUAAAAA&#10;" w14:anchorId="635230C1">
                <v:textbox inset="2.16pt,1.44pt,0,1.44pt">
                  <w:txbxContent>
                    <w:p w:rsidR="00790912" w:rsidP="00790912" w:rsidRDefault="00790912" w14:paraId="3268B0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2448" behindDoc="0" locked="0" layoutInCell="1" allowOverlap="1" wp14:editId="4CDDC412" wp14:anchorId="28CC9E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1" name="Rectangle 7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AE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1" style="position:absolute;margin-left:104pt;margin-top:-1pt;width:79pt;height:48pt;z-index:258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5auwEAAEwDAAAOAAAAZHJzL2Uyb0RvYy54bWysU9tu2zAMfR+wfxD0vvjSro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9Lm76dDH&#10;LtVrcYSUv6rgyOIwCgilKMsP31M+XX25gnULmNPzi5fn3VzINHXXvWDdBXlEjrik+QGNtmFiVFgT&#10;KZlw8Iym33sOihL7zaOy7e31VYubUoJm3a5xg6EEiHr3Nsu9GAPukshAyT6CGUYEXDQquHBkhdl5&#10;vZadeBsX9K8/wf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qQeWrsBAABMAwAADgAAAAAAAAAAAAAAAAAuAgAAZHJz&#10;L2Uyb0RvYy54bWxQSwECLQAUAAYACAAAACEAe5uvld0AAAAJAQAADwAAAAAAAAAAAAAAAAAVBAAA&#10;ZHJzL2Rvd25yZXYueG1sUEsFBgAAAAAEAAQA8wAAAB8FAAAAAA==&#10;" w14:anchorId="28CC9E33">
                <v:textbox inset="2.16pt,1.44pt,0,1.44pt">
                  <w:txbxContent>
                    <w:p w:rsidR="00790912" w:rsidP="00790912" w:rsidRDefault="00790912" w14:paraId="390AE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3472" behindDoc="0" locked="0" layoutInCell="1" allowOverlap="1" wp14:editId="113BF9CE" wp14:anchorId="72B7D3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2" name="Rectangle 7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7B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2" style="position:absolute;margin-left:104pt;margin-top:-1pt;width:79pt;height:48pt;z-index:258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Lr9BhugEAAEwDAAAOAAAAAAAAAAAAAAAAAC4CAABkcnMv&#10;ZTJvRG9jLnhtbFBLAQItABQABgAIAAAAIQB7m6+V3QAAAAkBAAAPAAAAAAAAAAAAAAAAABQEAABk&#10;cnMvZG93bnJldi54bWxQSwUGAAAAAAQABADzAAAAHgUAAAAA&#10;" w14:anchorId="72B7D38F">
                <v:textbox inset="2.16pt,1.44pt,0,1.44pt">
                  <w:txbxContent>
                    <w:p w:rsidR="00790912" w:rsidP="00790912" w:rsidRDefault="00790912" w14:paraId="1DC7B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4496" behindDoc="0" locked="0" layoutInCell="1" allowOverlap="1" wp14:editId="0A58B926" wp14:anchorId="44EB1A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3" name="Rectangle 7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3CA0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3" style="position:absolute;margin-left:104pt;margin-top:-1pt;width:79pt;height:48pt;z-index:258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KySKugEAAEwDAAAOAAAAAAAAAAAAAAAAAC4CAABkcnMv&#10;ZTJvRG9jLnhtbFBLAQItABQABgAIAAAAIQB7m6+V3QAAAAkBAAAPAAAAAAAAAAAAAAAAABQEAABk&#10;cnMvZG93bnJldi54bWxQSwUGAAAAAAQABADzAAAAHgUAAAAA&#10;" w14:anchorId="44EB1A32">
                <v:textbox inset="2.16pt,1.44pt,0,1.44pt">
                  <w:txbxContent>
                    <w:p w:rsidR="00790912" w:rsidP="00790912" w:rsidRDefault="00790912" w14:paraId="163CA0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5520" behindDoc="0" locked="0" layoutInCell="1" allowOverlap="1" wp14:editId="5289D342" wp14:anchorId="08C3972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4" name="Rectangle 7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57A9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4" style="position:absolute;margin-left:104pt;margin-top:-1pt;width:79pt;height:48pt;z-index:258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d4IrsBAABMAwAADgAAAAAAAAAAAAAAAAAuAgAAZHJz&#10;L2Uyb0RvYy54bWxQSwECLQAUAAYACAAAACEAe5uvld0AAAAJAQAADwAAAAAAAAAAAAAAAAAVBAAA&#10;ZHJzL2Rvd25yZXYueG1sUEsFBgAAAAAEAAQA8wAAAB8FAAAAAA==&#10;" w14:anchorId="08C39723">
                <v:textbox inset="2.16pt,1.44pt,0,1.44pt">
                  <w:txbxContent>
                    <w:p w:rsidR="00790912" w:rsidP="00790912" w:rsidRDefault="00790912" w14:paraId="0057A9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6544" behindDoc="0" locked="0" layoutInCell="1" allowOverlap="1" wp14:editId="515A567D" wp14:anchorId="0C7A780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5" name="Rectangle 7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AF417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5" style="position:absolute;margin-left:104pt;margin-top:-1pt;width:79pt;height:48pt;z-index:258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OOMybsBAABMAwAADgAAAAAAAAAAAAAAAAAuAgAAZHJz&#10;L2Uyb0RvYy54bWxQSwECLQAUAAYACAAAACEAe5uvld0AAAAJAQAADwAAAAAAAAAAAAAAAAAVBAAA&#10;ZHJzL2Rvd25yZXYueG1sUEsFBgAAAAAEAAQA8wAAAB8FAAAAAA==&#10;" w14:anchorId="0C7A7800">
                <v:textbox inset="2.16pt,1.44pt,0,1.44pt">
                  <w:txbxContent>
                    <w:p w:rsidR="00790912" w:rsidP="00790912" w:rsidRDefault="00790912" w14:paraId="0AF417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7568" behindDoc="0" locked="0" layoutInCell="1" allowOverlap="1" wp14:editId="63E7AF97" wp14:anchorId="11B4E5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6" name="Rectangle 7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866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6" style="position:absolute;margin-left:104pt;margin-top:-1pt;width:79pt;height:48pt;z-index:258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B4uwEAAEwDAAAOAAAAZHJzL2Uyb0RvYy54bWysU9tu2zAMfR+wfxD0vvjSLE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m9XbYrShy3OKWf&#10;qBt3g5HknB1138s836zXFGKHZU/hES5RRDeTnxXY/EVaZC4an64ayzkRgcnNzWZd4yQEHn3erDbo&#10;Y5fqtThATF+ltyQ7jAJCKcry4/eYzldfrmBdBnN+Pntp3s+FTNPUyxese9+fkCMuaXpAo4yfGBVG&#10;B0omHDyj8feBg6TEfHOobHu7vGlxU0rQrNs1bjCUAFHv32a5E6PHXR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bLgeLsBAABMAwAADgAAAAAAAAAAAAAAAAAuAgAAZHJz&#10;L2Uyb0RvYy54bWxQSwECLQAUAAYACAAAACEAe5uvld0AAAAJAQAADwAAAAAAAAAAAAAAAAAVBAAA&#10;ZHJzL2Rvd25yZXYueG1sUEsFBgAAAAAEAAQA8wAAAB8FAAAAAA==&#10;" w14:anchorId="11B4E5FC">
                <v:textbox inset="2.16pt,1.44pt,0,1.44pt">
                  <w:txbxContent>
                    <w:p w:rsidR="00790912" w:rsidP="00790912" w:rsidRDefault="00790912" w14:paraId="00866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8592" behindDoc="0" locked="0" layoutInCell="1" allowOverlap="1" wp14:editId="4A05AE8B" wp14:anchorId="4A4812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7" name="Rectangle 7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F7AE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7" style="position:absolute;margin-left:104pt;margin-top:-1pt;width:79pt;height:48pt;z-index:258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TYUk7sBAABMAwAADgAAAAAAAAAAAAAAAAAuAgAAZHJz&#10;L2Uyb0RvYy54bWxQSwECLQAUAAYACAAAACEAe5uvld0AAAAJAQAADwAAAAAAAAAAAAAAAAAVBAAA&#10;ZHJzL2Rvd25yZXYueG1sUEsFBgAAAAAEAAQA8wAAAB8FAAAAAA==&#10;" w14:anchorId="4A4812CA">
                <v:textbox inset="2.16pt,1.44pt,0,1.44pt">
                  <w:txbxContent>
                    <w:p w:rsidR="00790912" w:rsidP="00790912" w:rsidRDefault="00790912" w14:paraId="77F7AE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799616" behindDoc="0" locked="0" layoutInCell="1" allowOverlap="1" wp14:editId="1643DDDE" wp14:anchorId="5705D8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8" name="Rectangle 7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0E4E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8" style="position:absolute;margin-left:104pt;margin-top:-1pt;width:79pt;height:48pt;z-index:258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a9imlugEAAEwDAAAOAAAAAAAAAAAAAAAAAC4CAABkcnMv&#10;ZTJvRG9jLnhtbFBLAQItABQABgAIAAAAIQB7m6+V3QAAAAkBAAAPAAAAAAAAAAAAAAAAABQEAABk&#10;cnMvZG93bnJldi54bWxQSwUGAAAAAAQABADzAAAAHgUAAAAA&#10;" w14:anchorId="5705D832">
                <v:textbox inset="2.16pt,1.44pt,0,1.44pt">
                  <w:txbxContent>
                    <w:p w:rsidR="00790912" w:rsidP="00790912" w:rsidRDefault="00790912" w14:paraId="090E4E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0448" behindDoc="0" locked="0" layoutInCell="1" allowOverlap="1" wp14:editId="4845206E" wp14:anchorId="44A350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29" name="Rectangle 7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4A63E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9" style="position:absolute;margin-left:104pt;margin-top:11pt;width:77pt;height:162pt;z-index:258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G6n45boBAABNAwAADgAAAAAAAAAAAAAAAAAuAgAAZHJzL2Uy&#10;b0RvYy54bWxQSwECLQAUAAYACAAAACEAqingg9sAAAAKAQAADwAAAAAAAAAAAAAAAAAUBAAAZHJz&#10;L2Rvd25yZXYueG1sUEsFBgAAAAAEAAQA8wAAABwFAAAAAA==&#10;" w14:anchorId="44A3501C">
                <v:textbox inset="2.16pt,1.44pt,0,1.44pt">
                  <w:txbxContent>
                    <w:p w:rsidR="00790912" w:rsidP="00790912" w:rsidRDefault="00790912" w14:paraId="74A63E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1472" behindDoc="0" locked="0" layoutInCell="1" allowOverlap="1" wp14:editId="793D29C6" wp14:anchorId="1EFA09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0" name="Rectangle 7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15A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0" style="position:absolute;margin-left:104pt;margin-top:11pt;width:79pt;height:162pt;z-index:258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rcL0zuQEAAE0DAAAOAAAAAAAAAAAAAAAAAC4CAABkcnMvZTJv&#10;RG9jLnhtbFBLAQItABQABgAIAAAAIQB7S47U2wAAAAoBAAAPAAAAAAAAAAAAAAAAABMEAABkcnMv&#10;ZG93bnJldi54bWxQSwUGAAAAAAQABADzAAAAGwUAAAAA&#10;" w14:anchorId="1EFA0922">
                <v:textbox inset="2.16pt,1.44pt,0,1.44pt">
                  <w:txbxContent>
                    <w:p w:rsidR="00790912" w:rsidP="00790912" w:rsidRDefault="00790912" w14:paraId="1B15A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2496" behindDoc="0" locked="0" layoutInCell="1" allowOverlap="1" wp14:editId="3FF704FE" wp14:anchorId="3A789B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1" name="Rectangle 7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560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1" style="position:absolute;margin-left:104pt;margin-top:11pt;width:77pt;height:162pt;z-index:258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jUNpXuQEAAE0DAAAOAAAAAAAAAAAAAAAAAC4CAABkcnMvZTJv&#10;RG9jLnhtbFBLAQItABQABgAIAAAAIQCqKeCD2wAAAAoBAAAPAAAAAAAAAAAAAAAAABMEAABkcnMv&#10;ZG93bnJldi54bWxQSwUGAAAAAAQABADzAAAAGwUAAAAA&#10;" w14:anchorId="3A789B9F">
                <v:textbox inset="2.16pt,1.44pt,0,1.44pt">
                  <w:txbxContent>
                    <w:p w:rsidR="00790912" w:rsidP="00790912" w:rsidRDefault="00790912" w14:paraId="52560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editId="1EF2E78B" wp14:anchorId="028763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2" name="Rectangle 7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F405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2" style="position:absolute;margin-left:104pt;margin-top:11pt;width:77pt;height:162pt;z-index:258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I5JQT24AQAATQMAAA4AAAAAAAAAAAAAAAAALgIAAGRycy9lMm9E&#10;b2MueG1sUEsBAi0AFAAGAAgAAAAhAKop4IPbAAAACgEAAA8AAAAAAAAAAAAAAAAAEgQAAGRycy9k&#10;b3ducmV2LnhtbFBLBQYAAAAABAAEAPMAAAAaBQAAAAA=&#10;" w14:anchorId="02876323">
                <v:textbox inset="2.16pt,1.44pt,0,1.44pt">
                  <w:txbxContent>
                    <w:p w:rsidR="00790912" w:rsidP="00790912" w:rsidRDefault="00790912" w14:paraId="37F405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4544" behindDoc="0" locked="0" layoutInCell="1" allowOverlap="1" wp14:editId="6F38CEC1" wp14:anchorId="67A991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3" name="Rectangle 7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FEE5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3" style="position:absolute;margin-left:104pt;margin-top:11pt;width:79pt;height:162pt;z-index:258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mkmWboBAABNAwAADgAAAAAAAAAAAAAAAAAuAgAAZHJzL2Uy&#10;b0RvYy54bWxQSwECLQAUAAYACAAAACEAe0uO1NsAAAAKAQAADwAAAAAAAAAAAAAAAAAUBAAAZHJz&#10;L2Rvd25yZXYueG1sUEsFBgAAAAAEAAQA8wAAABwFAAAAAA==&#10;" w14:anchorId="67A99151">
                <v:textbox inset="2.16pt,1.44pt,0,1.44pt">
                  <w:txbxContent>
                    <w:p w:rsidR="00790912" w:rsidP="00790912" w:rsidRDefault="00790912" w14:paraId="53FEE5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editId="23B5E118" wp14:anchorId="7160A5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4" name="Rectangle 7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7362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4" style="position:absolute;margin-left:104pt;margin-top:11pt;width:77pt;height:162pt;z-index:258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BYgZ04uQEAAE0DAAAOAAAAAAAAAAAAAAAAAC4CAABkcnMvZTJv&#10;RG9jLnhtbFBLAQItABQABgAIAAAAIQCqKeCD2wAAAAoBAAAPAAAAAAAAAAAAAAAAABMEAABkcnMv&#10;ZG93bnJldi54bWxQSwUGAAAAAAQABADzAAAAGwUAAAAA&#10;" w14:anchorId="7160A564">
                <v:textbox inset="2.16pt,1.44pt,0,1.44pt">
                  <w:txbxContent>
                    <w:p w:rsidR="00790912" w:rsidP="00790912" w:rsidRDefault="00790912" w14:paraId="257362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6592" behindDoc="0" locked="0" layoutInCell="1" allowOverlap="1" wp14:editId="0EDBAAAE" wp14:anchorId="138921A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5" name="Rectangle 7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F23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5" style="position:absolute;margin-left:105pt;margin-top:11pt;width:77pt;height:162pt;z-index:258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BCE6Ja6AQAATQMAAA4AAAAAAAAAAAAAAAAALgIAAGRycy9l&#10;Mm9Eb2MueG1sUEsBAi0AFAAGAAgAAAAhAEwiVjPcAAAACgEAAA8AAAAAAAAAAAAAAAAAFAQAAGRy&#10;cy9kb3ducmV2LnhtbFBLBQYAAAAABAAEAPMAAAAdBQAAAAA=&#10;" w14:anchorId="138921A0">
                <v:textbox inset="2.16pt,1.44pt,0,1.44pt">
                  <w:txbxContent>
                    <w:p w:rsidR="00790912" w:rsidP="00790912" w:rsidRDefault="00790912" w14:paraId="4FF23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7616" behindDoc="0" locked="0" layoutInCell="1" allowOverlap="1" wp14:editId="666D9BAD" wp14:anchorId="1C2F87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6" name="Rectangle 7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ED78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6" style="position:absolute;margin-left:104pt;margin-top:11pt;width:79pt;height:162pt;z-index:258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bXMUI7oBAABNAwAADgAAAAAAAAAAAAAAAAAuAgAAZHJzL2Uy&#10;b0RvYy54bWxQSwECLQAUAAYACAAAACEAe0uO1NsAAAAKAQAADwAAAAAAAAAAAAAAAAAUBAAAZHJz&#10;L2Rvd25yZXYueG1sUEsFBgAAAAAEAAQA8wAAABwFAAAAAA==&#10;" w14:anchorId="1C2F877E">
                <v:textbox inset="2.16pt,1.44pt,0,1.44pt">
                  <w:txbxContent>
                    <w:p w:rsidR="00790912" w:rsidP="00790912" w:rsidRDefault="00790912" w14:paraId="53ED78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8640" behindDoc="0" locked="0" layoutInCell="1" allowOverlap="1" wp14:editId="3A2F63CB" wp14:anchorId="15FA30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7" name="Rectangle 7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758F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7" style="position:absolute;margin-left:104pt;margin-top:11pt;width:77pt;height:162pt;z-index:258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VNzR7oBAABNAwAADgAAAAAAAAAAAAAAAAAuAgAAZHJzL2Uy&#10;b0RvYy54bWxQSwECLQAUAAYACAAAACEAqingg9sAAAAKAQAADwAAAAAAAAAAAAAAAAAUBAAAZHJz&#10;L2Rvd25yZXYueG1sUEsFBgAAAAAEAAQA8wAAABwFAAAAAA==&#10;" w14:anchorId="15FA30D0">
                <v:textbox inset="2.16pt,1.44pt,0,1.44pt">
                  <w:txbxContent>
                    <w:p w:rsidR="00790912" w:rsidP="00790912" w:rsidRDefault="00790912" w14:paraId="6F758F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29664" behindDoc="0" locked="0" layoutInCell="1" allowOverlap="1" wp14:editId="6EFA9170" wp14:anchorId="47144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8" name="Rectangle 7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9222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8" style="position:absolute;margin-left:104pt;margin-top:11pt;width:77pt;height:162pt;z-index:258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0ECQzuQEAAE0DAAAOAAAAAAAAAAAAAAAAAC4CAABkcnMvZTJv&#10;RG9jLnhtbFBLAQItABQABgAIAAAAIQCqKeCD2wAAAAoBAAAPAAAAAAAAAAAAAAAAABMEAABkcnMv&#10;ZG93bnJldi54bWxQSwUGAAAAAAQABADzAAAAGwUAAAAA&#10;" w14:anchorId="4714407B">
                <v:textbox inset="2.16pt,1.44pt,0,1.44pt">
                  <w:txbxContent>
                    <w:p w:rsidR="00790912" w:rsidP="00790912" w:rsidRDefault="00790912" w14:paraId="7C9222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0688" behindDoc="0" locked="0" layoutInCell="1" allowOverlap="1" wp14:editId="2C09E526" wp14:anchorId="1DAA5E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9" name="Rectangle 7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0BED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9" style="position:absolute;margin-left:104pt;margin-top:11pt;width:79pt;height:162pt;z-index:258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NX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vlzYYSzx126Qf6&#10;xn1vFTlXByOlmvs7+zXG1OG1l/gMlyzhchY/aXDzF2WRqXh8unqspkwEFjc3m3WNnRC41dbL5QoT&#10;hKneb0dI+ZsKjswLRgG5FGv58SHl89G3I3hvZnN+f17laT8VNU3TrN7I7oM8oUic0vyEQdswMiqs&#10;iZSM2HlG0+8DB0WJ/e7R2hY1tzgqJWnW7RpHGEqCtPcfq9yLIeAwiQyUHCKYfkDCxaTCC3tWlF3m&#10;ax6Kj3lh//4X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BDV7oBAABNAwAADgAAAAAAAAAAAAAAAAAuAgAAZHJzL2Uy&#10;b0RvYy54bWxQSwECLQAUAAYACAAAACEAe0uO1NsAAAAKAQAADwAAAAAAAAAAAAAAAAAUBAAAZHJz&#10;L2Rvd25yZXYueG1sUEsFBgAAAAAEAAQA8wAAABwFAAAAAA==&#10;" w14:anchorId="1DAA5EF7">
                <v:textbox inset="2.16pt,1.44pt,0,1.44pt">
                  <w:txbxContent>
                    <w:p w:rsidR="00790912" w:rsidP="00790912" w:rsidRDefault="00790912" w14:paraId="0E0BED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1712" behindDoc="0" locked="0" layoutInCell="1" allowOverlap="1" wp14:editId="6E9634E5" wp14:anchorId="12A8BE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0" name="Rectangle 7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37D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0" style="position:absolute;margin-left:104pt;margin-top:11pt;width:79pt;height:162pt;z-index:258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l3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mwYNssxgl36i&#10;b8yOWpBTdVLDIFJ/k1+zDx1ee/HPcM4CLpP4RYJJX5RFluzx8eKxWCLhWLy7uWtLfIjjVl02zRoT&#10;hCk+bnsI8atwhqRFTwG5ZGvZ4XuIp6PvR/BeYnN6P63isluymqqq2neyOzccUSROaXzCILWbe8q1&#10;8pTM2Pmehtc9A0GJ/mbR2nrd3NQ4Kjmp2rrFEYacIO3d5yqzfHI4TDwCJXsPapyQcDYp88KeZWXn&#10;+UpD8TnP7D/+gu0b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j0OXe7AQAATQMAAA4AAAAAAAAAAAAAAAAALgIAAGRycy9l&#10;Mm9Eb2MueG1sUEsBAi0AFAAGAAgAAAAhAHtLjtTbAAAACgEAAA8AAAAAAAAAAAAAAAAAFQQAAGRy&#10;cy9kb3ducmV2LnhtbFBLBQYAAAAABAAEAPMAAAAdBQAAAAA=&#10;" w14:anchorId="12A8BE38">
                <v:textbox inset="2.16pt,1.44pt,0,1.44pt">
                  <w:txbxContent>
                    <w:p w:rsidR="00790912" w:rsidP="00790912" w:rsidRDefault="00790912" w14:paraId="0FD37D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2736" behindDoc="0" locked="0" layoutInCell="1" allowOverlap="1" wp14:editId="041B673C" wp14:anchorId="13782B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1" name="Rectangle 7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70B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1" style="position:absolute;margin-left:104pt;margin-top:11pt;width:79pt;height:162pt;z-index:258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zZ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rqHEc4dd+o6+&#10;cT9YRS7V0Uiplv4ufk0x9XjtOT7BNUu4XMTPGtzyRVlkLh6fbx6rOROBxe3ddlNjJwRutXXXrTFB&#10;mOr1doSUP6vgyLJgFJBLsZafvqZ8OfpyBO8tbC7vL6s8H+aipmma7QvZQ5BnFIlTmh8xaBsmRoU1&#10;kZIJO89o+nXkoCixXzxa2667uxZHpSTNpt3gCENJkPbhbZV7MQYcJpGBkmMEM4xIuJhUeGHPirLr&#10;fC1D8TYv7F//gv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DxTNm7AQAATQMAAA4AAAAAAAAAAAAAAAAALgIAAGRycy9l&#10;Mm9Eb2MueG1sUEsBAi0AFAAGAAgAAAAhAHtLjtTbAAAACgEAAA8AAAAAAAAAAAAAAAAAFQQAAGRy&#10;cy9kb3ducmV2LnhtbFBLBQYAAAAABAAEAPMAAAAdBQAAAAA=&#10;" w14:anchorId="13782B22">
                <v:textbox inset="2.16pt,1.44pt,0,1.44pt">
                  <w:txbxContent>
                    <w:p w:rsidR="00790912" w:rsidP="00790912" w:rsidRDefault="00790912" w14:paraId="4570B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3760" behindDoc="0" locked="0" layoutInCell="1" allowOverlap="1" wp14:editId="78321692" wp14:anchorId="2A541E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2" name="Rectangle 7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48F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2" style="position:absolute;margin-left:104pt;margin-top:11pt;width:79pt;height:162pt;z-index:258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B7T+C7AQAATQMAAA4AAAAAAAAAAAAAAAAALgIAAGRycy9l&#10;Mm9Eb2MueG1sUEsBAi0AFAAGAAgAAAAhAHtLjtTbAAAACgEAAA8AAAAAAAAAAAAAAAAAFQQAAGRy&#10;cy9kb3ducmV2LnhtbFBLBQYAAAAABAAEAPMAAAAdBQAAAAA=&#10;" w14:anchorId="2A541EE6">
                <v:textbox inset="2.16pt,1.44pt,0,1.44pt">
                  <w:txbxContent>
                    <w:p w:rsidR="00790912" w:rsidP="00790912" w:rsidRDefault="00790912" w14:paraId="3E48F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4784" behindDoc="0" locked="0" layoutInCell="1" allowOverlap="1" wp14:editId="69097010" wp14:anchorId="3498E8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3" name="Rectangle 7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758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3" style="position:absolute;margin-left:104pt;margin-top:11pt;width:79pt;height:162pt;z-index:258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pO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ddt6bEc4dd+o6+&#10;cT9YRS7V0Uiplv4ufk0x9XjtOT7BNUu4XMTPGtzyRVlkLh6fbx6rOROBxbv13bbGTgjcauuu22CC&#10;MNXr7Qgpf1bBkWXBKCCXYi0/fU35cvT3Eby3sLm8v6zyfJiLmqZpb2QPQZ5RJE5pfsSgbZgYFdZE&#10;SibsPKPp55GDosR+8Whtu+nWLY5KSZptu8URhpIg7cPbKvdiDDhMIgMlxwhmGJFwebfwwp4VZdf5&#10;WobibV7Yv/4F+1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H46TroBAABNAwAADgAAAAAAAAAAAAAAAAAuAgAAZHJzL2Uy&#10;b0RvYy54bWxQSwECLQAUAAYACAAAACEAe0uO1NsAAAAKAQAADwAAAAAAAAAAAAAAAAAUBAAAZHJz&#10;L2Rvd25yZXYueG1sUEsFBgAAAAAEAAQA8wAAABwFAAAAAA==&#10;" w14:anchorId="3498E802">
                <v:textbox inset="2.16pt,1.44pt,0,1.44pt">
                  <w:txbxContent>
                    <w:p w:rsidR="00790912" w:rsidP="00790912" w:rsidRDefault="00790912" w14:paraId="07758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editId="358CAF89" wp14:anchorId="2A1CFF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4" name="Rectangle 7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DB96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4" style="position:absolute;margin-left:104pt;margin-top:11pt;width:79pt;height:162pt;z-index:258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Pl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F113WUOG6xS9/R&#10;N+6GSZFzdTRSqtzf7NccYo/XXsIzXLKIyyx+0WDzF2WRpXh8unqslkQEFu9u7zY1dkLgVlt33RoT&#10;hKnebgeI6bPyluQFo4BcirX8+DWm89HXI3gvszm/n1dp2S9FTdO07SvZvZcnFIlTmp4w6MnPjIrJ&#10;BEpm7Dyj8deBg6Jk+uLQ2nbd3bY4KiVpNu0GRxhKgrT376vcidHjMIkElBwCmGFEwsWkwgt7VpRd&#10;5isPxfu8sH/7C3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azk+W7AQAATQMAAA4AAAAAAAAAAAAAAAAALgIAAGRycy9l&#10;Mm9Eb2MueG1sUEsBAi0AFAAGAAgAAAAhAHtLjtTbAAAACgEAAA8AAAAAAAAAAAAAAAAAFQQAAGRy&#10;cy9kb3ducmV2LnhtbFBLBQYAAAAABAAEAPMAAAAdBQAAAAA=&#10;" w14:anchorId="2A1CFFC3">
                <v:textbox inset="2.16pt,1.44pt,0,1.44pt">
                  <w:txbxContent>
                    <w:p w:rsidR="00790912" w:rsidP="00790912" w:rsidRDefault="00790912" w14:paraId="31DB96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6832" behindDoc="0" locked="0" layoutInCell="1" allowOverlap="1" wp14:editId="63B4BD74" wp14:anchorId="7136F0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5" name="Rectangle 7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C53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5" style="position:absolute;margin-left:104pt;margin-top:11pt;width:79pt;height:162pt;z-index:258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etuZLvAEAAE0DAAAOAAAAAAAAAAAAAAAAAC4CAABkcnMv&#10;ZTJvRG9jLnhtbFBLAQItABQABgAIAAAAIQB7S47U2wAAAAoBAAAPAAAAAAAAAAAAAAAAABYEAABk&#10;cnMvZG93bnJldi54bWxQSwUGAAAAAAQABADzAAAAHgUAAAAA&#10;" w14:anchorId="7136F07C">
                <v:textbox inset="2.16pt,1.44pt,0,1.44pt">
                  <w:txbxContent>
                    <w:p w:rsidR="00790912" w:rsidP="00790912" w:rsidRDefault="00790912" w14:paraId="65C53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7856" behindDoc="0" locked="0" layoutInCell="1" allowOverlap="1" wp14:editId="328B875E" wp14:anchorId="27D507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6" name="Rectangle 7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103E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6" style="position:absolute;margin-left:104pt;margin-top:11pt;width:79pt;height:162pt;z-index:258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g0uw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u6XEc4dd+oG+&#10;cT9YRc7V0Uiplv4ufk0x9XjtOT7BJUu4XMTPGtzyRVlkLh6frh6rOROBxbubu02NnRC41dZdt8YE&#10;Yaq32xFS/qKCI8uCUUAuxVp+/Jby+ejrEby3sDm/v6zyvJ+LmqZpu1ey+yBPKBKnND9i0DZMjApr&#10;IiUTdp7R9OvAQVFiv3q0tl13Ny2OSkmaTbvB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NkCDS7AQAATQMAAA4AAAAAAAAAAAAAAAAALgIAAGRycy9l&#10;Mm9Eb2MueG1sUEsBAi0AFAAGAAgAAAAhAHtLjtTbAAAACgEAAA8AAAAAAAAAAAAAAAAAFQQAAGRy&#10;cy9kb3ducmV2LnhtbFBLBQYAAAAABAAEAPMAAAAdBQAAAAA=&#10;" w14:anchorId="27D50773">
                <v:textbox inset="2.16pt,1.44pt,0,1.44pt">
                  <w:txbxContent>
                    <w:p w:rsidR="00790912" w:rsidP="00790912" w:rsidRDefault="00790912" w14:paraId="5103E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8880" behindDoc="0" locked="0" layoutInCell="1" allowOverlap="1" wp14:editId="5C3AE9C6" wp14:anchorId="2DD4EA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7" name="Rectangle 7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2946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7" style="position:absolute;margin-left:104pt;margin-top:11pt;width:79pt;height:162pt;z-index:258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thfZq7AQAATQMAAA4AAAAAAAAAAAAAAAAALgIAAGRycy9l&#10;Mm9Eb2MueG1sUEsBAi0AFAAGAAgAAAAhAHtLjtTbAAAACgEAAA8AAAAAAAAAAAAAAAAAFQQAAGRy&#10;cy9kb3ducmV2LnhtbFBLBQYAAAAABAAEAPMAAAAdBQAAAAA=&#10;" w14:anchorId="2DD4EAA8">
                <v:textbox inset="2.16pt,1.44pt,0,1.44pt">
                  <w:txbxContent>
                    <w:p w:rsidR="00790912" w:rsidP="00790912" w:rsidRDefault="00790912" w14:paraId="782946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39904" behindDoc="0" locked="0" layoutInCell="1" allowOverlap="1" wp14:editId="0AF67E58" wp14:anchorId="5B273A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8" name="Rectangle 7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955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8" style="position:absolute;margin-left:104pt;margin-top:11pt;width:79pt;height:162pt;z-index:258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ruug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w1557rBLP9A3&#10;7geryLk6GinV0t/FrymmHq89xye4ZAmXi/hZg1u+KIvMxePT1WM1ZyKweHdzt6mxEwK32rrr1pgg&#10;TPV2O0LKX1RwZFkwCsilWMuP31I+H309gvcWNuf3l1We93NR0zTt7SvZfZAnFIlTmh8xaBsmRoU1&#10;kZIJO89o+nXgoCixXz1a2667mxZHpSTNpt2gLVASpL1/X+VejAGHSWSg5BDBDCMSLiYVXtizouwy&#10;X8tQvM8L+7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iIq7roBAABNAwAADgAAAAAAAAAAAAAAAAAuAgAAZHJzL2Uy&#10;b0RvYy54bWxQSwECLQAUAAYACAAAACEAe0uO1NsAAAAKAQAADwAAAAAAAAAAAAAAAAAUBAAAZHJz&#10;L2Rvd25yZXYueG1sUEsFBgAAAAAEAAQA8wAAABwFAAAAAA==&#10;" w14:anchorId="5B273A5A">
                <v:textbox inset="2.16pt,1.44pt,0,1.44pt">
                  <w:txbxContent>
                    <w:p w:rsidR="00790912" w:rsidP="00790912" w:rsidRDefault="00790912" w14:paraId="77955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0928" behindDoc="0" locked="0" layoutInCell="1" allowOverlap="1" wp14:editId="61BB239F" wp14:anchorId="2D599B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9" name="Rectangle 7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08E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9" style="position:absolute;margin-left:104pt;margin-top:11pt;width:79pt;height:162pt;z-index:258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9A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bkuJ5w679B19&#10;436wilyqo5FSLf1d/Jpi6vHac3yCa5ZwuYifNbjli7LIXDw+3zxWcyYCi9u77abGTgjcauuuW2OC&#10;MNXr7Qgpf1bBkWXBKCCXYi0/fU35cvTlCN5b2FzeX1Z5PsxFTdO06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InX0C7AQAATQMAAA4AAAAAAAAAAAAAAAAALgIAAGRycy9l&#10;Mm9Eb2MueG1sUEsBAi0AFAAGAAgAAAAhAHtLjtTbAAAACgEAAA8AAAAAAAAAAAAAAAAAFQQAAGRy&#10;cy9kb3ducmV2LnhtbFBLBQYAAAAABAAEAPMAAAAdBQAAAAA=&#10;" w14:anchorId="2D599BCF">
                <v:textbox inset="2.16pt,1.44pt,0,1.44pt">
                  <w:txbxContent>
                    <w:p w:rsidR="00790912" w:rsidP="00790912" w:rsidRDefault="00790912" w14:paraId="7908E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1952" behindDoc="0" locked="0" layoutInCell="1" allowOverlap="1" wp14:editId="6E0395EC" wp14:anchorId="635279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0" name="Rectangle 7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EB65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0" style="position:absolute;margin-left:104pt;margin-top:11pt;width:79pt;height:162pt;z-index:258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hcuwEAAE0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N+iMa5LjFLv1A&#10;37gbJkXO1dFIqXJ/s19ziD1eewqPcMkiLrP4RYPNX5RFluLx6eqxWhIRWLy9ue1qfEjgVluv1xtM&#10;EKZ6vR0gpi/KW5IXjAJyKdby47eYzkdfjuC9zOb8fl6lZb8UNU3Tdi9k916eUCROaXrAoCc/Myom&#10;EyiZsfOMxl8HDoqS6atDa9vN+qbFUSlJ07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LbCFy7AQAATQMAAA4AAAAAAAAAAAAAAAAALgIAAGRycy9l&#10;Mm9Eb2MueG1sUEsBAi0AFAAGAAgAAAAhAHtLjtTbAAAACgEAAA8AAAAAAAAAAAAAAAAAFQQAAGRy&#10;cy9kb3ducmV2LnhtbFBLBQYAAAAABAAEAPMAAAAdBQAAAAA=&#10;" w14:anchorId="63527947">
                <v:textbox inset="2.16pt,1.44pt,0,1.44pt">
                  <w:txbxContent>
                    <w:p w:rsidR="00790912" w:rsidP="00790912" w:rsidRDefault="00790912" w14:paraId="46EB65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2976" behindDoc="0" locked="0" layoutInCell="1" allowOverlap="1" wp14:editId="5695FAA5" wp14:anchorId="1A9B65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1" name="Rectangle 7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CA66C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1" style="position:absolute;margin-left:104pt;margin-top:11pt;width:79pt;height:162pt;z-index:258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3y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yc0OJ5w679At9&#10;4763ipyrg5FSzf2d/Rpj6vDaY3yAS5ZwOYufNLj5i7LIVDw+XT1WUyYCi5ubzbrGTgjcauvlcoUJ&#10;wlQvtyOk/E0FR+YFo4BcirX8+CPl89HnI3hvZnN+f17laT8VNU3Tbp7J7oM8oUic0nyPQdswMiqs&#10;iZSM2HlG058DB0WJ/e7R2na1vGlxVErSrNs1jjCUBGnvX1e5F0PAYRIZKDlEMP2AhItJhRf2rCi7&#10;zNc8FK/zwv7lL9j9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reffK7AQAATQMAAA4AAAAAAAAAAAAAAAAALgIAAGRycy9l&#10;Mm9Eb2MueG1sUEsBAi0AFAAGAAgAAAAhAHtLjtTbAAAACgEAAA8AAAAAAAAAAAAAAAAAFQQAAGRy&#10;cy9kb3ducmV2LnhtbFBLBQYAAAAABAAEAPMAAAAdBQAAAAA=&#10;" w14:anchorId="1A9B659D">
                <v:textbox inset="2.16pt,1.44pt,0,1.44pt">
                  <w:txbxContent>
                    <w:p w:rsidR="00790912" w:rsidP="00790912" w:rsidRDefault="00790912" w14:paraId="3CA66C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4000" behindDoc="0" locked="0" layoutInCell="1" allowOverlap="1" wp14:editId="49B6BBA5" wp14:anchorId="52BD78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2" name="Rectangle 7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374F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2" style="position:absolute;margin-left:104pt;margin-top:11pt;width:79pt;height:162pt;z-index:258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fH5pi7AQAATQMAAA4AAAAAAAAAAAAAAAAALgIAAGRycy9l&#10;Mm9Eb2MueG1sUEsBAi0AFAAGAAgAAAAhAHtLjtTbAAAACgEAAA8AAAAAAAAAAAAAAAAAFQQAAGRy&#10;cy9kb3ducmV2LnhtbFBLBQYAAAAABAAEAPMAAAAdBQAAAAA=&#10;" w14:anchorId="52BD7823">
                <v:textbox inset="2.16pt,1.44pt,0,1.44pt">
                  <w:txbxContent>
                    <w:p w:rsidR="00790912" w:rsidP="00790912" w:rsidRDefault="00790912" w14:paraId="55374F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5024" behindDoc="0" locked="0" layoutInCell="1" allowOverlap="1" wp14:editId="57453A2F" wp14:anchorId="024976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3" name="Rectangle 7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181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3" style="position:absolute;margin-left:104pt;margin-top:11pt;width:79pt;height:162pt;z-index:258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8KTNroBAABNAwAADgAAAAAAAAAAAAAAAAAuAgAAZHJzL2Uy&#10;b0RvYy54bWxQSwECLQAUAAYACAAAACEAe0uO1NsAAAAKAQAADwAAAAAAAAAAAAAAAAAUBAAAZHJz&#10;L2Rvd25yZXYueG1sUEsFBgAAAAAEAAQA8wAAABwFAAAAAA==&#10;" w14:anchorId="0249761F">
                <v:textbox inset="2.16pt,1.44pt,0,1.44pt">
                  <w:txbxContent>
                    <w:p w:rsidR="00790912" w:rsidP="00790912" w:rsidRDefault="00790912" w14:paraId="41181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6048" behindDoc="0" locked="0" layoutInCell="1" allowOverlap="1" wp14:editId="4D402E3E" wp14:anchorId="15D5FC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4" name="Rectangle 7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867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4" style="position:absolute;margin-left:104pt;margin-top:11pt;width:79pt;height:162pt;z-index:258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EPOp27AQAATQMAAA4AAAAAAAAAAAAAAAAALgIAAGRycy9l&#10;Mm9Eb2MueG1sUEsBAi0AFAAGAAgAAAAhAHtLjtTbAAAACgEAAA8AAAAAAAAAAAAAAAAAFQQAAGRy&#10;cy9kb3ducmV2LnhtbFBLBQYAAAAABAAEAPMAAAAdBQAAAAA=&#10;" w14:anchorId="15D5FC63">
                <v:textbox inset="2.16pt,1.44pt,0,1.44pt">
                  <w:txbxContent>
                    <w:p w:rsidR="00790912" w:rsidP="00790912" w:rsidRDefault="00790912" w14:paraId="5867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7072" behindDoc="0" locked="0" layoutInCell="1" allowOverlap="1" wp14:editId="1653B969" wp14:anchorId="323AD6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5" name="Rectangle 7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33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5" style="position:absolute;margin-left:104pt;margin-top:11pt;width:79pt;height:162pt;z-index:258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8z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vaWEsctdukH&#10;+sbdYCQ5V0fd9zL3N/s1hdjhtefwBJcs4jKLnxXY/EVZZC4en64eyzkRgcW75d2mxk4I3Grr1WqN&#10;CcJUr7cDxPRFekvyglFALsVafvwW0/noyxG8l9mc38+rNO/noqZpls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5Ck8zvAEAAE0DAAAOAAAAAAAAAAAAAAAAAC4CAABkcnMv&#10;ZTJvRG9jLnhtbFBLAQItABQABgAIAAAAIQB7S47U2wAAAAoBAAAPAAAAAAAAAAAAAAAAABYEAABk&#10;cnMvZG93bnJldi54bWxQSwUGAAAAAAQABADzAAAAHgUAAAAA&#10;" w14:anchorId="323AD6EB">
                <v:textbox inset="2.16pt,1.44pt,0,1.44pt">
                  <w:txbxContent>
                    <w:p w:rsidR="00790912" w:rsidP="00790912" w:rsidRDefault="00790912" w14:paraId="5F2C33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8096" behindDoc="0" locked="0" layoutInCell="1" allowOverlap="1" wp14:editId="0ADCBE18" wp14:anchorId="24FCA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6" name="Rectangle 7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8C6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6" style="position:absolute;margin-left:104pt;margin-top:11pt;width:79pt;height:162pt;z-index:258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E2KFMvAEAAE0DAAAOAAAAAAAAAAAAAAAAAC4CAABkcnMv&#10;ZTJvRG9jLnhtbFBLAQItABQABgAIAAAAIQB7S47U2wAAAAoBAAAPAAAAAAAAAAAAAAAAABYEAABk&#10;cnMvZG93bnJldi54bWxQSwUGAAAAAAQABADzAAAAHgUAAAAA&#10;" w14:anchorId="24FCA1ED">
                <v:textbox inset="2.16pt,1.44pt,0,1.44pt">
                  <w:txbxContent>
                    <w:p w:rsidR="00790912" w:rsidP="00790912" w:rsidRDefault="00790912" w14:paraId="2B8C6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49120" behindDoc="0" locked="0" layoutInCell="1" allowOverlap="1" wp14:editId="1C0A6369" wp14:anchorId="51754C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7" name="Rectangle 7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1FE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7" style="position:absolute;margin-left:104pt;margin-top:11pt;width:79pt;height:162pt;z-index:258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Ti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nZNieMWu/QD&#10;feNuMJKcq6Pue5n7m/2aQuzw2nN4gksWcZnFzwps/qIsMhePT1eP5ZyIwOLd8m5TYycEbrX1arXG&#10;BGGq19sBYvoivSV5wSggl2ItP36L6Xz05Qjey2zO7+dVmvdzUdM0y9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M3dTivAEAAE0DAAAOAAAAAAAAAAAAAAAAAC4CAABkcnMv&#10;ZTJvRG9jLnhtbFBLAQItABQABgAIAAAAIQB7S47U2wAAAAoBAAAPAAAAAAAAAAAAAAAAABYEAABk&#10;cnMvZG93bnJldi54bWxQSwUGAAAAAAQABADzAAAAHgUAAAAA&#10;" w14:anchorId="51754CA6">
                <v:textbox inset="2.16pt,1.44pt,0,1.44pt">
                  <w:txbxContent>
                    <w:p w:rsidR="00790912" w:rsidP="00790912" w:rsidRDefault="00790912" w14:paraId="6A1FE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0144" behindDoc="0" locked="0" layoutInCell="1" allowOverlap="1" wp14:editId="38D5B793" wp14:anchorId="55946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8" name="Rectangle 7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8CEC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8" style="position:absolute;margin-left:104pt;margin-top:11pt;width:79pt;height:162pt;z-index:258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OW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9Ql75bjFLv1A&#10;37jrR0XO1cFIqXJ/s19TiB1eew5PcMkiLrP4WYPNX5RF5uLx6eqxmhMRWLxb3m1q7ITArbZerdaY&#10;IEz1ejtATF+UtyQvGAXkUqzlx28xnY++HMF7mc35/bxK834uappmeftCdu/lCUXilKZHDHr0E6Ni&#10;NIGSCTvPaPx94KAoGb86tLZdr5YtjkpJmk27QVugJEh7/7bKnRg8DpNIQMkhgOkHJFxMKrywZ0XZ&#10;Zb7yULzNC/vXv2D3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2eg5a7AQAATQMAAA4AAAAAAAAAAAAAAAAALgIAAGRycy9l&#10;Mm9Eb2MueG1sUEsBAi0AFAAGAAgAAAAhAHtLjtTbAAAACgEAAA8AAAAAAAAAAAAAAAAAFQQAAGRy&#10;cy9kb3ducmV2LnhtbFBLBQYAAAAABAAEAPMAAAAdBQAAAAA=&#10;" w14:anchorId="55946439">
                <v:textbox inset="2.16pt,1.44pt,0,1.44pt">
                  <w:txbxContent>
                    <w:p w:rsidR="00790912" w:rsidP="00790912" w:rsidRDefault="00790912" w14:paraId="08CEC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1168" behindDoc="0" locked="0" layoutInCell="1" allowOverlap="1" wp14:editId="11C26E38" wp14:anchorId="79F046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9" name="Rectangle 7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589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9" style="position:absolute;margin-left:104pt;margin-top:11pt;width:79pt;height:162pt;z-index:258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1cctJY5b7NIP&#10;9I27flTkUh2MlCr3N/s1hdjhtafwCNcs4jKLnzXY/EVZZC4en28eqzkRgcXtcrupsRMCt9p6tVpj&#10;gjDV6+0AMX1R3pK8YBSQS7GWn77FdDn6cgTvZTaX9/MqzYe5qGma5fq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Vm/Y4vAEAAE0DAAAOAAAAAAAAAAAAAAAAAC4CAABkcnMv&#10;ZTJvRG9jLnhtbFBLAQItABQABgAIAAAAIQB7S47U2wAAAAoBAAAPAAAAAAAAAAAAAAAAABYEAABk&#10;cnMvZG93bnJldi54bWxQSwUGAAAAAAQABADzAAAAHgUAAAAA&#10;" w14:anchorId="79F04636">
                <v:textbox inset="2.16pt,1.44pt,0,1.44pt">
                  <w:txbxContent>
                    <w:p w:rsidR="00790912" w:rsidP="00790912" w:rsidRDefault="00790912" w14:paraId="59589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2192" behindDoc="0" locked="0" layoutInCell="1" allowOverlap="1" wp14:editId="25655D33" wp14:anchorId="6B0B23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0" name="Rectangle 7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C651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0" style="position:absolute;margin-left:104pt;margin-top:11pt;width:79pt;height:162pt;z-index:258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qGuwEAAE0DAAAOAAAAZHJzL2Uyb0RvYy54bWysU8tu2zAQvBfoPxC813rYiBX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Pr1RUaZJnBLv1B&#10;35jtR0lO1UELIVN/k1+TDy1ee/KPcM4CLpP4WYFJX5RF5uzx8eKxnCPhWLxeXjclPsRxqy5XqzUm&#10;CFO83/YQ4r10hqRFRwG5ZGvZ4VeIp6NvR/BeYnN6P63ivJuzmqpaNm9kd04cUSROaXzAoEY3dZSP&#10;2lMyYec7Gl73DCQl40+L1tbr1bL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aNaoa7AQAATQMAAA4AAAAAAAAAAAAAAAAALgIAAGRycy9l&#10;Mm9Eb2MueG1sUEsBAi0AFAAGAAgAAAAhAHtLjtTbAAAACgEAAA8AAAAAAAAAAAAAAAAAFQQAAGRy&#10;cy9kb3ducmV2LnhtbFBLBQYAAAAABAAEAPMAAAAdBQAAAAA=&#10;" w14:anchorId="6B0B23B2">
                <v:textbox inset="2.16pt,1.44pt,0,1.44pt">
                  <w:txbxContent>
                    <w:p w:rsidR="00790912" w:rsidP="00790912" w:rsidRDefault="00790912" w14:paraId="78C651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3216" behindDoc="0" locked="0" layoutInCell="1" allowOverlap="1" wp14:editId="0F57CBA7" wp14:anchorId="3CB53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1" name="Rectangle 7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91627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1" style="position:absolute;margin-left:104pt;margin-top:11pt;width:79pt;height:162pt;z-index:258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8o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XUOJ5w679AN9&#10;4763ilyqg5FSzf2d/Rpj6vDac3yCa5ZwOYufNLj5i7LIVDw+3zxWUyYCi9vldlNjJwRutfVqtcYE&#10;Yaq32xFS/qKCI/OCUUAuxVp++pby5ejrEbw3s7m8P6/ydJiKmqZZbl/JHoI8o0ic0vyIQdswMiqs&#10;iZSM2HlG068jB0WJ/erR2na9WrY4KiVpNu0GRxhKgrQP76vciyHgMIkMlBwjmH5AwsWkwgt7VpRd&#10;52s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6IHyi7AQAATQMAAA4AAAAAAAAAAAAAAAAALgIAAGRycy9l&#10;Mm9Eb2MueG1sUEsBAi0AFAAGAAgAAAAhAHtLjtTbAAAACgEAAA8AAAAAAAAAAAAAAAAAFQQAAGRy&#10;cy9kb3ducmV2LnhtbFBLBQYAAAAABAAEAPMAAAAdBQAAAAA=&#10;" w14:anchorId="3CB538FB">
                <v:textbox inset="2.16pt,1.44pt,0,1.44pt">
                  <w:txbxContent>
                    <w:p w:rsidR="00790912" w:rsidP="00790912" w:rsidRDefault="00790912" w14:paraId="191627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4240" behindDoc="0" locked="0" layoutInCell="1" allowOverlap="1" wp14:editId="66B6E981" wp14:anchorId="362C90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2" name="Rectangle 7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28B6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2" style="position:absolute;margin-left:104pt;margin-top:11pt;width:79pt;height:135pt;z-index:258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PVsB7oBAABNAwAADgAAAAAAAAAAAAAAAAAuAgAAZHJzL2Uy&#10;b0RvYy54bWxQSwECLQAUAAYACAAAACEAsUqaJdsAAAAKAQAADwAAAAAAAAAAAAAAAAAUBAAAZHJz&#10;L2Rvd25yZXYueG1sUEsFBgAAAAAEAAQA8wAAABwFAAAAAA==&#10;" w14:anchorId="362C90AC">
                <v:textbox inset="2.16pt,1.44pt,0,1.44pt">
                  <w:txbxContent>
                    <w:p w:rsidR="00790912" w:rsidP="00790912" w:rsidRDefault="00790912" w14:paraId="2A28B6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5264" behindDoc="0" locked="0" layoutInCell="1" allowOverlap="1" wp14:editId="44C9E0FE" wp14:anchorId="1228DD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3" name="Rectangle 7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521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3" style="position:absolute;margin-left:104pt;margin-top:11pt;width:79pt;height:135pt;z-index:258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PAZqboBAABNAwAADgAAAAAAAAAAAAAAAAAuAgAAZHJzL2Uy&#10;b0RvYy54bWxQSwECLQAUAAYACAAAACEAsUqaJdsAAAAKAQAADwAAAAAAAAAAAAAAAAAUBAAAZHJz&#10;L2Rvd25yZXYueG1sUEsFBgAAAAAEAAQA8wAAABwFAAAAAA==&#10;" w14:anchorId="1228DD99">
                <v:textbox inset="2.16pt,1.44pt,0,1.44pt">
                  <w:txbxContent>
                    <w:p w:rsidR="00790912" w:rsidP="00790912" w:rsidRDefault="00790912" w14:paraId="33521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6288" behindDoc="0" locked="0" layoutInCell="1" allowOverlap="1" wp14:editId="371358E2" wp14:anchorId="0FC942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4" name="Rectangle 7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5407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4" style="position:absolute;margin-left:104pt;margin-top:11pt;width:79pt;height:135pt;z-index:258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AC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eb2kxHGLXfqF&#10;vnHXj4qcqoORUuX+Zr+mEDu89hye4JxFXGbxswabvyiLzMXj48VjNScisHhzdbOusRMCt5pV3eQE&#10;YaqP2wFiulfekrxgFJBLsZYffsZ0Ovp+BO9lNqf38yrNu7moaZpl+0525+URReKUpkcMevQTo2I0&#10;gZIJO89ofN1zUJSMPxxa266WVy2OSkmadbvGEYaSIO3d5yp3YvA4TCIBJfsAph+QcDGp8MKeFWXn&#10;+cpD8Tkv7D/+gu0b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Oo9sAK7AQAATQMAAA4AAAAAAAAAAAAAAAAALgIAAGRycy9l&#10;Mm9Eb2MueG1sUEsBAi0AFAAGAAgAAAAhALFKmiXbAAAACgEAAA8AAAAAAAAAAAAAAAAAFQQAAGRy&#10;cy9kb3ducmV2LnhtbFBLBQYAAAAABAAEAPMAAAAdBQAAAAA=&#10;" w14:anchorId="0FC942C6">
                <v:textbox inset="2.16pt,1.44pt,0,1.44pt">
                  <w:txbxContent>
                    <w:p w:rsidR="00790912" w:rsidP="00790912" w:rsidRDefault="00790912" w14:paraId="3B5407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7312" behindDoc="0" locked="0" layoutInCell="1" allowOverlap="1" wp14:editId="15B2A24C" wp14:anchorId="7C459D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5" name="Rectangle 7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BCAA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5" style="position:absolute;margin-left:104pt;margin-top:11pt;width:79pt;height:135pt;z-index:258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KI4xay7AQAATQMAAA4AAAAAAAAAAAAAAAAALgIAAGRycy9l&#10;Mm9Eb2MueG1sUEsBAi0AFAAGAAgAAAAhALFKmiXbAAAACgEAAA8AAAAAAAAAAAAAAAAAFQQAAGRy&#10;cy9kb3ducmV2LnhtbFBLBQYAAAAABAAEAPMAAAAdBQAAAAA=&#10;" w14:anchorId="7C459D5B">
                <v:textbox inset="2.16pt,1.44pt,0,1.44pt">
                  <w:txbxContent>
                    <w:p w:rsidR="00790912" w:rsidP="00790912" w:rsidRDefault="00790912" w14:paraId="47BCAA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8336" behindDoc="0" locked="0" layoutInCell="1" allowOverlap="1" wp14:editId="52B900C3" wp14:anchorId="010909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6" name="Rectangle 7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7A2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6" style="position:absolute;margin-left:104pt;margin-top:11pt;width:79pt;height:135pt;z-index:258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vT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qxUljlns0k/0&#10;jbnBSHKujloImfub/ZpC7PDac3iCSxZxmcXPCmz+oiwyF49PV4/lnAjH4u3N7abGTnDcatZ1kxOE&#10;qd5uB4jpq/SW5EVPAbkUa9nxe0zno69H8F5mc34/r9K8n4uaplkuX8nuvTihSJzS9IhBGT/1lBsd&#10;KJmw8z2Nvw8MJCXmm0Nr2/XypsVRKUmza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+or07oBAABNAwAADgAAAAAAAAAAAAAAAAAuAgAAZHJzL2Uy&#10;b0RvYy54bWxQSwECLQAUAAYACAAAACEAsUqaJdsAAAAKAQAADwAAAAAAAAAAAAAAAAAUBAAAZHJz&#10;L2Rvd25yZXYueG1sUEsFBgAAAAAEAAQA8wAAABwFAAAAAA==&#10;" w14:anchorId="0109095E">
                <v:textbox inset="2.16pt,1.44pt,0,1.44pt">
                  <w:txbxContent>
                    <w:p w:rsidR="00790912" w:rsidP="00790912" w:rsidRDefault="00790912" w14:paraId="217A2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 wp14:editId="416AAE31" wp14:anchorId="1E5F19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7" name="Rectangle 7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890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7" style="position:absolute;margin-left:104pt;margin-top:11pt;width:79pt;height:135pt;z-index:258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59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ebOixHGLXfqJ&#10;vnHXj4qcqoORUuX+Zr+mEDu89hye4JxFXGbxswabvyiLzMXj48VjNScisHh7dbuusRMCt5pV3eQE&#10;Yaq32wFi+qa8JXnBKCCXYi0/PMR0Ovp6BO9lNqf38yrNu7moaZrl9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JfvXn27AQAATQMAAA4AAAAAAAAAAAAAAAAALgIAAGRycy9l&#10;Mm9Eb2MueG1sUEsBAi0AFAAGAAgAAAAhALFKmiXbAAAACgEAAA8AAAAAAAAAAAAAAAAAFQQAAGRy&#10;cy9kb3ducmV2LnhtbFBLBQYAAAAABAAEAPMAAAAdBQAAAAA=&#10;" w14:anchorId="1E5F19BA">
                <v:textbox inset="2.16pt,1.44pt,0,1.44pt">
                  <w:txbxContent>
                    <w:p w:rsidR="00790912" w:rsidP="00790912" w:rsidRDefault="00790912" w14:paraId="79C890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0384" behindDoc="0" locked="0" layoutInCell="1" allowOverlap="1" wp14:editId="60254554" wp14:anchorId="34A95B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8" name="Rectangle 7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E16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8" style="position:absolute;margin-left:104pt;margin-top:11pt;width:79pt;height:135pt;z-index:258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kJ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K+yVYxa79BN9&#10;Y24wkpyroxZC5v5mv6YQO7z2HJ7gkkVcZvGzApu/KIvMxePT1WM5J8KxeHtzu6mxExy3mnXd5ARh&#10;qrfbAWL6Kr0ledFTQC7FWnb8HtP56OsRvJfZnN/PqzTv56KmaZarV7J7L04oEqc0PWJQxk895UYH&#10;SibsfE/j7wMDSYn55tDadr28aXFUStJs2g3aAiVB2vv3Veb46HGYeAJKDgH0MCLhYlLhhT0ryi7z&#10;lYfifV7Yv/0F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qwJCboBAABNAwAADgAAAAAAAAAAAAAAAAAuAgAAZHJzL2Uy&#10;b0RvYy54bWxQSwECLQAUAAYACAAAACEAsUqaJdsAAAAKAQAADwAAAAAAAAAAAAAAAAAUBAAAZHJz&#10;L2Rvd25yZXYueG1sUEsFBgAAAAAEAAQA8wAAABwFAAAAAA==&#10;" w14:anchorId="34A95B6D">
                <v:textbox inset="2.16pt,1.44pt,0,1.44pt">
                  <w:txbxContent>
                    <w:p w:rsidR="00790912" w:rsidP="00790912" w:rsidRDefault="00790912" w14:paraId="1FE16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1408" behindDoc="0" locked="0" layoutInCell="1" allowOverlap="1" wp14:editId="390950C1" wp14:anchorId="10E194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9" name="Rectangle 7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CBA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9" style="position:absolute;margin-left:104pt;margin-top:11pt;width:79pt;height:135pt;z-index:258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ql8p7oBAABNAwAADgAAAAAAAAAAAAAAAAAuAgAAZHJzL2Uy&#10;b0RvYy54bWxQSwECLQAUAAYACAAAACEAsUqaJdsAAAAKAQAADwAAAAAAAAAAAAAAAAAUBAAAZHJz&#10;L2Rvd25yZXYueG1sUEsFBgAAAAAEAAQA8wAAABwFAAAAAA==&#10;" w14:anchorId="10E19477">
                <v:textbox inset="2.16pt,1.44pt,0,1.44pt">
                  <w:txbxContent>
                    <w:p w:rsidR="00790912" w:rsidP="00790912" w:rsidRDefault="00790912" w14:paraId="05CBA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2432" behindDoc="0" locked="0" layoutInCell="1" allowOverlap="1" wp14:editId="02A8BE16" wp14:anchorId="356BC6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0" name="Rectangle 7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0C68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0" style="position:absolute;margin-left:104pt;margin-top:11pt;width:79pt;height:135pt;z-index:258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u7ugEAAE0DAAAOAAAAZHJzL2Uyb0RvYy54bWysU8tu2zAQvBfoPxC8x3rE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ehmvUGDHLfYpe/o&#10;G3fDpMi5OhopVe5v9msOscdrL+EZLlnEZRa/aLD5i7LIUjw+XT1WSyICi3e3d12NDwncajZ1kxOE&#10;qd5uB4jps/KW5AWjgFyKtfz4Nabz0dcjeC+zOb+fV2nZL0VN06y7V7J7L08oEqc0PWHQk58ZFZMJ&#10;lMzYeUbjrwMHRcn0xaG17WZ92+KolKTp2g5HGE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/lUru7oBAABNAwAADgAAAAAAAAAAAAAAAAAuAgAAZHJzL2Uy&#10;b0RvYy54bWxQSwECLQAUAAYACAAAACEAsUqaJdsAAAAKAQAADwAAAAAAAAAAAAAAAAAUBAAAZHJz&#10;L2Rvd25yZXYueG1sUEsFBgAAAAAEAAQA8wAAABwFAAAAAA==&#10;" w14:anchorId="356BC671">
                <v:textbox inset="2.16pt,1.44pt,0,1.44pt">
                  <w:txbxContent>
                    <w:p w:rsidR="00790912" w:rsidP="00790912" w:rsidRDefault="00790912" w14:paraId="300C68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editId="3DD62F65" wp14:anchorId="1E910E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1" name="Rectangle 7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C5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1" style="position:absolute;margin-left:104pt;margin-top:11pt;width:79pt;height:135pt;z-index:258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4VugEAAE0DAAAOAAAAZHJzL2Uyb0RvYy54bWysU8tu2zAQvBfoPxC813rE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tVQ4rjFLv1A&#10;37jrR0XO1cFIqXJ/s19TiB1eewnPcMkiLrP4WYPNX5RF5uLx6eqxmhMRWNzcbNY1dkLgVrOqm5wg&#10;TPV+O0BM35S3JC8YBeRSrOXHh5jOR9+O4L3M5vx+XqV5Pxc1TbPcvJHde3lCkTil6QmDHv3EqBhN&#10;oGTCzjMafx84KErG7w6tbVfLmxZHpSTNul3jCENJkPb+Y5U7MXgcJpGAkkMA0w9IuJhUeGHPirLL&#10;fOWh+JgX9u9/we4V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tlBeFboBAABNAwAADgAAAAAAAAAAAAAAAAAuAgAAZHJzL2Uy&#10;b0RvYy54bWxQSwECLQAUAAYACAAAACEAsUqaJdsAAAAKAQAADwAAAAAAAAAAAAAAAAAUBAAAZHJz&#10;L2Rvd25yZXYueG1sUEsFBgAAAAAEAAQA8wAAABwFAAAAAA==&#10;" w14:anchorId="1E910E16">
                <v:textbox inset="2.16pt,1.44pt,0,1.44pt">
                  <w:txbxContent>
                    <w:p w:rsidR="00790912" w:rsidP="00790912" w:rsidRDefault="00790912" w14:paraId="53CC5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4480" behindDoc="0" locked="0" layoutInCell="1" allowOverlap="1" wp14:editId="5BEA968F" wp14:anchorId="5CE518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2" name="Rectangle 7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8FE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2" style="position:absolute;margin-left:104pt;margin-top:11pt;width:79pt;height:135pt;z-index:258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0nFf7oBAABNAwAADgAAAAAAAAAAAAAAAAAuAgAAZHJzL2Uy&#10;b0RvYy54bWxQSwECLQAUAAYACAAAACEAsUqaJdsAAAAKAQAADwAAAAAAAAAAAAAAAAAUBAAAZHJz&#10;L2Rvd25yZXYueG1sUEsFBgAAAAAEAAQA8wAAABwFAAAAAA==&#10;" w14:anchorId="5CE51885">
                <v:textbox inset="2.16pt,1.44pt,0,1.44pt">
                  <w:txbxContent>
                    <w:p w:rsidR="00790912" w:rsidP="00790912" w:rsidRDefault="00790912" w14:paraId="108FE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5504" behindDoc="0" locked="0" layoutInCell="1" allowOverlap="1" wp14:editId="53A66196" wp14:anchorId="519EC9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3" name="Rectangle 7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139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3" style="position:absolute;margin-left:104pt;margin-top:11pt;width:79pt;height:135pt;z-index:258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DRug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R1tVpS4rjFLv1E&#10;37jrR0VO1cFIqXJ/s19TiB1eew5PcM4iLrP4WYPNX5RF5uLx8eKxmhMRWLxZ3qxr7ITArWZVNzlB&#10;mOrtdoCYvilvSV4wCsilWMsPP2I6Hf1zBO9lNqf38yrNu7moaZrrC9mdl0cUiVOaHjHo0U+MitEE&#10;SibsPKPxdc9BUTJ+d2htu7patjgqJWnW7RpHGEqCtHfvq9yJweMwiQSU7AOYfkDC5d3CC3tWlJ3n&#10;Kw/F+7ywf/sLt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00yw0boBAABNAwAADgAAAAAAAAAAAAAAAAAuAgAAZHJzL2Uy&#10;b0RvYy54bWxQSwECLQAUAAYACAAAACEAsUqaJdsAAAAKAQAADwAAAAAAAAAAAAAAAAAUBAAAZHJz&#10;L2Rvd25yZXYueG1sUEsFBgAAAAAEAAQA8wAAABwFAAAAAA==&#10;" w14:anchorId="519EC989">
                <v:textbox inset="2.16pt,1.44pt,0,1.44pt">
                  <w:txbxContent>
                    <w:p w:rsidR="00790912" w:rsidP="00790912" w:rsidRDefault="00790912" w14:paraId="030139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6528" behindDoc="0" locked="0" layoutInCell="1" allowOverlap="1" wp14:editId="1B3292B0" wp14:anchorId="30FAA9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4" name="Rectangle 7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962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4" style="position:absolute;margin-left:104pt;margin-top:11pt;width:79pt;height:135pt;z-index:258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6uwEAAE0DAAAOAAAAZHJzL2Uyb0RvYy54bWysU8tu2zAQvBfoPxC813rE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XC0pcdxil36j&#10;b9z1oyKn6mCkVLm/2a8pxA6vPYYHOGcRl1n8rMHmL8oic/H4ePFYzYkILF5fXa9r7ITArWZVNzlB&#10;mOrtdoCYvitvSV4wCsilWMsPP2M6HX09gvcym9P7eZXm3VzUNM3X9pXszssjisQpTfcY9OgnRsVo&#10;AiUTdp7R+LLnoCgZfzi0tl0tr1oclZI063aN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E2BGXq7AQAATQMAAA4AAAAAAAAAAAAAAAAALgIAAGRycy9l&#10;Mm9Eb2MueG1sUEsBAi0AFAAGAAgAAAAhALFKmiXbAAAACgEAAA8AAAAAAAAAAAAAAAAAFQQAAGRy&#10;cy9kb3ducmV2LnhtbFBLBQYAAAAABAAEAPMAAAAdBQAAAAA=&#10;" w14:anchorId="30FAA903">
                <v:textbox inset="2.16pt,1.44pt,0,1.44pt">
                  <w:txbxContent>
                    <w:p w:rsidR="00790912" w:rsidP="00790912" w:rsidRDefault="00790912" w14:paraId="3F962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7552" behindDoc="0" locked="0" layoutInCell="1" allowOverlap="1" wp14:editId="63DE7A55" wp14:anchorId="7E321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5" name="Rectangle 7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415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5" style="position:absolute;margin-left:104pt;margin-top:11pt;width:79pt;height:135pt;z-index:258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AWEbNS7AQAATQMAAA4AAAAAAAAAAAAAAAAALgIAAGRycy9l&#10;Mm9Eb2MueG1sUEsBAi0AFAAGAAgAAAAhALFKmiXbAAAACgEAAA8AAAAAAAAAAAAAAAAAFQQAAGRy&#10;cy9kb3ducmV2LnhtbFBLBQYAAAAABAAEAPMAAAAdBQAAAAA=&#10;" w14:anchorId="7E321F0F">
                <v:textbox inset="2.16pt,1.44pt,0,1.44pt">
                  <w:txbxContent>
                    <w:p w:rsidR="00790912" w:rsidP="00790912" w:rsidRDefault="00790912" w14:paraId="00415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8576" behindDoc="0" locked="0" layoutInCell="1" allowOverlap="1" wp14:editId="730F8321" wp14:anchorId="690800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6" name="Rectangle 7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435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6" style="position:absolute;margin-left:104pt;margin-top:11pt;width:79pt;height:135pt;z-index:258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Kr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ubqhxHGLXfqJ&#10;vnHXj4qcqoORUuX+Zr+mEDu89hye4JxFXGbxswabvyiLzMXj48VjNScisHh7dbuusRMCt5pV3eQE&#10;Yaq32wFi+qa8JXnBKCCXYi0/PMR0Ovp6BO9lNqf38yrNu7moaZrr5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hWgqu7AQAATQMAAA4AAAAAAAAAAAAAAAAALgIAAGRycy9l&#10;Mm9Eb2MueG1sUEsBAi0AFAAGAAgAAAAhALFKmiXbAAAACgEAAA8AAAAAAAAAAAAAAAAAFQQAAGRy&#10;cy9kb3ducmV2LnhtbFBLBQYAAAAABAAEAPMAAAAdBQAAAAA=&#10;" w14:anchorId="690800B1">
                <v:textbox inset="2.16pt,1.44pt,0,1.44pt">
                  <w:txbxContent>
                    <w:p w:rsidR="00790912" w:rsidP="00790912" w:rsidRDefault="00790912" w14:paraId="24435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69600" behindDoc="0" locked="0" layoutInCell="1" allowOverlap="1" wp14:editId="2030C828" wp14:anchorId="35267A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7" name="Rectangle 7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1E74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7" style="position:absolute;margin-left:104pt;margin-top:11pt;width:79pt;height:159pt;z-index:258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hWOc7oBAABNAwAADgAAAAAAAAAAAAAAAAAuAgAAZHJzL2Uy&#10;b0RvYy54bWxQSwECLQAUAAYACAAAACEArtatUNsAAAAKAQAADwAAAAAAAAAAAAAAAAAUBAAAZHJz&#10;L2Rvd25yZXYueG1sUEsFBgAAAAAEAAQA8wAAABwFAAAAAA==&#10;" w14:anchorId="35267A5B">
                <v:textbox inset="2.16pt,1.44pt,0,1.44pt">
                  <w:txbxContent>
                    <w:p w:rsidR="00790912" w:rsidP="00790912" w:rsidRDefault="00790912" w14:paraId="371E74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0624" behindDoc="0" locked="0" layoutInCell="1" allowOverlap="1" wp14:editId="3BBF934D" wp14:anchorId="0A7B6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8" name="Rectangle 7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0E0B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8" style="position:absolute;margin-left:104pt;margin-top:11pt;width:79pt;height:159pt;z-index:258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1bZB7oBAABNAwAADgAAAAAAAAAAAAAAAAAuAgAAZHJzL2Uy&#10;b0RvYy54bWxQSwECLQAUAAYACAAAACEArtatUNsAAAAKAQAADwAAAAAAAAAAAAAAAAAUBAAAZHJz&#10;L2Rvd25yZXYueG1sUEsFBgAAAAAEAAQA8wAAABwFAAAAAA==&#10;" w14:anchorId="0A7B6ADF">
                <v:textbox inset="2.16pt,1.44pt,0,1.44pt">
                  <w:txbxContent>
                    <w:p w:rsidR="00790912" w:rsidP="00790912" w:rsidRDefault="00790912" w14:paraId="230E0B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1648" behindDoc="0" locked="0" layoutInCell="1" allowOverlap="1" wp14:editId="16A00B44" wp14:anchorId="3F82C3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9" name="Rectangle 7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0AC9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9" style="position:absolute;margin-left:104pt;margin-top:11pt;width:79pt;height:159pt;z-index:258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11OsqboBAABNAwAADgAAAAAAAAAAAAAAAAAuAgAAZHJzL2Uy&#10;b0RvYy54bWxQSwECLQAUAAYACAAAACEArtatUNsAAAAKAQAADwAAAAAAAAAAAAAAAAAUBAAAZHJz&#10;L2Rvd25yZXYueG1sUEsFBgAAAAAEAAQA8wAAABwFAAAAAA==&#10;" w14:anchorId="3F82C3D8">
                <v:textbox inset="2.16pt,1.44pt,0,1.44pt">
                  <w:txbxContent>
                    <w:p w:rsidR="00790912" w:rsidP="00790912" w:rsidRDefault="00790912" w14:paraId="150AC9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2672" behindDoc="0" locked="0" layoutInCell="1" allowOverlap="1" wp14:editId="78E48ECD" wp14:anchorId="14DCE2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0" name="Rectangle 7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2A1D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0" style="position:absolute;margin-left:104pt;margin-top:11pt;width:79pt;height:159pt;z-index:258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pvuQ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zeXHRrkuMUu/UTf&#10;uBsmRY7V0Uipcn+zX3OIPV57Dk9wyiIus/hFg81flEWW4vHh7LFaEhFYvL247Wp8SOBWbuA1JghT&#10;vd0OENM35S3JC0YBuRRr+f4hpuPR1yN4L7M5vp9XadkuRU3TXHWvZLdeHlAkTml6xKAnPzMqJhMo&#10;mbHzjMbfOw6Kkum7Q2vbm8uLFkelJE3XdjjCUBKkvX1f5U6MHodJJKBkF8AMIxIuJhVe2LOi7DRf&#10;eSje54X921+w+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cNWpvuQEAAE0DAAAOAAAAAAAAAAAAAAAAAC4CAABkcnMvZTJv&#10;RG9jLnhtbFBLAQItABQABgAIAAAAIQCu1q1Q2wAAAAoBAAAPAAAAAAAAAAAAAAAAABMEAABkcnMv&#10;ZG93bnJldi54bWxQSwUGAAAAAAQABADzAAAAGwUAAAAA&#10;" w14:anchorId="14DCE25C">
                <v:textbox inset="2.16pt,1.44pt,0,1.44pt">
                  <w:txbxContent>
                    <w:p w:rsidR="00790912" w:rsidP="00790912" w:rsidRDefault="00790912" w14:paraId="7C2A1D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3696" behindDoc="0" locked="0" layoutInCell="1" allowOverlap="1" wp14:editId="129C296C" wp14:anchorId="734755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1" name="Rectangle 7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E14D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1" style="position:absolute;margin-left:104pt;margin-top:11pt;width:79pt;height:159pt;z-index:258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/BugEAAE0DAAAOAAAAZHJzL2Uyb0RvYy54bWysU8tu2zAQvBfoPxC813okT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PT2umsocdxil36i&#10;b9wNkyKn6mikVLm/2a85xB6vPYVHOGcRl1n8osHmL8oiS/H4ePFYLYkILK6v1l2NnRC4lRt4gwnC&#10;VK+3A8T0VXlL8oJRQC7FWn74HtPp6MsRvJfZnN7Pq7TslqKmaT6vX8juvDyiSJzS9IBBT35mVEwm&#10;UDJj5xmNv/ccFCXTN4fWtrfXVy2OSkmaru1whKEkSHv3tsqdGD0Ok0hAyT6AGUYkXEwqvLBnRdl5&#10;vvJQvM0L+9e/YPsH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lDAfwboBAABNAwAADgAAAAAAAAAAAAAAAAAuAgAAZHJzL2Uy&#10;b0RvYy54bWxQSwECLQAUAAYACAAAACEArtatUNsAAAAKAQAADwAAAAAAAAAAAAAAAAAUBAAAZHJz&#10;L2Rvd25yZXYueG1sUEsFBgAAAAAEAAQA8wAAABwFAAAAAA==&#10;" w14:anchorId="73475531">
                <v:textbox inset="2.16pt,1.44pt,0,1.44pt">
                  <w:txbxContent>
                    <w:p w:rsidR="00790912" w:rsidP="00790912" w:rsidRDefault="00790912" w14:paraId="5DE14D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4720" behindDoc="0" locked="0" layoutInCell="1" allowOverlap="1" wp14:editId="3C1EE246" wp14:anchorId="0BEDC8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2" name="Rectangle 7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2D3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2" style="position:absolute;margin-left:104pt;margin-top:11pt;width:79pt;height:159pt;z-index:258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4ug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PTmumspcdxil17Q&#10;N+6GSZFTdTRSqtzf7NccYo/XXsMznLOIyyx+0WDzF2WRpXh8vHislkQEFm+vbrsaOyFwKzdwjQnC&#10;VO+3A8T0TXlL8oJRQC7FWn54iOl09PcRvJfZnN7Pq7TslqKmadYFNxd3Xh5RJE5pesKgJz8zKiYT&#10;KJmx84zGX3sOipLpu0Nr25vrK3QilaTp2g5HGEqCtHcfq9yJ0eMwiQSU7AOYYUTCxaTCC3tWlJ3n&#10;Kw/Fx7ywf/8Ltm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5Loc+LoBAABNAwAADgAAAAAAAAAAAAAAAAAuAgAAZHJzL2Uy&#10;b0RvYy54bWxQSwECLQAUAAYACAAAACEArtatUNsAAAAKAQAADwAAAAAAAAAAAAAAAAAUBAAAZHJz&#10;L2Rvd25yZXYueG1sUEsFBgAAAAAEAAQA8wAAABwFAAAAAA==&#10;" w14:anchorId="0BEDC803">
                <v:textbox inset="2.16pt,1.44pt,0,1.44pt">
                  <w:txbxContent>
                    <w:p w:rsidR="00790912" w:rsidP="00790912" w:rsidRDefault="00790912" w14:paraId="2B2D3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5744" behindDoc="0" locked="0" layoutInCell="1" allowOverlap="1" wp14:editId="060B92F8" wp14:anchorId="07DB60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3" name="Rectangle 7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C3115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3" style="position:absolute;margin-left:104pt;margin-top:11pt;width:79pt;height:162pt;z-index:258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GihRkboBAABNAwAADgAAAAAAAAAAAAAAAAAuAgAAZHJzL2Uy&#10;b0RvYy54bWxQSwECLQAUAAYACAAAACEAe0uO1NsAAAAKAQAADwAAAAAAAAAAAAAAAAAUBAAAZHJz&#10;L2Rvd25yZXYueG1sUEsFBgAAAAAEAAQA8wAAABwFAAAAAA==&#10;" w14:anchorId="07DB6057">
                <v:textbox inset="2.16pt,1.44pt,0,1.44pt">
                  <w:txbxContent>
                    <w:p w:rsidR="00790912" w:rsidP="00790912" w:rsidRDefault="00790912" w14:paraId="5C3115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6768" behindDoc="0" locked="0" layoutInCell="1" allowOverlap="1" wp14:editId="1C748C20" wp14:anchorId="0511F1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4" name="Rectangle 7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EA9C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4" style="position:absolute;margin-left:104pt;margin-top:11pt;width:79pt;height:162pt;z-index:258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Tl+Dq7AQAATQMAAA4AAAAAAAAAAAAAAAAALgIAAGRycy9l&#10;Mm9Eb2MueG1sUEsBAi0AFAAGAAgAAAAhAHtLjtTbAAAACgEAAA8AAAAAAAAAAAAAAAAAFQQAAGRy&#10;cy9kb3ducmV2LnhtbFBLBQYAAAAABAAEAPMAAAAdBQAAAAA=&#10;" w14:anchorId="0511F1C3">
                <v:textbox inset="2.16pt,1.44pt,0,1.44pt">
                  <w:txbxContent>
                    <w:p w:rsidR="00790912" w:rsidP="00790912" w:rsidRDefault="00790912" w14:paraId="4DEA9C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7792" behindDoc="0" locked="0" layoutInCell="1" allowOverlap="1" wp14:editId="62516D07" wp14:anchorId="3E3069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5" name="Rectangle 7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1F09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5" style="position:absolute;margin-left:104pt;margin-top:11pt;width:79pt;height:162pt;z-index:258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M4I2UvAEAAE0DAAAOAAAAAAAAAAAAAAAAAC4CAABkcnMv&#10;ZTJvRG9jLnhtbFBLAQItABQABgAIAAAAIQB7S47U2wAAAAoBAAAPAAAAAAAAAAAAAAAAABYEAABk&#10;cnMvZG93bnJldi54bWxQSwUGAAAAAAQABADzAAAAHgUAAAAA&#10;" w14:anchorId="3E3069A3">
                <v:textbox inset="2.16pt,1.44pt,0,1.44pt">
                  <w:txbxContent>
                    <w:p w:rsidR="00790912" w:rsidP="00790912" w:rsidRDefault="00790912" w14:paraId="721F09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8816" behindDoc="0" locked="0" layoutInCell="1" allowOverlap="1" wp14:editId="228E1A72" wp14:anchorId="68D085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6" name="Rectangle 7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B63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6" style="position:absolute;margin-left:104pt;margin-top:11pt;width:79pt;height:135pt;z-index:258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yJauwEAAE0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1sllRYpnBLv1B&#10;35jtR0lO1UELIVN/k1+TDy1ee/KPcM4CLpP4WYFJX5RF5uzx8eKxnCPhWLy+um5K7ATHrWpdVilB&#10;mOL9tocQ76UzJC06CsglW8sOv0I8HX07gvcSm9P7aRXn3ZzVVNVq+UZ258QRReKUxgcManRTR/mo&#10;PSUTdr6j4XXPQFIy/rRobb1eXtU4KjmpmrrBEYacIO3dxyqzfHA4TDwCJXsPuh+QcDYp88KeZWXn&#10;+UpD8THP7N//gu1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jIlq7AQAATQMAAA4AAAAAAAAAAAAAAAAALgIAAGRycy9l&#10;Mm9Eb2MueG1sUEsBAi0AFAAGAAgAAAAhALFKmiXbAAAACgEAAA8AAAAAAAAAAAAAAAAAFQQAAGRy&#10;cy9kb3ducmV2LnhtbFBLBQYAAAAABAAEAPMAAAAdBQAAAAA=&#10;" w14:anchorId="68D08513">
                <v:textbox inset="2.16pt,1.44pt,0,1.44pt">
                  <w:txbxContent>
                    <w:p w:rsidR="00790912" w:rsidP="00790912" w:rsidRDefault="00790912" w14:paraId="11B63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79840" behindDoc="0" locked="0" layoutInCell="1" allowOverlap="1" wp14:editId="563217EC" wp14:anchorId="40995A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7" name="Rectangle 7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D7B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7" style="position:absolute;margin-left:104pt;margin-top:11pt;width:79pt;height:135pt;z-index:258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f0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R9060pcdxil36g&#10;b9wNkyKn6mikVLm/2a85xB6vPYcnOGcRl1n8osHmL8oiS/H4ePFYLYkILN5d33U1dkLgVrOum5wg&#10;TPV6O0BMX5S3JC8YBeRSrOWHbzGdjr4cwXuZzen9vErLbilqmub20wvZnZdHFIlTmh4x6MnPjIrJ&#10;BEpm7Dyj8feeg6Jk+urQ2nZ9c93iqJSk6doORxhKgrR3b6vcidHjMIkElOwDmGFEwsWkwgt7VpSd&#10;5ysPxdu8sH/9C7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HmV/S7AQAATQMAAA4AAAAAAAAAAAAAAAAALgIAAGRycy9l&#10;Mm9Eb2MueG1sUEsBAi0AFAAGAAgAAAAhALFKmiXbAAAACgEAAA8AAAAAAAAAAAAAAAAAFQQAAGRy&#10;cy9kb3ducmV2LnhtbFBLBQYAAAAABAAEAPMAAAAdBQAAAAA=&#10;" w14:anchorId="40995A83">
                <v:textbox inset="2.16pt,1.44pt,0,1.44pt">
                  <w:txbxContent>
                    <w:p w:rsidR="00790912" w:rsidP="00790912" w:rsidRDefault="00790912" w14:paraId="32D7B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0864" behindDoc="0" locked="0" layoutInCell="1" allowOverlap="1" wp14:editId="78E5B79E" wp14:anchorId="5ACCA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8" name="Rectangle 7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614D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8" style="position:absolute;margin-left:104pt;margin-top:11pt;width:79pt;height:135pt;z-index:258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gpQCAuQEAAE0DAAAOAAAAAAAAAAAAAAAAAC4CAABkcnMvZTJv&#10;RG9jLnhtbFBLAQItABQABgAIAAAAIQCxSpol2wAAAAoBAAAPAAAAAAAAAAAAAAAAABMEAABkcnMv&#10;ZG93bnJldi54bWxQSwUGAAAAAAQABADzAAAAGwUAAAAA&#10;" w14:anchorId="5ACCABBF">
                <v:textbox inset="2.16pt,1.44pt,0,1.44pt">
                  <w:txbxContent>
                    <w:p w:rsidR="00790912" w:rsidP="00790912" w:rsidRDefault="00790912" w14:paraId="0C614D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1888" behindDoc="0" locked="0" layoutInCell="1" allowOverlap="1" wp14:editId="760134AC" wp14:anchorId="1FC22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9" name="Rectangle 7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FFA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9" style="position:absolute;margin-left:104pt;margin-top:11pt;width:79pt;height:162pt;z-index:258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xNJ+7AQAATQMAAA4AAAAAAAAAAAAAAAAALgIAAGRycy9l&#10;Mm9Eb2MueG1sUEsBAi0AFAAGAAgAAAAhAHtLjtTbAAAACgEAAA8AAAAAAAAAAAAAAAAAFQQAAGRy&#10;cy9kb3ducmV2LnhtbFBLBQYAAAAABAAEAPMAAAAdBQAAAAA=&#10;" w14:anchorId="1FC2248F">
                <v:textbox inset="2.16pt,1.44pt,0,1.44pt">
                  <w:txbxContent>
                    <w:p w:rsidR="00790912" w:rsidP="00790912" w:rsidRDefault="00790912" w14:paraId="24FFA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2912" behindDoc="0" locked="0" layoutInCell="1" allowOverlap="1" wp14:editId="0FCBD58D" wp14:anchorId="274EA9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90" name="Rectangle 7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4BE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0" style="position:absolute;margin-left:104pt;margin-top:11pt;width:79pt;height:162pt;z-index:258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ODuwEAAE0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Or5RoNssxgl/6g&#10;b8z2oySn6qCFkKm/ya/JhxavPflHOGcBl0n8rMCkL8oic/b4ePFYzpFwLK6v1k2JD3HcqsvlcoUJ&#10;whTvtz2EeC+dIWnRUUAu2Vp2+BXi6ejbEbyX2JzeT6s47+aspqqumzeyOyeOKBKnND5gUKObOspH&#10;7SmZsPMdDa97BpKS8adFa+vV8qr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NY4O7AQAATQMAAA4AAAAAAAAAAAAAAAAALgIAAGRycy9l&#10;Mm9Eb2MueG1sUEsBAi0AFAAGAAgAAAAhAHtLjtTbAAAACgEAAA8AAAAAAAAAAAAAAAAAFQQAAGRy&#10;cy9kb3ducmV2LnhtbFBLBQYAAAAABAAEAPMAAAAdBQAAAAA=&#10;" w14:anchorId="274EA991">
                <v:textbox inset="2.16pt,1.44pt,0,1.44pt">
                  <w:txbxContent>
                    <w:p w:rsidR="00790912" w:rsidP="00790912" w:rsidRDefault="00790912" w14:paraId="2E4BE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3936" behindDoc="0" locked="0" layoutInCell="1" allowOverlap="1" wp14:editId="4DA75DFF" wp14:anchorId="19CC4C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1" name="Rectangle 7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FA05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1" style="position:absolute;margin-left:104pt;margin-top:11pt;width:79pt;height:60pt;z-index:258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Bgp/LC5AQAATAMAAA4AAAAAAAAAAAAAAAAALgIAAGRycy9lMm9E&#10;b2MueG1sUEsBAi0AFAAGAAgAAAAhAKJpM7TaAAAACgEAAA8AAAAAAAAAAAAAAAAAEwQAAGRycy9k&#10;b3ducmV2LnhtbFBLBQYAAAAABAAEAPMAAAAaBQAAAAA=&#10;" w14:anchorId="19CC4CB4">
                <v:textbox inset="2.16pt,1.44pt,0,1.44pt">
                  <w:txbxContent>
                    <w:p w:rsidR="00790912" w:rsidP="00790912" w:rsidRDefault="00790912" w14:paraId="5BFA05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4960" behindDoc="0" locked="0" layoutInCell="1" allowOverlap="1" wp14:editId="7C2B4E58" wp14:anchorId="28CDD9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2" name="Rectangle 7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A5F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2" style="position:absolute;margin-left:104pt;margin-top:11pt;width:79pt;height:60pt;z-index:258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UUuQ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bSUOG6xSz/R&#10;N+76UZFzdTBSqtzf7NcUYofXnsMTXLKIyyx+1mDzF2WRuXh8unqs5kQEFjfLzbrGTgjcQvAlrhGl&#10;erscIKZvyluSF4wCUinO8uOPmM5H/xzBe5nM+fm8SvN+LmKaZlVwc3Hv5Qk14pCmRwx69BOjYjSB&#10;kgkbz2j8deCgKBm/O3S2Xd0s0YhUkmbdrnGCoSTIev++yp0YPM6SSEDJIYDpByRcPCq8sGVF2WW8&#10;8ky8zwv7t59g9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mz5RS5AQAATAMAAA4AAAAAAAAAAAAAAAAALgIAAGRycy9lMm9E&#10;b2MueG1sUEsBAi0AFAAGAAgAAAAhAKJpM7TaAAAACgEAAA8AAAAAAAAAAAAAAAAAEwQAAGRycy9k&#10;b3ducmV2LnhtbFBLBQYAAAAABAAEAPMAAAAaBQAAAAA=&#10;" w14:anchorId="28CDD9DA">
                <v:textbox inset="2.16pt,1.44pt,0,1.44pt">
                  <w:txbxContent>
                    <w:p w:rsidR="00790912" w:rsidP="00790912" w:rsidRDefault="00790912" w14:paraId="6BA5F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5984" behindDoc="0" locked="0" layoutInCell="1" allowOverlap="1" wp14:editId="7C255C25" wp14:anchorId="24697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3" name="Rectangle 7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6B0D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3" style="position:absolute;margin-left:104pt;margin-top:11pt;width:79pt;height:60pt;z-index:258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H/uA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Swpcdxil36i&#10;b9z1oyLn6mCkVLm/2a8pxA6vPYcnuGQRl1n8rMHmL8oic/H4dPVYzYkILG6Wm3WNnRC4lcFxjSjV&#10;2+UAMX1T3pK8YBSQSnGWH3/EdD765wjey2TOz+dVmvdzEdM0qyvXvZcn1IhDmh4x6NFPjIrRBEom&#10;bDyj8deBg6Jk/O7Q2XZ1s2xxUkrSrNs1TjCUBFnv31e5E4PHWRIJKDkEMP2AhMu7hRe2rCi7jFee&#10;ifd5Yf/2E+x+Aw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dTcR/7gBAABMAwAADgAAAAAAAAAAAAAAAAAuAgAAZHJzL2Uyb0Rv&#10;Yy54bWxQSwECLQAUAAYACAAAACEAomkztNoAAAAKAQAADwAAAAAAAAAAAAAAAAASBAAAZHJzL2Rv&#10;d25yZXYueG1sUEsFBgAAAAAEAAQA8wAAABkFAAAAAA==&#10;" w14:anchorId="2469711E">
                <v:textbox inset="2.16pt,1.44pt,0,1.44pt">
                  <w:txbxContent>
                    <w:p w:rsidR="00790912" w:rsidP="00790912" w:rsidRDefault="00790912" w14:paraId="4B6B0D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7008" behindDoc="0" locked="0" layoutInCell="1" allowOverlap="1" wp14:editId="611C0569" wp14:anchorId="404CE5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4" name="Rectangle 7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4FA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4" style="position:absolute;margin-left:104pt;margin-top:11pt;width:79pt;height:60pt;z-index:258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2e01XugEAAEwDAAAOAAAAAAAAAAAAAAAAAC4CAABkcnMvZTJv&#10;RG9jLnhtbFBLAQItABQABgAIAAAAIQCiaTO02gAAAAoBAAAPAAAAAAAAAAAAAAAAABQEAABkcnMv&#10;ZG93bnJldi54bWxQSwUGAAAAAAQABADzAAAAGwUAAAAA&#10;" w14:anchorId="404CE5E3">
                <v:textbox inset="2.16pt,1.44pt,0,1.44pt">
                  <w:txbxContent>
                    <w:p w:rsidR="00790912" w:rsidP="00790912" w:rsidRDefault="00790912" w14:paraId="764FA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8032" behindDoc="0" locked="0" layoutInCell="1" allowOverlap="1" wp14:editId="610C8D8C" wp14:anchorId="0B0886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5" name="Rectangle 7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145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5" style="position:absolute;margin-left:104pt;margin-top:11pt;width:79pt;height:60pt;z-index:258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m8ugEAAEwDAAAOAAAAZHJzL2Uyb0RvYy54bWysU8tu2zAQvBfoPxC813o4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N5jMlnjvs0i/0&#10;jfveKnKuDkZKNfd39muMqcNrj/EBLlnC5Sx+0uDmL8oiU/H4dPVYTZkILG6Wm3WNnRC4heBLXCNK&#10;9XI5QsrfVHBkXjAKSKU4y48/Uj4ffT6C92Yy5+fnVZ72UxHTNKvlM9d9kCfUiEOa7zFoG0ZGhTWR&#10;khEbz2j6c+CgKLHfPTrbrm6WLU5KSZp1u8YJhpIg6/3rKvdiCDhLIgMlhwimH5Bw8ajwwpYVZZfx&#10;mmfidV7Yv/wE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6/7m8ugEAAEwDAAAOAAAAAAAAAAAAAAAAAC4CAABkcnMvZTJv&#10;RG9jLnhtbFBLAQItABQABgAIAAAAIQCiaTO02gAAAAoBAAAPAAAAAAAAAAAAAAAAABQEAABkcnMv&#10;ZG93bnJldi54bWxQSwUGAAAAAAQABADzAAAAGwUAAAAA&#10;" w14:anchorId="0B088615">
                <v:textbox inset="2.16pt,1.44pt,0,1.44pt">
                  <w:txbxContent>
                    <w:p w:rsidR="00790912" w:rsidP="00790912" w:rsidRDefault="00790912" w14:paraId="6E8145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89056" behindDoc="0" locked="0" layoutInCell="1" allowOverlap="1" wp14:editId="283622AC" wp14:anchorId="399F1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6" name="Rectangle 7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F5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6" style="position:absolute;margin-left:104pt;margin-top:11pt;width:79pt;height:60pt;z-index:258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UNugEAAEw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9o4Szx126Qf6&#10;xn1vFblUByOlmvs7+zXG1OG15/gE1yzhchY/aXDzF2WRqXh8vnmspkwEFrfL7abGTgjcQvAlrhGl&#10;erscIeUvKjgyLxgFpFKc5advKV+Ovh7BezOZy/PzKk+HqYhpmvXqleshyDNqxCHNjxi0DSOjwppI&#10;yYiNZzT9OnJQlNivHp1t16tli5NSkmbTbnCCoSTI+vC+yr0YAs6SyEDJMYLpByRcPCq8sGVF2XW8&#10;5pl4nxf2bz/B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LrtUNugEAAEwDAAAOAAAAAAAAAAAAAAAAAC4CAABkcnMvZTJv&#10;RG9jLnhtbFBLAQItABQABgAIAAAAIQCiaTO02gAAAAoBAAAPAAAAAAAAAAAAAAAAABQEAABkcnMv&#10;ZG93bnJldi54bWxQSwUGAAAAAAQABADzAAAAGwUAAAAA&#10;" w14:anchorId="399F1D5C">
                <v:textbox inset="2.16pt,1.44pt,0,1.44pt">
                  <w:txbxContent>
                    <w:p w:rsidR="00790912" w:rsidP="00790912" w:rsidRDefault="00790912" w14:paraId="49EF5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0080" behindDoc="0" locked="0" layoutInCell="1" allowOverlap="1" wp14:editId="18D2D27A" wp14:anchorId="3FDCE8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7" name="Rectangle 7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B8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7" style="position:absolute;margin-left:104pt;margin-top:11pt;width:79pt;height:60pt;z-index:258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iHmugEAAEwDAAAOAAAAAAAAAAAAAAAAAC4CAABkcnMvZTJv&#10;RG9jLnhtbFBLAQItABQABgAIAAAAIQCiaTO02gAAAAoBAAAPAAAAAAAAAAAAAAAAABQEAABkcnMv&#10;ZG93bnJldi54bWxQSwUGAAAAAAQABADzAAAAGwUAAAAA&#10;" w14:anchorId="3FDCE891">
                <v:textbox inset="2.16pt,1.44pt,0,1.44pt">
                  <w:txbxContent>
                    <w:p w:rsidR="00790912" w:rsidP="00790912" w:rsidRDefault="00790912" w14:paraId="22EB8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 wp14:editId="61D1B72A" wp14:anchorId="6AE156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8" name="Rectangle 7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2760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8" style="position:absolute;margin-left:104pt;margin-top:11pt;width:79pt;height:60pt;z-index:258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zQuQEAAEwDAAAOAAAAZHJzL2Uyb0RvYy54bWysU8tu2zAQvBfoPxC813o4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pmg73y3GGXfqJv&#10;3PdWkXN1MFKqub+zX2NMHV57jk9wyRIuZ/GTBjd/URaZisenq8dqykRgcbPcrGvshMAtBF/iGlGq&#10;t8sRUv6qgiPzglFAKsVZfvye8vno6xG8N5M5Pz+v8rSfipimWd2+ct0HeUKNOKT5EYO2YWRUWBMp&#10;GbHxjKbfBw6KEvvNo7Pt6mbZ4qSUpFm3a3QFSoKs9++r3Ish4CyJDJQcIph+QMLFo8ILW1aUXcZr&#10;non3eWH/9hPs/g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jqHNC5AQAATAMAAA4AAAAAAAAAAAAAAAAALgIAAGRycy9lMm9E&#10;b2MueG1sUEsBAi0AFAAGAAgAAAAhAKJpM7TaAAAACgEAAA8AAAAAAAAAAAAAAAAAEwQAAGRycy9k&#10;b3ducmV2LnhtbFBLBQYAAAAABAAEAPMAAAAaBQAAAAA=&#10;" w14:anchorId="6AE156F4">
                <v:textbox inset="2.16pt,1.44pt,0,1.44pt">
                  <w:txbxContent>
                    <w:p w:rsidR="00790912" w:rsidP="00790912" w:rsidRDefault="00790912" w14:paraId="002760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2128" behindDoc="0" locked="0" layoutInCell="1" allowOverlap="1" wp14:editId="758596E3" wp14:anchorId="456CAF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9" name="Rectangle 7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3A6B7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9" style="position:absolute;margin-left:104pt;margin-top:11pt;width:79pt;height:60pt;z-index:258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7uQEAAEwDAAAOAAAAZHJzL2Uyb0RvYy54bWysU8tu2zAQvBfoPxC813o4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ubzYYSzx126Qf6&#10;xn1vFTlXByOlmvs7+zXG1OG1l/gMlyzhchY/aXDzF2WRqXh8unqspkwEFjfLzbrGTgjcQvAlrhGl&#10;er8cIeVvKjgyLxgFpFKc5ceHlM9H347gvZnM+fl5laf9VMQ0zWr1xnUf5Ak14pDmJwzahpFRYU2k&#10;ZMTGM5p+HzgoSux3j862q5tli5NSkmbdrnGCoSTIev+xyr0YAs6SyEDJIYLpByRcPCq8sGVF2WW8&#10;5pn4mBf27z/B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Ru6Du5AQAATAMAAA4AAAAAAAAAAAAAAAAALgIAAGRycy9lMm9E&#10;b2MueG1sUEsBAi0AFAAGAAgAAAAhAKJpM7TaAAAACgEAAA8AAAAAAAAAAAAAAAAAEwQAAGRycy9k&#10;b3ducmV2LnhtbFBLBQYAAAAABAAEAPMAAAAaBQAAAAA=&#10;" w14:anchorId="456CAF15">
                <v:textbox inset="2.16pt,1.44pt,0,1.44pt">
                  <w:txbxContent>
                    <w:p w:rsidR="00790912" w:rsidP="00790912" w:rsidRDefault="00790912" w14:paraId="63A6B7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3152" behindDoc="0" locked="0" layoutInCell="1" allowOverlap="1" wp14:editId="42998CB8" wp14:anchorId="20FA6F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0" name="Rectangle 7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DEB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0" style="position:absolute;margin-left:104pt;margin-top:11pt;width:79pt;height:60pt;z-index:258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NrKpHugEAAEwDAAAOAAAAAAAAAAAAAAAAAC4CAABkcnMvZTJv&#10;RG9jLnhtbFBLAQItABQABgAIAAAAIQCiaTO02gAAAAoBAAAPAAAAAAAAAAAAAAAAABQEAABkcnMv&#10;ZG93bnJldi54bWxQSwUGAAAAAAQABADzAAAAGwUAAAAA&#10;" w14:anchorId="20FA6FA3">
                <v:textbox inset="2.16pt,1.44pt,0,1.44pt">
                  <w:txbxContent>
                    <w:p w:rsidR="00790912" w:rsidP="00790912" w:rsidRDefault="00790912" w14:paraId="417DEB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4176" behindDoc="0" locked="0" layoutInCell="1" allowOverlap="1" wp14:editId="10A73755" wp14:anchorId="17B83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1" name="Rectangle 7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6A50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1" style="position:absolute;margin-left:104pt;margin-top:11pt;width:79pt;height:60pt;z-index:258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QSherLsBAABMAwAADgAAAAAAAAAAAAAAAAAuAgAAZHJzL2Uy&#10;b0RvYy54bWxQSwECLQAUAAYACAAAACEAomkztNoAAAAKAQAADwAAAAAAAAAAAAAAAAAVBAAAZHJz&#10;L2Rvd25yZXYueG1sUEsFBgAAAAAEAAQA8wAAABwFAAAAAA==&#10;" w14:anchorId="17B833C8">
                <v:textbox inset="2.16pt,1.44pt,0,1.44pt">
                  <w:txbxContent>
                    <w:p w:rsidR="00790912" w:rsidP="00790912" w:rsidRDefault="00790912" w14:paraId="226A50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5200" behindDoc="0" locked="0" layoutInCell="1" allowOverlap="1" wp14:editId="49A0F672" wp14:anchorId="7A0269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2" name="Rectangle 7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1F4E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2" style="position:absolute;margin-left:104pt;margin-top:11pt;width:79pt;height:60pt;z-index:258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1pug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28r1tKHLPYpW/o&#10;G3OjkeRSnbQQMvc3+zWH2OO15/AE1yziMotfFNj8RVlkKR6fbx7LJRGOxe1629XYCY5bm7vtGteI&#10;Ur1cDhDTJ+ktyYuBAlIpzrLTl5guR38fwXuZzOX5vErLYSlimqYruLl48OKMGnFI0yMGZfw8UG50&#10;oGTGxg80/jwykJSYzw6dbTd3azQilaTp2g4nGEqCrA+vq8zxyeMs8QSUHAPocULCxaPCC1tWlF3H&#10;K8/E67ywf/k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yTP1pugEAAEwDAAAOAAAAAAAAAAAAAAAAAC4CAABkcnMvZTJv&#10;RG9jLnhtbFBLAQItABQABgAIAAAAIQCiaTO02gAAAAoBAAAPAAAAAAAAAAAAAAAAABQEAABkcnMv&#10;ZG93bnJldi54bWxQSwUGAAAAAAQABADzAAAAGwUAAAAA&#10;" w14:anchorId="7A0269C7">
                <v:textbox inset="2.16pt,1.44pt,0,1.44pt">
                  <w:txbxContent>
                    <w:p w:rsidR="00790912" w:rsidP="00790912" w:rsidRDefault="00790912" w14:paraId="4C1F4E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6224" behindDoc="0" locked="0" layoutInCell="1" allowOverlap="1" wp14:editId="16D9B7FE" wp14:anchorId="3F1B56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3" name="Rectangle 7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5D8D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3" style="position:absolute;margin-left:104pt;margin-top:11pt;width:79pt;height:60pt;z-index:258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7ICYK5AQAATAMAAA4AAAAAAAAAAAAAAAAALgIAAGRycy9lMm9E&#10;b2MueG1sUEsBAi0AFAAGAAgAAAAhAKJpM7TaAAAACgEAAA8AAAAAAAAAAAAAAAAAEwQAAGRycy9k&#10;b3ducmV2LnhtbFBLBQYAAAAABAAEAPMAAAAaBQAAAAA=&#10;" w14:anchorId="3F1B56B2">
                <v:textbox inset="2.16pt,1.44pt,0,1.44pt">
                  <w:txbxContent>
                    <w:p w:rsidR="00790912" w:rsidP="00790912" w:rsidRDefault="00790912" w14:paraId="1A5D8D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7248" behindDoc="0" locked="0" layoutInCell="1" allowOverlap="1" wp14:editId="3E32FF6B" wp14:anchorId="39745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4" name="Rectangle 7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D5D4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4" style="position:absolute;margin-left:104pt;margin-top:11pt;width:79pt;height:60pt;z-index:258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Uqug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X+slJY5b7NJv&#10;9I27blDkXO2NlCr3N/s1htjitcfwAJcs4jKLnzTY/EVZZCoen64eqykRgcXNYrOusRMCt1bLzQLX&#10;iFK9XQ4Q03flLckLRgGpFGf58WdM56OvR/BeJnN+Pq/StJ+KmPl83bxy3Xt5Qo04pOkegx78yKgY&#10;TKBkxMYzGl8OHBQlww+Hzjar5aLBSSkJwqxxgqEkyHr/vsqd6D3OkkhAySGA6XokXDwqvLBlRdll&#10;vPJMvM8L+7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hFUqugEAAEwDAAAOAAAAAAAAAAAAAAAAAC4CAABkcnMvZTJv&#10;RG9jLnhtbFBLAQItABQABgAIAAAAIQCiaTO02gAAAAoBAAAPAAAAAAAAAAAAAAAAABQEAABkcnMv&#10;ZG93bnJldi54bWxQSwUGAAAAAAQABADzAAAAGwUAAAAA&#10;" w14:anchorId="39745022">
                <v:textbox inset="2.16pt,1.44pt,0,1.44pt">
                  <w:txbxContent>
                    <w:p w:rsidR="00790912" w:rsidP="00790912" w:rsidRDefault="00790912" w14:paraId="7D5D4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8272" behindDoc="0" locked="0" layoutInCell="1" allowOverlap="1" wp14:editId="7BE12463" wp14:anchorId="457D884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5" name="Rectangle 7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ED69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5" style="position:absolute;margin-left:104pt;margin-top:11pt;width:79pt;height:60pt;z-index:258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H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vymhLLDE7p&#10;F+rG7KAFOWVH1fcizTfpNfnQYtmzf4JzFNBN5GcJJn2RFpmzxseLxmKOhGNyvVw3JU6C49Hqar1E&#10;H7sUb8UeQvwpnCHJ6SgglKwsO9yHeLr6egXrEpjT88mL827OZKqqWb5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QChwbsBAABMAwAADgAAAAAAAAAAAAAAAAAuAgAAZHJzL2Uy&#10;b0RvYy54bWxQSwECLQAUAAYACAAAACEAomkztNoAAAAKAQAADwAAAAAAAAAAAAAAAAAVBAAAZHJz&#10;L2Rvd25yZXYueG1sUEsFBgAAAAAEAAQA8wAAABwFAAAAAA==&#10;" w14:anchorId="457D8842">
                <v:textbox inset="2.16pt,1.44pt,0,1.44pt">
                  <w:txbxContent>
                    <w:p w:rsidR="00790912" w:rsidP="00790912" w:rsidRDefault="00790912" w14:paraId="5FED69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8999296" behindDoc="0" locked="0" layoutInCell="1" allowOverlap="1" wp14:editId="6F3BAF1F" wp14:anchorId="073DF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6" name="Rectangle 7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60E6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6" style="position:absolute;margin-left:104pt;margin-top:11pt;width:79pt;height:60pt;z-index:258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1w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fVveUeK4xSn9&#10;QN24640k5+ygu07O8531GkNssewlPMMliujO5CcFdv4iLTJljU9XjeWUiMDkZrlpSpyEwKP1arNE&#10;H7sU78UBYvoqvSWzwygglKwsPz7GdL76dgXrZjDn52cvTfspk6mqZvWGde+7E3LEJU1PaJTxI6PC&#10;6EDJiINnNL4eOEhKzDeHytbr1bLGTclB1dQNbjDkAFHvP2a5E4PHXRIJKDkE0P2AgLNGGReOLDO7&#10;rNe8Ex/jjP79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FHNcLsBAABMAwAADgAAAAAAAAAAAAAAAAAuAgAAZHJzL2Uy&#10;b0RvYy54bWxQSwECLQAUAAYACAAAACEAomkztNoAAAAKAQAADwAAAAAAAAAAAAAAAAAVBAAAZHJz&#10;L2Rvd25yZXYueG1sUEsFBgAAAAAEAAQA8wAAABwFAAAAAA==&#10;" w14:anchorId="073DF70F">
                <v:textbox inset="2.16pt,1.44pt,0,1.44pt">
                  <w:txbxContent>
                    <w:p w:rsidR="00790912" w:rsidP="00790912" w:rsidRDefault="00790912" w14:paraId="4760E6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 wp14:editId="0451B35C" wp14:anchorId="5FBA2C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7" name="Rectangle 7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409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7" style="position:absolute;margin-left:104pt;margin-top:11pt;width:79pt;height:60pt;z-index:259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tyRYllBqf0&#10;C3VjdtCCnLKj6nuR5pv0mnxosezZP8E5Cugm8rMEk75Ii8xZ4+NFYzFHwjG5Xq6bEifB8Wh1tV6i&#10;j12Kt2IPIf4UzpDkdBQQSlaWHe5DPF19vYJ1Cczp+eTFeTdnMlXVXL9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NU5m7sBAABMAwAADgAAAAAAAAAAAAAAAAAuAgAAZHJzL2Uy&#10;b0RvYy54bWxQSwECLQAUAAYACAAAACEAomkztNoAAAAKAQAADwAAAAAAAAAAAAAAAAAVBAAAZHJz&#10;L2Rvd25yZXYueG1sUEsFBgAAAAAEAAQA8wAAABwFAAAAAA==&#10;" w14:anchorId="5FBA2CB3">
                <v:textbox inset="2.16pt,1.44pt,0,1.44pt">
                  <w:txbxContent>
                    <w:p w:rsidR="00790912" w:rsidP="00790912" w:rsidRDefault="00790912" w14:paraId="17409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1344" behindDoc="0" locked="0" layoutInCell="1" allowOverlap="1" wp14:editId="25C1F1E0" wp14:anchorId="4D5A8C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8" name="Rectangle 75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E1D6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8" style="position:absolute;margin-left:104pt;margin-top:11pt;width:79pt;height:60pt;z-index:259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St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+sSZ2WZwSn9&#10;Qt2YHbQgp+yo+l6k+Sa9Jh9aLHv2T3COArqJ/CzBpC/SInPW+HjRWMyRcEyul+umxElwPFpdrZfo&#10;Y5firdhDiD+EMyQ5HQWEkpVlh4cQT1dfr2BdAnN6Pnlx3s2ZTFU1N69Yd64/Ikdc0viIRmo3dZRr&#10;5SmZcPAdDX/2DAQl+t6isvXqalnjpuSgauoGVYEcIOrd+yyzfHS4SzwCJXsPahgRcNYo48KRZWbn&#10;9Uo78T7O6N9+gu1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xUErbsBAABMAwAADgAAAAAAAAAAAAAAAAAuAgAAZHJzL2Uy&#10;b0RvYy54bWxQSwECLQAUAAYACAAAACEAomkztNoAAAAKAQAADwAAAAAAAAAAAAAAAAAVBAAAZHJz&#10;L2Rvd25yZXYueG1sUEsFBgAAAAAEAAQA8wAAABwFAAAAAA==&#10;" w14:anchorId="4D5A8C37">
                <v:textbox inset="2.16pt,1.44pt,0,1.44pt">
                  <w:txbxContent>
                    <w:p w:rsidR="00790912" w:rsidP="00790912" w:rsidRDefault="00790912" w14:paraId="2BE1D6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2368" behindDoc="0" locked="0" layoutInCell="1" allowOverlap="1" wp14:editId="7CA64599" wp14:anchorId="1C68D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9" name="Rectangle 75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80C9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9" style="position:absolute;margin-left:104pt;margin-top:11pt;width:79pt;height:60pt;z-index:259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BG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6rpcU2KZwSn9&#10;Qd2YHbQgp+yo+l6k+Sa9Jh9aLHv0D3COArqJ/CzBpC/SInPW+HjRWMyRcEyul+umxElwPFpdrZfo&#10;Y5fitdhDiD+FMyQ5HQWEkpVlh98hnq6+XMG6BOb0fPLivJszmapqVi9Yd64/Ikdc0niPRmo3dZRr&#10;5SmZcPAdDX/3DAQl+pdFZevV1bLGTclB1d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5HwRrsBAABMAwAADgAAAAAAAAAAAAAAAAAuAgAAZHJzL2Uy&#10;b0RvYy54bWxQSwECLQAUAAYACAAAACEAomkztNoAAAAKAQAADwAAAAAAAAAAAAAAAAAVBAAAZHJz&#10;L2Rvd25yZXYueG1sUEsFBgAAAAAEAAQA8wAAABwFAAAAAA==&#10;" w14:anchorId="1C68D453">
                <v:textbox inset="2.16pt,1.44pt,0,1.44pt">
                  <w:txbxContent>
                    <w:p w:rsidR="00790912" w:rsidP="00790912" w:rsidRDefault="00790912" w14:paraId="7F80C9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3392" behindDoc="0" locked="0" layoutInCell="1" allowOverlap="1" wp14:editId="63AFFBB2" wp14:anchorId="11C8E9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0" name="Rectangle 75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554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0" style="position:absolute;margin-left:104pt;margin-top:11pt;width:79pt;height:60pt;z-index:259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q5FZugEAAEwDAAAOAAAAAAAAAAAAAAAAAC4CAABkcnMvZTJv&#10;RG9jLnhtbFBLAQItABQABgAIAAAAIQCiaTO02gAAAAoBAAAPAAAAAAAAAAAAAAAAABQEAABkcnMv&#10;ZG93bnJldi54bWxQSwUGAAAAAAQABADzAAAAGwUAAAAA&#10;" w14:anchorId="11C8E96F">
                <v:textbox inset="2.16pt,1.44pt,0,1.44pt">
                  <w:txbxContent>
                    <w:p w:rsidR="00790912" w:rsidP="00790912" w:rsidRDefault="00790912" w14:paraId="16554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4416" behindDoc="0" locked="0" layoutInCell="1" allowOverlap="1" wp14:editId="5269C785" wp14:anchorId="7157DA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1" name="Rectangle 75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4876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1" style="position:absolute;margin-left:104pt;margin-top:11pt;width:79pt;height:60pt;z-index:259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Wy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11VFieMWp/QH&#10;deOuGxQ5ZXsjpZrnO+s1hthi2WN4gHMU0Z3JTxrs/EVaZMoaHy8aqykRgcn1ct2UOAmBR6ur9RJ9&#10;7FK8FgeI6afylswOo4BQsrL88Dum09WXK1g3gzk9P3tp2k2ZTFU16xesOy+PyBGXNN2j0YMfGRWD&#10;CZSMOHhG4989B0XJ8MuhsvXqalnjpuSgauoGNxhygKh3b7Pcid7jLokElOwDmK5HwFmjjAtHlpmd&#10;12ve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C9lsrsBAABMAwAADgAAAAAAAAAAAAAAAAAuAgAAZHJzL2Uy&#10;b0RvYy54bWxQSwECLQAUAAYACAAAACEAomkztNoAAAAKAQAADwAAAAAAAAAAAAAAAAAVBAAAZHJz&#10;L2Rvd25yZXYueG1sUEsFBgAAAAAEAAQA8wAAABwFAAAAAA==&#10;" w14:anchorId="7157DA97">
                <v:textbox inset="2.16pt,1.44pt,0,1.44pt">
                  <w:txbxContent>
                    <w:p w:rsidR="00790912" w:rsidP="00790912" w:rsidRDefault="00790912" w14:paraId="424876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5440" behindDoc="0" locked="0" layoutInCell="1" allowOverlap="1" wp14:editId="1895835D" wp14:anchorId="3F180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2" name="Rectangle 75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9FAB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2" style="position:absolute;margin-left:104pt;margin-top:11pt;width:79pt;height:60pt;z-index:259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bV8FrsBAABMAwAADgAAAAAAAAAAAAAAAAAuAgAAZHJzL2Uy&#10;b0RvYy54bWxQSwECLQAUAAYACAAAACEAomkztNoAAAAKAQAADwAAAAAAAAAAAAAAAAAVBAAAZHJz&#10;L2Rvd25yZXYueG1sUEsFBgAAAAAEAAQA8wAAABwFAAAAAA==&#10;" w14:anchorId="3F180C1D">
                <v:textbox inset="2.16pt,1.44pt,0,1.44pt">
                  <w:txbxContent>
                    <w:p w:rsidR="00790912" w:rsidP="00790912" w:rsidRDefault="00790912" w14:paraId="419FAB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 wp14:editId="548F6852" wp14:anchorId="3ADD3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3" name="Rectangle 75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4158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3" style="position:absolute;margin-left:104pt;margin-top:11pt;width:79pt;height:60pt;z-index:259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BMYj9ugEAAEwDAAAOAAAAAAAAAAAAAAAAAC4CAABkcnMvZTJv&#10;RG9jLnhtbFBLAQItABQABgAIAAAAIQCiaTO02gAAAAoBAAAPAAAAAAAAAAAAAAAAABQEAABkcnMv&#10;ZG93bnJldi54bWxQSwUGAAAAAAQABADzAAAAGwUAAAAA&#10;" w14:anchorId="3ADD3D8F">
                <v:textbox inset="2.16pt,1.44pt,0,1.44pt">
                  <w:txbxContent>
                    <w:p w:rsidR="00790912" w:rsidP="00790912" w:rsidRDefault="00790912" w14:paraId="214158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 wp14:editId="0C5A7FD5" wp14:anchorId="1CA1F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4" name="Rectangle 75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4" style="position:absolute;margin-left:104pt;margin-top:11pt;width:79pt;height:60pt;z-index:259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n3UVbsBAABMAwAADgAAAAAAAAAAAAAAAAAuAgAAZHJzL2Uy&#10;b0RvYy54bWxQSwECLQAUAAYACAAAACEAomkztNoAAAAKAQAADwAAAAAAAAAAAAAAAAAVBAAAZHJz&#10;L2Rvd25yZXYueG1sUEsFBgAAAAAEAAQA8wAAABwFAAAAAA==&#10;" w14:anchorId="1CA1F5AC">
                <v:textbox inset="2.16pt,1.44pt,0,1.44pt">
                  <w:txbxContent>
                    <w:p w:rsidR="00790912" w:rsidP="00790912" w:rsidRDefault="00790912" w14:paraId="0FD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8512" behindDoc="0" locked="0" layoutInCell="1" allowOverlap="1" wp14:editId="611198EA" wp14:anchorId="06E6D8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5" name="Rectangle 75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7BC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5" style="position:absolute;margin-left:104pt;margin-top:11pt;width:79pt;height:60pt;z-index:259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+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trmlxHOHU/qJ&#10;unHfW0XO2cFIqeb5znqNMXVY9hQf4RIldGfykwY3f5EWmYrGp6vGaspEYHKz3KxrnITAo9XNZok+&#10;dqleiyOk/FUFR2aHUUAoRVl+/J7y+erLFaybwZyfn7087adCpmk2yxes+yBPyBGXND+g0TaMjApr&#10;IiUjDp7R9PvAQVFiv3lUtl3dLFvclBI063aNGwwlQNT7t1nuxRBwl0QGSg4RTD8g4KJRwYUjK8wu&#10;6zXvxNu4oH/9CXZ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vkgvrsBAABMAwAADgAAAAAAAAAAAAAAAAAuAgAAZHJzL2Uy&#10;b0RvYy54bWxQSwECLQAUAAYACAAAACEAomkztNoAAAAKAQAADwAAAAAAAAAAAAAAAAAVBAAAZHJz&#10;L2Rvd25yZXYueG1sUEsFBgAAAAAEAAQA8wAAABwFAAAAAA==&#10;" w14:anchorId="06E6D8A3">
                <v:textbox inset="2.16pt,1.44pt,0,1.44pt">
                  <w:txbxContent>
                    <w:p w:rsidR="00790912" w:rsidP="00790912" w:rsidRDefault="00790912" w14:paraId="527BC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 wp14:editId="36425A85" wp14:anchorId="7B242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6" name="Rectangle 75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69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6" style="position:absolute;margin-left:104pt;margin-top:11pt;width:79pt;height:60pt;z-index:259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wPuwEAAEw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+mNzR4njFqf0&#10;HXXjrh8VuWQHI6XK8816TSF2WPYcnuAaRXQz+VmDzV+kReai8fmmsZoTEZjcLrebGich8Gi92i7R&#10;xy7Va3GAmD4rb0l2GAWEUpTlp68xXa6+XMG6DObyfPbSfJgLmabZrl6wHrw8I0dc0vSIRo9+YlSM&#10;JlAy4eAZjb+OHBQl4xeHyrbr1bLFTSlBs2k3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6hMD7sBAABMAwAADgAAAAAAAAAAAAAAAAAuAgAAZHJzL2Uy&#10;b0RvYy54bWxQSwECLQAUAAYACAAAACEAomkztNoAAAAKAQAADwAAAAAAAAAAAAAAAAAVBAAAZHJz&#10;L2Rvd25yZXYueG1sUEsFBgAAAAAEAAQA8wAAABwFAAAAAA==&#10;" w14:anchorId="7B242F95">
                <v:textbox inset="2.16pt,1.44pt,0,1.44pt">
                  <w:txbxContent>
                    <w:p w:rsidR="00790912" w:rsidP="00790912" w:rsidRDefault="00790912" w14:paraId="29A69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0560" behindDoc="0" locked="0" layoutInCell="1" allowOverlap="1" wp14:editId="0EA3B450" wp14:anchorId="2A976F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7" name="Rectangle 75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B8DC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7" style="position:absolute;margin-left:104pt;margin-top:11pt;width:79pt;height:48pt;z-index:259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tZPAabsBAABMAwAADgAAAAAAAAAAAAAAAAAuAgAAZHJzL2Uy&#10;b0RvYy54bWxQSwECLQAUAAYACAAAACEAuU4FbtoAAAAKAQAADwAAAAAAAAAAAAAAAAAVBAAAZHJz&#10;L2Rvd25yZXYueG1sUEsFBgAAAAAEAAQA8wAAABwFAAAAAA==&#10;" w14:anchorId="2A976FAB">
                <v:textbox inset="2.16pt,1.44pt,0,1.44pt">
                  <w:txbxContent>
                    <w:p w:rsidR="00790912" w:rsidP="00790912" w:rsidRDefault="00790912" w14:paraId="65B8DC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1584" behindDoc="0" locked="0" layoutInCell="1" allowOverlap="1" wp14:editId="43CE01FF" wp14:anchorId="394915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8" name="Rectangle 75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6127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8" style="position:absolute;margin-left:104pt;margin-top:11pt;width:79pt;height:48pt;z-index:259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1f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7fdukMf&#10;u1SvxQFi+qy8JdlhFBBKUZYfv8Z0vvpyBesymPPz2UvLfilkmqZbv2Dde3lCjrik6RGNnvzMqJhM&#10;oGTGwTMafx04KEqmLw6Vbe8+3rS4KSVoNu0GVYE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lP9X7sBAABMAwAADgAAAAAAAAAAAAAAAAAuAgAAZHJzL2Uy&#10;b0RvYy54bWxQSwECLQAUAAYACAAAACEAuU4FbtoAAAAKAQAADwAAAAAAAAAAAAAAAAAVBAAAZHJz&#10;L2Rvd25yZXYueG1sUEsFBgAAAAAEAAQA8wAAABwFAAAAAA==&#10;" w14:anchorId="39491597">
                <v:textbox inset="2.16pt,1.44pt,0,1.44pt">
                  <w:txbxContent>
                    <w:p w:rsidR="00790912" w:rsidP="00790912" w:rsidRDefault="00790912" w14:paraId="686127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2608" behindDoc="0" locked="0" layoutInCell="1" allowOverlap="1" wp14:editId="2090D523" wp14:anchorId="512F59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9" name="Rectangle 75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D1D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9" style="position:absolute;margin-left:104pt;margin-top:11pt;width:79pt;height:48pt;z-index:259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m0uwEAAEwDAAAOAAAAZHJzL2Uyb0RvYy54bWysU9tu2zAMfR+wfxD0vvjStY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La769DH&#10;LtVrcYSUP6vgyOIwCgilKMuPX1M+X325gnULmPPzi5fn/VzINE23fsG6D/KEHHFJ8yMabcPEqLAm&#10;UjLh4BlNvw4cFCX2i0dl2/XHm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tcJtLsBAABMAwAADgAAAAAAAAAAAAAAAAAuAgAAZHJzL2Uy&#10;b0RvYy54bWxQSwECLQAUAAYACAAAACEAuU4FbtoAAAAKAQAADwAAAAAAAAAAAAAAAAAVBAAAZHJz&#10;L2Rvd25yZXYueG1sUEsFBgAAAAAEAAQA8wAAABwFAAAAAA==&#10;" w14:anchorId="512F59B2">
                <v:textbox inset="2.16pt,1.44pt,0,1.44pt">
                  <w:txbxContent>
                    <w:p w:rsidR="00790912" w:rsidP="00790912" w:rsidRDefault="00790912" w14:paraId="7FD1D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3632" behindDoc="0" locked="0" layoutInCell="1" allowOverlap="1" wp14:editId="067CF975" wp14:anchorId="6F4D60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0" name="Rectangle 75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337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0" style="position:absolute;margin-left:104pt;margin-top:11pt;width:79pt;height:48pt;z-index:259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MHuwEAAEwDAAAOAAAAZHJzL2Uyb0RvYy54bWysU9tu2zAMfR/QfxD03vjStb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7XWNAllmcEq/&#10;UTdmRy3IMTupYRBpvkmv2YcOy578I5yigG4iv0gw6Yu0yJI1Ppw1FkskHJPtVduU+BDHo+v2pkUf&#10;uxRvxR5C/C6cIcnpKSCUrCzb/wzxePX1CtYlMMfnkxeX7ZLJVFXbvGLduuGAHHFJ4wMaqd3cU66V&#10;p2TGwfc0vOwYCEr0D4vK1rdfr2rclBxUTd3gBkMOEPX2fZZZPjncJR6Bkp0HNU4IOGuUceHIMrPT&#10;eqWdeB9n9G8/we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ozzB7sBAABMAwAADgAAAAAAAAAAAAAAAAAuAgAAZHJzL2Uy&#10;b0RvYy54bWxQSwECLQAUAAYACAAAACEAuU4FbtoAAAAKAQAADwAAAAAAAAAAAAAAAAAVBAAAZHJz&#10;L2Rvd25yZXYueG1sUEsFBgAAAAAEAAQA8wAAABwFAAAAAA==&#10;" w14:anchorId="6F4D6086">
                <v:textbox inset="2.16pt,1.44pt,0,1.44pt">
                  <w:txbxContent>
                    <w:p w:rsidR="00790912" w:rsidP="00790912" w:rsidRDefault="00790912" w14:paraId="29A337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4656" behindDoc="0" locked="0" layoutInCell="1" allowOverlap="1" wp14:editId="1420E7A7" wp14:anchorId="037AAB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1" name="Rectangle 75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8691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1" style="position:absolute;margin-left:104pt;margin-top:11pt;width:79pt;height:48pt;z-index:259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fsuwEAAEwDAAAOAAAAZHJzL2Uyb0RvYy54bWysU9tu2zAMfR+wfxD0vvjStY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dN3ddOhj&#10;l+q1OELKX1VwZHEYBYRSlOWH7ymfrr5cwboFzOn5xcvzbi5kmqbrXrDugjwiR1zS/IBG2zAxKqyJ&#10;lEw4eEbT7z0HRYn95lHZ9vbzVYubUoJm3a5xg6EEiHr3Nsu9GAPukshAyT6CGUYEXDQquHBkhdl5&#10;vZadeBsX9K8/wfYP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ggH7LsBAABMAwAADgAAAAAAAAAAAAAAAAAuAgAAZHJzL2Uy&#10;b0RvYy54bWxQSwECLQAUAAYACAAAACEAuU4FbtoAAAAKAQAADwAAAAAAAAAAAAAAAAAVBAAAZHJz&#10;L2Rvd25yZXYueG1sUEsFBgAAAAAEAAQA8wAAABwFAAAAAA==&#10;" w14:anchorId="037AABE3">
                <v:textbox inset="2.16pt,1.44pt,0,1.44pt">
                  <w:txbxContent>
                    <w:p w:rsidR="00790912" w:rsidP="00790912" w:rsidRDefault="00790912" w14:paraId="558691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5680" behindDoc="0" locked="0" layoutInCell="1" allowOverlap="1" wp14:editId="04727AB8" wp14:anchorId="4D63B0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2" name="Rectangle 75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E53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2" style="position:absolute;margin-left:104pt;margin-top:11pt;width:79pt;height:48pt;z-index:259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VtkDCugEAAEwDAAAOAAAAAAAAAAAAAAAAAC4CAABkcnMvZTJv&#10;RG9jLnhtbFBLAQItABQABgAIAAAAIQC5TgVu2gAAAAoBAAAPAAAAAAAAAAAAAAAAABQEAABkcnMv&#10;ZG93bnJldi54bWxQSwUGAAAAAAQABADzAAAAGwUAAAAA&#10;" w14:anchorId="4D63B062">
                <v:textbox inset="2.16pt,1.44pt,0,1.44pt">
                  <w:txbxContent>
                    <w:p w:rsidR="00790912" w:rsidP="00790912" w:rsidRDefault="00790912" w14:paraId="22EE53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6704" behindDoc="0" locked="0" layoutInCell="1" allowOverlap="1" wp14:editId="7A5A5BBC" wp14:anchorId="36DA93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3" name="Rectangle 75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3A47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3" style="position:absolute;margin-left:104pt;margin-top:11pt;width:79pt;height:48pt;z-index:259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ZMrQpugEAAEwDAAAOAAAAAAAAAAAAAAAAAC4CAABkcnMvZTJv&#10;RG9jLnhtbFBLAQItABQABgAIAAAAIQC5TgVu2gAAAAoBAAAPAAAAAAAAAAAAAAAAABQEAABkcnMv&#10;ZG93bnJldi54bWxQSwUGAAAAAAQABADzAAAAGwUAAAAA&#10;" w14:anchorId="36DA9386">
                <v:textbox inset="2.16pt,1.44pt,0,1.44pt">
                  <w:txbxContent>
                    <w:p w:rsidR="00790912" w:rsidP="00790912" w:rsidRDefault="00790912" w14:paraId="5B3A47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7728" behindDoc="0" locked="0" layoutInCell="1" allowOverlap="1" wp14:editId="3FF4384D" wp14:anchorId="777E3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4" name="Rectangle 75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F27A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4" style="position:absolute;margin-left:104pt;margin-top:11pt;width:79pt;height:48pt;z-index:259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afuiBugEAAEwDAAAOAAAAAAAAAAAAAAAAAC4CAABkcnMvZTJv&#10;RG9jLnhtbFBLAQItABQABgAIAAAAIQC5TgVu2gAAAAoBAAAPAAAAAAAAAAAAAAAAABQEAABkcnMv&#10;ZG93bnJldi54bWxQSwUGAAAAAAQABADzAAAAGwUAAAAA&#10;" w14:anchorId="777E3640">
                <v:textbox inset="2.16pt,1.44pt,0,1.44pt">
                  <w:txbxContent>
                    <w:p w:rsidR="00790912" w:rsidP="00790912" w:rsidRDefault="00790912" w14:paraId="78F27A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8752" behindDoc="0" locked="0" layoutInCell="1" allowOverlap="1" wp14:editId="5C0BC0AB" wp14:anchorId="1720AF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5" name="Rectangle 75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7F71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5" style="position:absolute;margin-left:104pt;margin-top:11pt;width:79pt;height:48pt;z-index:259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vocarsBAABMAwAADgAAAAAAAAAAAAAAAAAuAgAAZHJzL2Uy&#10;b0RvYy54bWxQSwECLQAUAAYACAAAACEAuU4FbtoAAAAKAQAADwAAAAAAAAAAAAAAAAAVBAAAZHJz&#10;L2Rvd25yZXYueG1sUEsFBgAAAAAEAAQA8wAAABwFAAAAAA==&#10;" w14:anchorId="1720AFFA">
                <v:textbox inset="2.16pt,1.44pt,0,1.44pt">
                  <w:txbxContent>
                    <w:p w:rsidR="00790912" w:rsidP="00790912" w:rsidRDefault="00790912" w14:paraId="57F71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19776" behindDoc="0" locked="0" layoutInCell="1" allowOverlap="1" wp14:editId="5FE1E6A0" wp14:anchorId="49EB38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6" name="Rectangle 75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B80F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6" style="position:absolute;margin-left:104pt;margin-top:11pt;width:79pt;height:48pt;z-index:259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DbuwEAAEw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PT2pllQ4rnDKf1C&#10;3bjvrCLHbG+kVNN8J72GmFose4nPcIoSuhP5UYObvkiLjEXjw1ljNWYiMLm6Wi1rnITAo5vVYoU+&#10;dqk+iyOk/F0FRyaHUUAoRVm+/5ny8erHFaybwByfn7w8bsdCZt7U1x9Yt0EekCMuaX5Co20YGBXW&#10;REoGHDyj6W3HQVFif3hUtrm9vmpwU0owXzZL3GAoAaLefs1yL/qAuyQyULKLYLoeAReNCi4cWWF2&#10;Wq9pJ77GBf3nT7B5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6tw27sBAABMAwAADgAAAAAAAAAAAAAAAAAuAgAAZHJzL2Uy&#10;b0RvYy54bWxQSwECLQAUAAYACAAAACEAuU4FbtoAAAAKAQAADwAAAAAAAAAAAAAAAAAVBAAAZHJz&#10;L2Rvd25yZXYueG1sUEsFBgAAAAAEAAQA8wAAABwFAAAAAA==&#10;" w14:anchorId="49EB3876">
                <v:textbox inset="2.16pt,1.44pt,0,1.44pt">
                  <w:txbxContent>
                    <w:p w:rsidR="00790912" w:rsidP="00790912" w:rsidRDefault="00790912" w14:paraId="43B80F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0800" behindDoc="0" locked="0" layoutInCell="1" allowOverlap="1" wp14:editId="18D9495A" wp14:anchorId="785967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7" name="Rectangle 75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E6D9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7" style="position:absolute;margin-left:104pt;margin-top:11pt;width:79pt;height:48pt;z-index:259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y+EMLsBAABMAwAADgAAAAAAAAAAAAAAAAAuAgAAZHJzL2Uy&#10;b0RvYy54bWxQSwECLQAUAAYACAAAACEAuU4FbtoAAAAKAQAADwAAAAAAAAAAAAAAAAAVBAAAZHJz&#10;L2Rvd25yZXYueG1sUEsFBgAAAAAEAAQA8wAAABwFAAAAAA==&#10;" w14:anchorId="78596735">
                <v:textbox inset="2.16pt,1.44pt,0,1.44pt">
                  <w:txbxContent>
                    <w:p w:rsidR="00790912" w:rsidP="00790912" w:rsidRDefault="00790912" w14:paraId="1E6D9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1824" behindDoc="0" locked="0" layoutInCell="1" allowOverlap="1" wp14:editId="3DE80B9E" wp14:anchorId="62DFC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8" name="Rectangle 75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C6DA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8" style="position:absolute;margin-left:104pt;margin-top:11pt;width:79pt;height:48pt;z-index:259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7kGugEAAEw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bjuclecOp/Qd&#10;deN+sIqcs6ORUpX5Fr2mmHose45PcIkSuoX8rMGVL9Iic9X4dNVYzZkITG5uNusWJyHw6Haz2qCP&#10;XZrX4ggpf1bBkeIwCgilKsuPX1M+X325gnUFzPn54uV5P1cyy65dvWDdB3lCjrik+RGNtmFiVFgT&#10;KZlw8IymXwcOihL7xaOy3d3Hmw43pQbLdbdGVaAGiHr/Nsu9GAPukshAySGCGUYEXDWquHBkldll&#10;vcpOvI0r+tefYPc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77kGugEAAEwDAAAOAAAAAAAAAAAAAAAAAC4CAABkcnMvZTJv&#10;RG9jLnhtbFBLAQItABQABgAIAAAAIQC5TgVu2gAAAAoBAAAPAAAAAAAAAAAAAAAAABQEAABkcnMv&#10;ZG93bnJldi54bWxQSwUGAAAAAAQABADzAAAAGwUAAAAA&#10;" w14:anchorId="62DFC727">
                <v:textbox inset="2.16pt,1.44pt,0,1.44pt">
                  <w:txbxContent>
                    <w:p w:rsidR="00790912" w:rsidP="00790912" w:rsidRDefault="00790912" w14:paraId="4EC6DA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2848" behindDoc="0" locked="0" layoutInCell="1" allowOverlap="1" wp14:editId="04E55621" wp14:anchorId="0A128E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9" name="Rectangle 75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0634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9" style="position:absolute;margin-left:104pt;margin-top:11pt;width:79pt;height:48pt;z-index:259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GtN7bsBAABMAwAADgAAAAAAAAAAAAAAAAAuAgAAZHJzL2Uy&#10;b0RvYy54bWxQSwECLQAUAAYACAAAACEAuU4FbtoAAAAKAQAADwAAAAAAAAAAAAAAAAAVBAAAZHJz&#10;L2Rvd25yZXYueG1sUEsFBgAAAAAEAAQA8wAAABwFAAAAAA==&#10;" w14:anchorId="0A128E2F">
                <v:textbox inset="2.16pt,1.44pt,0,1.44pt">
                  <w:txbxContent>
                    <w:p w:rsidR="00790912" w:rsidP="00790912" w:rsidRDefault="00790912" w14:paraId="310634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3872" behindDoc="0" locked="0" layoutInCell="1" allowOverlap="1" wp14:editId="5F49B849" wp14:anchorId="6D25D4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0" name="Rectangle 75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1A5E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0" style="position:absolute;margin-left:104pt;margin-top:11pt;width:79pt;height:48pt;z-index:259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zyuw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7fUKBXLM4pR+&#10;oG7MDUaSU3bUQsg836zXFGKHZS/hGc5RRDeTnxXY/EVaZC4aHy8ayzkRjsn1at3W+BDHo+v1zRp9&#10;7FK9FweI6Zv0lmSnp4BQirLs8BjT6erbFazLYE7PZy/Nu7mQWTZ1+4Z158UROeKSpic0yvipp9zo&#10;QMmEg+9pfN0zkJSYB4fKNrdfVg1uSgmWbdPiBkM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1Es8rsBAABMAwAADgAAAAAAAAAAAAAAAAAuAgAAZHJzL2Uy&#10;b0RvYy54bWxQSwECLQAUAAYACAAAACEAuU4FbtoAAAAKAQAADwAAAAAAAAAAAAAAAAAVBAAAZHJz&#10;L2Rvd25yZXYueG1sUEsFBgAAAAAEAAQA8wAAABwFAAAAAA==&#10;" w14:anchorId="6D25D42D">
                <v:textbox inset="2.16pt,1.44pt,0,1.44pt">
                  <w:txbxContent>
                    <w:p w:rsidR="00790912" w:rsidP="00790912" w:rsidRDefault="00790912" w14:paraId="3B1A5E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4896" behindDoc="0" locked="0" layoutInCell="1" allowOverlap="1" wp14:editId="7FEA7B4C" wp14:anchorId="2A2F9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1" name="Rectangle 75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0B8C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1" style="position:absolute;margin-left:104pt;margin-top:11pt;width:79pt;height:48pt;z-index:259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gZuwEAAEwDAAAOAAAAZHJzL2Uyb0RvYy54bWysU9tu2zAMfR+wfxD0vviStY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3VDiecOp/Qd&#10;deN+sIqcs6ORUi3zXfSaYuqx7Dk+wSVK6C7kZw1u+SItMheNT1eN1ZyJwGS37jY1TkLg0U1326GP&#10;XarX4ggpf1bBkcVhFBBKUZYfv6Z8vvpyBesWMOfnFy/P+7mQadq6e8G6D/KEHHFJ8yMabcPEqLAm&#10;UjLh4BlNvw4cFCX2i0dl27uP6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9XYGbsBAABMAwAADgAAAAAAAAAAAAAAAAAuAgAAZHJzL2Uy&#10;b0RvYy54bWxQSwECLQAUAAYACAAAACEAuU4FbtoAAAAKAQAADwAAAAAAAAAAAAAAAAAVBAAAZHJz&#10;L2Rvd25yZXYueG1sUEsFBgAAAAAEAAQA8wAAABwFAAAAAA==&#10;" w14:anchorId="2A2F9EC3">
                <v:textbox inset="2.16pt,1.44pt,0,1.44pt">
                  <w:txbxContent>
                    <w:p w:rsidR="00790912" w:rsidP="00790912" w:rsidRDefault="00790912" w14:paraId="180B8C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5920" behindDoc="0" locked="0" layoutInCell="1" allowOverlap="1" wp14:editId="63783DBD" wp14:anchorId="618918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2" name="Rectangle 75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59D4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2" style="position:absolute;margin-left:104pt;margin-top:11pt;width:79pt;height:48pt;z-index:259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T8G9ugEAAEwDAAAOAAAAAAAAAAAAAAAAAC4CAABkcnMvZTJv&#10;RG9jLnhtbFBLAQItABQABgAIAAAAIQC5TgVu2gAAAAoBAAAPAAAAAAAAAAAAAAAAABQEAABkcnMv&#10;ZG93bnJldi54bWxQSwUGAAAAAAQABADzAAAAGwUAAAAA&#10;" w14:anchorId="6189185B">
                <v:textbox inset="2.16pt,1.44pt,0,1.44pt">
                  <w:txbxContent>
                    <w:p w:rsidR="00790912" w:rsidP="00790912" w:rsidRDefault="00790912" w14:paraId="7259D4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6944" behindDoc="0" locked="0" layoutInCell="1" allowOverlap="1" wp14:editId="7852B28E" wp14:anchorId="16E55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3" name="Rectangle 75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3BCC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3" style="position:absolute;margin-left:104pt;margin-top:11pt;width:79pt;height:48pt;z-index:259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myzVWugEAAEwDAAAOAAAAAAAAAAAAAAAAAC4CAABkcnMvZTJv&#10;RG9jLnhtbFBLAQItABQABgAIAAAAIQC5TgVu2gAAAAoBAAAPAAAAAAAAAAAAAAAAABQEAABkcnMv&#10;ZG93bnJldi54bWxQSwUGAAAAAAQABADzAAAAGwUAAAAA&#10;" w14:anchorId="16E55DF8">
                <v:textbox inset="2.16pt,1.44pt,0,1.44pt">
                  <w:txbxContent>
                    <w:p w:rsidR="00790912" w:rsidP="00790912" w:rsidRDefault="00790912" w14:paraId="383BCC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7968" behindDoc="0" locked="0" layoutInCell="1" allowOverlap="1" wp14:editId="60A34E29" wp14:anchorId="1798EC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4" name="Rectangle 75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4F49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4" style="position:absolute;margin-left:104pt;margin-top:11pt;width:79pt;height:48pt;z-index:259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Ydp/rsBAABMAwAADgAAAAAAAAAAAAAAAAAuAgAAZHJzL2Uy&#10;b0RvYy54bWxQSwECLQAUAAYACAAAACEAuU4FbtoAAAAKAQAADwAAAAAAAAAAAAAAAAAVBAAAZHJz&#10;L2Rvd25yZXYueG1sUEsFBgAAAAAEAAQA8wAAABwFAAAAAA==&#10;" w14:anchorId="1798EC06">
                <v:textbox inset="2.16pt,1.44pt,0,1.44pt">
                  <w:txbxContent>
                    <w:p w:rsidR="00790912" w:rsidP="00790912" w:rsidRDefault="00790912" w14:paraId="454F49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28992" behindDoc="0" locked="0" layoutInCell="1" allowOverlap="1" wp14:editId="692678B6" wp14:anchorId="73FA6C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5" name="Rectangle 75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8FD9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5" style="position:absolute;margin-left:104pt;margin-top:11pt;width:79pt;height:48pt;z-index:259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QOdFbsBAABMAwAADgAAAAAAAAAAAAAAAAAuAgAAZHJzL2Uy&#10;b0RvYy54bWxQSwECLQAUAAYACAAAACEAuU4FbtoAAAAKAQAADwAAAAAAAAAAAAAAAAAVBAAAZHJz&#10;L2Rvd25yZXYueG1sUEsFBgAAAAAEAAQA8wAAABwFAAAAAA==&#10;" w14:anchorId="73FA6CA2">
                <v:textbox inset="2.16pt,1.44pt,0,1.44pt">
                  <w:txbxContent>
                    <w:p w:rsidR="00790912" w:rsidP="00790912" w:rsidRDefault="00790912" w14:paraId="438FD9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0016" behindDoc="0" locked="0" layoutInCell="1" allowOverlap="1" wp14:editId="6F5293D3" wp14:anchorId="03F1D3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6" name="Rectangle 75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AC3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6" style="position:absolute;margin-left:104pt;margin-top:11pt;width:79pt;height:48pt;z-index:259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FLxpLsBAABMAwAADgAAAAAAAAAAAAAAAAAuAgAAZHJzL2Uy&#10;b0RvYy54bWxQSwECLQAUAAYACAAAACEAuU4FbtoAAAAKAQAADwAAAAAAAAAAAAAAAAAVBAAAZHJz&#10;L2Rvd25yZXYueG1sUEsFBgAAAAAEAAQA8wAAABwFAAAAAA==&#10;" w14:anchorId="03F1D3AF">
                <v:textbox inset="2.16pt,1.44pt,0,1.44pt">
                  <w:txbxContent>
                    <w:p w:rsidR="00790912" w:rsidP="00790912" w:rsidRDefault="00790912" w14:paraId="4AAC3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1040" behindDoc="0" locked="0" layoutInCell="1" allowOverlap="1" wp14:editId="20D8267C" wp14:anchorId="4DFDE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7" name="Rectangle 75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D556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7" style="position:absolute;margin-left:104pt;margin-top:11pt;width:79pt;height:48pt;z-index:259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VPuwEAAEwDAAAOAAAAZHJzL2Uyb0RvYy54bWysU9tu2zAMfR+wfxD0vviSpU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erVcU+K4xSl9&#10;R92460dFLtnBSKnyfLNeU4gdlj2HJ7hGEd1MftZg8xdpkblofL5prOZEBCa3y+2mxkkIPFpt77bo&#10;Y5fqtThATJ+VtyQ7jAJCKcry09eYLldfrmBdBnN5PntpPsyFTNM2qxesBy/PyBGXND2i0aOfGBWj&#10;CZRMOHhG468jB0XJ+MWhsu3647LFTSlBs2k3uMFQAkR9eJvlTgwed0kkoOQYwPQDAi4aFVw4ssLs&#10;ul55J97GBf3rT7D/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NYFT7sBAABMAwAADgAAAAAAAAAAAAAAAAAuAgAAZHJzL2Uy&#10;b0RvYy54bWxQSwECLQAUAAYACAAAACEAuU4FbtoAAAAKAQAADwAAAAAAAAAAAAAAAAAVBAAAZHJz&#10;L2Rvd25yZXYueG1sUEsFBgAAAAAEAAQA8wAAABwFAAAAAA==&#10;" w14:anchorId="4DFDE8C8">
                <v:textbox inset="2.16pt,1.44pt,0,1.44pt">
                  <w:txbxContent>
                    <w:p w:rsidR="00790912" w:rsidP="00790912" w:rsidRDefault="00790912" w14:paraId="29D556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2064" behindDoc="0" locked="0" layoutInCell="1" allowOverlap="1" wp14:editId="56D44C18" wp14:anchorId="1F4937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8" name="Rectangle 75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C01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8" style="position:absolute;margin-left:104pt;margin-top:11pt;width:79pt;height:60pt;z-index:259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D0ug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eYmz8tzhlH6i&#10;btz3VpFzdjBSqnm+s15jTB2WPcVHuEQJ3Zn8pMHNX6RFpqLx6aqxmjIRmNwsN+saJyHwaHWzWaKP&#10;XarX4ggpf1XBkdlhFBBKUZYfv6d8vvpyBetmMOfnZy9P+6mQadrm9gXrPsgTcsQlzQ9otA0jo8Ka&#10;SMmIg2c0/T5wUJTYbx6VbVc3yxY3pQTNul2jKlACRL1/m+VeDAF3SWSg5BDB9AMCLhoVXDiywuyy&#10;XvNOvI0L+t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qUD0ugEAAEwDAAAOAAAAAAAAAAAAAAAAAC4CAABkcnMvZTJv&#10;RG9jLnhtbFBLAQItABQABgAIAAAAIQCiaTO02gAAAAoBAAAPAAAAAAAAAAAAAAAAABQEAABkcnMv&#10;ZG93bnJldi54bWxQSwUGAAAAAAQABADzAAAAGwUAAAAA&#10;" w14:anchorId="1F49371E">
                <v:textbox inset="2.16pt,1.44pt,0,1.44pt">
                  <w:txbxContent>
                    <w:p w:rsidR="00790912" w:rsidP="00790912" w:rsidRDefault="00790912" w14:paraId="0EC01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3088" behindDoc="0" locked="0" layoutInCell="1" allowOverlap="1" wp14:editId="7F51A46B" wp14:anchorId="297818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9" name="Rectangle 75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F15F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9" style="position:absolute;margin-left:104pt;margin-top:11pt;width:79pt;height:60pt;z-index:259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Qf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1ebmhxHOHU/qF&#10;unHfW0XO2cFIqeb5znqNMXVY9hgf4BIldGfykwY3f5EWmYrGp6vGaspEYHKz3KxrnITAo9XNZok+&#10;dqleiiOk/E0FR2aHUUAoRVl+/JHy+erzFaybwZyfn7087adCpmmb1TPWfZAn5IhLmu/RaBtGRoU1&#10;kZIRB89o+nPgoCix3z0q265uli1uSgmadbvGDYYSIOr96yz3Ygi4SyIDJYcIph8QcNGo4MKRFWaX&#10;9Zp34nVc0L/8BLu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S20H7sBAABMAwAADgAAAAAAAAAAAAAAAAAuAgAAZHJzL2Uy&#10;b0RvYy54bWxQSwECLQAUAAYACAAAACEAomkztNoAAAAKAQAADwAAAAAAAAAAAAAAAAAVBAAAZHJz&#10;L2Rvd25yZXYueG1sUEsFBgAAAAAEAAQA8wAAABwFAAAAAA==&#10;" w14:anchorId="29781886">
                <v:textbox inset="2.16pt,1.44pt,0,1.44pt">
                  <w:txbxContent>
                    <w:p w:rsidR="00790912" w:rsidP="00790912" w:rsidRDefault="00790912" w14:paraId="69F15F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4112" behindDoc="0" locked="0" layoutInCell="1" allowOverlap="1" wp14:editId="5B67E782" wp14:anchorId="7A1D919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0" name="Rectangle 75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2FCD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0" style="position:absolute;margin-left:104pt;margin-top:11pt;width:79pt;height:60pt;z-index:259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ku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f12hQI5bnNJv&#10;1I273khyzg666+Q831mvMcQWyx7DA1yiiO5MflJg5y/SIlPW+HTVWE6JCExulpumxIcEHq1XmyX6&#10;2KV4Kw4Q03fpLZkdRgGhZGX58WdM56uvV7BuBnN+fvbStJ8ymaqumlese9+dkCMuabpHo4wfGRVG&#10;B0pGHDyj8eXAQVJifjhUtl6vljVuSg6qpm5wgyEHiHr/PsudGDzukkhAySGA7gcEnDXKuHBkmdll&#10;veadeB9n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2rIJLrsBAABMAwAADgAAAAAAAAAAAAAAAAAuAgAAZHJzL2Uy&#10;b0RvYy54bWxQSwECLQAUAAYACAAAACEAomkztNoAAAAKAQAADwAAAAAAAAAAAAAAAAAVBAAAZHJz&#10;L2Rvd25yZXYueG1sUEsFBgAAAAAEAAQA8wAAABwFAAAAAA==&#10;" w14:anchorId="7A1D919B">
                <v:textbox inset="2.16pt,1.44pt,0,1.44pt">
                  <w:txbxContent>
                    <w:p w:rsidR="00790912" w:rsidP="00790912" w:rsidRDefault="00790912" w14:paraId="012FCD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5136" behindDoc="0" locked="0" layoutInCell="1" allowOverlap="1" wp14:editId="1A14E99A" wp14:anchorId="3C295E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1" name="Rectangle 75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671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1" style="position:absolute;margin-left:104pt;margin-top:11pt;width:79pt;height:48pt;z-index:259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IugEAAEw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N9cNJY5bnNIP&#10;1I270Uhyyk56GGSeb9ZrDrHHsufwBOcoopvJLwps/iItshSNjxeN5ZKIwGR31a1rnITAo5vutkMf&#10;u1RvxQFi+iK9JdlhFBBKUZYfvsV0uvp6BesymNPz2UvLbilkmrbpXrHu/HBEjrik6RGNMn5mVBgd&#10;KJlx8IzGX3sOkhLz1aGy7d31VYubUoJm3a5xg6EEiHr3PsudmDzukkhAyT6AHicEXDQquHBkhdl5&#10;vfJOvI8L+refYPs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iYVIugEAAEwDAAAOAAAAAAAAAAAAAAAAAC4CAABkcnMvZTJv&#10;RG9jLnhtbFBLAQItABQABgAIAAAAIQC5TgVu2gAAAAoBAAAPAAAAAAAAAAAAAAAAABQEAABkcnMv&#10;ZG93bnJldi54bWxQSwUGAAAAAAQABADzAAAAGwUAAAAA&#10;" w14:anchorId="3C295E56">
                <v:textbox inset="2.16pt,1.44pt,0,1.44pt">
                  <w:txbxContent>
                    <w:p w:rsidR="00790912" w:rsidP="00790912" w:rsidRDefault="00790912" w14:paraId="3E671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6160" behindDoc="0" locked="0" layoutInCell="1" allowOverlap="1" wp14:editId="0B7A55DA" wp14:anchorId="2F5283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2" name="Rectangle 75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DA4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2" style="position:absolute;margin-left:104pt;margin-top:11pt;width:79pt;height:48pt;z-index:259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sgAS/ugEAAEwDAAAOAAAAAAAAAAAAAAAAAC4CAABkcnMvZTJv&#10;RG9jLnhtbFBLAQItABQABgAIAAAAIQC5TgVu2gAAAAoBAAAPAAAAAAAAAAAAAAAAABQEAABkcnMv&#10;ZG93bnJldi54bWxQSwUGAAAAAAQABADzAAAAGwUAAAAA&#10;" w14:anchorId="2F52830D">
                <v:textbox inset="2.16pt,1.44pt,0,1.44pt">
                  <w:txbxContent>
                    <w:p w:rsidR="00790912" w:rsidP="00790912" w:rsidRDefault="00790912" w14:paraId="39DA4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7184" behindDoc="0" locked="0" layoutInCell="1" allowOverlap="1" wp14:editId="788856F1" wp14:anchorId="6F3C54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3" name="Rectangle 75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2F3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3" style="position:absolute;margin-left:104pt;margin-top:11pt;width:79pt;height:48pt;z-index:259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BPBUugEAAEwDAAAOAAAAAAAAAAAAAAAAAC4CAABkcnMvZTJv&#10;RG9jLnhtbFBLAQItABQABgAIAAAAIQC5TgVu2gAAAAoBAAAPAAAAAAAAAAAAAAAAABQEAABkcnMv&#10;ZG93bnJldi54bWxQSwUGAAAAAAQABADzAAAAGwUAAAAA&#10;" w14:anchorId="6F3C54A6">
                <v:textbox inset="2.16pt,1.44pt,0,1.44pt">
                  <w:txbxContent>
                    <w:p w:rsidR="00790912" w:rsidP="00790912" w:rsidRDefault="00790912" w14:paraId="6A2F3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8208" behindDoc="0" locked="0" layoutInCell="1" allowOverlap="1" wp14:editId="3A5A528D" wp14:anchorId="217C58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4" name="Rectangle 75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E852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4" style="position:absolute;margin-left:104pt;margin-top:11pt;width:79pt;height:60pt;z-index:259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Rx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khLHLU7p&#10;N+rGXTcocs72RkqV55v1GkNssewxPMAliuhm8pMGm79Ii0xF49NVYzUlIjC5WWzWNU5C4NFquVmg&#10;j12qt+IAMX1X3pLsMAoIpSjLjz9jOl99vYJ1Gcz5+eylaT8VMvOmaV6x7r08IUdc0nSPRg9+ZFQM&#10;JlAy4uAZjS8HDoqS4YdDZZvVctHgppRgvm7WuMFQAkS9f5/lTvQed0kkoOQQwHQ9Ai4aFVw4ssLs&#10;sl55J97HBf3b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ffUcbsBAABMAwAADgAAAAAAAAAAAAAAAAAuAgAAZHJzL2Uy&#10;b0RvYy54bWxQSwECLQAUAAYACAAAACEAomkztNoAAAAKAQAADwAAAAAAAAAAAAAAAAAVBAAAZHJz&#10;L2Rvd25yZXYueG1sUEsFBgAAAAAEAAQA8wAAABwFAAAAAA==&#10;" w14:anchorId="217C5875">
                <v:textbox inset="2.16pt,1.44pt,0,1.44pt">
                  <w:txbxContent>
                    <w:p w:rsidR="00790912" w:rsidP="00790912" w:rsidRDefault="00790912" w14:paraId="05E852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39232" behindDoc="0" locked="0" layoutInCell="1" allowOverlap="1" wp14:editId="2E856F57" wp14:anchorId="361DC1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5" name="Rectangle 75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A258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AUCUN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5" style="position:absolute;margin-left:104pt;margin-top:11pt;width:79pt;height:60pt;z-index:259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C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W0octzil&#10;H6gbd92gyDnbGylVnm/WawyxxbKX8AyXKKKbyU8abP4iLTIVjU9XjdWUiMDkZrFZ1zgJgUer5WaB&#10;Pnap3osDxPRNeUuywygglKIsPz7EdL76dgXrMpjz89lL034qZOZNs3jDuvfyhBxxSdMTGj34kVEx&#10;mEDJiINnNL4eOChKhu8OlW1Wy0WDm1KC+bpZ4wZDCRD1/mOWO9F73CWRgJJDANP1CLhoVHDhyAqz&#10;y3rlnfgYF/TvP8Hu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ClzIJq8AQAATAMAAA4AAAAAAAAAAAAAAAAALgIAAGRycy9l&#10;Mm9Eb2MueG1sUEsBAi0AFAAGAAgAAAAhAKJpM7TaAAAACgEAAA8AAAAAAAAAAAAAAAAAFgQAAGRy&#10;cy9kb3ducmV2LnhtbFBLBQYAAAAABAAEAPMAAAAdBQAAAAA=&#10;" w14:anchorId="361DC117">
                <v:textbox inset="2.16pt,1.44pt,0,1.44pt">
                  <w:txbxContent>
                    <w:p w:rsidR="00790912" w:rsidP="00790912" w:rsidRDefault="00790912" w14:paraId="3FA258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AUCUN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t>RISQUE CLÉ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3505"/>
        <w:gridCol w:w="1890"/>
        <w:gridCol w:w="1440"/>
        <w:gridCol w:w="1440"/>
        <w:gridCol w:w="2600"/>
      </w:tblGrid>
      <w:tr w:rsidR="00790912" w:rsidTr="00790912" w14:paraId="1D0B655C" w14:textId="77777777">
        <w:trPr>
          <w:trHeight w:val="576"/>
        </w:trPr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07B75C2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RISQUE</w:t>
            </w:r>
          </w:p>
        </w:tc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2056E30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RÉPONSE</w:t>
            </w:r>
          </w:p>
        </w:tc>
        <w:tc>
          <w:tcPr>
            <w:tcW w:w="1890" w:type="dxa"/>
            <w:shd w:val="clear" w:color="auto" w:fill="EAEEF3"/>
            <w:vAlign w:val="center"/>
          </w:tcPr>
          <w:p w:rsidR="00790912" w:rsidP="009372B2" w:rsidRDefault="00790912" w14:paraId="4050CA2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STATUT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76690E7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DATE D'OUVERTURE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375DD2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DATE DE CLÔTURE</w:t>
            </w:r>
          </w:p>
        </w:tc>
        <w:tc>
          <w:tcPr>
            <w:tcW w:w="2600" w:type="dxa"/>
            <w:shd w:val="clear" w:color="auto" w:fill="EAEEF3"/>
            <w:vAlign w:val="center"/>
          </w:tcPr>
          <w:p w:rsidR="00790912" w:rsidP="009372B2" w:rsidRDefault="00790912" w14:paraId="2550850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AFFECTÉ À</w:t>
            </w:r>
          </w:p>
        </w:tc>
      </w:tr>
      <w:tr w:rsidR="00790912" w:rsidTr="00C940CA" w14:paraId="0AB1E731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593C46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7873F74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E2B82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7BBFD4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477FD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170089C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02C263C4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65FF051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0373F9D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453BF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621A8B2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2F5882B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719BD83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35DE76A7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67A091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BB2AE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16A647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9C328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484BE32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22551A4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616F0B20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327AC2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2A83AC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86C072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35B1EE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59BCBB6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386DA56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7086722F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C0AB8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67D77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4C1DF5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CA2417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7B6F7F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0153378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C940CA" w:rsidP="00C940CA" w:rsidRDefault="00C940CA" w14:paraId="70D77919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790912" w:rsidP="00C940CA" w:rsidRDefault="00C940CA" w14:paraId="154D9B69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1280" behindDoc="0" locked="0" layoutInCell="1" allowOverlap="1" wp14:editId="2419FA2B" wp14:anchorId="500D2A3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6" name="Rectangle 75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BE7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6" style="position:absolute;margin-left:210pt;margin-top:-1pt;width:79pt;height:49pt;z-index:259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wr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fLO0octzil&#10;H6gbd92gyDnbGylVnm/WawyxxbKX8AyXKKKbyU8abP4iLTIVjU9XjdWUiMDkZrFZ1zgJgUer5WaB&#10;Pnap3osDxPRVeUuywygglKIsPz7GdL76dgXrMpjz89lL034qZOZNs3z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YIkwrvAEAAEwDAAAOAAAAAAAAAAAAAAAAAC4CAABkcnMv&#10;ZTJvRG9jLnhtbFBLAQItABQABgAIAAAAIQDbwyXy2wAAAAkBAAAPAAAAAAAAAAAAAAAAABYEAABk&#10;cnMvZG93bnJldi54bWxQSwUGAAAAAAQABADzAAAAHgUAAAAA&#10;" w14:anchorId="500D2A3B">
                <v:textbox inset="2.16pt,1.44pt,0,1.44pt">
                  <w:txbxContent>
                    <w:p w:rsidR="00C940CA" w:rsidP="00C940CA" w:rsidRDefault="00C940CA" w14:paraId="5BBE7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2304" behindDoc="0" locked="0" layoutInCell="1" allowOverlap="1" wp14:editId="57574AC6" wp14:anchorId="139F0A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7" name="Rectangle 75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9B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7" style="position:absolute;margin-left:210pt;margin-top:-1pt;width:79pt;height:49pt;z-index:259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j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FSWOW5zS&#10;D9SNu25Q5JztjZQqzzfrNYbYYtlLeIZLFNHN5CcNNn+RFpmKxqerxmpKRGBys9isa5yEwKPVcrNA&#10;H7tU78UBYvqmvCXZYRQQSlGWHx9iOl99u4J1Gcz5+eylaT8VMvOmuX3DuvfyhBxxSdMTGj34kVEx&#10;mEDJiINnNL4eOChKhu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UprjAvAEAAEwDAAAOAAAAAAAAAAAAAAAAAC4CAABkcnMv&#10;ZTJvRG9jLnhtbFBLAQItABQABgAIAAAAIQDbwyXy2wAAAAkBAAAPAAAAAAAAAAAAAAAAABYEAABk&#10;cnMvZG93bnJldi54bWxQSwUGAAAAAAQABADzAAAAHgUAAAAA&#10;" w14:anchorId="139F0A35">
                <v:textbox inset="2.16pt,1.44pt,0,1.44pt">
                  <w:txbxContent>
                    <w:p w:rsidR="00C940CA" w:rsidP="00C940CA" w:rsidRDefault="00C940CA" w14:paraId="13C9B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3328" behindDoc="0" locked="0" layoutInCell="1" allowOverlap="1" wp14:editId="07F27ACC" wp14:anchorId="4ADC7E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8" name="Rectangle 75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CD6A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8" style="position:absolute;margin-left:210pt;margin-top:-1pt;width:79pt;height:49pt;z-index:259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X2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LnJXjFqf0&#10;A3XjrhsUOWd7I6XK8816jSG2WPYSnuESRXQz+UmDzV+kRaai8emqsZoSEZjcLDbrGich8Gi13CzQ&#10;xy7Ve3GAmL4qb0l2GAWEUpTlx8eYzlffrmBdBnN+Pntp2k+FzLxp7t6w7r08IUdc0vSERg9+ZFQM&#10;JlAy4uAZja8HDoqS4ZtDZZvVctHgppRgvm7WqAqUAFHvP2a5E73HXRIJKDkEMF2PgItGBReOrDC7&#10;rFfeiY9xQf/+E+x+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tmhfa7AQAATAMAAA4AAAAAAAAAAAAAAAAALgIAAGRycy9l&#10;Mm9Eb2MueG1sUEsBAi0AFAAGAAgAAAAhANvDJfLbAAAACQEAAA8AAAAAAAAAAAAAAAAAFQQAAGRy&#10;cy9kb3ducmV2LnhtbFBLBQYAAAAABAAEAPMAAAAdBQAAAAA=&#10;" w14:anchorId="4ADC7E9F">
                <v:textbox inset="2.16pt,1.44pt,0,1.44pt">
                  <w:txbxContent>
                    <w:p w:rsidR="00C940CA" w:rsidP="00C940CA" w:rsidRDefault="00C940CA" w14:paraId="3FCD6A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4352" behindDoc="0" locked="0" layoutInCell="1" allowOverlap="1" wp14:editId="2ED7B84B" wp14:anchorId="7C5DA0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9" name="Rectangle 75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80D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9" style="position:absolute;margin-left:210pt;margin-top:-1pt;width:79pt;height:49pt;z-index:259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Ed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hhLHLU7p&#10;N+rGXTcocs72RkqV55v1GkNssewxPMAliuhm8pMGm79Ii0xF49NVYzUlIjC5WWzWNU5C4NFquVmg&#10;j12qt+IAMX1X3pLsMAoIpSjLjz9jOl99vYJ1Gcz5+eylaT8VMvOmWb1i3Xt5Qo64pOkejR78yKgY&#10;TKBkxMEzGl8OHBQlww+Hyjar5aLBTSnBfN2scYOhBIh6/z7Lneg97pJIQMkhgOl6BFw0KrhwZIXZ&#10;Zb3yTryPC/q3n2D3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ficR27AQAATAMAAA4AAAAAAAAAAAAAAAAALgIAAGRycy9l&#10;Mm9Eb2MueG1sUEsBAi0AFAAGAAgAAAAhANvDJfLbAAAACQEAAA8AAAAAAAAAAAAAAAAAFQQAAGRy&#10;cy9kb3ducmV2LnhtbFBLBQYAAAAABAAEAPMAAAAdBQAAAAA=&#10;" w14:anchorId="7C5DA033">
                <v:textbox inset="2.16pt,1.44pt,0,1.44pt">
                  <w:txbxContent>
                    <w:p w:rsidR="00C940CA" w:rsidP="00C940CA" w:rsidRDefault="00C940CA" w14:paraId="58780D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 wp14:editId="565B48B8" wp14:anchorId="24C5E1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0" name="Rectangle 75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8F52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0" style="position:absolute;margin-left:210pt;margin-top:-1pt;width:79pt;height:49pt;z-index:259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AC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9e0tCuS4xSn9&#10;RN24G4wk5+yo+17m+Wa9phA7LHsKj3CJIrqZ/KzA5i/SInPR+HTVWM6JCExuVpu2xocEHq1vNiv0&#10;sUv1Whwgpq/SW5IdRgGhFGX58XtM56svV7Augzk/n7007+dCZtk0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jYEAK7AQAATAMAAA4AAAAAAAAAAAAAAAAALgIAAGRycy9l&#10;Mm9Eb2MueG1sUEsBAi0AFAAGAAgAAAAhANvDJfLbAAAACQEAAA8AAAAAAAAAAAAAAAAAFQQAAGRy&#10;cy9kb3ducmV2LnhtbFBLBQYAAAAABAAEAPMAAAAdBQAAAAA=&#10;" w14:anchorId="24C5E127">
                <v:textbox inset="2.16pt,1.44pt,0,1.44pt">
                  <w:txbxContent>
                    <w:p w:rsidR="00C940CA" w:rsidP="00C940CA" w:rsidRDefault="00C940CA" w14:paraId="428F52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editId="6283D150" wp14:anchorId="0701937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1" name="Rectangle 75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A49D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1" style="position:absolute;margin-left:210pt;margin-top:-1pt;width:79pt;height:49pt;z-index:259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Tp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9rahxHOHU/qJ&#10;unHfW0XO2cFIqeb5znqNMXVY9hQf4RIldGfykwY3f5EWmYrGp6vGaspEYHKz3KxrnITAo9XNZok+&#10;dqleiyOk/FUFR2aHUUAoRVl+/J7y+erLFaybwZyfn7087adCpmnbzQvWfZAn5IhLmh/QaBtGRoU1&#10;kZIRB89o+n3goCix3zwq265uli1uSgmadbvGDYYSIOr92yz3Ygi4SyIDJYcIph8QcNGo4MKRFWaX&#10;9Zp34m1c0L/+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c5Om7AQAATAMAAA4AAAAAAAAAAAAAAAAALgIAAGRycy9l&#10;Mm9Eb2MueG1sUEsBAi0AFAAGAAgAAAAhANvDJfLbAAAACQEAAA8AAAAAAAAAAAAAAAAAFQQAAGRy&#10;cy9kb3ducmV2LnhtbFBLBQYAAAAABAAEAPMAAAAdBQAAAAA=&#10;" w14:anchorId="0701937D">
                <v:textbox inset="2.16pt,1.44pt,0,1.44pt">
                  <w:txbxContent>
                    <w:p w:rsidR="00C940CA" w:rsidP="00C940CA" w:rsidRDefault="00C940CA" w14:paraId="18A49D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7424" behindDoc="0" locked="0" layoutInCell="1" allowOverlap="1" wp14:editId="40D5D7C6" wp14:anchorId="7601DF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2" name="Rectangle 75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C7FD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2" style="position:absolute;margin-left:210pt;margin-top:-1pt;width:79pt;height:49pt;z-index:259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XG/U27AQAATAMAAA4AAAAAAAAAAAAAAAAALgIAAGRycy9l&#10;Mm9Eb2MueG1sUEsBAi0AFAAGAAgAAAAhANvDJfLbAAAACQEAAA8AAAAAAAAAAAAAAAAAFQQAAGRy&#10;cy9kb3ducmV2LnhtbFBLBQYAAAAABAAEAPMAAAAdBQAAAAA=&#10;" w14:anchorId="7601DF06">
                <v:textbox inset="2.16pt,1.44pt,0,1.44pt">
                  <w:txbxContent>
                    <w:p w:rsidR="00C940CA" w:rsidP="00C940CA" w:rsidRDefault="00C940CA" w14:paraId="6EC7FD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8448" behindDoc="0" locked="0" layoutInCell="1" allowOverlap="1" wp14:editId="7A90F083" wp14:anchorId="66C3A4A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3" name="Rectangle 75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5272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3" style="position:absolute;margin-left:210pt;margin-top:-1pt;width:79pt;height:49pt;z-index:259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mmugEAAEwDAAAOAAAAZHJzL2Uyb0RvYy54bWysU9tu2zAMfR+wfxD0vtix2yU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ubm9bSjx3OKWf&#10;qBv3vVXknB2MlGqe76zXGFOHZU/xES5RQncmP2lw8xdpkalofLpqrKZMBCY37WZd4yQEHq1uNi36&#10;2KV6LY6Q8lcVHJkdRgGhFGX58XvK56svV7BuBnN+fvbytJ8KmWXTXrHugzwhR1zS/IBG2zAyKqyJ&#10;lIw4eEbT7wMHRYn95lHZZnXTNrgpJViumzVuMJQAUe/fZrkXQ8BdEhkoOUQw/YCAy7sFF46sMLus&#10;17wTb+OC/vUn2P0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UIJproBAABMAwAADgAAAAAAAAAAAAAAAAAuAgAAZHJzL2Uy&#10;b0RvYy54bWxQSwECLQAUAAYACAAAACEA28Ml8tsAAAAJAQAADwAAAAAAAAAAAAAAAAAUBAAAZHJz&#10;L2Rvd25yZXYueG1sUEsFBgAAAAAEAAQA8wAAABwFAAAAAA==&#10;" w14:anchorId="66C3A4AA">
                <v:textbox inset="2.16pt,1.44pt,0,1.44pt">
                  <w:txbxContent>
                    <w:p w:rsidR="00C940CA" w:rsidP="00C940CA" w:rsidRDefault="00C940CA" w14:paraId="2F5272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49472" behindDoc="0" locked="0" layoutInCell="1" allowOverlap="1" wp14:editId="17789212" wp14:anchorId="2567BAD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4" name="Rectangle 75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C965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4" style="position:absolute;margin-left:210pt;margin-top:-1pt;width:79pt;height:49pt;z-index:259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UOuw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e3S0octzil&#10;H6gbd92gyDnbGylVnm/WawyxxbKX8AyXKKKbyU8abP4iLTIVjU9XjdWUiMDkZrFZ1zgJgUer5WaB&#10;Pnap3osDxPRNeUuywygglKIsPz7EdL76dgXrMpjz89lL034qZObNonnDuvfyhBxxSdMTGj34kVEx&#10;mEDJiINnNL4eOChKhu8OlW1WS6wlqQTzdbPGDYYSIOr9xyx3ove4SyIBJYcApusRcNGo4MKRFWaX&#10;9co78TEu6N9/gt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oOVQ67AQAATAMAAA4AAAAAAAAAAAAAAAAALgIAAGRycy9l&#10;Mm9Eb2MueG1sUEsBAi0AFAAGAAgAAAAhANvDJfLbAAAACQEAAA8AAAAAAAAAAAAAAAAAFQQAAGRy&#10;cy9kb3ducmV2LnhtbFBLBQYAAAAABAAEAPMAAAAdBQAAAAA=&#10;" w14:anchorId="2567BADE">
                <v:textbox inset="2.16pt,1.44pt,0,1.44pt">
                  <w:txbxContent>
                    <w:p w:rsidR="00C940CA" w:rsidP="00C940CA" w:rsidRDefault="00C940CA" w14:paraId="61C965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0496" behindDoc="0" locked="0" layoutInCell="1" allowOverlap="1" wp14:editId="187A7869" wp14:anchorId="0788719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5" name="Rectangle 75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1AA0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5" style="position:absolute;margin-left:210pt;margin-top:-1pt;width:79pt;height:49pt;z-index:259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WiqHlvAEAAEwDAAAOAAAAAAAAAAAAAAAAAC4CAABkcnMv&#10;ZTJvRG9jLnhtbFBLAQItABQABgAIAAAAIQDbwyXy2wAAAAkBAAAPAAAAAAAAAAAAAAAAABYEAABk&#10;cnMvZG93bnJldi54bWxQSwUGAAAAAAQABADzAAAAHgUAAAAA&#10;" w14:anchorId="07887198">
                <v:textbox inset="2.16pt,1.44pt,0,1.44pt">
                  <w:txbxContent>
                    <w:p w:rsidR="00C940CA" w:rsidP="00C940CA" w:rsidRDefault="00C940CA" w14:paraId="4C1AA0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1520" behindDoc="0" locked="0" layoutInCell="1" allowOverlap="1" wp14:editId="5BE91FEF" wp14:anchorId="2D6A23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6" name="Rectangle 75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55FB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6" style="position:absolute;margin-left:210pt;margin-top:-1pt;width:79pt;height:49pt;z-index:259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1U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unhLHLU7p&#10;B+rGXW8kOWcH3XUyzzfrNYbYYtlLeIZLFNHN5CcFNn+RFpmKxqerxnJKRGBys9isa5yEwKPVcrNA&#10;H7tU78UBYvoivSXZYRQQSlGWH7/FdL76dgXrMpjz89lL034qZObNYvm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n281UvAEAAEwDAAAOAAAAAAAAAAAAAAAAAC4CAABkcnMv&#10;ZTJvRG9jLnhtbFBLAQItABQABgAIAAAAIQDbwyXy2wAAAAkBAAAPAAAAAAAAAAAAAAAAABYEAABk&#10;cnMvZG93bnJldi54bWxQSwUGAAAAAAQABADzAAAAHgUAAAAA&#10;" w14:anchorId="2D6A23B8">
                <v:textbox inset="2.16pt,1.44pt,0,1.44pt">
                  <w:txbxContent>
                    <w:p w:rsidR="00C940CA" w:rsidP="00C940CA" w:rsidRDefault="00C940CA" w14:paraId="5A55FB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2544" behindDoc="0" locked="0" layoutInCell="1" allowOverlap="1" wp14:editId="200A15BF" wp14:anchorId="197B08B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7" name="Rectangle 75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D32F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7" style="position:absolute;margin-left:210pt;margin-top:-1pt;width:79pt;height:49pt;z-index:259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m/vAEAAEwDAAAOAAAAZHJzL2Uyb0RvYy54bWysU9tu2zAMfR/QfxD0vthxm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8vlihLHLU7p&#10;B+rGXTcocs72RkqV55v1GkNssewlPMMliuhm8pMGm79Ii0xF49NVYzUlIjC5WWzWNU5C4NHqdrNA&#10;H7tU78UBYvqmvCXZYRQQSlGWHx9iOl99u4J1Gcz5+eylaT8VMvNmsXzDuvfyhBxxSdMTGj34kVEx&#10;mEDJiINnNL4eOChKhu8OlW1Wt4sGN6UE83Wzxg2GEiDq/ccsd6L3uEsiASWHAKbrEXDRqODCkRVm&#10;l/XKO/ExLujff4Ldb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rXzm/vAEAAEwDAAAOAAAAAAAAAAAAAAAAAC4CAABkcnMv&#10;ZTJvRG9jLnhtbFBLAQItABQABgAIAAAAIQDbwyXy2wAAAAkBAAAPAAAAAAAAAAAAAAAAABYEAABk&#10;cnMvZG93bnJldi54bWxQSwUGAAAAAAQABADzAAAAHgUAAAAA&#10;" w14:anchorId="197B08B7">
                <v:textbox inset="2.16pt,1.44pt,0,1.44pt">
                  <w:txbxContent>
                    <w:p w:rsidR="00C940CA" w:rsidP="00C940CA" w:rsidRDefault="00C940CA" w14:paraId="6FD32F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3568" behindDoc="0" locked="0" layoutInCell="1" allowOverlap="1" wp14:editId="60FBC91E" wp14:anchorId="3DF0FB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8" name="Rectangle 75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B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8" style="position:absolute;margin-left:210pt;margin-top:-1pt;width:79pt;height:49pt;z-index:259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SfBIm7AQAATAMAAA4AAAAAAAAAAAAAAAAALgIAAGRycy9l&#10;Mm9Eb2MueG1sUEsBAi0AFAAGAAgAAAAhANvDJfLbAAAACQEAAA8AAAAAAAAAAAAAAAAAFQQAAGRy&#10;cy9kb3ducmV2LnhtbFBLBQYAAAAABAAEAPMAAAAdBQAAAAA=&#10;" w14:anchorId="3DF0FBE1">
                <v:textbox inset="2.16pt,1.44pt,0,1.44pt">
                  <w:txbxContent>
                    <w:p w:rsidR="00C940CA" w:rsidP="00C940CA" w:rsidRDefault="00C940CA" w14:paraId="339B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4592" behindDoc="0" locked="0" layoutInCell="1" allowOverlap="1" wp14:editId="06732C9E" wp14:anchorId="365F70B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9" name="Rectangle 75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B887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9" style="position:absolute;margin-left:210pt;margin-top:-1pt;width:79pt;height:49pt;z-index:259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BiuwEAAEw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6+s1JZ47nNIv&#10;1I37zipyyvZGSjXNd9JriKnFsuf4BOcooTuRHzW46Yu0yFg0Pl40VmMmApPrxXpV4yQEHi2v1gv0&#10;sUv1Vhwh5Z8qODI5jAJCKcryw33Kp6uvV7BuAnN6fvLyuBsLmXmzWL5i3QV5RI64pPkRjbZhYFRY&#10;EykZcPCMpj97DooSe+dR2WZ5tWhwU0owXzUr3GAoAaLevc9yL/qAuyQyULKPYLoeAReNCi4cWWF2&#10;Xq9pJ97HB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gb8GK7AQAATAMAAA4AAAAAAAAAAAAAAAAALgIAAGRycy9l&#10;Mm9Eb2MueG1sUEsBAi0AFAAGAAgAAAAhANvDJfLbAAAACQEAAA8AAAAAAAAAAAAAAAAAFQQAAGRy&#10;cy9kb3ducmV2LnhtbFBLBQYAAAAABAAEAPMAAAAdBQAAAAA=&#10;" w14:anchorId="365F70B2">
                <v:textbox inset="2.16pt,1.44pt,0,1.44pt">
                  <w:txbxContent>
                    <w:p w:rsidR="00C940CA" w:rsidP="00C940CA" w:rsidRDefault="00C940CA" w14:paraId="36B887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5616" behindDoc="0" locked="0" layoutInCell="1" allowOverlap="1" wp14:editId="4877FB97" wp14:anchorId="0B8355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0" name="Rectangle 75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9CA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0" style="position:absolute;margin-left:210pt;margin-top:-1pt;width:79pt;height:49pt;z-index:259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rR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z7cokOcOp/QT&#10;deO+t4qcs4ORUs3znfUaY+qw7Ck+wiVK6M7kJw1u/iItMhWNT1eN1ZSJwORmtWlrfEjg0fpms0If&#10;u1SvxRFS/qqCI7PDKCCUoiw/fk/5fPXlCtbNYM7Pz16e9lMhs2xW7QvWfZAn5IhLmh/QaBtGRoU1&#10;kZIRB89o+n3goCix3zwq26xvVg1uSgmWbdPiBkMJEPX+bZZ7MQTcJZGBkkME0w8IuGhUcOHICrPL&#10;es0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RACtG7AQAATAMAAA4AAAAAAAAAAAAAAAAALgIAAGRycy9l&#10;Mm9Eb2MueG1sUEsBAi0AFAAGAAgAAAAhANvDJfLbAAAACQEAAA8AAAAAAAAAAAAAAAAAFQQAAGRy&#10;cy9kb3ducmV2LnhtbFBLBQYAAAAABAAEAPMAAAAdBQAAAAA=&#10;" w14:anchorId="0B83559C">
                <v:textbox inset="2.16pt,1.44pt,0,1.44pt">
                  <w:txbxContent>
                    <w:p w:rsidR="00C940CA" w:rsidP="00C940CA" w:rsidRDefault="00C940CA" w14:paraId="619CA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6640" behindDoc="0" locked="0" layoutInCell="1" allowOverlap="1" wp14:editId="7D02A84E" wp14:anchorId="3DFBB9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1" name="Rectangle 75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8DF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1" style="position:absolute;margin-left:210pt;margin-top:-1pt;width:79pt;height:49pt;z-index:259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46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+bahxHOHU/qJ&#10;unHfW0XO2cFIqeb5znqNMXVY9hQf4RIldGfykwY3f5EWmYrGp6vGaspEYHKz3KxrnITAo9XNZok+&#10;dqleiyOk/FUFR2aHUUAoRVl+/J7y+erLFaybwZyfn7087adCpmmXmxes+yBPyBGXND+g0TaMjApr&#10;IiUjDp7R9PvAQVFiv3lUtl3dLFvclBI063aNGwwlQNT7t1nuxRBwl0QGSg4RTD8g4KJRwYUjK8wu&#10;6zXvxNu4oH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jE/jq7AQAATAMAAA4AAAAAAAAAAAAAAAAALgIAAGRycy9l&#10;Mm9Eb2MueG1sUEsBAi0AFAAGAAgAAAAhANvDJfLbAAAACQEAAA8AAAAAAAAAAAAAAAAAFQQAAGRy&#10;cy9kb3ducmV2LnhtbFBLBQYAAAAABAAEAPMAAAAdBQAAAAA=&#10;" w14:anchorId="3DFBB95B">
                <v:textbox inset="2.16pt,1.44pt,0,1.44pt">
                  <w:txbxContent>
                    <w:p w:rsidR="00C940CA" w:rsidP="00C940CA" w:rsidRDefault="00C940CA" w14:paraId="4D8DF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7664" behindDoc="0" locked="0" layoutInCell="1" allowOverlap="1" wp14:editId="0FAE169C" wp14:anchorId="69FFA6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2" name="Rectangle 75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62E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2" style="position:absolute;margin-left:210pt;margin-top:-1pt;width:79pt;height:49pt;z-index:259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7rTmq7AQAATAMAAA4AAAAAAAAAAAAAAAAALgIAAGRycy9l&#10;Mm9Eb2MueG1sUEsBAi0AFAAGAAgAAAAhANvDJfLbAAAACQEAAA8AAAAAAAAAAAAAAAAAFQQAAGRy&#10;cy9kb3ducmV2LnhtbFBLBQYAAAAABAAEAPMAAAAdBQAAAAA=&#10;" w14:anchorId="69FFA6C7">
                <v:textbox inset="2.16pt,1.44pt,0,1.44pt">
                  <w:txbxContent>
                    <w:p w:rsidR="00C940CA" w:rsidP="00C940CA" w:rsidRDefault="00C940CA" w14:paraId="3462E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8688" behindDoc="0" locked="0" layoutInCell="1" allowOverlap="1" wp14:editId="10FC3A06" wp14:anchorId="24A60AE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3" name="Rectangle 75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F120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3" style="position:absolute;margin-left:210pt;margin-top:-1pt;width:79pt;height:49pt;z-index:259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m+6gboBAABMAwAADgAAAAAAAAAAAAAAAAAuAgAAZHJzL2Uy&#10;b0RvYy54bWxQSwECLQAUAAYACAAAACEA28Ml8tsAAAAJAQAADwAAAAAAAAAAAAAAAAAUBAAAZHJz&#10;L2Rvd25yZXYueG1sUEsFBgAAAAAEAAQA8wAAABwFAAAAAA==&#10;" w14:anchorId="24A60AE2">
                <v:textbox inset="2.16pt,1.44pt,0,1.44pt">
                  <w:txbxContent>
                    <w:p w:rsidR="00C940CA" w:rsidP="00C940CA" w:rsidRDefault="00C940CA" w14:paraId="29F120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59712" behindDoc="0" locked="0" layoutInCell="1" allowOverlap="1" wp14:editId="4900E2AC" wp14:anchorId="374ABB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4" name="Rectangle 75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56FE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4" style="position:absolute;margin-left:210pt;margin-top:-1pt;width:79pt;height:49pt;z-index:259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Yp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3S0octzil&#10;H6gbd92gyDnbGylVnm/WawyxxbKX8AyXKKKbyU8abP4iLTIVjU9XjdWUiMDkZrFZ1zgJgUer5WaB&#10;Pnap3osDxPRVeUuywygglKIsPz7GdL76dgXrMpjz89lL034qZObNsnn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ChI+YpvAEAAEwDAAAOAAAAAAAAAAAAAAAAAC4CAABkcnMv&#10;ZTJvRG9jLnhtbFBLAQItABQABgAIAAAAIQDbwyXy2wAAAAkBAAAPAAAAAAAAAAAAAAAAABYEAABk&#10;cnMvZG93bnJldi54bWxQSwUGAAAAAAQABADzAAAAHgUAAAAA&#10;" w14:anchorId="374ABB51">
                <v:textbox inset="2.16pt,1.44pt,0,1.44pt">
                  <w:txbxContent>
                    <w:p w:rsidR="00C940CA" w:rsidP="00C940CA" w:rsidRDefault="00C940CA" w14:paraId="5456FE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0736" behindDoc="0" locked="0" layoutInCell="1" allowOverlap="1" wp14:editId="4D835042" wp14:anchorId="4204CEE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5" name="Rectangle 75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C843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5" style="position:absolute;margin-left:210pt;margin-top:-1pt;width:79pt;height:49pt;z-index:259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LC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+jhLHLU7p&#10;B+rGXW8kOWcH3XUyzzfrNYbYYtlLeIZLFNHN5CcFNn+RFpmKxqerxnJKRGBys9isa5yEwKPVcrNA&#10;H7tU78UBYvoivSXZYRQQSlGWH7/FdL76dgXrMpjz89lL034qZObNcvG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tpxLCvAEAAEwDAAAOAAAAAAAAAAAAAAAAAC4CAABkcnMv&#10;ZTJvRG9jLnhtbFBLAQItABQABgAIAAAAIQDbwyXy2wAAAAkBAAAPAAAAAAAAAAAAAAAAABYEAABk&#10;cnMvZG93bnJldi54bWxQSwUGAAAAAAQABADzAAAAHgUAAAAA&#10;" w14:anchorId="4204CEEE">
                <v:textbox inset="2.16pt,1.44pt,0,1.44pt">
                  <w:txbxContent>
                    <w:p w:rsidR="00C940CA" w:rsidP="00C940CA" w:rsidRDefault="00C940CA" w14:paraId="5BC843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1760" behindDoc="0" locked="0" layoutInCell="1" allowOverlap="1" wp14:editId="5338DEFB" wp14:anchorId="41AADE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6" name="Rectangle 75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B9A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6" style="position:absolute;margin-left:210pt;margin-top:-1pt;width:79pt;height:49pt;z-index:259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z2fnO7AQAATAMAAA4AAAAAAAAAAAAAAAAALgIAAGRycy9l&#10;Mm9Eb2MueG1sUEsBAi0AFAAGAAgAAAAhANvDJfLbAAAACQEAAA8AAAAAAAAAAAAAAAAAFQQAAGRy&#10;cy9kb3ducmV2LnhtbFBLBQYAAAAABAAEAPMAAAAdBQAAAAA=&#10;" w14:anchorId="41AADEF9">
                <v:textbox inset="2.16pt,1.44pt,0,1.44pt">
                  <w:txbxContent>
                    <w:p w:rsidR="00C940CA" w:rsidP="00C940CA" w:rsidRDefault="00C940CA" w14:paraId="1E5B9A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2784" behindDoc="0" locked="0" layoutInCell="1" allowOverlap="1" wp14:editId="71D5471D" wp14:anchorId="47CF2B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7" name="Rectangle 75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7FAE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7" style="position:absolute;margin-left:210pt;margin-top:-1pt;width:79pt;height:49pt;z-index:259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Y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5+RYnjFqf0&#10;A3XjrjeSnLOD7jqZ55v1GkNssewlPMMliuhm8pMCm79Ii0xF49NVYzklIjC5WWzWNU5C4NFquVmg&#10;j12q9+IAMX2R3pLsMAoIpSjLj99iOl99u4J1Gcz5+eylaT8VMvNmefe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QcoqYvAEAAEwDAAAOAAAAAAAAAAAAAAAAAC4CAABkcnMv&#10;ZTJvRG9jLnhtbFBLAQItABQABgAIAAAAIQDbwyXy2wAAAAkBAAAPAAAAAAAAAAAAAAAAABYEAABk&#10;cnMvZG93bnJldi54bWxQSwUGAAAAAAQABADzAAAAHgUAAAAA&#10;" w14:anchorId="47CF2BEF">
                <v:textbox inset="2.16pt,1.44pt,0,1.44pt">
                  <w:txbxContent>
                    <w:p w:rsidR="00C940CA" w:rsidP="00C940CA" w:rsidRDefault="00C940CA" w14:paraId="567FAE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3808" behindDoc="0" locked="0" layoutInCell="1" allowOverlap="1" wp14:editId="5029D511" wp14:anchorId="1E1614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8" name="Rectangle 75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FA81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8" style="position:absolute;margin-left:210pt;margin-top:-1pt;width:79pt;height:49pt;z-index:259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eu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/XmFs3Lc4pR+&#10;om7c9UaSS3bQXSfzfLNeY4gtlj2FR7hGEd1MflJg8xdpkalofL5pLKdEBCa3i+2mxkkIPFovtwv0&#10;sUv1Whwgpq/SW5IdRgGhFGX56XtMl6svV7Aug7k8n700HaZCZt4sVy9YD747I0dc0vSARhk/MiqM&#10;DpSMOHhG4+8jB0mJ+eZQ2Wa9XDS4KSWYb5oNqgIlQNSHt1nuxOBxl0QCSo4BdD8g4KJRwYUjK8yu&#10;65V34m1c0L/+BP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+yt667AQAATAMAAA4AAAAAAAAAAAAAAAAALgIAAGRycy9l&#10;Mm9Eb2MueG1sUEsBAi0AFAAGAAgAAAAhANvDJfLbAAAACQEAAA8AAAAAAAAAAAAAAAAAFQQAAGRy&#10;cy9kb3ducmV2LnhtbFBLBQYAAAAABAAEAPMAAAAdBQAAAAA=&#10;" w14:anchorId="1E1614D4">
                <v:textbox inset="2.16pt,1.44pt,0,1.44pt">
                  <w:txbxContent>
                    <w:p w:rsidR="00C940CA" w:rsidP="00C940CA" w:rsidRDefault="00C940CA" w14:paraId="54FA81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editId="78FC3DF0" wp14:anchorId="6FDFD5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9" name="Rectangle 75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F76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9" style="position:absolute;margin-left:210pt;margin-top:-1pt;width:79pt;height:49pt;z-index:259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NF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3dhhLHLE7p&#10;B+rGXG8kOWcHLYTM8816jSG2WPYSnuESRXQz+UmBzV+kRaai8emqsZwS4ZjcLDbrGifB8Wi13CzQ&#10;xy7Ve3GAmL5Kb0l2OgoIpSjLjo8xna++XcG6DOb8fPbStJ8KmXmzXL1h3XtxQo64pOkJjTJ+7Cg3&#10;OlAy4uA7Gl8PDCQl5ptDZZvVctHgppRgvm7WuMFQAkS9/5hljg8ed4knoOQQQPcDAi4aFVw4ssLs&#10;sl55Jz7GB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M2Q0W7AQAATAMAAA4AAAAAAAAAAAAAAAAALgIAAGRycy9l&#10;Mm9Eb2MueG1sUEsBAi0AFAAGAAgAAAAhANvDJfLbAAAACQEAAA8AAAAAAAAAAAAAAAAAFQQAAGRy&#10;cy9kb3ducmV2LnhtbFBLBQYAAAAABAAEAPMAAAAdBQAAAAA=&#10;" w14:anchorId="6FDFD506">
                <v:textbox inset="2.16pt,1.44pt,0,1.44pt">
                  <w:txbxContent>
                    <w:p w:rsidR="00C940CA" w:rsidP="00C940CA" w:rsidRDefault="00C940CA" w14:paraId="430F76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0432" behindDoc="0" locked="0" layoutInCell="1" allowOverlap="1" wp14:editId="7A14B48A" wp14:anchorId="7FE11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0" name="Rectangle 75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472A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0" style="position:absolute;margin-left:210pt;margin-top:11pt;width:77pt;height:162pt;z-index:259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bizuduwEAAE0DAAAOAAAAAAAAAAAAAAAAAC4CAABkcnMv&#10;ZTJvRG9jLnhtbFBLAQItABQABgAIAAAAIQDFxEkf3AAAAAoBAAAPAAAAAAAAAAAAAAAAABUEAABk&#10;cnMvZG93bnJldi54bWxQSwUGAAAAAAQABADzAAAAHgUAAAAA&#10;" w14:anchorId="7FE11CA4">
                <v:textbox inset="2.16pt,1.44pt,0,1.44pt">
                  <w:txbxContent>
                    <w:p w:rsidR="00C940CA" w:rsidP="00C940CA" w:rsidRDefault="00C940CA" w14:paraId="09472A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1456" behindDoc="0" locked="0" layoutInCell="1" allowOverlap="1" wp14:editId="62AE9D40" wp14:anchorId="075F00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1" name="Rectangle 75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3FC5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1" style="position:absolute;margin-left:210pt;margin-top:11pt;width:79pt;height:162pt;z-index:259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q1z5uwEAAE0DAAAOAAAAAAAAAAAAAAAAAC4CAABkcnMv&#10;ZTJvRG9jLnhtbFBLAQItABQABgAIAAAAIQC2Y/vm3AAAAAoBAAAPAAAAAAAAAAAAAAAAABUEAABk&#10;cnMvZG93bnJldi54bWxQSwUGAAAAAAQABADzAAAAHgUAAAAA&#10;" w14:anchorId="075F00CE">
                <v:textbox inset="2.16pt,1.44pt,0,1.44pt">
                  <w:txbxContent>
                    <w:p w:rsidR="00C940CA" w:rsidP="00C940CA" w:rsidRDefault="00C940CA" w14:paraId="013FC5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2480" behindDoc="0" locked="0" layoutInCell="1" allowOverlap="1" wp14:editId="50C2E1B9" wp14:anchorId="5FD385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2" name="Rectangle 75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0D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2" style="position:absolute;margin-left:210pt;margin-top:11pt;width:77pt;height:162pt;z-index:259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VZuw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bXt+uWEsctduk7&#10;+sbdMClyro5GSpX7m/2aQ+zx2nN4gksWcZnFLxps/qIsshSPT1eP1ZKIwOJd03U1dkLgVlt33RoT&#10;hKlebweI6bPyluQFo4BcirX8+DWm89GXI3gvszm/n1dp2S9FTdPeFtxc3Ht5QpE4pekRg578zKiY&#10;TKBkxs4zGn8dOChKpi8OrW3X3Q06kUrSbNoNjjCUBGnv31a5E6PHYRIJKDkEMMOIhItJhRf2rCi7&#10;zFceird5Yf/6F+x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B+l9VZuwEAAE0DAAAOAAAAAAAAAAAAAAAAAC4CAABkcnMv&#10;ZTJvRG9jLnhtbFBLAQItABQABgAIAAAAIQDFxEkf3AAAAAoBAAAPAAAAAAAAAAAAAAAAABUEAABk&#10;cnMvZG93bnJldi54bWxQSwUGAAAAAAQABADzAAAAHgUAAAAA&#10;" w14:anchorId="5FD385DA">
                <v:textbox inset="2.16pt,1.44pt,0,1.44pt">
                  <w:txbxContent>
                    <w:p w:rsidR="00C940CA" w:rsidP="00C940CA" w:rsidRDefault="00C940CA" w14:paraId="380D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3504" behindDoc="0" locked="0" layoutInCell="1" allowOverlap="1" wp14:editId="2772C5E3" wp14:anchorId="5F5A54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3" name="Rectangle 75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6D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3" style="position:absolute;margin-left:210pt;margin-top:11pt;width:77pt;height:162pt;z-index:259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D3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2/UNJY5b7NJ3&#10;9I27YVLkXB2NlCr3N/s1h9jjtefwBJcs4jKLXzTY/EVZZCken64eqyURgcW7putq7ITArbbuujUm&#10;CFO93A4Q02flLckLRgG5FGv58WtM56N/juC9zOb8fl6lZb8UNU17eyW79/KEInFK0yMGPfmZUTGZ&#10;QMmMnWc0/jpwUJRMXxxa2667mxZHpSTNpt3gCENJkPb+dZU7MXocJpGAkkMAM4xIuLxbeGHPirLL&#10;fOWheJ0X9i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2kqD3uwEAAE0DAAAOAAAAAAAAAAAAAAAAAC4CAABkcnMv&#10;ZTJvRG9jLnhtbFBLAQItABQABgAIAAAAIQDFxEkf3AAAAAoBAAAPAAAAAAAAAAAAAAAAABUEAABk&#10;cnMvZG93bnJldi54bWxQSwUGAAAAAAQABADzAAAAHgUAAAAA&#10;" w14:anchorId="5F5A54C4">
                <v:textbox inset="2.16pt,1.44pt,0,1.44pt">
                  <w:txbxContent>
                    <w:p w:rsidR="00C940CA" w:rsidP="00C940CA" w:rsidRDefault="00C940CA" w14:paraId="6F26D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4528" behindDoc="0" locked="0" layoutInCell="1" allowOverlap="1" wp14:editId="1B25E89D" wp14:anchorId="791E51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4" name="Rectangle 75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F7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4" style="position:absolute;margin-left:210pt;margin-top:11pt;width:79pt;height:162pt;z-index:259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HoblrwBAABNAwAADgAAAAAAAAAAAAAAAAAuAgAAZHJz&#10;L2Uyb0RvYy54bWxQSwECLQAUAAYACAAAACEAtmP75twAAAAKAQAADwAAAAAAAAAAAAAAAAAWBAAA&#10;ZHJzL2Rvd25yZXYueG1sUEsFBgAAAAAEAAQA8wAAAB8FAAAAAA==&#10;" w14:anchorId="791E5168">
                <v:textbox inset="2.16pt,1.44pt,0,1.44pt">
                  <w:txbxContent>
                    <w:p w:rsidR="00C940CA" w:rsidP="00C940CA" w:rsidRDefault="00C940CA" w14:paraId="7A9F7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5552" behindDoc="0" locked="0" layoutInCell="1" allowOverlap="1" wp14:editId="3C163717" wp14:anchorId="18597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5" name="Rectangle 75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D6BA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5" style="position:absolute;margin-left:210pt;margin-top:11pt;width:77pt;height:162pt;z-index:259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zy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rpaUOG6xS7/R&#10;N+66QZFTtTdSqrm/s19jiC1eewqPcM4iLmfxkwY7f1EWmbLHx4vHakpEYPG2apoSOyFwqy6bZoUJ&#10;whRvtwPE9F15S+YFo4BcsrX88DOm09HXI3hvZnN6f16laTdlNVW9vHklu/PyiCJxStMDBj34kVEx&#10;mEDJiJ1nNP7Zc1CUDD8cWluvmpsaRyUn1bpe4whDTpD27n2VO9F7HCaRgJJ9ANP1SDiblHlhz7Ky&#10;83zNQ/E+z+zf/oLtX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4Fp88rwBAABNAwAADgAAAAAAAAAAAAAAAAAuAgAAZHJz&#10;L2Uyb0RvYy54bWxQSwECLQAUAAYACAAAACEAxcRJH9wAAAAKAQAADwAAAAAAAAAAAAAAAAAWBAAA&#10;ZHJzL2Rvd25yZXYueG1sUEsFBgAAAAAEAAQA8wAAAB8FAAAAAA==&#10;" w14:anchorId="18597CD2">
                <v:textbox inset="2.16pt,1.44pt,0,1.44pt">
                  <w:txbxContent>
                    <w:p w:rsidR="00C940CA" w:rsidP="00C940CA" w:rsidRDefault="00C940CA" w14:paraId="48D6BA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6576" behindDoc="0" locked="0" layoutInCell="1" allowOverlap="1" wp14:editId="793450BF" wp14:anchorId="3B4C4D0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6" name="Rectangle 75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CE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6" style="position:absolute;margin-left:211pt;margin-top:11pt;width:77pt;height:162pt;z-index:259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KN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9S0lnjvs0g/0&#10;jfvBKnKujkZKtfR38WuKqcdrT/ERLlnC5SJ+1uCWL8oic/H4dPVYzZkILH5quq7GTgjcauuuW2OC&#10;MNXr7Qgpf1HBkWXBKCCXYi0/fkv5fPTlCN5b2JzfX1Z53s9FTdPedC9k90GeUCROaX7AoG2YGBXW&#10;REom7Dyj6deBg6LEfvVobbvuPrY4KiVpNu0GRxhKgrT3b6vcizHgMIkMlBwimGFEwsWkwgt7VpRd&#10;5msZird5Yf/6F+x+Aw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J2Iko27AQAATQMAAA4AAAAAAAAAAAAAAAAALgIAAGRycy9l&#10;Mm9Eb2MueG1sUEsBAi0AFAAGAAgAAAAhAKtB1SbbAAAACgEAAA8AAAAAAAAAAAAAAAAAFQQAAGRy&#10;cy9kb3ducmV2LnhtbFBLBQYAAAAABAAEAPMAAAAdBQAAAAA=&#10;" w14:anchorId="3B4C4D0A">
                <v:textbox inset="2.16pt,1.44pt,0,1.44pt">
                  <w:txbxContent>
                    <w:p w:rsidR="00C940CA" w:rsidP="00C940CA" w:rsidRDefault="00C940CA" w14:paraId="7DFCE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7600" behindDoc="0" locked="0" layoutInCell="1" allowOverlap="1" wp14:editId="1DC01F78" wp14:anchorId="670AA0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7" name="Rectangle 75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F6A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7" style="position:absolute;margin-left:210pt;margin-top:11pt;width:79pt;height:162pt;z-index:259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aj16bwBAABNAwAADgAAAAAAAAAAAAAAAAAuAgAAZHJz&#10;L2Uyb0RvYy54bWxQSwECLQAUAAYACAAAACEAtmP75twAAAAKAQAADwAAAAAAAAAAAAAAAAAWBAAA&#10;ZHJzL2Rvd25yZXYueG1sUEsFBgAAAAAEAAQA8wAAAB8FAAAAAA==&#10;" w14:anchorId="670AA09A">
                <v:textbox inset="2.16pt,1.44pt,0,1.44pt">
                  <w:txbxContent>
                    <w:p w:rsidR="00C940CA" w:rsidP="00C940CA" w:rsidRDefault="00C940CA" w14:paraId="04F6A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8624" behindDoc="0" locked="0" layoutInCell="1" allowOverlap="1" wp14:editId="5AAD62E3" wp14:anchorId="6E840B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8" name="Rectangle 75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5B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8" style="position:absolute;margin-left:210pt;margin-top:11pt;width:77pt;height:162pt;z-index:259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X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NfbKc4dd+oG+&#10;cT9YRc7V0Uiplv4ufk0x9XjtKT7CJUu4XMTPGtzyRVlkLh6frh6rOROBxU9N19XYCYFbbd11a0wQ&#10;pnq9HSHlLyo4siwYBeRSrOXHbymfj74cwXsLm/P7yyrP+7moadqb2xey+yBPKBKnND9g0DZMjApr&#10;IiUTdp7R9OvAQVFiv3q0tl13H1sclZI0m3aDtkBJkPb+bZV7MQYcJpGBkkMEM4xIuJhUeGHPirLL&#10;fC1D8TYv7F//gt1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EzrBXuwEAAE0DAAAOAAAAAAAAAAAAAAAAAC4CAABkcnMv&#10;ZTJvRG9jLnhtbFBLAQItABQABgAIAAAAIQDFxEkf3AAAAAoBAAAPAAAAAAAAAAAAAAAAABUEAABk&#10;cnMvZG93bnJldi54bWxQSwUGAAAAAAQABADzAAAAHgUAAAAA&#10;" w14:anchorId="6E840B2B">
                <v:textbox inset="2.16pt,1.44pt,0,1.44pt">
                  <w:txbxContent>
                    <w:p w:rsidR="00C940CA" w:rsidP="00C940CA" w:rsidRDefault="00C940CA" w14:paraId="6295B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99648" behindDoc="0" locked="0" layoutInCell="1" allowOverlap="1" wp14:editId="4194D9C0" wp14:anchorId="48B778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9" name="Rectangle 75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710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9" style="position:absolute;margin-left:210pt;margin-top:11pt;width:77pt;height:162pt;z-index:259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MvF+bwBAABNAwAADgAAAAAAAAAAAAAAAAAuAgAAZHJz&#10;L2Uyb0RvYy54bWxQSwECLQAUAAYACAAAACEAxcRJH9wAAAAKAQAADwAAAAAAAAAAAAAAAAAWBAAA&#10;ZHJzL2Rvd25yZXYueG1sUEsFBgAAAAAEAAQA8wAAAB8FAAAAAA==&#10;" w14:anchorId="48B77874">
                <v:textbox inset="2.16pt,1.44pt,0,1.44pt">
                  <w:txbxContent>
                    <w:p w:rsidR="00C940CA" w:rsidP="00C940CA" w:rsidRDefault="00C940CA" w14:paraId="338710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0672" behindDoc="0" locked="0" layoutInCell="1" allowOverlap="1" wp14:editId="6EA22587" wp14:anchorId="06726B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0" name="Rectangle 75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42F7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0" style="position:absolute;margin-left:210pt;margin-top:11pt;width:79pt;height:162pt;z-index:259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H1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1y0a5LjFLv1E&#10;37jrR0VO1cFIqXJ/s19TiB1eew5PcM4iLrP4WYPNX5RF5uLx8eKxmhMRWLy5umlrfEjgVlOvVmtM&#10;EKZ6ux0gpu/KW5IXjAJyKdbyw31Mp6OvR/BeZnN6P6/SvJuLmmVz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iBH1uwEAAE0DAAAOAAAAAAAAAAAAAAAAAC4CAABkcnMv&#10;ZTJvRG9jLnhtbFBLAQItABQABgAIAAAAIQC2Y/vm3AAAAAoBAAAPAAAAAAAAAAAAAAAAABUEAABk&#10;cnMvZG93bnJldi54bWxQSwUGAAAAAAQABADzAAAAHgUAAAAA&#10;" w14:anchorId="06726BE7">
                <v:textbox inset="2.16pt,1.44pt,0,1.44pt">
                  <w:txbxContent>
                    <w:p w:rsidR="00C940CA" w:rsidP="00C940CA" w:rsidRDefault="00C940CA" w14:paraId="1542F7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1696" behindDoc="0" locked="0" layoutInCell="1" allowOverlap="1" wp14:editId="0F60231B" wp14:anchorId="5D8697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1" name="Rectangle 75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71E6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1" style="position:absolute;margin-left:210pt;margin-top:11pt;width:79pt;height:162pt;z-index:259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41kW7wBAABNAwAADgAAAAAAAAAAAAAAAAAuAgAAZHJz&#10;L2Uyb0RvYy54bWxQSwECLQAUAAYACAAAACEAtmP75twAAAAKAQAADwAAAAAAAAAAAAAAAAAWBAAA&#10;ZHJzL2Rvd25yZXYueG1sUEsFBgAAAAAEAAQA8wAAAB8FAAAAAA==&#10;" w14:anchorId="5D86971D">
                <v:textbox inset="2.16pt,1.44pt,0,1.44pt">
                  <w:txbxContent>
                    <w:p w:rsidR="00C940CA" w:rsidP="00C940CA" w:rsidRDefault="00C940CA" w14:paraId="2A71E6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2720" behindDoc="0" locked="0" layoutInCell="1" allowOverlap="1" wp14:editId="1882E18B" wp14:anchorId="762F88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2" name="Rectangle 75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D42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2" style="position:absolute;margin-left:210pt;margin-top:11pt;width:79pt;height:162pt;z-index:259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di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r9uGEsctdukH&#10;+sZdPypyqg5GSpX7m/2aQuzw2kt4hnMWcZnFzxps/qIsMhePjxeP1ZyIwOLt1W1bYycEbjX1arXG&#10;BGGqt9sBYvqmvCV5wSggl2ItPzzGdDr6egTvZTan9/Mqzbu5qFk2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fwdnYrwBAABNAwAADgAAAAAAAAAAAAAAAAAuAgAAZHJz&#10;L2Uyb0RvYy54bWxQSwECLQAUAAYACAAAACEAtmP75twAAAAKAQAADwAAAAAAAAAAAAAAAAAWBAAA&#10;ZHJzL2Rvd25yZXYueG1sUEsFBgAAAAAEAAQA8wAAAB8FAAAAAA==&#10;" w14:anchorId="762F880A">
                <v:textbox inset="2.16pt,1.44pt,0,1.44pt">
                  <w:txbxContent>
                    <w:p w:rsidR="00C940CA" w:rsidP="00C940CA" w:rsidRDefault="00C940CA" w14:paraId="52D42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3744" behindDoc="0" locked="0" layoutInCell="1" allowOverlap="1" wp14:editId="3157B2F4" wp14:anchorId="701359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3" name="Rectangle 75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99AF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3" style="position:absolute;margin-left:210pt;margin-top:11pt;width:79pt;height:162pt;z-index:259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LM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4+tStKPHfYpR/o&#10;G/e9VeRcHYyUau7v7NcYU4fXnuMTXLKEy1n8pMHNX5RFpuLx6eqxmjIRWLxb3bU1dkLgVlOv1xtM&#10;EKZ6vR0h5S8qODIvGAXkUqzlx28pn4++HMF7M5vz+/MqT/upqFk2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3AhLMuwEAAE0DAAAOAAAAAAAAAAAAAAAAAC4CAABkcnMv&#10;ZTJvRG9jLnhtbFBLAQItABQABgAIAAAAIQC2Y/vm3AAAAAoBAAAPAAAAAAAAAAAAAAAAABUEAABk&#10;cnMvZG93bnJldi54bWxQSwUGAAAAAAQABADzAAAAHgUAAAAA&#10;" w14:anchorId="7013595A">
                <v:textbox inset="2.16pt,1.44pt,0,1.44pt">
                  <w:txbxContent>
                    <w:p w:rsidR="00C940CA" w:rsidP="00C940CA" w:rsidRDefault="00C940CA" w14:paraId="0199AF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4768" behindDoc="0" locked="0" layoutInCell="1" allowOverlap="1" wp14:editId="1AC6135C" wp14:anchorId="0C790B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4" name="Rectangle 75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5FAE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4" style="position:absolute;margin-left:210pt;margin-top:11pt;width:79pt;height:162pt;z-index:259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tnvA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P1dbuixDGLXfqJ&#10;vjE3GElO1VELIXN/s19TiB1eew5PcM4iLrP4WYHNX5RF5uLx8eKxnBPhWLy9um1r7ATHraZerdaY&#10;IEz1djtATN+ktyQvegrIpVjLDg8xnY6+HsF7mc3p/bxK824uapbNTfNKdufFEUXilKZHDMr4qafc&#10;6EDJhJ3vafy9ZyApMd8dWtusV1cNjkpJlm3T4ghDSZD27n2VOT56HCaegJJ9AD2MSLiYVHhhz4qy&#10;83zloXifF/Zvf8H2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c+7Z7wBAABNAwAADgAAAAAAAAAAAAAAAAAuAgAAZHJz&#10;L2Uyb0RvYy54bWxQSwECLQAUAAYACAAAACEAtmP75twAAAAKAQAADwAAAAAAAAAAAAAAAAAWBAAA&#10;ZHJzL2Rvd25yZXYueG1sUEsFBgAAAAAEAAQA8wAAAB8FAAAAAA==&#10;" w14:anchorId="0C790BCB">
                <v:textbox inset="2.16pt,1.44pt,0,1.44pt">
                  <w:txbxContent>
                    <w:p w:rsidR="00C940CA" w:rsidP="00C940CA" w:rsidRDefault="00C940CA" w14:paraId="525FAE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5792" behindDoc="0" locked="0" layoutInCell="1" allowOverlap="1" wp14:editId="5357627B" wp14:anchorId="3BE175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5" name="Rectangle 75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80EA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5" style="position:absolute;margin-left:210pt;margin-top:11pt;width:79pt;height:162pt;z-index:259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7JvAEAAE0DAAAOAAAAZHJzL2Uyb0RvYy54bWysU8tu2zAQvBfoPxC815JlJ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xubtobShy32KUf&#10;6Bt3/ajIuToYKVXub/ZrCrHDa8/hCS5ZxGUWP2uw+YuyyFw8Pl09VnMiAot3q7u2xk4I3Grq9XqD&#10;CcJUb7cDxPRFeUvyglFALsVafvwW0/no6xG8l9mc38+rNO/nombZ3K5eye69PKFInNL0iEGPfmJU&#10;jCZQMmHnGY2/DhwUJeNXh9Y2m/WqwVEpybJtWhxhKAnS3r+vcicGj8MkElByCGD6A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4crOybwBAABNAwAADgAAAAAAAAAAAAAAAAAuAgAAZHJz&#10;L2Uyb0RvYy54bWxQSwECLQAUAAYACAAAACEAtmP75twAAAAKAQAADwAAAAAAAAAAAAAAAAAWBAAA&#10;ZHJzL2Rvd25yZXYueG1sUEsFBgAAAAAEAAQA8wAAAB8FAAAAAA==&#10;" w14:anchorId="3BE17522">
                <v:textbox inset="2.16pt,1.44pt,0,1.44pt">
                  <w:txbxContent>
                    <w:p w:rsidR="00C940CA" w:rsidP="00C940CA" w:rsidRDefault="00C940CA" w14:paraId="5880EA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6816" behindDoc="0" locked="0" layoutInCell="1" allowOverlap="1" wp14:editId="2CC1EDBB" wp14:anchorId="5A69ED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6" name="Rectangle 75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A4C0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6" style="position:absolute;margin-left:210pt;margin-top:11pt;width:79pt;height:162pt;z-index:259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C2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T+2aEsctdukH&#10;+sbdYCQ5V0fd9zL3N/s1hdjhtefwBJcs4jKLnxXY/EVZZC4en64eyzkRgcW727u2xk4I3Grq1WqD&#10;CcJUr7cDxPRFekvyglFALsVafvwW0/noyxG8l9mc38+rNO/nombZrFcvZPe+P6FInNL0iEEZPzEq&#10;jA6UTNh5RuPvAwdJifnq0Npms7pt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nBggtrwBAABNAwAADgAAAAAAAAAAAAAAAAAuAgAAZHJz&#10;L2Uyb0RvYy54bWxQSwECLQAUAAYACAAAACEAtmP75twAAAAKAQAADwAAAAAAAAAAAAAAAAAWBAAA&#10;ZHJzL2Rvd25yZXYueG1sUEsFBgAAAAAEAAQA8wAAAB8FAAAAAA==&#10;" w14:anchorId="5A69ED50">
                <v:textbox inset="2.16pt,1.44pt,0,1.44pt">
                  <w:txbxContent>
                    <w:p w:rsidR="00C940CA" w:rsidP="00C940CA" w:rsidRDefault="00C940CA" w14:paraId="0CA4C0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7840" behindDoc="0" locked="0" layoutInCell="1" allowOverlap="1" wp14:editId="2A96756B" wp14:anchorId="26C9E65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7" name="Rectangle 75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DD77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7" style="position:absolute;margin-left:210pt;margin-top:11pt;width:79pt;height:162pt;z-index:259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UY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63ZNieMWu/QL&#10;feNuMJKcqqPue5n7m/2aQuzw2lN4hHMWcZnFzwps/qIsMhePjxeP5ZyIwOLt1W1bYycEbjX1arXG&#10;BGGq19sBYvomvSV5wSggl2ItP/yI6XT05Qjey2xO7+dVmndzUbNsbq5fyO58f0SROKXpAYMyfmJU&#10;GB0ombDzjMY/ew6SEvPdobXNenXV4KiUZNk2LY4wlARp795WuROjx2ESCSjZB9DDiISLSYUX9qwo&#10;O89XHoq3eWH/+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B1VGLwBAABNAwAADgAAAAAAAAAAAAAAAAAuAgAAZHJz&#10;L2Uyb0RvYy54bWxQSwECLQAUAAYACAAAACEAtmP75twAAAAKAQAADwAAAAAAAAAAAAAAAAAWBAAA&#10;ZHJzL2Rvd25yZXYueG1sUEsFBgAAAAAEAAQA8wAAAB8FAAAAAA==&#10;" w14:anchorId="26C9E658">
                <v:textbox inset="2.16pt,1.44pt,0,1.44pt">
                  <w:txbxContent>
                    <w:p w:rsidR="00C940CA" w:rsidP="00C940CA" w:rsidRDefault="00C940CA" w14:paraId="06DD77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8864" behindDoc="0" locked="0" layoutInCell="1" allowOverlap="1" wp14:editId="0A56B597" wp14:anchorId="69234D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8" name="Rectangle 75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29D3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8" style="position:absolute;margin-left:210pt;margin-top:11pt;width:79pt;height:162pt;z-index:259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JsuwEAAE0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OrmzX2ynGLXfqJ&#10;vnHXDYqcqr2RUuX+Zr/GEFu89hKe4ZxFXGbxkwabvyiLTMXj48VjNSUisHh7fbuusRMCt5p6sVhh&#10;gjDV2+0AMX1X3pK8YBSQS7GWHx5jOh19PYL3MpvT+3mVpt1U1Myb5fKV7M7LI4rEKU1PGPTgR0bF&#10;YAIlI3ae0fhnz0FRMjw4tLZZLa4bHJWSzNdNtgVKgrR376vcid7jMIkElOwDmK5HwsWkwgt7VpSd&#10;5ysPxfu8s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XgJsuwEAAE0DAAAOAAAAAAAAAAAAAAAAAC4CAABkcnMv&#10;ZTJvRG9jLnhtbFBLAQItABQABgAIAAAAIQC2Y/vm3AAAAAoBAAAPAAAAAAAAAAAAAAAAABUEAABk&#10;cnMvZG93bnJldi54bWxQSwUGAAAAAAQABADzAAAAHgUAAAAA&#10;" w14:anchorId="69234D3B">
                <v:textbox inset="2.16pt,1.44pt,0,1.44pt">
                  <w:txbxContent>
                    <w:p w:rsidR="00C940CA" w:rsidP="00C940CA" w:rsidRDefault="00C940CA" w14:paraId="4629D3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09888" behindDoc="0" locked="0" layoutInCell="1" allowOverlap="1" wp14:editId="63586153" wp14:anchorId="3B811D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9" name="Rectangle 75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C4D5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9" style="position:absolute;margin-left:210pt;margin-top:11pt;width:79pt;height:162pt;z-index:259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TVt3wrwBAABNAwAADgAAAAAAAAAAAAAAAAAuAgAAZHJz&#10;L2Uyb0RvYy54bWxQSwECLQAUAAYACAAAACEAtmP75twAAAAKAQAADwAAAAAAAAAAAAAAAAAWBAAA&#10;ZHJzL2Rvd25yZXYueG1sUEsFBgAAAAAEAAQA8wAAAB8FAAAAAA==&#10;" w14:anchorId="3B811D93">
                <v:textbox inset="2.16pt,1.44pt,0,1.44pt">
                  <w:txbxContent>
                    <w:p w:rsidR="00C940CA" w:rsidP="00C940CA" w:rsidRDefault="00C940CA" w14:paraId="11C4D5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0912" behindDoc="0" locked="0" layoutInCell="1" allowOverlap="1" wp14:editId="54368490" wp14:anchorId="509A8D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0" name="Rectangle 75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6D8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0" style="position:absolute;margin-left:210pt;margin-top:11pt;width:79pt;height:162pt;z-index:259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De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nzdokOMWu/QT&#10;feNuMJKcq6Pue5n7m/2aQuzw2lN4hEsWcZnFzwps/qIsMhePT1eP5ZyIwOLmZtPW+JDAraZerdaY&#10;IEz1ejtATF+ltyQvGAXkUqzlx+8xnY++HMF7mc35/bxK834uapbNbftCdu/7E4rEKU0PGJTxE6PC&#10;6EDJhJ1nNP4+cJCUmG8OrW3Wq5sGR6Uky7ZpcYSh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9pyDeuwEAAE0DAAAOAAAAAAAAAAAAAAAAAC4CAABkcnMv&#10;ZTJvRG9jLnhtbFBLAQItABQABgAIAAAAIQC2Y/vm3AAAAAoBAAAPAAAAAAAAAAAAAAAAABUEAABk&#10;cnMvZG93bnJldi54bWxQSwUGAAAAAAQABADzAAAAHgUAAAAA&#10;" w14:anchorId="509A8D96">
                <v:textbox inset="2.16pt,1.44pt,0,1.44pt">
                  <w:txbxContent>
                    <w:p w:rsidR="00C940CA" w:rsidP="00C940CA" w:rsidRDefault="00C940CA" w14:paraId="116D8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1936" behindDoc="0" locked="0" layoutInCell="1" allowOverlap="1" wp14:editId="703DE067" wp14:anchorId="4A8876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1" name="Rectangle 75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C4FB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1" style="position:absolute;margin-left:210pt;margin-top:11pt;width:79pt;height:162pt;z-index:259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VwvAEAAE0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q86ahxHGLXfqJ&#10;vnE3GEnO1VH3vcz9zX5NIXZ47Sk8wiWLuMziZwU2f1EWmYvHp6vHck5EYHFzs1nX2AmBW229XK4w&#10;QZjq9XaAmL5Kb0leMArIpVjLj99jOh99OYL3Mpvz+3mV5v1c1DTt7eaF7N73JxSJU5oeMCjjJ0aF&#10;0YGSCTvPaPx94CApMd8cWtuuljctjkpJmnW7xhGGkiDt/dsqd2L0OEwiASWHAHoYkXAxqfDCnhVl&#10;l/nK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9aJVcLwBAABNAwAADgAAAAAAAAAAAAAAAAAuAgAAZHJz&#10;L2Uyb0RvYy54bWxQSwECLQAUAAYACAAAACEAtmP75twAAAAKAQAADwAAAAAAAAAAAAAAAAAWBAAA&#10;ZHJzL2Rvd25yZXYueG1sUEsFBgAAAAAEAAQA8wAAAB8FAAAAAA==&#10;" w14:anchorId="4A8876AE">
                <v:textbox inset="2.16pt,1.44pt,0,1.44pt">
                  <w:txbxContent>
                    <w:p w:rsidR="00C940CA" w:rsidP="00C940CA" w:rsidRDefault="00C940CA" w14:paraId="41C4FB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2960" behindDoc="0" locked="0" layoutInCell="1" allowOverlap="1" wp14:editId="195875FF" wp14:anchorId="10D6BE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2" name="Rectangle 75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C65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2" style="position:absolute;margin-left:210pt;margin-top:11pt;width:79pt;height:162pt;z-index:259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4auwEAAE0DAAAOAAAAZHJzL2Uyb0RvYy54bWysU9uO0zAQfUfiHyy/06TZ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7fbztKPHfYpW/o&#10;G/eDVeRSHY2UqvS3+DXF1OO15/gE1yzhsoifNbjyRVlkrh6fbx6rOROBxe3ddtNiJwRude1qtcYE&#10;YZqX2xFS/qSCI2XBKCCXai0/fUn5cvT3EbxX2FzeL6s8H+aqZtmtK24pHoI8o0ic0vyIQdswMSqs&#10;iZRM2HlG088jB0WJ/ezR2m69ukMnck2Wm26DIww1QdqH11XuxRhwmEQGSo4RzDAi4WpS5YU9q8qu&#10;81WG4nVe2b/8Bft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u84auwEAAE0DAAAOAAAAAAAAAAAAAAAAAC4CAABkcnMv&#10;ZTJvRG9jLnhtbFBLAQItABQABgAIAAAAIQC2Y/vm3AAAAAoBAAAPAAAAAAAAAAAAAAAAABUEAABk&#10;cnMvZG93bnJldi54bWxQSwUGAAAAAAQABADzAAAAHgUAAAAA&#10;" w14:anchorId="10D6BE8A">
                <v:textbox inset="2.16pt,1.44pt,0,1.44pt">
                  <w:txbxContent>
                    <w:p w:rsidR="00C940CA" w:rsidP="00C940CA" w:rsidRDefault="00C940CA" w14:paraId="70C65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3984" behindDoc="0" locked="0" layoutInCell="1" allowOverlap="1" wp14:editId="0EEF7D5E" wp14:anchorId="71B384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3" name="Rectangle 75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94A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3" style="position:absolute;margin-left:210pt;margin-top:11pt;width:79pt;height:162pt;z-index:259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vru0uwEAAE0DAAAOAAAAAAAAAAAAAAAAAC4CAABkcnMv&#10;ZTJvRG9jLnhtbFBLAQItABQABgAIAAAAIQC2Y/vm3AAAAAoBAAAPAAAAAAAAAAAAAAAAABUEAABk&#10;cnMvZG93bnJldi54bWxQSwUGAAAAAAQABADzAAAAHgUAAAAA&#10;" w14:anchorId="71B38483">
                <v:textbox inset="2.16pt,1.44pt,0,1.44pt">
                  <w:txbxContent>
                    <w:p w:rsidR="00C940CA" w:rsidP="00C940CA" w:rsidRDefault="00C940CA" w14:paraId="5B194A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5008" behindDoc="0" locked="0" layoutInCell="1" allowOverlap="1" wp14:editId="3D550FC7" wp14:anchorId="14A948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4" name="Rectangle 75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5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4" style="position:absolute;margin-left:210pt;margin-top:11pt;width:79pt;height:162pt;z-index:259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nMSH7wBAABNAwAADgAAAAAAAAAAAAAAAAAuAgAAZHJz&#10;L2Uyb0RvYy54bWxQSwECLQAUAAYACAAAACEAtmP75twAAAAKAQAADwAAAAAAAAAAAAAAAAAWBAAA&#10;ZHJzL2Rvd25yZXYueG1sUEsFBgAAAAAEAAQA8wAAAB8FAAAAAA==&#10;" w14:anchorId="14A948A8">
                <v:textbox inset="2.16pt,1.44pt,0,1.44pt">
                  <w:txbxContent>
                    <w:p w:rsidR="00C940CA" w:rsidP="00C940CA" w:rsidRDefault="00C940CA" w14:paraId="7DFB5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6032" behindDoc="0" locked="0" layoutInCell="1" allowOverlap="1" wp14:editId="708C5456" wp14:anchorId="034B08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5" name="Rectangle 75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1E9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5" style="position:absolute;margin-left:210pt;margin-top:11pt;width:79pt;height:162pt;z-index:259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nZnsbwBAABNAwAADgAAAAAAAAAAAAAAAAAuAgAAZHJz&#10;L2Uyb0RvYy54bWxQSwECLQAUAAYACAAAACEAtmP75twAAAAKAQAADwAAAAAAAAAAAAAAAAAWBAAA&#10;ZHJzL2Rvd25yZXYueG1sUEsFBgAAAAAEAAQA8wAAAB8FAAAAAA==&#10;" w14:anchorId="034B085C">
                <v:textbox inset="2.16pt,1.44pt,0,1.44pt">
                  <w:txbxContent>
                    <w:p w:rsidR="00C940CA" w:rsidP="00C940CA" w:rsidRDefault="00C940CA" w14:paraId="2A1E9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editId="6D5E40A0" wp14:anchorId="528C59C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6" name="Rectangle 75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301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6" style="position:absolute;margin-left:210pt;margin-top:11pt;width:79pt;height:162pt;z-index:259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7pInOuwEAAE0DAAAOAAAAAAAAAAAAAAAAAC4CAABkcnMv&#10;ZTJvRG9jLnhtbFBLAQItABQABgAIAAAAIQC2Y/vm3AAAAAoBAAAPAAAAAAAAAAAAAAAAABUEAABk&#10;cnMvZG93bnJldi54bWxQSwUGAAAAAAQABADzAAAAHgUAAAAA&#10;" w14:anchorId="528C59CF">
                <v:textbox inset="2.16pt,1.44pt,0,1.44pt">
                  <w:txbxContent>
                    <w:p w:rsidR="00C940CA" w:rsidP="00C940CA" w:rsidRDefault="00C940CA" w14:paraId="100301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8080" behindDoc="0" locked="0" layoutInCell="1" allowOverlap="1" wp14:editId="24E24882" wp14:anchorId="53E21F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7" name="Rectangle 75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B0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7" style="position:absolute;margin-left:210pt;margin-top:11pt;width:79pt;height:162pt;z-index:259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6H8YLwBAABNAwAADgAAAAAAAAAAAAAAAAAuAgAAZHJz&#10;L2Uyb0RvYy54bWxQSwECLQAUAAYACAAAACEAtmP75twAAAAKAQAADwAAAAAAAAAAAAAAAAAWBAAA&#10;ZHJzL2Rvd25yZXYueG1sUEsFBgAAAAAEAAQA8wAAAB8FAAAAAA==&#10;" w14:anchorId="53E21F94">
                <v:textbox inset="2.16pt,1.44pt,0,1.44pt">
                  <w:txbxContent>
                    <w:p w:rsidR="00C940CA" w:rsidP="00C940CA" w:rsidRDefault="00C940CA" w14:paraId="192B0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19104" behindDoc="0" locked="0" layoutInCell="1" allowOverlap="1" wp14:editId="7D86FAA2" wp14:anchorId="180471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8" name="Rectangle 75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AAE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8" style="position:absolute;margin-left:210pt;margin-top:11pt;width:79pt;height:162pt;z-index:259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sU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C6v19grzx126Rf6&#10;xn1nFTlVeyOlmvo7+TXE1OK15/gE5yzhchI/anDTF2WRsXh8vHisxkwEFtdX61WNnRC41dSLxRIT&#10;hKnebkdI+YcKjkwLRgG5FGv54SHl09HXI3hvYnN6f1rlcTcWNfNmefNKdhfkEUXilOZHDNqGgVFh&#10;TaRkwM4zmv7sOShK7L1Ha5vl4qrBUSnJfNWs0BYoCdLeva9yL/qAwyQyULKPYLoeCReTCi/sWVF2&#10;nq9pKN7nhf3b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i4qsUuwEAAE0DAAAOAAAAAAAAAAAAAAAAAC4CAABkcnMv&#10;ZTJvRG9jLnhtbFBLAQItABQABgAIAAAAIQC2Y/vm3AAAAAoBAAAPAAAAAAAAAAAAAAAAABUEAABk&#10;cnMvZG93bnJldi54bWxQSwUGAAAAAAQABADzAAAAHgUAAAAA&#10;" w14:anchorId="1804719B">
                <v:textbox inset="2.16pt,1.44pt,0,1.44pt">
                  <w:txbxContent>
                    <w:p w:rsidR="00C940CA" w:rsidP="00C940CA" w:rsidRDefault="00C940CA" w14:paraId="1F2AAE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0128" behindDoc="0" locked="0" layoutInCell="1" allowOverlap="1" wp14:editId="386005E9" wp14:anchorId="3E4A02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9" name="Rectangle 75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92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9" style="position:absolute;margin-left:210pt;margin-top:11pt;width:79pt;height:162pt;z-index:259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6ufeurwBAABNAwAADgAAAAAAAAAAAAAAAAAuAgAAZHJz&#10;L2Uyb0RvYy54bWxQSwECLQAUAAYACAAAACEAtmP75twAAAAKAQAADwAAAAAAAAAAAAAAAAAWBAAA&#10;ZHJzL2Rvd25yZXYueG1sUEsFBgAAAAAEAAQA8wAAAB8FAAAAAA==&#10;" w14:anchorId="3E4A02F3">
                <v:textbox inset="2.16pt,1.44pt,0,1.44pt">
                  <w:txbxContent>
                    <w:p w:rsidR="00C940CA" w:rsidP="00C940CA" w:rsidRDefault="00C940CA" w14:paraId="58C192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1152" behindDoc="0" locked="0" layoutInCell="1" allowOverlap="1" wp14:editId="72CC3D0E" wp14:anchorId="56CF8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0" name="Rectangle 76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94C0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0" style="position:absolute;margin-left:210pt;margin-top:11pt;width:79pt;height:162pt;z-index:259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eGug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1zUa5LjFLv1C&#10;37jrR0VO1cFIqXJ/s19TiB1eew5PcM4iLrP4WYPNX5RF5uLx8eKxmhMRWLy5umnzQwK3mnq1WmOC&#10;MNXH7QAx3StvSV4wCsilWMsPP2M6HX0/gvcym9P7eZXm3VzULJt1+0525+URReKUpkcMevQTo2I0&#10;gZIJO89ofN1zUJSMPxxa26xXVw2OSkmWbdPiCENJkPbuc5U7MXgcJpGAkn0A0w9IuJhUeGHPirLz&#10;fOWh+JwX9h9/wfY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t2J4a6AQAATQMAAA4AAAAAAAAAAAAAAAAALgIAAGRycy9l&#10;Mm9Eb2MueG1sUEsBAi0AFAAGAAgAAAAhALZj++bcAAAACgEAAA8AAAAAAAAAAAAAAAAAFAQAAGRy&#10;cy9kb3ducmV2LnhtbFBLBQYAAAAABAAEAPMAAAAdBQAAAAA=&#10;" w14:anchorId="56CF891F">
                <v:textbox inset="2.16pt,1.44pt,0,1.44pt">
                  <w:txbxContent>
                    <w:p w:rsidR="00C940CA" w:rsidP="00C940CA" w:rsidRDefault="00C940CA" w14:paraId="3694C0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2176" behindDoc="0" locked="0" layoutInCell="1" allowOverlap="1" wp14:editId="1A085591" wp14:anchorId="204F37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1" name="Rectangle 76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1871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1" style="position:absolute;margin-left:210pt;margin-top:11pt;width:79pt;height:162pt;z-index:259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IouwEAAE0DAAAOAAAAZHJzL2Uyb0RvYy54bWysU8tu2zAQvBfoPxC813rE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q2bijx3GGXfqJv&#10;3PdWkXN1MFKqub+zX2NMHV57jk9wyRIuZ/GTBjd/URaZisenq8dqykRgcXOzWdfYCYFbbb1crjBB&#10;mOrtdoSUv6rgyLxgFJBLsZYfv6d8Pvp6BO/NbM7vz6s87aeipmlXm1ey+yBPKBKnND9i0DaMjApr&#10;IiUjdp7R9PvAQVFiv3m0tl0tb1oclZI063aNIwwlQdr791XuxRBwmEQGSg4RTD8g4WJS4YU9K8ou&#10;8zUPxfu8sH/7C3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zc1IouwEAAE0DAAAOAAAAAAAAAAAAAAAAAC4CAABkcnMv&#10;ZTJvRG9jLnhtbFBLAQItABQABgAIAAAAIQC2Y/vm3AAAAAoBAAAPAAAAAAAAAAAAAAAAABUEAABk&#10;cnMvZG93bnJldi54bWxQSwUGAAAAAAQABADzAAAAHgUAAAAA&#10;" w14:anchorId="204F3747">
                <v:textbox inset="2.16pt,1.44pt,0,1.44pt">
                  <w:txbxContent>
                    <w:p w:rsidR="00C940CA" w:rsidP="00C940CA" w:rsidRDefault="00C940CA" w14:paraId="521871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3200" behindDoc="0" locked="0" layoutInCell="1" allowOverlap="1" wp14:editId="19AF493E" wp14:anchorId="4CC76D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2" name="Rectangle 76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09F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2" style="position:absolute;margin-left:210pt;margin-top:11pt;width:79pt;height:162pt;z-index:259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MjuwEAAE0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27qhxHGLXXpB&#10;37jrR0VO1cFIqXJ/s19TiB1eew3PcM4iLrP4WYPNX5RF5uLx8eKxmhMRWLy7uWtr7ITAraZerdaY&#10;IEz1cTtATF+VtyQvGAXkUqzlh+8xnY7+PoL3MpvT+3mV5t1c1CybtuDm4s7LI4rEKU1PGPToJ0bF&#10;aAIlE3ae0fi256AoGb85tLZZr27QiVSSZdu0OMJQEqS9+1zlTgweh0kkoGQfwPQDEi4mFV7Ys6Ls&#10;PF95KD7nhf3HX7B9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MlHMjuwEAAE0DAAAOAAAAAAAAAAAAAAAAAC4CAABkcnMv&#10;ZTJvRG9jLnhtbFBLAQItABQABgAIAAAAIQC2Y/vm3AAAAAoBAAAPAAAAAAAAAAAAAAAAABUEAABk&#10;cnMvZG93bnJldi54bWxQSwUGAAAAAAQABADzAAAAHgUAAAAA&#10;" w14:anchorId="4CC76D0C">
                <v:textbox inset="2.16pt,1.44pt,0,1.44pt">
                  <w:txbxContent>
                    <w:p w:rsidR="00C940CA" w:rsidP="00C940CA" w:rsidRDefault="00C940CA" w14:paraId="2A09F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4224" behindDoc="0" locked="0" layoutInCell="1" allowOverlap="1" wp14:editId="40FE4044" wp14:anchorId="749987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3" name="Rectangle 76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ABB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3" style="position:absolute;margin-left:210pt;margin-top:11pt;width:79pt;height:135pt;z-index:259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c8uQEAAE0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rq5qdeUOG6xSz/Q&#10;N+6GSZFzdTRSqtzf7NccYo/XnsMTXLKIyyx+0WDzF2WRpXh8unqslkQEFm/Xt12NnRC41WzqJicI&#10;U73eDhDTF+UtyQtGAbkUa/nxW0zno3+O4L3M5vx+XqVlvxQ1Tdtdye69PKFInNL0iEFPfmZUTCZQ&#10;MmPnGY2/DhwUJdNXh9a2m8/rFkelJE3XdjjCUBKkvX9b5U6MHodJJKDkEMAMIxIu7xZ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MQEc8uQEAAE0DAAAOAAAAAAAAAAAAAAAAAC4CAABkcnMvZTJv&#10;RG9jLnhtbFBLAQItABQABgAIAAAAIQB8Yu8X2wAAAAoBAAAPAAAAAAAAAAAAAAAAABMEAABkcnMv&#10;ZG93bnJldi54bWxQSwUGAAAAAAQABADzAAAAGwUAAAAA&#10;" w14:anchorId="749987DE">
                <v:textbox inset="2.16pt,1.44pt,0,1.44pt">
                  <w:txbxContent>
                    <w:p w:rsidR="00C940CA" w:rsidP="00C940CA" w:rsidRDefault="00C940CA" w14:paraId="60ABB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5248" behindDoc="0" locked="0" layoutInCell="1" allowOverlap="1" wp14:editId="5AE807A6" wp14:anchorId="74F44A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4" name="Rectangle 7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66F5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4" style="position:absolute;margin-left:210pt;margin-top:11pt;width:79pt;height:135pt;z-index:259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6X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rq+qa8pcdxil36i&#10;b9wNkyKn6mikVLm/2a85xB6vPYcnOGcRl1n8osHmL8oiS/H4ePFYLYkILN5e3XY1dkLgVrOum5wg&#10;TPV2O0BMX5W3JC8YBeRSrOWH7zGdjr4ewXuZzen9vErLbilqmrZrX8nuvDyiSJzS9IhBT35mVEwm&#10;UDJj5xmNv/ccFCXTN4fWtuvrqxZHpSRN13Y4wlASpL17X+VOjB6HSSSgZB/ADCMSLiYVXtizouw8&#10;X3ko3ueF/dtf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o3ul7oBAABNAwAADgAAAAAAAAAAAAAAAAAuAgAAZHJzL2Uy&#10;b0RvYy54bWxQSwECLQAUAAYACAAAACEAfGLvF9sAAAAKAQAADwAAAAAAAAAAAAAAAAAUBAAAZHJz&#10;L2Rvd25yZXYueG1sUEsFBgAAAAAEAAQA8wAAABwFAAAAAA==&#10;" w14:anchorId="74F44AD7">
                <v:textbox inset="2.16pt,1.44pt,0,1.44pt">
                  <w:txbxContent>
                    <w:p w:rsidR="00C940CA" w:rsidP="00C940CA" w:rsidRDefault="00C940CA" w14:paraId="6C66F5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6272" behindDoc="0" locked="0" layoutInCell="1" allowOverlap="1" wp14:editId="7AF748DD" wp14:anchorId="127A5A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5" name="Rectangle 7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CD1B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5" style="position:absolute;margin-left:210pt;margin-top:11pt;width:79pt;height:135pt;z-index:259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s5uwEAAE0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mpv5EieMWu/QD&#10;feNumBQ5V0cjpcr9zX7NIfZ47Sk8wiWLuMziFw02f1EWWYrHp6vHaklEYPF2fdvV2AmBW82mbnKC&#10;MNXr7QAxfVHekrxgFJBLsZYfv8V0PvpyBO9lNuf38yot+6Woadpu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qImzm7AQAATQMAAA4AAAAAAAAAAAAAAAAALgIAAGRycy9l&#10;Mm9Eb2MueG1sUEsBAi0AFAAGAAgAAAAhAHxi7xfbAAAACgEAAA8AAAAAAAAAAAAAAAAAFQQAAGRy&#10;cy9kb3ducmV2LnhtbFBLBQYAAAAABAAEAPMAAAAdBQAAAAA=&#10;" w14:anchorId="127A5ABA">
                <v:textbox inset="2.16pt,1.44pt,0,1.44pt">
                  <w:txbxContent>
                    <w:p w:rsidR="00C940CA" w:rsidP="00C940CA" w:rsidRDefault="00C940CA" w14:paraId="63CD1B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7296" behindDoc="0" locked="0" layoutInCell="1" allowOverlap="1" wp14:editId="27EEB7CC" wp14:anchorId="7BB348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6" name="Rectangle 7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5CBC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6" style="position:absolute;margin-left:210pt;margin-top:11pt;width:79pt;height:135pt;z-index:259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VG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SzrteUOG6xSz/Q&#10;N+6GSZFzdTRSqtzf7NccYo/XnsMTXLKIyyx+0WDzF2WRpXh8unqslkQEFu9u7roaOyFwq9nUTU4Q&#10;pnq7HSCmL8pbkheMAnIp1vLjt5jOR1+P4L3M5vx+XqVlvxQ1TdvdvpLde3lCkTil6RGDnvzMqJhM&#10;oGTGzjMafx04KEqmrw6tbT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1p1RroBAABNAwAADgAAAAAAAAAAAAAAAAAuAgAAZHJzL2Uy&#10;b0RvYy54bWxQSwECLQAUAAYACAAAACEAfGLvF9sAAAAKAQAADwAAAAAAAAAAAAAAAAAUBAAAZHJz&#10;L2Rvd25yZXYueG1sUEsFBgAAAAAEAAQA8wAAABwFAAAAAA==&#10;" w14:anchorId="7BB3486F">
                <v:textbox inset="2.16pt,1.44pt,0,1.44pt">
                  <w:txbxContent>
                    <w:p w:rsidR="00C940CA" w:rsidP="00C940CA" w:rsidRDefault="00C940CA" w14:paraId="0C5CBC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8320" behindDoc="0" locked="0" layoutInCell="1" allowOverlap="1" wp14:editId="08CFB314" wp14:anchorId="0C0DCF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7" name="Rectangle 7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F4D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7" style="position:absolute;margin-left:210pt;margin-top:11pt;width:79pt;height:135pt;z-index:259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Douw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rq+rdeUOG6xSz/Q&#10;N+6GSZFTdTRSqtzf7NccYo/XnsMTnLOIyyx+0WDzF2WRpXh8vHislkQEFu9u7roaOyFwq1nXTU4Q&#10;pnq7HSCmL8pbkheMAnIp1vLDt5hOR1+P4L3M5vR+XqVltxQ1Tdt9ei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9fAOi7AQAATQMAAA4AAAAAAAAAAAAAAAAALgIAAGRycy9l&#10;Mm9Eb2MueG1sUEsBAi0AFAAGAAgAAAAhAHxi7xfbAAAACgEAAA8AAAAAAAAAAAAAAAAAFQQAAGRy&#10;cy9kb3ducmV2LnhtbFBLBQYAAAAABAAEAPMAAAAdBQAAAAA=&#10;" w14:anchorId="0C0DCF20">
                <v:textbox inset="2.16pt,1.44pt,0,1.44pt">
                  <w:txbxContent>
                    <w:p w:rsidR="00C940CA" w:rsidP="00C940CA" w:rsidRDefault="00C940CA" w14:paraId="40F4D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29344" behindDoc="0" locked="0" layoutInCell="1" allowOverlap="1" wp14:editId="145DF5DF" wp14:anchorId="2315BF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8" name="Rectangle 7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178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8" style="position:absolute;margin-left:210pt;margin-top:11pt;width:79pt;height:135pt;z-index:259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ec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pZ19grxy126Tv6&#10;xt0wKXKujkZKlfub/ZpD7PHaS3iGSxZxmcUvGmz+oiyyFI9PV4/VkojA4t3tXVdjJwRuNZu6yQnC&#10;VG+3A8T0WXlL8oJRQC7FWn78GtP56OsRvJfZnN/Pq7Tsl6Kmabv1K9m9lycUiVOanjDoyc+MiskE&#10;SmbsPKPx14GDomT64tDadvPptsVRKUnTtR3aAiVB2vv3Ve7E6HGYRAJKDgHMMCLhYlLhhT0ryi7z&#10;lYfifV7Yv/0Fu9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hxXnLoBAABNAwAADgAAAAAAAAAAAAAAAAAuAgAAZHJzL2Uy&#10;b0RvYy54bWxQSwECLQAUAAYACAAAACEAfGLvF9sAAAAKAQAADwAAAAAAAAAAAAAAAAAUBAAAZHJz&#10;L2Rvd25yZXYueG1sUEsFBgAAAAAEAAQA8wAAABwFAAAAAA==&#10;" w14:anchorId="2315BF70">
                <v:textbox inset="2.16pt,1.44pt,0,1.44pt">
                  <w:txbxContent>
                    <w:p w:rsidR="00C940CA" w:rsidP="00C940CA" w:rsidRDefault="00C940CA" w14:paraId="1D178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0368" behindDoc="0" locked="0" layoutInCell="1" allowOverlap="1" wp14:editId="78F81BB8" wp14:anchorId="73AE18B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9" name="Rectangle 7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7FB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9" style="position:absolute;margin-left:210pt;margin-top:11pt;width:79pt;height:135pt;z-index:259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Iy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V28ocdxil76j&#10;b9wNkyLn6mikVLm/2a85xB6vvYRnuGQRl1n8osHmL8oiS/H4dPVYLYkILG5uN12NnRC41azrJicI&#10;U73dDhDTZ+UtyQtGAbkUa/nxa0zno69H8F5mc34/r9KyX4qapu3Wr2T3Xp5QJE5pesKgJz8zKiYT&#10;KJmx84zGXwcOipLpi0Nr2/Wn2xZHpSRN13Y4wlASpL1/X+VOjB6HSSSg5BDADCMSLiYVXtizouwy&#10;X3ko3ueF/d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9hkiMroBAABNAwAADgAAAAAAAAAAAAAAAAAuAgAAZHJzL2Uy&#10;b0RvYy54bWxQSwECLQAUAAYACAAAACEAfGLvF9sAAAAKAQAADwAAAAAAAAAAAAAAAAAUBAAAZHJz&#10;L2Rvd25yZXYueG1sUEsFBgAAAAAEAAQA8wAAABwFAAAAAA==&#10;" w14:anchorId="73AE18BE">
                <v:textbox inset="2.16pt,1.44pt,0,1.44pt">
                  <w:txbxContent>
                    <w:p w:rsidR="00C940CA" w:rsidP="00C940CA" w:rsidRDefault="00C940CA" w14:paraId="597FB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1392" behindDoc="0" locked="0" layoutInCell="1" allowOverlap="1" wp14:editId="48604EDE" wp14:anchorId="614C5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0" name="Rectangle 7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97C5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0" style="position:absolute;margin-left:210pt;margin-top:11pt;width:79pt;height:135pt;z-index:259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UuuA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j6pkGDHLfYpR/o&#10;G3fDpMipOhopVe5v9msOscdrL+EZzlnEZRa/aLD5i7LIUjw+XjxWSyICi7dXt12NDwncatZ1kxOE&#10;qd5vB4jpm/KW5AWjgFyKtfzwENPp6NsRvJfZnN7Pq7TslqKmabvujezOyyOKxClNTxj05GdGxWQC&#10;JTN2ntH4e89BUTJ9d2htu76+anFUStJ0GYhASZD27mOVOzF6HCaRgJJ9ADOMSLiYVHhhz4qy83zl&#10;ofiYF/bvf8H2F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AbldS64AQAATQMAAA4AAAAAAAAAAAAAAAAALgIAAGRycy9lMm9E&#10;b2MueG1sUEsBAi0AFAAGAAgAAAAhAHxi7xfbAAAACgEAAA8AAAAAAAAAAAAAAAAAEgQAAGRycy9k&#10;b3ducmV2LnhtbFBLBQYAAAAABAAEAPMAAAAaBQAAAAA=&#10;" w14:anchorId="614C54DB">
                <v:textbox inset="2.16pt,1.44pt,0,1.44pt">
                  <w:txbxContent>
                    <w:p w:rsidR="00C940CA" w:rsidP="00C940CA" w:rsidRDefault="00C940CA" w14:paraId="2A97C5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2416" behindDoc="0" locked="0" layoutInCell="1" allowOverlap="1" wp14:editId="72F7CC09" wp14:anchorId="31BE77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1" name="Rectangle 7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8400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1" style="position:absolute;margin-left:210pt;margin-top:11pt;width:79pt;height:135pt;z-index:259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CA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1zSUOG6xS9/R&#10;N+6GSZFzdTRSqtzf7NccYo/XXsIzXLKIyyx+0WDzF2WRpXh8unqslkQEFje3m67GTgjcatZ1kxOE&#10;qd5uB4jps/KW5AWjgFyKtfz4Nabz0dcjeC+zOb+fV2nZL0VN03abV7J7L08oEqc0PWHQk58ZFZMJ&#10;lMzYeUbjrwMHRcn0xaG17frT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uAAgLoBAABNAwAADgAAAAAAAAAAAAAAAAAuAgAAZHJzL2Uy&#10;b0RvYy54bWxQSwECLQAUAAYACAAAACEAfGLvF9sAAAAKAQAADwAAAAAAAAAAAAAAAAAUBAAAZHJz&#10;L2Rvd25yZXYueG1sUEsFBgAAAAAEAAQA8wAAABwFAAAAAA==&#10;" w14:anchorId="31BE7769">
                <v:textbox inset="2.16pt,1.44pt,0,1.44pt">
                  <w:txbxContent>
                    <w:p w:rsidR="00C940CA" w:rsidP="00C940CA" w:rsidRDefault="00C940CA" w14:paraId="358400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3440" behindDoc="0" locked="0" layoutInCell="1" allowOverlap="1" wp14:editId="798E61F2" wp14:anchorId="275B6D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2" name="Rectangle 7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1D3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2" style="position:absolute;margin-left:210pt;margin-top:11pt;width:79pt;height:135pt;z-index:259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/mb6roBAABNAwAADgAAAAAAAAAAAAAAAAAuAgAAZHJzL2Uy&#10;b0RvYy54bWxQSwECLQAUAAYACAAAACEAfGLvF9sAAAAKAQAADwAAAAAAAAAAAAAAAAAUBAAAZHJz&#10;L2Rvd25yZXYueG1sUEsFBgAAAAAEAAQA8wAAABwFAAAAAA==&#10;" w14:anchorId="275B6DC2">
                <v:textbox inset="2.16pt,1.44pt,0,1.44pt">
                  <w:txbxContent>
                    <w:p w:rsidR="00C940CA" w:rsidP="00C940CA" w:rsidRDefault="00C940CA" w14:paraId="7D1D3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4464" behindDoc="0" locked="0" layoutInCell="1" allowOverlap="1" wp14:editId="39C3CA3B" wp14:anchorId="665083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3" name="Rectangle 7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65B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3" style="position:absolute;margin-left:210pt;margin-top:11pt;width:79pt;height:135pt;z-index:259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5EuQEAAE0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rq6aZaUOG6xSz/R&#10;N+76UZFzdTBSqtzf7NcUYofXnsMTXLKIyyx+1mDzF2WRuXh8unqs5kQEFjfLzbrGTgjcalZ1kxOE&#10;qd5uB4jpu/KW5AWjgFyKtfx4H9P56J8jeC+zOb+fV2nez0VN026uZPdenlAkTml6xKBHPzEqRhMo&#10;mbDzjMZfBw6KkvGHQ2vb1ddli6NSkmbdrnGEoSRIe/++yp0YPA6TSEDJIYDpByRc3i28sGdF2WW+&#10;8lC8zwv7t7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r/O5EuQEAAE0DAAAOAAAAAAAAAAAAAAAAAC4CAABkcnMvZTJv&#10;RG9jLnhtbFBLAQItABQABgAIAAAAIQB8Yu8X2wAAAAoBAAAPAAAAAAAAAAAAAAAAABMEAABkcnMv&#10;ZG93bnJldi54bWxQSwUGAAAAAAQABADzAAAAGwUAAAAA&#10;" w14:anchorId="66508323">
                <v:textbox inset="2.16pt,1.44pt,0,1.44pt">
                  <w:txbxContent>
                    <w:p w:rsidR="00C940CA" w:rsidP="00C940CA" w:rsidRDefault="00C940CA" w14:paraId="7165B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5488" behindDoc="0" locked="0" layoutInCell="1" allowOverlap="1" wp14:editId="43F27A71" wp14:anchorId="2731FE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4" name="Rectangle 7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9D8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4" style="position:absolute;margin-left:210pt;margin-top:11pt;width:79pt;height:135pt;z-index:259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fv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yprmmxHGLXfqF&#10;vnHXj4qcqoORUuX+Zr+mEDu89hye4JxFXGbxswabvyiLzMXj48VjNScisLi+Wq9q7ITArWZZNzlB&#10;mOrjdoCY7pW3JC8YBeRSrOWHnzGdjr4fwXuZzen9vErzbi5qmnbdvpPdeXlEkTil6RGDHv3EqBhN&#10;oGTCzjMaX/ccFCXjD4fWtsvrqxZHpSTNql3hCENJkPbuc5U7MXgcJpGAkn0A0w9IuJhUeGHPirLz&#10;fOWh+JwX9h9/wfY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TFH77oBAABNAwAADgAAAAAAAAAAAAAAAAAuAgAAZHJzL2Uy&#10;b0RvYy54bWxQSwECLQAUAAYACAAAACEAfGLvF9sAAAAKAQAADwAAAAAAAAAAAAAAAAAUBAAAZHJz&#10;L2Rvd25yZXYueG1sUEsFBgAAAAAEAAQA8wAAABwFAAAAAA==&#10;" w14:anchorId="2731FE38">
                <v:textbox inset="2.16pt,1.44pt,0,1.44pt">
                  <w:txbxContent>
                    <w:p w:rsidR="00C940CA" w:rsidP="00C940CA" w:rsidRDefault="00C940CA" w14:paraId="4D9D8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6512" behindDoc="0" locked="0" layoutInCell="1" allowOverlap="1" wp14:editId="452442FD" wp14:anchorId="485021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5" name="Rectangle 7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939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5" style="position:absolute;margin-left:210pt;margin-top:11pt;width:79pt;height:135pt;z-index:259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JBuw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HR103yhxHGLXfqF&#10;vnHXj4qcq4ORUuX+Zr+mEDu89hge4JJFXGbxswabvyiLzMXj09VjNScisLhZbtY1dkLgVrOqm5wg&#10;TPVyO0BM35S3JC8YBeRSrOXHHzGdjz4fwXuZzfn9vErzfi5qmnazfCa79/KEInFK0z0GPfqJUTGa&#10;QMmEnWc0/jlwUJSM3x1a264+L1sclZI063aNIwwlQdr711XuxOBxmEQCSg4BTD8g4WJS4YU9K8ou&#10;85WH4nVe2L/8Bb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00MkG7AQAATQMAAA4AAAAAAAAAAAAAAAAALgIAAGRycy9l&#10;Mm9Eb2MueG1sUEsBAi0AFAAGAAgAAAAhAHxi7xfbAAAACgEAAA8AAAAAAAAAAAAAAAAAFQQAAGRy&#10;cy9kb3ducmV2LnhtbFBLBQYAAAAABAAEAPMAAAAdBQAAAAA=&#10;" w14:anchorId="4850218F">
                <v:textbox inset="2.16pt,1.44pt,0,1.44pt">
                  <w:txbxContent>
                    <w:p w:rsidR="00C940CA" w:rsidP="00C940CA" w:rsidRDefault="00C940CA" w14:paraId="5C3939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7536" behindDoc="0" locked="0" layoutInCell="1" allowOverlap="1" wp14:editId="5433C419" wp14:anchorId="1B2ACE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6" name="Rectangle 7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66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6" style="position:absolute;margin-left:210pt;margin-top:11pt;width:79pt;height:135pt;z-index:259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w+ugEAAE0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K6WzZISxy126Sf6&#10;xl0/KnKuDkZKlfub/ZpC7PDac3iCSxZxmcXPGmz+oiwyF49PV4/VnIjA4uZms66xEwK3mlXd5ARh&#10;qrfbAWL6qrwlecEoIJdiLT9+j+l89PUI3stszu/nVZr3c1HTtJvbV7J7L08oEqc0PWLQo58YFaMJ&#10;lEzYeUbj7wMHRcn4zaG17er2psVRKUmzbtc4wlASpL1/X+VODB6HSSSg5BDA9AMSLiYVXtizouwy&#10;X3ko3ueF/dtfsPs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ObcProBAABNAwAADgAAAAAAAAAAAAAAAAAuAgAAZHJzL2Uy&#10;b0RvYy54bWxQSwECLQAUAAYACAAAACEAfGLvF9sAAAAKAQAADwAAAAAAAAAAAAAAAAAUBAAAZHJz&#10;L2Rvd25yZXYueG1sUEsFBgAAAAAEAAQA8wAAABwFAAAAAA==&#10;" w14:anchorId="1B2ACE29">
                <v:textbox inset="2.16pt,1.44pt,0,1.44pt">
                  <w:txbxContent>
                    <w:p w:rsidR="00C940CA" w:rsidP="00C940CA" w:rsidRDefault="00C940CA" w14:paraId="7BC66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editId="79C98CC1" wp14:anchorId="60F6DE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7" name="Rectangle 7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A40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7" style="position:absolute;margin-left:210pt;margin-top:11pt;width:79pt;height:135pt;z-index:259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mQuw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q8bpaUOG6xS7/R&#10;N+76UZFTdTBSqtzf7NcUYofXHsMDnLOIyyx+1mDzF2WRuXh8vHis5kQEFtdX61WNnRC41SzrJicI&#10;U73dDhDTd+UtyQtGAbkUa/nhZ0yno69H8F5mc3o/r9K8m4uapl1/eyW78/KIInFK0z0GPfqJUTGa&#10;QMmEnWc0vuw5KErGHw6tbZdfr1oclZI0q3aF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jjqZC7AQAATQMAAA4AAAAAAAAAAAAAAAAALgIAAGRycy9l&#10;Mm9Eb2MueG1sUEsBAi0AFAAGAAgAAAAhAHxi7xfbAAAACgEAAA8AAAAAAAAAAAAAAAAAFQQAAGRy&#10;cy9kb3ducmV2LnhtbFBLBQYAAAAABAAEAPMAAAAdBQAAAAA=&#10;" w14:anchorId="60F6DEAD">
                <v:textbox inset="2.16pt,1.44pt,0,1.44pt">
                  <w:txbxContent>
                    <w:p w:rsidR="00C940CA" w:rsidP="00C940CA" w:rsidRDefault="00C940CA" w14:paraId="577A40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39584" behindDoc="0" locked="0" layoutInCell="1" allowOverlap="1" wp14:editId="0F41DC6B" wp14:anchorId="4429B6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8" name="Rectangle 7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B4B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8" style="position:absolute;margin-left:210pt;margin-top:11pt;width:79pt;height:159pt;z-index:259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e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Ntgrxy126Sf6&#10;xl0/KnKqDkZKlfub/ZpC7PDaS3iGcxZxmcXPGmz+oiwyF4+PF4/VnIjA4vpmvaqxEwK3cgOXmCBM&#10;9XE7QEzflLckLxgF5FKs5YcfMZ2Ovh/Be5nN6f28SvNuLmqadr18J7vz8ogicUrTEwY9+olRMZpA&#10;yYSdZzS+7jkoSsbvDq1tb7/etDgqJWlW7Q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fmh5K6AQAATQMAAA4AAAAAAAAAAAAAAAAALgIAAGRycy9l&#10;Mm9Eb2MueG1sUEsBAi0AFAAGAAgAAAAhAGP+2GLcAAAACgEAAA8AAAAAAAAAAAAAAAAAFAQAAGRy&#10;cy9kb3ducmV2LnhtbFBLBQYAAAAABAAEAPMAAAAdBQAAAAA=&#10;" w14:anchorId="4429B642">
                <v:textbox inset="2.16pt,1.44pt,0,1.44pt">
                  <w:txbxContent>
                    <w:p w:rsidR="00C940CA" w:rsidP="00C940CA" w:rsidRDefault="00C940CA" w14:paraId="4CAB4B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0608" behindDoc="0" locked="0" layoutInCell="1" allowOverlap="1" wp14:editId="77F5C018" wp14:anchorId="6CB1B1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9" name="Rectangle 7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130C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9" style="position:absolute;margin-left:210pt;margin-top:11pt;width:79pt;height:159pt;z-index:259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I8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aNhtKHLfYpR/o&#10;G3f9qMi5OhgpVe5v9msKscNrL+EZLlnEZRY/a7D5i7LIXDw+XT1WcyICi5ubzbrGTgjcyg1cYoIw&#10;1fvtADF9U96SvGAUkEuxlh8fYjoffTuC9zKb8/t5leb9XNQ07Wb1Rnbv5QlF4pSmJwx69BOjYjSB&#10;kgk7z2j8feCgKBm/O7S2Xd3etDgqJWnW7RpHGEqCtPcfq9yJweMwiQSUHAKYfkDCxaTCC3tWlF3m&#10;Kw/Fx7ywf/8Ldq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/j8jy6AQAATQMAAA4AAAAAAAAAAAAAAAAALgIAAGRycy9l&#10;Mm9Eb2MueG1sUEsBAi0AFAAGAAgAAAAhAGP+2GLcAAAACgEAAA8AAAAAAAAAAAAAAAAAFAQAAGRy&#10;cy9kb3ducmV2LnhtbFBLBQYAAAAABAAEAPMAAAAdBQAAAAA=&#10;" w14:anchorId="6CB1B190">
                <v:textbox inset="2.16pt,1.44pt,0,1.44pt">
                  <w:txbxContent>
                    <w:p w:rsidR="00C940CA" w:rsidP="00C940CA" w:rsidRDefault="00C940CA" w14:paraId="01130C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1632" behindDoc="0" locked="0" layoutInCell="1" allowOverlap="1" wp14:editId="44337639" wp14:anchorId="29D750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0" name="Rectangle 7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6479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0" style="position:absolute;margin-left:210pt;margin-top:11pt;width:79pt;height:159pt;z-index:259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6CugEAAE0DAAAOAAAAZHJzL2Uyb0RvYy54bWysU8tu2zAQvBfIPxC8x5KVwpEF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jtqkGDHLfYpZ/o&#10;G3f9qMipOhgpVe5v9msKscNrL+EZzlnEZRY/a7D5i7LIXDw+XjxWcyICi+ubdVvjQwK3cgNXmCBM&#10;9XE7QEzflLckLxgF5FKs5YcfMZ2Ovh/Be5nN6f28SvNuLmqWzbp9J7vz8ogicUrTEwY9+olRMZpA&#10;yYSdZzS+7jkoSsbvDq1tbr/eNDgqJVm2TYsjDCVB2rvPVe7E4HGYRAJK9gFMPyDhYlLhhT0rys7z&#10;lYfic17Yf/wF2z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Mz1boK6AQAATQMAAA4AAAAAAAAAAAAAAAAALgIAAGRycy9l&#10;Mm9Eb2MueG1sUEsBAi0AFAAGAAgAAAAhAGP+2GLcAAAACgEAAA8AAAAAAAAAAAAAAAAAFAQAAGRy&#10;cy9kb3ducmV2LnhtbFBLBQYAAAAABAAEAPMAAAAdBQAAAAA=&#10;" w14:anchorId="29D75062">
                <v:textbox inset="2.16pt,1.44pt,0,1.44pt">
                  <w:txbxContent>
                    <w:p w:rsidR="00C940CA" w:rsidP="00C940CA" w:rsidRDefault="00C940CA" w14:paraId="516479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2656" behindDoc="0" locked="0" layoutInCell="1" allowOverlap="1" wp14:editId="35A90AFC" wp14:anchorId="054B52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1" name="Rectangle 7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DDD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1" style="position:absolute;margin-left:210pt;margin-top:11pt;width:79pt;height:159pt;z-index:259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s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tg0ljlvs0k/0&#10;jbt+VORUHYyUKvc3+zWF2OG1l/AM5yziMoufNdj8RVlkLh4fLx6rORGBxfXNelVjJwRu5QYuMUGY&#10;6uN2gJi+KW9JXjAKyKVYyw8/YjodfT+C9zKb0/t5lebdXNQ07Xr9Tnbn5RFF4pSmJwx69BOjYjSB&#10;kgk7z2h83XNQlIzfHVrb3n69aXFUStKs2hWOMJQEae8+V7kTg8dhEgko2Qcw/YCEi0mFF/asKDvP&#10;Vx6Kz3lh//EXbN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ITwGyy6AQAATQMAAA4AAAAAAAAAAAAAAAAALgIAAGRycy9l&#10;Mm9Eb2MueG1sUEsBAi0AFAAGAAgAAAAhAGP+2GLcAAAACgEAAA8AAAAAAAAAAAAAAAAAFAQAAGRy&#10;cy9kb3ducmV2LnhtbFBLBQYAAAAABAAEAPMAAAAdBQAAAAA=&#10;" w14:anchorId="054B5282">
                <v:textbox inset="2.16pt,1.44pt,0,1.44pt">
                  <w:txbxContent>
                    <w:p w:rsidR="00C940CA" w:rsidP="00C940CA" w:rsidRDefault="00C940CA" w14:paraId="00DDD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3680" behindDoc="0" locked="0" layoutInCell="1" allowOverlap="1" wp14:editId="6485A386" wp14:anchorId="311743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2" name="Rectangle 7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9E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2" style="position:absolute;margin-left:210pt;margin-top:11pt;width:79pt;height:159pt;z-index:259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cXhX2bkBAABNAwAADgAAAAAAAAAAAAAAAAAuAgAAZHJzL2Uy&#10;b0RvYy54bWxQSwECLQAUAAYACAAAACEAY/7YYtwAAAAKAQAADwAAAAAAAAAAAAAAAAATBAAAZHJz&#10;L2Rvd25yZXYueG1sUEsFBgAAAAAEAAQA8wAAABwFAAAAAA==&#10;" w14:anchorId="31174382">
                <v:textbox inset="2.16pt,1.44pt,0,1.44pt">
                  <w:txbxContent>
                    <w:p w:rsidR="00C940CA" w:rsidP="00C940CA" w:rsidRDefault="00C940CA" w14:paraId="6BB89E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4704" behindDoc="0" locked="0" layoutInCell="1" allowOverlap="1" wp14:editId="0D250BB0" wp14:anchorId="75DF28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3" name="Rectangle 7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4A8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3" style="position:absolute;margin-left:210pt;margin-top:11pt;width:79pt;height:159pt;z-index:259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J3uQEAAE0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zfrbkWJ5w679AN9&#10;436wipyro5FSlf4Wv6aYerz2HJ/gkiVcFvGzBle+KIvM1ePT1WM1ZyKweLu63bTYCYFbpYFrTBCm&#10;eb0dIeUvKjhSFowCcqnW8uO3lM9H/xzBe4XN+f2yyvN+rmqWq/ZKdh/kCUXilOZHDNqGiVFhTaRk&#10;ws4zmn4dOChK7FeP1nY3n1cdjkpNlptugyMMNUHa+7dV7sUYcJhEBkoOEcwwIuH6b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OX0id7kBAABNAwAADgAAAAAAAAAAAAAAAAAuAgAAZHJzL2Uy&#10;b0RvYy54bWxQSwECLQAUAAYACAAAACEAY/7YYtwAAAAKAQAADwAAAAAAAAAAAAAAAAATBAAAZHJz&#10;L2Rvd25yZXYueG1sUEsFBgAAAAAEAAQA8wAAABwFAAAAAA==&#10;" w14:anchorId="75DF2896">
                <v:textbox inset="2.16pt,1.44pt,0,1.44pt">
                  <w:txbxContent>
                    <w:p w:rsidR="00C940CA" w:rsidP="00C940CA" w:rsidRDefault="00C940CA" w14:paraId="354A8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5728" behindDoc="0" locked="0" layoutInCell="1" allowOverlap="1" wp14:editId="28B39762" wp14:anchorId="613E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4" name="Rectangle 7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524E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4" style="position:absolute;margin-left:210pt;margin-top:11pt;width:79pt;height:162pt;z-index:259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MbvA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VbOkxHGLXfqD&#10;vnHXDYqcqr2RUuX+Zr/GEFu89hQe4ZxFXGbxkwabvyiLTMXj48VjNSUisHi9uF7X2AmBW029XK4w&#10;QZjq/XaAmO6VtyQvGAXkUqzlh18xnY6+HcF7mc3p/bxK024qauaLunkju/PyiCJxStMDBj34kVEx&#10;mEDJiJ1nNL7uOShKhp8OrW1Wy0WDo1KS+bpZ4whDSZD27mOVO9F7HCaRgJJ9ANP1SLiYVHhhz4qy&#10;83zlofiYF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SezG7wBAABNAwAADgAAAAAAAAAAAAAAAAAuAgAAZHJz&#10;L2Uyb0RvYy54bWxQSwECLQAUAAYACAAAACEAtmP75twAAAAKAQAADwAAAAAAAAAAAAAAAAAWBAAA&#10;ZHJzL2Rvd25yZXYueG1sUEsFBgAAAAAEAAQA8wAAAB8FAAAAAA==&#10;" w14:anchorId="613E28E4">
                <v:textbox inset="2.16pt,1.44pt,0,1.44pt">
                  <w:txbxContent>
                    <w:p w:rsidR="00C940CA" w:rsidP="00C940CA" w:rsidRDefault="00C940CA" w14:paraId="63524E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6752" behindDoc="0" locked="0" layoutInCell="1" allowOverlap="1" wp14:editId="3D926480" wp14:anchorId="0CC35B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5" name="Rectangle 7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6C6F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5" style="position:absolute;margin-left:210pt;margin-top:11pt;width:79pt;height:162pt;z-index:259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WSLGtbwBAABNAwAADgAAAAAAAAAAAAAAAAAuAgAAZHJz&#10;L2Uyb0RvYy54bWxQSwECLQAUAAYACAAAACEAtmP75twAAAAKAQAADwAAAAAAAAAAAAAAAAAWBAAA&#10;ZHJzL2Rvd25yZXYueG1sUEsFBgAAAAAEAAQA8wAAAB8FAAAAAA==&#10;" w14:anchorId="0CC35B4E">
                <v:textbox inset="2.16pt,1.44pt,0,1.44pt">
                  <w:txbxContent>
                    <w:p w:rsidR="00C940CA" w:rsidP="00C940CA" w:rsidRDefault="00C940CA" w14:paraId="476C6F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7776" behindDoc="0" locked="0" layoutInCell="1" allowOverlap="1" wp14:editId="3F3B4112" wp14:anchorId="34265F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6" name="Rectangle 7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1CA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6" style="position:absolute;margin-left:210pt;margin-top:11pt;width:79pt;height:162pt;z-index:259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jKvAEAAE0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1qllR4rjFLv1G&#10;37jrBkXO1d5IqXJ/s19jiC1eewqPcMkiLrP4SYPNX5RFpuLx6eqxmhIRWLxZ3Gxq7ITAraZeLteY&#10;IEz1fjtATD+UtyQvGAXkUqzlx18xnY++HcF7mc35/bxK034qauaLevlGdu/lCUXilKYHDHrwI6Ni&#10;MIGSETvPaPxz4KAoGX46tLZZLxcNjkpJ5ptmgyMMJUHa+49V7kTvcZhEAkoOAUzXI+FiUuGFPSvK&#10;LvOVh+JjXti//wW7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JPAoyrwBAABNAwAADgAAAAAAAAAAAAAAAAAuAgAAZHJz&#10;L2Uyb0RvYy54bWxQSwECLQAUAAYACAAAACEAtmP75twAAAAKAQAADwAAAAAAAAAAAAAAAAAWBAAA&#10;ZHJzL2Rvd25yZXYueG1sUEsFBgAAAAAEAAQA8wAAAB8FAAAAAA==&#10;" w14:anchorId="34265FF0">
                <v:textbox inset="2.16pt,1.44pt,0,1.44pt">
                  <w:txbxContent>
                    <w:p w:rsidR="00C940CA" w:rsidP="00C940CA" w:rsidRDefault="00C940CA" w14:paraId="261CA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8800" behindDoc="0" locked="0" layoutInCell="1" allowOverlap="1" wp14:editId="21150B09" wp14:anchorId="5F3C22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7" name="Rectangle 7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7AC3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7" style="position:absolute;margin-left:210pt;margin-top:11pt;width:79pt;height:135pt;z-index:259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zVuw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q6aleUOG6xS7/R&#10;N+76UZFTdTBSqtzf7NcUYofXHsMDnLOIyyx+1mDzF2WRuXh8vHis5kQEFq+X1+saOyFwq1nVTU4Q&#10;pnq7HSCm78pbkheMAnIp1vLDz5hOR1+P4L3M5vR+XqV5Nxc1zbL+9kp25+URReKUpnsMevQTo2I0&#10;gZIJO89ofNlzUJSMPxxa266+Ll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QkHNW7AQAATQMAAA4AAAAAAAAAAAAAAAAALgIAAGRycy9l&#10;Mm9Eb2MueG1sUEsBAi0AFAAGAAgAAAAhAHxi7xfbAAAACgEAAA8AAAAAAAAAAAAAAAAAFQQAAGRy&#10;cy9kb3ducmV2LnhtbFBLBQYAAAAABAAEAPMAAAAdBQAAAAA=&#10;" w14:anchorId="5F3C22EF">
                <v:textbox inset="2.16pt,1.44pt,0,1.44pt">
                  <w:txbxContent>
                    <w:p w:rsidR="00C940CA" w:rsidP="00C940CA" w:rsidRDefault="00C940CA" w14:paraId="227AC3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49824" behindDoc="0" locked="0" layoutInCell="1" allowOverlap="1" wp14:editId="3DFDE10F" wp14:anchorId="3F551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8" name="Rectangle 7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F0E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8" style="position:absolute;margin-left:210pt;margin-top:11pt;width:79pt;height:135pt;z-index:259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0uhug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61WKvHLfYpR/o&#10;G3f9qMi5OhgpVe5v9msKscNrL+EZLlnEZRY/a7D5i7LIXDw+XT1WcyICi7fL202NnRC41azrJicI&#10;U73fDhDTN+UtyQtGAbkUa/nxIabz0bcjeC+zOb+fV2nez0VNs6xXb2T3Xp5QJE5pesKgRz8xKkYT&#10;KJmw84zG3wcOipLxu0Nr2/XNssVRKUmzaTdoC5QEae8/VrkTg8dhEgkoOQQw/YCEi0mFF/asKLvM&#10;Vx6Kj3lh//4X7F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WdLoboBAABNAwAADgAAAAAAAAAAAAAAAAAuAgAAZHJzL2Uy&#10;b0RvYy54bWxQSwECLQAUAAYACAAAACEAfGLvF9sAAAAKAQAADwAAAAAAAAAAAAAAAAAUBAAAZHJz&#10;L2Rvd25yZXYueG1sUEsFBgAAAAAEAAQA8wAAABwFAAAAAA==&#10;" w14:anchorId="3F551470">
                <v:textbox inset="2.16pt,1.44pt,0,1.44pt">
                  <w:txbxContent>
                    <w:p w:rsidR="00C940CA" w:rsidP="00C940CA" w:rsidRDefault="00C940CA" w14:paraId="74F0E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0848" behindDoc="0" locked="0" layoutInCell="1" allowOverlap="1" wp14:editId="250505DA" wp14:anchorId="4FAFC4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9" name="Rectangle 7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50B3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9" style="position:absolute;margin-left:210pt;margin-top:11pt;width:79pt;height:135pt;z-index:259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4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bbuhxHGLXfqB&#10;vnHXj4qcq4ORUuX+Zr+mEDu89hKe4ZJFXGbxswabvyiLzMXj09VjNScisLhZbtY1dkLgVrOqm5wg&#10;TPV+O0BM35S3JC8YBeRSrOXHh5jOR9+O4L3M5vx+XqV5Pxc1zbJevZHde3lCkTil6QmDHv3EqBhN&#10;oGTCzjMafx84KErG7w6tbVc3yxZHpSTNul3jCENJkPb+Y5U7MXgcJpGAkkMA0w9IuJhUeGHPirLL&#10;fOWh+JgX9u9/we4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PWI+D7oBAABNAwAADgAAAAAAAAAAAAAAAAAuAgAAZHJzL2Uy&#10;b0RvYy54bWxQSwECLQAUAAYACAAAACEAfGLvF9sAAAAKAQAADwAAAAAAAAAAAAAAAAAUBAAAZHJz&#10;L2Rvd25yZXYueG1sUEsFBgAAAAAEAAQA8wAAABwFAAAAAA==&#10;" w14:anchorId="4FAFC428">
                <v:textbox inset="2.16pt,1.44pt,0,1.44pt">
                  <w:txbxContent>
                    <w:p w:rsidR="00C940CA" w:rsidP="00C940CA" w:rsidRDefault="00C940CA" w14:paraId="0450B3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1872" behindDoc="0" locked="0" layoutInCell="1" allowOverlap="1" wp14:editId="3CE069FA" wp14:anchorId="4CBE55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0" name="Rectangle 7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8A0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0" style="position:absolute;margin-left:210pt;margin-top:11pt;width:79pt;height:162pt;z-index:259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iiuwEAAE0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c3KzTIc4dd+om+&#10;cd9bRc7VwUip5v7Ofo0xdXjtOT7BJUu4nMVPGtz8RVlkKh6frh6rKROBxdvVbVvjQwK3mnq93mCC&#10;MNXb7Qgpf1XBkXnBKCCXYi0/fk/5fPT1CN6b2Zzfn1d52k9FzXJVt69k90GeUCROaX7EoG0YGRXW&#10;REpG7Dyj6feBg6LEfvNobbNZrxoclZIs26bFEYaSIO39+yr3Ygg4TCIDJYcIph+QcDGp8MKeFWWX&#10;+ZqH4n1e2L/9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TyiiuwEAAE0DAAAOAAAAAAAAAAAAAAAAAC4CAABkcnMv&#10;ZTJvRG9jLnhtbFBLAQItABQABgAIAAAAIQC2Y/vm3AAAAAoBAAAPAAAAAAAAAAAAAAAAABUEAABk&#10;cnMvZG93bnJldi54bWxQSwUGAAAAAAQABADzAAAAHgUAAAAA&#10;" w14:anchorId="4CBE556F">
                <v:textbox inset="2.16pt,1.44pt,0,1.44pt">
                  <w:txbxContent>
                    <w:p w:rsidR="00C940CA" w:rsidP="00C940CA" w:rsidRDefault="00C940CA" w14:paraId="7B8A0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2896" behindDoc="0" locked="0" layoutInCell="1" allowOverlap="1" wp14:editId="44247027" wp14:anchorId="084E6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1" name="Rectangle 7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7B93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1" style="position:absolute;margin-left:210pt;margin-top:11pt;width:79pt;height:162pt;z-index:259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0M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u7ZUOJ5w679AN9&#10;4763ilyqg5FSzf2d/Rpj6vDac3yCa5ZwOYufNLj5i7LIVDw+3zxWUyYCi9vldlNjJwRutfVqtcYE&#10;Yaq32xFS/qKCI/OCUUAuxVp++pby5ejrEbw3s7m8P6/ydJiKmmZZb1/JHoI8o0ic0vyIQdswMiqs&#10;iZSM2HlG068jB0WJ/erR2na9WrY4KiVpNu0GRxhKgrQP76vciyHgMIkMlBwjmH5AwsWkwgt7VpRd&#10;52seivd5Yf/2F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Sl0MuwEAAE0DAAAOAAAAAAAAAAAAAAAAAC4CAABkcnMv&#10;ZTJvRG9jLnhtbFBLAQItABQABgAIAAAAIQC2Y/vm3AAAAAoBAAAPAAAAAAAAAAAAAAAAABUEAABk&#10;cnMvZG93bnJldi54bWxQSwUGAAAAAAQABADzAAAAHgUAAAAA&#10;" w14:anchorId="084E6FD2">
                <v:textbox inset="2.16pt,1.44pt,0,1.44pt">
                  <w:txbxContent>
                    <w:p w:rsidR="00C940CA" w:rsidP="00C940CA" w:rsidRDefault="00C940CA" w14:paraId="357B93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3920" behindDoc="0" locked="0" layoutInCell="1" allowOverlap="1" wp14:editId="30AC2016" wp14:anchorId="44EF70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2" name="Rectangle 7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D2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2" style="position:absolute;margin-left:210pt;margin-top:11pt;width:79pt;height:60pt;z-index:259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sk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7bKlxHGLXXpB&#10;37jrR0XO1cFIqXJ/s19TiB1eew3PcMkiLrP4WYPNX5RF5uLx6eqxmhMRWNwsN+saOyFwa3WzWeIa&#10;Uar3ywFi+qa8JXnBKCCV4iw/PsR0Pvr7CN7LZM7P51Wa93MR0yy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7tmskugEAAEwDAAAOAAAAAAAAAAAAAAAAAC4CAABkcnMvZTJv&#10;RG9jLnhtbFBLAQItABQABgAIAAAAIQBvQUaG2gAAAAoBAAAPAAAAAAAAAAAAAAAAABQEAABkcnMv&#10;ZG93bnJldi54bWxQSwUGAAAAAAQABADzAAAAGwUAAAAA&#10;" w14:anchorId="44EF7018">
                <v:textbox inset="2.16pt,1.44pt,0,1.44pt">
                  <w:txbxContent>
                    <w:p w:rsidR="00C940CA" w:rsidP="00C940CA" w:rsidRDefault="00C940CA" w14:paraId="659D2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4944" behindDoc="0" locked="0" layoutInCell="1" allowOverlap="1" wp14:editId="7F1C9BC1" wp14:anchorId="5657BD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3" name="Rectangle 7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5E7E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3" style="position:absolute;margin-left:210pt;margin-top:11pt;width:79pt;height:60pt;z-index:259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Dcyn8+5AQAATAMAAA4AAAAAAAAAAAAAAAAALgIAAGRycy9lMm9E&#10;b2MueG1sUEsBAi0AFAAGAAgAAAAhAG9BRobaAAAACgEAAA8AAAAAAAAAAAAAAAAAEwQAAGRycy9k&#10;b3ducmV2LnhtbFBLBQYAAAAABAAEAPMAAAAaBQAAAAA=&#10;" w14:anchorId="5657BDE3">
                <v:textbox inset="2.16pt,1.44pt,0,1.44pt">
                  <w:txbxContent>
                    <w:p w:rsidR="00C940CA" w:rsidP="00C940CA" w:rsidRDefault="00C940CA" w14:paraId="3B5E7E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5968" behindDoc="0" locked="0" layoutInCell="1" allowOverlap="1" wp14:editId="45684B58" wp14:anchorId="079049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4" name="Rectangle 7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B948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4" style="position:absolute;margin-left:210pt;margin-top:11pt;width:79pt;height:60pt;z-index:259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0fsNnugEAAEwDAAAOAAAAAAAAAAAAAAAAAC4CAABkcnMvZTJv&#10;RG9jLnhtbFBLAQItABQABgAIAAAAIQBvQUaG2gAAAAoBAAAPAAAAAAAAAAAAAAAAABQEAABkcnMv&#10;ZG93bnJldi54bWxQSwUGAAAAAAQABADzAAAAGwUAAAAA&#10;" w14:anchorId="079049B5">
                <v:textbox inset="2.16pt,1.44pt,0,1.44pt">
                  <w:txbxContent>
                    <w:p w:rsidR="00C940CA" w:rsidP="00C940CA" w:rsidRDefault="00C940CA" w14:paraId="11B948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editId="419B3D01" wp14:anchorId="4D1F37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5" name="Rectangle 7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CAE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5" style="position:absolute;margin-left:210pt;margin-top:11pt;width:79pt;height:60pt;z-index:259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eM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01JY5bnNIv&#10;1I27blDklO2NlGqe76zXGGKLZc/hCc5RRHcmP2mw8xdpkSlrfLxorKZEBCbXzXpV4iQEHi2v1g36&#10;2KV4Kw4Q0w/lLZkdRgGhZGX54SGm09XXK1g3gzk9P3tp2k2ZTNVUzSvWnZdH5IhLmh7R6MGPjIrB&#10;BEpGHDyj8c+eg6JkuHeobL28amrclBxUq3qFGww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Po3jLsBAABMAwAADgAAAAAAAAAAAAAAAAAuAgAAZHJzL2Uy&#10;b0RvYy54bWxQSwECLQAUAAYACAAAACEAb0FGhtoAAAAKAQAADwAAAAAAAAAAAAAAAAAVBAAAZHJz&#10;L2Rvd25yZXYueG1sUEsFBgAAAAAEAAQA8wAAABwFAAAAAA==&#10;" w14:anchorId="4D1F3759">
                <v:textbox inset="2.16pt,1.44pt,0,1.44pt">
                  <w:txbxContent>
                    <w:p w:rsidR="00C940CA" w:rsidP="00C940CA" w:rsidRDefault="00C940CA" w14:paraId="35CAE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8016" behindDoc="0" locked="0" layoutInCell="1" allowOverlap="1" wp14:editId="7ED36065" wp14:anchorId="7B8029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6" name="Rectangle 7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67F3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6" style="position:absolute;margin-left:210pt;margin-top:11pt;width:79pt;height:60pt;z-index:259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1s9ugEAAEwDAAAOAAAAAAAAAAAAAAAAAC4CAABkcnMvZTJv&#10;RG9jLnhtbFBLAQItABQABgAIAAAAIQBvQUaG2gAAAAoBAAAPAAAAAAAAAAAAAAAAABQEAABkcnMv&#10;ZG93bnJldi54bWxQSwUGAAAAAAQABADzAAAAGwUAAAAA&#10;" w14:anchorId="7B8029E0">
                <v:textbox inset="2.16pt,1.44pt,0,1.44pt">
                  <w:txbxContent>
                    <w:p w:rsidR="00C940CA" w:rsidP="00C940CA" w:rsidRDefault="00C940CA" w14:paraId="1967F3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editId="636C5B62" wp14:anchorId="0E2603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7" name="Rectangle 7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EAA6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7" style="position:absolute;margin-left:210pt;margin-top:11pt;width:79pt;height:60pt;z-index:259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/W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2SEsctTukX&#10;6sZdNyhyyvZGSjXPd9ZrDLHFsufwBOcoojuTnzTY+Yu0yJQ1Pl40VlMiApPrZr0qcRICj5ZX6wZ9&#10;7FK8FQeI6YfylswOo4BQsrL88BDT6errFaybwZyen7007aZMpmqq61esOy+PyBGXND2i0YMfGRWD&#10;CZSMOHhG4589B0XJcO9Q2Xp51dS4KTmoVvUKNxhygKh377Pcid7jLokElOwDmK5HwFmjjAtHlpmd&#10;12ve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S+v1rsBAABMAwAADgAAAAAAAAAAAAAAAAAuAgAAZHJzL2Uy&#10;b0RvYy54bWxQSwECLQAUAAYACAAAACEAb0FGhtoAAAAKAQAADwAAAAAAAAAAAAAAAAAVBAAAZHJz&#10;L2Rvd25yZXYueG1sUEsFBgAAAAAEAAQA8wAAABwFAAAAAA==&#10;" w14:anchorId="0E2603CC">
                <v:textbox inset="2.16pt,1.44pt,0,1.44pt">
                  <w:txbxContent>
                    <w:p w:rsidR="00C940CA" w:rsidP="00C940CA" w:rsidRDefault="00C940CA" w14:paraId="58EAA6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0064" behindDoc="0" locked="0" layoutInCell="1" allowOverlap="1" wp14:editId="03C75E67" wp14:anchorId="4EFABA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8" name="Rectangle 7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A07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8" style="position:absolute;margin-left:210pt;margin-top:11pt;width:79pt;height:60pt;z-index:259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75LgugEAAEwDAAAOAAAAAAAAAAAAAAAAAC4CAABkcnMvZTJv&#10;RG9jLnhtbFBLAQItABQABgAIAAAAIQBvQUaG2gAAAAoBAAAPAAAAAAAAAAAAAAAAABQEAABkcnMv&#10;ZG93bnJldi54bWxQSwUGAAAAAAQABADzAAAAGwUAAAAA&#10;" w14:anchorId="4EFABA3C">
                <v:textbox inset="2.16pt,1.44pt,0,1.44pt">
                  <w:txbxContent>
                    <w:p w:rsidR="00C940CA" w:rsidP="00C940CA" w:rsidRDefault="00C940CA" w14:paraId="027A07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1088" behindDoc="0" locked="0" layoutInCell="1" allowOverlap="1" wp14:editId="68BEC941" wp14:anchorId="127D3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9" name="Rectangle 7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3ADC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9" style="position:absolute;margin-left:210pt;margin-top:11pt;width:79pt;height:60pt;z-index:259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mtmC7sBAABMAwAADgAAAAAAAAAAAAAAAAAuAgAAZHJzL2Uy&#10;b0RvYy54bWxQSwECLQAUAAYACAAAACEAb0FGhtoAAAAKAQAADwAAAAAAAAAAAAAAAAAVBAAAZHJz&#10;L2Rvd25yZXYueG1sUEsFBgAAAAAEAAQA8wAAABwFAAAAAA==&#10;" w14:anchorId="127D374A">
                <v:textbox inset="2.16pt,1.44pt,0,1.44pt">
                  <w:txbxContent>
                    <w:p w:rsidR="00C940CA" w:rsidP="00C940CA" w:rsidRDefault="00C940CA" w14:paraId="283ADC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2112" behindDoc="0" locked="0" layoutInCell="1" allowOverlap="1" wp14:editId="5D43F06C" wp14:anchorId="7A3BA5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0" name="Rectangle 7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C0D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0" style="position:absolute;margin-left:210pt;margin-top:11pt;width:79pt;height:60pt;z-index:259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s6ug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9c0KBbLM4JR+&#10;o27MDlqQc3ZUfS/SfJNekw8tlj35R7hEAd1EfpZg0hdpkTlrfLpqLOZIOCY3y01T4kMcj9arzRJ9&#10;7FK8F3sI8YdwhiSno4BQsrLs+CvE89W3K1iXwJyfT16c93MmUy2r5g3r3vUn5IhLGh/QSO2mjnKt&#10;PCUTDr6j4c+BgaBE/7SobL1eLWvclBxUTd3g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9Ns6ugEAAEwDAAAOAAAAAAAAAAAAAAAAAC4CAABkcnMvZTJv&#10;RG9jLnhtbFBLAQItABQABgAIAAAAIQBvQUaG2gAAAAoBAAAPAAAAAAAAAAAAAAAAABQEAABkcnMv&#10;ZG93bnJldi54bWxQSwUGAAAAAAQABADzAAAAGwUAAAAA&#10;" w14:anchorId="7A3BA55E">
                <v:textbox inset="2.16pt,1.44pt,0,1.44pt">
                  <w:txbxContent>
                    <w:p w:rsidR="00C940CA" w:rsidP="00C940CA" w:rsidRDefault="00C940CA" w14:paraId="60C0D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3136" behindDoc="0" locked="0" layoutInCell="1" allowOverlap="1" wp14:editId="37AA11DE" wp14:anchorId="126B41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1" name="Rectangle 7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5F81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1" style="position:absolute;margin-left:210pt;margin-top:11pt;width:79pt;height:60pt;z-index:259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/R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6btVQ4rnDKf1A&#10;3bjvrSKX7GCkVPN8Z73GmDose45PcI0SujP5SYObv0iLTEXj801jNWUiMLldbjc1TkLg0Xq1XaKP&#10;Xaq34ggpf1HBkdlhFBBKUZafvqV8ufp6BetmMJfnZy9Ph6mQaZbN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XAv0bsBAABMAwAADgAAAAAAAAAAAAAAAAAuAgAAZHJzL2Uy&#10;b0RvYy54bWxQSwECLQAUAAYACAAAACEAb0FGhtoAAAAKAQAADwAAAAAAAAAAAAAAAAAVBAAAZHJz&#10;L2Rvd25yZXYueG1sUEsFBgAAAAAEAAQA8wAAABwFAAAAAA==&#10;" w14:anchorId="126B4105">
                <v:textbox inset="2.16pt,1.44pt,0,1.44pt">
                  <w:txbxContent>
                    <w:p w:rsidR="00C940CA" w:rsidP="00C940CA" w:rsidRDefault="00C940CA" w14:paraId="145F81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4160" behindDoc="0" locked="0" layoutInCell="1" allowOverlap="1" wp14:editId="431E6677" wp14:anchorId="127C3C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2" name="Rectangle 7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5A19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2" style="position:absolute;margin-left:210pt;margin-top:11pt;width:79pt;height:60pt;z-index:259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4m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d8uGEsctdukF&#10;feOuGxQ5V3sjpcr9zX6NIbZ47TU8wyWLuMziJw02f1EWmYrHp6vHakpEYHGz2Kxr7ITArdVys8A1&#10;olQflwPE9FV5S/KCUUAqxVl+/B7T+ejvI3gvkzk/n1dp2k9FzHzRFN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XmuJrsBAABMAwAADgAAAAAAAAAAAAAAAAAuAgAAZHJzL2Uy&#10;b0RvYy54bWxQSwECLQAUAAYACAAAACEAb0FGhtoAAAAKAQAADwAAAAAAAAAAAAAAAAAVBAAAZHJz&#10;L2Rvd25yZXYueG1sUEsFBgAAAAAEAAQA8wAAABwFAAAAAA==&#10;" w14:anchorId="127C3C35">
                <v:textbox inset="2.16pt,1.44pt,0,1.44pt">
                  <w:txbxContent>
                    <w:p w:rsidR="00C940CA" w:rsidP="00C940CA" w:rsidRDefault="00C940CA" w14:paraId="125A19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5184" behindDoc="0" locked="0" layoutInCell="1" allowOverlap="1" wp14:editId="40CB73AD" wp14:anchorId="004DB9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3" name="Rectangle 7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8283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3" style="position:absolute;margin-left:210pt;margin-top:11pt;width:79pt;height:60pt;z-index:259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/VrNugEAAEwDAAAOAAAAAAAAAAAAAAAAAC4CAABkcnMvZTJv&#10;RG9jLnhtbFBLAQItABQABgAIAAAAIQBvQUaG2gAAAAoBAAAPAAAAAAAAAAAAAAAAABQEAABkcnMv&#10;ZG93bnJldi54bWxQSwUGAAAAAAQABADzAAAAGwUAAAAA&#10;" w14:anchorId="004DB954">
                <v:textbox inset="2.16pt,1.44pt,0,1.44pt">
                  <w:txbxContent>
                    <w:p w:rsidR="00C940CA" w:rsidP="00C940CA" w:rsidRDefault="00C940CA" w14:paraId="268283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6208" behindDoc="0" locked="0" layoutInCell="1" allowOverlap="1" wp14:editId="1C566134" wp14:anchorId="58219B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4" name="Rectangle 7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3867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4" style="position:absolute;margin-left:210pt;margin-top:11pt;width:79pt;height:60pt;z-index:259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Zl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pMRxi1P6&#10;jbpx1w2KnLO9kVLl+Wa9xhBbLHsKj3CJIrqZ/KTB5i/SIlPR+HTVWE2JCExuFpt1jZMQeLRabhbo&#10;Y5fqvThATD+UtyQ7jAJCKcry46+YzlffrmBdBnN+Pntp2k+FzHzRNG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rEGZbsBAABMAwAADgAAAAAAAAAAAAAAAAAuAgAAZHJzL2Uy&#10;b0RvYy54bWxQSwECLQAUAAYACAAAACEAb0FGhtoAAAAKAQAADwAAAAAAAAAAAAAAAAAVBAAAZHJz&#10;L2Rvd25yZXYueG1sUEsFBgAAAAAEAAQA8wAAABwFAAAAAA==&#10;" w14:anchorId="58219B79">
                <v:textbox inset="2.16pt,1.44pt,0,1.44pt">
                  <w:txbxContent>
                    <w:p w:rsidR="00C940CA" w:rsidP="00C940CA" w:rsidRDefault="00C940CA" w14:paraId="483867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7232" behindDoc="0" locked="0" layoutInCell="1" allowOverlap="1" wp14:editId="613F905A" wp14:anchorId="38DBBF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5" name="Rectangle 7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D981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5" style="position:absolute;margin-left:210pt;margin-top:11pt;width:79pt;height:60pt;z-index:259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KO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u9WHylx3OKU&#10;vqNu3PWjIpfsYKRUeb5ZrynEDsuewxNco4huJj9rsPmLtMhcND7fNFZzIgKT23a7qXESAo/Wq22L&#10;PnapXosDxPRZeUuywygglKIsP32N6XL15QrWZTCX57OX5sNcyCzbp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418o68AQAATAMAAA4AAAAAAAAAAAAAAAAALgIAAGRycy9l&#10;Mm9Eb2MueG1sUEsBAi0AFAAGAAgAAAAhAG9BRobaAAAACgEAAA8AAAAAAAAAAAAAAAAAFgQAAGRy&#10;cy9kb3ducmV2LnhtbFBLBQYAAAAABAAEAPMAAAAdBQAAAAA=&#10;" w14:anchorId="38DBBF1D">
                <v:textbox inset="2.16pt,1.44pt,0,1.44pt">
                  <w:txbxContent>
                    <w:p w:rsidR="00C940CA" w:rsidP="00C940CA" w:rsidRDefault="00C940CA" w14:paraId="54D981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8256" behindDoc="0" locked="0" layoutInCell="1" allowOverlap="1" wp14:editId="183AFE94" wp14:anchorId="5E91BE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6" name="Rectangle 7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615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6" style="position:absolute;margin-left:210pt;margin-top:11pt;width:79pt;height:60pt;z-index:259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4/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q4o8dzhlH6i&#10;btx3VpFLtjdSqmm+k15DTC2WPccnuEYJ3Yn8qMFNX6RFxqLx+aaxGjMRmNwutpsaJyHwaL3cLtDH&#10;LtVbcYSUv6rgyOQwCgilKMtP31O+XH29gnUTmMvzk5fHw1jIzBfN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2SeP7sBAABMAwAADgAAAAAAAAAAAAAAAAAuAgAAZHJzL2Uy&#10;b0RvYy54bWxQSwECLQAUAAYACAAAACEAb0FGhtoAAAAKAQAADwAAAAAAAAAAAAAAAAAVBAAAZHJz&#10;L2Rvd25yZXYueG1sUEsFBgAAAAAEAAQA8wAAABwFAAAAAA==&#10;" w14:anchorId="5E91BE36">
                <v:textbox inset="2.16pt,1.44pt,0,1.44pt">
                  <w:txbxContent>
                    <w:p w:rsidR="00C940CA" w:rsidP="00C940CA" w:rsidRDefault="00C940CA" w14:paraId="1C6615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69280" behindDoc="0" locked="0" layoutInCell="1" allowOverlap="1" wp14:editId="3A3E845A" wp14:anchorId="2A45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7" name="Rectangle 7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3402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7" style="position:absolute;margin-left:210pt;margin-top:11pt;width:79pt;height:60pt;z-index:259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rU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d1yRYljFqf0&#10;A3VjrjeSnLODFkLm+Wa9xhBbLHsJz3CJIrqZ/KTA5i/SIlPR+HTVWE6JcExuFpt1jZPgeLRabhbo&#10;Y5fqvThATF+ltyQ7HQWEUpRlx8eYzlffrmBdBnN+Pntp2k+FzHzR3L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+Bq1LsBAABMAwAADgAAAAAAAAAAAAAAAAAuAgAAZHJzL2Uy&#10;b0RvYy54bWxQSwECLQAUAAYACAAAACEAb0FGhtoAAAAKAQAADwAAAAAAAAAAAAAAAAAVBAAAZHJz&#10;L2Rvd25yZXYueG1sUEsFBgAAAAAEAAQA8wAAABwFAAAAAA==&#10;" w14:anchorId="2A4528E4">
                <v:textbox inset="2.16pt,1.44pt,0,1.44pt">
                  <w:txbxContent>
                    <w:p w:rsidR="00C940CA" w:rsidP="00C940CA" w:rsidRDefault="00C940CA" w14:paraId="743402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0304" behindDoc="0" locked="0" layoutInCell="1" allowOverlap="1" wp14:editId="38D85446" wp14:anchorId="0B683C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8" name="Rectangle 7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3541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8" style="position:absolute;margin-left:210pt;margin-top:11pt;width:79pt;height:60pt;z-index:259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i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uKsPHc4pZ+o&#10;G/edVeSS7Y2UaprvpNcQU4tlz/EJrlFCdyI/anDTF2mRsWh8vmmsxkwEJreL7abGSQg8Wi+3C/Sx&#10;S/VWHCHlryo4MjmMAkIpyvLT95QvV1+vYN0E5vL85OXxMBYy80Wz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IFfiugEAAEwDAAAOAAAAAAAAAAAAAAAAAC4CAABkcnMvZTJv&#10;RG9jLnhtbFBLAQItABQABgAIAAAAIQBvQUaG2gAAAAoBAAAPAAAAAAAAAAAAAAAAABQEAABkcnMv&#10;ZG93bnJldi54bWxQSwUGAAAAAAQABADzAAAAGwUAAAAA&#10;" w14:anchorId="0B683C27">
                <v:textbox inset="2.16pt,1.44pt,0,1.44pt">
                  <w:txbxContent>
                    <w:p w:rsidR="00C940CA" w:rsidP="00C940CA" w:rsidRDefault="00C940CA" w14:paraId="383541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1328" behindDoc="0" locked="0" layoutInCell="1" allowOverlap="1" wp14:editId="6B209158" wp14:anchorId="5E25CC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9" name="Rectangle 7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3C8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9" style="position:absolute;margin-left:210pt;margin-top:11pt;width:79pt;height:60pt;z-index:259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MJ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ocRxi1P6&#10;jbpx1w2KnLO9kVLl+Wa9xhBbLHsKj3CJIrqZ/KTB5i/SIlPR+HTVWE2JCExuFpt1jZMQeLRabhbo&#10;Y5fqvThATD+UtyQ7jAJCKcry46+YzlffrmBdBnN+Pntp2k+FzHzRrN6w7r08IUdc0vSARg9+ZFQM&#10;JlAy4uAZjX8OHBQlw0+Hyjar5aLBTSnBfN2scYOhBIh6/zHLneg97pJIQMkhgOl6BFw0KrhwZIXZ&#10;Zb3yTnyMC/r3n2D3C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KSjCbsBAABMAwAADgAAAAAAAAAAAAAAAAAuAgAAZHJzL2Uy&#10;b0RvYy54bWxQSwECLQAUAAYACAAAACEAb0FGhtoAAAAKAQAADwAAAAAAAAAAAAAAAAAVBAAAZHJz&#10;L2Rvd25yZXYueG1sUEsFBgAAAAAEAAQA8wAAABwFAAAAAA==&#10;" w14:anchorId="5E25CC6E">
                <v:textbox inset="2.16pt,1.44pt,0,1.44pt">
                  <w:txbxContent>
                    <w:p w:rsidR="00C940CA" w:rsidP="00C940CA" w:rsidRDefault="00C940CA" w14:paraId="213C8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2352" behindDoc="0" locked="0" layoutInCell="1" allowOverlap="1" wp14:editId="291163E0" wp14:anchorId="5B74C0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0" name="Rectangle 7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D556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0" style="position:absolute;margin-left:210pt;margin-top:11pt;width:79pt;height:60pt;z-index:259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IW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88okOcOp/QT&#10;deO+t4qcs4ORUs3znfUaY+qw7Ck+wiVK6M7kJw1u/iItMhWNT1eN1ZSJwORmtWlrfEjg0fpms0If&#10;u1SvxRFS/qqCI7PDKCCUoiw/fk/5fPXlCtbNYM7Pz16e9lMhs1w1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b57CFrsBAABMAwAADgAAAAAAAAAAAAAAAAAuAgAAZHJzL2Uy&#10;b0RvYy54bWxQSwECLQAUAAYACAAAACEAb0FGhtoAAAAKAQAADwAAAAAAAAAAAAAAAAAVBAAAZHJz&#10;L2Rvd25yZXYueG1sUEsFBgAAAAAEAAQA8wAAABwFAAAAAA==&#10;" w14:anchorId="5B74C0B2">
                <v:textbox inset="2.16pt,1.44pt,0,1.44pt">
                  <w:txbxContent>
                    <w:p w:rsidR="00C940CA" w:rsidP="00C940CA" w:rsidRDefault="00C940CA" w14:paraId="30D556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3376" behindDoc="0" locked="0" layoutInCell="1" allowOverlap="1" wp14:editId="50834A4C" wp14:anchorId="1B31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1" name="Rectangle 7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24E8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1" style="position:absolute;margin-left:210pt;margin-top:11pt;width:79pt;height:60pt;z-index:259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9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R1+7mhxHOHU/qJ&#10;unHfW0XO2cFIqeb5znqNMXVY9hQf4RIldGfykwY3f5EWmYrGp6vGaspEYHKz3KxrnITAo9XNZok+&#10;dqleiyOk/FUFR2aHUUAoRVl+/J7y+erLFaybwZyfn7087adCplm2mxes+yBPyBGXND+g0TaMjApr&#10;IiUjDp7R9PvAQVFiv3lUtl3dLFvclBI063aNGwwlQNT7t1nuxRBwl0QGSg4RTD8g4KJRwYUjK8wu&#10;6zXvxNu4oH/9CX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xo2/bsBAABMAwAADgAAAAAAAAAAAAAAAAAuAgAAZHJzL2Uy&#10;b0RvYy54bWxQSwECLQAUAAYACAAAACEAb0FGhtoAAAAKAQAADwAAAAAAAAAAAAAAAAAVBAAAZHJz&#10;L2Rvd25yZXYueG1sUEsFBgAAAAAEAAQA8wAAABwFAAAAAA==&#10;" w14:anchorId="1B3161D8">
                <v:textbox inset="2.16pt,1.44pt,0,1.44pt">
                  <w:txbxContent>
                    <w:p w:rsidR="00C940CA" w:rsidP="00C940CA" w:rsidRDefault="00C940CA" w14:paraId="2A24E8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4400" behindDoc="0" locked="0" layoutInCell="1" allowOverlap="1" wp14:editId="69B68DA9" wp14:anchorId="57C633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2" name="Rectangle 7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884D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2" style="position:absolute;margin-left:210pt;margin-top:11pt;width:79pt;height:60pt;z-index:259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9ZuwEAAEwDAAAOAAAAZHJzL2Uyb0RvYy54bWysU8tu2zAQvBfoPxC815KlNLY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ubj83lDhusUs/&#10;0Tfu+lGRc3UwUqrc3+zXFGKH157CI1yyiMssftZg8xdlkbl4fLp6rOZEBBY37WZdYycEbq1uNi2u&#10;EaV6vRwgpq/KW5IXjAJSKc7y4/eYzkdfjuC9TOb8fF6leT8XMcu2Lbi5uPfyhBpxSNMDBj36iVEx&#10;mkDJhI1nNP4+cFCUjN8cOtusblo0IpVkuW7WOMFQEmS9f1vlTgweZ0kkoOQQwPQDEi4eFV7YsqLs&#10;Ml55Jt7mh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oAvWbsBAABMAwAADgAAAAAAAAAAAAAAAAAuAgAAZHJzL2Uy&#10;b0RvYy54bWxQSwECLQAUAAYACAAAACEAb0FGhtoAAAAKAQAADwAAAAAAAAAAAAAAAAAVBAAAZHJz&#10;L2Rvd25yZXYueG1sUEsFBgAAAAAEAAQA8wAAABwFAAAAAA==&#10;" w14:anchorId="57C6339A">
                <v:textbox inset="2.16pt,1.44pt,0,1.44pt">
                  <w:txbxContent>
                    <w:p w:rsidR="00C940CA" w:rsidP="00C940CA" w:rsidRDefault="00C940CA" w14:paraId="28884D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editId="1C96F765" wp14:anchorId="1B6569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3" name="Rectangle 7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9FA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3" style="position:absolute;margin-left:210pt;margin-top:11pt;width:79pt;height:60pt;z-index:259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uyugEAAEwDAAAOAAAAZHJzL2Uyb0RvYy54bWysU9tu2zAMfR+wfxD0vtixuyY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ZXt59bSjx3OKWf&#10;qBv3vVXknB2MlGqe76zXGFOHZU/xES5RQncmP2lw8xdpkalofLpqrKZMBCY37WZd4yQEHq1uNi36&#10;2KV6LY6Q8lcVHJkdRgGhFGX58XvK56svV7BuBnN+fvbytJ8KmWXbXrHugzwhR1zS/IBG2zAyKqyJ&#10;lIw4eEbT7wMHRYn95lHZZnXTNrgpJViumzVuMJQAUe/fZrkXQ8BdEhkoOUQw/YCAy7sFF46sMLus&#10;17wTb+OC/vU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BNuyugEAAEwDAAAOAAAAAAAAAAAAAAAAAC4CAABkcnMvZTJv&#10;RG9jLnhtbFBLAQItABQABgAIAAAAIQBvQUaG2gAAAAoBAAAPAAAAAAAAAAAAAAAAABQEAABkcnMv&#10;ZG93bnJldi54bWxQSwUGAAAAAAQABADzAAAAGwUAAAAA&#10;" w14:anchorId="1B6569C2">
                <v:textbox inset="2.16pt,1.44pt,0,1.44pt">
                  <w:txbxContent>
                    <w:p w:rsidR="00C940CA" w:rsidP="00C940CA" w:rsidRDefault="00C940CA" w14:paraId="7D9FA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6448" behindDoc="0" locked="0" layoutInCell="1" allowOverlap="1" wp14:editId="457DD44D" wp14:anchorId="669D8E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4" name="Rectangle 7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E8E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4" style="position:absolute;margin-left:210pt;margin-top:11pt;width:79pt;height:60pt;z-index:259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ca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3e3S0octzil&#10;H6gbd92gyDnbGylVnm/WawyxxbKX8AyXKKKbyU8abP4iLTIVjU9XjdWUiMDkZrFZ1zgJgUer5WaB&#10;Pnap3osDxPRVeUuywygglKIsPz7GdL76dgXrMpjz89lL034qZOaLRfOGde/lCTnikqYnNHrwI6Ni&#10;MIGSEQfPaHw9cFCUDN8cKtusllhLUgnm62aNGwwlQNT7j1nuRO9xl0QCSg4BTNcj4KJRwYUjK8wu&#10;65V34mNc0L//BL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UiHGrsBAABMAwAADgAAAAAAAAAAAAAAAAAuAgAAZHJzL2Uy&#10;b0RvYy54bWxQSwECLQAUAAYACAAAACEAb0FGhtoAAAAKAQAADwAAAAAAAAAAAAAAAAAVBAAAZHJz&#10;L2Rvd25yZXYueG1sUEsFBgAAAAAEAAQA8wAAABwFAAAAAA==&#10;" w14:anchorId="669D8ED8">
                <v:textbox inset="2.16pt,1.44pt,0,1.44pt">
                  <w:txbxContent>
                    <w:p w:rsidR="00C940CA" w:rsidP="00C940CA" w:rsidRDefault="00C940CA" w14:paraId="14E8E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7472" behindDoc="0" locked="0" layoutInCell="1" allowOverlap="1" wp14:editId="34DDF328" wp14:anchorId="07467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5" name="Rectangle 7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F9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5" style="position:absolute;margin-left:210pt;margin-top:11pt;width:79pt;height:60pt;z-index:259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cxz8bsBAABMAwAADgAAAAAAAAAAAAAAAAAuAgAAZHJzL2Uy&#10;b0RvYy54bWxQSwECLQAUAAYACAAAACEAb0FGhtoAAAAKAQAADwAAAAAAAAAAAAAAAAAVBAAAZHJz&#10;L2Rvd25yZXYueG1sUEsFBgAAAAAEAAQA8wAAABwFAAAAAA==&#10;" w14:anchorId="07467407">
                <v:textbox inset="2.16pt,1.44pt,0,1.44pt">
                  <w:txbxContent>
                    <w:p w:rsidR="00C940CA" w:rsidP="00C940CA" w:rsidRDefault="00C940CA" w14:paraId="7A0F9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8496" behindDoc="0" locked="0" layoutInCell="1" allowOverlap="1" wp14:editId="65AED3B6" wp14:anchorId="41C60B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6" name="Rectangle 7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E8CE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6" style="position:absolute;margin-left:210pt;margin-top:11pt;width:79pt;height:60pt;z-index:259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J0fQLsBAABMAwAADgAAAAAAAAAAAAAAAAAuAgAAZHJzL2Uy&#10;b0RvYy54bWxQSwECLQAUAAYACAAAACEAb0FGhtoAAAAKAQAADwAAAAAAAAAAAAAAAAAVBAAAZHJz&#10;L2Rvd25yZXYueG1sUEsFBgAAAAAEAAQA8wAAABwFAAAAAA==&#10;" w14:anchorId="41C60B5D">
                <v:textbox inset="2.16pt,1.44pt,0,1.44pt">
                  <w:txbxContent>
                    <w:p w:rsidR="00C940CA" w:rsidP="00C940CA" w:rsidRDefault="00C940CA" w14:paraId="3EE8CE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79520" behindDoc="0" locked="0" layoutInCell="1" allowOverlap="1" wp14:editId="46436A51" wp14:anchorId="7EFCE0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7" name="Rectangle 7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7889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7" style="position:absolute;margin-left:210pt;margin-top:11pt;width:79pt;height:60pt;z-index:259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wZ66u8AQAATAMAAA4AAAAAAAAAAAAAAAAALgIAAGRycy9l&#10;Mm9Eb2MueG1sUEsBAi0AFAAGAAgAAAAhAG9BRobaAAAACgEAAA8AAAAAAAAAAAAAAAAAFgQAAGRy&#10;cy9kb3ducmV2LnhtbFBLBQYAAAAABAAEAPMAAAAdBQAAAAA=&#10;" w14:anchorId="7EFCE0A7">
                <v:textbox inset="2.16pt,1.44pt,0,1.44pt">
                  <w:txbxContent>
                    <w:p w:rsidR="00C940CA" w:rsidP="00C940CA" w:rsidRDefault="00C940CA" w14:paraId="617889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0544" behindDoc="0" locked="0" layoutInCell="1" allowOverlap="1" wp14:editId="2FBDDBCE" wp14:anchorId="235284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8" name="Rectangle 7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2D0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8" style="position:absolute;margin-left:210pt;margin-top:11pt;width:79pt;height:48pt;z-index:259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VmrhC7AQAATAMAAA4AAAAAAAAAAAAAAAAALgIAAGRycy9l&#10;Mm9Eb2MueG1sUEsBAi0AFAAGAAgAAAAhAHRmcFzbAAAACgEAAA8AAAAAAAAAAAAAAAAAFQQAAGRy&#10;cy9kb3ducmV2LnhtbFBLBQYAAAAABAAEAPMAAAAdBQAAAAA=&#10;" w14:anchorId="235284D0">
                <v:textbox inset="2.16pt,1.44pt,0,1.44pt">
                  <w:txbxContent>
                    <w:p w:rsidR="00C940CA" w:rsidP="00C940CA" w:rsidRDefault="00C940CA" w14:paraId="222D0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1568" behindDoc="0" locked="0" layoutInCell="1" allowOverlap="1" wp14:editId="035206F0" wp14:anchorId="21A649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9" name="Rectangle 7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106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9" style="position:absolute;margin-left:210pt;margin-top:11pt;width:79pt;height:48pt;z-index:259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r7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VdS4njFqf0&#10;HXXjbjCSXLKj7nuZ55v1mkLssOw5PME1iuhm8rMCm79Ii8xF4/NNYzknIjDZrtptjZMQeHTXrlv0&#10;sUv1Whwgps/SW5IdRgGhFGX56WtMl6svV7Aug7k8n700H+ZCZrlabV6wHnx/Ro64pOkRjTJ+YlQY&#10;HSiZcPCMxl9HDpIS88Whss3m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BniWvu7AQAATAMAAA4AAAAAAAAAAAAAAAAALgIAAGRycy9l&#10;Mm9Eb2MueG1sUEsBAi0AFAAGAAgAAAAhAHRmcFzbAAAACgEAAA8AAAAAAAAAAAAAAAAAFQQAAGRy&#10;cy9kb3ducmV2LnhtbFBLBQYAAAAABAAEAPMAAAAdBQAAAAA=&#10;" w14:anchorId="21A6492D">
                <v:textbox inset="2.16pt,1.44pt,0,1.44pt">
                  <w:txbxContent>
                    <w:p w:rsidR="00C940CA" w:rsidP="00C940CA" w:rsidRDefault="00C940CA" w14:paraId="5DF106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2592" behindDoc="0" locked="0" layoutInCell="1" allowOverlap="1" wp14:editId="57F90E09" wp14:anchorId="7CE0D2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0" name="Rectangle 7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B11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0" style="position:absolute;margin-left:210pt;margin-top:11pt;width:79pt;height:48pt;z-index:259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W5oEi7AQAATAMAAA4AAAAAAAAAAAAAAAAALgIAAGRycy9l&#10;Mm9Eb2MueG1sUEsBAi0AFAAGAAgAAAAhAHRmcFzbAAAACgEAAA8AAAAAAAAAAAAAAAAAFQQAAGRy&#10;cy9kb3ducmV2LnhtbFBLBQYAAAAABAAEAPMAAAAdBQAAAAA=&#10;" w14:anchorId="7CE0D284">
                <v:textbox inset="2.16pt,1.44pt,0,1.44pt">
                  <w:txbxContent>
                    <w:p w:rsidR="00C940CA" w:rsidP="00C940CA" w:rsidRDefault="00C940CA" w14:paraId="5DB11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3616" behindDoc="0" locked="0" layoutInCell="1" allowOverlap="1" wp14:editId="70F7EE75" wp14:anchorId="089C58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1" name="Rectangle 7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EAB2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1" style="position:absolute;margin-left:210pt;margin-top:11pt;width:79pt;height:48pt;z-index:259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k9VKO7AQAATAMAAA4AAAAAAAAAAAAAAAAALgIAAGRycy9l&#10;Mm9Eb2MueG1sUEsBAi0AFAAGAAgAAAAhAHRmcFzbAAAACgEAAA8AAAAAAAAAAAAAAAAAFQQAAGRy&#10;cy9kb3ducmV2LnhtbFBLBQYAAAAABAAEAPMAAAAdBQAAAAA=&#10;" w14:anchorId="089C5866">
                <v:textbox inset="2.16pt,1.44pt,0,1.44pt">
                  <w:txbxContent>
                    <w:p w:rsidR="00C940CA" w:rsidP="00C940CA" w:rsidRDefault="00C940CA" w14:paraId="27EAB2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editId="4D3C7296" wp14:anchorId="728401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2" name="Rectangle 7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CFC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2" style="position:absolute;margin-left:210pt;margin-top:11pt;width:79pt;height:48pt;z-index:259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TzuwEAAEw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PRmuWwoccxil36j&#10;b8z1RpJTddBCyNzf7NcYYovXnsIjnLOIyyx+UmDzF2WRqXh8vHgsp0Q4FteL9arGTnDcul4v17hG&#10;lOrtcoCYfkhvSV50FJBKcZYd7mM6HX09gvcymdPzeZWm3VTEzBdXBTcXd14cUSMOaXrAoIwfO8qN&#10;DpSM2PiOxj97BpIS89Ohs83N1QKNSCWZr5oVTjCUBFnv3leZ44PHWeIJKNkH0P2AhItHhRe2rCg7&#10;j1eeifd5Yf/2E2z/A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8S5PO7AQAATAMAAA4AAAAAAAAAAAAAAAAALgIAAGRycy9l&#10;Mm9Eb2MueG1sUEsBAi0AFAAGAAgAAAAhAHRmcFzbAAAACgEAAA8AAAAAAAAAAAAAAAAAFQQAAGRy&#10;cy9kb3ducmV2LnhtbFBLBQYAAAAABAAEAPMAAAAdBQAAAAA=&#10;" w14:anchorId="7284018D">
                <v:textbox inset="2.16pt,1.44pt,0,1.44pt">
                  <w:txbxContent>
                    <w:p w:rsidR="00C940CA" w:rsidP="00C940CA" w:rsidRDefault="00C940CA" w14:paraId="52CFC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5664" behindDoc="0" locked="0" layoutInCell="1" allowOverlap="1" wp14:editId="088ACE9B" wp14:anchorId="2304C1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3" name="Rectangle 7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3FC5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3" style="position:absolute;margin-left:210pt;margin-top:11pt;width:79pt;height:48pt;z-index:259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AYugEAAEw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29WS4XlDhmcUq/&#10;UTfmeiPJKTtoIWSeb9ZrDLHFsqfwCOcoopvJTwps/iItMhWNjxeN5ZQIx+R6sV7VOAmOR9fr5Rp9&#10;7FK9FQeI6Yf0lmSno4BQirLscB/T6errFazLYE7PZy9Nu6mQmS+uLlh3XhyRIy5pekCjjB87yo0O&#10;lIw4+I7GP3sGkhLz06Gyzc3VosFNKcF81axwg6EEiHr3PsscHzzuEk9AyT6A7gcEXN4tuHBkhdl5&#10;vfJOvI8L+ref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5YQGLoBAABMAwAADgAAAAAAAAAAAAAAAAAuAgAAZHJzL2Uy&#10;b0RvYy54bWxQSwECLQAUAAYACAAAACEAdGZwXNsAAAAKAQAADwAAAAAAAAAAAAAAAAAUBAAAZHJz&#10;L2Rvd25yZXYueG1sUEsFBgAAAAAEAAQA8wAAABwFAAAAAA==&#10;" w14:anchorId="2304C1C8">
                <v:textbox inset="2.16pt,1.44pt,0,1.44pt">
                  <w:txbxContent>
                    <w:p w:rsidR="00C940CA" w:rsidP="00C940CA" w:rsidRDefault="00C940CA" w14:paraId="033FC5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6688" behindDoc="0" locked="0" layoutInCell="1" allowOverlap="1" wp14:editId="2DBCC497" wp14:anchorId="5024C5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4" name="Rectangle 7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5803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4" style="position:absolute;margin-left:210pt;margin-top:11pt;width:79pt;height:48pt;z-index:259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ywuwEAAEw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u9VqSYnjFqf0&#10;A3XjrjeSnLOD7jqZ55v1GkNssewlPMMliuhm8pMCm79Ii0xF49NVYzklIjC5WWzWNU5C4NHtZrVB&#10;H7tU78UBYvoqvSXZYRQQSlGWHx9jOl99u4J1Gcz5+eylaT8VMvPFsnnDuvfdCTnikqYnNMr4kVFh&#10;dKBkxMEzGl8PHCQl5ptDZZu75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DaTLC7AQAATAMAAA4AAAAAAAAAAAAAAAAALgIAAGRycy9l&#10;Mm9Eb2MueG1sUEsBAi0AFAAGAAgAAAAhAHRmcFzbAAAACgEAAA8AAAAAAAAAAAAAAAAAFQQAAGRy&#10;cy9kb3ducmV2LnhtbFBLBQYAAAAABAAEAPMAAAAdBQAAAAA=&#10;" w14:anchorId="5024C595">
                <v:textbox inset="2.16pt,1.44pt,0,1.44pt">
                  <w:txbxContent>
                    <w:p w:rsidR="00C940CA" w:rsidP="00C940CA" w:rsidRDefault="00C940CA" w14:paraId="365803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7712" behindDoc="0" locked="0" layoutInCell="1" allowOverlap="1" wp14:editId="39AC9B65" wp14:anchorId="3DCE98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5" name="Rectangle 7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112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5" style="position:absolute;margin-left:210pt;margin-top:11pt;width:79pt;height:48pt;z-index:259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8XrhbvAEAAEwDAAAOAAAAAAAAAAAAAAAAAC4CAABkcnMv&#10;ZTJvRG9jLnhtbFBLAQItABQABgAIAAAAIQB0ZnBc2wAAAAoBAAAPAAAAAAAAAAAAAAAAABYEAABk&#10;cnMvZG93bnJldi54bWxQSwUGAAAAAAQABADzAAAAHgUAAAAA&#10;" w14:anchorId="3DCE9811">
                <v:textbox inset="2.16pt,1.44pt,0,1.44pt">
                  <w:txbxContent>
                    <w:p w:rsidR="00C940CA" w:rsidP="00C940CA" w:rsidRDefault="00C940CA" w14:paraId="30112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8736" behindDoc="0" locked="0" layoutInCell="1" allowOverlap="1" wp14:editId="746117D7" wp14:anchorId="2DD235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6" name="Rectangle 7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D43A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6" style="position:absolute;margin-left:210pt;margin-top:11pt;width:79pt;height:48pt;z-index:259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0P1Oq7AQAATAMAAA4AAAAAAAAAAAAAAAAALgIAAGRycy9l&#10;Mm9Eb2MueG1sUEsBAi0AFAAGAAgAAAAhAHRmcFzbAAAACgEAAA8AAAAAAAAAAAAAAAAAFQQAAGRy&#10;cy9kb3ducmV2LnhtbFBLBQYAAAAABAAEAPMAAAAdBQAAAAA=&#10;" w14:anchorId="2DD235A7">
                <v:textbox inset="2.16pt,1.44pt,0,1.44pt">
                  <w:txbxContent>
                    <w:p w:rsidR="00C940CA" w:rsidP="00C940CA" w:rsidRDefault="00C940CA" w14:paraId="22D43A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89760" behindDoc="0" locked="0" layoutInCell="1" allowOverlap="1" wp14:editId="64577A1F" wp14:anchorId="4BDC7A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7" name="Rectangle 7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E861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7" style="position:absolute;margin-left:210pt;margin-top:11pt;width:79pt;height:48pt;z-index:259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AB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i5XlDhucUo/&#10;UDfuukGRc7Y3Uqo836zXGGKLZS/hGS5RRDeTnzTY/EVaZCoan64aqykRgcnNYrOucRICj+43yw36&#10;2KV6Lw4Q0xflLckOo4BQirL8+C2m89W3K1iXwZyfz16a9lMhM1/c3b9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BiyABvAEAAEwDAAAOAAAAAAAAAAAAAAAAAC4CAABkcnMv&#10;ZTJvRG9jLnhtbFBLAQItABQABgAIAAAAIQB0ZnBc2wAAAAoBAAAPAAAAAAAAAAAAAAAAABYEAABk&#10;cnMvZG93bnJldi54bWxQSwUGAAAAAAQABADzAAAAHgUAAAAA&#10;" w14:anchorId="4BDC7A95">
                <v:textbox inset="2.16pt,1.44pt,0,1.44pt">
                  <w:txbxContent>
                    <w:p w:rsidR="00C940CA" w:rsidP="00C940CA" w:rsidRDefault="00C940CA" w14:paraId="2CE861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0784" behindDoc="0" locked="0" layoutInCell="1" allowOverlap="1" wp14:editId="7095DB1E" wp14:anchorId="0AF4E8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8" name="Rectangle 7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146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8" style="position:absolute;margin-left:210pt;margin-top:11pt;width:79pt;height:48pt;z-index:259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5LHTe7AQAATAMAAA4AAAAAAAAAAAAAAAAALgIAAGRycy9l&#10;Mm9Eb2MueG1sUEsBAi0AFAAGAAgAAAAhAHRmcFzbAAAACgEAAA8AAAAAAAAAAAAAAAAAFQQAAGRy&#10;cy9kb3ducmV2LnhtbFBLBQYAAAAABAAEAPMAAAAdBQAAAAA=&#10;" w14:anchorId="0AF4E8DB">
                <v:textbox inset="2.16pt,1.44pt,0,1.44pt">
                  <w:txbxContent>
                    <w:p w:rsidR="00C940CA" w:rsidP="00C940CA" w:rsidRDefault="00C940CA" w14:paraId="55146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1808" behindDoc="0" locked="0" layoutInCell="1" allowOverlap="1" wp14:editId="763EF188" wp14:anchorId="40040B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9" name="Rectangle 7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6B2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9" style="position:absolute;margin-left:210pt;margin-top:11pt;width:79pt;height:48pt;z-index:259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c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W6pcRxi1P6&#10;jrpxNxhJLtlR973M8816TSF2WPYcnuAaRXQz+VmBzV+kReai8fmmsZwTEZhsV+22xkkIPPrYrlv0&#10;sUv1Whwgps/SW5IdRgGhFGX56WtMl6svV7Aug7k8n700H+ZCZrm627xgPfj+jBxxSdMjGmX8xKgw&#10;OlAy4eAZjb+OHCQl5otDZZvN3a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LP6dy7AQAATAMAAA4AAAAAAAAAAAAAAAAALgIAAGRycy9l&#10;Mm9Eb2MueG1sUEsBAi0AFAAGAAgAAAAhAHRmcFzbAAAACgEAAA8AAAAAAAAAAAAAAAAAFQQAAGRy&#10;cy9kb3ducmV2LnhtbFBLBQYAAAAABAAEAPMAAAAdBQAAAAA=&#10;" w14:anchorId="40040BA1">
                <v:textbox inset="2.16pt,1.44pt,0,1.44pt">
                  <w:txbxContent>
                    <w:p w:rsidR="00C940CA" w:rsidP="00C940CA" w:rsidRDefault="00C940CA" w14:paraId="5716B2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2832" behindDoc="0" locked="0" layoutInCell="1" allowOverlap="1" wp14:editId="086A4F5A" wp14:anchorId="67C4EA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0" name="Rectangle 7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2E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0" style="position:absolute;margin-left:210pt;margin-top:11pt;width:79pt;height:48pt;z-index:259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jD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r1BgRyzOKXv&#10;qBtzg5Hkkh21EDLPN+s1hdhh2XN4gmsU0c3kZwU2f5EWmYvG55vGck6EY3K72rY1PsTx6ON2vUUf&#10;u1SvxQFi+iy9JdnpKSCUoiw7fY3pcvXlCtZlMJfns5fmw1zILFd37QvWgxdn5IhLmh7RKOOnnnKj&#10;AyUTDr6n8deRgaTEfHGobLO5WzW4KSVYtk2LGwwlQNSHt1nm+Ohxl3gCSo4B9DAi4KJRwYUjK8yu&#10;65V34m1c0L/+BP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31iMO7AQAATAMAAA4AAAAAAAAAAAAAAAAALgIAAGRycy9l&#10;Mm9Eb2MueG1sUEsBAi0AFAAGAAgAAAAhAHRmcFzbAAAACgEAAA8AAAAAAAAAAAAAAAAAFQQAAGRy&#10;cy9kb3ducmV2LnhtbFBLBQYAAAAABAAEAPMAAAAdBQAAAAA=&#10;" w14:anchorId="67C4EAA3">
                <v:textbox inset="2.16pt,1.44pt,0,1.44pt">
                  <w:txbxContent>
                    <w:p w:rsidR="00C940CA" w:rsidP="00C940CA" w:rsidRDefault="00C940CA" w14:paraId="4302E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3856" behindDoc="0" locked="0" layoutInCell="1" allowOverlap="1" wp14:editId="5FC3FDAE" wp14:anchorId="7172E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1" name="Rectangle 7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6D6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1" style="position:absolute;margin-left:210pt;margin-top:11pt;width:79pt;height:48pt;z-index:259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FxfCi7AQAATAMAAA4AAAAAAAAAAAAAAAAALgIAAGRycy9l&#10;Mm9Eb2MueG1sUEsBAi0AFAAGAAgAAAAhAHRmcFzbAAAACgEAAA8AAAAAAAAAAAAAAAAAFQQAAGRy&#10;cy9kb3ducmV2LnhtbFBLBQYAAAAABAAEAPMAAAAdBQAAAAA=&#10;" w14:anchorId="7172E4E4">
                <v:textbox inset="2.16pt,1.44pt,0,1.44pt">
                  <w:txbxContent>
                    <w:p w:rsidR="00C940CA" w:rsidP="00C940CA" w:rsidRDefault="00C940CA" w14:paraId="6B6D6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4880" behindDoc="0" locked="0" layoutInCell="1" allowOverlap="1" wp14:editId="68081FFE" wp14:anchorId="7CE7E9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2" name="Rectangle 7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7F1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2" style="position:absolute;margin-left:210pt;margin-top:11pt;width:79pt;height:48pt;z-index:259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DrZYy7AQAATAMAAA4AAAAAAAAAAAAAAAAALgIAAGRycy9l&#10;Mm9Eb2MueG1sUEsBAi0AFAAGAAgAAAAhAHRmcFzbAAAACgEAAA8AAAAAAAAAAAAAAAAAFQQAAGRy&#10;cy9kb3ducmV2LnhtbFBLBQYAAAAABAAEAPMAAAAdBQAAAAA=&#10;" w14:anchorId="7CE7E9FA">
                <v:textbox inset="2.16pt,1.44pt,0,1.44pt">
                  <w:txbxContent>
                    <w:p w:rsidR="00C940CA" w:rsidP="00C940CA" w:rsidRDefault="00C940CA" w14:paraId="4B57F1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5904" behindDoc="0" locked="0" layoutInCell="1" allowOverlap="1" wp14:editId="5BF0E7CA" wp14:anchorId="1AC03D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3" name="Rectangle 7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F80A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3" style="position:absolute;margin-left:210pt;margin-top:11pt;width:79pt;height:48pt;z-index:259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G+RZ7oBAABMAwAADgAAAAAAAAAAAAAAAAAuAgAAZHJzL2Uy&#10;b0RvYy54bWxQSwECLQAUAAYACAAAACEAdGZwXNsAAAAKAQAADwAAAAAAAAAAAAAAAAAUBAAAZHJz&#10;L2Rvd25yZXYueG1sUEsFBgAAAAAEAAQA8wAAABwFAAAAAA==&#10;" w14:anchorId="1AC03D00">
                <v:textbox inset="2.16pt,1.44pt,0,1.44pt">
                  <w:txbxContent>
                    <w:p w:rsidR="00C940CA" w:rsidP="00C940CA" w:rsidRDefault="00C940CA" w14:paraId="3EF80A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6928" behindDoc="0" locked="0" layoutInCell="1" allowOverlap="1" wp14:editId="45463027" wp14:anchorId="43F912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4" name="Rectangle 7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372C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4" style="position:absolute;margin-left:210pt;margin-top:11pt;width:79pt;height:48pt;z-index:259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3P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7uKHHc4pR+&#10;oG7c9UaSc3bQXSfzfLNeY4gtlr2EZ7hEEd1MflJg8xdpkalofLpqLKdEBCY3i826xkkIPLrfLDfo&#10;Y5fqvThATF+ktyQ7jAJCKcry47eYzlffrmBdBnN+Pntp2k+FzHxx37x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8jzc+7AQAATAMAAA4AAAAAAAAAAAAAAAAALgIAAGRycy9l&#10;Mm9Eb2MueG1sUEsBAi0AFAAGAAgAAAAhAHRmcFzbAAAACgEAAA8AAAAAAAAAAAAAAAAAFQQAAGRy&#10;cy9kb3ducmV2LnhtbFBLBQYAAAAABAAEAPMAAAAdBQAAAAA=&#10;" w14:anchorId="43F91277">
                <v:textbox inset="2.16pt,1.44pt,0,1.44pt">
                  <w:txbxContent>
                    <w:p w:rsidR="00C940CA" w:rsidP="00C940CA" w:rsidRDefault="00C940CA" w14:paraId="12372C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7952" behindDoc="0" locked="0" layoutInCell="1" allowOverlap="1" wp14:editId="3DCC6D05" wp14:anchorId="30B22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5" name="Rectangle 7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F9CA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5" style="position:absolute;margin-left:210pt;margin-top:11pt;width:79pt;height:48pt;z-index:259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kk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lJY5bnNJP&#10;1I273khyyQ6662Seb9ZrDLHFsqfwCNcoopvJTwps/iItMhWNzzeN5ZSIwOR2sd3UOAmBR8vtaos+&#10;dqleiwPE9FV6S7LDKCCUoiw/fY/pcvXlCtZlMJfns5emw1TIzBfLx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OnOSS7AQAATAMAAA4AAAAAAAAAAAAAAAAALgIAAGRycy9l&#10;Mm9Eb2MueG1sUEsBAi0AFAAGAAgAAAAhAHRmcFzbAAAACgEAAA8AAAAAAAAAAAAAAAAAFQQAAGRy&#10;cy9kb3ducmV2LnhtbFBLBQYAAAAABAAEAPMAAAAdBQAAAAA=&#10;" w14:anchorId="30B2289A">
                <v:textbox inset="2.16pt,1.44pt,0,1.44pt">
                  <w:txbxContent>
                    <w:p w:rsidR="00C940CA" w:rsidP="00C940CA" w:rsidRDefault="00C940CA" w14:paraId="47F9CA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198976" behindDoc="0" locked="0" layoutInCell="1" allowOverlap="1" wp14:editId="361B077C" wp14:anchorId="667F20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6" name="Rectangle 7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DC0E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6" style="position:absolute;margin-left:210pt;margin-top:11pt;width:79pt;height:48pt;z-index:259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WV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q6WlDhucUo/&#10;UDfuukGRc7Y3Uqo836zXGGKLZS/hGS5RRDeTnzTY/EVaZCoan64aqykRgcnNYrOucRICj+43yw36&#10;2KV6Lw4Q0xflLckOo4BQirL8+C2m89W3K1iXwZyfz16a9lMhM1/c371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y9lWVvAEAAEwDAAAOAAAAAAAAAAAAAAAAAC4CAABkcnMv&#10;ZTJvRG9jLnhtbFBLAQItABQABgAIAAAAIQB0ZnBc2wAAAAoBAAAPAAAAAAAAAAAAAAAAABYEAABk&#10;cnMvZG93bnJldi54bWxQSwUGAAAAAAQABADzAAAAHgUAAAAA&#10;" w14:anchorId="667F20D2">
                <v:textbox inset="2.16pt,1.44pt,0,1.44pt">
                  <w:txbxContent>
                    <w:p w:rsidR="00C940CA" w:rsidP="00C940CA" w:rsidRDefault="00C940CA" w14:paraId="2CDC0E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0000" behindDoc="0" locked="0" layoutInCell="1" allowOverlap="1" wp14:editId="45C1E89F" wp14:anchorId="45FA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7" name="Rectangle 7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6B8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7" style="position:absolute;margin-left:210pt;margin-top:11pt;width:79pt;height:48pt;z-index:259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F+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1JY5bnNJP&#10;1I273khyyQ6662Seb9ZrDLHFsqfwCNcoopvJTwps/iItMhWNzzeN5ZSIwOR2sd3UOAmBR8vtaos+&#10;dqleiwPE9FV6S7LDKCCUoiw/fY/pcvXlCtZlMJfns5emw1TIzBfL5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5yoX67AQAATAMAAA4AAAAAAAAAAAAAAAAALgIAAGRycy9l&#10;Mm9Eb2MueG1sUEsBAi0AFAAGAAgAAAAhAHRmcFzbAAAACgEAAA8AAAAAAAAAAAAAAAAAFQQAAGRy&#10;cy9kb3ducmV2LnhtbFBLBQYAAAAABAAEAPMAAAAdBQAAAAA=&#10;" w14:anchorId="45FAE8CD">
                <v:textbox inset="2.16pt,1.44pt,0,1.44pt">
                  <w:txbxContent>
                    <w:p w:rsidR="00C940CA" w:rsidP="00C940CA" w:rsidRDefault="00C940CA" w14:paraId="446B8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1024" behindDoc="0" locked="0" layoutInCell="1" allowOverlap="1" wp14:editId="716F06CD" wp14:anchorId="3B0608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8" name="Rectangle 7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7F73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8" style="position:absolute;margin-left:210pt;margin-top:11pt;width:79pt;height:48pt;z-index:259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xI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nCWTlucUo/&#10;UDfuukGRc7Y3Uqo836zXGGKLZS/hGS5RRDeTnzTY/EVaZCoan64aqykRgcnNYrOucRICj243yw36&#10;2KV6Lw4Q0zflLckOo4BQirL8+BjT+erbFazLYM7PZy9N+6mQmS9ul29Y916ekCMuaXpCowc/MioG&#10;EygZcfCMxtcDB0XJ8OBQ2Wb1ZdHgppRgvm7WqAqUAFHvP2a5E73HXRIJKDkEMF2PgItGBReOrDC7&#10;rFfeiY9xQf/+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GynEi7AQAATAMAAA4AAAAAAAAAAAAAAAAALgIAAGRycy9l&#10;Mm9Eb2MueG1sUEsBAi0AFAAGAAgAAAAhAHRmcFzbAAAACgEAAA8AAAAAAAAAAAAAAAAAFQQAAGRy&#10;cy9kb3ducmV2LnhtbFBLBQYAAAAABAAEAPMAAAAdBQAAAAA=&#10;" w14:anchorId="3B060809">
                <v:textbox inset="2.16pt,1.44pt,0,1.44pt">
                  <w:txbxContent>
                    <w:p w:rsidR="00C940CA" w:rsidP="00C940CA" w:rsidRDefault="00C940CA" w14:paraId="6E7F73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2048" behindDoc="0" locked="0" layoutInCell="1" allowOverlap="1" wp14:editId="766E698F" wp14:anchorId="4B64D5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79" name="Rectangle 7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F69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9" style="position:absolute;margin-left:210pt;margin-top:11pt;width:79pt;height:60pt;z-index:259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AuuwEAAEwDAAAOAAAAZHJzL2Uyb0RvYy54bWysU9tu2zAMfR+wfxD0vthxujo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bb23ZDiecOp/QT&#10;deO+t4qcs4ORUs3znfUaY+qw7Ck+wiVK6M7kJw1u/iItMhWNT1eN1ZSJwORmtVnXOAmBR+3NZoU+&#10;dqleiyOk/FUFR2aHUUAoRVl+/J7y+erLFaybwZyfn7087adCZrn63L5g3Qd5Qo64pPkBjbZhZFRY&#10;EykZcfCMpt8HDooS+82jsk17s2pwU0qwXDdr3GAoAaLev81yL4aAuyQyUHKIYPoBAReNCi4cWWF2&#10;Wa9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4kQLrsBAABMAwAADgAAAAAAAAAAAAAAAAAuAgAAZHJzL2Uy&#10;b0RvYy54bWxQSwECLQAUAAYACAAAACEAb0FGhtoAAAAKAQAADwAAAAAAAAAAAAAAAAAVBAAAZHJz&#10;L2Rvd25yZXYueG1sUEsFBgAAAAAEAAQA8wAAABwFAAAAAA==&#10;" w14:anchorId="4B64D5E4">
                <v:textbox inset="2.16pt,1.44pt,0,1.44pt">
                  <w:txbxContent>
                    <w:p w:rsidR="00C940CA" w:rsidP="00C940CA" w:rsidRDefault="00C940CA" w14:paraId="02F69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3072" behindDoc="0" locked="0" layoutInCell="1" allowOverlap="1" wp14:editId="6B742199" wp14:anchorId="04D49C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0" name="Rectangle 7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531D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0" style="position:absolute;margin-left:210pt;margin-top:11pt;width:79pt;height:60pt;z-index:259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PA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xYF8tzhlH6i&#10;btz3VpFzdjBSqnm+s15jTB2WPcVHuEQJ3Zn8pMHNX6RFpqLx6aqxmjIRmNysNm2NDwk8Wt9sVuhj&#10;l+q1OELKX1VwZHYYBYRSlOXH7ymfr75cwboZzPn52cvTfipklqvP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/5hTwLsBAABMAwAADgAAAAAAAAAAAAAAAAAuAgAAZHJzL2Uy&#10;b0RvYy54bWxQSwECLQAUAAYACAAAACEAb0FGhtoAAAAKAQAADwAAAAAAAAAAAAAAAAAVBAAAZHJz&#10;L2Rvd25yZXYueG1sUEsFBgAAAAAEAAQA8wAAABwFAAAAAA==&#10;" w14:anchorId="04D49C12">
                <v:textbox inset="2.16pt,1.44pt,0,1.44pt">
                  <w:txbxContent>
                    <w:p w:rsidR="00C940CA" w:rsidP="00C940CA" w:rsidRDefault="00C940CA" w14:paraId="42531D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4096" behindDoc="0" locked="0" layoutInCell="1" allowOverlap="1" wp14:editId="0375AF6D" wp14:anchorId="6139D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1" name="Rectangle 7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BD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1" style="position:absolute;margin-left:210pt;margin-top:11pt;width:79pt;height:60pt;z-index:259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cr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5umosQyg1P6&#10;hboxO2hBTtlR9b1I8016TT60WPbsn+AcBXQT+VmCSV+kReas8fGisZgj4ZhcL9dNiZPgeLS6Wi/R&#10;xy7FW7GHEH8IZ0hyOgoIJSvLDg8hnq6+XsG6BOb0fPLivJszmWp5vX7FunP9ETniksZHNFK7qaNc&#10;K0/JhIPvaPizZyAo0fcWla1XV8saNyUHVVM3uMGQA0S9e59llo8Od4lHoGTvQQ0jAs4aZVw4sszs&#10;vF5pJ97HG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xynK7sBAABMAwAADgAAAAAAAAAAAAAAAAAuAgAAZHJzL2Uy&#10;b0RvYy54bWxQSwECLQAUAAYACAAAACEAb0FGhtoAAAAKAQAADwAAAAAAAAAAAAAAAAAVBAAAZHJz&#10;L2Rvd25yZXYueG1sUEsFBgAAAAAEAAQA8wAAABwFAAAAAA==&#10;" w14:anchorId="6139DA39">
                <v:textbox inset="2.16pt,1.44pt,0,1.44pt">
                  <w:txbxContent>
                    <w:p w:rsidR="00C940CA" w:rsidP="00C940CA" w:rsidRDefault="00C940CA" w14:paraId="46EBD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5120" behindDoc="0" locked="0" layoutInCell="1" allowOverlap="1" wp14:editId="6F12707E" wp14:anchorId="54D79F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2" name="Rectangle 7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A27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2" style="position:absolute;margin-left:210pt;margin-top:11pt;width:79pt;height:48pt;z-index:259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mqXlG7AQAATAMAAA4AAAAAAAAAAAAAAAAALgIAAGRycy9l&#10;Mm9Eb2MueG1sUEsBAi0AFAAGAAgAAAAhAHRmcFzbAAAACgEAAA8AAAAAAAAAAAAAAAAAFQQAAGRy&#10;cy9kb3ducmV2LnhtbFBLBQYAAAAABAAEAPMAAAAdBQAAAAA=&#10;" w14:anchorId="54D79F98">
                <v:textbox inset="2.16pt,1.44pt,0,1.44pt">
                  <w:txbxContent>
                    <w:p w:rsidR="00C940CA" w:rsidP="00C940CA" w:rsidRDefault="00C940CA" w14:paraId="4EA27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6144" behindDoc="0" locked="0" layoutInCell="1" allowOverlap="1" wp14:editId="12FDD981" wp14:anchorId="31728F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3" name="Rectangle 7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35D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3" style="position:absolute;margin-left:210pt;margin-top:11pt;width:79pt;height:48pt;z-index:259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q6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63ZFiecOp/Qd&#10;deO+t4qcs4ORUs3znfUaY+qw7CU+wyVK6M7kJw1u/iItMhWNT1eN1ZSJwORmtWlrnITAo5vNeoM+&#10;dqleiyOk/FUFR2aHUUAoRVl+fEz5fPXPFaybwZyfn7087adCZrlaX7HugzwhR1zS/IRG2zAyKqyJ&#10;lIw4eEbTrwMHRYl98Khsc/t51eCmlGDZNi1uMJQAUe/fZrkXQ8BdEhkoOUQw/YCAy7sFF46sMLus&#10;17wTb+OC/vUn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S6quroBAABMAwAADgAAAAAAAAAAAAAAAAAuAgAAZHJzL2Uy&#10;b0RvYy54bWxQSwECLQAUAAYACAAAACEAdGZwXNsAAAAKAQAADwAAAAAAAAAAAAAAAAAUBAAAZHJz&#10;L2Rvd25yZXYueG1sUEsFBgAAAAAEAAQA8wAAABwFAAAAAA==&#10;" w14:anchorId="31728FA7">
                <v:textbox inset="2.16pt,1.44pt,0,1.44pt">
                  <w:txbxContent>
                    <w:p w:rsidR="00C940CA" w:rsidP="00C940CA" w:rsidRDefault="00C940CA" w14:paraId="2635D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7168" behindDoc="0" locked="0" layoutInCell="1" allowOverlap="1" wp14:editId="7245AF32" wp14:anchorId="2F8DE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4" name="Rectangle 7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ED3D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4" style="position:absolute;margin-left:210pt;margin-top:11pt;width:79pt;height:48pt;z-index:259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YS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5vKHHM4pR+&#10;om7MDUaSc3bUQsg836zXFGKHZU/hES5RRDeTnxXY/EVaZC4an64ayzkRjsnNatPWOAmOR5836w36&#10;2KV6LQ4Q01fpLclOTwGhFGXZ8XtM56svV7Augzk/n7007+dCZrlaNy9Y916ckCMuaXpAo4yfesqN&#10;DpRMOPiext8HBpIS882hss3tzarBTSnBsm1a3GAoAaLev80yx0ePu8QT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i9hK7AQAATAMAAA4AAAAAAAAAAAAAAAAALgIAAGRycy9l&#10;Mm9Eb2MueG1sUEsBAi0AFAAGAAgAAAAhAHRmcFzbAAAACgEAAA8AAAAAAAAAAAAAAAAAFQQAAGRy&#10;cy9kb3ducmV2LnhtbFBLBQYAAAAABAAEAPMAAAAdBQAAAAA=&#10;" w14:anchorId="2F8DE98E">
                <v:textbox inset="2.16pt,1.44pt,0,1.44pt">
                  <w:txbxContent>
                    <w:p w:rsidR="00C940CA" w:rsidP="00C940CA" w:rsidRDefault="00C940CA" w14:paraId="77ED3D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8192" behindDoc="0" locked="0" layoutInCell="1" allowOverlap="1" wp14:editId="352A975A" wp14:anchorId="765EFD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5" name="Rectangle 7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D0F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5" style="position:absolute;margin-left:210pt;margin-top:11pt;width:79pt;height:60pt;z-index:259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l6dLsBAABMAwAADgAAAAAAAAAAAAAAAAAuAgAAZHJzL2Uy&#10;b0RvYy54bWxQSwECLQAUAAYACAAAACEAb0FGhtoAAAAKAQAADwAAAAAAAAAAAAAAAAAVBAAAZHJz&#10;L2Rvd25yZXYueG1sUEsFBgAAAAAEAAQA8wAAABwFAAAAAA==&#10;" w14:anchorId="765EFD5C">
                <v:textbox inset="2.16pt,1.44pt,0,1.44pt">
                  <w:txbxContent>
                    <w:p w:rsidR="00C940CA" w:rsidP="00C940CA" w:rsidRDefault="00C940CA" w14:paraId="43D0F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09216" behindDoc="0" locked="0" layoutInCell="1" allowOverlap="1" wp14:editId="337F3C2B" wp14:anchorId="3DFD24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6" name="Rectangle 7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B6D3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6" style="position:absolute;margin-left:210pt;margin-top:11pt;width:79pt;height:60pt;z-index:259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gWxbsBAABMAwAADgAAAAAAAAAAAAAAAAAuAgAAZHJzL2Uy&#10;b0RvYy54bWxQSwECLQAUAAYACAAAACEAb0FGhtoAAAAKAQAADwAAAAAAAAAAAAAAAAAVBAAAZHJz&#10;L2Rvd25yZXYueG1sUEsFBgAAAAAEAAQA8wAAABwFAAAAAA==&#10;" w14:anchorId="3DFD24F2">
                <v:textbox inset="2.16pt,1.44pt,0,1.44pt">
                  <w:txbxContent>
                    <w:p w:rsidR="00C940CA" w:rsidP="00C940CA" w:rsidRDefault="00C940CA" w14:paraId="6EB6D3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5856" behindDoc="0" locked="0" layoutInCell="1" allowOverlap="1" wp14:editId="70A89935" wp14:anchorId="333418C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7" name="Rectangle 7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824B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7" style="position:absolute;margin-left:104pt;margin-top:-1pt;width:79pt;height:48pt;z-index:259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5qjvAEAAEw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m3W7ocRxi1P6&#10;jrpx14+KXLKDkVLl+Wa9phA7LHsOT3CNIrqZ/KzB5i/SInPR+HzTWM2JCExuV9u2xkkIPLrbrrfo&#10;Y5fqtThATJ+VtyQ7jAJCKcry09eYLldfrmBdBnN5PntpPsyFzHK1vnvBevDyjBxxSdMjGj36iVEx&#10;mkDJhINnNP46clCUjF8cKttsPq4a3JQSLNumxQ2GEiDqw9ssd2LwuEsiASXHAKYfEHDRqODCkRVm&#10;1/XKO/E2Luhff4L9b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PczmqO8AQAATAMAAA4AAAAAAAAAAAAAAAAALgIAAGRy&#10;cy9lMm9Eb2MueG1sUEsBAi0AFAAGAAgAAAAhAHubr5XdAAAACQEAAA8AAAAAAAAAAAAAAAAAFgQA&#10;AGRycy9kb3ducmV2LnhtbFBLBQYAAAAABAAEAPMAAAAgBQAAAAA=&#10;" w14:anchorId="333418CF">
                <v:textbox inset="2.16pt,1.44pt,0,1.44pt">
                  <w:txbxContent>
                    <w:p w:rsidR="00C940CA" w:rsidP="00C940CA" w:rsidRDefault="00C940CA" w14:paraId="3C824B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6880" behindDoc="0" locked="0" layoutInCell="1" allowOverlap="1" wp14:editId="222584A2" wp14:anchorId="0F0A88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8" name="Rectangle 7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FBEE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8" style="position:absolute;margin-left:104pt;margin-top:-1pt;width:79pt;height:48pt;z-index:259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86eVugEAAEwDAAAOAAAAAAAAAAAAAAAAAC4CAABkcnMv&#10;ZTJvRG9jLnhtbFBLAQItABQABgAIAAAAIQB7m6+V3QAAAAkBAAAPAAAAAAAAAAAAAAAAABQEAABk&#10;cnMvZG93bnJldi54bWxQSwUGAAAAAAQABADzAAAAHgUAAAAA&#10;" w14:anchorId="0F0A888F">
                <v:textbox inset="2.16pt,1.44pt,0,1.44pt">
                  <w:txbxContent>
                    <w:p w:rsidR="00C940CA" w:rsidP="00C940CA" w:rsidRDefault="00C940CA" w14:paraId="7FFBEE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7904" behindDoc="0" locked="0" layoutInCell="1" allowOverlap="1" wp14:editId="737B7373" wp14:anchorId="145DF4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9" name="Rectangle 7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A368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9" style="position:absolute;margin-left:104pt;margin-top:-1pt;width:79pt;height:48pt;z-index:259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+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cNJY5bnNJv&#10;1I273khyzg666+Q831mvMcQWyx7DA1yiiO5MflJg5y/SIlPW+HTVWE6JCEw2q6YucRICj7416wZ9&#10;7FK8FQeI6bv0lswOo4BQsrL8+DOm89XXK1g3gzk/P3tp2k+ZzHK13rxi3fvuhBxxSdM9GmX8yKgw&#10;OlAy4uAZjS8HDpIS88OhstXm66rCTcnBsq5q3GDIAaLev89yJwaPuyQSUHIIoPsBAWeNMi4cWWZ2&#10;Wa95J97HGf3b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1HdTfrsBAABMAwAADgAAAAAAAAAAAAAAAAAuAgAAZHJz&#10;L2Uyb0RvYy54bWxQSwECLQAUAAYACAAAACEAe5uvld0AAAAJAQAADwAAAAAAAAAAAAAAAAAVBAAA&#10;ZHJzL2Rvd25yZXYueG1sUEsFBgAAAAAEAAQA8wAAAB8FAAAAAA==&#10;" w14:anchorId="145DF48D">
                <v:textbox inset="2.16pt,1.44pt,0,1.44pt">
                  <w:txbxContent>
                    <w:p w:rsidR="00C940CA" w:rsidP="00C940CA" w:rsidRDefault="00C940CA" w14:paraId="10A368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8928" behindDoc="0" locked="0" layoutInCell="1" allowOverlap="1" wp14:editId="0F2E8413" wp14:anchorId="620905C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0" name="Rectangle 7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DFA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0" style="position:absolute;margin-left:104pt;margin-top:-1pt;width:79pt;height:48pt;z-index:259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00yYbsBAABMAwAADgAAAAAAAAAAAAAAAAAuAgAAZHJz&#10;L2Uyb0RvYy54bWxQSwECLQAUAAYACAAAACEAe5uvld0AAAAJAQAADwAAAAAAAAAAAAAAAAAVBAAA&#10;ZHJzL2Rvd25yZXYueG1sUEsFBgAAAAAEAAQA8wAAAB8FAAAAAA==&#10;" w14:anchorId="620905C0">
                <v:textbox inset="2.16pt,1.44pt,0,1.44pt">
                  <w:txbxContent>
                    <w:p w:rsidR="00C940CA" w:rsidP="00C940CA" w:rsidRDefault="00C940CA" w14:paraId="1DADFA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69952" behindDoc="0" locked="0" layoutInCell="1" allowOverlap="1" wp14:editId="7D96FA00" wp14:anchorId="068D80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1" name="Rectangle 7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3B1F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1" style="position:absolute;margin-left:104pt;margin-top:-1pt;width:79pt;height:48pt;z-index:259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aK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V01FieMWp/QH&#10;deOuGxQ5ZXsjpZrnO+s1hthi2WN4gHMU0Z3JTxrs/EVaZMoaHy8aqykRgclm2axLnITAo6tm1aCP&#10;XYrX4gAx/VTektlhFBBKVpYf7mI6XX25gnUzmNPzs5em3ZTJVMtV84J15+UROeKSpns0evAjo2Iw&#10;gZIRB89o/LvnoCgZfjlUtr7+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8nGirsBAABMAwAADgAAAAAAAAAAAAAAAAAuAgAAZHJz&#10;L2Uyb0RvYy54bWxQSwECLQAUAAYACAAAACEAe5uvld0AAAAJAQAADwAAAAAAAAAAAAAAAAAVBAAA&#10;ZHJzL2Rvd25yZXYueG1sUEsFBgAAAAAEAAQA8wAAAB8FAAAAAA==&#10;" w14:anchorId="068D80E8">
                <v:textbox inset="2.16pt,1.44pt,0,1.44pt">
                  <w:txbxContent>
                    <w:p w:rsidR="00C940CA" w:rsidP="00C940CA" w:rsidRDefault="00C940CA" w14:paraId="6A3B1F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0976" behindDoc="0" locked="0" layoutInCell="1" allowOverlap="1" wp14:editId="7645B6E9" wp14:anchorId="2401DB4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2" name="Rectangle 7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0445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2" style="position:absolute;margin-left:104pt;margin-top:-1pt;width:79pt;height:48pt;z-index:259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lPfLrsBAABMAwAADgAAAAAAAAAAAAAAAAAuAgAAZHJz&#10;L2Uyb0RvYy54bWxQSwECLQAUAAYACAAAACEAe5uvld0AAAAJAQAADwAAAAAAAAAAAAAAAAAVBAAA&#10;ZHJzL2Rvd25yZXYueG1sUEsFBgAAAAAEAAQA8wAAAB8FAAAAAA==&#10;" w14:anchorId="2401DB45">
                <v:textbox inset="2.16pt,1.44pt,0,1.44pt">
                  <w:txbxContent>
                    <w:p w:rsidR="00C940CA" w:rsidP="00C940CA" w:rsidRDefault="00C940CA" w14:paraId="1A0445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2000" behindDoc="0" locked="0" layoutInCell="1" allowOverlap="1" wp14:editId="365CDF4D" wp14:anchorId="6B8708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3" name="Rectangle 7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9E5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3" style="position:absolute;margin-left:104pt;margin-top:-1pt;width:79pt;height:48pt;z-index:259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61yvFugEAAEwDAAAOAAAAAAAAAAAAAAAAAC4CAABkcnMv&#10;ZTJvRG9jLnhtbFBLAQItABQABgAIAAAAIQB7m6+V3QAAAAkBAAAPAAAAAAAAAAAAAAAAABQEAABk&#10;cnMvZG93bnJldi54bWxQSwUGAAAAAAQABADzAAAAHgUAAAAA&#10;" w14:anchorId="6B870878">
                <v:textbox inset="2.16pt,1.44pt,0,1.44pt">
                  <w:txbxContent>
                    <w:p w:rsidR="00C940CA" w:rsidP="00C940CA" w:rsidRDefault="00C940CA" w14:paraId="269E5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3024" behindDoc="0" locked="0" layoutInCell="1" allowOverlap="1" wp14:editId="31A7127A" wp14:anchorId="23EF629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4" name="Rectangle 7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19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4" style="position:absolute;margin-left:104pt;margin-top:-1pt;width:79pt;height:48pt;z-index:259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dt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v2jhLHLU7p&#10;O+rGXT8qcskORkqV55v1mkLssOw5PME1iuhm8rMGm79Ii8xF4/NNYzUnIjDZrtptjZMQePSxXbfo&#10;Y5fqtThATJ+VtyQ7jAJCKcry09eYLldfrmBdBnN5PntpPsyFzHK1aV6wHrw8I0dc0vSIRo9+YlSM&#10;JlAy4eAZjb+OHBQl4xeHyjabu1WDm1KC5bbZ4gZDCRD14W2WOzF43CWRgJJjANMPCLhoVHDhyAqz&#10;63rlnXgbF/SvP8H+N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mbd228AQAATAMAAA4AAAAAAAAAAAAAAAAALgIAAGRy&#10;cy9lMm9Eb2MueG1sUEsBAi0AFAAGAAgAAAAhAHubr5XdAAAACQEAAA8AAAAAAAAAAAAAAAAAFgQA&#10;AGRycy9kb3ducmV2LnhtbFBLBQYAAAAABAAEAPMAAAAgBQAAAAA=&#10;" w14:anchorId="23EF629E">
                <v:textbox inset="2.16pt,1.44pt,0,1.44pt">
                  <w:txbxContent>
                    <w:p w:rsidR="00C940CA" w:rsidP="00C940CA" w:rsidRDefault="00C940CA" w14:paraId="1F219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editId="56EB324F" wp14:anchorId="717CAC4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5" name="Rectangle 7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E0B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5" style="position:absolute;margin-left:104pt;margin-top:-1pt;width:79pt;height:48pt;z-index:259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OG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V7R4njFqf0&#10;HXXjbjCSXLKj7nuZ55v1mkLssOw5PME1iuhm8rMCm79Ii8xF4/NNYzknIjDZrtptjZMQeHTXrlv0&#10;sUv1Whwgps/SW5IdRgGhFGX56WtMl6svV7Aug7k8n700H+ZCZrnarF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9R+DhrsBAABMAwAADgAAAAAAAAAAAAAAAAAuAgAAZHJz&#10;L2Uyb0RvYy54bWxQSwECLQAUAAYACAAAACEAe5uvld0AAAAJAQAADwAAAAAAAAAAAAAAAAAVBAAA&#10;ZHJzL2Rvd25yZXYueG1sUEsFBgAAAAAEAAQA8wAAAB8FAAAAAA==&#10;" w14:anchorId="717CAC4E">
                <v:textbox inset="2.16pt,1.44pt,0,1.44pt">
                  <w:txbxContent>
                    <w:p w:rsidR="00C940CA" w:rsidP="00C940CA" w:rsidRDefault="00C940CA" w14:paraId="602E0B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5072" behindDoc="0" locked="0" layoutInCell="1" allowOverlap="1" wp14:editId="4C8040CE" wp14:anchorId="17F5D1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6" name="Rectangle 7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4EE0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6" style="position:absolute;margin-left:104pt;margin-top:-1pt;width:79pt;height:48pt;z-index:259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83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psRxi1P6&#10;jrpxNxhJLtlR973M8816TSF2WPYcnuAaRXQz+VmBzV+kReai8fmmsZwTEZhsV+22xkkIPPrYrlv0&#10;sUv1Whwgps/SW5IdRgGhFGX56WtMl6svV7Aug7k8n700H+ZCZrna3L1gPfj+jBxxSdMjGmX8xKgw&#10;OlAy4eAZjb+OHCQl5otDZZvN3a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E7vN7sBAABMAwAADgAAAAAAAAAAAAAAAAAuAgAAZHJz&#10;L2Uyb0RvYy54bWxQSwECLQAUAAYACAAAACEAe5uvld0AAAAJAQAADwAAAAAAAAAAAAAAAAAVBAAA&#10;ZHJzL2Rvd25yZXYueG1sUEsFBgAAAAAEAAQA8wAAAB8FAAAAAA==&#10;" w14:anchorId="17F5D1D9">
                <v:textbox inset="2.16pt,1.44pt,0,1.44pt">
                  <w:txbxContent>
                    <w:p w:rsidR="00C940CA" w:rsidP="00C940CA" w:rsidRDefault="00C940CA" w14:paraId="204EE0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6096" behindDoc="0" locked="0" layoutInCell="1" allowOverlap="1" wp14:editId="79DFF8C5" wp14:anchorId="6F4309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7" name="Rectangle 7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F5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7" style="position:absolute;margin-left:104pt;margin-top:-1pt;width:79pt;height:48pt;z-index:259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vc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ocRxi1P6&#10;jrpxNxhJLtlR973M8816TSF2WPYcnuAaRXQz+VmBzV+kReai8fmmsZwTEZhsV+22xkkIPLpr1y36&#10;2KV6LQ4Q02fpLckOo4BQirL89DWmy9WXK1iXwVyez16aD3Mhs1xt7l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Mob3LsBAABMAwAADgAAAAAAAAAAAAAAAAAuAgAAZHJz&#10;L2Uyb0RvYy54bWxQSwECLQAUAAYACAAAACEAe5uvld0AAAAJAQAADwAAAAAAAAAAAAAAAAAVBAAA&#10;ZHJzL2Rvd25yZXYueG1sUEsFBgAAAAAEAAQA8wAAAB8FAAAAAA==&#10;" w14:anchorId="6F4309E8">
                <v:textbox inset="2.16pt,1.44pt,0,1.44pt">
                  <w:txbxContent>
                    <w:p w:rsidR="00C940CA" w:rsidP="00C940CA" w:rsidRDefault="00C940CA" w14:paraId="7CCF5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7120" behindDoc="0" locked="0" layoutInCell="1" allowOverlap="1" wp14:editId="5DEA4DB0" wp14:anchorId="2057A8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8" name="Rectangle 7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BDA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8" style="position:absolute;margin-left:104pt;margin-top:-1pt;width:79pt;height:48pt;z-index:259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bquwEAAEw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3WLs3Lc4pR+&#10;oG7c9aMil+xgpFR5vlmvKcQOy57CI1yjiG4mP2uw+Yu0yFw0Pt80VnMiApPtqt3WOAmBR5/adYs+&#10;dqleiwPE9EV5S7LDKCCUoiw/fYvpcvXlCtZlMJfns5fmw1zILFeb9QvWg5dn5IhLmh7Q6NFPjIrR&#10;BEomHDyj8deRg6Jk/OpQ2WbzcdXgppRguW22qAqUAFEf3ma5E4PHXRIJKDkGMP2AgItGBReOrDC7&#10;rlfeibdxQf/6E+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wom6rsBAABMAwAADgAAAAAAAAAAAAAAAAAuAgAAZHJz&#10;L2Uyb0RvYy54bWxQSwECLQAUAAYACAAAACEAe5uvld0AAAAJAQAADwAAAAAAAAAAAAAAAAAVBAAA&#10;ZHJzL2Rvd25yZXYueG1sUEsFBgAAAAAEAAQA8wAAAB8FAAAAAA==&#10;" w14:anchorId="2057A890">
                <v:textbox inset="2.16pt,1.44pt,0,1.44pt">
                  <w:txbxContent>
                    <w:p w:rsidR="00C940CA" w:rsidP="00C940CA" w:rsidRDefault="00C940CA" w14:paraId="40BDA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8144" behindDoc="0" locked="0" layoutInCell="1" allowOverlap="1" wp14:editId="79B7BF89" wp14:anchorId="00B34DA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9" name="Rectangle 7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7800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9" style="position:absolute;margin-left:104pt;margin-top:-1pt;width:79pt;height:48pt;z-index:259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647SAbsBAABMAwAADgAAAAAAAAAAAAAAAAAuAgAAZHJz&#10;L2Uyb0RvYy54bWxQSwECLQAUAAYACAAAACEAe5uvld0AAAAJAQAADwAAAAAAAAAAAAAAAAAVBAAA&#10;ZHJzL2Rvd25yZXYueG1sUEsFBgAAAAAEAAQA8wAAAB8FAAAAAA==&#10;" w14:anchorId="00B34DAE">
                <v:textbox inset="2.16pt,1.44pt,0,1.44pt">
                  <w:txbxContent>
                    <w:p w:rsidR="00C940CA" w:rsidP="00C940CA" w:rsidRDefault="00C940CA" w14:paraId="177800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79168" behindDoc="0" locked="0" layoutInCell="1" allowOverlap="1" wp14:editId="276235D2" wp14:anchorId="193BD4D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0" name="Rectangle 7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807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0" style="position:absolute;margin-left:104pt;margin-top:-1pt;width:79pt;height:48pt;z-index:259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CTJB9ugEAAEwDAAAOAAAAAAAAAAAAAAAAAC4CAABkcnMv&#10;ZTJvRG9jLnhtbFBLAQItABQABgAIAAAAIQB7m6+V3QAAAAkBAAAPAAAAAAAAAAAAAAAAABQEAABk&#10;cnMvZG93bnJldi54bWxQSwUGAAAAAAQABADzAAAAHgUAAAAA&#10;" w14:anchorId="193BD4DF">
                <v:textbox inset="2.16pt,1.44pt,0,1.44pt">
                  <w:txbxContent>
                    <w:p w:rsidR="00C940CA" w:rsidP="00C940CA" w:rsidRDefault="00C940CA" w14:paraId="4C807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0192" behindDoc="0" locked="0" layoutInCell="1" allowOverlap="1" wp14:editId="0491A1D0" wp14:anchorId="7DB785B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1" name="Rectangle 7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CA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1" style="position:absolute;margin-left:104pt;margin-top:-1pt;width:79pt;height:48pt;z-index:259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hklrsBAABMAwAADgAAAAAAAAAAAAAAAAAuAgAAZHJz&#10;L2Uyb0RvYy54bWxQSwECLQAUAAYACAAAACEAe5uvld0AAAAJAQAADwAAAAAAAAAAAAAAAAAVBAAA&#10;ZHJzL2Rvd25yZXYueG1sUEsFBgAAAAAEAAQA8wAAAB8FAAAAAA==&#10;" w14:anchorId="7DB785B6">
                <v:textbox inset="2.16pt,1.44pt,0,1.44pt">
                  <w:txbxContent>
                    <w:p w:rsidR="00C940CA" w:rsidP="00C940CA" w:rsidRDefault="00C940CA" w14:paraId="3D4CA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1216" behindDoc="0" locked="0" layoutInCell="1" allowOverlap="1" wp14:editId="378EAED2" wp14:anchorId="61F9646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2" name="Rectangle 7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80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2" style="position:absolute;margin-left:104pt;margin-top:-1pt;width:79pt;height:48pt;z-index:259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azHU7sBAABMAwAADgAAAAAAAAAAAAAAAAAuAgAAZHJz&#10;L2Uyb0RvYy54bWxQSwECLQAUAAYACAAAACEAe5uvld0AAAAJAQAADwAAAAAAAAAAAAAAAAAVBAAA&#10;ZHJzL2Rvd25yZXYueG1sUEsFBgAAAAAEAAQA8wAAAB8FAAAAAA==&#10;" w14:anchorId="61F9646E">
                <v:textbox inset="2.16pt,1.44pt,0,1.44pt">
                  <w:txbxContent>
                    <w:p w:rsidR="00C940CA" w:rsidP="00C940CA" w:rsidRDefault="00C940CA" w14:paraId="7DF80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2240" behindDoc="0" locked="0" layoutInCell="1" allowOverlap="1" wp14:editId="5594EE81" wp14:anchorId="77D5867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3" name="Rectangle 7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9A16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3" style="position:absolute;margin-left:104pt;margin-top:-1pt;width:79pt;height:48pt;z-index:259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O4ugEAAEw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W9osRxi1P6&#10;jrpx14+KnLODkVLl+Wa9phA7LHsJz3CJIrqZ/KzB5i/SInPR+HTVWM2JCExuVpu2xkkIPLrZ3G7Q&#10;xy7Va3GAmL4qb0l2GAWEUpTlx8eYzlf/XMG6DOb8fPbSvJ8LmeWqvWLde3lCjrik6QmNHv3EqBhN&#10;oGTCwTMafx04KErGB4fKNuvPqwY3pQTLtmlxg6EEiHr/NsudGDzukkhAySGA6QcEXN4tuHBkhdll&#10;vfJ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xKDO4ugEAAEwDAAAOAAAAAAAAAAAAAAAAAC4CAABkcnMv&#10;ZTJvRG9jLnhtbFBLAQItABQABgAIAAAAIQB7m6+V3QAAAAkBAAAPAAAAAAAAAAAAAAAAABQEAABk&#10;cnMvZG93bnJldi54bWxQSwUGAAAAAAQABADzAAAAHgUAAAAA&#10;" w14:anchorId="77D5867A">
                <v:textbox inset="2.16pt,1.44pt,0,1.44pt">
                  <w:txbxContent>
                    <w:p w:rsidR="00C940CA" w:rsidP="00C940CA" w:rsidRDefault="00C940CA" w14:paraId="4B9A16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3264" behindDoc="0" locked="0" layoutInCell="1" allowOverlap="1" wp14:editId="7656C7C8" wp14:anchorId="4D8EB23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4" name="Rectangle 7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5FC5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4" style="position:absolute;margin-left:104pt;margin-top:-1pt;width:79pt;height:48pt;z-index:259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QuwEAAEw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R0va5vKHHM4pR+&#10;om7MDUaSc3bUQsg836zXFGKHZU/hES5RRDeTnxXY/EVaZC4an64ayzkRjsnNatPWOAmOR583txv0&#10;sUv1Whwgpq/SW5KdngJCKcqy4/eYzldfrmBdBnN+Pntp3s+FzHLVNi9Y916ckCMuaXpAo4yfesqN&#10;DpRMOPiext8HBpIS882hss36ZtXgppRg2TYtbjCUAFHv32aZ46PHXe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mRvELsBAABMAwAADgAAAAAAAAAAAAAAAAAuAgAAZHJz&#10;L2Uyb0RvYy54bWxQSwECLQAUAAYACAAAACEAe5uvld0AAAAJAQAADwAAAAAAAAAAAAAAAAAVBAAA&#10;ZHJzL2Rvd25yZXYueG1sUEsFBgAAAAAEAAQA8wAAAB8FAAAAAA==&#10;" w14:anchorId="4D8EB230">
                <v:textbox inset="2.16pt,1.44pt,0,1.44pt">
                  <w:txbxContent>
                    <w:p w:rsidR="00C940CA" w:rsidP="00C940CA" w:rsidRDefault="00C940CA" w14:paraId="695FC5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4288" behindDoc="0" locked="0" layoutInCell="1" allowOverlap="1" wp14:editId="4CA777B0" wp14:anchorId="7A3B368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5" name="Rectangle 7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81F6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5" style="position:absolute;margin-left:104pt;margin-top:-1pt;width:79pt;height:48pt;z-index:259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v7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X1DiecOp/QT&#10;deO+t4qcs4ORUs3znfUaY+qw7Ck+wiVK6M7kJw1u/iItMhWNT1eN1ZSJwORmtWlrnITAo5vN7QZ9&#10;7FK9FkdI+asKjswOo4BQirL8+D3l89WXK1g3gzk/P3t52k+FzHLVrl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uCb+7sBAABMAwAADgAAAAAAAAAAAAAAAAAuAgAAZHJz&#10;L2Uyb0RvYy54bWxQSwECLQAUAAYACAAAACEAe5uvld0AAAAJAQAADwAAAAAAAAAAAAAAAAAVBAAA&#10;ZHJzL2Rvd25yZXYueG1sUEsFBgAAAAAEAAQA8wAAAB8FAAAAAA==&#10;" w14:anchorId="7A3B3685">
                <v:textbox inset="2.16pt,1.44pt,0,1.44pt">
                  <w:txbxContent>
                    <w:p w:rsidR="00C940CA" w:rsidP="00C940CA" w:rsidRDefault="00C940CA" w14:paraId="6581F6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5312" behindDoc="0" locked="0" layoutInCell="1" allowOverlap="1" wp14:editId="67E6F490" wp14:anchorId="4FA7800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6" name="Rectangle 7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78D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6" style="position:absolute;margin-left:104pt;margin-top:-1pt;width:79pt;height:48pt;z-index:259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dK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lOvKXHM4pS+&#10;o27MDUaSS3bUQsg836zXFGKHZc/hCa5RRDeTnxXY/EVaZC4an28ayzkRjsntatvWOAmORx+36y36&#10;2KV6LQ4Q02fpLclOTwGhFGXZ6WtMl6svV7Aug7k8n700H+ZCZrlq716wHrw4I0dc0vSIRhk/9ZQb&#10;HSiZcPA9jb+ODCQl5otDZZvN3arBTSnBsm1a3GAoAaI+vM0yx0ePu8QT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7H3SrsBAABMAwAADgAAAAAAAAAAAAAAAAAuAgAAZHJz&#10;L2Uyb0RvYy54bWxQSwECLQAUAAYACAAAACEAe5uvld0AAAAJAQAADwAAAAAAAAAAAAAAAAAVBAAA&#10;ZHJzL2Rvd25yZXYueG1sUEsFBgAAAAAEAAQA8wAAAB8FAAAAAA==&#10;" w14:anchorId="4FA78004">
                <v:textbox inset="2.16pt,1.44pt,0,1.44pt">
                  <w:txbxContent>
                    <w:p w:rsidR="00C940CA" w:rsidP="00C940CA" w:rsidRDefault="00C940CA" w14:paraId="64078D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6336" behindDoc="0" locked="0" layoutInCell="1" allowOverlap="1" wp14:editId="3A69F9E7" wp14:anchorId="224133B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7" name="Rectangle 7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C0C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7" style="position:absolute;margin-left:104pt;margin-top:-1pt;width:79pt;height:48pt;z-index:259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Oh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b2mxHOHU/qJ&#10;unHfW0XO2cFIqeb5znqNMXVY9hQf4RIldGfykwY3f5EWmYrGp6vGaspEYHKz2rQ1TkLg0c3mdoM+&#10;dqleiyOk/FUFR2aHUUAoRVl+/J7y+erLFaybwZyfn7087adCZrlqb1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zUDobsBAABMAwAADgAAAAAAAAAAAAAAAAAuAgAAZHJz&#10;L2Uyb0RvYy54bWxQSwECLQAUAAYACAAAACEAe5uvld0AAAAJAQAADwAAAAAAAAAAAAAAAAAVBAAA&#10;ZHJzL2Rvd25yZXYueG1sUEsFBgAAAAAEAAQA8wAAAB8FAAAAAA==&#10;" w14:anchorId="224133B9">
                <v:textbox inset="2.16pt,1.44pt,0,1.44pt">
                  <w:txbxContent>
                    <w:p w:rsidR="00C940CA" w:rsidP="00C940CA" w:rsidRDefault="00C940CA" w14:paraId="3CC0C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7360" behindDoc="0" locked="0" layoutInCell="1" allowOverlap="1" wp14:editId="67526933" wp14:anchorId="0EA4E7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8" name="Rectangle 7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153E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8" style="position:absolute;margin-left:104pt;margin-top:-1pt;width:79pt;height:48pt;z-index:259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PU+l7sBAABMAwAADgAAAAAAAAAAAAAAAAAuAgAAZHJz&#10;L2Uyb0RvYy54bWxQSwECLQAUAAYACAAAACEAe5uvld0AAAAJAQAADwAAAAAAAAAAAAAAAAAVBAAA&#10;ZHJzL2Rvd25yZXYueG1sUEsFBgAAAAAEAAQA8wAAAB8FAAAAAA==&#10;" w14:anchorId="0EA4E784">
                <v:textbox inset="2.16pt,1.44pt,0,1.44pt">
                  <w:txbxContent>
                    <w:p w:rsidR="00C940CA" w:rsidP="00C940CA" w:rsidRDefault="00C940CA" w14:paraId="0A153E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8384" behindDoc="0" locked="0" layoutInCell="1" allowOverlap="1" wp14:editId="4D657D32" wp14:anchorId="5F9AB6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9" name="Rectangle 7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F35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9" style="position:absolute;margin-left:104pt;margin-top:-1pt;width:79pt;height:48pt;z-index:259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p8uwEAAEwDAAAOAAAAZHJzL2Uyb0RvYy54bWysU01v2zAMvQ/YfxB0X+w4a2MbcXopNgwo&#10;1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/PjwAUX1H1+uyocQyg1P6&#10;g7oxO2hBTtlR9b1I8016TT60WPboH+AcBXQT+VmCSV+kReas8fGisZgj4ZhsVk1d4iQ4Hl011w36&#10;2KV4LfYQ4k/hDElORwGhZGXZ4S7E09WXK1iXwJyeT16cd3Mms1zV6xesO9cfkSMuabxHI7WbOsq1&#10;8pRMOPiOhr97BoIS/cuistX6+6r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HHKfLsBAABMAwAADgAAAAAAAAAAAAAAAAAuAgAAZHJz&#10;L2Uyb0RvYy54bWxQSwECLQAUAAYACAAAACEAe5uvld0AAAAJAQAADwAAAAAAAAAAAAAAAAAVBAAA&#10;ZHJzL2Rvd25yZXYueG1sUEsFBgAAAAAEAAQA8wAAAB8FAAAAAA==&#10;" w14:anchorId="5F9AB6D9">
                <v:textbox inset="2.16pt,1.44pt,0,1.44pt">
                  <w:txbxContent>
                    <w:p w:rsidR="00C940CA" w:rsidP="00C940CA" w:rsidRDefault="00C940CA" w14:paraId="1AF35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089408" behindDoc="0" locked="0" layoutInCell="1" allowOverlap="1" wp14:editId="6BCF5127" wp14:anchorId="4980C34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10" name="Rectangle 7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8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0" style="position:absolute;margin-left:104pt;margin-top:-1pt;width:79pt;height:48pt;z-index:259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vS6tjugEAAEwDAAAOAAAAAAAAAAAAAAAAAC4CAABkcnMv&#10;ZTJvRG9jLnhtbFBLAQItABQABgAIAAAAIQB7m6+V3QAAAAkBAAAPAAAAAAAAAAAAAAAAABQEAABk&#10;cnMvZG93bnJldi54bWxQSwUGAAAAAAQABADzAAAAHgUAAAAA&#10;" w14:anchorId="4980C340">
                <v:textbox inset="2.16pt,1.44pt,0,1.44pt">
                  <w:txbxContent>
                    <w:p w:rsidR="00C940CA" w:rsidP="00C940CA" w:rsidRDefault="00C940CA" w14:paraId="58C18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0240" behindDoc="0" locked="0" layoutInCell="1" allowOverlap="1" wp14:editId="5F3E2EC7" wp14:anchorId="0B693C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1" name="Rectangle 7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D7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1" style="position:absolute;margin-left:104pt;margin-top:11pt;width:77pt;height:162pt;z-index:259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mzuw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01DiucMufUff&#10;uB+sIufqaKRUS38Xv6aYerz2Ep/hkiVcLuJnDW75oiwyF49PV4/VnInA4l3TdTV2QuBWW3fdGhOE&#10;qd5uR0j5swqOLAtGAbkUa/nxa8rno69H8N7C5vz+ssrzfi5qmtvN3SvZfZAnFIlTmp8waBsmRoU1&#10;kZIJO89o+nXgoCixXzxa26672xZHpSTNpt3gCENJkPb+fZV7MQYcJpGBkkMEM4xIuJhUeGHPirLL&#10;fC1D8T4v7N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HGLmbO7AQAATQMAAA4AAAAAAAAAAAAAAAAALgIAAGRycy9l&#10;Mm9Eb2MueG1sUEsBAi0AFAAGAAgAAAAhAKop4IPbAAAACgEAAA8AAAAAAAAAAAAAAAAAFQQAAGRy&#10;cy9kb3ducmV2LnhtbFBLBQYAAAAABAAEAPMAAAAdBQAAAAA=&#10;" w14:anchorId="0B693C62">
                <v:textbox inset="2.16pt,1.44pt,0,1.44pt">
                  <w:txbxContent>
                    <w:p w:rsidR="00C940CA" w:rsidP="00C940CA" w:rsidRDefault="00C940CA" w14:paraId="44AD7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1264" behindDoc="0" locked="0" layoutInCell="1" allowOverlap="1" wp14:editId="513BA003" wp14:anchorId="6F9564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2" name="Rectangle 7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D7CF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2" style="position:absolute;margin-left:104pt;margin-top:11pt;width:79pt;height:162pt;z-index:259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y3EBO7AQAATQMAAA4AAAAAAAAAAAAAAAAALgIAAGRycy9l&#10;Mm9Eb2MueG1sUEsBAi0AFAAGAAgAAAAhAHtLjtTbAAAACgEAAA8AAAAAAAAAAAAAAAAAFQQAAGRy&#10;cy9kb3ducmV2LnhtbFBLBQYAAAAABAAEAPMAAAAdBQAAAAA=&#10;" w14:anchorId="6F956474">
                <v:textbox inset="2.16pt,1.44pt,0,1.44pt">
                  <w:txbxContent>
                    <w:p w:rsidR="00C940CA" w:rsidP="00C940CA" w:rsidRDefault="00C940CA" w14:paraId="63D7CF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2288" behindDoc="0" locked="0" layoutInCell="1" allowOverlap="1" wp14:editId="19094C6C" wp14:anchorId="77768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3" name="Rectangle 7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F86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3" style="position:absolute;margin-left:104pt;margin-top:11pt;width:77pt;height:162pt;z-index:259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d3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ebZk2J5w679B19&#10;436wilyqo5FSLf1d/Jpi6vHac3yCa5ZwuYifNbjli7LIXDw+3zxWcyYCi3dN19XYCYFbbd11G0wQ&#10;pnq9HSHlzyo4siwYBeRSrOWnrylfjv4+gvcWNpf3l1WeD3NR06zvbmQPQZ5RJE5pfsSgbZgYFdZE&#10;SibsPKPp55GDosR+8Whtu+nWLY5KSZptu8URhpIg7cPbKvdiDDhMIgMlxwhmGJFwebfwwp4VZdf5&#10;WobibV7Yv/4F+1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Jd3d7oBAABNAwAADgAAAAAAAAAAAAAAAAAuAgAAZHJzL2Uy&#10;b0RvYy54bWxQSwECLQAUAAYACAAAACEAqingg9sAAAAKAQAADwAAAAAAAAAAAAAAAAAUBAAAZHJz&#10;L2Rvd25yZXYueG1sUEsFBgAAAAAEAAQA8wAAABwFAAAAAA==&#10;" w14:anchorId="77768640">
                <v:textbox inset="2.16pt,1.44pt,0,1.44pt">
                  <w:txbxContent>
                    <w:p w:rsidR="00C940CA" w:rsidP="00C940CA" w:rsidRDefault="00C940CA" w14:paraId="506F86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3312" behindDoc="0" locked="0" layoutInCell="1" allowOverlap="1" wp14:editId="7B8330C8" wp14:anchorId="14C598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4" name="Rectangle 7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9589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4" style="position:absolute;margin-left:104pt;margin-top:11pt;width:77pt;height:162pt;z-index:259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7c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H1uukocdxil76j&#10;b9wNkyLn6mikVLm/2a85xB6vvYRnuGQRl1n8osHmL8oiS/H4dPVYLYkILN41XVdjJwRutXXXrTFB&#10;mOrtdoCYPitvSV4wCsilWMuPX2M6H309gvcym/P7eZWW/VLUNLd37SvZvZcnFIlTmp4w6MnPjIrJ&#10;BEpm7Dyj8deBg6Jk+uLQ2nbd3bY4KiVpNu0GRxhKgrT376vcidHjMIkElBwCmGFEwsWkwgt7VpRd&#10;5isPxfu8sH/7C3a/A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Ipa3ty7AQAATQMAAA4AAAAAAAAAAAAAAAAALgIAAGRycy9l&#10;Mm9Eb2MueG1sUEsBAi0AFAAGAAgAAAAhAKop4IPbAAAACgEAAA8AAAAAAAAAAAAAAAAAFQQAAGRy&#10;cy9kb3ducmV2LnhtbFBLBQYAAAAABAAEAPMAAAAdBQAAAAA=&#10;" w14:anchorId="14C598CA">
                <v:textbox inset="2.16pt,1.44pt,0,1.44pt">
                  <w:txbxContent>
                    <w:p w:rsidR="00C940CA" w:rsidP="00C940CA" w:rsidRDefault="00C940CA" w14:paraId="649589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4336" behindDoc="0" locked="0" layoutInCell="1" allowOverlap="1" wp14:editId="7CC5EBCA" wp14:anchorId="72F359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5" name="Rectangle 7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0415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5" style="position:absolute;margin-left:104pt;margin-top:11pt;width:79pt;height:162pt;z-index:259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m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dfOREsctdukH&#10;+sZdPypyqQ5GSpX7m/2aQuzw2lN4hGsWcZnFzxps/qIsMhePzzeP1ZyIwOJ2ud3U2AmBW229Wq0x&#10;QZjq9XaAmL4ob0leMArIpVjLT99iuhx9OYL3MpvL+3mV5sNc1DTL7fK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Cerm4vAEAAE0DAAAOAAAAAAAAAAAAAAAAAC4CAABkcnMv&#10;ZTJvRG9jLnhtbFBLAQItABQABgAIAAAAIQB7S47U2wAAAAoBAAAPAAAAAAAAAAAAAAAAABYEAABk&#10;cnMvZG93bnJldi54bWxQSwUGAAAAAAQABADzAAAAHgUAAAAA&#10;" w14:anchorId="72F359B8">
                <v:textbox inset="2.16pt,1.44pt,0,1.44pt">
                  <w:txbxContent>
                    <w:p w:rsidR="00C940CA" w:rsidP="00C940CA" w:rsidRDefault="00C940CA" w14:paraId="480415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5360" behindDoc="0" locked="0" layoutInCell="1" allowOverlap="1" wp14:editId="504028C6" wp14:anchorId="4FF39F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6" name="Rectangle 7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066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6" style="position:absolute;margin-left:104pt;margin-top:11pt;width:77pt;height:162pt;z-index:259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+NRQ27AQAATQMAAA4AAAAAAAAAAAAAAAAALgIAAGRycy9l&#10;Mm9Eb2MueG1sUEsBAi0AFAAGAAgAAAAhAKop4IPbAAAACgEAAA8AAAAAAAAAAAAAAAAAFQQAAGRy&#10;cy9kb3ducmV2LnhtbFBLBQYAAAAABAAEAPMAAAAdBQAAAAA=&#10;" w14:anchorId="4FF39FA4">
                <v:textbox inset="2.16pt,1.44pt,0,1.44pt">
                  <w:txbxContent>
                    <w:p w:rsidR="00C940CA" w:rsidP="00C940CA" w:rsidRDefault="00C940CA" w14:paraId="1F066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6384" behindDoc="0" locked="0" layoutInCell="1" allowOverlap="1" wp14:editId="02C05F0B" wp14:anchorId="486917BC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7" name="Rectangle 7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3980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7" style="position:absolute;margin-left:105pt;margin-top:11pt;width:77pt;height:162pt;z-index:259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3iDCjuwEAAE0DAAAOAAAAAAAAAAAAAAAAAC4CAABkcnMv&#10;ZTJvRG9jLnhtbFBLAQItABQABgAIAAAAIQBMIlYz3AAAAAoBAAAPAAAAAAAAAAAAAAAAABUEAABk&#10;cnMvZG93bnJldi54bWxQSwUGAAAAAAQABADzAAAAHgUAAAAA&#10;" w14:anchorId="486917BC">
                <v:textbox inset="2.16pt,1.44pt,0,1.44pt">
                  <w:txbxContent>
                    <w:p w:rsidR="00C940CA" w:rsidP="00C940CA" w:rsidRDefault="00C940CA" w14:paraId="453980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7408" behindDoc="0" locked="0" layoutInCell="1" allowOverlap="1" wp14:editId="1F01136C" wp14:anchorId="290AD1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8" name="Rectangle 7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781A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8" style="position:absolute;margin-left:104pt;margin-top:11pt;width:79pt;height:162pt;z-index:259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budR27AQAATQMAAA4AAAAAAAAAAAAAAAAALgIAAGRycy9l&#10;Mm9Eb2MueG1sUEsBAi0AFAAGAAgAAAAhAHtLjtTbAAAACgEAAA8AAAAAAAAAAAAAAAAAFQQAAGRy&#10;cy9kb3ducmV2LnhtbFBLBQYAAAAABAAEAPMAAAAdBQAAAAA=&#10;" w14:anchorId="290AD102">
                <v:textbox inset="2.16pt,1.44pt,0,1.44pt">
                  <w:txbxContent>
                    <w:p w:rsidR="00C940CA" w:rsidP="00C940CA" w:rsidRDefault="00C940CA" w14:paraId="0D781A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8432" behindDoc="0" locked="0" layoutInCell="1" allowOverlap="1" wp14:editId="0E339B3E" wp14:anchorId="0752CA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9" name="Rectangle 7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E385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9" style="position:absolute;margin-left:104pt;margin-top:11pt;width:77pt;height:162pt;z-index:259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J5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asNJZYZ7NIP&#10;9I3ZYZLkXB21EDL1N/k1+9DhtRf/DJcs4DKJXxSY9EVZZMken64eyyUSjsVN1TQldoLjVl02TYsJ&#10;whTvtz2E+E06Q9Kip4BcsrXs+BDi+ejbEbyX2JzfT6u47JesprrZtG9k906cUCROaXzCoCY395RP&#10;2lMyY+d7Gn4fGEhKpu8Wra3b5qbGUclJta7XOMKQE6S9/1hllo8Oh4lHoOTgQQ8jEs4mZV7Ys6zs&#10;Ml9pKD7mmf37X7B7B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G7OEnm7AQAATQMAAA4AAAAAAAAAAAAAAAAALgIAAGRycy9l&#10;Mm9Eb2MueG1sUEsBAi0AFAAGAAgAAAAhAKop4IPbAAAACgEAAA8AAAAAAAAAAAAAAAAAFQQAAGRy&#10;cy9kb3ducmV2LnhtbFBLBQYAAAAABAAEAPMAAAAdBQAAAAA=&#10;" w14:anchorId="0752CA9D">
                <v:textbox inset="2.16pt,1.44pt,0,1.44pt">
                  <w:txbxContent>
                    <w:p w:rsidR="00C940CA" w:rsidP="00C940CA" w:rsidRDefault="00C940CA" w14:paraId="10E385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19456" behindDoc="0" locked="0" layoutInCell="1" allowOverlap="1" wp14:editId="18F71E97" wp14:anchorId="6CD741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20" name="Rectangle 7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157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0" style="position:absolute;margin-left:104pt;margin-top:11pt;width:77pt;height:162pt;z-index:259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7Hug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iwZ57rBL39E3&#10;7geryLk6GinV0t/FrymmHq+9xGe4ZAmXi/hZg1u+KIvMxePT1WM1ZyKweNd0XY0PCdxq665bY4Iw&#10;1dvtCCl/VsGRZcEoIJdiLT9+Tfl89PUI3lvYnN9fVnnez0VNc3u3eSW7D/KEInFK8xMGbcPEqLAm&#10;UjJh5xlNvw4cFCX2i0dr23V32+KolKTZtBscYSgJ0t6/r3IvxoDDJDJQcohghhEJF5MKL+xZUXaZ&#10;r2Uo3ueF/dtf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diOx7oBAABNAwAADgAAAAAAAAAAAAAAAAAuAgAAZHJzL2Uy&#10;b0RvYy54bWxQSwECLQAUAAYACAAAACEAqingg9sAAAAKAQAADwAAAAAAAAAAAAAAAAAUBAAAZHJz&#10;L2Rvd25yZXYueG1sUEsFBgAAAAAEAAQA8wAAABwFAAAAAA==&#10;" w14:anchorId="6CD74175">
                <v:textbox inset="2.16pt,1.44pt,0,1.44pt">
                  <w:txbxContent>
                    <w:p w:rsidR="00C940CA" w:rsidP="00C940CA" w:rsidRDefault="00C940CA" w14:paraId="43157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0480" behindDoc="0" locked="0" layoutInCell="1" allowOverlap="1" wp14:editId="25A17D60" wp14:anchorId="5B5D4E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1" name="Rectangle 7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58A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1" style="position:absolute;margin-left:104pt;margin-top:11pt;width:79pt;height:162pt;z-index:259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mj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t121DiucMufUff&#10;uO+tIpfqYKRUc39nv8aYOrz2Ep/hmiVczuInDW7+oiwyFY/PN4/VlInA4na53dTYCYFbbb1arTFB&#10;mOrtdoSUP6vgyLxgFJBLsZafvqZ8Ofp6BO/NbC7vz6s8Haaipllu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X46aO7AQAATQMAAA4AAAAAAAAAAAAAAAAALgIAAGRycy9l&#10;Mm9Eb2MueG1sUEsBAi0AFAAGAAgAAAAhAHtLjtTbAAAACgEAAA8AAAAAAAAAAAAAAAAAFQQAAGRy&#10;cy9kb3ducmV2LnhtbFBLBQYAAAAABAAEAPMAAAAdBQAAAAA=&#10;" w14:anchorId="5B5D4EB6">
                <v:textbox inset="2.16pt,1.44pt,0,1.44pt">
                  <w:txbxContent>
                    <w:p w:rsidR="00C940CA" w:rsidP="00C940CA" w:rsidRDefault="00C940CA" w14:paraId="6858A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1504" behindDoc="0" locked="0" layoutInCell="1" allowOverlap="1" wp14:editId="05B5FE6B" wp14:anchorId="3F539C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2" name="Rectangle 7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2B3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2" style="position:absolute;margin-left:104pt;margin-top:11pt;width:79pt;height:162pt;z-index:259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6uP2i7AQAATQMAAA4AAAAAAAAAAAAAAAAALgIAAGRycy9l&#10;Mm9Eb2MueG1sUEsBAi0AFAAGAAgAAAAhAHtLjtTbAAAACgEAAA8AAAAAAAAAAAAAAAAAFQQAAGRy&#10;cy9kb3ducmV2LnhtbFBLBQYAAAAABAAEAPMAAAAdBQAAAAA=&#10;" w14:anchorId="3F539CDF">
                <v:textbox inset="2.16pt,1.44pt,0,1.44pt">
                  <w:txbxContent>
                    <w:p w:rsidR="00C940CA" w:rsidP="00C940CA" w:rsidRDefault="00C940CA" w14:paraId="2AB2B3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2528" behindDoc="0" locked="0" layoutInCell="1" allowOverlap="1" wp14:editId="10EE7840" wp14:anchorId="31EDF5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3" name="Rectangle 7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D49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3" style="position:absolute;margin-left:104pt;margin-top:11pt;width:79pt;height:162pt;z-index:259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rG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rZdCtKPHfYpe/o&#10;G/eDVeRSHY2UqvS3+DXF1OO15/gE1yzhsoifNbjyRVlkrh6fbx6rOROBxbvV3bbFTgjc6tr1eoMJ&#10;wjSvtyOk/FkFR8qCUUAu1Vp++pry5ejvI3ivsLm8X1Z5PsxVzXLd3sgegjyjSJzS/IhB2zAxKqyJ&#10;lEzYeUbTzyMHRYn94tHabrNedTgqNVluuy2OMNQEaR/eVrkXY8BhEhkoOUYww4iE67uVF/asKrvO&#10;VxmKt3ll//oX7H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qtKxroBAABNAwAADgAAAAAAAAAAAAAAAAAuAgAAZHJzL2Uy&#10;b0RvYy54bWxQSwECLQAUAAYACAAAACEAe0uO1NsAAAAKAQAADwAAAAAAAAAAAAAAAAAUBAAAZHJz&#10;L2Rvd25yZXYueG1sUEsFBgAAAAAEAAQA8wAAABwFAAAAAA==&#10;" w14:anchorId="31EDF576">
                <v:textbox inset="2.16pt,1.44pt,0,1.44pt">
                  <w:txbxContent>
                    <w:p w:rsidR="00C940CA" w:rsidP="00C940CA" w:rsidRDefault="00C940CA" w14:paraId="6B3D49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3552" behindDoc="0" locked="0" layoutInCell="1" allowOverlap="1" wp14:editId="25BDEC77" wp14:anchorId="2787F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4" name="Rectangle 7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ABA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4" style="position:absolute;margin-left:104pt;margin-top:11pt;width:79pt;height:162pt;z-index:259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m4227AQAATQMAAA4AAAAAAAAAAAAAAAAALgIAAGRycy9l&#10;Mm9Eb2MueG1sUEsBAi0AFAAGAAgAAAAhAHtLjtTbAAAACgEAAA8AAAAAAAAAAAAAAAAAFQQAAGRy&#10;cy9kb3ducmV2LnhtbFBLBQYAAAAABAAEAPMAAAAdBQAAAAA=&#10;" w14:anchorId="2787F48F">
                <v:textbox inset="2.16pt,1.44pt,0,1.44pt">
                  <w:txbxContent>
                    <w:p w:rsidR="00C940CA" w:rsidP="00C940CA" w:rsidRDefault="00C940CA" w14:paraId="19ABA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4576" behindDoc="0" locked="0" layoutInCell="1" allowOverlap="1" wp14:editId="6D36897D" wp14:anchorId="0225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5" name="Rectangle 7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48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5" style="position:absolute;margin-left:104pt;margin-top:11pt;width:79pt;height:162pt;z-index:259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AY5bDvAEAAE0DAAAOAAAAAAAAAAAAAAAAAC4CAABkcnMv&#10;ZTJvRG9jLnhtbFBLAQItABQABgAIAAAAIQB7S47U2wAAAAoBAAAPAAAAAAAAAAAAAAAAABYEAABk&#10;cnMvZG93bnJldi54bWxQSwUGAAAAAAQABADzAAAAHgUAAAAA&#10;" w14:anchorId="022554E5">
                <v:textbox inset="2.16pt,1.44pt,0,1.44pt">
                  <w:txbxContent>
                    <w:p w:rsidR="00C940CA" w:rsidP="00C940CA" w:rsidRDefault="00C940CA" w14:paraId="1A548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5600" behindDoc="0" locked="0" layoutInCell="1" allowOverlap="1" wp14:editId="6427BDEF" wp14:anchorId="604578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6" name="Rectangle 7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F81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6" style="position:absolute;margin-left:104pt;margin-top:11pt;width:79pt;height:162pt;z-index:259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i8vAEAAE0DAAAOAAAAZHJzL2Uyb0RvYy54bWysU8tu2zAQvBfoPxC815IVIXY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yuVs01JY5b7NIv&#10;9I27flTkVB2MlCr3N/s1hdjhtefwBOcs4jKLnzXY/EVZZC4eHy8eqzkRgcWbq5t1jZ0QuNXUbbvC&#10;BGGqj9sBYrpX3pK8YBSQS7GWH37GdDr6fgTvZTan9/Mqzbu5qFm2dftOduflEUXilKZHDHr0E6Ni&#10;NIGSCTvPaHzdc1CUjD8cWtus2qsGR6Uky3WzxhGGkiDt3ecqd2LwOEwiASX7AKYfkHAxqfDCnhVl&#10;5/nKQ/E5L+w//oLt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9sXi8vAEAAE0DAAAOAAAAAAAAAAAAAAAAAC4CAABkcnMv&#10;ZTJvRG9jLnhtbFBLAQItABQABgAIAAAAIQB7S47U2wAAAAoBAAAPAAAAAAAAAAAAAAAAABYEAABk&#10;cnMvZG93bnJldi54bWxQSwUGAAAAAAQABADzAAAAHgUAAAAA&#10;" w14:anchorId="6045785F">
                <v:textbox inset="2.16pt,1.44pt,0,1.44pt">
                  <w:txbxContent>
                    <w:p w:rsidR="00C940CA" w:rsidP="00C940CA" w:rsidRDefault="00C940CA" w14:paraId="0AF81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6624" behindDoc="0" locked="0" layoutInCell="1" allowOverlap="1" wp14:editId="3510ECCC" wp14:anchorId="63AE6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7" name="Rectangle 7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164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7" style="position:absolute;margin-left:104pt;margin-top:11pt;width:79pt;height:162pt;z-index:259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W0DRK7AQAATQMAAA4AAAAAAAAAAAAAAAAALgIAAGRycy9l&#10;Mm9Eb2MueG1sUEsBAi0AFAAGAAgAAAAhAHtLjtTbAAAACgEAAA8AAAAAAAAAAAAAAAAAFQQAAGRy&#10;cy9kb3ducmV2LnhtbFBLBQYAAAAABAAEAPMAAAAdBQAAAAA=&#10;" w14:anchorId="63AE6977">
                <v:textbox inset="2.16pt,1.44pt,0,1.44pt">
                  <w:txbxContent>
                    <w:p w:rsidR="00C940CA" w:rsidP="00C940CA" w:rsidRDefault="00C940CA" w14:paraId="339164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7648" behindDoc="0" locked="0" layoutInCell="1" allowOverlap="1" wp14:editId="26CED8ED" wp14:anchorId="65591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8" name="Rectangle 7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8E13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8" style="position:absolute;margin-left:104pt;margin-top:11pt;width:79pt;height:162pt;z-index:259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pmuwEAAE0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V2vO+yV5w679AN9&#10;436wipyro5FSlf4Wv6aYerz2HJ/gkiVcFvGzBle+KIvM1ePT1WM1ZyKweHdzt2mxEwK3una1WmOC&#10;MM3b7Qgpf1HBkbJgFJBLtZYfv6V8Pvp6BO8VNuf3yyrP+7mqWa7a21ey+yBPKBKnND9i0DZMjApr&#10;IiUTdp7R9OvAQVFiv3q0tluvbjoclZosN90GbYGaIO39+yr3Ygw4TCIDJYcIZhiRcDWp8sKeVWWX&#10;+SpD8T6v7N/+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3Wma7AQAATQMAAA4AAAAAAAAAAAAAAAAALgIAAGRycy9l&#10;Mm9Eb2MueG1sUEsBAi0AFAAGAAgAAAAhAHtLjtTbAAAACgEAAA8AAAAAAAAAAAAAAAAAFQQAAGRy&#10;cy9kb3ducmV2LnhtbFBLBQYAAAAABAAEAPMAAAAdBQAAAAA=&#10;" w14:anchorId="65591D88">
                <v:textbox inset="2.16pt,1.44pt,0,1.44pt">
                  <w:txbxContent>
                    <w:p w:rsidR="00C940CA" w:rsidP="00C940CA" w:rsidRDefault="00C940CA" w14:paraId="018E13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8672" behindDoc="0" locked="0" layoutInCell="1" allowOverlap="1" wp14:editId="7EFA4F28" wp14:anchorId="6864D2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9" name="Rectangle 7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851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9" style="position:absolute;margin-left:104pt;margin-top:11pt;width:79pt;height:162pt;z-index:259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zyL8i7AQAATQMAAA4AAAAAAAAAAAAAAAAALgIAAGRycy9l&#10;Mm9Eb2MueG1sUEsBAi0AFAAGAAgAAAAhAHtLjtTbAAAACgEAAA8AAAAAAAAAAAAAAAAAFQQAAGRy&#10;cy9kb3ducmV2LnhtbFBLBQYAAAAABAAEAPMAAAAdBQAAAAA=&#10;" w14:anchorId="6864D2DD">
                <v:textbox inset="2.16pt,1.44pt,0,1.44pt">
                  <w:txbxContent>
                    <w:p w:rsidR="00C940CA" w:rsidP="00C940CA" w:rsidRDefault="00C940CA" w14:paraId="72851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29696" behindDoc="0" locked="0" layoutInCell="1" allowOverlap="1" wp14:editId="34E010FA" wp14:anchorId="63BBC0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0" name="Rectangle 7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9059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0" style="position:absolute;margin-left:104pt;margin-top:11pt;width:79pt;height:162pt;z-index:259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jUuwEAAE0DAAAOAAAAZHJzL2Uyb0RvYy54bWysU8tu2zAQvBfoPxC815JlI1YE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d1sVmiQ5w679AN9&#10;4763ipyrg5FSzf2d/Rpj6vDaS3yGS5ZwOYufNLj5i7LIVDw+XT1WUyYCi7er27bGhwRuNfV6vcEE&#10;Yar32xFS/qaCI/OCUUAuxVp+fEj5fPTtCN6b2Zzfn1d52k9FzXJdt29k90GeUCROaX7CoG0YGRXW&#10;REpG7Dyj6feBg6LEfvdobbNZrxoclZIs26bFEYaSIO39xyr3Ygg4TCIDJYcIph+QcDGp8MKeFWWX&#10;+ZqH4mNe2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wOeNS7AQAATQMAAA4AAAAAAAAAAAAAAAAALgIAAGRycy9l&#10;Mm9Eb2MueG1sUEsBAi0AFAAGAAgAAAAhAHtLjtTbAAAACgEAAA8AAAAAAAAAAAAAAAAAFQQAAGRy&#10;cy9kb3ducmV2LnhtbFBLBQYAAAAABAAEAPMAAAAdBQAAAAA=&#10;" w14:anchorId="63BBC0CB">
                <v:textbox inset="2.16pt,1.44pt,0,1.44pt">
                  <w:txbxContent>
                    <w:p w:rsidR="00C940CA" w:rsidP="00C940CA" w:rsidRDefault="00C940CA" w14:paraId="069059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0720" behindDoc="0" locked="0" layoutInCell="1" allowOverlap="1" wp14:editId="50918D07" wp14:anchorId="12F80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1" name="Rectangle 7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9A7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1" style="position:absolute;margin-left:104pt;margin-top:11pt;width:79pt;height:162pt;z-index:259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16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v1sqHEc4dd+o6+&#10;cd9bRS7VwUip5v7Ofo0xdXjtJT7DNUu4nMVPGtz8RVlkKh6fbx6rKROBxe1yu6mxEwK32nq1WmOC&#10;MNXb7Qgpf1bBkXnBKCCXYi0/fU35cvT1CN6b2Vzen1d5OkxFTbOq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QLDXq7AQAATQMAAA4AAAAAAAAAAAAAAAAALgIAAGRycy9l&#10;Mm9Eb2MueG1sUEsBAi0AFAAGAAgAAAAhAHtLjtTbAAAACgEAAA8AAAAAAAAAAAAAAAAAFQQAAGRy&#10;cy9kb3ducmV2LnhtbFBLBQYAAAAABAAEAPMAAAAdBQAAAAA=&#10;" w14:anchorId="12F80982">
                <v:textbox inset="2.16pt,1.44pt,0,1.44pt">
                  <w:txbxContent>
                    <w:p w:rsidR="00C940CA" w:rsidP="00C940CA" w:rsidRDefault="00C940CA" w14:paraId="1E59A7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1744" behindDoc="0" locked="0" layoutInCell="1" allowOverlap="1" wp14:editId="6AB8183E" wp14:anchorId="7ADC26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2" name="Rectangle 7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65A5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2" style="position:absolute;margin-left:104pt;margin-top:11pt;width:79pt;height:162pt;z-index:259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RKWELoBAABNAwAADgAAAAAAAAAAAAAAAAAuAgAAZHJzL2Uy&#10;b0RvYy54bWxQSwECLQAUAAYACAAAACEAe0uO1NsAAAAKAQAADwAAAAAAAAAAAAAAAAAUBAAAZHJz&#10;L2Rvd25yZXYueG1sUEsFBgAAAAAEAAQA8wAAABwFAAAAAA==&#10;" w14:anchorId="7ADC2659">
                <v:textbox inset="2.16pt,1.44pt,0,1.44pt">
                  <w:txbxContent>
                    <w:p w:rsidR="00C940CA" w:rsidP="00C940CA" w:rsidRDefault="00C940CA" w14:paraId="6565A5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2768" behindDoc="0" locked="0" layoutInCell="1" allowOverlap="1" wp14:editId="5D806B3E" wp14:anchorId="33870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3" name="Rectangle 7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BC14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3" style="position:absolute;margin-left:104pt;margin-top:11pt;width:79pt;height:162pt;z-index:259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fjvroBAABNAwAADgAAAAAAAAAAAAAAAAAuAgAAZHJzL2Uy&#10;b0RvYy54bWxQSwECLQAUAAYACAAAACEAe0uO1NsAAAAKAQAADwAAAAAAAAAAAAAAAAAUBAAAZHJz&#10;L2Rvd25yZXYueG1sUEsFBgAAAAAEAAQA8wAAABwFAAAAAA==&#10;" w14:anchorId="338702BA">
                <v:textbox inset="2.16pt,1.44pt,0,1.44pt">
                  <w:txbxContent>
                    <w:p w:rsidR="00C940CA" w:rsidP="00C940CA" w:rsidRDefault="00C940CA" w14:paraId="1ABC14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3792" behindDoc="0" locked="0" layoutInCell="1" allowOverlap="1" wp14:editId="493F993C" wp14:anchorId="229F0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4" name="Rectangle 7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FA2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4" style="position:absolute;margin-left:104pt;margin-top:11pt;width:79pt;height:162pt;z-index:259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/aShW7AQAATQMAAA4AAAAAAAAAAAAAAAAALgIAAGRycy9l&#10;Mm9Eb2MueG1sUEsBAi0AFAAGAAgAAAAhAHtLjtTbAAAACgEAAA8AAAAAAAAAAAAAAAAAFQQAAGRy&#10;cy9kb3ducmV2LnhtbFBLBQYAAAAABAAEAPMAAAAdBQAAAAA=&#10;" w14:anchorId="229F02EA">
                <v:textbox inset="2.16pt,1.44pt,0,1.44pt">
                  <w:txbxContent>
                    <w:p w:rsidR="00C940CA" w:rsidP="00C940CA" w:rsidRDefault="00C940CA" w14:paraId="5C3FA2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4816" behindDoc="0" locked="0" layoutInCell="1" allowOverlap="1" wp14:editId="4BC61333" wp14:anchorId="27E65E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5" name="Rectangle 7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BD0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5" style="position:absolute;margin-left:104pt;margin-top:11pt;width:79pt;height:162pt;z-index:259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+7vA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xIieMWu/QD&#10;feOuHxU5Vwcjpcr9zX5NIXZ47Tk8wSWLuMziZw02f1EWmYvHp6vHak5EYPFuebepsRMCt9p6tVpj&#10;gjDV2+0AMX1R3pK8YBSQS7GWH7/FdD76egTvZTbn9/Mqzfu5qGlWzfKV7N7LE4rEKU2PGPToJ0bF&#10;aAIlE3ae0fjrwEFRMn51aG27Xi1bHJWSNJt2gyMMJUHa+/dV7sTgcZhEAkoOAUw/IOFiUuGFPSvK&#10;LvOVh+J9Xti//QW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n3z+7vAEAAE0DAAAOAAAAAAAAAAAAAAAAAC4CAABkcnMv&#10;ZTJvRG9jLnhtbFBLAQItABQABgAIAAAAIQB7S47U2wAAAAoBAAAPAAAAAAAAAAAAAAAAABYEAABk&#10;cnMvZG93bnJldi54bWxQSwUGAAAAAAQABADzAAAAHgUAAAAA&#10;" w14:anchorId="27E65E8D">
                <v:textbox inset="2.16pt,1.44pt,0,1.44pt">
                  <w:txbxContent>
                    <w:p w:rsidR="00C940CA" w:rsidP="00C940CA" w:rsidRDefault="00C940CA" w14:paraId="6B3BD0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5840" behindDoc="0" locked="0" layoutInCell="1" allowOverlap="1" wp14:editId="64DACCA9" wp14:anchorId="08DB6C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6" name="Rectangle 7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BCB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6" style="position:absolute;margin-left:104pt;margin-top:11pt;width:79pt;height:162pt;z-index:259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aDdHEvAEAAE0DAAAOAAAAAAAAAAAAAAAAAC4CAABkcnMv&#10;ZTJvRG9jLnhtbFBLAQItABQABgAIAAAAIQB7S47U2wAAAAoBAAAPAAAAAAAAAAAAAAAAABYEAABk&#10;cnMvZG93bnJldi54bWxQSwUGAAAAAAQABADzAAAAHgUAAAAA&#10;" w14:anchorId="08DB6C6A">
                <v:textbox inset="2.16pt,1.44pt,0,1.44pt">
                  <w:txbxContent>
                    <w:p w:rsidR="00C940CA" w:rsidP="00C940CA" w:rsidRDefault="00C940CA" w14:paraId="1CBCB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6864" behindDoc="0" locked="0" layoutInCell="1" allowOverlap="1" wp14:editId="14271980" wp14:anchorId="38EA6B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7" name="Rectangle 7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5F87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7" style="position:absolute;margin-left:104pt;margin-top:11pt;width:79pt;height:162pt;z-index:259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IIpGq7AQAATQMAAA4AAAAAAAAAAAAAAAAALgIAAGRycy9l&#10;Mm9Eb2MueG1sUEsBAi0AFAAGAAgAAAAhAHtLjtTbAAAACgEAAA8AAAAAAAAAAAAAAAAAFQQAAGRy&#10;cy9kb3ducmV2LnhtbFBLBQYAAAAABAAEAPMAAAAdBQAAAAA=&#10;" w14:anchorId="38EA6B67">
                <v:textbox inset="2.16pt,1.44pt,0,1.44pt">
                  <w:txbxContent>
                    <w:p w:rsidR="00C940CA" w:rsidP="00C940CA" w:rsidRDefault="00C940CA" w14:paraId="205F87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7888" behindDoc="0" locked="0" layoutInCell="1" allowOverlap="1" wp14:editId="085A663D" wp14:anchorId="3B09F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8" name="Rectangle 7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A2D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8" style="position:absolute;margin-left:104pt;margin-top:11pt;width:79pt;height:162pt;z-index:259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NL8x67AQAATQMAAA4AAAAAAAAAAAAAAAAALgIAAGRycy9l&#10;Mm9Eb2MueG1sUEsBAi0AFAAGAAgAAAAhAHtLjtTbAAAACgEAAA8AAAAAAAAAAAAAAAAAFQQAAGRy&#10;cy9kb3ducmV2LnhtbFBLBQYAAAAABAAEAPMAAAAdBQAAAAA=&#10;" w14:anchorId="3B09F720">
                <v:textbox inset="2.16pt,1.44pt,0,1.44pt">
                  <w:txbxContent>
                    <w:p w:rsidR="00C940CA" w:rsidP="00C940CA" w:rsidRDefault="00C940CA" w14:paraId="2DA2D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8912" behindDoc="0" locked="0" layoutInCell="1" allowOverlap="1" wp14:editId="14F8FEE4" wp14:anchorId="0F10DC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9" name="Rectangle 7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0E31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9" style="position:absolute;margin-left:104pt;margin-top:11pt;width:79pt;height:162pt;z-index:259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OhrC7AQAATQMAAA4AAAAAAAAAAAAAAAAALgIAAGRycy9l&#10;Mm9Eb2MueG1sUEsBAi0AFAAGAAgAAAAhAHtLjtTbAAAACgEAAA8AAAAAAAAAAAAAAAAAFQQAAGRy&#10;cy9kb3ducmV2LnhtbFBLBQYAAAAABAAEAPMAAAAdBQAAAAA=&#10;" w14:anchorId="0F10DCF3">
                <v:textbox inset="2.16pt,1.44pt,0,1.44pt">
                  <w:txbxContent>
                    <w:p w:rsidR="00C940CA" w:rsidP="00C940CA" w:rsidRDefault="00C940CA" w14:paraId="540E31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39936" behindDoc="0" locked="0" layoutInCell="1" allowOverlap="1" wp14:editId="3FADB843" wp14:anchorId="2F5735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0" name="Rectangle 7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6BA2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0" style="position:absolute;margin-left:104pt;margin-top:11pt;width:79pt;height:162pt;z-index:259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yQ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1w0aZJnBLv1E&#10;35gdtSCn6qSGQaT+Jr9mHzq89uKf4ZwFXCbxiwSTviiLLNnj48VjsUTCsXh3c9eW+BDHrbpsmjUm&#10;CFN83PYQ4lfhDEmLngJyydayw/cQT0ffj+C9xOb0flrFZbdkNVVTte9kd244okic0viEQWo395Rr&#10;5SmZsfM9Da97BoIS/c2itfW6ualxVHJStXWLIww5Qdq7z1Vm+eRwmHgESvYe1Dgh4WxS5oU9y8rO&#10;85WG4nOe2X/8Bd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+K/JC7AQAATQMAAA4AAAAAAAAAAAAAAAAALgIAAGRycy9l&#10;Mm9Eb2MueG1sUEsBAi0AFAAGAAgAAAAhAHtLjtTbAAAACgEAAA8AAAAAAAAAAAAAAAAAFQQAAGRy&#10;cy9kb3ducmV2LnhtbFBLBQYAAAAABAAEAPMAAAAdBQAAAAA=&#10;" w14:anchorId="2F57358A">
                <v:textbox inset="2.16pt,1.44pt,0,1.44pt">
                  <w:txbxContent>
                    <w:p w:rsidR="00C940CA" w:rsidP="00C940CA" w:rsidRDefault="00C940CA" w14:paraId="5D6BA2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0960" behindDoc="0" locked="0" layoutInCell="1" allowOverlap="1" wp14:editId="6217EFC2" wp14:anchorId="0682C6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1" name="Rectangle 7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49F7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1" style="position:absolute;margin-left:104pt;margin-top:11pt;width:79pt;height:162pt;z-index:259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k+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7XXUOJ5w679B19&#10;436wilyqo5FSLf1d/Jpi6vHac3yCa5ZwuYifNbjli7LIXDw+3zxWcyYCi9u77abGTgjcauuuW2OC&#10;MNXr7Qgpf1bBkWXBKCCXYi0/fU35cvTlCN5b2FzeX1Z5PsxFTdM12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PiT67AQAATQMAAA4AAAAAAAAAAAAAAAAALgIAAGRycy9l&#10;Mm9Eb2MueG1sUEsBAi0AFAAGAAgAAAAhAHtLjtTbAAAACgEAAA8AAAAAAAAAAAAAAAAAFQQAAGRy&#10;cy9kb3ducmV2LnhtbFBLBQYAAAAABAAEAPMAAAAdBQAAAAA=&#10;" w14:anchorId="0682C6F9">
                <v:textbox inset="2.16pt,1.44pt,0,1.44pt">
                  <w:txbxContent>
                    <w:p w:rsidR="00C940CA" w:rsidP="00C940CA" w:rsidRDefault="00C940CA" w14:paraId="1049F7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1984" behindDoc="0" locked="0" layoutInCell="1" allowOverlap="1" wp14:editId="3695F5B3" wp14:anchorId="4B55D3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2" name="Rectangle 7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37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2" style="position:absolute;margin-left:104pt;margin-top:11pt;width:79pt;height:162pt;z-index:259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cFige7AQAATQMAAA4AAAAAAAAAAAAAAAAALgIAAGRycy9l&#10;Mm9Eb2MueG1sUEsBAi0AFAAGAAgAAAAhAHtLjtTbAAAACgEAAA8AAAAAAAAAAAAAAAAAFQQAAGRy&#10;cy9kb3ducmV2LnhtbFBLBQYAAAAABAAEAPMAAAAdBQAAAAA=&#10;" w14:anchorId="4B55D33F">
                <v:textbox inset="2.16pt,1.44pt,0,1.44pt">
                  <w:txbxContent>
                    <w:p w:rsidR="00C940CA" w:rsidP="00C940CA" w:rsidRDefault="00C940CA" w14:paraId="1C637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3008" behindDoc="0" locked="0" layoutInCell="1" allowOverlap="1" wp14:editId="355F961E" wp14:anchorId="31FF97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3" name="Rectangle 7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3C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3" style="position:absolute;margin-left:104pt;margin-top:11pt;width:79pt;height:162pt;z-index:259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/AP+puQEAAE0DAAAOAAAAAAAAAAAAAAAAAC4CAABkcnMvZTJv&#10;RG9jLnhtbFBLAQItABQABgAIAAAAIQB7S47U2wAAAAoBAAAPAAAAAAAAAAAAAAAAABMEAABkcnMv&#10;ZG93bnJldi54bWxQSwUGAAAAAAQABADzAAAAGwUAAAAA&#10;" w14:anchorId="31FF9764">
                <v:textbox inset="2.16pt,1.44pt,0,1.44pt">
                  <w:txbxContent>
                    <w:p w:rsidR="00C940CA" w:rsidP="00C940CA" w:rsidRDefault="00C940CA" w14:paraId="0273C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4032" behindDoc="0" locked="0" layoutInCell="1" allowOverlap="1" wp14:editId="688D141B" wp14:anchorId="2F0EDE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4" name="Rectangle 7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3A18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4" style="position:absolute;margin-left:104pt;margin-top:11pt;width:79pt;height:135pt;z-index:259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ezugEAAE0DAAAOAAAAZHJzL2Uyb0RvYy54bWysU8tu2zAQvBfIPxC8x3rE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Wi4pcdxil36i&#10;b9z1oyKn6mCkVLm/2a8pxA6vvYRnOGcRl1n8rMHmL8oic/H4ePFYzYkILN7d3K1r7ITArWZVNzlB&#10;mOrjdoCYvipvSV4wCsilWMsP32M6HX0/gvcym9P7eZXm3VzUNMu2fSe78/KIInFK0xMGPfqJUTGa&#10;QMmEnWc0vu45KErGbw6tbVfLmxZHpSTNul3jCENJkPbuc5U7MXgcJpGAkn0A0w9IuJhUeGHPirLz&#10;fOWh+JwX9h9/wfY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RwXs7oBAABNAwAADgAAAAAAAAAAAAAAAAAuAgAAZHJzL2Uy&#10;b0RvYy54bWxQSwECLQAUAAYACAAAACEAsUqaJdsAAAAKAQAADwAAAAAAAAAAAAAAAAAUBAAAZHJz&#10;L2Rvd25yZXYueG1sUEsFBgAAAAAEAAQA8wAAABwFAAAAAA==&#10;" w14:anchorId="2F0EDEFB">
                <v:textbox inset="2.16pt,1.44pt,0,1.44pt">
                  <w:txbxContent>
                    <w:p w:rsidR="00C940CA" w:rsidP="00C940CA" w:rsidRDefault="00C940CA" w14:paraId="473A18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5056" behindDoc="0" locked="0" layoutInCell="1" allowOverlap="1" wp14:editId="1DCC8B99" wp14:anchorId="074930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5" name="Rectangle 7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A2F5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5" style="position:absolute;margin-left:104pt;margin-top:11pt;width:79pt;height:135pt;z-index:259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Id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pIieMWu/QD&#10;feOuHxU5Vwcjpcr9zX5NIXZ47Tk8wSWLuMziZw02f1EWmYvHp6vHak5EYPFuebepsRMCt5p13eQE&#10;Yaq32wFi+qK8JXnBKCCXYi0/fovpfPT1CN7LbM7v51Wa93NR06za5SvZvZcnFIlTmh4x6NFPjIrR&#10;BEom7Dyj8deBg6Jk/OrQ2na9WrY4KiVpNu0GRxhKgrT376vcicHjMIkElBwCmH5AwsWkwgt7VpRd&#10;5isPxfu8sH/7C3a/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CEZYh27AQAATQMAAA4AAAAAAAAAAAAAAAAALgIAAGRycy9l&#10;Mm9Eb2MueG1sUEsBAi0AFAAGAAgAAAAhALFKmiXbAAAACgEAAA8AAAAAAAAAAAAAAAAAFQQAAGRy&#10;cy9kb3ducmV2LnhtbFBLBQYAAAAABAAEAPMAAAAdBQAAAAA=&#10;" w14:anchorId="0749303F">
                <v:textbox inset="2.16pt,1.44pt,0,1.44pt">
                  <w:txbxContent>
                    <w:p w:rsidR="00C940CA" w:rsidP="00C940CA" w:rsidRDefault="00C940CA" w14:paraId="01A2F5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6080" behindDoc="0" locked="0" layoutInCell="1" allowOverlap="1" wp14:editId="61324DAF" wp14:anchorId="4B143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6" name="Rectangle 7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A2F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6" style="position:absolute;margin-left:104pt;margin-top:11pt;width:79pt;height:135pt;z-index:259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xi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bymxHGLXfqF&#10;vnHXj4qcqoORUuX+Zr+mEDu89hye4JxFXGbxswabvyiLzMXj48VjNScisHhzdbOusRMCt5pV3eQE&#10;YaqP2wFiulfekrxgFJBLsZYffsZ0Ovp+BO9lNqf38yrNu7moaZbt8p3szssjisQpTY8Y9OgnRsVo&#10;AiUTdp7R+LrnoCgZfzi0tl0tr1oclZI063aNIwwlQdq7z1XuxOBxmEQCSvYBTD8g4WJS4YU9K8rO&#10;85WH4nNe2H/8Bds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FzLjGK7AQAATQMAAA4AAAAAAAAAAAAAAAAALgIAAGRycy9l&#10;Mm9Eb2MueG1sUEsBAi0AFAAGAAgAAAAhALFKmiXbAAAACgEAAA8AAAAAAAAAAAAAAAAAFQQAAGRy&#10;cy9kb3ducmV2LnhtbFBLBQYAAAAABAAEAPMAAAAdBQAAAAA=&#10;" w14:anchorId="4B143496">
                <v:textbox inset="2.16pt,1.44pt,0,1.44pt">
                  <w:txbxContent>
                    <w:p w:rsidR="00C940CA" w:rsidP="00C940CA" w:rsidRDefault="00C940CA" w14:paraId="5AA2F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7104" behindDoc="0" locked="0" layoutInCell="1" allowOverlap="1" wp14:editId="2EA86B74" wp14:anchorId="61DB21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7" name="Rectangle 7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636B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7" style="position:absolute;margin-left:104pt;margin-top:11pt;width:79pt;height:135pt;z-index:259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nMuwEAAE0DAAAOAAAAZHJzL2Uyb0RvYy54bWysU8tu2zAQvBfoPxC813rErRz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Ndt+4ocdxil36g&#10;b9wNkyLn6mikVLm/2a85xB6vPYVHuGQRl1n8osHmL8oiS/H4dPVYLYkILN7e3G5q7ITAraarm5wg&#10;TPV6O0BMX5S3JC8YBeRSrOXHbzGdj74cwXuZzfn9vErLfilqmnX78YXs3ssTisQpTQ8Y9ORnRsVk&#10;AiUzdp7R+OvAQVEyfXVobdutb1oclZI0m3aDIwwlQdr7t1XuxOhxmEQCSg4BzDAi4WJS4YU9K8ou&#10;85WH4m1e2L/+Bbv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TO+cy7AQAATQMAAA4AAAAAAAAAAAAAAAAALgIAAGRycy9l&#10;Mm9Eb2MueG1sUEsBAi0AFAAGAAgAAAAhALFKmiXbAAAACgEAAA8AAAAAAAAAAAAAAAAAFQQAAGRy&#10;cy9kb3ducmV2LnhtbFBLBQYAAAAABAAEAPMAAAAdBQAAAAA=&#10;" w14:anchorId="61DB21B1">
                <v:textbox inset="2.16pt,1.44pt,0,1.44pt">
                  <w:txbxContent>
                    <w:p w:rsidR="00C940CA" w:rsidP="00C940CA" w:rsidRDefault="00C940CA" w14:paraId="3C636B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8128" behindDoc="0" locked="0" layoutInCell="1" allowOverlap="1" wp14:editId="3D2E4342" wp14:anchorId="0E2F07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8" name="Rectangle 7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3FC4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8" style="position:absolute;margin-left:104pt;margin-top:11pt;width:79pt;height:135pt;z-index:259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64ug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cReOW6xS7/Q&#10;N+76UZFTdTBSqtzf7NcUYofXnsMTnLOIyyx+1mDzF2WRuXh8vHis5kQEFm+ubtY1dkLgVrOqm5wg&#10;TPVxO0BM98pbkheMAnIp1vLDz5hOR9+P4L3M5vR+XqV5Nxc1zbK9fie78/KIInFK0yMGPfqJUTGa&#10;QMmEnWc0vu45KErGHw6tbVfLqxZHpSTNul2jLVASpL37XOVODB6HSSSgZB/A9AMSLiYVXtizouw8&#10;X3koPueF/cdfsH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Y2uuLoBAABNAwAADgAAAAAAAAAAAAAAAAAuAgAAZHJzL2Uy&#10;b0RvYy54bWxQSwECLQAUAAYACAAAACEAsUqaJdsAAAAKAQAADwAAAAAAAAAAAAAAAAAUBAAAZHJz&#10;L2Rvd25yZXYueG1sUEsFBgAAAAAEAAQA8wAAABwFAAAAAA==&#10;" w14:anchorId="0E2F070D">
                <v:textbox inset="2.16pt,1.44pt,0,1.44pt">
                  <w:txbxContent>
                    <w:p w:rsidR="00C940CA" w:rsidP="00C940CA" w:rsidRDefault="00C940CA" w14:paraId="1B3FC4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49152" behindDoc="0" locked="0" layoutInCell="1" allowOverlap="1" wp14:editId="7DC28490" wp14:anchorId="32D704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9" name="Rectangle 7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BC9C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9" style="position:absolute;margin-left:104pt;margin-top:11pt;width:79pt;height:135pt;z-index:259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YjbFroBAABNAwAADgAAAAAAAAAAAAAAAAAuAgAAZHJzL2Uy&#10;b0RvYy54bWxQSwECLQAUAAYACAAAACEAsUqaJdsAAAAKAQAADwAAAAAAAAAAAAAAAAAUBAAAZHJz&#10;L2Rvd25yZXYueG1sUEsFBgAAAAAEAAQA8wAAABwFAAAAAA==&#10;" w14:anchorId="32D70408">
                <v:textbox inset="2.16pt,1.44pt,0,1.44pt">
                  <w:txbxContent>
                    <w:p w:rsidR="00C940CA" w:rsidP="00C940CA" w:rsidRDefault="00C940CA" w14:paraId="10BC9C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0176" behindDoc="0" locked="0" layoutInCell="1" allowOverlap="1" wp14:editId="6E20BE56" wp14:anchorId="2A648A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0" name="Rectangle 7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61CE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0" style="position:absolute;margin-left:104pt;margin-top:11pt;width:79pt;height:135pt;z-index:259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wKug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S9/ogGOW6xSz/Q&#10;N+6GSZFTdTRSqtzf7NccYo/XnsMTnLOIyyx+0WDzF2WRpXh8vHislkQEFu9u7roaHxK41azrJicI&#10;U73dDhDTF+UtyQtGAbkUa/nhW0yno69H8F5mc3o/r9KyW4qa5rbtXsnuvDyiSJzS9IhBT35mVEwm&#10;UDJj5xmNv/YcFCXTV4fWtuvbmxZHpSRN13Y4wlASpL17X+VOjB6HSSSgZB/ADCMSLiYVXtizouw8&#10;X3ko3ueF/dtfsP0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XSMCroBAABNAwAADgAAAAAAAAAAAAAAAAAuAgAAZHJzL2Uy&#10;b0RvYy54bWxQSwECLQAUAAYACAAAACEAsUqaJdsAAAAKAQAADwAAAAAAAAAAAAAAAAAUBAAAZHJz&#10;L2Rvd25yZXYueG1sUEsFBgAAAAAEAAQA8wAAABwFAAAAAA==&#10;" w14:anchorId="2A648A77">
                <v:textbox inset="2.16pt,1.44pt,0,1.44pt">
                  <w:txbxContent>
                    <w:p w:rsidR="00C940CA" w:rsidP="00C940CA" w:rsidRDefault="00C940CA" w14:paraId="3F61CE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1200" behindDoc="0" locked="0" layoutInCell="1" allowOverlap="1" wp14:editId="2D9D9558" wp14:anchorId="7932D1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1" name="Rectangle 7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DC3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1" style="position:absolute;margin-left:104pt;margin-top:11pt;width:79pt;height:135pt;z-index:259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mkuw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/NpQ4rjFLv1G&#10;37jrR0VO1cFIqXJ/s19TiB1eewwPcM4iLrP4WYPNX5RF5uLx8eKxmhMRWFxfrVc1dkLgVrOsm5wg&#10;TPV2O0BM35W3JC8YBeRSrOWHnzGdjr4ewXuZzen9vErzbi5qmut2/Up25+URReKUpnsMevQTo2I0&#10;gZIJO89ofNlzUJSMPxxa2y6vr1oclZI0q3aF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Vx+aS7AQAATQMAAA4AAAAAAAAAAAAAAAAALgIAAGRycy9l&#10;Mm9Eb2MueG1sUEsBAi0AFAAGAAgAAAAhALFKmiXbAAAACgEAAA8AAAAAAAAAAAAAAAAAFQQAAGRy&#10;cy9kb3ducmV2LnhtbFBLBQYAAAAABAAEAPMAAAAdBQAAAAA=&#10;" w14:anchorId="7932D18A">
                <v:textbox inset="2.16pt,1.44pt,0,1.44pt">
                  <w:txbxContent>
                    <w:p w:rsidR="00C940CA" w:rsidP="00C940CA" w:rsidRDefault="00C940CA" w14:paraId="0FDC3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2224" behindDoc="0" locked="0" layoutInCell="1" allowOverlap="1" wp14:editId="1F6DCA04" wp14:anchorId="11770E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2" name="Rectangle 7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85A5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2" style="position:absolute;margin-left:104pt;margin-top:11pt;width:79pt;height:135pt;z-index:259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LOuw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S1um4pcdxil36i&#10;b9z1oyKn6mCkVLm/2a8pxA6vPYcnOGcRl1n8rMHmL8oic/H4ePFYzYkILN4sb9Y1dkLgVrOqm5wg&#10;TPV2O0BM35S3JC8YBeRSrOWHHzGdjv45gvcym9P7eZXm3VzUNFfLgpuLOy+PKBKnND1i0KOfGBWj&#10;CZRM2HlG4+ueg6Jk/O7Q2nZ1tUQnUkmadbvGEYaSIO3d+yp3YvA4TCIBJfsAph+QcDGp8MKeFWXn&#10;+cpD8T4v7N/+gu1v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hoYs67AQAATQMAAA4AAAAAAAAAAAAAAAAALgIAAGRycy9l&#10;Mm9Eb2MueG1sUEsBAi0AFAAGAAgAAAAhALFKmiXbAAAACgEAAA8AAAAAAAAAAAAAAAAAFQQAAGRy&#10;cy9kb3ducmV2LnhtbFBLBQYAAAAABAAEAPMAAAAdBQAAAAA=&#10;" w14:anchorId="11770E57">
                <v:textbox inset="2.16pt,1.44pt,0,1.44pt">
                  <w:txbxContent>
                    <w:p w:rsidR="00C940CA" w:rsidP="00C940CA" w:rsidRDefault="00C940CA" w14:paraId="3885A5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3248" behindDoc="0" locked="0" layoutInCell="1" allowOverlap="1" wp14:editId="5E48BC97" wp14:anchorId="51EBCD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3" name="Rectangle 7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722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3" style="position:absolute;margin-left:104pt;margin-top:11pt;width:79pt;height:135pt;z-index:259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G0XYLoBAABNAwAADgAAAAAAAAAAAAAAAAAuAgAAZHJzL2Uy&#10;b0RvYy54bWxQSwECLQAUAAYACAAAACEAsUqaJdsAAAAKAQAADwAAAAAAAAAAAAAAAAAUBAAAZHJz&#10;L2Rvd25yZXYueG1sUEsFBgAAAAAEAAQA8wAAABwFAAAAAA==&#10;" w14:anchorId="51EBCDF3">
                <v:textbox inset="2.16pt,1.44pt,0,1.44pt">
                  <w:txbxContent>
                    <w:p w:rsidR="00C940CA" w:rsidP="00C940CA" w:rsidRDefault="00C940CA" w14:paraId="66722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4272" behindDoc="0" locked="0" layoutInCell="1" allowOverlap="1" wp14:editId="3C054A32" wp14:anchorId="2777D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4" name="Rectangle 7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09C6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4" style="position:absolute;margin-left:104pt;margin-top:11pt;width:79pt;height:135pt;z-index:259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oL7LuQEAAE0DAAAOAAAAAAAAAAAAAAAAAC4CAABkcnMvZTJv&#10;RG9jLnhtbFBLAQItABQABgAIAAAAIQCxSpol2wAAAAoBAAAPAAAAAAAAAAAAAAAAABMEAABkcnMv&#10;ZG93bnJldi54bWxQSwUGAAAAAAQABADzAAAAGwUAAAAA&#10;" w14:anchorId="2777DA7A">
                <v:textbox inset="2.16pt,1.44pt,0,1.44pt">
                  <w:txbxContent>
                    <w:p w:rsidR="00C940CA" w:rsidP="00C940CA" w:rsidRDefault="00C940CA" w14:paraId="0A09C6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5296" behindDoc="0" locked="0" layoutInCell="1" allowOverlap="1" wp14:editId="3227E29C" wp14:anchorId="31FC2B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5" name="Rectangle 7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0972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5" style="position:absolute;margin-left:104pt;margin-top:11pt;width:79pt;height:135pt;z-index:259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Ialy2W7AQAATQMAAA4AAAAAAAAAAAAAAAAALgIAAGRycy9l&#10;Mm9Eb2MueG1sUEsBAi0AFAAGAAgAAAAhALFKmiXbAAAACgEAAA8AAAAAAAAAAAAAAAAAFQQAAGRy&#10;cy9kb3ducmV2LnhtbFBLBQYAAAAABAAEAPMAAAAdBQAAAAA=&#10;" w14:anchorId="31FC2BC5">
                <v:textbox inset="2.16pt,1.44pt,0,1.44pt">
                  <w:txbxContent>
                    <w:p w:rsidR="00C940CA" w:rsidP="00C940CA" w:rsidRDefault="00C940CA" w14:paraId="520972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6320" behindDoc="0" locked="0" layoutInCell="1" allowOverlap="1" wp14:editId="459A9F18" wp14:anchorId="3F2D3D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6" name="Rectangle 7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D5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6" style="position:absolute;margin-left:104pt;margin-top:11pt;width:79pt;height:135pt;z-index:259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Ua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/emWEsctdukH&#10;+sZdPypyrg5GSpX7m/2aQuzw2nN4gksWcZnFzxps/qIsMhePT1eP1ZyIwOLd8m5TYycEbjXruskJ&#10;wlSvtwPE9EV5S/KCUUAuxVp+/BbT+ejLEbyX2Zzfz6s07+eiplktVy9k916eUCROaXrEoEc/MSpG&#10;EyiZsPOMxt8HDoqS8atDa9v1atniqJSk2bQbHGEoCdLev61yJwaPwyQSUHIIYPoBCReTCi/sWVF2&#10;ma88FG/zwv71L9j9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Pt3JRq7AQAATQMAAA4AAAAAAAAAAAAAAAAALgIAAGRycy9l&#10;Mm9Eb2MueG1sUEsBAi0AFAAGAAgAAAAhALFKmiXbAAAACgEAAA8AAAAAAAAAAAAAAAAAFQQAAGRy&#10;cy9kb3ducmV2LnhtbFBLBQYAAAAABAAEAPMAAAAdBQAAAAA=&#10;" w14:anchorId="3F2D3D6F">
                <v:textbox inset="2.16pt,1.44pt,0,1.44pt">
                  <w:txbxContent>
                    <w:p w:rsidR="00C940CA" w:rsidP="00C940CA" w:rsidRDefault="00C940CA" w14:paraId="379D5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7344" behindDoc="0" locked="0" layoutInCell="1" allowOverlap="1" wp14:editId="503EBBB5" wp14:anchorId="57D638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7" name="Rectangle 7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B1B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7" style="position:absolute;margin-left:104pt;margin-top:11pt;width:79pt;height:135pt;z-index:259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C0uwEAAE0DAAAOAAAAZHJzL2Uyb0RvYy54bWysU8tu2zAQvBfoPxC813o4qRz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a77rajxHGLXfqO&#10;vnE3TIqcq6ORUuX+Zr/mEHu89hye4JJFXGbxiwabvyiLLMXj09VjtSQisHi3vtvU2AmBW01XNzlB&#10;mOr1doCYPitvSV4wCsilWMuPX2M6H305gvcym/P7eZWW/VLUNDfr2xeyey9PKBKnND1i0JOfGRWT&#10;CZTM2HlG468DB0XJ9MWhtW13s25xVErSbNoNjjCUBGnv31a5E6PHYRIJKDkEMMOIhItJhRf2rCi7&#10;zFceird5Yf/6F+x+Aw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LNyULS7AQAATQMAAA4AAAAAAAAAAAAAAAAALgIAAGRycy9l&#10;Mm9Eb2MueG1sUEsBAi0AFAAGAAgAAAAhALFKmiXbAAAACgEAAA8AAAAAAAAAAAAAAAAAFQQAAGRy&#10;cy9kb3ducmV2LnhtbFBLBQYAAAAABAAEAPMAAAAdBQAAAAA=&#10;" w14:anchorId="57D63867">
                <v:textbox inset="2.16pt,1.44pt,0,1.44pt">
                  <w:txbxContent>
                    <w:p w:rsidR="00C940CA" w:rsidP="00C940CA" w:rsidRDefault="00C940CA" w14:paraId="43B1B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8368" behindDoc="0" locked="0" layoutInCell="1" allowOverlap="1" wp14:editId="3D64E719" wp14:anchorId="11B3E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8" name="Rectangle 7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F6B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8" style="position:absolute;margin-left:104pt;margin-top:11pt;width:79pt;height:135pt;z-index:259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jEHwLoBAABNAwAADgAAAAAAAAAAAAAAAAAuAgAAZHJzL2Uy&#10;b0RvYy54bWxQSwECLQAUAAYACAAAACEAsUqaJdsAAAAKAQAADwAAAAAAAAAAAAAAAAAUBAAAZHJz&#10;L2Rvd25yZXYueG1sUEsFBgAAAAAEAAQA8wAAABwFAAAAAA==&#10;" w14:anchorId="11B3E500">
                <v:textbox inset="2.16pt,1.44pt,0,1.44pt">
                  <w:txbxContent>
                    <w:p w:rsidR="00C940CA" w:rsidP="00C940CA" w:rsidRDefault="00C940CA" w14:paraId="2BF6B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59392" behindDoc="0" locked="0" layoutInCell="1" allowOverlap="1" wp14:editId="73607CD5" wp14:anchorId="63028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59" name="Rectangle 7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8CF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9" style="position:absolute;margin-left:104pt;margin-top:11pt;width:79pt;height:159pt;z-index:259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sYuwEAAE0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Hl8npNiWMWu/QL&#10;fWOuN5KcqoMWQub+Zr/GEFu89hye4JxFXGbxkwKbvyiLTMXj48VjOSXCsbherFc1doLjVm7gDSYI&#10;U73dDhDTD+ktyYuOAnIp1rLDQ0yno69H8F5mc3o/r9K0m4qa+dVi+Up258URReKUpkcMyvixo9zo&#10;QMmIne9o/LNnICkx9w6tbZZXiwZHpSTzVbPCEYaSIO3d+ypzfPA4TDwBJfsAuh+QcDGp8MKeFWXn&#10;+cpD8T4v7N/+gu1f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FRyCxi7AQAATQMAAA4AAAAAAAAAAAAAAAAALgIAAGRycy9l&#10;Mm9Eb2MueG1sUEsBAi0AFAAGAAgAAAAhAK7WrVDbAAAACgEAAA8AAAAAAAAAAAAAAAAAFQQAAGRy&#10;cy9kb3ducmV2LnhtbFBLBQYAAAAABAAEAPMAAAAdBQAAAAA=&#10;" w14:anchorId="63028977">
                <v:textbox inset="2.16pt,1.44pt,0,1.44pt">
                  <w:txbxContent>
                    <w:p w:rsidR="00C940CA" w:rsidP="00C940CA" w:rsidRDefault="00C940CA" w14:paraId="188CF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0416" behindDoc="0" locked="0" layoutInCell="1" allowOverlap="1" wp14:editId="7BDD5E49" wp14:anchorId="57A1F9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0" name="Rectangle 7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FB28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0" style="position:absolute;margin-left:104pt;margin-top:11pt;width:79pt;height:159pt;z-index:259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2SXproBAABNAwAADgAAAAAAAAAAAAAAAAAuAgAAZHJzL2Uy&#10;b0RvYy54bWxQSwECLQAUAAYACAAAACEArtatUNsAAAAKAQAADwAAAAAAAAAAAAAAAAAUBAAAZHJz&#10;L2Rvd25yZXYueG1sUEsFBgAAAAAEAAQA8wAAABwFAAAAAA==&#10;" w14:anchorId="57A1F914">
                <v:textbox inset="2.16pt,1.44pt,0,1.44pt">
                  <w:txbxContent>
                    <w:p w:rsidR="00C940CA" w:rsidP="00C940CA" w:rsidRDefault="00C940CA" w14:paraId="63FB28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1440" behindDoc="0" locked="0" layoutInCell="1" allowOverlap="1" wp14:editId="51CF279B" wp14:anchorId="767717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1" name="Rectangle 7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D5C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1" style="position:absolute;margin-left:104pt;margin-top:11pt;width:79pt;height:159pt;z-index:259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/2HiCLoBAABNAwAADgAAAAAAAAAAAAAAAAAuAgAAZHJzL2Uy&#10;b0RvYy54bWxQSwECLQAUAAYACAAAACEArtatUNsAAAAKAQAADwAAAAAAAAAAAAAAAAAUBAAAZHJz&#10;L2Rvd25yZXYueG1sUEsFBgAAAAAEAAQA8wAAABwFAAAAAA==&#10;" w14:anchorId="7677178B">
                <v:textbox inset="2.16pt,1.44pt,0,1.44pt">
                  <w:txbxContent>
                    <w:p w:rsidR="00C940CA" w:rsidP="00C940CA" w:rsidRDefault="00C940CA" w14:paraId="40D5C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2464" behindDoc="0" locked="0" layoutInCell="1" allowOverlap="1" wp14:editId="17935B19" wp14:anchorId="132F4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2" name="Rectangle 7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6E7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2" style="position:absolute;margin-left:104pt;margin-top:11pt;width:79pt;height:159pt;z-index:259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c3QlroBAABNAwAADgAAAAAAAAAAAAAAAAAuAgAAZHJzL2Uy&#10;b0RvYy54bWxQSwECLQAUAAYACAAAACEArtatUNsAAAAKAQAADwAAAAAAAAAAAAAAAAAUBAAAZHJz&#10;L2Rvd25yZXYueG1sUEsFBgAAAAAEAAQA8wAAABwFAAAAAA==&#10;" w14:anchorId="132F45BF">
                <v:textbox inset="2.16pt,1.44pt,0,1.44pt">
                  <w:txbxContent>
                    <w:p w:rsidR="00C940CA" w:rsidP="00C940CA" w:rsidRDefault="00C940CA" w14:paraId="7C6E7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3488" behindDoc="0" locked="0" layoutInCell="1" allowOverlap="1" wp14:editId="15FCB930" wp14:anchorId="0B1A96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3" name="Rectangle 7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70B1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3" style="position:absolute;margin-left:104pt;margin-top:11pt;width:79pt;height:159pt;z-index:259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fcilOLoBAABNAwAADgAAAAAAAAAAAAAAAAAuAgAAZHJzL2Uy&#10;b0RvYy54bWxQSwECLQAUAAYACAAAACEArtatUNsAAAAKAQAADwAAAAAAAAAAAAAAAAAUBAAAZHJz&#10;L2Rvd25yZXYueG1sUEsFBgAAAAAEAAQA8wAAABwFAAAAAA==&#10;" w14:anchorId="0B1A9617">
                <v:textbox inset="2.16pt,1.44pt,0,1.44pt">
                  <w:txbxContent>
                    <w:p w:rsidR="00C940CA" w:rsidP="00C940CA" w:rsidRDefault="00C940CA" w14:paraId="1870B1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4512" behindDoc="0" locked="0" layoutInCell="1" allowOverlap="1" wp14:editId="477452F3" wp14:anchorId="1B592F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4" name="Rectangle 7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F4AF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4" style="position:absolute;margin-left:104pt;margin-top:11pt;width:79pt;height:159pt;z-index:259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yTuwEAAE0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qtVxQ4rjFLv1B&#10;37jrBkVO1d5IqXJ/s19jiC1eewqPcM4iLrP4SYPNX5RFpuLx8eKxmhIRWLy+ul7X2AmBW7mBS0wQ&#10;pnq/HSCme+UtyQtGAbkUa/nhV0yno29H8F5mc3o/r9K0m4qa+WLRvJHdeXlEkTil6QGDHvzIqBhM&#10;oGTEzjMaX/ccFCXDT4fWNqvFVYOjUpL5ulnjCENJkPbuY5U70XscJpGAkn0A0/VIuJhUeGHPirLz&#10;fOWh+JgX9u9/wfYv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OMFDJO7AQAATQMAAA4AAAAAAAAAAAAAAAAALgIAAGRycy9l&#10;Mm9Eb2MueG1sUEsBAi0AFAAGAAgAAAAhAK7WrVDbAAAACgEAAA8AAAAAAAAAAAAAAAAAFQQAAGRy&#10;cy9kb3ducmV2LnhtbFBLBQYAAAAABAAEAPMAAAAdBQAAAAA=&#10;" w14:anchorId="1B592F32">
                <v:textbox inset="2.16pt,1.44pt,0,1.44pt">
                  <w:txbxContent>
                    <w:p w:rsidR="00C940CA" w:rsidP="00C940CA" w:rsidRDefault="00C940CA" w14:paraId="10F4AF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5536" behindDoc="0" locked="0" layoutInCell="1" allowOverlap="1" wp14:editId="77B086C1" wp14:anchorId="549F2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5" name="Rectangle 7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F42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5" style="position:absolute;margin-left:104pt;margin-top:11pt;width:79pt;height:162pt;z-index:259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H6vAEAAE0DAAAOAAAAZHJzL2Uyb0RvYy54bWysU8tu2zAQvBfoPxC8x5JlNXY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yu17efKHHcYpd+&#10;oG/cDUaSc3XUfS9zf7NfU4gdXnsOT3DJIi6z+FmBzV+URebi8enqsZwTEVi8W91tauyEwK2mbts1&#10;JghTvd4OENMX6S3JC0YBuRRr+fFbTOejL0fwXmZzfj+v0ryfi5pl265eyO59f0KROKXpEYMyfmJU&#10;GB0ombDzjMbfBw6SEvPVobXNul01OColWW6aDY4wlARp799WuROjx2ESCSg5BNDDiISLSYUX9qwo&#10;u8xXHoq3eWH/+hfs/g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l0H6vAEAAE0DAAAOAAAAAAAAAAAAAAAAAC4CAABkcnMv&#10;ZTJvRG9jLnhtbFBLAQItABQABgAIAAAAIQB7S47U2wAAAAoBAAAPAAAAAAAAAAAAAAAAABYEAABk&#10;cnMvZG93bnJldi54bWxQSwUGAAAAAAQABADzAAAAHgUAAAAA&#10;" w14:anchorId="549F208C">
                <v:textbox inset="2.16pt,1.44pt,0,1.44pt">
                  <w:txbxContent>
                    <w:p w:rsidR="00C940CA" w:rsidP="00C940CA" w:rsidRDefault="00C940CA" w14:paraId="71F42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6560" behindDoc="0" locked="0" layoutInCell="1" allowOverlap="1" wp14:editId="765F0423" wp14:anchorId="4A2E89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6" name="Rectangle 7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7AA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6" style="position:absolute;margin-left:104pt;margin-top:11pt;width:79pt;height:162pt;z-index:259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+FuwEAAE0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tfr1YoSzx126Sf6&#10;xn1vFTlXByOlmvs7+zXG1OG15/gElyzhchY/aXDzF2WRqXh8unqspkwEFm9vbjc1dkLgVlO37RoT&#10;hKnebkdI+asKjswLRgG5FGv58XvK56OvR/DezOb8/rzK034qapZt276S3Qd5QpE4pfkRg7ZhZFRY&#10;EykZsfOMpt8HDooS+82jtc26vWlwVEqy3DQb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Fr4W7AQAATQMAAA4AAAAAAAAAAAAAAAAALgIAAGRycy9l&#10;Mm9Eb2MueG1sUEsBAi0AFAAGAAgAAAAhAHtLjtTbAAAACgEAAA8AAAAAAAAAAAAAAAAAFQQAAGRy&#10;cy9kb3ducmV2LnhtbFBLBQYAAAAABAAEAPMAAAAdBQAAAAA=&#10;" w14:anchorId="4A2E8988">
                <v:textbox inset="2.16pt,1.44pt,0,1.44pt">
                  <w:txbxContent>
                    <w:p w:rsidR="00C940CA" w:rsidP="00C940CA" w:rsidRDefault="00C940CA" w14:paraId="717AA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7584" behindDoc="0" locked="0" layoutInCell="1" allowOverlap="1" wp14:editId="39E8C3CE" wp14:anchorId="362EBB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7" name="Rectangle 7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DDB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7" style="position:absolute;margin-left:104pt;margin-top:11pt;width:79pt;height:162pt;z-index:259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oQNorvAEAAE0DAAAOAAAAAAAAAAAAAAAAAC4CAABkcnMv&#10;ZTJvRG9jLnhtbFBLAQItABQABgAIAAAAIQB7S47U2wAAAAoBAAAPAAAAAAAAAAAAAAAAABYEAABk&#10;cnMvZG93bnJldi54bWxQSwUGAAAAAAQABADzAAAAHgUAAAAA&#10;" w14:anchorId="362EBBD6">
                <v:textbox inset="2.16pt,1.44pt,0,1.44pt">
                  <w:txbxContent>
                    <w:p w:rsidR="00C940CA" w:rsidP="00C940CA" w:rsidRDefault="00C940CA" w14:paraId="61DDB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8608" behindDoc="0" locked="0" layoutInCell="1" allowOverlap="1" wp14:editId="41956E1A" wp14:anchorId="31AC7F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8" name="Rectangle 7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8B3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8" style="position:absolute;margin-left:104pt;margin-top:11pt;width:79pt;height:135pt;z-index:259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zu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7XK+yVYxa79BN9&#10;Y24wkpyroxZC5v5mv6YQO7z2HJ7gkkVcZvGzApu/KIvMxePT1WM5J8KxeHtzu6mxExy3mnXd5ARh&#10;qrfbAWL6Kr0ledFTQC7FWnb8HtP56OsRvJfZnN/PqzTv56KmWS5Xr2T3XpxQJE5pesSgjJ96yo0O&#10;lEzY+Z7G3wcGkhLzzaG17Xp50+KolKTZtBu0BUqCtPfvq8zx0eMw8QSUHALoYUTCxaTCC3tWlF3m&#10;Kw/F+7ywf/sL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dLM7roBAABNAwAADgAAAAAAAAAAAAAAAAAuAgAAZHJzL2Uy&#10;b0RvYy54bWxQSwECLQAUAAYACAAAACEAsUqaJdsAAAAKAQAADwAAAAAAAAAAAAAAAAAUBAAAZHJz&#10;L2Rvd25yZXYueG1sUEsFBgAAAAAEAAQA8wAAABwFAAAAAA==&#10;" w14:anchorId="31AC7F1E">
                <v:textbox inset="2.16pt,1.44pt,0,1.44pt">
                  <w:txbxContent>
                    <w:p w:rsidR="00C940CA" w:rsidP="00C940CA" w:rsidRDefault="00C940CA" w14:paraId="3D8B3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69632" behindDoc="0" locked="0" layoutInCell="1" allowOverlap="1" wp14:editId="4D80F52B" wp14:anchorId="1CADA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9" name="Rectangle 7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98A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9" style="position:absolute;margin-left:104pt;margin-top:11pt;width:79pt;height:135pt;z-index:259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XuUC7AQAATQMAAA4AAAAAAAAAAAAAAAAALgIAAGRycy9l&#10;Mm9Eb2MueG1sUEsBAi0AFAAGAAgAAAAhALFKmiXbAAAACgEAAA8AAAAAAAAAAAAAAAAAFQQAAGRy&#10;cy9kb3ducmV2LnhtbFBLBQYAAAAABAAEAPMAAAAdBQAAAAA=&#10;" w14:anchorId="1CADAADF">
                <v:textbox inset="2.16pt,1.44pt,0,1.44pt">
                  <w:txbxContent>
                    <w:p w:rsidR="00C940CA" w:rsidP="00C940CA" w:rsidRDefault="00C940CA" w14:paraId="3B98A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0656" behindDoc="0" locked="0" layoutInCell="1" allowOverlap="1" wp14:editId="27EE41D8" wp14:anchorId="674A4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70" name="Rectangle 7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DB31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0" style="position:absolute;margin-left:104pt;margin-top:11pt;width:79pt;height:135pt;z-index:259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iSvuXLoBAABNAwAADgAAAAAAAAAAAAAAAAAuAgAAZHJzL2Uy&#10;b0RvYy54bWxQSwECLQAUAAYACAAAACEAsUqaJdsAAAAKAQAADwAAAAAAAAAAAAAAAAAUBAAAZHJz&#10;L2Rvd25yZXYueG1sUEsFBgAAAAAEAAQA8wAAABwFAAAAAA==&#10;" w14:anchorId="674A4963">
                <v:textbox inset="2.16pt,1.44pt,0,1.44pt">
                  <w:txbxContent>
                    <w:p w:rsidR="00C940CA" w:rsidP="00C940CA" w:rsidRDefault="00C940CA" w14:paraId="0DDB31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1680" behindDoc="0" locked="0" layoutInCell="1" allowOverlap="1" wp14:editId="6C661197" wp14:anchorId="7A60BE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1" name="Rectangle 7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FAF7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1" style="position:absolute;margin-left:104pt;margin-top:11pt;width:79pt;height:162pt;z-index:259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pD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duKEssMdukH&#10;+sbsMElyro5aCJn6m/yafejw2ot/hksWcJnELwpM+qIssmSPT1eP5RIJx+LmZrMusRMct+qyaVpM&#10;EKZ4v+0hxG/SGZIWPQXkkq1lx4cQz0ffjuC9xOb8flrFZb9kNVXTbN7I7p04oUic0viEQU1u7imf&#10;tKdkxs73NPw+MJCUTN8tWlu3zU2No5KTal2vcYQhJ0h7/7HKLB8dDhOPQMnBgx5GJJxNyrywZ1nZ&#10;Zb7SUHzMM/v3v2D3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n/2kO7AQAATQMAAA4AAAAAAAAAAAAAAAAALgIAAGRycy9l&#10;Mm9Eb2MueG1sUEsBAi0AFAAGAAgAAAAhAHtLjtTbAAAACgEAAA8AAAAAAAAAAAAAAAAAFQQAAGRy&#10;cy9kb3ducmV2LnhtbFBLBQYAAAAABAAEAPMAAAAdBQAAAAA=&#10;" w14:anchorId="7A60BE00">
                <v:textbox inset="2.16pt,1.44pt,0,1.44pt">
                  <w:txbxContent>
                    <w:p w:rsidR="00C940CA" w:rsidP="00C940CA" w:rsidRDefault="00C940CA" w14:paraId="4BFAF7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2704" behindDoc="0" locked="0" layoutInCell="1" allowOverlap="1" wp14:editId="63218F07" wp14:anchorId="22BDB6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2" name="Rectangle 7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0895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2" style="position:absolute;margin-left:104pt;margin-top:11pt;width:79pt;height:162pt;z-index:259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mQSm7AQAATQMAAA4AAAAAAAAAAAAAAAAALgIAAGRycy9l&#10;Mm9Eb2MueG1sUEsBAi0AFAAGAAgAAAAhAHtLjtTbAAAACgEAAA8AAAAAAAAAAAAAAAAAFQQAAGRy&#10;cy9kb3ducmV2LnhtbFBLBQYAAAAABAAEAPMAAAAdBQAAAAA=&#10;" w14:anchorId="22BDB6FB">
                <v:textbox inset="2.16pt,1.44pt,0,1.44pt">
                  <w:txbxContent>
                    <w:p w:rsidR="00C940CA" w:rsidP="00C940CA" w:rsidRDefault="00C940CA" w14:paraId="5A0895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3728" behindDoc="0" locked="0" layoutInCell="1" allowOverlap="1" wp14:editId="4DB0E555" wp14:anchorId="1978E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3" name="Rectangle 7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407A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3" style="position:absolute;margin-left:104pt;margin-top:11pt;width:79pt;height:60pt;z-index:259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gompiugEAAEwDAAAOAAAAAAAAAAAAAAAAAC4CAABkcnMvZTJv&#10;RG9jLnhtbFBLAQItABQABgAIAAAAIQCiaTO02gAAAAoBAAAPAAAAAAAAAAAAAAAAABQEAABkcnMv&#10;ZG93bnJldi54bWxQSwUGAAAAAAQABADzAAAAGwUAAAAA&#10;" w14:anchorId="1978E333">
                <v:textbox inset="2.16pt,1.44pt,0,1.44pt">
                  <w:txbxContent>
                    <w:p w:rsidR="00C940CA" w:rsidP="00C940CA" w:rsidRDefault="00C940CA" w14:paraId="48407A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4752" behindDoc="0" locked="0" layoutInCell="1" allowOverlap="1" wp14:editId="33311514" wp14:anchorId="165AC48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4" name="Rectangle 7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03CA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4" style="position:absolute;margin-left:104pt;margin-top:11pt;width:79pt;height:60pt;z-index:259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Kuw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m27psRxi1P6&#10;gbpx14+KXLKDkVLl+Wa9phA7LHsKj3CNIrqZ/KzB5i/SInPR+HzTWM2JCExuV9tNjZMQeNSutyv0&#10;sUv1Whwgpi/KW5IdRgGhFGX56VtMl6svV7Aug7k8n700H+ZCZrn+2LxgPXh5Ro64pOkBjR79xKgY&#10;TaBkwsEzGn8dOShKxq8OlW3a9arBTSnBctNscIOhBIj68DbLnRg87pJIQMkxgOkH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4+42yrsBAABMAwAADgAAAAAAAAAAAAAAAAAuAgAAZHJzL2Uy&#10;b0RvYy54bWxQSwECLQAUAAYACAAAACEAomkztNoAAAAKAQAADwAAAAAAAAAAAAAAAAAVBAAAZHJz&#10;L2Rvd25yZXYueG1sUEsFBgAAAAAEAAQA8wAAABwFAAAAAA==&#10;" w14:anchorId="165AC480">
                <v:textbox inset="2.16pt,1.44pt,0,1.44pt">
                  <w:txbxContent>
                    <w:p w:rsidR="00C940CA" w:rsidP="00C940CA" w:rsidRDefault="00C940CA" w14:paraId="0203CA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5776" behindDoc="0" locked="0" layoutInCell="1" allowOverlap="1" wp14:editId="60D16979" wp14:anchorId="7D026B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5" name="Rectangle 7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4B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5" style="position:absolute;margin-left:104pt;margin-top:11pt;width:79pt;height:60pt;z-index:259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2rCIbsBAABMAwAADgAAAAAAAAAAAAAAAAAuAgAAZHJzL2Uy&#10;b0RvYy54bWxQSwECLQAUAAYACAAAACEAomkztNoAAAAKAQAADwAAAAAAAAAAAAAAAAAVBAAAZHJz&#10;L2Rvd25yZXYueG1sUEsFBgAAAAAEAAQA8wAAABwFAAAAAA==&#10;" w14:anchorId="7D026B0A">
                <v:textbox inset="2.16pt,1.44pt,0,1.44pt">
                  <w:txbxContent>
                    <w:p w:rsidR="00C940CA" w:rsidP="00C940CA" w:rsidRDefault="00C940CA" w14:paraId="2AB4B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6800" behindDoc="0" locked="0" layoutInCell="1" allowOverlap="1" wp14:editId="07F79D3F" wp14:anchorId="5CC83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6" name="Rectangle 7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FC1C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6" style="position:absolute;margin-left:104pt;margin-top:11pt;width:79pt;height:60pt;z-index:259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6QvA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17R4njFqf0&#10;HXXjrh8VuWQHI6XK8816TSF2WPYcnuAaRXQz+VmDzV+kReai8fmmsZoTEZjcrrabGich8Khdb1fo&#10;Y5fqtThATJ+VtyQ7jAJCKcry09eYLldfrmBdBnN5PntpPsyFzHL9cf2C9eDlGTnikqZHNHr0E6Ni&#10;NIGSCQfPaPx15KAoGb84VLZp16sGN6UEy02zwQ2GEiDqw9ssd2LwuEsiASXHAKYfEHDRqODCkRVm&#10;1/XKO/E2Luhff4L9b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47rpC8AQAATAMAAA4AAAAAAAAAAAAAAAAALgIAAGRycy9l&#10;Mm9Eb2MueG1sUEsBAi0AFAAGAAgAAAAhAKJpM7TaAAAACgEAAA8AAAAAAAAAAAAAAAAAFgQAAGRy&#10;cy9kb3ducmV2LnhtbFBLBQYAAAAABAAEAPMAAAAdBQAAAAA=&#10;" w14:anchorId="5CC83720">
                <v:textbox inset="2.16pt,1.44pt,0,1.44pt">
                  <w:txbxContent>
                    <w:p w:rsidR="00C940CA" w:rsidP="00C940CA" w:rsidRDefault="00C940CA" w14:paraId="6DFC1C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7824" behindDoc="0" locked="0" layoutInCell="1" allowOverlap="1" wp14:editId="6EAE9C02" wp14:anchorId="41582C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7" name="Rectangle 7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448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7" style="position:absolute;margin-left:104pt;margin-top:11pt;width:79pt;height:60pt;z-index:259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r9ae7sBAABMAwAADgAAAAAAAAAAAAAAAAAuAgAAZHJzL2Uy&#10;b0RvYy54bWxQSwECLQAUAAYACAAAACEAomkztNoAAAAKAQAADwAAAAAAAAAAAAAAAAAVBAAAZHJz&#10;L2Rvd25yZXYueG1sUEsFBgAAAAAEAAQA8wAAABwFAAAAAA==&#10;" w14:anchorId="41582C77">
                <v:textbox inset="2.16pt,1.44pt,0,1.44pt">
                  <w:txbxContent>
                    <w:p w:rsidR="00C940CA" w:rsidP="00C940CA" w:rsidRDefault="00C940CA" w14:paraId="16448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8848" behindDoc="0" locked="0" layoutInCell="1" allowOverlap="1" wp14:editId="186A0410" wp14:anchorId="3BA3DD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8" name="Rectangle 7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EB7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8" style="position:absolute;margin-left:104pt;margin-top:11pt;width:79pt;height:60pt;z-index:259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dNuw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2Ls3Lc4pS+&#10;o27c9aMil+xgpFR5vlmvKcQOy57DE1yjiG4mP2uw+Yu0yFw0Pt80VnMiApPb1XZT4yQEHrXr7Qp9&#10;7FK9FgeI6bPylmSHUUAoRVl++hrT5erLFazLYC7PZy/Nh7mQWa4/3r1gPXh5Ro64pOkRjR79xKgY&#10;TaBkwsEzGn8dOShKxi8OlW3a9arBTSnBctNsUBU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/X9nTbsBAABMAwAADgAAAAAAAAAAAAAAAAAuAgAAZHJzL2Uy&#10;b0RvYy54bWxQSwECLQAUAAYACAAAACEAomkztNoAAAAKAQAADwAAAAAAAAAAAAAAAAAVBAAAZHJz&#10;L2Rvd25yZXYueG1sUEsFBgAAAAAEAAQA8wAAABwFAAAAAA==&#10;" w14:anchorId="3BA3DD35">
                <v:textbox inset="2.16pt,1.44pt,0,1.44pt">
                  <w:txbxContent>
                    <w:p w:rsidR="00C940CA" w:rsidP="00C940CA" w:rsidRDefault="00C940CA" w14:paraId="52EB7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79872" behindDoc="0" locked="0" layoutInCell="1" allowOverlap="1" wp14:editId="18FF871E" wp14:anchorId="362A8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9" name="Rectangle 7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7C1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9" style="position:absolute;margin-left:104pt;margin-top:11pt;width:79pt;height:60pt;z-index:259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Om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7bdUuK4xSn9&#10;QN24G4wkl+yo+17m+Wa9phA7LHsKj3CNIrqZ/KzA5i/SInPR+HzTWM6JCExuV9tNjZMQeNSutyv0&#10;sUv1Whwgpi/SW5IdRgGhFGX56VtMl6svV7Aug7k8n700H+ZCZrn+2L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sfuTprsBAABMAwAADgAAAAAAAAAAAAAAAAAuAgAAZHJzL2Uy&#10;b0RvYy54bWxQSwECLQAUAAYACAAAACEAomkztNoAAAAKAQAADwAAAAAAAAAAAAAAAAAVBAAAZHJz&#10;L2Rvd25yZXYueG1sUEsFBgAAAAAEAAQA8wAAABwFAAAAAA==&#10;" w14:anchorId="362A8A11">
                <v:textbox inset="2.16pt,1.44pt,0,1.44pt">
                  <w:txbxContent>
                    <w:p w:rsidR="00C940CA" w:rsidP="00C940CA" w:rsidRDefault="00C940CA" w14:paraId="1927C1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0896" behindDoc="0" locked="0" layoutInCell="1" allowOverlap="1" wp14:editId="01905555" wp14:anchorId="1DEF54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0" name="Rectangle 7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C7A3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0" style="position:absolute;margin-left:104pt;margin-top:11pt;width:79pt;height:60pt;z-index:259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BI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5sWBXLc4pR+&#10;oG7c9aMil+xgpFR5vlmvKcQOy57CI1yjiG4mP2uw+Yu0yFw0Pt80VnMiApPb1bat8SGBR5v1doU+&#10;dqleiwPE9EV5S7LDKCCUoiw/fYvpcvXlCtZlMJfns5fmw1zILNcf2xesBy/PyBGXND2g0aOfGBWj&#10;CZRMOHhG468jB0XJ+NWhss1mvWpwU0qwbJsWNxhKgKgPb7PcicHjLokElBwDmH5AwEWjggtHVphd&#10;1yvvxNu4oH/9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erQSLsBAABMAwAADgAAAAAAAAAAAAAAAAAuAgAAZHJzL2Uy&#10;b0RvYy54bWxQSwECLQAUAAYACAAAACEAomkztNoAAAAKAQAADwAAAAAAAAAAAAAAAAAVBAAAZHJz&#10;L2Rvd25yZXYueG1sUEsFBgAAAAAEAAQA8wAAABwFAAAAAA==&#10;" w14:anchorId="1DEF54AE">
                <v:textbox inset="2.16pt,1.44pt,0,1.44pt">
                  <w:txbxContent>
                    <w:p w:rsidR="00C940CA" w:rsidP="00C940CA" w:rsidRDefault="00C940CA" w14:paraId="57C7A3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1920" behindDoc="0" locked="0" layoutInCell="1" allowOverlap="1" wp14:editId="6BA1DD89" wp14:anchorId="19264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1" name="Rectangle 7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9666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1" style="position:absolute;margin-left:104pt;margin-top:11pt;width:79pt;height:60pt;z-index:259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Sj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r5uKEsctTuk3&#10;6sZdbyQ5ZwfddXKe76zXGGKLZY/hAS5RRHcmPymw8xdpkSlrfLpqLKdEBCY3y01T4iQEHq1XmyX6&#10;2KV4Kw4Q03fpLZkdRgGhZGX58WdM56uvV7BuBnN+fvbStJ8ymWr1dfOKde+7E3LEJU33aJTxI6PC&#10;6EDJiINnNL4cOEhKzA+Hytbr1bLGTclB1dQNbjDkAFHv32e5E4PHXRIJKDkE0P2AgLNGGReOLDO7&#10;rNe8E+/jjP7t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W4ko7sBAABMAwAADgAAAAAAAAAAAAAAAAAuAgAAZHJzL2Uy&#10;b0RvYy54bWxQSwECLQAUAAYACAAAACEAomkztNoAAAAKAQAADwAAAAAAAAAAAAAAAAAVBAAAZHJz&#10;L2Rvd25yZXYueG1sUEsFBgAAAAAEAAQA8wAAABwFAAAAAA==&#10;" w14:anchorId="1926413F">
                <v:textbox inset="2.16pt,1.44pt,0,1.44pt">
                  <w:txbxContent>
                    <w:p w:rsidR="00C940CA" w:rsidP="00C940CA" w:rsidRDefault="00C940CA" w14:paraId="2B9666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2944" behindDoc="0" locked="0" layoutInCell="1" allowOverlap="1" wp14:editId="521ECAF8" wp14:anchorId="3BBCB9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2" name="Rectangle 7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4DC5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2" style="position:absolute;margin-left:104pt;margin-top:11pt;width:79pt;height:60pt;z-index:259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VU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Y3m7ahxHGLXfqG&#10;vnHXj4pcqoORUuX+Zr+mEDu89hpe4JpFXGbxswabvyiLzMXj881jNScisLhdbdsaOyFwa7PernCN&#10;KNXb5QAxfVLekrxgFJBKcZafvsR0Ofr7CN7LZC7P51WaD3MRs1zfF9xcPHh5Ro04pOkZgx79xKgY&#10;TaBkwsYzGn8eOShKxs8OnW026xUakUqybJsWJxhKgqwP76vcicHjLIkElBwDmH5AwsWjwgtbVpRd&#10;xyvPxPu8sH/7Cfa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WelVLsBAABMAwAADgAAAAAAAAAAAAAAAAAuAgAAZHJzL2Uy&#10;b0RvYy54bWxQSwECLQAUAAYACAAAACEAomkztNoAAAAKAQAADwAAAAAAAAAAAAAAAAAVBAAAZHJz&#10;L2Rvd25yZXYueG1sUEsFBgAAAAAEAAQA8wAAABwFAAAAAA==&#10;" w14:anchorId="3BBCB955">
                <v:textbox inset="2.16pt,1.44pt,0,1.44pt">
                  <w:txbxContent>
                    <w:p w:rsidR="00C940CA" w:rsidP="00C940CA" w:rsidRDefault="00C940CA" w14:paraId="3B4DC5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3968" behindDoc="0" locked="0" layoutInCell="1" allowOverlap="1" wp14:editId="53F1356F" wp14:anchorId="025D64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3" name="Rectangle 7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0F8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3" style="position:absolute;margin-left:104pt;margin-top:11pt;width:79pt;height:60pt;z-index:259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G/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ObTbuixHOHU/qG&#10;unHfW0Uu2cFIqeb5znqNMXVY9hpf4BoldGfykwY3f5EWmYrG55vGaspEYHK72rY1TkLg0Wa9XaGP&#10;Xaq34ggpf1LBkdlhFBBKUZafvqR8ufr7CtbNYC7Pz16eDlMhs1zf37AegjwjR1zS/IxG2zAyKqyJ&#10;lIw4eEbTzyMHRYn97FHZZrNeNbgpJVi2TYsbDCVA1If3We7FEHCXRAZKjhFMPyDg8m7BhSMrzK7r&#10;Ne/E+7igf/s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41G/ugEAAEwDAAAOAAAAAAAAAAAAAAAAAC4CAABkcnMvZTJv&#10;RG9jLnhtbFBLAQItABQABgAIAAAAIQCiaTO02gAAAAoBAAAPAAAAAAAAAAAAAAAAABQEAABkcnMv&#10;ZG93bnJldi54bWxQSwUGAAAAAAQABADzAAAAGwUAAAAA&#10;" w14:anchorId="025D64D0">
                <v:textbox inset="2.16pt,1.44pt,0,1.44pt">
                  <w:txbxContent>
                    <w:p w:rsidR="00C940CA" w:rsidP="00C940CA" w:rsidRDefault="00C940CA" w14:paraId="290F8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4992" behindDoc="0" locked="0" layoutInCell="1" allowOverlap="1" wp14:editId="6027553A" wp14:anchorId="679BD4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4" name="Rectangle 7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623A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4" style="position:absolute;margin-left:104pt;margin-top:11pt;width:79pt;height:60pt;z-index:259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0X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027psRxi1P6&#10;gbpx14+KXLKDkVLl+Wa9phA7LHsOT3CNIrqZ/KzB5i/SInPR+HzTWM2JCExuV9u2xkkIPNqstyv0&#10;sUv1Vhwgpi/KW5IdRgGhFGX56VtMl6uvV7Aug7k8n700H+ZCZrm+a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q8NF7sBAABMAwAADgAAAAAAAAAAAAAAAAAuAgAAZHJzL2Uy&#10;b0RvYy54bWxQSwECLQAUAAYACAAAACEAomkztNoAAAAKAQAADwAAAAAAAAAAAAAAAAAVBAAAZHJz&#10;L2Rvd25yZXYueG1sUEsFBgAAAAAEAAQA8wAAABwFAAAAAA==&#10;" w14:anchorId="679BD42B">
                <v:textbox inset="2.16pt,1.44pt,0,1.44pt">
                  <w:txbxContent>
                    <w:p w:rsidR="00C940CA" w:rsidP="00C940CA" w:rsidRDefault="00C940CA" w14:paraId="20623A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6016" behindDoc="0" locked="0" layoutInCell="1" allowOverlap="1" wp14:editId="1C93E81B" wp14:anchorId="5FFD89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5" name="Rectangle 7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C0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5" style="position:absolute;margin-left:104pt;margin-top:11pt;width:79pt;height:60pt;z-index:259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n8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zab9SIljFqf0&#10;HXVjbjCSXLKjFkLm+Wa9phA7LHsOT3CNIrqZ/KzA5i/SInPR+HzTWM6JcExuV9u2xklwPNqstyv0&#10;sUv1Whwgps/SW5KdngJCKcqy09eYLldfrmBdBnN5PntpPsyFzHJ9t3rBevDijBxxSdMjGmX81FNu&#10;dKBkwsH3NP46MpCUmC8OlW0261WDm1KCZdu0uMFQAkR9eJtljo8ed4knoOQYQA8j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iv5/LsBAABMAwAADgAAAAAAAAAAAAAAAAAuAgAAZHJzL2Uy&#10;b0RvYy54bWxQSwECLQAUAAYACAAAACEAomkztNoAAAAKAQAADwAAAAAAAAAAAAAAAAAVBAAAZHJz&#10;L2Rvd25yZXYueG1sUEsFBgAAAAAEAAQA8wAAABwFAAAAAA==&#10;" w14:anchorId="5FFD8994">
                <v:textbox inset="2.16pt,1.44pt,0,1.44pt">
                  <w:txbxContent>
                    <w:p w:rsidR="00C940CA" w:rsidP="00C940CA" w:rsidRDefault="00C940CA" w14:paraId="5E6C0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7040" behindDoc="0" locked="0" layoutInCell="1" allowOverlap="1" wp14:editId="29856F73" wp14:anchorId="713C18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6" name="Rectangle 7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8504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6" style="position:absolute;margin-left:104pt;margin-top:11pt;width:79pt;height:60pt;z-index:259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VNuw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au1/WKEscsTukP&#10;6sZcZyQ5Z3sthJzmO+k1hNhg2VN4hEsU0Z3Ijwrs9EVaZMwan64ayzERjsnNYlOXOAmOR+vlZoE+&#10;dineiwPEdC+9JZPTUkAoWVl2/BXT+erbFaybwJyfn7w07sdMZr5cLd+w7r04IUdc0vSARhk/tJQb&#10;HSgZcPAtja8HBpIS89OhstV6uahwU3Iwr6saNxhygKj3H7PM8d7jLvEElBwC6K5HwFmjjAtHlpld&#10;1mv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3qVTbsBAABMAwAADgAAAAAAAAAAAAAAAAAuAgAAZHJzL2Uy&#10;b0RvYy54bWxQSwECLQAUAAYACAAAACEAomkztNoAAAAKAQAADwAAAAAAAAAAAAAAAAAVBAAAZHJz&#10;L2Rvd25yZXYueG1sUEsFBgAAAAAEAAQA8wAAABwFAAAAAA==&#10;" w14:anchorId="713C1884">
                <v:textbox inset="2.16pt,1.44pt,0,1.44pt">
                  <w:txbxContent>
                    <w:p w:rsidR="00C940CA" w:rsidP="00C940CA" w:rsidRDefault="00C940CA" w14:paraId="458504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8064" behindDoc="0" locked="0" layoutInCell="1" allowOverlap="1" wp14:editId="55C576A9" wp14:anchorId="7F114D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7" name="Rectangle 7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E21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7" style="position:absolute;margin-left:104pt;margin-top:11pt;width:79pt;height:60pt;z-index:259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/5hprsBAABMAwAADgAAAAAAAAAAAAAAAAAuAgAAZHJzL2Uy&#10;b0RvYy54bWxQSwECLQAUAAYACAAAACEAomkztNoAAAAKAQAADwAAAAAAAAAAAAAAAAAVBAAAZHJz&#10;L2Rvd25yZXYueG1sUEsFBgAAAAAEAAQA8wAAABwFAAAAAA==&#10;" w14:anchorId="7F114D0A">
                <v:textbox inset="2.16pt,1.44pt,0,1.44pt">
                  <w:txbxContent>
                    <w:p w:rsidR="00C940CA" w:rsidP="00C940CA" w:rsidRDefault="00C940CA" w14:paraId="60E21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89088" behindDoc="0" locked="0" layoutInCell="1" allowOverlap="1" wp14:editId="4FCC2BCF" wp14:anchorId="13661F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8" name="Rectangle 7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400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8" style="position:absolute;margin-left:104pt;margin-top:11pt;width:79pt;height:60pt;z-index:259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0PlyQugEAAEwDAAAOAAAAAAAAAAAAAAAAAC4CAABkcnMvZTJv&#10;RG9jLnhtbFBLAQItABQABgAIAAAAIQCiaTO02gAAAAoBAAAPAAAAAAAAAAAAAAAAABQEAABkcnMv&#10;ZG93bnJldi54bWxQSwUGAAAAAAQABADzAAAAGwUAAAAA&#10;" w14:anchorId="13661F51">
                <v:textbox inset="2.16pt,1.44pt,0,1.44pt">
                  <w:txbxContent>
                    <w:p w:rsidR="00C940CA" w:rsidP="00C940CA" w:rsidRDefault="00C940CA" w14:paraId="5E5400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0112" behindDoc="0" locked="0" layoutInCell="1" allowOverlap="1" wp14:editId="764A4A1C" wp14:anchorId="66B985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9" name="Rectangle 7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E311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9" style="position:absolute;margin-left:104pt;margin-top:11pt;width:79pt;height:60pt;z-index:259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uLqoe7sBAABMAwAADgAAAAAAAAAAAAAAAAAuAgAAZHJzL2Uy&#10;b0RvYy54bWxQSwECLQAUAAYACAAAACEAomkztNoAAAAKAQAADwAAAAAAAAAAAAAAAAAVBAAAZHJz&#10;L2Rvd25yZXYueG1sUEsFBgAAAAAEAAQA8wAAABwFAAAAAA==&#10;" w14:anchorId="66B985AE">
                <v:textbox inset="2.16pt,1.44pt,0,1.44pt">
                  <w:txbxContent>
                    <w:p w:rsidR="00C940CA" w:rsidP="00C940CA" w:rsidRDefault="00C940CA" w14:paraId="16E311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1136" behindDoc="0" locked="0" layoutInCell="1" allowOverlap="1" wp14:editId="6CEA768D" wp14:anchorId="1B0A15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0" name="Rectangle 7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D5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0" style="position:absolute;margin-left:104pt;margin-top:11pt;width:79pt;height:60pt;z-index:259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lk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80WBXLc4pR+&#10;oG7c9aMil+xgpFR5vlmvKcQOy57DE1yjiG4mP2uw+Yu0yFw0Pt80VnMiApPb1bat8SGBR5v1doU+&#10;dqneigPE9EV5S7LDKCCUoiw/fYvpcvX1CtZlMJfns5fmw1zILNd37SvWg5dn5IhLmh7R6NFPjIrR&#10;BEomHDyj8deRg6Jk/OpQ2WazXjW4KSVYtk2LGwwlQNSH91nuxOBxl0QCSo4BTD8g4KJRwYUjK8yu&#10;65V34n1c0L/9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4DJZLsBAABMAwAADgAAAAAAAAAAAAAAAAAuAgAAZHJzL2Uy&#10;b0RvYy54bWxQSwECLQAUAAYACAAAACEAomkztNoAAAAKAQAADwAAAAAAAAAAAAAAAAAVBAAAZHJz&#10;L2Rvd25yZXYueG1sUEsFBgAAAAAEAAQA8wAAABwFAAAAAA==&#10;" w14:anchorId="1B0A1593">
                <v:textbox inset="2.16pt,1.44pt,0,1.44pt">
                  <w:txbxContent>
                    <w:p w:rsidR="00C940CA" w:rsidP="00C940CA" w:rsidRDefault="00C940CA" w14:paraId="731D5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2160" behindDoc="0" locked="0" layoutInCell="1" allowOverlap="1" wp14:editId="2B760EC3" wp14:anchorId="79D2EA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1" name="Rectangle 7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CB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1" style="position:absolute;margin-left:104pt;margin-top:11pt;width:79pt;height:60pt;z-index:259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wQ9j7sBAABMAwAADgAAAAAAAAAAAAAAAAAuAgAAZHJzL2Uy&#10;b0RvYy54bWxQSwECLQAUAAYACAAAACEAomkztNoAAAAKAQAADwAAAAAAAAAAAAAAAAAVBAAAZHJz&#10;L2Rvd25yZXYueG1sUEsFBgAAAAAEAAQA8wAAABwFAAAAAA==&#10;" w14:anchorId="79D2EA5E">
                <v:textbox inset="2.16pt,1.44pt,0,1.44pt">
                  <w:txbxContent>
                    <w:p w:rsidR="00C940CA" w:rsidP="00C940CA" w:rsidRDefault="00C940CA" w14:paraId="657CB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3184" behindDoc="0" locked="0" layoutInCell="1" allowOverlap="1" wp14:editId="6F7C0B67" wp14:anchorId="6B2116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2" name="Rectangle 7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39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2" style="position:absolute;margin-left:104pt;margin-top:11pt;width:79pt;height:60pt;z-index:259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Wp4kK7sBAABMAwAADgAAAAAAAAAAAAAAAAAuAgAAZHJzL2Uy&#10;b0RvYy54bWxQSwECLQAUAAYACAAAACEAomkztNoAAAAKAQAADwAAAAAAAAAAAAAAAAAVBAAAZHJz&#10;L2Rvd25yZXYueG1sUEsFBgAAAAAEAAQA8wAAABwFAAAAAA==&#10;" w14:anchorId="6B2116FE">
                <v:textbox inset="2.16pt,1.44pt,0,1.44pt">
                  <w:txbxContent>
                    <w:p w:rsidR="00C940CA" w:rsidP="00C940CA" w:rsidRDefault="00C940CA" w14:paraId="564F39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4208" behindDoc="0" locked="0" layoutInCell="1" allowOverlap="1" wp14:editId="7AB0C6F5" wp14:anchorId="04CE55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3" name="Rectangle 7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753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3" style="position:absolute;margin-left:104pt;margin-top:11pt;width:79pt;height:60pt;z-index:259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GtDAugEAAEwDAAAOAAAAAAAAAAAAAAAAAC4CAABkcnMvZTJv&#10;RG9jLnhtbFBLAQItABQABgAIAAAAIQCiaTO02gAAAAoBAAAPAAAAAAAAAAAAAAAAABQEAABkcnMv&#10;ZG93bnJldi54bWxQSwUGAAAAAAQABADzAAAAGwUAAAAA&#10;" w14:anchorId="04CE5573">
                <v:textbox inset="2.16pt,1.44pt,0,1.44pt">
                  <w:txbxContent>
                    <w:p w:rsidR="00C940CA" w:rsidP="00C940CA" w:rsidRDefault="00C940CA" w14:paraId="5F753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5232" behindDoc="0" locked="0" layoutInCell="1" allowOverlap="1" wp14:editId="6FCBC29D" wp14:anchorId="6ACDAF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4" name="Rectangle 7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E76B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4" style="position:absolute;margin-left:104pt;margin-top:11pt;width:79pt;height:60pt;z-index:259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VaMaLsBAABMAwAADgAAAAAAAAAAAAAAAAAuAgAAZHJzL2Uy&#10;b0RvYy54bWxQSwECLQAUAAYACAAAACEAomkztNoAAAAKAQAADwAAAAAAAAAAAAAAAAAVBAAAZHJz&#10;L2Rvd25yZXYueG1sUEsFBgAAAAAEAAQA8wAAABwFAAAAAA==&#10;" w14:anchorId="6ACDAF52">
                <v:textbox inset="2.16pt,1.44pt,0,1.44pt">
                  <w:txbxContent>
                    <w:p w:rsidR="00C940CA" w:rsidP="00C940CA" w:rsidRDefault="00C940CA" w14:paraId="6CE76B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6256" behindDoc="0" locked="0" layoutInCell="1" allowOverlap="1" wp14:editId="55BFDCBC" wp14:anchorId="76F5FB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5" name="Rectangle 7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25D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5" style="position:absolute;margin-left:104pt;margin-top:11pt;width:79pt;height:60pt;z-index:259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iDvA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u32IyWOW5zS&#10;D9SNu35U5JIdjJQqzzfrNYXYYdlTeIRrFNHN5GcNNn+RFpmLxuebxmpORGByu9puapyEwKN2vV2h&#10;j12q1+IAMX1R3pLsMAoIpSjLT99iulx9uYJ1Gczl+eyl+TAXMst1u3rBevDyjBxxSdMDGj36iVEx&#10;mkDJhINnNP46clCUjF8dKtu061WDm1KC5abZ4A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JnSeIO8AQAATAMAAA4AAAAAAAAAAAAAAAAALgIAAGRycy9l&#10;Mm9Eb2MueG1sUEsBAi0AFAAGAAgAAAAhAKJpM7TaAAAACgEAAA8AAAAAAAAAAAAAAAAAFgQAAGRy&#10;cy9kb3ducmV2LnhtbFBLBQYAAAAABAAEAPMAAAAdBQAAAAA=&#10;" w14:anchorId="76F5FB8A">
                <v:textbox inset="2.16pt,1.44pt,0,1.44pt">
                  <w:txbxContent>
                    <w:p w:rsidR="00C940CA" w:rsidP="00C940CA" w:rsidRDefault="00C940CA" w14:paraId="4B25D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7280" behindDoc="0" locked="0" layoutInCell="1" allowOverlap="1" wp14:editId="2EDB6425" wp14:anchorId="3C83FF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6" name="Rectangle 7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9822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6" style="position:absolute;margin-left:104pt;margin-top:11pt;width:79pt;height:60pt;z-index:259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Qyuw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faOEs8dTukH&#10;6sZ9bxW5ZAcjpZrnO+s1xtRh2XN8gmuU0J3JTxrc/EVaZCoan28aqykTgcntarupcRICj9r1doU+&#10;dqneiiOk/EUFR2aHUUAoRVl++pby5errFaybwVyen708HaZCZrlu169YD0GekSMuaX5Eo20YGRXW&#10;REpGHDyj6deRg6LEfvWobNOuVw1uSgmWm2aDGwwlQNSH91nuxRBwl0QGSo4RTD8g4KJRwYUjK8yu&#10;6zXvxPu4oH/7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IMUMrsBAABMAwAADgAAAAAAAAAAAAAAAAAuAgAAZHJzL2Uy&#10;b0RvYy54bWxQSwECLQAUAAYACAAAACEAomkztNoAAAAKAQAADwAAAAAAAAAAAAAAAAAVBAAAZHJz&#10;L2Rvd25yZXYueG1sUEsFBgAAAAAEAAQA8wAAABwFAAAAAA==&#10;" w14:anchorId="3C83FF06">
                <v:textbox inset="2.16pt,1.44pt,0,1.44pt">
                  <w:txbxContent>
                    <w:p w:rsidR="00C940CA" w:rsidP="00C940CA" w:rsidRDefault="00C940CA" w14:paraId="0C9822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8304" behindDoc="0" locked="0" layoutInCell="1" allowOverlap="1" wp14:editId="080B312A" wp14:anchorId="319DA6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7" name="Rectangle 7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E7E1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7" style="position:absolute;margin-left:104pt;margin-top:11pt;width:79pt;height:60pt;z-index:259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DZ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3bbUuK4xSn9&#10;QN24G4wkl+yo+17m+Wa9phA7LHsKj3CNIrqZ/KzA5i/SInPR+HzTWM6JCExuV9tNjZMQeNSutyv0&#10;sUv1Whwgpi/SW5IdRgGhFGX56VtMl6svV7Aug7k8n700H+ZCZrluP7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Afg2bsBAABMAwAADgAAAAAAAAAAAAAAAAAuAgAAZHJzL2Uy&#10;b0RvYy54bWxQSwECLQAUAAYACAAAACEAomkztNoAAAAKAQAADwAAAAAAAAAAAAAAAAAVBAAAZHJz&#10;L2Rvd25yZXYueG1sUEsFBgAAAAAEAAQA8wAAABwFAAAAAA==&#10;" w14:anchorId="319DA68D">
                <v:textbox inset="2.16pt,1.44pt,0,1.44pt">
                  <w:txbxContent>
                    <w:p w:rsidR="00C940CA" w:rsidP="00C940CA" w:rsidRDefault="00C940CA" w14:paraId="3DE7E1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299328" behindDoc="0" locked="0" layoutInCell="1" allowOverlap="1" wp14:editId="64D3C750" wp14:anchorId="3069C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8" name="Rectangle 7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2F2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8" style="position:absolute;margin-left:104pt;margin-top:11pt;width:79pt;height:60pt;z-index:259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3vug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RZn5bnDKf1A&#10;3bjvrSKX7GCkVPN8Z73GmDose45PcI0SujP5SYObv0iLTEXj801jNWUiMLldbTc1TkLgUbvertDH&#10;LtVbcYSUv6jgyOwwCgilKMtP31K+XH29gnUzmMvzs5enw1TILNft3SvWQ5Bn5IhLmh/RaBtGRoU1&#10;kZIRB89o+nXkoCixXz0q27TrVYObUoLlptmgKl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Lx93vugEAAEwDAAAOAAAAAAAAAAAAAAAAAC4CAABkcnMvZTJv&#10;RG9jLnhtbFBLAQItABQABgAIAAAAIQCiaTO02gAAAAoBAAAPAAAAAAAAAAAAAAAAABQEAABkcnMv&#10;ZG93bnJldi54bWxQSwUGAAAAAAQABADzAAAAGwUAAAAA&#10;" w14:anchorId="3069C5BE">
                <v:textbox inset="2.16pt,1.44pt,0,1.44pt">
                  <w:txbxContent>
                    <w:p w:rsidR="00C940CA" w:rsidP="00C940CA" w:rsidRDefault="00C940CA" w14:paraId="392F2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0352" behindDoc="0" locked="0" layoutInCell="1" allowOverlap="1" wp14:editId="2384060E" wp14:anchorId="2B9238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799" name="Rectangle 7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BAC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9" style="position:absolute;margin-left:104pt;margin-top:11pt;width:79pt;height:48pt;z-index:259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fxRibsBAABMAwAADgAAAAAAAAAAAAAAAAAuAgAAZHJzL2Uy&#10;b0RvYy54bWxQSwECLQAUAAYACAAAACEAuU4FbtoAAAAKAQAADwAAAAAAAAAAAAAAAAAVBAAAZHJz&#10;L2Rvd25yZXYueG1sUEsFBgAAAAAEAAQA8wAAABwFAAAAAA==&#10;" w14:anchorId="2B92383B">
                <v:textbox inset="2.16pt,1.44pt,0,1.44pt">
                  <w:txbxContent>
                    <w:p w:rsidR="00C940CA" w:rsidP="00C940CA" w:rsidRDefault="00C940CA" w14:paraId="223BAC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1376" behindDoc="0" locked="0" layoutInCell="1" allowOverlap="1" wp14:editId="76BEB989" wp14:anchorId="1AE8F9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0" name="Rectangle 7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D99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0" style="position:absolute;margin-left:104pt;margin-top:11pt;width:79pt;height:48pt;z-index:259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FOkgi+5AQAATAMAAA4AAAAAAAAAAAAAAAAALgIAAGRycy9lMm9E&#10;b2MueG1sUEsBAi0AFAAGAAgAAAAhALlOBW7aAAAACgEAAA8AAAAAAAAAAAAAAAAAEwQAAGRycy9k&#10;b3ducmV2LnhtbFBLBQYAAAAABAAEAPMAAAAaBQAAAAA=&#10;" w14:anchorId="1AE8F9AA">
                <v:textbox inset="2.16pt,1.44pt,0,1.44pt">
                  <w:txbxContent>
                    <w:p w:rsidR="00C940CA" w:rsidP="00C940CA" w:rsidRDefault="00C940CA" w14:paraId="3ED99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2400" behindDoc="0" locked="0" layoutInCell="1" allowOverlap="1" wp14:editId="7D96DE0D" wp14:anchorId="0DE0A1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1" name="Rectangle 7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257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1" style="position:absolute;margin-left:104pt;margin-top:11pt;width:79pt;height:48pt;z-index:259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E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asKLHM4JR+&#10;oG7MjlqQU3ZSwyDSfJNesw8dlr34ZzhHAd1EfpFg0hdpkSVrfLxoLJZIOCbb67YpcRIcj27buxZ9&#10;7FK8F3sI8atwhiSnp4BQsrLs8Bji6erbFaxLYE7PJy8uuyWTqW7W7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yB2xLsBAABMAwAADgAAAAAAAAAAAAAAAAAuAgAAZHJzL2Uy&#10;b0RvYy54bWxQSwECLQAUAAYACAAAACEAuU4FbtoAAAAKAQAADwAAAAAAAAAAAAAAAAAVBAAAZHJz&#10;L2Rvd25yZXYueG1sUEsFBgAAAAAEAAQA8wAAABwFAAAAAA==&#10;" w14:anchorId="0DE0A140">
                <v:textbox inset="2.16pt,1.44pt,0,1.44pt">
                  <w:txbxContent>
                    <w:p w:rsidR="00C940CA" w:rsidP="00C940CA" w:rsidRDefault="00C940CA" w14:paraId="12257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3424" behindDoc="0" locked="0" layoutInCell="1" allowOverlap="1" wp14:editId="4668F355" wp14:anchorId="1FD195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2" name="Rectangle 7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B778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2" style="position:absolute;margin-left:104pt;margin-top:11pt;width:79pt;height:48pt;z-index:259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RNUBugEAAEwDAAAOAAAAAAAAAAAAAAAAAC4CAABkcnMvZTJv&#10;RG9jLnhtbFBLAQItABQABgAIAAAAIQC5TgVu2gAAAAoBAAAPAAAAAAAAAAAAAAAAABQEAABkcnMv&#10;ZG93bnJldi54bWxQSwUGAAAAAAQABADzAAAAGwUAAAAA&#10;" w14:anchorId="1FD195B5">
                <v:textbox inset="2.16pt,1.44pt,0,1.44pt">
                  <w:txbxContent>
                    <w:p w:rsidR="00C940CA" w:rsidP="00C940CA" w:rsidRDefault="00C940CA" w14:paraId="13B778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4448" behindDoc="0" locked="0" layoutInCell="1" allowOverlap="1" wp14:editId="4E43E782" wp14:anchorId="434BCE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3" name="Rectangle 7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0E1D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3" style="position:absolute;margin-left:104pt;margin-top:11pt;width:79pt;height:48pt;z-index:259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HqugEAAEw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Hbtl5R4rnDKf1A&#10;3bjvrSKn7GCkVPN8Z73GmDose4nPcI4SujP5SYObv0iLTEXj40VjNWUiMLlerdsaJyHw6Hp9s0Yf&#10;u1RvxRFS/qaCI7PDKCCUoiw/PKZ8uvp6BetmMKfnZy9Pu6mQWV61F6y7II/IEZc0P6HRNoyMCmsi&#10;JSMOntH0e89BUWIfPCrb3F6tGtyUEizbpsUNhhIg6t37LPdiCLhLIgMl+wimHxBwebfgwpEVZuf1&#10;mnfifVzQv/0E2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gwCHqugEAAEwDAAAOAAAAAAAAAAAAAAAAAC4CAABkcnMvZTJv&#10;RG9jLnhtbFBLAQItABQABgAIAAAAIQC5TgVu2gAAAAoBAAAPAAAAAAAAAAAAAAAAABQEAABkcnMv&#10;ZG93bnJldi54bWxQSwUGAAAAAAQABADzAAAAGwUAAAAA&#10;" w14:anchorId="434BCEA8">
                <v:textbox inset="2.16pt,1.44pt,0,1.44pt">
                  <w:txbxContent>
                    <w:p w:rsidR="00C940CA" w:rsidP="00C940CA" w:rsidRDefault="00C940CA" w14:paraId="590E1D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5472" behindDoc="0" locked="0" layoutInCell="1" allowOverlap="1" wp14:editId="339D5770" wp14:anchorId="1E1556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4" name="Rectangle 7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63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4" style="position:absolute;margin-left:104pt;margin-top:11pt;width:79pt;height:48pt;z-index:259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Y4x9QrsBAABMAwAADgAAAAAAAAAAAAAAAAAuAgAAZHJzL2Uy&#10;b0RvYy54bWxQSwECLQAUAAYACAAAACEAuU4FbtoAAAAKAQAADwAAAAAAAAAAAAAAAAAVBAAAZHJz&#10;L2Rvd25yZXYueG1sUEsFBgAAAAAEAAQA8wAAABwFAAAAAA==&#10;" w14:anchorId="1E155652">
                <v:textbox inset="2.16pt,1.44pt,0,1.44pt">
                  <w:txbxContent>
                    <w:p w:rsidR="00C940CA" w:rsidP="00C940CA" w:rsidRDefault="00C940CA" w14:paraId="1A563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6496" behindDoc="0" locked="0" layoutInCell="1" allowOverlap="1" wp14:editId="7430D027" wp14:anchorId="363040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5" name="Rectangle 7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60F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5" style="position:absolute;margin-left:104pt;margin-top:11pt;width:79pt;height:48pt;z-index:259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wiJqbsBAABMAwAADgAAAAAAAAAAAAAAAAAuAgAAZHJzL2Uy&#10;b0RvYy54bWxQSwECLQAUAAYACAAAACEAuU4FbtoAAAAKAQAADwAAAAAAAAAAAAAAAAAVBAAAZHJz&#10;L2Rvd25yZXYueG1sUEsFBgAAAAAEAAQA8wAAABwFAAAAAA==&#10;" w14:anchorId="363040C0">
                <v:textbox inset="2.16pt,1.44pt,0,1.44pt">
                  <w:txbxContent>
                    <w:p w:rsidR="00C940CA" w:rsidP="00C940CA" w:rsidRDefault="00C940CA" w14:paraId="6A60F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7520" behindDoc="0" locked="0" layoutInCell="1" allowOverlap="1" wp14:editId="2D465FF5" wp14:anchorId="0FAE50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6" name="Rectangle 7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65B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6" style="position:absolute;margin-left:104pt;margin-top:11pt;width:79pt;height:48pt;z-index:259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UY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bVuvKXHc4pR+&#10;om7c9aMi5+xgpFR5vlmvKcQOy57CI1yiiG4mP2uw+Yu0yFw0Pl01VnMiApObm01b4yQEHn3erDfo&#10;Y5fqtThATF+VtyQ7jAJCKcry4/eYzldfrmBdBnN+Pntp3s+FzHLVrl6w7r08IUdc0vSARo9+YlSM&#10;JlAy4eAZjb8PHBQl4zeHyja3q5sGN6UEy7ZpcYOhBIh6/zbLnRg87pJIQMkhgOkHBFw0KrhwZIXZ&#10;Zb3yTryNC/rXn2D3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lnlGLsBAABMAwAADgAAAAAAAAAAAAAAAAAuAgAAZHJzL2Uy&#10;b0RvYy54bWxQSwECLQAUAAYACAAAACEAuU4FbtoAAAAKAQAADwAAAAAAAAAAAAAAAAAVBAAAZHJz&#10;L2Rvd25yZXYueG1sUEsFBgAAAAAEAAQA8wAAABwFAAAAAA==&#10;" w14:anchorId="0FAE502C">
                <v:textbox inset="2.16pt,1.44pt,0,1.44pt">
                  <w:txbxContent>
                    <w:p w:rsidR="00C940CA" w:rsidP="00C940CA" w:rsidRDefault="00C940CA" w14:paraId="3CA65B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8544" behindDoc="0" locked="0" layoutInCell="1" allowOverlap="1" wp14:editId="37234BF7" wp14:anchorId="7FDC07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7" name="Rectangle 7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19D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7" style="position:absolute;margin-left:104pt;margin-top:11pt;width:79pt;height:48pt;z-index:259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t0R87sBAABMAwAADgAAAAAAAAAAAAAAAAAuAgAAZHJzL2Uy&#10;b0RvYy54bWxQSwECLQAUAAYACAAAACEAuU4FbtoAAAAKAQAADwAAAAAAAAAAAAAAAAAVBAAAZHJz&#10;L2Rvd25yZXYueG1sUEsFBgAAAAAEAAQA8wAAABwFAAAAAA==&#10;" w14:anchorId="7FDC07C7">
                <v:textbox inset="2.16pt,1.44pt,0,1.44pt">
                  <w:txbxContent>
                    <w:p w:rsidR="00C940CA" w:rsidP="00C940CA" w:rsidRDefault="00C940CA" w14:paraId="0919D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09568" behindDoc="0" locked="0" layoutInCell="1" allowOverlap="1" wp14:editId="2D06CE0C" wp14:anchorId="60260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8" name="Rectangle 7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05E0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8" style="position:absolute;margin-left:104pt;margin-top:11pt;width:79pt;height:48pt;z-index:259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zF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q1xVo5ZnNIP&#10;1I25wUhyyo5aCJnnm/WaQuyw7CU8wzmK6GbyswKbv0iLzEXj40VjOSfCMbm+Xrc1ToLj0e16tUYf&#10;u1TvxQFi+iq9JdnpKSCUoiw7PMZ0uvp2BesymNPz2Uvzbi5kljft6g3rzosjcsQlTU9olPFTT7nR&#10;gZIJB9/T+LpnICkx3xwq29zdXDe4KSVYtk2LqkA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R0sxbsBAABMAwAADgAAAAAAAAAAAAAAAAAuAgAAZHJzL2Uy&#10;b0RvYy54bWxQSwECLQAUAAYACAAAACEAuU4FbtoAAAAKAQAADwAAAAAAAAAAAAAAAAAVBAAAZHJz&#10;L2Rvd25yZXYueG1sUEsFBgAAAAAEAAQA8wAAABwFAAAAAA==&#10;" w14:anchorId="60260125">
                <v:textbox inset="2.16pt,1.44pt,0,1.44pt">
                  <w:txbxContent>
                    <w:p w:rsidR="00C940CA" w:rsidP="00C940CA" w:rsidRDefault="00C940CA" w14:paraId="0505E0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0592" behindDoc="0" locked="0" layoutInCell="1" allowOverlap="1" wp14:editId="2A79303E" wp14:anchorId="791B61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9" name="Rectangle 7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EB9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9" style="position:absolute;margin-left:104pt;margin-top:11pt;width:79pt;height:48pt;z-index:259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gu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2rqjxHOHU/qO&#10;unE/WEXO2dFIqZb5LnpNMfVY9hyf4BIldBfyswa3fJEWmYvGp6vGas5EYLK76doaJyHw6GN316GP&#10;XarX4ggpf1bBkcVhFBBKUZYfv6Z8vvpyBesWMOfnFy/P+7mQWd+2mx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ZnYLrsBAABMAwAADgAAAAAAAAAAAAAAAAAuAgAAZHJzL2Uy&#10;b0RvYy54bWxQSwECLQAUAAYACAAAACEAuU4FbtoAAAAKAQAADwAAAAAAAAAAAAAAAAAVBAAAZHJz&#10;L2Rvd25yZXYueG1sUEsFBgAAAAAEAAQA8wAAABwFAAAAAA==&#10;" w14:anchorId="791B6185">
                <v:textbox inset="2.16pt,1.44pt,0,1.44pt">
                  <w:txbxContent>
                    <w:p w:rsidR="00C940CA" w:rsidP="00C940CA" w:rsidRDefault="00C940CA" w14:paraId="7BCEB9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1616" behindDoc="0" locked="0" layoutInCell="1" allowOverlap="1" wp14:editId="58ADB827" wp14:anchorId="063C76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0" name="Rectangle 7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C35B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0" style="position:absolute;margin-left:104pt;margin-top:11pt;width:79pt;height:48pt;z-index:259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kx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G3XoEGeO+zST/SN&#10;+8EqcqqORkq19Hfxa4qpx2tP8RHOWcLlIn7W4JYvyiJz8fh48VjNmQgsrq/WXY0PCdz6vL5Z4xpR&#10;qtfLEVL+qoIjy4JRQCrFWX74nvLp6MsRvLeQOT2/rPK8m4uY5rrrXrjugjyiRhzS/IBB2zAxKqyJ&#10;lEzYeEbT7z0HRYn95tHZ9vb6qsVJKUnTtQhEoCTIeve2yr0YA86SyEDJPoIZRiRcPCq8sGVF2Xm8&#10;lpl4mxf2rz/B9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+o7kxugEAAEwDAAAOAAAAAAAAAAAAAAAAAC4CAABkcnMvZTJv&#10;RG9jLnhtbFBLAQItABQABgAIAAAAIQC5TgVu2gAAAAoBAAAPAAAAAAAAAAAAAAAAABQEAABkcnMv&#10;ZG93bnJldi54bWxQSwUGAAAAAAQABADzAAAAGwUAAAAA&#10;" w14:anchorId="063C76FF">
                <v:textbox inset="2.16pt,1.44pt,0,1.44pt">
                  <w:txbxContent>
                    <w:p w:rsidR="00C940CA" w:rsidP="00C940CA" w:rsidRDefault="00C940CA" w14:paraId="2AC35B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editId="6110F9EE" wp14:anchorId="1B7E8D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1" name="Rectangle 7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9670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1" style="position:absolute;margin-left:104pt;margin-top:11pt;width:79pt;height:48pt;z-index:259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3a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bVNVlFhmcEq/&#10;UTdmRy3IMTupYRBpvkmv2YcOy578I5yigG4iv0gw6Yu0yJI1Ppw1FkskHJPtVduUOAmOR1/bmxZ9&#10;7FK8FXsI8btwhiSnp4BQsrJs/zPE49XXK1iXwByfT15ctksmU1037SvWrRsOyBGXND6gkdrNPeVa&#10;eUpmHHxPw8uOgaBE/7CobH17fVXjpuSgauoGNxhygKi377PM8snhLvEIlOw8qHFCwFmjjAtHlpmd&#10;1ivtxPs4o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idN2rsBAABMAwAADgAAAAAAAAAAAAAAAAAuAgAAZHJzL2Uy&#10;b0RvYy54bWxQSwECLQAUAAYACAAAACEAuU4FbtoAAAAKAQAADwAAAAAAAAAAAAAAAAAVBAAAZHJz&#10;L2Rvd25yZXYueG1sUEsFBgAAAAAEAAQA8wAAABwFAAAAAA==&#10;" w14:anchorId="1B7E8DC2">
                <v:textbox inset="2.16pt,1.44pt,0,1.44pt">
                  <w:txbxContent>
                    <w:p w:rsidR="00C940CA" w:rsidP="00C940CA" w:rsidRDefault="00C940CA" w14:paraId="399670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3664" behindDoc="0" locked="0" layoutInCell="1" allowOverlap="1" wp14:editId="380527C7" wp14:anchorId="635110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2" name="Rectangle 7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8063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2" style="position:absolute;margin-left:104pt;margin-top:11pt;width:79pt;height:48pt;z-index:259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71UfrsBAABMAwAADgAAAAAAAAAAAAAAAAAuAgAAZHJzL2Uy&#10;b0RvYy54bWxQSwECLQAUAAYACAAAACEAuU4FbtoAAAAKAQAADwAAAAAAAAAAAAAAAAAVBAAAZHJz&#10;L2Rvd25yZXYueG1sUEsFBgAAAAAEAAQA8wAAABwFAAAAAA==&#10;" w14:anchorId="635110FA">
                <v:textbox inset="2.16pt,1.44pt,0,1.44pt">
                  <w:txbxContent>
                    <w:p w:rsidR="00C940CA" w:rsidP="00C940CA" w:rsidRDefault="00C940CA" w14:paraId="718063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4688" behindDoc="0" locked="0" layoutInCell="1" allowOverlap="1" wp14:editId="3230422E" wp14:anchorId="38D3D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3" name="Rectangle 7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F44D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3" style="position:absolute;margin-left:104pt;margin-top:11pt;width:79pt;height:48pt;z-index:259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fOaCVugEAAEwDAAAOAAAAAAAAAAAAAAAAAC4CAABkcnMvZTJv&#10;RG9jLnhtbFBLAQItABQABgAIAAAAIQC5TgVu2gAAAAoBAAAPAAAAAAAAAAAAAAAAABQEAABkcnMv&#10;ZG93bnJldi54bWxQSwUGAAAAAAQABADzAAAAGwUAAAAA&#10;" w14:anchorId="38D3D8C8">
                <v:textbox inset="2.16pt,1.44pt,0,1.44pt">
                  <w:txbxContent>
                    <w:p w:rsidR="00C940CA" w:rsidP="00C940CA" w:rsidRDefault="00C940CA" w14:paraId="59F44D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5712" behindDoc="0" locked="0" layoutInCell="1" allowOverlap="1" wp14:editId="23F7E3BA" wp14:anchorId="0067AA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4" name="Rectangle 7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90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4" style="position:absolute;margin-left:104pt;margin-top:11pt;width:79pt;height:48pt;z-index:259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HX8PbsBAABMAwAADgAAAAAAAAAAAAAAAAAuAgAAZHJzL2Uy&#10;b0RvYy54bWxQSwECLQAUAAYACAAAACEAuU4FbtoAAAAKAQAADwAAAAAAAAAAAAAAAAAVBAAAZHJz&#10;L2Rvd25yZXYueG1sUEsFBgAAAAAEAAQA8wAAABwFAAAAAA==&#10;" w14:anchorId="0067AA2B">
                <v:textbox inset="2.16pt,1.44pt,0,1.44pt">
                  <w:txbxContent>
                    <w:p w:rsidR="00C940CA" w:rsidP="00C940CA" w:rsidRDefault="00C940CA" w14:paraId="01B90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6736" behindDoc="0" locked="0" layoutInCell="1" allowOverlap="1" wp14:editId="1F5CE5D0" wp14:anchorId="77E821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5" name="Rectangle 7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9E8D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5" style="position:absolute;margin-left:104pt;margin-top:11pt;width:79pt;height:48pt;z-index:259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PEI1rsBAABMAwAADgAAAAAAAAAAAAAAAAAuAgAAZHJzL2Uy&#10;b0RvYy54bWxQSwECLQAUAAYACAAAACEAuU4FbtoAAAAKAQAADwAAAAAAAAAAAAAAAAAVBAAAZHJz&#10;L2Rvd25yZXYueG1sUEsFBgAAAAAEAAQA8wAAABwFAAAAAA==&#10;" w14:anchorId="77E82192">
                <v:textbox inset="2.16pt,1.44pt,0,1.44pt">
                  <w:txbxContent>
                    <w:p w:rsidR="00C940CA" w:rsidP="00C940CA" w:rsidRDefault="00C940CA" w14:paraId="7B9E8D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7760" behindDoc="0" locked="0" layoutInCell="1" allowOverlap="1" wp14:editId="0DDC9884" wp14:anchorId="49E915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6" name="Rectangle 7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6ADE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6" style="position:absolute;margin-left:104pt;margin-top:11pt;width:79pt;height:48pt;z-index:259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GGgZGe8AQAATAMAAA4AAAAAAAAAAAAAAAAALgIAAGRycy9l&#10;Mm9Eb2MueG1sUEsBAi0AFAAGAAgAAAAhALlOBW7aAAAACgEAAA8AAAAAAAAAAAAAAAAAFgQAAGRy&#10;cy9kb3ducmV2LnhtbFBLBQYAAAAABAAEAPMAAAAdBQAAAAA=&#10;" w14:anchorId="49E91522">
                <v:textbox inset="2.16pt,1.44pt,0,1.44pt">
                  <w:txbxContent>
                    <w:p w:rsidR="00C940CA" w:rsidP="00C940CA" w:rsidRDefault="00C940CA" w14:paraId="366ADE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8784" behindDoc="0" locked="0" layoutInCell="1" allowOverlap="1" wp14:editId="6CC5A995" wp14:anchorId="62D3A7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7" name="Rectangle 7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9A4B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7" style="position:absolute;margin-left:104pt;margin-top:11pt;width:79pt;height:48pt;z-index:259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SSQjLsBAABMAwAADgAAAAAAAAAAAAAAAAAuAgAAZHJzL2Uy&#10;b0RvYy54bWxQSwECLQAUAAYACAAAACEAuU4FbtoAAAAKAQAADwAAAAAAAAAAAAAAAAAVBAAAZHJz&#10;L2Rvd25yZXYueG1sUEsFBgAAAAAEAAQA8wAAABwFAAAAAA==&#10;" w14:anchorId="62D3A74A">
                <v:textbox inset="2.16pt,1.44pt,0,1.44pt">
                  <w:txbxContent>
                    <w:p w:rsidR="00C940CA" w:rsidP="00C940CA" w:rsidRDefault="00C940CA" w14:paraId="129A4B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19808" behindDoc="0" locked="0" layoutInCell="1" allowOverlap="1" wp14:editId="1DDCEBFA" wp14:anchorId="7607A1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8" name="Rectangle 7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EAF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8" style="position:absolute;margin-left:104pt;margin-top:11pt;width:79pt;height:48pt;z-index:259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26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5oKZ2WZwSn9&#10;QN2YHbUgp+ykhkGk+Sa9Zh86LHvxz3COArqJ/CLBpC/SIkvW+HjRWCyRcEy2121T4iQ4Ht226xZ9&#10;7FK8F3sI8atwhiSnp4BQsrLs8Bji6erbFaxLYE7PJy8uuyWTqW7a9RvWnRuOyBGXND6hkdrNPeVa&#10;eUpmHHxPw+uegaBEf7OobH13c13jpuSgauoGVYEcIOrdxyyzfHK4SzwCJXsPapwQcNYo48KRZWbn&#10;9Uo78THO6N9/gu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uStursBAABMAwAADgAAAAAAAAAAAAAAAAAuAgAAZHJzL2Uy&#10;b0RvYy54bWxQSwECLQAUAAYACAAAACEAuU4FbtoAAAAKAQAADwAAAAAAAAAAAAAAAAAVBAAAZHJz&#10;L2Rvd25yZXYueG1sUEsFBgAAAAAEAAQA8wAAABwFAAAAAA==&#10;" w14:anchorId="7607A1F3">
                <v:textbox inset="2.16pt,1.44pt,0,1.44pt">
                  <w:txbxContent>
                    <w:p w:rsidR="00C940CA" w:rsidP="00C940CA" w:rsidRDefault="00C940CA" w14:paraId="7A0EAF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0832" behindDoc="0" locked="0" layoutInCell="1" allowOverlap="1" wp14:editId="5374CCC2" wp14:anchorId="3F55A3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9" name="Rectangle 7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ED0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9" style="position:absolute;margin-left:104pt;margin-top:11pt;width:79pt;height:48pt;z-index:259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lR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ZqKbHM4JR+&#10;oG7MjlqQU3ZSwyDSfJNesw8dlr34ZzhHAd1EfpFg0hdpkSVrfLxoLJZIOCbb67YpcRIcj27buxZ9&#10;7FK8F3sI8atwhiSnp4BQsrLs8Bji6erbFaxLYE7PJy8uuyWTqW7a9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mBZUbsBAABMAwAADgAAAAAAAAAAAAAAAAAuAgAAZHJzL2Uy&#10;b0RvYy54bWxQSwECLQAUAAYACAAAACEAuU4FbtoAAAAKAQAADwAAAAAAAAAAAAAAAAAVBAAAZHJz&#10;L2Rvd25yZXYueG1sUEsFBgAAAAAEAAQA8wAAABwFAAAAAA==&#10;" w14:anchorId="3F55A3AC">
                <v:textbox inset="2.16pt,1.44pt,0,1.44pt">
                  <w:txbxContent>
                    <w:p w:rsidR="00C940CA" w:rsidP="00C940CA" w:rsidRDefault="00C940CA" w14:paraId="0A2ED0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1856" behindDoc="0" locked="0" layoutInCell="1" allowOverlap="1" wp14:editId="28AE9176" wp14:anchorId="42E00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0" name="Rectangle 7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345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0" style="position:absolute;margin-left:104pt;margin-top:11pt;width:79pt;height:60pt;z-index:259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tvug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7ZBgRy3OKXv&#10;qBt3/ajIJTsYKVWeb9ZrCrHDspfwDNcoopvJzxps/iItMheNzzeN1ZyIwOR2tW1rfEjg0Wa9XaGP&#10;Xaq34gAxfVbekuwwCgilKMtPX2O6XH29gnUZzOX57KX5MBcyy/W2fcV68PKMHHFJ0xMaPfqJUTGa&#10;QMmEg2c0/jpyUJSMXxwq22zWqwY3pQTLtmlxg6EEiPrwPsudGDzukkhAyTGA6QcEXDQquHBkhdl1&#10;vfJ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khNtvugEAAEwDAAAOAAAAAAAAAAAAAAAAAC4CAABkcnMvZTJv&#10;RG9jLnhtbFBLAQItABQABgAIAAAAIQCiaTO02gAAAAoBAAAPAAAAAAAAAAAAAAAAABQEAABkcnMv&#10;ZG93bnJldi54bWxQSwUGAAAAAAQABADzAAAAGwUAAAAA&#10;" w14:anchorId="42E00F0F">
                <v:textbox inset="2.16pt,1.44pt,0,1.44pt">
                  <w:txbxContent>
                    <w:p w:rsidR="00C940CA" w:rsidP="00C940CA" w:rsidRDefault="00C940CA" w14:paraId="57345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2880" behindDoc="0" locked="0" layoutInCell="1" allowOverlap="1" wp14:editId="7AA3DF6E" wp14:anchorId="4C0F1B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1" name="Rectangle 7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7B1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1" style="position:absolute;margin-left:104pt;margin-top:11pt;width:79pt;height:60pt;z-index:259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AAvhLsBAABMAwAADgAAAAAAAAAAAAAAAAAuAgAAZHJzL2Uy&#10;b0RvYy54bWxQSwECLQAUAAYACAAAACEAomkztNoAAAAKAQAADwAAAAAAAAAAAAAAAAAVBAAAZHJz&#10;L2Rvd25yZXYueG1sUEsFBgAAAAAEAAQA8wAAABwFAAAAAA==&#10;" w14:anchorId="4C0F1BA1">
                <v:textbox inset="2.16pt,1.44pt,0,1.44pt">
                  <w:txbxContent>
                    <w:p w:rsidR="00C940CA" w:rsidP="00C940CA" w:rsidRDefault="00C940CA" w14:paraId="367B1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3904" behindDoc="0" locked="0" layoutInCell="1" allowOverlap="1" wp14:editId="78E0A9A5" wp14:anchorId="7BBF67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2" name="Rectangle 7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F625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2" style="position:absolute;margin-left:104pt;margin-top:11pt;width:79pt;height:60pt;z-index:259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C+G/ugEAAEwDAAAOAAAAAAAAAAAAAAAAAC4CAABkcnMvZTJv&#10;RG9jLnhtbFBLAQItABQABgAIAAAAIQCiaTO02gAAAAoBAAAPAAAAAAAAAAAAAAAAABQEAABkcnMv&#10;ZG93bnJldi54bWxQSwUGAAAAAAQABADzAAAAGwUAAAAA&#10;" w14:anchorId="7BBF6708">
                <v:textbox inset="2.16pt,1.44pt,0,1.44pt">
                  <w:txbxContent>
                    <w:p w:rsidR="00C940CA" w:rsidP="00C940CA" w:rsidRDefault="00C940CA" w14:paraId="34F625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4928" behindDoc="0" locked="0" layoutInCell="1" allowOverlap="1" wp14:editId="6C2DEFF7" wp14:anchorId="5DD916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3" name="Rectangle 7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A98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3" style="position:absolute;margin-left:104pt;margin-top:11pt;width:79pt;height:48pt;z-index:259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3Z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Zv2mZFiecOp/QD&#10;deO+t4qcsoORUs3znfUaY+qw7CU+wzlK6M7kJw1u/iItMhWNjxeN1ZSJwOR6tW5rnITAo6v19Rp9&#10;7FK9F0dI+bsKjswOo4BQirL88JDy6erbFaybwZyen7087aZCZnlVX7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MG3ZugEAAEwDAAAOAAAAAAAAAAAAAAAAAC4CAABkcnMvZTJv&#10;RG9jLnhtbFBLAQItABQABgAIAAAAIQC5TgVu2gAAAAoBAAAPAAAAAAAAAAAAAAAAABQEAABkcnMv&#10;ZG93bnJldi54bWxQSwUGAAAAAAQABADzAAAAGwUAAAAA&#10;" w14:anchorId="5DD91600">
                <v:textbox inset="2.16pt,1.44pt,0,1.44pt">
                  <w:txbxContent>
                    <w:p w:rsidR="00C940CA" w:rsidP="00C940CA" w:rsidRDefault="00C940CA" w14:paraId="2EA98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5952" behindDoc="0" locked="0" layoutInCell="1" allowOverlap="1" wp14:editId="0F26F07B" wp14:anchorId="395BBB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4" name="Rectangle 7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4A1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4" style="position:absolute;margin-left:104pt;margin-top:11pt;width:79pt;height:48pt;z-index:259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FxugEAAEw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trmixDGLU3pG&#10;3ZgbjCTH7KiFkHm+Wa8pxA7LXsITnKKIbiY/K7D5i7TIXDQ+nDWWcyIck6vLVVvjJDgeXa9uVuhj&#10;l+q9OEBMD9Jbkp2eAkIpyrL9j5iOV9+uYF0Gc3w+e2nezoXM8rpu3rBuvTggR1zS9IhGGT/1lBsd&#10;KJlw8D2Nv3cMJCXmu0Nlm9urywY3pQTLtmlxg6EEiHr7McscHz3uEk9AyS6AHkYEXDQquHBkhdlp&#10;vfJOfIwL+vefYPM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fDFxugEAAEwDAAAOAAAAAAAAAAAAAAAAAC4CAABkcnMvZTJv&#10;RG9jLnhtbFBLAQItABQABgAIAAAAIQC5TgVu2gAAAAoBAAAPAAAAAAAAAAAAAAAAABQEAABkcnMv&#10;ZG93bnJldi54bWxQSwUGAAAAAAQABADzAAAAGwUAAAAA&#10;" w14:anchorId="395BBB23">
                <v:textbox inset="2.16pt,1.44pt,0,1.44pt">
                  <w:txbxContent>
                    <w:p w:rsidR="00C940CA" w:rsidP="00C940CA" w:rsidRDefault="00C940CA" w14:paraId="7CC4A1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6976" behindDoc="0" locked="0" layoutInCell="1" allowOverlap="1" wp14:editId="4847EB0B" wp14:anchorId="63E44C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5" name="Rectangle 7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16BF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5" style="position:absolute;margin-left:104pt;margin-top:11pt;width:79pt;height:48pt;z-index:259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WauwEAAEwDAAAOAAAAZHJzL2Uyb0RvYy54bWysU9tu2zAMfR+wfxD0vthxl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O3bbOmxHOHU/qJ&#10;unHfW0XO2cFIqeb5znqNMXVY9hQf4RIldGfykwY3f5EWmYrGp6vGaspEYHKz2rQ1TkLg0Xpzs0Ef&#10;u1SvxRFS/qqCI7PDKCCUoiw/fk/5fPXlCtbNYM7Pz16e9lMhs1z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1PjFmrsBAABMAwAADgAAAAAAAAAAAAAAAAAuAgAAZHJzL2Uy&#10;b0RvYy54bWxQSwECLQAUAAYACAAAACEAuU4FbtoAAAAKAQAADwAAAAAAAAAAAAAAAAAVBAAAZHJz&#10;L2Rvd25yZXYueG1sUEsFBgAAAAAEAAQA8wAAABwFAAAAAA==&#10;" w14:anchorId="63E44C17">
                <v:textbox inset="2.16pt,1.44pt,0,1.44pt">
                  <w:txbxContent>
                    <w:p w:rsidR="00C940CA" w:rsidP="00C940CA" w:rsidRDefault="00C940CA" w14:paraId="4516BF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8000" behindDoc="0" locked="0" layoutInCell="1" allowOverlap="1" wp14:editId="42787DFA" wp14:anchorId="0A10D2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6" name="Rectangle 7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DFC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6" style="position:absolute;margin-left:104pt;margin-top:11pt;width:79pt;height:60pt;z-index:259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YxbRprsBAABMAwAADgAAAAAAAAAAAAAAAAAuAgAAZHJzL2Uy&#10;b0RvYy54bWxQSwECLQAUAAYACAAAACEAomkztNoAAAAKAQAADwAAAAAAAAAAAAAAAAAVBAAAZHJz&#10;L2Rvd25yZXYueG1sUEsFBgAAAAAEAAQA8wAAABwFAAAAAA==&#10;" w14:anchorId="0A10D2ED">
                <v:textbox inset="2.16pt,1.44pt,0,1.44pt">
                  <w:txbxContent>
                    <w:p w:rsidR="00C940CA" w:rsidP="00C940CA" w:rsidRDefault="00C940CA" w14:paraId="27DFC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29024" behindDoc="0" locked="0" layoutInCell="1" allowOverlap="1" wp14:editId="5C94F58A" wp14:anchorId="2385BC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7" name="Rectangle 7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5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AUCUN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7" style="position:absolute;margin-left:104pt;margin-top:11pt;width:79pt;height:60pt;z-index:259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VN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dusKXHc4pR+&#10;om7cDUaSc3bUfS/zfLNeU4gdlj2FR7hEEd1MflZg8xdpkblofLpqLOdEBCY3q01b4yQEHq1vNiv0&#10;sUv1Whwgpq/SW5IdRgGhFGX58XtM56svV7Augzk/n7007+dCZnlb375g3fv+hBxxSdMDGmX8xKgw&#10;OlAy4eAZjb8PHCQl5ptDZZv1zarBTSnBsm1a3GAoAaLev81yJ0aPuyQSUHIIoIcRAReNCi4cWWF2&#10;Wa+8E2/jgv71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5IlTbsBAABMAwAADgAAAAAAAAAAAAAAAAAuAgAAZHJzL2Uy&#10;b0RvYy54bWxQSwECLQAUAAYACAAAACEAomkztNoAAAAKAQAADwAAAAAAAAAAAAAAAAAVBAAAZHJz&#10;L2Rvd25yZXYueG1sUEsFBgAAAAAEAAQA8wAAABwFAAAAAA==&#10;" w14:anchorId="2385BC49">
                <v:textbox inset="2.16pt,1.44pt,0,1.44pt">
                  <w:txbxContent>
                    <w:p w:rsidR="00C940CA" w:rsidP="00C940CA" w:rsidRDefault="00C940CA" w14:paraId="6575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AUCUN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t>PROBLÈME CLÉ</w:t>
      </w:r>
    </w:p>
    <w:tbl>
      <w:tblPr>
        <w:tblStyle w:val="TableGrid"/>
        <w:tblW w:w="14390" w:type="dxa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7010"/>
        <w:gridCol w:w="7380"/>
      </w:tblGrid>
      <w:tr w:rsidR="00C940CA" w:rsidTr="00C940CA" w14:paraId="21042F9A" w14:textId="77777777">
        <w:trPr>
          <w:trHeight w:val="576"/>
        </w:trPr>
        <w:tc>
          <w:tcPr>
            <w:tcW w:w="701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D4FD13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C940CA"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DESCRIPTION DU PROBLÈME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A198B5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ench"/>
              </w:rPr>
              <w:t>PLAN D'ACTION</w:t>
            </w:r>
          </w:p>
        </w:tc>
      </w:tr>
      <w:tr w:rsidR="00C940CA" w:rsidTr="00C940CA" w14:paraId="624F0300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8A2DE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5B518B0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064D6C49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0C32FC1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1AFD66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467004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633FE6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256FA09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1F774951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5256D46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81F9A8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64FB4D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E4464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0E24EF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790912" w:rsidP="00790912" w:rsidRDefault="00790912" w14:paraId="17C667A6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C940CA" w:rsidP="00790912" w:rsidRDefault="00C940CA" w14:paraId="318312F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</w:p>
    <w:p w:rsidR="00043D7E" w:rsidP="001952BD" w:rsidRDefault="00043D7E" w14:paraId="0C7A4D8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C940CA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Pr="00C940CA" w:rsidR="00C940CA" w:rsidP="00C940CA" w:rsidRDefault="00C940CA" w14:paraId="4AFD847E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lastRenderedPageBreak/>
        <mc:AlternateContent>
          <mc:Choice Requires="wps">
            <w:drawing>
              <wp:anchor distT="0" distB="0" distL="114300" distR="114300" simplePos="0" relativeHeight="259331072" behindDoc="0" locked="0" layoutInCell="1" allowOverlap="1" wp14:editId="668FDAFF" wp14:anchorId="599C9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8" name="Rectangle 7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282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8" style="position:absolute;margin-left:210pt;margin-top:-1pt;width:79pt;height:49pt;z-index:259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h7ugEAAEw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VYOz8tzhlH6h&#10;btx3VpFTtjdSqmm+k15DTC2WPccnOEcJ3Yn8qMFNX6RFxqLx8aKxGjMRmFwv1qsaJyHwaHm1XqCP&#10;Xaq34ggp/1DBkclhFBBKUZYfHlI+XX29gnUTmNPzk5fH3VjIzK/rm1esuyCPyBGXND+i0TYMjApr&#10;IiUDDp7R9GfPQVFi7z0q2yyvFg1uSgnmKAqqAiVA1Lv3We5FH3CXRAZK9hFM1yPgolHBhSMrzM7r&#10;Ne3E+7igf/sJ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FIYe7oBAABMAwAADgAAAAAAAAAAAAAAAAAuAgAAZHJzL2Uy&#10;b0RvYy54bWxQSwECLQAUAAYACAAAACEA28Ml8tsAAAAJAQAADwAAAAAAAAAAAAAAAAAUBAAAZHJz&#10;L2Rvd25yZXYueG1sUEsFBgAAAAAEAAQA8wAAABwFAAAAAA==&#10;" w14:anchorId="599C91BD">
                <v:textbox inset="2.16pt,1.44pt,0,1.44pt">
                  <w:txbxContent>
                    <w:p w:rsidR="00C940CA" w:rsidP="00C940CA" w:rsidRDefault="00C940CA" w14:paraId="3F282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2096" behindDoc="0" locked="0" layoutInCell="1" allowOverlap="1" wp14:editId="745A182F" wp14:anchorId="37D1529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9" name="Rectangle 7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3A0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9" style="position:absolute;margin-left:210pt;margin-top:-1pt;width:79pt;height:49pt;z-index:259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yQ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ttlQ4rnDKf1C&#10;3bjvrSLn7GCkVPN8Z73GmDose4wPcIkSujP5SYObv0iLTEXj01VjNWUiMLlZbdoaJyHwaH2zWaGP&#10;XaqX4ggpf1PBkdlhFBBKUZYff6R8vvp8BetmMOfnZy9P+6mQWX6u189Y90GekCMuab5Ho20YGRXW&#10;REpGHDyj6c+Bg6LEfveobLO+WTW4KSVYtk2LGwwlQNT711nuxRBwl0QGSg4RTD8g4KJRwYUjK8wu&#10;6zXvxOu4oH/5CX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zW7JC7AQAATAMAAA4AAAAAAAAAAAAAAAAALgIAAGRycy9l&#10;Mm9Eb2MueG1sUEsBAi0AFAAGAAgAAAAhANvDJfLbAAAACQEAAA8AAAAAAAAAAAAAAAAAFQQAAGRy&#10;cy9kb3ducmV2LnhtbFBLBQYAAAAABAAEAPMAAAAdBQAAAAA=&#10;" w14:anchorId="37D15296">
                <v:textbox inset="2.16pt,1.44pt,0,1.44pt">
                  <w:txbxContent>
                    <w:p w:rsidR="00C940CA" w:rsidP="00C940CA" w:rsidRDefault="00C940CA" w14:paraId="29C3A0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3120" behindDoc="0" locked="0" layoutInCell="1" allowOverlap="1" wp14:editId="30D83394" wp14:anchorId="3F5EBF2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0" name="Rectangle 7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2AC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0" style="position:absolute;margin-left:210pt;margin-top:-1pt;width:79pt;height:49pt;z-index:259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2P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doUCee5wSr9Q&#10;N+57q8g5Oxgp1TzfWa8xpg7LHuMDXKKE7kx+0uDmL9IiU9H4dNVYTZkITG5Wm7bGhwQerW82K/Sx&#10;S/VSHCHlbyo4MjuMAkIpyvLjj5TPV5+vYN0M5vz87OVpPxUyy891+4x1H+QJOeKS5ns02oaRUWFN&#10;pGTEwTOa/hw4KErsd4/KNuubVYObUoJl27S4wVACRL1/neVeDAF3SWSg5BDB9AMCLhoVXDiywuyy&#10;XvNOvI4L+pefYPc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+yNj7oBAABMAwAADgAAAAAAAAAAAAAAAAAuAgAAZHJzL2Uy&#10;b0RvYy54bWxQSwECLQAUAAYACAAAACEA28Ml8tsAAAAJAQAADwAAAAAAAAAAAAAAAAAUBAAAZHJz&#10;L2Rvd25yZXYueG1sUEsFBgAAAAAEAAQA8wAAABwFAAAAAA==&#10;" w14:anchorId="3F5EBF28">
                <v:textbox inset="2.16pt,1.44pt,0,1.44pt">
                  <w:txbxContent>
                    <w:p w:rsidR="00C940CA" w:rsidP="00C940CA" w:rsidRDefault="00C940CA" w14:paraId="29C2AC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4144" behindDoc="0" locked="0" layoutInCell="1" allowOverlap="1" wp14:editId="2DB648D6" wp14:anchorId="713F8AA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1" name="Rectangle 7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DAD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1" style="position:absolute;margin-left:210pt;margin-top:-1pt;width:79pt;height:49pt;z-index:259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lk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llWlFhmcEp/&#10;UDdmBy3IKTuqvhdpvkmvyYcWyx79A5yjgG4iP0sw6Yu0yJw1Pl40FnMkHJPr5bopcRIcj1ZX6yX6&#10;2KV4LfYQ4k/hDElORwGhZGXZ4XeIp6svV7AugTk9n7w47+ZMprou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M9oeWS7AQAATAMAAA4AAAAAAAAAAAAAAAAALgIAAGRycy9l&#10;Mm9Eb2MueG1sUEsBAi0AFAAGAAgAAAAhANvDJfLbAAAACQEAAA8AAAAAAAAAAAAAAAAAFQQAAGRy&#10;cy9kb3ducmV2LnhtbFBLBQYAAAAABAAEAPMAAAAdBQAAAAA=&#10;" w14:anchorId="713F8AA1">
                <v:textbox inset="2.16pt,1.44pt,0,1.44pt">
                  <w:txbxContent>
                    <w:p w:rsidR="00C940CA" w:rsidP="00C940CA" w:rsidRDefault="00C940CA" w14:paraId="53DAD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5168" behindDoc="0" locked="0" layoutInCell="1" allowOverlap="1" wp14:editId="52CB61C0" wp14:anchorId="45150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2" name="Rectangle 7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7A5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2" style="position:absolute;margin-left:210pt;margin-top:-1pt;width:79pt;height:49pt;z-index:259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DAuQ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1065YSxyx26Rv6&#10;xtxoJLlUJy2EzP3Nfs0h9njtOTzBNYu4zOIXBTZ/URZZisfnm8dySYRjcbvedjV2guPW5m67xjWi&#10;VC+XA8T0SXpL8mKggFSKs+z0JabL0d9H8F4mc3k+r9JyWIqY5n1TcHPx4MUZNeKQpkcMyvh5oNzo&#10;QMmMjR9o/HlkICkxnx06227ushGpJE3XdjjBUBJkfXhdZY5PHmeJJ6DkGECPExIuHhVe2LKi7Dpe&#10;eSZe54X9y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u8mDAuQEAAEwDAAAOAAAAAAAAAAAAAAAAAC4CAABkcnMvZTJv&#10;RG9jLnhtbFBLAQItABQABgAIAAAAIQDbwyXy2wAAAAkBAAAPAAAAAAAAAAAAAAAAABMEAABkcnMv&#10;ZG93bnJldi54bWxQSwUGAAAAAAQABADzAAAAGwUAAAAA&#10;" w14:anchorId="45150771">
                <v:textbox inset="2.16pt,1.44pt,0,1.44pt">
                  <w:txbxContent>
                    <w:p w:rsidR="00C940CA" w:rsidP="00C940CA" w:rsidRDefault="00C940CA" w14:paraId="6027A5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6192" behindDoc="0" locked="0" layoutInCell="1" allowOverlap="1" wp14:editId="306744AA" wp14:anchorId="5F71EB9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3" name="Rectangle 7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856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3" style="position:absolute;margin-left:210pt;margin-top:-1pt;width:79pt;height:49pt;z-index:259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onaUK7oBAABMAwAADgAAAAAAAAAAAAAAAAAuAgAAZHJzL2Uy&#10;b0RvYy54bWxQSwECLQAUAAYACAAAACEA28Ml8tsAAAAJAQAADwAAAAAAAAAAAAAAAAAUBAAAZHJz&#10;L2Rvd25yZXYueG1sUEsFBgAAAAAEAAQA8wAAABwFAAAAAA==&#10;" w14:anchorId="5F71EB93">
                <v:textbox inset="2.16pt,1.44pt,0,1.44pt">
                  <w:txbxContent>
                    <w:p w:rsidR="00C940CA" w:rsidP="00C940CA" w:rsidRDefault="00C940CA" w14:paraId="53856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7216" behindDoc="0" locked="0" layoutInCell="1" allowOverlap="1" wp14:editId="1FD02B1B" wp14:anchorId="04C1F49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4" name="Rectangle 7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5BB9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4" style="position:absolute;margin-left:210pt;margin-top:-1pt;width:79pt;height:49pt;z-index:259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E6yIO7AQAATAMAAA4AAAAAAAAAAAAAAAAALgIAAGRycy9l&#10;Mm9Eb2MueG1sUEsBAi0AFAAGAAgAAAAhANvDJfLbAAAACQEAAA8AAAAAAAAAAAAAAAAAFQQAAGRy&#10;cy9kb3ducmV2LnhtbFBLBQYAAAAABAAEAPMAAAAdBQAAAAA=&#10;" w14:anchorId="04C1F492">
                <v:textbox inset="2.16pt,1.44pt,0,1.44pt">
                  <w:txbxContent>
                    <w:p w:rsidR="00C940CA" w:rsidP="00C940CA" w:rsidRDefault="00C940CA" w14:paraId="1C5BB9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8240" behindDoc="0" locked="0" layoutInCell="1" allowOverlap="1" wp14:editId="2D4A5616" wp14:anchorId="101268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5" name="Rectangle 7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6F45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5" style="position:absolute;margin-left:210pt;margin-top:-1pt;width:79pt;height:49pt;z-index:259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2+PGi7AQAATAMAAA4AAAAAAAAAAAAAAAAALgIAAGRycy9l&#10;Mm9Eb2MueG1sUEsBAi0AFAAGAAgAAAAhANvDJfLbAAAACQEAAA8AAAAAAAAAAAAAAAAAFQQAAGRy&#10;cy9kb3ducmV2LnhtbFBLBQYAAAAABAAEAPMAAAAdBQAAAAA=&#10;" w14:anchorId="101268C7">
                <v:textbox inset="2.16pt,1.44pt,0,1.44pt">
                  <w:txbxContent>
                    <w:p w:rsidR="00C940CA" w:rsidP="00C940CA" w:rsidRDefault="00C940CA" w14:paraId="186F45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39264" behindDoc="0" locked="0" layoutInCell="1" allowOverlap="1" wp14:editId="7018F769" wp14:anchorId="17D561E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6" name="Rectangle 7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7D6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6" style="position:absolute;margin-left:210pt;margin-top:-1pt;width:79pt;height:49pt;z-index:259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DZ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3SzvKHHc4pR+&#10;oG7c9UaSc3bQXSfn+c56jSG2WPYSnuESRXRn8pMCO3+RFpmyxqerxnJKRGBys9w0JU5C4NF6tVmi&#10;j12K9+IAMX2V3pLZYRQQSlaWHx9jOl99u4J1M5jz87OXpv2UyVS31eoN6953J+SIS5qe0CjjR0aF&#10;0YGSEQfPaHw9cJCUmG8Ola3Xq2WNm5KDqqkb3GDIAaLef8xyJwaPuyQSUHIIoPsBAWeNMi4cWWZ2&#10;Wa95Jz7GG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zvUNm7AQAATAMAAA4AAAAAAAAAAAAAAAAALgIAAGRycy9l&#10;Mm9Eb2MueG1sUEsBAi0AFAAGAAgAAAAhANvDJfLbAAAACQEAAA8AAAAAAAAAAAAAAAAAFQQAAGRy&#10;cy9kb3ducmV2LnhtbFBLBQYAAAAABAAEAPMAAAAdBQAAAAA=&#10;" w14:anchorId="17D561E3">
                <v:textbox inset="2.16pt,1.44pt,0,1.44pt">
                  <w:txbxContent>
                    <w:p w:rsidR="00C940CA" w:rsidP="00C940CA" w:rsidRDefault="00C940CA" w14:paraId="557D6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0288" behindDoc="0" locked="0" layoutInCell="1" allowOverlap="1" wp14:editId="72257190" wp14:anchorId="08D86E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7" name="Rectangle 7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1B95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7" style="position:absolute;margin-left:210pt;margin-top:-1pt;width:79pt;height:49pt;z-index:259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Qy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2a5osQyg1P6&#10;hboxO2hBTtlR9b1I8016TT60WPbsn+AcBXQT+VmCSV+kReas8fGisZgj4ZhcL9dNiZPgeLS6Wi/R&#10;xy7FW7GHEH8KZ0hyOgoIJSvLDvchnq6+XsG6BOb0fPLivJszmeq6un7FunP9ETniksZHNFK7qaNc&#10;K0/JhIPvaPizZyAo0XcWla1XV8saNyUHVVM3uMGQA0S9e59llo8Od4lHoGTvQQ0jAs4aZVw4sszs&#10;vF5p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BrpDK7AQAATAMAAA4AAAAAAAAAAAAAAAAALgIAAGRycy9l&#10;Mm9Eb2MueG1sUEsBAi0AFAAGAAgAAAAhANvDJfLbAAAACQEAAA8AAAAAAAAAAAAAAAAAFQQAAGRy&#10;cy9kb3ducmV2LnhtbFBLBQYAAAAABAAEAPMAAAAdBQAAAAA=&#10;" w14:anchorId="08D86EF5">
                <v:textbox inset="2.16pt,1.44pt,0,1.44pt">
                  <w:txbxContent>
                    <w:p w:rsidR="00C940CA" w:rsidP="00C940CA" w:rsidRDefault="00C940CA" w14:paraId="6E1B95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1312" behindDoc="0" locked="0" layoutInCell="1" allowOverlap="1" wp14:editId="26E36BAC" wp14:anchorId="218282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8" name="Rectangle 7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6C0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8" style="position:absolute;margin-left:210pt;margin-top:-1pt;width:79pt;height:49pt;z-index:259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+rmQS7AQAATAMAAA4AAAAAAAAAAAAAAAAALgIAAGRycy9l&#10;Mm9Eb2MueG1sUEsBAi0AFAAGAAgAAAAhANvDJfLbAAAACQEAAA8AAAAAAAAAAAAAAAAAFQQAAGRy&#10;cy9kb3ducmV2LnhtbFBLBQYAAAAABAAEAPMAAAAdBQAAAAA=&#10;" w14:anchorId="218282DF">
                <v:textbox inset="2.16pt,1.44pt,0,1.44pt">
                  <w:txbxContent>
                    <w:p w:rsidR="00C940CA" w:rsidP="00C940CA" w:rsidRDefault="00C940CA" w14:paraId="3386C0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2336" behindDoc="0" locked="0" layoutInCell="1" allowOverlap="1" wp14:editId="73563406" wp14:anchorId="7DA663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9" name="Rectangle 7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C5B7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9" style="position:absolute;margin-left:210pt;margin-top:-1pt;width:79pt;height:49pt;z-index:259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3v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zXJNieMWp/QH&#10;deOuGxQ5ZXsjpZrnO+s1hthi2WN4gHMU0Z3JTxrs/EVaZMoaHy8aqykRgcn1ct2UOAmBR6ur9RJ9&#10;7FK8FgeI6afylswOo4BQsrL88Dum09WXK1g3gzk9P3tp2k2ZTHVdrV6w7rw8Ikdc0nSPRg9+ZFQM&#10;JlAy4uAZjX/3HBQlwy+Hytarq2WNm5KDqqkb3GDIAaLevc1yJ3qPuyQSULIPYLoeAWeNMi4cWWZ2&#10;Xq95J97GGf3rT7D9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Mvbe+7AQAATAMAAA4AAAAAAAAAAAAAAAAALgIAAGRycy9l&#10;Mm9Eb2MueG1sUEsBAi0AFAAGAAgAAAAhANvDJfLbAAAACQEAAA8AAAAAAAAAAAAAAAAAFQQAAGRy&#10;cy9kb3ducmV2LnhtbFBLBQYAAAAABAAEAPMAAAAdBQAAAAA=&#10;" w14:anchorId="7DA663F9">
                <v:textbox inset="2.16pt,1.44pt,0,1.44pt">
                  <w:txbxContent>
                    <w:p w:rsidR="00C940CA" w:rsidP="00C940CA" w:rsidRDefault="00C940CA" w14:paraId="27C5B7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3360" behindDoc="0" locked="0" layoutInCell="1" allowOverlap="1" wp14:editId="7F841627" wp14:anchorId="4D16D2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0" name="Rectangle 7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E14C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0" style="position:absolute;margin-left:210pt;margin-top:-1pt;width:79pt;height:49pt;z-index:259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De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aFAllmcEq/&#10;UTdm+1GSc3bQQsg036TX5EOLZY/+AS5RQDeRnxWY9EVaZM4an64ayzkSjsnNctOU+BDHo/Vqs0Qf&#10;uxRvxR5C/C6dIcnpKCCUrCw7/gzxfPX1CtYlMOfnkxfn/ZzJVF+r5hXr3okTcsQljfdo1OimjvJR&#10;e0omHHxHw8uBgaRk/GFR2Xq9Wta4KTmomrrBDYYcIOr9+yyzfHC4SzwCJQcPuh8QcNYo48KRZWaX&#10;9Uo78T7O6N9+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iw0N67AQAATAMAAA4AAAAAAAAAAAAAAAAALgIAAGRycy9l&#10;Mm9Eb2MueG1sUEsBAi0AFAAGAAgAAAAhANvDJfLbAAAACQEAAA8AAAAAAAAAAAAAAAAAFQQAAGRy&#10;cy9kb3ducmV2LnhtbFBLBQYAAAAABAAEAPMAAAAdBQAAAAA=&#10;" w14:anchorId="4D16D206">
                <v:textbox inset="2.16pt,1.44pt,0,1.44pt">
                  <w:txbxContent>
                    <w:p w:rsidR="00C940CA" w:rsidP="00C940CA" w:rsidRDefault="00C940CA" w14:paraId="7CE14C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4384" behindDoc="0" locked="0" layoutInCell="1" allowOverlap="1" wp14:editId="4B301E16" wp14:anchorId="0952DE8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1" name="Rectangle 7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CED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1" style="position:absolute;margin-left:210pt;margin-top:-1pt;width:79pt;height:49pt;z-index:259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Q1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ZVUWKZwSn9&#10;Rt2Y7UdJztlBCyHTfJNekw8tlj36B7hEAd1EflZg0hdpkTlrfLpqLOdIOCY3y01T4iQ4Hq1XmyX6&#10;2KV4K/YQ4nfpDElORwGhZGXZ8WeI56uvV7AugTk/n7w47+dMpvpabV6x7p04IUdc0niPRo1u6igf&#10;tadkwsF3NLwcGEhKxh8Wla3Xq2WNm5KDqqkb3GDIAaLev88yyweHu8QjUHLwoPsBAWeNMi4cWWZ2&#10;Wa+0E+/jjP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Q0JDW7AQAATAMAAA4AAAAAAAAAAAAAAAAALgIAAGRycy9l&#10;Mm9Eb2MueG1sUEsBAi0AFAAGAAgAAAAhANvDJfLbAAAACQEAAA8AAAAAAAAAAAAAAAAAFQQAAGRy&#10;cy9kb3ducmV2LnhtbFBLBQYAAAAABAAEAPMAAAAdBQAAAAA=&#10;" w14:anchorId="0952DE8B">
                <v:textbox inset="2.16pt,1.44pt,0,1.44pt">
                  <w:txbxContent>
                    <w:p w:rsidR="00C940CA" w:rsidP="00C940CA" w:rsidRDefault="00C940CA" w14:paraId="3ACED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5408" behindDoc="0" locked="0" layoutInCell="1" allowOverlap="1" wp14:editId="4810C98F" wp14:anchorId="0FFF168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2" name="Rectangle 7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1608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2" style="position:absolute;margin-left:210pt;margin-top:-1pt;width:79pt;height:49pt;z-index:259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g9pcK7AQAATAMAAA4AAAAAAAAAAAAAAAAALgIAAGRycy9l&#10;Mm9Eb2MueG1sUEsBAi0AFAAGAAgAAAAhANvDJfLbAAAACQEAAA8AAAAAAAAAAAAAAAAAFQQAAGRy&#10;cy9kb3ducmV2LnhtbFBLBQYAAAAABAAEAPMAAAAdBQAAAAA=&#10;" w14:anchorId="0FFF168D">
                <v:textbox inset="2.16pt,1.44pt,0,1.44pt">
                  <w:txbxContent>
                    <w:p w:rsidR="00C940CA" w:rsidP="00C940CA" w:rsidRDefault="00C940CA" w14:paraId="3E1608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6432" behindDoc="0" locked="0" layoutInCell="1" allowOverlap="1" wp14:editId="7B96ABC1" wp14:anchorId="47113E7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3" name="Rectangle 7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02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3" style="position:absolute;margin-left:210pt;margin-top:-1pt;width:79pt;height:49pt;z-index:259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5LlRKboBAABMAwAADgAAAAAAAAAAAAAAAAAuAgAAZHJzL2Uy&#10;b0RvYy54bWxQSwECLQAUAAYACAAAACEA28Ml8tsAAAAJAQAADwAAAAAAAAAAAAAAAAAUBAAAZHJz&#10;L2Rvd25yZXYueG1sUEsFBgAAAAAEAAQA8wAAABwFAAAAAA==&#10;" w14:anchorId="47113E7A">
                <v:textbox inset="2.16pt,1.44pt,0,1.44pt">
                  <w:txbxContent>
                    <w:p w:rsidR="00C940CA" w:rsidP="00C940CA" w:rsidRDefault="00C940CA" w14:paraId="5E602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7456" behindDoc="0" locked="0" layoutInCell="1" allowOverlap="1" wp14:editId="0A0FB4F8" wp14:anchorId="5E47F8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4" name="Rectangle 7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B8E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4" style="position:absolute;margin-left:210pt;margin-top:-1pt;width:79pt;height:49pt;z-index:259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2B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+16TYnjFqf0&#10;A3Xjrh8VuWQHI6XK8816TSF2WPYUHuEaRXQz+VmDzV+kReai8fmmsZoTEZjcrrZtjZMQeLRZb1fo&#10;Y5fqtThATF+UtyQ7jAJCKcry07eYLldfrmBdBnN5PntpPsyFzPJj07xgPXh5Ro64pOkBjR79xKgY&#10;TaBkwsEzGn8dOShKxq8OlW0261WDm1KCZdu0uMFQAkR9eJvlTgwed0kkoOQYwPQDAi4aFVw4ssLs&#10;ul55J97GBf3rT7D/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f1DYG7AQAATAMAAA4AAAAAAAAAAAAAAAAALgIAAGRycy9l&#10;Mm9Eb2MueG1sUEsBAi0AFAAGAAgAAAAhANvDJfLbAAAACQEAAA8AAAAAAAAAAAAAAAAAFQQAAGRy&#10;cy9kb3ducmV2LnhtbFBLBQYAAAAABAAEAPMAAAAdBQAAAAA=&#10;" w14:anchorId="5E47F85B">
                <v:textbox inset="2.16pt,1.44pt,0,1.44pt">
                  <w:txbxContent>
                    <w:p w:rsidR="00C940CA" w:rsidP="00C940CA" w:rsidRDefault="00C940CA" w14:paraId="4CB8E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8480" behindDoc="0" locked="0" layoutInCell="1" allowOverlap="1" wp14:editId="30514CAA" wp14:anchorId="179E55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5" name="Rectangle 7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A93A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5" style="position:absolute;margin-left:210pt;margin-top:-1pt;width:79pt;height:49pt;z-index:259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lq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SWOW5zS&#10;d9SNu35U5JIdjJQqzzfrNYXYYdlzeIJrFNHN5GcNNn+RFpmLxuebxmpORGByu9q2NU5C4NFmvV2h&#10;j12q1+IAMX1W3pLsMAoIpSjLT19julx9uYJ1Gczl+eyl+TAXMsu7ZvW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rcflqvAEAAEwDAAAOAAAAAAAAAAAAAAAAAC4CAABkcnMv&#10;ZTJvRG9jLnhtbFBLAQItABQABgAIAAAAIQDbwyXy2wAAAAkBAAAPAAAAAAAAAAAAAAAAABYEAABk&#10;cnMvZG93bnJldi54bWxQSwUGAAAAAAQABADzAAAAHgUAAAAA&#10;" w14:anchorId="179E55E1">
                <v:textbox inset="2.16pt,1.44pt,0,1.44pt">
                  <w:txbxContent>
                    <w:p w:rsidR="00C940CA" w:rsidP="00C940CA" w:rsidRDefault="00C940CA" w14:paraId="68A93A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49504" behindDoc="0" locked="0" layoutInCell="1" allowOverlap="1" wp14:editId="509D7A67" wp14:anchorId="39F6EA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6" name="Rectangle 7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9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6" style="position:absolute;margin-left:210pt;margin-top:-1pt;width:79pt;height:49pt;z-index:259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Xb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N+36jhLHLU7p&#10;O+rGXT8qcskORkqV55v1mkLssOw5PME1iuhm8rMGm79Ii8xF4/NNYzUnIjC5XW3bGich8Giz3q7Q&#10;xy7Va3GAmD4rb0l2GAWEUpTlp68xXa6+XMG6DObyfPbSfJgLmeXHZv2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aIJXbvAEAAEwDAAAOAAAAAAAAAAAAAAAAAC4CAABkcnMv&#10;ZTJvRG9jLnhtbFBLAQItABQABgAIAAAAIQDbwyXy2wAAAAkBAAAPAAAAAAAAAAAAAAAAABYEAABk&#10;cnMvZG93bnJldi54bWxQSwUGAAAAAAQABADzAAAAHgUAAAAA&#10;" w14:anchorId="39F6EAE1">
                <v:textbox inset="2.16pt,1.44pt,0,1.44pt">
                  <w:txbxContent>
                    <w:p w:rsidR="00C940CA" w:rsidP="00C940CA" w:rsidRDefault="00C940CA" w14:paraId="39E99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0528" behindDoc="0" locked="0" layoutInCell="1" allowOverlap="1" wp14:editId="3A82B4D1" wp14:anchorId="446D91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7" name="Rectangle 7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2D45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7" style="position:absolute;margin-left:210pt;margin-top:-1pt;width:79pt;height:49pt;z-index:259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Ew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hLHLU7p&#10;O+rGXT8qcskORkqV55v1mkLssOw5PME1iuhm8rMGm79Ii8xF4/NNYzUnIjC5XW3bGich8Giz3q7Q&#10;xy7Va3GAmD4rb0l2GAWEUpTlp68xXa6+XMG6DObyfPbSfJgLmeVdc/e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WpGEwvAEAAEwDAAAOAAAAAAAAAAAAAAAAAC4CAABkcnMv&#10;ZTJvRG9jLnhtbFBLAQItABQABgAIAAAAIQDbwyXy2wAAAAkBAAAPAAAAAAAAAAAAAAAAABYEAABk&#10;cnMvZG93bnJldi54bWxQSwUGAAAAAAQABADzAAAAHgUAAAAA&#10;" w14:anchorId="446D91E4">
                <v:textbox inset="2.16pt,1.44pt,0,1.44pt">
                  <w:txbxContent>
                    <w:p w:rsidR="00C940CA" w:rsidP="00C940CA" w:rsidRDefault="00C940CA" w14:paraId="0C2D45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1552" behindDoc="0" locked="0" layoutInCell="1" allowOverlap="1" wp14:editId="40BFAA8B" wp14:anchorId="435F795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8" name="Rectangle 7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974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8" style="position:absolute;margin-left:210pt;margin-top:-1pt;width:79pt;height:49pt;z-index:259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wG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TbvGWTlmcUrf&#10;UTfmBiPJJTtqIWSeb9ZrCrHDsufwBNcoopvJzwps/iItMheNzzeN5ZwIx+R2tW1rnATHo816u0If&#10;u1SvxQFi+iy9JdnpKSCUoiw7fY3pcvXlCtZlMJfns5fmw1zILD82dy9YD16ckSMuaXpEo4yfesqN&#10;DpRMOPiexl9HBpIS88Whss1mvWpwU0qwbJsWVYESIOrD2yxzfPS4SzwBJccAehgRcNGo4MKRFWbX&#10;9co78TYu6F9/gv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lkXAa7AQAATAMAAA4AAAAAAAAAAAAAAAAALgIAAGRycy9l&#10;Mm9Eb2MueG1sUEsBAi0AFAAGAAgAAAAhANvDJfLbAAAACQEAAA8AAAAAAAAAAAAAAAAAFQQAAGRy&#10;cy9kb3ducmV2LnhtbFBLBQYAAAAABAAEAPMAAAAdBQAAAAA=&#10;" w14:anchorId="435F795D">
                <v:textbox inset="2.16pt,1.44pt,0,1.44pt">
                  <w:txbxContent>
                    <w:p w:rsidR="00C940CA" w:rsidP="00C940CA" w:rsidRDefault="00C940CA" w14:paraId="02974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2576" behindDoc="0" locked="0" layoutInCell="1" allowOverlap="1" wp14:editId="23C67DCE" wp14:anchorId="13FE747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9" name="Rectangle 7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285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9" style="position:absolute;margin-left:210pt;margin-top:-1pt;width:79pt;height:49pt;z-index:259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XgqO27AQAATAMAAA4AAAAAAAAAAAAAAAAALgIAAGRycy9l&#10;Mm9Eb2MueG1sUEsBAi0AFAAGAAgAAAAhANvDJfLbAAAACQEAAA8AAAAAAAAAAAAAAAAAFQQAAGRy&#10;cy9kb3ducmV2LnhtbFBLBQYAAAAABAAEAPMAAAAdBQAAAAA=&#10;" w14:anchorId="13FE7476">
                <v:textbox inset="2.16pt,1.44pt,0,1.44pt">
                  <w:txbxContent>
                    <w:p w:rsidR="00C940CA" w:rsidP="00C940CA" w:rsidRDefault="00C940CA" w14:paraId="2C285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3600" behindDoc="0" locked="0" layoutInCell="1" allowOverlap="1" wp14:editId="562FD86E" wp14:anchorId="10D4FE6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0" name="Rectangle 7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D2D6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0" style="position:absolute;margin-left:210pt;margin-top:-1pt;width:79pt;height:49pt;z-index:259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ny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XuLAjlucUo/&#10;UTfuBiPJOTvqvpd5vlmvKcQOy57CI1yiiG4mPyuw+Yu0yFw0Pl01lnMiApOb1aat8SGBR+ubzQp9&#10;7FK9FgeI6av0lmSHUUAoRVl+/B7T+erLFazLYM7PZy/N+7mQWd42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ayfK7AQAATAMAAA4AAAAAAAAAAAAAAAAALgIAAGRycy9l&#10;Mm9Eb2MueG1sUEsBAi0AFAAGAAgAAAAhANvDJfLbAAAACQEAAA8AAAAAAAAAAAAAAAAAFQQAAGRy&#10;cy9kb3ducmV2LnhtbFBLBQYAAAAABAAEAPMAAAAdBQAAAAA=&#10;" w14:anchorId="10D4FE63">
                <v:textbox inset="2.16pt,1.44pt,0,1.44pt">
                  <w:txbxContent>
                    <w:p w:rsidR="00C940CA" w:rsidP="00C940CA" w:rsidRDefault="00C940CA" w14:paraId="1DD2D6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4624" behindDoc="0" locked="0" layoutInCell="1" allowOverlap="1" wp14:editId="78D57C79" wp14:anchorId="048EE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1" name="Rectangle 7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9791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1" style="position:absolute;margin-left:210pt;margin-top:-1pt;width:79pt;height:49pt;z-index:259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0ZuwEAAEwDAAAOAAAAZHJzL2Uyb0RvYy54bWysU9tu2zAMfR+wfxD0vviSdnG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ldNdcVJY5bnNIv&#10;1I27blDklO2NlGqe76zXGGKLZc/hCc5RRHcmP2mw8xdpkSlrfLxorKZEBCbXy3VT4iQEHq2u1kv0&#10;sUvxVhwgpp/KWzI7jAJCycryw31Mp6uvV7BuBnN6fvbStJsymeq6Xr9i3Xl5RI64pOkRjR78yKgY&#10;TKBkxMEzGv/sOShKhjuHytarq2WNm5KDqqkb3GDIAaLevc9yJ3qPuyQSULIPYLoeAWeNMi4cWWZ2&#10;Xq95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ZePRm7AQAATAMAAA4AAAAAAAAAAAAAAAAALgIAAGRycy9l&#10;Mm9Eb2MueG1sUEsBAi0AFAAGAAgAAAAhANvDJfLbAAAACQEAAA8AAAAAAAAAAAAAAAAAFQQAAGRy&#10;cy9kb3ducmV2LnhtbFBLBQYAAAAABAAEAPMAAAAdBQAAAAA=&#10;" w14:anchorId="048EE435">
                <v:textbox inset="2.16pt,1.44pt,0,1.44pt">
                  <w:txbxContent>
                    <w:p w:rsidR="00C940CA" w:rsidP="00C940CA" w:rsidRDefault="00C940CA" w14:paraId="6A9791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0224" behindDoc="0" locked="0" layoutInCell="1" allowOverlap="1" wp14:editId="13D8153C" wp14:anchorId="311529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2" name="Rectangle 7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BA5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2" style="position:absolute;margin-left:210pt;margin-top:11pt;width:77pt;height:162pt;z-index:259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7X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zW1LieMWu/Qd&#10;feNumBQ5V0cjpcr9zX7NIfZ47Tk8wSWLuMziFw02f1EWWYrHp6vHaklEYPGu6boaOyFwq627bo0J&#10;wlQvtwPE9Fl5S/KCUUAuxVp+/BrT+eifI3gvszm/n1dp2S9FTXN7U3Bzce/lCUXilKZHDHryM6Ni&#10;MoGSGTvPaPx14KAomb44tLZddzfoRCpJs2k3OMJQEqS9f13lToweh0kkoOQQwAwjEi4mFV7Ys6Ls&#10;Ml95KF7nhf3L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puU7XuwEAAE0DAAAOAAAAAAAAAAAAAAAAAC4CAABkcnMv&#10;ZTJvRG9jLnhtbFBLAQItABQABgAIAAAAIQDFxEkf3AAAAAoBAAAPAAAAAAAAAAAAAAAAABUEAABk&#10;cnMvZG93bnJldi54bWxQSwUGAAAAAAQABADzAAAAHgUAAAAA&#10;" w14:anchorId="31152924">
                <v:textbox inset="2.16pt,1.44pt,0,1.44pt">
                  <w:txbxContent>
                    <w:p w:rsidR="00C940CA" w:rsidP="00C940CA" w:rsidRDefault="00C940CA" w14:paraId="3CBA5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1248" behindDoc="0" locked="0" layoutInCell="1" allowOverlap="1" wp14:editId="72792CD0" wp14:anchorId="63B359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3" name="Rectangle 7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BCD4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3" style="position:absolute;margin-left:210pt;margin-top:11pt;width:79pt;height:162pt;z-index:259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mz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tsVJY5b7NIP&#10;9I27wUhyro6672Xub/ZrCrHDa8/hCS5ZxGUWPyuw+YuyyFw8Pl09lnMiAot3q7u2xk4I3Grq9XqD&#10;CcJUr7cDxPRFekvyglFALsVafvwW0/noyxG8l9mc38+rNO/nomZ5u7q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mSmzuwEAAE0DAAAOAAAAAAAAAAAAAAAAAC4CAABkcnMv&#10;ZTJvRG9jLnhtbFBLAQItABQABgAIAAAAIQC2Y/vm3AAAAAoBAAAPAAAAAAAAAAAAAAAAABUEAABk&#10;cnMvZG93bnJldi54bWxQSwUGAAAAAAQABADzAAAAHgUAAAAA&#10;" w14:anchorId="63B35964">
                <v:textbox inset="2.16pt,1.44pt,0,1.44pt">
                  <w:txbxContent>
                    <w:p w:rsidR="00C940CA" w:rsidP="00C940CA" w:rsidRDefault="00C940CA" w14:paraId="7ABCD4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2272" behindDoc="0" locked="0" layoutInCell="1" allowOverlap="1" wp14:editId="31F84A3B" wp14:anchorId="2DB91F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4" name="Rectangle 7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6F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4" style="position:absolute;margin-left:210pt;margin-top:11pt;width:77pt;height:162pt;z-index:259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/cZLSuwEAAE0DAAAOAAAAAAAAAAAAAAAAAC4CAABkcnMv&#10;ZTJvRG9jLnhtbFBLAQItABQABgAIAAAAIQDFxEkf3AAAAAoBAAAPAAAAAAAAAAAAAAAAABUEAABk&#10;cnMvZG93bnJldi54bWxQSwUGAAAAAAQABADzAAAAHgUAAAAA&#10;" w14:anchorId="2DB91F73">
                <v:textbox inset="2.16pt,1.44pt,0,1.44pt">
                  <w:txbxContent>
                    <w:p w:rsidR="00C940CA" w:rsidP="00C940CA" w:rsidRDefault="00C940CA" w14:paraId="336F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3296" behindDoc="0" locked="0" layoutInCell="1" allowOverlap="1" wp14:editId="6A515BEB" wp14:anchorId="1D448F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5" name="Rectangle 7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F81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style="position:absolute;margin-left:210pt;margin-top:11pt;width:77pt;height:162pt;z-index:259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3TnfLwBAABNAwAADgAAAAAAAAAAAAAAAAAuAgAAZHJz&#10;L2Uyb0RvYy54bWxQSwECLQAUAAYACAAAACEAxcRJH9wAAAAKAQAADwAAAAAAAAAAAAAAAAAWBAAA&#10;ZHJzL2Rvd25yZXYueG1sUEsFBgAAAAAEAAQA8wAAAB8FAAAAAA==&#10;" w14:anchorId="1D448FE7">
                <v:textbox inset="2.16pt,1.44pt,0,1.44pt">
                  <w:txbxContent>
                    <w:p w:rsidR="00C940CA" w:rsidP="00C940CA" w:rsidRDefault="00C940CA" w14:paraId="01F81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4320" behindDoc="0" locked="0" layoutInCell="1" allowOverlap="1" wp14:editId="11DAB2D9" wp14:anchorId="4E4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6" name="Rectangle 7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9F7A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6" style="position:absolute;margin-left:210pt;margin-top:11pt;width:79pt;height:162pt;z-index:259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vJ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ptbShy32KUf&#10;6Bt3g5HkXB1138vc3+zXFGKH157DE1yyiMssflZg8xdlkbl4fLp6LOdEBBbvVndtjZ0QuNXU6/UG&#10;E4Sp3m4HiOmL9JbkBaOAXIq1/PgtpvPR1yN4L7M5v59Xad7PRc3yZrV+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yoMbybwBAABNAwAADgAAAAAAAAAAAAAAAAAuAgAAZHJz&#10;L2Uyb0RvYy54bWxQSwECLQAUAAYACAAAACEAtmP75twAAAAKAQAADwAAAAAAAAAAAAAAAAAWBAAA&#10;ZHJzL2Rvd25yZXYueG1sUEsFBgAAAAAEAAQA8wAAAB8FAAAAAA==&#10;" w14:anchorId="4E403FC1">
                <v:textbox inset="2.16pt,1.44pt,0,1.44pt">
                  <w:txbxContent>
                    <w:p w:rsidR="00C940CA" w:rsidP="00C940CA" w:rsidRDefault="00C940CA" w14:paraId="219F7A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5344" behindDoc="0" locked="0" layoutInCell="1" allowOverlap="1" wp14:editId="7799F204" wp14:anchorId="0E0BD9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7" name="Rectangle 7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D3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7" style="position:absolute;margin-left:210pt;margin-top:11pt;width:77pt;height:162pt;z-index:259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yt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L1eUOG6xS7/R&#10;N+66QZFTtTdSqrm/s19jiC1eewqPcM4iLmfxkwY7f1EWmbLHx4vHakpEYPG2apoSOyFwqy6bZoUJ&#10;whRvtwPE9F15S+YFo4BcsrX88DOm09HXI3hvZnN6f16laTdlNdXyZvlKduflEUXilKYHDHrwI6Ni&#10;MIGSETvPaPyz56AoGX44tLZeNTc1jkpOqnW9xhGGnCDt3fsqd6L3OEwiASX7AKbrkXA2KfPCnmVl&#10;5/mah+J9ntm//QXbv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gqN8rbwBAABNAwAADgAAAAAAAAAAAAAAAAAuAgAAZHJz&#10;L2Uyb0RvYy54bWxQSwECLQAUAAYACAAAACEAxcRJH9wAAAAKAQAADwAAAAAAAAAAAAAAAAAWBAAA&#10;ZHJzL2Rvd25yZXYueG1sUEsFBgAAAAAEAAQA8wAAAB8FAAAAAA==&#10;" w14:anchorId="0E0BD93F">
                <v:textbox inset="2.16pt,1.44pt,0,1.44pt">
                  <w:txbxContent>
                    <w:p w:rsidR="00C940CA" w:rsidP="00C940CA" w:rsidRDefault="00C940CA" w14:paraId="45ED3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6368" behindDoc="0" locked="0" layoutInCell="1" allowOverlap="1" wp14:editId="1141769D" wp14:anchorId="67E68321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8" name="Rectangle 7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23D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8" style="position:absolute;margin-left:211pt;margin-top:11pt;width:77pt;height:162pt;z-index:259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FPgK9m7AQAATQMAAA4AAAAAAAAAAAAAAAAALgIAAGRycy9l&#10;Mm9Eb2MueG1sUEsBAi0AFAAGAAgAAAAhAKtB1SbbAAAACgEAAA8AAAAAAAAAAAAAAAAAFQQAAGRy&#10;cy9kb3ducmV2LnhtbFBLBQYAAAAABAAEAPMAAAAdBQAAAAA=&#10;" w14:anchorId="67E68321">
                <v:textbox inset="2.16pt,1.44pt,0,1.44pt">
                  <w:txbxContent>
                    <w:p w:rsidR="00C940CA" w:rsidP="00C940CA" w:rsidRDefault="00C940CA" w14:paraId="2423D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7392" behindDoc="0" locked="0" layoutInCell="1" allowOverlap="1" wp14:editId="40EADC76" wp14:anchorId="17700E8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9" name="Rectangle 7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AAC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9" style="position:absolute;margin-left:210pt;margin-top:11pt;width:79pt;height:162pt;z-index:259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G8BMvbwBAABNAwAADgAAAAAAAAAAAAAAAAAuAgAAZHJz&#10;L2Uyb0RvYy54bWxQSwECLQAUAAYACAAAACEAtmP75twAAAAKAQAADwAAAAAAAAAAAAAAAAAWBAAA&#10;ZHJzL2Rvd25yZXYueG1sUEsFBgAAAAAEAAQA8wAAAB8FAAAAAA==&#10;" w14:anchorId="17700E8C">
                <v:textbox inset="2.16pt,1.44pt,0,1.44pt">
                  <w:txbxContent>
                    <w:p w:rsidR="00C940CA" w:rsidP="00C940CA" w:rsidRDefault="00C940CA" w14:paraId="45EAAC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8416" behindDoc="0" locked="0" layoutInCell="1" allowOverlap="1" wp14:editId="7FD76330" wp14:anchorId="0D187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0" name="Rectangle 7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CE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0" style="position:absolute;margin-left:210pt;margin-top:11pt;width:77pt;height:162pt;z-index:259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488LJuwEAAE0DAAAOAAAAAAAAAAAAAAAAAC4CAABkcnMv&#10;ZTJvRG9jLnhtbFBLAQItABQABgAIAAAAIQDFxEkf3AAAAAoBAAAPAAAAAAAAAAAAAAAAABUEAABk&#10;cnMvZG93bnJldi54bWxQSwUGAAAAAAQABADzAAAAHgUAAAAA&#10;" w14:anchorId="0D187F46">
                <v:textbox inset="2.16pt,1.44pt,0,1.44pt">
                  <w:txbxContent>
                    <w:p w:rsidR="00C940CA" w:rsidP="00C940CA" w:rsidRDefault="00C940CA" w14:paraId="339CE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89440" behindDoc="0" locked="0" layoutInCell="1" allowOverlap="1" wp14:editId="310C17E0" wp14:anchorId="050522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1" name="Rectangle 7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D61A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1" style="position:absolute;margin-left:210pt;margin-top:11pt;width:77pt;height:162pt;z-index:259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w9rdnuwEAAE0DAAAOAAAAAAAAAAAAAAAAAC4CAABkcnMv&#10;ZTJvRG9jLnhtbFBLAQItABQABgAIAAAAIQDFxEkf3AAAAAoBAAAPAAAAAAAAAAAAAAAAABUEAABk&#10;cnMvZG93bnJldi54bWxQSwUGAAAAAAQABADzAAAAHgUAAAAA&#10;" w14:anchorId="05052293">
                <v:textbox inset="2.16pt,1.44pt,0,1.44pt">
                  <w:txbxContent>
                    <w:p w:rsidR="00C940CA" w:rsidP="00C940CA" w:rsidRDefault="00C940CA" w14:paraId="77D61A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0464" behindDoc="0" locked="0" layoutInCell="1" allowOverlap="1" wp14:editId="779A9A28" wp14:anchorId="37FCC8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2" name="Rectangle 7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59F4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2" style="position:absolute;margin-left:210pt;margin-top:11pt;width:79pt;height:162pt;z-index:259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5cz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5uGEsctdukH&#10;+sZdPypyqg5GSpX7m/2aQuzw2kt4hnMWcZnFzxps/qIsMhePjxeP1ZyIwOLt1W1bYycEbjX1arXG&#10;BGGqt9sBYvqmvCV5wSggl2ItPzzGdDr6egTvZTan9/Mqzbu5qFlerwpuLu68PKJInNL0hEGPfmJU&#10;jCZQMmHnGY2/9xwUJeOD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n+XM7wBAABNAwAADgAAAAAAAAAAAAAAAAAuAgAAZHJz&#10;L2Uyb0RvYy54bWxQSwECLQAUAAYACAAAACEAtmP75twAAAAKAQAADwAAAAAAAAAAAAAAAAAWBAAA&#10;ZHJzL2Rvd25yZXYueG1sUEsFBgAAAAAEAAQA8wAAAB8FAAAAAA==&#10;" w14:anchorId="37FCC83D">
                <v:textbox inset="2.16pt,1.44pt,0,1.44pt">
                  <w:txbxContent>
                    <w:p w:rsidR="00C940CA" w:rsidP="00C940CA" w:rsidRDefault="00C940CA" w14:paraId="6559F4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1488" behindDoc="0" locked="0" layoutInCell="1" allowOverlap="1" wp14:editId="35598826" wp14:anchorId="0118F4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3" name="Rectangle 7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1B7B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3" style="position:absolute;margin-left:210pt;margin-top:11pt;width:79pt;height:162pt;z-index:259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Kd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2xUlnjvs0g/0&#10;jfveKnKuDkZKNfd39muMqcNrz/EJLlnC5Sx+0uDmL8oiU/H4dPVYTZkILN6t7toaOyFwq6nX6w0m&#10;CFO93o6Q8hcVHJkXjAJyKdby47eUz0dfjuC9mc35/XmVp/1U1Cw/ra9k90GeUCROaX7EoG0YGRXW&#10;REpG7Dyj6feBg6LEfvVobbNZrxoclZIs26bFEYaSIO392yr3Ygg4TCIDJYcIph+QcHm38MKeFWWX&#10;+ZqH4m1e2L/+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euKduwEAAE0DAAAOAAAAAAAAAAAAAAAAAC4CAABkcnMv&#10;ZTJvRG9jLnhtbFBLAQItABQABgAIAAAAIQC2Y/vm3AAAAAoBAAAPAAAAAAAAAAAAAAAAABUEAABk&#10;cnMvZG93bnJldi54bWxQSwUGAAAAAAQABADzAAAAHgUAAAAA&#10;" w14:anchorId="0118F41C">
                <v:textbox inset="2.16pt,1.44pt,0,1.44pt">
                  <w:txbxContent>
                    <w:p w:rsidR="00C940CA" w:rsidP="00C940CA" w:rsidRDefault="00C940CA" w14:paraId="741B7B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 wp14:editId="271AF3E6" wp14:anchorId="46C8F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4" name="Rectangle 7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2903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4" style="position:absolute;margin-left:210pt;margin-top:11pt;width:79pt;height:162pt;z-index:259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LdLNrwBAABNAwAADgAAAAAAAAAAAAAAAAAuAgAAZHJz&#10;L2Uyb0RvYy54bWxQSwECLQAUAAYACAAAACEAtmP75twAAAAKAQAADwAAAAAAAAAAAAAAAAAWBAAA&#10;ZHJzL2Rvd25yZXYueG1sUEsFBgAAAAAEAAQA8wAAAB8FAAAAAA==&#10;" w14:anchorId="46C8F990">
                <v:textbox inset="2.16pt,1.44pt,0,1.44pt">
                  <w:txbxContent>
                    <w:p w:rsidR="00C940CA" w:rsidP="00C940CA" w:rsidRDefault="00C940CA" w14:paraId="6B2903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3536" behindDoc="0" locked="0" layoutInCell="1" allowOverlap="1" wp14:editId="673893FE" wp14:anchorId="500B93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5" name="Rectangle 7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40C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5" style="position:absolute;margin-left:210pt;margin-top:11pt;width:79pt;height:162pt;z-index:259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6Y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tsbShy32KUf&#10;6Bt3g5HkXB1138vc3+zXFGKH157DE1yyiMssflZg8xdlkbl4fLp6LOdEBBbvVndtjZ0QuNXU6/UG&#10;E4Sp3m4HiOmL9JbkBaOAXIq1/PgtpvPR1yN4L7M5v59Xad7PRc3yZr16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5LI+mLwBAABNAwAADgAAAAAAAAAAAAAAAAAuAgAAZHJz&#10;L2Uyb0RvYy54bWxQSwECLQAUAAYACAAAACEAtmP75twAAAAKAQAADwAAAAAAAAAAAAAAAAAWBAAA&#10;ZHJzL2Rvd25yZXYueG1sUEsFBgAAAAAEAAQA8wAAAB8FAAAAAA==&#10;" w14:anchorId="500B93F9">
                <v:textbox inset="2.16pt,1.44pt,0,1.44pt">
                  <w:txbxContent>
                    <w:p w:rsidR="00C940CA" w:rsidP="00C940CA" w:rsidRDefault="00C940CA" w14:paraId="1940C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4560" behindDoc="0" locked="0" layoutInCell="1" allowOverlap="1" wp14:editId="0A1EA19D" wp14:anchorId="00925D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6" name="Rectangle 7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8C25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6" style="position:absolute;margin-left:210pt;margin-top:11pt;width:79pt;height:162pt;z-index:259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WDQ57wBAABNAwAADgAAAAAAAAAAAAAAAAAuAgAAZHJz&#10;L2Uyb0RvYy54bWxQSwECLQAUAAYACAAAACEAtmP75twAAAAKAQAADwAAAAAAAAAAAAAAAAAWBAAA&#10;ZHJzL2Rvd25yZXYueG1sUEsFBgAAAAAEAAQA8wAAAB8FAAAAAA==&#10;" w14:anchorId="00925DA1">
                <v:textbox inset="2.16pt,1.44pt,0,1.44pt">
                  <w:txbxContent>
                    <w:p w:rsidR="00C940CA" w:rsidP="00C940CA" w:rsidRDefault="00C940CA" w14:paraId="408C25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5584" behindDoc="0" locked="0" layoutInCell="1" allowOverlap="1" wp14:editId="0616D689" wp14:anchorId="542AB9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7" name="Rectangle 7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D5E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7" style="position:absolute;margin-left:210pt;margin-top:11pt;width:79pt;height:162pt;z-index:259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VJ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9mZNieMWu/QL&#10;feOuHxU5VQcjpcr9zX5NIXZ47Sk8wjmLuMziZw02f1EWmYvHx4vHak5EYPH26ratsRMCt5p6tVpj&#10;gjDV6+0AMX1T3pK8YBSQS7GWH37EdDr6cgTvZTan9/Mqzbu5qFler65f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0WWlSbwBAABNAwAADgAAAAAAAAAAAAAAAAAuAgAAZHJz&#10;L2Uyb0RvYy54bWxQSwECLQAUAAYACAAAACEAtmP75twAAAAKAQAADwAAAAAAAAAAAAAAAAAWBAAA&#10;ZHJzL2Rvd25yZXYueG1sUEsFBgAAAAAEAAQA8wAAAB8FAAAAAA==&#10;" w14:anchorId="542AB962">
                <v:textbox inset="2.16pt,1.44pt,0,1.44pt">
                  <w:txbxContent>
                    <w:p w:rsidR="00C940CA" w:rsidP="00C940CA" w:rsidRDefault="00C940CA" w14:paraId="192D5E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 wp14:editId="3107EC62" wp14:anchorId="3530E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8" name="Rectangle 7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526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8" style="position:absolute;margin-left:210pt;margin-top:11pt;width:79pt;height:162pt;z-index:259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I9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do29ctxil36g&#10;b9wNRpJzddR9L3N/s19TiB1eew5PcMkiLrP4WYHNX5RF5uLx6eqxnBMRWLy7vWtr7ITAraZerTaY&#10;IEz1ejtATF+ktyQvGAXkUqzlx28xnY++HMF7mc35/bxK834uapafVusXsnvfn1AkTml6xKCMnxgV&#10;RgdKJuw8o/H3gYOkxHx1aG2zWd02OColWbZNi7ZASZD2/m2VOzF6HCaRgJJDAD2MSLiYVHhhz4qy&#10;y3zloXibF/a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ACbyPbwBAABNAwAADgAAAAAAAAAAAAAAAAAuAgAAZHJz&#10;L2Uyb0RvYy54bWxQSwECLQAUAAYACAAAACEAtmP75twAAAAKAQAADwAAAAAAAAAAAAAAAAAWBAAA&#10;ZHJzL2Rvd25yZXYueG1sUEsFBgAAAAAEAAQA8wAAAB8FAAAAAA==&#10;" w14:anchorId="3530ED2F">
                <v:textbox inset="2.16pt,1.44pt,0,1.44pt">
                  <w:txbxContent>
                    <w:p w:rsidR="00C940CA" w:rsidP="00C940CA" w:rsidRDefault="00C940CA" w14:paraId="43526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7632" behindDoc="0" locked="0" layoutInCell="1" allowOverlap="1" wp14:editId="72C9E12F" wp14:anchorId="180429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9" name="Rectangle 7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53B2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9" style="position:absolute;margin-left:210pt;margin-top:11pt;width:79pt;height:162pt;z-index:259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eT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7e2GEsctdukn&#10;+sbdYCQ5V0fd9zL3N/s1hdjhtafwCJcs4jKLnxXY/EVZZC4en64eyzkRgcXNzaatsRMCt5p6tVpj&#10;gjDV6+0AMX2V3pK8YBSQS7GWH7/HdD76cgTvZTbn9/Mqzfu5qFl+Xq1fyO59f0KROKXpAYMyfmJU&#10;GB0ombDzjMbfBw6SEvPNobXNenXT4KiUZNk2LY4wlARp799WuROjx2ESCSg5BNDDi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SCOHk7wBAABNAwAADgAAAAAAAAAAAAAAAAAuAgAAZHJz&#10;L2Uyb0RvYy54bWxQSwECLQAUAAYACAAAACEAtmP75twAAAAKAQAADwAAAAAAAAAAAAAAAAAWBAAA&#10;ZHJzL2Rvd25yZXYueG1sUEsFBgAAAAAEAAQA8wAAAB8FAAAAAA==&#10;" w14:anchorId="180429F2">
                <v:textbox inset="2.16pt,1.44pt,0,1.44pt">
                  <w:txbxContent>
                    <w:p w:rsidR="00C940CA" w:rsidP="00C940CA" w:rsidRDefault="00C940CA" w14:paraId="1553B2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8656" behindDoc="0" locked="0" layoutInCell="1" allowOverlap="1" wp14:editId="723EE48A" wp14:anchorId="45D0B1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0" name="Rectangle 7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46A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0" style="position:absolute;margin-left:210pt;margin-top:11pt;width:79pt;height:162pt;z-index:259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9CPuwEAAE0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ftGg3y3GGXfqNv&#10;3PdWkVN1MFKqub+zX2NMHV57jA9wzhIuZ/GTBjd/URaZisfHi8dqykRg8frquq3xIYFbTb1arTFB&#10;mOrtdoSUv6vgyLxgFJBLsZYffqZ8Ovp6BO/NbE7vz6s87aaiZvl11b6S3QV5RJE4pfkeg7ZhZFRY&#10;EykZsfOMppc9B0WJ/eHR2ma9umpwVEqybJsWRxhKgrR376vciyHgMIkMlOwjmH5AwsWkwgt7VpSd&#10;52seivd5Yf/2F2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39CPuwEAAE0DAAAOAAAAAAAAAAAAAAAAAC4CAABkcnMv&#10;ZTJvRG9jLnhtbFBLAQItABQABgAIAAAAIQC2Y/vm3AAAAAoBAAAPAAAAAAAAAAAAAAAAABUEAABk&#10;cnMvZG93bnJldi54bWxQSwUGAAAAAAQABADzAAAAHgUAAAAA&#10;" w14:anchorId="45D0B1B9">
                <v:textbox inset="2.16pt,1.44pt,0,1.44pt">
                  <w:txbxContent>
                    <w:p w:rsidR="00C940CA" w:rsidP="00C940CA" w:rsidRDefault="00C940CA" w14:paraId="3E46A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99680" behindDoc="0" locked="0" layoutInCell="1" allowOverlap="1" wp14:editId="321023E3" wp14:anchorId="71D276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1" name="Rectangle 7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9FFF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1" style="position:absolute;margin-left:210pt;margin-top:11pt;width:79pt;height:162pt;z-index:259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8NqlIbwBAABNAwAADgAAAAAAAAAAAAAAAAAuAgAAZHJz&#10;L2Uyb0RvYy54bWxQSwECLQAUAAYACAAAACEAtmP75twAAAAKAQAADwAAAAAAAAAAAAAAAAAWBAAA&#10;ZHJzL2Rvd25yZXYueG1sUEsFBgAAAAAEAAQA8wAAAB8FAAAAAA==&#10;" w14:anchorId="71D27645">
                <v:textbox inset="2.16pt,1.44pt,0,1.44pt">
                  <w:txbxContent>
                    <w:p w:rsidR="00C940CA" w:rsidP="00C940CA" w:rsidRDefault="00C940CA" w14:paraId="6B9FFF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0704" behindDoc="0" locked="0" layoutInCell="1" allowOverlap="1" wp14:editId="43903A49" wp14:anchorId="303D87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2" name="Rectangle 7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AA7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2" style="position:absolute;margin-left:210pt;margin-top:11pt;width:79pt;height:162pt;z-index:259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cM+S7wBAABNAwAADgAAAAAAAAAAAAAAAAAuAgAAZHJz&#10;L2Uyb0RvYy54bWxQSwECLQAUAAYACAAAACEAtmP75twAAAAKAQAADwAAAAAAAAAAAAAAAAAWBAAA&#10;ZHJzL2Rvd25yZXYueG1sUEsFBgAAAAAEAAQA8wAAAB8FAAAAAA==&#10;" w14:anchorId="303D87D1">
                <v:textbox inset="2.16pt,1.44pt,0,1.44pt">
                  <w:txbxContent>
                    <w:p w:rsidR="00C940CA" w:rsidP="00C940CA" w:rsidRDefault="00C940CA" w14:paraId="28AA7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1728" behindDoc="0" locked="0" layoutInCell="1" allowOverlap="1" wp14:editId="49A7B1A0" wp14:anchorId="0F18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3" name="Rectangle 7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A85C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3" style="position:absolute;margin-left:210pt;margin-top:11pt;width:79pt;height:162pt;z-index:259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l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s2KEsctdukH&#10;+sbdYCQ5V0fd9zL3N/s1hdjhtefwBJcs4jKLnxXY/EVZZC4en64eyzkRgcW71V1bYycEbjX1er3B&#10;BGGq19sBYvoivSV5wSggl2ItP36L6Xz05Qjey2zO7+dVmvdzUbO8vb2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xkvluwEAAE0DAAAOAAAAAAAAAAAAAAAAAC4CAABkcnMv&#10;ZTJvRG9jLnhtbFBLAQItABQABgAIAAAAIQC2Y/vm3AAAAAoBAAAPAAAAAAAAAAAAAAAAABUEAABk&#10;cnMvZG93bnJldi54bWxQSwUGAAAAAAQABADzAAAAHgUAAAAA&#10;" w14:anchorId="0F18E8CD">
                <v:textbox inset="2.16pt,1.44pt,0,1.44pt">
                  <w:txbxContent>
                    <w:p w:rsidR="00C940CA" w:rsidP="00C940CA" w:rsidRDefault="00C940CA" w14:paraId="51A85C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2752" behindDoc="0" locked="0" layoutInCell="1" allowOverlap="1" wp14:editId="21216B0F" wp14:anchorId="415626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4" name="Rectangle 7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CF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4" style="position:absolute;margin-left:210pt;margin-top:11pt;width:79pt;height:162pt;z-index:259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JOvA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7XpFieMWu/QT&#10;feOuHxU5VQcjpcr9zX5NIXZ47Tk8wTmLuMziZw02f1EWmYvHx4vHak5EYPHm6qatsRMCt5p6tVpj&#10;gjDV2+0AMX1X3pK8YBSQS7GWH+5jOh19PYL3MpvT+3mV5t1c1Cyvr5tXsjsvjygSpzQ9YtCjnxgV&#10;owmUTNh5RuPvPQdFyfjDobXNenXV4KiUZNk2LY4wlARp795XuRODx2ESCSjZBzD9gISLSYUX9qwo&#10;O89XHor3eWH/9hds/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wviTrwBAABNAwAADgAAAAAAAAAAAAAAAAAuAgAAZHJz&#10;L2Uyb0RvYy54bWxQSwECLQAUAAYACAAAACEAtmP75twAAAAKAQAADwAAAAAAAAAAAAAAAAAWBAAA&#10;ZHJzL2Rvd25yZXYueG1sUEsFBgAAAAAEAAQA8wAAAB8FAAAAAA==&#10;" w14:anchorId="415626F5">
                <v:textbox inset="2.16pt,1.44pt,0,1.44pt">
                  <w:txbxContent>
                    <w:p w:rsidR="00C940CA" w:rsidP="00C940CA" w:rsidRDefault="00C940CA" w14:paraId="1DACF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3776" behindDoc="0" locked="0" layoutInCell="1" allowOverlap="1" wp14:editId="2E0AE8A6" wp14:anchorId="1A14E1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5" name="Rectangle 7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E4C2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5" style="position:absolute;margin-left:210pt;margin-top:11pt;width:79pt;height:162pt;z-index:259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w6X4LwBAABNAwAADgAAAAAAAAAAAAAAAAAuAgAAZHJz&#10;L2Uyb0RvYy54bWxQSwECLQAUAAYACAAAACEAtmP75twAAAAKAQAADwAAAAAAAAAAAAAAAAAWBAAA&#10;ZHJzL2Rvd25yZXYueG1sUEsFBgAAAAAEAAQA8wAAAB8FAAAAAA==&#10;" w14:anchorId="1A14E110">
                <v:textbox inset="2.16pt,1.44pt,0,1.44pt">
                  <w:txbxContent>
                    <w:p w:rsidR="00C940CA" w:rsidP="00C940CA" w:rsidRDefault="00C940CA" w14:paraId="2FE4C2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4800" behindDoc="0" locked="0" layoutInCell="1" allowOverlap="1" wp14:editId="5924C630" wp14:anchorId="738BE6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6" name="Rectangle 7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6AF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6" style="position:absolute;margin-left:210pt;margin-top:11pt;width:79pt;height:162pt;z-index:259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Hmf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dn1DieMWu/QL&#10;feOuHxU5VQcjpcr9zX5NIXZ47Sk8wjmLuMziZw02f1EWmYvHx4vHak5EYPH26ratsRMCt5p6tVpj&#10;gjDV6+0AMX1T3pK8YBSQS7GWH37EdDr6cgTvZTan9/Mqzbu5qFleX69e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tx5n7wBAABNAwAADgAAAAAAAAAAAAAAAAAuAgAAZHJz&#10;L2Uyb0RvYy54bWxQSwECLQAUAAYACAAAACEAtmP75twAAAAKAQAADwAAAAAAAAAAAAAAAAAWBAAA&#10;ZHJzL2Rvd25yZXYueG1sUEsFBgAAAAAEAAQA8wAAAB8FAAAAAA==&#10;" w14:anchorId="738BE6DE">
                <v:textbox inset="2.16pt,1.44pt,0,1.44pt">
                  <w:txbxContent>
                    <w:p w:rsidR="00C940CA" w:rsidP="00C940CA" w:rsidRDefault="00C940CA" w14:paraId="546AF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 wp14:editId="4998E442" wp14:anchorId="72D3FC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7" name="Rectangle 7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E0CB3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7" style="position:absolute;margin-left:210pt;margin-top:11pt;width:79pt;height:162pt;z-index:259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tkMMbwBAABNAwAADgAAAAAAAAAAAAAAAAAuAgAAZHJz&#10;L2Uyb0RvYy54bWxQSwECLQAUAAYACAAAACEAtmP75twAAAAKAQAADwAAAAAAAAAAAAAAAAAWBAAA&#10;ZHJzL2Rvd25yZXYueG1sUEsFBgAAAAAEAAQA8wAAAB8FAAAAAA==&#10;" w14:anchorId="72D3FCDF">
                <v:textbox inset="2.16pt,1.44pt,0,1.44pt">
                  <w:txbxContent>
                    <w:p w:rsidR="00C940CA" w:rsidP="00C940CA" w:rsidRDefault="00C940CA" w14:paraId="0E0CB3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6848" behindDoc="0" locked="0" layoutInCell="1" allowOverlap="1" wp14:editId="16EA5B77" wp14:anchorId="09798B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8" name="Rectangle 7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12E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8" style="position:absolute;margin-left:210pt;margin-top:11pt;width:79pt;height:162pt;z-index:259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tF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do29ctxil36h&#10;b9wNRpJTddR9L3N/s19TiB1eewqPcM4iLrP4WYHNX5RF5uLx8eKxnBMRWLy9um1r7ITAraZerdaY&#10;IEz1ejtATN+ktyQvGAXkUqzlhx8xnY6+HMF7mc3p/bxK824uapbX1zcvZHe+P6JInNL0gEEZPzEq&#10;jA6UTNh5RuOfPQdJifnu0NpmvbpqcFRKsmybFm2BkiDt3dsqd2L0OEwiASX7AHoYkXAxqfDCnhVl&#10;5/nKQ/E2L+xf/4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5pbRbwBAABNAwAADgAAAAAAAAAAAAAAAAAuAgAAZHJz&#10;L2Uyb0RvYy54bWxQSwECLQAUAAYACAAAACEAtmP75twAAAAKAQAADwAAAAAAAAAAAAAAAAAWBAAA&#10;ZHJzL2Rvd25yZXYueG1sUEsFBgAAAAAEAAQA8wAAAB8FAAAAAA==&#10;" w14:anchorId="09798B86">
                <v:textbox inset="2.16pt,1.44pt,0,1.44pt">
                  <w:txbxContent>
                    <w:p w:rsidR="00C940CA" w:rsidP="00C940CA" w:rsidRDefault="00C940CA" w14:paraId="6612E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7872" behindDoc="0" locked="0" layoutInCell="1" allowOverlap="1" wp14:editId="65B10BA6" wp14:anchorId="37C39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9" name="Rectangle 7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21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9" style="position:absolute;margin-left:210pt;margin-top:11pt;width:79pt;height:162pt;z-index:259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758u67wBAABNAwAADgAAAAAAAAAAAAAAAAAuAgAAZHJz&#10;L2Uyb0RvYy54bWxQSwECLQAUAAYACAAAACEAtmP75twAAAAKAQAADwAAAAAAAAAAAAAAAAAWBAAA&#10;ZHJzL2Rvd25yZXYueG1sUEsFBgAAAAAEAAQA8wAAAB8FAAAAAA==&#10;" w14:anchorId="37C39828">
                <v:textbox inset="2.16pt,1.44pt,0,1.44pt">
                  <w:txbxContent>
                    <w:p w:rsidR="00C940CA" w:rsidP="00C940CA" w:rsidRDefault="00C940CA" w14:paraId="53B21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8896" behindDoc="0" locked="0" layoutInCell="1" allowOverlap="1" wp14:editId="557D7B5A" wp14:anchorId="5418C6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0" name="Rectangle 7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E0A8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0" style="position:absolute;margin-left:210pt;margin-top:11pt;width:79pt;height:162pt;z-index:259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gt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bYsGOW6xSz/R&#10;N+76UZFTdTBSqtzf7NcUYofXnsMTnLOIyyx+1mDzF2WRuXh8vHis5kQEFm+ubtoaHxK41dSr1RoT&#10;hKnebgeI6bvyluQFo4BcirX8cB/T6ejrEbyX2Zzez6s07+aiZnl9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k+egtuwEAAE0DAAAOAAAAAAAAAAAAAAAAAC4CAABkcnMv&#10;ZTJvRG9jLnhtbFBLAQItABQABgAIAAAAIQC2Y/vm3AAAAAoBAAAPAAAAAAAAAAAAAAAAABUEAABk&#10;cnMvZG93bnJldi54bWxQSwUGAAAAAAQABADzAAAAHgUAAAAA&#10;" w14:anchorId="5418C655">
                <v:textbox inset="2.16pt,1.44pt,0,1.44pt">
                  <w:txbxContent>
                    <w:p w:rsidR="00C940CA" w:rsidP="00C940CA" w:rsidRDefault="00C940CA" w14:paraId="18E0A8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 wp14:editId="6543E502" wp14:anchorId="49F20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1" name="Rectangle 7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C1E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1" style="position:absolute;margin-left:210pt;margin-top:11pt;width:79pt;height:162pt;z-index:259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Pydg7wBAABNAwAADgAAAAAAAAAAAAAAAAAuAgAAZHJz&#10;L2Uyb0RvYy54bWxQSwECLQAUAAYACAAAACEAtmP75twAAAAKAQAADwAAAAAAAAAAAAAAAAAWBAAA&#10;ZHJzL2Rvd25yZXYueG1sUEsFBgAAAAAEAAQA8wAAAB8FAAAAAA==&#10;" w14:anchorId="49F208AE">
                <v:textbox inset="2.16pt,1.44pt,0,1.44pt">
                  <w:txbxContent>
                    <w:p w:rsidR="00C940CA" w:rsidP="00C940CA" w:rsidRDefault="00C940CA" w14:paraId="5DCC1E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0944" behindDoc="0" locked="0" layoutInCell="1" allowOverlap="1" wp14:editId="62AA87CA" wp14:anchorId="78B569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2" name="Rectangle 7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5ACE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2" style="position:absolute;margin-left:210pt;margin-top:11pt;width:79pt;height:162pt;z-index:259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66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7ahxHGLXfqB&#10;vnHXj4qcqoORUuX+Zr+mEDu89hKe4ZxFXGbxswabvyiLzMXj48VjNScisHh7ddvW2AmBW029Wq0x&#10;QZjq7XaAmL4pb0leMArIpVjLD48xnY6+HsF7mc3p/bxK824uapbX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HaeurwBAABNAwAADgAAAAAAAAAAAAAAAAAuAgAAZHJz&#10;L2Uyb0RvYy54bWxQSwECLQAUAAYACAAAACEAtmP75twAAAAKAQAADwAAAAAAAAAAAAAAAAAWBAAA&#10;ZHJzL2Rvd25yZXYueG1sUEsFBgAAAAAEAAQA8wAAAB8FAAAAAA==&#10;" w14:anchorId="78B569D8">
                <v:textbox inset="2.16pt,1.44pt,0,1.44pt">
                  <w:txbxContent>
                    <w:p w:rsidR="00C940CA" w:rsidP="00C940CA" w:rsidRDefault="00C940CA" w14:paraId="0B5ACE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1968" behindDoc="0" locked="0" layoutInCell="1" allowOverlap="1" wp14:editId="7B666AA5" wp14:anchorId="432848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3" name="Rectangle 7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56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3" style="position:absolute;margin-left:210pt;margin-top:11pt;width:79pt;height:162pt;z-index:259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sU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dkWJ5w679AN9&#10;4763ipyrg5FSzf2d/Rpj6vDac3yCS5ZwOYufNLj5i7LIVDw+XT1WUyYCi3eru7bGTgjcaur1eoMJ&#10;wlSvtyOk/EUFR+YFo4BcirX8+C3l89GXI3hvZnN+f17laT8VNctP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Uc+sUuwEAAE0DAAAOAAAAAAAAAAAAAAAAAC4CAABkcnMv&#10;ZTJvRG9jLnhtbFBLAQItABQABgAIAAAAIQC2Y/vm3AAAAAoBAAAPAAAAAAAAAAAAAAAAABUEAABk&#10;cnMvZG93bnJldi54bWxQSwUGAAAAAAQABADzAAAAHgUAAAAA&#10;" w14:anchorId="43284831">
                <v:textbox inset="2.16pt,1.44pt,0,1.44pt">
                  <w:txbxContent>
                    <w:p w:rsidR="00C940CA" w:rsidP="00C940CA" w:rsidRDefault="00C940CA" w14:paraId="1C056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2992" behindDoc="0" locked="0" layoutInCell="1" allowOverlap="1" wp14:editId="272AE7E6" wp14:anchorId="23163C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4" name="Rectangle 7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9A8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4" style="position:absolute;margin-left:210pt;margin-top:11pt;width:79pt;height:162pt;z-index:259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r5Cv7wBAABNAwAADgAAAAAAAAAAAAAAAAAuAgAAZHJz&#10;L2Uyb0RvYy54bWxQSwECLQAUAAYACAAAACEAtmP75twAAAAKAQAADwAAAAAAAAAAAAAAAAAWBAAA&#10;ZHJzL2Rvd25yZXYueG1sUEsFBgAAAAAEAAQA8wAAAB8FAAAAAA==&#10;" w14:anchorId="23163CE5">
                <v:textbox inset="2.16pt,1.44pt,0,1.44pt">
                  <w:txbxContent>
                    <w:p w:rsidR="00C940CA" w:rsidP="00C940CA" w:rsidRDefault="00C940CA" w14:paraId="719A8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4016" behindDoc="0" locked="0" layoutInCell="1" allowOverlap="1" wp14:editId="4259DC3E" wp14:anchorId="340F19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5" name="Rectangle 7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915D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5" style="position:absolute;margin-left:210pt;margin-top:11pt;width:79pt;height:135pt;z-index:259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aguwEAAE0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FN191Q4rjFLn1H&#10;37gbJkXO1dFIqXJ/s19ziD1eew5PcMkiLrP4RYPNX5RFluLx6eqxWhIRWLxb33U1dkLgVrOpm5wg&#10;TPV6O0BMn5W3JC8YBeRSrOXHrzGdj74cwXuZzfn9vErLfilqmpvb9QvZvZcnFIlTmh4x6MnPjIrJ&#10;BEpm7Dyj8deBg6Jk+uLQ2nbzcd3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pqdqC7AQAATQMAAA4AAAAAAAAAAAAAAAAALgIAAGRycy9l&#10;Mm9Eb2MueG1sUEsBAi0AFAAGAAgAAAAhAHxi7xfbAAAACgEAAA8AAAAAAAAAAAAAAAAAFQQAAGRy&#10;cy9kb3ducmV2LnhtbFBLBQYAAAAABAAEAPMAAAAdBQAAAAA=&#10;" w14:anchorId="340F19B4">
                <v:textbox inset="2.16pt,1.44pt,0,1.44pt">
                  <w:txbxContent>
                    <w:p w:rsidR="00C940CA" w:rsidP="00C940CA" w:rsidRDefault="00C940CA" w14:paraId="7F915D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 wp14:editId="4DE243B1" wp14:anchorId="0C630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6" name="Rectangle 7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E702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6" style="position:absolute;margin-left:210pt;margin-top:11pt;width:79pt;height:135pt;z-index:259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e4mN+7AQAATQMAAA4AAAAAAAAAAAAAAAAALgIAAGRycy9l&#10;Mm9Eb2MueG1sUEsBAi0AFAAGAAgAAAAhAHxi7xfbAAAACgEAAA8AAAAAAAAAAAAAAAAAFQQAAGRy&#10;cy9kb3ducmV2LnhtbFBLBQYAAAAABAAEAPMAAAAdBQAAAAA=&#10;" w14:anchorId="0C6305CD">
                <v:textbox inset="2.16pt,1.44pt,0,1.44pt">
                  <w:txbxContent>
                    <w:p w:rsidR="00C940CA" w:rsidP="00C940CA" w:rsidRDefault="00C940CA" w14:paraId="5AE702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6064" behindDoc="0" locked="0" layoutInCell="1" allowOverlap="1" wp14:editId="008408D5" wp14:anchorId="7C4BBC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7" name="Rectangle 7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C1FA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7" style="position:absolute;margin-left:210pt;margin-top:11pt;width:79pt;height:135pt;z-index:259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1xuwEAAE0DAAAOAAAAZHJzL2Uyb0RvYy54bWysU8tu2zAQvBfoPxC8x3qki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TddWtKHLfYpR/o&#10;G3fDpMipOhopVe5v9msOscdrz+EJzlnEZRa/aLD5i7LIUjw+XjxWSyICi3fXd12NnRC41azrJicI&#10;U73eDhDTF+UtyQtGAbkUa/nhW0ynoy9H8F5mc3o/r9KyW4qa5ub25oXszssjisQpTY8Y9ORnRsVk&#10;AiUzdp7R+HvPQVEyfXVobbv+dN3iqJSk6doORxhKgrR3b6vcidHjMIkElOwDmGFEwsWkwgt7VpSd&#10;5ysPxdu8sH/9C7Z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+97XG7AQAATQMAAA4AAAAAAAAAAAAAAAAALgIAAGRycy9l&#10;Mm9Eb2MueG1sUEsBAi0AFAAGAAgAAAAhAHxi7xfbAAAACgEAAA8AAAAAAAAAAAAAAAAAFQQAAGRy&#10;cy9kb3ducmV2LnhtbFBLBQYAAAAABAAEAPMAAAAdBQAAAAA=&#10;" w14:anchorId="7C4BBC4E">
                <v:textbox inset="2.16pt,1.44pt,0,1.44pt">
                  <w:txbxContent>
                    <w:p w:rsidR="00C940CA" w:rsidP="00C940CA" w:rsidRDefault="00C940CA" w14:paraId="20C1FA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7088" behindDoc="0" locked="0" layoutInCell="1" allowOverlap="1" wp14:editId="70FC6D2A" wp14:anchorId="645376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8" name="Rectangle 7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7C7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8" style="position:absolute;margin-left:210pt;margin-top:11pt;width:79pt;height:135pt;z-index:259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oFuQEAAE0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910HfbKMYtd+oG+&#10;MTcaSc7VSQshc3+zX3OIPV57Co9wySIus/hFgc1flEWW4vHp6rFcEuFYvL257WrsBMetZlM3OUGY&#10;6vV2gJi+SG9JXgwUkEuxlh2/xXQ++nIE72U25/fzKi37pahpPq3XL2T3XpxQJE5pesCgjJ8Hyo0O&#10;lMzY+YHGXwcGkhLz1aG17ebjTYujUpKma7MtUBKkvX9bZY5PHoeJJ6DkEECPExIuJhV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/roFuQEAAE0DAAAOAAAAAAAAAAAAAAAAAC4CAABkcnMvZTJv&#10;RG9jLnhtbFBLAQItABQABgAIAAAAIQB8Yu8X2wAAAAoBAAAPAAAAAAAAAAAAAAAAABMEAABkcnMv&#10;ZG93bnJldi54bWxQSwUGAAAAAAQABADzAAAAGwUAAAAA&#10;" w14:anchorId="645376AB">
                <v:textbox inset="2.16pt,1.44pt,0,1.44pt">
                  <w:txbxContent>
                    <w:p w:rsidR="00C940CA" w:rsidP="00C940CA" w:rsidRDefault="00C940CA" w14:paraId="007C7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8112" behindDoc="0" locked="0" layoutInCell="1" allowOverlap="1" wp14:editId="30FF1672" wp14:anchorId="1EF4D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9" name="Rectangle 7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B3F6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9" style="position:absolute;margin-left:210pt;margin-top:11pt;width:79pt;height:135pt;z-index:259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+r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6zaUOG6xSz/Q&#10;N+6GSZFzdTRSqtzf7NccYo/XnsIjXLKIyyx+0WDzF2WRpXh8unqslkQEFjc3m67GTgjcatZ1kxOE&#10;qV5vB4jpi/KW5AWjgFyKtfz4Labz0ZcjeC+zOb+fV2nZL0VN8+l2/U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b7z6u7AQAATQMAAA4AAAAAAAAAAAAAAAAALgIAAGRycy9l&#10;Mm9Eb2MueG1sUEsBAi0AFAAGAAgAAAAhAHxi7xfbAAAACgEAAA8AAAAAAAAAAAAAAAAAFQQAAGRy&#10;cy9kb3ducmV2LnhtbFBLBQYAAAAABAAEAPMAAAAdBQAAAAA=&#10;" w14:anchorId="1EF4D0E8">
                <v:textbox inset="2.16pt,1.44pt,0,1.44pt">
                  <w:txbxContent>
                    <w:p w:rsidR="00C940CA" w:rsidP="00C940CA" w:rsidRDefault="00C940CA" w14:paraId="05B3F6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editId="1872F0C4" wp14:anchorId="450CD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0" name="Rectangle 7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916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0" style="position:absolute;margin-left:210pt;margin-top:11pt;width:79pt;height:135pt;z-index:259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i3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6BBjlvs0g/0&#10;jbthUuRcHY2UKvc3+zWH2OO1p/AIlyziMotfNNj8RVlkKR6frh6rJRGBxc3NpqvxIYFbzbpucoIw&#10;1evtADF9Ud6SvGAUkEuxlh+/xXQ++nIE72U25/fzKi37pahpPt12L2T3Xp5QJE5pesCgJz8zKiYT&#10;KJmx84zGXwcOipLpq0Nr2/XHmxZHpSRN13Y4wlASpL1/W+VOjB6HSSSg5BDADCMSLiYVXtizouwy&#10;X3ko3uaF/e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geYt7oBAABNAwAADgAAAAAAAAAAAAAAAAAuAgAAZHJzL2Uy&#10;b0RvYy54bWxQSwECLQAUAAYACAAAACEAfGLvF9sAAAAKAQAADwAAAAAAAAAAAAAAAAAUBAAAZHJz&#10;L2Rvd25yZXYueG1sUEsFBgAAAAAEAAQA8wAAABwFAAAAAA==&#10;" w14:anchorId="450CD5CD">
                <v:textbox inset="2.16pt,1.44pt,0,1.44pt">
                  <w:txbxContent>
                    <w:p w:rsidR="00C940CA" w:rsidP="00C940CA" w:rsidRDefault="00C940CA" w14:paraId="32916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0160" behindDoc="0" locked="0" layoutInCell="1" allowOverlap="1" wp14:editId="590D9667" wp14:anchorId="0C8B5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1" name="Rectangle 7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5599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1" style="position:absolute;margin-left:210pt;margin-top:11pt;width:79pt;height:135pt;z-index:259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0Z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zSUOG6xSz/Q&#10;N+6GSZFzdTRSqtzf7NccYo/XnsIjXLKIyyx+0WDzF2WRpXh8unqslkQEFjc3m67GTgjcatZ1kxOE&#10;qV5vB4jpi/KW5AWjgFyKtfz4Labz0ZcjeC+zOb+fV2nZL0VN8+l280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4C7Rm7AQAATQMAAA4AAAAAAAAAAAAAAAAALgIAAGRycy9l&#10;Mm9Eb2MueG1sUEsBAi0AFAAGAAgAAAAhAHxi7xfbAAAACgEAAA8AAAAAAAAAAAAAAAAAFQQAAGRy&#10;cy9kb3ducmV2LnhtbFBLBQYAAAAABAAEAPMAAAAdBQAAAAA=&#10;" w14:anchorId="0C8B5A23">
                <v:textbox inset="2.16pt,1.44pt,0,1.44pt">
                  <w:txbxContent>
                    <w:p w:rsidR="00C940CA" w:rsidP="00C940CA" w:rsidRDefault="00C940CA" w14:paraId="255599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1184" behindDoc="0" locked="0" layoutInCell="1" allowOverlap="1" wp14:editId="06B58878" wp14:anchorId="794FD5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2" name="Rectangle 7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ACD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2" style="position:absolute;margin-left:210pt;margin-top:11pt;width:79pt;height:135pt;z-index:259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sxt2c7oBAABNAwAADgAAAAAAAAAAAAAAAAAuAgAAZHJzL2Uy&#10;b0RvYy54bWxQSwECLQAUAAYACAAAACEAfGLvF9sAAAAKAQAADwAAAAAAAAAAAAAAAAAUBAAAZHJz&#10;L2Rvd25yZXYueG1sUEsFBgAAAAAEAAQA8wAAABwFAAAAAA==&#10;" w14:anchorId="794FD544">
                <v:textbox inset="2.16pt,1.44pt,0,1.44pt">
                  <w:txbxContent>
                    <w:p w:rsidR="00C940CA" w:rsidP="00C940CA" w:rsidRDefault="00C940CA" w14:paraId="0BACD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2208" behindDoc="0" locked="0" layoutInCell="1" allowOverlap="1" wp14:editId="448F25AD" wp14:anchorId="7D4113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3" name="Rectangle 7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F013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3" style="position:absolute;margin-left:210pt;margin-top:11pt;width:79pt;height:135pt;z-index:259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PduQ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HTTbdeUOG6xS9/R&#10;N+6GSZFLdTRSqtzf7NccYo/XnsIjXLOIyyx+0WDzF2WRpXh8vnmslkQEFrfrbVdjJwRuNZu6yQnC&#10;VC+3A8T0WXlL8oJRQC7FWn76GtPl6PMRvJfZXN7Pq7QclqKm+bC5kT14eUaROKXpAYOe/MyomEyg&#10;ZMbOMxp/HTkoSqYvDq1tN+/XLY5KSZqu7XCEoSRI+/C6yp0YPQ6TSEDJMYAZRiRc3i28sGdF2XW+&#10;8lC8zgv7l7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7HgPduQEAAE0DAAAOAAAAAAAAAAAAAAAAAC4CAABkcnMvZTJv&#10;RG9jLnhtbFBLAQItABQABgAIAAAAIQB8Yu8X2wAAAAoBAAAPAAAAAAAAAAAAAAAAABMEAABkcnMv&#10;ZG93bnJldi54bWxQSwUGAAAAAAQABADzAAAAGwUAAAAA&#10;" w14:anchorId="7D411352">
                <v:textbox inset="2.16pt,1.44pt,0,1.44pt">
                  <w:txbxContent>
                    <w:p w:rsidR="00C940CA" w:rsidP="00C940CA" w:rsidRDefault="00C940CA" w14:paraId="4F013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3232" behindDoc="0" locked="0" layoutInCell="1" allowOverlap="1" wp14:editId="596714D0" wp14:anchorId="42A545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4" name="Rectangle 7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0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4" style="position:absolute;margin-left:210pt;margin-top:11pt;width:79pt;height:135pt;z-index:259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p2uw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t7mlxHGLXfqB&#10;vnE3TIqcq6ORUuX+Zr/mEHu89hQe4ZJFXGbxiwabvyiLLMXj09VjtSQisLi52XQ1dkLgVrOum5wg&#10;TPV6O0BMX5S3JC8YBeRSrOXHbzGdj74cwXuZzfn9vErLfilqmo/r9oXs3ssTisQpTQ8Y9ORnRsVk&#10;AiUzdp7R+OvAQVEyfXVobbu+vW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XTqna7AQAATQMAAA4AAAAAAAAAAAAAAAAALgIAAGRycy9l&#10;Mm9Eb2MueG1sUEsBAi0AFAAGAAgAAAAhAHxi7xfbAAAACgEAAA8AAAAAAAAAAAAAAAAAFQQAAGRy&#10;cy9kb3ducmV2LnhtbFBLBQYAAAAABAAEAPMAAAAdBQAAAAA=&#10;" w14:anchorId="42A54579">
                <v:textbox inset="2.16pt,1.44pt,0,1.44pt">
                  <w:txbxContent>
                    <w:p w:rsidR="00C940CA" w:rsidP="00C940CA" w:rsidRDefault="00C940CA" w14:paraId="7A90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4256" behindDoc="0" locked="0" layoutInCell="1" allowOverlap="1" wp14:editId="3BD27759" wp14:anchorId="62965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5" name="Rectangle 7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4A6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5" style="position:absolute;margin-left:210pt;margin-top:11pt;width:79pt;height:135pt;z-index:259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3W39i7AQAATQMAAA4AAAAAAAAAAAAAAAAALgIAAGRycy9l&#10;Mm9Eb2MueG1sUEsBAi0AFAAGAAgAAAAhAHxi7xfbAAAACgEAAA8AAAAAAAAAAAAAAAAAFQQAAGRy&#10;cy9kb3ducmV2LnhtbFBLBQYAAAAABAAEAPMAAAAdBQAAAAA=&#10;" w14:anchorId="629651F1">
                <v:textbox inset="2.16pt,1.44pt,0,1.44pt">
                  <w:txbxContent>
                    <w:p w:rsidR="00C940CA" w:rsidP="00C940CA" w:rsidRDefault="00C940CA" w14:paraId="2E4A6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5280" behindDoc="0" locked="0" layoutInCell="1" allowOverlap="1" wp14:editId="7855D9B9" wp14:anchorId="143961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6" name="Rectangle 7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3368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6" style="position:absolute;margin-left:210pt;margin-top:11pt;width:79pt;height:135pt;z-index:259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Gn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1t7mjxHGLXfqO&#10;vnE3TIqcq6ORUuX+Zr/mEHu89hye4JJFXGbxiwabvyiLLMXj09VjtSQisLi52XQ1dkLgVrOum5wg&#10;TPV6O0BMn5W3JC8YBeRSrOXHrzGdj74cwXuZzfn9vErLfilqmo/r2xeyey9PKBKnND1i0JOfGRWT&#10;CZTM2HlG468DB0XJ9MWhte369qbFUSlJ07UdjjCUBGnv31a5E6PHYRIJKDkEMMOIhItJhRf2rCi7&#10;zFceird5Yf/6F+x+A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AEMae7AQAATQMAAA4AAAAAAAAAAAAAAAAALgIAAGRycy9l&#10;Mm9Eb2MueG1sUEsBAi0AFAAGAAgAAAAhAHxi7xfbAAAACgEAAA8AAAAAAAAAAAAAAAAAFQQAAGRy&#10;cy9kb3ducmV2LnhtbFBLBQYAAAAABAAEAPMAAAAdBQAAAAA=&#10;" w14:anchorId="14396149">
                <v:textbox inset="2.16pt,1.44pt,0,1.44pt">
                  <w:txbxContent>
                    <w:p w:rsidR="00C940CA" w:rsidP="00C940CA" w:rsidRDefault="00C940CA" w14:paraId="2C3368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6304" behindDoc="0" locked="0" layoutInCell="1" allowOverlap="1" wp14:editId="48F158C5" wp14:anchorId="108E9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7" name="Rectangle 7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D25A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7" style="position:absolute;margin-left:210pt;margin-top:11pt;width:79pt;height:135pt;z-index:259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BgBRAm7AQAATQMAAA4AAAAAAAAAAAAAAAAALgIAAGRycy9l&#10;Mm9Eb2MueG1sUEsBAi0AFAAGAAgAAAAhAHxi7xfbAAAACgEAAA8AAAAAAAAAAAAAAAAAFQQAAGRy&#10;cy9kb3ducmV2LnhtbFBLBQYAAAAABAAEAPMAAAAdBQAAAAA=&#10;" w14:anchorId="108E94DB">
                <v:textbox inset="2.16pt,1.44pt,0,1.44pt">
                  <w:txbxContent>
                    <w:p w:rsidR="00C940CA" w:rsidP="00C940CA" w:rsidRDefault="00C940CA" w14:paraId="34D25A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7328" behindDoc="0" locked="0" layoutInCell="1" allowOverlap="1" wp14:editId="5EAC66FA" wp14:anchorId="6DE754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8" name="Rectangle 7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16DE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8" style="position:absolute;margin-left:210pt;margin-top:11pt;width:79pt;height:135pt;z-index:259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N9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2CvHLfYpR/o&#10;G3fDpMi5OhopVe5v9msOscdrT+ERLlnEZRa/aLD5i7LIUjw+XT1WSyICi5ubTVdjJwRuNeu6yQnC&#10;VK+3A8T0RXlL8oJRQC7FWn78FtP56MsRvJfZnN/Pq7Tsl6Km+bS+fSG79/KEInFK0wMGPfmZUTGZ&#10;QMmMnWc0/jpwUJRMXx1a264/3rQ4KiVpurZDW6AkSHv/tsqdGD0Ok0hAySGAGUYkXEwqvLBnRdll&#10;vvJQvM0L+9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UITfboBAABNAwAADgAAAAAAAAAAAAAAAAAuAgAAZHJzL2Uy&#10;b0RvYy54bWxQSwECLQAUAAYACAAAACEAfGLvF9sAAAAKAQAADwAAAAAAAAAAAAAAAAAUBAAAZHJz&#10;L2Rvd25yZXYueG1sUEsFBgAAAAAEAAQA8wAAABwFAAAAAA==&#10;" w14:anchorId="6DE754C8">
                <v:textbox inset="2.16pt,1.44pt,0,1.44pt">
                  <w:txbxContent>
                    <w:p w:rsidR="00C940CA" w:rsidP="00C940CA" w:rsidRDefault="00C940CA" w14:paraId="6B16DE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8352" behindDoc="0" locked="0" layoutInCell="1" allowOverlap="1" wp14:editId="2F471968" wp14:anchorId="16F77B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9" name="Rectangle 7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51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9" style="position:absolute;margin-left:210pt;margin-top:11pt;width:79pt;height:135pt;z-index:259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FHZtO7AQAATQMAAA4AAAAAAAAAAAAAAAAALgIAAGRycy9l&#10;Mm9Eb2MueG1sUEsBAi0AFAAGAAgAAAAhAHxi7xfbAAAACgEAAA8AAAAAAAAAAAAAAAAAFQQAAGRy&#10;cy9kb3ducmV2LnhtbFBLBQYAAAAABAAEAPMAAAAdBQAAAAA=&#10;" w14:anchorId="16F77B6F">
                <v:textbox inset="2.16pt,1.44pt,0,1.44pt">
                  <w:txbxContent>
                    <w:p w:rsidR="00C940CA" w:rsidP="00C940CA" w:rsidRDefault="00C940CA" w14:paraId="6B51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29376" behindDoc="0" locked="0" layoutInCell="1" allowOverlap="1" wp14:editId="6EB96AC3" wp14:anchorId="55A67A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0" name="Rectangle 7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D84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0" style="position:absolute;margin-left:210pt;margin-top:11pt;width:79pt;height:159pt;z-index:259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Joa+h26AQAATQMAAA4AAAAAAAAAAAAAAAAALgIAAGRycy9l&#10;Mm9Eb2MueG1sUEsBAi0AFAAGAAgAAAAhAGP+2GLcAAAACgEAAA8AAAAAAAAAAAAAAAAAFAQAAGRy&#10;cy9kb3ducmV2LnhtbFBLBQYAAAAABAAEAPMAAAAdBQAAAAA=&#10;" w14:anchorId="55A67A94">
                <v:textbox inset="2.16pt,1.44pt,0,1.44pt">
                  <w:txbxContent>
                    <w:p w:rsidR="00C940CA" w:rsidP="00C940CA" w:rsidRDefault="00C940CA" w14:paraId="29D84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0400" behindDoc="0" locked="0" layoutInCell="1" allowOverlap="1" wp14:editId="23250F9D" wp14:anchorId="5A41A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1" name="Rectangle 7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D2B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1" style="position:absolute;margin-left:210pt;margin-top:11pt;width:79pt;height:159pt;z-index:259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+zug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pc1w0ljlvs0m/0&#10;jbt+VORUHYyUKvc3+zWF2OG1x/AA5yziMoufNdj8RVlkLh4fLx6rORGBxfXVelVjJwRu5QZeY4Iw&#10;1dvtADF9V96SvGAUkEuxlh9+xnQ6+noE72U2p/fzKs27uahpvi3Xr2R3Xh5RJE5pusegRz8xKkYT&#10;KJmw84zGlz0HRcn4w6G17fLrVYujUpJm1a5w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NIfj7O6AQAATQMAAA4AAAAAAAAAAAAAAAAALgIAAGRycy9l&#10;Mm9Eb2MueG1sUEsBAi0AFAAGAAgAAAAhAGP+2GLcAAAACgEAAA8AAAAAAAAAAAAAAAAAFAQAAGRy&#10;cy9kb3ducmV2LnhtbFBLBQYAAAAABAAEAPMAAAAdBQAAAAA=&#10;" w14:anchorId="5A41A35D">
                <v:textbox inset="2.16pt,1.44pt,0,1.44pt">
                  <w:txbxContent>
                    <w:p w:rsidR="00C940CA" w:rsidP="00C940CA" w:rsidRDefault="00C940CA" w14:paraId="0F4D2B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1424" behindDoc="0" locked="0" layoutInCell="1" allowOverlap="1" wp14:editId="7DBAE4A1" wp14:anchorId="5FD4B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2" name="Rectangle 7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8842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2" style="position:absolute;margin-left:210pt;margin-top:11pt;width:79pt;height:159pt;z-index:259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34rri6AQAATQMAAA4AAAAAAAAAAAAAAAAALgIAAGRycy9l&#10;Mm9Eb2MueG1sUEsBAi0AFAAGAAgAAAAhAGP+2GLcAAAACgEAAA8AAAAAAAAAAAAAAAAAFAQAAGRy&#10;cy9kb3ducmV2LnhtbFBLBQYAAAAABAAEAPMAAAAdBQAAAAA=&#10;" w14:anchorId="5FD4B1EE">
                <v:textbox inset="2.16pt,1.44pt,0,1.44pt">
                  <w:txbxContent>
                    <w:p w:rsidR="00C940CA" w:rsidP="00C940CA" w:rsidRDefault="00C940CA" w14:paraId="308842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2448" behindDoc="0" locked="0" layoutInCell="1" allowOverlap="1" wp14:editId="4672731F" wp14:anchorId="05E1E7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3" name="Rectangle 7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687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3" style="position:absolute;margin-left:210pt;margin-top:11pt;width:79pt;height:159pt;z-index:259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X92xa6AQAATQMAAA4AAAAAAAAAAAAAAAAALgIAAGRycy9l&#10;Mm9Eb2MueG1sUEsBAi0AFAAGAAgAAAAhAGP+2GLcAAAACgEAAA8AAAAAAAAAAAAAAAAAFAQAAGRy&#10;cy9kb3ducmV2LnhtbFBLBQYAAAAABAAEAPMAAAAdBQAAAAA=&#10;" w14:anchorId="05E1E748">
                <v:textbox inset="2.16pt,1.44pt,0,1.44pt">
                  <w:txbxContent>
                    <w:p w:rsidR="00C940CA" w:rsidP="00C940CA" w:rsidRDefault="00C940CA" w14:paraId="38687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3472" behindDoc="0" locked="0" layoutInCell="1" allowOverlap="1" wp14:editId="264836C4" wp14:anchorId="2FB74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4" name="Rectangle 7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5EC9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4" style="position:absolute;margin-left:210pt;margin-top:11pt;width:79pt;height:159pt;z-index:259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Pswcr26AQAATQMAAA4AAAAAAAAAAAAAAAAALgIAAGRycy9l&#10;Mm9Eb2MueG1sUEsBAi0AFAAGAAgAAAAhAGP+2GLcAAAACgEAAA8AAAAAAAAAAAAAAAAAFAQAAGRy&#10;cy9kb3ducmV2LnhtbFBLBQYAAAAABAAEAPMAAAAdBQAAAAA=&#10;" w14:anchorId="2FB74E6B">
                <v:textbox inset="2.16pt,1.44pt,0,1.44pt">
                  <w:txbxContent>
                    <w:p w:rsidR="00C940CA" w:rsidP="00C940CA" w:rsidRDefault="00C940CA" w14:paraId="165EC9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4496" behindDoc="0" locked="0" layoutInCell="1" allowOverlap="1" wp14:editId="610AB09D" wp14:anchorId="3B69B3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5" name="Rectangle 7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3EB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5" style="position:absolute;margin-left:210pt;margin-top:11pt;width:79pt;height:159pt;z-index:259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LM1BxO6AQAATQMAAA4AAAAAAAAAAAAAAAAALgIAAGRycy9l&#10;Mm9Eb2MueG1sUEsBAi0AFAAGAAgAAAAhAGP+2GLcAAAACgEAAA8AAAAAAAAAAAAAAAAAFAQAAGRy&#10;cy9kb3ducmV2LnhtbFBLBQYAAAAABAAEAPMAAAAdBQAAAAA=&#10;" w14:anchorId="3B69B327">
                <v:textbox inset="2.16pt,1.44pt,0,1.44pt">
                  <w:txbxContent>
                    <w:p w:rsidR="00C940CA" w:rsidP="00C940CA" w:rsidRDefault="00C940CA" w14:paraId="723EB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5520" behindDoc="0" locked="0" layoutInCell="1" allowOverlap="1" wp14:editId="4585F5B1" wp14:anchorId="722661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6" name="Rectangle 7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861B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6" style="position:absolute;margin-left:210pt;margin-top:11pt;width:79pt;height:162pt;z-index:259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Gr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/qWEsctdukn&#10;+sbdYCQ5V0fd9zL3N/s1hdjhtafwCJcs4jKLnxXY/EVZZC4en64eyzkRgcXNzaatsRMCt5p6tVpj&#10;gjDV6+0AMX2V3pK8YBSQS7GWH7/HdD76cgTvZTbn9/Mqzfu5qFl+bl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HDRq7wBAABNAwAADgAAAAAAAAAAAAAAAAAuAgAAZHJz&#10;L2Uyb0RvYy54bWxQSwECLQAUAAYACAAAACEAtmP75twAAAAKAQAADwAAAAAAAAAAAAAAAAAWBAAA&#10;ZHJzL2Rvd25yZXYueG1sUEsFBgAAAAAEAAQA8wAAAB8FAAAAAA==&#10;" w14:anchorId="722661E1">
                <v:textbox inset="2.16pt,1.44pt,0,1.44pt">
                  <w:txbxContent>
                    <w:p w:rsidR="00C940CA" w:rsidP="00C940CA" w:rsidRDefault="00C940CA" w14:paraId="6F861B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 wp14:editId="1569CDE0" wp14:anchorId="3F2F52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7" name="Rectangle 7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D4E5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7" style="position:absolute;margin-left:210pt;margin-top:11pt;width:79pt;height:162pt;z-index:259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QFvAEAAE0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N/WaEsctdukn&#10;+sbdYCQ5V0fd9zL3N/s1hdjhtafwCJcs4jKLnxXY/EVZZC4en64eyzkRgcXNzaatsRMCt5p6tVpj&#10;gjDV6+0AMX2V3pK8YBSQS7GWH7/HdD76cgTvZTbn9/Mqzfu5qFnetr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HWkBbwBAABNAwAADgAAAAAAAAAAAAAAAAAuAgAAZHJz&#10;L2Uyb0RvYy54bWxQSwECLQAUAAYACAAAACEAtmP75twAAAAKAQAADwAAAAAAAAAAAAAAAAAWBAAA&#10;ZHJzL2Rvd25yZXYueG1sUEsFBgAAAAAEAAQA8wAAAB8FAAAAAA==&#10;" w14:anchorId="3F2F5201">
                <v:textbox inset="2.16pt,1.44pt,0,1.44pt">
                  <w:txbxContent>
                    <w:p w:rsidR="00C940CA" w:rsidP="00C940CA" w:rsidRDefault="00C940CA" w14:paraId="6AD4E5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7568" behindDoc="0" locked="0" layoutInCell="1" allowOverlap="1" wp14:editId="3C72F858" wp14:anchorId="170BD8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8" name="Rectangle 7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B398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8" style="position:absolute;margin-left:210pt;margin-top:11pt;width:79pt;height:162pt;z-index:259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Nx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xp75bjFLv1E&#10;37gbjCTn6qj7Xub+Zr+mEDu89hQe4ZJFXGbxswKbvyiLzMXj09VjOScisLi52bQ1dkLgVlOvVmtM&#10;EKZ6vR0gpq/SW5IXjAJyKdby4/eYzkdfjuC9zOb8fl6leT8XNcvP7e0L2b3vTygSpzQ9YFDGT4wK&#10;owMlE3ae0fj7wEFSYr45tLZZr24aHJWSLNumRVug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hNvNxuwEAAE0DAAAOAAAAAAAAAAAAAAAAAC4CAABkcnMv&#10;ZTJvRG9jLnhtbFBLAQItABQABgAIAAAAIQC2Y/vm3AAAAAoBAAAPAAAAAAAAAAAAAAAAABUEAABk&#10;cnMvZG93bnJldi54bWxQSwUGAAAAAAQABADzAAAAHgUAAAAA&#10;" w14:anchorId="170BD83A">
                <v:textbox inset="2.16pt,1.44pt,0,1.44pt">
                  <w:txbxContent>
                    <w:p w:rsidR="00C940CA" w:rsidP="00C940CA" w:rsidRDefault="00C940CA" w14:paraId="64B398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8592" behindDoc="0" locked="0" layoutInCell="1" allowOverlap="1" wp14:editId="3156883C" wp14:anchorId="21AE28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09" name="Rectangle 7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307F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9" style="position:absolute;margin-left:210pt;margin-top:11pt;width:79pt;height:135pt;z-index:259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du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U28ocdxil36i&#10;b9wNkyLn6mikVLm/2a85xB6vPYYHuGQRl1n8osHmL8oiS/H4dPVYLYkILG5uNl2NnRC41azrJicI&#10;U73cDhDTV+UtyQtGAbkUa/nxe0zno89H8F5mc34/r9KyX4qa5lO3fia79/KEInFK0z0GPfmZUTGZ&#10;QMmMnWc0/j5wUJRM3xxa264/3rQ4KiVpurbDEYaSIO396yp3YvQ4TCIBJYcAZhiRcDGp8MKeFWWX&#10;+cpD8Tov7F/+gt0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Hix267AQAATQMAAA4AAAAAAAAAAAAAAAAALgIAAGRycy9l&#10;Mm9Eb2MueG1sUEsBAi0AFAAGAAgAAAAhAHxi7xfbAAAACgEAAA8AAAAAAAAAAAAAAAAAFQQAAGRy&#10;cy9kb3ducmV2LnhtbFBLBQYAAAAABAAEAPMAAAAdBQAAAAA=&#10;" w14:anchorId="21AE288E">
                <v:textbox inset="2.16pt,1.44pt,0,1.44pt">
                  <w:txbxContent>
                    <w:p w:rsidR="00C940CA" w:rsidP="00C940CA" w:rsidRDefault="00C940CA" w14:paraId="5D307F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39616" behindDoc="0" locked="0" layoutInCell="1" allowOverlap="1" wp14:editId="436ECEE4" wp14:anchorId="5FB525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0" name="Rectangle 7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4EB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0" style="position:absolute;margin-left:210pt;margin-top:11pt;width:79pt;height:135pt;z-index:259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ByuQ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6BBjlvs0k/0&#10;jbthUuRcHY2UKvc3+zWH2OO1x/AAlyziMotfNNj8RVlkKR6frh6rJRGBxc3NpqvxIYFbzbpucoIw&#10;1cvtADF9Vd6SvGAUkEuxlh+/x3Q++nwE72U25/fzKi37pahpPnXdM9m9lycUiVOa7jHoyc+MiskE&#10;SmbsPKPx94GDomT65tDadv3xpsVRKUnTtQhEoCRIe/+6yp0YPQ6TSEDJIYAZRiRcTCq8sGdF2WW+&#10;8lC8zgv7l79g9w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RHpByuQEAAE0DAAAOAAAAAAAAAAAAAAAAAC4CAABkcnMvZTJv&#10;RG9jLnhtbFBLAQItABQABgAIAAAAIQB8Yu8X2wAAAAoBAAAPAAAAAAAAAAAAAAAAABMEAABkcnMv&#10;ZG93bnJldi54bWxQSwUGAAAAAAQABADzAAAAGwUAAAAA&#10;" w14:anchorId="5FB5258F">
                <v:textbox inset="2.16pt,1.44pt,0,1.44pt">
                  <w:txbxContent>
                    <w:p w:rsidR="00C940CA" w:rsidP="00C940CA" w:rsidRDefault="00C940CA" w14:paraId="3CA4EB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0640" behindDoc="0" locked="0" layoutInCell="1" allowOverlap="1" wp14:editId="6A0ACB38" wp14:anchorId="0D03E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1" name="Rectangle 7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9F05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1" style="position:absolute;margin-left:210pt;margin-top:11pt;width:79pt;height:135pt;z-index:259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Xc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zSUOG6xSz/R&#10;N+6GSZFzdTRSqtzf7NccYo/XHsMDXLKIyyx+0WDzF2WRpXh8unqslkQEFjc3m67GTgjcatZ1kxOE&#10;qV5uB4jpq/KW5AWjgFyKtfz4Pabz0ecjeC+zOb+fV2nZL0VN86nbPJPde3lCkTil6R6DnvzMqJhM&#10;oGTGzjMafx84KEqmbw6tbdcfb1oclZI0XdvhCENJkPb+dZU7MXocJpGAkkMAM4xIuJhUeGHPirLL&#10;fOWheJ0X9i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Nkb5dy7AQAATQMAAA4AAAAAAAAAAAAAAAAALgIAAGRycy9l&#10;Mm9Eb2MueG1sUEsBAi0AFAAGAAgAAAAhAHxi7xfbAAAACgEAAA8AAAAAAAAAAAAAAAAAFQQAAGRy&#10;cy9kb3ducmV2LnhtbFBLBQYAAAAABAAEAPMAAAAdBQAAAAA=&#10;" w14:anchorId="0D03E8E8">
                <v:textbox inset="2.16pt,1.44pt,0,1.44pt">
                  <w:txbxContent>
                    <w:p w:rsidR="00C940CA" w:rsidP="00C940CA" w:rsidRDefault="00C940CA" w14:paraId="199F05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1664" behindDoc="0" locked="0" layoutInCell="1" allowOverlap="1" wp14:editId="4BAA9F77" wp14:anchorId="3B231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2" name="Rectangle 7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FCCA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2" style="position:absolute;margin-left:210pt;margin-top:11pt;width:79pt;height:162pt;z-index:259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0z8HuwEAAE0DAAAOAAAAAAAAAAAAAAAAAC4CAABkcnMv&#10;ZTJvRG9jLnhtbFBLAQItABQABgAIAAAAIQC2Y/vm3AAAAAoBAAAPAAAAAAAAAAAAAAAAABUEAABk&#10;cnMvZG93bnJldi54bWxQSwUGAAAAAAQABADzAAAAHgUAAAAA&#10;" w14:anchorId="3B23135D">
                <v:textbox inset="2.16pt,1.44pt,0,1.44pt">
                  <w:txbxContent>
                    <w:p w:rsidR="00C940CA" w:rsidP="00C940CA" w:rsidRDefault="00C940CA" w14:paraId="44FCCA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2688" behindDoc="0" locked="0" layoutInCell="1" allowOverlap="1" wp14:editId="05A2A18A" wp14:anchorId="6BB479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3" name="Rectangle 7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23C4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3" style="position:absolute;margin-left:210pt;margin-top:11pt;width:79pt;height:162pt;z-index:259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TWSqm6AQAATQMAAA4AAAAAAAAAAAAAAAAALgIAAGRycy9l&#10;Mm9Eb2MueG1sUEsBAi0AFAAGAAgAAAAhALZj++bcAAAACgEAAA8AAAAAAAAAAAAAAAAAFAQAAGRy&#10;cy9kb3ducmV2LnhtbFBLBQYAAAAABAAEAPMAAAAdBQAAAAA=&#10;" w14:anchorId="6BB47969">
                <v:textbox inset="2.16pt,1.44pt,0,1.44pt">
                  <w:txbxContent>
                    <w:p w:rsidR="00C940CA" w:rsidP="00C940CA" w:rsidRDefault="00C940CA" w14:paraId="1723C4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3712" behindDoc="0" locked="0" layoutInCell="1" allowOverlap="1" wp14:editId="09DE39D4" wp14:anchorId="4B1BF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4" name="Rectangle 7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734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4" style="position:absolute;margin-left:210pt;margin-top:11pt;width:79pt;height:60pt;z-index:259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madBrsBAABMAwAADgAAAAAAAAAAAAAAAAAuAgAAZHJzL2Uy&#10;b0RvYy54bWxQSwECLQAUAAYACAAAACEAb0FGhtoAAAAKAQAADwAAAAAAAAAAAAAAAAAVBAAAZHJz&#10;L2Rvd25yZXYueG1sUEsFBgAAAAAEAAQA8wAAABwFAAAAAA==&#10;" w14:anchorId="4B1BF04B">
                <v:textbox inset="2.16pt,1.44pt,0,1.44pt">
                  <w:txbxContent>
                    <w:p w:rsidR="00C940CA" w:rsidP="00C940CA" w:rsidRDefault="00C940CA" w14:paraId="37734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4736" behindDoc="0" locked="0" layoutInCell="1" allowOverlap="1" wp14:editId="6890647F" wp14:anchorId="2D5D1F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5" name="Rectangle 7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0402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5" style="position:absolute;margin-left:210pt;margin-top:11pt;width:79pt;height:60pt;z-index:259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uJp7bsBAABMAwAADgAAAAAAAAAAAAAAAAAuAgAAZHJzL2Uy&#10;b0RvYy54bWxQSwECLQAUAAYACAAAACEAb0FGhtoAAAAKAQAADwAAAAAAAAAAAAAAAAAVBAAAZHJz&#10;L2Rvd25yZXYueG1sUEsFBgAAAAAEAAQA8wAAABwFAAAAAA==&#10;" w14:anchorId="2D5D1F8E">
                <v:textbox inset="2.16pt,1.44pt,0,1.44pt">
                  <w:txbxContent>
                    <w:p w:rsidR="00C940CA" w:rsidP="00C940CA" w:rsidRDefault="00C940CA" w14:paraId="6C0402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5760" behindDoc="0" locked="0" layoutInCell="1" allowOverlap="1" wp14:editId="05F1495A" wp14:anchorId="066C5B2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6" name="Rectangle 7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DE19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6" style="position:absolute;margin-left:210pt;margin-top:11pt;width:79pt;height:60pt;z-index:259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7MFXLsBAABMAwAADgAAAAAAAAAAAAAAAAAuAgAAZHJzL2Uy&#10;b0RvYy54bWxQSwECLQAUAAYACAAAACEAb0FGhtoAAAAKAQAADwAAAAAAAAAAAAAAAAAVBAAAZHJz&#10;L2Rvd25yZXYueG1sUEsFBgAAAAAEAAQA8wAAABwFAAAAAA==&#10;" w14:anchorId="066C5B25">
                <v:textbox inset="2.16pt,1.44pt,0,1.44pt">
                  <w:txbxContent>
                    <w:p w:rsidR="00C940CA" w:rsidP="00C940CA" w:rsidRDefault="00C940CA" w14:paraId="0CDE19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6784" behindDoc="0" locked="0" layoutInCell="1" allowOverlap="1" wp14:editId="195EFE0F" wp14:anchorId="1497A9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7" name="Rectangle 7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D084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7" style="position:absolute;margin-left:210pt;margin-top:11pt;width:79pt;height:60pt;z-index:259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C838be8AQAATAMAAA4AAAAAAAAAAAAAAAAALgIAAGRycy9l&#10;Mm9Eb2MueG1sUEsBAi0AFAAGAAgAAAAhAG9BRobaAAAACgEAAA8AAAAAAAAAAAAAAAAAFgQAAGRy&#10;cy9kb3ducmV2LnhtbFBLBQYAAAAABAAEAPMAAAAdBQAAAAA=&#10;" w14:anchorId="1497A9EF">
                <v:textbox inset="2.16pt,1.44pt,0,1.44pt">
                  <w:txbxContent>
                    <w:p w:rsidR="00C940CA" w:rsidP="00C940CA" w:rsidRDefault="00C940CA" w14:paraId="31D084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7808" behindDoc="0" locked="0" layoutInCell="1" allowOverlap="1" wp14:editId="373B270C" wp14:anchorId="6C453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8" name="Rectangle 7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3A7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8" style="position:absolute;margin-left:210pt;margin-top:11pt;width:79pt;height:60pt;z-index:259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yBuwEAAEw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aiqcleMWp/QL&#10;deOuGxQ5ZXsjpZrnO+s1hthi2XN4gnMU0Z3JTxrs/EVaZMoaHy8aqykRgclm2axLnITAo9VVs0Qf&#10;uxRvxQFi+qG8JbPDKCCUrCw/PMR0uvp6BetmMKfnZy9NuymTqa6bm1esOy+PyBGXND2i0YMfGRWD&#10;CZSMOHhG4589B0XJcO9Q2Xp1taxxU3JQres1qgI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PfMgbsBAABMAwAADgAAAAAAAAAAAAAAAAAuAgAAZHJzL2Uy&#10;b0RvYy54bWxQSwECLQAUAAYACAAAACEAb0FGhtoAAAAKAQAADwAAAAAAAAAAAAAAAAAVBAAAZHJz&#10;L2Rvd25yZXYueG1sUEsFBgAAAAAEAAQA8wAAABwFAAAAAA==&#10;" w14:anchorId="6C453CD2">
                <v:textbox inset="2.16pt,1.44pt,0,1.44pt">
                  <w:txbxContent>
                    <w:p w:rsidR="00C940CA" w:rsidP="00C940CA" w:rsidRDefault="00C940CA" w14:paraId="4B3A7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8832" behindDoc="0" locked="0" layoutInCell="1" allowOverlap="1" wp14:editId="3ADD8A84" wp14:anchorId="7355BA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9" name="Rectangle 7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43F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9" style="position:absolute;margin-left:210pt;margin-top:11pt;width:79pt;height:60pt;z-index:259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HM4arsBAABMAwAADgAAAAAAAAAAAAAAAAAuAgAAZHJzL2Uy&#10;b0RvYy54bWxQSwECLQAUAAYACAAAACEAb0FGhtoAAAAKAQAADwAAAAAAAAAAAAAAAAAVBAAAZHJz&#10;L2Rvd25yZXYueG1sUEsFBgAAAAAEAAQA8wAAABwFAAAAAA==&#10;" w14:anchorId="7355BA6B">
                <v:textbox inset="2.16pt,1.44pt,0,1.44pt">
                  <w:txbxContent>
                    <w:p w:rsidR="00C940CA" w:rsidP="00C940CA" w:rsidRDefault="00C940CA" w14:paraId="65943F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49856" behindDoc="0" locked="0" layoutInCell="1" allowOverlap="1" wp14:editId="08B9ABB3" wp14:anchorId="6017B6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0" name="Rectangle 7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05A0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0" style="position:absolute;margin-left:210pt;margin-top:11pt;width:79pt;height:60pt;z-index:259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LZuwEAAEw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02FAllmcEp/&#10;UDdmBy3IKTuqvhdpvkmvyYcWyx79A5yjgG4iP0sw6Yu0yJw1Pl40FnMkHJPNqqlLfIjj0fqqWaGP&#10;XYrXYg8h/hTOkOR0FBBKVpYdfod4uvpyBesSmNPzyYvzbs5kltdN/YJ15/ojcsQljfdopHZTR7lW&#10;npIJB9/R8HfPQFCif1lUtlpfrSrclBws66rGDYYcIOrd2yyzfHS4SzwCJXsPahgRcNYo48KRZWbn&#10;9Uo78TbO6F9/gu0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CjC2bsBAABMAwAADgAAAAAAAAAAAAAAAAAuAgAAZHJzL2Uy&#10;b0RvYy54bWxQSwECLQAUAAYACAAAACEAb0FGhtoAAAAKAQAADwAAAAAAAAAAAAAAAAAVBAAAZHJz&#10;L2Rvd25yZXYueG1sUEsFBgAAAAAEAAQA8wAAABwFAAAAAA==&#10;" w14:anchorId="6017B64E">
                <v:textbox inset="2.16pt,1.44pt,0,1.44pt">
                  <w:txbxContent>
                    <w:p w:rsidR="00C940CA" w:rsidP="00C940CA" w:rsidRDefault="00C940CA" w14:paraId="4105A0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0880" behindDoc="0" locked="0" layoutInCell="1" allowOverlap="1" wp14:editId="5A434211" wp14:anchorId="55FCB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1" name="Rectangle 7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6E7D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1" style="position:absolute;margin-left:210pt;margin-top:11pt;width:79pt;height:60pt;z-index:259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7Kw2MrsBAABMAwAADgAAAAAAAAAAAAAAAAAuAgAAZHJzL2Uy&#10;b0RvYy54bWxQSwECLQAUAAYACAAAACEAb0FGhtoAAAAKAQAADwAAAAAAAAAAAAAAAAAVBAAAZHJz&#10;L2Rvd25yZXYueG1sUEsFBgAAAAAEAAQA8wAAABwFAAAAAA==&#10;" w14:anchorId="55FCB1F1">
                <v:textbox inset="2.16pt,1.44pt,0,1.44pt">
                  <w:txbxContent>
                    <w:p w:rsidR="00C940CA" w:rsidP="00C940CA" w:rsidRDefault="00C940CA" w14:paraId="436E7D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1904" behindDoc="0" locked="0" layoutInCell="1" allowOverlap="1" wp14:editId="7E3840C7" wp14:anchorId="614A66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2" name="Rectangle 7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E133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2" style="position:absolute;margin-left:210pt;margin-top:11pt;width:79pt;height:60pt;z-index:259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EcugEAAEw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t01DieMWu/SC&#10;vnHXDYrM1d5IqXJ/s19jiC1eew3PcMkiLrP4SYPNX5RFpuLx+eqxmhIRWNyutpsaOyFwa32zXeEa&#10;Uar3ywFi+qa8JXnBKCCV4iw/PcQ0H/19BO9lMvPzeZWmw1TELG9n3Fw8eHlGjTik6QmDHvzIqBhM&#10;oGTExjMafx05KEqG7w6dbdY3KzQilWS5aTY4wVASZH34WOVO9B5nSSSg5BjAdD0SLh4VXtiyouwy&#10;XnkmPua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PEnEcugEAAEwDAAAOAAAAAAAAAAAAAAAAAC4CAABkcnMvZTJv&#10;RG9jLnhtbFBLAQItABQABgAIAAAAIQBvQUaG2gAAAAoBAAAPAAAAAAAAAAAAAAAAABQEAABkcnMv&#10;ZG93bnJldi54bWxQSwUGAAAAAAQABADzAAAAGwUAAAAA&#10;" w14:anchorId="614A6602">
                <v:textbox inset="2.16pt,1.44pt,0,1.44pt">
                  <w:txbxContent>
                    <w:p w:rsidR="00C940CA" w:rsidP="00C940CA" w:rsidRDefault="00C940CA" w14:paraId="55E133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2928" behindDoc="0" locked="0" layoutInCell="1" allowOverlap="1" wp14:editId="32C94BFA" wp14:anchorId="4F19FB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3" name="Rectangle 7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A28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3" style="position:absolute;margin-left:210pt;margin-top:11pt;width:79pt;height:60pt;z-index:259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X3ugEAAEw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t92KEs8dTukb&#10;6sb9YBW5ZEcjpSrzLXpNMfVY9hKf4RoldAv5WYMrX6RF5qrx+aaxmjMRmNyutpsWJyHwaH23XaGP&#10;XZrX4ggpf1LBkeIwCgilKstPX1K+XP19BesKmMvzxcvzYa5klvftDeshyDNyxCXNT2i0DROjwppI&#10;yYSDZzT9PHJQlNjPHpXt1nerDjelBstNt8ENhhog6sPbLPdiDLhLIgMlxwhmGBFwfbfiwpFVZtf1&#10;KjvxNq7oX3+C/S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loX3ugEAAEwDAAAOAAAAAAAAAAAAAAAAAC4CAABkcnMvZTJv&#10;RG9jLnhtbFBLAQItABQABgAIAAAAIQBvQUaG2gAAAAoBAAAPAAAAAAAAAAAAAAAAABQEAABkcnMv&#10;ZG93bnJldi54bWxQSwUGAAAAAAQABADzAAAAGwUAAAAA&#10;" w14:anchorId="4F19FB44">
                <v:textbox inset="2.16pt,1.44pt,0,1.44pt">
                  <w:txbxContent>
                    <w:p w:rsidR="00C940CA" w:rsidP="00C940CA" w:rsidRDefault="00C940CA" w14:paraId="59A28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3952" behindDoc="0" locked="0" layoutInCell="1" allowOverlap="1" wp14:editId="62AD1B1D" wp14:anchorId="6F747B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4" name="Rectangle 7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7775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4" style="position:absolute;margin-left:210pt;margin-top:11pt;width:79pt;height:60pt;z-index:259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lf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pllS4rnDKf1G&#10;3bjvrCLnbG+kVNN8J72GmFose4qPcIkSuhP5UYObvkiLjEXj01VjNWYiMLlZbNY1TkLg0Wq5WaCP&#10;Xar34ggp/1DBkclhFBBKUZYff6V8vvp2BesmMOfnJy+P+7GQmd/UzRvWfZAn5IhLmh/QaBsGRoU1&#10;kZIBB89o+nPgoCixPz0q26yWiwY3pQTzdbPGDYYSIOr9xyz3og+4SyIDJYcIpusRcNGo4MKRFWaX&#10;9Zp24mNc0L//BL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NrZX7sBAABMAwAADgAAAAAAAAAAAAAAAAAuAgAAZHJzL2Uy&#10;b0RvYy54bWxQSwECLQAUAAYACAAAACEAb0FGhtoAAAAKAQAADwAAAAAAAAAAAAAAAAAVBAAAZHJz&#10;L2Rvd25yZXYueG1sUEsFBgAAAAAEAAQA8wAAABwFAAAAAA==&#10;" w14:anchorId="6F747B5A">
                <v:textbox inset="2.16pt,1.44pt,0,1.44pt">
                  <w:txbxContent>
                    <w:p w:rsidR="00C940CA" w:rsidP="00C940CA" w:rsidRDefault="00C940CA" w14:paraId="5E7775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4976" behindDoc="0" locked="0" layoutInCell="1" allowOverlap="1" wp14:editId="6A350AD2" wp14:anchorId="25F605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5" name="Rectangle 7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C0D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5" style="position:absolute;margin-left:210pt;margin-top:11pt;width:79pt;height:60pt;z-index:259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20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1cU+K4xSn9&#10;Qt24640kp+ygu07m+Wa9xhBbLHsOT3COIrqZ/KTA5i/SIlPR+HjRWE6JCEyuF+tVjZMQeLS8Wi/Q&#10;xy7VW3GAmH5Ib0l2GAWEUpTlh4eYTldfr2BdBnN6Pntp2k2FzPymXrx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4ttLsBAABMAwAADgAAAAAAAAAAAAAAAAAuAgAAZHJzL2Uy&#10;b0RvYy54bWxQSwECLQAUAAYACAAAACEAb0FGhtoAAAAKAQAADwAAAAAAAAAAAAAAAAAVBAAAZHJz&#10;L2Rvd25yZXYueG1sUEsFBgAAAAAEAAQA8wAAABwFAAAAAA==&#10;" w14:anchorId="25F60546">
                <v:textbox inset="2.16pt,1.44pt,0,1.44pt">
                  <w:txbxContent>
                    <w:p w:rsidR="00C940CA" w:rsidP="00C940CA" w:rsidRDefault="00C940CA" w14:paraId="6F2C0D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6000" behindDoc="0" locked="0" layoutInCell="1" allowOverlap="1" wp14:editId="12AE8D06" wp14:anchorId="0FED03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6" name="Rectangle 7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D23E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6" style="position:absolute;margin-left:210pt;margin-top:11pt;width:79pt;height:60pt;z-index:259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EF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bVaUeO5wSj9R&#10;N+47q8gl2xsp1TTfSa8hphbLnuMTXKOE7kR+1OCmL9IiY9H4fNNYjZkITG4X202NkxB4tF5uF+hj&#10;l+qtOELKX1VwZHIYBYRSlOWn7ylfrr5ewboJzOX5ycvjYSxk5qt6+Yr1EOQZOeKS5kc02oaBUWFN&#10;pGTAwTOafh85KErsN4/KNuvlosFNKcF802xwg6EEiPrwPsu96APukshAyTGC6XoEXDQquHBkhdl1&#10;vaadeB8X9G8/wf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9BBbsBAABMAwAADgAAAAAAAAAAAAAAAAAuAgAAZHJzL2Uy&#10;b0RvYy54bWxQSwECLQAUAAYACAAAACEAb0FGhtoAAAAKAQAADwAAAAAAAAAAAAAAAAAVBAAAZHJz&#10;L2Rvd25yZXYueG1sUEsFBgAAAAAEAAQA8wAAABwFAAAAAA==&#10;" w14:anchorId="0FED0391">
                <v:textbox inset="2.16pt,1.44pt,0,1.44pt">
                  <w:txbxContent>
                    <w:p w:rsidR="00C940CA" w:rsidP="00C940CA" w:rsidRDefault="00C940CA" w14:paraId="02D23E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7024" behindDoc="0" locked="0" layoutInCell="1" allowOverlap="1" wp14:editId="2F235204" wp14:anchorId="4D64CD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7" name="Rectangle 7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F0E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7" style="position:absolute;margin-left:210pt;margin-top:11pt;width:79pt;height:60pt;z-index:259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Xu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0sKXHc4pR+&#10;oW7c9UaSU3bQXSfzfLNeY4gtlj2HJzhHEd1MflJg8xdpkalofLxoLKdEBCbXi/WqxkkIPFperRfo&#10;Y5fqrThATD+ktyQ7jAJCKcryw0NMp6uvV7Augzk9n7007aZCZn5TX79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Yu17rsBAABMAwAADgAAAAAAAAAAAAAAAAAuAgAAZHJzL2Uy&#10;b0RvYy54bWxQSwECLQAUAAYACAAAACEAb0FGhtoAAAAKAQAADwAAAAAAAAAAAAAAAAAVBAAAZHJz&#10;L2Rvd25yZXYueG1sUEsFBgAAAAAEAAQA8wAAABwFAAAAAA==&#10;" w14:anchorId="4D64CD43">
                <v:textbox inset="2.16pt,1.44pt,0,1.44pt">
                  <w:txbxContent>
                    <w:p w:rsidR="00C940CA" w:rsidP="00C940CA" w:rsidRDefault="00C940CA" w14:paraId="577F0E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8048" behindDoc="0" locked="0" layoutInCell="1" allowOverlap="1" wp14:editId="30BA0A49" wp14:anchorId="790E32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8" name="Rectangle 7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C9F6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8" style="position:absolute;margin-left:210pt;margin-top:11pt;width:79pt;height:60pt;z-index:259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jYugEAAEw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RqcleMWp/Qb&#10;deOuGxQ5Z3sjpcrzzXqNIbZY9hQe4RJFdDP5SYPNX6RFpqLx6aqxmhIRmNwsNusaJyHwaHWzWaCP&#10;Xar34gAx/VDekuwwCgilKMuPv2I6X327gnUZzPn57KVpPxUy82W9fMO69/KEHHFJ0wMaPfiRUTGY&#10;QMmIg2c0/jlwUJQMPx0q26xuFg1uSgnm62aNqkAJEPX+Y5Y70XvcJZGAkkMA0/UIuGhUcOHICrPL&#10;euW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eS4jYugEAAEwDAAAOAAAAAAAAAAAAAAAAAC4CAABkcnMvZTJv&#10;RG9jLnhtbFBLAQItABQABgAIAAAAIQBvQUaG2gAAAAoBAAAPAAAAAAAAAAAAAAAAABQEAABkcnMv&#10;ZG93bnJldi54bWxQSwUGAAAAAAQABADzAAAAGwUAAAAA&#10;" w14:anchorId="790E32A6">
                <v:textbox inset="2.16pt,1.44pt,0,1.44pt">
                  <w:txbxContent>
                    <w:p w:rsidR="00C940CA" w:rsidP="00C940CA" w:rsidRDefault="00C940CA" w14:paraId="76C9F6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59072" behindDoc="0" locked="0" layoutInCell="1" allowOverlap="1" wp14:editId="07D38947" wp14:anchorId="6C294F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9" name="Rectangle 7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0DAD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9" style="position:absolute;margin-left:210pt;margin-top:11pt;width:79pt;height:60pt;z-index:259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s98M7sBAABMAwAADgAAAAAAAAAAAAAAAAAuAgAAZHJzL2Uy&#10;b0RvYy54bWxQSwECLQAUAAYACAAAACEAb0FGhtoAAAAKAQAADwAAAAAAAAAAAAAAAAAVBAAAZHJz&#10;L2Rvd25yZXYueG1sUEsFBgAAAAAEAAQA8wAAABwFAAAAAA==&#10;" w14:anchorId="6C294F49">
                <v:textbox inset="2.16pt,1.44pt,0,1.44pt">
                  <w:txbxContent>
                    <w:p w:rsidR="00C940CA" w:rsidP="00C940CA" w:rsidRDefault="00C940CA" w14:paraId="310DAD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0096" behindDoc="0" locked="0" layoutInCell="1" allowOverlap="1" wp14:editId="6FD46A76" wp14:anchorId="59460F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0" name="Rectangle 7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4F18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0" style="position:absolute;margin-left:210pt;margin-top:11pt;width:79pt;height:60pt;z-index:259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9R0sugEAAEwDAAAOAAAAAAAAAAAAAAAAAC4CAABkcnMvZTJv&#10;RG9jLnhtbFBLAQItABQABgAIAAAAIQBvQUaG2gAAAAoBAAAPAAAAAAAAAAAAAAAAABQEAABkcnMv&#10;ZG93bnJldi54bWxQSwUGAAAAAAQABADzAAAAGwUAAAAA&#10;" w14:anchorId="59460FAE">
                <v:textbox inset="2.16pt,1.44pt,0,1.44pt">
                  <w:txbxContent>
                    <w:p w:rsidR="00C940CA" w:rsidP="00C940CA" w:rsidRDefault="00C940CA" w14:paraId="1C4F18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1120" behindDoc="0" locked="0" layoutInCell="1" allowOverlap="1" wp14:editId="396C0EF5" wp14:anchorId="43053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1" name="Rectangle 7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36A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1" style="position:absolute;margin-left:210pt;margin-top:11pt;width:79pt;height:60pt;z-index:259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0XHpx7sBAABMAwAADgAAAAAAAAAAAAAAAAAuAgAAZHJzL2Uy&#10;b0RvYy54bWxQSwECLQAUAAYACAAAACEAb0FGhtoAAAAKAQAADwAAAAAAAAAAAAAAAAAVBAAAZHJz&#10;L2Rvd25yZXYueG1sUEsFBgAAAAAEAAQA8wAAABwFAAAAAA==&#10;" w14:anchorId="4305326B">
                <v:textbox inset="2.16pt,1.44pt,0,1.44pt">
                  <w:txbxContent>
                    <w:p w:rsidR="00C940CA" w:rsidP="00C940CA" w:rsidRDefault="00C940CA" w14:paraId="3636A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2144" behindDoc="0" locked="0" layoutInCell="1" allowOverlap="1" wp14:editId="27174E7E" wp14:anchorId="0186AF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2" name="Rectangle 7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0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2" style="position:absolute;margin-left:210pt;margin-top:11pt;width:79pt;height:60pt;z-index:259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Bj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ZtlS4rjFLr2g&#10;b9z1oyLn6mCkVLm/2a8pxA6vvYZnuGQRl1n8rMHmL8oic/H4dPVYzYkILG6Wm3WNnRC4tbrZLHGN&#10;KNX75QAxfVPekrxgFJBKcZYfH2I6H/19BO9lMufn8yrN+7mIaW6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w6/BjugEAAEwDAAAOAAAAAAAAAAAAAAAAAC4CAABkcnMvZTJv&#10;RG9jLnhtbFBLAQItABQABgAIAAAAIQBvQUaG2gAAAAoBAAAPAAAAAAAAAAAAAAAAABQEAABkcnMv&#10;ZG93bnJldi54bWxQSwUGAAAAAAQABADzAAAAGwUAAAAA&#10;" w14:anchorId="0186AFEA">
                <v:textbox inset="2.16pt,1.44pt,0,1.44pt">
                  <w:txbxContent>
                    <w:p w:rsidR="00C940CA" w:rsidP="00C940CA" w:rsidRDefault="00C940CA" w14:paraId="39E90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3168" behindDoc="0" locked="0" layoutInCell="1" allowOverlap="1" wp14:editId="434131DB" wp14:anchorId="442B11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3" name="Rectangle 7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8990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3" style="position:absolute;margin-left:210pt;margin-top:11pt;width:79pt;height:60pt;z-index:259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8bwSIugEAAEwDAAAOAAAAAAAAAAAAAAAAAC4CAABkcnMvZTJv&#10;RG9jLnhtbFBLAQItABQABgAIAAAAIQBvQUaG2gAAAAoBAAAPAAAAAAAAAAAAAAAAABQEAABkcnMv&#10;ZG93bnJldi54bWxQSwUGAAAAAAQABADzAAAAGwUAAAAA&#10;" w14:anchorId="442B113D">
                <v:textbox inset="2.16pt,1.44pt,0,1.44pt">
                  <w:txbxContent>
                    <w:p w:rsidR="00C940CA" w:rsidP="00C940CA" w:rsidRDefault="00C940CA" w14:paraId="528990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4192" behindDoc="0" locked="0" layoutInCell="1" allowOverlap="1" wp14:editId="3FEA98CE" wp14:anchorId="372274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4" name="Rectangle 7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A15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4" style="position:absolute;margin-left:210pt;margin-top:11pt;width:79pt;height:60pt;z-index:259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gg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h6u1xR4rnDKf1A&#10;3bjvrSKX7GCkVPN8Z73GmDose45PcI0SujP5SYObv0iLTEXj801jNWUiMLldbjc1TkLg0Xq1XaKP&#10;Xaq34ggpf1HBkdlhFBBKUZafvqV8ufp6BetmMJfnZy9Ph6mQae6a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yNYILsBAABMAwAADgAAAAAAAAAAAAAAAAAuAgAAZHJzL2Uy&#10;b0RvYy54bWxQSwECLQAUAAYACAAAACEAb0FGhtoAAAAKAQAADwAAAAAAAAAAAAAAAAAVBAAAZHJz&#10;L2Rvd25yZXYueG1sUEsFBgAAAAAEAAQA8wAAABwFAAAAAA==&#10;" w14:anchorId="372274E0">
                <v:textbox inset="2.16pt,1.44pt,0,1.44pt">
                  <w:txbxContent>
                    <w:p w:rsidR="00C940CA" w:rsidP="00C940CA" w:rsidRDefault="00C940CA" w14:paraId="1FA15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5216" behindDoc="0" locked="0" layoutInCell="1" allowOverlap="1" wp14:editId="40F88C10" wp14:anchorId="25F4F21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5" name="Rectangle 7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AF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5" style="position:absolute;margin-left:210pt;margin-top:11pt;width:79pt;height:60pt;z-index:259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6esy7sBAABMAwAADgAAAAAAAAAAAAAAAAAuAgAAZHJzL2Uy&#10;b0RvYy54bWxQSwECLQAUAAYACAAAACEAb0FGhtoAAAAKAQAADwAAAAAAAAAAAAAAAAAVBAAAZHJz&#10;L2Rvd25yZXYueG1sUEsFBgAAAAAEAAQA8wAAABwFAAAAAA==&#10;" w14:anchorId="25F4F21A">
                <v:textbox inset="2.16pt,1.44pt,0,1.44pt">
                  <w:txbxContent>
                    <w:p w:rsidR="00C940CA" w:rsidP="00C940CA" w:rsidRDefault="00C940CA" w14:paraId="38AF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6240" behindDoc="0" locked="0" layoutInCell="1" allowOverlap="1" wp14:editId="293E0AD5" wp14:anchorId="1A2219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6" name="Rectangle 7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ADA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6" style="position:absolute;margin-left:210pt;margin-top:11pt;width:79pt;height:60pt;z-index:259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vbAersBAABMAwAADgAAAAAAAAAAAAAAAAAuAgAAZHJzL2Uy&#10;b0RvYy54bWxQSwECLQAUAAYACAAAACEAb0FGhtoAAAAKAQAADwAAAAAAAAAAAAAAAAAVBAAAZHJz&#10;L2Rvd25yZXYueG1sUEsFBgAAAAAEAAQA8wAAABwFAAAAAA==&#10;" w14:anchorId="1A2219A2">
                <v:textbox inset="2.16pt,1.44pt,0,1.44pt">
                  <w:txbxContent>
                    <w:p w:rsidR="00C940CA" w:rsidP="00C940CA" w:rsidRDefault="00C940CA" w14:paraId="36ADA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7264" behindDoc="0" locked="0" layoutInCell="1" allowOverlap="1" wp14:editId="440AC863" wp14:anchorId="4C326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7" name="Rectangle 7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8EB55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7" style="position:absolute;margin-left:210pt;margin-top:11pt;width:79pt;height:60pt;z-index:259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SR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S1Wa4o8dzhlH6i&#10;btz3VpFzdjBSqnm+s15jTB2WPcVHuEQJ3Zn8pMHNX6RFpqLx6aqxmjIRmNwsN+saJyHwaHWzWaKP&#10;XarX4ggpf1XBkdlhFBBKUZYfv6d8vvpyBetmMOfnZy9P+6mQaW6bzy9Y90GekCMuaX5Ao20YGRXW&#10;REpGHDyj6feBg6LEfvOobLu6Wba4KSVo1u0aNxhKgKj3b7PciyHgLokMlBwimH5AwEWjggtHVphd&#10;1mv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nI0kbsBAABMAwAADgAAAAAAAAAAAAAAAAAuAgAAZHJzL2Uy&#10;b0RvYy54bWxQSwECLQAUAAYACAAAACEAb0FGhtoAAAAKAQAADwAAAAAAAAAAAAAAAAAVBAAAZHJz&#10;L2Rvd25yZXYueG1sUEsFBgAAAAAEAAQA8wAAABwFAAAAAA==&#10;" w14:anchorId="4C3262F2">
                <v:textbox inset="2.16pt,1.44pt,0,1.44pt">
                  <w:txbxContent>
                    <w:p w:rsidR="00C940CA" w:rsidP="00C940CA" w:rsidRDefault="00C940CA" w14:paraId="08EB55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8288" behindDoc="0" locked="0" layoutInCell="1" allowOverlap="1" wp14:editId="2AF72423" wp14:anchorId="6CB65C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8" name="Rectangle 7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C1F4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8" style="position:absolute;margin-left:210pt;margin-top:11pt;width:79pt;height:60pt;z-index:259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sgmnugEAAEwDAAAOAAAAAAAAAAAAAAAAAC4CAABkcnMvZTJv&#10;RG9jLnhtbFBLAQItABQABgAIAAAAIQBvQUaG2gAAAAoBAAAPAAAAAAAAAAAAAAAAABQEAABkcnMv&#10;ZG93bnJldi54bWxQSwUGAAAAAAQABADzAAAAGwUAAAAA&#10;" w14:anchorId="6CB65C13">
                <v:textbox inset="2.16pt,1.44pt,0,1.44pt">
                  <w:txbxContent>
                    <w:p w:rsidR="00C940CA" w:rsidP="00C940CA" w:rsidRDefault="00C940CA" w14:paraId="1CC1F4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69312" behindDoc="0" locked="0" layoutInCell="1" allowOverlap="1" wp14:editId="2D209E0E" wp14:anchorId="663227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9" name="Rectangle 7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76E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9" style="position:absolute;margin-left:210pt;margin-top:11pt;width:79pt;height:60pt;z-index:259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tNv1MugEAAEwDAAAOAAAAAAAAAAAAAAAAAC4CAABkcnMvZTJv&#10;RG9jLnhtbFBLAQItABQABgAIAAAAIQBvQUaG2gAAAAoBAAAPAAAAAAAAAAAAAAAAABQEAABkcnMv&#10;ZG93bnJldi54bWxQSwUGAAAAAAQABADzAAAAGwUAAAAA&#10;" w14:anchorId="66322775">
                <v:textbox inset="2.16pt,1.44pt,0,1.44pt">
                  <w:txbxContent>
                    <w:p w:rsidR="00C940CA" w:rsidP="00C940CA" w:rsidRDefault="00C940CA" w14:paraId="50676E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0336" behindDoc="0" locked="0" layoutInCell="1" allowOverlap="1" wp14:editId="08BBBC97" wp14:anchorId="575C3D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0" name="Rectangle 7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9F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0" style="position:absolute;margin-left:210pt;margin-top:11pt;width:79pt;height:48pt;z-index:259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jw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9obFMgyg1P6&#10;gboxO2pBTtlJDYNI8016zT50WPbin+EcBXQT+UWCSV+kRZas8fGisVgi4Zhsr9umxIc4Ht226xZ9&#10;7FK8F3sI8atwhiSnp4BQsrLs8Bji6erbFaxLYE7PJy8uuyWTqdZV84Z154YjcsQljU9opHZzT7lW&#10;npIZB9/T8LpnICjR3ywqW9/dXNe4KTmomrrBDYYcIOrdxyyzfHK4SzwCJXsPapwQcNYo48KRZWbn&#10;9Uo78THO6N9/gu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WOPC7AQAATAMAAA4AAAAAAAAAAAAAAAAALgIAAGRycy9l&#10;Mm9Eb2MueG1sUEsBAi0AFAAGAAgAAAAhAHRmcFzbAAAACgEAAA8AAAAAAAAAAAAAAAAAFQQAAGRy&#10;cy9kb3ducmV2LnhtbFBLBQYAAAAABAAEAPMAAAAdBQAAAAA=&#10;" w14:anchorId="575C3DCD">
                <v:textbox inset="2.16pt,1.44pt,0,1.44pt">
                  <w:txbxContent>
                    <w:p w:rsidR="00C940CA" w:rsidP="00C940CA" w:rsidRDefault="00C940CA" w14:paraId="5879F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1360" behindDoc="0" locked="0" layoutInCell="1" allowOverlap="1" wp14:editId="6DE1B6D3" wp14:anchorId="253E9B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1" name="Rectangle 7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E1D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1" style="position:absolute;margin-left:210pt;margin-top:11pt;width:79pt;height:48pt;z-index:259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b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z526w59&#10;7FK9FgeI6bPylmSHUUAoRVl+/BrT+erLFazLYM7PZy8t+6WQadZN94J17+UJOeKSpkc0evIzo2Iy&#10;gZIZB89o/HXgoCiZvjhUtr27vW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ySzBu7AQAATAMAAA4AAAAAAAAAAAAAAAAALgIAAGRycy9l&#10;Mm9Eb2MueG1sUEsBAi0AFAAGAAgAAAAhAHRmcFzbAAAACgEAAA8AAAAAAAAAAAAAAAAAFQQAAGRy&#10;cy9kb3ducmV2LnhtbFBLBQYAAAAABAAEAPMAAAAdBQAAAAA=&#10;" w14:anchorId="253E9B8A">
                <v:textbox inset="2.16pt,1.44pt,0,1.44pt">
                  <w:txbxContent>
                    <w:p w:rsidR="00C940CA" w:rsidP="00C940CA" w:rsidRDefault="00C940CA" w14:paraId="571E1D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2384" behindDoc="0" locked="0" layoutInCell="1" allowOverlap="1" wp14:editId="4CA3B85C" wp14:anchorId="072FB7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2" name="Rectangle 7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8AC8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2" style="position:absolute;margin-left:210pt;margin-top:11pt;width:79pt;height:48pt;z-index:259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3suwEAAEw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ttcNJY5b7NIP&#10;9I27flTkVB2MlCr3N/s1hdjhtZfwDOcs4jKLnzXY/EVZZC4eHy8eqzkRgcX2ql3X2AmBWzftqsU1&#10;olRvlwPE9E15S/KCUUAqxVl+eIzpdPT1CN7LZE7P51Wad3MRs1w1BTcXd14eUSMOaXrCoEc/MSpG&#10;EyiZsPGMxt97DoqS8cGhs83t9RUakUqyXDdrnGAoCbLeva9yJwaPsyQSULIPYPoBCRePCi9sWVF2&#10;Hq88E+/zwv7tJ9j+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CbTey7AQAATAMAAA4AAAAAAAAAAAAAAAAALgIAAGRycy9l&#10;Mm9Eb2MueG1sUEsBAi0AFAAGAAgAAAAhAHRmcFzbAAAACgEAAA8AAAAAAAAAAAAAAAAAFQQAAGRy&#10;cy9kb3ducmV2LnhtbFBLBQYAAAAABAAEAPMAAAAdBQAAAAA=&#10;" w14:anchorId="072FB79D">
                <v:textbox inset="2.16pt,1.44pt,0,1.44pt">
                  <w:txbxContent>
                    <w:p w:rsidR="00C940CA" w:rsidP="00C940CA" w:rsidRDefault="00C940CA" w14:paraId="688AC8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3408" behindDoc="0" locked="0" layoutInCell="1" allowOverlap="1" wp14:editId="39907F93" wp14:anchorId="3FE46F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3" name="Rectangle 7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44BB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3" style="position:absolute;margin-left:210pt;margin-top:11pt;width:79pt;height:48pt;z-index:259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7kHugEAAEw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O37c2KEs8dTukn&#10;6sZ9bxU5ZwcjpZrnO+s1xtRh2VN8hEuU0J3JTxrc/EVaZCoan64aqykTgcl21W5qnITAo8/tukUf&#10;u1SvxRFS/qqCI7PDKCCUoiw/fk/5fPXlCtbNYM7Pz16e9lMhs1w3V6z7IE/IEZc0P6DRNoyMCmsi&#10;JSMOntH0+8BBUWK/eVS2ub1ZNbgpJVhumg1uMJQAUe/fZrkXQ8BdEhkoOUQw/YCAy7sFF46sMLus&#10;17wTb+OC/vUn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B+5B7oBAABMAwAADgAAAAAAAAAAAAAAAAAuAgAAZHJzL2Uy&#10;b0RvYy54bWxQSwECLQAUAAYACAAAACEAdGZwXNsAAAAKAQAADwAAAAAAAAAAAAAAAAAUBAAAZHJz&#10;L2Rvd25yZXYueG1sUEsFBgAAAAAEAAQA8wAAABwFAAAAAA==&#10;" w14:anchorId="3FE46F59">
                <v:textbox inset="2.16pt,1.44pt,0,1.44pt">
                  <w:txbxContent>
                    <w:p w:rsidR="00C940CA" w:rsidP="00C940CA" w:rsidRDefault="00C940CA" w14:paraId="6844BB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4432" behindDoc="0" locked="0" layoutInCell="1" allowOverlap="1" wp14:editId="45C32BAB" wp14:anchorId="777B06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4" name="Rectangle 7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4FFF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4" style="position:absolute;margin-left:210pt;margin-top:11pt;width:79pt;height:48pt;z-index:259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WvuwEAAEw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23a1osRxi1P6&#10;ibpx14+KnLODkVLl+Wa9phA7LHsKj3CJIrqZ/KzB5i/SInPR+HTVWM2JCEy2N+2mxkkIPPrcrlv0&#10;sUv1Whwgpq/KW5IdRgGhFGX58XtM56svV7Augzk/n7007+dCZrlumhesey9PyBGXND2g0aOfGBWj&#10;CZRMOHhG4+8DB0XJ+M2hss3t6qbBTSnBctNscIOhBIh6/zbLnRg87pJIQMkhgOkHBFw0KrhwZIXZ&#10;Zb3yTryNC/rXn2D3B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9T5a+7AQAATAMAAA4AAAAAAAAAAAAAAAAALgIAAGRycy9l&#10;Mm9Eb2MueG1sUEsBAi0AFAAGAAgAAAAhAHRmcFzbAAAACgEAAA8AAAAAAAAAAAAAAAAAFQQAAGRy&#10;cy9kb3ducmV2LnhtbFBLBQYAAAAABAAEAPMAAAAdBQAAAAA=&#10;" w14:anchorId="777B06DC">
                <v:textbox inset="2.16pt,1.44pt,0,1.44pt">
                  <w:txbxContent>
                    <w:p w:rsidR="00C940CA" w:rsidP="00C940CA" w:rsidRDefault="00C940CA" w14:paraId="414FFF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5456" behindDoc="0" locked="0" layoutInCell="1" allowOverlap="1" wp14:editId="217097C8" wp14:anchorId="6B6F21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5" name="Rectangle 7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0DB0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5" style="position:absolute;margin-left:210pt;margin-top:11pt;width:79pt;height:48pt;z-index:259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FEuwEAAEw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u/bmlhLHLU7p&#10;B+rG3WAkOWdH3fcyzzfrNYXYYdlzeIJLFNHN5GcFNn+RFpmLxqerxnJORGCyXbWbGich8Oi2Xbfo&#10;Y5fqrThATF+ktyQ7jAJCKcry47eYzldfr2BdBnN+Pntp3s+FzHLdrF6x7n1/Qo64pOkRjTJ+YlQY&#10;HSiZcPCMxl8HDpIS89Whss3dzar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PXEUS7AQAATAMAAA4AAAAAAAAAAAAAAAAALgIAAGRycy9l&#10;Mm9Eb2MueG1sUEsBAi0AFAAGAAgAAAAhAHRmcFzbAAAACgEAAA8AAAAAAAAAAAAAAAAAFQQAAGRy&#10;cy9kb3ducmV2LnhtbFBLBQYAAAAABAAEAPMAAAAdBQAAAAA=&#10;" w14:anchorId="6B6F21CD">
                <v:textbox inset="2.16pt,1.44pt,0,1.44pt">
                  <w:txbxContent>
                    <w:p w:rsidR="00C940CA" w:rsidP="00C940CA" w:rsidRDefault="00C940CA" w14:paraId="4D0DB0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6480" behindDoc="0" locked="0" layoutInCell="1" allowOverlap="1" wp14:editId="5AC7E054" wp14:anchorId="777B9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6" name="Rectangle 7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5C59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6" style="position:absolute;margin-left:210pt;margin-top:11pt;width:79pt;height:48pt;z-index:259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31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aU+K4xSn9&#10;RN24G4wk5+yo+17m+Wa9phA7LHsKj3CJIrqZ/KzA5i/SInPR+HTVWM6JCEy2N+2mxkkIPPrcrlv0&#10;sUv1Whwgpq/SW5IdRgGhFGX58XtM56svV7Augzk/n7007+dCZrluVi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KGffW7AQAATAMAAA4AAAAAAAAAAAAAAAAALgIAAGRycy9l&#10;Mm9Eb2MueG1sUEsBAi0AFAAGAAgAAAAhAHRmcFzbAAAACgEAAA8AAAAAAAAAAAAAAAAAFQQAAGRy&#10;cy9kb3ducmV2LnhtbFBLBQYAAAAABAAEAPMAAAAdBQAAAAA=&#10;" w14:anchorId="777B931E">
                <v:textbox inset="2.16pt,1.44pt,0,1.44pt">
                  <w:txbxContent>
                    <w:p w:rsidR="00C940CA" w:rsidP="00C940CA" w:rsidRDefault="00C940CA" w14:paraId="7F5C59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7504" behindDoc="0" locked="0" layoutInCell="1" allowOverlap="1" wp14:editId="35E74F73" wp14:anchorId="40F5EF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7" name="Rectangle 7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2A41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7" style="position:absolute;margin-left:210pt;margin-top:11pt;width:79pt;height:48pt;z-index:259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ke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Xu7psRxi1P6&#10;gbpxNxhJztlR973M8816TSF2WPYcnuASRXQz+VmBzV+kReai8emqsZwTEZhsb9pNjZMQeHTXrlr0&#10;sUv1Vhwgpi/SW5IdRgGhFGX58VtM56uvV7Augzk/n7007+dCZrlq7l6x7n1/Qo64pOkRjTJ+YlQY&#10;HSiZcPCMxl8HDpIS89Whss369qb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4CiR67AQAATAMAAA4AAAAAAAAAAAAAAAAALgIAAGRycy9l&#10;Mm9Eb2MueG1sUEsBAi0AFAAGAAgAAAAhAHRmcFzbAAAACgEAAA8AAAAAAAAAAAAAAAAAFQQAAGRy&#10;cy9kb3ducmV2LnhtbFBLBQYAAAAABAAEAPMAAAAdBQAAAAA=&#10;" w14:anchorId="40F5EF3A">
                <v:textbox inset="2.16pt,1.44pt,0,1.44pt">
                  <w:txbxContent>
                    <w:p w:rsidR="00C940CA" w:rsidP="00C940CA" w:rsidRDefault="00C940CA" w14:paraId="302A41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8528" behindDoc="0" locked="0" layoutInCell="1" allowOverlap="1" wp14:editId="739378EA" wp14:anchorId="05DFBE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8" name="Rectangle 7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100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8" style="position:absolute;margin-left:210pt;margin-top:11pt;width:79pt;height:48pt;z-index:259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QouwEAAEw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u/YGZ+W4xSn9&#10;QN24G4wkp+yo+17m+Wa9phA7LHsJz3COIrqZ/KzA5i/SInPR+HjRWM6JCEy21+26xkkIPLptVy36&#10;2KV6Lw4Q01fpLckOo4BQirL88BjT6erbFazLYE7PZy/Nu7mQWa6a1RvWne+PyBGXND2hUcZPjAqj&#10;AyUTDp7R+LrnICkx3xwq29zdXDe4KSVYrps1qgIlQNS7j1nuxOhxl0QCSvYB9DAi4KJRwYUjK8zO&#10;65V34mNc0L//BN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CtCi7AQAATAMAAA4AAAAAAAAAAAAAAAAALgIAAGRycy9l&#10;Mm9Eb2MueG1sUEsBAi0AFAAGAAgAAAAhAHRmcFzbAAAACgEAAA8AAAAAAAAAAAAAAAAAFQQAAGRy&#10;cy9kb3ducmV2LnhtbFBLBQYAAAAABAAEAPMAAAAdBQAAAAA=&#10;" w14:anchorId="05DFBE48">
                <v:textbox inset="2.16pt,1.44pt,0,1.44pt">
                  <w:txbxContent>
                    <w:p w:rsidR="00C940CA" w:rsidP="00C940CA" w:rsidRDefault="00C940CA" w14:paraId="6D100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79552" behindDoc="0" locked="0" layoutInCell="1" allowOverlap="1" wp14:editId="435E5AC8" wp14:anchorId="7B92A2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9" name="Rectangle 7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4826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9" style="position:absolute;margin-left:210pt;margin-top:11pt;width:79pt;height:48pt;z-index:259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DDuwEAAEw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ur1tKXHc4pR+&#10;om7cDUaSc3bUfS/zfLNeU4gdlj2FR7hEEd1MflZg8xdpkblofLpqLOdEBCbbm3ZT4yQEHn1uVy36&#10;2KV6LQ4Q01fpLckOo4BQirL8+D2m89WXK1iXwZyfz16a93Mhs1w16xese9+fkCMuaXpAo4yfGBVG&#10;B0omHDyj8feBg6TEfHOobLO+vWl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1GQMO7AQAATAMAAA4AAAAAAAAAAAAAAAAALgIAAGRycy9l&#10;Mm9Eb2MueG1sUEsBAi0AFAAGAAgAAAAhAHRmcFzbAAAACgEAAA8AAAAAAAAAAAAAAAAAFQQAAGRy&#10;cy9kb3ducmV2LnhtbFBLBQYAAAAABAAEAPMAAAAdBQAAAAA=&#10;" w14:anchorId="7B92A204">
                <v:textbox inset="2.16pt,1.44pt,0,1.44pt">
                  <w:txbxContent>
                    <w:p w:rsidR="00C940CA" w:rsidP="00C940CA" w:rsidRDefault="00C940CA" w14:paraId="604826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0576" behindDoc="0" locked="0" layoutInCell="1" allowOverlap="1" wp14:editId="0569EFF4" wp14:anchorId="15CD70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0" name="Rectangle 7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CEE8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0" style="position:absolute;margin-left:210pt;margin-top:11pt;width:79pt;height:48pt;z-index:259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HcuwEAAEw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90tCuS4xSl9&#10;R924GyZFztnRSKnyfLNec4g9lj2HJ7hEEd1MftFg8xdpkaVofLpqrJZEBCa7m66t8SGBR7fdpkMf&#10;u1SvxQFi+qy8JdlhFBBKUZYfv8Z0vvpyBesymPPz2UvLfilk1pumfcG69/KEHHFJ0yMaPfmZUTGZ&#10;QMmMg2c0/jpwUJRMXxwq29x9vGlwU0qwbpsWNxhKgKj3b7PcidHjLokElBwCmGFEwEWjggtHVphd&#10;1ivvxNu4oH/9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J8Idy7AQAATAMAAA4AAAAAAAAAAAAAAAAALgIAAGRycy9l&#10;Mm9Eb2MueG1sUEsBAi0AFAAGAAgAAAAhAHRmcFzbAAAACgEAAA8AAAAAAAAAAAAAAAAAFQQAAGRy&#10;cy9kb3ducmV2LnhtbFBLBQYAAAAABAAEAPMAAAAdBQAAAAA=&#10;" w14:anchorId="15CD70B8">
                <v:textbox inset="2.16pt,1.44pt,0,1.44pt">
                  <w:txbxContent>
                    <w:p w:rsidR="00C940CA" w:rsidP="00C940CA" w:rsidRDefault="00C940CA" w14:paraId="47CEE8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1600" behindDoc="0" locked="0" layoutInCell="1" allowOverlap="1" wp14:editId="14AE548E" wp14:anchorId="4C2724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1" name="Rectangle 7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92F7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1" style="position:absolute;margin-left:210pt;margin-top:11pt;width:79pt;height:48pt;z-index:259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U3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267dYc+&#10;dqleiwPE9Fl5S7LDKCCUoiw/fo3pfPXlCtZlMOfns5eW/VLINOu2e8G69/KEHHFJ0yMaPfmZUTGZ&#10;QMmMg2c0/jpwUJRMXxwq2959vG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741Te7AQAATAMAAA4AAAAAAAAAAAAAAAAALgIAAGRycy9l&#10;Mm9Eb2MueG1sUEsBAi0AFAAGAAgAAAAhAHRmcFzbAAAACgEAAA8AAAAAAAAAAAAAAAAAFQQAAGRy&#10;cy9kb3ducmV2LnhtbFBLBQYAAAAABAAEAPMAAAAdBQAAAAA=&#10;" w14:anchorId="4C272474">
                <v:textbox inset="2.16pt,1.44pt,0,1.44pt">
                  <w:txbxContent>
                    <w:p w:rsidR="00C940CA" w:rsidP="00C940CA" w:rsidRDefault="00C940CA" w14:paraId="0F92F7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2624" behindDoc="0" locked="0" layoutInCell="1" allowOverlap="1" wp14:editId="1DC9E348" wp14:anchorId="7EEE79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2" name="Rectangle 7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11A2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2" style="position:absolute;margin-left:210pt;margin-top:11pt;width:79pt;height:48pt;z-index:259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yTuwEAAEw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25uGEsctdukn&#10;+sZdPypyrg5GSpX7m/2aQuzw2lN4hEsWcZnFzxps/qIsMhePT1eP1ZyIwGK7ajc1dkLg1k27bnGN&#10;KNXr5QAxfVXekrxgFJBKcZYfv8d0PvpyBO9lMufn8yrN+7mIWa5XBTcX916eUCMOaXrAoEc/MSpG&#10;EyiZsPGMxt8HDoqS8ZtDZ5vbzys0IpVkuWk2OMFQEmS9f1vlTgweZ0kkoOQQwPQDEi4eFV7YsqLs&#10;Ml55Jt7mh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9izJO7AQAATAMAAA4AAAAAAAAAAAAAAAAALgIAAGRycy9l&#10;Mm9Eb2MueG1sUEsBAi0AFAAGAAgAAAAhAHRmcFzbAAAACgEAAA8AAAAAAAAAAAAAAAAAFQQAAGRy&#10;cy9kb3ducmV2LnhtbFBLBQYAAAAABAAEAPMAAAAdBQAAAAA=&#10;" w14:anchorId="7EEE79F7">
                <v:textbox inset="2.16pt,1.44pt,0,1.44pt">
                  <w:txbxContent>
                    <w:p w:rsidR="00C940CA" w:rsidP="00C940CA" w:rsidRDefault="00C940CA" w14:paraId="5011A2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editId="3E0AA8DE" wp14:anchorId="652100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3" name="Rectangle 7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E1E0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3" style="position:absolute;margin-left:210pt;margin-top:11pt;width:79pt;height:48pt;z-index:259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h4ug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zosRxi1P6&#10;ibpxNxhJztlR973M8816TSF2WPYUHuESRXQz+VmBzV+kReai8emqsZwTEZhsV+2mxkkIPLpp1y36&#10;2KV6LQ4Q01fpLckOo4BQirL8+D2m89WXK1iXwZyfz16a93Mhs1yvrlj3vj8hR1zS9IBGGT8xKowO&#10;lEw4eEbj7wMHSYn55lDZ5vbzqsFNKcFy02xwg6EEiHr/NsudGD3ukkhAySGAHkYEXN4tuHBkhdll&#10;vfJOvI0L+tefYPc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+Y4eLoBAABMAwAADgAAAAAAAAAAAAAAAAAuAgAAZHJzL2Uy&#10;b0RvYy54bWxQSwECLQAUAAYACAAAACEAdGZwXNsAAAAKAQAADwAAAAAAAAAAAAAAAAAUBAAAZHJz&#10;L2Rvd25yZXYueG1sUEsFBgAAAAAEAAQA8wAAABwFAAAAAA==&#10;" w14:anchorId="65210005">
                <v:textbox inset="2.16pt,1.44pt,0,1.44pt">
                  <w:txbxContent>
                    <w:p w:rsidR="00C940CA" w:rsidP="00C940CA" w:rsidRDefault="00C940CA" w14:paraId="06E1E0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4672" behindDoc="0" locked="0" layoutInCell="1" allowOverlap="1" wp14:editId="3DC63196" wp14:anchorId="39FD19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4" name="Rectangle 7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9CE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4" style="position:absolute;margin-left:210pt;margin-top:11pt;width:79pt;height:48pt;z-index:259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CqZNC7AQAATAMAAA4AAAAAAAAAAAAAAAAALgIAAGRycy9l&#10;Mm9Eb2MueG1sUEsBAi0AFAAGAAgAAAAhAHRmcFzbAAAACgEAAA8AAAAAAAAAAAAAAAAAFQQAAGRy&#10;cy9kb3ducmV2LnhtbFBLBQYAAAAABAAEAPMAAAAdBQAAAAA=&#10;" w14:anchorId="39FD1973">
                <v:textbox inset="2.16pt,1.44pt,0,1.44pt">
                  <w:txbxContent>
                    <w:p w:rsidR="00C940CA" w:rsidP="00C940CA" w:rsidRDefault="00C940CA" w14:paraId="3799CE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5696" behindDoc="0" locked="0" layoutInCell="1" allowOverlap="1" wp14:editId="155920C3" wp14:anchorId="776915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5" name="Rectangle 7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18B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5" style="position:absolute;margin-left:210pt;margin-top:11pt;width:79pt;height:48pt;z-index:259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wukDu7AQAATAMAAA4AAAAAAAAAAAAAAAAALgIAAGRycy9l&#10;Mm9Eb2MueG1sUEsBAi0AFAAGAAgAAAAhAHRmcFzbAAAACgEAAA8AAAAAAAAAAAAAAAAAFQQAAGRy&#10;cy9kb3ducmV2LnhtbFBLBQYAAAAABAAEAPMAAAAdBQAAAAA=&#10;" w14:anchorId="7769150A">
                <v:textbox inset="2.16pt,1.44pt,0,1.44pt">
                  <w:txbxContent>
                    <w:p w:rsidR="00C940CA" w:rsidP="00C940CA" w:rsidRDefault="00C940CA" w14:paraId="2B18B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6720" behindDoc="0" locked="0" layoutInCell="1" allowOverlap="1" wp14:editId="2576A8C0" wp14:anchorId="174AA3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6" name="Rectangle 7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6E9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6" style="position:absolute;margin-left:210pt;margin-top:11pt;width:79pt;height:48pt;z-index:259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yK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tmhLHLU7p&#10;B+rGXT8qcs4ORkqV55v1mkLssOw5PMEliuhm8rMGm79Ii8xF49NVYzUnIjDZrtpNjZMQeHTbrlv0&#10;sUv1Vhwgpi/KW5IdRgGhFGX58VtM56uvV7Augzk/n7007+dCZrle3bx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f/yKvAEAAEwDAAAOAAAAAAAAAAAAAAAAAC4CAABkcnMv&#10;ZTJvRG9jLnhtbFBLAQItABQABgAIAAAAIQB0ZnBc2wAAAAoBAAAPAAAAAAAAAAAAAAAAABYEAABk&#10;cnMvZG93bnJldi54bWxQSwUGAAAAAAQABADzAAAAHgUAAAAA&#10;" w14:anchorId="174AA3B2">
                <v:textbox inset="2.16pt,1.44pt,0,1.44pt">
                  <w:txbxContent>
                    <w:p w:rsidR="00C940CA" w:rsidP="00C940CA" w:rsidRDefault="00C940CA" w14:paraId="1C06E9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7744" behindDoc="0" locked="0" layoutInCell="1" allowOverlap="1" wp14:editId="00060073" wp14:anchorId="543493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7" name="Rectangle 7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56F9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7" style="position:absolute;margin-left:210pt;margin-top:11pt;width:79pt;height:48pt;z-index:259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hh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8s1JY5ZnNIv&#10;1I25zkhyzvZaCDnNd9JrCLHBsufwBJcoojuRHxXY6Yu0yJg1Pl01lmMiHJP1ot6UOAmOR8t6VaOP&#10;XYr34gAx/ZTekslpKSCUrCw73sd0vvp2BesmMOfnJy+N+zGTma8Wyzesey9OyBGXND2iUcYPLeVG&#10;B0oGHHxL458DA0mJuXOobLX+vqhwU3Iw31Qb3GDIAaLef8wyx3uPu8QTUHIIoLseAWeNMi4cWWZ2&#10;Wa9pJz7GG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H7CGG7AQAATAMAAA4AAAAAAAAAAAAAAAAALgIAAGRycy9l&#10;Mm9Eb2MueG1sUEsBAi0AFAAGAAgAAAAhAHRmcFzbAAAACgEAAA8AAAAAAAAAAAAAAAAAFQQAAGRy&#10;cy9kb3ducmV2LnhtbFBLBQYAAAAABAAEAPMAAAAdBQAAAAA=&#10;" w14:anchorId="5434935C">
                <v:textbox inset="2.16pt,1.44pt,0,1.44pt">
                  <w:txbxContent>
                    <w:p w:rsidR="00C940CA" w:rsidP="00C940CA" w:rsidRDefault="00C940CA" w14:paraId="7656F9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8768" behindDoc="0" locked="0" layoutInCell="1" allowOverlap="1" wp14:editId="591AE2CD" wp14:anchorId="014BEE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8" name="Rectangle 7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3BF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8" style="position:absolute;margin-left:210pt;margin-top:11pt;width:79pt;height:48pt;z-index:259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VXuw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Ds3Lc4pR+&#10;om7cDUaSc3bUfS/zfLNeU4gdlj2FR7hEEd1MflZg8xdpkblofLpqLOdEBCbbVbupcRICj27adYs+&#10;dqleiwPE9FV6S7LDKCCUoiw/fo/pfPXlCtZlMOfns5fm/VzILNer9QvWve9PyBGXND2gUcZPjAqj&#10;AyUTDp7R+PvAQVJivjlUtrn9vGpwU0qw3DQbVAVKgKj3b7PcidHjLokElBwC6GFEwEWjggtHVphd&#10;1ivvxNu4oH/9CX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N47NVe7AQAATAMAAA4AAAAAAAAAAAAAAAAALgIAAGRycy9l&#10;Mm9Eb2MueG1sUEsBAi0AFAAGAAgAAAAhAHRmcFzbAAAACgEAAA8AAAAAAAAAAAAAAAAAFQQAAGRy&#10;cy9kb3ducmV2LnhtbFBLBQYAAAAABAAEAPMAAAAdBQAAAAA=&#10;" w14:anchorId="014BEEF5">
                <v:textbox inset="2.16pt,1.44pt,0,1.44pt">
                  <w:txbxContent>
                    <w:p w:rsidR="00C940CA" w:rsidP="00C940CA" w:rsidRDefault="00C940CA" w14:paraId="2B3BF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89792" behindDoc="0" locked="0" layoutInCell="1" allowOverlap="1" wp14:editId="63014401" wp14:anchorId="777BC9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9" name="Rectangle 7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12F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9" style="position:absolute;margin-left:210pt;margin-top:11pt;width:79pt;height:48pt;z-index:259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G8vAEAAEwDAAAOAAAAZHJzL2Uyb0RvYy54bWysU9tu2zAMfR+wfxD0vthx1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1dS4njFqf0&#10;HXXjrh8VuWQHI6XK8816TSF2WPYcnuAaRXQz+VmDzV+kReai8fmmsZoTEZhsV+22xkkIPLpr1y36&#10;2KV6LQ4Q02flLckOo4BQirL89DWmy9WXK1iXwVyez16aD3Mhs1yvNi9YD16ekSMuaXpEo0c/MSpG&#10;EyiZcPCMxl9HDoqS8YtDZZvNx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Sv8G8vAEAAEwDAAAOAAAAAAAAAAAAAAAAAC4CAABkcnMv&#10;ZTJvRG9jLnhtbFBLAQItABQABgAIAAAAIQB0ZnBc2wAAAAoBAAAPAAAAAAAAAAAAAAAAABYEAABk&#10;cnMvZG93bnJldi54bWxQSwUGAAAAAAQABADzAAAAHgUAAAAA&#10;" w14:anchorId="777BC9FF">
                <v:textbox inset="2.16pt,1.44pt,0,1.44pt">
                  <w:txbxContent>
                    <w:p w:rsidR="00C940CA" w:rsidP="00C940CA" w:rsidRDefault="00C940CA" w14:paraId="0D12F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0816" behindDoc="0" locked="0" layoutInCell="1" allowOverlap="1" wp14:editId="475E59C4" wp14:anchorId="429ACA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0" name="Rectangle 7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37B9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0" style="position:absolute;margin-left:210pt;margin-top:11pt;width:79pt;height:48pt;z-index:259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sP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3axRIMctTukP&#10;6sZdNyhyyvZGSjXPd9ZrDLHFssfwAOcoojuTnzTY+Yu0yJQ1Pl40VlMiApPNqqlLfEjg0VWzbtDH&#10;LsVrcYCYfipvyewwCgglK8sPdzGdrr5cwboZzOn52UvTbspklutV/YJ15+UROeKSpns0evAjo2Iw&#10;gZIRB89o/LvnoCgZfjlUtrr+vqpwU3KwrKs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7kOw+7AQAATAMAAA4AAAAAAAAAAAAAAAAALgIAAGRycy9l&#10;Mm9Eb2MueG1sUEsBAi0AFAAGAAgAAAAhAHRmcFzbAAAACgEAAA8AAAAAAAAAAAAAAAAAFQQAAGRy&#10;cy9kb3ducmV2LnhtbFBLBQYAAAAABAAEAPMAAAAdBQAAAAA=&#10;" w14:anchorId="429ACAAE">
                <v:textbox inset="2.16pt,1.44pt,0,1.44pt">
                  <w:txbxContent>
                    <w:p w:rsidR="00C940CA" w:rsidP="00C940CA" w:rsidRDefault="00C940CA" w14:paraId="7637B9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1840" behindDoc="0" locked="0" layoutInCell="1" allowOverlap="1" wp14:editId="54455D72" wp14:anchorId="09A684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1" name="Rectangle 7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774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1" style="position:absolute;margin-left:210pt;margin-top:11pt;width:79pt;height:60pt;z-index:259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tN+3absBAABMAwAADgAAAAAAAAAAAAAAAAAuAgAAZHJzL2Uy&#10;b0RvYy54bWxQSwECLQAUAAYACAAAACEAb0FGhtoAAAAKAQAADwAAAAAAAAAAAAAAAAAVBAAAZHJz&#10;L2Rvd25yZXYueG1sUEsFBgAAAAAEAAQA8wAAABwFAAAAAA==&#10;" w14:anchorId="09A684E8">
                <v:textbox inset="2.16pt,1.44pt,0,1.44pt">
                  <w:txbxContent>
                    <w:p w:rsidR="00C940CA" w:rsidP="00C940CA" w:rsidRDefault="00C940CA" w14:paraId="40774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2864" behindDoc="0" locked="0" layoutInCell="1" allowOverlap="1" wp14:editId="2A196114" wp14:anchorId="041EBB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2" name="Rectangle 7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EEE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2" style="position:absolute;margin-left:210pt;margin-top:11pt;width:79pt;height:60pt;z-index:259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c5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7aqhxHGLXXpB&#10;37jrBkUu1d5IqXJ/s19jiC1eew3PcM0iLrP4SYPNX5RFpuLx+eaxmhIRWNwutpsaOyFwa73cLnCN&#10;KNX75QAxfVPekrxgFJBKcZafHmK6HP19BO9lMpfn8ypNh6mIma+WBTcXD16eUSMOaXrCoAc/MioG&#10;EygZsfGMxl9HDoqS4btDZ5v1coFGpJLMN80GJxhKgqwPH6vcid7jLIkElBwDmK5HwsWjwgtbVpRd&#10;xyvPxMe8sH//CfZ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vAHObsBAABMAwAADgAAAAAAAAAAAAAAAAAuAgAAZHJzL2Uy&#10;b0RvYy54bWxQSwECLQAUAAYACAAAACEAb0FGhtoAAAAKAQAADwAAAAAAAAAAAAAAAAAVBAAAZHJz&#10;L2Rvd25yZXYueG1sUEsFBgAAAAAEAAQA8wAAABwFAAAAAA==&#10;" w14:anchorId="041EBBDB">
                <v:textbox inset="2.16pt,1.44pt,0,1.44pt">
                  <w:txbxContent>
                    <w:p w:rsidR="00C940CA" w:rsidP="00C940CA" w:rsidRDefault="00C940CA" w14:paraId="01BEEE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3888" behindDoc="0" locked="0" layoutInCell="1" allowOverlap="1" wp14:editId="729BA69A" wp14:anchorId="2AAE0F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3" name="Rectangle 7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FB0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3" style="position:absolute;margin-left:210pt;margin-top:11pt;width:79pt;height:60pt;z-index:259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PSugEAAEw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ertaUOK4xSm9&#10;oG7cdYMil2xvpFR5vlmvMcQWy17DM1yjiG4mP2mw+Yu0yFQ0Pt80VlMiApPbxXZT4yQEHq2X2wX6&#10;2KV6Lw4Q0zflLckOo4BQirL89BDT5ervK1iXwVyez16aDlMhM18tb1gPXp6RIy5pekKjBz8yKgYT&#10;KBlx8IzGX0cOipLhu0Nlm/Vy0eCmlGC+aTa4wVACRH34mOVO9B53SSSg5BjAdD0CLu8WXDiywuy6&#10;XnknPsY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+dPPSugEAAEwDAAAOAAAAAAAAAAAAAAAAAC4CAABkcnMvZTJv&#10;RG9jLnhtbFBLAQItABQABgAIAAAAIQBvQUaG2gAAAAoBAAAPAAAAAAAAAAAAAAAAABQEAABkcnMv&#10;ZG93bnJldi54bWxQSwUGAAAAAAQABADzAAAAGwUAAAAA&#10;" w14:anchorId="2AAE0FAA">
                <v:textbox inset="2.16pt,1.44pt,0,1.44pt">
                  <w:txbxContent>
                    <w:p w:rsidR="00C940CA" w:rsidP="00C940CA" w:rsidRDefault="00C940CA" w14:paraId="291FB0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4912" behindDoc="0" locked="0" layoutInCell="1" allowOverlap="1" wp14:editId="0D76D0C5" wp14:anchorId="58534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4" name="Rectangle 7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7B2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4" style="position:absolute;margin-left:210pt;margin-top:11pt;width:79pt;height:48pt;z-index:259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f3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eUeK4xSn9&#10;RN24G4wk5+yo+17m+Wa9phA7LHsKj3CJIrqZ/KzA5i/SInPR+HTVWM6JCEy2N+2mxkkIPPrcrlv0&#10;sUv1Whwgpq/SW5IdRgGhFGX58XtM56svV7Augzk/n7007+dCZrleNS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uH1/e7AQAATAMAAA4AAAAAAAAAAAAAAAAALgIAAGRycy9l&#10;Mm9Eb2MueG1sUEsBAi0AFAAGAAgAAAAhAHRmcFzbAAAACgEAAA8AAAAAAAAAAAAAAAAAFQQAAGRy&#10;cy9kb3ducmV2LnhtbFBLBQYAAAAABAAEAPMAAAAdBQAAAAA=&#10;" w14:anchorId="5853447A">
                <v:textbox inset="2.16pt,1.44pt,0,1.44pt">
                  <w:txbxContent>
                    <w:p w:rsidR="00C940CA" w:rsidP="00C940CA" w:rsidRDefault="00C940CA" w14:paraId="737B2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5936" behindDoc="0" locked="0" layoutInCell="1" allowOverlap="1" wp14:editId="36082FF0" wp14:anchorId="2233BD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5" name="Rectangle 7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B0F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5" style="position:absolute;margin-left:210pt;margin-top:11pt;width:79pt;height:48pt;z-index:259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Mc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6lhLHLU7p&#10;B+rGXT8qcs4ORkqV55v1mkLssOw5PMEliuhm8rMGm79Ii8xF49NVYzUnIjDZrtpNjZMQeHTbrlv0&#10;sUv1Vhwgpi/KW5IdRgGhFGX58VtM56uvV7Augzk/n7007+dCZrm+Wb1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B3AyMcvAEAAEwDAAAOAAAAAAAAAAAAAAAAAC4CAABkcnMv&#10;ZTJvRG9jLnhtbFBLAQItABQABgAIAAAAIQB0ZnBc2wAAAAoBAAAPAAAAAAAAAAAAAAAAABYEAABk&#10;cnMvZG93bnJldi54bWxQSwUGAAAAAAQABADzAAAAHgUAAAAA&#10;" w14:anchorId="2233BDE1">
                <v:textbox inset="2.16pt,1.44pt,0,1.44pt">
                  <w:txbxContent>
                    <w:p w:rsidR="00C940CA" w:rsidP="00C940CA" w:rsidRDefault="00C940CA" w14:paraId="5DFB0F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6960" behindDoc="0" locked="0" layoutInCell="1" allowOverlap="1" wp14:editId="42E7129A" wp14:anchorId="7323E3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6" name="Rectangle 7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B08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6" style="position:absolute;margin-left:210pt;margin-top:11pt;width:79pt;height:48pt;z-index:259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ZST627AQAATAMAAA4AAAAAAAAAAAAAAAAALgIAAGRycy9l&#10;Mm9Eb2MueG1sUEsBAi0AFAAGAAgAAAAhAHRmcFzbAAAACgEAAA8AAAAAAAAAAAAAAAAAFQQAAGRy&#10;cy9kb3ducmV2LnhtbFBLBQYAAAAABAAEAPMAAAAdBQAAAAA=&#10;" w14:anchorId="7323E3CD">
                <v:textbox inset="2.16pt,1.44pt,0,1.44pt">
                  <w:txbxContent>
                    <w:p w:rsidR="00C940CA" w:rsidP="00C940CA" w:rsidRDefault="00C940CA" w14:paraId="51B08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7984" behindDoc="0" locked="0" layoutInCell="1" allowOverlap="1" wp14:editId="5BE916FF" wp14:anchorId="35C183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7" name="Rectangle 7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66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7" style="position:absolute;margin-left:210pt;margin-top:11pt;width:79pt;height:60pt;z-index:259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PL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vV2tKXHc4pR+&#10;om7c9UaSS3bQXSfzfLNeY4gtlj2FR7hGEd1MflJg8xdpkalofL5pLKdEBCa3i+2mxkkIPFovtwv0&#10;sUv1Whwgpq/SW5IdRgGhFGX56XtMl6svV7Aug7k8n700HaZCZr5afn7BevDdGTnikqYHNMr4kVFh&#10;dKBkxMEzGn8fOUhKzDeHyjbr5aLBTSnBfNNscIOhBIj68DbLnRg87pJIQMkxgO4HBFw0KrhwZIXZ&#10;db3yTryNC/rXn2D/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GnDy7sBAABMAwAADgAAAAAAAAAAAAAAAAAuAgAAZHJzL2Uy&#10;b0RvYy54bWxQSwECLQAUAAYACAAAACEAb0FGhtoAAAAKAQAADwAAAAAAAAAAAAAAAAAVBAAAZHJz&#10;L2Rvd25yZXYueG1sUEsFBgAAAAAEAAQA8wAAABwFAAAAAA==&#10;" w14:anchorId="35C183C6">
                <v:textbox inset="2.16pt,1.44pt,0,1.44pt">
                  <w:txbxContent>
                    <w:p w:rsidR="00C940CA" w:rsidP="00C940CA" w:rsidRDefault="00C940CA" w14:paraId="0166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499008" behindDoc="0" locked="0" layoutInCell="1" allowOverlap="1" wp14:editId="3EE6BAF8" wp14:anchorId="18242D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8" name="Rectangle 7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48D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8" style="position:absolute;margin-left:210pt;margin-top:11pt;width:79pt;height:60pt;z-index:259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79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XeGsPHc4pZ+o&#10;G/edVeSS7Y2UaprvpNcQU4tlz/EJrlFCdyI/anDTF2mRsWh8vmmsxkwEJreL7abGSQg8Wi+3C/Sx&#10;S/VWHCHlryo4MjmMAkIpyvLT95QvV1+vYN0E5vL85OXxMBYy89Vy9Yr1EOQZOeKS5kc02oaBUWFN&#10;pGTAwTOafh85KErsN4/KNuvlosFNKcF802xQFSgBoj68z3Iv+oC7JDJQcoxguh4BF40KLhxZYXZd&#10;r2kn3scF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f79ugEAAEwDAAAOAAAAAAAAAAAAAAAAAC4CAABkcnMvZTJv&#10;RG9jLnhtbFBLAQItABQABgAIAAAAIQBvQUaG2gAAAAoBAAAPAAAAAAAAAAAAAAAAABQEAABkcnMv&#10;ZG93bnJldi54bWxQSwUGAAAAAAQABADzAAAAGwUAAAAA&#10;" w14:anchorId="18242D33">
                <v:textbox inset="2.16pt,1.44pt,0,1.44pt">
                  <w:txbxContent>
                    <w:p w:rsidR="00C940CA" w:rsidP="00C940CA" w:rsidRDefault="00C940CA" w14:paraId="4D48D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5648" behindDoc="0" locked="0" layoutInCell="1" allowOverlap="1" wp14:editId="68F7471D" wp14:anchorId="349F93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69" name="Rectangle 7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2D2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9" style="position:absolute;margin-left:104pt;margin-top:-1pt;width:79pt;height:48pt;z-index:259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pknKbugEAAEwDAAAOAAAAAAAAAAAAAAAAAC4CAABkcnMv&#10;ZTJvRG9jLnhtbFBLAQItABQABgAIAAAAIQB7m6+V3QAAAAkBAAAPAAAAAAAAAAAAAAAAABQEAABk&#10;cnMvZG93bnJldi54bWxQSwUGAAAAAAQABADzAAAAHgUAAAAA&#10;" w14:anchorId="349F93D6">
                <v:textbox inset="2.16pt,1.44pt,0,1.44pt">
                  <w:txbxContent>
                    <w:p w:rsidR="00C940CA" w:rsidP="00C940CA" w:rsidRDefault="00C940CA" w14:paraId="4CA2D2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6672" behindDoc="0" locked="0" layoutInCell="1" allowOverlap="1" wp14:editId="76121B96" wp14:anchorId="7170239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0" name="Rectangle 7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B68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0" style="position:absolute;margin-left:104pt;margin-top:-1pt;width:79pt;height:48pt;z-index:259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Euw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noulmjQI5bnNIv&#10;1I27blDklO2NlGqe76zXGGKLZc/hCc5RRHcmP2mw8xdpkSlrfLxorKZEBCabq6Yu8SGBRzfNqkEf&#10;uxRvxQFi+qG8JbPDKCCUrCw/PMR0uvp6BetmMKfnZy9NuymTWa6u61esOy+PyBGXND2i0YMfGRWD&#10;CZSMOHhG4589B0XJcO9Q2Wp9fVXhpuRgWVc1bjDkAFHv3me5E73HXRIJKNkHMF2PgLNGGReOLDM7&#10;r9e8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5qgThLsBAABMAwAADgAAAAAAAAAAAAAAAAAuAgAAZHJz&#10;L2Uyb0RvYy54bWxQSwECLQAUAAYACAAAACEAe5uvld0AAAAJAQAADwAAAAAAAAAAAAAAAAAVBAAA&#10;ZHJzL2Rvd25yZXYueG1sUEsFBgAAAAAEAAQA8wAAAB8FAAAAAA==&#10;" w14:anchorId="71702396">
                <v:textbox inset="2.16pt,1.44pt,0,1.44pt">
                  <w:txbxContent>
                    <w:p w:rsidR="00C940CA" w:rsidP="00C940CA" w:rsidRDefault="00C940CA" w14:paraId="59B68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7696" behindDoc="0" locked="0" layoutInCell="1" allowOverlap="1" wp14:editId="7377F5F5" wp14:anchorId="2FB951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1" name="Rectangle 7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E8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1" style="position:absolute;margin-left:104pt;margin-top:-1pt;width:79pt;height:48pt;z-index:259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iznb7sBAABMAwAADgAAAAAAAAAAAAAAAAAuAgAAZHJz&#10;L2Uyb0RvYy54bWxQSwECLQAUAAYACAAAACEAe5uvld0AAAAJAQAADwAAAAAAAAAAAAAAAAAVBAAA&#10;ZHJzL2Rvd25yZXYueG1sUEsFBgAAAAAEAAQA8wAAAB8FAAAAAA==&#10;" w14:anchorId="2FB9517D">
                <v:textbox inset="2.16pt,1.44pt,0,1.44pt">
                  <w:txbxContent>
                    <w:p w:rsidR="00C940CA" w:rsidP="00C940CA" w:rsidRDefault="00C940CA" w14:paraId="499E8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8720" behindDoc="0" locked="0" layoutInCell="1" allowOverlap="1" wp14:editId="615BBB34" wp14:anchorId="5C23B82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2" name="Rectangle 7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C8DC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2" style="position:absolute;margin-left:104pt;margin-top:-1pt;width:79pt;height:48pt;z-index:259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7b+y7sBAABMAwAADgAAAAAAAAAAAAAAAAAuAgAAZHJz&#10;L2Uyb0RvYy54bWxQSwECLQAUAAYACAAAACEAe5uvld0AAAAJAQAADwAAAAAAAAAAAAAAAAAVBAAA&#10;ZHJzL2Rvd25yZXYueG1sUEsFBgAAAAAEAAQA8wAAAB8FAAAAAA==&#10;" w14:anchorId="5C23B821">
                <v:textbox inset="2.16pt,1.44pt,0,1.44pt">
                  <w:txbxContent>
                    <w:p w:rsidR="00C940CA" w:rsidP="00C940CA" w:rsidRDefault="00C940CA" w14:paraId="43C8DC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59744" behindDoc="0" locked="0" layoutInCell="1" allowOverlap="1" wp14:editId="33B8C037" wp14:anchorId="1729A55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3" name="Rectangle 7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C11E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3" style="position:absolute;margin-left:104pt;margin-top:-1pt;width:79pt;height:48pt;z-index:259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ogug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azosRxi1P6&#10;jrpxNxhJLtlR973M8816TSF2WPYcnuAaRXQz+VmBzV+kReai8fmmsZwTEZhsV+22xkkIPLpr1y36&#10;2KV6LQ4Q02fpLckOo4BQirL89DWmy9WXK1iXwVyez16aD3Mhs1zf3bAefH9Gjrik6RGNMn5iVBgd&#10;KJlw8IzGX0cOkhLzxaGyzebjqsFNKcFy22xxg6EEiPrwNsudGD3ukkhAyTGAHkYEXN4tuHBkhdl1&#10;vfJOvI0L+tef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HMgogugEAAEwDAAAOAAAAAAAAAAAAAAAAAC4CAABkcnMv&#10;ZTJvRG9jLnhtbFBLAQItABQABgAIAAAAIQB7m6+V3QAAAAkBAAAPAAAAAAAAAAAAAAAAABQEAABk&#10;cnMvZG93bnJldi54bWxQSwUGAAAAAAQABADzAAAAHgUAAAAA&#10;" w14:anchorId="1729A557">
                <v:textbox inset="2.16pt,1.44pt,0,1.44pt">
                  <w:txbxContent>
                    <w:p w:rsidR="00C940CA" w:rsidP="00C940CA" w:rsidRDefault="00C940CA" w14:paraId="28C11E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0768" behindDoc="0" locked="0" layoutInCell="1" allowOverlap="1" wp14:editId="5395D5E7" wp14:anchorId="51B2CE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4" name="Rectangle 7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10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4" style="position:absolute;margin-left:104pt;margin-top:-1pt;width:79pt;height:48pt;z-index:259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aI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bu+pcRxi1P6&#10;gbpxNxhJztlR973M8816TSF2WPYcnuASRXQz+VmBzV+kReai8emqsZwTEZhsb9pNjZMQeHTXrlr0&#10;sUv1Vhwgpi/SW5IdRgGhFGX58VtM56uvV7Augzk/n7007+dCZrm6a16x7n1/Qo64pOkRjTJ+YlQY&#10;HSiZcPCMxl8HDpIS89Whss369qbBTSnBctNscIOhBIh6/z7LnRg97pJIQMkhgB5GBFw0KrhwZIXZ&#10;Zb3yTryPC/q3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H5WiLsBAABMAwAADgAAAAAAAAAAAAAAAAAuAgAAZHJz&#10;L2Uyb0RvYy54bWxQSwECLQAUAAYACAAAACEAe5uvld0AAAAJAQAADwAAAAAAAAAAAAAAAAAVBAAA&#10;ZHJzL2Rvd25yZXYueG1sUEsFBgAAAAAEAAQA8wAAAB8FAAAAAA==&#10;" w14:anchorId="51B2CE01">
                <v:textbox inset="2.16pt,1.44pt,0,1.44pt">
                  <w:txbxContent>
                    <w:p w:rsidR="00C940CA" w:rsidP="00C940CA" w:rsidRDefault="00C940CA" w14:paraId="6F210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1792" behindDoc="0" locked="0" layoutInCell="1" allowOverlap="1" wp14:editId="31507824" wp14:anchorId="363BDB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5" name="Rectangle 7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7C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5" style="position:absolute;margin-left:104pt;margin-top:-1pt;width:79pt;height:48pt;z-index:259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Jj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+slJY5ZnNIv&#10;1I25zkhyzvZaCDnNd9JrCLHBsufwBJcoojuRHxXY6Yu0yJg1Pl01lmMiHJP1ot6UOAmOR8t6VaOP&#10;XYr34gAx/ZTekslpKSCUrCw73sd0vvp2BesmMOfnJy+N+zGTma+Wizesey9OyBGXND2iUcYPLeVG&#10;B0oGHHxL458DA0mJuXOobLX+vqhwU3Iw31Qb3GDIAaLef8wyx3uPu8QTUHIIoLseAWeNMi4cWWZ2&#10;Wa9pJz7GGf37T7B7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PqiY7sBAABMAwAADgAAAAAAAAAAAAAAAAAuAgAAZHJz&#10;L2Uyb0RvYy54bWxQSwECLQAUAAYACAAAACEAe5uvld0AAAAJAQAADwAAAAAAAAAAAAAAAAAVBAAA&#10;ZHJzL2Rvd25yZXYueG1sUEsFBgAAAAAEAAQA8wAAAB8FAAAAAA==&#10;" w14:anchorId="363BDB15">
                <v:textbox inset="2.16pt,1.44pt,0,1.44pt">
                  <w:txbxContent>
                    <w:p w:rsidR="00C940CA" w:rsidP="00C940CA" w:rsidRDefault="00C940CA" w14:paraId="347C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2816" behindDoc="0" locked="0" layoutInCell="1" allowOverlap="1" wp14:editId="4CD3BDAD" wp14:anchorId="771DC9C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6" name="Rectangle 7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6B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6" style="position:absolute;margin-left:104pt;margin-top:-1pt;width:79pt;height:48pt;z-index:259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mrztK8AQAATAMAAA4AAAAAAAAAAAAAAAAALgIAAGRy&#10;cy9lMm9Eb2MueG1sUEsBAi0AFAAGAAgAAAAhAHubr5XdAAAACQEAAA8AAAAAAAAAAAAAAAAAFgQA&#10;AGRycy9kb3ducmV2LnhtbFBLBQYAAAAABAAEAPMAAAAgBQAAAAA=&#10;" w14:anchorId="771DC9CD">
                <v:textbox inset="2.16pt,1.44pt,0,1.44pt">
                  <w:txbxContent>
                    <w:p w:rsidR="00C940CA" w:rsidP="00C940CA" w:rsidRDefault="00C940CA" w14:paraId="2546B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3840" behindDoc="0" locked="0" layoutInCell="1" allowOverlap="1" wp14:editId="60331293" wp14:anchorId="72206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7" name="Rectangle 7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B26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7" style="position:absolute;margin-left:104pt;margin-top:-1pt;width:79pt;height:48pt;z-index:259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S86ObsBAABMAwAADgAAAAAAAAAAAAAAAAAuAgAAZHJz&#10;L2Uyb0RvYy54bWxQSwECLQAUAAYACAAAACEAe5uvld0AAAAJAQAADwAAAAAAAAAAAAAAAAAVBAAA&#10;ZHJzL2Rvd25yZXYueG1sUEsFBgAAAAAEAAQA8wAAAB8FAAAAAA==&#10;" w14:anchorId="72206797">
                <v:textbox inset="2.16pt,1.44pt,0,1.44pt">
                  <w:txbxContent>
                    <w:p w:rsidR="00C940CA" w:rsidP="00C940CA" w:rsidRDefault="00C940CA" w14:paraId="75B26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4864" behindDoc="0" locked="0" layoutInCell="1" allowOverlap="1" wp14:editId="51F4D3E1" wp14:anchorId="225C820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8" name="Rectangle 7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335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8" style="position:absolute;margin-left:104pt;margin-top:-1pt;width:79pt;height:48pt;z-index:259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cP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o2z8tzhlH6i&#10;btz3VpFzdjBSqnm+s15jTB2WPcVHuEQJ3Zn8pMHNX6RFpqLx6aqxmjIRmGxv2k2NkxB4dNuuWvSx&#10;S/VaHCHlryo4MjuMAkIpyvLj95TPV1+uYN0M5vz87OVpPxUyy9Xt6gXrPsgTcsQlzQ9otA0jo8Ka&#10;SMmIg2c0/T5wUJTYbx6VbdafbxrclBIsN80GVYESIOr92yz3Ygi4SyIDJYcIph8QcNGo4MKRFWaX&#10;9Zp34m1c0L/+BL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u8HD7sBAABMAwAADgAAAAAAAAAAAAAAAAAuAgAAZHJz&#10;L2Uyb0RvYy54bWxQSwECLQAUAAYACAAAACEAe5uvld0AAAAJAQAADwAAAAAAAAAAAAAAAAAVBAAA&#10;ZHJzL2Rvd25yZXYueG1sUEsFBgAAAAAEAAQA8wAAAB8FAAAAAA==&#10;" w14:anchorId="225C8206">
                <v:textbox inset="2.16pt,1.44pt,0,1.44pt">
                  <w:txbxContent>
                    <w:p w:rsidR="00C940CA" w:rsidP="00C940CA" w:rsidRDefault="00C940CA" w14:paraId="5E5335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5888" behindDoc="0" locked="0" layoutInCell="1" allowOverlap="1" wp14:editId="6C7D0173" wp14:anchorId="3871455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9" name="Rectangle 7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A7FA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9" style="position:absolute;margin-left:104pt;margin-top:-1pt;width:79pt;height:48pt;z-index:259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Pk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t1S4rnDKf1E&#10;3bjvrSLn7GCkVPN8Z73GmDose4qPcIkSujP5SYObv0iLTEXj01VjNWUiMNnetJsaJyHw6LZdtehj&#10;l+q1OELKX1VwZHYYBYRSlOXH7ymfr75cwboZzPn52cvTfipklqvb9QvWfZAn5IhLmh/QaBtGRoU1&#10;kZIRB89o+n3goCix3zwq26w/3zS4KSVYbpoN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mvz5LsBAABMAwAADgAAAAAAAAAAAAAAAAAuAgAAZHJz&#10;L2Uyb0RvYy54bWxQSwECLQAUAAYACAAAACEAe5uvld0AAAAJAQAADwAAAAAAAAAAAAAAAAAVBAAA&#10;ZHJzL2Rvd25yZXYueG1sUEsFBgAAAAAEAAQA8wAAAB8FAAAAAA==&#10;" w14:anchorId="38714551">
                <v:textbox inset="2.16pt,1.44pt,0,1.44pt">
                  <w:txbxContent>
                    <w:p w:rsidR="00C940CA" w:rsidP="00C940CA" w:rsidRDefault="00C940CA" w14:paraId="45A7FA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6912" behindDoc="0" locked="0" layoutInCell="1" allowOverlap="1" wp14:editId="2740390A" wp14:anchorId="12AD8E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0" name="Rectangle 7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73C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0" style="position:absolute;margin-left:104pt;margin-top:-1pt;width:79pt;height:48pt;z-index:259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erAKugEAAEwDAAAOAAAAAAAAAAAAAAAAAC4CAABkcnMv&#10;ZTJvRG9jLnhtbFBLAQItABQABgAIAAAAIQB7m6+V3QAAAAkBAAAPAAAAAAAAAAAAAAAAABQEAABk&#10;cnMvZG93bnJldi54bWxQSwUGAAAAAAQABADzAAAAHgUAAAAA&#10;" w14:anchorId="12AD8E7E">
                <v:textbox inset="2.16pt,1.44pt,0,1.44pt">
                  <w:txbxContent>
                    <w:p w:rsidR="00C940CA" w:rsidP="00C940CA" w:rsidRDefault="00C940CA" w14:paraId="49973C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7936" behindDoc="0" locked="0" layoutInCell="1" allowOverlap="1" wp14:editId="4E80DE01" wp14:anchorId="65D8F02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1" name="Rectangle 7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EE69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1" style="position:absolute;margin-left:104pt;margin-top:-1pt;width:79pt;height:48pt;z-index:259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v5E4bsBAABMAwAADgAAAAAAAAAAAAAAAAAuAgAAZHJz&#10;L2Uyb0RvYy54bWxQSwECLQAUAAYACAAAACEAe5uvld0AAAAJAQAADwAAAAAAAAAAAAAAAAAVBAAA&#10;ZHJzL2Rvd25yZXYueG1sUEsFBgAAAAAEAAQA8wAAAB8FAAAAAA==&#10;" w14:anchorId="65D8F020">
                <v:textbox inset="2.16pt,1.44pt,0,1.44pt">
                  <w:txbxContent>
                    <w:p w:rsidR="00C940CA" w:rsidP="00C940CA" w:rsidRDefault="00C940CA" w14:paraId="29EE69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editId="48B929D8" wp14:anchorId="40D1B92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2" name="Rectangle 7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DE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2" style="position:absolute;margin-left:104pt;margin-top:-1pt;width:79pt;height:48pt;z-index:259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UWuwEAAEwDAAAOAAAAZHJzL2Uyb0RvYy54bWysU8tu2zAQvBfoPxC815KV1pE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O3XdtQ4rjFLv1A&#10;37gbJkXO1dFIqXJ/s19ziD1eewqPcMkiLrP4RYPNX5RFluLx6eqxWhIRWOxuurbGTgjc+tRtOlwj&#10;SvV8OUBMX5S3JC8YBaRSnOXHbzGdj/49gvcymfPzeZWW/VLErDebgpuLey9PqBGHND1g0JOfGRWT&#10;CZTM2HhG4+8DB0XJ9NWhs83txxs0IpVk3TYtTjCUBFnvX1a5E6PHWRIJKDkEMMOIhItHhRe2rCi7&#10;jFeeiZd5Yf/8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vfFFrsBAABMAwAADgAAAAAAAAAAAAAAAAAuAgAAZHJz&#10;L2Uyb0RvYy54bWxQSwECLQAUAAYACAAAACEAe5uvld0AAAAJAQAADwAAAAAAAAAAAAAAAAAVBAAA&#10;ZHJzL2Rvd25yZXYueG1sUEsFBgAAAAAEAAQA8wAAAB8FAAAAAA==&#10;" w14:anchorId="40D1B929">
                <v:textbox inset="2.16pt,1.44pt,0,1.44pt">
                  <w:txbxContent>
                    <w:p w:rsidR="00C940CA" w:rsidP="00C940CA" w:rsidRDefault="00C940CA" w14:paraId="59DE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69984" behindDoc="0" locked="0" layoutInCell="1" allowOverlap="1" wp14:editId="13655DEB" wp14:anchorId="0287160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3" name="Rectangle 7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CB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3" style="position:absolute;margin-left:104pt;margin-top:-1pt;width:79pt;height:48pt;z-index:259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9ugEAAEwDAAAOAAAAZHJzL2Uyb0RvYy54bWysU9uO0zAQfUfiHyy/06QpdJO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7rt1Q4rnDKX1D&#10;3bgfrCKX7GikVMt8F72mmHose45PcI0Sugv5WYNbvkiLzEXj801jNWciMNlturbGSQg8+tBtO/Sx&#10;S/VSHCHlTyo4sjiMAkIpyvLTl5QvV39fwboFzOX5xcvzYS5k1tvtDeshyDNyxCXNj2i0DROjwppI&#10;yYSDZzT9PHJQlNjPHpVt7t5vGtyUEqzbpsUNhhIg6sPrLPdiDLhLIgMlxwhmGBFwebfgwpEVZtf1&#10;WnbidVzQv/wE+1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czH9ugEAAEwDAAAOAAAAAAAAAAAAAAAAAC4CAABkcnMv&#10;ZTJvRG9jLnhtbFBLAQItABQABgAIAAAAIQB7m6+V3QAAAAkBAAAPAAAAAAAAAAAAAAAAABQEAABk&#10;cnMvZG93bnJldi54bWxQSwUGAAAAAAQABADzAAAAHgUAAAAA&#10;" w14:anchorId="0287160B">
                <v:textbox inset="2.16pt,1.44pt,0,1.44pt">
                  <w:txbxContent>
                    <w:p w:rsidR="00C940CA" w:rsidP="00C940CA" w:rsidRDefault="00C940CA" w14:paraId="0A2CB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1008" behindDoc="0" locked="0" layoutInCell="1" allowOverlap="1" wp14:editId="0DE9397B" wp14:anchorId="32D0C3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4" name="Rectangle 7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899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4" style="position:absolute;margin-left:104pt;margin-top:-1pt;width:79pt;height:48pt;z-index:259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1V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117S4njFqf0&#10;HXXjbpgUOWdHI6XK8816zSH2WPYcnuASRXQz+UWDzV+kRZai8emqsVoSEZjsbrq2xkkIPPrYbTr0&#10;sUv1Whwgps/KW5IdRgGhFGX58WtM56svV7Augzk/n7207JdCZr3ZNC9Y916ekCMuaXpEoyc/Myom&#10;EyiZcfCMxl8HDoqS6YtDZZu725sGN6UE67ZpcYOhBIh6/zbLnRg97pJIQMkhgBlGBFw0KrhwZIXZ&#10;Zb3yTryNC/rX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T9tVbsBAABMAwAADgAAAAAAAAAAAAAAAAAuAgAAZHJz&#10;L2Uyb0RvYy54bWxQSwECLQAUAAYACAAAACEAe5uvld0AAAAJAQAADwAAAAAAAAAAAAAAAAAVBAAA&#10;ZHJzL2Rvd25yZXYueG1sUEsFBgAAAAAEAAQA8wAAAB8FAAAAAA==&#10;" w14:anchorId="32D0C383">
                <v:textbox inset="2.16pt,1.44pt,0,1.44pt">
                  <w:txbxContent>
                    <w:p w:rsidR="00C940CA" w:rsidP="00C940CA" w:rsidRDefault="00C940CA" w14:paraId="731899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2032" behindDoc="0" locked="0" layoutInCell="1" allowOverlap="1" wp14:editId="385BBDA7" wp14:anchorId="474EE2B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5" name="Rectangle 7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3ACA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5" style="position:absolute;margin-left:104pt;margin-top:-1pt;width:79pt;height:48pt;z-index:259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buZvrsBAABMAwAADgAAAAAAAAAAAAAAAAAuAgAAZHJz&#10;L2Uyb0RvYy54bWxQSwECLQAUAAYACAAAACEAe5uvld0AAAAJAQAADwAAAAAAAAAAAAAAAAAVBAAA&#10;ZHJzL2Rvd25yZXYueG1sUEsFBgAAAAAEAAQA8wAAAB8FAAAAAA==&#10;" w14:anchorId="474EE2B3">
                <v:textbox inset="2.16pt,1.44pt,0,1.44pt">
                  <w:txbxContent>
                    <w:p w:rsidR="00C940CA" w:rsidP="00C940CA" w:rsidRDefault="00C940CA" w14:paraId="6D3ACA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3056" behindDoc="0" locked="0" layoutInCell="1" allowOverlap="1" wp14:editId="1182B6A1" wp14:anchorId="3287743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6" name="Rectangle 7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0D79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6" style="position:absolute;margin-left:104pt;margin-top:-1pt;width:79pt;height:48pt;z-index:259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Or1D7sBAABMAwAADgAAAAAAAAAAAAAAAAAuAgAAZHJz&#10;L2Uyb0RvYy54bWxQSwECLQAUAAYACAAAACEAe5uvld0AAAAJAQAADwAAAAAAAAAAAAAAAAAVBAAA&#10;ZHJzL2Rvd25yZXYueG1sUEsFBgAAAAAEAAQA8wAAAB8FAAAAAA==&#10;" w14:anchorId="3287743A">
                <v:textbox inset="2.16pt,1.44pt,0,1.44pt">
                  <w:txbxContent>
                    <w:p w:rsidR="00C940CA" w:rsidP="00C940CA" w:rsidRDefault="00C940CA" w14:paraId="1E0D79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4080" behindDoc="0" locked="0" layoutInCell="1" allowOverlap="1" wp14:editId="7BBD818D" wp14:anchorId="5EA504F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7" name="Rectangle 7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9E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7" style="position:absolute;margin-left:104pt;margin-top:-1pt;width:79pt;height:48pt;z-index:259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G4B5LsBAABMAwAADgAAAAAAAAAAAAAAAAAuAgAAZHJz&#10;L2Uyb0RvYy54bWxQSwECLQAUAAYACAAAACEAe5uvld0AAAAJAQAADwAAAAAAAAAAAAAAAAAVBAAA&#10;ZHJzL2Rvd25yZXYueG1sUEsFBgAAAAAEAAQA8wAAAB8FAAAAAA==&#10;" w14:anchorId="5EA504FF">
                <v:textbox inset="2.16pt,1.44pt,0,1.44pt">
                  <w:txbxContent>
                    <w:p w:rsidR="00C940CA" w:rsidP="00C940CA" w:rsidRDefault="00C940CA" w14:paraId="5059E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5104" behindDoc="0" locked="0" layoutInCell="1" allowOverlap="1" wp14:editId="54BB8100" wp14:anchorId="301FF3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8" name="Rectangle 7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587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8" style="position:absolute;margin-left:104pt;margin-top:-1pt;width:79pt;height:48pt;z-index:259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TrjzSugEAAEwDAAAOAAAAAAAAAAAAAAAAAC4CAABkcnMv&#10;ZTJvRG9jLnhtbFBLAQItABQABgAIAAAAIQB7m6+V3QAAAAkBAAAPAAAAAAAAAAAAAAAAABQEAABk&#10;cnMvZG93bnJldi54bWxQSwUGAAAAAAQABADzAAAAHgUAAAAA&#10;" w14:anchorId="301FF30A">
                <v:textbox inset="2.16pt,1.44pt,0,1.44pt">
                  <w:txbxContent>
                    <w:p w:rsidR="00C940CA" w:rsidP="00C940CA" w:rsidRDefault="00C940CA" w14:paraId="4B5587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6128" behindDoc="0" locked="0" layoutInCell="1" allowOverlap="1" wp14:editId="0E6026CD" wp14:anchorId="3850C9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9" name="Rectangle 7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618E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9" style="position:absolute;margin-left:104pt;margin-top:-1pt;width:79pt;height:48pt;z-index:259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g5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/ouqkbSiwzOKU/&#10;qBuzgxbklB1V34s036TX5EOLZY/+Ac5RQDeRnyWY9EVaZM4aHy8aizkSjsnmpqlLnATHo2/NqkEf&#10;uxSvxR5C/CGcIcnpKCCUrCw7/ArxdPXlCtYlMKfnkxfn3ZzJLFer9QvWneuPyBGXNN6jkdpNHeVa&#10;eUomHHxHw989A0GJ/mlR2Wr99a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yrIObsBAABMAwAADgAAAAAAAAAAAAAAAAAuAgAAZHJz&#10;L2Uyb0RvYy54bWxQSwECLQAUAAYACAAAACEAe5uvld0AAAAJAQAADwAAAAAAAAAAAAAAAAAVBAAA&#10;ZHJzL2Rvd25yZXYueG1sUEsFBgAAAAAEAAQA8wAAAB8FAAAAAA==&#10;" w14:anchorId="3850C9F2">
                <v:textbox inset="2.16pt,1.44pt,0,1.44pt">
                  <w:txbxContent>
                    <w:p w:rsidR="00C940CA" w:rsidP="00C940CA" w:rsidRDefault="00C940CA" w14:paraId="59618E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7152" behindDoc="0" locked="0" layoutInCell="1" allowOverlap="1" wp14:editId="0ED1A982" wp14:anchorId="19BD50C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0" name="Rectangle 7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5100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0" style="position:absolute;margin-left:104pt;margin-top:-1pt;width:79pt;height:48pt;z-index:259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0BCpJrsBAABMAwAADgAAAAAAAAAAAAAAAAAuAgAAZHJz&#10;L2Uyb0RvYy54bWxQSwECLQAUAAYACAAAACEAe5uvld0AAAAJAQAADwAAAAAAAAAAAAAAAAAVBAAA&#10;ZHJzL2Rvd25yZXYueG1sUEsFBgAAAAAEAAQA8wAAAB8FAAAAAA==&#10;" w14:anchorId="19BD50CE">
                <v:textbox inset="2.16pt,1.44pt,0,1.44pt">
                  <w:txbxContent>
                    <w:p w:rsidR="00C940CA" w:rsidP="00C940CA" w:rsidRDefault="00C940CA" w14:paraId="1B5100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8176" behindDoc="0" locked="0" layoutInCell="1" allowOverlap="1" wp14:editId="4159C331" wp14:anchorId="1C609C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1" name="Rectangle 7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6F1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1" style="position:absolute;margin-left:104pt;margin-top:-1pt;width:79pt;height:48pt;z-index:259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JRdzbsBAABMAwAADgAAAAAAAAAAAAAAAAAuAgAAZHJz&#10;L2Uyb0RvYy54bWxQSwECLQAUAAYACAAAACEAe5uvld0AAAAJAQAADwAAAAAAAAAAAAAAAAAVBAAA&#10;ZHJzL2Rvd25yZXYueG1sUEsFBgAAAAAEAAQA8wAAAB8FAAAAAA==&#10;" w14:anchorId="1C609C52">
                <v:textbox inset="2.16pt,1.44pt,0,1.44pt">
                  <w:txbxContent>
                    <w:p w:rsidR="00C940CA" w:rsidP="00C940CA" w:rsidRDefault="00C940CA" w14:paraId="5E46F1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379200" behindDoc="0" locked="0" layoutInCell="1" allowOverlap="1" wp14:editId="0018C570" wp14:anchorId="2BA1FAA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2" name="Rectangle 7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475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2" style="position:absolute;margin-left:104pt;margin-top:-1pt;width:79pt;height:48pt;z-index:259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Q5EabsBAABMAwAADgAAAAAAAAAAAAAAAAAuAgAAZHJz&#10;L2Uyb0RvYy54bWxQSwECLQAUAAYACAAAACEAe5uvld0AAAAJAQAADwAAAAAAAAAAAAAAAAAVBAAA&#10;ZHJzL2Rvd25yZXYueG1sUEsFBgAAAAAEAAQA8wAAAB8FAAAAAA==&#10;" w14:anchorId="2BA1FAA1">
                <v:textbox inset="2.16pt,1.44pt,0,1.44pt">
                  <w:txbxContent>
                    <w:p w:rsidR="00C940CA" w:rsidP="00C940CA" w:rsidRDefault="00C940CA" w14:paraId="5E4475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0032" behindDoc="0" locked="0" layoutInCell="1" allowOverlap="1" wp14:editId="2D84F0E4" wp14:anchorId="515B10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3" name="Rectangle 7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17E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3" style="position:absolute;margin-left:104pt;margin-top:11pt;width:77pt;height:162pt;z-index:259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HsAT+7oBAABNAwAADgAAAAAAAAAAAAAAAAAuAgAAZHJzL2Uy&#10;b0RvYy54bWxQSwECLQAUAAYACAAAACEAqingg9sAAAAKAQAADwAAAAAAAAAAAAAAAAAUBAAAZHJz&#10;L2Rvd25yZXYueG1sUEsFBgAAAAAEAAQA8wAAABwFAAAAAA==&#10;" w14:anchorId="515B1016">
                <v:textbox inset="2.16pt,1.44pt,0,1.44pt">
                  <w:txbxContent>
                    <w:p w:rsidR="00C940CA" w:rsidP="00C940CA" w:rsidRDefault="00C940CA" w14:paraId="3D417E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1056" behindDoc="0" locked="0" layoutInCell="1" allowOverlap="1" wp14:editId="6386ADCA" wp14:anchorId="601A1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4" name="Rectangle 7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7403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4" style="position:absolute;margin-left:104pt;margin-top:11pt;width:79pt;height:162pt;z-index:259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avA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ler2gxHGLXfqD&#10;vnHXDYqcqr2RUuX+Zr/GEFu89hQe4ZxFXGbxkwabvyiLTMXj48VjNSUisLi+Wq9q7ITAraZeLJaY&#10;IEz1fjtATPfKW5IXjAJyKdbyw6+YTkffjuC9zOb0fl6laTcVNfPrZfNGduflEUXilKYHDHrwI6Ni&#10;MIGSETvPaHzdc1CUDD8dWtssF1cNjkpJ5qtmhSMMJUHau49V7kTvcZhEAkr2AUzXI+FiUuGFPSvK&#10;zvOVh+JjXti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AKKiavAEAAE0DAAAOAAAAAAAAAAAAAAAAAC4CAABkcnMv&#10;ZTJvRG9jLnhtbFBLAQItABQABgAIAAAAIQB7S47U2wAAAAoBAAAPAAAAAAAAAAAAAAAAABYEAABk&#10;cnMvZG93bnJldi54bWxQSwUGAAAAAAQABADzAAAAHgUAAAAA&#10;" w14:anchorId="601A1439">
                <v:textbox inset="2.16pt,1.44pt,0,1.44pt">
                  <w:txbxContent>
                    <w:p w:rsidR="00C940CA" w:rsidP="00C940CA" w:rsidRDefault="00C940CA" w14:paraId="3F7403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2080" behindDoc="0" locked="0" layoutInCell="1" allowOverlap="1" wp14:editId="08B33325" wp14:anchorId="40C60B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5" name="Rectangle 7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9A2A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5" style="position:absolute;margin-left:104pt;margin-top:11pt;width:77pt;height:162pt;z-index:259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DICM/+vAEAAE0DAAAOAAAAAAAAAAAAAAAAAC4CAABkcnMv&#10;ZTJvRG9jLnhtbFBLAQItABQABgAIAAAAIQCqKeCD2wAAAAoBAAAPAAAAAAAAAAAAAAAAABYEAABk&#10;cnMvZG93bnJldi54bWxQSwUGAAAAAAQABADzAAAAHgUAAAAA&#10;" w14:anchorId="40C60B7B">
                <v:textbox inset="2.16pt,1.44pt,0,1.44pt">
                  <w:txbxContent>
                    <w:p w:rsidR="00C940CA" w:rsidP="00C940CA" w:rsidRDefault="00C940CA" w14:paraId="609A2A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3104" behindDoc="0" locked="0" layoutInCell="1" allowOverlap="1" wp14:editId="568F20D3" wp14:anchorId="5DBDD4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6" name="Rectangle 7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BB4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6" style="position:absolute;margin-left:104pt;margin-top:11pt;width:77pt;height:162pt;z-index:259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G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WZJiWUGu/QD&#10;fWO2HyU5VwcthEz9TX5NPrR47dW/wCULuEziZwUmfVEWmbPHp6vHco6EY3FTNU2JneC4VZdNs8IE&#10;YYqP2x5CfJLOkLToKCCXbC07fgvxfPT9CN5LbM7vp1Wc93NWUy1XzTvZvRMnFIlTGp8xqNFNHeWj&#10;9pRM2PmOhrcDA0nJ+NWitfWquatxVHJSres1jjDkBGnvP1eZ5YPDYeIRKDl40P2AhLNJmRf2LCu7&#10;zFcais95Zv/x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XaIYG7AQAATQMAAA4AAAAAAAAAAAAAAAAALgIAAGRycy9l&#10;Mm9Eb2MueG1sUEsBAi0AFAAGAAgAAAAhAKop4IPbAAAACgEAAA8AAAAAAAAAAAAAAAAAFQQAAGRy&#10;cy9kb3ducmV2LnhtbFBLBQYAAAAABAAEAPMAAAAdBQAAAAA=&#10;" w14:anchorId="5DBDD487">
                <v:textbox inset="2.16pt,1.44pt,0,1.44pt">
                  <w:txbxContent>
                    <w:p w:rsidR="00C940CA" w:rsidP="00C940CA" w:rsidRDefault="00C940CA" w14:paraId="45BB4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4128" behindDoc="0" locked="0" layoutInCell="1" allowOverlap="1" wp14:editId="1553C8BB" wp14:anchorId="4BEB1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7" name="Rectangle 7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855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7" style="position:absolute;margin-left:104pt;margin-top:11pt;width:79pt;height:162pt;z-index:259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kblvAEAAE0DAAAOAAAAZHJzL2Uyb0RvYy54bWysU8tu2zAQvBfoPxC815IVN7I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2m01LieMWu/QT&#10;feOuHxU5Vwcjpcr9zX5NIXZ47Sk8wiWLuMziZw02f1EWmYvHp6vHak5EYHFzs1nX2AmBW029WrWY&#10;IEz1ejtATF+VtyQvGAXkUqzlx+8xnY++HMF7mc35/bxK834uapa37ecXsnsvTygSpzQ9YNCjnxgV&#10;owmUTNh5RuPvAwdFyfjNobVNu7ppcFRKslw3axxhKAnS3r+tcicGj8MkElByCGD6AQkXkwov7FlR&#10;dpmvPBRv88L+9S/Y/Q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9+kblvAEAAE0DAAAOAAAAAAAAAAAAAAAAAC4CAABkcnMv&#10;ZTJvRG9jLnhtbFBLAQItABQABgAIAAAAIQB7S47U2wAAAAoBAAAPAAAAAAAAAAAAAAAAABYEAABk&#10;cnMvZG93bnJldi54bWxQSwUGAAAAAAQABADzAAAAHgUAAAAA&#10;" w14:anchorId="4BEB1A11">
                <v:textbox inset="2.16pt,1.44pt,0,1.44pt">
                  <w:txbxContent>
                    <w:p w:rsidR="00C940CA" w:rsidP="00C940CA" w:rsidRDefault="00C940CA" w14:paraId="3B855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5152" behindDoc="0" locked="0" layoutInCell="1" allowOverlap="1" wp14:editId="5A03BA51" wp14:anchorId="4A487D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8" name="Rectangle 7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ABB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8" style="position:absolute;margin-left:104pt;margin-top:11pt;width:77pt;height:162pt;z-index:259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QZ7ZZnBLv1A&#10;35jtR0nO1UELIVN/k1+TDy1ee/UvcMkCLpP4WYFJX5RF5uzx6eqxnCPhWNxUTVNiJzhu1WXTrDBB&#10;mOLjtocQn6QzJC06CsglW8uO30I8H30/gvcSm/P7aRXn/ZzVVMvV8p3s3okTisQpjc8Y1OimjvJR&#10;e0om7HxHw9uBgaRk/GrR2nrV3NU4Kjmp1vUabYGcIO395yqzfHA4TDwCJQcPuh+QcDYp88KeZWWX&#10;+UpD8TnP7D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cA1u7AQAATQMAAA4AAAAAAAAAAAAAAAAALgIAAGRycy9l&#10;Mm9Eb2MueG1sUEsBAi0AFAAGAAgAAAAhAKop4IPbAAAACgEAAA8AAAAAAAAAAAAAAAAAFQQAAGRy&#10;cy9kb3ducmV2LnhtbFBLBQYAAAAABAAEAPMAAAAdBQAAAAA=&#10;" w14:anchorId="4A487D82">
                <v:textbox inset="2.16pt,1.44pt,0,1.44pt">
                  <w:txbxContent>
                    <w:p w:rsidR="00C940CA" w:rsidP="00C940CA" w:rsidRDefault="00C940CA" w14:paraId="02ABB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6176" behindDoc="0" locked="0" layoutInCell="1" allowOverlap="1" wp14:editId="6005A6B0" wp14:anchorId="5C0FAA5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9" name="Rectangle 7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9CC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9" style="position:absolute;margin-left:105pt;margin-top:11pt;width:77pt;height:162pt;z-index:259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kmXb1uwEAAE0DAAAOAAAAAAAAAAAAAAAAAC4CAABkcnMv&#10;ZTJvRG9jLnhtbFBLAQItABQABgAIAAAAIQBMIlYz3AAAAAoBAAAPAAAAAAAAAAAAAAAAABUEAABk&#10;cnMvZG93bnJldi54bWxQSwUGAAAAAAQABADzAAAAHgUAAAAA&#10;" w14:anchorId="5C0FAA50">
                <v:textbox inset="2.16pt,1.44pt,0,1.44pt">
                  <w:txbxContent>
                    <w:p w:rsidR="00C940CA" w:rsidP="00C940CA" w:rsidRDefault="00C940CA" w14:paraId="099CC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7200" behindDoc="0" locked="0" layoutInCell="1" allowOverlap="1" wp14:editId="36114121" wp14:anchorId="53D88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0" name="Rectangle 8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466B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0" style="position:absolute;margin-left:104pt;margin-top:11pt;width:79pt;height:162pt;z-index:259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LgugEAAE0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LZ1jQZ57rBLv9A3&#10;7nuryKk6GCnV3N/ZrzGmDq89xyc4ZwmXs/hJg5u/KItMxePjxWM1ZSKweHN1g5iUCNxq6tVqjQnC&#10;VB+3I6R8r4Ij84JRQC7FWn74mfLp6PsRvDezOb0/r/K0m4qa5fW6fSe7C/KIInFK8yMGbcPIqLAm&#10;UjJi5xlNr3sOihL7w6O1zXp1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OrS4LoBAABNAwAADgAAAAAAAAAAAAAAAAAuAgAAZHJzL2Uy&#10;b0RvYy54bWxQSwECLQAUAAYACAAAACEAe0uO1NsAAAAKAQAADwAAAAAAAAAAAAAAAAAUBAAAZHJz&#10;L2Rvd25yZXYueG1sUEsFBgAAAAAEAAQA8wAAABwFAAAAAA==&#10;" w14:anchorId="53D88FCB">
                <v:textbox inset="2.16pt,1.44pt,0,1.44pt">
                  <w:txbxContent>
                    <w:p w:rsidR="00C940CA" w:rsidP="00C940CA" w:rsidRDefault="00C940CA" w14:paraId="40466B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8224" behindDoc="0" locked="0" layoutInCell="1" allowOverlap="1" wp14:editId="4165E02F" wp14:anchorId="4EFC55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1" name="Rectangle 8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CC5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1" style="position:absolute;margin-left:104pt;margin-top:11pt;width:77pt;height:162pt;z-index:259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jKtYS7AQAATQMAAA4AAAAAAAAAAAAAAAAALgIAAGRycy9l&#10;Mm9Eb2MueG1sUEsBAi0AFAAGAAgAAAAhAKop4IPbAAAACgEAAA8AAAAAAAAAAAAAAAAAFQQAAGRy&#10;cy9kb3ducmV2LnhtbFBLBQYAAAAABAAEAPMAAAAdBQAAAAA=&#10;" w14:anchorId="4EFC556C">
                <v:textbox inset="2.16pt,1.44pt,0,1.44pt">
                  <w:txbxContent>
                    <w:p w:rsidR="00C940CA" w:rsidP="00C940CA" w:rsidRDefault="00C940CA" w14:paraId="01CC5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09248" behindDoc="0" locked="0" layoutInCell="1" allowOverlap="1" wp14:editId="1387C33A" wp14:anchorId="7C563D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2" name="Rectangle 8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EC6C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2" style="position:absolute;margin-left:104pt;margin-top:11pt;width:77pt;height:162pt;z-index:259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y2Uj7oBAABNAwAADgAAAAAAAAAAAAAAAAAuAgAAZHJzL2Uy&#10;b0RvYy54bWxQSwECLQAUAAYACAAAACEAqingg9sAAAAKAQAADwAAAAAAAAAAAAAAAAAUBAAAZHJz&#10;L2Rvd25yZXYueG1sUEsFBgAAAAAEAAQA8wAAABwFAAAAAA==&#10;" w14:anchorId="7C563DA4">
                <v:textbox inset="2.16pt,1.44pt,0,1.44pt">
                  <w:txbxContent>
                    <w:p w:rsidR="00C940CA" w:rsidP="00C940CA" w:rsidRDefault="00C940CA" w14:paraId="35EC6C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0272" behindDoc="0" locked="0" layoutInCell="1" allowOverlap="1" wp14:editId="2EA9E060" wp14:anchorId="5A594B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3" name="Rectangle 8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EC4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3" style="position:absolute;margin-left:104pt;margin-top:11pt;width:79pt;height:162pt;z-index:259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BvDfPruQEAAE0DAAAOAAAAAAAAAAAAAAAAAC4CAABkcnMvZTJv&#10;RG9jLnhtbFBLAQItABQABgAIAAAAIQB7S47U2wAAAAoBAAAPAAAAAAAAAAAAAAAAABMEAABkcnMv&#10;ZG93bnJldi54bWxQSwUGAAAAAAQABADzAAAAGwUAAAAA&#10;" w14:anchorId="5A594B48">
                <v:textbox inset="2.16pt,1.44pt,0,1.44pt">
                  <w:txbxContent>
                    <w:p w:rsidR="00C940CA" w:rsidP="00C940CA" w:rsidRDefault="00C940CA" w14:paraId="44AEC4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1296" behindDoc="0" locked="0" layoutInCell="1" allowOverlap="1" wp14:editId="296E8FEB" wp14:anchorId="461186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4" name="Rectangle 8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867E8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4" style="position:absolute;margin-left:104pt;margin-top:11pt;width:79pt;height:162pt;z-index:259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pA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bauV5R47rBLf9A3&#10;7nuryLE6GCnV3N/ZrzGmDq89xUc4ZQmXs/hJg5u/KItMxePD2WM1ZSKweH1xjZiUCNxq6tXqChOE&#10;qd5vR0j5XgVH5gWjgFyKtXz/K+Xj0bcjeG9mc3x/XuVpOxU1y8u2eSO7DfKAInFK8wMGbcPIqLAm&#10;UjJi5xlNrzsOihL706O1zdXqosFRKcmybVocYSgJ0t5+rHIvhoDDJDJQsotg+gEJF5MKL+xZUXaa&#10;r3koPuaF/ftfsPk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8cBaQLoBAABNAwAADgAAAAAAAAAAAAAAAAAuAgAAZHJzL2Uy&#10;b0RvYy54bWxQSwECLQAUAAYACAAAACEAe0uO1NsAAAAKAQAADwAAAAAAAAAAAAAAAAAUBAAAZHJz&#10;L2Rvd25yZXYueG1sUEsFBgAAAAAEAAQA8wAAABwFAAAAAA==&#10;" w14:anchorId="461186D6">
                <v:textbox inset="2.16pt,1.44pt,0,1.44pt">
                  <w:txbxContent>
                    <w:p w:rsidR="00C940CA" w:rsidP="00C940CA" w:rsidRDefault="00C940CA" w14:paraId="7867E8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2320" behindDoc="0" locked="0" layoutInCell="1" allowOverlap="1" wp14:editId="72BDC7F7" wp14:anchorId="1193EB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5" name="Rectangle 8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C15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5" style="position:absolute;margin-left:104pt;margin-top:11pt;width:79pt;height:162pt;z-index:259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nFL+67AQAATQMAAA4AAAAAAAAAAAAAAAAALgIAAGRycy9l&#10;Mm9Eb2MueG1sUEsBAi0AFAAGAAgAAAAhAHtLjtTbAAAACgEAAA8AAAAAAAAAAAAAAAAAFQQAAGRy&#10;cy9kb3ducmV2LnhtbFBLBQYAAAAABAAEAPMAAAAdBQAAAAA=&#10;" w14:anchorId="1193EB7D">
                <v:textbox inset="2.16pt,1.44pt,0,1.44pt">
                  <w:txbxContent>
                    <w:p w:rsidR="00C940CA" w:rsidP="00C940CA" w:rsidRDefault="00C940CA" w14:paraId="10C15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3344" behindDoc="0" locked="0" layoutInCell="1" allowOverlap="1" wp14:editId="117E1DD2" wp14:anchorId="75AD39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6" name="Rectangle 8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494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6" style="position:absolute;margin-left:104pt;margin-top:11pt;width:79pt;height:162pt;z-index:259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GR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RbdpMRzh136g75x&#10;31tFjtXBSKnm/s5+jTF1eO0pPsIpS7icxU8a3PxFWWQqHh/OHqspE4HF64trxKRE4FZTr1ZXmCBM&#10;9X47Qsr3KjgyLxgF5FKs5ftfKR+Pvh3BezOb4/vzKk/bqahZXrarN7LbIA8oEqc0P2DQNoyMCmsi&#10;JSN2ntH0uuOgKLE/PVrbXK0uGhyVkizbpsURhpIg7e3HKvdiCDhMIgMluwimH5BwManwwp4VZaf5&#10;mofiY17Yv/8F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BfBkboBAABNAwAADgAAAAAAAAAAAAAAAAAuAgAAZHJzL2Uy&#10;b0RvYy54bWxQSwECLQAUAAYACAAAACEAe0uO1NsAAAAKAQAADwAAAAAAAAAAAAAAAAAUBAAAZHJz&#10;L2Rvd25yZXYueG1sUEsFBgAAAAAEAAQA8wAAABwFAAAAAA==&#10;" w14:anchorId="75AD395A">
                <v:textbox inset="2.16pt,1.44pt,0,1.44pt">
                  <w:txbxContent>
                    <w:p w:rsidR="00C940CA" w:rsidP="00C940CA" w:rsidRDefault="00C940CA" w14:paraId="69494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4368" behindDoc="0" locked="0" layoutInCell="1" allowOverlap="1" wp14:editId="03A68DA3" wp14:anchorId="2E4AB8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7" name="Rectangle 8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3335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7" style="position:absolute;margin-left:104pt;margin-top:11pt;width:79pt;height:162pt;z-index:259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Q/uw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O2rteUOGaxSz/R&#10;N+YGI8mpOmohZO5v9msKscNrz+EJzlnEZRY/K7D5i7LIXDw+XjyWcyIci7dXt4hJCcetpl6t1pgg&#10;TPV2O0BM36S3JC96CsilWMsODzGdjr4ewXuZzen9vErzbi5qljft9SvZnRdHFIlTmh4xKOOnnnKj&#10;AyUTdr6n8feegaTEfHdobbNeXT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wStD+7AQAATQMAAA4AAAAAAAAAAAAAAAAALgIAAGRycy9l&#10;Mm9Eb2MueG1sUEsBAi0AFAAGAAgAAAAhAHtLjtTbAAAACgEAAA8AAAAAAAAAAAAAAAAAFQQAAGRy&#10;cy9kb3ducmV2LnhtbFBLBQYAAAAABAAEAPMAAAAdBQAAAAA=&#10;" w14:anchorId="2E4AB8F6">
                <v:textbox inset="2.16pt,1.44pt,0,1.44pt">
                  <w:txbxContent>
                    <w:p w:rsidR="00C940CA" w:rsidP="00C940CA" w:rsidRDefault="00C940CA" w14:paraId="323335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5392" behindDoc="0" locked="0" layoutInCell="1" allowOverlap="1" wp14:editId="01196ECA" wp14:anchorId="279458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8" name="Rectangle 8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7F4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8" style="position:absolute;margin-left:104pt;margin-top:11pt;width:79pt;height:162pt;z-index:259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NL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XWOvHLfYpV/o&#10;G3f9qMipOhgpVe5v9msKscNrz+EJzlnEZRY/a7D5i7LIXDw+XjxWcyICizdXN4hJicCtpl6trjFB&#10;mOrjdoCY7pW3JC8YBeRSrOWHnzGdjr4fwXuZzen9vErzbi5qlut2/U525+URReKUpkcMevQTo2I0&#10;gZIJO89ofN1zUJSMPxxa21yvrhoclZIs26ZFW6AkSHv3ucqdGDwOk0hAyT6A6QckXEwqvLBnRdl5&#10;vvJQfM4L+4+/YPs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VHjS7oBAABNAwAADgAAAAAAAAAAAAAAAAAuAgAAZHJzL2Uy&#10;b0RvYy54bWxQSwECLQAUAAYACAAAACEAe0uO1NsAAAAKAQAADwAAAAAAAAAAAAAAAAAUBAAAZHJz&#10;L2Rvd25yZXYueG1sUEsFBgAAAAAEAAQA8wAAABwFAAAAAA==&#10;" w14:anchorId="279458A5">
                <v:textbox inset="2.16pt,1.44pt,0,1.44pt">
                  <w:txbxContent>
                    <w:p w:rsidR="00C940CA" w:rsidP="00C940CA" w:rsidRDefault="00C940CA" w14:paraId="0F7F4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6416" behindDoc="0" locked="0" layoutInCell="1" allowOverlap="1" wp14:editId="0CDBE139" wp14:anchorId="47BBD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9" name="Rectangle 8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327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9" style="position:absolute;margin-left:104pt;margin-top:11pt;width:79pt;height:162pt;z-index:259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ug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u63lDiucMu/UTf&#10;uO+tIufqYKRUc39nv8aYOrz2HJ/gkiVczuInDW7+oiwyFY9PV4/VlInA4uZmg5iUCNxq6tVqjQnC&#10;VG+3I6T8VQVH5gWjgFyKtfz4PeXz0dcjeG9mc35/XuVpPxU1y9t2/Up2H+QJReKU5kcM2oaRUWFN&#10;pGTEzjOafh84KErsN4/WNuvVTYOjUpJl27Q4wlASpL1/X+VeDAGHSWSg5BDB9AMSLiYVXtizouwy&#10;X/NQvM8L+7e/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VSW5boBAABNAwAADgAAAAAAAAAAAAAAAAAuAgAAZHJzL2Uy&#10;b0RvYy54bWxQSwECLQAUAAYACAAAACEAe0uO1NsAAAAKAQAADwAAAAAAAAAAAAAAAAAUBAAAZHJz&#10;L2Rvd25yZXYueG1sUEsFBgAAAAAEAAQA8wAAABwFAAAAAA==&#10;" w14:anchorId="47BBDB61">
                <v:textbox inset="2.16pt,1.44pt,0,1.44pt">
                  <w:txbxContent>
                    <w:p w:rsidR="00C940CA" w:rsidP="00C940CA" w:rsidRDefault="00C940CA" w14:paraId="49327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7440" behindDoc="0" locked="0" layoutInCell="1" allowOverlap="1" wp14:editId="66FF1D64" wp14:anchorId="6A5C03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0" name="Rectangle 8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D5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0" style="position:absolute;margin-left:104pt;margin-top:11pt;width:79pt;height:162pt;z-index:259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ajB+boBAABNAwAADgAAAAAAAAAAAAAAAAAuAgAAZHJzL2Uy&#10;b0RvYy54bWxQSwECLQAUAAYACAAAACEAe0uO1NsAAAAKAQAADwAAAAAAAAAAAAAAAAAUBAAAZHJz&#10;L2Rvd25yZXYueG1sUEsFBgAAAAAEAAQA8wAAABwFAAAAAA==&#10;" w14:anchorId="6A5C037F">
                <v:textbox inset="2.16pt,1.44pt,0,1.44pt">
                  <w:txbxContent>
                    <w:p w:rsidR="00C940CA" w:rsidP="00C940CA" w:rsidRDefault="00C940CA" w14:paraId="25D5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8464" behindDoc="0" locked="0" layoutInCell="1" allowOverlap="1" wp14:editId="7009A206" wp14:anchorId="641761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1" name="Rectangle 8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D1E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1" style="position:absolute;margin-left:104pt;margin-top:11pt;width:79pt;height:162pt;z-index:259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RX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w0ljlvs0g/0&#10;jbthUuRcHY2UKvc3+zWH2OO15/AElyziMotfNNj8RVlkKR6frh6rJRGBxc3NpquxEwK32nq9vsME&#10;Yaq32wFi+qK8JXnBKCCXYi0/fovpfPT1CN7LbM7v51Va9ktR09x2m1eyey9PKBKnND1i0JOfGRWT&#10;CZTM2HlG468DB0XJ9NWhte3d+qbFUSlJ07UdjjCUBGnv31e5E6PHYRIJKDkEMMOIhItJhRf2rCi7&#10;zFceivd5Yf/2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2ttFe7AQAATQMAAA4AAAAAAAAAAAAAAAAALgIAAGRycy9l&#10;Mm9Eb2MueG1sUEsBAi0AFAAGAAgAAAAhAHtLjtTbAAAACgEAAA8AAAAAAAAAAAAAAAAAFQQAAGRy&#10;cy9kb3ducmV2LnhtbFBLBQYAAAAABAAEAPMAAAAdBQAAAAA=&#10;" w14:anchorId="641761A3">
                <v:textbox inset="2.16pt,1.44pt,0,1.44pt">
                  <w:txbxContent>
                    <w:p w:rsidR="00C940CA" w:rsidP="00C940CA" w:rsidRDefault="00C940CA" w14:paraId="13CD1E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19488" behindDoc="0" locked="0" layoutInCell="1" allowOverlap="1" wp14:editId="6E430647" wp14:anchorId="3C99AB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2" name="Rectangle 8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36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2" style="position:absolute;margin-left:104pt;margin-top:11pt;width:79pt;height:162pt;z-index:259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89uwEAAE0DAAAOAAAAZHJzL2Uyb0RvYy54bWysU8tu2zAQvBfoPxC8x3rE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Srm5YSxy126Rv6&#10;xt0wKXKujkZKlfub/ZpD7PHaa3iBSxZxmcUvGmz+oiyyFI9PV4/VkojA4uZ209XYCYFbbb1e32OC&#10;MNXb7QAxfVLekrxgFJBLsZYfv8R0Pvr7CN7LbM7v51Va9ktR09xtCm4u7r08oUic0vSMQU9+ZlRM&#10;JlAyY+cZjT8PHBQl02eH1rb361t0IpWk6doORxhKgrT376vcidHjMIkElBwCmGFEwsWkwgt7VpRd&#10;5isPxfu8sH/7C3a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C0Lz27AQAATQMAAA4AAAAAAAAAAAAAAAAALgIAAGRycy9l&#10;Mm9Eb2MueG1sUEsBAi0AFAAGAAgAAAAhAHtLjtTbAAAACgEAAA8AAAAAAAAAAAAAAAAAFQQAAGRy&#10;cy9kb3ducmV2LnhtbFBLBQYAAAAABAAEAPMAAAAdBQAAAAA=&#10;" w14:anchorId="3C99AB07">
                <v:textbox inset="2.16pt,1.44pt,0,1.44pt">
                  <w:txbxContent>
                    <w:p w:rsidR="00C940CA" w:rsidP="00C940CA" w:rsidRDefault="00C940CA" w14:paraId="17936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0512" behindDoc="0" locked="0" layoutInCell="1" allowOverlap="1" wp14:editId="7CD817A7" wp14:anchorId="1C54D0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3" name="Rectangle 8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0AD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3" style="position:absolute;margin-left:104pt;margin-top:11pt;width:79pt;height:162pt;z-index:259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yLFak7oBAABNAwAADgAAAAAAAAAAAAAAAAAuAgAAZHJzL2Uy&#10;b0RvYy54bWxQSwECLQAUAAYACAAAACEAe0uO1NsAAAAKAQAADwAAAAAAAAAAAAAAAAAUBAAAZHJz&#10;L2Rvd25yZXYueG1sUEsFBgAAAAAEAAQA8wAAABwFAAAAAA==&#10;" w14:anchorId="1C54D0B9">
                <v:textbox inset="2.16pt,1.44pt,0,1.44pt">
                  <w:txbxContent>
                    <w:p w:rsidR="00C940CA" w:rsidP="00C940CA" w:rsidRDefault="00C940CA" w14:paraId="630AD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1536" behindDoc="0" locked="0" layoutInCell="1" allowOverlap="1" wp14:editId="558D0E10" wp14:anchorId="091068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4" name="Rectangle 8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E291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4" style="position:absolute;margin-left:104pt;margin-top:11pt;width:79pt;height:162pt;z-index:259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M4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2tKHLfYpR/o&#10;G3fDpMi5OhopVe5v9msOscdrz+EJLlnEZRa/aLD5i7LIUjw+XT1WSyICi5ubTVdjJwRutfV6fYcJ&#10;wlRvtwPE9EV5S/KCUUAuxVp+/BbT+ejrEbyX2Zzfz6u07JeiprndtK9k916eUCROaXrEoCc/Myom&#10;EyiZsfOMxl8HDoqS6atDa9u79U2Lo1KSpms7HGEoCdLev69yJ0aPwyQSUHIIYIYRCReTCi/sWVF2&#10;ma88FO/zwv7tL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Z88zi7AQAATQMAAA4AAAAAAAAAAAAAAAAALgIAAGRycy9l&#10;Mm9Eb2MueG1sUEsBAi0AFAAGAAgAAAAhAHtLjtTbAAAACgEAAA8AAAAAAAAAAAAAAAAAFQQAAGRy&#10;cy9kb3ducmV2LnhtbFBLBQYAAAAABAAEAPMAAAAdBQAAAAA=&#10;" w14:anchorId="091068B1">
                <v:textbox inset="2.16pt,1.44pt,0,1.44pt">
                  <w:txbxContent>
                    <w:p w:rsidR="00C940CA" w:rsidP="00C940CA" w:rsidRDefault="00C940CA" w14:paraId="00E291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2560" behindDoc="0" locked="0" layoutInCell="1" allowOverlap="1" wp14:editId="776FB330" wp14:anchorId="1F616B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5" name="Rectangle 8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C32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5" style="position:absolute;margin-left:104pt;margin-top:11pt;width:79pt;height:162pt;z-index:259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eeYaWvAEAAE0DAAAOAAAAAAAAAAAAAAAAAC4CAABkcnMv&#10;ZTJvRG9jLnhtbFBLAQItABQABgAIAAAAIQB7S47U2wAAAAoBAAAPAAAAAAAAAAAAAAAAABYEAABk&#10;cnMvZG93bnJldi54bWxQSwUGAAAAAAQABADzAAAAHgUAAAAA&#10;" w14:anchorId="1F616BC2">
                <v:textbox inset="2.16pt,1.44pt,0,1.44pt">
                  <w:txbxContent>
                    <w:p w:rsidR="00C940CA" w:rsidP="00C940CA" w:rsidRDefault="00C940CA" w14:paraId="40C32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3584" behindDoc="0" locked="0" layoutInCell="1" allowOverlap="1" wp14:editId="3793CBAE" wp14:anchorId="133A1D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6" name="Rectangle 8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01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6" style="position:absolute;margin-left:104pt;margin-top:11pt;width:79pt;height:162pt;z-index:259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OraOm7AQAATQMAAA4AAAAAAAAAAAAAAAAALgIAAGRycy9l&#10;Mm9Eb2MueG1sUEsBAi0AFAAGAAgAAAAhAHtLjtTbAAAACgEAAA8AAAAAAAAAAAAAAAAAFQQAAGRy&#10;cy9kb3ducmV2LnhtbFBLBQYAAAAABAAEAPMAAAAdBQAAAAA=&#10;" w14:anchorId="133A1DBE">
                <v:textbox inset="2.16pt,1.44pt,0,1.44pt">
                  <w:txbxContent>
                    <w:p w:rsidR="00C940CA" w:rsidP="00C940CA" w:rsidRDefault="00C940CA" w14:paraId="62901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4608" behindDoc="0" locked="0" layoutInCell="1" allowOverlap="1" wp14:editId="71B7FE02" wp14:anchorId="3BF99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7" name="Rectangle 8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82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7" style="position:absolute;margin-left:104pt;margin-top:11pt;width:79pt;height:162pt;z-index:259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rrh1HvAEAAE0DAAAOAAAAAAAAAAAAAAAAAC4CAABkcnMv&#10;ZTJvRG9jLnhtbFBLAQItABQABgAIAAAAIQB7S47U2wAAAAoBAAAPAAAAAAAAAAAAAAAAABYEAABk&#10;cnMvZG93bnJldi54bWxQSwUGAAAAAAQABADzAAAAHgUAAAAA&#10;" w14:anchorId="3BF99AE4">
                <v:textbox inset="2.16pt,1.44pt,0,1.44pt">
                  <w:txbxContent>
                    <w:p w:rsidR="00C940CA" w:rsidP="00C940CA" w:rsidRDefault="00C940CA" w14:paraId="0982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5632" behindDoc="0" locked="0" layoutInCell="1" allowOverlap="1" wp14:editId="07EB016D" wp14:anchorId="3A988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8" name="Rectangle 8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CD6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8" style="position:absolute;margin-left:104pt;margin-top:11pt;width:79pt;height:162pt;z-index:259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rtSjO7AQAATQMAAA4AAAAAAAAAAAAAAAAALgIAAGRycy9l&#10;Mm9Eb2MueG1sUEsBAi0AFAAGAAgAAAAhAHtLjtTbAAAACgEAAA8AAAAAAAAAAAAAAAAAFQQAAGRy&#10;cy9kb3ducmV2LnhtbFBLBQYAAAAABAAEAPMAAAAdBQAAAAA=&#10;" w14:anchorId="3A98831F">
                <v:textbox inset="2.16pt,1.44pt,0,1.44pt">
                  <w:txbxContent>
                    <w:p w:rsidR="00C940CA" w:rsidP="00C940CA" w:rsidRDefault="00C940CA" w14:paraId="5FCD6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6656" behindDoc="0" locked="0" layoutInCell="1" allowOverlap="1" wp14:editId="3835EF77" wp14:anchorId="5DA258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9" name="Rectangle 8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093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9" style="position:absolute;margin-left:104pt;margin-top:11pt;width:79pt;height:162pt;z-index:259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+d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ZbWmxHKDXfqD&#10;vnHbj5KcqoPuOpn6m/yafGjx2pN/hHMWcJnEzwpM+qIsMmePjxeP5RyJwOL6at2U2AmBW3W5XK4w&#10;QZji/baHEO+lMyQtGAXkkq3lh18hno6+HcF7ic3p/bSK827Oaqrr9eqN7M51RxSJUxofMKjRTYyK&#10;UXtKJuw8o+F1z0FSMv60aG29Wl7VOCo5qZq6wRGGnCDt3ccqt2JwOEwiAiV7D7ofkHA2KfPCnmVl&#10;5/lKQ/Exz+zf/4LtX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y6D+dvAEAAE0DAAAOAAAAAAAAAAAAAAAAAC4CAABkcnMv&#10;ZTJvRG9jLnhtbFBLAQItABQABgAIAAAAIQB7S47U2wAAAAoBAAAPAAAAAAAAAAAAAAAAABYEAABk&#10;cnMvZG93bnJldi54bWxQSwUGAAAAAAQABADzAAAAHgUAAAAA&#10;" w14:anchorId="5DA258CF">
                <v:textbox inset="2.16pt,1.44pt,0,1.44pt">
                  <w:txbxContent>
                    <w:p w:rsidR="00C940CA" w:rsidP="00C940CA" w:rsidRDefault="00C940CA" w14:paraId="53B093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7680" behindDoc="0" locked="0" layoutInCell="1" allowOverlap="1" wp14:editId="47FD9E15" wp14:anchorId="083082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0" name="Rectangle 8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180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0" style="position:absolute;margin-left:104pt;margin-top:11pt;width:79pt;height:162pt;z-index:259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Mj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ukGDHLfYpV/o&#10;G3f9qMipOhgpVe5v9msKscNrz+EJzlnEZRY/a7D5i7LIXDw+XjxWcyICi+urdVvjQwK3mnq1usEE&#10;YaqP2wFiulfekrxgFJBLsZYffsZ0Ovp+BO9lNqf38yrNu7moWV6v23eyOy+PKBKnND1i0KOfGBWj&#10;CZRM2HlG4+ueg6Jk/OHQ2uZmddXgqJRk2TYtjjCUBGnvPle5E4PHYRIJKNkHMP2AhItJhRf2rCg7&#10;z1c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H+oyO7AQAATQMAAA4AAAAAAAAAAAAAAAAALgIAAGRycy9l&#10;Mm9Eb2MueG1sUEsBAi0AFAAGAAgAAAAhAHtLjtTbAAAACgEAAA8AAAAAAAAAAAAAAAAAFQQAAGRy&#10;cy9kb3ducmV2LnhtbFBLBQYAAAAABAAEAPMAAAAdBQAAAAA=&#10;" w14:anchorId="08308226">
                <v:textbox inset="2.16pt,1.44pt,0,1.44pt">
                  <w:txbxContent>
                    <w:p w:rsidR="00C940CA" w:rsidP="00C940CA" w:rsidRDefault="00C940CA" w14:paraId="21180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8704" behindDoc="0" locked="0" layoutInCell="1" allowOverlap="1" wp14:editId="74E02627" wp14:anchorId="67A660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1" name="Rectangle 8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024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1" style="position:absolute;margin-left:104pt;margin-top:11pt;width:79pt;height:162pt;z-index:259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aNuw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5uG0o8d9ilH+gb&#10;94NV5FwdjZRq6e/i1xRTj9ee4xNcsoTLRfyswS1flEXm4vHp6rGaMxFY3Nxsuho7IXCrrdfrO0wQ&#10;pnq7HSHlLyo4siwYBeRSrOXHbymfj74ewXsLm/P7yyrP+7moaW43m1ey+yBPKBKnND9i0DZMjApr&#10;IiUTdp7R9OvAQVFiv3q0tr1b37Q4KiVpurbD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n71o27AQAATQMAAA4AAAAAAAAAAAAAAAAALgIAAGRycy9l&#10;Mm9Eb2MueG1sUEsBAi0AFAAGAAgAAAAhAHtLjtTbAAAACgEAAA8AAAAAAAAAAAAAAAAAFQQAAGRy&#10;cy9kb3ducmV2LnhtbFBLBQYAAAAABAAEAPMAAAAdBQAAAAA=&#10;" w14:anchorId="67A660E5">
                <v:textbox inset="2.16pt,1.44pt,0,1.44pt">
                  <w:txbxContent>
                    <w:p w:rsidR="00C940CA" w:rsidP="00C940CA" w:rsidRDefault="00C940CA" w14:paraId="1D024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29728" behindDoc="0" locked="0" layoutInCell="1" allowOverlap="1" wp14:editId="546BDA93" wp14:anchorId="562494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2" name="Rectangle 8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8C4A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2" style="position:absolute;margin-left:104pt;margin-top:11pt;width:79pt;height:162pt;z-index:259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sc5p4uQEAAE0DAAAOAAAAAAAAAAAAAAAAAC4CAABkcnMvZTJv&#10;RG9jLnhtbFBLAQItABQABgAIAAAAIQB7S47U2wAAAAoBAAAPAAAAAAAAAAAAAAAAABMEAABkcnMv&#10;ZG93bnJldi54bWxQSwUGAAAAAAQABADzAAAAGwUAAAAA&#10;" w14:anchorId="562494C3">
                <v:textbox inset="2.16pt,1.44pt,0,1.44pt">
                  <w:txbxContent>
                    <w:p w:rsidR="00C940CA" w:rsidP="00C940CA" w:rsidRDefault="00C940CA" w14:paraId="4E8C4A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0752" behindDoc="0" locked="0" layoutInCell="1" allowOverlap="1" wp14:editId="341E13CE" wp14:anchorId="48AD1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3" name="Rectangle 8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23F0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3" style="position:absolute;margin-left:104pt;margin-top:11pt;width:79pt;height:162pt;z-index:259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/WugEAAE0DAAAOAAAAZHJzL2Uyb0RvYy54bWysU8tu2zAQvBfoPxC815JlI1YE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23drCjx3GGXfqJv&#10;3PdWkXN1MFKqub+zX2NMHV57jk9wyRIuZ/GTBjd/URaZisenq8dqykRg8XZ129bYCYFbTb1ebzBB&#10;mOrtdoSUv6ngyLxgFJBLsZYff6R8PvrnCN6b2Zzfn1d52k9FzXJTX8nugzyhSJzS/IhB2zAyKqyJ&#10;lIzYeUbTrwMHRYn97tHaZrNeNTgqJVm2TYsjDCVB2vv3Ve7FEHCYRAZKDhFMPyDh8m7hhT0ryi7z&#10;NQ/F+7ywf/sL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Hbv1roBAABNAwAADgAAAAAAAAAAAAAAAAAuAgAAZHJzL2Uy&#10;b0RvYy54bWxQSwECLQAUAAYACAAAACEAe0uO1NsAAAAKAQAADwAAAAAAAAAAAAAAAAAUBAAAZHJz&#10;L2Rvd25yZXYueG1sUEsFBgAAAAAEAAQA8wAAABwFAAAAAA==&#10;" w14:anchorId="48AD1C28">
                <v:textbox inset="2.16pt,1.44pt,0,1.44pt">
                  <w:txbxContent>
                    <w:p w:rsidR="00C940CA" w:rsidP="00C940CA" w:rsidRDefault="00C940CA" w14:paraId="0223F0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1776" behindDoc="0" locked="0" layoutInCell="1" allowOverlap="1" wp14:editId="452A53F1" wp14:anchorId="00EAA7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4" name="Rectangle 8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D3BD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4" style="position:absolute;margin-left:104pt;margin-top:11pt;width:79pt;height:162pt;z-index:259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q7Rn27AQAATQMAAA4AAAAAAAAAAAAAAAAALgIAAGRycy9l&#10;Mm9Eb2MueG1sUEsBAi0AFAAGAAgAAAAhAHtLjtTbAAAACgEAAA8AAAAAAAAAAAAAAAAAFQQAAGRy&#10;cy9kb3ducmV2LnhtbFBLBQYAAAAABAAEAPMAAAAdBQAAAAA=&#10;" w14:anchorId="00EAA78C">
                <v:textbox inset="2.16pt,1.44pt,0,1.44pt">
                  <w:txbxContent>
                    <w:p w:rsidR="00C940CA" w:rsidP="00C940CA" w:rsidRDefault="00C940CA" w14:paraId="49D3BD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2800" behindDoc="0" locked="0" layoutInCell="1" allowOverlap="1" wp14:editId="396572BC" wp14:anchorId="03E313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5" name="Rectangle 8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ACF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5" style="position:absolute;margin-left:104pt;margin-top:11pt;width:79pt;height:162pt;z-index:259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yvjPTvAEAAE0DAAAOAAAAAAAAAAAAAAAAAC4CAABkcnMv&#10;ZTJvRG9jLnhtbFBLAQItABQABgAIAAAAIQB7S47U2wAAAAoBAAAPAAAAAAAAAAAAAAAAABYEAABk&#10;cnMvZG93bnJldi54bWxQSwUGAAAAAAQABADzAAAAHgUAAAAA&#10;" w14:anchorId="03E3133B">
                <v:textbox inset="2.16pt,1.44pt,0,1.44pt">
                  <w:txbxContent>
                    <w:p w:rsidR="00C940CA" w:rsidP="00C940CA" w:rsidRDefault="00C940CA" w14:paraId="0FACF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3824" behindDoc="0" locked="0" layoutInCell="1" allowOverlap="1" wp14:editId="12718E9E" wp14:anchorId="03EF67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6" name="Rectangle 8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F61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6" style="position:absolute;margin-left:104pt;margin-top:11pt;width:79pt;height:135pt;z-index:259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wduQ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r2ytKHLfYpV/o&#10;G3fDpMixOhopVe5v9msOscdrz+EJTlnEZRa/aLD5i7LIUjw+nD1WSyICizcXN12NnRC41VzXTU4Q&#10;pvq4HSCme+UtyQtGAbkUa/n+Z0zHo+9H8F5mc3w/r9KyXYoahL58J7v18oAicUrTIwY9+ZlRMZlA&#10;yYydZzS+7jgoSqYfDq1try8vWhyVkjRd2+EIQ0mQ9vZzlTsxehwmkYCSXQAzjEi4mFR4Yc+KstN8&#10;5aH4nBf2H3/B5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HvZwduQEAAE0DAAAOAAAAAAAAAAAAAAAAAC4CAABkcnMvZTJv&#10;RG9jLnhtbFBLAQItABQABgAIAAAAIQCxSpol2wAAAAoBAAAPAAAAAAAAAAAAAAAAABMEAABkcnMv&#10;ZG93bnJldi54bWxQSwUGAAAAAAQABADzAAAAGwUAAAAA&#10;" w14:anchorId="03EF67E6">
                <v:textbox inset="2.16pt,1.44pt,0,1.44pt">
                  <w:txbxContent>
                    <w:p w:rsidR="00C940CA" w:rsidP="00C940CA" w:rsidRDefault="00C940CA" w14:paraId="640F61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4848" behindDoc="0" locked="0" layoutInCell="1" allowOverlap="1" wp14:editId="1F844DFB" wp14:anchorId="2978EF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7" name="Rectangle 8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9918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7" style="position:absolute;margin-left:104pt;margin-top:11pt;width:79pt;height:135pt;z-index:259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mz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2zUljlvs0i/0&#10;jbthUuRUHY2UKvc3+zWH2OO1x/AA5yziMotfNNj8RVlkKR4fLx6rJRGBxeur667GTgjcatZ1kxOE&#10;qV5uB4jpu/KW5AWjgFyKtfxwF9Pp6PMRvJfZnN7Pq7TslqIGob88k915eUSROKXpHoOe/MyomEyg&#10;ZMbOMxr/7DkoSqYfDq1t15+vWhyVkjRd2+EIQ0mQ9u51lTsxehwmkYCSfQAzjEi4mFR4Yc+KsvN8&#10;5aF4nRf2L3/B9i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7jps7oBAABNAwAADgAAAAAAAAAAAAAAAAAuAgAAZHJzL2Uy&#10;b0RvYy54bWxQSwECLQAUAAYACAAAACEAsUqaJdsAAAAKAQAADwAAAAAAAAAAAAAAAAAUBAAAZHJz&#10;L2Rvd25yZXYueG1sUEsFBgAAAAAEAAQA8wAAABwFAAAAAA==&#10;" w14:anchorId="2978EF62">
                <v:textbox inset="2.16pt,1.44pt,0,1.44pt">
                  <w:txbxContent>
                    <w:p w:rsidR="00C940CA" w:rsidP="00C940CA" w:rsidRDefault="00C940CA" w14:paraId="779918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5872" behindDoc="0" locked="0" layoutInCell="1" allowOverlap="1" wp14:editId="5739B9B3" wp14:anchorId="31B065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8" name="Rectangle 8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13C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8" style="position:absolute;margin-left:104pt;margin-top:11pt;width:79pt;height:135pt;z-index:259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7H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qFnvluMUu/UTf&#10;uBsmRY7V0Uipcn+zX3OIPV57Cc9wyiIus/hFg81flEWW4vHh7LFaEhFYvL267WrshMCt5qZucoIw&#10;1cftADF9U96SvGAUkEuxlu9/xHQ8+n4E72U2x/fzKi3bpahB6Ot3slsvDygSpzQ9YdCTnxkVkwmU&#10;zNh5RuPrjoOiZPru0Nr25utVi6NSkqZrO7QFSoK0t5+r3InR4zCJBJTsAphhRMLFpMILe1aUneYr&#10;D8XnvLD/+As2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e+77HuQEAAE0DAAAOAAAAAAAAAAAAAAAAAC4CAABkcnMvZTJv&#10;RG9jLnhtbFBLAQItABQABgAIAAAAIQCxSpol2wAAAAoBAAAPAAAAAAAAAAAAAAAAABMEAABkcnMv&#10;ZG93bnJldi54bWxQSwUGAAAAAAQABADzAAAAGwUAAAAA&#10;" w14:anchorId="31B065AF">
                <v:textbox inset="2.16pt,1.44pt,0,1.44pt">
                  <w:txbxContent>
                    <w:p w:rsidR="00C940CA" w:rsidP="00C940CA" w:rsidRDefault="00C940CA" w14:paraId="46E13C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6896" behindDoc="0" locked="0" layoutInCell="1" allowOverlap="1" wp14:editId="7BF2DFBB" wp14:anchorId="5C95DA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9" name="Rectangle 8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D7F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9" style="position:absolute;margin-left:104pt;margin-top:11pt;width:79pt;height:135pt;z-index:259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tpuQEAAE0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2w0ljlvs0k/0&#10;jbthUuRcHY2UKvc3+zWH2OO1p/AIlyziMotfNNj8RVlkKR6frh6rJRGBxc3NpquxEwK3mnXd5ARh&#10;qtfbAWL6qrwlecEoIJdiLT9+j+l89OUI3stszu/nVVr2S1GD0OsXsnsvTygSpzQ9YNCTnxkVkwmU&#10;zNh5RuPvAwdFyfTNobXt+vNN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W/stpuQEAAE0DAAAOAAAAAAAAAAAAAAAAAC4CAABkcnMvZTJv&#10;RG9jLnhtbFBLAQItABQABgAIAAAAIQCxSpol2wAAAAoBAAAPAAAAAAAAAAAAAAAAABMEAABkcnMv&#10;ZG93bnJldi54bWxQSwUGAAAAAAQABADzAAAAGwUAAAAA&#10;" w14:anchorId="5C95DAAC">
                <v:textbox inset="2.16pt,1.44pt,0,1.44pt">
                  <w:txbxContent>
                    <w:p w:rsidR="00C940CA" w:rsidP="00C940CA" w:rsidRDefault="00C940CA" w14:paraId="75D7F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7920" behindDoc="0" locked="0" layoutInCell="1" allowOverlap="1" wp14:editId="12EC018C" wp14:anchorId="2F7E14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0" name="Rectangle 8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93DA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0" style="position:absolute;margin-left:104pt;margin-top:11pt;width:79pt;height:135pt;z-index:259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x1uQ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rVazTIcYtd+oW+&#10;cTdMipyqo5FS5f5mv+YQe7z2FB7hnEVcZvGLBpu/KIssxePjxWO1JCKweL2+7mp8SOBWc1U3OUGY&#10;6u12gJh+KG9JXjAKyKVYyw93MZ2Ovh7Be5nN6f28SstuKWoQunslu/PyiCJxStMDBj35mVExmUDJ&#10;jJ1nNP7ec1CUTD8dWttefV23OColabq2wxGGkiDt3fsqd2L0OEwiASX7AGYYkXAxqfDCnhVl5/nK&#10;Q/E+L+zf/oLt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Apx1uQEAAE0DAAAOAAAAAAAAAAAAAAAAAC4CAABkcnMvZTJv&#10;RG9jLnhtbFBLAQItABQABgAIAAAAIQCxSpol2wAAAAoBAAAPAAAAAAAAAAAAAAAAABMEAABkcnMv&#10;ZG93bnJldi54bWxQSwUGAAAAAAQABADzAAAAGwUAAAAA&#10;" w14:anchorId="2F7E14AD">
                <v:textbox inset="2.16pt,1.44pt,0,1.44pt">
                  <w:txbxContent>
                    <w:p w:rsidR="00C940CA" w:rsidP="00C940CA" w:rsidRDefault="00C940CA" w14:paraId="6C93DA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8944" behindDoc="0" locked="0" layoutInCell="1" allowOverlap="1" wp14:editId="50CE6A66" wp14:anchorId="030423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1" name="Rectangle 8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C2CB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1" style="position:absolute;margin-left:104pt;margin-top:11pt;width:79pt;height:135pt;z-index:259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nb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1w0ljlvs0k/0&#10;jbthUuRcHY2UKvc3+zWH2OO1p/AIlyziMotfNNj8RVlkKR6frh6rJRGBxc1609XYCYFbzU3d5ARh&#10;qtfbAWL6qrwlecEoIJdiLT9+j+l89OUI3stszu/nVVr2S1GD0JsXsnsvTygSpzQ9YNCTnxkVkwmU&#10;zNh5RuPvAwdFyfTNobXtzed1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uB+nbuQEAAE0DAAAOAAAAAAAAAAAAAAAAAC4CAABkcnMvZTJv&#10;RG9jLnhtbFBLAQItABQABgAIAAAAIQCxSpol2wAAAAoBAAAPAAAAAAAAAAAAAAAAABMEAABkcnMv&#10;ZG93bnJldi54bWxQSwUGAAAAAAQABADzAAAAGwUAAAAA&#10;" w14:anchorId="03042364">
                <v:textbox inset="2.16pt,1.44pt,0,1.44pt">
                  <w:txbxContent>
                    <w:p w:rsidR="00C940CA" w:rsidP="00C940CA" w:rsidRDefault="00C940CA" w14:paraId="25C2CB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39968" behindDoc="0" locked="0" layoutInCell="1" allowOverlap="1" wp14:editId="10AF4C60" wp14:anchorId="19D4B8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2" name="Rectangle 8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1CB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2" style="position:absolute;margin-left:104pt;margin-top:11pt;width:79pt;height:135pt;z-index:259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xuQ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qm5YSxy126Tv6&#10;xt0wKXKqjkZKlfub/ZpD7PHaa3iBcxZxmcUvGmz+oiyyFI+PF4/VkojA4t3NXVdjJwRuNeu6yQnC&#10;VO+3A8T0RXlL8oJRQC7FWn74FtPp6O8jeC+zOb2fV2nZLUVNs24Kbi7uvDyiSJzS9IxBT35mVEwm&#10;UDJj5xmNb3sOipLpq0Nr2/Xn7EQqSdO1HY4wlARp7z5WuROjx2ESCSjZBzDDiISLSYUX9qwoO89X&#10;HoqPeWH//hdsf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DHnKxuQEAAE0DAAAOAAAAAAAAAAAAAAAAAC4CAABkcnMvZTJv&#10;RG9jLnhtbFBLAQItABQABgAIAAAAIQCxSpol2wAAAAoBAAAPAAAAAAAAAAAAAAAAABMEAABkcnMv&#10;ZG93bnJldi54bWxQSwUGAAAAAAQABADzAAAAGwUAAAAA&#10;" w14:anchorId="19D4B84E">
                <v:textbox inset="2.16pt,1.44pt,0,1.44pt">
                  <w:txbxContent>
                    <w:p w:rsidR="00C940CA" w:rsidP="00C940CA" w:rsidRDefault="00C940CA" w14:paraId="5051CB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0992" behindDoc="0" locked="0" layoutInCell="1" allowOverlap="1" wp14:editId="318C7D06" wp14:anchorId="3011AF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3" name="Rectangle 8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9228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3" style="position:absolute;margin-left:104pt;margin-top:11pt;width:79pt;height:135pt;z-index:259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cf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hXr9eUOG6xS9/Q&#10;N+6GSZFzdTRSqtzf7NccYo/XXsMLXLKIyyx+0WDzF2WRpXh8unqslkQEFu/Wd12NnRC41WzqJicI&#10;U73dDhDTF+UtyQtGAbkUa/nxMabz0d9H8F5mc34/r9KyX4qaZtNcye69PKFInNL0jEFPfmZUTCZQ&#10;MmPnGY0/DxwUJdNXh9a2m5t1i6NSkqZrOxxhKAnS3r+vcidGj8MkElByCGCGEQmXdwsv7FlRdpmv&#10;PBTv88L+7S/Y/QI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LGwcfuQEAAE0DAAAOAAAAAAAAAAAAAAAAAC4CAABkcnMvZTJv&#10;RG9jLnhtbFBLAQItABQABgAIAAAAIQCxSpol2wAAAAoBAAAPAAAAAAAAAAAAAAAAABMEAABkcnMv&#10;ZG93bnJldi54bWxQSwUGAAAAAAQABADzAAAAGwUAAAAA&#10;" w14:anchorId="3011AFA8">
                <v:textbox inset="2.16pt,1.44pt,0,1.44pt">
                  <w:txbxContent>
                    <w:p w:rsidR="00C940CA" w:rsidP="00C940CA" w:rsidRDefault="00C940CA" w14:paraId="3A9228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2016" behindDoc="0" locked="0" layoutInCell="1" allowOverlap="1" wp14:editId="5B4EC00F" wp14:anchorId="75A523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4" name="Rectangle 8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02E9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4" style="position:absolute;margin-left:104pt;margin-top:11pt;width:79pt;height:135pt;z-index:259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60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hXr28pcdxil76j&#10;b9wNkyLn6mikVLm/2a85xB6vvYRnuGQRl1n8osHmL8oiS/H4dPVYLYkILN6t77oaOyFwq9nUTU4Q&#10;pnq7HSCmz8pbkheMAnIp1vLj15jOR1+P4L3M5vx+XqVlvxQ1zaZpX8nuvTyhSJzS9IRBT35mVEwm&#10;UDJj5xmNvw4cFCXTF4fWtpvbdYujUpKmazscYSgJ0t6/r3InRo/DJBJQcghghhEJF5MKL+xZUXaZ&#10;rzwU7/PC/u0v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dautLoBAABNAwAADgAAAAAAAAAAAAAAAAAuAgAAZHJzL2Uy&#10;b0RvYy54bWxQSwECLQAUAAYACAAAACEAsUqaJdsAAAAKAQAADwAAAAAAAAAAAAAAAAAUBAAAZHJz&#10;L2Rvd25yZXYueG1sUEsFBgAAAAAEAAQA8wAAABwFAAAAAA==&#10;" w14:anchorId="75A52379">
                <v:textbox inset="2.16pt,1.44pt,0,1.44pt">
                  <w:txbxContent>
                    <w:p w:rsidR="00C940CA" w:rsidP="00C940CA" w:rsidRDefault="00C940CA" w14:paraId="5102E9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3040" behindDoc="0" locked="0" layoutInCell="1" allowOverlap="1" wp14:editId="4182C1B1" wp14:anchorId="772AD6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5" name="Rectangle 8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77C0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5" style="position:absolute;margin-left:104pt;margin-top:11pt;width:79pt;height:135pt;z-index:259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sa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9S4rjFLv1A&#10;37gbjSTn6qSHQeb+Zr/mEHu89hQe4ZJFXGbxiwKbvyiLLMXj09VjuSQisHi7vu1q7ITArWZTNzlB&#10;mOrldoCYvkhvSV4wCsilWMuP32I6H30+gvcym/P7eZWW/VLUNJtm/U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dPbGroBAABNAwAADgAAAAAAAAAAAAAAAAAuAgAAZHJzL2Uy&#10;b0RvYy54bWxQSwECLQAUAAYACAAAACEAsUqaJdsAAAAKAQAADwAAAAAAAAAAAAAAAAAUBAAAZHJz&#10;L2Rvd25yZXYueG1sUEsFBgAAAAAEAAQA8wAAABwFAAAAAA==&#10;" w14:anchorId="772AD6E3">
                <v:textbox inset="2.16pt,1.44pt,0,1.44pt">
                  <w:txbxContent>
                    <w:p w:rsidR="00C940CA" w:rsidP="00C940CA" w:rsidRDefault="00C940CA" w14:paraId="0A77C0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4064" behindDoc="0" locked="0" layoutInCell="1" allowOverlap="1" wp14:editId="4A3F034C" wp14:anchorId="504D8D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6" name="Rectangle 8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A00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6" style="position:absolute;margin-left:104pt;margin-top:11pt;width:79pt;height:135pt;z-index:259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Vl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r28pcdxil36g&#10;b9wNkyLn6mikVLm/2a85xB6vPYcnuGQRl1n8osHmL8oiS/H4dPVYLYkILN6t77oaOyFwq9nUTU4Q&#10;pnq7HSCmL8pbkheMAnIp1vLjt5jOR1+P4L3M5vx+XqVlvxQ1zaa5eSW79/KEInFK0yMGPfmZUTGZ&#10;QMmMnWc0/jpwUJRMXx1a225u1i2OSkmaru1whKEkSHv/vsqdGD0Ok0hAySGAGUYkXEwqvLBnRdll&#10;vvJQvM8L+7e/YPc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AE1ZboBAABNAwAADgAAAAAAAAAAAAAAAAAuAgAAZHJzL2Uy&#10;b0RvYy54bWxQSwECLQAUAAYACAAAACEAsUqaJdsAAAAKAQAADwAAAAAAAAAAAAAAAAAUBAAAZHJz&#10;L2Rvd25yZXYueG1sUEsFBgAAAAAEAAQA8wAAABwFAAAAAA==&#10;" w14:anchorId="504D8DA0">
                <v:textbox inset="2.16pt,1.44pt,0,1.44pt">
                  <w:txbxContent>
                    <w:p w:rsidR="00C940CA" w:rsidP="00C940CA" w:rsidRDefault="00C940CA" w14:paraId="32A00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5088" behindDoc="0" locked="0" layoutInCell="1" allowOverlap="1" wp14:editId="1BB5B9EA" wp14:anchorId="6E6E62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7" name="Rectangle 8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EA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7" style="position:absolute;margin-left:104pt;margin-top:11pt;width:79pt;height:135pt;z-index:259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L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eUOG6xSz/Q&#10;N+5GI8m5OulhkLm/2a85xB6vPYVHuGQRl1n8osDmL8oiS/H4dPVYLokILN6ub7saOyFwq9nUTU4Q&#10;pnq5HSCmL9JbkheMAnIp1vLjt5jOR5+P4L3M5vx+XqVlvxQ1zab5+E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ARAy7oBAABNAwAADgAAAAAAAAAAAAAAAAAuAgAAZHJzL2Uy&#10;b0RvYy54bWxQSwECLQAUAAYACAAAACEAsUqaJdsAAAAKAQAADwAAAAAAAAAAAAAAAAAUBAAAZHJz&#10;L2Rvd25yZXYueG1sUEsFBgAAAAAEAAQA8wAAABwFAAAAAA==&#10;" w14:anchorId="6E6E6215">
                <v:textbox inset="2.16pt,1.44pt,0,1.44pt">
                  <w:txbxContent>
                    <w:p w:rsidR="00C940CA" w:rsidP="00C940CA" w:rsidRDefault="00C940CA" w14:paraId="47EA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6112" behindDoc="0" locked="0" layoutInCell="1" allowOverlap="1" wp14:editId="0758BEC1" wp14:anchorId="25AA0A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8" name="Rectangle 8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2A8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8" style="position:absolute;margin-left:104pt;margin-top:11pt;width:79pt;height:135pt;z-index:259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e/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Sr19grxy126Tv6&#10;xt0wKXKujkZKlfub/ZpD7PHaS3iGSxZxmcUvGmz+oiyyFI9PV4/VkojA4t36rquxEwK3mk3d5ARh&#10;qrfbAWL6rLwlecEoIJdiLT9+jel89PUI3stszu/nVVr2S1HTbJrbV7J7L08oEqc0PWHQk58ZFZMJ&#10;lMzYeUbjrwMHRcn0xaG17eb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UcXv7oBAABNAwAADgAAAAAAAAAAAAAAAAAuAgAAZHJzL2Uy&#10;b0RvYy54bWxQSwECLQAUAAYACAAAACEAsUqaJdsAAAAKAQAADwAAAAAAAAAAAAAAAAAUBAAAZHJz&#10;L2Rvd25yZXYueG1sUEsFBgAAAAAEAAQA8wAAABwFAAAAAA==&#10;" w14:anchorId="25AA0A45">
                <v:textbox inset="2.16pt,1.44pt,0,1.44pt">
                  <w:txbxContent>
                    <w:p w:rsidR="00C940CA" w:rsidP="00C940CA" w:rsidRDefault="00C940CA" w14:paraId="2232A8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7136" behindDoc="0" locked="0" layoutInCell="1" allowOverlap="1" wp14:editId="31622871" wp14:anchorId="729AA2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9" name="Rectangle 8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E852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9" style="position:absolute;margin-left:104pt;margin-top:11pt;width:79pt;height:135pt;z-index:259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IR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Xm8pcdxil36g&#10;b9wNkyKX6mikVLm/2a85xB6vPYVHuGYRl1n8osHmL8oiS/H4fPNYLYkILG7X267GTgjcajZ1kxOE&#10;qV5vB4jpi/KW5AWjgFyKtfz0LabL0ZcjeC+zubyfV2k5LEVNs2k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sUJiEboBAABNAwAADgAAAAAAAAAAAAAAAAAuAgAAZHJzL2Uy&#10;b0RvYy54bWxQSwECLQAUAAYACAAAACEAsUqaJdsAAAAKAQAADwAAAAAAAAAAAAAAAAAUBAAAZHJz&#10;L2Rvd25yZXYueG1sUEsFBgAAAAAEAAQA8wAAABwFAAAAAA==&#10;" w14:anchorId="729AA2BD">
                <v:textbox inset="2.16pt,1.44pt,0,1.44pt">
                  <w:txbxContent>
                    <w:p w:rsidR="00C940CA" w:rsidP="00C940CA" w:rsidRDefault="00C940CA" w14:paraId="50E852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8160" behindDoc="0" locked="0" layoutInCell="1" allowOverlap="1" wp14:editId="76B187D7" wp14:anchorId="1DB653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40" name="Rectangle 8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CE4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0" style="position:absolute;margin-left:104pt;margin-top:11pt;width:79pt;height:135pt;z-index:259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gx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X6NBjlvs0g/0&#10;jbthUuRUHY2UKvc3+zWH2OO1l/AM5yziMotfNNj8RVlkKR4fLx6rJRGBxdur267GhwRuNeu6yQnC&#10;VO+3A8T0TXlL8oJRQC7FWn54iOl09O0I3stsTu/nVVp2S1HTrJvujezOyyOKxClNTxj05GdGxWQC&#10;JTN2ntH4e89BUTJ9d2htu76+a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YYYMboBAABNAwAADgAAAAAAAAAAAAAAAAAuAgAAZHJzL2Uy&#10;b0RvYy54bWxQSwECLQAUAAYACAAAACEAsUqaJdsAAAAKAQAADwAAAAAAAAAAAAAAAAAUBAAAZHJz&#10;L2Rvd25yZXYueG1sUEsFBgAAAAAEAAQA8wAAABwFAAAAAA==&#10;" w14:anchorId="1DB65397">
                <v:textbox inset="2.16pt,1.44pt,0,1.44pt">
                  <w:txbxContent>
                    <w:p w:rsidR="00C940CA" w:rsidP="00C940CA" w:rsidRDefault="00C940CA" w14:paraId="24CE4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49184" behindDoc="0" locked="0" layoutInCell="1" allowOverlap="1" wp14:editId="2C96376E" wp14:anchorId="13B547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1" name="Rectangle 8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3C6D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1" style="position:absolute;margin-left:104pt;margin-top:11pt;width:79pt;height:159pt;z-index:259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pugEAAE0DAAAOAAAAZHJzL2Uyb0RvYy54bWysU8tu2zAQvBfoPxC813okSGT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Xb1dUOJYxa79BN9&#10;Y240kpyqkxZC5v5mv+YQe7z2HJ7gnEVcZvGLApu/KIssxePjxWO5JMKxuL5adzV2guNWbuANJghT&#10;vd0OENNX6S3Ji4ECcinWssP3mE5HX4/gvczm9H5epWW3FDXNbbN+Jbvz4ogicUrTIwZl/DxQbnSg&#10;ZMbODzT+3jOQlJhvDq1tb6+vWhyVkjRd2+EIQ0mQ9u59lTk+eRwmnoCSfQA9Tki4mFR4Yc+KsvN8&#10;5aF4nxf2b3/B9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8UU6boBAABNAwAADgAAAAAAAAAAAAAAAAAuAgAAZHJzL2Uy&#10;b0RvYy54bWxQSwECLQAUAAYACAAAACEArtatUNsAAAAKAQAADwAAAAAAAAAAAAAAAAAUBAAAZHJz&#10;L2Rvd25yZXYueG1sUEsFBgAAAAAEAAQA8wAAABwFAAAAAA==&#10;" w14:anchorId="13B547F5">
                <v:textbox inset="2.16pt,1.44pt,0,1.44pt">
                  <w:txbxContent>
                    <w:p w:rsidR="00C940CA" w:rsidP="00C940CA" w:rsidRDefault="00C940CA" w14:paraId="673C6D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0208" behindDoc="0" locked="0" layoutInCell="1" allowOverlap="1" wp14:editId="3E2C1A9B" wp14:anchorId="19D9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2" name="Rectangle 8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B90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2" style="position:absolute;margin-left:104pt;margin-top:11pt;width:79pt;height:159pt;z-index:259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zTxfQuQEAAE0DAAAOAAAAAAAAAAAAAAAAAC4CAABkcnMvZTJv&#10;RG9jLnhtbFBLAQItABQABgAIAAAAIQCu1q1Q2wAAAAoBAAAPAAAAAAAAAAAAAAAAABMEAABkcnMv&#10;ZG93bnJldi54bWxQSwUGAAAAAAQABADzAAAAGwUAAAAA&#10;" w14:anchorId="19D93DFF">
                <v:textbox inset="2.16pt,1.44pt,0,1.44pt">
                  <w:txbxContent>
                    <w:p w:rsidR="00C940CA" w:rsidP="00C940CA" w:rsidRDefault="00C940CA" w14:paraId="20B90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1232" behindDoc="0" locked="0" layoutInCell="1" allowOverlap="1" wp14:editId="17B054B6" wp14:anchorId="3D0584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3" name="Rectangle 8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74F7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3" style="position:absolute;margin-left:104pt;margin-top:11pt;width:79pt;height:159pt;z-index:259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J+uQEAAE0DAAAOAAAAZHJzL2Uyb0RvYy54bWysU8tu2zAQvBfoPxC815LlIF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e3bmw0lnjvs0jf0&#10;jfvRKnKuTkZKVfpb/JpjGvDaS3yGS5ZwWcQvGlz5oiyyVI9PV4/VkonA4v3mvm+xEwK3SgNvMUGY&#10;5vV2hJQ/qeBIWTAKyKVay49fUj4f/X0E7xU25/fLKi/7papZ33VXsvsgTygSpzQ/YdA2zIwKayIl&#10;M3ae0fTzwEFRYj97tLa7u9l0OCo1WfddjyMMNUHa+7dV7sUUcJhEBkoOEcw4IeH6buWFPavKLvNV&#10;huJtXtm//gW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7SmJ+uQEAAE0DAAAOAAAAAAAAAAAAAAAAAC4CAABkcnMvZTJv&#10;RG9jLnhtbFBLAQItABQABgAIAAAAIQCu1q1Q2wAAAAoBAAAPAAAAAAAAAAAAAAAAABMEAABkcnMv&#10;ZG93bnJldi54bWxQSwUGAAAAAAQABADzAAAAGwUAAAAA&#10;" w14:anchorId="3D058446">
                <v:textbox inset="2.16pt,1.44pt,0,1.44pt">
                  <w:txbxContent>
                    <w:p w:rsidR="00C940CA" w:rsidP="00C940CA" w:rsidRDefault="00C940CA" w14:paraId="074F7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2256" behindDoc="0" locked="0" layoutInCell="1" allowOverlap="1" wp14:editId="5EF4B546" wp14:anchorId="62AE97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4" name="Rectangle 8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6C6E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4" style="position:absolute;margin-left:104pt;margin-top:11pt;width:79pt;height:159pt;z-index:259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vVugEAAE0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Whbr1aUOG6xS3/Q&#10;N+76UZFjdTBSqtzf7NcUYofXnsIjnLKIyyx+1mDzF2WRuXh8OHus5kQEFq8vrtsaOyFwKzfwEhOE&#10;qd5vB4jpXnlL8oJRQC7FWr7/FdPx6NsRvJfZHN/PqzRv56JmedU0b2S3Xh5QJE5pesCgRz8xKkYT&#10;KJmw84zG1x0HRcn406G1zdXqosFRKcmybVocYSgJ0t5+rHInBo/DJBJQsgtg+gEJF5MKL+xZUXaa&#10;rzwUH/PC/v0v2PwF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YfL1boBAABNAwAADgAAAAAAAAAAAAAAAAAuAgAAZHJzL2Uy&#10;b0RvYy54bWxQSwECLQAUAAYACAAAACEArtatUNsAAAAKAQAADwAAAAAAAAAAAAAAAAAUBAAAZHJz&#10;L2Rvd25yZXYueG1sUEsFBgAAAAAEAAQA8wAAABwFAAAAAA==&#10;" w14:anchorId="62AE9771">
                <v:textbox inset="2.16pt,1.44pt,0,1.44pt">
                  <w:txbxContent>
                    <w:p w:rsidR="00C940CA" w:rsidP="00C940CA" w:rsidRDefault="00C940CA" w14:paraId="2E6C6E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3280" behindDoc="0" locked="0" layoutInCell="1" allowOverlap="1" wp14:editId="2BD48586" wp14:anchorId="6CDB15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5" name="Rectangle 8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67D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5" style="position:absolute;margin-left:104pt;margin-top:11pt;width:79pt;height:159pt;z-index:259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7YK+e7oBAABNAwAADgAAAAAAAAAAAAAAAAAuAgAAZHJzL2Uy&#10;b0RvYy54bWxQSwECLQAUAAYACAAAACEArtatUNsAAAAKAQAADwAAAAAAAAAAAAAAAAAUBAAAZHJz&#10;L2Rvd25yZXYueG1sUEsFBgAAAAAEAAQA8wAAABwFAAAAAA==&#10;" w14:anchorId="6CDB157E">
                <v:textbox inset="2.16pt,1.44pt,0,1.44pt">
                  <w:txbxContent>
                    <w:p w:rsidR="00C940CA" w:rsidP="00C940CA" w:rsidRDefault="00C940CA" w14:paraId="4567D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4304" behindDoc="0" locked="0" layoutInCell="1" allowOverlap="1" wp14:editId="6444E550" wp14:anchorId="13133E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6" name="Rectangle 8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3960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6" style="position:absolute;margin-left:104pt;margin-top:11pt;width:79pt;height:159pt;z-index:259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AE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vVpT4rjFLv1C&#10;37jrR0VO1cFIqXJ/s19TiB1eew5PcM4iLrP4WYPNX5RF5uLx8eKxmhMRWLy5umlr7ITArdzANSYI&#10;U33cDhDTvfKW5AWjgFyKtfzwM6bT0fcjeC+zOb2fV2nezUXN8rpZvZPdeXlEkTil6RGDHv3EqBhN&#10;oGTCzjMaX/ccFCXjD4fWNterqwZHpSTLtmlxhKEkSHv3ucqdGDwOk0hAyT6A6QckXEwqvLBnRdl5&#10;vvJQfM4L+4+/YPsG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kFBQBLoBAABNAwAADgAAAAAAAAAAAAAAAAAuAgAAZHJzL2Uy&#10;b0RvYy54bWxQSwECLQAUAAYACAAAACEArtatUNsAAAAKAQAADwAAAAAAAAAAAAAAAAAUBAAAZHJz&#10;L2Rvd25yZXYueG1sUEsFBgAAAAAEAAQA8wAAABwFAAAAAA==&#10;" w14:anchorId="13133E2C">
                <v:textbox inset="2.16pt,1.44pt,0,1.44pt">
                  <w:txbxContent>
                    <w:p w:rsidR="00C940CA" w:rsidP="00C940CA" w:rsidRDefault="00C940CA" w14:paraId="5F3960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5328" behindDoc="0" locked="0" layoutInCell="1" allowOverlap="1" wp14:editId="1A6EBD8D" wp14:anchorId="421E2B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7" name="Rectangle 8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7DCA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7" style="position:absolute;margin-left:104pt;margin-top:11pt;width:79pt;height:162pt;z-index:259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1t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lbr9aUOGaxS7/R&#10;N+YGI8mpOmohZO5v9msKscNrj+EBzlnEZRY/K7D5i7LIXDw+XjyWcyIci9dX122NneC41dSr1RoT&#10;hKnebgeI6bv0luRFTwG5FGvZ4WdMp6OvR/BeZnN6P6/SvJuLmuW6+fpKdufFEUXilKZ7DMr4qafc&#10;6EDJhJ3vaXzZM5CUmB8OrW3Wq6sGR6Uky7ZpcYShJEh7977KHB89DhNPQMk+gB5GJFxMKrywZ0XZ&#10;eb7y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7CHW27AQAATQMAAA4AAAAAAAAAAAAAAAAALgIAAGRycy9l&#10;Mm9Eb2MueG1sUEsBAi0AFAAGAAgAAAAhAHtLjtTbAAAACgEAAA8AAAAAAAAAAAAAAAAAFQQAAGRy&#10;cy9kb3ducmV2LnhtbFBLBQYAAAAABAAEAPMAAAAdBQAAAAA=&#10;" w14:anchorId="421E2B45">
                <v:textbox inset="2.16pt,1.44pt,0,1.44pt">
                  <w:txbxContent>
                    <w:p w:rsidR="00C940CA" w:rsidP="00C940CA" w:rsidRDefault="00C940CA" w14:paraId="207DCA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6352" behindDoc="0" locked="0" layoutInCell="1" allowOverlap="1" wp14:editId="0308BAD2" wp14:anchorId="256A88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8" name="Rectangle 8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7576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8" style="position:absolute;margin-left:104pt;margin-top:11pt;width:79pt;height:162pt;z-index:259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oZuw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eoW9ctxil36h&#10;b9z1oyKn6mCkVLm/2a8pxA6vPYcnOGcRl1n8rMHmL8oic/H4ePFYzYkILN5c3bQ1dkLgVlOvVmtM&#10;EKb6uB0gpnvlLckLRgG5FGv54WdMp6PvR/BeZnN6P6/SvJuLmuW6uX4nu/PyiCJxStMjBj36iVEx&#10;mkDJhJ1nNL7uOShKxh8OrW3Wq6sGR6Uky7Zp0RY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+BShm7AQAATQMAAA4AAAAAAAAAAAAAAAAALgIAAGRycy9l&#10;Mm9Eb2MueG1sUEsBAi0AFAAGAAgAAAAhAHtLjtTbAAAACgEAAA8AAAAAAAAAAAAAAAAAFQQAAGRy&#10;cy9kb3ducmV2LnhtbFBLBQYAAAAABAAEAPMAAAAdBQAAAAA=&#10;" w14:anchorId="256A88A4">
                <v:textbox inset="2.16pt,1.44pt,0,1.44pt">
                  <w:txbxContent>
                    <w:p w:rsidR="00C940CA" w:rsidP="00C940CA" w:rsidRDefault="00C940CA" w14:paraId="5C7576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7376" behindDoc="0" locked="0" layoutInCell="1" allowOverlap="1" wp14:editId="238445B4" wp14:anchorId="00F3C9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9" name="Rectangle 8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6348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9" style="position:absolute;margin-left:104pt;margin-top:11pt;width:79pt;height:162pt;z-index:259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+3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3r1YYSzx126Qf6&#10;xn1vFTlXByOlmvs7+zXG1OG1l/gMlyzhchY/aXDzF2WRqXh8unqspkwEFjc3m7bGTgjcaurVao0J&#10;wlTvtyOk/E0FR+YFo4BcirX8+JDy+ejbEbw3szm/P6/ytJ+KmuW6Wb+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eEP7e7AQAATQMAAA4AAAAAAAAAAAAAAAAALgIAAGRycy9l&#10;Mm9Eb2MueG1sUEsBAi0AFAAGAAgAAAAhAHtLjtTbAAAACgEAAA8AAAAAAAAAAAAAAAAAFQQAAGRy&#10;cy9kb3ducmV2LnhtbFBLBQYAAAAABAAEAPMAAAAdBQAAAAA=&#10;" w14:anchorId="00F3C975">
                <v:textbox inset="2.16pt,1.44pt,0,1.44pt">
                  <w:txbxContent>
                    <w:p w:rsidR="00C940CA" w:rsidP="00C940CA" w:rsidRDefault="00C940CA" w14:paraId="296348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8400" behindDoc="0" locked="0" layoutInCell="1" allowOverlap="1" wp14:editId="65B02ED9" wp14:anchorId="2472DD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0" name="Rectangle 8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FA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0" style="position:absolute;margin-left:104pt;margin-top:11pt;width:79pt;height:135pt;z-index:259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ka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v6BBjlvs0i/0&#10;jbthUuRUHY2UKvc3+zWH2OO1x/AA5yziMotfNNj8RVlkKR4fLx6rJRGBxeur667GhwRuNeu6yQnC&#10;VC+3A8T0XXlL8oJRQC7FWn64i+l09PkI3stsTu/nVVp2S1HTrNvumezOyyOKxClN9xj05GdGxWQC&#10;JTN2ntH4Z89BUTL9cGhtu/581eKolKTp2g5HGEqCtHevq9yJ0eMwiQSU7AOYYUTCxaTCC3tWlJ3n&#10;Kw/F67ywf/kLtn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6kpGroBAABNAwAADgAAAAAAAAAAAAAAAAAuAgAAZHJzL2Uy&#10;b0RvYy54bWxQSwECLQAUAAYACAAAACEAsUqaJdsAAAAKAQAADwAAAAAAAAAAAAAAAAAUBAAAZHJz&#10;L2Rvd25yZXYueG1sUEsFBgAAAAAEAAQA8wAAABwFAAAAAA==&#10;" w14:anchorId="2472DDB5">
                <v:textbox inset="2.16pt,1.44pt,0,1.44pt">
                  <w:txbxContent>
                    <w:p w:rsidR="00C940CA" w:rsidP="00C940CA" w:rsidRDefault="00C940CA" w14:paraId="53BFA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59424" behindDoc="0" locked="0" layoutInCell="1" allowOverlap="1" wp14:editId="74511010" wp14:anchorId="330224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1" name="Rectangle 8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FC1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1" style="position:absolute;margin-left:104pt;margin-top:11pt;width:79pt;height:135pt;z-index:259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y0ug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hXf2oocdxil36i&#10;b9wNkyLn6mikVLm/2a85xB6vPYYHuGQRl1n8osHmL8oiS/H4dPVYLYkILG5uNl2NnRC41azrJicI&#10;U73cDhDTV+UtyQtGAbkUa/nxe0zno89H8F5mc34/r9KyX4qaZt1unsnuvTyhSJzSdI9BT35mVEwm&#10;UDJj5xmNvw8cFCXTN4fWtuuPNy2OSkmaru1whKEkSHv/usqdGD0Ok0hAySGAGUY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6xctLoBAABNAwAADgAAAAAAAAAAAAAAAAAuAgAAZHJzL2Uy&#10;b0RvYy54bWxQSwECLQAUAAYACAAAACEAsUqaJdsAAAAKAQAADwAAAAAAAAAAAAAAAAAUBAAAZHJz&#10;L2Rvd25yZXYueG1sUEsFBgAAAAAEAAQA8wAAABwFAAAAAA==&#10;" w14:anchorId="330224F8">
                <v:textbox inset="2.16pt,1.44pt,0,1.44pt">
                  <w:txbxContent>
                    <w:p w:rsidR="00C940CA" w:rsidP="00C940CA" w:rsidRDefault="00C940CA" w14:paraId="21FC1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0448" behindDoc="0" locked="0" layoutInCell="1" allowOverlap="1" wp14:editId="539B5C15" wp14:anchorId="64E22B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2" name="Rectangle 8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E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2" style="position:absolute;margin-left:104pt;margin-top:11pt;width:79pt;height:135pt;z-index:259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fe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hXf2wpcdxil36g&#10;b9wNkyLn6mikVLm/2a85xB6vPYVHuGQRl1n8osHmL8oiS/H4dPVYLYkILN6ub7saOyFwq9nUTU4Q&#10;pnq5HSCmL8pbkheMAnIp1vLjt5jOR5+P4L3M5vx+XqVlvxQ1zWZdcHNx7+UJReKUpgcMevIzo2Iy&#10;gZIZO89o/H3goCiZvjq0tt18WKMTqSRN13Y4wlASpL1/XeVOjB6HSSSg5BDADCMSLiYVXtizouwy&#10;X3koXueF/c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rXH3roBAABNAwAADgAAAAAAAAAAAAAAAAAuAgAAZHJzL2Uy&#10;b0RvYy54bWxQSwECLQAUAAYACAAAACEAsUqaJdsAAAAKAQAADwAAAAAAAAAAAAAAAAAUBAAAZHJz&#10;L2Rvd25yZXYueG1sUEsFBgAAAAAEAAQA8wAAABwFAAAAAA==&#10;" w14:anchorId="64E22B13">
                <v:textbox inset="2.16pt,1.44pt,0,1.44pt">
                  <w:txbxContent>
                    <w:p w:rsidR="00C940CA" w:rsidP="00C940CA" w:rsidRDefault="00C940CA" w14:paraId="6BB8E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1472" behindDoc="0" locked="0" layoutInCell="1" allowOverlap="1" wp14:editId="4AD815F7" wp14:anchorId="0A2865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3" name="Rectangle 8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FA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3" style="position:absolute;margin-left:104pt;margin-top:11pt;width:79pt;height:162pt;z-index:259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ph88G7AQAATQMAAA4AAAAAAAAAAAAAAAAALgIAAGRycy9l&#10;Mm9Eb2MueG1sUEsBAi0AFAAGAAgAAAAhAHtLjtTbAAAACgEAAA8AAAAAAAAAAAAAAAAAFQQAAGRy&#10;cy9kb3ducmV2LnhtbFBLBQYAAAAABAAEAPMAAAAdBQAAAAA=&#10;" w14:anchorId="0A2865DA">
                <v:textbox inset="2.16pt,1.44pt,0,1.44pt">
                  <w:txbxContent>
                    <w:p w:rsidR="00C940CA" w:rsidP="00C940CA" w:rsidRDefault="00C940CA" w14:paraId="24FA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2496" behindDoc="0" locked="0" layoutInCell="1" allowOverlap="1" wp14:editId="597995BC" wp14:anchorId="5ECF80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4" name="Rectangle 8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683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4" style="position:absolute;margin-left:104pt;margin-top:11pt;width:79pt;height:162pt;z-index:259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pquwEAAE0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29dcVJY5ZnNJv&#10;1I25wUhyio5aCJnnm/WaQuyw7DE8wNmLeMzkZwU2f5EWmYvGx4vGck6EY/D66rqtcRIcU029Wq3R&#10;wTbVW3WAmL5Lb0k+9BQQS5GWHX7GdLr6egXrMprT+/mU5t1c2CzXV80r2J0XRySJW5ru0Sjjp55y&#10;owMlE06+p/Flz0BSYn44lLZZr7CWpOIs26bFFYbiIOzd+yhzfPS4TDwBJfsAehgRcBGp4MKZFWbn&#10;/cpL8d4v6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SsWmq7AQAATQMAAA4AAAAAAAAAAAAAAAAALgIAAGRycy9l&#10;Mm9Eb2MueG1sUEsBAi0AFAAGAAgAAAAhAHtLjtTbAAAACgEAAA8AAAAAAAAAAAAAAAAAFQQAAGRy&#10;cy9kb3ducmV2LnhtbFBLBQYAAAAABAAEAPMAAAAdBQAAAAA=&#10;" w14:anchorId="5ECF804B">
                <v:textbox inset="2.16pt,1.44pt,0,1.44pt">
                  <w:txbxContent>
                    <w:p w:rsidR="00C940CA" w:rsidP="00C940CA" w:rsidRDefault="00C940CA" w14:paraId="0F4683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3520" behindDoc="0" locked="0" layoutInCell="1" allowOverlap="1" wp14:editId="414DF91E" wp14:anchorId="28723A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5" name="Rectangle 8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B314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5" style="position:absolute;margin-left:104pt;margin-top:11pt;width:79pt;height:60pt;z-index:259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aO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crra0osMzil&#10;X6gbs4MW5JQdVd+LNN+k1+RDi2XP/gnOUUA3kZ8lmPRFWmTOGh8vGos5Eo7Jdb1uSpwEx6PV1bpG&#10;H7sUb8UeQvwpnCHJ6SgglKwsO9yHeLr6egXrEpjT88mL827OZJarun7FunP9ETniksZHNFK7qaNc&#10;K0/JhIPvaPizZyAo0XcWla1WV3WFm5KDZVM1uMGQA0S9e59llo8Od4lHoGTvQQ0jAs4aZVw4sszs&#10;vF5pJ97HGf3bT7D9C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FWD2jrsBAABMAwAADgAAAAAAAAAAAAAAAAAuAgAAZHJzL2Uy&#10;b0RvYy54bWxQSwECLQAUAAYACAAAACEAomkztNoAAAAKAQAADwAAAAAAAAAAAAAAAAAVBAAAZHJz&#10;L2Rvd25yZXYueG1sUEsFBgAAAAAEAAQA8wAAABwFAAAAAA==&#10;" w14:anchorId="28723AFE">
                <v:textbox inset="2.16pt,1.44pt,0,1.44pt">
                  <w:txbxContent>
                    <w:p w:rsidR="00C940CA" w:rsidP="00C940CA" w:rsidRDefault="00C940CA" w14:paraId="35B314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4544" behindDoc="0" locked="0" layoutInCell="1" allowOverlap="1" wp14:editId="1ED35D05" wp14:anchorId="675AB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6" name="Rectangle 8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9D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6" style="position:absolute;margin-left:104pt;margin-top:11pt;width:79pt;height:60pt;z-index:259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o/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rjHSWOW5zS&#10;d9SNu35U5JIdjJQqzzfrNYXYYdlzeIJrFNHN5GcNNn+RFpmLxuebxmpORGByu9q2NU5C4NFmvV2h&#10;j12q1+IAMX1W3pLsMAoIpSjLT19julx9uYJ1Gczl+eyl+TAXMsvNav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GQxmj+8AQAATAMAAA4AAAAAAAAAAAAAAAAALgIAAGRycy9l&#10;Mm9Eb2MueG1sUEsBAi0AFAAGAAgAAAAhAKJpM7TaAAAACgEAAA8AAAAAAAAAAAAAAAAAFgQAAGRy&#10;cy9kb3ducmV2LnhtbFBLBQYAAAAABAAEAPMAAAAdBQAAAAA=&#10;" w14:anchorId="675ABB61">
                <v:textbox inset="2.16pt,1.44pt,0,1.44pt">
                  <w:txbxContent>
                    <w:p w:rsidR="00C940CA" w:rsidP="00C940CA" w:rsidRDefault="00C940CA" w14:paraId="564F9D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5568" behindDoc="0" locked="0" layoutInCell="1" allowOverlap="1" wp14:editId="126D269E" wp14:anchorId="2DA448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7" name="Rectangle 8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95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7" style="position:absolute;margin-left:104pt;margin-top:11pt;width:79pt;height:60pt;z-index:259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7U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r5dU+K4xSn9&#10;RN24G4wk5+yo+17m+Wa9phA7LHsKj3CJIrqZ/KzA5i/SInPR+HTVWM6JCExuVpu2xkkIPFrfbFbo&#10;Y5fqtThATF+ltyQ7jAJCKcry4/eYzldfrmBdBnN+Pntp3s+FzHK9un3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LVu1LsBAABMAwAADgAAAAAAAAAAAAAAAAAuAgAAZHJzL2Uy&#10;b0RvYy54bWxQSwECLQAUAAYACAAAACEAomkztNoAAAAKAQAADwAAAAAAAAAAAAAAAAAVBAAAZHJz&#10;L2Rvd25yZXYueG1sUEsFBgAAAAAEAAQA8wAAABwFAAAAAA==&#10;" w14:anchorId="2DA4480F">
                <v:textbox inset="2.16pt,1.44pt,0,1.44pt">
                  <w:txbxContent>
                    <w:p w:rsidR="00C940CA" w:rsidP="00C940CA" w:rsidRDefault="00C940CA" w14:paraId="7495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6592" behindDoc="0" locked="0" layoutInCell="1" allowOverlap="1" wp14:editId="451B30E6" wp14:anchorId="006F33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8" name="Rectangle 8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002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8" style="position:absolute;margin-left:104pt;margin-top:11pt;width:79pt;height:60pt;z-index:259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Pi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/Rln5bnDKf1E&#10;3bjvrSLn7GCkVPN8Z73GmDose4qPcIkSujP5SYObv0iLTEXj01VjNWUiMLlZbdoaJyHwaH2zWaGP&#10;XarX4ggpf1XBkdlhFBBKUZYfv6d8vvpyBetmMOfnZy9P+6mQWa5X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3VT4rsBAABMAwAADgAAAAAAAAAAAAAAAAAuAgAAZHJzL2Uy&#10;b0RvYy54bWxQSwECLQAUAAYACAAAACEAomkztNoAAAAKAQAADwAAAAAAAAAAAAAAAAAVBAAAZHJz&#10;L2Rvd25yZXYueG1sUEsFBgAAAAAEAAQA8wAAABwFAAAAAA==&#10;" w14:anchorId="006F3399">
                <v:textbox inset="2.16pt,1.44pt,0,1.44pt">
                  <w:txbxContent>
                    <w:p w:rsidR="00C940CA" w:rsidP="00C940CA" w:rsidRDefault="00C940CA" w14:paraId="00002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7616" behindDoc="0" locked="0" layoutInCell="1" allowOverlap="1" wp14:editId="275FEE37" wp14:anchorId="3F2FC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9" name="Rectangle 8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2B5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9" style="position:absolute;margin-left:104pt;margin-top:11pt;width:79pt;height:60pt;z-index:259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cJ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/XlDiecOp/QL&#10;deO+t4qcs4ORUs3znfUaY+qw7DE+wCVK6M7kJw1u/iItMhWNT1eN1ZSJwORmtWlrnITAo/XNZoU+&#10;dqleiiOk/E0FR2aHUUAoRVl+/JHy+erzFaybwZyfn7087adCZrlerZ+x7oM8IUdc0nyPRtswMiqs&#10;iZSMOHhG058DB0WJ/e5R2WZ9s2pwU0qwbJsWNxhKgKj3r7PciyHgLokMlBwimH5AwEWjggtHVphd&#10;1mveiddxQf/y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/GnCbsBAABMAwAADgAAAAAAAAAAAAAAAAAuAgAAZHJzL2Uy&#10;b0RvYy54bWxQSwECLQAUAAYACAAAACEAomkztNoAAAAKAQAADwAAAAAAAAAAAAAAAAAVBAAAZHJz&#10;L2Rvd25yZXYueG1sUEsFBgAAAAAEAAQA8wAAABwFAAAAAA==&#10;" w14:anchorId="3F2FC9DD">
                <v:textbox inset="2.16pt,1.44pt,0,1.44pt">
                  <w:txbxContent>
                    <w:p w:rsidR="00C940CA" w:rsidP="00C940CA" w:rsidRDefault="00C940CA" w14:paraId="202B5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8640" behindDoc="0" locked="0" layoutInCell="1" allowOverlap="1" wp14:editId="60369AC1" wp14:anchorId="264280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0" name="Rectangle 8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436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0" style="position:absolute;margin-left:104pt;margin-top:11pt;width:79pt;height:60pt;z-index:259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26ug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vkWBPHc4pZ+o&#10;G/e9VeScHYyUap7vrNcYU4dlz/EJLlFCdyY/aXDzF2mRqWh8umqspkwEJjerTVvjQwKP1jebFfrY&#10;pXorjpDyVxUcmR1GAaEUZfnxe8rnq69XsG4Gc35+9vK0nwqZ5XrVvmLdB3lCjrik+RGNtmFkVFgT&#10;KRlx8Iym3wcOihL7zaOyzfpm1eCmlGDZNi1uMJQAUe/fZ7kXQ8BdEhkoOUQw/YCAi0YFF46sMLus&#10;17wT7+OC/u0n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ql26ugEAAEwDAAAOAAAAAAAAAAAAAAAAAC4CAABkcnMvZTJv&#10;RG9jLnhtbFBLAQItABQABgAIAAAAIQCiaTO02gAAAAoBAAAPAAAAAAAAAAAAAAAAABQEAABkcnMv&#10;ZG93bnJldi54bWxQSwUGAAAAAAQABADzAAAAGwUAAAAA&#10;" w14:anchorId="26428009">
                <v:textbox inset="2.16pt,1.44pt,0,1.44pt">
                  <w:txbxContent>
                    <w:p w:rsidR="00C940CA" w:rsidP="00C940CA" w:rsidRDefault="00C940CA" w14:paraId="4C436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69664" behindDoc="0" locked="0" layoutInCell="1" allowOverlap="1" wp14:editId="71826B64" wp14:anchorId="29DBD4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1" name="Rectangle 8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676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1" style="position:absolute;margin-left:104pt;margin-top:11pt;width:79pt;height:60pt;z-index:259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lRuwEAAEw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TXldUWK5wSn9&#10;Qd247UdJTtlBd51M8016TT60WPbkH+EcBXQT+VmBSV+kReas8fGisZwjEZhcL9dNiZMQeLS6Wi/R&#10;xy7Fe7GHEO+lMyQ5jAJCycryw68QT1ffrmBdAnN6Pnlx3s2ZTLVart+w7lx3RI64pPEBjRrdxKgY&#10;tadkwsEzGl73HCQl40+Lytarq2WNm5KDqqkb3GDIAaLefcxyKwaHuyQiULL3oPsBAWeNMi4cWWZ2&#10;Xq+0Ex/jjP79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y6pUbsBAABMAwAADgAAAAAAAAAAAAAAAAAuAgAAZHJzL2Uy&#10;b0RvYy54bWxQSwECLQAUAAYACAAAACEAomkztNoAAAAKAQAADwAAAAAAAAAAAAAAAAAVBAAAZHJz&#10;L2Rvd25yZXYueG1sUEsFBgAAAAAEAAQA8wAAABwFAAAAAA==&#10;" w14:anchorId="29DBD4E0">
                <v:textbox inset="2.16pt,1.44pt,0,1.44pt">
                  <w:txbxContent>
                    <w:p w:rsidR="00C940CA" w:rsidP="00C940CA" w:rsidRDefault="00C940CA" w14:paraId="09676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0688" behindDoc="0" locked="0" layoutInCell="1" allowOverlap="1" wp14:editId="565B61B5" wp14:anchorId="335EC9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2" name="Rectangle 8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2B3B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2" style="position:absolute;margin-left:104pt;margin-top:11pt;width:79pt;height:60pt;z-index:259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kB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bb+r6hxHGLXfqG&#10;vnHXj4pcqoORUuX+Zr+mEDu89hpe4JpFXGbxswabvyiLzMXj881jNScisLhdbdsaOyFwa7PernCN&#10;KNXb5QAxfVLekrxgFJBKcZafvsR0Ofr7CN7LZC7P51WaD3MRs9ysC24uHrw8o0Yc0vSMQY9+YlSM&#10;JlAyYeMZjT+PHBQl42eHzjab9QqNSCVZtk2LEwwlQdaH91XuxOBxlkQCSo4BTD8g4eJR4YUtK8qu&#10;45Vn4n1e2L/9BPt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QEZAbsBAABMAwAADgAAAAAAAAAAAAAAAAAuAgAAZHJzL2Uy&#10;b0RvYy54bWxQSwECLQAUAAYACAAAACEAomkztNoAAAAKAQAADwAAAAAAAAAAAAAAAAAVBAAAZHJz&#10;L2Rvd25yZXYueG1sUEsFBgAAAAAEAAQA8wAAABwFAAAAAA==&#10;" w14:anchorId="335EC940">
                <v:textbox inset="2.16pt,1.44pt,0,1.44pt">
                  <w:txbxContent>
                    <w:p w:rsidR="00C940CA" w:rsidP="00C940CA" w:rsidRDefault="00C940CA" w14:paraId="712B3B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1712" behindDoc="0" locked="0" layoutInCell="1" allowOverlap="1" wp14:editId="0D2BBDAD" wp14:anchorId="0AC045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3" name="Rectangle 8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1B0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3" style="position:absolute;margin-left:104pt;margin-top:11pt;width:79pt;height:60pt;z-index:259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3q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Ntfb+ixHOHU/qG&#10;unHfW0Uu2cFIqeb5znqNMXVY9hpf4BoldGfykwY3f5EWmYrG55vGaspEYHK72rY1TkLg0Wa9XaGP&#10;Xaq34ggpf1LBkdlhFBBKUZafvqR8ufr7CtbNYC7Pz16eDlMhs9ysb1gPQZ6RIy5pfkajbRgZFdZE&#10;SkYcPKPp55GDosR+9qhss1mvGtyUEizbpsUNhhIg6sP7LPdiCLhLIgMlxwimHxBwebfgwpEVZtf1&#10;mnfifVzQv/0E+1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hhe3qugEAAEwDAAAOAAAAAAAAAAAAAAAAAC4CAABkcnMvZTJv&#10;RG9jLnhtbFBLAQItABQABgAIAAAAIQCiaTO02gAAAAoBAAAPAAAAAAAAAAAAAAAAABQEAABkcnMv&#10;ZG93bnJldi54bWxQSwUGAAAAAAQABADzAAAAGwUAAAAA&#10;" w14:anchorId="0AC04535">
                <v:textbox inset="2.16pt,1.44pt,0,1.44pt">
                  <w:txbxContent>
                    <w:p w:rsidR="00C940CA" w:rsidP="00C940CA" w:rsidRDefault="00C940CA" w14:paraId="2911B0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2736" behindDoc="0" locked="0" layoutInCell="1" allowOverlap="1" wp14:editId="58FE241B" wp14:anchorId="62184A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4" name="Rectangle 8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DE10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4" style="position:absolute;margin-left:104pt;margin-top:11pt;width:79pt;height:60pt;z-index:259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FC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+m5NiecOp/QD&#10;deO+t4pcsoORUs3znfUaY+qw7Dk+wTVK6M7kJw1u/iItMhWNzzeN1ZSJwOR2tW1rnITAo816u0If&#10;u1RvxRFS/qKCI7PDKCCUoiw/fUv5cvX1CtbNYC7Pz16eDlMhs9ysm1eshyDPyBGXND+i0TaMjApr&#10;IiUjDp7R9OvIQVFiv3pUttmsVw1uSgmWbdPi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osmxQrsBAABMAwAADgAAAAAAAAAAAAAAAAAuAgAAZHJzL2Uy&#10;b0RvYy54bWxQSwECLQAUAAYACAAAACEAomkztNoAAAAKAQAADwAAAAAAAAAAAAAAAAAVBAAAZHJz&#10;L2Rvd25yZXYueG1sUEsFBgAAAAAEAAQA8wAAABwFAAAAAA==&#10;" w14:anchorId="62184AE5">
                <v:textbox inset="2.16pt,1.44pt,0,1.44pt">
                  <w:txbxContent>
                    <w:p w:rsidR="00C940CA" w:rsidP="00C940CA" w:rsidRDefault="00C940CA" w14:paraId="7CDE10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3760" behindDoc="0" locked="0" layoutInCell="1" allowOverlap="1" wp14:editId="529B167B" wp14:anchorId="28BC1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5" name="Rectangle 8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596C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5" style="position:absolute;margin-left:104pt;margin-top:11pt;width:79pt;height:60pt;z-index:259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WpugEAAEw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ra1rc3lDhmcUo/&#10;UDfmBiPJKTtqIWSeb9ZrCrHDspfwDOcoopvJzwps/iItMheNjxeN5ZwIx+R6tW5rnATHo7vr9Qp9&#10;7FK9FweI6av0lmSnp4BQirLs8BjT6erbFazLYE7PZy/Nu7mQWd5dr96w7rw4Ikdc0vSERhk/9ZQb&#10;HSiZcPA9ja97BpIS882hsg2WNrgpJVi2TYsbDCVA1LuPWeb46HGXeAJK9gH0MCLgolHBhSMrzM7r&#10;lXfiY1zQv/8E2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uTUWpugEAAEwDAAAOAAAAAAAAAAAAAAAAAC4CAABkcnMvZTJv&#10;RG9jLnhtbFBLAQItABQABgAIAAAAIQCiaTO02gAAAAoBAAAPAAAAAAAAAAAAAAAAABQEAABkcnMv&#10;ZG93bnJldi54bWxQSwUGAAAAAAQABADzAAAAGwUAAAAA&#10;" w14:anchorId="28BC15BF">
                <v:textbox inset="2.16pt,1.44pt,0,1.44pt">
                  <w:txbxContent>
                    <w:p w:rsidR="00C940CA" w:rsidP="00C940CA" w:rsidRDefault="00C940CA" w14:paraId="34596C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4784" behindDoc="0" locked="0" layoutInCell="1" allowOverlap="1" wp14:editId="5D7E47E1" wp14:anchorId="22BA3B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6" name="Rectangle 8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F1D4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6" style="position:absolute;margin-left:104pt;margin-top:11pt;width:79pt;height:60pt;z-index:259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kYuwEAAEw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dblaUWKZwSn9&#10;Qd2Y7bUg5+yguk6k+Sa9Rh8aLHvyj3CJArqJ/CTBpC/SIlPW+HTVWEyRcExuFpu6xElwPFovNwv0&#10;sUvxXuwhxHvhDElOSwGhZGXZ8VeI56tvV7AugTk/n7w47adMZr5eLt+w7l13Qo64pPEBjdRubCnX&#10;ylMy4uBbGl4PDAQl+qdFZav1clHhpuRgXlc1bjDkAFHvP2aZ5YPDXeIRKDl4UP2AgLNGGReOLDO7&#10;rFf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xwpGLsBAABMAwAADgAAAAAAAAAAAAAAAAAuAgAAZHJzL2Uy&#10;b0RvYy54bWxQSwECLQAUAAYACAAAACEAomkztNoAAAAKAQAADwAAAAAAAAAAAAAAAAAVBAAAZHJz&#10;L2Rvd25yZXYueG1sUEsFBgAAAAAEAAQA8wAAABwFAAAAAA==&#10;" w14:anchorId="22BA3B36">
                <v:textbox inset="2.16pt,1.44pt,0,1.44pt">
                  <w:txbxContent>
                    <w:p w:rsidR="00C940CA" w:rsidP="00C940CA" w:rsidRDefault="00C940CA" w14:paraId="6EF1D4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5808" behindDoc="0" locked="0" layoutInCell="1" allowOverlap="1" wp14:editId="0157FD9B" wp14:anchorId="5098649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7" name="Rectangle 8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3925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7" style="position:absolute;margin-left:104pt;margin-top:11pt;width:79pt;height:60pt;z-index:259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3z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puQ4njFqf0&#10;HXXjrh8VuWQHI6XK8816TSF2WPYcnuAaRXQz+VmDzV+kReai8fmmsZoTEZjcrrZtjZMQeLRZb1fo&#10;Y5fqtThATJ+VtyQ7jAJCKcry09eYLldfrmBdBnN5PntpPsyFzHKz/vi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OY3fO8AQAATAMAAA4AAAAAAAAAAAAAAAAALgIAAGRycy9l&#10;Mm9Eb2MueG1sUEsBAi0AFAAGAAgAAAAhAKJpM7TaAAAACgEAAA8AAAAAAAAAAAAAAAAAFgQAAGRy&#10;cy9kb3ducmV2LnhtbFBLBQYAAAAABAAEAPMAAAAdBQAAAAA=&#10;" w14:anchorId="50986498">
                <v:textbox inset="2.16pt,1.44pt,0,1.44pt">
                  <w:txbxContent>
                    <w:p w:rsidR="00C940CA" w:rsidP="00C940CA" w:rsidRDefault="00C940CA" w14:paraId="623925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6832" behindDoc="0" locked="0" layoutInCell="1" allowOverlap="1" wp14:editId="105C3031" wp14:anchorId="27A8C3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8" name="Rectangle 8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5A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8" style="position:absolute;margin-left:104pt;margin-top:11pt;width:79pt;height:60pt;z-index:259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DFug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bW5Qpn5ZjFKf1B&#10;3ZjrjCTnbK+FkNN8J72GEBssewqPcIkiuhP5UYGdvkiLjFnj01VjOSbCMblZbOoSJ8HxaL3cLNDH&#10;LsV7cYCY7qW3ZHJaCgglK8uOv2I6X327gnUTmPPzk5fG/ZjJzNfL1RvWvRcn5IhLmh7QKOOHlnKj&#10;AyUDDr6l8fXAQFJifjpUtlovFxVuSg7mdVWjKpADRL3/mGWO9x53iSeg5BBAdz0CzhplXDiyzOyy&#10;XtNOfIwz+vefYPcX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WODFugEAAEwDAAAOAAAAAAAAAAAAAAAAAC4CAABkcnMvZTJv&#10;RG9jLnhtbFBLAQItABQABgAIAAAAIQCiaTO02gAAAAoBAAAPAAAAAAAAAAAAAAAAABQEAABkcnMv&#10;ZG93bnJldi54bWxQSwUGAAAAAAQABADzAAAAGwUAAAAA&#10;" w14:anchorId="27A8C361">
                <v:textbox inset="2.16pt,1.44pt,0,1.44pt">
                  <w:txbxContent>
                    <w:p w:rsidR="00C940CA" w:rsidP="00C940CA" w:rsidRDefault="00C940CA" w14:paraId="6595A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7856" behindDoc="0" locked="0" layoutInCell="1" allowOverlap="1" wp14:editId="23758D29" wp14:anchorId="3BB17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9" name="Rectangle 8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4ECA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9" style="position:absolute;margin-left:104pt;margin-top:11pt;width:79pt;height:60pt;z-index:259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Qu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bX23pcRxi1P6&#10;gbpx14+KXLKDkVLl+Wa9phA7LHsOT3CNIrqZ/KzB5i/SInPR+HzTWM2JCExuV9u2xkkIPNqstyv0&#10;sUv1Vhwgpi/KW5IdRgGhFGX56VtMl6uvV7Aug7k8n700H+ZCZrlZb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NwULrsBAABMAwAADgAAAAAAAAAAAAAAAAAuAgAAZHJzL2Uy&#10;b0RvYy54bWxQSwECLQAUAAYACAAAACEAomkztNoAAAAKAQAADwAAAAAAAAAAAAAAAAAVBAAAZHJz&#10;L2Rvd25yZXYueG1sUEsFBgAAAAAEAAQA8wAAABwFAAAAAA==&#10;" w14:anchorId="3BB17F83">
                <v:textbox inset="2.16pt,1.44pt,0,1.44pt">
                  <w:txbxContent>
                    <w:p w:rsidR="00C940CA" w:rsidP="00C940CA" w:rsidRDefault="00C940CA" w14:paraId="0A4ECA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8880" behindDoc="0" locked="0" layoutInCell="1" allowOverlap="1" wp14:editId="12D23F62" wp14:anchorId="6FB521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0" name="Rectangle 8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0E2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0" style="position:absolute;margin-left:104pt;margin-top:11pt;width:79pt;height:60pt;z-index:259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Ux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eoMCee5wSt9R&#10;N+57q8glOxgp1TzfWa8xpg7LXuIzXKOE7kx+0uDmL9IiU9H4fNNYTZkITG5X27bGhwQebdbbFfrY&#10;pXorjpDyZxUcmR1GAaEUZfnpa8qXq69XsG4Gc3l+9vJ0mAqZ5WbdvmI9BHlGjrik+QmNtmFkVFgT&#10;KRlx8IymX0cOihL7xaOyzWa9anBTSrBsmxY3GEqAqA/vs9yLIeAuiQyUHCOYfkDARaOCC0dWmF3X&#10;a96J93FB//YT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/5nUxugEAAEwDAAAOAAAAAAAAAAAAAAAAAC4CAABkcnMvZTJv&#10;RG9jLnhtbFBLAQItABQABgAIAAAAIQCiaTO02gAAAAoBAAAPAAAAAAAAAAAAAAAAABQEAABkcnMv&#10;ZG93bnJldi54bWxQSwUGAAAAAAQABADzAAAAGwUAAAAA&#10;" w14:anchorId="6FB5217A">
                <v:textbox inset="2.16pt,1.44pt,0,1.44pt">
                  <w:txbxContent>
                    <w:p w:rsidR="00C940CA" w:rsidP="00C940CA" w:rsidRDefault="00C940CA" w14:paraId="330E2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79904" behindDoc="0" locked="0" layoutInCell="1" allowOverlap="1" wp14:editId="04B005ED" wp14:anchorId="26D642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1" name="Rectangle 8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53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1" style="position:absolute;margin-left:104pt;margin-top:11pt;width:79pt;height:60pt;z-index:259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Ha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601DiucMufUff&#10;uB+sIpfqaKRUS38Xv6aYerz2HJ/gmiVcLuJnDW75oiwyF4/PN4/VnInA4na97WrshMCtzd12jWtE&#10;qV4vR0j5swqOLAtGAakUZ/npa8qXoy9H8N5C5vL8ssrzYS5iGoR+4XoI8owacUjzIwZtw8SosCZS&#10;MmHjGU2/jhwUJfaLR2fbzd26xUkpSdO1HU4wlARZH95WuRdjwFkSGSg5RjDDiISLR4UXtqwou47X&#10;MhNv88L+9SfY/wY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Nigdq5AQAATAMAAA4AAAAAAAAAAAAAAAAALgIAAGRycy9lMm9E&#10;b2MueG1sUEsBAi0AFAAGAAgAAAAhAKJpM7TaAAAACgEAAA8AAAAAAAAAAAAAAAAAEwQAAGRycy9k&#10;b3ducmV2LnhtbFBLBQYAAAAABAAEAPMAAAAaBQAAAAA=&#10;" w14:anchorId="26D64208">
                <v:textbox inset="2.16pt,1.44pt,0,1.44pt">
                  <w:txbxContent>
                    <w:p w:rsidR="00C940CA" w:rsidP="00C940CA" w:rsidRDefault="00C940CA" w14:paraId="5B153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0928" behindDoc="0" locked="0" layoutInCell="1" allowOverlap="1" wp14:editId="7F7F4F0A" wp14:anchorId="6FE00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2" name="Rectangle 8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090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2" style="position:absolute;margin-left:104pt;margin-top:11pt;width:79pt;height:60pt;z-index:259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viYfrsBAABMAwAADgAAAAAAAAAAAAAAAAAuAgAAZHJzL2Uy&#10;b0RvYy54bWxQSwECLQAUAAYACAAAACEAomkztNoAAAAKAQAADwAAAAAAAAAAAAAAAAAVBAAAZHJz&#10;L2Rvd25yZXYueG1sUEsFBgAAAAAEAAQA8wAAABwFAAAAAA==&#10;" w14:anchorId="6FE0007B">
                <v:textbox inset="2.16pt,1.44pt,0,1.44pt">
                  <w:txbxContent>
                    <w:p w:rsidR="00C940CA" w:rsidP="00C940CA" w:rsidRDefault="00C940CA" w14:paraId="0B090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1952" behindDoc="0" locked="0" layoutInCell="1" allowOverlap="1" wp14:editId="1D3D2864" wp14:anchorId="520823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3" name="Rectangle 8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A3A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3" style="position:absolute;margin-left:104pt;margin-top:11pt;width:79pt;height:60pt;z-index:259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V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er2ixHOHU/qO&#10;unHfW0XO2cFIqeb5znqNMXVY9hKf4RIldGfykwY3f5EWmYrGp6vGaspEYHKz2rQ1TkLg0fpms0If&#10;u1SvxRFS/qqCI7PDKCCUoiw/PqR8vvrnCtbNYM7Pz16e9lMhs1zfXrHugzwhR1zS/IRG2zAyKqyJ&#10;lIw4eEbTrwMHRYn95lHZZn2zanBTSrBsmxY3GEqAqPdvs9yLIeAuiQyUHCKYfkDA5d2CC0dWmF3W&#10;a96Jt3FB//oT7H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efGyVugEAAEwDAAAOAAAAAAAAAAAAAAAAAC4CAABkcnMvZTJv&#10;RG9jLnhtbFBLAQItABQABgAIAAAAIQCiaTO02gAAAAoBAAAPAAAAAAAAAAAAAAAAABQEAABkcnMv&#10;ZG93bnJldi54bWxQSwUGAAAAAAQABADzAAAAGwUAAAAA&#10;" w14:anchorId="52082340">
                <v:textbox inset="2.16pt,1.44pt,0,1.44pt">
                  <w:txbxContent>
                    <w:p w:rsidR="00C940CA" w:rsidP="00C940CA" w:rsidRDefault="00C940CA" w14:paraId="5CA3A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2976" behindDoc="0" locked="0" layoutInCell="1" allowOverlap="1" wp14:editId="06B4A980" wp14:anchorId="4E434B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4" name="Rectangle 8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620B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4" style="position:absolute;margin-left:104pt;margin-top:11pt;width:79pt;height:60pt;z-index:259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A9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3qzpsRxi1P6&#10;gbpx14+KXLKDkVLl+Wa9phA7LHsKj3CNIrqZ/KzB5i/SInPR+HzTWM2JCExuV9u2xkkIPNqstyv0&#10;sUv1Whwgpi/KW5IdRgGhFGX56VtMl6svV7Aug7k8n700H+ZCZrn52LxgPXh5Ro64pOkBjR79xKgY&#10;TaBkwsEzGn8dOShKxq8OlW0261WDm1KCZdu0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TAwPbsBAABMAwAADgAAAAAAAAAAAAAAAAAuAgAAZHJzL2Uy&#10;b0RvYy54bWxQSwECLQAUAAYACAAAACEAomkztNoAAAAKAQAADwAAAAAAAAAAAAAAAAAVBAAAZHJz&#10;L2Rvd25yZXYueG1sUEsFBgAAAAAEAAQA8wAAABwFAAAAAA==&#10;" w14:anchorId="4E434B82">
                <v:textbox inset="2.16pt,1.44pt,0,1.44pt">
                  <w:txbxContent>
                    <w:p w:rsidR="00C940CA" w:rsidP="00C940CA" w:rsidRDefault="00C940CA" w14:paraId="6E620B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4000" behindDoc="0" locked="0" layoutInCell="1" allowOverlap="1" wp14:editId="6B46A7F3" wp14:anchorId="5BD73C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5" name="Rectangle 8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126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5" style="position:absolute;margin-left:104pt;margin-top:11pt;width:79pt;height:60pt;z-index:259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TW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l7fUuK4xSn9&#10;RN24G4wk5+yo+17m+Wa9phA7LHsKj3CJIrqZ/KzA5i/SInPR+HTVWM6JCExuVpu2xkkIPFrfbFbo&#10;Y5fqtThATF+ltyQ7jAJCKcry4/eYzldfrmBdBnN+Pntp3s+FzHJ9u3r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bTE1rsBAABMAwAADgAAAAAAAAAAAAAAAAAuAgAAZHJzL2Uy&#10;b0RvYy54bWxQSwECLQAUAAYACAAAACEAomkztNoAAAAKAQAADwAAAAAAAAAAAAAAAAAVBAAAZHJz&#10;L2Rvd25yZXYueG1sUEsFBgAAAAAEAAQA8wAAABwFAAAAAA==&#10;" w14:anchorId="5BD73CDC">
                <v:textbox inset="2.16pt,1.44pt,0,1.44pt">
                  <w:txbxContent>
                    <w:p w:rsidR="00C940CA" w:rsidP="00C940CA" w:rsidRDefault="00C940CA" w14:paraId="46126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5024" behindDoc="0" locked="0" layoutInCell="1" allowOverlap="1" wp14:editId="4BA4A342" wp14:anchorId="10A60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6" name="Rectangle 8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08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6" style="position:absolute;margin-left:104pt;margin-top:11pt;width:79pt;height:60pt;z-index:259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hn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3pzR4njFqf0&#10;HXXjrh8VuWQHI6XK8816TSF2WPYcnuAaRXQz+VmDzV+kReai8fmmsZoTEZjcrrZtjZMQeLRZb1fo&#10;Y5fqtThATJ+VtyQ7jAJCKcry09eYLldfrmBdBnN5PntpPsyFzHLzcf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KDlqGe8AQAATAMAAA4AAAAAAAAAAAAAAAAALgIAAGRycy9l&#10;Mm9Eb2MueG1sUEsBAi0AFAAGAAgAAAAhAKJpM7TaAAAACgEAAA8AAAAAAAAAAAAAAAAAFgQAAGRy&#10;cy9kb3ducmV2LnhtbFBLBQYAAAAABAAEAPMAAAAdBQAAAAA=&#10;" w14:anchorId="10A601ED">
                <v:textbox inset="2.16pt,1.44pt,0,1.44pt">
                  <w:txbxContent>
                    <w:p w:rsidR="00C940CA" w:rsidP="00C940CA" w:rsidRDefault="00C940CA" w14:paraId="1108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6048" behindDoc="0" locked="0" layoutInCell="1" allowOverlap="1" wp14:editId="6253CDDC" wp14:anchorId="061803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7" name="Rectangle 8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001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7" style="position:absolute;margin-left:104pt;margin-top:11pt;width:79pt;height:60pt;z-index:259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OxhXIy8AQAATAMAAA4AAAAAAAAAAAAAAAAALgIAAGRycy9l&#10;Mm9Eb2MueG1sUEsBAi0AFAAGAAgAAAAhAKJpM7TaAAAACgEAAA8AAAAAAAAAAAAAAAAAFgQAAGRy&#10;cy9kb3ducmV2LnhtbFBLBQYAAAAABAAEAPMAAAAdBQAAAAA=&#10;" w14:anchorId="061803BB">
                <v:textbox inset="2.16pt,1.44pt,0,1.44pt">
                  <w:txbxContent>
                    <w:p w:rsidR="00C940CA" w:rsidP="00C940CA" w:rsidRDefault="00C940CA" w14:paraId="2C001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7072" behindDoc="0" locked="0" layoutInCell="1" allowOverlap="1" wp14:editId="507DA408" wp14:anchorId="440D62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8" name="Rectangle 8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EBFA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8" style="position:absolute;margin-left:104pt;margin-top:11pt;width:79pt;height:60pt;z-index:259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G6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vcZZee5wSj9R&#10;N+57q8g5Oxgp1TzfWa8xpg7LnuIjXKKE7kx+0uDmL9IiU9H4dNVYTZkITG5Wm7bGSQg8Wt9sVuhj&#10;l+q1OELKX1VwZHYYBYRSlOXH7ymfr75cwboZzPn52cvTfipkluvP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6FhursBAABMAwAADgAAAAAAAAAAAAAAAAAuAgAAZHJzL2Uy&#10;b0RvYy54bWxQSwECLQAUAAYACAAAACEAomkztNoAAAAKAQAADwAAAAAAAAAAAAAAAAAVBAAAZHJz&#10;L2Rvd25yZXYueG1sUEsFBgAAAAAEAAQA8wAAABwFAAAAAA==&#10;" w14:anchorId="440D6237">
                <v:textbox inset="2.16pt,1.44pt,0,1.44pt">
                  <w:txbxContent>
                    <w:p w:rsidR="00C940CA" w:rsidP="00C940CA" w:rsidRDefault="00C940CA" w14:paraId="33EBFA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8096" behindDoc="0" locked="0" layoutInCell="1" allowOverlap="1" wp14:editId="57DF18E0" wp14:anchorId="7F0AAE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9" name="Rectangle 8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54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9" style="position:absolute;margin-left:104pt;margin-top:11pt;width:79pt;height:60pt;z-index:259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VRuwEAAEwDAAAOAAAAZHJzL2Uyb0RvYy54bWysU01v2zAMvQ/YfxB0X+w47ew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7JeU2KZwSn9&#10;Qd2YHbQgp+yo+l6k+Sa9Jh9aLHv0D3COArqJ/CzBpC/SInPW+HjRWMyRcEyuV+umxElwPKqv1iv0&#10;sUvxWuwhxJ/CGZKcjgJCycqyw+8QT1dfrmBdAnN6Pnlx3s2ZzLK+rl+w7lx/RI64pPEejdRu6ijX&#10;ylMy4eA7Gv7uGQhK9C+Lylb11arCTcnBsqka3GDIAaLevc0yy0eHu8QjULL3oIYRAWeNMi4cWWZ2&#10;Xq+0E2/jjP71J9j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yWVUbsBAABMAwAADgAAAAAAAAAAAAAAAAAuAgAAZHJzL2Uy&#10;b0RvYy54bWxQSwECLQAUAAYACAAAACEAomkztNoAAAAKAQAADwAAAAAAAAAAAAAAAAAVBAAAZHJz&#10;L2Rvd25yZXYueG1sUEsFBgAAAAAEAAQA8wAAABwFAAAAAA==&#10;" w14:anchorId="7F0AAEC1">
                <v:textbox inset="2.16pt,1.44pt,0,1.44pt">
                  <w:txbxContent>
                    <w:p w:rsidR="00C940CA" w:rsidP="00C940CA" w:rsidRDefault="00C940CA" w14:paraId="1D954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89120" behindDoc="0" locked="0" layoutInCell="1" allowOverlap="1" wp14:editId="79260D1E" wp14:anchorId="24CA1F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80" name="Rectangle 8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833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0" style="position:absolute;margin-left:104pt;margin-top:11pt;width:79pt;height:60pt;z-index:259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a/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3aJAnjuc0i/U&#10;jfveKnLODkZKNc931muMqcOyx/gAlyihO5OfNLj5i7TIVDQ+XTVWUyYCk5vVpq3xIYFH65vNCn3s&#10;Ur0UR0j5mwqOzA6jgFCKsvz4I+Xz1ecrWDeDOT8/e3naT4XMcv25fca6D/KEHHFJ8z0abcPIqLAm&#10;UjLi4BlNfw4cFCX2u0dlm/XNqsFNKcGybVrcYCgBot6/znIvhoC7JDJQcohg+gEBF40KLhxZYXZZ&#10;r3knXscF/ctP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rNNa/ugEAAEwDAAAOAAAAAAAAAAAAAAAAAC4CAABkcnMvZTJv&#10;RG9jLnhtbFBLAQItABQABgAIAAAAIQCiaTO02gAAAAoBAAAPAAAAAAAAAAAAAAAAABQEAABkcnMv&#10;ZG93bnJldi54bWxQSwUGAAAAAAQABADzAAAAGwUAAAAA&#10;" w14:anchorId="24CA1F78">
                <v:textbox inset="2.16pt,1.44pt,0,1.44pt">
                  <w:txbxContent>
                    <w:p w:rsidR="00C940CA" w:rsidP="00C940CA" w:rsidRDefault="00C940CA" w14:paraId="179833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0144" behindDoc="0" locked="0" layoutInCell="1" allowOverlap="1" wp14:editId="6F10399C" wp14:anchorId="43D21F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1" name="Rectangle 8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C780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1" style="position:absolute;margin-left:104pt;margin-top:11pt;width:79pt;height:48pt;z-index:259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rZuwEAAEwDAAAOAAAAZHJzL2Uyb0RvYy54bWysU9tu2zAMfR/QfxD03vjStb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sqkocdzilH6j&#10;btz1oyLH7GCkVMt8F72mEDssewqPcIoiugv5WYNdvkiLzFnjw1ljNSciMNletU2JkxB4dN3etOhj&#10;l+KtOEBM35W3ZHEYBYSSleX7nzEdr75ewboFzPH5xUvzds5kqtvr9hXr1ssDcsQlTQ9o9OgnRsVo&#10;AiUTDp7R+LLjoCgZfzhUtr79elXjpuSgauoGNxhygKi377PcicHjLokElOwCmH5AwFmjjAtHlpmd&#10;1mvZifdxRv/2E2z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Q9a2bsBAABMAwAADgAAAAAAAAAAAAAAAAAuAgAAZHJzL2Uy&#10;b0RvYy54bWxQSwECLQAUAAYACAAAACEAuU4FbtoAAAAKAQAADwAAAAAAAAAAAAAAAAAVBAAAZHJz&#10;L2Rvd25yZXYueG1sUEsFBgAAAAAEAAQA8wAAABwFAAAAAA==&#10;" w14:anchorId="43D21F86">
                <v:textbox inset="2.16pt,1.44pt,0,1.44pt">
                  <w:txbxContent>
                    <w:p w:rsidR="00C940CA" w:rsidP="00C940CA" w:rsidRDefault="00C940CA" w14:paraId="03C780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1168" behindDoc="0" locked="0" layoutInCell="1" allowOverlap="1" wp14:editId="0F0A4BA5" wp14:anchorId="5C7EFF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2" name="Rectangle 8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2B6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2" style="position:absolute;margin-left:104pt;margin-top:11pt;width:79pt;height:48pt;z-index:259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3QbbLrsBAABMAwAADgAAAAAAAAAAAAAAAAAuAgAAZHJzL2Uy&#10;b0RvYy54bWxQSwECLQAUAAYACAAAACEAuU4FbtoAAAAKAQAADwAAAAAAAAAAAAAAAAAVBAAAZHJz&#10;L2Rvd25yZXYueG1sUEsFBgAAAAAEAAQA8wAAABwFAAAAAA==&#10;" w14:anchorId="5C7EFF05">
                <v:textbox inset="2.16pt,1.44pt,0,1.44pt">
                  <w:txbxContent>
                    <w:p w:rsidR="00C940CA" w:rsidP="00C940CA" w:rsidRDefault="00C940CA" w14:paraId="672B6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2192" behindDoc="0" locked="0" layoutInCell="1" allowOverlap="1" wp14:editId="6400EEE9" wp14:anchorId="1904B0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3" name="Rectangle 8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15E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3" style="position:absolute;margin-left:104pt;margin-top:11pt;width:79pt;height:48pt;z-index:259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/F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Nt3a4o8dzhlL6j&#10;btz3VpFzdjBSqnm+s15jTB2WvcRnuEQJ3Zn8pMHNX6RFpqLx6aqxmjIRmNysNm2NkxB4dLNZb9DH&#10;LtVrcYSUv6rgyOwwCgilKMuPjymfr/65gnUzmPPzs5en/VTILG/XV6z7IE/IEZc0P6HRNoyMCmsi&#10;JSMOntH068BBUWIfPCrb3H5e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Rgi/FugEAAEwDAAAOAAAAAAAAAAAAAAAAAC4CAABkcnMvZTJv&#10;RG9jLnhtbFBLAQItABQABgAIAAAAIQC5TgVu2gAAAAoBAAAPAAAAAAAAAAAAAAAAABQEAABkcnMv&#10;ZG93bnJldi54bWxQSwUGAAAAAAQABADzAAAAGwUAAAAA&#10;" w14:anchorId="1904B0D7">
                <v:textbox inset="2.16pt,1.44pt,0,1.44pt">
                  <w:txbxContent>
                    <w:p w:rsidR="00C940CA" w:rsidP="00C940CA" w:rsidRDefault="00C940CA" w14:paraId="2D15E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3216" behindDoc="0" locked="0" layoutInCell="1" allowOverlap="1" wp14:editId="5CBFADA7" wp14:anchorId="12DA53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4" name="Rectangle 8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6528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4" style="position:absolute;margin-left:104pt;margin-top:11pt;width:79pt;height:48pt;z-index:259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s5zbbsBAABMAwAADgAAAAAAAAAAAAAAAAAuAgAAZHJzL2Uy&#10;b0RvYy54bWxQSwECLQAUAAYACAAAACEAuU4FbtoAAAAKAQAADwAAAAAAAAAAAAAAAAAVBAAAZHJz&#10;L2Rvd25yZXYueG1sUEsFBgAAAAAEAAQA8wAAABwFAAAAAA==&#10;" w14:anchorId="12DA5370">
                <v:textbox inset="2.16pt,1.44pt,0,1.44pt">
                  <w:txbxContent>
                    <w:p w:rsidR="00C940CA" w:rsidP="00C940CA" w:rsidRDefault="00C940CA" w14:paraId="216528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4240" behindDoc="0" locked="0" layoutInCell="1" allowOverlap="1" wp14:editId="0099938C" wp14:anchorId="4075C1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5" name="Rectangle 8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017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5" style="position:absolute;margin-left:104pt;margin-top:11pt;width:79pt;height:48pt;z-index:259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eG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G2bm8o8dzhlH6i&#10;btz3VpFzdjBSqnm+s15jTB2WPcVHuEQJ3Zn8pMHNX6RFpqLx6aqxmjIRmNysNm2NkxB4dLNZb9DH&#10;LtVrcYSUv6rgyOwwCgilKMuP31M+X325gnUzmPPzs5en/VTILG/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kqHhrsBAABMAwAADgAAAAAAAAAAAAAAAAAuAgAAZHJzL2Uy&#10;b0RvYy54bWxQSwECLQAUAAYACAAAACEAuU4FbtoAAAAKAQAADwAAAAAAAAAAAAAAAAAVBAAAZHJz&#10;L2Rvd25yZXYueG1sUEsFBgAAAAAEAAQA8wAAABwFAAAAAA==&#10;" w14:anchorId="4075C1D3">
                <v:textbox inset="2.16pt,1.44pt,0,1.44pt">
                  <w:txbxContent>
                    <w:p w:rsidR="00C940CA" w:rsidP="00C940CA" w:rsidRDefault="00C940CA" w14:paraId="100017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5264" behindDoc="0" locked="0" layoutInCell="1" allowOverlap="1" wp14:editId="7DA431A5" wp14:anchorId="1EBE17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6" name="Rectangle 8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30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6" style="position:absolute;margin-left:104pt;margin-top:11pt;width:79pt;height:48pt;z-index:259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s3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S0rdsVJY5ZnNIP&#10;1I25wUhyyo5aCJnnm/WaQuyw7CU8wzmK6GbyswKbv0iLzEXj40VjOSfCMbm+Xrc1ToLj0e16tUYf&#10;u1TvxQFi+iq9JdnpKSCUoiw7PMZ0uvp2BesymNPz2Uvzbi5klnermzesOy+OyBGXND2hUcZPPeVG&#10;B0omHHxP4+uegaTEfHOobHN3c93gppRg2TYtbjCUAFHvPmaZ46PHXeIJKNkH0MOI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xvrN7sBAABMAwAADgAAAAAAAAAAAAAAAAAuAgAAZHJzL2Uy&#10;b0RvYy54bWxQSwECLQAUAAYACAAAACEAuU4FbtoAAAAKAQAADwAAAAAAAAAAAAAAAAAVBAAAZHJz&#10;L2Rvd25yZXYueG1sUEsFBgAAAAAEAAQA8wAAABwFAAAAAA==&#10;" w14:anchorId="1EBE17CF">
                <v:textbox inset="2.16pt,1.44pt,0,1.44pt">
                  <w:txbxContent>
                    <w:p w:rsidR="00C940CA" w:rsidP="00C940CA" w:rsidRDefault="00C940CA" w14:paraId="5DC30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6288" behindDoc="0" locked="0" layoutInCell="1" allowOverlap="1" wp14:editId="7D006927" wp14:anchorId="1F117D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7" name="Rectangle 8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3E147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7" style="position:absolute;margin-left:104pt;margin-top:11pt;width:79pt;height:48pt;z-index:259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58f3LsBAABMAwAADgAAAAAAAAAAAAAAAAAuAgAAZHJzL2Uy&#10;b0RvYy54bWxQSwECLQAUAAYACAAAACEAuU4FbtoAAAAKAQAADwAAAAAAAAAAAAAAAAAVBAAAZHJz&#10;L2Rvd25yZXYueG1sUEsFBgAAAAAEAAQA8wAAABwFAAAAAA==&#10;" w14:anchorId="1F117D4B">
                <v:textbox inset="2.16pt,1.44pt,0,1.44pt">
                  <w:txbxContent>
                    <w:p w:rsidR="00C940CA" w:rsidP="00C940CA" w:rsidRDefault="00C940CA" w14:paraId="23E147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7312" behindDoc="0" locked="0" layoutInCell="1" allowOverlap="1" wp14:editId="0808C99C" wp14:anchorId="13CF05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8" name="Rectangle 8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D11E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8" style="position:absolute;margin-left:104pt;margin-top:11pt;width:79pt;height:48pt;z-index:259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LqugEAAEw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La1i3OynGLU/qN&#10;unHXj4qcsoORUuX5Zr2mEDssewwPcI4iupn8rMHmL9Iic9H4eNFYzYkITK6v1m2NkxB49G29WqOP&#10;Xaq34gAxfVfekuwwCgilKMsPP2M6XX29gnUZzOn57KV5Nxcyy+vV6hXrzssjcsQlTfdo9OgnRsVo&#10;AiUTDp7R+LLnoCgZfzhUtrn+etXgppRg2TZZFSgBot69z3InBo+7JBJQsg9g+gEBF40KLhxZYXZe&#10;r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MXyLqugEAAEwDAAAOAAAAAAAAAAAAAAAAAC4CAABkcnMvZTJv&#10;RG9jLnhtbFBLAQItABQABgAIAAAAIQC5TgVu2gAAAAoBAAAPAAAAAAAAAAAAAAAAABQEAABkcnMv&#10;ZG93bnJldi54bWxQSwUGAAAAAAQABADzAAAAGwUAAAAA&#10;" w14:anchorId="13CF053E">
                <v:textbox inset="2.16pt,1.44pt,0,1.44pt">
                  <w:txbxContent>
                    <w:p w:rsidR="00C940CA" w:rsidP="00C940CA" w:rsidRDefault="00C940CA" w14:paraId="41D11E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8336" behindDoc="0" locked="0" layoutInCell="1" allowOverlap="1" wp14:editId="12C44BC0" wp14:anchorId="542B0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9" name="Rectangle 8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836A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9" style="position:absolute;margin-left:104pt;margin-top:11pt;width:79pt;height:48pt;z-index:259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YB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9oXdYNJZYZnNIf&#10;1I3ZQQtyyo6q70Wab9Jr8qHFskf/AOcooJvIzxJM+iItMmeNjxeNxRwJx2Rz09QlToLj0bdm1aCP&#10;XYrXYg8h/hDOkOR0FBBKVpYdfoV4uvpyBesSmNPzyYvzbs5kluvV+gXrzvVH5IhLGu/RSO2mjnKt&#10;PCUTDr6j4e+egaBE/7SobLX+elPhpuRgWVc1bjDkAFHv3maZ5aPDXeIRKNl7UMOIgLNGGReOLDM7&#10;r1faibdxRv/6E2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ANvWAbsBAABMAwAADgAAAAAAAAAAAAAAAAAuAgAAZHJzL2Uy&#10;b0RvYy54bWxQSwECLQAUAAYACAAAACEAuU4FbtoAAAAKAQAADwAAAAAAAAAAAAAAAAAVBAAAZHJz&#10;L2Rvd25yZXYueG1sUEsFBgAAAAAEAAQA8wAAABwFAAAAAA==&#10;" w14:anchorId="542B0DFB">
                <v:textbox inset="2.16pt,1.44pt,0,1.44pt">
                  <w:txbxContent>
                    <w:p w:rsidR="00C940CA" w:rsidP="00C940CA" w:rsidRDefault="00C940CA" w14:paraId="54836A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599360" behindDoc="0" locked="0" layoutInCell="1" allowOverlap="1" wp14:editId="3D91BB21" wp14:anchorId="0F9AB8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0" name="Rectangle 8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0FA3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0" style="position:absolute;margin-left:104pt;margin-top:11pt;width:79pt;height:48pt;z-index:259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j+G3HrsBAABMAwAADgAAAAAAAAAAAAAAAAAuAgAAZHJzL2Uy&#10;b0RvYy54bWxQSwECLQAUAAYACAAAACEAuU4FbtoAAAAKAQAADwAAAAAAAAAAAAAAAAAVBAAAZHJz&#10;L2Rvd25yZXYueG1sUEsFBgAAAAAEAAQA8wAAABwFAAAAAA==&#10;" w14:anchorId="0F9AB801">
                <v:textbox inset="2.16pt,1.44pt,0,1.44pt">
                  <w:txbxContent>
                    <w:p w:rsidR="00C940CA" w:rsidP="00C940CA" w:rsidRDefault="00C940CA" w14:paraId="460FA3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0384" behindDoc="0" locked="0" layoutInCell="1" allowOverlap="1" wp14:editId="0A093421" wp14:anchorId="1AC4C6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1" name="Rectangle 8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739D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1" style="position:absolute;margin-left:104pt;margin-top:11pt;width:79pt;height:48pt;z-index:259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w2VD9bsBAABMAwAADgAAAAAAAAAAAAAAAAAuAgAAZHJzL2Uy&#10;b0RvYy54bWxQSwECLQAUAAYACAAAACEAuU4FbtoAAAAKAQAADwAAAAAAAAAAAAAAAAAVBAAAZHJz&#10;L2Rvd25yZXYueG1sUEsFBgAAAAAEAAQA8wAAABwFAAAAAA==&#10;" w14:anchorId="1AC4C6BE">
                <v:textbox inset="2.16pt,1.44pt,0,1.44pt">
                  <w:txbxContent>
                    <w:p w:rsidR="00C940CA" w:rsidP="00C940CA" w:rsidRDefault="00C940CA" w14:paraId="70739D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1408" behindDoc="0" locked="0" layoutInCell="1" allowOverlap="1" wp14:editId="071C51FC" wp14:anchorId="1E218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2" name="Rectangle 8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3678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2" style="position:absolute;margin-left:104pt;margin-top:11pt;width:79pt;height:48pt;z-index:259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pRuwEAAEwDAAAOAAAAZHJzL2Uyb0RvYy54bWysU8tu2zAQvBfoPxC815KVNpY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umsocdxil36g&#10;b9wNkyLn6mikVLm/2a85xB6vPYVHuGQRl1n8osHmL8oiS/H4dPVYLYkILHY3XVtjJwRufepuO1wj&#10;SvV8OUBMX5S3JC8YBaRSnOXHbzGdj/49gvcymfPzeZWW/VLErDebgpuLey9PqBGHND1g0JOfGRWT&#10;CZTM2HhG4+8DB0XJ9NWhs83m4w0akUqybpsWJxhKgqz3L6vcidHjLIkElBwCmGFEwsWjwgtbVpRd&#10;xivPxMu8sH/+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4v9aUbsBAABMAwAADgAAAAAAAAAAAAAAAAAuAgAAZHJzL2Uy&#10;b0RvYy54bWxQSwECLQAUAAYACAAAACEAuU4FbtoAAAAKAQAADwAAAAAAAAAAAAAAAAAVBAAAZHJz&#10;L2Rvd25yZXYueG1sUEsFBgAAAAAEAAQA8wAAABwFAAAAAA==&#10;" w14:anchorId="1E2185F2">
                <v:textbox inset="2.16pt,1.44pt,0,1.44pt">
                  <w:txbxContent>
                    <w:p w:rsidR="00C940CA" w:rsidP="00C940CA" w:rsidRDefault="00C940CA" w14:paraId="003678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2432" behindDoc="0" locked="0" layoutInCell="1" allowOverlap="1" wp14:editId="664C2964" wp14:anchorId="6481E5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3" name="Rectangle 8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A95C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3" style="position:absolute;margin-left:104pt;margin-top:11pt;width:79pt;height:48pt;z-index:259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e666ugEAAEwDAAAOAAAAAAAAAAAAAAAAAC4CAABkcnMvZTJv&#10;RG9jLnhtbFBLAQItABQABgAIAAAAIQC5TgVu2gAAAAoBAAAPAAAAAAAAAAAAAAAAABQEAABkcnMv&#10;ZG93bnJldi54bWxQSwUGAAAAAAQABADzAAAAGwUAAAAA&#10;" w14:anchorId="6481E572">
                <v:textbox inset="2.16pt,1.44pt,0,1.44pt">
                  <w:txbxContent>
                    <w:p w:rsidR="00C940CA" w:rsidP="00C940CA" w:rsidRDefault="00C940CA" w14:paraId="5DA95C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3456" behindDoc="0" locked="0" layoutInCell="1" allowOverlap="1" wp14:editId="3E775392" wp14:anchorId="12DCD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4" name="Rectangle 8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FBF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4" style="position:absolute;margin-left:104pt;margin-top:11pt;width:79pt;height:48pt;z-index:259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IS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XdLiecOp/Qd&#10;deN+sIqcs6ORUi3zXfSaYuqx7Dk+wSVK6C7kZw1u+SItMheNT1eN1ZyJwGR307U1TkLg0cfurkMf&#10;u1SvxRFS/qyCI4vDKCCUoiw/fk35fPXlCtYtYM7PL16e93Mhs95smh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TfyErsBAABMAwAADgAAAAAAAAAAAAAAAAAuAgAAZHJzL2Uy&#10;b0RvYy54bWxQSwECLQAUAAYACAAAACEAuU4FbtoAAAAKAQAADwAAAAAAAAAAAAAAAAAVBAAAZHJz&#10;L2Rvd25yZXYueG1sUEsFBgAAAAAEAAQA8wAAABwFAAAAAA==&#10;" w14:anchorId="12DCDF83">
                <v:textbox inset="2.16pt,1.44pt,0,1.44pt">
                  <w:txbxContent>
                    <w:p w:rsidR="00C940CA" w:rsidP="00C940CA" w:rsidRDefault="00C940CA" w14:paraId="22FBF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4480" behindDoc="0" locked="0" layoutInCell="1" allowOverlap="1" wp14:editId="2EBB6DC8" wp14:anchorId="02CDDD9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5" name="Rectangle 8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8367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5" style="position:absolute;margin-left:104pt;margin-top:11pt;width:79pt;height:48pt;z-index:259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CGzBvm8AQAATAMAAA4AAAAAAAAAAAAAAAAALgIAAGRycy9l&#10;Mm9Eb2MueG1sUEsBAi0AFAAGAAgAAAAhALlOBW7aAAAACgEAAA8AAAAAAAAAAAAAAAAAFgQAAGRy&#10;cy9kb3ducmV2LnhtbFBLBQYAAAAABAAEAPMAAAAdBQAAAAA=&#10;" w14:anchorId="02CDDD9C">
                <v:textbox inset="2.16pt,1.44pt,0,1.44pt">
                  <w:txbxContent>
                    <w:p w:rsidR="00C940CA" w:rsidP="00C940CA" w:rsidRDefault="00C940CA" w14:paraId="668367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5504" behindDoc="0" locked="0" layoutInCell="1" allowOverlap="1" wp14:editId="391FA871" wp14:anchorId="676F6FC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6" name="Rectangle 8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803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6" style="position:absolute;margin-left:104pt;margin-top:11pt;width:79pt;height:48pt;z-index:259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pIvA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loXTYrShy3OKVf&#10;qBt33aDIKdsbKdU831mvMcQWy57DE5yjiO5MftJg5y/SIlPW+HjRWE2JCEw2V01d4iQEHt00qwZ9&#10;7FK8FQeI6YfylswOo4BQsrL88BDT6errFaybwZyen7007aZMZrleX79i3Xl5RI64pOkRjR78yKgY&#10;TKBkxMEzGv/sOShKhnuHylbr66sKNyUHy7qqcYMhB4h69z7Lneg97pJIQMk+gOl6BJw1yrhwZJnZ&#10;eb3mnXgfZ/RvP8H2L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FDiaki8AQAATAMAAA4AAAAAAAAAAAAAAAAALgIAAGRycy9l&#10;Mm9Eb2MueG1sUEsBAi0AFAAGAAgAAAAhALlOBW7aAAAACgEAAA8AAAAAAAAAAAAAAAAAFgQAAGRy&#10;cy9kb3ducmV2LnhtbFBLBQYAAAAABAAEAPMAAAAdBQAAAAA=&#10;" w14:anchorId="676F6FC4">
                <v:textbox inset="2.16pt,1.44pt,0,1.44pt">
                  <w:txbxContent>
                    <w:p w:rsidR="00C940CA" w:rsidP="00C940CA" w:rsidRDefault="00C940CA" w14:paraId="00803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6528" behindDoc="0" locked="0" layoutInCell="1" allowOverlap="1" wp14:editId="6F716512" wp14:anchorId="0E8DC2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7" name="Rectangle 8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C88C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7" style="position:absolute;margin-left:104pt;margin-top:11pt;width:79pt;height:48pt;z-index:259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6juwEAAEwDAAAOAAAAZHJzL2Uyb0RvYy54bWysU9tu2zAMfR+wfxD0vthx1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behxHOHU/qO&#10;unE/WEXO2dFIqZb5LnpNMfVY9hyf4BIldBfyswa3fJEWmYvGp6vGas5EYLK76doaJyHw6La769DH&#10;LtVrcYSUP6vgyOIwCgilKMuPX1M+X325gnULmPPzi5fn/VzIrDeb2xes+yBPyBGXND+i0TZMjApr&#10;IiUTDp7R9OvAQVFiv3hUttl8vGlwU0qwbpsWNxhKgKj3b7PcizHgLokMlBwimGFEwEWjggtHVphd&#10;1mvZ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Gaeo7sBAABMAwAADgAAAAAAAAAAAAAAAAAuAgAAZHJzL2Uy&#10;b0RvYy54bWxQSwECLQAUAAYACAAAACEAuU4FbtoAAAAKAQAADwAAAAAAAAAAAAAAAAAVBAAAZHJz&#10;L2Rvd25yZXYueG1sUEsFBgAAAAAEAAQA8wAAABwFAAAAAA==&#10;" w14:anchorId="0E8DC2A8">
                <v:textbox inset="2.16pt,1.44pt,0,1.44pt">
                  <w:txbxContent>
                    <w:p w:rsidR="00C940CA" w:rsidP="00C940CA" w:rsidRDefault="00C940CA" w14:paraId="62C88C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7552" behindDoc="0" locked="0" layoutInCell="1" allowOverlap="1" wp14:editId="536CE99A" wp14:anchorId="6C3F4C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8" name="Rectangle 8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8F2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8" style="position:absolute;margin-left:104pt;margin-top:11pt;width:79pt;height:48pt;z-index:259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c6ajlbsBAABMAwAADgAAAAAAAAAAAAAAAAAuAgAAZHJzL2Uy&#10;b0RvYy54bWxQSwECLQAUAAYACAAAACEAuU4FbtoAAAAKAQAADwAAAAAAAAAAAAAAAAAVBAAAZHJz&#10;L2Rvd25yZXYueG1sUEsFBgAAAAAEAAQA8wAAABwFAAAAAA==&#10;" w14:anchorId="6C3F4CA9">
                <v:textbox inset="2.16pt,1.44pt,0,1.44pt">
                  <w:txbxContent>
                    <w:p w:rsidR="00C940CA" w:rsidP="00C940CA" w:rsidRDefault="00C940CA" w14:paraId="028F2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8576" behindDoc="0" locked="0" layoutInCell="1" allowOverlap="1" wp14:editId="0D6969A0" wp14:anchorId="144A9C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9" name="Rectangle 8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6CE6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9" style="position:absolute;margin-left:104pt;margin-top:11pt;width:79pt;height:48pt;z-index:259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PyJXfrsBAABMAwAADgAAAAAAAAAAAAAAAAAuAgAAZHJzL2Uy&#10;b0RvYy54bWxQSwECLQAUAAYACAAAACEAuU4FbtoAAAAKAQAADwAAAAAAAAAAAAAAAAAVBAAAZHJz&#10;L2Rvd25yZXYueG1sUEsFBgAAAAAEAAQA8wAAABwFAAAAAA==&#10;" w14:anchorId="144A9CAE">
                <v:textbox inset="2.16pt,1.44pt,0,1.44pt">
                  <w:txbxContent>
                    <w:p w:rsidR="00C940CA" w:rsidP="00C940CA" w:rsidRDefault="00C940CA" w14:paraId="0D6CE6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09600" behindDoc="0" locked="0" layoutInCell="1" allowOverlap="1" wp14:editId="19537C4B" wp14:anchorId="2005CB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0" name="Rectangle 8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8B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0" style="position:absolute;margin-left:104pt;margin-top:11pt;width:79pt;height:48pt;z-index:259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W4BUCugEAAEwDAAAOAAAAAAAAAAAAAAAAAC4CAABkcnMvZTJv&#10;RG9jLnhtbFBLAQItABQABgAIAAAAIQC5TgVu2gAAAAoBAAAPAAAAAAAAAAAAAAAAABQEAABkcnMv&#10;ZG93bnJldi54bWxQSwUGAAAAAAQABADzAAAAGwUAAAAA&#10;" w14:anchorId="2005CB43">
                <v:textbox inset="2.16pt,1.44pt,0,1.44pt">
                  <w:txbxContent>
                    <w:p w:rsidR="00C940CA" w:rsidP="00C940CA" w:rsidRDefault="00C940CA" w14:paraId="7DFB8B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0624" behindDoc="0" locked="0" layoutInCell="1" allowOverlap="1" wp14:editId="0C89F4BE" wp14:anchorId="32D410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1" name="Rectangle 8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1EC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1" style="position:absolute;margin-left:104pt;margin-top:11pt;width:79pt;height:48pt;z-index:259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mTh6bsBAABMAwAADgAAAAAAAAAAAAAAAAAuAgAAZHJzL2Uy&#10;b0RvYy54bWxQSwECLQAUAAYACAAAACEAuU4FbtoAAAAKAQAADwAAAAAAAAAAAAAAAAAVBAAAZHJz&#10;L2Rvd25yZXYueG1sUEsFBgAAAAAEAAQA8wAAABwFAAAAAA==&#10;" w14:anchorId="32D41081">
                <v:textbox inset="2.16pt,1.44pt,0,1.44pt">
                  <w:txbxContent>
                    <w:p w:rsidR="00C940CA" w:rsidP="00C940CA" w:rsidRDefault="00C940CA" w14:paraId="651EC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1648" behindDoc="0" locked="0" layoutInCell="1" allowOverlap="1" wp14:editId="50EF68BE" wp14:anchorId="237EC2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2" name="Rectangle 8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A4FF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2" style="position:absolute;margin-left:104pt;margin-top:11pt;width:79pt;height:60pt;z-index:259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vvzqhugEAAEwDAAAOAAAAAAAAAAAAAAAAAC4CAABkcnMvZTJv&#10;RG9jLnhtbFBLAQItABQABgAIAAAAIQCiaTO02gAAAAoBAAAPAAAAAAAAAAAAAAAAABQEAABkcnMv&#10;ZG93bnJldi54bWxQSwUGAAAAAAQABADzAAAAGwUAAAAA&#10;" w14:anchorId="237EC244">
                <v:textbox inset="2.16pt,1.44pt,0,1.44pt">
                  <w:txbxContent>
                    <w:p w:rsidR="00C940CA" w:rsidP="00C940CA" w:rsidRDefault="00C940CA" w14:paraId="06A4FF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2672" behindDoc="0" locked="0" layoutInCell="1" allowOverlap="1" wp14:editId="0167C794" wp14:anchorId="0B922A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3" name="Rectangle 8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A8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3" style="position:absolute;margin-left:104pt;margin-top:11pt;width:79pt;height:60pt;z-index:259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5K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1GtKPHc4pe+o&#10;G/eDVeSSHY2UapnvotcUU49lz/EJrlFCdyE/a3DLF2mRuWh8vmms5kwEJrfrbVfjJAQebe62a/Sx&#10;S/VaHCHlzyo4sjiMAkIpyvLT15QvV39fwboFzOX5xcvzYS5kmk13w3oI8owccUnzIxptw8SosCZS&#10;MuHgGU0/jxwUJfaLR2Xbzd26xU0pQdO1HW4wlABRH95muRdjwF0SGSg5RjDDiIDLuwUXjqwwu67X&#10;shNv44L+9SfY/w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M7zkq5AQAATAMAAA4AAAAAAAAAAAAAAAAALgIAAGRycy9lMm9E&#10;b2MueG1sUEsBAi0AFAAGAAgAAAAhAKJpM7TaAAAACgEAAA8AAAAAAAAAAAAAAAAAEwQAAGRycy9k&#10;b3ducmV2LnhtbFBLBQYAAAAABAAEAPMAAAAaBQAAAAA=&#10;" w14:anchorId="0B922A27">
                <v:textbox inset="2.16pt,1.44pt,0,1.44pt">
                  <w:txbxContent>
                    <w:p w:rsidR="00C940CA" w:rsidP="00C940CA" w:rsidRDefault="00C940CA" w14:paraId="1D9A8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3696" behindDoc="0" locked="0" layoutInCell="1" allowOverlap="1" wp14:editId="55FB5348" wp14:anchorId="05602F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4" name="Rectangle 8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EA3F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4" style="position:absolute;margin-left:104pt;margin-top:11pt;width:79pt;height:60pt;z-index:259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HeS4rsBAABMAwAADgAAAAAAAAAAAAAAAAAuAgAAZHJzL2Uy&#10;b0RvYy54bWxQSwECLQAUAAYACAAAACEAomkztNoAAAAKAQAADwAAAAAAAAAAAAAAAAAVBAAAZHJz&#10;L2Rvd25yZXYueG1sUEsFBgAAAAAEAAQA8wAAABwFAAAAAA==&#10;" w14:anchorId="05602F18">
                <v:textbox inset="2.16pt,1.44pt,0,1.44pt">
                  <w:txbxContent>
                    <w:p w:rsidR="00C940CA" w:rsidP="00C940CA" w:rsidRDefault="00C940CA" w14:paraId="12EA3F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4720" behindDoc="0" locked="0" layoutInCell="1" allowOverlap="1" wp14:editId="71C57EB2" wp14:anchorId="25B6D2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5" name="Rectangle 8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5210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5" style="position:absolute;margin-left:104pt;margin-top:11pt;width:79pt;height:48pt;z-index:259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6EuwEAAEwDAAAOAAAAZHJzL2Uyb0RvYy54bWysU9tu2zAMfR+wfxD0vviStX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WjX1DeUeO5wSt9R&#10;N+4Hq8g5Oxop1TLfRa8pph7LnuMTXKKE7kJ+1uCWL9Iic9H4dNVYzZkITG7Wm67GSQg8utncbtDH&#10;LtVrcYSUP6vgyOIwCgilKMuPX1M+X325gnULmPPzi5fn/VzINHfd+gXrPsgTcsQlzY9otA0To8Ka&#10;SMmEg2c0/TpwUJTYLx6Vbe8+rlv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kwehLsBAABMAwAADgAAAAAAAAAAAAAAAAAuAgAAZHJzL2Uy&#10;b0RvYy54bWxQSwECLQAUAAYACAAAACEAuU4FbtoAAAAKAQAADwAAAAAAAAAAAAAAAAAVBAAAZHJz&#10;L2Rvd25yZXYueG1sUEsFBgAAAAAEAAQA8wAAABwFAAAAAA==&#10;" w14:anchorId="25B6D2E6">
                <v:textbox inset="2.16pt,1.44pt,0,1.44pt">
                  <w:txbxContent>
                    <w:p w:rsidR="00C940CA" w:rsidP="00C940CA" w:rsidRDefault="00C940CA" w14:paraId="2C5210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5744" behindDoc="0" locked="0" layoutInCell="1" allowOverlap="1" wp14:editId="7BB7B41F" wp14:anchorId="409A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6" name="Rectangle 8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9D8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6" style="position:absolute;margin-left:104pt;margin-top:11pt;width:79pt;height:48pt;z-index:259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x1yNbsBAABMAwAADgAAAAAAAAAAAAAAAAAuAgAAZHJzL2Uy&#10;b0RvYy54bWxQSwECLQAUAAYACAAAACEAuU4FbtoAAAAKAQAADwAAAAAAAAAAAAAAAAAVBAAAZHJz&#10;L2Rvd25yZXYueG1sUEsFBgAAAAAEAAQA8wAAABwFAAAAAA==&#10;" w14:anchorId="409A54E5">
                <v:textbox inset="2.16pt,1.44pt,0,1.44pt">
                  <w:txbxContent>
                    <w:p w:rsidR="00C940CA" w:rsidP="00C940CA" w:rsidRDefault="00C940CA" w14:paraId="2549D8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6768" behindDoc="0" locked="0" layoutInCell="1" allowOverlap="1" wp14:editId="1EF202DF" wp14:anchorId="51860E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7" name="Rectangle 8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306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7" style="position:absolute;margin-left:104pt;margin-top:11pt;width:79pt;height:48pt;z-index:259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5mG3rsBAABMAwAADgAAAAAAAAAAAAAAAAAuAgAAZHJzL2Uy&#10;b0RvYy54bWxQSwECLQAUAAYACAAAACEAuU4FbtoAAAAKAQAADwAAAAAAAAAAAAAAAAAVBAAAZHJz&#10;L2Rvd25yZXYueG1sUEsFBgAAAAAEAAQA8wAAABwFAAAAAA==&#10;" w14:anchorId="51860EC8">
                <v:textbox inset="2.16pt,1.44pt,0,1.44pt">
                  <w:txbxContent>
                    <w:p w:rsidR="00C940CA" w:rsidP="00C940CA" w:rsidRDefault="00C940CA" w14:paraId="5B306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 wp14:editId="4CFC751A" wp14:anchorId="4564F4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8" name="Rectangle 8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065F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8" style="position:absolute;margin-left:104pt;margin-top:11pt;width:79pt;height:60pt;z-index:259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Nl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5U4K8sMTukP&#10;6sZsP0pyyg5aCJnmm/SafGix7Mk/wjkK6CbyswKTvkiLzFnj40VjOUfCMblerpsSJ8HxaHW1XqKP&#10;XYr3Yg8h3ktnSHI6CgglK8sOv0I8XX27gnUJzOn55MV5N2cy1aq5fsO6c+KIHHFJ4wMaNbqpo3zU&#10;npIJB9/R8LpnICkZf1pUtl5dLWvclBxUTd2gKpADRL37mGWWDw53iUegZO9B9wMCzhplXDiyzOy8&#10;XmknPsYZ/ftPsP0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+5sNlugEAAEwDAAAOAAAAAAAAAAAAAAAAAC4CAABkcnMvZTJv&#10;RG9jLnhtbFBLAQItABQABgAIAAAAIQCiaTO02gAAAAoBAAAPAAAAAAAAAAAAAAAAABQEAABkcnMv&#10;ZG93bnJldi54bWxQSwUGAAAAAAQABADzAAAAGwUAAAAA&#10;" w14:anchorId="4564F449">
                <v:textbox inset="2.16pt,1.44pt,0,1.44pt">
                  <w:txbxContent>
                    <w:p w:rsidR="00C940CA" w:rsidP="00C940CA" w:rsidRDefault="00C940CA" w14:paraId="25065F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18816" behindDoc="0" locked="0" layoutInCell="1" allowOverlap="1" wp14:editId="0CE65945" wp14:anchorId="0C2545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9" name="Rectangle 8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0099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AUCUNE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9" style="position:absolute;margin-left:104pt;margin-top:11pt;width:79pt;height:60pt;z-index:259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eO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qbeUeO5wSt9R&#10;N+4Hq8glOxop1TLfRa8pph7LnuMTXKOE7kJ+1uCWL9Iic9H4fNNYzZkITG7X267GSQg82txt1+hj&#10;l+q1OELKn1VwZHEYBYRSlOWnrylfrr5cwboFzOX5xcvzYS5kmk23ecF6CPKMHHFJ8yMabcPEqLAm&#10;UjLh4BlNv44cFCX2i0dl283dusVNKUHTtR1uMJQAUR/eZrkXY8BdEhkoOUYww4iAi0YFF46sMLuu&#10;17I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yYjeOugEAAEwDAAAOAAAAAAAAAAAAAAAAAC4CAABkcnMvZTJv&#10;RG9jLnhtbFBLAQItABQABgAIAAAAIQCiaTO02gAAAAoBAAAPAAAAAAAAAAAAAAAAABQEAABkcnMv&#10;ZG93bnJldi54bWxQSwUGAAAAAAQABADzAAAAGwUAAAAA&#10;" w14:anchorId="0C254575">
                <v:textbox inset="2.16pt,1.44pt,0,1.44pt">
                  <w:txbxContent>
                    <w:p w:rsidR="00C940CA" w:rsidP="00C940CA" w:rsidRDefault="00C940CA" w14:paraId="3D0099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AUCUNE</w:t>
                      </w:r>
                    </w:p>
                  </w:txbxContent>
                </v:textbox>
              </v:rect>
            </w:pict>
          </mc:Fallback>
        </mc:AlternateContent>
      </w:r>
      <w:r w:rsidR="00E31C76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t>EXIGENCE DE PROJET DE HAUT NIVEAU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C940CA" w:rsidTr="00E31C76" w14:paraId="6E2101FE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940CA" w:rsidP="009372B2" w:rsidRDefault="00C940CA" w14:paraId="7AD0BC0C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C940CA" w:rsidP="009372B2" w:rsidRDefault="00C940CA" w14:paraId="34CB163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31C76" w:rsidP="00E31C76" w:rsidRDefault="00E31C76" w14:paraId="03565354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E31C76" w:rsidP="00E31C76" w:rsidRDefault="00E31C76" w14:paraId="21C78047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0864" behindDoc="0" locked="0" layoutInCell="1" allowOverlap="1" wp14:editId="78DD2303" wp14:anchorId="7BFB75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0" name="Rectangle 8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851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0" style="position:absolute;margin-left:210pt;margin-top:-1pt;width:79pt;height:49pt;z-index:259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aR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umQYM8d9il7+gb&#10;94NV5FIdjZRq6e/i1xRTj9ee4xNcs4TLRfyswS1flEXm4vH55rGaMxFY3K63XY0PCdza3G3XuEaU&#10;6vVyhJQ/q+DIsmAUkEpxlp++pnw5+nIE7y1kLs8vqzwf5iKm2XTdC9dDkGfUiEOaHzFoGyZGhTWR&#10;kgkbz2j6deSgKLFfPDrbbu7WLU5KSZquRSACJUHWh7dV7sUYcJZEBkqOEcwwIuHiUeGFLSvKruO1&#10;zMTbvLB//Qn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9WFaRuQEAAEwDAAAOAAAAAAAAAAAAAAAAAC4CAABkcnMvZTJv&#10;RG9jLnhtbFBLAQItABQABgAIAAAAIQDbwyXy2wAAAAkBAAAPAAAAAAAAAAAAAAAAABMEAABkcnMv&#10;ZG93bnJldi54bWxQSwUGAAAAAAQABADzAAAAGwUAAAAA&#10;" w14:anchorId="7BFB75A5">
                <v:textbox inset="2.16pt,1.44pt,0,1.44pt">
                  <w:txbxContent>
                    <w:p w:rsidR="00E31C76" w:rsidP="00E31C76" w:rsidRDefault="00E31C76" w14:paraId="36851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1888" behindDoc="0" locked="0" layoutInCell="1" allowOverlap="1" wp14:editId="353EFD14" wp14:anchorId="569535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1" name="Rectangle 8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554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1" style="position:absolute;margin-left:210pt;margin-top:-1pt;width:79pt;height:49pt;z-index:259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J6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RpKPHc4pe+o&#10;G/eDVeSSHY2UapnvotcUU49lz/EJrlFCdyE/a3DLF2mRuWh8vmms5kwEJrfrbVfjJAQebe62a/Sx&#10;S/VaHCHlzyo4sjiMAkIpyvLT15QvV1+uYN0C5vL84uX5MBcyzabbvmA9BHlGjrik+RGNtmFiVFgT&#10;KZlw8IymX0cOihL7xaOy7eZu3eKmlKDp2g43GEqAqA9vs9yLMeAuiQyUHCOYYUTARaOCC0dWmF3X&#10;a9m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dyieroBAABMAwAADgAAAAAAAAAAAAAAAAAuAgAAZHJzL2Uy&#10;b0RvYy54bWxQSwECLQAUAAYACAAAACEA28Ml8tsAAAAJAQAADwAAAAAAAAAAAAAAAAAUBAAAZHJz&#10;L2Rvd25yZXYueG1sUEsFBgAAAAAEAAQA8wAAABwFAAAAAA==&#10;" w14:anchorId="569535D4">
                <v:textbox inset="2.16pt,1.44pt,0,1.44pt">
                  <w:txbxContent>
                    <w:p w:rsidR="00E31C76" w:rsidP="00E31C76" w:rsidRDefault="00E31C76" w14:paraId="2E554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2912" behindDoc="0" locked="0" layoutInCell="1" allowOverlap="1" wp14:editId="5A21502E" wp14:anchorId="4C7FB3C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2" name="Rectangle 8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D1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2" style="position:absolute;margin-left:210pt;margin-top:-1pt;width:79pt;height:49pt;z-index:259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Ea73roBAABMAwAADgAAAAAAAAAAAAAAAAAuAgAAZHJzL2Uy&#10;b0RvYy54bWxQSwECLQAUAAYACAAAACEA28Ml8tsAAAAJAQAADwAAAAAAAAAAAAAAAAAUBAAAZHJz&#10;L2Rvd25yZXYueG1sUEsFBgAAAAAEAAQA8wAAABwFAAAAAA==&#10;" w14:anchorId="4C7FB3CB">
                <v:textbox inset="2.16pt,1.44pt,0,1.44pt">
                  <w:txbxContent>
                    <w:p w:rsidR="00E31C76" w:rsidP="00E31C76" w:rsidRDefault="00E31C76" w14:paraId="709D1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3936" behindDoc="0" locked="0" layoutInCell="1" allowOverlap="1" wp14:editId="6EA24766" wp14:anchorId="4B0DE1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3" name="Rectangle 8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4ADA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3" style="position:absolute;margin-left:210pt;margin-top:-1pt;width:79pt;height:49pt;z-index:259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1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NGtKPHc4pe+o&#10;G/eDVeSSHY2UapnvotcUU49lz/EJrlFCdyE/a3DLF2mRuWh8vmms5kwEJrfrbVfjJAQebe62a/Sx&#10;S/VaHCHlzyo4sjiMAkIpyvLT15QvV39fwboFzOX5xcvzYS5kms32hvUQ5Bk54pLmRzTaholRYU2k&#10;ZMLBM5p+HjkoSuwXj8q2m7t1i5tSgqZrO9xgKAGiPrzNci/GgLskMlByjGCGEQGXdwsuHFlhdl2v&#10;ZSfexgX96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wk81uQEAAEwDAAAOAAAAAAAAAAAAAAAAAC4CAABkcnMvZTJv&#10;RG9jLnhtbFBLAQItABQABgAIAAAAIQDbwyXy2wAAAAkBAAAPAAAAAAAAAAAAAAAAABMEAABkcnMv&#10;ZG93bnJldi54bWxQSwUGAAAAAAQABADzAAAAGwUAAAAA&#10;" w14:anchorId="4B0DE1F5">
                <v:textbox inset="2.16pt,1.44pt,0,1.44pt">
                  <w:txbxContent>
                    <w:p w:rsidR="00E31C76" w:rsidP="00E31C76" w:rsidRDefault="00E31C76" w14:paraId="6D4ADA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4960" behindDoc="0" locked="0" layoutInCell="1" allowOverlap="1" wp14:editId="473C90DF" wp14:anchorId="6299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4" name="Rectangle 8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7004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4" style="position:absolute;margin-left:210pt;margin-top:-1pt;width:79pt;height:49pt;z-index:259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+OE527AQAATAMAAA4AAAAAAAAAAAAAAAAALgIAAGRycy9l&#10;Mm9Eb2MueG1sUEsBAi0AFAAGAAgAAAAhANvDJfLbAAAACQEAAA8AAAAAAAAAAAAAAAAAFQQAAGRy&#10;cy9kb3ducmV2LnhtbFBLBQYAAAAABAAEAPMAAAAdBQAAAAA=&#10;" w14:anchorId="6299F443">
                <v:textbox inset="2.16pt,1.44pt,0,1.44pt">
                  <w:txbxContent>
                    <w:p w:rsidR="00E31C76" w:rsidP="00E31C76" w:rsidRDefault="00E31C76" w14:paraId="707004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5984" behindDoc="0" locked="0" layoutInCell="1" allowOverlap="1" wp14:editId="6D1F6A4E" wp14:anchorId="798E8F6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5" name="Rectangle 8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924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5" style="position:absolute;margin-left:210pt;margin-top:-1pt;width:79pt;height:49pt;z-index:259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d2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XXlFhmcEp/&#10;UDdmBy3IKTuqvhdpvkmvyYcWyx79A5yjgG4iP0sw6Yu0yJw1Pl40FnMkHJPr5bopcRIcj1ZX6yX6&#10;2KV4LfYQ4k/hDElORwGhZGXZ4XeIp6svV7AugTk9n7w47+ZMplqtl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MK53a7AQAATAMAAA4AAAAAAAAAAAAAAAAALgIAAGRycy9l&#10;Mm9Eb2MueG1sUEsBAi0AFAAGAAgAAAAhANvDJfLbAAAACQEAAA8AAAAAAAAAAAAAAAAAFQQAAGRy&#10;cy9kb3ducmV2LnhtbFBLBQYAAAAABAAEAPMAAAAdBQAAAAA=&#10;" w14:anchorId="798E8F61">
                <v:textbox inset="2.16pt,1.44pt,0,1.44pt">
                  <w:txbxContent>
                    <w:p w:rsidR="00E31C76" w:rsidP="00E31C76" w:rsidRDefault="00E31C76" w14:paraId="36924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7008" behindDoc="0" locked="0" layoutInCell="1" allowOverlap="1" wp14:editId="112E7501" wp14:anchorId="693E2C1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6" name="Rectangle 8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E5D2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6" style="position:absolute;margin-left:210pt;margin-top:-1pt;width:79pt;height:49pt;z-index:259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vH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qpuKLHM4JR+&#10;o27MDlqQc3ZUfS/SfJNekw8tlj35R7hEAd1EfpZg0hdpkTlrfLpqLOZIOCY3y01T4iQ4Hq1XmyX6&#10;2KV4L/YQ4g/hDElORwGhZGXZ8VeI56tvV7AugTk/n7w47+dMplpvVm9Y964/IUdc0viARmo3dZRr&#10;5SmZcPAdDX8ODAQl+qdFZev1alnjpuSgauoGNxhygKj3H7PM8tHhLvEIlBw8q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Jbi8e7AQAATAMAAA4AAAAAAAAAAAAAAAAALgIAAGRycy9l&#10;Mm9Eb2MueG1sUEsBAi0AFAAGAAgAAAAhANvDJfLbAAAACQEAAA8AAAAAAAAAAAAAAAAAFQQAAGRy&#10;cy9kb3ducmV2LnhtbFBLBQYAAAAABAAEAPMAAAAdBQAAAAA=&#10;" w14:anchorId="693E2C18">
                <v:textbox inset="2.16pt,1.44pt,0,1.44pt">
                  <w:txbxContent>
                    <w:p w:rsidR="00E31C76" w:rsidP="00E31C76" w:rsidRDefault="00E31C76" w14:paraId="14E5D2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8032" behindDoc="0" locked="0" layoutInCell="1" allowOverlap="1" wp14:editId="6E4180BF" wp14:anchorId="3E4B6A8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7" name="Rectangle 8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305F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7" style="position:absolute;margin-left:210pt;margin-top:-1pt;width:79pt;height:49pt;z-index:259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8s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UrSiwzOKU/&#10;qBuzgxbklB1V34s036TX5EOLZY/+Ac5RQDeRnyWY9EVaZM4aHy8aizkSjsn1ct2UOAmOR6ur9RJ9&#10;7FK8FnsI8adwhiSno4BQsrLs8DvE09WXK1iXwJyeT16cd3MmU63W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7ffyy7AQAATAMAAA4AAAAAAAAAAAAAAAAALgIAAGRycy9l&#10;Mm9Eb2MueG1sUEsBAi0AFAAGAAgAAAAhANvDJfLbAAAACQEAAA8AAAAAAAAAAAAAAAAAFQQAAGRy&#10;cy9kb3ducmV2LnhtbFBLBQYAAAAABAAEAPMAAAAdBQAAAAA=&#10;" w14:anchorId="3E4B6A80">
                <v:textbox inset="2.16pt,1.44pt,0,1.44pt">
                  <w:txbxContent>
                    <w:p w:rsidR="00E31C76" w:rsidP="00E31C76" w:rsidRDefault="00E31C76" w14:paraId="55305F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29056" behindDoc="0" locked="0" layoutInCell="1" allowOverlap="1" wp14:editId="11207455" wp14:anchorId="61F50D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8" name="Rectangle 8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2867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8" style="position:absolute;margin-left:210pt;margin-top:-1pt;width:79pt;height:49pt;z-index:259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R9CGroBAABMAwAADgAAAAAAAAAAAAAAAAAuAgAAZHJzL2Uy&#10;b0RvYy54bWxQSwECLQAUAAYACAAAACEA28Ml8tsAAAAJAQAADwAAAAAAAAAAAAAAAAAUBAAAZHJz&#10;L2Rvd25yZXYueG1sUEsFBgAAAAAEAAQA8wAAABwFAAAAAA==&#10;" w14:anchorId="61F50DD4">
                <v:textbox inset="2.16pt,1.44pt,0,1.44pt">
                  <w:txbxContent>
                    <w:p w:rsidR="00E31C76" w:rsidP="00E31C76" w:rsidRDefault="00E31C76" w14:paraId="272867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0080" behindDoc="0" locked="0" layoutInCell="1" allowOverlap="1" wp14:editId="2D006547" wp14:anchorId="251B8D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9" name="Rectangle 8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C3F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9" style="position:absolute;margin-left:210pt;margin-top:-1pt;width:79pt;height:49pt;z-index:259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bx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VUmKZwSn9&#10;QN2YHbUg5+ykhkGk+Sa9Zh86LHvxz3CJArqJ/CLBpC/SIkvW+HTVWCyRcEy267YpcRIcjzY37Rp9&#10;7FK8F3sI8ZtwhiSnp4BQsrLs+BDi+erbFaxLYM7PJy8u+yWTqTbt5g3r3g0n5IhLGp/QSO3mnnKt&#10;PCUzDr6n4feBgaBEf7eobL25Wde4KTmomrrBDYYcIOr9xyyzfHK4SzwCJQcPapwQcNYo48KRZWaX&#10;9Uo78THO6N9/gt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2btvG7AQAATAMAAA4AAAAAAAAAAAAAAAAALgIAAGRycy9l&#10;Mm9Eb2MueG1sUEsBAi0AFAAGAAgAAAAhANvDJfLbAAAACQEAAA8AAAAAAAAAAAAAAAAAFQQAAGRy&#10;cy9kb3ducmV2LnhtbFBLBQYAAAAABAAEAPMAAAAdBQAAAAA=&#10;" w14:anchorId="251B8D17">
                <v:textbox inset="2.16pt,1.44pt,0,1.44pt">
                  <w:txbxContent>
                    <w:p w:rsidR="00E31C76" w:rsidP="00E31C76" w:rsidRDefault="00E31C76" w14:paraId="1DC3F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1104" behindDoc="0" locked="0" layoutInCell="1" allowOverlap="1" wp14:editId="66B4D5B5" wp14:anchorId="033A17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0" name="Rectangle 8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E972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0" style="position:absolute;margin-left:210pt;margin-top:-1pt;width:79pt;height:49pt;z-index:259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xC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QokOMWp/Qd&#10;deNumBS5ZEcjpcrzzXrNIfZY9hye4BpFdDP5RYPNX6RFlqLx+aaxWhIRmNyut12NDwk82txt1+hj&#10;l+q1OEBMn5W3JDuMAkIpyvLT15guV1+uYF0Gc3k+e2k5LIVMs9l2L1gPXp6RIy5pekSjJz8zKiYT&#10;KJlx8IzGX0cOipLpi0Nl283dusVNKUHTtR1uMJQAUR/eZrkTo8ddEgkoOQYww4iAi0YFF46sMLuu&#10;V96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4cBMQroBAABMAwAADgAAAAAAAAAAAAAAAAAuAgAAZHJzL2Uy&#10;b0RvYy54bWxQSwECLQAUAAYACAAAACEA28Ml8tsAAAAJAQAADwAAAAAAAAAAAAAAAAAUBAAAZHJz&#10;L2Rvd25yZXYueG1sUEsFBgAAAAAEAAQA8wAAABwFAAAAAA==&#10;" w14:anchorId="033A17EF">
                <v:textbox inset="2.16pt,1.44pt,0,1.44pt">
                  <w:txbxContent>
                    <w:p w:rsidR="00E31C76" w:rsidP="00E31C76" w:rsidRDefault="00E31C76" w14:paraId="27E972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2128" behindDoc="0" locked="0" layoutInCell="1" allowOverlap="1" wp14:editId="7AF1DE53" wp14:anchorId="42776F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1" name="Rectangle 8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E5E6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1" style="position:absolute;margin-left:210pt;margin-top:-1pt;width:79pt;height:49pt;z-index:259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ip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lR1RYnlBqf0&#10;A3XjdpgkOWdH3fcyzTfpNfvQYdmLf4ZLFNBN5BcFJn2RFlmyxqerxnKJRGCyXbdNiZMQeLS5adfo&#10;Y5fivdhDiN+kMyQ5jAJCycry40OI56tvV7AugTk/n7y47JdMptq07RvWvetPyBGXND6hUZObGRWT&#10;9pTMOHhGw+8DB0nJ9N2isvXmZl3jpuSgauoGNxhygKj3H7PcitHhLokIlBw86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1EuKm7AQAATAMAAA4AAAAAAAAAAAAAAAAALgIAAGRycy9l&#10;Mm9Eb2MueG1sUEsBAi0AFAAGAAgAAAAhANvDJfLbAAAACQEAAA8AAAAAAAAAAAAAAAAAFQQAAGRy&#10;cy9kb3ducmV2LnhtbFBLBQYAAAAABAAEAPMAAAAdBQAAAAA=&#10;" w14:anchorId="42776F33">
                <v:textbox inset="2.16pt,1.44pt,0,1.44pt">
                  <w:txbxContent>
                    <w:p w:rsidR="00E31C76" w:rsidP="00E31C76" w:rsidRDefault="00E31C76" w14:paraId="4E5E6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3152" behindDoc="0" locked="0" layoutInCell="1" allowOverlap="1" wp14:editId="75FBE4D6" wp14:anchorId="2BEB1E7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2" name="Rectangle 8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906B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2" style="position:absolute;margin-left:210pt;margin-top:-1pt;width:79pt;height:49pt;z-index:259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SRsr6uQEAAEwDAAAOAAAAAAAAAAAAAAAAAC4CAABkcnMvZTJv&#10;RG9jLnhtbFBLAQItABQABgAIAAAAIQDbwyXy2wAAAAkBAAAPAAAAAAAAAAAAAAAAABMEAABkcnMv&#10;ZG93bnJldi54bWxQSwUGAAAAAAQABADzAAAAGwUAAAAA&#10;" w14:anchorId="2BEB1E73">
                <v:textbox inset="2.16pt,1.44pt,0,1.44pt">
                  <w:txbxContent>
                    <w:p w:rsidR="00E31C76" w:rsidP="00E31C76" w:rsidRDefault="00E31C76" w14:paraId="2F906B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4176" behindDoc="0" locked="0" layoutInCell="1" allowOverlap="1" wp14:editId="5EB50351" wp14:anchorId="5B86D56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3" name="Rectangle 8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EA7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3" style="position:absolute;margin-left:210pt;margin-top:-1pt;width:79pt;height:49pt;z-index:259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4R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o17ZoSzx1O6Qfq&#10;xv1gFTlnRyOlWua76DXF1GPZc3yCS5TQXcjPGtzyRVpkLhqfrhqrOROByc1609U4CYFHtzebNfrY&#10;pXotjpDyFxUcWRxGAaEUZfnxW8rnq3+uYN0C5vz84uV5PxcyTVdfse6DPCFHXNL8iEbbMDEqrImU&#10;TDh4RtOvAwdFif3qUdn29mbd4qaUoOnaDjcYSoCo92+z3Isx4C6JDJQcIphhRMDl3YILR1aYXdZr&#10;2Ym3cUH/+hPsfg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ewj4RuQEAAEwDAAAOAAAAAAAAAAAAAAAAAC4CAABkcnMvZTJv&#10;RG9jLnhtbFBLAQItABQABgAIAAAAIQDbwyXy2wAAAAkBAAAPAAAAAAAAAAAAAAAAABMEAABkcnMv&#10;ZG93bnJldi54bWxQSwUGAAAAAAQABADzAAAAGwUAAAAA&#10;" w14:anchorId="5B86D562">
                <v:textbox inset="2.16pt,1.44pt,0,1.44pt">
                  <w:txbxContent>
                    <w:p w:rsidR="00E31C76" w:rsidP="00E31C76" w:rsidRDefault="00E31C76" w14:paraId="47EA7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5200" behindDoc="0" locked="0" layoutInCell="1" allowOverlap="1" wp14:editId="6596604B" wp14:anchorId="614D17C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4" name="Rectangle 8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E53E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4" style="position:absolute;margin-left:210pt;margin-top:-1pt;width:79pt;height:49pt;z-index:259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K5ugEAAEw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TeUeO5wSt9R&#10;N+4Hq8glOxop1TLfRa8pph7LnuMTXKOE7kJ+1uCWL9Iic9H4fNNYzZkITG7X267GSQg8utts1+hj&#10;l+q1OELKn1VwZHEYBYRSlOWnrylfrr5cwboFzOX5xcvzYS5kmq5uX7AegjwjR1zS/IhG2zAxKqyJ&#10;lEw4eEbTryMHRYn94lHZ9m6zbnFTStB0bYcbDCVA1Ie3We7FGHCXRAZKjhHMMCLgolHBhSMrzK7r&#10;tezE27igf/0J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3Y5iuboBAABMAwAADgAAAAAAAAAAAAAAAAAuAgAAZHJzL2Uy&#10;b0RvYy54bWxQSwECLQAUAAYACAAAACEA28Ml8tsAAAAJAQAADwAAAAAAAAAAAAAAAAAUBAAAZHJz&#10;L2Rvd25yZXYueG1sUEsFBgAAAAAEAAQA8wAAABwFAAAAAA==&#10;" w14:anchorId="614D17C9">
                <v:textbox inset="2.16pt,1.44pt,0,1.44pt">
                  <w:txbxContent>
                    <w:p w:rsidR="00E31C76" w:rsidP="00E31C76" w:rsidRDefault="00E31C76" w14:paraId="0E53E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6224" behindDoc="0" locked="0" layoutInCell="1" allowOverlap="1" wp14:editId="73927A75" wp14:anchorId="54F91B2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5" name="Rectangle 8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AC45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5" style="position:absolute;margin-left:210pt;margin-top:-1pt;width:79pt;height:49pt;z-index:259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ZSug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tB8p8dzhlH6g&#10;btwPVpFzdjRSqmW+i15TTD2WPcVHuEQJ3YX8rMEtX6RF5qLx6aqxmjMRmNysN12NkxB4dHuzWaOP&#10;XarX4ggpf1HBkcVhFBBKUZYfv6V8vvpyBesWMOfnFy/P+7mQabp6/YJ1H+QJOeKS5gc02oaJUWFN&#10;pGTCwTOafh04KErsV4/Ktrc36xY3pQRN13a4wVACRL1/m+VejAF3SWSg5BDBDCMCLhoVXDiywuyy&#10;XstOvI0L+tefYPc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QqWUroBAABMAwAADgAAAAAAAAAAAAAAAAAuAgAAZHJzL2Uy&#10;b0RvYy54bWxQSwECLQAUAAYACAAAACEA28Ml8tsAAAAJAQAADwAAAAAAAAAAAAAAAAAUBAAAZHJz&#10;L2Rvd25yZXYueG1sUEsFBgAAAAAEAAQA8wAAABwFAAAAAA==&#10;" w14:anchorId="54F91B20">
                <v:textbox inset="2.16pt,1.44pt,0,1.44pt">
                  <w:txbxContent>
                    <w:p w:rsidR="00E31C76" w:rsidP="00E31C76" w:rsidRDefault="00E31C76" w14:paraId="2DAC45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7248" behindDoc="0" locked="0" layoutInCell="1" allowOverlap="1" wp14:editId="6197F0B5" wp14:anchorId="5570C0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6" name="Rectangle 8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C12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6" style="position:absolute;margin-left:210pt;margin-top:-1pt;width:79pt;height:49pt;z-index:259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rj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9VXlFhmcEp/&#10;UDdm+1GSU3bQQsg036TX5EOLZU/+Ec5RQDeRnxWY9EVaZM4aHy8ayzkSjsn1ct2UOAmOR9er9RJ9&#10;7FK8F3sI8V46Q5LTUUAoWVl2+BXi6erbFaxLYE7PJy/OuzmTqZpy9YZ158QROeKSxgc0anRTR/mo&#10;PSUTDr6j4XXPQFIy/rSobH29Wta4KTmomrrBDYYcIOrdxyyzfHC4SzwCJXsPuh8QcNYo48KRZWbn&#10;9Uo78THO6N9/gu1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Bb+uO7AQAATAMAAA4AAAAAAAAAAAAAAAAALgIAAGRycy9l&#10;Mm9Eb2MueG1sUEsBAi0AFAAGAAgAAAAhANvDJfLbAAAACQEAAA8AAAAAAAAAAAAAAAAAFQQAAGRy&#10;cy9kb3ducmV2LnhtbFBLBQYAAAAABAAEAPMAAAAdBQAAAAA=&#10;" w14:anchorId="5570C08E">
                <v:textbox inset="2.16pt,1.44pt,0,1.44pt">
                  <w:txbxContent>
                    <w:p w:rsidR="00E31C76" w:rsidP="00E31C76" w:rsidRDefault="00E31C76" w14:paraId="43C12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8272" behindDoc="0" locked="0" layoutInCell="1" allowOverlap="1" wp14:editId="48F16627" wp14:anchorId="1CFA49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7" name="Rectangle 8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211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7" style="position:absolute;margin-left:210pt;margin-top:-1pt;width:79pt;height:49pt;z-index:259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4I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9UrSiwzOKU/&#10;qBuzgxbklB1V34s036TX5EOLZY/+Ac5RQDeRnyWY9EVaZM4aHy8aizkSjsn1ct2UOAmOR6ur9RJ9&#10;7FK8FnsI8adwhiSno4BQsrLs8DvE09WXK1iXwJyeT16cd3MmUzXl9QvWneuPyBGXNN6jkdpNHeVa&#10;eUomHHxHw989A0GJ/mVR2Xp1taxxU3JQNXWDGww5QNS7t1lm+ehwl3gESvYe1DAi4KxRxoUjy8zO&#10;65V24m2c0b/+BNt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zfDgi7AQAATAMAAA4AAAAAAAAAAAAAAAAALgIAAGRycy9l&#10;Mm9Eb2MueG1sUEsBAi0AFAAGAAgAAAAhANvDJfLbAAAACQEAAA8AAAAAAAAAAAAAAAAAFQQAAGRy&#10;cy9kb3ducmV2LnhtbFBLBQYAAAAABAAEAPMAAAAdBQAAAAA=&#10;" w14:anchorId="1CFA49E4">
                <v:textbox inset="2.16pt,1.44pt,0,1.44pt">
                  <w:txbxContent>
                    <w:p w:rsidR="00E31C76" w:rsidP="00E31C76" w:rsidRDefault="00E31C76" w14:paraId="09A211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39296" behindDoc="0" locked="0" layoutInCell="1" allowOverlap="1" wp14:editId="4D51D2F6" wp14:anchorId="6FE8B4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8" name="Rectangle 8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EA9E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8" style="position:absolute;margin-left:210pt;margin-top:-1pt;width:79pt;height:49pt;z-index:259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M+ugEAAEwDAAAOAAAAZHJzL2Uyb0RvYy54bWysU9tu2zAMfR+wfxD0vviSonWM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LaNS3OynGLU/qB&#10;unE3TIqcs6ORUuX5Zr3mEHssew5PcIkiupn8osHmL9IiS9H4dNVYLYkITG7Wm67GSQg8urvZrNHH&#10;LtVbcYCYvihvSXYYBYRSlOXHbzGdr75ewboM5vx89tKyXwqZpqtvX7HuvTwhR1zS9IhGT35mVEwm&#10;UDLj4BmNvw4cFCXTV4fKtnc36xY3pQRN13aoCpQAUe/fZ7kTo8ddEgkoOQQww4iAi0YFF46sMLus&#10;V96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x8zProBAABMAwAADgAAAAAAAAAAAAAAAAAuAgAAZHJzL2Uy&#10;b0RvYy54bWxQSwECLQAUAAYACAAAACEA28Ml8tsAAAAJAQAADwAAAAAAAAAAAAAAAAAUBAAAZHJz&#10;L2Rvd25yZXYueG1sUEsFBgAAAAAEAAQA8wAAABwFAAAAAA==&#10;" w14:anchorId="6FE8B417">
                <v:textbox inset="2.16pt,1.44pt,0,1.44pt">
                  <w:txbxContent>
                    <w:p w:rsidR="00E31C76" w:rsidP="00E31C76" w:rsidRDefault="00E31C76" w14:paraId="6EA9E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0320" behindDoc="0" locked="0" layoutInCell="1" allowOverlap="1" wp14:editId="28FD9B46" wp14:anchorId="571703E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9" name="Rectangle 8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601E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9" style="position:absolute;margin-left:210pt;margin-top:-1pt;width:79pt;height:49pt;z-index:259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fV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RbShy3OKXv&#10;qBt3w6TIJTsaKVWeb9ZrDrHHsufwBNcoopvJLxps/iItshSNzzeN1ZKIwOR2ve1qnITAo83ddo0+&#10;dqleiwPE9Fl5S7LDKCCUoiw/fY3pcvXlCtZlMJfns5eWw1LINF29ecF68PKMHHFJ0yMaPfmZUTGZ&#10;QMmMg2c0/jpyUJRMXxwq227u1i1uSgmaru1wg6EEiPrwNsudGD3ukkhAyTGAGUYEXDQquHBkhdl1&#10;vfJOvI0L+tefY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5vH1boBAABMAwAADgAAAAAAAAAAAAAAAAAuAgAAZHJzL2Uy&#10;b0RvYy54bWxQSwECLQAUAAYACAAAACEA28Ml8tsAAAAJAQAADwAAAAAAAAAAAAAAAAAUBAAAZHJz&#10;L2Rvd25yZXYueG1sUEsFBgAAAAAEAAQA8wAAABwFAAAAAA==&#10;" w14:anchorId="571703E7">
                <v:textbox inset="2.16pt,1.44pt,0,1.44pt">
                  <w:txbxContent>
                    <w:p w:rsidR="00E31C76" w:rsidP="00E31C76" w:rsidRDefault="00E31C76" w14:paraId="31601E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1344" behindDoc="0" locked="0" layoutInCell="1" allowOverlap="1" wp14:editId="73FBF0EF" wp14:anchorId="243A84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0" name="Rectangle 8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9B92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0" style="position:absolute;margin-left:210pt;margin-top:-1pt;width:79pt;height:49pt;z-index:259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bK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iiQ5w6n9B11&#10;436wipyzo5FSLfNd9Jpi6rHsJT7DJUroLuRnDW75Ii0yF41PV43VnInA5Ga96Wp8SODR3e1mjT52&#10;qd6KI6T8WQVHFodRQChFWX78mvL56usVrFvAnJ9fvDzv50Km6eruFes+yBNyxCXNT2i0DROjwppI&#10;yYSDZzT9OnBQlNgvHpVt727XLW5KCZqu7XCDoQSIev8+y70YA+6SyEDJIYIZRgRcNCq4cGSF2WW9&#10;lp14Hxf0bz/B7j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KGmyroBAABMAwAADgAAAAAAAAAAAAAAAAAuAgAAZHJzL2Uy&#10;b0RvYy54bWxQSwECLQAUAAYACAAAACEA28Ml8tsAAAAJAQAADwAAAAAAAAAAAAAAAAAUBAAAZHJz&#10;L2Rvd25yZXYueG1sUEsFBgAAAAAEAAQA8wAAABwFAAAAAA==&#10;" w14:anchorId="243A848E">
                <v:textbox inset="2.16pt,1.44pt,0,1.44pt">
                  <w:txbxContent>
                    <w:p w:rsidR="00E31C76" w:rsidP="00E31C76" w:rsidRDefault="00E31C76" w14:paraId="0D9B92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2368" behindDoc="0" locked="0" layoutInCell="1" allowOverlap="1" wp14:editId="57F267C7" wp14:anchorId="2356E74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1" name="Rectangle 8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5C6B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1" style="position:absolute;margin-left:210pt;margin-top:-1pt;width:79pt;height:49pt;z-index:259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Ih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g0lnjuc0nfU&#10;jfvBKnLOjkZKtcx30WuKqceyl/gMlyihu5CfNbjli7TIXDQ+XTVWcyYCk5v1pqtxEgKP7m43a/Sx&#10;S/VWHCHlzyo4sjiMAkIpyvLj15TPV1+vYN0C5vz84uV5PxcyTVdvXrHugzwhR1zS/IRG2zAxKqyJ&#10;lEw4eEbTrwMHRYn94lHZ9u523eKmlKDp2g43GEqAqPfvs9yLMeAuiQyUHCKYYUTARaOCC0dWmF3W&#10;a9m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CVSIboBAABMAwAADgAAAAAAAAAAAAAAAAAuAgAAZHJzL2Uy&#10;b0RvYy54bWxQSwECLQAUAAYACAAAACEA28Ml8tsAAAAJAQAADwAAAAAAAAAAAAAAAAAUBAAAZHJz&#10;L2Rvd25yZXYueG1sUEsFBgAAAAAEAAQA8wAAABwFAAAAAA==&#10;" w14:anchorId="2356E741">
                <v:textbox inset="2.16pt,1.44pt,0,1.44pt">
                  <w:txbxContent>
                    <w:p w:rsidR="00E31C76" w:rsidP="00E31C76" w:rsidRDefault="00E31C76" w14:paraId="105C6B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3392" behindDoc="0" locked="0" layoutInCell="1" allowOverlap="1" wp14:editId="2C2D5CE1" wp14:anchorId="09841BD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2" name="Rectangle 8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756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2" style="position:absolute;margin-left:210pt;margin-top:-1pt;width:79pt;height:49pt;z-index:259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uFuQ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1i0ljlvs0g/0&#10;jbthUuRcHY2UKvc3+zWH2OO15/AElyziMotfNNj8RVlkKR6frh6rJRGBxc1609XYCYFbtzebNa4R&#10;pXq9HCCmL8pbkheMAlIpzvLjt5jOR/8cwXuZzPn5vErLfilimq4puLm49/KEGnFI0yMGPfmZUTGZ&#10;QMmMjWc0/jpwUJRMXx06297eZCNSSZqu7XCCoSTIev+2yp0YPc6SSEDJIYAZRiRcPCq8sGVF2WW8&#10;8ky8zQv7159g9x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tv0uFuQEAAEwDAAAOAAAAAAAAAAAAAAAAAC4CAABkcnMvZTJv&#10;RG9jLnhtbFBLAQItABQABgAIAAAAIQDbwyXy2wAAAAkBAAAPAAAAAAAAAAAAAAAAABMEAABkcnMv&#10;ZG93bnJldi54bWxQSwUGAAAAAAQABADzAAAAGwUAAAAA&#10;" w14:anchorId="09841BDB">
                <v:textbox inset="2.16pt,1.44pt,0,1.44pt">
                  <w:txbxContent>
                    <w:p w:rsidR="00E31C76" w:rsidP="00E31C76" w:rsidRDefault="00E31C76" w14:paraId="36756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4416" behindDoc="0" locked="0" layoutInCell="1" allowOverlap="1" wp14:editId="30A1FC0A" wp14:anchorId="6350DFA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3" name="Rectangle 8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14F8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3" style="position:absolute;margin-left:210pt;margin-top:-1pt;width:79pt;height:49pt;z-index:259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hO79uuQEAAEwDAAAOAAAAAAAAAAAAAAAAAC4CAABkcnMvZTJv&#10;RG9jLnhtbFBLAQItABQABgAIAAAAIQDbwyXy2wAAAAkBAAAPAAAAAAAAAAAAAAAAABMEAABkcnMv&#10;ZG93bnJldi54bWxQSwUGAAAAAAQABADzAAAAGwUAAAAA&#10;" w14:anchorId="6350DFAE">
                <v:textbox inset="2.16pt,1.44pt,0,1.44pt">
                  <w:txbxContent>
                    <w:p w:rsidR="00E31C76" w:rsidP="00E31C76" w:rsidRDefault="00E31C76" w14:paraId="6514F8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0016" behindDoc="0" locked="0" layoutInCell="1" allowOverlap="1" wp14:editId="59E8CE96" wp14:anchorId="514EDF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4" name="Rectangle 8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46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4" style="position:absolute;margin-left:210pt;margin-top:11pt;width:77pt;height:162pt;z-index:259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y0i++6AQAATQMAAA4AAAAAAAAAAAAAAAAALgIAAGRycy9l&#10;Mm9Eb2MueG1sUEsBAi0AFAAGAAgAAAAhAMXESR/cAAAACgEAAA8AAAAAAAAAAAAAAAAAFAQAAGRy&#10;cy9kb3ducmV2LnhtbFBLBQYAAAAABAAEAPMAAAAdBQAAAAA=&#10;" w14:anchorId="514EDFB4">
                <v:textbox inset="2.16pt,1.44pt,0,1.44pt">
                  <w:txbxContent>
                    <w:p w:rsidR="00E31C76" w:rsidP="00E31C76" w:rsidRDefault="00E31C76" w14:paraId="5F46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1040" behindDoc="0" locked="0" layoutInCell="1" allowOverlap="1" wp14:editId="60C51F59" wp14:anchorId="534A34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5" name="Rectangle 8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C9F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5" style="position:absolute;margin-left:210pt;margin-top:11pt;width:79pt;height:162pt;z-index:259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yLuwEAAE0DAAAOAAAAZHJzL2Uyb0RvYy54bWysU8tu2zAQvBfoPxC813rYbR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WX+kxHGLXfqB&#10;vnE3TIqcq6ORUuX+Zr/mEHu89hQe4ZJFXGbxiwabvyiLLMXj09VjtSQisHi7vu1q7ITArbbebG4w&#10;QZjq9XaAmL4ob0leMArIpVjLj99iOh99OYL3Mpvz+3mVlv1S1DRI/IXs3ssTisQpTQ8Y9ORnRsVk&#10;AiUzdp7R+OvAQVEyfXVobXuzWbc4KiVpurbDEYaSIO392yp3YvQ4TCIBJYcAZhiRcDGp8MKeFWWX&#10;+cpD8TYv7F/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lOyLuwEAAE0DAAAOAAAAAAAAAAAAAAAAAC4CAABkcnMv&#10;ZTJvRG9jLnhtbFBLAQItABQABgAIAAAAIQC2Y/vm3AAAAAoBAAAPAAAAAAAAAAAAAAAAABUEAABk&#10;cnMvZG93bnJldi54bWxQSwUGAAAAAAQABADzAAAAHgUAAAAA&#10;" w14:anchorId="534A344C">
                <v:textbox inset="2.16pt,1.44pt,0,1.44pt">
                  <w:txbxContent>
                    <w:p w:rsidR="00E31C76" w:rsidP="00E31C76" w:rsidRDefault="00E31C76" w14:paraId="164C9F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2064" behindDoc="0" locked="0" layoutInCell="1" allowOverlap="1" wp14:editId="7E67223A" wp14:anchorId="05508E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6" name="Rectangle 8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2D2C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6" style="position:absolute;margin-left:210pt;margin-top:11pt;width:77pt;height:162pt;z-index:259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ljED66AQAATQMAAA4AAAAAAAAAAAAAAAAALgIAAGRycy9l&#10;Mm9Eb2MueG1sUEsBAi0AFAAGAAgAAAAhAMXESR/cAAAACgEAAA8AAAAAAAAAAAAAAAAAFAQAAGRy&#10;cy9kb3ducmV2LnhtbFBLBQYAAAAABAAEAPMAAAAdBQAAAAA=&#10;" w14:anchorId="05508E13">
                <v:textbox inset="2.16pt,1.44pt,0,1.44pt">
                  <w:txbxContent>
                    <w:p w:rsidR="00E31C76" w:rsidP="00E31C76" w:rsidRDefault="00E31C76" w14:paraId="7B2D2C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3088" behindDoc="0" locked="0" layoutInCell="1" allowOverlap="1" wp14:editId="68025440" wp14:anchorId="5598F5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7" name="Rectangle 8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E93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7" style="position:absolute;margin-left:210pt;margin-top:11pt;width:77pt;height:162pt;z-index:259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RZmWQuwEAAE0DAAAOAAAAAAAAAAAAAAAAAC4CAABkcnMv&#10;ZTJvRG9jLnhtbFBLAQItABQABgAIAAAAIQDFxEkf3AAAAAoBAAAPAAAAAAAAAAAAAAAAABUEAABk&#10;cnMvZG93bnJldi54bWxQSwUGAAAAAAQABADzAAAAHgUAAAAA&#10;" w14:anchorId="5598F52B">
                <v:textbox inset="2.16pt,1.44pt,0,1.44pt">
                  <w:txbxContent>
                    <w:p w:rsidR="00E31C76" w:rsidP="00E31C76" w:rsidRDefault="00E31C76" w14:paraId="2EE93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4112" behindDoc="0" locked="0" layoutInCell="1" allowOverlap="1" wp14:editId="58BAB826" wp14:anchorId="3C670F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8" name="Rectangle 8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FB1F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8" style="position:absolute;margin-left:210pt;margin-top:11pt;width:79pt;height:162pt;z-index:259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Au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5ZY688d9ilH+gb&#10;94NV5FwdjZRq6e/i1xRTj9ee4xNcsoTLRfyswS1flEXm4vHp6rGaMxFYvFvfdTV2QuBWW282t5gg&#10;TPV2O0LKX1RwZFkwCsilWMuP31I+H309gvcWNuf3l1We93NR03TNzSvZfZAnFIlTmh8xaBsmRoU1&#10;kZIJO89o+nXgoCixXz1a295u1i2OSkmaru3QFi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AAIC66AQAATQMAAA4AAAAAAAAAAAAAAAAALgIAAGRycy9l&#10;Mm9Eb2MueG1sUEsBAi0AFAAGAAgAAAAhALZj++bcAAAACgEAAA8AAAAAAAAAAAAAAAAAFAQAAGRy&#10;cy9kb3ducmV2LnhtbFBLBQYAAAAABAAEAPMAAAAdBQAAAAA=&#10;" w14:anchorId="3C670F17">
                <v:textbox inset="2.16pt,1.44pt,0,1.44pt">
                  <w:txbxContent>
                    <w:p w:rsidR="00E31C76" w:rsidP="00E31C76" w:rsidRDefault="00E31C76" w14:paraId="0BFB1F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5136" behindDoc="0" locked="0" layoutInCell="1" allowOverlap="1" wp14:editId="020FB36A" wp14:anchorId="0E377E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9" name="Rectangle 8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30C6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9" style="position:absolute;margin-left:210pt;margin-top:11pt;width:77pt;height:162pt;z-index:259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IIEdKuwEAAE0DAAAOAAAAAAAAAAAAAAAAAC4CAABkcnMv&#10;ZTJvRG9jLnhtbFBLAQItABQABgAIAAAAIQDFxEkf3AAAAAoBAAAPAAAAAAAAAAAAAAAAABUEAABk&#10;cnMvZG93bnJldi54bWxQSwUGAAAAAAQABADzAAAAHgUAAAAA&#10;" w14:anchorId="0E377EFF">
                <v:textbox inset="2.16pt,1.44pt,0,1.44pt">
                  <w:txbxContent>
                    <w:p w:rsidR="00E31C76" w:rsidP="00E31C76" w:rsidRDefault="00E31C76" w14:paraId="5230C6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6160" behindDoc="0" locked="0" layoutInCell="1" allowOverlap="1" wp14:editId="73E86FD5" wp14:anchorId="2F629485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0" name="Rectangle 8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6B9C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0" style="position:absolute;margin-left:211pt;margin-top:11pt;width:77pt;height:162pt;z-index:259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DOQ9aroBAABNAwAADgAAAAAAAAAAAAAAAAAuAgAAZHJzL2Uy&#10;b0RvYy54bWxQSwECLQAUAAYACAAAACEAq0HVJtsAAAAKAQAADwAAAAAAAAAAAAAAAAAUBAAAZHJz&#10;L2Rvd25yZXYueG1sUEsFBgAAAAAEAAQA8wAAABwFAAAAAA==&#10;" w14:anchorId="2F629485">
                <v:textbox inset="2.16pt,1.44pt,0,1.44pt">
                  <w:txbxContent>
                    <w:p w:rsidR="00E31C76" w:rsidP="00E31C76" w:rsidRDefault="00E31C76" w14:paraId="4F6B9C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7184" behindDoc="0" locked="0" layoutInCell="1" allowOverlap="1" wp14:editId="10363DFC" wp14:anchorId="371734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1" name="Rectangle 8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255B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1" style="position:absolute;margin-left:210pt;margin-top:11pt;width:79pt;height:162pt;z-index:259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oOuwEAAE0DAAAOAAAAZHJzL2Uyb0RvYy54bWysU8tu2zAQvBfoPxC8x3rE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tfV6fYcJ&#10;wlRvtwPE9Fl5S/KCUUAuxVp+/BrT+ejrEbyX2Zzfz6u07JeipumazSvZvZcnFIlTmp4w6MnPjIrJ&#10;BEpm7Dyj8deBg6Jk+uLQ2vZufdviqJSk6doORxhKgrT376vcidHjMIkElBwCmGFEwsWkwgt7VpRd&#10;5isPxfu8sH/7C3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xFoOuwEAAE0DAAAOAAAAAAAAAAAAAAAAAC4CAABkcnMv&#10;ZTJvRG9jLnhtbFBLAQItABQABgAIAAAAIQC2Y/vm3AAAAAoBAAAPAAAAAAAAAAAAAAAAABUEAABk&#10;cnMvZG93bnJldi54bWxQSwUGAAAAAAQABADzAAAAHgUAAAAA&#10;" w14:anchorId="37173418">
                <v:textbox inset="2.16pt,1.44pt,0,1.44pt">
                  <w:txbxContent>
                    <w:p w:rsidR="00E31C76" w:rsidP="00E31C76" w:rsidRDefault="00E31C76" w14:paraId="68255B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8208" behindDoc="0" locked="0" layoutInCell="1" allowOverlap="1" wp14:editId="43DF6A04" wp14:anchorId="0BF4A80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2" name="Rectangle 8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BCDF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2" style="position:absolute;margin-left:210pt;margin-top:11pt;width:77pt;height:162pt;z-index:259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NGtL/bkBAABNAwAADgAAAAAAAAAAAAAAAAAuAgAAZHJzL2Uy&#10;b0RvYy54bWxQSwECLQAUAAYACAAAACEAxcRJH9wAAAAKAQAADwAAAAAAAAAAAAAAAAATBAAAZHJz&#10;L2Rvd25yZXYueG1sUEsFBgAAAAAEAAQA8wAAABwFAAAAAA==&#10;" w14:anchorId="0BF4A80B">
                <v:textbox inset="2.16pt,1.44pt,0,1.44pt">
                  <w:txbxContent>
                    <w:p w:rsidR="00E31C76" w:rsidP="00E31C76" w:rsidRDefault="00E31C76" w14:paraId="6CBCDF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79232" behindDoc="0" locked="0" layoutInCell="1" allowOverlap="1" wp14:editId="3CD0916A" wp14:anchorId="6CF2E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3" name="Rectangle 8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C11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INCONNU NON OUI INCONNU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3" style="position:absolute;margin-left:210pt;margin-top:11pt;width:77pt;height:162pt;z-index:259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G4+U7kBAABNAwAADgAAAAAAAAAAAAAAAAAuAgAAZHJzL2Uy&#10;b0RvYy54bWxQSwECLQAUAAYACAAAACEAxcRJH9wAAAAKAQAADwAAAAAAAAAAAAAAAAATBAAAZHJz&#10;L2Rvd25yZXYueG1sUEsFBgAAAAAEAAQA8wAAABwFAAAAAA==&#10;" w14:anchorId="6CF2E1E2">
                <v:textbox inset="2.16pt,1.44pt,0,1.44pt">
                  <w:txbxContent>
                    <w:p w:rsidR="00E31C76" w:rsidP="00E31C76" w:rsidRDefault="00E31C76" w14:paraId="10C11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INCONNU NON OUI INCONNU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0256" behindDoc="0" locked="0" layoutInCell="1" allowOverlap="1" wp14:editId="212D596C" wp14:anchorId="286762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4" name="Rectangle 8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CBA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4" style="position:absolute;margin-left:210pt;margin-top:11pt;width:79pt;height:162pt;z-index:259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KGhTK6AQAATQMAAA4AAAAAAAAAAAAAAAAALgIAAGRycy9l&#10;Mm9Eb2MueG1sUEsBAi0AFAAGAAgAAAAhALZj++bcAAAACgEAAA8AAAAAAAAAAAAAAAAAFAQAAGRy&#10;cy9kb3ducmV2LnhtbFBLBQYAAAAABAAEAPMAAAAdBQAAAAA=&#10;" w14:anchorId="28676228">
                <v:textbox inset="2.16pt,1.44pt,0,1.44pt">
                  <w:txbxContent>
                    <w:p w:rsidR="00E31C76" w:rsidP="00E31C76" w:rsidRDefault="00E31C76" w14:paraId="044CBA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1280" behindDoc="0" locked="0" layoutInCell="1" allowOverlap="1" wp14:editId="2E3CBEE0" wp14:anchorId="63CC43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5" name="Rectangle 8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0CF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5" style="position:absolute;margin-left:210pt;margin-top:11pt;width:79pt;height:162pt;z-index:259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CcuwEAAE0DAAAOAAAAZHJzL2Uyb0RvYy54bWysU8tu2zAQvBfoPxC815Jlt1E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vl+islnjvs0m/0&#10;jfveKnKqDkZKNfd39muMqcNrj/EBzlnC5Sx+0uDmL8oiU/H4ePFYTZkILF6vrtsaOyFwq6nX6ytM&#10;EKZ6ux0h5e8qODIvGAXkUqzlh58pn46+HsF7M5vT+/MqT7upqFm2zeqV7C7II4rEKc33GLQNI6PC&#10;mkjJiJ1nNL3sOShK7A+P1jZX61WDo1ISxGlxhKEkSHv3vsq9GAIOk8hAyT6C6QckXEwqvLBnRdl5&#10;vua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g/CcuwEAAE0DAAAOAAAAAAAAAAAAAAAAAC4CAABkcnMv&#10;ZTJvRG9jLnhtbFBLAQItABQABgAIAAAAIQC2Y/vm3AAAAAoBAAAPAAAAAAAAAAAAAAAAABUEAABk&#10;cnMvZG93bnJldi54bWxQSwUGAAAAAAQABADzAAAAHgUAAAAA&#10;" w14:anchorId="63CC433F">
                <v:textbox inset="2.16pt,1.44pt,0,1.44pt">
                  <w:txbxContent>
                    <w:p w:rsidR="00E31C76" w:rsidP="00E31C76" w:rsidRDefault="00E31C76" w14:paraId="290CF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2304" behindDoc="0" locked="0" layoutInCell="1" allowOverlap="1" wp14:editId="439AC162" wp14:anchorId="6B735B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6" name="Rectangle 8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1BD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6" style="position:absolute;margin-left:210pt;margin-top:11pt;width:79pt;height:162pt;z-index:259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7jugEAAE0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rt1e02J5w679BN9&#10;436wipyqo5FSLf1d/Jpi6vHac3yCc5ZwuYifNbjli7LIXDw+XjxWcyYCi7dXt12NnRC41dRte4MJ&#10;wlRvtyOk/FUFR5YFo4BcirX88D3l09HXI3hvYXN6f1nleTcXNeuuaV/J7oI8okic0vyIQdswMSqs&#10;iZRM2HlG0+89B0WJ/ebR2uamvWpwVEqCOB2OMJQEae/eV7kXY8BhEhko2Ucww4iEi0mFF/asKDvP&#10;1zIU7/PC/u0v2P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dRHuO6AQAATQMAAA4AAAAAAAAAAAAAAAAALgIAAGRycy9l&#10;Mm9Eb2MueG1sUEsBAi0AFAAGAAgAAAAhALZj++bcAAAACgEAAA8AAAAAAAAAAAAAAAAAFAQAAGRy&#10;cy9kb3ducmV2LnhtbFBLBQYAAAAABAAEAPMAAAAdBQAAAAA=&#10;" w14:anchorId="6B735BEF">
                <v:textbox inset="2.16pt,1.44pt,0,1.44pt">
                  <w:txbxContent>
                    <w:p w:rsidR="00E31C76" w:rsidP="00E31C76" w:rsidRDefault="00E31C76" w14:paraId="0B1BD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3328" behindDoc="0" locked="0" layoutInCell="1" allowOverlap="1" wp14:editId="5B932FD4" wp14:anchorId="22F993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7" name="Rectangle 8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E250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7" style="position:absolute;margin-left:210pt;margin-top:11pt;width:79pt;height:162pt;z-index:259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tN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m7XK0pccxil36j&#10;b8wNRpJTddRCyNzf7NcUYofXHsMDnLOIyyx+VmDzF2WRuXh8vHgs50Q4Fq+vrtsaO8Fxq6lXqzUm&#10;CFO93Q4Q03fpLcmLngJyKdayw8+YTkdfj+C9zOb0fl6leTcXNcu2+fpKdufFEUXilKZ7DMr4qafc&#10;6EDJhJ3vaXzZM5CUmB8OrW3Wq6sGR6UkiNPiCENJkPbufZU5PnocJp6Akn0APYxIuJhUeGHPirLz&#10;fOW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fVGtNuwEAAE0DAAAOAAAAAAAAAAAAAAAAAC4CAABkcnMv&#10;ZTJvRG9jLnhtbFBLAQItABQABgAIAAAAIQC2Y/vm3AAAAAoBAAAPAAAAAAAAAAAAAAAAABUEAABk&#10;cnMvZG93bnJldi54bWxQSwUGAAAAAAQABADzAAAAHgUAAAAA&#10;" w14:anchorId="22F99343">
                <v:textbox inset="2.16pt,1.44pt,0,1.44pt">
                  <w:txbxContent>
                    <w:p w:rsidR="00E31C76" w:rsidP="00E31C76" w:rsidRDefault="00E31C76" w14:paraId="70E250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4352" behindDoc="0" locked="0" layoutInCell="1" allowOverlap="1" wp14:editId="3DE88FE6" wp14:anchorId="389EC4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8" name="Rectangle 8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ABC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8" style="position:absolute;margin-left:210pt;margin-top:11pt;width:79pt;height:162pt;z-index:259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w5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Xa5wl557rBLf9A3&#10;7nuryLE6GCnV3N/ZrzGmDq89xUc4ZQmXs/hJg5u/KItMxePD2WM1ZSKweH1x3dbYCYFbTb1aXWGC&#10;MNX77Qgp36vgyLxgFJBLsZbvf6V8PPp2BO/NbI7vz6s8baeiZtk2l29kt0EeUCROaX7AoG0YGRXW&#10;REpG7Dyj6XXHQVFif3q0trlaXTQ4KiVBnBZtgZIg7e3HKvdiCDhMIgMluwimH5BwManwwp4VZaf5&#10;mofiY17Yv/8Fm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4XPDm6AQAATQMAAA4AAAAAAAAAAAAAAAAALgIAAGRycy9l&#10;Mm9Eb2MueG1sUEsBAi0AFAAGAAgAAAAhALZj++bcAAAACgEAAA8AAAAAAAAAAAAAAAAAFAQAAGRy&#10;cy9kb3ducmV2LnhtbFBLBQYAAAAABAAEAPMAAAAdBQAAAAA=&#10;" w14:anchorId="389EC496">
                <v:textbox inset="2.16pt,1.44pt,0,1.44pt">
                  <w:txbxContent>
                    <w:p w:rsidR="00E31C76" w:rsidP="00E31C76" w:rsidRDefault="00E31C76" w14:paraId="044ABC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5376" behindDoc="0" locked="0" layoutInCell="1" allowOverlap="1" wp14:editId="00411F93" wp14:anchorId="1DE549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9" name="Rectangle 8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E4FD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9" style="position:absolute;margin-left:210pt;margin-top:11pt;width:79pt;height:162pt;z-index:259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mXug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Xqw0lnjvs0g/0&#10;jfveKnKuDkZKNfd39muMqcNrL/EZLlnC5Sx+0uDmL8oiU/H4dPVYTZkILG5uNm2NnRC41dSr1RoT&#10;hKneb0dI+ZsKjswLRgG5FGv58SHl89G3I3hvZnN+f17laT8VNcu2Wb+R3Qd5QpE4pfkJg7ZhZFRY&#10;EykZsfOMpt8HDooS+92jtc16ddPgqJQEcVocYSgJ0t5/rHIvhoDDJDJQcohg+gEJF5MKL+xZUXaZ&#10;r3koPuaF/ftf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SSZe6AQAATQMAAA4AAAAAAAAAAAAAAAAALgIAAGRycy9l&#10;Mm9Eb2MueG1sUEsBAi0AFAAGAAgAAAAhALZj++bcAAAACgEAAA8AAAAAAAAAAAAAAAAAFAQAAGRy&#10;cy9kb3ducmV2LnhtbFBLBQYAAAAABAAEAPMAAAAdBQAAAAA=&#10;" w14:anchorId="1DE5497E">
                <v:textbox inset="2.16pt,1.44pt,0,1.44pt">
                  <w:txbxContent>
                    <w:p w:rsidR="00E31C76" w:rsidP="00E31C76" w:rsidRDefault="00E31C76" w14:paraId="22E4FD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6400" behindDoc="0" locked="0" layoutInCell="1" allowOverlap="1" wp14:editId="049AC75E" wp14:anchorId="5D64F1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0" name="Rectangle 8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92B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0" style="position:absolute;margin-left:210pt;margin-top:11pt;width:79pt;height:162pt;z-index:259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9u4ei7kBAABNAwAADgAAAAAAAAAAAAAAAAAuAgAAZHJzL2Uy&#10;b0RvYy54bWxQSwECLQAUAAYACAAAACEAtmP75twAAAAKAQAADwAAAAAAAAAAAAAAAAATBAAAZHJz&#10;L2Rvd25yZXYueG1sUEsFBgAAAAAEAAQA8wAAABwFAAAAAA==&#10;" w14:anchorId="5D64F1BD">
                <v:textbox inset="2.16pt,1.44pt,0,1.44pt">
                  <w:txbxContent>
                    <w:p w:rsidR="00E31C76" w:rsidP="00E31C76" w:rsidRDefault="00E31C76" w14:paraId="0592B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7424" behindDoc="0" locked="0" layoutInCell="1" allowOverlap="1" wp14:editId="47CE1F51" wp14:anchorId="40DF0B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1" name="Rectangle 8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1138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1" style="position:absolute;margin-left:210pt;margin-top:11pt;width:79pt;height:162pt;z-index:259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2sluwEAAE0DAAAOAAAAZHJzL2Uyb0RvYy54bWysU8tu2zAQvBfoPxC813rE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+dhQ4rjFLv1A&#10;37gbJkXO1dFIqXJ/s19ziD1eewqPcMkiLrP4RYPNX5RFluLx6eqxWhIRWNzcbLoaOyFwq63X61tM&#10;EKZ6vR0gpi/KW5IXjAJyKdby47eYzkdfjuC9zOb8fl6lZb8UNU3Xbl7I7r08oUic0vSAQU9+ZlRM&#10;JlAyY+cZjb8OHBQl01eH1ra365sWR6UkiNPhCENJkPb+bZU7MXocJpGAkkMAM4xIuJhUeGHPirLL&#10;fOWheJsX9q9/we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62sluwEAAE0DAAAOAAAAAAAAAAAAAAAAAC4CAABkcnMv&#10;ZTJvRG9jLnhtbFBLAQItABQABgAIAAAAIQC2Y/vm3AAAAAoBAAAPAAAAAAAAAAAAAAAAABUEAABk&#10;cnMvZG93bnJldi54bWxQSwUGAAAAAAQABADzAAAAHgUAAAAA&#10;" w14:anchorId="40DF0BA2">
                <v:textbox inset="2.16pt,1.44pt,0,1.44pt">
                  <w:txbxContent>
                    <w:p w:rsidR="00E31C76" w:rsidP="00E31C76" w:rsidRDefault="00E31C76" w14:paraId="031138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8448" behindDoc="0" locked="0" layoutInCell="1" allowOverlap="1" wp14:editId="56C00A64" wp14:anchorId="49943B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2" name="Rectangle 8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968B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2" style="position:absolute;margin-left:210pt;margin-top:11pt;width:79pt;height:162pt;z-index:259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T8vBPuwEAAE0DAAAOAAAAAAAAAAAAAAAAAC4CAABkcnMv&#10;ZTJvRG9jLnhtbFBLAQItABQABgAIAAAAIQC2Y/vm3AAAAAoBAAAPAAAAAAAAAAAAAAAAABUEAABk&#10;cnMvZG93bnJldi54bWxQSwUGAAAAAAQABADzAAAAHgUAAAAA&#10;" w14:anchorId="49943B9E">
                <v:textbox inset="2.16pt,1.44pt,0,1.44pt">
                  <w:txbxContent>
                    <w:p w:rsidR="00E31C76" w:rsidP="00E31C76" w:rsidRDefault="00E31C76" w14:paraId="6C968B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89472" behindDoc="0" locked="0" layoutInCell="1" allowOverlap="1" wp14:editId="73D8305B" wp14:anchorId="205B91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3" name="Rectangle 8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78FB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3" style="position:absolute;margin-left:210pt;margin-top:11pt;width:79pt;height:162pt;z-index:259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v3heG6AQAATQMAAA4AAAAAAAAAAAAAAAAALgIAAGRycy9l&#10;Mm9Eb2MueG1sUEsBAi0AFAAGAAgAAAAhALZj++bcAAAACgEAAA8AAAAAAAAAAAAAAAAAFAQAAGRy&#10;cy9kb3ducmV2LnhtbFBLBQYAAAAABAAEAPMAAAAdBQAAAAA=&#10;" w14:anchorId="205B910C">
                <v:textbox inset="2.16pt,1.44pt,0,1.44pt">
                  <w:txbxContent>
                    <w:p w:rsidR="00E31C76" w:rsidP="00E31C76" w:rsidRDefault="00E31C76" w14:paraId="6D78FB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0496" behindDoc="0" locked="0" layoutInCell="1" allowOverlap="1" wp14:editId="44412FD5" wp14:anchorId="47C3F9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4" name="Rectangle 8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E567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4" style="position:absolute;margin-left:210pt;margin-top:11pt;width:79pt;height:162pt;z-index:259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U6LEq6AQAATQMAAA4AAAAAAAAAAAAAAAAALgIAAGRycy9l&#10;Mm9Eb2MueG1sUEsBAi0AFAAGAAgAAAAhALZj++bcAAAACgEAAA8AAAAAAAAAAAAAAAAAFAQAAGRy&#10;cy9kb3ducmV2LnhtbFBLBQYAAAAABAAEAPMAAAAdBQAAAAA=&#10;" w14:anchorId="47C3F956">
                <v:textbox inset="2.16pt,1.44pt,0,1.44pt">
                  <w:txbxContent>
                    <w:p w:rsidR="00E31C76" w:rsidP="00E31C76" w:rsidRDefault="00E31C76" w14:paraId="15E567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1520" behindDoc="0" locked="0" layoutInCell="1" allowOverlap="1" wp14:editId="6968F7A4" wp14:anchorId="13D4E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5" name="Rectangle 8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BED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5" style="position:absolute;margin-left:210pt;margin-top:11pt;width:79pt;height:162pt;z-index:259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P1nkuwEAAE0DAAAOAAAAAAAAAAAAAAAAAC4CAABkcnMv&#10;ZTJvRG9jLnhtbFBLAQItABQABgAIAAAAIQC2Y/vm3AAAAAoBAAAPAAAAAAAAAAAAAAAAABUEAABk&#10;cnMvZG93bnJldi54bWxQSwUGAAAAAAQABADzAAAAHgUAAAAA&#10;" w14:anchorId="13D4E52F">
                <v:textbox inset="2.16pt,1.44pt,0,1.44pt">
                  <w:txbxContent>
                    <w:p w:rsidR="00E31C76" w:rsidP="00E31C76" w:rsidRDefault="00E31C76" w14:paraId="6BBED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2544" behindDoc="0" locked="0" layoutInCell="1" allowOverlap="1" wp14:editId="12FB67C7" wp14:anchorId="7AF137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6" name="Rectangle 8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6F2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6" style="position:absolute;margin-left:210pt;margin-top:11pt;width:79pt;height:162pt;z-index:259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eb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3z8YYSzx126Tv6&#10;xv1gFTlXRyOlWvq7+DXF1OO15/gElyzhchE/a3DLF2WRuXh8unqs5kwEFu/Wd12NnRC41dabzS0m&#10;CFO93o6Q8mcVHFkWjAJyKdby49eUz0dfjuC9hc35/WWV5/1c1DTdevN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7bebuwEAAE0DAAAOAAAAAAAAAAAAAAAAAC4CAABkcnMv&#10;ZTJvRG9jLnhtbFBLAQItABQABgAIAAAAIQC2Y/vm3AAAAAoBAAAPAAAAAAAAAAAAAAAAABUEAABk&#10;cnMvZG93bnJldi54bWxQSwUGAAAAAAQABADzAAAAHgUAAAAA&#10;" w14:anchorId="7AF137ED">
                <v:textbox inset="2.16pt,1.44pt,0,1.44pt">
                  <w:txbxContent>
                    <w:p w:rsidR="00E31C76" w:rsidP="00E31C76" w:rsidRDefault="00E31C76" w14:paraId="5256F2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3568" behindDoc="0" locked="0" layoutInCell="1" allowOverlap="1" wp14:editId="235F5789" wp14:anchorId="51C8E7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7" name="Rectangle 8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25D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7" style="position:absolute;margin-left:210pt;margin-top:11pt;width:79pt;height:162pt;z-index:259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OjCNbwBAABNAwAADgAAAAAAAAAAAAAAAAAuAgAAZHJz&#10;L2Uyb0RvYy54bWxQSwECLQAUAAYACAAAACEAtmP75twAAAAKAQAADwAAAAAAAAAAAAAAAAAWBAAA&#10;ZHJzL2Rvd25yZXYueG1sUEsFBgAAAAAEAAQA8wAAAB8FAAAAAA==&#10;" w14:anchorId="51C8E754">
                <v:textbox inset="2.16pt,1.44pt,0,1.44pt">
                  <w:txbxContent>
                    <w:p w:rsidR="00E31C76" w:rsidP="00E31C76" w:rsidRDefault="00E31C76" w14:paraId="55425D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4592" behindDoc="0" locked="0" layoutInCell="1" allowOverlap="1" wp14:editId="7A035DE5" wp14:anchorId="1BADEA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8" name="Rectangle 8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341F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8" style="position:absolute;margin-left:210pt;margin-top:11pt;width:79pt;height:162pt;z-index:259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pq5VBuwEAAE0DAAAOAAAAAAAAAAAAAAAAAC4CAABkcnMv&#10;ZTJvRG9jLnhtbFBLAQItABQABgAIAAAAIQC2Y/vm3AAAAAoBAAAPAAAAAAAAAAAAAAAAABUEAABk&#10;cnMvZG93bnJldi54bWxQSwUGAAAAAAQABADzAAAAHgUAAAAA&#10;" w14:anchorId="1BADEA54">
                <v:textbox inset="2.16pt,1.44pt,0,1.44pt">
                  <w:txbxContent>
                    <w:p w:rsidR="00E31C76" w:rsidP="00E31C76" w:rsidRDefault="00E31C76" w14:paraId="7C341F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5616" behindDoc="0" locked="0" layoutInCell="1" allowOverlap="1" wp14:editId="2DC49940" wp14:anchorId="6E3622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9" name="Rectangle 8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F5C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9" style="position:absolute;margin-left:210pt;margin-top:11pt;width:79pt;height:162pt;z-index:259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Dv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vm4ocdxil36j&#10;b9z1RpJzddBdJ+f+zn6NIbZ47TE8wCWLuJzFTwrs/EVZZMoen64eyykRgcXNctOU2AmBW3W5Wq0x&#10;QZji7XaAmL5Lb8m8YBSQS7aWH3/GdD76egTvzWzO78+rNO2nrKZqlu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a7g77wBAABNAwAADgAAAAAAAAAAAAAAAAAuAgAAZHJz&#10;L2Uyb0RvYy54bWxQSwECLQAUAAYACAAAACEAtmP75twAAAAKAQAADwAAAAAAAAAAAAAAAAAWBAAA&#10;ZHJzL2Rvd25yZXYueG1sUEsFBgAAAAAEAAQA8wAAAB8FAAAAAA==&#10;" w14:anchorId="6E362209">
                <v:textbox inset="2.16pt,1.44pt,0,1.44pt">
                  <w:txbxContent>
                    <w:p w:rsidR="00E31C76" w:rsidP="00E31C76" w:rsidRDefault="00E31C76" w14:paraId="06F5C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6640" behindDoc="0" locked="0" layoutInCell="1" allowOverlap="1" wp14:editId="7DCAE603" wp14:anchorId="6A37E7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0" name="Rectangle 8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1AA5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0" style="position:absolute;margin-left:210pt;margin-top:11pt;width:79pt;height:162pt;z-index:259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xR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65QYM8d9ilH+gb&#10;94NV5FwdjZRq6e/i1xRTj9ee4xNcsoTLRfyswS1flEXm4vHp6rGaMxFYvFvfdTU+JHCrrTebW0wQ&#10;pnq7HSHlLyo4siwYBeRSrOXHbymfj74ewXsLm/P7yyrP+7moabp190p2H+QJReKU5kcM2oaJUWFN&#10;pGTCzjOafh04KErsV4/Wtrebd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K4fFG6AQAATQMAAA4AAAAAAAAAAAAAAAAALgIAAGRycy9l&#10;Mm9Eb2MueG1sUEsBAi0AFAAGAAgAAAAhALZj++bcAAAACgEAAA8AAAAAAAAAAAAAAAAAFAQAAGRy&#10;cy9kb3ducmV2LnhtbFBLBQYAAAAABAAEAPMAAAAdBQAAAAA=&#10;" w14:anchorId="6A37E7F7">
                <v:textbox inset="2.16pt,1.44pt,0,1.44pt">
                  <w:txbxContent>
                    <w:p w:rsidR="00E31C76" w:rsidP="00E31C76" w:rsidRDefault="00E31C76" w14:paraId="641AA5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7664" behindDoc="0" locked="0" layoutInCell="1" allowOverlap="1" wp14:editId="1926609D" wp14:anchorId="6BE707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1" name="Rectangle 8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446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1" style="position:absolute;margin-left:210pt;margin-top:11pt;width:79pt;height:162pt;z-index:259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n/uwEAAE0DAAAOAAAAZHJzL2Uyb0RvYy54bWysU8tu2zAQvBfoPxC813rYSGT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NNdVVRYpnBLv1B&#10;35jtR0lO1UELIVN/k1+TDy1ee/KPcM4CLpP4WYFJX5RF5uzx8eKxnCPhWFwv102JneC4VZer1TUm&#10;CFO83/YQ4r10hqRFRwG5ZGvZ4VeIp6NvR/BeYnN6P63ivJuzmqpZrt/I7pw4okic0viAQY1u6igf&#10;tadkws53NLzuGUhKxp8Wra2vV8saRyUnVVM3OMKQE6S9+1hllg8Oh4lHoGTvQfcDEs4mZV7Ys6zs&#10;PF9pKD7mmf37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vQn/uwEAAE0DAAAOAAAAAAAAAAAAAAAAAC4CAABkcnMv&#10;ZTJvRG9jLnhtbFBLAQItABQABgAIAAAAIQC2Y/vm3AAAAAoBAAAPAAAAAAAAAAAAAAAAABUEAABk&#10;cnMvZG93bnJldi54bWxQSwUGAAAAAAQABADzAAAAHgUAAAAA&#10;" w14:anchorId="6BE707E2">
                <v:textbox inset="2.16pt,1.44pt,0,1.44pt">
                  <w:txbxContent>
                    <w:p w:rsidR="00E31C76" w:rsidP="00E31C76" w:rsidRDefault="00E31C76" w14:paraId="41446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8688" behindDoc="0" locked="0" layoutInCell="1" allowOverlap="1" wp14:editId="1008B5AC" wp14:anchorId="705536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2" name="Rectangle 8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7A3B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2" style="position:absolute;margin-left:210pt;margin-top:11pt;width:79pt;height:162pt;z-index:259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thuwEAAE0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WjXXLeUOG6xSy/o&#10;G3fDpMipOhopVe5v9msOscdrr+EZzlnEZRa/aLD5i7LIUjw+XjxWSyICi7dXt12NnRC41dbr9Q0m&#10;CFO93w4Q0zflLckLRgG5FGv54SGm09HfR/BeZnN6P6/SsluKmqZbF9xc3Hl5RJE4pekJg578zKiY&#10;TKBkxs4zGn/tOShKpu8OrW1v1lfoRCpJ07UdjjCUBGnvPla5E6PHYRIJKNkHMMOIhItJhRf2rCg7&#10;z1ceio95Yf/+F2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ETthuwEAAE0DAAAOAAAAAAAAAAAAAAAAAC4CAABkcnMv&#10;ZTJvRG9jLnhtbFBLAQItABQABgAIAAAAIQC2Y/vm3AAAAAoBAAAPAAAAAAAAAAAAAAAAABUEAABk&#10;cnMvZG93bnJldi54bWxQSwUGAAAAAAQABADzAAAAHgUAAAAA&#10;" w14:anchorId="70553615">
                <v:textbox inset="2.16pt,1.44pt,0,1.44pt">
                  <w:txbxContent>
                    <w:p w:rsidR="00E31C76" w:rsidP="00E31C76" w:rsidRDefault="00E31C76" w14:paraId="297A3B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99712" behindDoc="0" locked="0" layoutInCell="1" allowOverlap="1" wp14:editId="403F2285" wp14:anchorId="392E4C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3" name="Rectangle 8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46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3" style="position:absolute;margin-left:210pt;margin-top:11pt;width:79pt;height:162pt;z-index:259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7PugEAAE0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aNfcrinx3GGXvqFv&#10;3A9WkXN1NFKqpb+LX1NMPV57jS9wyRIuF/GzBrd8URaZi8enq8dqzkRg8X5939XYCYFbbb3Z3GGC&#10;MNXb7Qgpf1LBkWXBKCCXYi0/fkn5fPT3Eby3sDm/v6zyvJ+LmqbbXMnugzyhSJzS/IxB2zAxKqyJ&#10;lEzYeUbTzwMHRYn97NHa9m6zbnFUStJ0bYcjDCVB2vv3Ve7FGHCYRAZKDhHMMCLh8m7hhT0ryi7z&#10;tQzF+7ywf/sLd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gUTs+6AQAATQMAAA4AAAAAAAAAAAAAAAAALgIAAGRycy9l&#10;Mm9Eb2MueG1sUEsBAi0AFAAGAAgAAAAhALZj++bcAAAACgEAAA8AAAAAAAAAAAAAAAAAFAQAAGRy&#10;cy9kb3ducmV2LnhtbFBLBQYAAAAABAAEAPMAAAAdBQAAAAA=&#10;" w14:anchorId="392E4CA5">
                <v:textbox inset="2.16pt,1.44pt,0,1.44pt">
                  <w:txbxContent>
                    <w:p w:rsidR="00E31C76" w:rsidP="00E31C76" w:rsidRDefault="00E31C76" w14:paraId="6D546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0736" behindDoc="0" locked="0" layoutInCell="1" allowOverlap="1" wp14:editId="3D408242" wp14:anchorId="511C14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4" name="Rectangle 8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935C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4" style="position:absolute;margin-left:210pt;margin-top:11pt;width:79pt;height:162pt;z-index:259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W2edkuwEAAE0DAAAOAAAAAAAAAAAAAAAAAC4CAABkcnMv&#10;ZTJvRG9jLnhtbFBLAQItABQABgAIAAAAIQC2Y/vm3AAAAAoBAAAPAAAAAAAAAAAAAAAAABUEAABk&#10;cnMvZG93bnJldi54bWxQSwUGAAAAAAQABADzAAAAHgUAAAAA&#10;" w14:anchorId="511C1438">
                <v:textbox inset="2.16pt,1.44pt,0,1.44pt">
                  <w:txbxContent>
                    <w:p w:rsidR="00E31C76" w:rsidP="00E31C76" w:rsidRDefault="00E31C76" w14:paraId="64935C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1760" behindDoc="0" locked="0" layoutInCell="1" allowOverlap="1" wp14:editId="07EEE0AC" wp14:anchorId="6ED1F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5" name="Rectangle 8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B89B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5" style="position:absolute;margin-left:210pt;margin-top:11pt;width:79pt;height:162pt;z-index:259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LK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1z85ESzx126Tv6&#10;xv1gFTlXRyOlWvq7+DXF1OO15/gElyzhchE/a3DLF2WRuXh8unqs5kwEFu/Wd12NnRC41dabzS0m&#10;CFO93o6Q8mcVHFkWjAJyKdby49eUz0dfjuC9hc35/WWV5/1c1DTdZ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3JLKuwEAAE0DAAAOAAAAAAAAAAAAAAAAAC4CAABkcnMv&#10;ZTJvRG9jLnhtbFBLAQItABQABgAIAAAAIQC2Y/vm3AAAAAoBAAAPAAAAAAAAAAAAAAAAABUEAABk&#10;cnMvZG93bnJldi54bWxQSwUGAAAAAAQABADzAAAAHgUAAAAA&#10;" w14:anchorId="6ED1F69D">
                <v:textbox inset="2.16pt,1.44pt,0,1.44pt">
                  <w:txbxContent>
                    <w:p w:rsidR="00E31C76" w:rsidP="00E31C76" w:rsidRDefault="00E31C76" w14:paraId="01B89B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2784" behindDoc="0" locked="0" layoutInCell="1" allowOverlap="1" wp14:editId="6266172D" wp14:anchorId="722DCE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6" name="Rectangle 8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02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6" style="position:absolute;margin-left:210pt;margin-top:11pt;width:79pt;height:162pt;z-index:259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jDny1uwEAAE0DAAAOAAAAAAAAAAAAAAAAAC4CAABkcnMv&#10;ZTJvRG9jLnhtbFBLAQItABQABgAIAAAAIQC2Y/vm3AAAAAoBAAAPAAAAAAAAAAAAAAAAABUEAABk&#10;cnMvZG93bnJldi54bWxQSwUGAAAAAAQABADzAAAAHgUAAAAA&#10;" w14:anchorId="722DCEDE">
                <v:textbox inset="2.16pt,1.44pt,0,1.44pt">
                  <w:txbxContent>
                    <w:p w:rsidR="00E31C76" w:rsidP="00E31C76" w:rsidRDefault="00E31C76" w14:paraId="0B02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3808" behindDoc="0" locked="0" layoutInCell="1" allowOverlap="1" wp14:editId="29040F23" wp14:anchorId="019415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7" name="Rectangle 8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40FB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7" style="position:absolute;margin-left:210pt;margin-top:11pt;width:79pt;height:135pt;z-index:259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iq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bteUOG6xSz/Q&#10;N+6GSZFTdTRSqtzf7NccYo/XnsMTnLOIyyx+0WDzF2WRpXh8vHislkQEFu+u77oaOyFwq1nXTU4Q&#10;pnq9HSCmL8pbkheMAnIp1vLDt5hOR1+O4L3M5vR+XqVltxQ1TXfz6Y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PaSKq7AQAATQMAAA4AAAAAAAAAAAAAAAAALgIAAGRycy9l&#10;Mm9Eb2MueG1sUEsBAi0AFAAGAAgAAAAhAHxi7xfbAAAACgEAAA8AAAAAAAAAAAAAAAAAFQQAAGRy&#10;cy9kb3ducmV2LnhtbFBLBQYAAAAABAAEAPMAAAAdBQAAAAA=&#10;" w14:anchorId="0194155C">
                <v:textbox inset="2.16pt,1.44pt,0,1.44pt">
                  <w:txbxContent>
                    <w:p w:rsidR="00E31C76" w:rsidP="00E31C76" w:rsidRDefault="00E31C76" w14:paraId="1C40FB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4832" behindDoc="0" locked="0" layoutInCell="1" allowOverlap="1" wp14:editId="048D6381" wp14:anchorId="1BC58B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8" name="Rectangle 81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C232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8" style="position:absolute;margin-left:210pt;margin-top:11pt;width:79pt;height:135pt;z-index:259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pkf3roBAABNAwAADgAAAAAAAAAAAAAAAAAuAgAAZHJzL2Uy&#10;b0RvYy54bWxQSwECLQAUAAYACAAAACEAfGLvF9sAAAAKAQAADwAAAAAAAAAAAAAAAAAUBAAAZHJz&#10;L2Rvd25yZXYueG1sUEsFBgAAAAAEAAQA8wAAABwFAAAAAA==&#10;" w14:anchorId="1BC58BB5">
                <v:textbox inset="2.16pt,1.44pt,0,1.44pt">
                  <w:txbxContent>
                    <w:p w:rsidR="00E31C76" w:rsidP="00E31C76" w:rsidRDefault="00E31C76" w14:paraId="5EC232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5856" behindDoc="0" locked="0" layoutInCell="1" allowOverlap="1" wp14:editId="09EB0400" wp14:anchorId="3F2F05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9" name="Rectangle 81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7C10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9" style="position:absolute;margin-left:210pt;margin-top:11pt;width:79pt;height:135pt;z-index:259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pwug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WjX3G0ocdxil36g&#10;b9wNkyLn6mikVLm/2a85xB6vPYcnuGQRl1n8osHmL8oiS/H4dPVYLYkILG5uNl2NnRC41azrJicI&#10;U73dDhDTF+UtyQtGAbkUa/nxW0zno69H8F5mc34/r9KyX4qaprtdv5Lde3lCkTil6RGDnvzMqJhM&#10;oGTGzjMafx04KEqmrw6tbd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pxqcLoBAABNAwAADgAAAAAAAAAAAAAAAAAuAgAAZHJzL2Uy&#10;b0RvYy54bWxQSwECLQAUAAYACAAAACEAfGLvF9sAAAAKAQAADwAAAAAAAAAAAAAAAAAUBAAAZHJz&#10;L2Rvd25yZXYueG1sUEsFBgAAAAAEAAQA8wAAABwFAAAAAA==&#10;" w14:anchorId="3F2F054C">
                <v:textbox inset="2.16pt,1.44pt,0,1.44pt">
                  <w:txbxContent>
                    <w:p w:rsidR="00E31C76" w:rsidP="00E31C76" w:rsidRDefault="00E31C76" w14:paraId="6B7C10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6880" behindDoc="0" locked="0" layoutInCell="1" allowOverlap="1" wp14:editId="187AA87D" wp14:anchorId="18052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0" name="Rectangle 81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8F28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0" style="position:absolute;margin-left:210pt;margin-top:11pt;width:79pt;height:135pt;z-index:259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YD1suQEAAE0DAAAOAAAAAAAAAAAAAAAAAC4CAABkcnMvZTJv&#10;RG9jLnhtbFBLAQItABQABgAIAAAAIQB8Yu8X2wAAAAoBAAAPAAAAAAAAAAAAAAAAABMEAABkcnMv&#10;ZG93bnJldi54bWxQSwUGAAAAAAQABADzAAAAGwUAAAAA&#10;" w14:anchorId="18052575">
                <v:textbox inset="2.16pt,1.44pt,0,1.44pt">
                  <w:txbxContent>
                    <w:p w:rsidR="00E31C76" w:rsidP="00E31C76" w:rsidRDefault="00E31C76" w14:paraId="328F28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7904" behindDoc="0" locked="0" layoutInCell="1" allowOverlap="1" wp14:editId="3D9FDB82" wp14:anchorId="349E72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1" name="Rectangle 81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1B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1" style="position:absolute;margin-left:210pt;margin-top:11pt;width:79pt;height:135pt;z-index:259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jC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Neu6yQnC&#10;VG+3A8T0WXlL8oJRQC7FWn78GtP56OsRvJfZnN/Pq7Tsl6Km6e42r2T3Xp5QJE5pesKgJz8zKiYT&#10;KJmx84zGXwcOipLpi0Nr2/Xd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mVIwroBAABNAwAADgAAAAAAAAAAAAAAAAAuAgAAZHJzL2Uy&#10;b0RvYy54bWxQSwECLQAUAAYACAAAACEAfGLvF9sAAAAKAQAADwAAAAAAAAAAAAAAAAAUBAAAZHJz&#10;L2Rvd25yZXYueG1sUEsFBgAAAAAEAAQA8wAAABwFAAAAAA==&#10;" w14:anchorId="349E729E">
                <v:textbox inset="2.16pt,1.44pt,0,1.44pt">
                  <w:txbxContent>
                    <w:p w:rsidR="00E31C76" w:rsidP="00E31C76" w:rsidRDefault="00E31C76" w14:paraId="09A1B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8928" behindDoc="0" locked="0" layoutInCell="1" allowOverlap="1" wp14:editId="0F420A7B" wp14:anchorId="38B4E8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2" name="Rectangle 81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C64CA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2" style="position:absolute;margin-left:210pt;margin-top:11pt;width:79pt;height:135pt;z-index:259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r3zTqLoBAABNAwAADgAAAAAAAAAAAAAAAAAuAgAAZHJzL2Uy&#10;b0RvYy54bWxQSwECLQAUAAYACAAAACEAfGLvF9sAAAAKAQAADwAAAAAAAAAAAAAAAAAUBAAAZHJz&#10;L2Rvd25yZXYueG1sUEsFBgAAAAAEAAQA8wAAABwFAAAAAA==&#10;" w14:anchorId="38B4E856">
                <v:textbox inset="2.16pt,1.44pt,0,1.44pt">
                  <w:txbxContent>
                    <w:p w:rsidR="00E31C76" w:rsidP="00E31C76" w:rsidRDefault="00E31C76" w14:paraId="5C64CA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09952" behindDoc="0" locked="0" layoutInCell="1" allowOverlap="1" wp14:editId="45E3D37D" wp14:anchorId="7398BE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3" name="Rectangle 81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3B2F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3" style="position:absolute;margin-left:210pt;margin-top:11pt;width:79pt;height:135pt;z-index:259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YG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jXbNaUOG6xSz/Q&#10;N+6GSZFzdTRSqtzf7NccYo/XnsIjXLKIyyx+0WDzF2WRpXh8unqslkQEFm/Xt12NnRC41WzqJicI&#10;U73cDhDTF+UtyQtGAbkUa/nxW0zno89H8F5mc34/r9KyX4qapvt4Jbv38oQicUrTAwY9+ZlRMZlA&#10;yYydZzT+PnBQlExfHVrbbj6sWxyVkjRd2+EIQ0mQ9v51lTsxehwmkYCSQwAzjEi4vFt4Yc+Ksst8&#10;5aF4nRf2L3/B7g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53mmBroBAABNAwAADgAAAAAAAAAAAAAAAAAuAgAAZHJzL2Uy&#10;b0RvYy54bWxQSwECLQAUAAYACAAAACEAfGLvF9sAAAAKAQAADwAAAAAAAAAAAAAAAAAUBAAAZHJz&#10;L2Rvd25yZXYueG1sUEsFBgAAAAAEAAQA8wAAABwFAAAAAA==&#10;" w14:anchorId="7398BEFD">
                <v:textbox inset="2.16pt,1.44pt,0,1.44pt">
                  <w:txbxContent>
                    <w:p w:rsidR="00E31C76" w:rsidP="00E31C76" w:rsidRDefault="00E31C76" w14:paraId="0A3B2F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0976" behindDoc="0" locked="0" layoutInCell="1" allowOverlap="1" wp14:editId="27A55A48" wp14:anchorId="50354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4" name="Rectangle 81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195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4" style="position:absolute;margin-left:210pt;margin-top:11pt;width:79pt;height:135pt;z-index:259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+tuw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reUOG6xSz/Q&#10;N+6GSZFTdTRSqtzf7NccYo/XnsMTnLOIyyx+0WDzF2WRpXh8vHislkQEFu9u7roaOyFwq1nXTU4Q&#10;pnq7HSCmL8pbkheMAnIp1vLDt5hOR1+P4L3M5vR+XqVltxQ1TfexfSW78/KIInFK0yMGPfmZUTGZ&#10;QMmMnWc0/tpzUJRMXx1a265vb1oclZI0XdvhCENJkPbufZU7MXocJpGAkn0AM4xIuJhUeGHPirLz&#10;fOWheJ8X9m9/wfY3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Hm0D627AQAATQMAAA4AAAAAAAAAAAAAAAAALgIAAGRycy9l&#10;Mm9Eb2MueG1sUEsBAi0AFAAGAAgAAAAhAHxi7xfbAAAACgEAAA8AAAAAAAAAAAAAAAAAFQQAAGRy&#10;cy9kb3ducmV2LnhtbFBLBQYAAAAABAAEAPMAAAAdBQAAAAA=&#10;" w14:anchorId="50354BAF">
                <v:textbox inset="2.16pt,1.44pt,0,1.44pt">
                  <w:txbxContent>
                    <w:p w:rsidR="00E31C76" w:rsidP="00E31C76" w:rsidRDefault="00E31C76" w14:paraId="59195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2000" behindDoc="0" locked="0" layoutInCell="1" allowOverlap="1" wp14:editId="4E71F29F" wp14:anchorId="0D8550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5" name="Rectangle 81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EDED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5" style="position:absolute;margin-left:210pt;margin-top:11pt;width:79pt;height:135pt;z-index:259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oDuwEAAE0DAAAOAAAAZHJzL2Uyb0RvYy54bWysU8tu2zAQvBfoPxC813q4q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2dxQ4rjFLv1A&#10;37gbJkXO1dFIqXJ/s19ziD1eewqPcMkiLrP4RYPNX5RFluLx6eqxWhIRWLxd33Y1dkLgVrOpm5wg&#10;TPV6O0BMX5S3JC8YBeRSrOXHbzGdj74cwXuZzfn9vErLfilqmu5m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DGxegO7AQAATQMAAA4AAAAAAAAAAAAAAAAALgIAAGRycy9l&#10;Mm9Eb2MueG1sUEsBAi0AFAAGAAgAAAAhAHxi7xfbAAAACgEAAA8AAAAAAAAAAAAAAAAAFQQAAGRy&#10;cy9kb3ducmV2LnhtbFBLBQYAAAAABAAEAPMAAAAdBQAAAAA=&#10;" w14:anchorId="0D85509B">
                <v:textbox inset="2.16pt,1.44pt,0,1.44pt">
                  <w:txbxContent>
                    <w:p w:rsidR="00E31C76" w:rsidP="00E31C76" w:rsidRDefault="00E31C76" w14:paraId="29EDED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3024" behindDoc="0" locked="0" layoutInCell="1" allowOverlap="1" wp14:editId="2CAD92FC" wp14:anchorId="04758C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6" name="Rectangle 81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259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6" style="position:absolute;margin-left:210pt;margin-top:11pt;width:79pt;height:135pt;z-index:259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R8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1reUOG6xSz/Q&#10;N+6GSZFTdTRSqtzf7NccYo/XnsMTnLOIyyx+0WDzF2WRpXh8vHislkQEFu+u77oaOyFwq1nXTU4Q&#10;pnq9HSCmL8pbkheMAnIp1vLDt5hOR1+O4L3M5vR+XqVltxQ1Tffp5o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ExjlHy7AQAATQMAAA4AAAAAAAAAAAAAAAAALgIAAGRycy9l&#10;Mm9Eb2MueG1sUEsBAi0AFAAGAAgAAAAhAHxi7xfbAAAACgEAAA8AAAAAAAAAAAAAAAAAFQQAAGRy&#10;cy9kb3ducmV2LnhtbFBLBQYAAAAABAAEAPMAAAAdBQAAAAA=&#10;" w14:anchorId="04758CF7">
                <v:textbox inset="2.16pt,1.44pt,0,1.44pt">
                  <w:txbxContent>
                    <w:p w:rsidR="00E31C76" w:rsidP="00E31C76" w:rsidRDefault="00E31C76" w14:paraId="59259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4048" behindDoc="0" locked="0" layoutInCell="1" allowOverlap="1" wp14:editId="228304D1" wp14:anchorId="19EC8A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7" name="Rectangle 81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1425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7" style="position:absolute;margin-left:210pt;margin-top:11pt;width:79pt;height:135pt;z-index:259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HSuwEAAE0DAAAOAAAAZHJzL2Uyb0RvYy54bWysU8tu2zAQvBfIPxC8x3qkq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mtKHLfYpR/o&#10;G3fDpMipOhopVe5v9msOscdrz+EJzlnEZRa/aLD5i7LIUjw+XjxWSyICi3c3d12NnRC41azrJicI&#10;U73dDhDTF+UtyQtGAbkUa/nhW0yno69H8F5mc3o/r9KyW4qapru9fS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Rm4dK7AQAATQMAAA4AAAAAAAAAAAAAAAAALgIAAGRycy9l&#10;Mm9Eb2MueG1sUEsBAi0AFAAGAAgAAAAhAHxi7xfbAAAACgEAAA8AAAAAAAAAAAAAAAAAFQQAAGRy&#10;cy9kb3ducmV2LnhtbFBLBQYAAAAABAAEAPMAAAAdBQAAAAA=&#10;" w14:anchorId="19EC8A51">
                <v:textbox inset="2.16pt,1.44pt,0,1.44pt">
                  <w:txbxContent>
                    <w:p w:rsidR="00E31C76" w:rsidP="00E31C76" w:rsidRDefault="00E31C76" w14:paraId="0A1425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5072" behindDoc="0" locked="0" layoutInCell="1" allowOverlap="1" wp14:editId="558149DC" wp14:anchorId="175C93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8" name="Rectangle 81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B94B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8" style="position:absolute;margin-left:210pt;margin-top:11pt;width:79pt;height:135pt;z-index:259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amug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to1a+yV4xa79AN9&#10;426YFDlVRyOlyv3Nfs0h9njtOTzBOYu4zOIXDTZ/URZZisfHi8dqSURg8e7mrquxEwK3mnXd5ARh&#10;qrfbAWL6orwlecEoIJdiLT98i+l09PUI3stsTu/nVVp2S1HTdJ9uX8nuvDyiSJzS9IhBT35mVEwm&#10;UDJj5xmNv/YcFCXTV4fWtuuPNy2OSkmaru3QFigJ0t69r3InRo/DJBJQsg9ghhEJF5MKL+xZUXae&#10;rzwU7/PC/u0v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SW2proBAABNAwAADgAAAAAAAAAAAAAAAAAuAgAAZHJzL2Uy&#10;b0RvYy54bWxQSwECLQAUAAYACAAAACEAfGLvF9sAAAAKAQAADwAAAAAAAAAAAAAAAAAUBAAAZHJz&#10;L2Rvd25yZXYueG1sUEsFBgAAAAAEAAQA8wAAABwFAAAAAA==&#10;" w14:anchorId="175C9308">
                <v:textbox inset="2.16pt,1.44pt,0,1.44pt">
                  <w:txbxContent>
                    <w:p w:rsidR="00E31C76" w:rsidP="00E31C76" w:rsidRDefault="00E31C76" w14:paraId="29B94B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6096" behindDoc="0" locked="0" layoutInCell="1" allowOverlap="1" wp14:editId="55AC37F5" wp14:anchorId="5BFB60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9" name="Rectangle 81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51FC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9" style="position:absolute;margin-left:210pt;margin-top:11pt;width:79pt;height:135pt;z-index:259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SDDCLoBAABNAwAADgAAAAAAAAAAAAAAAAAuAgAAZHJzL2Uy&#10;b0RvYy54bWxQSwECLQAUAAYACAAAACEAfGLvF9sAAAAKAQAADwAAAAAAAAAAAAAAAAAUBAAAZHJz&#10;L2Rvd25yZXYueG1sUEsFBgAAAAAEAAQA8wAAABwFAAAAAA==&#10;" w14:anchorId="5BFB605A">
                <v:textbox inset="2.16pt,1.44pt,0,1.44pt">
                  <w:txbxContent>
                    <w:p w:rsidR="00E31C76" w:rsidP="00E31C76" w:rsidRDefault="00E31C76" w14:paraId="6751FC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7120" behindDoc="0" locked="0" layoutInCell="1" allowOverlap="1" wp14:editId="4ABF5F5D" wp14:anchorId="4AEB94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0" name="Rectangle 81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BDE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0" style="position:absolute;margin-left:210pt;margin-top:11pt;width:79pt;height:135pt;z-index:259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lkYFzroBAABNAwAADgAAAAAAAAAAAAAAAAAuAgAAZHJzL2Uy&#10;b0RvYy54bWxQSwECLQAUAAYACAAAACEAfGLvF9sAAAAKAQAADwAAAAAAAAAAAAAAAAAUBAAAZHJz&#10;L2Rvd25yZXYueG1sUEsFBgAAAAAEAAQA8wAAABwFAAAAAA==&#10;" w14:anchorId="4AEB94FC">
                <v:textbox inset="2.16pt,1.44pt,0,1.44pt">
                  <w:txbxContent>
                    <w:p w:rsidR="00E31C76" w:rsidP="00E31C76" w:rsidRDefault="00E31C76" w14:paraId="63BDE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8144" behindDoc="0" locked="0" layoutInCell="1" allowOverlap="1" wp14:editId="476DEF8E" wp14:anchorId="2ABA48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1" name="Rectangle 81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875DE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1" style="position:absolute;margin-left:210pt;margin-top:11pt;width:79pt;height:135pt;z-index:259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Bg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XUOJYxa79BN9&#10;Y240kpyqkxZC5v5mv+YQe7z2FB7hnEVcZvGLApu/KIssxePjxWO5JMKxuL5edzV2guNWc1M3OUGY&#10;6vV2gJi+SW9JXgwUkEuxlh3uYzodfTmC9zKb0/t5lZbdUtQ03ef1C9mdF0cUiVOaHjAo4+eBcqMD&#10;JTN2fqDxec9AUmK+O7S2vfl03eKolKTp2g5HGEqCtHdvq8zxyeMw8QSU7APocULCxaTCC3tWlJ3n&#10;Kw/F27ywf/0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kNwYLoBAABNAwAADgAAAAAAAAAAAAAAAAAuAgAAZHJzL2Uy&#10;b0RvYy54bWxQSwECLQAUAAYACAAAACEAfGLvF9sAAAAKAQAADwAAAAAAAAAAAAAAAAAUBAAAZHJz&#10;L2Rvd25yZXYueG1sUEsFBgAAAAAEAAQA8wAAABwFAAAAAA==&#10;" w14:anchorId="2ABA4821">
                <v:textbox inset="2.16pt,1.44pt,0,1.44pt">
                  <w:txbxContent>
                    <w:p w:rsidR="00E31C76" w:rsidP="00E31C76" w:rsidRDefault="00E31C76" w14:paraId="5875DE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19168" behindDoc="0" locked="0" layoutInCell="1" allowOverlap="1" wp14:editId="19AAEE90" wp14:anchorId="5F8C05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2" name="Rectangle 81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6F16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2" style="position:absolute;margin-left:210pt;margin-top:11pt;width:79pt;height:159pt;z-index:259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0I8KL7kBAABNAwAADgAAAAAAAAAAAAAAAAAuAgAAZHJzL2Uy&#10;b0RvYy54bWxQSwECLQAUAAYACAAAACEAY/7YYtwAAAAKAQAADwAAAAAAAAAAAAAAAAATBAAAZHJz&#10;L2Rvd25yZXYueG1sUEsFBgAAAAAEAAQA8wAAABwFAAAAAA==&#10;" w14:anchorId="5F8C050F">
                <v:textbox inset="2.16pt,1.44pt,0,1.44pt">
                  <w:txbxContent>
                    <w:p w:rsidR="00E31C76" w:rsidP="00E31C76" w:rsidRDefault="00E31C76" w14:paraId="126F16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0192" behindDoc="0" locked="0" layoutInCell="1" allowOverlap="1" wp14:editId="78E2B6BD" wp14:anchorId="4D8EC3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3" name="Rectangle 81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D7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3" style="position:absolute;margin-left:210pt;margin-top:11pt;width:79pt;height:159pt;z-index:259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Ip/gbkBAABNAwAADgAAAAAAAAAAAAAAAAAuAgAAZHJzL2Uy&#10;b0RvYy54bWxQSwECLQAUAAYACAAAACEAY/7YYtwAAAAKAQAADwAAAAAAAAAAAAAAAAATBAAAZHJz&#10;L2Rvd25yZXYueG1sUEsFBgAAAAAEAAQA8wAAABwFAAAAAA==&#10;" w14:anchorId="4D8EC32F">
                <v:textbox inset="2.16pt,1.44pt,0,1.44pt">
                  <w:txbxContent>
                    <w:p w:rsidR="00E31C76" w:rsidP="00E31C76" w:rsidRDefault="00E31C76" w14:paraId="27D7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1216" behindDoc="0" locked="0" layoutInCell="1" allowOverlap="1" wp14:editId="31314F39" wp14:anchorId="2C897A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4" name="Rectangle 81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26382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4" style="position:absolute;margin-left:210pt;margin-top:11pt;width:79pt;height:159pt;z-index:259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YqugEAAE0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LRrumtKHLfYpR/o&#10;G3fDpMipOhopVe5v9msOscdrL+EZzlnEZRa/aLD5i7LIUjw+XjxWSyICi7dXt12NnRC4lRu4xgRh&#10;qvfbAWL6prwlecEoIJdiLT88xHQ6+nYE72U2p/fzKi27pahpunX7Rnbn5RFF4pSmJwx68jOjYjKB&#10;khk7z2j8veegKJm+O7S2vbm+anFUStJ0bYcjDCVB2ruPVe7E6HGYRAJK9gHMMCLhYlLhhT0rys7z&#10;lYfiY17Yv/8F21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AZH1iq6AQAATQMAAA4AAAAAAAAAAAAAAAAALgIAAGRycy9l&#10;Mm9Eb2MueG1sUEsBAi0AFAAGAAgAAAAhAGP+2GLcAAAACgEAAA8AAAAAAAAAAAAAAAAAFAQAAGRy&#10;cy9kb3ducmV2LnhtbFBLBQYAAAAABAAEAPMAAAAdBQAAAAA=&#10;" w14:anchorId="2C897A9B">
                <v:textbox inset="2.16pt,1.44pt,0,1.44pt">
                  <w:txbxContent>
                    <w:p w:rsidR="00E31C76" w:rsidP="00E31C76" w:rsidRDefault="00E31C76" w14:paraId="626382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2240" behindDoc="0" locked="0" layoutInCell="1" allowOverlap="1" wp14:editId="12373C2C" wp14:anchorId="4BB8F9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5" name="Rectangle 81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62D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5" style="position:absolute;margin-left:210pt;margin-top:11pt;width:79pt;height:159pt;z-index:259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E5Co4S6AQAATQMAAA4AAAAAAAAAAAAAAAAALgIAAGRycy9l&#10;Mm9Eb2MueG1sUEsBAi0AFAAGAAgAAAAhAGP+2GLcAAAACgEAAA8AAAAAAAAAAAAAAAAAFAQAAGRy&#10;cy9kb3ducmV2LnhtbFBLBQYAAAAABAAEAPMAAAAdBQAAAAA=&#10;" w14:anchorId="4BB8F90D">
                <v:textbox inset="2.16pt,1.44pt,0,1.44pt">
                  <w:txbxContent>
                    <w:p w:rsidR="00E31C76" w:rsidP="00E31C76" w:rsidRDefault="00E31C76" w14:paraId="7462D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3264" behindDoc="0" locked="0" layoutInCell="1" allowOverlap="1" wp14:editId="25408ECF" wp14:anchorId="6C0C0C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6" name="Rectangle 81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FFD7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6" style="position:absolute;margin-left:210pt;margin-top:11pt;width:79pt;height:159pt;z-index:259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5BN+7kBAABNAwAADgAAAAAAAAAAAAAAAAAuAgAAZHJzL2Uy&#10;b0RvYy54bWxQSwECLQAUAAYACAAAACEAY/7YYtwAAAAKAQAADwAAAAAAAAAAAAAAAAATBAAAZHJz&#10;L2Rvd25yZXYueG1sUEsFBgAAAAAEAAQA8wAAABwFAAAAAA==&#10;" w14:anchorId="6C0C0C4B">
                <v:textbox inset="2.16pt,1.44pt,0,1.44pt">
                  <w:txbxContent>
                    <w:p w:rsidR="00E31C76" w:rsidP="00E31C76" w:rsidRDefault="00E31C76" w14:paraId="50FFD7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4288" behindDoc="0" locked="0" layoutInCell="1" allowOverlap="1" wp14:editId="57981290" wp14:anchorId="38B37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7" name="Rectangle 81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1BF1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7" style="position:absolute;margin-left:210pt;margin-top:11pt;width:79pt;height:159pt;z-index:259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hVugEAAE0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e2a7pYSxy126Qf6&#10;xt0wKXKqjkZKlfub/ZpD7PHac3iCcxZxmcUvGmz+oiyyFI+PF4/VkojA4t3NXVdjJwRu5QauMUGY&#10;6u12gJi+KG9JXjAKyKVYyw/fYjodfT2C9zKb0/t5lZbdUtQ03frTK9mdl0cUiVOaHjHoyc+MiskE&#10;SmbsPKPx156DomT66tDa9vbjTYujUpKmazscYSgJ0t69r3InRo/DJBJQsg9ghhEJF5MKL+xZUXae&#10;rzwU7/PC/u0v2P4G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uVOFW6AQAATQMAAA4AAAAAAAAAAAAAAAAALgIAAGRycy9l&#10;Mm9Eb2MueG1sUEsBAi0AFAAGAAgAAAAhAGP+2GLcAAAACgEAAA8AAAAAAAAAAAAAAAAAFAQAAGRy&#10;cy9kb3ducmV2LnhtbFBLBQYAAAAABAAEAPMAAAAdBQAAAAA=&#10;" w14:anchorId="38B374E4">
                <v:textbox inset="2.16pt,1.44pt,0,1.44pt">
                  <w:txbxContent>
                    <w:p w:rsidR="00E31C76" w:rsidP="00E31C76" w:rsidRDefault="00E31C76" w14:paraId="3C1BF1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5312" behindDoc="0" locked="0" layoutInCell="1" allowOverlap="1" wp14:editId="0DC3B465" wp14:anchorId="000CFF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8" name="Rectangle 81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2AF82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8" style="position:absolute;margin-left:210pt;margin-top:11pt;width:79pt;height:162pt;z-index:259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xBV+a6AQAATQMAAA4AAAAAAAAAAAAAAAAALgIAAGRycy9l&#10;Mm9Eb2MueG1sUEsBAi0AFAAGAAgAAAAhALZj++bcAAAACgEAAA8AAAAAAAAAAAAAAAAAFAQAAGRy&#10;cy9kb3ducmV2LnhtbFBLBQYAAAAABAAEAPMAAAAdBQAAAAA=&#10;" w14:anchorId="000CFFF3">
                <v:textbox inset="2.16pt,1.44pt,0,1.44pt">
                  <w:txbxContent>
                    <w:p w:rsidR="00E31C76" w:rsidP="00E31C76" w:rsidRDefault="00E31C76" w14:paraId="72AF82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6336" behindDoc="0" locked="0" layoutInCell="1" allowOverlap="1" wp14:editId="2B722F1B" wp14:anchorId="27EC33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9" name="Rectangle 81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56D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9" style="position:absolute;margin-left:210pt;margin-top:11pt;width:79pt;height:162pt;z-index:259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JI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VbOmxHKDXfqD&#10;vnHbj5KcqoPuOpn6m/yafGjx2pN/hHMWcJnEzwpM+qIsMmePjxeP5RyJwOL6at2U2AmBW3W5XK4w&#10;QZji/baHEO+lMyQtGAXkkq3lh18hno6+HcF7ic3p/bSK827OaqrmevVGdue6I4rEKY0PGNToJkbF&#10;qD0lE3ae0fC65yApGX9atLZeLa9qHJWcVE3d4AhDTpD27mOVWzE4HCYRgZK9B90PSDiblHlhz7Ky&#10;83ylofiYZ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VEQiSLwBAABNAwAADgAAAAAAAAAAAAAAAAAuAgAAZHJz&#10;L2Uyb0RvYy54bWxQSwECLQAUAAYACAAAACEAtmP75twAAAAKAQAADwAAAAAAAAAAAAAAAAAWBAAA&#10;ZHJzL2Rvd25yZXYueG1sUEsFBgAAAAAEAAQA8wAAAB8FAAAAAA==&#10;" w14:anchorId="27EC3321">
                <v:textbox inset="2.16pt,1.44pt,0,1.44pt">
                  <w:txbxContent>
                    <w:p w:rsidR="00E31C76" w:rsidP="00E31C76" w:rsidRDefault="00E31C76" w14:paraId="5456D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7360" behindDoc="0" locked="0" layoutInCell="1" allowOverlap="1" wp14:editId="6C47ADFC" wp14:anchorId="5685F6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0" name="Rectangle 81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337E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0" style="position:absolute;margin-left:210pt;margin-top:11pt;width:79pt;height:162pt;z-index:259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VUug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7ZoEGeO+zSD/SN&#10;+8Eqcq6ORkq19Hfxa4qpx2vP8QkuWcLlIn7W4JYvyiJz8fh09VjNmQgsbm42XY0PCdxq6/X6DhOE&#10;qd5uR0j5iwqOLAtGAbkUa/nxW8rno69H8N7C5vz+ssrzfi5qmu62eyW7D/KEInFK8yMGbcPEqLAm&#10;UjJh5xlNvw4cFCX2q0dr27v1T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S4dVS6AQAATQMAAA4AAAAAAAAAAAAAAAAALgIAAGRycy9l&#10;Mm9Eb2MueG1sUEsBAi0AFAAGAAgAAAAhALZj++bcAAAACgEAAA8AAAAAAAAAAAAAAAAAFAQAAGRy&#10;cy9kb3ducmV2LnhtbFBLBQYAAAAABAAEAPMAAAAdBQAAAAA=&#10;" w14:anchorId="5685F653">
                <v:textbox inset="2.16pt,1.44pt,0,1.44pt">
                  <w:txbxContent>
                    <w:p w:rsidR="00E31C76" w:rsidP="00E31C76" w:rsidRDefault="00E31C76" w14:paraId="69337E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8384" behindDoc="0" locked="0" layoutInCell="1" allowOverlap="1" wp14:editId="03A110B6" wp14:anchorId="14EA82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1" name="Rectangle 81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5AFB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1" style="position:absolute;margin-left:210pt;margin-top:11pt;width:79pt;height:135pt;z-index:259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L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rBtKHLfYpR/o&#10;G3fDpMipOhopVe5v9msOscdrL+EZzlnEZRa/aLD5i7LIUjw+XjxWSyICi+urdVdjJwRuNbd1kxOE&#10;qd5vB4jpm/KW5AWjgFyKtfzwENPp6NsRvJfZnN7Pq7TslqKm6W7Wb2R3Xh5RJE5pesKgJz8zKiYT&#10;KJmx84zG33sOipLpu0Nr29vrqxZHpSRN13Y4wlASpL37WOVOjB6HSSSgZB/ADCMSLiYVXtizouw8&#10;X3koPuaF/ftfsH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GxBS7oBAABNAwAADgAAAAAAAAAAAAAAAAAuAgAAZHJzL2Uy&#10;b0RvYy54bWxQSwECLQAUAAYACAAAACEAfGLvF9sAAAAKAQAADwAAAAAAAAAAAAAAAAAUBAAAZHJz&#10;L2Rvd25yZXYueG1sUEsFBgAAAAAEAAQA8wAAABwFAAAAAA==&#10;" w14:anchorId="14EA829A">
                <v:textbox inset="2.16pt,1.44pt,0,1.44pt">
                  <w:txbxContent>
                    <w:p w:rsidR="00E31C76" w:rsidP="00E31C76" w:rsidRDefault="00E31C76" w14:paraId="695AFB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29408" behindDoc="0" locked="0" layoutInCell="1" allowOverlap="1" wp14:editId="18FBC85E" wp14:anchorId="550AC3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2" name="Rectangle 81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F33D2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2" style="position:absolute;margin-left:210pt;margin-top:11pt;width:79pt;height:135pt;z-index:259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hug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jXbFpKHLfYpW/o&#10;G3fDpMi5OhopVe5v9msOscdrr+EFLlnEZRa/aLD5i7LIUjw+XT1WSyICi5ubTVdjJwRuNeu6yQnC&#10;VG+3A8T0RXlL8oJRQC7FWn58jOl89PcRvJfZnN/Pq7Tsl6Km6dYFNxf3Xp5QJE5pesagJz8zKiYT&#10;KJmx84zGnwcOipLpq0Nr2/XtDTqRStJ0bYcjDCVB2vv3Ve7E6HGYRAJKDgHMMCLhYlLhhT0ryi7z&#10;lYfifV7Yv/0Fu1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XXaIboBAABNAwAADgAAAAAAAAAAAAAAAAAuAgAAZHJzL2Uy&#10;b0RvYy54bWxQSwECLQAUAAYACAAAACEAfGLvF9sAAAAKAQAADwAAAAAAAAAAAAAAAAAUBAAAZHJz&#10;L2Rvd25yZXYueG1sUEsFBgAAAAAEAAQA8wAAABwFAAAAAA==&#10;" w14:anchorId="550AC386">
                <v:textbox inset="2.16pt,1.44pt,0,1.44pt">
                  <w:txbxContent>
                    <w:p w:rsidR="00E31C76" w:rsidP="00E31C76" w:rsidRDefault="00E31C76" w14:paraId="3F33D2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0432" behindDoc="0" locked="0" layoutInCell="1" allowOverlap="1" wp14:editId="2A048B25" wp14:anchorId="0E428C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3" name="Rectangle 81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CE4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3" style="position:absolute;margin-left:210pt;margin-top:11pt;width:79pt;height:135pt;z-index:259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+PuQEAAE0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WjXbNeUOG6xS9/Q&#10;N+6GSZFLdTRSqtzf7NccYo/XXsIzXLOIyyx+0WDzF2WRpXh8vnmslkQEFrfrbVdjJwRuNZu6yQnC&#10;VK+3A8T0SXlL8oJRQC7FWn76EtPl6O8jeC+zubyfV2k5LEVN021uZA9enlEkTml6wqAnPzMqJhMo&#10;mbHzjMafRw6KkumzQ2vbzYd1i6NSkqZrOxxhKAnSPrytcidGj8MkElByDGCGEQmXdwsv7FlRdp2v&#10;PBRv88L+9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BcK+PuQEAAE0DAAAOAAAAAAAAAAAAAAAAAC4CAABkcnMvZTJv&#10;RG9jLnhtbFBLAQItABQABgAIAAAAIQB8Yu8X2wAAAAoBAAAPAAAAAAAAAAAAAAAAABMEAABkcnMv&#10;ZG93bnJldi54bWxQSwUGAAAAAAQABADzAAAAGwUAAAAA&#10;" w14:anchorId="0E428C14">
                <v:textbox inset="2.16pt,1.44pt,0,1.44pt">
                  <w:txbxContent>
                    <w:p w:rsidR="00E31C76" w:rsidP="00E31C76" w:rsidRDefault="00E31C76" w14:paraId="7FCE4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1456" behindDoc="0" locked="0" layoutInCell="1" allowOverlap="1" wp14:editId="39590B4D" wp14:anchorId="0B5AE6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4" name="Rectangle 81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2E7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4" style="position:absolute;margin-left:210pt;margin-top:11pt;width:79pt;height:162pt;z-index:259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eVuwEAAE0DAAAOAAAAZHJzL2Uyb0RvYy54bWysU8tu2zAQvBfoPxC813rE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mu6bEc4dd+o6+&#10;cT9YRS7V0Uiplv4ufk0x9XjtOT7BNUu4XMTPGtzyRVlkLh6fbx6rOROBxe3dtquxEwK32nq93mCC&#10;MNXr7Qgpf1bBkWXBKCCXYi0/fU35cvTlCN5b2FzeX1Z5PsxFTdNt2heyhyDPKBKnND9i0DZMjApr&#10;IiUTdp7R9OvIQVFiv3i0tt2s71oclZI0XdvhCENJkPbhbZV7MQYcJpGBkmMEM4xIuJhUeGHPirLr&#10;fC1D8TYv7F//gv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XbEeVuwEAAE0DAAAOAAAAAAAAAAAAAAAAAC4CAABkcnMv&#10;ZTJvRG9jLnhtbFBLAQItABQABgAIAAAAIQC2Y/vm3AAAAAoBAAAPAAAAAAAAAAAAAAAAABUEAABk&#10;cnMvZG93bnJldi54bWxQSwUGAAAAAAQABADzAAAAHgUAAAAA&#10;" w14:anchorId="0B5AE6E8">
                <v:textbox inset="2.16pt,1.44pt,0,1.44pt">
                  <w:txbxContent>
                    <w:p w:rsidR="00E31C76" w:rsidP="00E31C76" w:rsidRDefault="00E31C76" w14:paraId="6F2E7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2480" behindDoc="0" locked="0" layoutInCell="1" allowOverlap="1" wp14:editId="0C12E81B" wp14:anchorId="28136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5" name="Rectangle 81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E64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5" style="position:absolute;margin-left:210pt;margin-top:11pt;width:79pt;height:162pt;z-index:259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7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Nl8pcdxil36j&#10;b9z1RpJzddBdJ+f+zn6NIbZ47TE8wCWLuJzFTwrs/EVZZMoen64eyykRgcXNctOU2AmBW3W5Wq0x&#10;QZji7XaAmL5Lb8m8YBSQS7aWH3/GdD76egTvzWzO78+rNO2nrKZq1s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X2kyO7wBAABNAwAADgAAAAAAAAAAAAAAAAAuAgAAZHJz&#10;L2Uyb0RvYy54bWxQSwECLQAUAAYACAAAACEAtmP75twAAAAKAQAADwAAAAAAAAAAAAAAAAAWBAAA&#10;ZHJzL2Rvd25yZXYueG1sUEsFBgAAAAAEAAQA8wAAAB8FAAAAAA==&#10;" w14:anchorId="28136B94">
                <v:textbox inset="2.16pt,1.44pt,0,1.44pt">
                  <w:txbxContent>
                    <w:p w:rsidR="00E31C76" w:rsidP="00E31C76" w:rsidRDefault="00E31C76" w14:paraId="32CE64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3504" behindDoc="0" locked="0" layoutInCell="1" allowOverlap="1" wp14:editId="77115162" wp14:anchorId="4C5F17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6" name="Rectangle 81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D6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6" style="position:absolute;margin-left:210pt;margin-top:11pt;width:79pt;height:60pt;z-index:259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cb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trcUGKZwSn9&#10;Rt2YHbQg5+yo+l6k+Sa9Jh9aLHvyj3CJArqJ/CzBpC/SInPW+HTVWMyRcExulpumxElwPFqvNkv0&#10;sUvxXuwhxB/CGZKcjgJCycqy468Qz1ffrmBdAnN+Pnlx3s+ZTNWsV29Y964/IUdc0viARmo3dZRr&#10;5SmZcPAdDX8ODAQl+qdFZev1alnjpuSgauoGNxhygKj3H7PM8tHhLvEIlBw8q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i3G7sBAABMAwAADgAAAAAAAAAAAAAAAAAuAgAAZHJzL2Uy&#10;b0RvYy54bWxQSwECLQAUAAYACAAAACEAb0FGhtoAAAAKAQAADwAAAAAAAAAAAAAAAAAVBAAAZHJz&#10;L2Rvd25yZXYueG1sUEsFBgAAAAAEAAQA8wAAABwFAAAAAA==&#10;" w14:anchorId="4C5F1765">
                <v:textbox inset="2.16pt,1.44pt,0,1.44pt">
                  <w:txbxContent>
                    <w:p w:rsidR="00E31C76" w:rsidP="00E31C76" w:rsidRDefault="00E31C76" w14:paraId="43D6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4528" behindDoc="0" locked="0" layoutInCell="1" allowOverlap="1" wp14:editId="43FBC39F" wp14:anchorId="6E6C1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7" name="Rectangle 81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6E9E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7" style="position:absolute;margin-left:210pt;margin-top:11pt;width:79pt;height:60pt;z-index:259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Pw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61XlFhmcEp/&#10;UDdmBy3IKTuqvhdpvkmvyYcWyx79A5yjgG4iP0sw6Yu0yJw1Pl40FnMkHJPr5bopcRIcj1ZX6yX6&#10;2KV4LfYQ4k/hDElORwGhZGXZ4XeIp6svV7AugTk9n7w47+ZMpmpW1y9Yd64/Ikdc0niPRmo3dZRr&#10;5SmZcPAdDX/3DAQl+pdFZevV1bLGTclB1dQNbjDkAFHv3maZ5aPDXeIRKNl7UMOIgLNGGReOLDM7&#10;r1faibdxRv/6E2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HxD8LsBAABMAwAADgAAAAAAAAAAAAAAAAAuAgAAZHJzL2Uy&#10;b0RvYy54bWxQSwECLQAUAAYACAAAACEAb0FGhtoAAAAKAQAADwAAAAAAAAAAAAAAAAAVBAAAZHJz&#10;L2Rvd25yZXYueG1sUEsFBgAAAAAEAAQA8wAAABwFAAAAAA==&#10;" w14:anchorId="6E6C18AE">
                <v:textbox inset="2.16pt,1.44pt,0,1.44pt">
                  <w:txbxContent>
                    <w:p w:rsidR="00E31C76" w:rsidP="00E31C76" w:rsidRDefault="00E31C76" w14:paraId="096E9E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5552" behindDoc="0" locked="0" layoutInCell="1" allowOverlap="1" wp14:editId="25326058" wp14:anchorId="2C8C80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8" name="Rectangle 81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E79F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8" style="position:absolute;margin-left:210pt;margin-top:11pt;width:79pt;height:60pt;z-index:259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7G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61xVpYZnNIf&#10;1I3ZfpTklB20EDLNN+k1+dBi2ZN/hHMU0E3kZwUmfZEWmbPGx4vGco6EY3K9XDclToLj0epqvUQf&#10;uxTvxR5CvJfOkOR0FBBKVpYdfoV4uvp2BesSmNPzyYvzbs5kqmZ1/YZ158QROeKSxgc0anRTR/mo&#10;PSUTDr6j4XXPQFIy/rSobL26Wta4KTmomrpBVSAHiHr3McssHxzuEo9Ayd6D7gcEnDXKuHBkmdl5&#10;vdJOfIwz+vef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vH7GugEAAEwDAAAOAAAAAAAAAAAAAAAAAC4CAABkcnMvZTJv&#10;RG9jLnhtbFBLAQItABQABgAIAAAAIQBvQUaG2gAAAAoBAAAPAAAAAAAAAAAAAAAAABQEAABkcnMv&#10;ZG93bnJldi54bWxQSwUGAAAAAAQABADzAAAAGwUAAAAA&#10;" w14:anchorId="2C8C80B5">
                <v:textbox inset="2.16pt,1.44pt,0,1.44pt">
                  <w:txbxContent>
                    <w:p w:rsidR="00E31C76" w:rsidP="00E31C76" w:rsidRDefault="00E31C76" w14:paraId="37E79F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6576" behindDoc="0" locked="0" layoutInCell="1" allowOverlap="1" wp14:editId="53F1D810" wp14:anchorId="18A6D9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9" name="Rectangle 81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6DD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9" style="position:absolute;margin-left:210pt;margin-top:11pt;width:79pt;height:60pt;z-index:259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ot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bUmKZwSn9&#10;QN2YHbUg5+ykhkGk+Sa9Zh86LHvxz3CJArqJ/CLBpC/SIkvW+HTVWCyRcEy267YpcRIcjzY37Rp9&#10;7FK8F3sI8ZtwhiSnp4BQsrLs+BDi+erbFaxLYM7PJy8u+yWTqZrN5g3r3g0n5IhLGp/QSO3mnnKt&#10;PCUzDr6n4feBgaBEf7eobL25Wde4KTmomrrBDYYcIOr9xyyzfHK4SzwCJQcPapwQcNYo48KRZWaX&#10;9Uo78THO6N9/gt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ziKLbsBAABMAwAADgAAAAAAAAAAAAAAAAAuAgAAZHJzL2Uy&#10;b0RvYy54bWxQSwECLQAUAAYACAAAACEAb0FGhtoAAAAKAQAADwAAAAAAAAAAAAAAAAAVBAAAZHJz&#10;L2Rvd25yZXYueG1sUEsFBgAAAAAEAAQA8wAAABwFAAAAAA==&#10;" w14:anchorId="18A6D97A">
                <v:textbox inset="2.16pt,1.44pt,0,1.44pt">
                  <w:txbxContent>
                    <w:p w:rsidR="00E31C76" w:rsidP="00E31C76" w:rsidRDefault="00E31C76" w14:paraId="7B6DD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7600" behindDoc="0" locked="0" layoutInCell="1" allowOverlap="1" wp14:editId="52BA3870" wp14:anchorId="7FFAC7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0" name="Rectangle 82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5F1A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0" style="position:absolute;margin-left:210pt;margin-top:11pt;width:79pt;height:60pt;z-index:259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EQA/O5AQAATAMAAA4AAAAAAAAAAAAAAAAALgIAAGRycy9lMm9E&#10;b2MueG1sUEsBAi0AFAAGAAgAAAAhAG9BRobaAAAACgEAAA8AAAAAAAAAAAAAAAAAEwQAAGRycy9k&#10;b3ducmV2LnhtbFBLBQYAAAAABAAEAPMAAAAaBQAAAAA=&#10;" w14:anchorId="7FFAC73C">
                <v:textbox inset="2.16pt,1.44pt,0,1.44pt">
                  <w:txbxContent>
                    <w:p w:rsidR="00E31C76" w:rsidP="00E31C76" w:rsidRDefault="00E31C76" w14:paraId="655F1A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8624" behindDoc="0" locked="0" layoutInCell="1" allowOverlap="1" wp14:editId="163933C8" wp14:anchorId="4D1413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1" name="Rectangle 82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C45B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1" style="position:absolute;margin-left:210pt;margin-top:11pt;width:79pt;height:60pt;z-index:259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c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ZbBECJ5w6n9AN1&#10;4763ipyzg5FSzfOd9Rpj6rDsJT7DJUrozuQnDW7+Ii0yFY1PV43VlInA5Ga1aWuchMCj9c1mhT52&#10;qd6LI6T8TQVHZodRQChFWX58SPl89e0K1s1gzs/PXp72UyGzbNebN6z7IE/IEZc0P6HRNoyMCmsi&#10;JSMOntH0+8BBUWK/e1S2Wd+sGtyUEizbpsUNhhIg6v3HLPdiCLhLIgMlhwimHxBw0ajgwpEVZpf1&#10;mnfiY1zQv/8E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lPcYugEAAEwDAAAOAAAAAAAAAAAAAAAAAC4CAABkcnMvZTJv&#10;RG9jLnhtbFBLAQItABQABgAIAAAAIQBvQUaG2gAAAAoBAAAPAAAAAAAAAAAAAAAAABQEAABkcnMv&#10;ZG93bnJldi54bWxQSwUGAAAAAAQABADzAAAAGwUAAAAA&#10;" w14:anchorId="4D141367">
                <v:textbox inset="2.16pt,1.44pt,0,1.44pt">
                  <w:txbxContent>
                    <w:p w:rsidR="00E31C76" w:rsidP="00E31C76" w:rsidRDefault="00E31C76" w14:paraId="4C45B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39648" behindDoc="0" locked="0" layoutInCell="1" allowOverlap="1" wp14:editId="0B879B8F" wp14:anchorId="2B843F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2" name="Rectangle 82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8A51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2" style="position:absolute;margin-left:210pt;margin-top:11pt;width:79pt;height:60pt;z-index:259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+8FTdugEAAEwDAAAOAAAAAAAAAAAAAAAAAC4CAABkcnMvZTJv&#10;RG9jLnhtbFBLAQItABQABgAIAAAAIQBvQUaG2gAAAAoBAAAPAAAAAAAAAAAAAAAAABQEAABkcnMv&#10;ZG93bnJldi54bWxQSwUGAAAAAAQABADzAAAAGwUAAAAA&#10;" w14:anchorId="2B843F92">
                <v:textbox inset="2.16pt,1.44pt,0,1.44pt">
                  <w:txbxContent>
                    <w:p w:rsidR="00E31C76" w:rsidP="00E31C76" w:rsidRDefault="00E31C76" w14:paraId="608A51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0672" behindDoc="0" locked="0" layoutInCell="1" allowOverlap="1" wp14:editId="5836CCEC" wp14:anchorId="6C6776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3" name="Rectangle 82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42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3" style="position:absolute;margin-left:210pt;margin-top:11pt;width:79pt;height:60pt;z-index:259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dKA2ugEAAEwDAAAOAAAAAAAAAAAAAAAAAC4CAABkcnMvZTJv&#10;RG9jLnhtbFBLAQItABQABgAIAAAAIQBvQUaG2gAAAAoBAAAPAAAAAAAAAAAAAAAAABQEAABkcnMv&#10;ZG93bnJldi54bWxQSwUGAAAAAAQABADzAAAAGwUAAAAA&#10;" w14:anchorId="6C67766B">
                <v:textbox inset="2.16pt,1.44pt,0,1.44pt">
                  <w:txbxContent>
                    <w:p w:rsidR="00E31C76" w:rsidP="00E31C76" w:rsidRDefault="00E31C76" w14:paraId="76B42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1696" behindDoc="0" locked="0" layoutInCell="1" allowOverlap="1" wp14:editId="11BD65B2" wp14:anchorId="496062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4" name="Rectangle 82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EBD0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4" style="position:absolute;margin-left:210pt;margin-top:11pt;width:79pt;height:60pt;z-index:259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ye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pl5T4rnDKf1A&#10;3bjvrSLn7GCkVPN8Z73GmDose4nPcIkSujP5SYObv0iLTEXj01VjNWUiMLlZbdoaJyHw6Ha9WaGP&#10;Xar34ggpf1PBkdlhFBBKUZYfH1I+X327gnUzmPPzs5en/VTILNu2ecO6D/KEHHFJ8xMabcPIqLAm&#10;UjLi4BlNvw8cFCX2u0dlm9v1qsFNKcGybVrcYCgBot5/zHIvhoC7JDJQcohg+gEBF40KLhxZYXZZ&#10;r3knPsYF/ftPsHs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xOPyeugEAAEwDAAAOAAAAAAAAAAAAAAAAAC4CAABkcnMvZTJv&#10;RG9jLnhtbFBLAQItABQABgAIAAAAIQBvQUaG2gAAAAoBAAAPAAAAAAAAAAAAAAAAABQEAABkcnMv&#10;ZG93bnJldi54bWxQSwUGAAAAAAQABADzAAAAGwUAAAAA&#10;" w14:anchorId="496062DC">
                <v:textbox inset="2.16pt,1.44pt,0,1.44pt">
                  <w:txbxContent>
                    <w:p w:rsidR="00E31C76" w:rsidP="00E31C76" w:rsidRDefault="00E31C76" w14:paraId="4FEBD0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2720" behindDoc="0" locked="0" layoutInCell="1" allowOverlap="1" wp14:editId="6D529ED5" wp14:anchorId="29F313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5" name="Rectangle 82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C959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5" style="position:absolute;margin-left:210pt;margin-top:11pt;width:79pt;height:60pt;z-index:259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h1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pv5KiecOp/QT&#10;deO+t4qcsoORUs3znfUaY+qw7Dk+wTlK6M7kJw1u/iItMhWNjxeN1ZSJwOR6tW5rnITAo5ur9Qp9&#10;7FK9F0dI+V4FR2aHUUAoRVl++J7y6erbFaybwZyen7087aZCZtm2qzesuyCPyBGXND+i0TaMjApr&#10;IiUjDp7R9HvPQVFiHzwq29xcrRrclBIs26bFDYYSIOrdxyz3Ygi4SyIDJfsIph8QcNGo4MKRFWbn&#10;9Zp34mNc0L//BN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bwIdbsBAABMAwAADgAAAAAAAAAAAAAAAAAuAgAAZHJzL2Uy&#10;b0RvYy54bWxQSwECLQAUAAYACAAAACEAb0FGhtoAAAAKAQAADwAAAAAAAAAAAAAAAAAVBAAAZHJz&#10;L2Rvd25yZXYueG1sUEsFBgAAAAAEAAQA8wAAABwFAAAAAA==&#10;" w14:anchorId="29F313FD">
                <v:textbox inset="2.16pt,1.44pt,0,1.44pt">
                  <w:txbxContent>
                    <w:p w:rsidR="00E31C76" w:rsidP="00E31C76" w:rsidRDefault="00E31C76" w14:paraId="7BC959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3744" behindDoc="0" locked="0" layoutInCell="1" allowOverlap="1" wp14:editId="5B509915" wp14:anchorId="15A44D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6" name="Rectangle 82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803A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6" style="position:absolute;margin-left:210pt;margin-top:11pt;width:79pt;height:60pt;z-index:259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TE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2qW8o8dzhlH6i&#10;btz3VpFzdjBSqnm+s15jTB2WPccnuEQJ3Zn8pMHNX6RFpqLx6aqxmjIRmNysNm2NkxB4dLverNDH&#10;LtVbcYSUv6rgyOwwCgilKMuP31M+X329gnUzmPPzs5en/VTILNt2/Yp1H+QJOeKS5kc02oaRUWFN&#10;pGTEwTOafh84KErsN4/KNrfrVYObUoJl27S4wVACRL1/n+VeDAF3SWSg5BDB9AMCLhoVXDiywuyy&#10;XvNOvI8L+ref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7WTEugEAAEwDAAAOAAAAAAAAAAAAAAAAAC4CAABkcnMvZTJv&#10;RG9jLnhtbFBLAQItABQABgAIAAAAIQBvQUaG2gAAAAoBAAAPAAAAAAAAAAAAAAAAABQEAABkcnMv&#10;ZG93bnJldi54bWxQSwUGAAAAAAQABADzAAAAGwUAAAAA&#10;" w14:anchorId="15A44DFD">
                <v:textbox inset="2.16pt,1.44pt,0,1.44pt">
                  <w:txbxContent>
                    <w:p w:rsidR="00E31C76" w:rsidP="00E31C76" w:rsidRDefault="00E31C76" w14:paraId="35803A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4768" behindDoc="0" locked="0" layoutInCell="1" allowOverlap="1" wp14:editId="2BE59BAB" wp14:anchorId="3E0DA0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7" name="Rectangle 82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CD5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7" style="position:absolute;margin-left:210pt;margin-top:11pt;width:79pt;height:60pt;z-index:259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Av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U68p8dzhlH6h&#10;btz3VpFzdjBSqnm+s15jTB2WPcYHuEQJ3Zn8pMHNX6RFpqLx6aqxmjIRmNysNm2NkxB4tL7ZrNDH&#10;LtVLcYSUv6ngyOwwCgilKMuPP1I+X32+gnUzmPPzs5en/VTILNv28zPWfZAn5IhLmu/RaBtGRoU1&#10;kZIRB89o+nPgoCix3z0q26xvVg1uSgmWbdPi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mQL7sBAABMAwAADgAAAAAAAAAAAAAAAAAuAgAAZHJzL2Uy&#10;b0RvYy54bWxQSwECLQAUAAYACAAAACEAb0FGhtoAAAAKAQAADwAAAAAAAAAAAAAAAAAVBAAAZHJz&#10;L2Rvd25yZXYueG1sUEsFBgAAAAAEAAQA8wAAABwFAAAAAA==&#10;" w14:anchorId="3E0DA0FB">
                <v:textbox inset="2.16pt,1.44pt,0,1.44pt">
                  <w:txbxContent>
                    <w:p w:rsidR="00E31C76" w:rsidP="00E31C76" w:rsidRDefault="00E31C76" w14:paraId="76BCD5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5792" behindDoc="0" locked="0" layoutInCell="1" allowOverlap="1" wp14:editId="4E1F33CE" wp14:anchorId="2291CA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8" name="Rectangle 82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6D84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8" style="position:absolute;margin-left:210pt;margin-top:11pt;width:79pt;height:60pt;z-index:259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0Z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bWqcleMWp/Qb&#10;deOuHxU5ZQcjpcrzzXpNIXZY9hQe4RxFdDP5WYPNX6RF5qLx8aKxmhMRmFyv1m2NkxB4dHO1XqGP&#10;Xar34gAx/VDekuwwCgilKMsPv2I6XX27gnUZzOn57KV5Nxcyy7a9fsO68/KIHHFJ0wMaPfqJUTGa&#10;QMmEg2c0/tlzUJSMPx0q29xcrRrclBIs26ZFVaAEiHr3McudGDzukkhAyT6A6QcEXDQquHBkhdl5&#10;vfJ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vqa0ZugEAAEwDAAAOAAAAAAAAAAAAAAAAAC4CAABkcnMvZTJv&#10;RG9jLnhtbFBLAQItABQABgAIAAAAIQBvQUaG2gAAAAoBAAAPAAAAAAAAAAAAAAAAABQEAABkcnMv&#10;ZG93bnJldi54bWxQSwUGAAAAAAQABADzAAAAGwUAAAAA&#10;" w14:anchorId="2291CAD6">
                <v:textbox inset="2.16pt,1.44pt,0,1.44pt">
                  <w:txbxContent>
                    <w:p w:rsidR="00E31C76" w:rsidP="00E31C76" w:rsidRDefault="00E31C76" w14:paraId="356D84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6816" behindDoc="0" locked="0" layoutInCell="1" allowOverlap="1" wp14:editId="653C2D79" wp14:anchorId="1E134B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9" name="Rectangle 82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09E5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9" style="position:absolute;margin-left:210pt;margin-top:11pt;width:79pt;height:60pt;z-index:259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n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bpt5Q4rnDKf1A&#10;3bjvrSLn7GCkVPN8Z73GmDose4nPcIkSujP5SYObv0iLTEXj01VjNWUiMLlZbdoaJyHwaH2zWaGP&#10;Xar34ggpf1PBkdlhFBBKUZYfH1I+X327gnUzmPPzs5en/VTILNt2/YZ1H+QJOeKS5ic02oaRUWFN&#10;pGTEwTOafh84KErsd4/KNuubVYObUoJl27S4wVACRL3/mOVeDAF3SWSg5BDB9AMCLhoVXDiywuyy&#10;XvNOfIwL+vefYPc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LVnyugEAAEwDAAAOAAAAAAAAAAAAAAAAAC4CAABkcnMvZTJv&#10;RG9jLnhtbFBLAQItABQABgAIAAAAIQBvQUaG2gAAAAoBAAAPAAAAAAAAAAAAAAAAABQEAABkcnMv&#10;ZG93bnJldi54bWxQSwUGAAAAAAQABADzAAAAGwUAAAAA&#10;" w14:anchorId="1E134B4B">
                <v:textbox inset="2.16pt,1.44pt,0,1.44pt">
                  <w:txbxContent>
                    <w:p w:rsidR="00E31C76" w:rsidP="00E31C76" w:rsidRDefault="00E31C76" w14:paraId="2009E5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7840" behindDoc="0" locked="0" layoutInCell="1" allowOverlap="1" wp14:editId="0D183169" wp14:anchorId="50A961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0" name="Rectangle 82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71E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0" style="position:absolute;margin-left:210pt;margin-top:11pt;width:79pt;height:60pt;z-index:259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wXOO25AQAATAMAAA4AAAAAAAAAAAAAAAAALgIAAGRycy9lMm9E&#10;b2MueG1sUEsBAi0AFAAGAAgAAAAhAG9BRobaAAAACgEAAA8AAAAAAAAAAAAAAAAAEwQAAGRycy9k&#10;b3ducmV2LnhtbFBLBQYAAAAABAAEAPMAAAAaBQAAAAA=&#10;" w14:anchorId="50A961C2">
                <v:textbox inset="2.16pt,1.44pt,0,1.44pt">
                  <w:txbxContent>
                    <w:p w:rsidR="00E31C76" w:rsidP="00E31C76" w:rsidRDefault="00E31C76" w14:paraId="0D71E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8864" behindDoc="0" locked="0" layoutInCell="1" allowOverlap="1" wp14:editId="627176A9" wp14:anchorId="742C4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1" name="Rectangle 82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C21F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1" style="position:absolute;margin-left:210pt;margin-top:11pt;width:79pt;height:60pt;z-index:259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wG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m4YSzx1O6Tvq&#10;xv1gFTlnRyOlWua76DXF1GPZS3yGS5TQXcjPGtzyRVpkLhqfrhqrOROByc1609U4CYFHd7ebNfrY&#10;pXorjpDyZxUcWRxGAaEUZfnxa8rnq69XsG4Bc35+8fK8nwuZpus2r1j3QZ6QIy5pfkKjbZgYFdZE&#10;SiYcPKPp14GDosR+8ahse3e7bnFTStB0bYcbDCVA1Pv3We7FGHCXRAZKDhHMMCLgolHBhSMrzC7r&#10;tezE+7igf/s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k8wGugEAAEwDAAAOAAAAAAAAAAAAAAAAAC4CAABkcnMvZTJv&#10;RG9jLnhtbFBLAQItABQABgAIAAAAIQBvQUaG2gAAAAoBAAAPAAAAAAAAAAAAAAAAABQEAABkcnMv&#10;ZG93bnJldi54bWxQSwUGAAAAAAQABADzAAAAGwUAAAAA&#10;" w14:anchorId="742C4C21">
                <v:textbox inset="2.16pt,1.44pt,0,1.44pt">
                  <w:txbxContent>
                    <w:p w:rsidR="00E31C76" w:rsidP="00E31C76" w:rsidRDefault="00E31C76" w14:paraId="37C21F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49888" behindDoc="0" locked="0" layoutInCell="1" allowOverlap="1" wp14:editId="402B5C8D" wp14:anchorId="35E22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2" name="Rectangle 82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8132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2" style="position:absolute;margin-left:210pt;margin-top:11pt;width:79pt;height:60pt;z-index:259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Wiug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m5YSxy126Qf6&#10;xt0wKXKujkZKlfub/ZpD7PHac3iCSxZxmcUvGmz+oiyyFI9PV4/VkojA4ma96WrshMCt25vNGteI&#10;Ur1eDhDTF+UtyQtGAakUZ/nxW0zno3+O4L1M5vx8XqVlvxQxTbcpuLm49/KEGnFI0yMGPfmZUTGZ&#10;QMmMjWc0/jpwUJRMXx06297erNGIVJKmazucYCgJst6/rXInRo+zJBJQcghghhEJF48KL2xZUXYZ&#10;rzwTb/PC/vUn2P0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BCdWiugEAAEwDAAAOAAAAAAAAAAAAAAAAAC4CAABkcnMvZTJv&#10;RG9jLnhtbFBLAQItABQABgAIAAAAIQBvQUaG2gAAAAoBAAAPAAAAAAAAAAAAAAAAABQEAABkcnMv&#10;ZG93bnJldi54bWxQSwUGAAAAAAQABADzAAAAGwUAAAAA&#10;" w14:anchorId="35E22828">
                <v:textbox inset="2.16pt,1.44pt,0,1.44pt">
                  <w:txbxContent>
                    <w:p w:rsidR="00E31C76" w:rsidP="00E31C76" w:rsidRDefault="00E31C76" w14:paraId="558132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0912" behindDoc="0" locked="0" layoutInCell="1" allowOverlap="1" wp14:editId="07E3420B" wp14:anchorId="5A8A54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3" name="Rectangle 82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264A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3" style="position:absolute;margin-left:210pt;margin-top:11pt;width:79pt;height:60pt;z-index:259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J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q1zZoSzx1O6Qfq&#10;xv1gFTlnRyOlWua76DXF1GPZc3yCS5TQXcjPGtzyRVpkLhqfrhqrOROByc1609U4CYFHtzebNfrY&#10;pXotjpDyFxUcWRxGAaEUZfnxW8rnq3+uYN0C5vz84uV5PxcyTbe5Yt0HeUKOuKT5EY22YWJUWBMp&#10;mXDwjKZfBw6KEvvVo7Lt7c26xU0pQdO1HW4wlABR799muRdjwF0SGSg5RDDDiIDLuwUXjqwwu6zX&#10;shNv44L+9SfY/Q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A2NIUm5AQAATAMAAA4AAAAAAAAAAAAAAAAALgIAAGRycy9lMm9E&#10;b2MueG1sUEsBAi0AFAAGAAgAAAAhAG9BRobaAAAACgEAAA8AAAAAAAAAAAAAAAAAEwQAAGRycy9k&#10;b3ducmV2LnhtbFBLBQYAAAAABAAEAPMAAAAaBQAAAAA=&#10;" w14:anchorId="5A8A54C7">
                <v:textbox inset="2.16pt,1.44pt,0,1.44pt">
                  <w:txbxContent>
                    <w:p w:rsidR="00E31C76" w:rsidP="00E31C76" w:rsidRDefault="00E31C76" w14:paraId="75264A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1936" behindDoc="0" locked="0" layoutInCell="1" allowOverlap="1" wp14:editId="48D94D70" wp14:anchorId="34695B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4" name="Rectangle 82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73FB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4" style="position:absolute;margin-left:210pt;margin-top:11pt;width:79pt;height:60pt;z-index:259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3hugEAAEwDAAAOAAAAZHJzL2Uyb0RvYy54bWysU9tu2zAMfR+wfxD0vviSYHW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zYbShy3OKXv&#10;qBt3w6TIJTsaKVWeb9ZrDrHHsufwBNcoopvJLxps/iItshSNzzeN1ZKIwOR2ve1qnITAo7vNdo0+&#10;dqleiwPE9Fl5S7LDKCCUoiw/fY3pcvXlCtZlMJfns5eWw1LINN22fcF68PKMHHFJ0yMaPfmZUTGZ&#10;QMmMg2c0/jpyUJRMXxwq295t1i1uSgmaru1wg6EEiPrwNsudGD3ukkhAyTGAGUYEXDQquHBkhdl1&#10;vfJOvI0L+t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wX3hugEAAEwDAAAOAAAAAAAAAAAAAAAAAC4CAABkcnMvZTJv&#10;RG9jLnhtbFBLAQItABQABgAIAAAAIQBvQUaG2gAAAAoBAAAPAAAAAAAAAAAAAAAAABQEAABkcnMv&#10;ZG93bnJldi54bWxQSwUGAAAAAAQABADzAAAAGwUAAAAA&#10;" w14:anchorId="34695B1E">
                <v:textbox inset="2.16pt,1.44pt,0,1.44pt">
                  <w:txbxContent>
                    <w:p w:rsidR="00E31C76" w:rsidP="00E31C76" w:rsidRDefault="00E31C76" w14:paraId="2673FB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2960" behindDoc="0" locked="0" layoutInCell="1" allowOverlap="1" wp14:editId="6E9559A5" wp14:anchorId="537C9C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5" name="Rectangle 82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1C4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5" style="position:absolute;margin-left:210pt;margin-top:11pt;width:79pt;height:60pt;z-index:259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kKuw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Nh8p8dzhlH6g&#10;btwPVpFzdjRSqmW+i15TTD2WPcVHuEQJ3YX8rMEtX6RF5qLx6aqxmjMRmNysN12NkxB4dHuzWaOP&#10;XarX4ggpf1HBkcVhFBBKUZYfv6V8vvpyBesWMOfnFy/P+7mQabrN+gXrPsgTcsQlzQ9otA0To8Ka&#10;SMmEg2c0/TpwUJTYrx6VbW9v1i1uSgmaru1wg6EEiHr/Nsu9GAPukshAySGCGUYEXDQquHBkhdll&#10;vZadeBsX9K8/we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kWJCrsBAABMAwAADgAAAAAAAAAAAAAAAAAuAgAAZHJzL2Uy&#10;b0RvYy54bWxQSwECLQAUAAYACAAAACEAb0FGhtoAAAAKAQAADwAAAAAAAAAAAAAAAAAVBAAAZHJz&#10;L2Rvd25yZXYueG1sUEsFBgAAAAAEAAQA8wAAABwFAAAAAA==&#10;" w14:anchorId="537C9CB9">
                <v:textbox inset="2.16pt,1.44pt,0,1.44pt">
                  <w:txbxContent>
                    <w:p w:rsidR="00E31C76" w:rsidP="00E31C76" w:rsidRDefault="00E31C76" w14:paraId="041C4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3984" behindDoc="0" locked="0" layoutInCell="1" allowOverlap="1" wp14:editId="0A27C08F" wp14:anchorId="729CF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6" name="Rectangle 82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567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6" style="position:absolute;margin-left:210pt;margin-top:11pt;width:79pt;height:60pt;z-index:259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W7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1dXlFhmcEp/&#10;UDdm+1GSU3bQQsg036TX5EOLZU/+Ec5RQDeRnxWY9EVaZM4aHy8ayzkSjsn1ct2UOAmOR9er9RJ9&#10;7FK8F3sI8V46Q5LTUUAoWVl2+BXi6erbFaxLYE7PJy/OuzmTqZr16g3rzokjcsQljQ9o1OimjvJR&#10;e0omHHxHw+uegaRk/GlR2fp6taxxU3JQNXWDGww5QNS7j1lm+eBwl3gESvYedD8g4KxRxoUjy8zO&#10;65V24mOc0b//BNu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8xTlu7sBAABMAwAADgAAAAAAAAAAAAAAAAAuAgAAZHJzL2Uy&#10;b0RvYy54bWxQSwECLQAUAAYACAAAACEAb0FGhtoAAAAKAQAADwAAAAAAAAAAAAAAAAAVBAAAZHJz&#10;L2Rvd25yZXYueG1sUEsFBgAAAAAEAAQA8wAAABwFAAAAAA==&#10;" w14:anchorId="729CF31E">
                <v:textbox inset="2.16pt,1.44pt,0,1.44pt">
                  <w:txbxContent>
                    <w:p w:rsidR="00E31C76" w:rsidP="00E31C76" w:rsidRDefault="00E31C76" w14:paraId="14567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5008" behindDoc="0" locked="0" layoutInCell="1" allowOverlap="1" wp14:editId="1B5E8D41" wp14:anchorId="3212EE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7" name="Rectangle 82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9CF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7" style="position:absolute;margin-left:210pt;margin-top:11pt;width:79pt;height:60pt;z-index:259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FQ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crSiwzOKU/&#10;qBuzgxbklB1V34s036TX5EOLZY/+Ac5RQDeRnyWY9EVaZM4aHy8aizkSjsn1ct2UOAmOR6ur9RJ9&#10;7FK8FnsI8adwhiSno4BQsrLs8DvE09WXK1iXwJyeT16cd3MmUzXr6xesO9cfkSMuabxHI7WbOsq1&#10;8pRMOPiOhr97BoIS/cuisvXqalnjpuSgauoG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5ARULsBAABMAwAADgAAAAAAAAAAAAAAAAAuAgAAZHJzL2Uy&#10;b0RvYy54bWxQSwECLQAUAAYACAAAACEAb0FGhtoAAAAKAQAADwAAAAAAAAAAAAAAAAAVBAAAZHJz&#10;L2Rvd25yZXYueG1sUEsFBgAAAAAEAAQA8wAAABwFAAAAAA==&#10;" w14:anchorId="3212EEC3">
                <v:textbox inset="2.16pt,1.44pt,0,1.44pt">
                  <w:txbxContent>
                    <w:p w:rsidR="00E31C76" w:rsidP="00E31C76" w:rsidRDefault="00E31C76" w14:paraId="7F9CF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6032" behindDoc="0" locked="0" layoutInCell="1" allowOverlap="1" wp14:editId="448F8ED2" wp14:anchorId="155DA4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8" name="Rectangle 82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367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8" style="position:absolute;margin-left:210pt;margin-top:11pt;width:79pt;height:60pt;z-index:259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UCxmugEAAEwDAAAOAAAAAAAAAAAAAAAAAC4CAABkcnMvZTJv&#10;RG9jLnhtbFBLAQItABQABgAIAAAAIQBvQUaG2gAAAAoBAAAPAAAAAAAAAAAAAAAAABQEAABkcnMv&#10;ZG93bnJldi54bWxQSwUGAAAAAAQABADzAAAAGwUAAAAA&#10;" w14:anchorId="155DA4FF">
                <v:textbox inset="2.16pt,1.44pt,0,1.44pt">
                  <w:txbxContent>
                    <w:p w:rsidR="00E31C76" w:rsidP="00E31C76" w:rsidRDefault="00E31C76" w14:paraId="64367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7056" behindDoc="0" locked="0" layoutInCell="1" allowOverlap="1" wp14:editId="52933843" wp14:anchorId="5266F3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9" name="Rectangle 82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4694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9" style="position:absolute;margin-left:210pt;margin-top:11pt;width:79pt;height:60pt;z-index:259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iN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tRVS4nlBqf0&#10;A3XjdpgkOWdH3fcyzTfpNfvQYdmLf4ZLFNBN5BcFJn2RFlmyxqerxnKJRGCyXbdNiZMQeLS5adfo&#10;Y5fivdhDiN+kMyQ5jAJCycry40OI56tvV7AugTk/n7y47JdMpmrazRvWvetPyBGXND6hUZObGRWT&#10;9pTMOHhGw+8DB0nJ9N2isvXmZl3jpuSgauoGNxhygKj3H7PcitHhLokIlBw86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NTYjbsBAABMAwAADgAAAAAAAAAAAAAAAAAuAgAAZHJzL2Uy&#10;b0RvYy54bWxQSwECLQAUAAYACAAAACEAb0FGhtoAAAAKAQAADwAAAAAAAAAAAAAAAAAVBAAAZHJz&#10;L2Rvd25yZXYueG1sUEsFBgAAAAAEAAQA8wAAABwFAAAAAA==&#10;" w14:anchorId="5266F35E">
                <v:textbox inset="2.16pt,1.44pt,0,1.44pt">
                  <w:txbxContent>
                    <w:p w:rsidR="00E31C76" w:rsidP="00E31C76" w:rsidRDefault="00E31C76" w14:paraId="504694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8080" behindDoc="0" locked="0" layoutInCell="1" allowOverlap="1" wp14:editId="25738AA9" wp14:anchorId="74E237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0" name="Rectangle 82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E82D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0" style="position:absolute;margin-left:210pt;margin-top:11pt;width:79pt;height:60pt;z-index:259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jyI+ugEAAEwDAAAOAAAAAAAAAAAAAAAAAC4CAABkcnMvZTJv&#10;RG9jLnhtbFBLAQItABQABgAIAAAAIQBvQUaG2gAAAAoBAAAPAAAAAAAAAAAAAAAAABQEAABkcnMv&#10;ZG93bnJldi54bWxQSwUGAAAAAAQABADzAAAAGwUAAAAA&#10;" w14:anchorId="74E23761">
                <v:textbox inset="2.16pt,1.44pt,0,1.44pt">
                  <w:txbxContent>
                    <w:p w:rsidR="00E31C76" w:rsidP="00E31C76" w:rsidRDefault="00E31C76" w14:paraId="0BE82D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59104" behindDoc="0" locked="0" layoutInCell="1" allowOverlap="1" wp14:editId="4C780B43" wp14:anchorId="5C9B4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1" name="Rectangle 82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6B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1" style="position:absolute;margin-left:210pt;margin-top:11pt;width:79pt;height:60pt;z-index:259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8C9bVugEAAEwDAAAOAAAAAAAAAAAAAAAAAC4CAABkcnMvZTJv&#10;RG9jLnhtbFBLAQItABQABgAIAAAAIQBvQUaG2gAAAAoBAAAPAAAAAAAAAAAAAAAAABQEAABkcnMv&#10;ZG93bnJldi54bWxQSwUGAAAAAAQABADzAAAAGwUAAAAA&#10;" w14:anchorId="5C9B4A23">
                <v:textbox inset="2.16pt,1.44pt,0,1.44pt">
                  <w:txbxContent>
                    <w:p w:rsidR="00E31C76" w:rsidP="00E31C76" w:rsidRDefault="00E31C76" w14:paraId="7096B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0128" behindDoc="0" locked="0" layoutInCell="1" allowOverlap="1" wp14:editId="394B59FC" wp14:anchorId="3454E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2" name="Rectangle 82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6C5A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2" style="position:absolute;margin-left:210pt;margin-top:11pt;width:79pt;height:48pt;z-index:259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Dv2BjuQEAAEwDAAAOAAAAAAAAAAAAAAAAAC4CAABkcnMvZTJv&#10;RG9jLnhtbFBLAQItABQABgAIAAAAIQB0ZnBc2wAAAAoBAAAPAAAAAAAAAAAAAAAAABMEAABkcnMv&#10;ZG93bnJldi54bWxQSwUGAAAAAAQABADzAAAAGwUAAAAA&#10;" w14:anchorId="3454EE6B">
                <v:textbox inset="2.16pt,1.44pt,0,1.44pt">
                  <w:txbxContent>
                    <w:p w:rsidR="00E31C76" w:rsidP="00E31C76" w:rsidRDefault="00E31C76" w14:paraId="026C5A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1152" behindDoc="0" locked="0" layoutInCell="1" allowOverlap="1" wp14:editId="02F299EB" wp14:anchorId="1AC7ED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3" name="Rectangle 82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46F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3" style="position:absolute;margin-left:210pt;margin-top:11pt;width:79pt;height:48pt;z-index:259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zuUiLoBAABMAwAADgAAAAAAAAAAAAAAAAAuAgAAZHJzL2Uy&#10;b0RvYy54bWxQSwECLQAUAAYACAAAACEAdGZwXNsAAAAKAQAADwAAAAAAAAAAAAAAAAAUBAAAZHJz&#10;L2Rvd25yZXYueG1sUEsFBgAAAAAEAAQA8wAAABwFAAAAAA==&#10;" w14:anchorId="1AC7ED98">
                <v:textbox inset="2.16pt,1.44pt,0,1.44pt">
                  <w:txbxContent>
                    <w:p w:rsidR="00E31C76" w:rsidP="00E31C76" w:rsidRDefault="00E31C76" w14:paraId="5446F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2176" behindDoc="0" locked="0" layoutInCell="1" allowOverlap="1" wp14:editId="29F74290" wp14:anchorId="30077A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4" name="Rectangle 82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3418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4" style="position:absolute;margin-left:210pt;margin-top:11pt;width:79pt;height:48pt;z-index:259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gguwEAAEwDAAAOAAAAZHJzL2Uyb0RvYy54bWysU9tu2zAMfR+wfxD0vthxu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aa4p8dzhlH6h&#10;btwPVpFTdjRSqmW+i15TTD2WPcYHOEcJ3YX8rMEtX6RF5qLx8aKxmjMRmOyuurbGSQg8+tzddOhj&#10;l+qlOELK31RwZHEYBYRSlOWHHymfrj5fwboFzOn5xcvzbi5k1l3dPGPdBXlEjrik+R6NtmFiVFgT&#10;KZlw8IymP3sOihL73aOyzZfr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x3yCC7AQAATAMAAA4AAAAAAAAAAAAAAAAALgIAAGRycy9l&#10;Mm9Eb2MueG1sUEsBAi0AFAAGAAgAAAAhAHRmcFzbAAAACgEAAA8AAAAAAAAAAAAAAAAAFQQAAGRy&#10;cy9kb3ducmV2LnhtbFBLBQYAAAAABAAEAPMAAAAdBQAAAAA=&#10;" w14:anchorId="30077A9A">
                <v:textbox inset="2.16pt,1.44pt,0,1.44pt">
                  <w:txbxContent>
                    <w:p w:rsidR="00E31C76" w:rsidP="00E31C76" w:rsidRDefault="00E31C76" w14:paraId="3B3418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3200" behindDoc="0" locked="0" layoutInCell="1" allowOverlap="1" wp14:editId="4AA3CCF1" wp14:anchorId="0DC145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5" name="Rectangle 82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E99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5" style="position:absolute;margin-left:210pt;margin-top:11pt;width:79pt;height:48pt;z-index:259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z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prmhxHOHU/qB&#10;unE/WEXO2dFIqZb5LnpNMfVY9hQf4RIldBfyswa3fJEWmYvGp6vGas5EYLLbdG2NkxB4dNPdduhj&#10;l+q1OELKX1RwZHEYBYRSlOXHbymfr75cwboFzPn5xcvzfi5k1l29ecG6D/KEHHFJ8wMabcPEqLAm&#10;UjLh4BlNvw4cFCX2q0dlm08f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DzPMu7AQAATAMAAA4AAAAAAAAAAAAAAAAALgIAAGRycy9l&#10;Mm9Eb2MueG1sUEsBAi0AFAAGAAgAAAAhAHRmcFzbAAAACgEAAA8AAAAAAAAAAAAAAAAAFQQAAGRy&#10;cy9kb3ducmV2LnhtbFBLBQYAAAAABAAEAPMAAAAdBQAAAAA=&#10;" w14:anchorId="0DC145EA">
                <v:textbox inset="2.16pt,1.44pt,0,1.44pt">
                  <w:txbxContent>
                    <w:p w:rsidR="00E31C76" w:rsidP="00E31C76" w:rsidRDefault="00E31C76" w14:paraId="2DE99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4224" behindDoc="0" locked="0" layoutInCell="1" allowOverlap="1" wp14:editId="7D3C8FB2" wp14:anchorId="08FA16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6" name="Rectangle 8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CF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6" style="position:absolute;margin-left:210pt;margin-top:11pt;width:79pt;height:48pt;z-index:259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B6uw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02wo8dzhlH6g&#10;btwPVpFzdjRSqmW+i15TTD2WPcVHuEQJ3YX8rMEtX6RF5qLx6aqxmjMRmOxuurbGSQg8+thtOvSx&#10;S/VaHCHlLyo4sjiMAkIpyvLjt5TPV1+uYN0C5vz84uV5Pxcy666+fcG6D/KEHHFJ8wMabcPEqLAm&#10;UjLh4BlNvw4cFCX2q0dlm0+3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GiUHq7AQAATAMAAA4AAAAAAAAAAAAAAAAALgIAAGRycy9l&#10;Mm9Eb2MueG1sUEsBAi0AFAAGAAgAAAAhAHRmcFzbAAAACgEAAA8AAAAAAAAAAAAAAAAAFQQAAGRy&#10;cy9kb3ducmV2LnhtbFBLBQYAAAAABAAEAPMAAAAdBQAAAAA=&#10;" w14:anchorId="08FA1677">
                <v:textbox inset="2.16pt,1.44pt,0,1.44pt">
                  <w:txbxContent>
                    <w:p w:rsidR="00E31C76" w:rsidP="00E31C76" w:rsidRDefault="00E31C76" w14:paraId="27ACF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5248" behindDoc="0" locked="0" layoutInCell="1" allowOverlap="1" wp14:editId="14DA9505" wp14:anchorId="17618F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7" name="Rectangle 8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B551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7" style="position:absolute;margin-left:210pt;margin-top:11pt;width:79pt;height:48pt;z-index:259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SRuwEAAEwDAAAOAAAAZHJzL2Uyb0RvYy54bWysU9tu2zAMfR+wfxD0vthx1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09xS4rnDKf1E&#10;3bgfrCKn7GikVMt8F72mmHose4qPcI4Sugv5WYNbvkiLzEXj40VjNWciMNlddW2NkxB4dN3ddOhj&#10;l+q1OELKX1VwZHEYBYRSlOWH7ymfrr5cwboFzOn5xcvzbi5k1l19/YJ1F+QROeKS5gc02oaJUWFN&#10;pGTCwTOafu85KErsN4/KNrefrxrclBKs26bFDYYSIOrd2yz3Ygy4SyIDJfsIZhgRcNGo4MKRFWbn&#10;9Vp24m1c0L/+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0mpJG7AQAATAMAAA4AAAAAAAAAAAAAAAAALgIAAGRycy9l&#10;Mm9Eb2MueG1sUEsBAi0AFAAGAAgAAAAhAHRmcFzbAAAACgEAAA8AAAAAAAAAAAAAAAAAFQQAAGRy&#10;cy9kb3ducmV2LnhtbFBLBQYAAAAABAAEAPMAAAAdBQAAAAA=&#10;" w14:anchorId="17618FE9">
                <v:textbox inset="2.16pt,1.44pt,0,1.44pt">
                  <w:txbxContent>
                    <w:p w:rsidR="00E31C76" w:rsidP="00E31C76" w:rsidRDefault="00E31C76" w14:paraId="00B551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6272" behindDoc="0" locked="0" layoutInCell="1" allowOverlap="1" wp14:editId="5A02E387" wp14:anchorId="2093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8" name="Rectangle 8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42F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8" style="position:absolute;margin-left:210pt;margin-top:11pt;width:79pt;height:48pt;z-index:259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mnugEAAEw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aXBWnjuc0k/U&#10;jfvBKnLOjkZKtcx30WuKqceyx/gAlyihu5CfNbjli7TIXDQ+XTVWcyYCk91N19Y4CYFHn7pNhz52&#10;qV6KI6T8VQVHFodRQChFWX78nvL56vMVrFvAnJ9fvDzv50Jm3dWbZ6z7IE/IEZc036PRNkyMCmsi&#10;JRMOntH0+8BBUWK/eVS2+fzxpsFNKcG6bVpUBU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0uaZp7oBAABMAwAADgAAAAAAAAAAAAAAAAAuAgAAZHJzL2Uy&#10;b0RvYy54bWxQSwECLQAUAAYACAAAACEAdGZwXNsAAAAKAQAADwAAAAAAAAAAAAAAAAAUBAAAZHJz&#10;L2Rvd25yZXYueG1sUEsFBgAAAAAEAAQA8wAAABwFAAAAAA==&#10;" w14:anchorId="20939D36">
                <v:textbox inset="2.16pt,1.44pt,0,1.44pt">
                  <w:txbxContent>
                    <w:p w:rsidR="00E31C76" w:rsidP="00E31C76" w:rsidRDefault="00E31C76" w14:paraId="5142F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7296" behindDoc="0" locked="0" layoutInCell="1" allowOverlap="1" wp14:editId="0B340133" wp14:anchorId="3BDF93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9" name="Rectangle 8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9AD0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9" style="position:absolute;margin-left:210pt;margin-top:11pt;width:79pt;height:48pt;z-index:259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5ibUy7AQAATAMAAA4AAAAAAAAAAAAAAAAALgIAAGRycy9l&#10;Mm9Eb2MueG1sUEsBAi0AFAAGAAgAAAAhAHRmcFzbAAAACgEAAA8AAAAAAAAAAAAAAAAAFQQAAGRy&#10;cy9kb3ducmV2LnhtbFBLBQYAAAAABAAEAPMAAAAdBQAAAAA=&#10;" w14:anchorId="3BDF93C0">
                <v:textbox inset="2.16pt,1.44pt,0,1.44pt">
                  <w:txbxContent>
                    <w:p w:rsidR="00E31C76" w:rsidP="00E31C76" w:rsidRDefault="00E31C76" w14:paraId="39AD0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8320" behindDoc="0" locked="0" layoutInCell="1" allowOverlap="1" wp14:editId="64666C4E" wp14:anchorId="651EA9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0" name="Rectangle 8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621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0" style="position:absolute;margin-left:210pt;margin-top:11pt;width:79pt;height:48pt;z-index:259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EVgMU7oBAABMAwAADgAAAAAAAAAAAAAAAAAuAgAAZHJzL2Uy&#10;b0RvYy54bWxQSwECLQAUAAYACAAAACEAdGZwXNsAAAAKAQAADwAAAAAAAAAAAAAAAAAUBAAAZHJz&#10;L2Rvd25yZXYueG1sUEsFBgAAAAAEAAQA8wAAABwFAAAAAA==&#10;" w14:anchorId="651EA9D6">
                <v:textbox inset="2.16pt,1.44pt,0,1.44pt">
                  <w:txbxContent>
                    <w:p w:rsidR="00E31C76" w:rsidP="00E31C76" w:rsidRDefault="00E31C76" w14:paraId="4B621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69344" behindDoc="0" locked="0" layoutInCell="1" allowOverlap="1" wp14:editId="1D97DE69" wp14:anchorId="4855C5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1" name="Rectangle 8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28C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1" style="position:absolute;margin-left:210pt;margin-top:11pt;width:79pt;height:48pt;z-index:259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3c+Li7AQAATAMAAA4AAAAAAAAAAAAAAAAALgIAAGRycy9l&#10;Mm9Eb2MueG1sUEsBAi0AFAAGAAgAAAAhAHRmcFzbAAAACgEAAA8AAAAAAAAAAAAAAAAAFQQAAGRy&#10;cy9kb3ducmV2LnhtbFBLBQYAAAAABAAEAPMAAAAdBQAAAAA=&#10;" w14:anchorId="4855C5F3">
                <v:textbox inset="2.16pt,1.44pt,0,1.44pt">
                  <w:txbxContent>
                    <w:p w:rsidR="00E31C76" w:rsidP="00E31C76" w:rsidRDefault="00E31C76" w14:paraId="0728C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0368" behindDoc="0" locked="0" layoutInCell="1" allowOverlap="1" wp14:editId="2BDF51DF" wp14:anchorId="663C21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2" name="Rectangle 8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093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2" style="position:absolute;margin-left:210pt;margin-top:11pt;width:79pt;height:48pt;z-index:259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EbhHLoBAABMAwAADgAAAAAAAAAAAAAAAAAuAgAAZHJzL2Uy&#10;b0RvYy54bWxQSwECLQAUAAYACAAAACEAdGZwXNsAAAAKAQAADwAAAAAAAAAAAAAAAAAUBAAAZHJz&#10;L2Rvd25yZXYueG1sUEsFBgAAAAAEAAQA8wAAABwFAAAAAA==&#10;" w14:anchorId="663C2188">
                <v:textbox inset="2.16pt,1.44pt,0,1.44pt">
                  <w:txbxContent>
                    <w:p w:rsidR="00E31C76" w:rsidP="00E31C76" w:rsidRDefault="00E31C76" w14:paraId="24093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 wp14:editId="18B0AFF3" wp14:anchorId="3154AE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3" name="Rectangle 8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DE04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3" style="position:absolute;margin-left:210pt;margin-top:11pt;width:79pt;height:48pt;z-index:259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MMIV97oBAABMAwAADgAAAAAAAAAAAAAAAAAuAgAAZHJzL2Uy&#10;b0RvYy54bWxQSwECLQAUAAYACAAAACEAdGZwXNsAAAAKAQAADwAAAAAAAAAAAAAAAAAUBAAAZHJz&#10;L2Rvd25yZXYueG1sUEsFBgAAAAAEAAQA8wAAABwFAAAAAA==&#10;" w14:anchorId="3154AE55">
                <v:textbox inset="2.16pt,1.44pt,0,1.44pt">
                  <w:txbxContent>
                    <w:p w:rsidR="00E31C76" w:rsidP="00E31C76" w:rsidRDefault="00E31C76" w14:paraId="08DE04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2416" behindDoc="0" locked="0" layoutInCell="1" allowOverlap="1" wp14:editId="2B724B54" wp14:anchorId="4D5AB2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4" name="Rectangle 8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DDB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4" style="position:absolute;margin-left:210pt;margin-top:11pt;width:79pt;height:48pt;z-index:259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OOSV+7AQAATAMAAA4AAAAAAAAAAAAAAAAALgIAAGRycy9l&#10;Mm9Eb2MueG1sUEsBAi0AFAAGAAgAAAAhAHRmcFzbAAAACgEAAA8AAAAAAAAAAAAAAAAAFQQAAGRy&#10;cy9kb3ducmV2LnhtbFBLBQYAAAAABAAEAPMAAAAdBQAAAAA=&#10;" w14:anchorId="4D5AB22D">
                <v:textbox inset="2.16pt,1.44pt,0,1.44pt">
                  <w:txbxContent>
                    <w:p w:rsidR="00E31C76" w:rsidP="00E31C76" w:rsidRDefault="00E31C76" w14:paraId="57DDB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3440" behindDoc="0" locked="0" layoutInCell="1" allowOverlap="1" wp14:editId="2CC66B39" wp14:anchorId="5AC0AD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5" name="Rectangle 8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8E96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5" style="position:absolute;margin-left:210pt;margin-top:11pt;width:79pt;height:48pt;z-index:259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8KvbS7AQAATAMAAA4AAAAAAAAAAAAAAAAALgIAAGRycy9l&#10;Mm9Eb2MueG1sUEsBAi0AFAAGAAgAAAAhAHRmcFzbAAAACgEAAA8AAAAAAAAAAAAAAAAAFQQAAGRy&#10;cy9kb3ducmV2LnhtbFBLBQYAAAAABAAEAPMAAAAdBQAAAAA=&#10;" w14:anchorId="5AC0AD55">
                <v:textbox inset="2.16pt,1.44pt,0,1.44pt">
                  <w:txbxContent>
                    <w:p w:rsidR="00E31C76" w:rsidP="00E31C76" w:rsidRDefault="00E31C76" w14:paraId="088E96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4464" behindDoc="0" locked="0" layoutInCell="1" allowOverlap="1" wp14:editId="17E44AE8" wp14:anchorId="530C3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6" name="Rectangle 8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D85EA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6" style="position:absolute;margin-left:210pt;margin-top:11pt;width:79pt;height:48pt;z-index:259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5b0QW7AQAATAMAAA4AAAAAAAAAAAAAAAAALgIAAGRycy9l&#10;Mm9Eb2MueG1sUEsBAi0AFAAGAAgAAAAhAHRmcFzbAAAACgEAAA8AAAAAAAAAAAAAAAAAFQQAAGRy&#10;cy9kb3ducmV2LnhtbFBLBQYAAAAABAAEAPMAAAAdBQAAAAA=&#10;" w14:anchorId="530C3F46">
                <v:textbox inset="2.16pt,1.44pt,0,1.44pt">
                  <w:txbxContent>
                    <w:p w:rsidR="00E31C76" w:rsidP="00E31C76" w:rsidRDefault="00E31C76" w14:paraId="4D85EA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5488" behindDoc="0" locked="0" layoutInCell="1" allowOverlap="1" wp14:editId="0A9611C8" wp14:anchorId="2C1A5E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7" name="Rectangle 8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C3D6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7" style="position:absolute;margin-left:210pt;margin-top:11pt;width:79pt;height:48pt;z-index:259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u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NvX6lhLLDE7p&#10;B+rG7KgFOWUnNQwizTfpNfvQYdmLf4ZzFNBN5BcJJn2RFlmyxseLxmKJhGOyXbdNiZPgeHTd3rTo&#10;Y5fivdhDiN+EMyQ5PQWEkpVlh8cQT1ffrmBdAnN6Pnlx2S2ZTNVW1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LfJe67AQAATAMAAA4AAAAAAAAAAAAAAAAALgIAAGRycy9l&#10;Mm9Eb2MueG1sUEsBAi0AFAAGAAgAAAAhAHRmcFzbAAAACgEAAA8AAAAAAAAAAAAAAAAAFQQAAGRy&#10;cy9kb3ducmV2LnhtbFBLBQYAAAAABAAEAPMAAAAdBQAAAAA=&#10;" w14:anchorId="2C1A5E08">
                <v:textbox inset="2.16pt,1.44pt,0,1.44pt">
                  <w:txbxContent>
                    <w:p w:rsidR="00E31C76" w:rsidP="00E31C76" w:rsidRDefault="00E31C76" w14:paraId="75C3D6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6512" behindDoc="0" locked="0" layoutInCell="1" allowOverlap="1" wp14:editId="17B467F3" wp14:anchorId="3A34D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8" name="Rectangle 8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A7F6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8" style="position:absolute;margin-left:210pt;margin-top:11pt;width:79pt;height:48pt;z-index:259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R8Y2LoBAABMAwAADgAAAAAAAAAAAAAAAAAuAgAAZHJzL2Uy&#10;b0RvYy54bWxQSwECLQAUAAYACAAAACEAdGZwXNsAAAAKAQAADwAAAAAAAAAAAAAAAAAUBAAAZHJz&#10;L2Rvd25yZXYueG1sUEsFBgAAAAAEAAQA8wAAABwFAAAAAA==&#10;" w14:anchorId="3A34D3F6">
                <v:textbox inset="2.16pt,1.44pt,0,1.44pt">
                  <w:txbxContent>
                    <w:p w:rsidR="00E31C76" w:rsidP="00E31C76" w:rsidRDefault="00E31C76" w14:paraId="41A7F6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7536" behindDoc="0" locked="0" layoutInCell="1" allowOverlap="1" wp14:editId="6E4C6B45" wp14:anchorId="7F0498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9" name="Rectangle 8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E5B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9" style="position:absolute;margin-left:210pt;margin-top:11pt;width:79pt;height:48pt;z-index:259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Gb7DO7AQAATAMAAA4AAAAAAAAAAAAAAAAALgIAAGRycy9l&#10;Mm9Eb2MueG1sUEsBAi0AFAAGAAgAAAAhAHRmcFzbAAAACgEAAA8AAAAAAAAAAAAAAAAAFQQAAGRy&#10;cy9kb3ducmV2LnhtbFBLBQYAAAAABAAEAPMAAAAdBQAAAAA=&#10;" w14:anchorId="7F04981C">
                <v:textbox inset="2.16pt,1.44pt,0,1.44pt">
                  <w:txbxContent>
                    <w:p w:rsidR="00E31C76" w:rsidP="00E31C76" w:rsidRDefault="00E31C76" w14:paraId="764E5B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8560" behindDoc="0" locked="0" layoutInCell="1" allowOverlap="1" wp14:editId="434CC8E2" wp14:anchorId="04BC3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0" name="Rectangle 8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4C8B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0" style="position:absolute;margin-left:210pt;margin-top:11pt;width:79pt;height:48pt;z-index:259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ECug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okGUGp/QH&#10;dWN21IIcs5MaBpHmm/Safeiw7NE/wCkK6CbyiwSTvkiLLFnjw1ljsUTCMdletU2JD3E8+tretOhj&#10;l+K12EOIP4QzJDk9BYSSlWX7XyEer75cwboE5vh88uKyXTKZqq2aF6xbNxyQIy5pvEcjtZt7yrXy&#10;lMw4+J6GvzsGghL906Ky9bfrqxo3JQdVUze4wZADRL19m2WWTw53iUegZOdBjRMCzhplXDiyzOy0&#10;Xmkn3sYZ/etPsP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gRRAroBAABMAwAADgAAAAAAAAAAAAAAAAAuAgAAZHJzL2Uy&#10;b0RvYy54bWxQSwECLQAUAAYACAAAACEAdGZwXNsAAAAKAQAADwAAAAAAAAAAAAAAAAAUBAAAZHJz&#10;L2Rvd25yZXYueG1sUEsFBgAAAAAEAAQA8wAAABwFAAAAAA==&#10;" w14:anchorId="04BC3513">
                <v:textbox inset="2.16pt,1.44pt,0,1.44pt">
                  <w:txbxContent>
                    <w:p w:rsidR="00E31C76" w:rsidP="00E31C76" w:rsidRDefault="00E31C76" w14:paraId="674C8B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79584" behindDoc="0" locked="0" layoutInCell="1" allowOverlap="1" wp14:editId="28A09999" wp14:anchorId="73C35B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1" name="Rectangle 8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86C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1" style="position:absolute;margin-left:210pt;margin-top:11pt;width:79pt;height:48pt;z-index:259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Xpuw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df2pkUf&#10;uxSvxR5C/CGcIcnpKSCUrCzb/wrxePXlCtYlMMfnkxeX7ZLJVG3VvmDduuGAHHFJ4z0aqd3cU66V&#10;p2TGwfc0/N0xEJTonxaVrb9dX9W4KTmomrrBDYYcIOrt2yyzfHK4SzwCJTsPapwQcNYo48KRZWan&#10;9Uo78TbO6F9/gs0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Apem7AQAATAMAAA4AAAAAAAAAAAAAAAAALgIAAGRycy9l&#10;Mm9Eb2MueG1sUEsBAi0AFAAGAAgAAAAhAHRmcFzbAAAACgEAAA8AAAAAAAAAAAAAAAAAFQQAAGRy&#10;cy9kb3ducmV2LnhtbFBLBQYAAAAABAAEAPMAAAAdBQAAAAA=&#10;" w14:anchorId="73C35BAB">
                <v:textbox inset="2.16pt,1.44pt,0,1.44pt">
                  <w:txbxContent>
                    <w:p w:rsidR="00E31C76" w:rsidP="00E31C76" w:rsidRDefault="00E31C76" w14:paraId="7486C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0608" behindDoc="0" locked="0" layoutInCell="1" allowOverlap="1" wp14:editId="5F9A679E" wp14:anchorId="34313A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2" name="Rectangle 8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04ED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2" style="position:absolute;margin-left:210pt;margin-top:11pt;width:79pt;height:48pt;z-index:259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OokkHroBAABMAwAADgAAAAAAAAAAAAAAAAAuAgAAZHJzL2Uy&#10;b0RvYy54bWxQSwECLQAUAAYACAAAACEAdGZwXNsAAAAKAQAADwAAAAAAAAAAAAAAAAAUBAAAZHJz&#10;L2Rvd25yZXYueG1sUEsFBgAAAAAEAAQA8wAAABwFAAAAAA==&#10;" w14:anchorId="34313A68">
                <v:textbox inset="2.16pt,1.44pt,0,1.44pt">
                  <w:txbxContent>
                    <w:p w:rsidR="00E31C76" w:rsidP="00E31C76" w:rsidRDefault="00E31C76" w14:paraId="2B04ED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1632" behindDoc="0" locked="0" layoutInCell="1" allowOverlap="1" wp14:editId="4F062DA7" wp14:anchorId="41860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3" name="Rectangle 8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61F3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3" style="position:absolute;margin-left:210pt;margin-top:11pt;width:79pt;height:60pt;z-index:259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wsqh4ugEAAEwDAAAOAAAAAAAAAAAAAAAAAC4CAABkcnMvZTJv&#10;RG9jLnhtbFBLAQItABQABgAIAAAAIQBvQUaG2gAAAAoBAAAPAAAAAAAAAAAAAAAAABQEAABkcnMv&#10;ZG93bnJldi54bWxQSwUGAAAAAAQABADzAAAAGwUAAAAA&#10;" w14:anchorId="41860F4F">
                <v:textbox inset="2.16pt,1.44pt,0,1.44pt">
                  <w:txbxContent>
                    <w:p w:rsidR="00E31C76" w:rsidP="00E31C76" w:rsidRDefault="00E31C76" w14:paraId="2461F3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2656" behindDoc="0" locked="0" layoutInCell="1" allowOverlap="1" wp14:editId="46FB2D77" wp14:anchorId="3B1245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4" name="Rectangle 8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822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4" style="position:absolute;margin-left:210pt;margin-top:11pt;width:79pt;height:60pt;z-index:259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TQ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r2mxHOHU/qB&#10;unHfW0XO2cFIqeb5znqNMXVY9hKf4RIldGfykwY3f5EWmYrGp6vGaspEYHKz2rQ1TkLg0e16s0If&#10;u1TvxRFS/qaCI7PDKCCUoiw/PqR8vvp2BetmMOfnZy9P+6mQWW6a5g3rPsgTcsQlzU9otA0jo8Ka&#10;SMmIg2c0/T5wUJTY7x6VbW7XqwY3pQTLtmlxg6EEiHr/Mcu9GALukshAySGC6QcEXDQquHBkhdll&#10;vea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/vTQugEAAEwDAAAOAAAAAAAAAAAAAAAAAC4CAABkcnMvZTJv&#10;RG9jLnhtbFBLAQItABQABgAIAAAAIQBvQUaG2gAAAAoBAAAPAAAAAAAAAAAAAAAAABQEAABkcnMv&#10;ZG93bnJldi54bWxQSwUGAAAAAAQABADzAAAAGwUAAAAA&#10;" w14:anchorId="3B124559">
                <v:textbox inset="2.16pt,1.44pt,0,1.44pt">
                  <w:txbxContent>
                    <w:p w:rsidR="00E31C76" w:rsidP="00E31C76" w:rsidRDefault="00E31C76" w14:paraId="0A2822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3680" behindDoc="0" locked="0" layoutInCell="1" allowOverlap="1" wp14:editId="41B56B2D" wp14:anchorId="2D0C08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5" name="Rectangle 8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3C62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5" style="position:absolute;margin-left:210pt;margin-top:11pt;width:79pt;height:60pt;z-index:259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A7uw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s/5MiecOp/QL&#10;deO+t4qcs4ORUs3znfUaY+qw7DE+wCVK6M7kJw1u/iItMhWNT1eN1ZSJwORmtWlrnITAo5v1ZoU+&#10;dqleiiOk/E0FR2aHUUAoRVl+/JHy+erzFaybwZyfn7087adCZrlpVs9Y90GekCMuab5Ho20YGRXW&#10;REpGHDyj6c+Bg6LEfveobHOzXjW4KSVYtk2LGwwlQNT711nuxRBwl0QGSg4RTD8g4KJRwYUjK8wu&#10;6zXvxOu4oH/5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3oAO7sBAABMAwAADgAAAAAAAAAAAAAAAAAuAgAAZHJzL2Uy&#10;b0RvYy54bWxQSwECLQAUAAYACAAAACEAb0FGhtoAAAAKAQAADwAAAAAAAAAAAAAAAAAVBAAAZHJz&#10;L2Rvd25yZXYueG1sUEsFBgAAAAAEAAQA8wAAABwFAAAAAA==&#10;" w14:anchorId="2D0C08AC">
                <v:textbox inset="2.16pt,1.44pt,0,1.44pt">
                  <w:txbxContent>
                    <w:p w:rsidR="00E31C76" w:rsidP="00E31C76" w:rsidRDefault="00E31C76" w14:paraId="0F3C62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4704" behindDoc="0" locked="0" layoutInCell="1" allowOverlap="1" wp14:editId="36EFF593" wp14:anchorId="67DD7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6" name="Rectangle 8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50E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6" style="position:absolute;margin-left:210pt;margin-top:11pt;width:79pt;height:48pt;z-index:259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QH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WlFhmcEp/&#10;UDdmBy3IKTuqvhdpvkmvyYcWyx79A5yjgG4iP0sw6Yu0yJw1Pl40FnMkHJPNTVOXOAmOR1+bdYM+&#10;dileiz2E+EM4Q5LTUUAoWVl2+BXi6erLFaxLYE7PJy/OuzmTWTbV6gXrzvVH5IhLGu/RSO2mjnKt&#10;PCUTDr6j4e+egaBE/7SobPVtdVPhpuRgWVc1bjDkAFHv3maZ5aPDXeIRKNl7UMOIgLNGGReOLDM7&#10;r1fa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iUFAe7AQAATAMAAA4AAAAAAAAAAAAAAAAALgIAAGRycy9l&#10;Mm9Eb2MueG1sUEsBAi0AFAAGAAgAAAAhAHRmcFzbAAAACgEAAA8AAAAAAAAAAAAAAAAAFQQAAGRy&#10;cy9kb3ducmV2LnhtbFBLBQYAAAAABAAEAPMAAAAdBQAAAAA=&#10;" w14:anchorId="67DD7C21">
                <v:textbox inset="2.16pt,1.44pt,0,1.44pt">
                  <w:txbxContent>
                    <w:p w:rsidR="00E31C76" w:rsidP="00E31C76" w:rsidRDefault="00E31C76" w14:paraId="0F850E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5728" behindDoc="0" locked="0" layoutInCell="1" allowOverlap="1" wp14:editId="38DABCEC" wp14:anchorId="2EACDE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7" name="Rectangle 8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A6FF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7" style="position:absolute;margin-left:210pt;margin-top:11pt;width:79pt;height:48pt;z-index:259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DsugEAAEw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to213eUeO5wSj9Q&#10;N+4Hq8gpOxop1TLfRa8pph7LnuMTnKOE7kJ+1uCWL9Iic9H4eNFYzZkITHZXXVvjJAQe3XS3HfrY&#10;pXorjpDyFxUcWRxGAaEUZfnhW8qnq69XsG4Bc3p+8fK8mwuZddfcvGLdBXlEjrik+RGNtmFiVFgT&#10;KZlw8IymX3sOihL71aOyzd31VYObUoJ127S4wVACRL17n+VejAF3SWSgZB/BDCMCLhoVXDiywuy8&#10;XstOvI8L+ref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BDg7LoBAABMAwAADgAAAAAAAAAAAAAAAAAuAgAAZHJzL2Uy&#10;b0RvYy54bWxQSwECLQAUAAYACAAAACEAdGZwXNsAAAAKAQAADwAAAAAAAAAAAAAAAAAUBAAAZHJz&#10;L2Rvd25yZXYueG1sUEsFBgAAAAAEAAQA8wAAABwFAAAAAA==&#10;" w14:anchorId="2EACDE59">
                <v:textbox inset="2.16pt,1.44pt,0,1.44pt">
                  <w:txbxContent>
                    <w:p w:rsidR="00E31C76" w:rsidP="00E31C76" w:rsidRDefault="00E31C76" w14:paraId="35A6FF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6752" behindDoc="0" locked="0" layoutInCell="1" allowOverlap="1" wp14:editId="05E7CC45" wp14:anchorId="3A8E73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8" name="Rectangle 8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7C8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8" style="position:absolute;margin-left:210pt;margin-top:11pt;width:79pt;height:48pt;z-index:259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3a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c4uz8tzhlH6g&#10;btwPVpFzdjRSqmW+i15TTD2WPcVHuEQJ3YX8rMEtX6RF5qLx6aqxmjMRmOxuurbGSQg8+thtOvSx&#10;S/VaHCHlLyo4sjiMAkIpyvLjt5TPV1+uYN0C5vz84uV5Pxcy667ZvGDdB3lCjrik+QGNtmFiVFgT&#10;KZlw8IymXwcOihL71aOyzafbmwY3pQTrtmlRFSgBot6/zXIvxoC7JDJQcohghhEBF40KLhxZYXZZ&#10;r2Un3sYF/etP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q9Dd2roBAABMAwAADgAAAAAAAAAAAAAAAAAuAgAAZHJzL2Uy&#10;b0RvYy54bWxQSwECLQAUAAYACAAAACEAdGZwXNsAAAAKAQAADwAAAAAAAAAAAAAAAAAUBAAAZHJz&#10;L2Rvd25yZXYueG1sUEsFBgAAAAAEAAQA8wAAABwFAAAAAA==&#10;" w14:anchorId="3A8E733D">
                <v:textbox inset="2.16pt,1.44pt,0,1.44pt">
                  <w:txbxContent>
                    <w:p w:rsidR="00E31C76" w:rsidP="00E31C76" w:rsidRDefault="00E31C76" w14:paraId="7E7C8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7776" behindDoc="0" locked="0" layoutInCell="1" allowOverlap="1" wp14:editId="58ED5944" wp14:anchorId="289436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9" name="Rectangle 8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26E4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9" style="position:absolute;margin-left:210pt;margin-top:11pt;width:79pt;height:60pt;z-index:259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etRvLsBAABMAwAADgAAAAAAAAAAAAAAAAAuAgAAZHJzL2Uy&#10;b0RvYy54bWxQSwECLQAUAAYACAAAACEAb0FGhtoAAAAKAQAADwAAAAAAAAAAAAAAAAAVBAAAZHJz&#10;L2Rvd25yZXYueG1sUEsFBgAAAAAEAAQA8wAAABwFAAAAAA==&#10;" w14:anchorId="28943621">
                <v:textbox inset="2.16pt,1.44pt,0,1.44pt">
                  <w:txbxContent>
                    <w:p w:rsidR="00E31C76" w:rsidP="00E31C76" w:rsidRDefault="00E31C76" w14:paraId="3B26E4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8800" behindDoc="0" locked="0" layoutInCell="1" allowOverlap="1" wp14:editId="55C0BE7D" wp14:anchorId="248678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50" name="Rectangle 8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A44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0" style="position:absolute;margin-left:210pt;margin-top:11pt;width:79pt;height:60pt;z-index:259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Cj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5isK5LnDKf1E&#10;3bjvrSKn7GCkVPN8Z73GmDose45PcI4SujP5SYObv0iLTEXj40VjNWUiMLlerdsaHxJ4dHO1XqGP&#10;Xar34ggp36vgyOwwCgilKMsP31M+XX27gnUzmNPzs5en3VTILNdN+4Z1F+QROeKS5kc02oaRUWFN&#10;pGTEwTOafu85KErsg0dlm5urVYObUoJl27S4wVACRL37mOVeDAF3SWSgZB/B9AMCLhoVXDiywuy8&#10;XvN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u0TCjugEAAEwDAAAOAAAAAAAAAAAAAAAAAC4CAABkcnMvZTJv&#10;RG9jLnhtbFBLAQItABQABgAIAAAAIQBvQUaG2gAAAAoBAAAPAAAAAAAAAAAAAAAAABQEAABkcnMv&#10;ZG93bnJldi54bWxQSwUGAAAAAAQABADzAAAAGwUAAAAA&#10;" w14:anchorId="24867845">
                <v:textbox inset="2.16pt,1.44pt,0,1.44pt">
                  <w:txbxContent>
                    <w:p w:rsidR="00E31C76" w:rsidP="00E31C76" w:rsidRDefault="00E31C76" w14:paraId="525A44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 wp14:editId="0B62143B" wp14:anchorId="5E58AFE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1" name="Rectangle 8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551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1" style="position:absolute;margin-left:104pt;margin-top:-1pt;width:79pt;height:48pt;z-index:259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zF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XV706KP&#10;XYrXYg8h/hDOkOT0FBBKVpbtf4V4vPpyBesSmOPzyYvLdslkqrZuX7Bu3XBAjrik8R6N1G7uKdfK&#10;UzLj4Hsa/u4YCEr0T4vK1t++XtW4KTmomrrBDYYcIOrt2yyzfHK4SzwCJTsPapwQcNYo48KRZWan&#10;9Uo78TbO6F9/gs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Oq8xbsBAABMAwAADgAAAAAAAAAAAAAAAAAuAgAAZHJz&#10;L2Uyb0RvYy54bWxQSwECLQAUAAYACAAAACEAe5uvld0AAAAJAQAADwAAAAAAAAAAAAAAAAAVBAAA&#10;ZHJzL2Rvd25yZXYueG1sUEsFBgAAAAAEAAQA8wAAAB8FAAAAAA==&#10;" w14:anchorId="5E58AFEE">
                <v:textbox inset="2.16pt,1.44pt,0,1.44pt">
                  <w:txbxContent>
                    <w:p w:rsidR="00E31C76" w:rsidP="00E31C76" w:rsidRDefault="00E31C76" w14:paraId="130551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6464" behindDoc="0" locked="0" layoutInCell="1" allowOverlap="1" wp14:editId="6B38BBD0" wp14:anchorId="4CAEDB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2" name="Rectangle 8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CF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2" style="position:absolute;margin-left:104pt;margin-top:-1pt;width:79pt;height:48pt;z-index:259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VhuwEAAEwDAAAOAAAAZHJzL2Uyb0RvYy54bWysU8tu2zAQvBfoPxC815LlJpU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5qahxHGLXfqB&#10;vnE3TIqcq6ORUuX+Zr/mEHu89hQe4ZJFXGbxiwabvyiLLMXj09VjtSQisNhturbGTgjcuuluO1wj&#10;SvV8OUBMX5S3JC8YBaRSnOXHbzGdj/49gvcymfPzeZWW/VLErLtNwc3FvZcn1IhDmh4w6MnPjIrJ&#10;BEpmbDyj8feBg6Jk+urQ2ebTxw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XClYbsBAABMAwAADgAAAAAAAAAAAAAAAAAuAgAAZHJz&#10;L2Uyb0RvYy54bWxQSwECLQAUAAYACAAAACEAe5uvld0AAAAJAQAADwAAAAAAAAAAAAAAAAAVBAAA&#10;ZHJzL2Rvd25yZXYueG1sUEsFBgAAAAAEAAQA8wAAAB8FAAAAAA==&#10;" w14:anchorId="4CAEDBF2">
                <v:textbox inset="2.16pt,1.44pt,0,1.44pt">
                  <w:txbxContent>
                    <w:p w:rsidR="00E31C76" w:rsidP="00E31C76" w:rsidRDefault="00E31C76" w14:paraId="0F8CF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7488" behindDoc="0" locked="0" layoutInCell="1" allowOverlap="1" wp14:editId="1B26D183" wp14:anchorId="7A89FF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3" name="Rectangle 8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26F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3" style="position:absolute;margin-left:104pt;margin-top:-1pt;width:79pt;height:48pt;z-index:259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9FGKugEAAEwDAAAOAAAAAAAAAAAAAAAAAC4CAABkcnMv&#10;ZTJvRG9jLnhtbFBLAQItABQABgAIAAAAIQB7m6+V3QAAAAkBAAAPAAAAAAAAAAAAAAAAABQEAABk&#10;cnMvZG93bnJldi54bWxQSwUGAAAAAAQABADzAAAAHgUAAAAA&#10;" w14:anchorId="7A89FFCA">
                <v:textbox inset="2.16pt,1.44pt,0,1.44pt">
                  <w:txbxContent>
                    <w:p w:rsidR="00E31C76" w:rsidP="00E31C76" w:rsidRDefault="00E31C76" w14:paraId="4026F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8512" behindDoc="0" locked="0" layoutInCell="1" allowOverlap="1" wp14:editId="2A4D6232" wp14:anchorId="3B403C1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4" name="Rectangle 8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D97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4" style="position:absolute;margin-left:104pt;margin-top:-1pt;width:79pt;height:48pt;z-index:259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KuA0iugEAAEwDAAAOAAAAAAAAAAAAAAAAAC4CAABkcnMv&#10;ZTJvRG9jLnhtbFBLAQItABQABgAIAAAAIQB7m6+V3QAAAAkBAAAPAAAAAAAAAAAAAAAAABQEAABk&#10;cnMvZG93bnJldi54bWxQSwUGAAAAAAQABADzAAAAHgUAAAAA&#10;" w14:anchorId="3B403C12">
                <v:textbox inset="2.16pt,1.44pt,0,1.44pt">
                  <w:txbxContent>
                    <w:p w:rsidR="00E31C76" w:rsidP="00E31C76" w:rsidRDefault="00E31C76" w14:paraId="00D97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49536" behindDoc="0" locked="0" layoutInCell="1" allowOverlap="1" wp14:editId="6A35BDB5" wp14:anchorId="75BCE1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5" name="Rectangle 8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DB9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5" style="position:absolute;margin-left:104pt;margin-top:-1pt;width:79pt;height:48pt;z-index:259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jz5ybsBAABMAwAADgAAAAAAAAAAAAAAAAAuAgAAZHJz&#10;L2Uyb0RvYy54bWxQSwECLQAUAAYACAAAACEAe5uvld0AAAAJAQAADwAAAAAAAAAAAAAAAAAVBAAA&#10;ZHJzL2Rvd25yZXYueG1sUEsFBgAAAAAEAAQA8wAAAB8FAAAAAA==&#10;" w14:anchorId="75BCE1F7">
                <v:textbox inset="2.16pt,1.44pt,0,1.44pt">
                  <w:txbxContent>
                    <w:p w:rsidR="00E31C76" w:rsidP="00E31C76" w:rsidRDefault="00E31C76" w14:paraId="68DB9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0560" behindDoc="0" locked="0" layoutInCell="1" allowOverlap="1" wp14:editId="00F6B23B" wp14:anchorId="2ABBC80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6" name="Rectangle 8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775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6" style="position:absolute;margin-left:104pt;margin-top:-1pt;width:79pt;height:48pt;z-index:259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V4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q7XlDhucUq/&#10;UDfuukGRU7Y3Uqp5vrNeY4gtlj2HJzhHEd2Z/KTBzl+kRaas8fGisZoSEZhsVk1d4iQEHl036wZ9&#10;7FK8FQeI6afylswOo4BQsrL8cB/T6errFaybwZyen7007aZMZtmsrl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dtlXi8AQAATAMAAA4AAAAAAAAAAAAAAAAALgIAAGRy&#10;cy9lMm9Eb2MueG1sUEsBAi0AFAAGAAgAAAAhAHubr5XdAAAACQEAAA8AAAAAAAAAAAAAAAAAFgQA&#10;AGRycy9kb3ducmV2LnhtbFBLBQYAAAAABAAEAPMAAAAgBQAAAAA=&#10;" w14:anchorId="2ABBC80F">
                <v:textbox inset="2.16pt,1.44pt,0,1.44pt">
                  <w:txbxContent>
                    <w:p w:rsidR="00E31C76" w:rsidP="00E31C76" w:rsidRDefault="00E31C76" w14:paraId="3C775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1584" behindDoc="0" locked="0" layoutInCell="1" allowOverlap="1" wp14:editId="5732CDF4" wp14:anchorId="13203F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7" name="Rectangle 8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26D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7" style="position:absolute;margin-left:104pt;margin-top:-1pt;width:79pt;height:48pt;z-index:259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+lhk7sBAABMAwAADgAAAAAAAAAAAAAAAAAuAgAAZHJz&#10;L2Uyb0RvYy54bWxQSwECLQAUAAYACAAAACEAe5uvld0AAAAJAQAADwAAAAAAAAAAAAAAAAAVBAAA&#10;ZHJzL2Rvd25yZXYueG1sUEsFBgAAAAAEAAQA8wAAAB8FAAAAAA==&#10;" w14:anchorId="13203F8D">
                <v:textbox inset="2.16pt,1.44pt,0,1.44pt">
                  <w:txbxContent>
                    <w:p w:rsidR="00E31C76" w:rsidP="00E31C76" w:rsidRDefault="00E31C76" w14:paraId="4526D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2608" behindDoc="0" locked="0" layoutInCell="1" allowOverlap="1" wp14:editId="3D3D0521" wp14:anchorId="5313E4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8" name="Rectangle 8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C35C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8" style="position:absolute;margin-left:104pt;margin-top:-1pt;width:79pt;height:48pt;z-index:259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yluwEAAEw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urrCWVlmcEp/&#10;UDdmBy3IKTuqvhdpvkmvyYcWyx79A5yjgG4iP0sw6Yu0yJw1Pl40FnMkHJPNqqlLnATHo6tm3aCP&#10;XYrXYg8h/hLOkOR0FBBKVpYdbkM8XX25gnUJzOn55MV5N2cyy2a1fsG6c/0ROeKSxns0Urupo1wr&#10;T8mEg+9o+LtnICjRvy0qW/34vqpwU3KwrKsaVYEcIOrd2yyzfHS4SzwCJXsPahgRcNYo48KRZWbn&#10;9Uo78TbO6F9/gu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ClcpbsBAABMAwAADgAAAAAAAAAAAAAAAAAuAgAAZHJz&#10;L2Uyb0RvYy54bWxQSwECLQAUAAYACAAAACEAe5uvld0AAAAJAQAADwAAAAAAAAAAAAAAAAAVBAAA&#10;ZHJzL2Rvd25yZXYueG1sUEsFBgAAAAAEAAQA8wAAAB8FAAAAAA==&#10;" w14:anchorId="5313E4CA">
                <v:textbox inset="2.16pt,1.44pt,0,1.44pt">
                  <w:txbxContent>
                    <w:p w:rsidR="00E31C76" w:rsidP="00E31C76" w:rsidRDefault="00E31C76" w14:paraId="64C35C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3632" behindDoc="0" locked="0" layoutInCell="1" allowOverlap="1" wp14:editId="7284757E" wp14:anchorId="68FAA4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9" name="Rectangle 8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A35B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9" style="position:absolute;margin-left:104pt;margin-top:-1pt;width:79pt;height:48pt;z-index:259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hOuw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U1HiecOp/Qd&#10;deN+sIqcs6ORUi3zXfSaYuqx7Dk+wSVK6C7kZw1u+SItMheNT1eN1ZyJwGS36doaJyHw6Ka77dDH&#10;LtVrcYSUP6vgyOIwCgilKMuPX1M+X325gnULmPPzi5fn/VzIrLvN3QvWfZAn5IhLmh/RaBsmRoU1&#10;kZIJB89o+nXgoCixXzwq29x93D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K2oTrsBAABMAwAADgAAAAAAAAAAAAAAAAAuAgAAZHJz&#10;L2Uyb0RvYy54bWxQSwECLQAUAAYACAAAACEAe5uvld0AAAAJAQAADwAAAAAAAAAAAAAAAAAVBAAA&#10;ZHJzL2Rvd25yZXYueG1sUEsFBgAAAAAEAAQA8wAAAB8FAAAAAA==&#10;" w14:anchorId="68FAA478">
                <v:textbox inset="2.16pt,1.44pt,0,1.44pt">
                  <w:txbxContent>
                    <w:p w:rsidR="00E31C76" w:rsidP="00E31C76" w:rsidRDefault="00E31C76" w14:paraId="40A35B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4656" behindDoc="0" locked="0" layoutInCell="1" allowOverlap="1" wp14:editId="30BBE080" wp14:anchorId="5E9C642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0" name="Rectangle 8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C0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0" style="position:absolute;margin-left:104pt;margin-top:-1pt;width:79pt;height:48pt;z-index:259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lL9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2aJAnjuc0nfU&#10;jfvBKnLJjkZKtcx30WuKqceyp/gI1yihu5CfNbjli7TIXDQ+3zRWcyYCk92ma2t8SODRh27boY9d&#10;qpfiCCl/VsGRxWEUEEpRlp++pny5+nwF6xYwl+cXL8+HuZBZd5v2GeshyDNyxCXND2i0DROjwppI&#10;yYSDZzT9OnJQlNgvHpVtPr7fNLgpJVi3TYsbDCVA1IfXWe7FGHCXRAZKjhHMMCLgolHBhSMrzK7r&#10;tezE67igf/kJ9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09lL9ugEAAEwDAAAOAAAAAAAAAAAAAAAAAC4CAABkcnMv&#10;ZTJvRG9jLnhtbFBLAQItABQABgAIAAAAIQB7m6+V3QAAAAkBAAAPAAAAAAAAAAAAAAAAABQEAABk&#10;cnMvZG93bnJldi54bWxQSwUGAAAAAAQABADzAAAAHgUAAAAA&#10;" w14:anchorId="5E9C642C">
                <v:textbox inset="2.16pt,1.44pt,0,1.44pt">
                  <w:txbxContent>
                    <w:p w:rsidR="00E31C76" w:rsidP="00E31C76" w:rsidRDefault="00E31C76" w14:paraId="0A2C0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5680" behindDoc="0" locked="0" layoutInCell="1" allowOverlap="1" wp14:editId="4BA7E79E" wp14:anchorId="32A053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1" name="Rectangle 8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8EC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1" style="position:absolute;margin-left:104pt;margin-top:-1pt;width:79pt;height:48pt;z-index:259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4cqYWugEAAEwDAAAOAAAAAAAAAAAAAAAAAC4CAABkcnMv&#10;ZTJvRG9jLnhtbFBLAQItABQABgAIAAAAIQB7m6+V3QAAAAkBAAAPAAAAAAAAAAAAAAAAABQEAABk&#10;cnMvZG93bnJldi54bWxQSwUGAAAAAAQABADzAAAAHgUAAAAA&#10;" w14:anchorId="32A05349">
                <v:textbox inset="2.16pt,1.44pt,0,1.44pt">
                  <w:txbxContent>
                    <w:p w:rsidR="00E31C76" w:rsidP="00E31C76" w:rsidRDefault="00E31C76" w14:paraId="638EC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6704" behindDoc="0" locked="0" layoutInCell="1" allowOverlap="1" wp14:editId="19C43453" wp14:anchorId="036D78E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2" name="Rectangle 8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4FAB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2" style="position:absolute;margin-left:104pt;margin-top:-1pt;width:79pt;height:48pt;z-index:259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ZGuwEAAEwDAAAOAAAAZHJzL2Uyb0RvYy54bWysU8tu2zAQvBfoPxC815KV1JU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Nts2kocdxil36g&#10;b9wNkyLn6mikVLm/2a85xB6vPYVHuGQRl1n8osHmL8oiS/H4dPVYLYkILHY3XVtjJwRufew2Ha4R&#10;pXq+HCCmL8pbkheMAlIpzvLjt5jOR/8ewXuZzPn5vErLfili1t1twc3FvZcn1IhDmh4w6MnPjIrJ&#10;BEpmbDyj8feBg6Jk+urQ2ebT7Q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l0WRrsBAABMAwAADgAAAAAAAAAAAAAAAAAuAgAAZHJz&#10;L2Uyb0RvYy54bWxQSwECLQAUAAYACAAAACEAe5uvld0AAAAJAQAADwAAAAAAAAAAAAAAAAAVBAAA&#10;ZHJzL2Rvd25yZXYueG1sUEsFBgAAAAAEAAQA8wAAAB8FAAAAAA==&#10;" w14:anchorId="036D78E9">
                <v:textbox inset="2.16pt,1.44pt,0,1.44pt">
                  <w:txbxContent>
                    <w:p w:rsidR="00E31C76" w:rsidP="00E31C76" w:rsidRDefault="00E31C76" w14:paraId="0A4FAB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7728" behindDoc="0" locked="0" layoutInCell="1" allowOverlap="1" wp14:editId="125F00D7" wp14:anchorId="171818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3" name="Rectangle 8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93E10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3" style="position:absolute;margin-left:104pt;margin-top:-1pt;width:79pt;height:48pt;z-index:259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KtugEAAEwDAAAOAAAAZHJzL2Uyb0RvYy54bWysU9uO0zAQfUfiHyy/06TpUpK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22W4o8dzhlL6h&#10;btwPVpFLdjRSqmW+i15TTD2WPccnuEYJ3YX8rMEtX6RF5qLx+aaxmjMRmOw2XVvjJAQeve+2HfrY&#10;pXopjpDyJxUcWRxGAaEUZfnpS8qXq7+vYN0C5vL84uX5MBcy6+7uhvUQ5Bk54pLmRzTaholRYU2k&#10;ZMLBM5p+HjkoSuxnj8o2H+42DW5KCdZt0+IGQwkQ9eF1lnsxBtwlkYGSYwQzjAi4vFtw4cgKs+t6&#10;LTvxOi7oX36C/S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2eKtugEAAEwDAAAOAAAAAAAAAAAAAAAAAC4CAABkcnMv&#10;ZTJvRG9jLnhtbFBLAQItABQABgAIAAAAIQB7m6+V3QAAAAkBAAAPAAAAAAAAAAAAAAAAABQEAABk&#10;cnMvZG93bnJldi54bWxQSwUGAAAAAAQABADzAAAAHgUAAAAA&#10;" w14:anchorId="1718180A">
                <v:textbox inset="2.16pt,1.44pt,0,1.44pt">
                  <w:txbxContent>
                    <w:p w:rsidR="00E31C76" w:rsidP="00E31C76" w:rsidRDefault="00E31C76" w14:paraId="193E10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8752" behindDoc="0" locked="0" layoutInCell="1" allowOverlap="1" wp14:editId="3796C627" wp14:anchorId="61AFFD5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4" name="Rectangle 8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8FE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4" style="position:absolute;margin-left:104pt;margin-top:-1pt;width:79pt;height:48pt;z-index:259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1XlFhmcEp/&#10;UDdmBy3IKTuqvhdpvkmvyYcWyx79A5yjgG4iP0sw6Yu0yJw1Pl40FnMkHJPNTVOXOAmOR1+bdYM+&#10;dileiz2E+EM4Q5LTUUAoWVl2+BXi6erLFaxLYE7PJy/OuzmTWTar6gXrzvVH5IhLGu/RSO2mjnKt&#10;PCUTDr6j4e+egaBE/7SobPVtdVPhpuRgWVc1bjDkAFHv3maZ5aPDXeIRKNl7UMOIgLNGGReOLDM7&#10;r1faibdxRv/6E2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ZW+BbsBAABMAwAADgAAAAAAAAAAAAAAAAAuAgAAZHJz&#10;L2Uyb0RvYy54bWxQSwECLQAUAAYACAAAACEAe5uvld0AAAAJAQAADwAAAAAAAAAAAAAAAAAVBAAA&#10;ZHJzL2Rvd25yZXYueG1sUEsFBgAAAAAEAAQA8wAAAB8FAAAAAA==&#10;" w14:anchorId="61AFFD56">
                <v:textbox inset="2.16pt,1.44pt,0,1.44pt">
                  <w:txbxContent>
                    <w:p w:rsidR="00E31C76" w:rsidP="00E31C76" w:rsidRDefault="00E31C76" w14:paraId="268FE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59776" behindDoc="0" locked="0" layoutInCell="1" allowOverlap="1" wp14:editId="641E7D90" wp14:anchorId="2E3C8D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5" name="Rectangle 8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7230C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5" style="position:absolute;margin-left:104pt;margin-top:-1pt;width:79pt;height:48pt;z-index:259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ru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tbXlDhucUq/&#10;UDfuukGRU7Y3Uqp5vrNeY4gtlj2HJzhHEd2Z/KTBzl+kRaas8fGisZoSEZhsVk1d4iQEHl036wZ9&#10;7FK8FQeI6afylswOo4BQsrL8cB/T6errFaybwZyen7007aZMZtlcrV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0RSu68AQAATAMAAA4AAAAAAAAAAAAAAAAALgIAAGRy&#10;cy9lMm9Eb2MueG1sUEsBAi0AFAAGAAgAAAAhAHubr5XdAAAACQEAAA8AAAAAAAAAAAAAAAAAFgQA&#10;AGRycy9kb3ducmV2LnhtbFBLBQYAAAAABAAEAPMAAAAgBQAAAAA=&#10;" w14:anchorId="2E3C8DF3">
                <v:textbox inset="2.16pt,1.44pt,0,1.44pt">
                  <w:txbxContent>
                    <w:p w:rsidR="00E31C76" w:rsidP="00E31C76" w:rsidRDefault="00E31C76" w14:paraId="17230C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0800" behindDoc="0" locked="0" layoutInCell="1" allowOverlap="1" wp14:editId="792C6AC5" wp14:anchorId="00C3F8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6" name="Rectangle 8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67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6" style="position:absolute;margin-left:104pt;margin-top:-1pt;width:79pt;height:48pt;z-index:259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Z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XlFhmcEp/&#10;UDdmBy3IKTuqvhdpvkmvyYcWyx79A5yjgG4iP0sw6Yu0yJw1Pl40FnMkHJPNTVOXOAmOR1+bdYM+&#10;dileiz2E+EM4Q5LTUUAoWVl2+BXi6erLFaxLYE7PJy/OuzmTWTar1QvWneuPyBGXNN6jkdpNHeVa&#10;eUomHHxHw989A0GJ/mlR2erb6q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EAmX7sBAABMAwAADgAAAAAAAAAAAAAAAAAuAgAAZHJz&#10;L2Uyb0RvYy54bWxQSwECLQAUAAYACAAAACEAe5uvld0AAAAJAQAADwAAAAAAAAAAAAAAAAAVBAAA&#10;ZHJzL2Rvd25yZXYueG1sUEsFBgAAAAAEAAQA8wAAAB8FAAAAAA==&#10;" w14:anchorId="00C3F8CC">
                <v:textbox inset="2.16pt,1.44pt,0,1.44pt">
                  <w:txbxContent>
                    <w:p w:rsidR="00E31C76" w:rsidP="00E31C76" w:rsidRDefault="00E31C76" w14:paraId="12B67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1824" behindDoc="0" locked="0" layoutInCell="1" allowOverlap="1" wp14:editId="4C149DF1" wp14:anchorId="3808FE6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7" name="Rectangle 8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8FEB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7" style="position:absolute;margin-left:104pt;margin-top:-1pt;width:79pt;height:48pt;z-index:259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MTStLsBAABMAwAADgAAAAAAAAAAAAAAAAAuAgAAZHJz&#10;L2Uyb0RvYy54bWxQSwECLQAUAAYACAAAACEAe5uvld0AAAAJAQAADwAAAAAAAAAAAAAAAAAVBAAA&#10;ZHJzL2Rvd25yZXYueG1sUEsFBgAAAAAEAAQA8wAAAB8FAAAAAA==&#10;" w14:anchorId="3808FE68">
                <v:textbox inset="2.16pt,1.44pt,0,1.44pt">
                  <w:txbxContent>
                    <w:p w:rsidR="00E31C76" w:rsidP="00E31C76" w:rsidRDefault="00E31C76" w14:paraId="48FEB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2848" behindDoc="0" locked="0" layoutInCell="1" allowOverlap="1" wp14:editId="59E3D443" wp14:anchorId="4DFC0F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8" name="Rectangle 8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495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8" style="position:absolute;margin-left:104pt;margin-top:-1pt;width:79pt;height:48pt;z-index:259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+C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s8FZee5wSj9Q&#10;N+4Hq8g5Oxop1TLfRa8pph7LnuIjXKKE7kJ+1uCWL9Iic9H4dNVYzZkITHY3XVvjJAQefew2HfrY&#10;pXotjpDyFxUcWRxGAaEUZfnxW8rnqy9XsG4Bc35+8fK8nwuZdXe7ecG6D/KEHHFJ8wMabcPEqLAm&#10;UjLh4BlNvw4cFCX2q0dlm0+3Nw1uSgnWbdOiKlACRL1/m+VejAF3SWSg5BDBDCMCLhoVXDiywuyy&#10;Xst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vBO+CugEAAEwDAAAOAAAAAAAAAAAAAAAAAC4CAABkcnMv&#10;ZTJvRG9jLnhtbFBLAQItABQABgAIAAAAIQB7m6+V3QAAAAkBAAAPAAAAAAAAAAAAAAAAABQEAABk&#10;cnMvZG93bnJldi54bWxQSwUGAAAAAAQABADzAAAAHgUAAAAA&#10;" w14:anchorId="4DFC0F4D">
                <v:textbox inset="2.16pt,1.44pt,0,1.44pt">
                  <w:txbxContent>
                    <w:p w:rsidR="00E31C76" w:rsidP="00E31C76" w:rsidRDefault="00E31C76" w14:paraId="22495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3872" behindDoc="0" locked="0" layoutInCell="1" allowOverlap="1" wp14:editId="4F25B5E7" wp14:anchorId="1452FFA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9" name="Rectangle 8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2F0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9" style="position:absolute;margin-left:104pt;margin-top:-1pt;width:79pt;height:48pt;z-index:259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tp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bbPpKHHc4pS+&#10;o27cDZMi5+xopFR5vlmvOcQey57DE1yiiG4mv2iw+Yu0yFI0Pl01VksiApPdTdfWOAmBRx+7TYc+&#10;dqleiwPE9Fl5S7LDKCCUoiw/fo3pfPXlCtZlMOfns5eW/VLIrLvbuxesey9PyBGXND2i0ZOfGRWT&#10;CZTMOHhG468DB0XJ9MWhss3d7U2Dm1KCddu0uMFQAkS9f5vlTowed0kkoOQQwAwjAi4aFVw4ssLs&#10;sl55J97GBf3rT7D7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4AbabsBAABMAwAADgAAAAAAAAAAAAAAAAAuAgAAZHJz&#10;L2Uyb0RvYy54bWxQSwECLQAUAAYACAAAACEAe5uvld0AAAAJAQAADwAAAAAAAAAAAAAAAAAVBAAA&#10;ZHJzL2Rvd25yZXYueG1sUEsFBgAAAAAEAAQA8wAAAB8FAAAAAA==&#10;" w14:anchorId="1452FFA2">
                <v:textbox inset="2.16pt,1.44pt,0,1.44pt">
                  <w:txbxContent>
                    <w:p w:rsidR="00E31C76" w:rsidP="00E31C76" w:rsidRDefault="00E31C76" w14:paraId="352F0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4896" behindDoc="0" locked="0" layoutInCell="1" allowOverlap="1" wp14:editId="0F67C3F8" wp14:anchorId="74C046C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0" name="Rectangle 8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B7B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0" style="position:absolute;margin-left:104pt;margin-top:-1pt;width:79pt;height:48pt;z-index:259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2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c4sCee5wSj9R&#10;N+4Hq8gpOxop1TLfRa8pph7LnuIjnKOE7kJ+1uCWL9Iic9H4eNFYzZkITHZXXVvjQwKPPnc3HfrY&#10;pXotjpDyVxUcWRxGAaEUZfnhe8qnqy9XsG4Bc3p+8fK8mwuZdXfd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sunp2ugEAAEwDAAAOAAAAAAAAAAAAAAAAAC4CAABkcnMv&#10;ZTJvRG9jLnhtbFBLAQItABQABgAIAAAAIQB7m6+V3QAAAAkBAAAPAAAAAAAAAAAAAAAAABQEAABk&#10;cnMvZG93bnJldi54bWxQSwUGAAAAAAQABADzAAAAHgUAAAAA&#10;" w14:anchorId="74C046C4">
                <v:textbox inset="2.16pt,1.44pt,0,1.44pt">
                  <w:txbxContent>
                    <w:p w:rsidR="00E31C76" w:rsidP="00E31C76" w:rsidRDefault="00E31C76" w14:paraId="15B7B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5920" behindDoc="0" locked="0" layoutInCell="1" allowOverlap="1" wp14:editId="12ED5D2E" wp14:anchorId="1AD5B0D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1" name="Rectangle 8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BCFD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1" style="position:absolute;margin-left:104pt;margin-top:-1pt;width:79pt;height:48pt;z-index:259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6d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hpU99WlFhmcEq/&#10;UTdmRy3IMTupYRBpvkmv2YcOy578I5yigG4iv0gw6Yu0yJI1Ppw1FkskHJPtVduUOAmOR1/bmxZ9&#10;7FK8FXsI8btwhiSnp4BQsrJs/zPE49XXK1iXwByfT15ctksmU7XX7SvWrRsOyBGXND6gkdrNPeVa&#10;eUpmHHxPw8uOgaBE/7CobH17fVXjpuSgauoGNxhygKi377PM8snhLvEIlOw8qHFCwFmjjAtHlpmd&#10;1ivtxPs4o3/7CT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4D6OnbsBAABMAwAADgAAAAAAAAAAAAAAAAAuAgAAZHJz&#10;L2Uyb0RvYy54bWxQSwECLQAUAAYACAAAACEAe5uvld0AAAAJAQAADwAAAAAAAAAAAAAAAAAVBAAA&#10;ZHJzL2Rvd25yZXYueG1sUEsFBgAAAAAEAAQA8wAAAB8FAAAAAA==&#10;" w14:anchorId="1AD5B0D3">
                <v:textbox inset="2.16pt,1.44pt,0,1.44pt">
                  <w:txbxContent>
                    <w:p w:rsidR="00E31C76" w:rsidP="00E31C76" w:rsidRDefault="00E31C76" w14:paraId="20BCFD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6944" behindDoc="0" locked="0" layoutInCell="1" allowOverlap="1" wp14:editId="58DA2850" wp14:anchorId="371C6EF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2" name="Rectangle 8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6912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2" style="position:absolute;margin-left:104pt;margin-top:-1pt;width:79pt;height:48pt;z-index:259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aSXObsBAABMAwAADgAAAAAAAAAAAAAAAAAuAgAAZHJz&#10;L2Uyb0RvYy54bWxQSwECLQAUAAYACAAAACEAe5uvld0AAAAJAQAADwAAAAAAAAAAAAAAAAAVBAAA&#10;ZHJzL2Rvd25yZXYueG1sUEsFBgAAAAAEAAQA8wAAAB8FAAAAAA==&#10;" w14:anchorId="371C6EF9">
                <v:textbox inset="2.16pt,1.44pt,0,1.44pt">
                  <w:txbxContent>
                    <w:p w:rsidR="00E31C76" w:rsidP="00E31C76" w:rsidRDefault="00E31C76" w14:paraId="646912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7968" behindDoc="0" locked="0" layoutInCell="1" allowOverlap="1" wp14:editId="4F1246D9" wp14:anchorId="4449677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3" name="Rectangle 8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431B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3" style="position:absolute;margin-left:104pt;margin-top:-1pt;width:79pt;height:48pt;z-index:259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PSug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d2GEs8dTuk7&#10;6sb9YBU5Z0cjpVrmu+g1xdRj2XN8gkuU0F3Izxrc8kVaZC4an64aqzkTgclu07U1TkLg0U1326GP&#10;XarX4ggpf1bBkcVhFBBKUZYfv6Z8vvpyBesWMOfnFy/P+7mQWXc3V6z7IE/IEZc0P6LRNkyMCmsi&#10;JRMOntH068BBUWK/eFS2ufu4aXBTSrBumxY3GEqAqPdvs9yLMeAuiQyUHCKYYUTA5d2CC0dWmF3W&#10;a9mJt3FB//oT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NIGPSugEAAEwDAAAOAAAAAAAAAAAAAAAAAC4CAABkcnMv&#10;ZTJvRG9jLnhtbFBLAQItABQABgAIAAAAIQB7m6+V3QAAAAkBAAAPAAAAAAAAAAAAAAAAABQEAABk&#10;cnMvZG93bnJldi54bWxQSwUGAAAAAAQABADzAAAAHgUAAAAA&#10;" w14:anchorId="44496772">
                <v:textbox inset="2.16pt,1.44pt,0,1.44pt">
                  <w:txbxContent>
                    <w:p w:rsidR="00E31C76" w:rsidP="00E31C76" w:rsidRDefault="00E31C76" w14:paraId="35431B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668992" behindDoc="0" locked="0" layoutInCell="1" allowOverlap="1" wp14:editId="0221453B" wp14:anchorId="0B34C2C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4" name="Rectangle 8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70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4" style="position:absolute;margin-left:104pt;margin-top:-1pt;width:79pt;height:48pt;z-index:259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96ugEAAEwDAAAOAAAAZHJzL2Uyb0RvYy54bWysU9tu2zAMfR+wfxD0vthx1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+fKZEs8dTukX&#10;6sb9YBU5ZUcjpVrmu+g1xdRj2WN8gHOU0F3Izxrc8kVaZC4aHy8aqzkTgcnuqmtrnITAo+vupkMf&#10;u1QvxRFS/qaCI4vDKCCUoiw//Ej5dPX5CtYtYE7PL16ed3Mhs+6um2esuyCPyBGXNN+j0TZMjApr&#10;IiUTDp7R9GfPQVFiv3tUFmW4anBTSrBumxY3GEqAqHevs9yLMeAuiQyU7COYYUTARaOCC0dWmJ3X&#10;a9mJ13FB//IT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ObD96ugEAAEwDAAAOAAAAAAAAAAAAAAAAAC4CAABkcnMv&#10;ZTJvRG9jLnhtbFBLAQItABQABgAIAAAAIQB7m6+V3QAAAAkBAAAPAAAAAAAAAAAAAAAAABQEAABk&#10;cnMvZG93bnJldi54bWxQSwUGAAAAAAQABADzAAAAHgUAAAAA&#10;" w14:anchorId="0B34C2C9">
                <v:textbox inset="2.16pt,1.44pt,0,1.44pt">
                  <w:txbxContent>
                    <w:p w:rsidR="00E31C76" w:rsidP="00E31C76" w:rsidRDefault="00E31C76" w14:paraId="16470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89824" behindDoc="0" locked="0" layoutInCell="1" allowOverlap="1" wp14:editId="5C864032" wp14:anchorId="5169A2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5" name="Rectangle 8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E03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5" style="position:absolute;margin-left:104pt;margin-top:11pt;width:77pt;height:162pt;z-index:259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+0vA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Y37fqWEsctduk7&#10;+sbdMClyro5GSpX7m/2aQ+zx2nN4gksWcZnFLxps/qIsshSPT1eP1ZKIwOJd03U1dkLgVlt33RoT&#10;hKlebweI6bPyluQFo4BcirX8+DWm89GXI3gvszm/n1dp2S9FTXN3e/NCdu/lCUXilKZHDHryM6Ni&#10;MoGSGTvPaPx14KAomb44tLZddzctjkpJmk27wRGGkiDt/dsqd2L0OEwiASWHAGYYkXAxqfDCnhVl&#10;l/nKQ/E2L+xf/4Ldb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6UP+0vAEAAE0DAAAOAAAAAAAAAAAAAAAAAC4CAABkcnMv&#10;ZTJvRG9jLnhtbFBLAQItABQABgAIAAAAIQCqKeCD2wAAAAoBAAAPAAAAAAAAAAAAAAAAABYEAABk&#10;cnMvZG93bnJldi54bWxQSwUGAAAAAAQABADzAAAAHgUAAAAA&#10;" w14:anchorId="5169A25A">
                <v:textbox inset="2.16pt,1.44pt,0,1.44pt">
                  <w:txbxContent>
                    <w:p w:rsidR="00E31C76" w:rsidP="00E31C76" w:rsidRDefault="00E31C76" w14:paraId="61E03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0848" behindDoc="0" locked="0" layoutInCell="1" allowOverlap="1" wp14:editId="7B2BB8E2" wp14:anchorId="2559A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6" name="Rectangle 8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9D8E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6" style="position:absolute;margin-left:104pt;margin-top:11pt;width:79pt;height:162pt;z-index:259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MB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bZn1LieMWu/QT&#10;feNuMJKcq6Pue5n7m/2aQuzw2lN4hEsWcZnFzwps/qIsMhePT1eP5ZyIwOLmZtPW2AmBW029Wq0x&#10;QZjq9XaAmL5Kb0leMArIpVjLj99jOh99OYL3Mpvz+3mV5v1c1Cw3n1cvZPe+P6FInNL0gEEZPzEq&#10;jA6UTNh5RuPvAwdJifnm0NpmvbppcFRKsmybFkcYSoK092+r3InR4zCJBJQcAuhhRMLFpMILe1aU&#10;XeYrD8XbvLB//Qt2f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HpwMBvAEAAE0DAAAOAAAAAAAAAAAAAAAAAC4CAABkcnMv&#10;ZTJvRG9jLnhtbFBLAQItABQABgAIAAAAIQB7S47U2wAAAAoBAAAPAAAAAAAAAAAAAAAAABYEAABk&#10;cnMvZG93bnJldi54bWxQSwUGAAAAAAQABADzAAAAHgUAAAAA&#10;" w14:anchorId="2559A56B">
                <v:textbox inset="2.16pt,1.44pt,0,1.44pt">
                  <w:txbxContent>
                    <w:p w:rsidR="00E31C76" w:rsidP="00E31C76" w:rsidRDefault="00E31C76" w14:paraId="5F9D8E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1872" behindDoc="0" locked="0" layoutInCell="1" allowOverlap="1" wp14:editId="32DD0FEA" wp14:anchorId="5760AD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7" name="Rectangle 8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3D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7" style="position:absolute;margin-left:104pt;margin-top:11pt;width:77pt;height:162pt;z-index:259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RlvAEAAE0DAAAOAAAAZHJzL2Uyb0RvYy54bWysU8tu2zAQvBfoPxC813pUqR3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Obdr2mxHGLXfqB&#10;vnE3TIqcq6ORUuX+Zr/mEHu89hQe4ZJFXGbxiwabvyiLLMXj09VjtSQisHjbdF2NnRC41dZdt8YE&#10;YarX2wFi+qK8JXnBKCCXYi0/fovpfPTlCN7LbM7v51Va9ktR09ze3LyQ3Xt5QpE4pekBg578zKiY&#10;TKBkxs4zGn8dOChKpq8OrW3X3ccWR6Ukzabd4AhDSZD2/m2VOzF6HCaRgJJDADOMSLiYVHhhz4qy&#10;y3zloXibF/avf8HuN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Ph2RlvAEAAE0DAAAOAAAAAAAAAAAAAAAAAC4CAABkcnMv&#10;ZTJvRG9jLnhtbFBLAQItABQABgAIAAAAIQCqKeCD2wAAAAoBAAAPAAAAAAAAAAAAAAAAABYEAABk&#10;cnMvZG93bnJldi54bWxQSwUGAAAAAAQABADzAAAAHgUAAAAA&#10;" w14:anchorId="5760AD16">
                <v:textbox inset="2.16pt,1.44pt,0,1.44pt">
                  <w:txbxContent>
                    <w:p w:rsidR="00E31C76" w:rsidP="00E31C76" w:rsidRDefault="00E31C76" w14:paraId="32C3D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2896" behindDoc="0" locked="0" layoutInCell="1" allowOverlap="1" wp14:editId="6E1D322E" wp14:anchorId="65B865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8" name="Rectangle 8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090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8" style="position:absolute;margin-left:104pt;margin-top:11pt;width:77pt;height:162pt;z-index:259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MRuwEAAE0DAAAOAAAAZHJzL2Uyb0RvYy54bWysU8tu2zAQvBfoPxC813pUjR3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FNu8ZeOW6xSz/Q&#10;N+6GSZFzdTRSqtzf7NccYo/XnsIjXLKIyyx+0WDzF2WRpXh8unqslkQEFm+brquxEwK32rrr1pgg&#10;TPV6O0BMX5S3JC8YBeRSrOXHbzGdj74cwXuZzfn9vErLfilqmttPNy9k916eUCROaXrAoCc/Myom&#10;EyiZsfOMxl8HDoqS6atDa9t197HFUSlJs2k3aAuUBGnv31a5E6PHYRIJKDkEMMOIhItJhRf2rCi7&#10;zFceird5Yf/6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7EMxG7AQAATQMAAA4AAAAAAAAAAAAAAAAALgIAAGRycy9l&#10;Mm9Eb2MueG1sUEsBAi0AFAAGAAgAAAAhAKop4IPbAAAACgEAAA8AAAAAAAAAAAAAAAAAFQQAAGRy&#10;cy9kb3ducmV2LnhtbFBLBQYAAAAABAAEAPMAAAAdBQAAAAA=&#10;" w14:anchorId="65B86590">
                <v:textbox inset="2.16pt,1.44pt,0,1.44pt">
                  <w:txbxContent>
                    <w:p w:rsidR="00E31C76" w:rsidP="00E31C76" w:rsidRDefault="00E31C76" w14:paraId="07090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3920" behindDoc="0" locked="0" layoutInCell="1" allowOverlap="1" wp14:editId="35A7DDB9" wp14:anchorId="711B0B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9" name="Rectangle 8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B409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9" style="position:absolute;margin-left:104pt;margin-top:11pt;width:79pt;height:162pt;z-index:259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R1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ekOJ5w679At9&#10;4763ipyrg5FSzf2d/Rpj6vDaY3yAS5ZwOYufNLj5i7LIVDw+XT1WUyYCi5ubTVtjJwRuNfVqtcYE&#10;YaqX2xFS/qaCI/OCUUAuxVp+/JHy+ejzEbw3szm/P6/ytJ+KmuXm8/q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W5FR1vAEAAE0DAAAOAAAAAAAAAAAAAAAAAC4CAABkcnMv&#10;ZTJvRG9jLnhtbFBLAQItABQABgAIAAAAIQB7S47U2wAAAAoBAAAPAAAAAAAAAAAAAAAAABYEAABk&#10;cnMvZG93bnJldi54bWxQSwUGAAAAAAQABADzAAAAHgUAAAAA&#10;" w14:anchorId="711B0BFD">
                <v:textbox inset="2.16pt,1.44pt,0,1.44pt">
                  <w:txbxContent>
                    <w:p w:rsidR="00E31C76" w:rsidP="00E31C76" w:rsidRDefault="00E31C76" w14:paraId="40B409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4944" behindDoc="0" locked="0" layoutInCell="1" allowOverlap="1" wp14:editId="719BFE21" wp14:anchorId="03F1E2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0" name="Rectangle 8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D4F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0" style="position:absolute;margin-left:104pt;margin-top:11pt;width:77pt;height:162pt;z-index:259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aeAeboBAABNAwAADgAAAAAAAAAAAAAAAAAuAgAAZHJzL2Uy&#10;b0RvYy54bWxQSwECLQAUAAYACAAAACEAqingg9sAAAAKAQAADwAAAAAAAAAAAAAAAAAUBAAAZHJz&#10;L2Rvd25yZXYueG1sUEsFBgAAAAAEAAQA8wAAABwFAAAAAA==&#10;" w14:anchorId="03F1E2F2">
                <v:textbox inset="2.16pt,1.44pt,0,1.44pt">
                  <w:txbxContent>
                    <w:p w:rsidR="00E31C76" w:rsidP="00E31C76" w:rsidRDefault="00E31C76" w14:paraId="45D4F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5968" behindDoc="0" locked="0" layoutInCell="1" allowOverlap="1" wp14:editId="7B20BA90" wp14:anchorId="08713C3E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1" name="Rectangle 8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94D8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1" style="position:absolute;margin-left:105pt;margin-top:11pt;width:77pt;height:162pt;z-index:259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VovXXuwEAAE0DAAAOAAAAAAAAAAAAAAAAAC4CAABkcnMv&#10;ZTJvRG9jLnhtbFBLAQItABQABgAIAAAAIQBMIlYz3AAAAAoBAAAPAAAAAAAAAAAAAAAAABUEAABk&#10;cnMvZG93bnJldi54bWxQSwUGAAAAAAQABADzAAAAHgUAAAAA&#10;" w14:anchorId="08713C3E">
                <v:textbox inset="2.16pt,1.44pt,0,1.44pt">
                  <w:txbxContent>
                    <w:p w:rsidR="00E31C76" w:rsidP="00E31C76" w:rsidRDefault="00E31C76" w14:paraId="6194D8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6992" behindDoc="0" locked="0" layoutInCell="1" allowOverlap="1" wp14:editId="310BF166" wp14:anchorId="31A20E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2" name="Rectangle 8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3BA8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2" style="position:absolute;margin-left:104pt;margin-top:11pt;width:79pt;height:162pt;z-index:259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QkugEAAE0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K67dUeJ5w679A19&#10;436wipyro5FSlf4Wv6aYerz2Gl/gkiVcFvGzBle+KIvM1ePT1WM1ZyKwuLndrFvshMCtrl2t7jFB&#10;mObtdoSUP6ngSFkwCsilWsuPX1I+H/19BO8VNuf3yyrP+7mqWW7uKm4p7oM8oUic0vyMQdswMSqs&#10;iZRM2HlG088DB0WJ/ezR2u5+dYtO5Jos0QAcYagJ0t6/r3IvxoDDJDJQcohghhEJV5MqL+xZVXaZ&#10;rzIU7/PK/u0v2P0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Q3kJLoBAABNAwAADgAAAAAAAAAAAAAAAAAuAgAAZHJzL2Uy&#10;b0RvYy54bWxQSwECLQAUAAYACAAAACEAe0uO1NsAAAAKAQAADwAAAAAAAAAAAAAAAAAUBAAAZHJz&#10;L2Rvd25yZXYueG1sUEsFBgAAAAAEAAQA8wAAABwFAAAAAA==&#10;" w14:anchorId="31A20E50">
                <v:textbox inset="2.16pt,1.44pt,0,1.44pt">
                  <w:txbxContent>
                    <w:p w:rsidR="00E31C76" w:rsidP="00E31C76" w:rsidRDefault="00E31C76" w14:paraId="33BA8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8016" behindDoc="0" locked="0" layoutInCell="1" allowOverlap="1" wp14:editId="41F1EAAF" wp14:anchorId="3238A3D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3" name="Rectangle 8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D572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OUI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3" style="position:absolute;margin-left:104pt;margin-top:11pt;width:77pt;height:162pt;z-index:259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tLYNAuQEAAE0DAAAOAAAAAAAAAAAAAAAAAC4CAABkcnMvZTJv&#10;RG9jLnhtbFBLAQItABQABgAIAAAAIQCqKeCD2wAAAAoBAAAPAAAAAAAAAAAAAAAAABMEAABkcnMv&#10;ZG93bnJldi54bWxQSwUGAAAAAAQABADzAAAAGwUAAAAA&#10;" w14:anchorId="3238A3D5">
                <v:textbox inset="2.16pt,1.44pt,0,1.44pt">
                  <w:txbxContent>
                    <w:p w:rsidR="00E31C76" w:rsidP="00E31C76" w:rsidRDefault="00E31C76" w14:paraId="13D572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OUI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799040" behindDoc="0" locked="0" layoutInCell="1" allowOverlap="1" wp14:editId="3D74226E" wp14:anchorId="78C520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4" name="Rectangle 8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CD8A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INCONNU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4" style="position:absolute;margin-left:104pt;margin-top:11pt;width:77pt;height:162pt;z-index:259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rrugEAAE0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+t23VHiucMu/UTf&#10;uB+sIqfqaKRUS38Xv6aYerz2HJ/gnCVcLuJnDW75oiwyF4+PF4/VnInA4k3TdTV2QuBWW3fdNSYI&#10;U73fjpDyvQqOLAtGAbkUa/nhR8qno29H8N7C5vT+ssrzbi5qmpur9o3sLsgjisQpzY8YtA0To8Ka&#10;SMmEnWc0vew5KErsd4/Wttfd1xZHpSQNGoAjDCVB2ruPVe7FGHCYRAZK9hHMMCLhYlLhhT0rys7z&#10;tQzFx7ywf/8Ltq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c+Aq67oBAABNAwAADgAAAAAAAAAAAAAAAAAuAgAAZHJzL2Uy&#10;b0RvYy54bWxQSwECLQAUAAYACAAAACEAqingg9sAAAAKAQAADwAAAAAAAAAAAAAAAAAUBAAAZHJz&#10;L2Rvd25yZXYueG1sUEsFBgAAAAAEAAQA8wAAABwFAAAAAA==&#10;" w14:anchorId="78C52046">
                <v:textbox inset="2.16pt,1.44pt,0,1.44pt">
                  <w:txbxContent>
                    <w:p w:rsidR="00E31C76" w:rsidP="00E31C76" w:rsidRDefault="00E31C76" w14:paraId="05CD8A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INCONNU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0064" behindDoc="0" locked="0" layoutInCell="1" allowOverlap="1" wp14:editId="275BC3F2" wp14:anchorId="2B5999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5" name="Rectangle 8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A02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5" style="position:absolute;margin-left:104pt;margin-top:11pt;width:79pt;height:162pt;z-index:259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vATY+7AQAATQMAAA4AAAAAAAAAAAAAAAAALgIAAGRycy9l&#10;Mm9Eb2MueG1sUEsBAi0AFAAGAAgAAAAhAHtLjtTbAAAACgEAAA8AAAAAAAAAAAAAAAAAFQQAAGRy&#10;cy9kb3ducmV2LnhtbFBLBQYAAAAABAAEAPMAAAAdBQAAAAA=&#10;" w14:anchorId="2B599953">
                <v:textbox inset="2.16pt,1.44pt,0,1.44pt">
                  <w:txbxContent>
                    <w:p w:rsidR="00E31C76" w:rsidP="00E31C76" w:rsidRDefault="00E31C76" w14:paraId="67A02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1088" behindDoc="0" locked="0" layoutInCell="1" allowOverlap="1" wp14:editId="64CED5C6" wp14:anchorId="0678D6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6" name="Rectangle 8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2E6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6" style="position:absolute;margin-left:104pt;margin-top:11pt;width:79pt;height:162pt;z-index:259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PwuwEAAE0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VWzWlLiucMu/UHf&#10;uO+sIqdqb6RUU38nv4aYWrz2FB/hnCVcTuJHDW76oiwyFo+PF4/VmInA4vpqvaqxEwK3mnqxuMYE&#10;Yar32xFSvlfBkWnBKCCXYi0//Er5dPTtCN6b2Jzen1Z53I1FzXy9XLyR3QV5RJE4pfkBg7ZhYFRY&#10;EykZsPOMptc9B0WJ/enR2uZ6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So/C7AQAATQMAAA4AAAAAAAAAAAAAAAAALgIAAGRycy9l&#10;Mm9Eb2MueG1sUEsBAi0AFAAGAAgAAAAhAHtLjtTbAAAACgEAAA8AAAAAAAAAAAAAAAAAFQQAAGRy&#10;cy9kb3ducmV2LnhtbFBLBQYAAAAABAAEAPMAAAAdBQAAAAA=&#10;" w14:anchorId="0678D6A3">
                <v:textbox inset="2.16pt,1.44pt,0,1.44pt">
                  <w:txbxContent>
                    <w:p w:rsidR="00E31C76" w:rsidP="00E31C76" w:rsidRDefault="00E31C76" w14:paraId="74F2E6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2112" behindDoc="0" locked="0" layoutInCell="1" allowOverlap="1" wp14:editId="0EFDD9DC" wp14:anchorId="6DEBE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7" name="Rectangle 8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6A9F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7" style="position:absolute;margin-left:104pt;margin-top:11pt;width:79pt;height:162pt;z-index:259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Ze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K6a1ZISzx126Rf6&#10;xn1nFTlVeyOlmvo7+TXE1OK15/gE5yzhchI/anDTF2WRsXh8vHisxkwEFtdX61WNnRC41dSLxRIT&#10;hKnebkdI+YcKjkwLRgG5FGv54SHl09HXI3hvYnN6f1rlcTcWNfP1zfUr2V2QRxSJU5ofMWgbBkaF&#10;NZGSATvPaPqz56AosfcerW2Wi6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4X1l67AQAATQMAAA4AAAAAAAAAAAAAAAAALgIAAGRycy9l&#10;Mm9Eb2MueG1sUEsBAi0AFAAGAAgAAAAhAHtLjtTbAAAACgEAAA8AAAAAAAAAAAAAAAAAFQQAAGRy&#10;cy9kb3ducmV2LnhtbFBLBQYAAAAABAAEAPMAAAAdBQAAAAA=&#10;" w14:anchorId="6DEBED5C">
                <v:textbox inset="2.16pt,1.44pt,0,1.44pt">
                  <w:txbxContent>
                    <w:p w:rsidR="00E31C76" w:rsidP="00E31C76" w:rsidRDefault="00E31C76" w14:paraId="546A9F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3136" behindDoc="0" locked="0" layoutInCell="1" allowOverlap="1" wp14:editId="5AB2F708" wp14:anchorId="3B9B95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8" name="Rectangle 8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86FA1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8" style="position:absolute;margin-left:104pt;margin-top:11pt;width:79pt;height:162pt;z-index:259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fVIEquQEAAE0DAAAOAAAAAAAAAAAAAAAAAC4CAABkcnMvZTJv&#10;RG9jLnhtbFBLAQItABQABgAIAAAAIQB7S47U2wAAAAoBAAAPAAAAAAAAAAAAAAAAABMEAABkcnMv&#10;ZG93bnJldi54bWxQSwUGAAAAAAQABADzAAAAGwUAAAAA&#10;" w14:anchorId="3B9B9514">
                <v:textbox inset="2.16pt,1.44pt,0,1.44pt">
                  <w:txbxContent>
                    <w:p w:rsidR="00E31C76" w:rsidP="00E31C76" w:rsidRDefault="00E31C76" w14:paraId="386FA1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4160" behindDoc="0" locked="0" layoutInCell="1" allowOverlap="1" wp14:editId="26DEE58F" wp14:anchorId="1EBBD4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9" name="Rectangle 8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577D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9" style="position:absolute;margin-left:104pt;margin-top:11pt;width:79pt;height:162pt;z-index:259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SEuwEAAE0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6tmtabEc4dd+oO+&#10;cd9ZRU7V3kippv5Ofg0xtXjtKT7COUu4nMSPGtz0RVlkLB4fLx6rMROBxfXVelVjJwRuNfViscQE&#10;Yar32xFSvlfBkWnBKCCXYi0//Er5dPTtCN6b2Jzen1Z53I1FzXx9vXwjuwvyiCJxSvMDBm3DwKiw&#10;JlIyYOcZTa97DooS+9Ojtc1y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dR9IS7AQAATQMAAA4AAAAAAAAAAAAAAAAALgIAAGRycy9l&#10;Mm9Eb2MueG1sUEsBAi0AFAAGAAgAAAAhAHtLjtTbAAAACgEAAA8AAAAAAAAAAAAAAAAAFQQAAGRy&#10;cy9kb3ducmV2LnhtbFBLBQYAAAAABAAEAPMAAAAdBQAAAAA=&#10;" w14:anchorId="1EBBD4C9">
                <v:textbox inset="2.16pt,1.44pt,0,1.44pt">
                  <w:txbxContent>
                    <w:p w:rsidR="00E31C76" w:rsidP="00E31C76" w:rsidRDefault="00E31C76" w14:paraId="59577D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5184" behindDoc="0" locked="0" layoutInCell="1" allowOverlap="1" wp14:editId="7830DD9C" wp14:anchorId="50195D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0" name="Rectangle 8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AB26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0" style="position:absolute;margin-left:104pt;margin-top:11pt;width:79pt;height:162pt;z-index:259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OY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Zo0GOW6xS7/Q&#10;N+76UZFTdTBSqtzf7NcUYofXnsMTnLOIyyx+1mDzF2WRuXh8vHis5kQEFtdX67bGhwRuNfVqdYMJ&#10;wlQftwPEdK+8JXnBKCCXYi0//IzpdPT9CN7LbE7v51Wad3NRs1xft+9kd14eUSROaXrEoEc/MSpG&#10;EyiZsPOMxtc9B0XJ+MOhtc3N6qrBUSnJsm1aHGE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eto5i7AQAATQMAAA4AAAAAAAAAAAAAAAAALgIAAGRycy9l&#10;Mm9Eb2MueG1sUEsBAi0AFAAGAAgAAAAhAHtLjtTbAAAACgEAAA8AAAAAAAAAAAAAAAAAFQQAAGRy&#10;cy9kb3ducmV2LnhtbFBLBQYAAAAABAAEAPMAAAAdBQAAAAA=&#10;" w14:anchorId="50195DD0">
                <v:textbox inset="2.16pt,1.44pt,0,1.44pt">
                  <w:txbxContent>
                    <w:p w:rsidR="00E31C76" w:rsidP="00E31C76" w:rsidRDefault="00E31C76" w14:paraId="07AB26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6208" behindDoc="0" locked="0" layoutInCell="1" allowOverlap="1" wp14:editId="30379EA0" wp14:anchorId="05B29C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1" name="Rectangle 8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6F7EC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1" style="position:absolute;margin-left:104pt;margin-top:11pt;width:79pt;height:162pt;z-index:259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+o1ja7AQAATQMAAA4AAAAAAAAAAAAAAAAALgIAAGRycy9l&#10;Mm9Eb2MueG1sUEsBAi0AFAAGAAgAAAAhAHtLjtTbAAAACgEAAA8AAAAAAAAAAAAAAAAAFQQAAGRy&#10;cy9kb3ducmV2LnhtbFBLBQYAAAAABAAEAPMAAAAdBQAAAAA=&#10;" w14:anchorId="05B29CD7">
                <v:textbox inset="2.16pt,1.44pt,0,1.44pt">
                  <w:txbxContent>
                    <w:p w:rsidR="00E31C76" w:rsidP="00E31C76" w:rsidRDefault="00E31C76" w14:paraId="46F7EC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7232" behindDoc="0" locked="0" layoutInCell="1" allowOverlap="1" wp14:editId="3B697396" wp14:anchorId="60CD34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2" name="Rectangle 8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AEB0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2" style="position:absolute;margin-left:104pt;margin-top:11pt;width:79pt;height:162pt;z-index:259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KxTVy7AQAATQMAAA4AAAAAAAAAAAAAAAAALgIAAGRycy9l&#10;Mm9Eb2MueG1sUEsBAi0AFAAGAAgAAAAhAHtLjtTbAAAACgEAAA8AAAAAAAAAAAAAAAAAFQQAAGRy&#10;cy9kb3ducmV2LnhtbFBLBQYAAAAABAAEAPMAAAAdBQAAAAA=&#10;" w14:anchorId="60CD34A4">
                <v:textbox inset="2.16pt,1.44pt,0,1.44pt">
                  <w:txbxContent>
                    <w:p w:rsidR="00E31C76" w:rsidP="00E31C76" w:rsidRDefault="00E31C76" w14:paraId="43AEB0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8256" behindDoc="0" locked="0" layoutInCell="1" allowOverlap="1" wp14:editId="7FE31706" wp14:anchorId="57840C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3" name="Rectangle 8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930E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3" style="position:absolute;margin-left:104pt;margin-top:11pt;width:79pt;height:162pt;z-index:259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jyuwEAAE0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bbZruixHGLXfqB&#10;vnHXj4pcqoORUuX+Zr+mEDu89hye4JpFXGbxswabvyiLzMXj881jNScisLhdbdsaOyFwq6nX6w0m&#10;CFO93g4Q0xflLckLRgG5FGv56VtMl6N/juC9zObyfl6l+TAXNcvt5kb24OUZReKUpkcMevQTo2I0&#10;gZIJO89o/HXkoCgZvzq0ttmsVw2OSkmWbdPiCENJkPbhbZU7MXgcJpGAkmMA0w9IuLxbeGHPirLr&#10;fOWheJsX9q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q0OPK7AQAATQMAAA4AAAAAAAAAAAAAAAAALgIAAGRycy9l&#10;Mm9Eb2MueG1sUEsBAi0AFAAGAAgAAAAhAHtLjtTbAAAACgEAAA8AAAAAAAAAAAAAAAAAFQQAAGRy&#10;cy9kb3ducmV2LnhtbFBLBQYAAAAABAAEAPMAAAAdBQAAAAA=&#10;" w14:anchorId="57840C92">
                <v:textbox inset="2.16pt,1.44pt,0,1.44pt">
                  <w:txbxContent>
                    <w:p w:rsidR="00E31C76" w:rsidP="00E31C76" w:rsidRDefault="00E31C76" w14:paraId="12930E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09280" behindDoc="0" locked="0" layoutInCell="1" allowOverlap="1" wp14:editId="3A717451" wp14:anchorId="45F74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4" name="Rectangle 8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109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4" style="position:absolute;margin-left:104pt;margin-top:11pt;width:79pt;height:162pt;z-index:259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FZ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bzYoSzx126Qf6&#10;xn1vFTlXByOlmvs7+zXG1OG1l/gMlyzhchY/aXDzF2WRqXh8unqspkwEFjc3m7bGTgjcaurVao0J&#10;wlTvtyOk/E0FR+YFo4BcirX8+JDy+ejbEbw3szm/P6/ytJ+KmuVm3by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R5kVm7AQAATQMAAA4AAAAAAAAAAAAAAAAALgIAAGRycy9l&#10;Mm9Eb2MueG1sUEsBAi0AFAAGAAgAAAAhAHtLjtTbAAAACgEAAA8AAAAAAAAAAAAAAAAAFQQAAGRy&#10;cy9kb3ducmV2LnhtbFBLBQYAAAAABAAEAPMAAAAdBQAAAAA=&#10;" w14:anchorId="45F74727">
                <v:textbox inset="2.16pt,1.44pt,0,1.44pt">
                  <w:txbxContent>
                    <w:p w:rsidR="00E31C76" w:rsidP="00E31C76" w:rsidRDefault="00E31C76" w14:paraId="61109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0304" behindDoc="0" locked="0" layoutInCell="1" allowOverlap="1" wp14:editId="58D03220" wp14:anchorId="2D8816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5" name="Rectangle 8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F34D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5" style="position:absolute;margin-left:104pt;margin-top:11pt;width:79pt;height:162pt;z-index:259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T3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m+1HShy32KUf&#10;6Bt3/ajIpToYKVXub/ZrCrHDa0/hEa5ZxGUWP2uw+YuyyFw8Pt88VnMiAovb1batsRMCt5p6vd5g&#10;gjDV6+0AMX1R3pK8YBSQS7GWn77FdDn6cgTvZTaX9/MqzYe5qFluN6sXsgcvzygSpzQ9YNCjnxgV&#10;owmUTNh5RuOvIwdFyfjVobXNZr1qcFRKsmybFkcYSoK0D2+r3InB4zCJBJQcA5h+QMLFpMILe1aU&#10;XecrD8XbvLB//Qv2vw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cfOT3vAEAAE0DAAAOAAAAAAAAAAAAAAAAAC4CAABkcnMv&#10;ZTJvRG9jLnhtbFBLAQItABQABgAIAAAAIQB7S47U2wAAAAoBAAAPAAAAAAAAAAAAAAAAABYEAABk&#10;cnMvZG93bnJldi54bWxQSwUGAAAAAAQABADzAAAAHgUAAAAA&#10;" w14:anchorId="2D881667">
                <v:textbox inset="2.16pt,1.44pt,0,1.44pt">
                  <w:txbxContent>
                    <w:p w:rsidR="00E31C76" w:rsidP="00E31C76" w:rsidRDefault="00E31C76" w14:paraId="75F34D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1328" behindDoc="0" locked="0" layoutInCell="1" allowOverlap="1" wp14:editId="50A59487" wp14:anchorId="461FE5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6" name="Rectangle 8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584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6" style="position:absolute;margin-left:104pt;margin-top:11pt;width:79pt;height:162pt;z-index:259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qI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c0uJ5w679BN9&#10;4763ipyrg5FSzf2d/Rpj6vDac3yCS5ZwOYufNLj5i7LIVDw+XT1WUyYCi5ubTVtjJwRuNfVqtcYE&#10;Yaq32xFS/qqCI/OCUUAuxVp+/J7y+ejrEbw3szm/P6/ytJ+KmuVmvXoluw/yhCJxSvMjBm3DyKiw&#10;JlIyYucZTb8PHBQl9ptHa5v16qbBUSnJsm1a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GuCoi7AQAATQMAAA4AAAAAAAAAAAAAAAAALgIAAGRycy9l&#10;Mm9Eb2MueG1sUEsBAi0AFAAGAAgAAAAhAHtLjtTbAAAACgEAAA8AAAAAAAAAAAAAAAAAFQQAAGRy&#10;cy9kb3ducmV2LnhtbFBLBQYAAAAABAAEAPMAAAAdBQAAAAA=&#10;" w14:anchorId="461FE51E">
                <v:textbox inset="2.16pt,1.44pt,0,1.44pt">
                  <w:txbxContent>
                    <w:p w:rsidR="00E31C76" w:rsidP="00E31C76" w:rsidRDefault="00E31C76" w14:paraId="3B584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2352" behindDoc="0" locked="0" layoutInCell="1" allowOverlap="1" wp14:editId="5B1CCB86" wp14:anchorId="7B3FD6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7" name="Rectangle 8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7DA6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7" style="position:absolute;margin-left:104pt;margin-top:11pt;width:79pt;height:162pt;z-index:259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8m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Zk2J5w679At9&#10;4763ipyrg5FSzf2d/Rpj6vDaY3yAS5ZwOYufNLj5i7LIVDw+XT1WUyYCi5ubTVtjJwRuNfVqtcYE&#10;YaqX2xFS/qaCI/OCUUAuxVp+/JHy+ejzEbw3szm/P6/ytJ+KmuVm/fm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pq38mvAEAAE0DAAAOAAAAAAAAAAAAAAAAAC4CAABkcnMv&#10;ZTJvRG9jLnhtbFBLAQItABQABgAIAAAAIQB7S47U2wAAAAoBAAAPAAAAAAAAAAAAAAAAABYEAABk&#10;cnMvZG93bnJldi54bWxQSwUGAAAAAAQABADzAAAAHgUAAAAA&#10;" w14:anchorId="7B3FD6B5">
                <v:textbox inset="2.16pt,1.44pt,0,1.44pt">
                  <w:txbxContent>
                    <w:p w:rsidR="00E31C76" w:rsidP="00E31C76" w:rsidRDefault="00E31C76" w14:paraId="207DA6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3376" behindDoc="0" locked="0" layoutInCell="1" allowOverlap="1" wp14:editId="1A80D202" wp14:anchorId="7AB8B1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8" name="Rectangle 8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E94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8" style="position:absolute;margin-left:104pt;margin-top:11pt;width:79pt;height:162pt;z-index:259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hS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g73y3GGXfqJv&#10;3PdWkXN1MFKqub+zX2NMHV57jk9wyRIuZ/GTBjd/URaZisenq8dqykRgcXOzaWvshMCtpl6t1pgg&#10;TPV2O0LKX1VwZF4wCsilWMuP31M+H309gvdmNuf351We9lNRs9ysb1/J7oM8oUic0vyIQdswMiqs&#10;iZSM2HlG0+8DB0WJ/ebR2ma9umlwVEqybJsWbYGSIO39+yr3Ygg4TCIDJYcIph+QcDGp8MKeFWWX&#10;+ZqH4n1e2L/9Bb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joKFK7AQAATQMAAA4AAAAAAAAAAAAAAAAALgIAAGRycy9l&#10;Mm9Eb2MueG1sUEsBAi0AFAAGAAgAAAAhAHtLjtTbAAAACgEAAA8AAAAAAAAAAAAAAAAAFQQAAGRy&#10;cy9kb3ducmV2LnhtbFBLBQYAAAAABAAEAPMAAAAdBQAAAAA=&#10;" w14:anchorId="7AB8B190">
                <v:textbox inset="2.16pt,1.44pt,0,1.44pt">
                  <w:txbxContent>
                    <w:p w:rsidR="00E31C76" w:rsidP="00E31C76" w:rsidRDefault="00E31C76" w14:paraId="07E94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4400" behindDoc="0" locked="0" layoutInCell="1" allowOverlap="1" wp14:editId="76107225" wp14:anchorId="5B0551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9" name="Rectangle 8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FB15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9" style="position:absolute;margin-left:104pt;margin-top:11pt;width:79pt;height:162pt;z-index:259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DtXfy7AQAATQMAAA4AAAAAAAAAAAAAAAAALgIAAGRycy9l&#10;Mm9Eb2MueG1sUEsBAi0AFAAGAAgAAAAhAHtLjtTbAAAACgEAAA8AAAAAAAAAAAAAAAAAFQQAAGRy&#10;cy9kb3ducmV2LnhtbFBLBQYAAAAABAAEAPMAAAAdBQAAAAA=&#10;" w14:anchorId="5B055165">
                <v:textbox inset="2.16pt,1.44pt,0,1.44pt">
                  <w:txbxContent>
                    <w:p w:rsidR="00E31C76" w:rsidP="00E31C76" w:rsidRDefault="00E31C76" w14:paraId="69FB15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5424" behindDoc="0" locked="0" layoutInCell="1" allowOverlap="1" wp14:editId="14BA6229" wp14:anchorId="6FF7E9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0" name="Rectangle 8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6981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0" style="position:absolute;margin-left:104pt;margin-top:11pt;width:79pt;height:162pt;z-index:259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hEugEAAE0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y2qxoNctxil76j&#10;b9z1oyKX6mCkVLm/2a8pxA6vvYRnuGYRl1n8rMHmL8oic/H4fPNYzYkILG5X2zY/JHCrqdfrDSYI&#10;U73dDhDTZ+UtyQtGAbkUa/npa0yXo69H8F5mc3k/r9J8mIua5XbTvpI9eHlGkTil6QmDHv3EqBhN&#10;oGTCzjMafx05KErGLw6tbTbrVYOjUpJl27Q4wlASpH14X+VODB6HSSSg5BjA9AMSLiYVXtizouw6&#10;X3ko3ueF/dtf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fa4RLoBAABNAwAADgAAAAAAAAAAAAAAAAAuAgAAZHJzL2Uy&#10;b0RvYy54bWxQSwECLQAUAAYACAAAACEAe0uO1NsAAAAKAQAADwAAAAAAAAAAAAAAAAAUBAAAZHJz&#10;L2Rvd25yZXYueG1sUEsFBgAAAAAEAAQA8wAAABwFAAAAAA==&#10;" w14:anchorId="6FF7E934">
                <v:textbox inset="2.16pt,1.44pt,0,1.44pt">
                  <w:txbxContent>
                    <w:p w:rsidR="00E31C76" w:rsidP="00E31C76" w:rsidRDefault="00E31C76" w14:paraId="7F6981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6448" behindDoc="0" locked="0" layoutInCell="1" allowOverlap="1" wp14:editId="3BBA37ED" wp14:anchorId="4D5472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1" name="Rectangle 8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AE1B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1" style="position:absolute;margin-left:104pt;margin-top:11pt;width:79pt;height:162pt;z-index:259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883qvAEAAE0DAAAOAAAAAAAAAAAAAAAAAC4CAABkcnMv&#10;ZTJvRG9jLnhtbFBLAQItABQABgAIAAAAIQB7S47U2wAAAAoBAAAPAAAAAAAAAAAAAAAAABYEAABk&#10;cnMvZG93bnJldi54bWxQSwUGAAAAAAQABADzAAAAHgUAAAAA&#10;" w14:anchorId="4D547285">
                <v:textbox inset="2.16pt,1.44pt,0,1.44pt">
                  <w:txbxContent>
                    <w:p w:rsidR="00E31C76" w:rsidP="00E31C76" w:rsidRDefault="00E31C76" w14:paraId="12AE1B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7472" behindDoc="0" locked="0" layoutInCell="1" allowOverlap="1" wp14:editId="11134FDD" wp14:anchorId="7200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2" name="Rectangle 8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195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2" style="position:absolute;margin-left:104pt;margin-top:11pt;width:79pt;height:162pt;z-index:259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zh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tV3VDiucMu/UTf&#10;uO+tIqfqYKRUc39nv8aYOrz2Ep/hnCVczuInDW7+oiwyFY+PF4/VlInA4t3qrq2xEwK3mnq9vsUE&#10;YaqP2xFS/qqCI/OCUUAuxVp++J7y6ej7Ebw3szm9P6/ytJuKmiW+8k52F+QRReKU5icM2oaRUWFN&#10;pGTEzjOaXvccFCX2m0drm9v1Cp3IJVm2TYsjDCVB2rvPVe7FEHCYRAZK9hFMPyDhYlLhhT0rys7z&#10;NQ/F57yw//gLtm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hTs4boBAABNAwAADgAAAAAAAAAAAAAAAAAuAgAAZHJzL2Uy&#10;b0RvYy54bWxQSwECLQAUAAYACAAAACEAe0uO1NsAAAAKAQAADwAAAAAAAAAAAAAAAAAUBAAAZHJz&#10;L2Rvd25yZXYueG1sUEsFBgAAAAAEAAQA8wAAABwFAAAAAA==&#10;" w14:anchorId="7200503E">
                <v:textbox inset="2.16pt,1.44pt,0,1.44pt">
                  <w:txbxContent>
                    <w:p w:rsidR="00E31C76" w:rsidP="00E31C76" w:rsidRDefault="00E31C76" w14:paraId="68195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8496" behindDoc="0" locked="0" layoutInCell="1" allowOverlap="1" wp14:editId="64EBE082" wp14:anchorId="2CEB96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3" name="Rectangle 8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CB01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3" style="position:absolute;margin-left:104pt;margin-top:11pt;width:79pt;height:162pt;z-index:259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lPugEAAE0DAAAOAAAAZHJzL2Uyb0RvYy54bWysU8tu2zAQvBfoPxC815JlI5EF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+2qXlHiucMu/UTf&#10;uO+tIufqYKRUc39nv8aYOrz2HJ/gkiVczuInDW7+oiwyFY9PV4/VlInA4ma1aWvshMCtpl6vbzFB&#10;mOrtdoSUv6ngyLxgFJBLsZYff6R8PvrnCN6b2Zzfn1d52k9FzXLTXsnugzyhSJzS/IhB2zAyKqyJ&#10;lIzYeUbTrwMHRYn97tHa5na9anBUSrJsmx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hGZT7oBAABNAwAADgAAAAAAAAAAAAAAAAAuAgAAZHJzL2Uy&#10;b0RvYy54bWxQSwECLQAUAAYACAAAACEAe0uO1NsAAAAKAQAADwAAAAAAAAAAAAAAAAAUBAAAZHJz&#10;L2Rvd25yZXYueG1sUEsFBgAAAAAEAAQA8wAAABwFAAAAAA==&#10;" w14:anchorId="2CEB9625">
                <v:textbox inset="2.16pt,1.44pt,0,1.44pt">
                  <w:txbxContent>
                    <w:p w:rsidR="00E31C76" w:rsidP="00E31C76" w:rsidRDefault="00E31C76" w14:paraId="0CB01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19520" behindDoc="0" locked="0" layoutInCell="1" allowOverlap="1" wp14:editId="4460DA73" wp14:anchorId="4810B7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4" name="Rectangle 8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7B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4" style="position:absolute;margin-left:104pt;margin-top:11pt;width:79pt;height:162pt;z-index:259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DkuwEAAE0DAAAOAAAAZHJzL2Uyb0RvYy54bWysU8tu2zAQvBfoPxC815JlI5EF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W1X9ZoSzx126Qf6&#10;xn1vFTlXByOlmvs7+zXG1OG1l/gMlyzhchY/aXDzF2WRqXh8unqspkwEFjerTVtjJwRuNfV6fYsJ&#10;wlTvtyOk/E0FR+YFo4BcirX8+JDy+ejbEbw3szm/P6/ytJ+KmuWmbd7I7oM8oUic0vyEQdswMiqs&#10;iZSM2HlG0+8DB0WJ/e7R2uZ2vWpwVEqybJsWRxhKgrT3H6vciyHgMIkMlBwimH5AwsWkwgt7VpRd&#10;5mseio95Yf/+F+xe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TcMOS7AQAATQMAAA4AAAAAAAAAAAAAAAAALgIAAGRycy9l&#10;Mm9Eb2MueG1sUEsBAi0AFAAGAAgAAAAhAHtLjtTbAAAACgEAAA8AAAAAAAAAAAAAAAAAFQQAAGRy&#10;cy9kb3ducmV2LnhtbFBLBQYAAAAABAAEAPMAAAAdBQAAAAA=&#10;" w14:anchorId="4810B79D">
                <v:textbox inset="2.16pt,1.44pt,0,1.44pt">
                  <w:txbxContent>
                    <w:p w:rsidR="00E31C76" w:rsidP="00E31C76" w:rsidRDefault="00E31C76" w14:paraId="3177B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0544" behindDoc="0" locked="0" layoutInCell="1" allowOverlap="1" wp14:editId="451BB3D4" wp14:anchorId="52A954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5" name="Rectangle 8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5E82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5" style="position:absolute;margin-left:104pt;margin-top:11pt;width:79pt;height:162pt;z-index:259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VKuwEAAE0DAAAOAAAAZHJzL2Uyb0RvYy54bWysU8tu2zAQvBfoPxC815Jlt5E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ar+jMlnjvs0i/0&#10;jfveKnKuDkZKNfd39muMqcNrj/EBLlnC5Sx+0uDmL8oiU/H4dPVYTZkILG5Wm7bGTgjcaur1+gYT&#10;hKlebkdI+ZsKjswLRgG5FGv58UfK56PPR/DezOb8/rzK034qapabdvVMdh/kCUXilOZ7DNqGkVFh&#10;TaRkxM4zmv4cOChK7HeP1jY361WDo1KSZdu0OMJQEqS9f13lXgwBh0lkoOQQwfQDEi4mFV7Ys6Ls&#10;Ml/zULzOC/uXv2D3F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zZRUq7AQAATQMAAA4AAAAAAAAAAAAAAAAALgIAAGRycy9l&#10;Mm9Eb2MueG1sUEsBAi0AFAAGAAgAAAAhAHtLjtTbAAAACgEAAA8AAAAAAAAAAAAAAAAAFQQAAGRy&#10;cy9kb3ducmV2LnhtbFBLBQYAAAAABAAEAPMAAAAdBQAAAAA=&#10;" w14:anchorId="52A95481">
                <v:textbox inset="2.16pt,1.44pt,0,1.44pt">
                  <w:txbxContent>
                    <w:p w:rsidR="00E31C76" w:rsidP="00E31C76" w:rsidRDefault="00E31C76" w14:paraId="5E5E82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1568" behindDoc="0" locked="0" layoutInCell="1" allowOverlap="1" wp14:editId="59EEF490" wp14:anchorId="52CE9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6" name="Rectangle 8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2CE3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6" style="position:absolute;margin-left:104pt;margin-top:11pt;width:79pt;height:162pt;z-index:259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s1uwEAAE0DAAAOAAAAZHJzL2Uyb0RvYy54bWysU8tu2zAQvBfoPxC815JlI5EF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ttVfUOJ5w679BN9&#10;4763ipyrg5FSzf2d/Rpj6vDac3yCS5ZwOYufNLj5i7LIVDw+XT1WUyYCi5vVpq2xEwK3mnq9vsUE&#10;Yaq32xFS/qqCI/OCUUAuxVp+/J7y+ejrEbw3szm/P6/ytJ+KmuWmXb+S3Qd5QpE4pfkRg7ZhZFRY&#10;EykZsfOMpt8HDooS+82jtc3tetXgqJRk2TYtjjCUBGnv31e5F0PAYRIZKDlEMP2AhItJhRf2rCi7&#10;zNc8FO/zwv7tL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LqzW7AQAATQMAAA4AAAAAAAAAAAAAAAAALgIAAGRycy9l&#10;Mm9Eb2MueG1sUEsBAi0AFAAGAAgAAAAhAHtLjtTbAAAACgEAAA8AAAAAAAAAAAAAAAAAFQQAAGRy&#10;cy9kb3ducmV2LnhtbFBLBQYAAAAABAAEAPMAAAAdBQAAAAA=&#10;" w14:anchorId="52CE931F">
                <v:textbox inset="2.16pt,1.44pt,0,1.44pt">
                  <w:txbxContent>
                    <w:p w:rsidR="00E31C76" w:rsidP="00E31C76" w:rsidRDefault="00E31C76" w14:paraId="3C2CE3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2592" behindDoc="0" locked="0" layoutInCell="1" allowOverlap="1" wp14:editId="24C43E30" wp14:anchorId="3F290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7" name="Rectangle 8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403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7" style="position:absolute;margin-left:104pt;margin-top:11pt;width:79pt;height:162pt;z-index:259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6b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V/WGEsctdukH&#10;+sZdPypyqQ5GSpX7m/2aQuzw2lN4hGsWcZnFzxps/qIsMhePzzeP1ZyIwOJ2tW1r7ITAraZerzeY&#10;IEz1ejtATF+UtyQvGAXkUqzlp28xXY6+HMF7mc3l/bxK82Euapbb9uML2YOXZxSJU5oeMOjRT4yK&#10;0QRKJuw8o/HXkYOiZPzq0Npms141OColWbZNi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JDt6bvAEAAE0DAAAOAAAAAAAAAAAAAAAAAC4CAABkcnMv&#10;ZTJvRG9jLnhtbFBLAQItABQABgAIAAAAIQB7S47U2wAAAAoBAAAPAAAAAAAAAAAAAAAAABYEAABk&#10;cnMvZG93bnJldi54bWxQSwUGAAAAAAQABADzAAAAHgUAAAAA&#10;" w14:anchorId="3F290C28">
                <v:textbox inset="2.16pt,1.44pt,0,1.44pt">
                  <w:txbxContent>
                    <w:p w:rsidR="00E31C76" w:rsidP="00E31C76" w:rsidRDefault="00E31C76" w14:paraId="32403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3616" behindDoc="0" locked="0" layoutInCell="1" allowOverlap="1" wp14:editId="6A74FE23" wp14:anchorId="17928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8" name="Rectangle 8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D444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8" style="position:absolute;margin-left:104pt;margin-top:11pt;width:79pt;height:135pt;z-index:259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he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19grxy126Tv6&#10;xt0wKXKujkZKlfub/ZpD7PHaS3iGSxZxmcUvGmz+oiyyFI9PV4/VkojA4ma96WrshMCt5q5ucoIw&#10;1dvtADF9Vt6SvGAUkEuxlh+/xnQ++noE72U25/fzKi37pahpNt3tK9m9lycUiVOanjDoyc+MiskE&#10;SmbsPKPx14GDomT64tDa9u7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JzIXroBAABNAwAADgAAAAAAAAAAAAAAAAAuAgAAZHJzL2Uy&#10;b0RvYy54bWxQSwECLQAUAAYACAAAACEAsUqaJdsAAAAKAQAADwAAAAAAAAAAAAAAAAAUBAAAZHJz&#10;L2Rvd25yZXYueG1sUEsFBgAAAAAEAAQA8wAAABwFAAAAAA==&#10;" w14:anchorId="1792813F">
                <v:textbox inset="2.16pt,1.44pt,0,1.44pt">
                  <w:txbxContent>
                    <w:p w:rsidR="00E31C76" w:rsidP="00E31C76" w:rsidRDefault="00E31C76" w14:paraId="7D444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4640" behindDoc="0" locked="0" layoutInCell="1" allowOverlap="1" wp14:editId="1D437E99" wp14:anchorId="2546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9" name="Rectangle 8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AA9B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9" style="position:absolute;margin-left:104pt;margin-top:11pt;width:79pt;height:135pt;z-index:259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3w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XW8pcdxil36g&#10;b9wNkyKX6mikVLm/2a85xB6vPYVHuGYRl1n8osHmL8oiS/H4fPNYLYkILG7X267GTgjcajZ1kxOE&#10;qV5vB4jpi/KW5AWjgFyKtfz0LabL0ZcjeC+zubyfV2k5LEVNs+0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Jm98LoBAABNAwAADgAAAAAAAAAAAAAAAAAuAgAAZHJzL2Uy&#10;b0RvYy54bWxQSwECLQAUAAYACAAAACEAsUqaJdsAAAAKAQAADwAAAAAAAAAAAAAAAAAUBAAAZHJz&#10;L2Rvd25yZXYueG1sUEsFBgAAAAAEAAQA8wAAABwFAAAAAA==&#10;" w14:anchorId="25468405">
                <v:textbox inset="2.16pt,1.44pt,0,1.44pt">
                  <w:txbxContent>
                    <w:p w:rsidR="00E31C76" w:rsidP="00E31C76" w:rsidRDefault="00E31C76" w14:paraId="7CAA9B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5664" behindDoc="0" locked="0" layoutInCell="1" allowOverlap="1" wp14:editId="1282A9C3" wp14:anchorId="415C71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0" name="Rectangle 8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34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0" style="position:absolute;margin-left:104pt;margin-top:11pt;width:79pt;height:135pt;z-index:259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rs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2iQ4xa79BN9&#10;426YFDlXRyOlyv3Nfs0h9njtKTzCJYu4zOIXDTZ/URZZisenq8dqSURgcbPedDU+JHCruambnCBM&#10;9Xo7QExflbckLxgF5FKs5cfvMZ2PvhzBe5nN+f28Sst+KWqaTde9kN17eUKROKXpAYOe/MyomEyg&#10;ZMbOMxp/HzgoSqZvDq1tbz6vWxyVkjRdi0AESoK092+r3InR4zCJBJQcAphhRMLFpMILe1aUXeYr&#10;D8XbvLB//Qt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ZersuQEAAE0DAAAOAAAAAAAAAAAAAAAAAC4CAABkcnMvZTJv&#10;RG9jLnhtbFBLAQItABQABgAIAAAAIQCxSpol2wAAAAoBAAAPAAAAAAAAAAAAAAAAABMEAABkcnMv&#10;ZG93bnJldi54bWxQSwUGAAAAAAQABADzAAAAGwUAAAAA&#10;" w14:anchorId="415C71B3">
                <v:textbox inset="2.16pt,1.44pt,0,1.44pt">
                  <w:txbxContent>
                    <w:p w:rsidR="00E31C76" w:rsidP="00E31C76" w:rsidRDefault="00E31C76" w14:paraId="12B34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6688" behindDoc="0" locked="0" layoutInCell="1" allowOverlap="1" wp14:editId="473073B0" wp14:anchorId="39B74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1" name="Rectangle 8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09C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1" style="position:absolute;margin-left:104pt;margin-top:11pt;width:79pt;height:135pt;z-index:259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9C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w0ljlvs0k/0&#10;jbthUuRcHY2UKvc3+zWH2OO1p/AIlyziMotfNNj8RVlkKR6frh6rJRGBxc1609XYCYFbzU3d5ARh&#10;qtfbAWL6qrwlecEoIJdiLT9+j+l89OUI3stszu/nVVr2S1HTbLrNC9m9lycUiVOaHjDoyc+MiskE&#10;SmbsPKPx94GDomT65tDa9ubzusVRKUnTtR2OMJQEae/fVrkTo8dhEgkoOQQww4iEi0mFF/asKLvM&#10;Vx6Kt3lh//oX7P4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oGCfQroBAABNAwAADgAAAAAAAAAAAAAAAAAuAgAAZHJzL2Uy&#10;b0RvYy54bWxQSwECLQAUAAYACAAAACEAsUqaJdsAAAAKAQAADwAAAAAAAAAAAAAAAAAUBAAAZHJz&#10;L2Rvd25yZXYueG1sUEsFBgAAAAAEAAQA8wAAABwFAAAAAA==&#10;" w14:anchorId="39B74720">
                <v:textbox inset="2.16pt,1.44pt,0,1.44pt">
                  <w:txbxContent>
                    <w:p w:rsidR="00E31C76" w:rsidP="00E31C76" w:rsidRDefault="00E31C76" w14:paraId="6B09C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7712" behindDoc="0" locked="0" layoutInCell="1" allowOverlap="1" wp14:editId="3F817E9B" wp14:anchorId="28D2F1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2" name="Rectangle 8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5210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2" style="position:absolute;margin-left:104pt;margin-top:11pt;width:79pt;height:135pt;z-index:259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Qoug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lpKHLfYpW/o&#10;G3fDpMi5OhopVe5v9msOscdrr+EFLlnEZRa/aLD5i7LIUjw+XT1WSyICi5v1pquxEwK3mru6yQnC&#10;VG+3A8T0RXlL8oJRQC7FWn58jOl89PcRvJfZnN/Pq7Tsl6Km2WwKbi7uvTyhSJzS9IxBT35mVEwm&#10;UDJj5xmNPw8cFCXTV4fWtnc3a3QilaTp2g5HGEqCtPfvq9yJ0eMwiQSUHAKYYUTCxaTCC3tWlF3m&#10;Kw/F+7ywf/sLd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XkEKLoBAABNAwAADgAAAAAAAAAAAAAAAAAuAgAAZHJzL2Uy&#10;b0RvYy54bWxQSwECLQAUAAYACAAAACEAsUqaJdsAAAAKAQAADwAAAAAAAAAAAAAAAAAUBAAAZHJz&#10;L2Rvd25yZXYueG1sUEsFBgAAAAAEAAQA8wAAABwFAAAAAA==&#10;" w14:anchorId="28D2F158">
                <v:textbox inset="2.16pt,1.44pt,0,1.44pt">
                  <w:txbxContent>
                    <w:p w:rsidR="00E31C76" w:rsidP="00E31C76" w:rsidRDefault="00E31C76" w14:paraId="645210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8736" behindDoc="0" locked="0" layoutInCell="1" allowOverlap="1" wp14:editId="4B842DB7" wp14:anchorId="65E2DE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3" name="Rectangle 8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E6607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3" style="position:absolute;margin-left:104pt;margin-top:11pt;width:79pt;height:135pt;z-index:259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GGuQ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taUOG6xS9/Q&#10;N+6GSZFzdTRSqtzf7NccYo/XXsMLXLKIyyx+0WDzF2WRpXh8unqslkQEFjfrTVdjJwRuNXd1kxOE&#10;qd5uB4jpi/KW5AWjgFyKtfz4GNP56O8jeC+zOb+fV2nZL0VNs9lcye69PKFInNL0jEFPfmZUTCZQ&#10;MmPnGY0/DxwUJdNXh9a2dzfrFkelJE3XdjjCUBKkvX9f5U6MHodJJKDkEMAMIxIu7xZe2LOi7DJf&#10;eSje54X921+w+wU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fHGGuQEAAE0DAAAOAAAAAAAAAAAAAAAAAC4CAABkcnMvZTJv&#10;RG9jLnhtbFBLAQItABQABgAIAAAAIQCxSpol2wAAAAoBAAAPAAAAAAAAAAAAAAAAABMEAABkcnMv&#10;ZG93bnJldi54bWxQSwUGAAAAAAQABADzAAAAGwUAAAAA&#10;" w14:anchorId="65E2DEA4">
                <v:textbox inset="2.16pt,1.44pt,0,1.44pt">
                  <w:txbxContent>
                    <w:p w:rsidR="00E31C76" w:rsidP="00E31C76" w:rsidRDefault="00E31C76" w14:paraId="1E6607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29760" behindDoc="0" locked="0" layoutInCell="1" allowOverlap="1" wp14:editId="693DFA82" wp14:anchorId="28DAB4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4" name="Rectangle 8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E2E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4" style="position:absolute;margin-left:104pt;margin-top:11pt;width:79pt;height:135pt;z-index:259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gtugEAAE0DAAAOAAAAZHJzL2Uyb0RvYy54bWysU8tu2zAQvBfoPxC8x3o4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bm4pcdxil76j&#10;b9wNkyLn6mikVLm/2a85xB6vvYRnuGQRl1n8osHmL8oiS/H4dPVYLYkILG7Wm67GTgjcau7qJicI&#10;U73dDhDTZ+UtyQtGAbkUa/nxa0zno69H8F5mc34/r9KyX4qaZrNpX8nuvTyhSJzS9IRBT35mVEwm&#10;UDJj5xmNvw4cFCXTF4fWtne36xZHpSRN13Y4wlASpL1/X+VOjB6HSSSg5BDADCMSLiYVXtizouwy&#10;X3ko3ueF/dtfsPs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7HYLboBAABNAwAADgAAAAAAAAAAAAAAAAAuAgAAZHJzL2Uy&#10;b0RvYy54bWxQSwECLQAUAAYACAAAACEAsUqaJdsAAAAKAQAADwAAAAAAAAAAAAAAAAAUBAAAZHJz&#10;L2Rvd25yZXYueG1sUEsFBgAAAAAEAAQA8wAAABwFAAAAAA==&#10;" w14:anchorId="28DAB427">
                <v:textbox inset="2.16pt,1.44pt,0,1.44pt">
                  <w:txbxContent>
                    <w:p w:rsidR="00E31C76" w:rsidP="00E31C76" w:rsidRDefault="00E31C76" w14:paraId="130E2E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0784" behindDoc="0" locked="0" layoutInCell="1" allowOverlap="1" wp14:editId="2C5F8093" wp14:anchorId="09C02B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5" name="Rectangle 8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D2D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5" style="position:absolute;margin-left:104pt;margin-top:11pt;width:79pt;height:135pt;z-index:259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2D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bj5R4rjFLv1E&#10;37gbJkXO1dFIqXJ/s19ziD1eewwPcMkiLrP4RYPNX5RFluLx6eqxWhIRWNysN12NnRC41dzUTU4Q&#10;pnq5HSCmr8pbkheMAnIp1vLj95jOR5+P4L3M5vx+XqVlvxQ1zWazfia79/KEInFK0z0GPfmZUTGZ&#10;QMmMnWc0/j5wUJRM3xxa2958XLc4KiVpurbDEYaSIO396yp3YvQ4TCIBJYcAZhiRcDGp8MKeFWWX&#10;+cpD8Tov7F/+gt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O0rYO7AQAATQMAAA4AAAAAAAAAAAAAAAAALgIAAGRycy9l&#10;Mm9Eb2MueG1sUEsBAi0AFAAGAAgAAAAhALFKmiXbAAAACgEAAA8AAAAAAAAAAAAAAAAAFQQAAGRy&#10;cy9kb3ducmV2LnhtbFBLBQYAAAAABAAEAPMAAAAdBQAAAAA=&#10;" w14:anchorId="09C02BDD">
                <v:textbox inset="2.16pt,1.44pt,0,1.44pt">
                  <w:txbxContent>
                    <w:p w:rsidR="00E31C76" w:rsidP="00E31C76" w:rsidRDefault="00E31C76" w14:paraId="67D2D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1808" behindDoc="0" locked="0" layoutInCell="1" allowOverlap="1" wp14:editId="778A53E8" wp14:anchorId="66D43F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6" name="Rectangle 8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19C2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6" style="position:absolute;margin-left:104pt;margin-top:11pt;width:79pt;height:135pt;z-index:259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P8uw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bm4pcdxil36g&#10;b9wNkyLn6mikVLm/2a85xB6vPYcnuGQRl1n8osHmL8oiS/H4dPVYLYkILG7Wm67GTgjcau7qJicI&#10;U73dDhDTF+UtyQtGAbkUa/nxW0zno69H8F5mc34/r9KyX4qaZrO5eSW79/KEInFK0yMGPfmZUTGZ&#10;QMmMnWc0/jpwUJRMXx1a297drFsclZI0XdvhCENJkPb+fZU7MXocJpGAkkMAM4xIuJhUeGHPirLL&#10;fOWheJ8X9m9/we4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G5mQ/y7AQAATQMAAA4AAAAAAAAAAAAAAAAALgIAAGRycy9l&#10;Mm9Eb2MueG1sUEsBAi0AFAAGAAgAAAAhALFKmiXbAAAACgEAAA8AAAAAAAAAAAAAAAAAFQQAAGRy&#10;cy9kb3ducmV2LnhtbFBLBQYAAAAABAAEAPMAAAAdBQAAAAA=&#10;" w14:anchorId="66D43F39">
                <v:textbox inset="2.16pt,1.44pt,0,1.44pt">
                  <w:txbxContent>
                    <w:p w:rsidR="00E31C76" w:rsidP="00E31C76" w:rsidRDefault="00E31C76" w14:paraId="5519C2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2832" behindDoc="0" locked="0" layoutInCell="1" allowOverlap="1" wp14:editId="790F55D4" wp14:anchorId="10C1E2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7" name="Rectangle 8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7C6D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7" style="position:absolute;margin-left:104pt;margin-top:11pt;width:79pt;height:135pt;z-index:259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ZS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RbNxtKHLfYpe/o&#10;G3fDpMilOhopVe5v9msOscdrT+ERrlnEZRa/aLD5i7LIUjw+3zxWSyICi9v1tquxEwK3mk3d5ARh&#10;qpfbAWL6rLwlecEoIJdiLT99jely9PkI3stsLu/nVVoOS1HTbLcfnskevDyjSJzS9IBBT35mVEwm&#10;UDJj5xmNv44cFCXTF4fWtpv36xZHpSRN13Y4wlASpH14XeVOjB6HSSSg5BjADCMSLiYVXtizouw6&#10;X3koXueF/ctfsP8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mM2UroBAABNAwAADgAAAAAAAAAAAAAAAAAuAgAAZHJzL2Uy&#10;b0RvYy54bWxQSwECLQAUAAYACAAAACEAsUqaJdsAAAAKAQAADwAAAAAAAAAAAAAAAAAUBAAAZHJz&#10;L2Rvd25yZXYueG1sUEsFBgAAAAAEAAQA8wAAABwFAAAAAA==&#10;" w14:anchorId="10C1E232">
                <v:textbox inset="2.16pt,1.44pt,0,1.44pt">
                  <w:txbxContent>
                    <w:p w:rsidR="00E31C76" w:rsidP="00E31C76" w:rsidRDefault="00E31C76" w14:paraId="107C6D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3856" behindDoc="0" locked="0" layoutInCell="1" allowOverlap="1" wp14:editId="667345EB" wp14:anchorId="5C5C92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8" name="Rectangle 8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6FF1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8" style="position:absolute;margin-left:104pt;margin-top:11pt;width:79pt;height:135pt;z-index:259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Em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N9grxy126Tv6&#10;xt0wKXKujkZKlfub/ZpD7PHaS3iGSxZxmcUvGmz+oiyyFI9PV4/VkojA4ma96WrshMCt5q5ucoIw&#10;1dvtADF9Vt6SvGAUkEuxlh+/xnQ++noE72U25/fzKi37pahpNpvbV7J7L08oEqc0PWHQk58ZFZMJ&#10;lMzYeUbjrwMHRcn0xaG17d2ndYujUpKmazu0BU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9yBhJroBAABNAwAADgAAAAAAAAAAAAAAAAAuAgAAZHJzL2Uy&#10;b0RvYy54bWxQSwECLQAUAAYACAAAACEAsUqaJdsAAAAKAQAADwAAAAAAAAAAAAAAAAAUBAAAZHJz&#10;L2Rvd25yZXYueG1sUEsFBgAAAAAEAAQA8wAAABwFAAAAAA==&#10;" w14:anchorId="5C5C92A9">
                <v:textbox inset="2.16pt,1.44pt,0,1.44pt">
                  <w:txbxContent>
                    <w:p w:rsidR="00E31C76" w:rsidP="00E31C76" w:rsidRDefault="00E31C76" w14:paraId="606FF1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4880" behindDoc="0" locked="0" layoutInCell="1" allowOverlap="1" wp14:editId="25BF498E" wp14:anchorId="6F4E3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9" name="Rectangle 8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16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9" style="position:absolute;margin-left:104pt;margin-top:11pt;width:79pt;height:135pt;z-index:259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yUUiLoBAABNAwAADgAAAAAAAAAAAAAAAAAuAgAAZHJzL2Uy&#10;b0RvYy54bWxQSwECLQAUAAYACAAAACEAsUqaJdsAAAAKAQAADwAAAAAAAAAAAAAAAAAUBAAAZHJz&#10;L2Rvd25yZXYueG1sUEsFBgAAAAAEAAQA8wAAABwFAAAAAA==&#10;" w14:anchorId="6F4E311E">
                <v:textbox inset="2.16pt,1.44pt,0,1.44pt">
                  <w:txbxContent>
                    <w:p w:rsidR="00E31C76" w:rsidP="00E31C76" w:rsidRDefault="00E31C76" w14:paraId="27A16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5904" behindDoc="0" locked="0" layoutInCell="1" allowOverlap="1" wp14:editId="58454EE0" wp14:anchorId="367597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0" name="Rectangle 8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DC6B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0" style="position:absolute;margin-left:104pt;margin-top:11pt;width:79pt;height:135pt;z-index:259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g2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t2iQ4xa79BN9&#10;426YFDlXRyOlyv3Nfs0h9njtKTzCJYu4zOIXDTZ/URZZisenq8dqSURgcbPedDU+JHCruambnCBM&#10;9Xo7QExflbckLxgF5FKs5cfvMZ2PvhzBe5nN+f28Sst+KWqazaZ7Ibv38oQicUrTAwY9+ZlRMZlA&#10;yYydZzT+PnBQlEzfHFrb3nxetzgqJWm6tsMRhpIg7f3bKndi9DhMIgElhwBmGJFwManwwp4VZZf5&#10;ykPxNi/sX/+C3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DOINroBAABNAwAADgAAAAAAAAAAAAAAAAAuAgAAZHJzL2Uy&#10;b0RvYy54bWxQSwECLQAUAAYACAAAACEAsUqaJdsAAAAKAQAADwAAAAAAAAAAAAAAAAAUBAAAZHJz&#10;L2Rvd25yZXYueG1sUEsFBgAAAAAEAAQA8wAAABwFAAAAAA==&#10;" w14:anchorId="36759797">
                <v:textbox inset="2.16pt,1.44pt,0,1.44pt">
                  <w:txbxContent>
                    <w:p w:rsidR="00E31C76" w:rsidP="00E31C76" w:rsidRDefault="00E31C76" w14:paraId="0DDC6B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6928" behindDoc="0" locked="0" layoutInCell="1" allowOverlap="1" wp14:editId="0B4F9B96" wp14:anchorId="75EFCB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1" name="Rectangle 8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70E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1" style="position:absolute;margin-left:104pt;margin-top:11pt;width:79pt;height:135pt;z-index:259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Db9mLoBAABNAwAADgAAAAAAAAAAAAAAAAAuAgAAZHJzL2Uy&#10;b0RvYy54bWxQSwECLQAUAAYACAAAACEAsUqaJdsAAAAKAQAADwAAAAAAAAAAAAAAAAAUBAAAZHJz&#10;L2Rvd25yZXYueG1sUEsFBgAAAAAEAAQA8wAAABwFAAAAAA==&#10;" w14:anchorId="75EFCB1A">
                <v:textbox inset="2.16pt,1.44pt,0,1.44pt">
                  <w:txbxContent>
                    <w:p w:rsidR="00E31C76" w:rsidP="00E31C76" w:rsidRDefault="00E31C76" w14:paraId="1570E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7952" behindDoc="0" locked="0" layoutInCell="1" allowOverlap="1" wp14:editId="7A83142D" wp14:anchorId="081075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2" name="Rectangle 8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20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2" style="position:absolute;margin-left:104pt;margin-top:11pt;width:79pt;height:135pt;z-index:259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pgTWDuQEAAE0DAAAOAAAAAAAAAAAAAAAAAC4CAABkcnMvZTJv&#10;RG9jLnhtbFBLAQItABQABgAIAAAAIQCxSpol2wAAAAoBAAAPAAAAAAAAAAAAAAAAABMEAABkcnMv&#10;ZG93bnJldi54bWxQSwUGAAAAAAQABADzAAAAGwUAAAAA&#10;" w14:anchorId="081075C7">
                <v:textbox inset="2.16pt,1.44pt,0,1.44pt">
                  <w:txbxContent>
                    <w:p w:rsidR="00E31C76" w:rsidP="00E31C76" w:rsidRDefault="00E31C76" w14:paraId="6F020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38976" behindDoc="0" locked="0" layoutInCell="1" allowOverlap="1" wp14:editId="43EB590E" wp14:anchorId="11AA0E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3" name="Rectangle 8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D9D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3" style="position:absolute;margin-left:104pt;margin-top:11pt;width:79pt;height:159pt;z-index:259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N/COVu4AQAATQMAAA4AAAAAAAAAAAAAAAAALgIAAGRycy9lMm9E&#10;b2MueG1sUEsBAi0AFAAGAAgAAAAhAK7WrVDbAAAACgEAAA8AAAAAAAAAAAAAAAAAEgQAAGRycy9k&#10;b3ducmV2LnhtbFBLBQYAAAAABAAEAPMAAAAaBQAAAAA=&#10;" w14:anchorId="11AA0E18">
                <v:textbox inset="2.16pt,1.44pt,0,1.44pt">
                  <w:txbxContent>
                    <w:p w:rsidR="00E31C76" w:rsidP="00E31C76" w:rsidRDefault="00E31C76" w14:paraId="29D9D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0000" behindDoc="0" locked="0" layoutInCell="1" allowOverlap="1" wp14:editId="20E31979" wp14:anchorId="36C439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4" name="Rectangle 8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399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4" style="position:absolute;margin-left:104pt;margin-top:11pt;width:79pt;height:159pt;z-index:259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BD5DwuQEAAE0DAAAOAAAAAAAAAAAAAAAAAC4CAABkcnMvZTJv&#10;RG9jLnhtbFBLAQItABQABgAIAAAAIQCu1q1Q2wAAAAoBAAAPAAAAAAAAAAAAAAAAABMEAABkcnMv&#10;ZG93bnJldi54bWxQSwUGAAAAAAQABADzAAAAGwUAAAAA&#10;" w14:anchorId="36C4399D">
                <v:textbox inset="2.16pt,1.44pt,0,1.44pt">
                  <w:txbxContent>
                    <w:p w:rsidR="00E31C76" w:rsidP="00E31C76" w:rsidRDefault="00E31C76" w14:paraId="23399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1024" behindDoc="0" locked="0" layoutInCell="1" allowOverlap="1" wp14:editId="2E9AF481" wp14:anchorId="4354F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5" name="Rectangle 8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717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5" style="position:absolute;margin-left:104pt;margin-top:11pt;width:79pt;height:159pt;z-index:259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JCuVeuQEAAE0DAAAOAAAAAAAAAAAAAAAAAC4CAABkcnMvZTJv&#10;RG9jLnhtbFBLAQItABQABgAIAAAAIQCu1q1Q2wAAAAoBAAAPAAAAAAAAAAAAAAAAABMEAABkcnMv&#10;ZG93bnJldi54bWxQSwUGAAAAAAQABADzAAAAGwUAAAAA&#10;" w14:anchorId="4354FDD7">
                <v:textbox inset="2.16pt,1.44pt,0,1.44pt">
                  <w:txbxContent>
                    <w:p w:rsidR="00E31C76" w:rsidP="00E31C76" w:rsidRDefault="00E31C76" w14:paraId="57717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2048" behindDoc="0" locked="0" layoutInCell="1" allowOverlap="1" wp14:editId="41AEAC49" wp14:anchorId="09A2B2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6" name="Rectangle 8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250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6" style="position:absolute;margin-left:104pt;margin-top:11pt;width:79pt;height:159pt;z-index:259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02AshuQEAAE0DAAAOAAAAAAAAAAAAAAAAAC4CAABkcnMvZTJv&#10;RG9jLnhtbFBLAQItABQABgAIAAAAIQCu1q1Q2wAAAAoBAAAPAAAAAAAAAAAAAAAAABMEAABkcnMv&#10;ZG93bnJldi54bWxQSwUGAAAAAAQABADzAAAAGwUAAAAA&#10;" w14:anchorId="09A2B2B6">
                <v:textbox inset="2.16pt,1.44pt,0,1.44pt">
                  <w:txbxContent>
                    <w:p w:rsidR="00E31C76" w:rsidP="00E31C76" w:rsidRDefault="00E31C76" w14:paraId="70250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3072" behindDoc="0" locked="0" layoutInCell="1" allowOverlap="1" wp14:editId="550A3289" wp14:anchorId="651440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7" name="Rectangle 8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76DE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7" style="position:absolute;margin-left:104pt;margin-top:11pt;width:79pt;height:159pt;z-index:259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N1+j7oBAABNAwAADgAAAAAAAAAAAAAAAAAuAgAAZHJzL2Uy&#10;b0RvYy54bWxQSwECLQAUAAYACAAAACEArtatUNsAAAAKAQAADwAAAAAAAAAAAAAAAAAUBAAAZHJz&#10;L2Rvd25yZXYueG1sUEsFBgAAAAAEAAQA8wAAABwFAAAAAA==&#10;" w14:anchorId="651440E3">
                <v:textbox inset="2.16pt,1.44pt,0,1.44pt">
                  <w:txbxContent>
                    <w:p w:rsidR="00E31C76" w:rsidP="00E31C76" w:rsidRDefault="00E31C76" w14:paraId="3276DE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4096" behindDoc="0" locked="0" layoutInCell="1" allowOverlap="1" wp14:editId="039B9C99" wp14:anchorId="034185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8" name="Rectangle 8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B4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8" style="position:absolute;margin-left:104pt;margin-top:11pt;width:79pt;height:159pt;z-index:259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" w14:anchorId="03418518">
                <v:textbox inset="2.16pt,1.44pt,0,1.44pt">
                  <w:txbxContent>
                    <w:p w:rsidR="00E31C76" w:rsidP="00E31C76" w:rsidRDefault="00E31C76" w14:paraId="764B4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5120" behindDoc="0" locked="0" layoutInCell="1" allowOverlap="1" wp14:editId="5E2BAB00" wp14:anchorId="03D359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29" name="Rectangle 8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A6DA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9" style="position:absolute;margin-left:104pt;margin-top:11pt;width:79pt;height:162pt;z-index:259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MMZJK7AQAATQMAAA4AAAAAAAAAAAAAAAAALgIAAGRycy9l&#10;Mm9Eb2MueG1sUEsBAi0AFAAGAAgAAAAhAHtLjtTbAAAACgEAAA8AAAAAAAAAAAAAAAAAFQQAAGRy&#10;cy9kb3ducmV2LnhtbFBLBQYAAAAABAAEAPMAAAAdBQAAAAA=&#10;" w14:anchorId="03D359E0">
                <v:textbox inset="2.16pt,1.44pt,0,1.44pt">
                  <w:txbxContent>
                    <w:p w:rsidR="00E31C76" w:rsidP="00E31C76" w:rsidRDefault="00E31C76" w14:paraId="65A6DA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6144" behindDoc="0" locked="0" layoutInCell="1" allowOverlap="1" wp14:editId="198036C7" wp14:anchorId="4C4BF8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0" name="Rectangle 8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0D4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0" style="position:absolute;margin-left:104pt;margin-top:11pt;width:79pt;height:162pt;z-index:259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OO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vVCg3y3GGXfqJv&#10;3PdWkVN1MFKqub+zX2NMHV57ic9wzhIuZ/GTBjd/URaZisfHi8dqykRg8W5119b4kMCtpl6vbzFB&#10;mOrjdoSUv6rgyLxgFJBLsZYfvqd8Ovp+BO/NbE7vz6s87aaiBmejfSe7C/KIInFK8xMGbcPIqLAm&#10;UjJi5xlNr3sOihL7zaO1ze16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/AzjroBAABNAwAADgAAAAAAAAAAAAAAAAAuAgAAZHJzL2Uy&#10;b0RvYy54bWxQSwECLQAUAAYACAAAACEAe0uO1NsAAAAKAQAADwAAAAAAAAAAAAAAAAAUBAAAZHJz&#10;L2Rvd25yZXYueG1sUEsFBgAAAAAEAAQA8wAAABwFAAAAAA==&#10;" w14:anchorId="4C4BF844">
                <v:textbox inset="2.16pt,1.44pt,0,1.44pt">
                  <w:txbxContent>
                    <w:p w:rsidR="00E31C76" w:rsidP="00E31C76" w:rsidRDefault="00E31C76" w14:paraId="670D4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7168" behindDoc="0" locked="0" layoutInCell="1" allowOverlap="1" wp14:editId="3FE8F97D" wp14:anchorId="66C21D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1" name="Rectangle 8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E3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1" style="position:absolute;margin-left:104pt;margin-top:11pt;width:79pt;height:162pt;z-index:259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v1RiC7AQAATQMAAA4AAAAAAAAAAAAAAAAALgIAAGRycy9l&#10;Mm9Eb2MueG1sUEsBAi0AFAAGAAgAAAAhAHtLjtTbAAAACgEAAA8AAAAAAAAAAAAAAAAAFQQAAGRy&#10;cy9kb3ducmV2LnhtbFBLBQYAAAAABAAEAPMAAAAdBQAAAAA=&#10;" w14:anchorId="66C21D3F">
                <v:textbox inset="2.16pt,1.44pt,0,1.44pt">
                  <w:txbxContent>
                    <w:p w:rsidR="00E31C76" w:rsidP="00E31C76" w:rsidRDefault="00E31C76" w14:paraId="66E3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8192" behindDoc="0" locked="0" layoutInCell="1" allowOverlap="1" wp14:editId="1C5994CF" wp14:anchorId="67B81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2" name="Rectangle 8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1FA54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2" style="position:absolute;margin-left:104pt;margin-top:11pt;width:79pt;height:135pt;z-index:259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7uA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qt1y0ljlvs0i/0&#10;jbthUuRUHY2UKvc3+zWH2OO1p/AI5yziMotfNNj8RVlkKR4fLx6rJRGBxev1dVdjJwRuNVd1kxOE&#10;qd5uB4jph/KW5AWjgFyKtfxwF9Pp6OsRvJfZnN7Pq7TslqImu/lKduflEUXilKYHDHryM6NiMoGS&#10;GTvPaPy956AomX46tLa9+pqdSCVpurbDEYaSIO3d+yp3YvQ4TCIBJfsAZhiRcDGp8MKeFWXn+cpD&#10;8T4v7N/+gu0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E49nPu4AQAATQMAAA4AAAAAAAAAAAAAAAAALgIAAGRycy9lMm9E&#10;b2MueG1sUEsBAi0AFAAGAAgAAAAhALFKmiXbAAAACgEAAA8AAAAAAAAAAAAAAAAAEgQAAGRycy9k&#10;b3ducmV2LnhtbFBLBQYAAAAABAAEAPMAAAAaBQAAAAA=&#10;" w14:anchorId="67B8170F">
                <v:textbox inset="2.16pt,1.44pt,0,1.44pt">
                  <w:txbxContent>
                    <w:p w:rsidR="00E31C76" w:rsidP="00E31C76" w:rsidRDefault="00E31C76" w14:paraId="71FA54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49216" behindDoc="0" locked="0" layoutInCell="1" allowOverlap="1" wp14:editId="4B810186" wp14:anchorId="33AE94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3" name="Rectangle 8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7C6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3" style="position:absolute;margin-left:104pt;margin-top:11pt;width:79pt;height:135pt;z-index:259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AY46VW4AQAATQMAAA4AAAAAAAAAAAAAAAAALgIAAGRycy9lMm9E&#10;b2MueG1sUEsBAi0AFAAGAAgAAAAhALFKmiXbAAAACgEAAA8AAAAAAAAAAAAAAAAAEgQAAGRycy9k&#10;b3ducmV2LnhtbFBLBQYAAAAABAAEAPMAAAAaBQAAAAA=&#10;" w14:anchorId="33AE946E">
                <v:textbox inset="2.16pt,1.44pt,0,1.44pt">
                  <w:txbxContent>
                    <w:p w:rsidR="00E31C76" w:rsidP="00E31C76" w:rsidRDefault="00E31C76" w14:paraId="607C6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0240" behindDoc="0" locked="0" layoutInCell="1" allowOverlap="1" wp14:editId="1E132342" wp14:anchorId="2F24490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4" name="Rectangle 8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45C1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4" style="position:absolute;margin-left:104pt;margin-top:11pt;width:79pt;height:135pt;z-index:259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D+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l9R4rjFLv1A&#10;37gbJkVO1dFIqXJ/s19ziD1eewnPcM4iLrP4RYPNX5RFluLx8eKxWhIRWLxd33Y1dkLgVnNTNzlB&#10;mOr9doCYvilvSV4wCsilWMsPDzGdjr4dwXuZzen9vErLbilq0M32jezOyyOKxClNTxj05GdGxWQC&#10;JTN2ntH4e89BUTJ9d2hte3O1b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PVA/roBAABNAwAADgAAAAAAAAAAAAAAAAAuAgAAZHJzL2Uy&#10;b0RvYy54bWxQSwECLQAUAAYACAAAACEAsUqaJdsAAAAKAQAADwAAAAAAAAAAAAAAAAAUBAAAZHJz&#10;L2Rvd25yZXYueG1sUEsFBgAAAAAEAAQA8wAAABwFAAAAAA==&#10;" w14:anchorId="2F24490C">
                <v:textbox inset="2.16pt,1.44pt,0,1.44pt">
                  <w:txbxContent>
                    <w:p w:rsidR="00E31C76" w:rsidP="00E31C76" w:rsidRDefault="00E31C76" w14:paraId="2345C1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1264" behindDoc="0" locked="0" layoutInCell="1" allowOverlap="1" wp14:editId="2AAB4682" wp14:anchorId="5F3C62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5" name="Rectangle 8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283E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5" style="position:absolute;margin-left:104pt;margin-top:11pt;width:79pt;height:162pt;z-index:259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ghdOG7AQAATQMAAA4AAAAAAAAAAAAAAAAALgIAAGRycy9l&#10;Mm9Eb2MueG1sUEsBAi0AFAAGAAgAAAAhAHtLjtTbAAAACgEAAA8AAAAAAAAAAAAAAAAAFQQAAGRy&#10;cy9kb3ducmV2LnhtbFBLBQYAAAAABAAEAPMAAAAdBQAAAAA=&#10;" w14:anchorId="5F3C62E8">
                <v:textbox inset="2.16pt,1.44pt,0,1.44pt">
                  <w:txbxContent>
                    <w:p w:rsidR="00E31C76" w:rsidP="00E31C76" w:rsidRDefault="00E31C76" w14:paraId="06283E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2288" behindDoc="0" locked="0" layoutInCell="1" allowOverlap="1" wp14:editId="6DA2EB38" wp14:anchorId="07BCB6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6" name="Rectangle 8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C9CB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6" style="position:absolute;margin-left:104pt;margin-top:11pt;width:79pt;height:162pt;z-index:259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qeuwEAAE0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F2tbqixHGLXfqN&#10;vnHXj4qcqoORUuX+Zr+mEDu89hQe4ZxFXGbxswabvyiLzMXj48VjNScisHizumlr7ITAraZer68x&#10;QZjq/XaAmH4ob0leMArIpVjLD79iOh19O4L3MpvT+3mV5t1c1KCb6zeyOy+PKBKnND1g0KOfGBWj&#10;CZRM2HlG4589B0XJ+NOhtc31etXgqJRk2TYtjjCUBGnvPla5E4PHYRIJKNkHMP2AhItJhRf2rCg7&#10;z1ceio95Yf/+F2xf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Xzmp67AQAATQMAAA4AAAAAAAAAAAAAAAAALgIAAGRycy9l&#10;Mm9Eb2MueG1sUEsBAi0AFAAGAAgAAAAhAHtLjtTbAAAACgEAAA8AAAAAAAAAAAAAAAAAFQQAAGRy&#10;cy9kb3ducmV2LnhtbFBLBQYAAAAABAAEAPMAAAAdBQAAAAA=&#10;" w14:anchorId="07BCB61B">
                <v:textbox inset="2.16pt,1.44pt,0,1.44pt">
                  <w:txbxContent>
                    <w:p w:rsidR="00E31C76" w:rsidP="00E31C76" w:rsidRDefault="00E31C76" w14:paraId="52C9CB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3312" behindDoc="0" locked="0" layoutInCell="1" allowOverlap="1" wp14:editId="4DB31FDA" wp14:anchorId="1E26B3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7" name="Rectangle 8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81A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7" style="position:absolute;margin-left:104pt;margin-top:11pt;width:79pt;height:60pt;z-index:259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PPAO7sBAABMAwAADgAAAAAAAAAAAAAAAAAuAgAAZHJzL2Uy&#10;b0RvYy54bWxQSwECLQAUAAYACAAAACEAomkztNoAAAAKAQAADwAAAAAAAAAAAAAAAAAVBAAAZHJz&#10;L2Rvd25yZXYueG1sUEsFBgAAAAAEAAQA8wAAABwFAAAAAA==&#10;" w14:anchorId="1E26B324">
                <v:textbox inset="2.16pt,1.44pt,0,1.44pt">
                  <w:txbxContent>
                    <w:p w:rsidR="00E31C76" w:rsidP="00E31C76" w:rsidRDefault="00E31C76" w14:paraId="0281A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4336" behindDoc="0" locked="0" layoutInCell="1" allowOverlap="1" wp14:editId="1FCFD0EE" wp14:anchorId="6BD9DB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8" name="Rectangle 8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B5D5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8" style="position:absolute;margin-left:104pt;margin-top:11pt;width:79pt;height:60pt;z-index:259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0N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dvirBy3OKUf&#10;qBt3w6TIOTsaKVWeb9ZrDrHHsufwBJcoopvJLxps/iItshSNT1eN1ZKIwOSm3XQ1TkLg0d3NpkUf&#10;u1RvxQFi+qK8JdlhFBBKUZYfv8V0vvp6BesymPPz2UvLfilkUMzbV6x7L0/IEZc0PaLRk58ZFZMJ&#10;lMw4eEbjrwMHRcn01aGyzd1N2+CmlGDdNR2qAiVA1Pv3We7E6HGXRAJKDgHMMCLgolHBhSMrzC7r&#10;lXfifVzQv/0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nM/0NugEAAEwDAAAOAAAAAAAAAAAAAAAAAC4CAABkcnMvZTJv&#10;RG9jLnhtbFBLAQItABQABgAIAAAAIQCiaTO02gAAAAoBAAAPAAAAAAAAAAAAAAAAABQEAABkcnMv&#10;ZG93bnJldi54bWxQSwUGAAAAAAQABADzAAAAGwUAAAAA&#10;" w14:anchorId="6BD9DBBD">
                <v:textbox inset="2.16pt,1.44pt,0,1.44pt">
                  <w:txbxContent>
                    <w:p w:rsidR="00E31C76" w:rsidP="00E31C76" w:rsidRDefault="00E31C76" w14:paraId="5B5D5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5360" behindDoc="0" locked="0" layoutInCell="1" allowOverlap="1" wp14:editId="448970F9" wp14:anchorId="028F0A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9" name="Rectangle 8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4BB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9" style="position:absolute;margin-left:104pt;margin-top:11pt;width:79pt;height:60pt;z-index:259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nmugEAAEwDAAAOAAAAZHJzL2Uyb0RvYy54bWysU9tu2zAMfR+wfxD0vtixi8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dm27pcRxi1P6&#10;jrpxN0yKXLKjkVLl+Wa95hB7LHsOT3CNIrqZ/KLB5i/SIkvR+HzTWC2JCExu221X4yQEHm3uti36&#10;2KV6LQ4Q02flLckOo4BQirL89DWmy9WXK1iXwVyez15aDkshg2JuXrAevDwjR1zS9IhGT35mVEwm&#10;UDLj4BmNv44cFCXTF4fKNpu7tsFNKcG6azrcYCgBoj68zXInRo+7JBJQcgxghhEBF40K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twnmugEAAEwDAAAOAAAAAAAAAAAAAAAAAC4CAABkcnMvZTJv&#10;RG9jLnhtbFBLAQItABQABgAIAAAAIQCiaTO02gAAAAoBAAAPAAAAAAAAAAAAAAAAABQEAABkcnMv&#10;ZG93bnJldi54bWxQSwUGAAAAAAQABADzAAAAGwUAAAAA&#10;" w14:anchorId="028F0A43">
                <v:textbox inset="2.16pt,1.44pt,0,1.44pt">
                  <w:txbxContent>
                    <w:p w:rsidR="00E31C76" w:rsidP="00E31C76" w:rsidRDefault="00E31C76" w14:paraId="34BB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6384" behindDoc="0" locked="0" layoutInCell="1" allowOverlap="1" wp14:editId="4859E4F0" wp14:anchorId="67BFE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0" name="Rectangle 8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0E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0" style="position:absolute;margin-left:104pt;margin-top:11pt;width:79pt;height:60pt;z-index:259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TXuQ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RoF8tzhlH6g&#10;btz3VpFzdjBSqnm+s15jTB2WvcRnuEQJ3Zn8pMHNX6RFpqLx6aqxmjIRmNysNm2NDwk8ul1vVuhj&#10;l+q9OELK31RwZHYYBYRSlOXHh5TPV9+uYN0M5vz87OVpPxUyKGb7hnUf5Ak54pLmJzTahpFRYU2k&#10;ZMTBM5p+HzgoSux3j8o2t+tVg5tSgmXbtLjBUAJEvf+Y5V4MAXdJZKDkEMH0AwIuGhVcOLLC7LJe&#10;8058jAv6959g9wo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AotNe5AQAATAMAAA4AAAAAAAAAAAAAAAAALgIAAGRycy9lMm9E&#10;b2MueG1sUEsBAi0AFAAGAAgAAAAhAKJpM7TaAAAACgEAAA8AAAAAAAAAAAAAAAAAEwQAAGRycy9k&#10;b3ducmV2LnhtbFBLBQYAAAAABAAEAPMAAAAaBQAAAAA=&#10;" w14:anchorId="67BFE8FB">
                <v:textbox inset="2.16pt,1.44pt,0,1.44pt">
                  <w:txbxContent>
                    <w:p w:rsidR="00E31C76" w:rsidP="00E31C76" w:rsidRDefault="00E31C76" w14:paraId="570E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7408" behindDoc="0" locked="0" layoutInCell="1" allowOverlap="1" wp14:editId="00FA4344" wp14:anchorId="3BB099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1" name="Rectangle 8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B58E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1" style="position:absolute;margin-left:104pt;margin-top:11pt;width:79pt;height:60pt;z-index:259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A8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JiecOp/QD&#10;deO+t4qcs4ORUs3znfUaY+qw7CU+wyVK6M7kJw1u/iItMhWNT1eN1ZSJwORmtWlrnITAo9v1ZoU+&#10;dqneiyOk/E0FR2aHUUAoRVl+fEj5fPXtCtbNYM7Pz16e9lMhg2Ju3rDugzwhR1zS/IRG2zAyKqyJ&#10;lIw4eEbT7wMHRYn97lHZ5na9anBTSrBsmxY3GEqAqPcfs9yLIeAuiQyUHCKYfkDARaOCC0dWmF3W&#10;a96Jj3FB//4T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MrEA8ugEAAEwDAAAOAAAAAAAAAAAAAAAAAC4CAABkcnMvZTJv&#10;RG9jLnhtbFBLAQItABQABgAIAAAAIQCiaTO02gAAAAoBAAAPAAAAAAAAAAAAAAAAABQEAABkcnMv&#10;ZG93bnJldi54bWxQSwUGAAAAAAQABADzAAAAGwUAAAAA&#10;" w14:anchorId="3BB0996A">
                <v:textbox inset="2.16pt,1.44pt,0,1.44pt">
                  <w:txbxContent>
                    <w:p w:rsidR="00E31C76" w:rsidP="00E31C76" w:rsidRDefault="00E31C76" w14:paraId="1B58E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8432" behindDoc="0" locked="0" layoutInCell="1" allowOverlap="1" wp14:editId="5B1E5D4F" wp14:anchorId="1BF32D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2" name="Rectangle 8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FC4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2" style="position:absolute;margin-left:104pt;margin-top:11pt;width:79pt;height:60pt;z-index:259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pcHLugEAAEwDAAAOAAAAAAAAAAAAAAAAAC4CAABkcnMvZTJv&#10;RG9jLnhtbFBLAQItABQABgAIAAAAIQCiaTO02gAAAAoBAAAPAAAAAAAAAAAAAAAAABQEAABkcnMv&#10;ZG93bnJldi54bWxQSwUGAAAAAAQABADzAAAAGwUAAAAA&#10;" w14:anchorId="1BF32D52">
                <v:textbox inset="2.16pt,1.44pt,0,1.44pt">
                  <w:txbxContent>
                    <w:p w:rsidR="00E31C76" w:rsidP="00E31C76" w:rsidRDefault="00E31C76" w14:paraId="65FC4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59456" behindDoc="0" locked="0" layoutInCell="1" allowOverlap="1" wp14:editId="76A69A18" wp14:anchorId="36EE7F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3" name="Rectangle 8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369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3" style="position:absolute;margin-left:104pt;margin-top:11pt;width:79pt;height:60pt;z-index:259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8ITUgugEAAEwDAAAOAAAAAAAAAAAAAAAAAC4CAABkcnMvZTJv&#10;RG9jLnhtbFBLAQItABQABgAIAAAAIQCiaTO02gAAAAoBAAAPAAAAAAAAAAAAAAAAABQEAABkcnMv&#10;ZG93bnJldi54bWxQSwUGAAAAAAQABADzAAAAGwUAAAAA&#10;" w14:anchorId="36EE7FB8">
                <v:textbox inset="2.16pt,1.44pt,0,1.44pt">
                  <w:txbxContent>
                    <w:p w:rsidR="00E31C76" w:rsidP="00E31C76" w:rsidRDefault="00E31C76" w14:paraId="74F369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0480" behindDoc="0" locked="0" layoutInCell="1" allowOverlap="1" wp14:editId="757C0F26" wp14:anchorId="70728C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4" name="Rectangle 8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2826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4" style="position:absolute;margin-left:104pt;margin-top:11pt;width:79pt;height:60pt;z-index:259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mI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NiecOp/QD&#10;deO+t4qcs4ORUs3znfUaY+qw7CU+wyVK6M7kJw1u/iItMhWNT1eN1ZSJwORmtWlrnITAo9v1ZoU+&#10;dqneiyOk/E0FR2aHUUAoRVl+fEj5fPXtCtbNYM7Pz16e9lMh09RN84Z1H+QJOeKS5ic02oaRUWFN&#10;pGTEwTOafh84KErsd4/KNrfrVYObUoJl27S4wVACRL3/mOVeDAF3SWSg5BDB9AMCLhoVXDiywuyy&#10;XvNOfIwL+vefYPcK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/bWmIugEAAEwDAAAOAAAAAAAAAAAAAAAAAC4CAABkcnMvZTJv&#10;RG9jLnhtbFBLAQItABQABgAIAAAAIQCiaTO02gAAAAoBAAAPAAAAAAAAAAAAAAAAABQEAABkcnMv&#10;ZG93bnJldi54bWxQSwUGAAAAAAQABADzAAAAGwUAAAAA&#10;" w14:anchorId="70728C44">
                <v:textbox inset="2.16pt,1.44pt,0,1.44pt">
                  <w:txbxContent>
                    <w:p w:rsidR="00E31C76" w:rsidP="00E31C76" w:rsidRDefault="00E31C76" w14:paraId="322826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1504" behindDoc="0" locked="0" layoutInCell="1" allowOverlap="1" wp14:editId="3F1D3FB2" wp14:anchorId="335E2E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5" name="Rectangle 8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E13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5" style="position:absolute;margin-left:104pt;margin-top:11pt;width:79pt;height:60pt;z-index:259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1juwEAAEwDAAAOAAAAZHJzL2Uyb0RvYy54bWysU01v2zAMvQ/YfxB0X+zY6eo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3p1RYllBqf0&#10;B3VjdtCCnLKj6nuR5pv0mnxosezRP8A5Cugm8rMEk75Ii8xZ4+NFYzFHwjG5rtdNiZPgeHS9Wtfo&#10;Y5fitdhDiD+FMyQ5HQWEkpVlh98hnq6+XMG6BOb0fPLivJszmaqs6hesO9cfkSMuabxHI7WbOsq1&#10;8pRMOPiOhr97BoIS/cuistX1qq5wU3KwbKoGNxhygKh3b7PM8tHhLvEIlOw9qGFEwFmjjAtHlpmd&#10;1yvtxNs4o3/9Cbb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+mdY7sBAABMAwAADgAAAAAAAAAAAAAAAAAuAgAAZHJzL2Uy&#10;b0RvYy54bWxQSwECLQAUAAYACAAAACEAomkztNoAAAAKAQAADwAAAAAAAAAAAAAAAAAVBAAAZHJz&#10;L2Rvd25yZXYueG1sUEsFBgAAAAAEAAQA8wAAABwFAAAAAA==&#10;" w14:anchorId="335E2E26">
                <v:textbox inset="2.16pt,1.44pt,0,1.44pt">
                  <w:txbxContent>
                    <w:p w:rsidR="00E31C76" w:rsidP="00E31C76" w:rsidRDefault="00E31C76" w14:paraId="59E13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2528" behindDoc="0" locked="0" layoutInCell="1" allowOverlap="1" wp14:editId="7D382744" wp14:anchorId="60216B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6" name="Rectangle 8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A7EC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6" style="position:absolute;margin-left:104pt;margin-top:11pt;width:79pt;height:60pt;z-index:259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HSuw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b6hxHOHU/qJ&#10;unHfW0XO2cFIqeb5znqNMXVY9hyf4BIldGfykwY3f5EWmYrGp6vGaspEYHKz2rQ1TkLg0e16s0If&#10;u1RvxRFS/qqCI7PDKCCUoiw/fk/5fPX1CtbNYM7Pz16e9lMh09TN+hXrPsgTcsQlzY9otA0jo8Ka&#10;SMmIg2c0/T5wUJTYbx6VbW7XqwY3pQTLtmlxg6EEiHr/Psu9GALukshAySGC6QcEXDQquHBkhdll&#10;veadeB8X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rjx0rsBAABMAwAADgAAAAAAAAAAAAAAAAAuAgAAZHJzL2Uy&#10;b0RvYy54bWxQSwECLQAUAAYACAAAACEAomkztNoAAAAKAQAADwAAAAAAAAAAAAAAAAAVBAAAZHJz&#10;L2Rvd25yZXYueG1sUEsFBgAAAAAEAAQA8wAAABwFAAAAAA==&#10;" w14:anchorId="60216BF9">
                <v:textbox inset="2.16pt,1.44pt,0,1.44pt">
                  <w:txbxContent>
                    <w:p w:rsidR="00E31C76" w:rsidP="00E31C76" w:rsidRDefault="00E31C76" w14:paraId="23A7EC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3552" behindDoc="0" locked="0" layoutInCell="1" allowOverlap="1" wp14:editId="3F6A69F6" wp14:anchorId="6E4746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7" name="Rectangle 8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643B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7" style="position:absolute;margin-left:104pt;margin-top:11pt;width:79pt;height:60pt;z-index:259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U5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9V6Q4njFqf0&#10;A3Xjrh8VuWQHI6XK8816TSF2WPYUHuEaRXQz+VmDzV+kReai8fmmsZoTEZjcrrZtjZMQeLRZb1fo&#10;Y5fqtThATF+UtyQ7jAJCKcry07eYLldfrmBdBnN5PntpPsyFTFM3H1+wHrw8I0dc0vSARo9+YlSM&#10;JlAy4eAZjb+OHBQl41eHyjab9arBTSnBsm1a3GA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jwFObsBAABMAwAADgAAAAAAAAAAAAAAAAAuAgAAZHJzL2Uy&#10;b0RvYy54bWxQSwECLQAUAAYACAAAACEAomkztNoAAAAKAQAADwAAAAAAAAAAAAAAAAAVBAAAZHJz&#10;L2Rvd25yZXYueG1sUEsFBgAAAAAEAAQA8wAAABwFAAAAAA==&#10;" w14:anchorId="6E47468C">
                <v:textbox inset="2.16pt,1.44pt,0,1.44pt">
                  <w:txbxContent>
                    <w:p w:rsidR="00E31C76" w:rsidP="00E31C76" w:rsidRDefault="00E31C76" w14:paraId="20643B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4576" behindDoc="0" locked="0" layoutInCell="1" allowOverlap="1" wp14:editId="0E31B100" wp14:anchorId="706FDB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8" name="Rectangle 8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A5E8F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8" style="position:absolute;margin-left:104pt;margin-top:11pt;width:79pt;height:60pt;z-index:259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gP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cZZee5wSj9R&#10;N+57q8g5Oxgp1TzfWa8xpg7LnuMTXKKE7kx+0uDmL9IiU9H4dNVYTZkITG5Wm7bGSQg8ul1vVuhj&#10;l+qtOELKX1VwZHYYBYRSlOXH7ymfr75ewboZzPn52cvTfipkmrq5ecW6D/KEHHFJ8yMabcPIqLAm&#10;UjLi4BlNvw8cFCX2m0dlm9v1qsFNKcGybVpUBUqAqPfvs9yLIeAuiQyUHCKYfkDARaOCC0dWmF3W&#10;a96J93FB//Y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h/DgPugEAAEwDAAAOAAAAAAAAAAAAAAAAAC4CAABkcnMvZTJv&#10;RG9jLnhtbFBLAQItABQABgAIAAAAIQCiaTO02gAAAAoBAAAPAAAAAAAAAAAAAAAAABQEAABkcnMv&#10;ZG93bnJldi54bWxQSwUGAAAAAAQABADzAAAAGwUAAAAA&#10;" w14:anchorId="706FDB01">
                <v:textbox inset="2.16pt,1.44pt,0,1.44pt">
                  <w:txbxContent>
                    <w:p w:rsidR="00E31C76" w:rsidP="00E31C76" w:rsidRDefault="00E31C76" w14:paraId="2A5E8F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5600" behindDoc="0" locked="0" layoutInCell="1" allowOverlap="1" wp14:editId="3355AD22" wp14:anchorId="235FF5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9" name="Rectangle 8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39A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9" style="position:absolute;margin-left:104pt;margin-top:11pt;width:79pt;height:60pt;z-index:259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zk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1XpLiecOp/Qd&#10;deO+t4pcsoORUs3znfUaY+qw7CU+wzVK6M7kJw1u/iItMhWNzzeN1ZSJwOR2tW1rnITAo816u0If&#10;u1RvxRFS/qyCI7PDKCCUoiw/fU35cvX1CtbNYC7Pz16eDlMh09TN5hXrIcgzcsQlzU9otA0jo8Ka&#10;SMmIg2c0/TpyUJTYLx6VbTbrVYObUoJl27S4wV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teMzkugEAAEwDAAAOAAAAAAAAAAAAAAAAAC4CAABkcnMvZTJv&#10;RG9jLnhtbFBLAQItABQABgAIAAAAIQCiaTO02gAAAAoBAAAPAAAAAAAAAAAAAAAAABQEAABkcnMv&#10;ZG93bnJldi54bWxQSwUGAAAAAAQABADzAAAAGwUAAAAA&#10;" w14:anchorId="235FF563">
                <v:textbox inset="2.16pt,1.44pt,0,1.44pt">
                  <w:txbxContent>
                    <w:p w:rsidR="00E31C76" w:rsidP="00E31C76" w:rsidRDefault="00E31C76" w14:paraId="6F039A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 wp14:editId="3BDC2FF9" wp14:anchorId="78DFC6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0" name="Rectangle 8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0A5D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0" style="position:absolute;margin-left:104pt;margin-top:11pt;width:79pt;height:60pt;z-index:259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37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VcUyHOHU/qJ&#10;unHfW0VO2cFIqeb5znqNMXVY9hyf4BwldGfykwY3f5EWmYrGx4vGaspEYHK9Wrc1PiTw6OZqvUIf&#10;u1TvxRFSvlfBkdlhFBBKUZYfvqd8uvp2BetmMKfnZy9Pu6mQaeqmfcO6C/KIHHFJ8yMabcPIqLAm&#10;UjLi4BlNv/ccFCX2waOyzc3VqsFNKcGybVrcYCgBot59zHIvhoC7JDJQso9g+gEBF40KLhxZYXZe&#10;r3knPsYF/ftPsH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Qq37ugEAAEwDAAAOAAAAAAAAAAAAAAAAAC4CAABkcnMvZTJv&#10;RG9jLnhtbFBLAQItABQABgAIAAAAIQCiaTO02gAAAAoBAAAPAAAAAAAAAAAAAAAAABQEAABkcnMv&#10;ZG93bnJldi54bWxQSwUGAAAAAAQABADzAAAAGwUAAAAA&#10;" w14:anchorId="78DFC6D7">
                <v:textbox inset="2.16pt,1.44pt,0,1.44pt">
                  <w:txbxContent>
                    <w:p w:rsidR="00E31C76" w:rsidP="00E31C76" w:rsidRDefault="00E31C76" w14:paraId="1D0A5D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7648" behindDoc="0" locked="0" layoutInCell="1" allowOverlap="1" wp14:editId="0F634FCD" wp14:anchorId="092945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1" name="Rectangle 8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D1DF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1" style="position:absolute;margin-left:104pt;margin-top:11pt;width:79pt;height:60pt;z-index:259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kQ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dclJZ47nNJP&#10;1I373ipyyg5GSjXPd9ZrjKnDsuf4BOcooTuTnzS4+Yu0yFQ0Pl40VlMmApPr1bqtcRICj26u1iv0&#10;sUv1Xhwh5XsVHJkdRgGhFGX54XvKp6tvV7BuBnN6fvbytJsKmaZu1m9Yd0EekSMuaX5Eo20YGRXW&#10;REpGHDyj6feeg6LEPnhUtrm5WjW4KSVYtk2LGwwlQNS7j1nuxRBwl0QGSvYRTD8g4KJRwYUjK8zO&#10;6zXvxMe4oH//Cba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sZZELsBAABMAwAADgAAAAAAAAAAAAAAAAAuAgAAZHJzL2Uy&#10;b0RvYy54bWxQSwECLQAUAAYACAAAACEAomkztNoAAAAKAQAADwAAAAAAAAAAAAAAAAAVBAAAZHJz&#10;L2Rvd25yZXYueG1sUEsFBgAAAAAEAAQA8wAAABwFAAAAAA==&#10;" w14:anchorId="092945B1">
                <v:textbox inset="2.16pt,1.44pt,0,1.44pt">
                  <w:txbxContent>
                    <w:p w:rsidR="00E31C76" w:rsidP="00E31C76" w:rsidRDefault="00E31C76" w14:paraId="47D1DF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8672" behindDoc="0" locked="0" layoutInCell="1" allowOverlap="1" wp14:editId="42E5E4CB" wp14:anchorId="6FF91D4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2" name="Rectangle 8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4D48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2" style="position:absolute;margin-left:104pt;margin-top:11pt;width:79pt;height:60pt;z-index:259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D1xAtLsBAABMAwAADgAAAAAAAAAAAAAAAAAuAgAAZHJzL2Uy&#10;b0RvYy54bWxQSwECLQAUAAYACAAAACEAomkztNoAAAAKAQAADwAAAAAAAAAAAAAAAAAVBAAAZHJz&#10;L2Rvd25yZXYueG1sUEsFBgAAAAAEAAQA8wAAABwFAAAAAA==&#10;" w14:anchorId="6FF91D4C">
                <v:textbox inset="2.16pt,1.44pt,0,1.44pt">
                  <w:txbxContent>
                    <w:p w:rsidR="00E31C76" w:rsidP="00E31C76" w:rsidRDefault="00E31C76" w14:paraId="524D48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69696" behindDoc="0" locked="0" layoutInCell="1" allowOverlap="1" wp14:editId="43F2C9E3" wp14:anchorId="088727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3" name="Rectangle 8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F9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3" style="position:absolute;margin-left:104pt;margin-top:11pt;width:79pt;height:60pt;z-index:259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D2LRfugEAAEwDAAAOAAAAAAAAAAAAAAAAAC4CAABkcnMvZTJv&#10;RG9jLnhtbFBLAQItABQABgAIAAAAIQCiaTO02gAAAAoBAAAPAAAAAAAAAAAAAAAAABQEAABkcnMv&#10;ZG93bnJldi54bWxQSwUGAAAAAAQABADzAAAAGwUAAAAA&#10;" w14:anchorId="08872713">
                <v:textbox inset="2.16pt,1.44pt,0,1.44pt">
                  <w:txbxContent>
                    <w:p w:rsidR="00E31C76" w:rsidP="00E31C76" w:rsidRDefault="00E31C76" w14:paraId="37F9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0720" behindDoc="0" locked="0" layoutInCell="1" allowOverlap="1" wp14:editId="7D185006" wp14:anchorId="5437D5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4" name="Rectangle 8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A95F1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4" style="position:absolute;margin-left:104pt;margin-top:11pt;width:79pt;height:60pt;z-index:259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j3ug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6vOaEs8dTukX&#10;6sZ9bxU5ZwcjpZrnO+s1xtRh2WN8gEuU0J3JTxrc/EVaZCoan64aqykTgcnNatPWOAmBRzfrzQp9&#10;7FK9FEdI+ZsKjswOo4BQirL8+CPl89XnK1g3gzk/P3t52k+FTFOvmmes+yBPyBGXNN+j0TaMjApr&#10;IiUjDp7R9OfAQVFiv3tUtrlZYy3JJVi2TYsbDCVA1PvXWe7FEHCXRAZKDhFMPyDgolHBhSMrzC7r&#10;Ne/E67igf/kJ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lOj3ugEAAEwDAAAOAAAAAAAAAAAAAAAAAC4CAABkcnMvZTJv&#10;RG9jLnhtbFBLAQItABQABgAIAAAAIQCiaTO02gAAAAoBAAAPAAAAAAAAAAAAAAAAABQEAABkcnMv&#10;ZG93bnJldi54bWxQSwUGAAAAAAQABADzAAAAGwUAAAAA&#10;" w14:anchorId="5437D5F7">
                <v:textbox inset="2.16pt,1.44pt,0,1.44pt">
                  <w:txbxContent>
                    <w:p w:rsidR="00E31C76" w:rsidP="00E31C76" w:rsidRDefault="00E31C76" w14:paraId="3A95F1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1744" behindDoc="0" locked="0" layoutInCell="1" allowOverlap="1" wp14:editId="5B13D81B" wp14:anchorId="28C2FA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5" name="Rectangle 8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0759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5" style="position:absolute;margin-left:104pt;margin-top:11pt;width:79pt;height:60pt;z-index:259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BAcHLsBAABMAwAADgAAAAAAAAAAAAAAAAAuAgAAZHJzL2Uy&#10;b0RvYy54bWxQSwECLQAUAAYACAAAACEAomkztNoAAAAKAQAADwAAAAAAAAAAAAAAAAAVBAAAZHJz&#10;L2Rvd25yZXYueG1sUEsFBgAAAAAEAAQA8wAAABwFAAAAAA==&#10;" w14:anchorId="28C2FA94">
                <v:textbox inset="2.16pt,1.44pt,0,1.44pt">
                  <w:txbxContent>
                    <w:p w:rsidR="00E31C76" w:rsidP="00E31C76" w:rsidRDefault="00E31C76" w14:paraId="040759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2768" behindDoc="0" locked="0" layoutInCell="1" allowOverlap="1" wp14:editId="443690C3" wp14:anchorId="235663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6" name="Rectangle 8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CE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6" style="position:absolute;margin-left:104pt;margin-top:11pt;width:79pt;height:60pt;z-index:259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CtuwEAAEwDAAAOAAAAZHJzL2Uyb0RvYy54bWysU01v2zAMvQ/YfxB0X+zYae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eqra0osMzil&#10;X6gbs4MW5JQdVd+LNN+k1+RDi2XP/gnOUUA3kZ8lmPRFWmTOGh8vGos5Eo7Jdb1uSpwEx6Ob1bpG&#10;H7sUb8UeQvwhnCHJ6SgglKwsOzyEeLr6egXrEpjT88mL827OZKqyXr1i3bn+iBxxSeMjGqnd1FGu&#10;ladkwsF3NPzZMxCU6HuLylY3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UFwrbsBAABMAwAADgAAAAAAAAAAAAAAAAAuAgAAZHJzL2Uy&#10;b0RvYy54bWxQSwECLQAUAAYACAAAACEAomkztNoAAAAKAQAADwAAAAAAAAAAAAAAAAAVBAAAZHJz&#10;L2Rvd25yZXYueG1sUEsFBgAAAAAEAAQA8wAAABwFAAAAAA==&#10;" w14:anchorId="23566392">
                <v:textbox inset="2.16pt,1.44pt,0,1.44pt">
                  <w:txbxContent>
                    <w:p w:rsidR="00E31C76" w:rsidP="00E31C76" w:rsidRDefault="00E31C76" w14:paraId="554CE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3792" behindDoc="0" locked="0" layoutInCell="1" allowOverlap="1" wp14:editId="7C657FDC" wp14:anchorId="7C5C4F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7" name="Rectangle 8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2F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7" style="position:absolute;margin-left:104pt;margin-top:11pt;width:79pt;height:60pt;z-index:259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RG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errFSWWGZzS&#10;L9SN2UELcsqOqu9Fmm/Sa/KhxbJn/wTnKKCbyM8STPoiLTJnjY8XjcUcCcfkul43JU6C49Hqal2j&#10;j12Kt2IPIf4UzpDkdBQQSlaWHe5DPF19vYJ1Cczp+eTFeTdnMlVZX79i3bn+iBxxSeMjGqnd1FGu&#10;ladkwsF3NPzZMxCU6DuLylar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cWERrsBAABMAwAADgAAAAAAAAAAAAAAAAAuAgAAZHJzL2Uy&#10;b0RvYy54bWxQSwECLQAUAAYACAAAACEAomkztNoAAAAKAQAADwAAAAAAAAAAAAAAAAAVBAAAZHJz&#10;L2Rvd25yZXYueG1sUEsFBgAAAAAEAAQA8wAAABwFAAAAAA==&#10;" w14:anchorId="7C5C4F92">
                <v:textbox inset="2.16pt,1.44pt,0,1.44pt">
                  <w:txbxContent>
                    <w:p w:rsidR="00E31C76" w:rsidP="00E31C76" w:rsidRDefault="00E31C76" w14:paraId="7642F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4816" behindDoc="0" locked="0" layoutInCell="1" allowOverlap="1" wp14:editId="257C153E" wp14:anchorId="5CE703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8" name="Rectangle 8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B71D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8" style="position:absolute;margin-left:104pt;margin-top:11pt;width:79pt;height:60pt;z-index:259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lwug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7UeclecOp/Qd&#10;deN+sIqcs6ORUi3zXfSaYuqx7Dk+wSVK6C7kZw1u+SItMheNT1eN1ZyJwOSm3XQ1TkLg0d3NpkUf&#10;u1SvxRFS/qyCI4vDKCCUoiw/fk35fPXlCtYtYM7PL16e93Mh09Tt7QvWfZAn5IhLmh/RaBsmRoU1&#10;kZIJB89o+nXgoCixXzwq29zdtA1uSgnWXdOhKlACRL1/m+VejAF3SWSg5BDBDCMCLhoVXDiywuyy&#10;XstOvI0L+t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eBblwugEAAEwDAAAOAAAAAAAAAAAAAAAAAC4CAABkcnMvZTJv&#10;RG9jLnhtbFBLAQItABQABgAIAAAAIQCiaTO02gAAAAoBAAAPAAAAAAAAAAAAAAAAABQEAABkcnMv&#10;ZG93bnJldi54bWxQSwUGAAAAAAQABADzAAAAGwUAAAAA&#10;" w14:anchorId="5CE70372">
                <v:textbox inset="2.16pt,1.44pt,0,1.44pt">
                  <w:txbxContent>
                    <w:p w:rsidR="00E31C76" w:rsidP="00E31C76" w:rsidRDefault="00E31C76" w14:paraId="7EB71D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5840" behindDoc="0" locked="0" layoutInCell="1" allowOverlap="1" wp14:editId="6B552D0A" wp14:anchorId="2447A3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9" name="Rectangle 8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34E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9" style="position:absolute;margin-left:104pt;margin-top:11pt;width:79pt;height:60pt;z-index:259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2buwEAAEwDAAAOAAAAZHJzL2Uyb0RvYy54bWysU01v2zAMvQ/YfxB0X+zY7eI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/p6TYllBqf0&#10;B3VjdtCCnLKj6nuR5pv0mnxosezRP8A5Cugm8rMEk75Ii8xZ4+NFYzFHwjG5rtdNiZPgeLS6Wtfo&#10;Y5fitdhDiD+FMyQ5HQWEkpVlh98hnq6+XMG6BOb0fPLivJszmaqsVy9Yd64/Ikdc0niPRmo3dZRr&#10;5SmZcPAdDX/3DAQl+pdFZavVVV3hpuRg2V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oFNm7sBAABMAwAADgAAAAAAAAAAAAAAAAAuAgAAZHJzL2Uy&#10;b0RvYy54bWxQSwECLQAUAAYACAAAACEAomkztNoAAAAKAQAADwAAAAAAAAAAAAAAAAAVBAAAZHJz&#10;L2Rvd25yZXYueG1sUEsFBgAAAAAEAAQA8wAAABwFAAAAAA==&#10;" w14:anchorId="2447A36C">
                <v:textbox inset="2.16pt,1.44pt,0,1.44pt">
                  <w:txbxContent>
                    <w:p w:rsidR="00E31C76" w:rsidP="00E31C76" w:rsidRDefault="00E31C76" w14:paraId="1534E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6864" behindDoc="0" locked="0" layoutInCell="1" allowOverlap="1" wp14:editId="4F61D290" wp14:anchorId="3DADCB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0" name="Rectangle 8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758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0" style="position:absolute;margin-left:104pt;margin-top:11pt;width:79pt;height:60pt;z-index:259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co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XuLAjlucUo/&#10;UDfuhkmRc3Y0Uqo836zXHGKPZc/hCS5RRDeTXzTY/EVaZCkan64aqyURgclNu+lqfEjg0d3NpkUf&#10;u1RvxQFi+qK8JdlhFBBKUZYfv8V0vvp6BesymPPz2UvLfilkmrrtXrHuvTwhR1zS9IhGT35mVEwm&#10;UDLj4BmNvw4cFCXTV4fKNnc3bYObUoJ113S4wVACRL1/n+VOjB53SSSg5BDADCMCLhoVXDiywuyy&#10;Xnkn3scF/dtPsPs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+2rcougEAAEwDAAAOAAAAAAAAAAAAAAAAAC4CAABkcnMvZTJv&#10;RG9jLnhtbFBLAQItABQABgAIAAAAIQCiaTO02gAAAAoBAAAPAAAAAAAAAAAAAAAAABQEAABkcnMv&#10;ZG93bnJldi54bWxQSwUGAAAAAAQABADzAAAAGwUAAAAA&#10;" w14:anchorId="3DADCB6C">
                <v:textbox inset="2.16pt,1.44pt,0,1.44pt">
                  <w:txbxContent>
                    <w:p w:rsidR="00E31C76" w:rsidP="00E31C76" w:rsidRDefault="00E31C76" w14:paraId="6F758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7888" behindDoc="0" locked="0" layoutInCell="1" allowOverlap="1" wp14:editId="4DFF937C" wp14:anchorId="76D7C0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1" name="Rectangle 8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9216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1" style="position:absolute;margin-left:104pt;margin-top:11pt;width:79pt;height:60pt;z-index:259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l5Dw7sBAABMAwAADgAAAAAAAAAAAAAAAAAuAgAAZHJzL2Uy&#10;b0RvYy54bWxQSwECLQAUAAYACAAAACEAomkztNoAAAAKAQAADwAAAAAAAAAAAAAAAAAVBAAAZHJz&#10;L2Rvd25yZXYueG1sUEsFBgAAAAAEAAQA8wAAABwFAAAAAA==&#10;" w14:anchorId="76D7C077">
                <v:textbox inset="2.16pt,1.44pt,0,1.44pt">
                  <w:txbxContent>
                    <w:p w:rsidR="00E31C76" w:rsidP="00E31C76" w:rsidRDefault="00E31C76" w14:paraId="749216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8912" behindDoc="0" locked="0" layoutInCell="1" allowOverlap="1" wp14:editId="3A80F2BE" wp14:anchorId="60C9D8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2" name="Rectangle 8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31C3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2" style="position:absolute;margin-left:104pt;margin-top:11pt;width:79pt;height:60pt;z-index:259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9HHzk7sBAABMAwAADgAAAAAAAAAAAAAAAAAuAgAAZHJzL2Uy&#10;b0RvYy54bWxQSwECLQAUAAYACAAAACEAomkztNoAAAAKAQAADwAAAAAAAAAAAAAAAAAVBAAAZHJz&#10;L2Rvd25yZXYueG1sUEsFBgAAAAAEAAQA8wAAABwFAAAAAA==&#10;" w14:anchorId="60C9D86F">
                <v:textbox inset="2.16pt,1.44pt,0,1.44pt">
                  <w:txbxContent>
                    <w:p w:rsidR="00E31C76" w:rsidP="00E31C76" w:rsidRDefault="00E31C76" w14:paraId="6331C3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79936" behindDoc="0" locked="0" layoutInCell="1" allowOverlap="1" wp14:editId="477367ED" wp14:anchorId="7FED23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3" name="Rectangle 8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F783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3" style="position:absolute;margin-left:104pt;margin-top:11pt;width:79pt;height:48pt;z-index:259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/1ugEAAEwDAAAOAAAAZHJzL2Uyb0RvYy54bWysU9tu2zAMfR+wfxD0vthx2swxovSl2DCg&#10;a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Xg8PgMxktF2tV5R4rnDKX1H&#10;3bjvrSLn7GCkVPN8Z73GmDose4nPcIkSujP5SYObv0iLTEXj01VjNWUiMLlZbdoaJyHw6Haz3qCP&#10;XarX4ggpf1XBkdlhFBBKUZYfH1I+X/1zBetmMOfnZy9P+6mQaeqbK9Z9kCfkiEuan9BoG0ZGhTWR&#10;khEHz2j6deCgKLHfPCrbfL5Z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+Sn/1ugEAAEwDAAAOAAAAAAAAAAAAAAAAAC4CAABkcnMvZTJv&#10;RG9jLnhtbFBLAQItABQABgAIAAAAIQC5TgVu2gAAAAoBAAAPAAAAAAAAAAAAAAAAABQEAABkcnMv&#10;ZG93bnJldi54bWxQSwUGAAAAAAQABADzAAAAGwUAAAAA&#10;" w14:anchorId="7FED2362">
                <v:textbox inset="2.16pt,1.44pt,0,1.44pt">
                  <w:txbxContent>
                    <w:p w:rsidR="00E31C76" w:rsidP="00E31C76" w:rsidRDefault="00E31C76" w14:paraId="4BF783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0960" behindDoc="0" locked="0" layoutInCell="1" allowOverlap="1" wp14:editId="522E4EB7" wp14:anchorId="3166DC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4" name="Rectangle 8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6D67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4" style="position:absolute;margin-left:104pt;margin-top:11pt;width:79pt;height:48pt;z-index:259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Nd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mxHOHU/qB&#10;unHfW0Uu2cFIqeb5znqNMXVY9hQf4RoldGfykwY3f5EWmYrG55vGaspEYHK72rY1TkLg0cftZos+&#10;dqleiyOk/EUFR2aHUUAoRVl++pby5erLFaybwVyen708HaZCpqnXzQvWQ5Bn5IhLmh/QaBtGRoU1&#10;kZIRB89o+nXkoCixXz0q23xarxrclBIs26bFDYYSIOrD2yz3Ygi4SyIDJccIph8QcNGo4MKRFWbX&#10;9Zp34m1c0L/+BP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QYjXbsBAABMAwAADgAAAAAAAAAAAAAAAAAuAgAAZHJzL2Uy&#10;b0RvYy54bWxQSwECLQAUAAYACAAAACEAuU4FbtoAAAAKAQAADwAAAAAAAAAAAAAAAAAVBAAAZHJz&#10;L2Rvd25yZXYueG1sUEsFBgAAAAAEAAQA8wAAABwFAAAAAA==&#10;" w14:anchorId="3166DCB8">
                <v:textbox inset="2.16pt,1.44pt,0,1.44pt">
                  <w:txbxContent>
                    <w:p w:rsidR="00E31C76" w:rsidP="00E31C76" w:rsidRDefault="00E31C76" w14:paraId="036D67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1984" behindDoc="0" locked="0" layoutInCell="1" allowOverlap="1" wp14:editId="5EAD5DD1" wp14:anchorId="558EB4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5" name="Rectangle 8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F0C4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 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5" style="position:absolute;margin-left:104pt;margin-top:11pt;width:79pt;height:48pt;z-index:259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e2uwEAAEw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F2tb6lxHOHU/qJ&#10;unHfW0XO2cFIqeb5znqNMXVY9hQf4RIldGfykwY3f5EWmYrGp6vGaspEYHKz2rQ1TkLg0e1mvUEf&#10;u1SvxRFS/qqCI7PDKCCUoiw/fk/5fPXlCtbNYM7Pz16e9lMh09Q3qxes+yBPyBGXND+g0TaMjApr&#10;IiUjDp7R9PvAQVFiv3lUtvl8s2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LXtrsBAABMAwAADgAAAAAAAAAAAAAAAAAuAgAAZHJzL2Uy&#10;b0RvYy54bWxQSwECLQAUAAYACAAAACEAuU4FbtoAAAAKAQAADwAAAAAAAAAAAAAAAAAVBAAAZHJz&#10;L2Rvd25yZXYueG1sUEsFBgAAAAAEAAQA8wAAABwFAAAAAA==&#10;" w14:anchorId="558EB472">
                <v:textbox inset="2.16pt,1.44pt,0,1.44pt">
                  <w:txbxContent>
                    <w:p w:rsidR="00E31C76" w:rsidP="00E31C76" w:rsidRDefault="00E31C76" w14:paraId="1F0C4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 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3008" behindDoc="0" locked="0" layoutInCell="1" allowOverlap="1" wp14:editId="41A93A7E" wp14:anchorId="3BF504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6" name="Rectangle 8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6BCE4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6" style="position:absolute;margin-left:104pt;margin-top:11pt;width:79pt;height:48pt;z-index:259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sH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hxHOHU/qB&#10;unHfW0Uu2cFIqeb5znqNMXVY9hQf4RoldGfykwY3f5EWmYrG55vGaspEYHK72rY1TkLg0cftZos+&#10;dqleiyOk/EUFR2aHUUAoRVl++pby5erLFaybwVyen708HaZCpqnX6xeshyDPyBGXND+g0TaMjApr&#10;IiUjDp7R9OvIQVFiv3pUtvm0XjW4KSVYtk2LGwwlQNSHt1nuxRBwl0QGSo4RTD8g4KJRwYUjK8yu&#10;6zXvxNu4oH/9Cf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NO7B7sBAABMAwAADgAAAAAAAAAAAAAAAAAuAgAAZHJzL2Uy&#10;b0RvYy54bWxQSwECLQAUAAYACAAAACEAuU4FbtoAAAAKAQAADwAAAAAAAAAAAAAAAAAVBAAAZHJz&#10;L2Rvd25yZXYueG1sUEsFBgAAAAAEAAQA8wAAABwFAAAAAA==&#10;" w14:anchorId="3BF5040D">
                <v:textbox inset="2.16pt,1.44pt,0,1.44pt">
                  <w:txbxContent>
                    <w:p w:rsidR="00E31C76" w:rsidP="00E31C76" w:rsidRDefault="00E31C76" w14:paraId="56BCE4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4032" behindDoc="0" locked="0" layoutInCell="1" allowOverlap="1" wp14:editId="6F8B0CCA" wp14:anchorId="1435D0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7" name="Rectangle 8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8CD2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7" style="position:absolute;margin-left:104pt;margin-top:11pt;width:79pt;height:48pt;z-index:259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/s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1rfUeK4xSn9&#10;QN24G4wk5+yo+17m+Wa9phA7LHsOT3CJIrqZ/KzA5i/SInPR+HTVWM6JCExuVpu2xkkIPLrdrDfo&#10;Y5fqrThATF+ktyQ7jAJCKcry47eYzldfr2BdBnN+Pntp3s+FTFPf3L5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FdP7LsBAABMAwAADgAAAAAAAAAAAAAAAAAuAgAAZHJzL2Uy&#10;b0RvYy54bWxQSwECLQAUAAYACAAAACEAuU4FbtoAAAAKAQAADwAAAAAAAAAAAAAAAAAVBAAAZHJz&#10;L2Rvd25yZXYueG1sUEsFBgAAAAAEAAQA8wAAABwFAAAAAA==&#10;" w14:anchorId="1435D076">
                <v:textbox inset="2.16pt,1.44pt,0,1.44pt">
                  <w:txbxContent>
                    <w:p w:rsidR="00E31C76" w:rsidP="00E31C76" w:rsidRDefault="00E31C76" w14:paraId="018CD2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5056" behindDoc="0" locked="0" layoutInCell="1" allowOverlap="1" wp14:editId="1597CF73" wp14:anchorId="44769D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8" name="Rectangle 8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9BD1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>NON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8" style="position:absolute;margin-left:104pt;margin-top:11pt;width:79pt;height:48pt;z-index:259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LaugEAAEw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Wi7WuOsPHc4pV+o&#10;G/e9VeScHYyUap7vrNcYU4dlj/EBLlFCdyY/aXDzF2mRqWh8umqspkwEJjerTVvjJAQefd6sN+hj&#10;l+qlOELK31RwZHYYBYRSlOXHHymfrz5fwboZzPn52cvTfipkmvpm/Yx1H+QJOeKS5ns02oaRUWFN&#10;pGTEwTOa/hw4KErsd4/KNl9uVg1uSgmWbdOiKlACRL1/neVeDAF3SWSg5BDB9AMCLhoVXDiywuyy&#10;XvNOvI4L+pefYPc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jl3LaugEAAEwDAAAOAAAAAAAAAAAAAAAAAC4CAABkcnMvZTJv&#10;RG9jLnhtbFBLAQItABQABgAIAAAAIQC5TgVu2gAAAAoBAAAPAAAAAAAAAAAAAAAAABQEAABkcnMv&#10;ZG93bnJldi54bWxQSwUGAAAAAAQABADzAAAAGwUAAAAA&#10;" w14:anchorId="44769DFD">
                <v:textbox inset="2.16pt,1.44pt,0,1.44pt">
                  <w:txbxContent>
                    <w:p w:rsidR="00E31C76" w:rsidP="00E31C76" w:rsidRDefault="00E31C76" w14:paraId="159BD1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>NON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editId="6154F3B0" wp14:anchorId="7BFE2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9" name="Rectangle 8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004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9" style="position:absolute;margin-left:104pt;margin-top:11pt;width:79pt;height:48pt;z-index:259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YxuwEAAEwDAAAOAAAAZHJzL2Uyb0RvYy54bWysU01v2zAMvQ/YfxB0X+w4b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1qt1Q4llBqf0&#10;C3VjdtCCnLKj6nuR5pv0mnxosezZP8E5Cugm8rMEk75Ii8xZ4+NFYzFHwjHZrJq6xElwPLpu1g36&#10;2KV4K/YQ4g/hDElORwGhZGXZ4SHE09XXK1iXwJyeT16cd3MmU5VXN69Yd64/Ikdc0viIRmo3dZRr&#10;5SmZcPAdDX/2DAQl+t6istXN1arCTcnBsq5q3GDIAaLevc8yy0eHu8QjULL3oIYRAWeNMi4cWWZ2&#10;Xq+0E+/jjP7tJ9j+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7xOGMbsBAABMAwAADgAAAAAAAAAAAAAAAAAuAgAAZHJzL2Uy&#10;b0RvYy54bWxQSwECLQAUAAYACAAAACEAuU4FbtoAAAAKAQAADwAAAAAAAAAAAAAAAAAVBAAAZHJz&#10;L2Rvd25yZXYueG1sUEsFBgAAAAAEAAQA8wAAABwFAAAAAA==&#10;" w14:anchorId="7BFE2EC3">
                <v:textbox inset="2.16pt,1.44pt,0,1.44pt">
                  <w:txbxContent>
                    <w:p w:rsidR="00E31C76" w:rsidP="00E31C76" w:rsidRDefault="00E31C76" w14:paraId="2F004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7104" behindDoc="0" locked="0" layoutInCell="1" allowOverlap="1" wp14:editId="3B44E09A" wp14:anchorId="13158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0" name="Rectangle 8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8DE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0" style="position:absolute;margin-left:104pt;margin-top:11pt;width:79pt;height:48pt;z-index:259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cuug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F2dYcCee5wSj9Q&#10;N+57q8gpOxgp1TzfWa8xpg7LXuIznKOE7kx+0uDmL9IiU9H4eNFYTZkITK5X67bGhwQe3axv1+hj&#10;l+q9OELKX1VwZHYYBYRSlOWHx5RPV9+uYN0M5vT87OVpNxUyTX3dvmHdBXlEjrik+QmNtmFkVFgT&#10;KRlx8Iym1z0HRYn95lHZ5u561eCmlGDZNi1uMJQAUe8+ZrkXQ8BdEhko2Ucw/YCAi0YFF46sMDuv&#10;17wTH+OC/v0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KecuugEAAEwDAAAOAAAAAAAAAAAAAAAAAC4CAABkcnMvZTJv&#10;RG9jLnhtbFBLAQItABQABgAIAAAAIQC5TgVu2gAAAAoBAAAPAAAAAAAAAAAAAAAAABQEAABkcnMv&#10;ZG93bnJldi54bWxQSwUGAAAAAAQABADzAAAAGwUAAAAA&#10;" w14:anchorId="131582BA">
                <v:textbox inset="2.16pt,1.44pt,0,1.44pt">
                  <w:txbxContent>
                    <w:p w:rsidR="00E31C76" w:rsidP="00E31C76" w:rsidRDefault="00E31C76" w14:paraId="2E8DE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 wp14:editId="4FF95CC2" wp14:anchorId="5C6955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1" name="Rectangle 8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FE22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1" style="position:absolute;margin-left:104pt;margin-top:11pt;width:79pt;height:48pt;z-index:259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PFuwEAAEwDAAAOAAAAZHJzL2Uyb0RvYy54bWysU9tu2zAMfR+wfxD0vthxu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m7s1JZ47nNJ3&#10;1I37wSpyzo5GSrXMd9FriqnHsuf4BJcoobuQnzW45Yu0yFw0Pl01VnMmApPdpmtrnITAo4/dbYc+&#10;dqleiyOk/FkFRxaHUUAoRVl+/Jry+erLFaxbwJyfX7w87+dCpqlvuhes+yBPyBGXND+i0TZMjApr&#10;IiUTDp7R9OvAQVFiv3hUtrm72T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K0TxbsBAABMAwAADgAAAAAAAAAAAAAAAAAuAgAAZHJzL2Uy&#10;b0RvYy54bWxQSwECLQAUAAYACAAAACEAuU4FbtoAAAAKAQAADwAAAAAAAAAAAAAAAAAVBAAAZHJz&#10;L2Rvd25yZXYueG1sUEsFBgAAAAAEAAQA8wAAABwFAAAAAA==&#10;" w14:anchorId="5C695547">
                <v:textbox inset="2.16pt,1.44pt,0,1.44pt">
                  <w:txbxContent>
                    <w:p w:rsidR="00E31C76" w:rsidP="00E31C76" w:rsidRDefault="00E31C76" w14:paraId="2BFE22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89152" behindDoc="0" locked="0" layoutInCell="1" allowOverlap="1" wp14:editId="3B7B1CCE" wp14:anchorId="2C686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2" name="Rectangle 8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EAB1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2" style="position:absolute;margin-left:104pt;margin-top:11pt;width:79pt;height:48pt;z-index:259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TcKYbsBAABMAwAADgAAAAAAAAAAAAAAAAAuAgAAZHJzL2Uy&#10;b0RvYy54bWxQSwECLQAUAAYACAAAACEAuU4FbtoAAAAKAQAADwAAAAAAAAAAAAAAAAAVBAAAZHJz&#10;L2Rvd25yZXYueG1sUEsFBgAAAAAEAAQA8wAAABwFAAAAAA==&#10;" w14:anchorId="2C6861C2">
                <v:textbox inset="2.16pt,1.44pt,0,1.44pt">
                  <w:txbxContent>
                    <w:p w:rsidR="00E31C76" w:rsidP="00E31C76" w:rsidRDefault="00E31C76" w14:paraId="51EAB1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0176" behindDoc="0" locked="0" layoutInCell="1" allowOverlap="1" wp14:editId="6F88B6BA" wp14:anchorId="7D0CCF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3" name="Rectangle 8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4F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3" style="position:absolute;margin-left:104pt;margin-top:11pt;width:79pt;height:48pt;z-index:259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6K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bb1c2KEs8dTukH&#10;6sZ9bxU5ZQcjpZrnO+s1xtRh2Ut8hnOU0J3JTxrc/EVaZCoaHy8aqykTgcn1at3WOAmBR1fr6zX6&#10;2KV6L46Q8ncVHJkdRgGhFGX54SHl09W3K1g3gzk9P3t52k2FTFNfXb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s/6KugEAAEwDAAAOAAAAAAAAAAAAAAAAAC4CAABkcnMvZTJv&#10;RG9jLnhtbFBLAQItABQABgAIAAAAIQC5TgVu2gAAAAoBAAAPAAAAAAAAAAAAAAAAABQEAABkcnMv&#10;ZG93bnJldi54bWxQSwUGAAAAAAQABADzAAAAGwUAAAAA&#10;" w14:anchorId="7D0CCFB1">
                <v:textbox inset="2.16pt,1.44pt,0,1.44pt">
                  <w:txbxContent>
                    <w:p w:rsidR="00E31C76" w:rsidP="00E31C76" w:rsidRDefault="00E31C76" w14:paraId="3174F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1200" behindDoc="0" locked="0" layoutInCell="1" allowOverlap="1" wp14:editId="5539E205" wp14:anchorId="6AD70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4" name="Rectangle 8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A20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4" style="position:absolute;margin-left:104pt;margin-top:11pt;width:79pt;height:48pt;z-index:259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Ii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ru5vKHHc4pR+&#10;oG7c9aMip+xgpFR5vlmvKcQOy17CM5yjiG4mP2uw+Yu0yFw0Pl40VnMiApPr1bqtcRICj27Xd2v0&#10;sUv1Xhwgpi/KW5IdRgGhFGX54VtMp6tvV7Augzk9n7007+ZCpqlvmzesOy+PyBGXND2h0aOfGBWj&#10;CZRMOHhG4689B0XJ+NWhss39zarBTSnBsm1a3GAoAaLefcxyJwaPuyQSULIPYPoB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v+iIrsBAABMAwAADgAAAAAAAAAAAAAAAAAuAgAAZHJzL2Uy&#10;b0RvYy54bWxQSwECLQAUAAYACAAAACEAuU4FbtoAAAAKAQAADwAAAAAAAAAAAAAAAAAVBAAAZHJz&#10;L2Rvd25yZXYueG1sUEsFBgAAAAAEAAQA8wAAABwFAAAAAA==&#10;" w14:anchorId="6AD70078">
                <v:textbox inset="2.16pt,1.44pt,0,1.44pt">
                  <w:txbxContent>
                    <w:p w:rsidR="00E31C76" w:rsidP="00E31C76" w:rsidRDefault="00E31C76" w14:paraId="0FA20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2224" behindDoc="0" locked="0" layoutInCell="1" allowOverlap="1" wp14:editId="39D97187" wp14:anchorId="28A0B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5" name="Rectangle 8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C3C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5" style="position:absolute;margin-left:104pt;margin-top:11pt;width:79pt;height:48pt;z-index:259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bJuwEAAEwDAAAOAAAAZHJzL2Uyb0RvYy54bWysU01v2zAMvQ/YfxB0X+w4S+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u7pdU+K4xSn9&#10;RN24G4wk5+yo+17m+Wa9phA7LHsKj3CJIrqZ/KzA5i/SInPR+HTVWM6JCExuVpu2xkkIPFpvbjbo&#10;Y5fqtThATF+ltyQ7jAJCKcry4/eYzldfrmBdBnN+Pntp3s+FTFOvVy9Y974/IUdc0vSARhk/MSqM&#10;DpRMOHhG4+8DB0mJ+eZQ2eb286rBTSnBsm1a3GAoAaLev81yJ0aPuyQSUHIIoIcRAReNCi4cWWF2&#10;Wa+8E2/jgv71J9j9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ntWybsBAABMAwAADgAAAAAAAAAAAAAAAAAuAgAAZHJzL2Uy&#10;b0RvYy54bWxQSwECLQAUAAYACAAAACEAuU4FbtoAAAAKAQAADwAAAAAAAAAAAAAAAAAVBAAAZHJz&#10;L2Rvd25yZXYueG1sUEsFBgAAAAAEAAQA8wAAABwFAAAAAA==&#10;" w14:anchorId="28A0BF59">
                <v:textbox inset="2.16pt,1.44pt,0,1.44pt">
                  <w:txbxContent>
                    <w:p w:rsidR="00E31C76" w:rsidP="00E31C76" w:rsidRDefault="00E31C76" w14:paraId="50C3C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3248" behindDoc="0" locked="0" layoutInCell="1" allowOverlap="1" wp14:editId="23A4DD84" wp14:anchorId="65E52A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6" name="Rectangle 8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AD9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6" style="position:absolute;margin-left:104pt;margin-top:11pt;width:79pt;height:48pt;z-index:259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p4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7pbU+K4xSn9&#10;QN24G4wk5+yo+17m+Wa9phA7LHsOT3CJIrqZ/KzA5i/SInPR+HTVWM6JCExuVpu2xkkIPLrdrDfo&#10;Y5fqrThATF+ktyQ7jAJCKcry47eYzldfr2BdBnN+Pntp3s+FTFPf3rx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yo6eLsBAABMAwAADgAAAAAAAAAAAAAAAAAuAgAAZHJzL2Uy&#10;b0RvYy54bWxQSwECLQAUAAYACAAAACEAuU4FbtoAAAAKAQAADwAAAAAAAAAAAAAAAAAVBAAAZHJz&#10;L2Rvd25yZXYueG1sUEsFBgAAAAAEAAQA8wAAABwFAAAAAA==&#10;" w14:anchorId="65E52AB9">
                <v:textbox inset="2.16pt,1.44pt,0,1.44pt">
                  <w:txbxContent>
                    <w:p w:rsidR="00E31C76" w:rsidP="00E31C76" w:rsidRDefault="00E31C76" w14:paraId="66AD9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editId="60926CF0" wp14:anchorId="06D2D0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7" name="Rectangle 8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69C8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7" style="position:absolute;margin-left:104pt;margin-top:11pt;width:79pt;height:48pt;z-index:259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6TuwEAAEwDAAAOAAAAZHJzL2Uyb0RvYy54bWysU9tu2zAMfR+wfxD0vthxl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9VmQ4njFqf0&#10;HXXjrh8VuWQHI6XK8816TSF2WPYcnuAaRXQz+VmDzV+kReai8fmmsZoTEZjcrrZtjZMQeLTe3m3R&#10;xy7Va3GAmD4rb0l2GAWEUpTlp68xXa6+XMG6DObyfPbSfJgLmaZer1+wHrw8I0dc0vSIRo9+YlSM&#10;JlAy4eAZjb+OHBQl4xeHyjabj6sGN6UEy7ZpcYOhBIj68DbLnRg87pJIQMkxgOkHBFw0KrhwZIXZ&#10;db3yTryNC/rXn2D/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67Ok7sBAABMAwAADgAAAAAAAAAAAAAAAAAuAgAAZHJzL2Uy&#10;b0RvYy54bWxQSwECLQAUAAYACAAAACEAuU4FbtoAAAAKAQAADwAAAAAAAAAAAAAAAAAVBAAAZHJz&#10;L2Rvd25yZXYueG1sUEsFBgAAAAAEAAQA8wAAABwFAAAAAA==&#10;" w14:anchorId="06D2D06C">
                <v:textbox inset="2.16pt,1.44pt,0,1.44pt">
                  <w:txbxContent>
                    <w:p w:rsidR="00E31C76" w:rsidP="00E31C76" w:rsidRDefault="00E31C76" w14:paraId="2769C8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5296" behindDoc="0" locked="0" layoutInCell="1" allowOverlap="1" wp14:editId="401D2231" wp14:anchorId="6C6A2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8" name="Rectangle 8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9D25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8" style="position:absolute;margin-left:104pt;margin-top:11pt;width:79pt;height:48pt;z-index:259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Ol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d3irBy3OKWf&#10;qBt3g5HknB1138s836zXFGKHZU/hES5RRDeTnxXY/EVaZC4an64ayzkRgcnNatPWOAmBRzeb9QZ9&#10;7FK9FgeI6av0lmSHUUAoRVl+/B7T+erLFazLYM7PZy/N+7mQaeqb9QvWve9PyBGXND2gUcZPjAqj&#10;AyUTDp7R+PvAQVJivjlUtrn9vGpwU0qwbJsWVYESIOr92yx3YvS4SyIBJYcAehgRcNGo4MKRFWaX&#10;9co78TYu6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G7zpbsBAABMAwAADgAAAAAAAAAAAAAAAAAuAgAAZHJzL2Uy&#10;b0RvYy54bWxQSwECLQAUAAYACAAAACEAuU4FbtoAAAAKAQAADwAAAAAAAAAAAAAAAAAVBAAAZHJz&#10;L2Rvd25yZXYueG1sUEsFBgAAAAAEAAQA8wAAABwFAAAAAA==&#10;" w14:anchorId="6C6A2BBF">
                <v:textbox inset="2.16pt,1.44pt,0,1.44pt">
                  <w:txbxContent>
                    <w:p w:rsidR="00E31C76" w:rsidP="00E31C76" w:rsidRDefault="00E31C76" w14:paraId="49D25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6320" behindDoc="0" locked="0" layoutInCell="1" allowOverlap="1" wp14:editId="276A67DF" wp14:anchorId="38B589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9" name="Rectangle 8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1DE5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9" style="position:absolute;margin-left:104pt;margin-top:11pt;width:79pt;height:48pt;z-index:259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OoHTrsBAABMAwAADgAAAAAAAAAAAAAAAAAuAgAAZHJzL2Uy&#10;b0RvYy54bWxQSwECLQAUAAYACAAAACEAuU4FbtoAAAAKAQAADwAAAAAAAAAAAAAAAAAVBAAAZHJz&#10;L2Rvd25yZXYueG1sUEsFBgAAAAAEAAQA8wAAABwFAAAAAA==&#10;" w14:anchorId="38B5898B">
                <v:textbox inset="2.16pt,1.44pt,0,1.44pt">
                  <w:txbxContent>
                    <w:p w:rsidR="00E31C76" w:rsidP="00E31C76" w:rsidRDefault="00E31C76" w14:paraId="21DE5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7344" behindDoc="0" locked="0" layoutInCell="1" allowOverlap="1" wp14:editId="32A45020" wp14:anchorId="381FAF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0" name="Rectangle 8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213C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0" style="position:absolute;margin-left:104pt;margin-top:11pt;width:79pt;height:48pt;z-index:259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SgugEAAEwDAAAOAAAAZHJzL2Uyb0RvYy54bWysU9tu2zAMfR+wfxD0vthx1s4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Wi7alEgzx1O6Tfq&#10;xn1vFTllByOlmuc76zXG1GHZY3yAc5TQnclPGtz8RVpkKhofLxqrKROByfVq3db4kMCjq/X1Gn3s&#10;Ur0VR0j5uwqOzA6jgFCKsvzwM+XT1dcrWDeDOT0/e3naTYVMU1+1r1h3QR6RIy5pvkejbRgZFdZE&#10;SkYcPKPpZc9BUWJ/eFS2+fZ11eCmlGDZNi1uMJQAUe/eZ7kXQ8BdEhko2Ucw/YCAi0YFF46sMDuv&#10;1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0+0SgugEAAEwDAAAOAAAAAAAAAAAAAAAAAC4CAABkcnMvZTJv&#10;RG9jLnhtbFBLAQItABQABgAIAAAAIQC5TgVu2gAAAAoBAAAPAAAAAAAAAAAAAAAAABQEAABkcnMv&#10;ZG93bnJldi54bWxQSwUGAAAAAAQABADzAAAAGwUAAAAA&#10;" w14:anchorId="381FAFB4">
                <v:textbox inset="2.16pt,1.44pt,0,1.44pt">
                  <w:txbxContent>
                    <w:p w:rsidR="00E31C76" w:rsidP="00E31C76" w:rsidRDefault="00E31C76" w14:paraId="6C213C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8368" behindDoc="0" locked="0" layoutInCell="1" allowOverlap="1" wp14:editId="52435A74" wp14:anchorId="64A2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1" name="Rectangle 8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D1D65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1" style="position:absolute;margin-left:104pt;margin-top:11pt;width:79pt;height:48pt;z-index:259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B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TbumxHOHU/qB&#10;unE/WEXO2dFIqZb5LnpNMfVY9hQf4RIldBfyswa3fJEWmYvGp6vGas5EYLLbdG2NkxB4dNPdduhj&#10;l+q1OELKX1RwZHEYBYRSlOXHbymfr75cwboFzPn5xcvzfi5kmvqme8G6D/KEHHFJ8wMabcPEqLAm&#10;UjLh4BlNvw4cFCX2q0dlm08fNw1uSgnWbdPi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H+wS7sBAABMAwAADgAAAAAAAAAAAAAAAAAuAgAAZHJzL2Uy&#10;b0RvYy54bWxQSwECLQAUAAYACAAAACEAuU4FbtoAAAAKAQAADwAAAAAAAAAAAAAAAAAVBAAAZHJz&#10;L2Rvd25yZXYueG1sUEsFBgAAAAAEAAQA8wAAABwFAAAAAA==&#10;" w14:anchorId="64A2BD41">
                <v:textbox inset="2.16pt,1.44pt,0,1.44pt">
                  <w:txbxContent>
                    <w:p w:rsidR="00E31C76" w:rsidP="00E31C76" w:rsidRDefault="00E31C76" w14:paraId="3D1D65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899392" behindDoc="0" locked="0" layoutInCell="1" allowOverlap="1" wp14:editId="67355403" wp14:anchorId="7CF1E6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2" name="Rectangle 8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C0FA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2" style="position:absolute;margin-left:104pt;margin-top:11pt;width:79pt;height:48pt;z-index:259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HYxvLsBAABMAwAADgAAAAAAAAAAAAAAAAAuAgAAZHJzL2Uy&#10;b0RvYy54bWxQSwECLQAUAAYACAAAACEAuU4FbtoAAAAKAQAADwAAAAAAAAAAAAAAAAAVBAAAZHJz&#10;L2Rvd25yZXYueG1sUEsFBgAAAAAEAAQA8wAAABwFAAAAAA==&#10;" w14:anchorId="7CF1E6EF">
                <v:textbox inset="2.16pt,1.44pt,0,1.44pt">
                  <w:txbxContent>
                    <w:p w:rsidR="00E31C76" w:rsidP="00E31C76" w:rsidRDefault="00E31C76" w14:paraId="6CC0FA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0416" behindDoc="0" locked="0" layoutInCell="1" allowOverlap="1" wp14:editId="7CAE8670" wp14:anchorId="03E4D4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3" name="Rectangle 8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807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3" style="position:absolute;margin-left:104pt;margin-top:11pt;width:79pt;height:48pt;z-index:259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I8sVXugEAAEwDAAAOAAAAAAAAAAAAAAAAAC4CAABkcnMvZTJv&#10;RG9jLnhtbFBLAQItABQABgAIAAAAIQC5TgVu2gAAAAoBAAAPAAAAAAAAAAAAAAAAABQEAABkcnMv&#10;ZG93bnJldi54bWxQSwUGAAAAAAQABADzAAAAGwUAAAAA&#10;" w14:anchorId="03E4D43B">
                <v:textbox inset="2.16pt,1.44pt,0,1.44pt">
                  <w:txbxContent>
                    <w:p w:rsidR="00E31C76" w:rsidP="00E31C76" w:rsidRDefault="00E31C76" w14:paraId="76807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1440" behindDoc="0" locked="0" layoutInCell="1" allowOverlap="1" wp14:editId="1A27093F" wp14:anchorId="4E688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4" name="Rectangle 8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304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4" style="position:absolute;margin-left:104pt;margin-top:11pt;width:79pt;height:60pt;z-index:259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Fy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1a4p8dzhlH6i&#10;btz3VpFzdjBSqnm+s15jTB2WPccnuEQJ3Zn8pMHNX6RFpqLx6aqxmjIRmNysNm2NkxB4dLverNDH&#10;LtVbcYSUv6rgyOwwCgilKMuP31M+X329gnUzmPPzs5en/VTINPVN84p1H+QJOeKS5kc02oaRUWFN&#10;pGTEwTOafh84KErsN4/KNrfrVYObUoJl27S4wVACRL1/n+VeDAF3SWSg5BDB9AMCLhoVXDiywuyy&#10;XvNOvI8L+r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NAeFyugEAAEwDAAAOAAAAAAAAAAAAAAAAAC4CAABkcnMvZTJv&#10;RG9jLnhtbFBLAQItABQABgAIAAAAIQCiaTO02gAAAAoBAAAPAAAAAAAAAAAAAAAAABQEAABkcnMv&#10;ZG93bnJldi54bWxQSwUGAAAAAAQABADzAAAAGwUAAAAA&#10;" w14:anchorId="4E6880EE">
                <v:textbox inset="2.16pt,1.44pt,0,1.44pt">
                  <w:txbxContent>
                    <w:p w:rsidR="00E31C76" w:rsidP="00E31C76" w:rsidRDefault="00E31C76" w14:paraId="6D5304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2464" behindDoc="0" locked="0" layoutInCell="1" allowOverlap="1" wp14:editId="513E131D" wp14:anchorId="669A87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5" name="Rectangle 8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AAFED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5" style="position:absolute;margin-left:104pt;margin-top:11pt;width:79pt;height:60pt;z-index:259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WZuw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bfeREs8dTuk7&#10;6sb9YBU5Z0cjpVrmu+g1xdRj2XN8gkuU0F3Izxrc8kVaZC4an64aqzkTgclNu+lqnITAo7ubTYs+&#10;dqleiyOk/FkFRxaHUUAoRVl+/Jry+erLFaxbwJyfX7w87+dCpqlv2xes+yBPyBGXND+i0TZMjApr&#10;IiUTDp7R9OvAQVFiv3hUtrm7aRvclBKsu6bDDYYSIOr92yz3Ygy4SyIDJYcIZhgRcNGo4MKRFWaX&#10;9Vp24m1c0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YUVmbsBAABMAwAADgAAAAAAAAAAAAAAAAAuAgAAZHJzL2Uy&#10;b0RvYy54bWxQSwECLQAUAAYACAAAACEAomkztNoAAAAKAQAADwAAAAAAAAAAAAAAAAAVBAAAZHJz&#10;L2Rvd25yZXYueG1sUEsFBgAAAAAEAAQA8wAAABwFAAAAAA==&#10;" w14:anchorId="669A871B">
                <v:textbox inset="2.16pt,1.44pt,0,1.44pt">
                  <w:txbxContent>
                    <w:p w:rsidR="00E31C76" w:rsidP="00E31C76" w:rsidRDefault="00E31C76" w14:paraId="5AAFED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3488" behindDoc="0" locked="0" layoutInCell="1" allowOverlap="1" wp14:editId="4A8152EA" wp14:anchorId="557026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6" name="Rectangle 8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9B1B6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6" style="position:absolute;margin-left:104pt;margin-top:11pt;width:79pt;height:60pt;z-index:259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kouw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qt1Q4rnDKf1A&#10;3bjvrSKX7GCkVPN8Z73GmDose45PcI0SujP5SYObv0iLTEXj801jNWUiMLldbdsaJyHw6G69XaGP&#10;Xaq34ggpf1HBkdlhFBBKUZafvqV8ufp6BetmMJfnZy9Ph6mQaerN+hXrIcgzcsQlzY9otA0jo8Ka&#10;SMmIg2c0/TpyUJTYrx6Vbe7WqwY3pQTLtmlxg6EEiPrwPsu9GALukshAyTGC6QcEXDQquHBkhdl1&#10;veadeB8X9G8/wf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NR5KLsBAABMAwAADgAAAAAAAAAAAAAAAAAuAgAAZHJzL2Uy&#10;b0RvYy54bWxQSwECLQAUAAYACAAAACEAomkztNoAAAAKAQAADwAAAAAAAAAAAAAAAAAVBAAAZHJz&#10;L2Rvd25yZXYueG1sUEsFBgAAAAAEAAQA8wAAABwFAAAAAA==&#10;" w14:anchorId="5570267C">
                <v:textbox inset="2.16pt,1.44pt,0,1.44pt">
                  <w:txbxContent>
                    <w:p w:rsidR="00E31C76" w:rsidP="00E31C76" w:rsidRDefault="00E31C76" w14:paraId="79B1B6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4512" behindDoc="0" locked="0" layoutInCell="1" allowOverlap="1" wp14:editId="407B8DF6" wp14:anchorId="5E56B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7" name="Rectangle 8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F187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7" style="position:absolute;margin-left:104pt;margin-top:11pt;width:79pt;height:48pt;z-index:259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/VO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bW3lDhucUo/&#10;UTfuBiPJOTvqvpd5vlmvKcQOy57CI1yiiG4mPyuw+Yu0yFw0Pl01lnMiApOb1aatcRICj2426w36&#10;2KV6LQ4Q01fpLckOo4BQirL8+D2m89WXK1iXwZyfz16a93Mh09Trmxese9+fkCMuaXpAo4yfGBVG&#10;B0omHDyj8feBg6TEfHOobHP7edXgppRg2TYtbjCUAFHv32a5E6PHXRIJKDkE0MOIgItGBReOrDC7&#10;rFf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+u/1TrsBAABMAwAADgAAAAAAAAAAAAAAAAAuAgAAZHJzL2Uy&#10;b0RvYy54bWxQSwECLQAUAAYACAAAACEAuU4FbtoAAAAKAQAADwAAAAAAAAAAAAAAAAAVBAAAZHJz&#10;L2Rvd25yZXYueG1sUEsFBgAAAAAEAAQA8wAAABwFAAAAAA==&#10;" w14:anchorId="5E56BC1D">
                <v:textbox inset="2.16pt,1.44pt,0,1.44pt">
                  <w:txbxContent>
                    <w:p w:rsidR="00E31C76" w:rsidP="00E31C76" w:rsidRDefault="00E31C76" w14:paraId="14F187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5536" behindDoc="0" locked="0" layoutInCell="1" allowOverlap="1" wp14:editId="65EDAF81" wp14:anchorId="5F01DF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8" name="Rectangle 8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02D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8" style="position:absolute;margin-left:104pt;margin-top:11pt;width:79pt;height:48pt;z-index:259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VL8h4ugEAAEwDAAAOAAAAAAAAAAAAAAAAAC4CAABkcnMvZTJv&#10;RG9jLnhtbFBLAQItABQABgAIAAAAIQC5TgVu2gAAAAoBAAAPAAAAAAAAAAAAAAAAABQEAABkcnMv&#10;ZG93bnJldi54bWxQSwUGAAAAAAQABADzAAAAGwUAAAAA&#10;" w14:anchorId="5F01DFA5">
                <v:textbox inset="2.16pt,1.44pt,0,1.44pt">
                  <w:txbxContent>
                    <w:p w:rsidR="00E31C76" w:rsidP="00E31C76" w:rsidRDefault="00E31C76" w14:paraId="6002D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6560" behindDoc="0" locked="0" layoutInCell="1" allowOverlap="1" wp14:editId="53AE17D3" wp14:anchorId="6A72DD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9" name="Rectangle 8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2A61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9" style="position:absolute;margin-left:104pt;margin-top:11pt;width:79pt;height:48pt;z-index:259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as8k7sBAABMAwAADgAAAAAAAAAAAAAAAAAuAgAAZHJzL2Uy&#10;b0RvYy54bWxQSwECLQAUAAYACAAAACEAuU4FbtoAAAAKAQAADwAAAAAAAAAAAAAAAAAVBAAAZHJz&#10;L2Rvd25yZXYueG1sUEsFBgAAAAAEAAQA8wAAABwFAAAAAA==&#10;" w14:anchorId="6A72DDA6">
                <v:textbox inset="2.16pt,1.44pt,0,1.44pt">
                  <w:txbxContent>
                    <w:p w:rsidR="00E31C76" w:rsidP="00E31C76" w:rsidRDefault="00E31C76" w14:paraId="122A61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7584" behindDoc="0" locked="0" layoutInCell="1" allowOverlap="1" wp14:editId="774C7FBF" wp14:anchorId="58D4D0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0" name="Rectangle 8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A21A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0" style="position:absolute;margin-left:104pt;margin-top:11pt;width:79pt;height:60pt;z-index:259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UB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Xa1RIMctTuk3&#10;6sZdPypyyg5GSpXnm/WaQuyw7Ck8wjmK6Gbyswabv0iLzEXj40VjNSciMLlerdsaHxJ4dHO1XqGP&#10;Xar34gAx/VDekuwwCgilKMsPv2I6XX27gnUZzOn57KV5NxcyTX3dvmHdeXlEjrik6QGNHv3EqBhN&#10;oGTCwTMa/+w5KErGnw6VbW6uVg1uSgmWbdPiBkMJEPXuY5Y7MXjcJZGAkn0A0w8IuGhUcOHICrPz&#10;euWd+BgX9O8/wfYV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QLiUBugEAAEwDAAAOAAAAAAAAAAAAAAAAAC4CAABkcnMvZTJv&#10;RG9jLnhtbFBLAQItABQABgAIAAAAIQCiaTO02gAAAAoBAAAPAAAAAAAAAAAAAAAAABQEAABkcnMv&#10;ZG93bnJldi54bWxQSwUGAAAAAAQABADzAAAAGwUAAAAA&#10;" w14:anchorId="58D4D06B">
                <v:textbox inset="2.16pt,1.44pt,0,1.44pt">
                  <w:txbxContent>
                    <w:p w:rsidR="00E31C76" w:rsidP="00E31C76" w:rsidRDefault="00E31C76" w14:paraId="1CA21A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mc:AlternateContent>
          <mc:Choice Requires="wps">
            <w:drawing>
              <wp:anchor distT="0" distB="0" distL="114300" distR="114300" simplePos="0" relativeHeight="259908608" behindDoc="0" locked="0" layoutInCell="1" allowOverlap="1" wp14:editId="0930F4C0" wp14:anchorId="4CCDAB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1" name="Rectangle 8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C06D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French"/>
                              </w:rPr>
                              <w:t xml:space="preserve"> PAS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1" style="position:absolute;margin-left:104pt;margin-top:11pt;width:79pt;height:60pt;z-index:259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3KrR6rsBAABMAwAADgAAAAAAAAAAAAAAAAAuAgAAZHJzL2Uy&#10;b0RvYy54bWxQSwECLQAUAAYACAAAACEAomkztNoAAAAKAQAADwAAAAAAAAAAAAAAAAAVBAAAZHJz&#10;L2Rvd25yZXYueG1sUEsFBgAAAAAEAAQA8wAAABwFAAAAAA==&#10;" w14:anchorId="4CCDAB49">
                <v:textbox inset="2.16pt,1.44pt,0,1.44pt">
                  <w:txbxContent>
                    <w:p w:rsidR="00E31C76" w:rsidP="00E31C76" w:rsidRDefault="00E31C76" w14:paraId="2C06D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French"/>
                        </w:rPr>
                        <w:t xml:space="preserve"> 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French"/>
        </w:rPr>
        <w:t>DE COMMENTAIRES SUPPLÉMENTAIRES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E31C76" w:rsidTr="00E31C76" w14:paraId="7982C9FF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E31C76" w:rsidP="009372B2" w:rsidRDefault="00E31C76" w14:paraId="7D90F78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E31C76" w:rsidP="009372B2" w:rsidRDefault="00E31C76" w14:paraId="3D762C00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Pr="00BF6565" w:rsidR="00C940CA" w:rsidP="001952BD" w:rsidRDefault="00C940CA" w14:paraId="298C3F3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tbl>
      <w:tblPr>
        <w:tblW w:w="11014" w:type="dxa"/>
        <w:tblInd w:w="-5" w:type="dxa"/>
        <w:tblLook w:val="04A0" w:firstRow="1" w:lastRow="0" w:firstColumn="1" w:lastColumn="0" w:noHBand="0" w:noVBand="1"/>
      </w:tblPr>
      <w:tblGrid>
        <w:gridCol w:w="5393"/>
        <w:gridCol w:w="3517"/>
        <w:gridCol w:w="2104"/>
      </w:tblGrid>
      <w:tr w:rsidRPr="00D156EE" w:rsidR="001952BD" w:rsidTr="00DB1734" w14:paraId="308A85D5" w14:textId="77777777">
        <w:trPr>
          <w:trHeight w:val="432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0461D2F6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French"/>
              </w:rPr>
              <w:t xml:space="preserve">APPROUVÉ PAR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NOM ET TITRE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37E6E0C3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French"/>
              </w:rPr>
              <w:t xml:space="preserve">APPROUVÉ PAR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>SIGNATURE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vAlign w:val="center"/>
            <w:hideMark/>
          </w:tcPr>
          <w:p w:rsidRPr="00D156EE" w:rsidR="001952BD" w:rsidP="00DB1734" w:rsidRDefault="001952BD" w14:paraId="2F4977ED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French"/>
              </w:rPr>
              <w:t>DATE</w:t>
            </w:r>
          </w:p>
        </w:tc>
      </w:tr>
      <w:tr w:rsidRPr="00D156EE" w:rsidR="001952BD" w:rsidTr="00DB1734" w14:paraId="00CD338C" w14:textId="77777777">
        <w:trPr>
          <w:trHeight w:val="793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4D3D01D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 xml:space="preserve"> 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387C5731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 xml:space="preserve"> 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vAlign w:val="center"/>
            <w:hideMark/>
          </w:tcPr>
          <w:p w:rsidRPr="00D156EE" w:rsidR="001952BD" w:rsidP="00DB1734" w:rsidRDefault="001952BD" w14:paraId="1529D49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French"/>
              </w:rPr>
              <w:t xml:space="preserve"> </w:t>
            </w:r>
          </w:p>
        </w:tc>
      </w:tr>
    </w:tbl>
    <w:p w:rsidRPr="00F91EB4" w:rsidR="001952BD" w:rsidRDefault="001952BD" w14:paraId="5B3F260C" w14:textId="77777777">
      <w:pPr>
        <w:bidi w:val="false"/>
        <w:rPr>
          <w:rFonts w:ascii="Century Gothic" w:hAnsi="Century Gothic"/>
          <w:color w:val="000000" w:themeColor="text1"/>
        </w:rPr>
        <w:sectPr w:rsidRPr="00F91EB4" w:rsidR="001952BD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color="auto" w:sz="0" w:space="0"/>
          <w:left w:val="single" w:color="BFBFBF" w:themeColor="background1" w:themeShade="BF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Pr="008A7C4A" w:rsidR="00A367B9" w:rsidTr="00C07318" w14:paraId="130E1DE8" w14:textId="77777777">
        <w:trPr>
          <w:trHeight w:val="2649"/>
        </w:trPr>
        <w:tc>
          <w:tcPr>
            <w:tcW w:w="9944" w:type="dxa"/>
          </w:tcPr>
          <w:p w:rsidRPr="008A7C4A" w:rsidR="00A367B9" w:rsidP="00C07318" w:rsidRDefault="00A367B9" w14:paraId="20A3904D" w14:textId="77777777">
            <w:pPr>
              <w:bidi w:val="false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b/>
                <w:sz w:val="20"/>
                <w:szCs w:val="20"/>
                <w:lang w:val="French"/>
              </w:rPr>
              <w:t>DÉMENTI</w:t>
            </w:r>
          </w:p>
          <w:p w:rsidRPr="008A7C4A" w:rsidR="00A367B9" w:rsidP="00C07318" w:rsidRDefault="00A367B9" w14:paraId="3DE3952B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</w:p>
          <w:p w:rsidRPr="008A7C4A" w:rsidR="00A367B9" w:rsidP="00C07318" w:rsidRDefault="00A367B9" w14:paraId="5EDE5921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sz w:val="20"/>
                <w:szCs w:val="20"/>
                <w:lang w:val="French"/>
              </w:rPr>
              <w:t>Tous les articles, modèles ou informations fournis par Smartsheet sur le site Web sont fournis à titre de référence uniquement. Bien que nous nous efforcions de maintenir les informations à jour et correctes, nous ne faisons aucune déclaration ou garantie d'aucune sorte, expresse ou implicite, quant à l'exhaustivité, l'exactitude, la fiabilité, la pertinence ou la disponibilité en ce qui concerne le site Web ou les informations, articles, modèles ou graphiques connexes contenus sur le site Web. Toute confiance que vous accordez à ces informations est donc strictement à vos propres risques.</w:t>
            </w:r>
          </w:p>
        </w:tc>
      </w:tr>
    </w:tbl>
    <w:p w:rsidRPr="008A7C4A" w:rsidR="00B53EFF" w:rsidRDefault="00B53EFF" w14:paraId="1F9E1BBC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sectPr w:rsidRPr="008A7C4A" w:rsidR="00B53EFF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348F5" w14:textId="77777777" w:rsidR="00A416BB" w:rsidRDefault="00A416BB" w:rsidP="004C6C01">
      <w:r>
        <w:separator/>
      </w:r>
    </w:p>
  </w:endnote>
  <w:endnote w:type="continuationSeparator" w:id="0">
    <w:p w14:paraId="2E456244" w14:textId="77777777" w:rsidR="00A416BB" w:rsidRDefault="00A416BB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2C70" w14:textId="77777777" w:rsidR="00A416BB" w:rsidRDefault="00A416BB" w:rsidP="004C6C01">
      <w:r>
        <w:separator/>
      </w:r>
    </w:p>
  </w:footnote>
  <w:footnote w:type="continuationSeparator" w:id="0">
    <w:p w14:paraId="56954937" w14:textId="77777777" w:rsidR="00A416BB" w:rsidRDefault="00A416BB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BB"/>
    <w:rsid w:val="0001310E"/>
    <w:rsid w:val="00020BEF"/>
    <w:rsid w:val="00024BC7"/>
    <w:rsid w:val="00043D7E"/>
    <w:rsid w:val="0005636F"/>
    <w:rsid w:val="0006622C"/>
    <w:rsid w:val="000A703F"/>
    <w:rsid w:val="000B0163"/>
    <w:rsid w:val="00145306"/>
    <w:rsid w:val="00160FE2"/>
    <w:rsid w:val="00163990"/>
    <w:rsid w:val="00177CFE"/>
    <w:rsid w:val="00190874"/>
    <w:rsid w:val="001952BD"/>
    <w:rsid w:val="001A3BB2"/>
    <w:rsid w:val="001A56BE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9509E"/>
    <w:rsid w:val="003C562A"/>
    <w:rsid w:val="003D14B5"/>
    <w:rsid w:val="003F3066"/>
    <w:rsid w:val="00410A65"/>
    <w:rsid w:val="004221EB"/>
    <w:rsid w:val="00471C74"/>
    <w:rsid w:val="00473CC3"/>
    <w:rsid w:val="004937B7"/>
    <w:rsid w:val="00495588"/>
    <w:rsid w:val="004C6C01"/>
    <w:rsid w:val="00511E24"/>
    <w:rsid w:val="005449AA"/>
    <w:rsid w:val="00583610"/>
    <w:rsid w:val="005C009E"/>
    <w:rsid w:val="006208CC"/>
    <w:rsid w:val="00623DEF"/>
    <w:rsid w:val="00647099"/>
    <w:rsid w:val="0065552C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6562"/>
    <w:rsid w:val="00E83569"/>
    <w:rsid w:val="00E86F5C"/>
    <w:rsid w:val="00EE207C"/>
    <w:rsid w:val="00F32754"/>
    <w:rsid w:val="00F35C56"/>
    <w:rsid w:val="00F569CF"/>
    <w:rsid w:val="00F91EB4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B0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r.smartsheet.com/try-it?trp=17438&amp;utm_language=FR&amp;utm_source=integrated+content&amp;utm_campaign=/executive-project-status-update-template&amp;utm_medium=ic+executive+project+status+report+17438+word+fr&amp;lpa=ic+executive+project+status+report+17438+word+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IC-Executive-Project-Status-Report-Template_WORD - sr edits.dotx</Template>
  <TotalTime>1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3487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ragaz</dc:creator>
  <cp:keywords/>
  <dc:description/>
  <cp:lastModifiedBy>Alexandra Ragazhinskaya</cp:lastModifiedBy>
  <cp:revision>1</cp:revision>
  <cp:lastPrinted>2019-08-05T01:14:00Z</cp:lastPrinted>
  <dcterms:created xsi:type="dcterms:W3CDTF">2021-06-14T19:37:00Z</dcterms:created>
  <dcterms:modified xsi:type="dcterms:W3CDTF">2021-06-14T19:38:00Z</dcterms:modified>
  <cp:category/>
</cp:coreProperties>
</file>