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7245" w:rsidP="00F32754" w:rsidRDefault="0006622C" w14:paraId="72F231F8" w14:textId="77777777">
      <w:pPr>
        <w:bidi w:val="false"/>
        <w:spacing w:before="100" w:beforeAutospacing="1"/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</w:rPr>
      </w:pPr>
      <w:r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  <w:lang w:val="Spanish"/>
        </w:rPr>
        <w:drawing>
          <wp:anchor distT="0" distB="0" distL="114300" distR="114300" simplePos="0" relativeHeight="251658240" behindDoc="0" locked="0" layoutInCell="1" allowOverlap="1" wp14:editId="3D106403" wp14:anchorId="0F9AB598">
            <wp:simplePos x="0" y="0"/>
            <wp:positionH relativeFrom="margin">
              <wp:posOffset>4366750</wp:posOffset>
            </wp:positionH>
            <wp:positionV relativeFrom="margin">
              <wp:posOffset>-31115</wp:posOffset>
            </wp:positionV>
            <wp:extent cx="2606675" cy="361315"/>
            <wp:effectExtent l="0" t="0" r="3175" b="635"/>
            <wp:wrapSquare wrapText="bothSides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2E8"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  <w:lang w:val="Spanish"/>
        </w:rPr>
        <w:t xml:space="preserve">INFORME DE ESTADO DEL PROYECTO EJECUTIVO </w:t>
      </w:r>
    </w:p>
    <w:p w:rsidR="00A367B9" w:rsidRDefault="00A367B9" w14:paraId="5073E370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11126" w:type="dxa"/>
        <w:tblLook w:val="04A0" w:firstRow="1" w:lastRow="0" w:firstColumn="1" w:lastColumn="0" w:noHBand="0" w:noVBand="1"/>
      </w:tblPr>
      <w:tblGrid>
        <w:gridCol w:w="4950"/>
        <w:gridCol w:w="1860"/>
        <w:gridCol w:w="4080"/>
        <w:gridCol w:w="236"/>
      </w:tblGrid>
      <w:tr w:rsidRPr="007D202B" w:rsidR="00912FD8" w:rsidTr="00912FD8" w14:paraId="511A7771" w14:textId="77777777">
        <w:trPr>
          <w:gridAfter w:val="1"/>
          <w:wAfter w:w="236" w:type="dxa"/>
          <w:trHeight w:val="457"/>
        </w:trPr>
        <w:tc>
          <w:tcPr>
            <w:tcW w:w="4950" w:type="dxa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08E932B5" w14:textId="77777777">
            <w:pPr>
              <w:bidi w:val="false"/>
              <w:ind w:left="-12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PERÍODO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754AF64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FECHA DE PREPARACIÓN</w:t>
            </w:r>
          </w:p>
        </w:tc>
        <w:tc>
          <w:tcPr>
            <w:tcW w:w="408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57D63E2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PREPARADO POR</w:t>
            </w:r>
          </w:p>
        </w:tc>
      </w:tr>
      <w:tr w:rsidRPr="007D202B" w:rsidR="00912FD8" w:rsidTr="00BB16D9" w14:paraId="71A69BE1" w14:textId="77777777">
        <w:trPr>
          <w:gridAfter w:val="1"/>
          <w:wAfter w:w="236" w:type="dxa"/>
          <w:trHeight w:val="720"/>
        </w:trPr>
        <w:tc>
          <w:tcPr>
            <w:tcW w:w="4950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7F6502C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60" w:type="dxa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6127F570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080" w:type="dxa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EAEEF3"/>
            <w:vAlign w:val="center"/>
            <w:hideMark/>
          </w:tcPr>
          <w:p w:rsidRPr="007D202B" w:rsidR="00912FD8" w:rsidP="00BB16D9" w:rsidRDefault="00912FD8" w14:paraId="54FFBA9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35BA1E6F" w14:textId="77777777">
        <w:trPr>
          <w:trHeight w:val="457"/>
        </w:trPr>
        <w:tc>
          <w:tcPr>
            <w:tcW w:w="10890" w:type="dxa"/>
            <w:gridSpan w:val="3"/>
            <w:tcBorders>
              <w:top w:val="single" w:color="BFBFBF" w:sz="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912FD8" w:rsidRDefault="00912FD8" w14:paraId="1FB70332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912FD8" w:rsidRDefault="00912FD8" w14:paraId="4B0263C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6E5C242A" w14:textId="77777777">
        <w:trPr>
          <w:trHeight w:val="1872"/>
        </w:trPr>
        <w:tc>
          <w:tcPr>
            <w:tcW w:w="10890" w:type="dxa"/>
            <w:gridSpan w:val="3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912FD8" w:rsidP="00BB16D9" w:rsidRDefault="00912FD8" w14:paraId="402E660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912FD8" w:rsidRDefault="00912FD8" w14:paraId="4F0E3034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6FB54505" w14:textId="77777777">
        <w:trPr>
          <w:trHeight w:val="457"/>
        </w:trPr>
        <w:tc>
          <w:tcPr>
            <w:tcW w:w="10890" w:type="dxa"/>
            <w:gridSpan w:val="3"/>
            <w:tcBorders>
              <w:top w:val="single" w:color="BFBFBF" w:themeColor="background1" w:themeShade="BF" w:sz="1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912FD8" w:rsidP="00C07318" w:rsidRDefault="00912FD8" w14:paraId="5FE440F6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 w:rsidRPr="007D202B"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</w:r>
            <w:r>
              <w:rPr>
                <w:rFonts w:ascii="Century Gothic" w:hAnsi="Century Gothic" w:eastAsia="Times New Roman" w:cs="Times New Roman"/>
                <w:noProof/>
                <w:color w:val="000000"/>
                <w:sz w:val="18"/>
                <w:szCs w:val="18"/>
                <w:lang w:val="Spanish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C07318" w:rsidRDefault="00912FD8" w14:paraId="529D182D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912FD8" w:rsidTr="00BB16D9" w14:paraId="17857E33" w14:textId="77777777">
        <w:trPr>
          <w:trHeight w:val="1872"/>
        </w:trPr>
        <w:tc>
          <w:tcPr>
            <w:tcW w:w="10890" w:type="dxa"/>
            <w:gridSpan w:val="3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912FD8" w:rsidP="00BB16D9" w:rsidRDefault="00912FD8" w14:paraId="1825C662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912FD8" w:rsidP="00C07318" w:rsidRDefault="00912FD8" w14:paraId="7C3850ED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912FD8" w:rsidRDefault="00912FD8" w14:paraId="774725CB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p w:rsidR="00C07318" w:rsidRDefault="00C07318" w14:paraId="7F81D095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p w:rsidRPr="00BF6565" w:rsidR="00C07318" w:rsidP="00583610" w:rsidRDefault="00C07318" w14:paraId="322BDD70" w14:textId="77777777">
      <w:pPr>
        <w:bidi w:val="false"/>
        <w:spacing w:line="276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82112" behindDoc="0" locked="0" layoutInCell="1" allowOverlap="1" wp14:editId="543F0E46" wp14:anchorId="11B7D3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6" name="Rectangle 6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C2FE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6" style="position:absolute;margin-left:210pt;margin-top:-1pt;width:79pt;height:49pt;z-index:2578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GyuQEAAEo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TZNEtKPHc4pT+o&#10;G/edVeSU7Y2UaprvpNcQU4tlT/ERzlFCdyI/anDTF2mRsWh8vGisxkwEJteL9arGSQg8ur5aL9DH&#10;LtV7cYSU71VwZHIYBYRSlOWHXymfrr5dwboJzOn5ycvjbixk1ss3pLsgj8gQVzQ/oNE2DIwKayIl&#10;A46d0fS656AosT896tpcXy0a3JMSzFfNCvcXSoCYdx+z3Is+4CaJDJTsI5iuR7hFoYIKB1Z4nZdr&#10;2oiPccH+/gts/wI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pu2GyuQEAAEoDAAAOAAAAAAAAAAAAAAAAAC4CAABkcnMvZTJv&#10;RG9jLnhtbFBLAQItABQABgAIAAAAIQDbwyXy2wAAAAkBAAAPAAAAAAAAAAAAAAAAABMEAABkcnMv&#10;ZG93bnJldi54bWxQSwUGAAAAAAQABADzAAAAGwUAAAAA&#10;" w14:anchorId="11B7D3A5">
                <v:textbox inset="2.16pt,1.44pt,0,1.44pt">
                  <w:txbxContent>
                    <w:p w:rsidR="00DB1734" w:rsidP="00C07318" w:rsidRDefault="00DB1734" w14:paraId="5AC2FE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83136" behindDoc="0" locked="0" layoutInCell="1" allowOverlap="1" wp14:editId="0DB5A8DB" wp14:anchorId="121369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7" name="Rectangle 6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AF8AB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7" style="position:absolute;margin-left:210pt;margin-top:-1pt;width:79pt;height:49pt;z-index:2578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AEuQEAAEo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T0ummWlDhucUp/&#10;UDfuukGRU7Y3Uqo836zXGGKLZU/hEc5RRDeTnzTY/EVaZCoaHy8aqykRgcn1Yr2qcRICj5ZX6wX6&#10;2KV6Lw4Q073ylmSHUUAoRVl++BXT6erbFazLYE7PZy9Nu6mQWS/fkO68PCJDXNH0gEYPfmRUDCZQ&#10;MuLYGY2vew6KkuGnQ12b5dWiwT0pwXzVrHB/oQSIefcxy53oPW6SSEDJPoDpeoRbFCqocGCF13m5&#10;8kZ8jAv2919g+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wbcAEuQEAAEoDAAAOAAAAAAAAAAAAAAAAAC4CAABkcnMvZTJv&#10;RG9jLnhtbFBLAQItABQABgAIAAAAIQDbwyXy2wAAAAkBAAAPAAAAAAAAAAAAAAAAABMEAABkcnMv&#10;ZG93bnJldi54bWxQSwUGAAAAAAQABADzAAAAGwUAAAAA&#10;" w14:anchorId="12136927">
                <v:textbox inset="2.16pt,1.44pt,0,1.44pt">
                  <w:txbxContent>
                    <w:p w:rsidR="00DB1734" w:rsidP="00C07318" w:rsidRDefault="00DB1734" w14:paraId="4AF8AB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84160" behindDoc="0" locked="0" layoutInCell="1" allowOverlap="1" wp14:editId="74660ACB" wp14:anchorId="0D1B891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8" name="Rectangle 6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F78CA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8" style="position:absolute;margin-left:210pt;margin-top:-1pt;width:79pt;height:49pt;z-index:2578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4GuQEAAEo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T0umlwVo5bnNJv&#10;1I27flTklB2MlCrPN+s1hdhh2VN4hHMU0c3kZw02f5EWmYvGx4vGak5EYHK9Wrc1TkLg0c3VeoU+&#10;dqneiwPE9EN5S7LDKCCUoiw//IrpdPXtCtZlMKfns5fm3VzIrNs3pDsvj8gQVzQ9oNGjnxgVowmU&#10;TDh2RuOfPQdFyfjToa7NzdWqwT0pwbJtWtQESoCYdx+z3InB4yaJBJTsA5h+QLhFoYIKB1Z4nZcr&#10;b8THuGB//wW2r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y4B4GuQEAAEoDAAAOAAAAAAAAAAAAAAAAAC4CAABkcnMvZTJv&#10;RG9jLnhtbFBLAQItABQABgAIAAAAIQDbwyXy2wAAAAkBAAAPAAAAAAAAAAAAAAAAABMEAABkcnMv&#10;ZG93bnJldi54bWxQSwUGAAAAAAQABADzAAAAGwUAAAAA&#10;" w14:anchorId="0D1B8911">
                <v:textbox inset="2.16pt,1.44pt,0,1.44pt">
                  <w:txbxContent>
                    <w:p w:rsidR="00DB1734" w:rsidP="00C07318" w:rsidRDefault="00DB1734" w14:paraId="3F78CA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85184" behindDoc="0" locked="0" layoutInCell="1" allowOverlap="1" wp14:editId="19846A08" wp14:anchorId="09B901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29" name="Rectangle 6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F9CA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9" style="position:absolute;margin-left:210pt;margin-top:-1pt;width:79pt;height:49pt;z-index:2578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rNr+wuQEAAEoDAAAOAAAAAAAAAAAAAAAAAC4CAABkcnMvZTJv&#10;RG9jLnhtbFBLAQItABQABgAIAAAAIQDbwyXy2wAAAAkBAAAPAAAAAAAAAAAAAAAAABMEAABkcnMv&#10;ZG93bnJldi54bWxQSwUGAAAAAAQABADzAAAAGwUAAAAA&#10;" w14:anchorId="09B901BD">
                <v:textbox inset="2.16pt,1.44pt,0,1.44pt">
                  <w:txbxContent>
                    <w:p w:rsidR="00DB1734" w:rsidP="00C07318" w:rsidRDefault="00DB1734" w14:paraId="50F9CA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86208" behindDoc="0" locked="0" layoutInCell="1" allowOverlap="1" wp14:editId="6362484B" wp14:anchorId="07E47B7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0" name="Rectangle 6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53CFB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0" style="position:absolute;margin-left:210pt;margin-top:-1pt;width:79pt;height:49pt;z-index:2578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TRs8GuQEAAEsDAAAOAAAAAAAAAAAAAAAAAC4CAABkcnMvZTJv&#10;RG9jLnhtbFBLAQItABQABgAIAAAAIQDbwyXy2wAAAAkBAAAPAAAAAAAAAAAAAAAAABMEAABkcnMv&#10;ZG93bnJldi54bWxQSwUGAAAAAAQABADzAAAAGwUAAAAA&#10;" w14:anchorId="07E47B7E">
                <v:textbox inset="2.16pt,1.44pt,0,1.44pt">
                  <w:txbxContent>
                    <w:p w:rsidR="00DB1734" w:rsidP="00C07318" w:rsidRDefault="00DB1734" w14:paraId="153CFB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87232" behindDoc="0" locked="0" layoutInCell="1" allowOverlap="1" wp14:editId="58F9B938" wp14:anchorId="4C7C55F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1" name="Rectangle 6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9457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1" style="position:absolute;margin-left:210pt;margin-top:-1pt;width:79pt;height:49pt;z-index:2578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ys+azuQEAAEsDAAAOAAAAAAAAAAAAAAAAAC4CAABkcnMvZTJv&#10;RG9jLnhtbFBLAQItABQABgAIAAAAIQDbwyXy2wAAAAkBAAAPAAAAAAAAAAAAAAAAABMEAABkcnMv&#10;ZG93bnJldi54bWxQSwUGAAAAAAQABADzAAAAGwUAAAAA&#10;" w14:anchorId="4C7C55F0">
                <v:textbox inset="2.16pt,1.44pt,0,1.44pt">
                  <w:txbxContent>
                    <w:p w:rsidR="00DB1734" w:rsidP="00C07318" w:rsidRDefault="00DB1734" w14:paraId="189457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88256" behindDoc="0" locked="0" layoutInCell="1" allowOverlap="1" wp14:editId="5AF134DF" wp14:anchorId="7F437B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2" name="Rectangle 6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F55E5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2" style="position:absolute;margin-left:210pt;margin-top:-1pt;width:79pt;height:49pt;z-index:2578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23uA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u1VHiecOp/QD&#10;deN+sIqcs6ORUpX5Fr2mmHose45PcIkSuoX8rMGVL9Iic9X4dNVYzZkITG5Wm3WLkxB4dHezWaGP&#10;XZq34ggpf1HBkeIwCgilKsuP31I+X329gnUFzPn54uV5P1cyy7Z7hboP8oQUcUfzIxptw8SosCZS&#10;MuHcGU2/DhwUJfarR2G7u5uiQ67Bct2tcYGhBgh6/z7LvRgDrpLIQMkhghlGxFslqrBwYpXYZbvK&#10;SryPK/i3f2D3Gw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JCq7be4AQAASwMAAA4AAAAAAAAAAAAAAAAALgIAAGRycy9lMm9E&#10;b2MueG1sUEsBAi0AFAAGAAgAAAAhANvDJfLbAAAACQEAAA8AAAAAAAAAAAAAAAAAEgQAAGRycy9k&#10;b3ducmV2LnhtbFBLBQYAAAAABAAEAPMAAAAaBQAAAAA=&#10;" w14:anchorId="7F437BCC">
                <v:textbox inset="2.16pt,1.44pt,0,1.44pt">
                  <w:txbxContent>
                    <w:p w:rsidR="00DB1734" w:rsidP="00C07318" w:rsidRDefault="00DB1734" w14:paraId="6F55E5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89280" behindDoc="0" locked="0" layoutInCell="1" allowOverlap="1" wp14:editId="23831AB5" wp14:anchorId="7286414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3" name="Rectangle 6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7F9E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3" style="position:absolute;margin-left:210pt;margin-top:-1pt;width:79pt;height:49pt;z-index:2578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V/EAroBAABLAwAADgAAAAAAAAAAAAAAAAAuAgAAZHJzL2Uy&#10;b0RvYy54bWxQSwECLQAUAAYACAAAACEA28Ml8tsAAAAJAQAADwAAAAAAAAAAAAAAAAAUBAAAZHJz&#10;L2Rvd25yZXYueG1sUEsFBgAAAAAEAAQA8wAAABwFAAAAAA==&#10;" w14:anchorId="72864146">
                <v:textbox inset="2.16pt,1.44pt,0,1.44pt">
                  <w:txbxContent>
                    <w:p w:rsidR="00DB1734" w:rsidP="00C07318" w:rsidRDefault="00DB1734" w14:paraId="437F9E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0304" behindDoc="0" locked="0" layoutInCell="1" allowOverlap="1" wp14:editId="799279F5" wp14:anchorId="77A46A6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4" name="Rectangle 6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F87D4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4" style="position:absolute;margin-left:210pt;margin-top:-1pt;width:79pt;height:49pt;z-index:2578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Jn7v7oBAABLAwAADgAAAAAAAAAAAAAAAAAuAgAAZHJzL2Uy&#10;b0RvYy54bWxQSwECLQAUAAYACAAAACEA28Ml8tsAAAAJAQAADwAAAAAAAAAAAAAAAAAUBAAAZHJz&#10;L2Rvd25yZXYueG1sUEsFBgAAAAAEAAQA8wAAABwFAAAAAA==&#10;" w14:anchorId="77A46A64">
                <v:textbox inset="2.16pt,1.44pt,0,1.44pt">
                  <w:txbxContent>
                    <w:p w:rsidR="00DB1734" w:rsidP="00C07318" w:rsidRDefault="00DB1734" w14:paraId="7F87D4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1328" behindDoc="0" locked="0" layoutInCell="1" allowOverlap="1" wp14:editId="39FAD224" wp14:anchorId="035DA11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5" name="Rectangle 6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E34B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5" style="position:absolute;margin-left:210pt;margin-top:-1pt;width:79pt;height:49pt;z-index:2578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WzSCroBAABLAwAADgAAAAAAAAAAAAAAAAAuAgAAZHJzL2Uy&#10;b0RvYy54bWxQSwECLQAUAAYACAAAACEA28Ml8tsAAAAJAQAADwAAAAAAAAAAAAAAAAAUBAAAZHJz&#10;L2Rvd25yZXYueG1sUEsFBgAAAAAEAAQA8wAAABwFAAAAAA==&#10;" w14:anchorId="035DA11F">
                <v:textbox inset="2.16pt,1.44pt,0,1.44pt">
                  <w:txbxContent>
                    <w:p w:rsidR="00DB1734" w:rsidP="00C07318" w:rsidRDefault="00DB1734" w14:paraId="63E34B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2352" behindDoc="0" locked="0" layoutInCell="1" allowOverlap="1" wp14:editId="07620C85" wp14:anchorId="665C8B8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6" name="Rectangle 6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8058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6" style="position:absolute;margin-left:210pt;margin-top:-1pt;width:79pt;height:49pt;z-index:2578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kO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TZLJaUeO5wSn9Q&#10;N+47q8gp2xsp1TTfSa8hphbLnuIjnKOE7kR+1OCmL9IiY9H4eNFYjZkITK4X61WNkxB4dH21XqCP&#10;Xar34ggp36vgyOQwCgilKMsPv1I+XX27gnUTmNPzk5fH3VjIzOvlG9RdkEekiDuaH9BoGwZGhTWR&#10;kgHnzmh63XNQlNifHoVtrq8W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13XZDroBAABLAwAADgAAAAAAAAAAAAAAAAAuAgAAZHJzL2Uy&#10;b0RvYy54bWxQSwECLQAUAAYACAAAACEA28Ml8tsAAAAJAQAADwAAAAAAAAAAAAAAAAAUBAAAZHJz&#10;L2Rvd25yZXYueG1sUEsFBgAAAAAEAAQA8wAAABwFAAAAAA==&#10;" w14:anchorId="665C8B8A">
                <v:textbox inset="2.16pt,1.44pt,0,1.44pt">
                  <w:txbxContent>
                    <w:p w:rsidR="00DB1734" w:rsidP="00C07318" w:rsidRDefault="00DB1734" w14:paraId="548058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3376" behindDoc="0" locked="0" layoutInCell="1" allowOverlap="1" wp14:editId="72137749" wp14:anchorId="5787068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7" name="Rectangle 6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8F51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7" style="position:absolute;margin-left:210pt;margin-top:-1pt;width:79pt;height:49pt;z-index:2578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oDwu7oBAABLAwAADgAAAAAAAAAAAAAAAAAuAgAAZHJzL2Uy&#10;b0RvYy54bWxQSwECLQAUAAYACAAAACEA28Ml8tsAAAAJAQAADwAAAAAAAAAAAAAAAAAUBAAAZHJz&#10;L2Rvd25yZXYueG1sUEsFBgAAAAAEAAQA8wAAABwFAAAAAA==&#10;" w14:anchorId="5787068F">
                <v:textbox inset="2.16pt,1.44pt,0,1.44pt">
                  <w:txbxContent>
                    <w:p w:rsidR="00DB1734" w:rsidP="00C07318" w:rsidRDefault="00DB1734" w14:paraId="708F51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4400" behindDoc="0" locked="0" layoutInCell="1" allowOverlap="1" wp14:editId="36487070" wp14:anchorId="6FD4157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8" name="Rectangle 6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AA49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8" style="position:absolute;margin-left:210pt;margin-top:-1pt;width:79pt;height:49pt;z-index:2578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c/tevuQEAAEsDAAAOAAAAAAAAAAAAAAAAAC4CAABkcnMvZTJv&#10;RG9jLnhtbFBLAQItABQABgAIAAAAIQDbwyXy2wAAAAkBAAAPAAAAAAAAAAAAAAAAABMEAABkcnMv&#10;ZG93bnJldi54bWxQSwUGAAAAAAQABADzAAAAGwUAAAAA&#10;" w14:anchorId="6FD41577">
                <v:textbox inset="2.16pt,1.44pt,0,1.44pt">
                  <w:txbxContent>
                    <w:p w:rsidR="00DB1734" w:rsidP="00C07318" w:rsidRDefault="00DB1734" w14:paraId="42AA49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5424" behindDoc="0" locked="0" layoutInCell="1" allowOverlap="1" wp14:editId="05FC45A6" wp14:anchorId="140E5C6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39" name="Rectangle 6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8650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9" style="position:absolute;margin-left:210pt;margin-top:-1pt;width:79pt;height:49pt;z-index:2578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Qv+GroBAABLAwAADgAAAAAAAAAAAAAAAAAuAgAAZHJzL2Uy&#10;b0RvYy54bWxQSwECLQAUAAYACAAAACEA28Ml8tsAAAAJAQAADwAAAAAAAAAAAAAAAAAUBAAAZHJz&#10;L2Rvd25yZXYueG1sUEsFBgAAAAAEAAQA8wAAABwFAAAAAA==&#10;" w14:anchorId="140E5C6C">
                <v:textbox inset="2.16pt,1.44pt,0,1.44pt">
                  <w:txbxContent>
                    <w:p w:rsidR="00DB1734" w:rsidP="00C07318" w:rsidRDefault="00DB1734" w14:paraId="038650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6448" behindDoc="0" locked="0" layoutInCell="1" allowOverlap="1" wp14:editId="778CAB00" wp14:anchorId="3A089D7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0" name="Rectangle 6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BCCF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0" style="position:absolute;margin-left:210pt;margin-top:-1pt;width:79pt;height:49pt;z-index:2578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ZtnVLoBAABLAwAADgAAAAAAAAAAAAAAAAAuAgAAZHJzL2Uy&#10;b0RvYy54bWxQSwECLQAUAAYACAAAACEA28Ml8tsAAAAJAQAADwAAAAAAAAAAAAAAAAAUBAAAZHJz&#10;L2Rvd25yZXYueG1sUEsFBgAAAAAEAAQA8wAAABwFAAAAAA==&#10;" w14:anchorId="3A089D70">
                <v:textbox inset="2.16pt,1.44pt,0,1.44pt">
                  <w:txbxContent>
                    <w:p w:rsidR="00DB1734" w:rsidP="00C07318" w:rsidRDefault="00DB1734" w14:paraId="5DBCCF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7472" behindDoc="0" locked="0" layoutInCell="1" allowOverlap="1" wp14:editId="26B5FFB6" wp14:anchorId="6A890C9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1" name="Rectangle 6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02CE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1" style="position:absolute;margin-left:210pt;margin-top:-1pt;width:79pt;height:49pt;z-index:2578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0bk7huQEAAEsDAAAOAAAAAAAAAAAAAAAAAC4CAABkcnMvZTJv&#10;RG9jLnhtbFBLAQItABQABgAIAAAAIQDbwyXy2wAAAAkBAAAPAAAAAAAAAAAAAAAAABMEAABkcnMv&#10;ZG93bnJldi54bWxQSwUGAAAAAAQABADzAAAAGwUAAAAA&#10;" w14:anchorId="6A890C9E">
                <v:textbox inset="2.16pt,1.44pt,0,1.44pt">
                  <w:txbxContent>
                    <w:p w:rsidR="00DB1734" w:rsidP="00C07318" w:rsidRDefault="00DB1734" w14:paraId="5602CE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8496" behindDoc="0" locked="0" layoutInCell="1" allowOverlap="1" wp14:editId="6F702F38" wp14:anchorId="2F1FBBB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2" name="Rectangle 6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10FC2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2" style="position:absolute;margin-left:210pt;margin-top:-1pt;width:79pt;height:49pt;z-index:2578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Wd0XluQEAAEsDAAAOAAAAAAAAAAAAAAAAAC4CAABkcnMvZTJv&#10;RG9jLnhtbFBLAQItABQABgAIAAAAIQDbwyXy2wAAAAkBAAAPAAAAAAAAAAAAAAAAABMEAABkcnMv&#10;ZG93bnJldi54bWxQSwUGAAAAAAQABADzAAAAGwUAAAAA&#10;" w14:anchorId="2F1FBBB1">
                <v:textbox inset="2.16pt,1.44pt,0,1.44pt">
                  <w:txbxContent>
                    <w:p w:rsidR="00DB1734" w:rsidP="00C07318" w:rsidRDefault="00DB1734" w14:paraId="210FC2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899520" behindDoc="0" locked="0" layoutInCell="1" allowOverlap="1" wp14:editId="7E200EB7" wp14:anchorId="3DD060D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3" name="Rectangle 6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7398C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3" style="position:absolute;margin-left:210pt;margin-top:-1pt;width:79pt;height:49pt;z-index:2578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4JsULoBAABLAwAADgAAAAAAAAAAAAAAAAAuAgAAZHJzL2Uy&#10;b0RvYy54bWxQSwECLQAUAAYACAAAACEA28Ml8tsAAAAJAQAADwAAAAAAAAAAAAAAAAAUBAAAZHJz&#10;L2Rvd25yZXYueG1sUEsFBgAAAAAEAAQA8wAAABwFAAAAAA==&#10;" w14:anchorId="3DD060D8">
                <v:textbox inset="2.16pt,1.44pt,0,1.44pt">
                  <w:txbxContent>
                    <w:p w:rsidR="00DB1734" w:rsidP="00C07318" w:rsidRDefault="00DB1734" w14:paraId="47398C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0544" behindDoc="0" locked="0" layoutInCell="1" allowOverlap="1" wp14:editId="19B6040C" wp14:anchorId="2EE170E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4" name="Rectangle 6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0C542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4" style="position:absolute;margin-left:210pt;margin-top:-1pt;width:79pt;height:49pt;z-index:2579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EkRT7boBAABLAwAADgAAAAAAAAAAAAAAAAAuAgAAZHJzL2Uy&#10;b0RvYy54bWxQSwECLQAUAAYACAAAACEA28Ml8tsAAAAJAQAADwAAAAAAAAAAAAAAAAAUBAAAZHJz&#10;L2Rvd25yZXYueG1sUEsFBgAAAAAEAAQA8wAAABwFAAAAAA==&#10;" w14:anchorId="2EE170ED">
                <v:textbox inset="2.16pt,1.44pt,0,1.44pt">
                  <w:txbxContent>
                    <w:p w:rsidR="00DB1734" w:rsidP="00C07318" w:rsidRDefault="00DB1734" w14:paraId="00C542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1568" behindDoc="0" locked="0" layoutInCell="1" allowOverlap="1" wp14:editId="27D114BF" wp14:anchorId="76C612E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5" name="Rectangle 6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5AC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5" style="position:absolute;margin-left:210pt;margin-top:-1pt;width:79pt;height:49pt;z-index:2579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Oxeli7AQAASwMAAA4AAAAAAAAAAAAAAAAALgIAAGRycy9l&#10;Mm9Eb2MueG1sUEsBAi0AFAAGAAgAAAAhANvDJfLbAAAACQEAAA8AAAAAAAAAAAAAAAAAFQQAAGRy&#10;cy9kb3ducmV2LnhtbFBLBQYAAAAABAAEAPMAAAAdBQAAAAA=&#10;" w14:anchorId="76C612ED">
                <v:textbox inset="2.16pt,1.44pt,0,1.44pt">
                  <w:txbxContent>
                    <w:p w:rsidR="00DB1734" w:rsidP="00C07318" w:rsidRDefault="00DB1734" w14:paraId="6B5AC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2592" behindDoc="0" locked="0" layoutInCell="1" allowOverlap="1" wp14:editId="28A512CD" wp14:anchorId="1B15A69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6" name="Rectangle 6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084EA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6" style="position:absolute;margin-left:210pt;margin-top:-1pt;width:79pt;height:49pt;z-index:2579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ahxXLoBAABLAwAADgAAAAAAAAAAAAAAAAAuAgAAZHJzL2Uy&#10;b0RvYy54bWxQSwECLQAUAAYACAAAACEA28Ml8tsAAAAJAQAADwAAAAAAAAAAAAAAAAAUBAAAZHJz&#10;L2Rvd25yZXYueG1sUEsFBgAAAAAEAAQA8wAAABwFAAAAAA==&#10;" w14:anchorId="1B15A69A">
                <v:textbox inset="2.16pt,1.44pt,0,1.44pt">
                  <w:txbxContent>
                    <w:p w:rsidR="00DB1734" w:rsidP="00C07318" w:rsidRDefault="00DB1734" w14:paraId="2084EA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3616" behindDoc="0" locked="0" layoutInCell="1" allowOverlap="1" wp14:editId="2436A080" wp14:anchorId="5FCF066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7" name="Rectangle 6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B614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7" style="position:absolute;margin-left:210pt;margin-top:-1pt;width:79pt;height:49pt;z-index:2579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F1Y6boBAABLAwAADgAAAAAAAAAAAAAAAAAuAgAAZHJzL2Uy&#10;b0RvYy54bWxQSwECLQAUAAYACAAAACEA28Ml8tsAAAAJAQAADwAAAAAAAAAAAAAAAAAUBAAAZHJz&#10;L2Rvd25yZXYueG1sUEsFBgAAAAAEAAQA8wAAABwFAAAAAA==&#10;" w14:anchorId="5FCF066E">
                <v:textbox inset="2.16pt,1.44pt,0,1.44pt">
                  <w:txbxContent>
                    <w:p w:rsidR="00DB1734" w:rsidP="00C07318" w:rsidRDefault="00DB1734" w14:paraId="1DB614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4640" behindDoc="0" locked="0" layoutInCell="1" allowOverlap="1" wp14:editId="563BCDF4" wp14:anchorId="5EB80F9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8" name="Rectangle 6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DE43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8" style="position:absolute;margin-left:210pt;margin-top:-1pt;width:79pt;height:49pt;z-index:2579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/9ugEAAEs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joVb3CWVlmcEp/&#10;UDdm+1GSU3bQQsg036TX5EOLZU/+Ec5RQDeRnxWY9EVaZM4aHy8ayzkSjsn1ct2UOAmOR9er9RJ9&#10;7FK8F3sI8V46Q5LTUUAoWVl2+BXi6erbFaxLYE7PJy/OuzmTqarmDerOiSNSxB2ND2jU6KaO8lF7&#10;Siace0fD656BpGT8aVHY+nq1rHFRclA1dYOiQA4Q9O5jllk+OFwlHoGSvQfdD4g3S5Rh4cQysfN2&#10;pZX4GG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iN//boBAABLAwAADgAAAAAAAAAAAAAAAAAuAgAAZHJzL2Uy&#10;b0RvYy54bWxQSwECLQAUAAYACAAAACEA28Ml8tsAAAAJAQAADwAAAAAAAAAAAAAAAAAUBAAAZHJz&#10;L2Rvd25yZXYueG1sUEsFBgAAAAAEAAQA8wAAABwFAAAAAA==&#10;" w14:anchorId="5EB80F9C">
                <v:textbox inset="2.16pt,1.44pt,0,1.44pt">
                  <w:txbxContent>
                    <w:p w:rsidR="00DB1734" w:rsidP="00C07318" w:rsidRDefault="00DB1734" w14:paraId="22DE43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5664" behindDoc="0" locked="0" layoutInCell="1" allowOverlap="1" wp14:editId="229F9A63" wp14:anchorId="4F58F4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249" name="Rectangle 6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AACA7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9" style="position:absolute;margin-left:210pt;margin-top:-1pt;width:79pt;height:49pt;z-index:2579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+9ZWSLoBAABLAwAADgAAAAAAAAAAAAAAAAAuAgAAZHJzL2Uy&#10;b0RvYy54bWxQSwECLQAUAAYACAAAACEA28Ml8tsAAAAJAQAADwAAAAAAAAAAAAAAAAAUBAAAZHJz&#10;L2Rvd25yZXYueG1sUEsFBgAAAAAEAAQA8wAAABwFAAAAAA==&#10;" w14:anchorId="4F58F443">
                <v:textbox inset="2.16pt,1.44pt,0,1.44pt">
                  <w:txbxContent>
                    <w:p w:rsidR="00DB1734" w:rsidP="00C07318" w:rsidRDefault="00DB1734" w14:paraId="2AACA7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1264" behindDoc="0" locked="0" layoutInCell="1" allowOverlap="1" wp14:editId="79C8F26B" wp14:anchorId="5FF29E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0" name="Rectangle 6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4CA9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0" style="position:absolute;margin-left:210pt;margin-top:11pt;width:77pt;height:162pt;z-index:2579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LtK2ZO6AQAATAMAAA4AAAAAAAAAAAAAAAAALgIAAGRycy9l&#10;Mm9Eb2MueG1sUEsBAi0AFAAGAAgAAAAhAMXESR/cAAAACgEAAA8AAAAAAAAAAAAAAAAAFAQAAGRy&#10;cy9kb3ducmV2LnhtbFBLBQYAAAAABAAEAPMAAAAdBQAAAAA=&#10;" w14:anchorId="5FF29EF4">
                <v:textbox inset="2.16pt,1.44pt,0,1.44pt">
                  <w:txbxContent>
                    <w:p w:rsidR="00DB1734" w:rsidP="00C07318" w:rsidRDefault="00DB1734" w14:paraId="6E4CA9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2288" behindDoc="0" locked="0" layoutInCell="1" allowOverlap="1" wp14:editId="4BC96CFE" wp14:anchorId="2D08F5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1" name="Rectangle 6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72037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1" style="position:absolute;margin-left:210pt;margin-top:11pt;width:79pt;height:162pt;z-index:2579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BkTK0LkBAABMAwAADgAAAAAAAAAAAAAAAAAuAgAAZHJzL2Uy&#10;b0RvYy54bWxQSwECLQAUAAYACAAAACEAtmP75twAAAAKAQAADwAAAAAAAAAAAAAAAAATBAAAZHJz&#10;L2Rvd25yZXYueG1sUEsFBgAAAAAEAAQA8wAAABwFAAAAAA==&#10;" w14:anchorId="2D08F5C6">
                <v:textbox inset="2.16pt,1.44pt,0,1.44pt">
                  <w:txbxContent>
                    <w:p w:rsidR="00DB1734" w:rsidP="00C07318" w:rsidRDefault="00DB1734" w14:paraId="072037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3312" behindDoc="0" locked="0" layoutInCell="1" allowOverlap="1" wp14:editId="56EB8429" wp14:anchorId="096731B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2" name="Rectangle 6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96EB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2" style="position:absolute;margin-left:210pt;margin-top:11pt;width:77pt;height:162pt;z-index:2579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JEQZ+6AQAATAMAAA4AAAAAAAAAAAAAAAAALgIAAGRycy9l&#10;Mm9Eb2MueG1sUEsBAi0AFAAGAAgAAAAhAMXESR/cAAAACgEAAA8AAAAAAAAAAAAAAAAAFAQAAGRy&#10;cy9kb3ducmV2LnhtbFBLBQYAAAAABAAEAPMAAAAdBQAAAAA=&#10;" w14:anchorId="096731BB">
                <v:textbox inset="2.16pt,1.44pt,0,1.44pt">
                  <w:txbxContent>
                    <w:p w:rsidR="00DB1734" w:rsidP="00C07318" w:rsidRDefault="00DB1734" w14:paraId="2396EB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4336" behindDoc="0" locked="0" layoutInCell="1" allowOverlap="1" wp14:editId="60133198" wp14:anchorId="2439FFB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3" name="Rectangle 6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7A7C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3" style="position:absolute;margin-left:210pt;margin-top:11pt;width:77pt;height:162pt;z-index:2579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C7AtXS6AQAATAMAAA4AAAAAAAAAAAAAAAAALgIAAGRycy9l&#10;Mm9Eb2MueG1sUEsBAi0AFAAGAAgAAAAhAMXESR/cAAAACgEAAA8AAAAAAAAAAAAAAAAAFAQAAGRy&#10;cy9kb3ducmV2LnhtbFBLBQYAAAAABAAEAPMAAAAdBQAAAAA=&#10;" w14:anchorId="2439FFB3">
                <v:textbox inset="2.16pt,1.44pt,0,1.44pt">
                  <w:txbxContent>
                    <w:p w:rsidR="00DB1734" w:rsidP="00C07318" w:rsidRDefault="00DB1734" w14:paraId="427A7C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5360" behindDoc="0" locked="0" layoutInCell="1" allowOverlap="1" wp14:editId="6C780C59" wp14:anchorId="5B627D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4" name="Rectangle 6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C550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4" style="position:absolute;margin-left:210pt;margin-top:11pt;width:79pt;height:162pt;z-index:2579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43Q4iuwEAAEwDAAAOAAAAAAAAAAAAAAAAAC4CAABkcnMv&#10;ZTJvRG9jLnhtbFBLAQItABQABgAIAAAAIQC2Y/vm3AAAAAoBAAAPAAAAAAAAAAAAAAAAABUEAABk&#10;cnMvZG93bnJldi54bWxQSwUGAAAAAAQABADzAAAAHgUAAAAA&#10;" w14:anchorId="5B627D91">
                <v:textbox inset="2.16pt,1.44pt,0,1.44pt">
                  <w:txbxContent>
                    <w:p w:rsidR="00DB1734" w:rsidP="00C07318" w:rsidRDefault="00DB1734" w14:paraId="1EC550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6384" behindDoc="0" locked="0" layoutInCell="1" allowOverlap="1" wp14:editId="1A26F3DE" wp14:anchorId="547EA9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5" name="Rectangle 6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478DF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5" style="position:absolute;margin-left:210pt;margin-top:11pt;width:77pt;height:162pt;z-index:2579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EXTHWG6AQAATAMAAA4AAAAAAAAAAAAAAAAALgIAAGRycy9l&#10;Mm9Eb2MueG1sUEsBAi0AFAAGAAgAAAAhAMXESR/cAAAACgEAAA8AAAAAAAAAAAAAAAAAFAQAAGRy&#10;cy9kb3ducmV2LnhtbFBLBQYAAAAABAAEAPMAAAAdBQAAAAA=&#10;" w14:anchorId="547EA904">
                <v:textbox inset="2.16pt,1.44pt,0,1.44pt">
                  <w:txbxContent>
                    <w:p w:rsidR="00DB1734" w:rsidP="00C07318" w:rsidRDefault="00DB1734" w14:paraId="3478DF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7408" behindDoc="0" locked="0" layoutInCell="1" allowOverlap="1" wp14:editId="6830F686" wp14:anchorId="63665753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6" name="Rectangle 6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AAC4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6" style="position:absolute;margin-left:211pt;margin-top:11pt;width:77pt;height:162pt;z-index:2579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0FlxhroBAABMAwAADgAAAAAAAAAAAAAAAAAuAgAAZHJzL2Uy&#10;b0RvYy54bWxQSwECLQAUAAYACAAAACEAq0HVJtsAAAAKAQAADwAAAAAAAAAAAAAAAAAUBAAAZHJz&#10;L2Rvd25yZXYueG1sUEsFBgAAAAAEAAQA8wAAABwFAAAAAA==&#10;" w14:anchorId="63665753">
                <v:textbox inset="2.16pt,1.44pt,0,1.44pt">
                  <w:txbxContent>
                    <w:p w:rsidR="00DB1734" w:rsidP="00C07318" w:rsidRDefault="00DB1734" w14:paraId="45AAC4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8432" behindDoc="0" locked="0" layoutInCell="1" allowOverlap="1" wp14:editId="5926A8B8" wp14:anchorId="396E57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57" name="Rectangle 6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29A8D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7" style="position:absolute;margin-left:210pt;margin-top:11pt;width:79pt;height:162pt;z-index:2579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tV2LFuwEAAEwDAAAOAAAAAAAAAAAAAAAAAC4CAABkcnMv&#10;ZTJvRG9jLnhtbFBLAQItABQABgAIAAAAIQC2Y/vm3AAAAAoBAAAPAAAAAAAAAAAAAAAAABUEAABk&#10;cnMvZG93bnJldi54bWxQSwUGAAAAAAQABADzAAAAHgUAAAAA&#10;" w14:anchorId="396E57AF">
                <v:textbox inset="2.16pt,1.44pt,0,1.44pt">
                  <w:txbxContent>
                    <w:p w:rsidR="00DB1734" w:rsidP="00C07318" w:rsidRDefault="00DB1734" w14:paraId="029A8D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9456" behindDoc="0" locked="0" layoutInCell="1" allowOverlap="1" wp14:editId="5A265069" wp14:anchorId="3B2374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8" name="Rectangle 6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DC46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8" style="position:absolute;margin-left:210pt;margin-top:11pt;width:77pt;height:162pt;z-index:2579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N9xuaG6AQAATAMAAA4AAAAAAAAAAAAAAAAALgIAAGRycy9l&#10;Mm9Eb2MueG1sUEsBAi0AFAAGAAgAAAAhAMXESR/cAAAACgEAAA8AAAAAAAAAAAAAAAAAFAQAAGRy&#10;cy9kb3ducmV2LnhtbFBLBQYAAAAABAAEAPMAAAAdBQAAAAA=&#10;" w14:anchorId="3B237402">
                <v:textbox inset="2.16pt,1.44pt,0,1.44pt">
                  <w:txbxContent>
                    <w:p w:rsidR="00DB1734" w:rsidP="00C07318" w:rsidRDefault="00DB1734" w14:paraId="4DC46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0480" behindDoc="0" locked="0" layoutInCell="1" allowOverlap="1" wp14:editId="73956931" wp14:anchorId="0AE7A4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259" name="Rectangle 6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8920A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9" style="position:absolute;margin-left:210pt;margin-top:11pt;width:77pt;height:162pt;z-index:2579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JP1TUq6AQAATAMAAA4AAAAAAAAAAAAAAAAALgIAAGRycy9l&#10;Mm9Eb2MueG1sUEsBAi0AFAAGAAgAAAAhAMXESR/cAAAACgEAAA8AAAAAAAAAAAAAAAAAFAQAAGRy&#10;cy9kb3ducmV2LnhtbFBLBQYAAAAABAAEAPMAAAAdBQAAAAA=&#10;" w14:anchorId="0AE7A444">
                <v:textbox inset="2.16pt,1.44pt,0,1.44pt">
                  <w:txbxContent>
                    <w:p w:rsidR="00DB1734" w:rsidP="00C07318" w:rsidRDefault="00DB1734" w14:paraId="28920A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1504" behindDoc="0" locked="0" layoutInCell="1" allowOverlap="1" wp14:editId="59392502" wp14:anchorId="45F168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0" name="Rectangle 6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74794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0" style="position:absolute;margin-left:210pt;margin-top:11pt;width:79pt;height:162pt;z-index:2579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ZYJOi6AQAATAMAAA4AAAAAAAAAAAAAAAAALgIAAGRycy9l&#10;Mm9Eb2MueG1sUEsBAi0AFAAGAAgAAAAhALZj++bcAAAACgEAAA8AAAAAAAAAAAAAAAAAFAQAAGRy&#10;cy9kb3ducmV2LnhtbFBLBQYAAAAABAAEAPMAAAAdBQAAAAA=&#10;" w14:anchorId="45F1683F">
                <v:textbox inset="2.16pt,1.44pt,0,1.44pt">
                  <w:txbxContent>
                    <w:p w:rsidR="00DB1734" w:rsidP="00C07318" w:rsidRDefault="00DB1734" w14:paraId="174794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2528" behindDoc="0" locked="0" layoutInCell="1" allowOverlap="1" wp14:editId="3C5A803C" wp14:anchorId="004D9B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1" name="Rectangle 6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D123D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1" style="position:absolute;margin-left:210pt;margin-top:11pt;width:79pt;height:162pt;z-index:2579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rc0AO6AQAATAMAAA4AAAAAAAAAAAAAAAAALgIAAGRycy9l&#10;Mm9Eb2MueG1sUEsBAi0AFAAGAAgAAAAhALZj++bcAAAACgEAAA8AAAAAAAAAAAAAAAAAFAQAAGRy&#10;cy9kb3ducmV2LnhtbFBLBQYAAAAABAAEAPMAAAAdBQAAAAA=&#10;" w14:anchorId="004D9BB1">
                <v:textbox inset="2.16pt,1.44pt,0,1.44pt">
                  <w:txbxContent>
                    <w:p w:rsidR="00DB1734" w:rsidP="00C07318" w:rsidRDefault="00DB1734" w14:paraId="3D123D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3552" behindDoc="0" locked="0" layoutInCell="1" allowOverlap="1" wp14:editId="6402C2F8" wp14:anchorId="76F65A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2" name="Rectangle 6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003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2" style="position:absolute;margin-left:210pt;margin-top:11pt;width:79pt;height:162pt;z-index:2579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1a85LkBAABMAwAADgAAAAAAAAAAAAAAAAAuAgAAZHJzL2Uy&#10;b0RvYy54bWxQSwECLQAUAAYACAAAACEAtmP75twAAAAKAQAADwAAAAAAAAAAAAAAAAATBAAAZHJz&#10;L2Rvd25yZXYueG1sUEsFBgAAAAAEAAQA8wAAABwFAAAAAA==&#10;" w14:anchorId="76F65AB5">
                <v:textbox inset="2.16pt,1.44pt,0,1.44pt">
                  <w:txbxContent>
                    <w:p w:rsidR="00DB1734" w:rsidP="00C07318" w:rsidRDefault="00DB1734" w14:paraId="18003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4576" behindDoc="0" locked="0" layoutInCell="1" allowOverlap="1" wp14:editId="38D86CFA" wp14:anchorId="58FE8F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3" name="Rectangle 6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A9F4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3" style="position:absolute;margin-left:210pt;margin-top:11pt;width:79pt;height:162pt;z-index:2579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gPugEAAEwDAAAOAAAAZHJzL2Uyb0RvYy54bWysU8tu2zAQvBfoPxC815Ilw3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NuqXEc4dd+om+&#10;cd9bRc7VwUip5v7Ofo0xdXjtOT7BJUu4nMVPGtz8RVlkKh6frh6rKROBxdv2dlNjJwRuNfVqdYMJ&#10;wlRvtyOk/FUFR+YFo4BcirX8+D3l89HXI3hvZnN+f17laT8VNcu2feW6D/KEGnFI8yMGbcPIqLAm&#10;UjJi4xlNvw8cFCX2m0dnm5tV2+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PSSA+6AQAATAMAAA4AAAAAAAAAAAAAAAAALgIAAGRycy9l&#10;Mm9Eb2MueG1sUEsBAi0AFAAGAAgAAAAhALZj++bcAAAACgEAAA8AAAAAAAAAAAAAAAAAFAQAAGRy&#10;cy9kb3ducmV2LnhtbFBLBQYAAAAABAAEAPMAAAAdBQAAAAA=&#10;" w14:anchorId="58FE8F9D">
                <v:textbox inset="2.16pt,1.44pt,0,1.44pt">
                  <w:txbxContent>
                    <w:p w:rsidR="00DB1734" w:rsidP="00C07318" w:rsidRDefault="00DB1734" w14:paraId="70A9F4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5600" behindDoc="0" locked="0" layoutInCell="1" allowOverlap="1" wp14:editId="6FDF591E" wp14:anchorId="61D97E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4" name="Rectangle 6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6F08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4" style="position:absolute;margin-left:210pt;margin-top:11pt;width:79pt;height:162pt;z-index:2579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Tx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NuqXEc4dd+om+&#10;cd9bRc7VwUip5v7Ofo0xdXjtOT7BJUu4nMVPGtz8RVlkKh6frh6rKROBxdvV7abGTgjcauq2vcEE&#10;Yaq32xFS/qqCI/OCUUAuxVp+/J7y+ejrEbw3szm/P6/ytJ+KmuWqfeW6D/KEGnFI8yMGbcPIqLAm&#10;UjJi4xlNvw8cFCX2m0dnm5t2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RFFPG6AQAATAMAAA4AAAAAAAAAAAAAAAAALgIAAGRycy9l&#10;Mm9Eb2MueG1sUEsBAi0AFAAGAAgAAAAhALZj++bcAAAACgEAAA8AAAAAAAAAAAAAAAAAFAQAAGRy&#10;cy9kb3ducmV2LnhtbFBLBQYAAAAABAAEAPMAAAAdBQAAAAA=&#10;" w14:anchorId="61D97EB9">
                <v:textbox inset="2.16pt,1.44pt,0,1.44pt">
                  <w:txbxContent>
                    <w:p w:rsidR="00DB1734" w:rsidP="00C07318" w:rsidRDefault="00DB1734" w14:paraId="606F08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6624" behindDoc="0" locked="0" layoutInCell="1" allowOverlap="1" wp14:editId="2B29BD43" wp14:anchorId="666AD2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5" name="Rectangle 6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CE9FD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5" style="position:absolute;margin-left:210pt;margin-top:11pt;width:79pt;height:162pt;z-index:2579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oweAauwEAAEwDAAAOAAAAAAAAAAAAAAAAAC4CAABkcnMv&#10;ZTJvRG9jLnhtbFBLAQItABQABgAIAAAAIQC2Y/vm3AAAAAoBAAAPAAAAAAAAAAAAAAAAABUEAABk&#10;cnMvZG93bnJldi54bWxQSwUGAAAAAAQABADzAAAAHgUAAAAA&#10;" w14:anchorId="666AD2E6">
                <v:textbox inset="2.16pt,1.44pt,0,1.44pt">
                  <w:txbxContent>
                    <w:p w:rsidR="00DB1734" w:rsidP="00C07318" w:rsidRDefault="00DB1734" w14:paraId="4CE9FD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7648" behindDoc="0" locked="0" layoutInCell="1" allowOverlap="1" wp14:editId="0EE716C2" wp14:anchorId="7B4E88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6" name="Rectangle 6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F53A7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6" style="position:absolute;margin-left:210pt;margin-top:11pt;width:79pt;height:162pt;z-index:2579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1LjP26AQAATAMAAA4AAAAAAAAAAAAAAAAALgIAAGRycy9l&#10;Mm9Eb2MueG1sUEsBAi0AFAAGAAgAAAAhALZj++bcAAAACgEAAA8AAAAAAAAAAAAAAAAAFAQAAGRy&#10;cy9kb3ducmV2LnhtbFBLBQYAAAAABAAEAPMAAAAdBQAAAAA=&#10;" w14:anchorId="7B4E88E8">
                <v:textbox inset="2.16pt,1.44pt,0,1.44pt">
                  <w:txbxContent>
                    <w:p w:rsidR="00DB1734" w:rsidP="00C07318" w:rsidRDefault="00DB1734" w14:paraId="1F53A7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8672" behindDoc="0" locked="0" layoutInCell="1" allowOverlap="1" wp14:editId="65F0F1CF" wp14:anchorId="5260C8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7" name="Rectangle 6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42E1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7" style="position:absolute;margin-left:210pt;margin-top:11pt;width:79pt;height:162pt;z-index:2579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gWuwEAAEw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FVs1pT4rjFLv1G&#10;37jrBkXO1d5IqXJ/s19jiC1eewqPcMkiLrP4SYPNX5RFpuLx6eqxmhIRWLxZ3Gxq7ITAraZeLteY&#10;IEz1fjtATD+UtyQvGAXkUqzlx18xnY++HcF7mc35/bxK034qauaL9RvXvZcn1IhDmh4w6MGPjIrB&#10;BEpGbDyj8c+Bg6Jk+OnQ2Wa9XDQ4KSWZb5oN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xz3gWuwEAAEwDAAAOAAAAAAAAAAAAAAAAAC4CAABkcnMv&#10;ZTJvRG9jLnhtbFBLAQItABQABgAIAAAAIQC2Y/vm3AAAAAoBAAAPAAAAAAAAAAAAAAAAABUEAABk&#10;cnMvZG93bnJldi54bWxQSwUGAAAAAAQABADzAAAAHgUAAAAA&#10;" w14:anchorId="5260C84C">
                <v:textbox inset="2.16pt,1.44pt,0,1.44pt">
                  <w:txbxContent>
                    <w:p w:rsidR="00DB1734" w:rsidP="00C07318" w:rsidRDefault="00DB1734" w14:paraId="6642E1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49696" behindDoc="0" locked="0" layoutInCell="1" allowOverlap="1" wp14:editId="3C8DDB20" wp14:anchorId="677989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8" name="Rectangle 6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F860F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8" style="position:absolute;margin-left:210pt;margin-top:11pt;width:79pt;height:162pt;z-index:2579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JjRNq6AQAATAMAAA4AAAAAAAAAAAAAAAAALgIAAGRycy9l&#10;Mm9Eb2MueG1sUEsBAi0AFAAGAAgAAAAhALZj++bcAAAACgEAAA8AAAAAAAAAAAAAAAAAFAQAAGRy&#10;cy9kb3ducmV2LnhtbFBLBQYAAAAABAAEAPMAAAAdBQAAAAA=&#10;" w14:anchorId="6779891C">
                <v:textbox inset="2.16pt,1.44pt,0,1.44pt">
                  <w:txbxContent>
                    <w:p w:rsidR="00DB1734" w:rsidP="00C07318" w:rsidRDefault="00DB1734" w14:paraId="3F860F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0720" behindDoc="0" locked="0" layoutInCell="1" allowOverlap="1" wp14:editId="3BDBB678" wp14:anchorId="291C40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69" name="Rectangle 6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BC09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9" style="position:absolute;margin-left:210pt;margin-top:11pt;width:79pt;height:162pt;z-index:2579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7Axuw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tmtaHEc4dd+o2+&#10;cd9ZRc7V3kippv5Ofg0xtXjtKT7CJUu4nMSPGtz0RVlkLB6frh6rMROBxc1is66xEwK3mnq5vMEE&#10;Yar32xFS/qGCI9OCUUAuxVp+/JXy+ejbEbw3sTm/P63yuB+Lmvli88Z1H+QJNeKQ5gcM2oaBUWFN&#10;pGTAxjOa/hw4KErsT4/ONjfLRYOTUpL5ulnjBENJkPX+Y5V70QecJZGBkkME0/XIt3hUaGHLirDL&#10;eE0z8TEv5N9/gt0r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+57AxuwEAAEwDAAAOAAAAAAAAAAAAAAAAAC4CAABkcnMv&#10;ZTJvRG9jLnhtbFBLAQItABQABgAIAAAAIQC2Y/vm3AAAAAoBAAAPAAAAAAAAAAAAAAAAABUEAABk&#10;cnMvZG93bnJldi54bWxQSwUGAAAAAAQABADzAAAAHgUAAAAA&#10;" w14:anchorId="291C404E">
                <v:textbox inset="2.16pt,1.44pt,0,1.44pt">
                  <w:txbxContent>
                    <w:p w:rsidR="00DB1734" w:rsidP="00C07318" w:rsidRDefault="00DB1734" w14:paraId="23BC09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1744" behindDoc="0" locked="0" layoutInCell="1" allowOverlap="1" wp14:editId="07E5B9F7" wp14:anchorId="76F3F4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0" name="Rectangle 6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C4F1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0" style="position:absolute;margin-left:210pt;margin-top:11pt;width:79pt;height:162pt;z-index:2579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4UDGO6AQAATAMAAA4AAAAAAAAAAAAAAAAALgIAAGRycy9l&#10;Mm9Eb2MueG1sUEsBAi0AFAAGAAgAAAAhALZj++bcAAAACgEAAA8AAAAAAAAAAAAAAAAAFAQAAGRy&#10;cy9kb3ducmV2LnhtbFBLBQYAAAAABAAEAPMAAAAdBQAAAAA=&#10;" w14:anchorId="76F3F407">
                <v:textbox inset="2.16pt,1.44pt,0,1.44pt">
                  <w:txbxContent>
                    <w:p w:rsidR="00DB1734" w:rsidP="00C07318" w:rsidRDefault="00DB1734" w14:paraId="54C4F1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2768" behindDoc="0" locked="0" layoutInCell="1" allowOverlap="1" wp14:editId="3204F622" wp14:anchorId="131BF1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1" name="Rectangle 6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0E32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1" style="position:absolute;margin-left:210pt;margin-top:11pt;width:79pt;height:162pt;z-index:2579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wpD4iLkBAABMAwAADgAAAAAAAAAAAAAAAAAuAgAAZHJzL2Uy&#10;b0RvYy54bWxQSwECLQAUAAYACAAAACEAtmP75twAAAAKAQAADwAAAAAAAAAAAAAAAAATBAAAZHJz&#10;L2Rvd25yZXYueG1sUEsFBgAAAAAEAAQA8wAAABwFAAAAAA==&#10;" w14:anchorId="131BF14E">
                <v:textbox inset="2.16pt,1.44pt,0,1.44pt">
                  <w:txbxContent>
                    <w:p w:rsidR="00DB1734" w:rsidP="00C07318" w:rsidRDefault="00DB1734" w14:paraId="0B0E32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3792" behindDoc="0" locked="0" layoutInCell="1" allowOverlap="1" wp14:editId="12368E6D" wp14:anchorId="036344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2" name="Rectangle 6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ECD8E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2" style="position:absolute;margin-left:210pt;margin-top:11pt;width:79pt;height:162pt;z-index:2579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RvugEAAEw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b3t1h0lnjvs0g/0&#10;jfvBKnKujkZKVfpb/Jpi6vHac3yCS5ZwWcTPGlz5oiwyV49PV4/VnInA4t3N3abFTgjc6trVao0J&#10;wjRvtyOk/EUFR8qCUUAu1Vp+/Jby+ejrEbxX2JzfL6s87+eqZrnqXrnugzyhRhzS/IhB2zAxKqyJ&#10;lEzYeEbTrwMHRYn96tHZbr26QSNyTZabboMTDDVB1vv3Ve7FGHCWRAZKDhHMMCLf6lGlhS2rwi7j&#10;VWbifV7Jv/0Eu9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calG+6AQAATAMAAA4AAAAAAAAAAAAAAAAALgIAAGRycy9l&#10;Mm9Eb2MueG1sUEsBAi0AFAAGAAgAAAAhALZj++bcAAAACgEAAA8AAAAAAAAAAAAAAAAAFAQAAGRy&#10;cy9kb3ducmV2LnhtbFBLBQYAAAAABAAEAPMAAAAdBQAAAAA=&#10;" w14:anchorId="0363440E">
                <v:textbox inset="2.16pt,1.44pt,0,1.44pt">
                  <w:txbxContent>
                    <w:p w:rsidR="00DB1734" w:rsidP="00C07318" w:rsidRDefault="00DB1734" w14:paraId="3ECD8E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4816" behindDoc="0" locked="0" layoutInCell="1" allowOverlap="1" wp14:editId="4BDC53B5" wp14:anchorId="5202AE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3" name="Rectangle 6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3F79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3" style="position:absolute;margin-left:210pt;margin-top:11pt;width:79pt;height:162pt;z-index:2579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CEuw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ZrWgxHGLXfqD&#10;vnHXDYqcqr2RUuX+Zr/GEFu89hQe4ZxFXGbxkwabvyiLTMXj48VjNSUisHi9uF7X2AmBW029XK4w&#10;QZjq/XaAmO6VtyQvGAXkUqzlh18xnY6+HcF7mc3p/bxK024qaubLxRvXnZdH1IhDmh4w6MGPjIrB&#10;BEpGbDyj8XXPQVEy/HTobLNaLhqclJLM180aJxhKgqx3H6vcid7jLIkElOwDmK5HvsWjQgtbVoSd&#10;xyvPxMe8kH//Cb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bnmCEuwEAAEwDAAAOAAAAAAAAAAAAAAAAAC4CAABkcnMv&#10;ZTJvRG9jLnhtbFBLAQItABQABgAIAAAAIQC2Y/vm3AAAAAoBAAAPAAAAAAAAAAAAAAAAABUEAABk&#10;cnMvZG93bnJldi54bWxQSwUGAAAAAAQABADzAAAAHgUAAAAA&#10;" w14:anchorId="5202AE0F">
                <v:textbox inset="2.16pt,1.44pt,0,1.44pt">
                  <w:txbxContent>
                    <w:p w:rsidR="00DB1734" w:rsidP="00C07318" w:rsidRDefault="00DB1734" w14:paraId="503F79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5840" behindDoc="0" locked="0" layoutInCell="1" allowOverlap="1" wp14:editId="10C8D787" wp14:anchorId="5E8433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4" name="Rectangle 6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F5758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4" style="position:absolute;margin-left:210pt;margin-top:11pt;width:79pt;height:162pt;z-index:2579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wJPHq6AQAATAMAAA4AAAAAAAAAAAAAAAAALgIAAGRycy9l&#10;Mm9Eb2MueG1sUEsBAi0AFAAGAAgAAAAhALZj++bcAAAACgEAAA8AAAAAAAAAAAAAAAAAFAQAAGRy&#10;cy9kb3ducmV2LnhtbFBLBQYAAAAABAAEAPMAAAAdBQAAAAA=&#10;" w14:anchorId="5E8433EC">
                <v:textbox inset="2.16pt,1.44pt,0,1.44pt">
                  <w:txbxContent>
                    <w:p w:rsidR="00DB1734" w:rsidP="00C07318" w:rsidRDefault="00DB1734" w14:paraId="5F5758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6864" behindDoc="0" locked="0" layoutInCell="1" allowOverlap="1" wp14:editId="386972E2" wp14:anchorId="040114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5" name="Rectangle 6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5BF7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5" style="position:absolute;margin-left:210pt;margin-top:11pt;width:79pt;height:162pt;z-index:2579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wjciRuwEAAEwDAAAOAAAAAAAAAAAAAAAAAC4CAABkcnMv&#10;ZTJvRG9jLnhtbFBLAQItABQABgAIAAAAIQC2Y/vm3AAAAAoBAAAPAAAAAAAAAAAAAAAAABUEAABk&#10;cnMvZG93bnJldi54bWxQSwUGAAAAAAQABADzAAAAHgUAAAAA&#10;" w14:anchorId="04011403">
                <v:textbox inset="2.16pt,1.44pt,0,1.44pt">
                  <w:txbxContent>
                    <w:p w:rsidR="00DB1734" w:rsidP="00C07318" w:rsidRDefault="00DB1734" w14:paraId="565BF7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7888" behindDoc="0" locked="0" layoutInCell="1" allowOverlap="1" wp14:editId="1BFD2F96" wp14:anchorId="40691FF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6" name="Rectangle 6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4DEF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6" style="position:absolute;margin-left:210pt;margin-top:11pt;width:79pt;height:162pt;z-index:2579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R2uwEAAEw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iyWS0pcdxil/6g&#10;b9x1gyKnam+kVLm/2a8xxBavPYVHOGcRl1n8pMHmL8oiU/H4ePFYTYkILF5fXa9r7ITAraZeLFaY&#10;IEz1fjtATPfKW5IXjAJyKdbyw6+YTkffjuC9zOb0fl6laTcVNfPF8o3rzssjasQhTQ8Y9OBHRsVg&#10;AiUjNp7R+LrnoCgZfjp0tlktrhqclJLM180aJxhKgqx3H6vcid7jLIkElOwDmK5HvsWjQgtbVoSd&#10;xyvPxMe8kH//Cb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lB6R2uwEAAEwDAAAOAAAAAAAAAAAAAAAAAC4CAABkcnMv&#10;ZTJvRG9jLnhtbFBLAQItABQABgAIAAAAIQC2Y/vm3AAAAAoBAAAPAAAAAAAAAAAAAAAAABUEAABk&#10;cnMvZG93bnJldi54bWxQSwUGAAAAAAQABADzAAAAHgUAAAAA&#10;" w14:anchorId="40691FFE">
                <v:textbox inset="2.16pt,1.44pt,0,1.44pt">
                  <w:txbxContent>
                    <w:p w:rsidR="00DB1734" w:rsidP="00C07318" w:rsidRDefault="00DB1734" w14:paraId="184DEF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8912" behindDoc="0" locked="0" layoutInCell="1" allowOverlap="1" wp14:editId="2AA20809" wp14:anchorId="5B175E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7" name="Rectangle 6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6ECA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7" style="position:absolute;margin-left:210pt;margin-top:11pt;width:79pt;height:162pt;z-index:2579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CduwEAAEwDAAAOAAAAZHJzL2Uyb0RvYy54bWysU8tu2zAQvBfoPxC815IVI3I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xeN21LieMWu/QL&#10;feOuHxU5VQcjpcr9zX5NIXZ47Tk8wTmLuMziZw02f1EWmYvHx4vHak5EYPHm6mZdYycEbjX1atVi&#10;gjDVx+0AMd0rb0leMArIpVjLDz9jOh19P4L3MpvT+3mV5t1c1CxX7TvXnZdH1IhDmh4x6NFPjIrR&#10;BEombDyj8XXPQVEy/nDobNOurhqclJIs180aJxhKgqx3n6vcicHjLIkElOwDmH5AvsWjQgtbVoSd&#10;xyvPxOe8kP/4CbZ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pg1CduwEAAEwDAAAOAAAAAAAAAAAAAAAAAC4CAABkcnMv&#10;ZTJvRG9jLnhtbFBLAQItABQABgAIAAAAIQC2Y/vm3AAAAAoBAAAPAAAAAAAAAAAAAAAAABUEAABk&#10;cnMvZG93bnJldi54bWxQSwUGAAAAAAQABADzAAAAHgUAAAAA&#10;" w14:anchorId="5B175EF0">
                <v:textbox inset="2.16pt,1.44pt,0,1.44pt">
                  <w:txbxContent>
                    <w:p w:rsidR="00DB1734" w:rsidP="00C07318" w:rsidRDefault="00DB1734" w14:paraId="4F6ECA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59936" behindDoc="0" locked="0" layoutInCell="1" allowOverlap="1" wp14:editId="1C08918E" wp14:anchorId="251B1B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8" name="Rectangle 6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9967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8" style="position:absolute;margin-left:210pt;margin-top:11pt;width:79pt;height:162pt;z-index:2579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xR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mzX2ynGLXfqF&#10;vnHXj4qcqoORUuX+Zr+mEDu89hye4JxFXGbxswabvyiLzMXj48VjNScisHhzddPW2AmBW029Wq0x&#10;QZjq43aAmO6VtyQvGAXkUqzlh58xnY6+H8F7mc3p/bxK824uapar9p3rzssjasQhTY8Y9OgnRsVo&#10;AiUTNp7R+LrnoCgZfzh0tlmvrhqclJIs26ZFV6AkyHr3ucqdGDzOkkhAyT6A6QfkWzwqtLBlRdh5&#10;vPJMfM4L+Y+fYPs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ovbFG6AQAATAMAAA4AAAAAAAAAAAAAAAAALgIAAGRycy9l&#10;Mm9Eb2MueG1sUEsBAi0AFAAGAAgAAAAhALZj++bcAAAACgEAAA8AAAAAAAAAAAAAAAAAFAQAAGRy&#10;cy9kb3ducmV2LnhtbFBLBQYAAAAABAAEAPMAAAAdBQAAAAA=&#10;" w14:anchorId="251B1BDC">
                <v:textbox inset="2.16pt,1.44pt,0,1.44pt">
                  <w:txbxContent>
                    <w:p w:rsidR="00DB1734" w:rsidP="00C07318" w:rsidRDefault="00DB1734" w14:paraId="429967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60960" behindDoc="0" locked="0" layoutInCell="1" allowOverlap="1" wp14:editId="05F1C52E" wp14:anchorId="0FC4A4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79" name="Rectangle 6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AFB5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9" style="position:absolute;margin-left:210pt;margin-top:11pt;width:79pt;height:162pt;z-index:2579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i6uw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fNck2J5w679Ad9&#10;476zipyqvZFSTf2d/BpiavHaU3yEc5ZwOYkfNbjpi7LIWDw+XjxWYyYCi+ur9arGTgjcaurFYokJ&#10;wlTvtyOkfK+CI9OCUUAuxVp++JXy6ejbEbw3sTm9P63yuBuLmvli/cZ1F+QRNeKQ5gcM2oaBUWFN&#10;pGTAxjOaXvccFCX2p0dnm+XiqsFJKcl81axwgqEkyHr3scq96APOkshAyT6C6XrkWzwqtLBlRdh5&#10;vKaZ+JgX8u8/wfY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mq5i6uwEAAEwDAAAOAAAAAAAAAAAAAAAAAC4CAABkcnMv&#10;ZTJvRG9jLnhtbFBLAQItABQABgAIAAAAIQC2Y/vm3AAAAAoBAAAPAAAAAAAAAAAAAAAAABUEAABk&#10;cnMvZG93bnJldi54bWxQSwUGAAAAAAQABADzAAAAHgUAAAAA&#10;" w14:anchorId="0FC4A4C5">
                <v:textbox inset="2.16pt,1.44pt,0,1.44pt">
                  <w:txbxContent>
                    <w:p w:rsidR="00DB1734" w:rsidP="00C07318" w:rsidRDefault="00DB1734" w14:paraId="0BAFB5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61984" behindDoc="0" locked="0" layoutInCell="1" allowOverlap="1" wp14:editId="7C633AFD" wp14:anchorId="27261E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0" name="Rectangle 6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1650F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0" style="position:absolute;margin-left:210pt;margin-top:11pt;width:79pt;height:162pt;z-index:2579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axq/tuwEAAEwDAAAOAAAAAAAAAAAAAAAAAC4CAABkcnMv&#10;ZTJvRG9jLnhtbFBLAQItABQABgAIAAAAIQC2Y/vm3AAAAAoBAAAPAAAAAAAAAAAAAAAAABUEAABk&#10;cnMvZG93bnJldi54bWxQSwUGAAAAAAQABADzAAAAHgUAAAAA&#10;" w14:anchorId="27261E40">
                <v:textbox inset="2.16pt,1.44pt,0,1.44pt">
                  <w:txbxContent>
                    <w:p w:rsidR="00DB1734" w:rsidP="00C07318" w:rsidRDefault="00DB1734" w14:paraId="21650F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63008" behindDoc="0" locked="0" layoutInCell="1" allowOverlap="1" wp14:editId="3B23CC02" wp14:anchorId="05DAEF8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1" name="Rectangle 6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22C5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1" style="position:absolute;margin-left:210pt;margin-top:11pt;width:79pt;height:162pt;z-index:2579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lkJbBrkBAABMAwAADgAAAAAAAAAAAAAAAAAuAgAAZHJzL2Uy&#10;b0RvYy54bWxQSwECLQAUAAYACAAAACEAtmP75twAAAAKAQAADwAAAAAAAAAAAAAAAAATBAAAZHJz&#10;L2Rvd25yZXYueG1sUEsFBgAAAAAEAAQA8wAAABwFAAAAAA==&#10;" w14:anchorId="05DAEF87">
                <v:textbox inset="2.16pt,1.44pt,0,1.44pt">
                  <w:txbxContent>
                    <w:p w:rsidR="00DB1734" w:rsidP="00C07318" w:rsidRDefault="00DB1734" w14:paraId="3C22C5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64032" behindDoc="0" locked="0" layoutInCell="1" allowOverlap="1" wp14:editId="748397FD" wp14:anchorId="67564A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282" name="Rectangle 6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94EE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2" style="position:absolute;margin-left:210pt;margin-top:11pt;width:79pt;height:162pt;z-index:2579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PIN+G6AQAATAMAAA4AAAAAAAAAAAAAAAAALgIAAGRycy9l&#10;Mm9Eb2MueG1sUEsBAi0AFAAGAAgAAAAhALZj++bcAAAACgEAAA8AAAAAAAAAAAAAAAAAFAQAAGRy&#10;cy9kb3ducmV2LnhtbFBLBQYAAAAABAAEAPMAAAAdBQAAAAA=&#10;" w14:anchorId="67564AE1">
                <v:textbox inset="2.16pt,1.44pt,0,1.44pt">
                  <w:txbxContent>
                    <w:p w:rsidR="00DB1734" w:rsidP="00C07318" w:rsidRDefault="00DB1734" w14:paraId="7D94EE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65056" behindDoc="0" locked="0" layoutInCell="1" allowOverlap="1" wp14:editId="567796F0" wp14:anchorId="776AC7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3" name="Rectangle 6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1D116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3" style="position:absolute;margin-left:210pt;margin-top:11pt;width:79pt;height:135pt;z-index:2579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dKD7QLoBAABMAwAADgAAAAAAAAAAAAAAAAAuAgAAZHJzL2Uy&#10;b0RvYy54bWxQSwECLQAUAAYACAAAACEAfGLvF9sAAAAKAQAADwAAAAAAAAAAAAAAAAAUBAAAZHJz&#10;L2Rvd25yZXYueG1sUEsFBgAAAAAEAAQA8wAAABwFAAAAAA==&#10;" w14:anchorId="776AC795">
                <v:textbox inset="2.16pt,1.44pt,0,1.44pt">
                  <w:txbxContent>
                    <w:p w:rsidR="00DB1734" w:rsidP="00C07318" w:rsidRDefault="00DB1734" w14:paraId="61D116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66080" behindDoc="0" locked="0" layoutInCell="1" allowOverlap="1" wp14:editId="5501F3BA" wp14:anchorId="44E660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4" name="Rectangle 6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40C7E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4" style="position:absolute;margin-left:210pt;margin-top:11pt;width:79pt;height:135pt;z-index:2579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UzenvroBAABMAwAADgAAAAAAAAAAAAAAAAAuAgAAZHJzL2Uy&#10;b0RvYy54bWxQSwECLQAUAAYACAAAACEAfGLvF9sAAAAKAQAADwAAAAAAAAAAAAAAAAAUBAAAZHJz&#10;L2Rvd25yZXYueG1sUEsFBgAAAAAEAAQA8wAAABwFAAAAAA==&#10;" w14:anchorId="44E6601C">
                <v:textbox inset="2.16pt,1.44pt,0,1.44pt">
                  <w:txbxContent>
                    <w:p w:rsidR="00DB1734" w:rsidP="00C07318" w:rsidRDefault="00DB1734" w14:paraId="540C7E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67104" behindDoc="0" locked="0" layoutInCell="1" allowOverlap="1" wp14:editId="0326ACF9" wp14:anchorId="46F0137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5" name="Rectangle 6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A94B7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5" style="position:absolute;margin-left:210pt;margin-top:11pt;width:79pt;height:135pt;z-index:2579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H7NTVboBAABMAwAADgAAAAAAAAAAAAAAAAAuAgAAZHJzL2Uy&#10;b0RvYy54bWxQSwECLQAUAAYACAAAACEAfGLvF9sAAAAKAQAADwAAAAAAAAAAAAAAAAAUBAAAZHJz&#10;L2Rvd25yZXYueG1sUEsFBgAAAAAEAAQA8wAAABwFAAAAAA==&#10;" w14:anchorId="46F01371">
                <v:textbox inset="2.16pt,1.44pt,0,1.44pt">
                  <w:txbxContent>
                    <w:p w:rsidR="00DB1734" w:rsidP="00C07318" w:rsidRDefault="00DB1734" w14:paraId="2A94B7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68128" behindDoc="0" locked="0" layoutInCell="1" allowOverlap="1" wp14:editId="4171D928" wp14:anchorId="7DC674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6" name="Rectangle 6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A26C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6" style="position:absolute;margin-left:210pt;margin-top:11pt;width:79pt;height:135pt;z-index:2579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+yugEAAEw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V233ZoSxy126Qf6&#10;xt0wKXKqjkZKlfub/ZpD7PHac3iCcxZxmcUvGmz+oiyyFI+PF4/VkojA4t3NXVdjJwRuNbd1kxOE&#10;qd5uB4jpi/KW5AWjgFyKtfzwLabT0dcjeC+zOb2fV2nZLUVN82n9ynXn5RE14pCmRwx68jOjYjKB&#10;khkbz2j8teegKJm+OnS2vf140+KklKTp2g4nGEqCrHfvq9yJ0eMsiQSU7AOYYUS+xaNCC1tWhJ3H&#10;K8/E+7yQf/sJt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jk/sroBAABMAwAADgAAAAAAAAAAAAAAAAAuAgAAZHJzL2Uy&#10;b0RvYy54bWxQSwECLQAUAAYACAAAACEAfGLvF9sAAAAKAQAADwAAAAAAAAAAAAAAAAAUBAAAZHJz&#10;L2Rvd25yZXYueG1sUEsFBgAAAAAEAAQA8wAAABwFAAAAAA==&#10;" w14:anchorId="7DC6748A">
                <v:textbox inset="2.16pt,1.44pt,0,1.44pt">
                  <w:txbxContent>
                    <w:p w:rsidR="00DB1734" w:rsidP="00C07318" w:rsidRDefault="00DB1734" w14:paraId="6AA26C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69152" behindDoc="0" locked="0" layoutInCell="1" allowOverlap="1" wp14:editId="13232C9E" wp14:anchorId="47A4AA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7" name="Rectangle 6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B98CD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7" style="position:absolute;margin-left:210pt;margin-top:11pt;width:79pt;height:135pt;z-index:2579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tZugEAAEw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nrbdmtKHLfYpR/o&#10;G3fDpMipOhopVe5v9msOscdrz+EJzlnEZRa/aLD5i7LIUjw+XjxWSyICi3c3d12NnRC41azrJicI&#10;U73dDhDTF+UtyQtGAbkUa/nhW0yno69H8F5mc3o/r9KyW4qa5tP6levOyyNqxCFNjxj05GdGxWQC&#10;JTM2ntH4a89BUTJ9dehsu/540+KklKTp2g4nGEqCrHfvq9yJ0eMsiQSU7AOYYUS+xaNCC1tWhJ3H&#10;K8/E+7yQf/sJt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xr3LWboBAABMAwAADgAAAAAAAAAAAAAAAAAuAgAAZHJzL2Uy&#10;b0RvYy54bWxQSwECLQAUAAYACAAAACEAfGLvF9sAAAAKAQAADwAAAAAAAAAAAAAAAAAUBAAAZHJz&#10;L2Rvd25yZXYueG1sUEsFBgAAAAAEAAQA8wAAABwFAAAAAA==&#10;" w14:anchorId="47A4AA39">
                <v:textbox inset="2.16pt,1.44pt,0,1.44pt">
                  <w:txbxContent>
                    <w:p w:rsidR="00DB1734" w:rsidP="00C07318" w:rsidRDefault="00DB1734" w14:paraId="1B98CD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0176" behindDoc="0" locked="0" layoutInCell="1" allowOverlap="1" wp14:editId="329EADF1" wp14:anchorId="477370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8" name="Rectangle 6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E1FF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8" style="position:absolute;margin-left:210pt;margin-top:11pt;width:79pt;height:135pt;z-index:2579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eVuAEAAEw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1sO+yV4xa79Bt9&#10;426YFDlWRyOlyv3Nfs0h9njtMTzAKYu4zOIXDTZ/URZZiseHs8dqSURg8friuquxEwK3mqu6yQnC&#10;VG+3A8T0XXlL8oJRQC7FWr7/GdPx6OsRvJfZHN/Pq7Rsl6Km+da9ct16eUCNOKTpHoOe/MyomEyg&#10;ZMbGMxpfdhwUJdMPh862V18vWpyUkjRdcQVKgqy376vcidHjLIkElOwCmGFEvsWjQgtbVoSdxivP&#10;xPu8kH/7CTZ/AA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IUR95W4AQAATAMAAA4AAAAAAAAAAAAAAAAALgIAAGRycy9lMm9E&#10;b2MueG1sUEsBAi0AFAAGAAgAAAAhAHxi7xfbAAAACgEAAA8AAAAAAAAAAAAAAAAAEgQAAGRycy9k&#10;b3ducmV2LnhtbFBLBQYAAAAABAAEAPMAAAAaBQAAAAA=&#10;" w14:anchorId="4773700E">
                <v:textbox inset="2.16pt,1.44pt,0,1.44pt">
                  <w:txbxContent>
                    <w:p w:rsidR="00DB1734" w:rsidP="00C07318" w:rsidRDefault="00DB1734" w14:paraId="66E1FF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1200" behindDoc="0" locked="0" layoutInCell="1" allowOverlap="1" wp14:editId="34ED3FE2" wp14:anchorId="0C83BC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89" name="Rectangle 6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C9D7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9" style="position:absolute;margin-left:210pt;margin-top:11pt;width:79pt;height:135pt;z-index:2579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ZUDfroBAABMAwAADgAAAAAAAAAAAAAAAAAuAgAAZHJzL2Uy&#10;b0RvYy54bWxQSwECLQAUAAYACAAAACEAfGLvF9sAAAAKAQAADwAAAAAAAAAAAAAAAAAUBAAAZHJz&#10;L2Rvd25yZXYueG1sUEsFBgAAAAAEAAQA8wAAABwFAAAAAA==&#10;" w14:anchorId="0C83BCC3">
                <v:textbox inset="2.16pt,1.44pt,0,1.44pt">
                  <w:txbxContent>
                    <w:p w:rsidR="00DB1734" w:rsidP="00C07318" w:rsidRDefault="00DB1734" w14:paraId="58C9D7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2224" behindDoc="0" locked="0" layoutInCell="1" allowOverlap="1" wp14:editId="21E0586E" wp14:anchorId="0CB8A0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0" name="Rectangle 6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76B2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0" style="position:absolute;margin-left:210pt;margin-top:11pt;width:79pt;height:135pt;z-index:2579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DQI6LuQEAAEwDAAAOAAAAAAAAAAAAAAAAAC4CAABkcnMvZTJv&#10;RG9jLnhtbFBLAQItABQABgAIAAAAIQB8Yu8X2wAAAAoBAAAPAAAAAAAAAAAAAAAAABMEAABkcnMv&#10;ZG93bnJldi54bWxQSwUGAAAAAAQABADzAAAAGwUAAAAA&#10;" w14:anchorId="0CB8A00A">
                <v:textbox inset="2.16pt,1.44pt,0,1.44pt">
                  <w:txbxContent>
                    <w:p w:rsidR="00DB1734" w:rsidP="00C07318" w:rsidRDefault="00DB1734" w14:paraId="4176B2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3248" behindDoc="0" locked="0" layoutInCell="1" allowOverlap="1" wp14:editId="2FBCD819" wp14:anchorId="36AD41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1" name="Rectangle 6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08D7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1" style="position:absolute;margin-left:210pt;margin-top:11pt;width:79pt;height:135pt;z-index:2579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M/EemC4AQAATAMAAA4AAAAAAAAAAAAAAAAALgIAAGRycy9lMm9E&#10;b2MueG1sUEsBAi0AFAAGAAgAAAAhAHxi7xfbAAAACgEAAA8AAAAAAAAAAAAAAAAAEgQAAGRycy9k&#10;b3ducmV2LnhtbFBLBQYAAAAABAAEAPMAAAAaBQAAAAA=&#10;" w14:anchorId="36AD41AA">
                <v:textbox inset="2.16pt,1.44pt,0,1.44pt">
                  <w:txbxContent>
                    <w:p w:rsidR="00DB1734" w:rsidP="00C07318" w:rsidRDefault="00DB1734" w14:paraId="6308D7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4272" behindDoc="0" locked="0" layoutInCell="1" allowOverlap="1" wp14:editId="720427C1" wp14:anchorId="7ABAF9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2" name="Rectangle 6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CED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2" style="position:absolute;margin-left:210pt;margin-top:11pt;width:79pt;height:135pt;z-index:2579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aHuQEAAEw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V2265YSxy126Sf6&#10;xl0/KnKqDkZKlfub/ZpC7PDaS3iGcxZxmcXPGmz+oiwyF4+PF4/VnIjA4vpmvaqxEwK3mtu6yQnC&#10;VB+3A8T0TXlL8oJRQC7FWn74EdPp6PsRvJfZnN7PqzTv5qKmWbbvXHdeHlEjDml6wqBHPzEqRhMo&#10;mbDxjMbXPQdFyfjdobPt7dcbNCKVpFm1K5xgKAmy3n2ucicGj7MkElCyD2D6AfkWjwotbFkRdh6v&#10;PBOf80L+4yfYvg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aThaHuQEAAEwDAAAOAAAAAAAAAAAAAAAAAC4CAABkcnMvZTJv&#10;RG9jLnhtbFBLAQItABQABgAIAAAAIQB8Yu8X2wAAAAoBAAAPAAAAAAAAAAAAAAAAABMEAABkcnMv&#10;ZG93bnJldi54bWxQSwUGAAAAAAQABADzAAAAGwUAAAAA&#10;" w14:anchorId="7ABAF98A">
                <v:textbox inset="2.16pt,1.44pt,0,1.44pt">
                  <w:txbxContent>
                    <w:p w:rsidR="00DB1734" w:rsidP="00C07318" w:rsidRDefault="00DB1734" w14:paraId="7ECED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5296" behindDoc="0" locked="0" layoutInCell="1" allowOverlap="1" wp14:editId="5E94F0C3" wp14:anchorId="247604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3" name="Rectangle 6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DC97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3" style="position:absolute;margin-left:210pt;margin-top:11pt;width:79pt;height:135pt;z-index:2579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sribLoBAABMAwAADgAAAAAAAAAAAAAAAAAuAgAAZHJzL2Uy&#10;b0RvYy54bWxQSwECLQAUAAYACAAAACEAfGLvF9sAAAAKAQAADwAAAAAAAAAAAAAAAAAUBAAAZHJz&#10;L2Rvd25yZXYueG1sUEsFBgAAAAAEAAQA8wAAABwFAAAAAA==&#10;" w14:anchorId="24760470">
                <v:textbox inset="2.16pt,1.44pt,0,1.44pt">
                  <w:txbxContent>
                    <w:p w:rsidR="00DB1734" w:rsidP="00C07318" w:rsidRDefault="00DB1734" w14:paraId="2BDC97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6320" behindDoc="0" locked="0" layoutInCell="1" allowOverlap="1" wp14:editId="019D6EFB" wp14:anchorId="12E54B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4" name="Rectangle 6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92A69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4" style="position:absolute;margin-left:210pt;margin-top:11pt;width:79pt;height:135pt;z-index:2579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MV2+kroBAABMAwAADgAAAAAAAAAAAAAAAAAuAgAAZHJzL2Uy&#10;b0RvYy54bWxQSwECLQAUAAYACAAAACEAfGLvF9sAAAAKAQAADwAAAAAAAAAAAAAAAAAUBAAAZHJz&#10;L2Rvd25yZXYueG1sUEsFBgAAAAAEAAQA8wAAABwFAAAAAA==&#10;" w14:anchorId="12E54BE6">
                <v:textbox inset="2.16pt,1.44pt,0,1.44pt">
                  <w:txbxContent>
                    <w:p w:rsidR="00DB1734" w:rsidP="00C07318" w:rsidRDefault="00DB1734" w14:paraId="492A69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7344" behindDoc="0" locked="0" layoutInCell="1" allowOverlap="1" wp14:editId="03D401F2" wp14:anchorId="0FB73E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5" name="Rectangle 6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2BA84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5" style="position:absolute;margin-left:210pt;margin-top:11pt;width:79pt;height:135pt;z-index:2579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dlKeboBAABMAwAADgAAAAAAAAAAAAAAAAAuAgAAZHJzL2Uy&#10;b0RvYy54bWxQSwECLQAUAAYACAAAACEAfGLvF9sAAAAKAQAADwAAAAAAAAAAAAAAAAAUBAAAZHJz&#10;L2Rvd25yZXYueG1sUEsFBgAAAAAEAAQA8wAAABwFAAAAAA==&#10;" w14:anchorId="0FB73E0C">
                <v:textbox inset="2.16pt,1.44pt,0,1.44pt">
                  <w:txbxContent>
                    <w:p w:rsidR="00DB1734" w:rsidP="00C07318" w:rsidRDefault="00DB1734" w14:paraId="62BA84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8368" behindDoc="0" locked="0" layoutInCell="1" allowOverlap="1" wp14:editId="03B1D9BC" wp14:anchorId="775B46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6" name="Rectangle 6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F4B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6" style="position:absolute;margin-left:210pt;margin-top:11pt;width:79pt;height:135pt;z-index:2579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6FMmnroBAABMAwAADgAAAAAAAAAAAAAAAAAuAgAAZHJzL2Uy&#10;b0RvYy54bWxQSwECLQAUAAYACAAAACEAfGLvF9sAAAAKAQAADwAAAAAAAAAAAAAAAAAUBAAAZHJz&#10;L2Rvd25yZXYueG1sUEsFBgAAAAAEAAQA8wAAABwFAAAAAA==&#10;" w14:anchorId="775B46A3">
                <v:textbox inset="2.16pt,1.44pt,0,1.44pt">
                  <w:txbxContent>
                    <w:p w:rsidR="00DB1734" w:rsidP="00C07318" w:rsidRDefault="00DB1734" w14:paraId="3BF4B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79392" behindDoc="0" locked="0" layoutInCell="1" allowOverlap="1" wp14:editId="2620D427" wp14:anchorId="58FABC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297" name="Rectangle 6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2D78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7" style="position:absolute;margin-left:210pt;margin-top:11pt;width:79pt;height:135pt;z-index:2579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9J1uQEAAEw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sNytKHLfYpR/o&#10;G3f9qMi5OhgpVe5v9msKscNrL+EZLlnEZRY/a7D5i7LIXDw+XT1WcyICi5ubzbrGTgjcalZ1kxOE&#10;qd5vB4jpm/KW5AWjgFyKtfz4ENP56NsRvJfZnN/PqzTv56KmWa7euO69PKFGHNL0hEGPfmJUjCZQ&#10;MmHjGY2/DxwUJeN3h862q9ubFielJM26XeMEQ0mQ9f5jlTsxeJwlkYCSQwDTD8i3eFRoYcuKsMt4&#10;5Zn4mBfy7z/B7hU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k19J1uQEAAEwDAAAOAAAAAAAAAAAAAAAAAC4CAABkcnMvZTJv&#10;RG9jLnhtbFBLAQItABQABgAIAAAAIQB8Yu8X2wAAAAoBAAAPAAAAAAAAAAAAAAAAABMEAABkcnMv&#10;ZG93bnJldi54bWxQSwUGAAAAAAQABADzAAAAGwUAAAAA&#10;" w14:anchorId="58FABC90">
                <v:textbox inset="2.16pt,1.44pt,0,1.44pt">
                  <w:txbxContent>
                    <w:p w:rsidR="00DB1734" w:rsidP="00C07318" w:rsidRDefault="00DB1734" w14:paraId="082D78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0416" behindDoc="0" locked="0" layoutInCell="1" allowOverlap="1" wp14:editId="0E80088F" wp14:anchorId="5477AE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8" name="Rectangle 6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2BA2F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8" style="position:absolute;margin-left:210pt;margin-top:11pt;width:79pt;height:159pt;z-index:2579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p5XpHLkBAABMAwAADgAAAAAAAAAAAAAAAAAuAgAAZHJzL2Uy&#10;b0RvYy54bWxQSwECLQAUAAYACAAAACEAY/7YYtwAAAAKAQAADwAAAAAAAAAAAAAAAAATBAAAZHJz&#10;L2Rvd25yZXYueG1sUEsFBgAAAAAEAAQA8wAAABwFAAAAAA==&#10;" w14:anchorId="5477AEF6">
                <v:textbox inset="2.16pt,1.44pt,0,1.44pt">
                  <w:txbxContent>
                    <w:p w:rsidR="00DB1734" w:rsidP="00C07318" w:rsidRDefault="00DB1734" w14:paraId="32BA2F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1440" behindDoc="0" locked="0" layoutInCell="1" allowOverlap="1" wp14:editId="6855E694" wp14:anchorId="60D50C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299" name="Rectangle 6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DA53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9" style="position:absolute;margin-left:210pt;margin-top:11pt;width:79pt;height:159pt;z-index:2579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6xEd97kBAABMAwAADgAAAAAAAAAAAAAAAAAuAgAAZHJzL2Uy&#10;b0RvYy54bWxQSwECLQAUAAYACAAAACEAY/7YYtwAAAAKAQAADwAAAAAAAAAAAAAAAAATBAAAZHJz&#10;L2Rvd25yZXYueG1sUEsFBgAAAAAEAAQA8wAAABwFAAAAAA==&#10;" w14:anchorId="60D50CB8">
                <v:textbox inset="2.16pt,1.44pt,0,1.44pt">
                  <w:txbxContent>
                    <w:p w:rsidR="00DB1734" w:rsidP="00C07318" w:rsidRDefault="00DB1734" w14:paraId="55DA53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2464" behindDoc="0" locked="0" layoutInCell="1" allowOverlap="1" wp14:editId="1BA85BA7" wp14:anchorId="427B9F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0" name="Rectangle 6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9976C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0" style="position:absolute;margin-left:210pt;margin-top:11pt;width:79pt;height:159pt;z-index:2579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CarysyuAEAAEwDAAAOAAAAAAAAAAAAAAAAAC4CAABkcnMvZTJv&#10;RG9jLnhtbFBLAQItABQABgAIAAAAIQBj/thi3AAAAAoBAAAPAAAAAAAAAAAAAAAAABIEAABkcnMv&#10;ZG93bnJldi54bWxQSwUGAAAAAAQABADzAAAAGwUAAAAA&#10;" w14:anchorId="427B9FA5">
                <v:textbox inset="2.16pt,1.44pt,0,1.44pt">
                  <w:txbxContent>
                    <w:p w:rsidR="00DB1734" w:rsidP="00C07318" w:rsidRDefault="00DB1734" w14:paraId="09976C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3488" behindDoc="0" locked="0" layoutInCell="1" allowOverlap="1" wp14:editId="7C2B3ACB" wp14:anchorId="24D0DF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1" name="Rectangle 6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CA8A0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1" style="position:absolute;margin-left:210pt;margin-top:11pt;width:79pt;height:159pt;z-index:2579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DWK9/ZuAEAAEwDAAAOAAAAAAAAAAAAAAAAAC4CAABkcnMvZTJv&#10;RG9jLnhtbFBLAQItABQABgAIAAAAIQBj/thi3AAAAAoBAAAPAAAAAAAAAAAAAAAAABIEAABkcnMv&#10;ZG93bnJldi54bWxQSwUGAAAAAAQABADzAAAAGwUAAAAA&#10;" w14:anchorId="24D0DFED">
                <v:textbox inset="2.16pt,1.44pt,0,1.44pt">
                  <w:txbxContent>
                    <w:p w:rsidR="00DB1734" w:rsidP="00C07318" w:rsidRDefault="00DB1734" w14:paraId="1CA8A0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4512" behindDoc="0" locked="0" layoutInCell="1" allowOverlap="1" wp14:editId="1B844F0B" wp14:anchorId="217B8A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2" name="Rectangle 6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CDE82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2" style="position:absolute;margin-left:210pt;margin-top:11pt;width:79pt;height:159pt;z-index:2579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BDobM+uAEAAEwDAAAOAAAAAAAAAAAAAAAAAC4CAABkcnMvZTJv&#10;RG9jLnhtbFBLAQItABQABgAIAAAAIQBj/thi3AAAAAoBAAAPAAAAAAAAAAAAAAAAABIEAABkcnMv&#10;ZG93bnJldi54bWxQSwUGAAAAAAQABADzAAAAGwUAAAAA&#10;" w14:anchorId="217B8AB0">
                <v:textbox inset="2.16pt,1.44pt,0,1.44pt">
                  <w:txbxContent>
                    <w:p w:rsidR="00DB1734" w:rsidP="00C07318" w:rsidRDefault="00DB1734" w14:paraId="7CDE82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5536" behindDoc="0" locked="0" layoutInCell="1" allowOverlap="1" wp14:editId="4A3935B5" wp14:anchorId="3DD908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303" name="Rectangle 6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2C72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3" style="position:absolute;margin-left:210pt;margin-top:11pt;width:79pt;height:159pt;z-index:2579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1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DyVH1bkBAABMAwAADgAAAAAAAAAAAAAAAAAuAgAAZHJzL2Uy&#10;b0RvYy54bWxQSwECLQAUAAYACAAAACEAY/7YYtwAAAAKAQAADwAAAAAAAAAAAAAAAAATBAAAZHJz&#10;L2Rvd25yZXYueG1sUEsFBgAAAAAEAAQA8wAAABwFAAAAAA==&#10;" w14:anchorId="3DD908F3">
                <v:textbox inset="2.16pt,1.44pt,0,1.44pt">
                  <w:txbxContent>
                    <w:p w:rsidR="00DB1734" w:rsidP="00C07318" w:rsidRDefault="00DB1734" w14:paraId="292C72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6560" behindDoc="0" locked="0" layoutInCell="1" allowOverlap="1" wp14:editId="75E1486E" wp14:anchorId="0FCE3C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4" name="Rectangle 6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5BC9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4" style="position:absolute;margin-left:210pt;margin-top:11pt;width:79pt;height:162pt;z-index:2579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OwJMS6AQAATAMAAA4AAAAAAAAAAAAAAAAALgIAAGRycy9l&#10;Mm9Eb2MueG1sUEsBAi0AFAAGAAgAAAAhALZj++bcAAAACgEAAA8AAAAAAAAAAAAAAAAAFAQAAGRy&#10;cy9kb3ducmV2LnhtbFBLBQYAAAAABAAEAPMAAAAdBQAAAAA=&#10;" w14:anchorId="0FCE3C05">
                <v:textbox inset="2.16pt,1.44pt,0,1.44pt">
                  <w:txbxContent>
                    <w:p w:rsidR="00DB1734" w:rsidP="00C07318" w:rsidRDefault="00DB1734" w14:paraId="415BC9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7584" behindDoc="0" locked="0" layoutInCell="1" allowOverlap="1" wp14:editId="6CED146B" wp14:anchorId="5EA4A2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5" name="Rectangle 6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8A9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5" style="position:absolute;margin-left:210pt;margin-top:11pt;width:79pt;height:162pt;z-index:2579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NNAvuwEAAEwDAAAOAAAAAAAAAAAAAAAAAC4CAABkcnMv&#10;ZTJvRG9jLnhtbFBLAQItABQABgAIAAAAIQC2Y/vm3AAAAAoBAAAPAAAAAAAAAAAAAAAAABUEAABk&#10;cnMvZG93bnJldi54bWxQSwUGAAAAAAQABADzAAAAHgUAAAAA&#10;" w14:anchorId="5EA4A223">
                <v:textbox inset="2.16pt,1.44pt,0,1.44pt">
                  <w:txbxContent>
                    <w:p w:rsidR="00DB1734" w:rsidP="00C07318" w:rsidRDefault="00DB1734" w14:paraId="598A9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8608" behindDoc="0" locked="0" layoutInCell="1" allowOverlap="1" wp14:editId="3D36CB19" wp14:anchorId="5E354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06" name="Rectangle 6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FD2BA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6" style="position:absolute;margin-left:210pt;margin-top:11pt;width:79pt;height:162pt;z-index:2579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zIuwEAAEw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HVol5R4rjFLv1G&#10;37jrBkXO1d5IqXJ/s19jiC1eewqPcMkiLrP4SYPNX5RFpuLx6eqxmhIRWLxZ3Gxq7ITAraZeLteY&#10;IEz1fjtATD+UtyQvGAXkUqzlx18xnY++HcF7mc35/bxK034qaubr1RvXvZcn1IhDmh4w6MGPjIrB&#10;BEpGbDyj8c+Bg6Jk+OnQ2Wa9XDQ4KSWZb5oN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KvrzIuwEAAEwDAAAOAAAAAAAAAAAAAAAAAC4CAABkcnMv&#10;ZTJvRG9jLnhtbFBLAQItABQABgAIAAAAIQC2Y/vm3AAAAAoBAAAPAAAAAAAAAAAAAAAAABUEAABk&#10;cnMvZG93bnJldi54bWxQSwUGAAAAAAQABADzAAAAHgUAAAAA&#10;" w14:anchorId="5E3548CD">
                <v:textbox inset="2.16pt,1.44pt,0,1.44pt">
                  <w:txbxContent>
                    <w:p w:rsidR="00DB1734" w:rsidP="00C07318" w:rsidRDefault="00DB1734" w14:paraId="5FD2BA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89632" behindDoc="0" locked="0" layoutInCell="1" allowOverlap="1" wp14:editId="5CA68D32" wp14:anchorId="7A1A43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7" name="Rectangle 6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528C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7" style="position:absolute;margin-left:210pt;margin-top:11pt;width:79pt;height:135pt;z-index:2579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/dZwaboBAABMAwAADgAAAAAAAAAAAAAAAAAuAgAAZHJzL2Uy&#10;b0RvYy54bWxQSwECLQAUAAYACAAAACEAfGLvF9sAAAAKAQAADwAAAAAAAAAAAAAAAAAUBAAAZHJz&#10;L2Rvd25yZXYueG1sUEsFBgAAAAAEAAQA8wAAABwFAAAAAA==&#10;" w14:anchorId="7A1A43C3">
                <v:textbox inset="2.16pt,1.44pt,0,1.44pt">
                  <w:txbxContent>
                    <w:p w:rsidR="00DB1734" w:rsidP="00C07318" w:rsidRDefault="00DB1734" w14:paraId="3C528C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0656" behindDoc="0" locked="0" layoutInCell="1" allowOverlap="1" wp14:editId="5DB7EC89" wp14:anchorId="7C838C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8" name="Rectangle 6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4F1E8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8" style="position:absolute;margin-left:210pt;margin-top:11pt;width:79pt;height:135pt;z-index:2579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yluQEAAEw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PR2XWOvHLfYpe/o&#10;G3fDpMi5OhopVe5v9msOscdrL+EZLlnEZRa/aLD5i7LIUjw+XT1WSyICi3fru67GTgjcajZ1kxOE&#10;qd5uB4jps/KW5AWjgFyKtfz4Nabz0dcjeC+zOb+fV2nZL0VNs+leue69PKFGHNL0hEFPfmZUTCZQ&#10;MmPjGY2/DhwUJdMXh862m0/rFielJE3XdugKlARZ799XuROjx1kSCSg5BDDDiHyLR4UWtqwIu4xX&#10;non3eSH/9hPsfgM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+ekyluQEAAEwDAAAOAAAAAAAAAAAAAAAAAC4CAABkcnMvZTJv&#10;RG9jLnhtbFBLAQItABQABgAIAAAAIQB8Yu8X2wAAAAoBAAAPAAAAAAAAAAAAAAAAABMEAABkcnMv&#10;ZG93bnJldi54bWxQSwUGAAAAAAQABADzAAAAGwUAAAAA&#10;" w14:anchorId="7C838CA7">
                <v:textbox inset="2.16pt,1.44pt,0,1.44pt">
                  <w:txbxContent>
                    <w:p w:rsidR="00DB1734" w:rsidP="00C07318" w:rsidRDefault="00DB1734" w14:paraId="74F1E8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1680" behindDoc="0" locked="0" layoutInCell="1" allowOverlap="1" wp14:editId="5E90ACDC" wp14:anchorId="73FA25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309" name="Rectangle 6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6BD40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09" style="position:absolute;margin-left:210pt;margin-top:11pt;width:79pt;height:135pt;z-index:2579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hOugEAAEw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bZb2hxHGLXfqB&#10;vnHXj4qcq4ORUuX+Zr+mEDu89hKe4ZJFXGbxswabvyiLzMXj09VjNScisLhZbtY1dkLgVrOqm5wg&#10;TPV+O0BM35S3JC8YBeRSrOXHh5jOR9+O4L3M5vx+XqV5Pxc1zWrzxnXv5Qk14pCmJwx69BOjYjSB&#10;kgkbz2j8feCgKBm/O3S2Xd0sW5yUkjTrdo0TDCVB1vuPVe7E4HGWRAJKDgFMPyDf4lGhhS0rwi7j&#10;lWfiY17Iv/8Eu1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8v64TroBAABMAwAADgAAAAAAAAAAAAAAAAAuAgAAZHJzL2Uy&#10;b0RvYy54bWxQSwECLQAUAAYACAAAACEAfGLvF9sAAAAKAQAADwAAAAAAAAAAAAAAAAAUBAAAZHJz&#10;L2Rvd25yZXYueG1sUEsFBgAAAAAEAAQA8wAAABwFAAAAAA==&#10;" w14:anchorId="73FA25FF">
                <v:textbox inset="2.16pt,1.44pt,0,1.44pt">
                  <w:txbxContent>
                    <w:p w:rsidR="00DB1734" w:rsidP="00C07318" w:rsidRDefault="00DB1734" w14:paraId="16BD40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2704" behindDoc="0" locked="0" layoutInCell="1" allowOverlap="1" wp14:editId="2A2E861A" wp14:anchorId="6F444C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0" name="Rectangle 6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810A4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0" style="position:absolute;margin-left:210pt;margin-top:11pt;width:79pt;height:162pt;z-index:2579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yqL8O6AQAATAMAAA4AAAAAAAAAAAAAAAAALgIAAGRycy9l&#10;Mm9Eb2MueG1sUEsBAi0AFAAGAAgAAAAhALZj++bcAAAACgEAAA8AAAAAAAAAAAAAAAAAFAQAAGRy&#10;cy9kb3ducmV2LnhtbFBLBQYAAAAABAAEAPMAAAAdBQAAAAA=&#10;" w14:anchorId="6F444C43">
                <v:textbox inset="2.16pt,1.44pt,0,1.44pt">
                  <w:txbxContent>
                    <w:p w:rsidR="00DB1734" w:rsidP="00C07318" w:rsidRDefault="00DB1734" w14:paraId="2810A4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3728" behindDoc="0" locked="0" layoutInCell="1" allowOverlap="1" wp14:editId="590B9418" wp14:anchorId="55DB4C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11" name="Rectangle 6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E067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1" style="position:absolute;margin-left:210pt;margin-top:11pt;width:79pt;height:162pt;z-index:2579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QC7bKLkBAABMAwAADgAAAAAAAAAAAAAAAAAuAgAAZHJzL2Uy&#10;b0RvYy54bWxQSwECLQAUAAYACAAAACEAtmP75twAAAAKAQAADwAAAAAAAAAAAAAAAAATBAAAZHJz&#10;L2Rvd25yZXYueG1sUEsFBgAAAAAEAAQA8wAAABwFAAAAAA==&#10;" w14:anchorId="55DB4C51">
                <v:textbox inset="2.16pt,1.44pt,0,1.44pt">
                  <w:txbxContent>
                    <w:p w:rsidR="00DB1734" w:rsidP="00C07318" w:rsidRDefault="00DB1734" w14:paraId="2DE067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4752" behindDoc="0" locked="0" layoutInCell="1" allowOverlap="1" wp14:editId="44D88CCF" wp14:anchorId="2C3D40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2" name="Rectangle 6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E516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2" style="position:absolute;margin-left:210pt;margin-top:11pt;width:79pt;height:60pt;z-index:2579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" w14:anchorId="2C3D404D">
                <v:textbox inset="2.16pt,1.44pt,0,1.44pt">
                  <w:txbxContent>
                    <w:p w:rsidR="00DB1734" w:rsidP="00C07318" w:rsidRDefault="00DB1734" w14:paraId="0E516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5776" behindDoc="0" locked="0" layoutInCell="1" allowOverlap="1" wp14:editId="5E9CBEC0" wp14:anchorId="429EBB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3" name="Rectangle 6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E9E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3" style="position:absolute;margin-left:210pt;margin-top:11pt;width:79pt;height:60pt;z-index:2579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F5Eugu5AQAASwMAAA4AAAAAAAAAAAAAAAAALgIAAGRycy9lMm9E&#10;b2MueG1sUEsBAi0AFAAGAAgAAAAhAG9BRobaAAAACgEAAA8AAAAAAAAAAAAAAAAAEwQAAGRycy9k&#10;b3ducmV2LnhtbFBLBQYAAAAABAAEAPMAAAAaBQAAAAA=&#10;" w14:anchorId="429EBBF0">
                <v:textbox inset="2.16pt,1.44pt,0,1.44pt">
                  <w:txbxContent>
                    <w:p w:rsidR="00DB1734" w:rsidP="00C07318" w:rsidRDefault="00DB1734" w14:paraId="70E9E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6800" behindDoc="0" locked="0" layoutInCell="1" allowOverlap="1" wp14:editId="6E38753A" wp14:anchorId="3E4EC06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4" name="Rectangle 6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74D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4" style="position:absolute;margin-left:210pt;margin-top:11pt;width:79pt;height:60pt;z-index:2579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7goW2ugEAAEsDAAAOAAAAAAAAAAAAAAAAAC4CAABkcnMvZTJv&#10;RG9jLnhtbFBLAQItABQABgAIAAAAIQBvQUaG2gAAAAoBAAAPAAAAAAAAAAAAAAAAABQEAABkcnMv&#10;ZG93bnJldi54bWxQSwUGAAAAAAQABADzAAAAGwUAAAAA&#10;" w14:anchorId="3E4EC06A">
                <v:textbox inset="2.16pt,1.44pt,0,1.44pt">
                  <w:txbxContent>
                    <w:p w:rsidR="00DB1734" w:rsidP="00C07318" w:rsidRDefault="00DB1734" w14:paraId="2374D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7824" behindDoc="0" locked="0" layoutInCell="1" allowOverlap="1" wp14:editId="2B419837" wp14:anchorId="06F62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5" name="Rectangle 6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CF61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5" style="position:absolute;margin-left:210pt;margin-top:11pt;width:79pt;height:60pt;z-index:2579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ad6wDugEAAEsDAAAOAAAAAAAAAAAAAAAAAC4CAABkcnMvZTJv&#10;RG9jLnhtbFBLAQItABQABgAIAAAAIQBvQUaG2gAAAAoBAAAPAAAAAAAAAAAAAAAAABQEAABkcnMv&#10;ZG93bnJldi54bWxQSwUGAAAAAAQABADzAAAAGwUAAAAA&#10;" w14:anchorId="06F6204B">
                <v:textbox inset="2.16pt,1.44pt,0,1.44pt">
                  <w:txbxContent>
                    <w:p w:rsidR="00DB1734" w:rsidP="00C07318" w:rsidRDefault="00DB1734" w14:paraId="1DCF61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8848" behindDoc="0" locked="0" layoutInCell="1" allowOverlap="1" wp14:editId="5EB02031" wp14:anchorId="0E794D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6" name="Rectangle 6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B4A9E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6" style="position:absolute;margin-left:210pt;margin-top:11pt;width:79pt;height:60pt;z-index:2579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4bqcHugEAAEsDAAAOAAAAAAAAAAAAAAAAAC4CAABkcnMvZTJv&#10;RG9jLnhtbFBLAQItABQABgAIAAAAIQBvQUaG2gAAAAoBAAAPAAAAAAAAAAAAAAAAABQEAABkcnMv&#10;ZG93bnJldi54bWxQSwUGAAAAAAQABADzAAAAGwUAAAAA&#10;" w14:anchorId="0E794DF3">
                <v:textbox inset="2.16pt,1.44pt,0,1.44pt">
                  <w:txbxContent>
                    <w:p w:rsidR="00DB1734" w:rsidP="00C07318" w:rsidRDefault="00DB1734" w14:paraId="0B4A9E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99872" behindDoc="0" locked="0" layoutInCell="1" allowOverlap="1" wp14:editId="348A05A2" wp14:anchorId="25CFEB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7" name="Rectangle 6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B9A1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7" style="position:absolute;margin-left:210pt;margin-top:11pt;width:79pt;height:60pt;z-index:2579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46yugEAAEs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18tqRYnlBqf0&#10;B3Xjth8lOWUH3XUyzTfpNfnQYtmTf4RzFNBN5GcFJn2RFpmzxseLxnKORGByvVw3JU5C4NHqar1E&#10;H7sU78UeQryXzpDkMAoIJSvLD79CPF19u4J1Cczp+eTFeTdnMlWzeoO6c90RKeKOxgc0anQTo2LU&#10;npIJ585oeN1zkJSMPy0KW6+uljUuSg6qpm5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Zm46yugEAAEsDAAAOAAAAAAAAAAAAAAAAAC4CAABkcnMvZTJv&#10;RG9jLnhtbFBLAQItABQABgAIAAAAIQBvQUaG2gAAAAoBAAAPAAAAAAAAAAAAAAAAABQEAABkcnMv&#10;ZG93bnJldi54bWxQSwUGAAAAAAQABADzAAAAGwUAAAAA&#10;" w14:anchorId="25CFEB7E">
                <v:textbox inset="2.16pt,1.44pt,0,1.44pt">
                  <w:txbxContent>
                    <w:p w:rsidR="00DB1734" w:rsidP="00C07318" w:rsidRDefault="00DB1734" w14:paraId="78B9A1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00896" behindDoc="0" locked="0" layoutInCell="1" allowOverlap="1" wp14:editId="5B0889C2" wp14:anchorId="2E06EEE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8" name="Rectangle 6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9E6B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8" style="position:absolute;margin-left:210pt;margin-top:11pt;width:79pt;height:60pt;z-index:2580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mmuQEAAEs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jtusFeOW6xSz/Q&#10;N+6GSZFzdTRSqtzf7NccYo/XnsMTXLKIyyx+0WDzF2WRpXh8unqslkQEFjfrTVdjJwRu3d1s1rhG&#10;lOrtcoCYvihvSV4wCkilOMuP32I6H309gvcymfPzeZWW/VLENF33SnXv5Qkl4oymRwx68jOjYjKB&#10;khn7zmj8deCgKJm+OjS2vbtZtzgoJWm6FoEIlARJ799XuROjx1ESCSg5BDDDiHyLRYUWdqwIu0xX&#10;Hon3eSH/9g/sfg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Plqaa5AQAASwMAAA4AAAAAAAAAAAAAAAAALgIAAGRycy9lMm9E&#10;b2MueG1sUEsBAi0AFAAGAAgAAAAhAG9BRobaAAAACgEAAA8AAAAAAAAAAAAAAAAAEwQAAGRycy9k&#10;b3ducmV2LnhtbFBLBQYAAAAABAAEAPMAAAAaBQAAAAA=&#10;" w14:anchorId="2E06EEEB">
                <v:textbox inset="2.16pt,1.44pt,0,1.44pt">
                  <w:txbxContent>
                    <w:p w:rsidR="00DB1734" w:rsidP="00C07318" w:rsidRDefault="00DB1734" w14:paraId="299E6B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01920" behindDoc="0" locked="0" layoutInCell="1" allowOverlap="1" wp14:editId="2FFDA48E" wp14:anchorId="7199AF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19" name="Rectangle 6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D3791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19" style="position:absolute;margin-left:210pt;margin-top:11pt;width:79pt;height:60pt;z-index:2580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SEIATugEAAEsDAAAOAAAAAAAAAAAAAAAAAC4CAABkcnMvZTJv&#10;RG9jLnhtbFBLAQItABQABgAIAAAAIQBvQUaG2gAAAAoBAAAPAAAAAAAAAAAAAAAAABQEAABkcnMv&#10;ZG93bnJldi54bWxQSwUGAAAAAAQABADzAAAAGwUAAAAA&#10;" w14:anchorId="7199AFE4">
                <v:textbox inset="2.16pt,1.44pt,0,1.44pt">
                  <w:txbxContent>
                    <w:p w:rsidR="00DB1734" w:rsidP="00C07318" w:rsidRDefault="00DB1734" w14:paraId="6D3791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02944" behindDoc="0" locked="0" layoutInCell="1" allowOverlap="1" wp14:editId="53D0E633" wp14:anchorId="309EB6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0" name="Rectangle 6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A81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0" style="position:absolute;margin-left:210pt;margin-top:11pt;width:79pt;height:60pt;z-index:2580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kSugEAAEsDAAAOAAAAZHJzL2Uyb0RvYy54bWysU8tu2zAQvBfoPxC8x5LlIL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OjTIc4dd+oa+&#10;cT9YRc7V0UipSn+LX1NMPV57jS9wyRIui/hZgytflEXm6vHp6rGaMxFY3Kw26xYfErh1f7tZ4RpR&#10;mrfLEVL+pIIjZcEoIJXqLD9+Sfl89PcRvFfInJ8vqzzv5ypmuamwpbYP8oQScUbzMwZtw8SosCZS&#10;MmHfGU0/DxwUJfazR2O7+9tVh4NSk+W6W+MAQ02Q9P59lXsxBhwlkYGSQwQzjMi3WlRpYceqsMt0&#10;lZF4n1fyb//A7h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sRikSugEAAEsDAAAOAAAAAAAAAAAAAAAAAC4CAABkcnMvZTJv&#10;RG9jLnhtbFBLAQItABQABgAIAAAAIQBvQUaG2gAAAAoBAAAPAAAAAAAAAAAAAAAAABQEAABkcnMv&#10;ZG93bnJldi54bWxQSwUGAAAAAAQABADzAAAAGwUAAAAA&#10;" w14:anchorId="309EB6A0">
                <v:textbox inset="2.16pt,1.44pt,0,1.44pt">
                  <w:txbxContent>
                    <w:p w:rsidR="00DB1734" w:rsidP="00C07318" w:rsidRDefault="00DB1734" w14:paraId="1EA81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03968" behindDoc="0" locked="0" layoutInCell="1" allowOverlap="1" wp14:editId="209FF1FA" wp14:anchorId="101C16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1" name="Rectangle 6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6D861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1" style="position:absolute;margin-left:210pt;margin-top:11pt;width:79pt;height:60pt;z-index:2580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2zAKe5AQAASwMAAA4AAAAAAAAAAAAAAAAALgIAAGRycy9lMm9E&#10;b2MueG1sUEsBAi0AFAAGAAgAAAAhAG9BRobaAAAACgEAAA8AAAAAAAAAAAAAAAAAEwQAAGRycy9k&#10;b3ducmV2LnhtbFBLBQYAAAAABAAEAPMAAAAaBQAAAAA=&#10;" w14:anchorId="101C16B6">
                <v:textbox inset="2.16pt,1.44pt,0,1.44pt">
                  <w:txbxContent>
                    <w:p w:rsidR="00DB1734" w:rsidP="00C07318" w:rsidRDefault="00DB1734" w14:paraId="36D861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04992" behindDoc="0" locked="0" layoutInCell="1" allowOverlap="1" wp14:editId="7100256A" wp14:anchorId="3312BD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2" name="Rectangle 6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A2B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2" style="position:absolute;margin-left:210pt;margin-top:11pt;width:79pt;height:60pt;z-index:2580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ujuQ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V11HiecOp/QD&#10;deN+sIqcs6ORUpX5Fr2mmHose45PcIkSuoX8rMGVL9Iic9X4dNVYzZkITG5Wm3WLkxB4dHezWaGP&#10;XZq34ggpf1HBkeIwCgilKsuP31I+X329gnUFzPn54uV5P1cyy033CnUf5Akp4o7mRzTaholRYU2k&#10;ZMK5M5p+HTgoSuxXj8J2dzcr1CHXYLnu1rjAUAMEvX+f5V6MAVdJZKDkEMEMI+KtElVYOLFK7LJd&#10;ZSXexxX82z+w+w0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+qC6O5AQAASwMAAA4AAAAAAAAAAAAAAAAALgIAAGRycy9lMm9E&#10;b2MueG1sUEsBAi0AFAAGAAgAAAAhAG9BRobaAAAACgEAAA8AAAAAAAAAAAAAAAAAEwQAAGRycy9k&#10;b3ducmV2LnhtbFBLBQYAAAAABAAEAPMAAAAaBQAAAAA=&#10;" w14:anchorId="3312BD97">
                <v:textbox inset="2.16pt,1.44pt,0,1.44pt">
                  <w:txbxContent>
                    <w:p w:rsidR="00DB1734" w:rsidP="00C07318" w:rsidRDefault="00DB1734" w14:paraId="72A2B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06016" behindDoc="0" locked="0" layoutInCell="1" allowOverlap="1" wp14:editId="2D6C8131" wp14:anchorId="2DA852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3" name="Rectangle 6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AEA3E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3" style="position:absolute;margin-left:210pt;margin-top:11pt;width:79pt;height:60pt;z-index:2580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IWug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0lDhucUq/&#10;UTfu+lGRU3YwUqo836zXFGKHZU/hEc5RRDeTnzXY/EVaZC4aHy8aqzkRgcl1u17VOAmBRzdX6xZ9&#10;7FK9FweI6YfylmSHUUAoRVl++BXT6erbFazLYE7PZy/Nu7mQWa7bN6g7L49IEXc0PaDRo58YFaMJ&#10;lEw4d0bjnz0HRcn406Gwzc1V2+CilGC5ala4wFACBL37mOVODB5XSSSgZB/A9APiLRIVWDixQuy8&#10;XXklPsYF/Ps/sH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XyIWugEAAEsDAAAOAAAAAAAAAAAAAAAAAC4CAABkcnMvZTJv&#10;RG9jLnhtbFBLAQItABQABgAIAAAAIQBvQUaG2gAAAAoBAAAPAAAAAAAAAAAAAAAAABQEAABkcnMv&#10;ZG93bnJldi54bWxQSwUGAAAAAAQABADzAAAAGwUAAAAA&#10;" w14:anchorId="2DA8525D">
                <v:textbox inset="2.16pt,1.44pt,0,1.44pt">
                  <w:txbxContent>
                    <w:p w:rsidR="00DB1734" w:rsidP="00C07318" w:rsidRDefault="00DB1734" w14:paraId="3AEA3E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07040" behindDoc="0" locked="0" layoutInCell="1" allowOverlap="1" wp14:editId="75C7D465" wp14:anchorId="36A512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4" name="Rectangle 6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46A0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4" style="position:absolute;margin-left:210pt;margin-top:11pt;width:79pt;height:60pt;z-index:2580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rmR2rugEAAEsDAAAOAAAAAAAAAAAAAAAAAC4CAABkcnMvZTJv&#10;RG9jLnhtbFBLAQItABQABgAIAAAAIQBvQUaG2gAAAAoBAAAPAAAAAAAAAAAAAAAAABQEAABkcnMv&#10;ZG93bnJldi54bWxQSwUGAAAAAAQABADzAAAAGwUAAAAA&#10;" w14:anchorId="36A5129D">
                <v:textbox inset="2.16pt,1.44pt,0,1.44pt">
                  <w:txbxContent>
                    <w:p w:rsidR="00DB1734" w:rsidP="00C07318" w:rsidRDefault="00DB1734" w14:paraId="7846A0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08064" behindDoc="0" locked="0" layoutInCell="1" allowOverlap="1" wp14:editId="4ACF3FB3" wp14:anchorId="0E2C0B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5" name="Rectangle 6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CB79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5" style="position:absolute;margin-left:210pt;margin-top:11pt;width:79pt;height:60pt;z-index:2580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KbDQeugEAAEsDAAAOAAAAAAAAAAAAAAAAAC4CAABkcnMvZTJv&#10;RG9jLnhtbFBLAQItABQABgAIAAAAIQBvQUaG2gAAAAoBAAAPAAAAAAAAAAAAAAAAABQEAABkcnMv&#10;ZG93bnJldi54bWxQSwUGAAAAAAQABADzAAAAGwUAAAAA&#10;" w14:anchorId="0E2C0BD9">
                <v:textbox inset="2.16pt,1.44pt,0,1.44pt">
                  <w:txbxContent>
                    <w:p w:rsidR="00DB1734" w:rsidP="00C07318" w:rsidRDefault="00DB1734" w14:paraId="5DCB79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09088" behindDoc="0" locked="0" layoutInCell="1" allowOverlap="1" wp14:editId="1C1BA0A8" wp14:anchorId="0BCB9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6" name="Rectangle 6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46B5C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6" style="position:absolute;margin-left:210pt;margin-top:11pt;width:79pt;height:60pt;z-index:2580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8a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aJaUeO5wSn9Q&#10;N+47q8gp2xsp1TTfSa8hphbLnuIjnKOE7kR+1OCmL9IiY9H4eNFYjZkITK4X61WNkxB4dH21XqCP&#10;Xar34ggp36vgyOQwCgilKMsPv1I+XX27gnUTmNPzk5fH3VjIzNfLN6i7II9IEXc0P6DRNgyMCmsi&#10;JQPOndH0uuegKLE/PQrbXF8tGlyUEsxXzQoXGEqAoHcfs9yLPuAqiQyU7COYrke8RaICCydWiJ23&#10;a1qJj3EB//4Pb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dT8augEAAEsDAAAOAAAAAAAAAAAAAAAAAC4CAABkcnMvZTJv&#10;RG9jLnhtbFBLAQItABQABgAIAAAAIQBvQUaG2gAAAAoBAAAPAAAAAAAAAAAAAAAAABQEAABkcnMv&#10;ZG93bnJldi54bWxQSwUGAAAAAAQABADzAAAAGwUAAAAA&#10;" w14:anchorId="0BCB94E4">
                <v:textbox inset="2.16pt,1.44pt,0,1.44pt">
                  <w:txbxContent>
                    <w:p w:rsidR="00DB1734" w:rsidP="00C07318" w:rsidRDefault="00DB1734" w14:paraId="146B5C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0112" behindDoc="0" locked="0" layoutInCell="1" allowOverlap="1" wp14:editId="727F7885" wp14:anchorId="6AEF1E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7" name="Rectangle 6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8A476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7" style="position:absolute;margin-left:210pt;margin-top:11pt;width:79pt;height:60pt;z-index:2580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avugEAAEs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T0etEsKXHc4pT+&#10;oG7cdYMip2xvpFR5vlmvMcQWy57CI5yjiG4mP2mw+Yu0yFQ0Pl40VlMiApPrxXpV4yQEHi2v1gv0&#10;sUv1XhwgpnvlLckOo4BQirL88Cum09W3K1iXwZyez16adlMhM18v36DuvDwiRdzR9IBGD35kVAwm&#10;UDLi3BmNr3sOipLhp0Nhm+XVosFFKcF81axwgaEECHr3Mcud6D2ukkhAyT6A6XrEWyQqsHBihdh5&#10;u/JKfIwL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JgBavugEAAEsDAAAOAAAAAAAAAAAAAAAAAC4CAABkcnMvZTJv&#10;RG9jLnhtbFBLAQItABQABgAIAAAAIQBvQUaG2gAAAAoBAAAPAAAAAAAAAAAAAAAAABQEAABkcnMv&#10;ZG93bnJldi54bWxQSwUGAAAAAAQABADzAAAAGwUAAAAA&#10;" w14:anchorId="6AEF1EDA">
                <v:textbox inset="2.16pt,1.44pt,0,1.44pt">
                  <w:txbxContent>
                    <w:p w:rsidR="00DB1734" w:rsidP="00C07318" w:rsidRDefault="00DB1734" w14:paraId="18A476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1136" behindDoc="0" locked="0" layoutInCell="1" allowOverlap="1" wp14:editId="60219034" wp14:anchorId="1F3F72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8" name="Rectangle 6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BD84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8" style="position:absolute;margin-left:210pt;margin-top:11pt;width:79pt;height:60pt;z-index:2580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G7ugEAAEs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T0etXgrBy3OKXf&#10;qBt3/ajIKTsYKVWeb9ZrCrHDsqfwCOcoopvJzxps/iItMheNjxeN1ZyIwOR6tW5rnITAo5ur9Qp9&#10;7FK9FweI6YfylmSHUUAoRVl++BXT6erbFazLYE7PZy/Nu7mQWa7bN6g7L49IEXc0PaDRo58YFaMJ&#10;lEw4d0bjnz0HRcn406Gwzc3VqsFFKcGybVoUBUqAoHcfs9yJweMqiQSU7AOYfkC8RaICCydWiJ23&#10;K6/Ex7iAf/8Ht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j/jG7ugEAAEsDAAAOAAAAAAAAAAAAAAAAAC4CAABkcnMvZTJv&#10;RG9jLnhtbFBLAQItABQABgAIAAAAIQBvQUaG2gAAAAoBAAAPAAAAAAAAAAAAAAAAABQEAABkcnMv&#10;ZG93bnJldi54bWxQSwUGAAAAAAQABADzAAAAGwUAAAAA&#10;" w14:anchorId="1F3F72BD">
                <v:textbox inset="2.16pt,1.44pt,0,1.44pt">
                  <w:txbxContent>
                    <w:p w:rsidR="00DB1734" w:rsidP="00C07318" w:rsidRDefault="00DB1734" w14:paraId="72BD84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2160" behindDoc="0" locked="0" layoutInCell="1" allowOverlap="1" wp14:editId="36B5788F" wp14:anchorId="02A609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29" name="Rectangle 6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5EE0F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29" style="position:absolute;margin-left:210pt;margin-top:11pt;width:79pt;height:60pt;z-index:2580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CCxgOugEAAEsDAAAOAAAAAAAAAAAAAAAAAC4CAABkcnMvZTJv&#10;RG9jLnhtbFBLAQItABQABgAIAAAAIQBvQUaG2gAAAAoBAAAPAAAAAAAAAAAAAAAAABQEAABkcnMv&#10;ZG93bnJldi54bWxQSwUGAAAAAAQABADzAAAAGwUAAAAA&#10;" w14:anchorId="02A6090A">
                <v:textbox inset="2.16pt,1.44pt,0,1.44pt">
                  <w:txbxContent>
                    <w:p w:rsidR="00DB1734" w:rsidP="00C07318" w:rsidRDefault="00DB1734" w14:paraId="25EE0F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3184" behindDoc="0" locked="0" layoutInCell="1" allowOverlap="1" wp14:editId="02871936" wp14:anchorId="6ADEDB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0" name="Rectangle 6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0801A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0" style="position:absolute;margin-left:210pt;margin-top:11pt;width:79pt;height:60pt;z-index:2580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eiuQ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iQI5bnNJv&#10;1I27flTklB2MlCrPN+s1hdhh2VN4hHMU0c3kZw02f5EWmYvGx4vGak5EYHLdrlc1PiTw6OZq3aKP&#10;Xar34gAx/VDekuwwCgilKMsPv2I6XX27gnUZzOn57KV5NxcyuBpvUHdeHpEi7mh6QKNHPzEqRhMo&#10;mXDujMY/ew6KkvGnQ2Gbm6u2wUUpwXLVrHCBoQQIevcxy50YPK6SSEDJPoDpB8RbJCqwcGKF2Hm7&#10;8kp8jAv4939g+wo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JUad6K5AQAASwMAAA4AAAAAAAAAAAAAAAAALgIAAGRycy9lMm9E&#10;b2MueG1sUEsBAi0AFAAGAAgAAAAhAG9BRobaAAAACgEAAA8AAAAAAAAAAAAAAAAAEwQAAGRycy9k&#10;b3ducmV2LnhtbFBLBQYAAAAABAAEAPMAAAAaBQAAAAA=&#10;" w14:anchorId="6ADEDB11">
                <v:textbox inset="2.16pt,1.44pt,0,1.44pt">
                  <w:txbxContent>
                    <w:p w:rsidR="00DB1734" w:rsidP="00C07318" w:rsidRDefault="00DB1734" w14:paraId="20801A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4208" behindDoc="0" locked="0" layoutInCell="1" allowOverlap="1" wp14:editId="658A69F2" wp14:anchorId="13DECD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1" name="Rectangle 6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1CA5C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1" style="position:absolute;margin-left:210pt;margin-top:11pt;width:79pt;height:60pt;z-index:2580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TvXhe5AQAASwMAAA4AAAAAAAAAAAAAAAAALgIAAGRycy9lMm9E&#10;b2MueG1sUEsBAi0AFAAGAAgAAAAhAG9BRobaAAAACgEAAA8AAAAAAAAAAAAAAAAAEwQAAGRycy9k&#10;b3ducmV2LnhtbFBLBQYAAAAABAAEAPMAAAAaBQAAAAA=&#10;" w14:anchorId="13DECDD0">
                <v:textbox inset="2.16pt,1.44pt,0,1.44pt">
                  <w:txbxContent>
                    <w:p w:rsidR="00DB1734" w:rsidP="00C07318" w:rsidRDefault="00DB1734" w14:paraId="61CA5C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5232" behindDoc="0" locked="0" layoutInCell="1" allowOverlap="1" wp14:editId="0B1862E5" wp14:anchorId="0A0F61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2" name="Rectangle 6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F14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2" style="position:absolute;margin-left:210pt;margin-top:11pt;width:79pt;height:60pt;z-index:2580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" w14:anchorId="0A0F6167">
                <v:textbox inset="2.16pt,1.44pt,0,1.44pt">
                  <w:txbxContent>
                    <w:p w:rsidR="00DB1734" w:rsidP="00C07318" w:rsidRDefault="00DB1734" w14:paraId="5AF14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6256" behindDoc="0" locked="0" layoutInCell="1" allowOverlap="1" wp14:editId="4A9F744D" wp14:anchorId="4196A0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3" name="Rectangle 6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A2E3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3" style="position:absolute;margin-left:210pt;margin-top:11pt;width:79pt;height:60pt;z-index:2580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3A3ymugEAAEsDAAAOAAAAAAAAAAAAAAAAAC4CAABkcnMvZTJv&#10;RG9jLnhtbFBLAQItABQABgAIAAAAIQBvQUaG2gAAAAoBAAAPAAAAAAAAAAAAAAAAABQEAABkcnMv&#10;ZG93bnJldi54bWxQSwUGAAAAAAQABADzAAAAGwUAAAAA&#10;" w14:anchorId="4196A0B1">
                <v:textbox inset="2.16pt,1.44pt,0,1.44pt">
                  <w:txbxContent>
                    <w:p w:rsidR="00DB1734" w:rsidP="00C07318" w:rsidRDefault="00DB1734" w14:paraId="60A2E3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7280" behindDoc="0" locked="0" layoutInCell="1" allowOverlap="1" wp14:editId="6E11626A" wp14:anchorId="623D8B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4" name="Rectangle 6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1F5E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4" style="position:absolute;margin-left:210pt;margin-top:11pt;width:79pt;height:60pt;z-index:2580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SxUMbugEAAEsDAAAOAAAAAAAAAAAAAAAAAC4CAABkcnMvZTJv&#10;RG9jLnhtbFBLAQItABQABgAIAAAAIQBvQUaG2gAAAAoBAAAPAAAAAAAAAAAAAAAAABQEAABkcnMv&#10;ZG93bnJldi54bWxQSwUGAAAAAAQABADzAAAAGwUAAAAA&#10;" w14:anchorId="623D8B2F">
                <v:textbox inset="2.16pt,1.44pt,0,1.44pt">
                  <w:txbxContent>
                    <w:p w:rsidR="00DB1734" w:rsidP="00C07318" w:rsidRDefault="00DB1734" w14:paraId="591F5E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8304" behindDoc="0" locked="0" layoutInCell="1" allowOverlap="1" wp14:editId="18557BF1" wp14:anchorId="2BF95C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5" name="Rectangle 6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AF204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5" style="position:absolute;margin-left:210pt;margin-top:11pt;width:79pt;height:60pt;z-index:2580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zMGquugEAAEsDAAAOAAAAAAAAAAAAAAAAAC4CAABkcnMvZTJv&#10;RG9jLnhtbFBLAQItABQABgAIAAAAIQBvQUaG2gAAAAoBAAAPAAAAAAAAAAAAAAAAABQEAABkcnMv&#10;ZG93bnJldi54bWxQSwUGAAAAAAQABADzAAAAGwUAAAAA&#10;" w14:anchorId="2BF95C45">
                <v:textbox inset="2.16pt,1.44pt,0,1.44pt">
                  <w:txbxContent>
                    <w:p w:rsidR="00DB1734" w:rsidP="00C07318" w:rsidRDefault="00DB1734" w14:paraId="5AF204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19328" behindDoc="0" locked="0" layoutInCell="1" allowOverlap="1" wp14:editId="35F60724" wp14:anchorId="22807A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6" name="Rectangle 6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8BB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6" style="position:absolute;margin-left:210pt;margin-top:11pt;width:79pt;height:60pt;z-index:2580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RKWGqugEAAEsDAAAOAAAAAAAAAAAAAAAAAC4CAABkcnMvZTJv&#10;RG9jLnhtbFBLAQItABQABgAIAAAAIQBvQUaG2gAAAAoBAAAPAAAAAAAAAAAAAAAAABQEAABkcnMv&#10;ZG93bnJldi54bWxQSwUGAAAAAAQABADzAAAAGwUAAAAA&#10;" w14:anchorId="22807ADC">
                <v:textbox inset="2.16pt,1.44pt,0,1.44pt">
                  <w:txbxContent>
                    <w:p w:rsidR="00DB1734" w:rsidP="00C07318" w:rsidRDefault="00DB1734" w14:paraId="638BB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0352" behindDoc="0" locked="0" layoutInCell="1" allowOverlap="1" wp14:editId="5CE895BF" wp14:anchorId="3A7CB2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37" name="Rectangle 6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6D76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7" style="position:absolute;margin-left:210pt;margin-top:11pt;width:79pt;height:60pt;z-index:2580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3EgfugEAAEsDAAAOAAAAAAAAAAAAAAAAAC4CAABkcnMvZTJv&#10;RG9jLnhtbFBLAQItABQABgAIAAAAIQBvQUaG2gAAAAoBAAAPAAAAAAAAAAAAAAAAABQEAABkcnMv&#10;ZG93bnJldi54bWxQSwUGAAAAAAQABADzAAAAGwUAAAAA&#10;" w14:anchorId="3A7CB2EA">
                <v:textbox inset="2.16pt,1.44pt,0,1.44pt">
                  <w:txbxContent>
                    <w:p w:rsidR="00DB1734" w:rsidP="00C07318" w:rsidRDefault="00DB1734" w14:paraId="3C6D76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1376" behindDoc="0" locked="0" layoutInCell="1" allowOverlap="1" wp14:editId="748996F0" wp14:anchorId="61C598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8" name="Rectangle 6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1E44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8" style="position:absolute;margin-left:210pt;margin-top:11pt;width:79pt;height:48pt;z-index:2580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Fkd17uQEAAEsDAAAOAAAAAAAAAAAAAAAAAC4CAABkcnMvZTJv&#10;RG9jLnhtbFBLAQItABQABgAIAAAAIQB0ZnBc2wAAAAoBAAAPAAAAAAAAAAAAAAAAABMEAABkcnMv&#10;ZG93bnJldi54bWxQSwUGAAAAAAQABADzAAAAGwUAAAAA&#10;" w14:anchorId="61C598F3">
                <v:textbox inset="2.16pt,1.44pt,0,1.44pt">
                  <w:txbxContent>
                    <w:p w:rsidR="00DB1734" w:rsidP="00C07318" w:rsidRDefault="00DB1734" w14:paraId="0C1E44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2400" behindDoc="0" locked="0" layoutInCell="1" allowOverlap="1" wp14:editId="3D433B49" wp14:anchorId="5D706E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39" name="Rectangle 6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FBF7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9" style="position:absolute;margin-left:210pt;margin-top:11pt;width:79pt;height:48pt;z-index:2580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JGT0zroBAABLAwAADgAAAAAAAAAAAAAAAAAuAgAAZHJzL2Uy&#10;b0RvYy54bWxQSwECLQAUAAYACAAAACEAdGZwXNsAAAAKAQAADwAAAAAAAAAAAAAAAAAUBAAAZHJz&#10;L2Rvd25yZXYueG1sUEsFBgAAAAAEAAQA8wAAABwFAAAAAA==&#10;" w14:anchorId="5D706E45">
                <v:textbox inset="2.16pt,1.44pt,0,1.44pt">
                  <w:txbxContent>
                    <w:p w:rsidR="00DB1734" w:rsidP="00C07318" w:rsidRDefault="00DB1734" w14:paraId="70FBF7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3424" behindDoc="0" locked="0" layoutInCell="1" allowOverlap="1" wp14:editId="3D2FE34A" wp14:anchorId="574640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0" name="Rectangle 6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CD5D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0" style="position:absolute;margin-left:210pt;margin-top:11pt;width:79pt;height:48pt;z-index:2580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2AuQEAAEsDAAAOAAAAZHJzL2Uyb0RvYy54bWysU9uO0zAQfUfiHyy/06TpUtq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+vVHRrkucMufUPf&#10;uB+sIpfqaKRUpb/FrymmHq89xye4ZgmXRfyswZUvyiJz9fh881jNmQgsblfbTYsPCdx6v11vcY0o&#10;zcvlCCl/UsGRsmAUkEp1lp++pHw5+vsI3itkLs+XVZ4PcxXTLStsqR2CPKNEnNH8iEHbMDEqrImU&#10;TNh3RtPPIwdFif3s0djuw92qw0GpyXLTbXCAoSZI+vC6yr0YA46SyEDJMYIZRuRbLaq0sGNV2HW6&#10;yki8ziv5l39g/w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M9G2AuQEAAEsDAAAOAAAAAAAAAAAAAAAAAC4CAABkcnMvZTJv&#10;RG9jLnhtbFBLAQItABQABgAIAAAAIQB0ZnBc2wAAAAoBAAAPAAAAAAAAAAAAAAAAABMEAABkcnMv&#10;ZG93bnJldi54bWxQSwUGAAAAAAQABADzAAAAGwUAAAAA&#10;" w14:anchorId="574640C6">
                <v:textbox inset="2.16pt,1.44pt,0,1.44pt">
                  <w:txbxContent>
                    <w:p w:rsidR="00DB1734" w:rsidP="00C07318" w:rsidRDefault="00DB1734" w14:paraId="1ECD5D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4448" behindDoc="0" locked="0" layoutInCell="1" allowOverlap="1" wp14:editId="44B33E79" wp14:anchorId="712F75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1" name="Rectangle 6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1F1D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1" style="position:absolute;margin-left:210pt;margin-top:11pt;width:79pt;height:48pt;z-index:2580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tAUQ1uQEAAEsDAAAOAAAAAAAAAAAAAAAAAC4CAABkcnMvZTJv&#10;RG9jLnhtbFBLAQItABQABgAIAAAAIQB0ZnBc2wAAAAoBAAAPAAAAAAAAAAAAAAAAABMEAABkcnMv&#10;ZG93bnJldi54bWxQSwUGAAAAAAQABADzAAAAGwUAAAAA&#10;" w14:anchorId="712F7548">
                <v:textbox inset="2.16pt,1.44pt,0,1.44pt">
                  <w:txbxContent>
                    <w:p w:rsidR="00DB1734" w:rsidP="00C07318" w:rsidRDefault="00DB1734" w14:paraId="031F1D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5472" behindDoc="0" locked="0" layoutInCell="1" allowOverlap="1" wp14:editId="13955ECA" wp14:anchorId="2B70706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2" name="Rectangle 6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AA88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2" style="position:absolute;margin-left:210pt;margin-top:11pt;width:79pt;height:48pt;z-index:2580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xhPMboBAABLAwAADgAAAAAAAAAAAAAAAAAuAgAAZHJzL2Uy&#10;b0RvYy54bWxQSwECLQAUAAYACAAAACEAdGZwXNsAAAAKAQAADwAAAAAAAAAAAAAAAAAUBAAAZHJz&#10;L2Rvd25yZXYueG1sUEsFBgAAAAAEAAQA8wAAABwFAAAAAA==&#10;" w14:anchorId="2B70706A">
                <v:textbox inset="2.16pt,1.44pt,0,1.44pt">
                  <w:txbxContent>
                    <w:p w:rsidR="00DB1734" w:rsidP="00C07318" w:rsidRDefault="00DB1734" w14:paraId="6EAA88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6496" behindDoc="0" locked="0" layoutInCell="1" allowOverlap="1" wp14:editId="22C2758B" wp14:anchorId="64621B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3" name="Rectangle 6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3953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3" style="position:absolute;margin-left:210pt;margin-top:11pt;width:79pt;height:48pt;z-index:2580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u1mhLoBAABLAwAADgAAAAAAAAAAAAAAAAAuAgAAZHJzL2Uy&#10;b0RvYy54bWxQSwECLQAUAAYACAAAACEAdGZwXNsAAAAKAQAADwAAAAAAAAAAAAAAAAAUBAAAZHJz&#10;L2Rvd25yZXYueG1sUEsFBgAAAAAEAAQA8wAAABwFAAAAAA==&#10;" w14:anchorId="64621B69">
                <v:textbox inset="2.16pt,1.44pt,0,1.44pt">
                  <w:txbxContent>
                    <w:p w:rsidR="00DB1734" w:rsidP="00C07318" w:rsidRDefault="00DB1734" w14:paraId="6E3953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7520" behindDoc="0" locked="0" layoutInCell="1" allowOverlap="1" wp14:editId="1BD14C93" wp14:anchorId="19242C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4" name="Rectangle 6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9654A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4" style="position:absolute;margin-left:210pt;margin-top:11pt;width:79pt;height:48pt;z-index:2580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k5ugEAAEsDAAAOAAAAZHJzL2Uyb0RvYy54bWysU9tu2zAMfR+wfxD0vthxs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xS4rnDKf1G&#10;3bjvrCLnbG+kVNN8J72GmFose4wPcIkSuhP5UYObvkiLjEXj01VjNWYiMLlZbNY1TkLg0dfNaoM+&#10;dqneiiOk/F0FRyaHUUAoRVl+/Jny+errFaybwJyfn7w87sdCppkvX6HugzwhRdzRfI9G2zAwKqyJ&#10;lAw4d0bTy4GDosT+8Chs8225aHBRSjBfN2tcYCgBgt6/z3Iv+oCrJDJQcohguh7xFokKLJxYIXbZ&#10;rmkl3scF/N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iytZOboBAABLAwAADgAAAAAAAAAAAAAAAAAuAgAAZHJzL2Uy&#10;b0RvYy54bWxQSwECLQAUAAYACAAAACEAdGZwXNsAAAAKAQAADwAAAAAAAAAAAAAAAAAUBAAAZHJz&#10;L2Rvd25yZXYueG1sUEsFBgAAAAAEAAQA8wAAABwFAAAAAA==&#10;" w14:anchorId="19242CA4">
                <v:textbox inset="2.16pt,1.44pt,0,1.44pt">
                  <w:txbxContent>
                    <w:p w:rsidR="00DB1734" w:rsidP="00C07318" w:rsidRDefault="00DB1734" w14:paraId="29654A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8544" behindDoc="0" locked="0" layoutInCell="1" allowOverlap="1" wp14:editId="2E0410FB" wp14:anchorId="477351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5" name="Rectangle 6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01460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5" style="position:absolute;margin-left:210pt;margin-top:11pt;width:79pt;height:48pt;z-index:2580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6t5wjLoBAABLAwAADgAAAAAAAAAAAAAAAAAuAgAAZHJzL2Uy&#10;b0RvYy54bWxQSwECLQAUAAYACAAAACEAdGZwXNsAAAAKAQAADwAAAAAAAAAAAAAAAAAUBAAAZHJz&#10;L2Rvd25yZXYueG1sUEsFBgAAAAAEAAQA8wAAABwFAAAAAA==&#10;" w14:anchorId="47735155">
                <v:textbox inset="2.16pt,1.44pt,0,1.44pt">
                  <w:txbxContent>
                    <w:p w:rsidR="00DB1734" w:rsidP="00C07318" w:rsidRDefault="00DB1734" w14:paraId="101460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29568" behindDoc="0" locked="0" layoutInCell="1" allowOverlap="1" wp14:editId="0AB186FE" wp14:anchorId="6D0C44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6" name="Rectangle 6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A371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6" style="position:absolute;margin-left:210pt;margin-top:11pt;width:79pt;height:48pt;z-index:2580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Md7iLoBAABLAwAADgAAAAAAAAAAAAAAAAAuAgAAZHJzL2Uy&#10;b0RvYy54bWxQSwECLQAUAAYACAAAACEAdGZwXNsAAAAKAQAADwAAAAAAAAAAAAAAAAAUBAAAZHJz&#10;L2Rvd25yZXYueG1sUEsFBgAAAAAEAAQA8wAAABwFAAAAAA==&#10;" w14:anchorId="6D0C449F">
                <v:textbox inset="2.16pt,1.44pt,0,1.44pt">
                  <w:txbxContent>
                    <w:p w:rsidR="00DB1734" w:rsidP="00C07318" w:rsidRDefault="00DB1734" w14:paraId="45A371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0592" behindDoc="0" locked="0" layoutInCell="1" allowOverlap="1" wp14:editId="775507F8" wp14:anchorId="579482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7" name="Rectangle 6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C345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7" style="position:absolute;margin-left:210pt;margin-top:11pt;width:79pt;height:48pt;z-index:2580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TJSPboBAABLAwAADgAAAAAAAAAAAAAAAAAuAgAAZHJzL2Uy&#10;b0RvYy54bWxQSwECLQAUAAYACAAAACEAdGZwXNsAAAAKAQAADwAAAAAAAAAAAAAAAAAUBAAAZHJz&#10;L2Rvd25yZXYueG1sUEsFBgAAAAAEAAQA8wAAABwFAAAAAA==&#10;" w14:anchorId="5794823B">
                <v:textbox inset="2.16pt,1.44pt,0,1.44pt">
                  <w:txbxContent>
                    <w:p w:rsidR="00DB1734" w:rsidP="00C07318" w:rsidRDefault="00DB1734" w14:paraId="3BC345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1616" behindDoc="0" locked="0" layoutInCell="1" allowOverlap="1" wp14:editId="1BC66109" wp14:anchorId="141F9C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8" name="Rectangle 6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E56F2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8" style="position:absolute;margin-left:210pt;margin-top:11pt;width:79pt;height:48pt;z-index:2580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UpugEAAEs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dYOz8tzhlH6h&#10;btz3VpFzdjBSqnm+s15jTB2WPcYHuEQJ3Zn8pMHNX6RFpqLx6aqxmjIRmNysNm2NkxB49Hmz3qCP&#10;XaqX4ggpf1PBkdlhFBBKUZYff6R8vvp8BetmMOfnZy9P+6mQaZbtM9R9kCekiDua79FoG0ZGhTWR&#10;khHnzmj6c+CgKLHfPQrbfLlZNbgoJVi2TYuiQAkQ9P51lnsxBFwlkYGSQwTTD4i3SFRg4cQKsct2&#10;zSvxOi7gX/6B3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0x1KboBAABLAwAADgAAAAAAAAAAAAAAAAAuAgAAZHJzL2Uy&#10;b0RvYy54bWxQSwECLQAUAAYACAAAACEAdGZwXNsAAAAKAQAADwAAAAAAAAAAAAAAAAAUBAAAZHJz&#10;L2Rvd25yZXYueG1sUEsFBgAAAAAEAAQA8wAAABwFAAAAAA==&#10;" w14:anchorId="141F9C93">
                <v:textbox inset="2.16pt,1.44pt,0,1.44pt">
                  <w:txbxContent>
                    <w:p w:rsidR="00DB1734" w:rsidP="00C07318" w:rsidRDefault="00DB1734" w14:paraId="4E56F2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2640" behindDoc="0" locked="0" layoutInCell="1" allowOverlap="1" wp14:editId="2BFA2D10" wp14:anchorId="2485618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49" name="Rectangle 6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FDAE3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9" style="position:absolute;margin-left:210pt;margin-top:11pt;width:79pt;height:48pt;z-index:2580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yc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6qalxHOHU/qF&#10;unHfW0XO2cFIqeb5znqNMXVY9hgf4BIldGfykwY3f5EWmYrGp6vGaspEYLJdtZsaJyHw6HO7btHH&#10;LtVLcYSUv6ngyOwwCgilKMuPP1I+X32+gnUzmPPzs5en/VTINMv2Geo+yBNSxB3N92i0DSOjwppI&#10;yYhzZzT9OXBQlNjvHoVtvtysGlyUEiw3zQY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YrlcnLoBAABLAwAADgAAAAAAAAAAAAAAAAAuAgAAZHJzL2Uy&#10;b0RvYy54bWxQSwECLQAUAAYACAAAACEAdGZwXNsAAAAKAQAADwAAAAAAAAAAAAAAAAAUBAAAZHJz&#10;L2Rvd25yZXYueG1sUEsFBgAAAAAEAAQA8wAAABwFAAAAAA==&#10;" w14:anchorId="24856180">
                <v:textbox inset="2.16pt,1.44pt,0,1.44pt">
                  <w:txbxContent>
                    <w:p w:rsidR="00DB1734" w:rsidP="00C07318" w:rsidRDefault="00DB1734" w14:paraId="6FDAE3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3664" behindDoc="0" locked="0" layoutInCell="1" allowOverlap="1" wp14:editId="0051349D" wp14:anchorId="379F96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0" name="Rectangle 6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D317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0" style="position:absolute;margin-left:210pt;margin-top:11pt;width:79pt;height:48pt;z-index:2580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qH/XpuQEAAEsDAAAOAAAAAAAAAAAAAAAAAC4CAABkcnMvZTJv&#10;RG9jLnhtbFBLAQItABQABgAIAAAAIQB0ZnBc2wAAAAoBAAAPAAAAAAAAAAAAAAAAABMEAABkcnMv&#10;ZG93bnJldi54bWxQSwUGAAAAAAQABADzAAAAGwUAAAAA&#10;" w14:anchorId="379F962E">
                <v:textbox inset="2.16pt,1.44pt,0,1.44pt">
                  <w:txbxContent>
                    <w:p w:rsidR="00DB1734" w:rsidP="00C07318" w:rsidRDefault="00DB1734" w14:paraId="7DD317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4688" behindDoc="0" locked="0" layoutInCell="1" allowOverlap="1" wp14:editId="545C582C" wp14:anchorId="465C0C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1" name="Rectangle 6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04BB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1" style="position:absolute;margin-left:210pt;margin-top:11pt;width:79pt;height:48pt;z-index:2580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L6txcuQEAAEsDAAAOAAAAAAAAAAAAAAAAAC4CAABkcnMvZTJv&#10;RG9jLnhtbFBLAQItABQABgAIAAAAIQB0ZnBc2wAAAAoBAAAPAAAAAAAAAAAAAAAAABMEAABkcnMv&#10;ZG93bnJldi54bWxQSwUGAAAAAAQABADzAAAAGwUAAAAA&#10;" w14:anchorId="465C0C9A">
                <v:textbox inset="2.16pt,1.44pt,0,1.44pt">
                  <w:txbxContent>
                    <w:p w:rsidR="00DB1734" w:rsidP="00C07318" w:rsidRDefault="00DB1734" w14:paraId="5604BB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5712" behindDoc="0" locked="0" layoutInCell="1" allowOverlap="1" wp14:editId="65B232DD" wp14:anchorId="75AF6B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2" name="Rectangle 6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D6AB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2" style="position:absolute;margin-left:210pt;margin-top:11pt;width:79pt;height:48pt;z-index:2580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KfPXWLoBAABLAwAADgAAAAAAAAAAAAAAAAAuAgAAZHJzL2Uy&#10;b0RvYy54bWxQSwECLQAUAAYACAAAACEAdGZwXNsAAAAKAQAADwAAAAAAAAAAAAAAAAAUBAAAZHJz&#10;L2Rvd25yZXYueG1sUEsFBgAAAAAEAAQA8wAAABwFAAAAAA==&#10;" w14:anchorId="75AF6B3E">
                <v:textbox inset="2.16pt,1.44pt,0,1.44pt">
                  <w:txbxContent>
                    <w:p w:rsidR="00DB1734" w:rsidP="00C07318" w:rsidRDefault="00DB1734" w14:paraId="71D6AB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6736" behindDoc="0" locked="0" layoutInCell="1" allowOverlap="1" wp14:editId="08DCF873" wp14:anchorId="0056468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3" name="Rectangle 6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4DDB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3" style="position:absolute;margin-left:210pt;margin-top:11pt;width:79pt;height:48pt;z-index:2580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SAb+7boBAABLAwAADgAAAAAAAAAAAAAAAAAuAgAAZHJzL2Uy&#10;b0RvYy54bWxQSwECLQAUAAYACAAAACEAdGZwXNsAAAAKAQAADwAAAAAAAAAAAAAAAAAUBAAAZHJz&#10;L2Rvd25yZXYueG1sUEsFBgAAAAAEAAQA8wAAABwFAAAAAA==&#10;" w14:anchorId="0056468B">
                <v:textbox inset="2.16pt,1.44pt,0,1.44pt">
                  <w:txbxContent>
                    <w:p w:rsidR="00DB1734" w:rsidP="00C07318" w:rsidRDefault="00DB1734" w14:paraId="564DDB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7760" behindDoc="0" locked="0" layoutInCell="1" allowOverlap="1" wp14:editId="05C53726" wp14:anchorId="2033FE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4" name="Rectangle 6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8A8B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4" style="position:absolute;margin-left:210pt;margin-top:11pt;width:79pt;height:48pt;z-index:2580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7cDBULoBAABLAwAADgAAAAAAAAAAAAAAAAAuAgAAZHJzL2Uy&#10;b0RvYy54bWxQSwECLQAUAAYACAAAACEAdGZwXNsAAAAKAQAADwAAAAAAAAAAAAAAAAAUBAAAZHJz&#10;L2Rvd25yZXYueG1sUEsFBgAAAAAEAAQA8wAAABwFAAAAAA==&#10;" w14:anchorId="2033FEDD">
                <v:textbox inset="2.16pt,1.44pt,0,1.44pt">
                  <w:txbxContent>
                    <w:p w:rsidR="00DB1734" w:rsidP="00C07318" w:rsidRDefault="00DB1734" w14:paraId="228A8B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8784" behindDoc="0" locked="0" layoutInCell="1" allowOverlap="1" wp14:editId="59130AEA" wp14:anchorId="79E173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5" name="Rectangle 6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ED49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5" style="position:absolute;margin-left:210pt;margin-top:11pt;width:79pt;height:48pt;z-index:2580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jlugEAAEsDAAAOAAAAZHJzL2Uyb0RvYy54bWysU9tu2zAMfR+wfxD0vthxl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xS4rnDKf1G&#10;3bjvrCLnbG+kVNN8J72GmFose4wPcIkSuhP5UYObvkiLjEXj01VjNWYiMLlZbNY1TkLg0XKz2qCP&#10;Xaq34ggpf1fBkclhFBBKUZYff6Z8vvp6BesmMOfnJy+P+7GQaZrlK9R9kCekiDua79FoGwZGhTWR&#10;kgHnzmh6OXBQlNgfHoVtvn1dNLgoJZivmzUuMJQAQe/fZ7kXfcBVEhkoOUQwXY94i0QFFk6sELts&#10;17QS7+MC/u0f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jDXo5boBAABLAwAADgAAAAAAAAAAAAAAAAAuAgAAZHJzL2Uy&#10;b0RvYy54bWxQSwECLQAUAAYACAAAACEAdGZwXNsAAAAKAQAADwAAAAAAAAAAAAAAAAAUBAAAZHJz&#10;L2Rvd25yZXYueG1sUEsFBgAAAAAEAAQA8wAAABwFAAAAAA==&#10;" w14:anchorId="79E17359">
                <v:textbox inset="2.16pt,1.44pt,0,1.44pt">
                  <w:txbxContent>
                    <w:p w:rsidR="00DB1734" w:rsidP="00C07318" w:rsidRDefault="00DB1734" w14:paraId="42ED49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39808" behindDoc="0" locked="0" layoutInCell="1" allowOverlap="1" wp14:editId="0D86686B" wp14:anchorId="4A9692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6" name="Rectangle 6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2729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6" style="position:absolute;margin-left:210pt;margin-top:11pt;width:79pt;height:48pt;z-index:2580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bizj4boBAABLAwAADgAAAAAAAAAAAAAAAAAuAgAAZHJzL2Uy&#10;b0RvYy54bWxQSwECLQAUAAYACAAAACEAdGZwXNsAAAAKAQAADwAAAAAAAAAAAAAAAAAUBAAAZHJz&#10;L2Rvd25yZXYueG1sUEsFBgAAAAAEAAQA8wAAABwFAAAAAA==&#10;" w14:anchorId="4A9692B1">
                <v:textbox inset="2.16pt,1.44pt,0,1.44pt">
                  <w:txbxContent>
                    <w:p w:rsidR="00DB1734" w:rsidP="00C07318" w:rsidRDefault="00DB1734" w14:paraId="422729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40832" behindDoc="0" locked="0" layoutInCell="1" allowOverlap="1" wp14:editId="2D42F3A8" wp14:anchorId="78609B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7" name="Rectangle 6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738B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7" style="position:absolute;margin-left:210pt;margin-top:11pt;width:79pt;height:48pt;z-index:2580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9nKVLoBAABLAwAADgAAAAAAAAAAAAAAAAAuAgAAZHJzL2Uy&#10;b0RvYy54bWxQSwECLQAUAAYACAAAACEAdGZwXNsAAAAKAQAADwAAAAAAAAAAAAAAAAAUBAAAZHJz&#10;L2Rvd25yZXYueG1sUEsFBgAAAAAEAAQA8wAAABwFAAAAAA==&#10;" w14:anchorId="78609BB9">
                <v:textbox inset="2.16pt,1.44pt,0,1.44pt">
                  <w:txbxContent>
                    <w:p w:rsidR="00DB1734" w:rsidP="00C07318" w:rsidRDefault="00DB1734" w14:paraId="2D738B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41856" behindDoc="0" locked="0" layoutInCell="1" allowOverlap="1" wp14:editId="5DD7D857" wp14:anchorId="7C8A39C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58" name="Rectangle 6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9407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8" style="position:absolute;margin-left:210pt;margin-top:11pt;width:79pt;height:48pt;z-index:2580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1A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dYOz8tzhlH6h&#10;btz3VpFzdjBSqnm+s15jTB2WPcYHuEQJ3Zn8pMHNX6RFpqLx6aqxmjIRmNysNm2NkxB4dLNZb9DH&#10;LtVLcYSUv6ngyOwwCgilKMuPP1I+X32+gnUzmPPzs5en/VTINE37DHUf5Akp4o7mezTahpFRYU2k&#10;ZMS5M5r+HDgoSux3j8I2Xz6vGlyUEizbpkVRoAQIev86y70YAq6SyEDJIYLpB8RbJCqwcGKF2GW7&#10;5pV4HRfwL//A7i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ZaftQLoBAABLAwAADgAAAAAAAAAAAAAAAAAuAgAAZHJzL2Uy&#10;b0RvYy54bWxQSwECLQAUAAYACAAAACEAdGZwXNsAAAAKAQAADwAAAAAAAAAAAAAAAAAUBAAAZHJz&#10;L2Rvd25yZXYueG1sUEsFBgAAAAAEAAQA8wAAABwFAAAAAA==&#10;" w14:anchorId="7C8A39C9">
                <v:textbox inset="2.16pt,1.44pt,0,1.44pt">
                  <w:txbxContent>
                    <w:p w:rsidR="00DB1734" w:rsidP="00C07318" w:rsidRDefault="00DB1734" w14:paraId="019407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42880" behindDoc="0" locked="0" layoutInCell="1" allowOverlap="1" wp14:editId="00A5C25C" wp14:anchorId="3C9379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59" name="Rectangle 6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C5865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9" style="position:absolute;margin-left:210pt;margin-top:11pt;width:79pt;height:60pt;z-index:2580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aFugEAAEs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O3q5uWEs8dTukH&#10;6sZ9bxU5ZQcjpZrnO+s1xtRh2Ut8hnOU0J3JTxrc/EVaZCoaHy8aqykTgcl21a5rnITAo7vrdoU+&#10;dqneiyOk/FUFR2aHUUAoRVl+eEz5dPXtCtbNYE7Pz16edlMh0zTtG9RdkEekiDuan9BoG0ZGhTWR&#10;khHnzmh63XNQlNhvHoVt7q5XDS5KCZbrZo0LDCVA0LuPWe7FEHCVRAZK9hFMPyDeIlGBhRMrxM7b&#10;Na/Ex7iAf/8Ht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bYXaFugEAAEsDAAAOAAAAAAAAAAAAAAAAAC4CAABkcnMvZTJv&#10;RG9jLnhtbFBLAQItABQABgAIAAAAIQBvQUaG2gAAAAoBAAAPAAAAAAAAAAAAAAAAABQEAABkcnMv&#10;ZG93bnJldi54bWxQSwUGAAAAAAQABADzAAAAGwUAAAAA&#10;" w14:anchorId="3C93796B">
                <v:textbox inset="2.16pt,1.44pt,0,1.44pt">
                  <w:txbxContent>
                    <w:p w:rsidR="00DB1734" w:rsidP="00C07318" w:rsidRDefault="00DB1734" w14:paraId="4C5865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43904" behindDoc="0" locked="0" layoutInCell="1" allowOverlap="1" wp14:editId="02B265F0" wp14:anchorId="721DF7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0" name="Rectangle 6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1F3A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0" style="position:absolute;margin-left:210pt;margin-top:11pt;width:79pt;height:60pt;z-index:2580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lN9+EugEAAEsDAAAOAAAAAAAAAAAAAAAAAC4CAABkcnMvZTJv&#10;RG9jLnhtbFBLAQItABQABgAIAAAAIQBvQUaG2gAAAAoBAAAPAAAAAAAAAAAAAAAAABQEAABkcnMv&#10;ZG93bnJldi54bWxQSwUGAAAAAAQABADzAAAAGwUAAAAA&#10;" w14:anchorId="721DF7A5">
                <v:textbox inset="2.16pt,1.44pt,0,1.44pt">
                  <w:txbxContent>
                    <w:p w:rsidR="00DB1734" w:rsidP="00C07318" w:rsidRDefault="00DB1734" w14:paraId="6A1F3A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44928" behindDoc="0" locked="0" layoutInCell="1" allowOverlap="1" wp14:editId="63EE8C34" wp14:anchorId="10FD63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1" name="Rectangle 6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EA85C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1" style="position:absolute;margin-left:210pt;margin-top:11pt;width:79pt;height:60pt;z-index:2580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TC9jG5AQAASwMAAA4AAAAAAAAAAAAAAAAALgIAAGRycy9lMm9E&#10;b2MueG1sUEsBAi0AFAAGAAgAAAAhAG9BRobaAAAACgEAAA8AAAAAAAAAAAAAAAAAEwQAAGRycy9k&#10;b3ducmV2LnhtbFBLBQYAAAAABAAEAPMAAAAaBQAAAAA=&#10;" w14:anchorId="10FD63E9">
                <v:textbox inset="2.16pt,1.44pt,0,1.44pt">
                  <w:txbxContent>
                    <w:p w:rsidR="00DB1734" w:rsidP="00C07318" w:rsidRDefault="00DB1734" w14:paraId="1EA85C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45952" behindDoc="0" locked="0" layoutInCell="1" allowOverlap="1" wp14:editId="0E17C486" wp14:anchorId="51859E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2" name="Rectangle 6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FB5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2" style="position:absolute;margin-left:210pt;margin-top:11pt;width:79pt;height:48pt;z-index:2580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56E9FuQEAAEsDAAAOAAAAAAAAAAAAAAAAAC4CAABkcnMvZTJv&#10;RG9jLnhtbFBLAQItABQABgAIAAAAIQB0ZnBc2wAAAAoBAAAPAAAAAAAAAAAAAAAAABMEAABkcnMv&#10;ZG93bnJldi54bWxQSwUGAAAAAAQABADzAAAAGwUAAAAA&#10;" w14:anchorId="51859E53">
                <v:textbox inset="2.16pt,1.44pt,0,1.44pt">
                  <w:txbxContent>
                    <w:p w:rsidR="00DB1734" w:rsidP="00C07318" w:rsidRDefault="00DB1734" w14:paraId="53FB5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46976" behindDoc="0" locked="0" layoutInCell="1" allowOverlap="1" wp14:editId="2F3B9759" wp14:anchorId="40DB11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3" name="Rectangle 6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6E45A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3" style="position:absolute;margin-left:210pt;margin-top:11pt;width:79pt;height:48pt;z-index:2580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WB1m8LoBAABLAwAADgAAAAAAAAAAAAAAAAAuAgAAZHJzL2Uy&#10;b0RvYy54bWxQSwECLQAUAAYACAAAACEAdGZwXNsAAAAKAQAADwAAAAAAAAAAAAAAAAAUBAAAZHJz&#10;L2Rvd25yZXYueG1sUEsFBgAAAAAEAAQA8wAAABwFAAAAAA==&#10;" w14:anchorId="40DB1183">
                <v:textbox inset="2.16pt,1.44pt,0,1.44pt">
                  <w:txbxContent>
                    <w:p w:rsidR="00DB1734" w:rsidP="00C07318" w:rsidRDefault="00DB1734" w14:paraId="36E45A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48000" behindDoc="0" locked="0" layoutInCell="1" allowOverlap="1" wp14:editId="1060B22C" wp14:anchorId="1C29F3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364" name="Rectangle 6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DAEF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4" style="position:absolute;margin-left:210pt;margin-top:11pt;width:79pt;height:48pt;z-index:2580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/dtZTboBAABLAwAADgAAAAAAAAAAAAAAAAAuAgAAZHJzL2Uy&#10;b0RvYy54bWxQSwECLQAUAAYACAAAACEAdGZwXNsAAAAKAQAADwAAAAAAAAAAAAAAAAAUBAAAZHJz&#10;L2Rvd25yZXYueG1sUEsFBgAAAAAEAAQA8wAAABwFAAAAAA==&#10;" w14:anchorId="1C29F31F">
                <v:textbox inset="2.16pt,1.44pt,0,1.44pt">
                  <w:txbxContent>
                    <w:p w:rsidR="00DB1734" w:rsidP="00C07318" w:rsidRDefault="00DB1734" w14:paraId="75DAEF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49024" behindDoc="0" locked="0" layoutInCell="1" allowOverlap="1" wp14:editId="5E4D425F" wp14:anchorId="68A007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5" name="Rectangle 6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79A0A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5" style="position:absolute;margin-left:210pt;margin-top:11pt;width:79pt;height:60pt;z-index:2580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x3CiLsBAABLAwAADgAAAAAAAAAAAAAAAAAuAgAAZHJzL2Uy&#10;b0RvYy54bWxQSwECLQAUAAYACAAAACEAb0FGhtoAAAAKAQAADwAAAAAAAAAAAAAAAAAVBAAAZHJz&#10;L2Rvd25yZXYueG1sUEsFBgAAAAAEAAQA8wAAABwFAAAAAA==&#10;" w14:anchorId="68A00784">
                <v:textbox inset="2.16pt,1.44pt,0,1.44pt">
                  <w:txbxContent>
                    <w:p w:rsidR="00DB1734" w:rsidP="00C07318" w:rsidRDefault="00DB1734" w14:paraId="579A0A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0048" behindDoc="0" locked="0" layoutInCell="1" allowOverlap="1" wp14:editId="4C2AB7C5" wp14:anchorId="54F814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366" name="Rectangle 6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6880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6" style="position:absolute;margin-left:210pt;margin-top:11pt;width:79pt;height:60pt;z-index:2580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hBMmMugEAAEsDAAAOAAAAAAAAAAAAAAAAAC4CAABkcnMvZTJv&#10;RG9jLnhtbFBLAQItABQABgAIAAAAIQBvQUaG2gAAAAoBAAAPAAAAAAAAAAAAAAAAABQEAABkcnMv&#10;ZG93bnJldi54bWxQSwUGAAAAAAQABADzAAAAGwUAAAAA&#10;" w14:anchorId="54F8142C">
                <v:textbox inset="2.16pt,1.44pt,0,1.44pt">
                  <w:txbxContent>
                    <w:p w:rsidR="00DB1734" w:rsidP="00C07318" w:rsidRDefault="00DB1734" w14:paraId="46880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6688" behindDoc="0" locked="0" layoutInCell="1" allowOverlap="1" wp14:editId="262DD7B3" wp14:anchorId="1DD8EDF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7" name="Rectangle 6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965F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7" style="position:absolute;margin-left:104pt;margin-top:-1pt;width:79pt;height:48pt;z-index:2579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fwlJJugEAAEsDAAAOAAAAAAAAAAAAAAAAAC4CAABkcnMv&#10;ZTJvRG9jLnhtbFBLAQItABQABgAIAAAAIQB7m6+V3QAAAAkBAAAPAAAAAAAAAAAAAAAAABQEAABk&#10;cnMvZG93bnJldi54bWxQSwUGAAAAAAQABADzAAAAHgUAAAAA&#10;" w14:anchorId="1DD8EDF7">
                <v:textbox inset="2.16pt,1.44pt,0,1.44pt">
                  <w:txbxContent>
                    <w:p w:rsidR="00DB1734" w:rsidP="00C07318" w:rsidRDefault="00DB1734" w14:paraId="7E965F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7712" behindDoc="0" locked="0" layoutInCell="1" allowOverlap="1" wp14:editId="1690848E" wp14:anchorId="47B8C5F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8" name="Rectangle 6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9067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8" style="position:absolute;margin-left:104pt;margin-top:-1pt;width:79pt;height:48pt;z-index:2579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1vHVdugEAAEsDAAAOAAAAAAAAAAAAAAAAAC4CAABkcnMv&#10;ZTJvRG9jLnhtbFBLAQItABQABgAIAAAAIQB7m6+V3QAAAAkBAAAPAAAAAAAAAAAAAAAAABQEAABk&#10;cnMvZG93bnJldi54bWxQSwUGAAAAAAQABADzAAAAHgUAAAAA&#10;" w14:anchorId="47B8C5FE">
                <v:textbox inset="2.16pt,1.44pt,0,1.44pt">
                  <w:txbxContent>
                    <w:p w:rsidR="00DB1734" w:rsidP="00C07318" w:rsidRDefault="00DB1734" w14:paraId="039067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8736" behindDoc="0" locked="0" layoutInCell="1" allowOverlap="1" wp14:editId="6A74BDDD" wp14:anchorId="413A08E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69" name="Rectangle 6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18A39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69" style="position:absolute;margin-left:104pt;margin-top:-1pt;width:79pt;height:48pt;z-index:2579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USVzougEAAEsDAAAOAAAAAAAAAAAAAAAAAC4CAABkcnMv&#10;ZTJvRG9jLnhtbFBLAQItABQABgAIAAAAIQB7m6+V3QAAAAkBAAAPAAAAAAAAAAAAAAAAABQEAABk&#10;cnMvZG93bnJldi54bWxQSwUGAAAAAAQABADzAAAAHgUAAAAA&#10;" w14:anchorId="413A08EA">
                <v:textbox inset="2.16pt,1.44pt,0,1.44pt">
                  <w:txbxContent>
                    <w:p w:rsidR="00DB1734" w:rsidP="00C07318" w:rsidRDefault="00DB1734" w14:paraId="418A39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09760" behindDoc="0" locked="0" layoutInCell="1" allowOverlap="1" wp14:editId="1B1B7CDF" wp14:anchorId="1BA4C4B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0" name="Rectangle 6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5646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0" style="position:absolute;margin-left:104pt;margin-top:-1pt;width:79pt;height:48pt;z-index:2579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mycQ6ugEAAEsDAAAOAAAAAAAAAAAAAAAAAC4CAABkcnMv&#10;ZTJvRG9jLnhtbFBLAQItABQABgAIAAAAIQB7m6+V3QAAAAkBAAAPAAAAAAAAAAAAAAAAABQEAABk&#10;cnMvZG93bnJldi54bWxQSwUGAAAAAAQABADzAAAAHgUAAAAA&#10;" w14:anchorId="1BA4C4B8">
                <v:textbox inset="2.16pt,1.44pt,0,1.44pt">
                  <w:txbxContent>
                    <w:p w:rsidR="00DB1734" w:rsidP="00C07318" w:rsidRDefault="00DB1734" w14:paraId="585646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10784" behindDoc="0" locked="0" layoutInCell="1" allowOverlap="1" wp14:editId="6A3E3189" wp14:anchorId="0892291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1" name="Rectangle 6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50D6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1" style="position:absolute;margin-left:104pt;margin-top:-1pt;width:79pt;height:48pt;z-index:2579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Ac87Y+5AQAASwMAAA4AAAAAAAAAAAAAAAAALgIAAGRycy9l&#10;Mm9Eb2MueG1sUEsBAi0AFAAGAAgAAAAhAHubr5XdAAAACQEAAA8AAAAAAAAAAAAAAAAAEwQAAGRy&#10;cy9kb3ducmV2LnhtbFBLBQYAAAAABAAEAPMAAAAdBQAAAAA=&#10;" w14:anchorId="08922911">
                <v:textbox inset="2.16pt,1.44pt,0,1.44pt">
                  <w:txbxContent>
                    <w:p w:rsidR="00DB1734" w:rsidP="00C07318" w:rsidRDefault="00DB1734" w14:paraId="0C50D6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11808" behindDoc="0" locked="0" layoutInCell="1" allowOverlap="1" wp14:editId="5496C430" wp14:anchorId="6EFF561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2" name="Rectangle 6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1C8D2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2" style="position:absolute;margin-left:104pt;margin-top:-1pt;width:79pt;height:48pt;z-index:2579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lJeaLugEAAEsDAAAOAAAAAAAAAAAAAAAAAC4CAABkcnMv&#10;ZTJvRG9jLnhtbFBLAQItABQABgAIAAAAIQB7m6+V3QAAAAkBAAAPAAAAAAAAAAAAAAAAABQEAABk&#10;cnMvZG93bnJldi54bWxQSwUGAAAAAAQABADzAAAAHgUAAAAA&#10;" w14:anchorId="6EFF5618">
                <v:textbox inset="2.16pt,1.44pt,0,1.44pt">
                  <w:txbxContent>
                    <w:p w:rsidR="00DB1734" w:rsidP="00C07318" w:rsidRDefault="00DB1734" w14:paraId="51C8D2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12832" behindDoc="0" locked="0" layoutInCell="1" allowOverlap="1" wp14:editId="6242FF60" wp14:anchorId="36F14DD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3" name="Rectangle 6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8B72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3" style="position:absolute;margin-left:104pt;margin-top:-1pt;width:79pt;height:48pt;z-index:2579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E0M8+ugEAAEsDAAAOAAAAAAAAAAAAAAAAAC4CAABkcnMv&#10;ZTJvRG9jLnhtbFBLAQItABQABgAIAAAAIQB7m6+V3QAAAAkBAAAPAAAAAAAAAAAAAAAAABQEAABk&#10;cnMvZG93bnJldi54bWxQSwUGAAAAAAQABADzAAAAHgUAAAAA&#10;" w14:anchorId="36F14DD0">
                <v:textbox inset="2.16pt,1.44pt,0,1.44pt">
                  <w:txbxContent>
                    <w:p w:rsidR="00DB1734" w:rsidP="00C07318" w:rsidRDefault="00DB1734" w14:paraId="538B72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13856" behindDoc="0" locked="0" layoutInCell="1" allowOverlap="1" wp14:editId="5DACB752" wp14:anchorId="3F4BE56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4" name="Rectangle 6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2C2D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4" style="position:absolute;margin-left:104pt;margin-top:-1pt;width:79pt;height:48pt;z-index:2579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FvCDugEAAEsDAAAOAAAAAAAAAAAAAAAAAC4CAABkcnMv&#10;ZTJvRG9jLnhtbFBLAQItABQABgAIAAAAIQB7m6+V3QAAAAkBAAAPAAAAAAAAAAAAAAAAABQEAABk&#10;cnMvZG93bnJldi54bWxQSwUGAAAAAAQABADzAAAAHgUAAAAA&#10;" w14:anchorId="3F4BE569">
                <v:textbox inset="2.16pt,1.44pt,0,1.44pt">
                  <w:txbxContent>
                    <w:p w:rsidR="00DB1734" w:rsidP="00C07318" w:rsidRDefault="00DB1734" w14:paraId="42C2D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14880" behindDoc="0" locked="0" layoutInCell="1" allowOverlap="1" wp14:editId="4BEC6196" wp14:anchorId="4601BE3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5" name="Rectangle 6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C893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5" style="position:absolute;margin-left:104pt;margin-top:-1pt;width:79pt;height:48pt;z-index:2579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OPZNrsBAABLAwAADgAAAAAAAAAAAAAAAAAuAgAAZHJz&#10;L2Uyb0RvYy54bWxQSwECLQAUAAYACAAAACEAe5uvld0AAAAJAQAADwAAAAAAAAAAAAAAAAAVBAAA&#10;ZHJzL2Rvd25yZXYueG1sUEsFBgAAAAAEAAQA8wAAAB8FAAAAAA==&#10;" w14:anchorId="4601BE3F">
                <v:textbox inset="2.16pt,1.44pt,0,1.44pt">
                  <w:txbxContent>
                    <w:p w:rsidR="00DB1734" w:rsidP="00C07318" w:rsidRDefault="00DB1734" w14:paraId="01C893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15904" behindDoc="0" locked="0" layoutInCell="1" allowOverlap="1" wp14:editId="32A25250" wp14:anchorId="4668842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6" name="Rectangle 6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CAF6C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6" style="position:absolute;margin-left:104pt;margin-top:-1pt;width:79pt;height:48pt;z-index:2579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+tIyugEAAEsDAAAOAAAAAAAAAAAAAAAAAC4CAABkcnMv&#10;ZTJvRG9jLnhtbFBLAQItABQABgAIAAAAIQB7m6+V3QAAAAkBAAAPAAAAAAAAAAAAAAAAABQEAABk&#10;cnMvZG93bnJldi54bWxQSwUGAAAAAAQABADzAAAAHgUAAAAA&#10;" w14:anchorId="46688425">
                <v:textbox inset="2.16pt,1.44pt,0,1.44pt">
                  <w:txbxContent>
                    <w:p w:rsidR="00DB1734" w:rsidP="00C07318" w:rsidRDefault="00DB1734" w14:paraId="2CAF6C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16928" behindDoc="0" locked="0" layoutInCell="1" allowOverlap="1" wp14:editId="685A5692" wp14:anchorId="183C9CD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7" name="Rectangle 6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BA40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7" style="position:absolute;margin-left:104pt;margin-top:-1pt;width:79pt;height:48pt;z-index:2579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D/uHugEAAEsDAAAOAAAAAAAAAAAAAAAAAC4CAABkcnMv&#10;ZTJvRG9jLnhtbFBLAQItABQABgAIAAAAIQB7m6+V3QAAAAkBAAAPAAAAAAAAAAAAAAAAABQEAABk&#10;cnMvZG93bnJldi54bWxQSwUGAAAAAAQABADzAAAAHgUAAAAA&#10;" w14:anchorId="183C9CDC">
                <v:textbox inset="2.16pt,1.44pt,0,1.44pt">
                  <w:txbxContent>
                    <w:p w:rsidR="00DB1734" w:rsidP="00C07318" w:rsidRDefault="00DB1734" w14:paraId="75BA40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17952" behindDoc="0" locked="0" layoutInCell="1" allowOverlap="1" wp14:editId="6D5CED29" wp14:anchorId="6CB8172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8" name="Rectangle 6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DAF7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8" style="position:absolute;margin-left:104pt;margin-top:-1pt;width:79pt;height:48pt;z-index:2579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yT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t3irByzOKWf&#10;qBtzg5HknB21EDLPN+s1hdhh2VN4hEsU0c3kZwU2f5EWmYvGp6vGck6EY3Kz2rQ1ToLj0efNeoM+&#10;dqleiwPE9FV6S7LTU0AoRVl2/B7T+erLFazLYM7PZy/N+7mQaW7aF6h7L05IEXc0PaBRxk895UYH&#10;Siace0/j7wMDSYn55lDY5vZm1eCilGDZNi2KAiVA0Pu3Web46HGVeAJKDgH0MCLeIlGBhRMrxC7b&#10;lVfibVzAv/4Duz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pcdyTugEAAEsDAAAOAAAAAAAAAAAAAAAAAC4CAABkcnMv&#10;ZTJvRG9jLnhtbFBLAQItABQABgAIAAAAIQB7m6+V3QAAAAkBAAAPAAAAAAAAAAAAAAAAABQEAABk&#10;cnMvZG93bnJldi54bWxQSwUGAAAAAAQABADzAAAAHgUAAAAA&#10;" w14:anchorId="6CB81726">
                <v:textbox inset="2.16pt,1.44pt,0,1.44pt">
                  <w:txbxContent>
                    <w:p w:rsidR="00DB1734" w:rsidP="00C07318" w:rsidRDefault="00DB1734" w14:paraId="2EDAF7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18976" behindDoc="0" locked="0" layoutInCell="1" allowOverlap="1" wp14:editId="121C31BB" wp14:anchorId="21032E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79" name="Rectangle 6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9912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79" style="position:absolute;margin-left:104pt;margin-top:-1pt;width:79pt;height:48pt;z-index:2579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Um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1W1LiecOp/QT&#10;deO+t4qcs4ORUs3znfUaY+qw7Ck+wiVK6M7kJw1u/iItMhWNT1eN1ZSJwGS7ajc1TkLg0ed23aKP&#10;XarX4ggpf1XBkdlhFBBKUZYfv6d8vvpyBetmMOfnZy9P+6mQaW7aF6j7IE9IEXc0P6DRNoyMCmsi&#10;JSPOndH0+8BBUWK/eRS2ub1ZNbgoJVhumg0uMJQAQe/fZrkXQ8BVEhkoOUQw/YB4i0QFFk6sELts&#10;17wSb+MC/vUf2P0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IhPUmugEAAEsDAAAOAAAAAAAAAAAAAAAAAC4CAABkcnMv&#10;ZTJvRG9jLnhtbFBLAQItABQABgAIAAAAIQB7m6+V3QAAAAkBAAAPAAAAAAAAAAAAAAAAABQEAABk&#10;cnMvZG93bnJldi54bWxQSwUGAAAAAAQABADzAAAAHgUAAAAA&#10;" w14:anchorId="21032E84">
                <v:textbox inset="2.16pt,1.44pt,0,1.44pt">
                  <w:txbxContent>
                    <w:p w:rsidR="00DB1734" w:rsidP="00C07318" w:rsidRDefault="00DB1734" w14:paraId="0D9912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0000" behindDoc="0" locked="0" layoutInCell="1" allowOverlap="1" wp14:editId="1EA139CE" wp14:anchorId="5EAC9A1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0" name="Rectangle 6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AE231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0" style="position:absolute;margin-left:104pt;margin-top:-1pt;width:79pt;height:48pt;z-index:2579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MmA32ugEAAEsDAAAOAAAAAAAAAAAAAAAAAC4CAABkcnMv&#10;ZTJvRG9jLnhtbFBLAQItABQABgAIAAAAIQB7m6+V3QAAAAkBAAAPAAAAAAAAAAAAAAAAABQEAABk&#10;cnMvZG93bnJldi54bWxQSwUGAAAAAAQABADzAAAAHgUAAAAA&#10;" w14:anchorId="5EAC9A1D">
                <v:textbox inset="2.16pt,1.44pt,0,1.44pt">
                  <w:txbxContent>
                    <w:p w:rsidR="00DB1734" w:rsidP="00C07318" w:rsidRDefault="00DB1734" w14:paraId="3AE231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1024" behindDoc="0" locked="0" layoutInCell="1" allowOverlap="1" wp14:editId="107F48FB" wp14:anchorId="2A33639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1" name="Rectangle 6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45FC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1" style="position:absolute;margin-left:104pt;margin-top:-1pt;width:79pt;height:48pt;z-index:2579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1tJEO5AQAASwMAAA4AAAAAAAAAAAAAAAAALgIAAGRycy9l&#10;Mm9Eb2MueG1sUEsBAi0AFAAGAAgAAAAhAHubr5XdAAAACQEAAA8AAAAAAAAAAAAAAAAAEwQAAGRy&#10;cy9kb3ducmV2LnhtbFBLBQYAAAAABAAEAPMAAAAdBQAAAAA=&#10;" w14:anchorId="2A336390">
                <v:textbox inset="2.16pt,1.44pt,0,1.44pt">
                  <w:txbxContent>
                    <w:p w:rsidR="00DB1734" w:rsidP="00C07318" w:rsidRDefault="00DB1734" w14:paraId="6B45FC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2048" behindDoc="0" locked="0" layoutInCell="1" allowOverlap="1" wp14:editId="1B363C9C" wp14:anchorId="7E1F8B7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2" name="Rectangle 6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E3282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2" style="position:absolute;margin-left:104pt;margin-top:-1pt;width:79pt;height:48pt;z-index:2579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9HugEAAEsDAAAOAAAAZHJzL2Uyb0RvYy54bWysU9tu2zAMfR+wfxD0vthx1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eh61TaUeO5wSr9Q&#10;N+57q8g5Oxgp1TzfWa8xpg7LHuMDXKKE7kx+0uDmL9IiU9H4dNVYTZkITG5Wm7bGSQg8utmsN+hj&#10;l+qlOELK31RwZHYYBYRSlOXHHymfrz5fwboZzPn52cvTfipkmpvmGeo+yBNSxB3N92i0DSOjwppI&#10;yYhzZzT9OXBQlNjvHoVtvnxeoQ65BMu2aXGBoQQIev86y70YAq6SyEDJIYLpB8RbJCqwcGKF2GW7&#10;5pV4HRfwL//A7i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PdC9HugEAAEsDAAAOAAAAAAAAAAAAAAAAAC4CAABkcnMv&#10;ZTJvRG9jLnhtbFBLAQItABQABgAIAAAAIQB7m6+V3QAAAAkBAAAPAAAAAAAAAAAAAAAAABQEAABk&#10;cnMvZG93bnJldi54bWxQSwUGAAAAAAQABADzAAAAHgUAAAAA&#10;" w14:anchorId="7E1F8B76">
                <v:textbox inset="2.16pt,1.44pt,0,1.44pt">
                  <w:txbxContent>
                    <w:p w:rsidR="00DB1734" w:rsidP="00C07318" w:rsidRDefault="00DB1734" w14:paraId="6E3282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3072" behindDoc="0" locked="0" layoutInCell="1" allowOverlap="1" wp14:editId="7E2F21AA" wp14:anchorId="0ABFE1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3" name="Rectangle 6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E670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3" style="position:absolute;margin-left:104pt;margin-top:-1pt;width:79pt;height:48pt;z-index:2579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ugQbyugEAAEsDAAAOAAAAAAAAAAAAAAAAAC4CAABkcnMv&#10;ZTJvRG9jLnhtbFBLAQItABQABgAIAAAAIQB7m6+V3QAAAAkBAAAPAAAAAAAAAAAAAAAAABQEAABk&#10;cnMvZG93bnJldi54bWxQSwUGAAAAAAQABADzAAAAHgUAAAAA&#10;" w14:anchorId="0ABFE133">
                <v:textbox inset="2.16pt,1.44pt,0,1.44pt">
                  <w:txbxContent>
                    <w:p w:rsidR="00DB1734" w:rsidP="00C07318" w:rsidRDefault="00DB1734" w14:paraId="70E670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4096" behindDoc="0" locked="0" layoutInCell="1" allowOverlap="1" wp14:editId="2888AF42" wp14:anchorId="712B632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4" name="Rectangle 6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88C9C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4" style="position:absolute;margin-left:104pt;margin-top:-1pt;width:79pt;height:48pt;z-index:2579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lPugEAAEsDAAAOAAAAZHJzL2Uyb0RvYy54bWysU9tu2zAMfR+wfxD0vthx0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q3ZNiecOp/Qd&#10;deO+t4pcsoORUs3znfUaY+qw7Dk+wTVK6M7kJw1u/iItMhWNzzeN1ZSJwOR2tW1rnITAo7vtZos+&#10;dqleiyOk/FkFR2aHUUAoRVl++pry5erLFaybwVyen708HaZCprlbv0A9BHlGirij+RGNtmFkVFgT&#10;KRlx7oymX0cOihL7xaOwzcf1qsFFKcGybVpcYCgBgj68zXIvhoCrJDJQcoxg+gHxFokKLJxYIXbd&#10;rnkl3sYF/Os/sP8N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LRzlPugEAAEsDAAAOAAAAAAAAAAAAAAAAAC4CAABkcnMv&#10;ZTJvRG9jLnhtbFBLAQItABQABgAIAAAAIQB7m6+V3QAAAAkBAAAPAAAAAAAAAAAAAAAAABQEAABk&#10;cnMvZG93bnJldi54bWxQSwUGAAAAAAQABADzAAAAHgUAAAAA&#10;" w14:anchorId="712B632D">
                <v:textbox inset="2.16pt,1.44pt,0,1.44pt">
                  <w:txbxContent>
                    <w:p w:rsidR="00DB1734" w:rsidP="00C07318" w:rsidRDefault="00DB1734" w14:paraId="588C9C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5120" behindDoc="0" locked="0" layoutInCell="1" allowOverlap="1" wp14:editId="1D4F52A3" wp14:anchorId="1EB83ED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5" name="Rectangle 6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DA252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5" style="position:absolute;margin-left:104pt;margin-top:-1pt;width:79pt;height:48pt;z-index:2579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D6ugEAAEsDAAAOAAAAZHJzL2Uyb0RvYy54bWysU9tu2zAMfR+wfxD0vthxl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ObVbumxHOHU/qB&#10;unHfW0Uu2cFIqeb5znqNMXVY9hQf4RoldGfykwY3f5EWmYrG55vGaspEYHK72rY1TkLg0Xq72aKP&#10;XarX4ggpf1HBkdlhFBBKUZafvqV8ufpyBetmMJfnZy9Ph6mQadbrF6iHIM9IEXc0P6DRNoyMCmsi&#10;JSPOndH068hBUWK/ehS2+fRx1eCilGDZNi0uMJQAQR/eZrkXQ8BVEhkoOUYw/YB4i0QFFk6sELtu&#10;17wSb+MC/vUf2P8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qshD6ugEAAEsDAAAOAAAAAAAAAAAAAAAAAC4CAABkcnMv&#10;ZTJvRG9jLnhtbFBLAQItABQABgAIAAAAIQB7m6+V3QAAAAkBAAAPAAAAAAAAAAAAAAAAABQEAABk&#10;cnMvZG93bnJldi54bWxQSwUGAAAAAAQABADzAAAAHgUAAAAA&#10;" w14:anchorId="1EB83ED6">
                <v:textbox inset="2.16pt,1.44pt,0,1.44pt">
                  <w:txbxContent>
                    <w:p w:rsidR="00DB1734" w:rsidP="00C07318" w:rsidRDefault="00DB1734" w14:paraId="1DA252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6144" behindDoc="0" locked="0" layoutInCell="1" allowOverlap="1" wp14:editId="3FA1E705" wp14:anchorId="0722083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6" name="Rectangle 6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94BE7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6" style="position:absolute;margin-left:104pt;margin-top:-1pt;width:79pt;height:48pt;z-index:2579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Iqxv+ugEAAEsDAAAOAAAAAAAAAAAAAAAAAC4CAABkcnMv&#10;ZTJvRG9jLnhtbFBLAQItABQABgAIAAAAIQB7m6+V3QAAAAkBAAAPAAAAAAAAAAAAAAAAABQEAABk&#10;cnMvZG93bnJldi54bWxQSwUGAAAAAAQABADzAAAAHgUAAAAA&#10;" w14:anchorId="07220837">
                <v:textbox inset="2.16pt,1.44pt,0,1.44pt">
                  <w:txbxContent>
                    <w:p w:rsidR="00DB1734" w:rsidP="00C07318" w:rsidRDefault="00DB1734" w14:paraId="394BE7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7168" behindDoc="0" locked="0" layoutInCell="1" allowOverlap="1" wp14:editId="488788F2" wp14:anchorId="412877C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7" name="Rectangle 6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3D6E9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7" style="position:absolute;margin-left:104pt;margin-top:-1pt;width:79pt;height:48pt;z-index:2579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JLuwEAAEs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1W7ocRxi1P6&#10;jrpx14+KXLKDkVLl+Wa9phA7LHsOT3CNIrqZ/KzB5i/SInPR+HzTWM2JCExuV9u2xkkIPLrbrrfo&#10;Y5fqtThATJ+VtyQ7jAJCKcry09eYLldfrmBdBnN5PntpPsyFTHO3eYF68PKMFHFH0yMaPfqJUTGa&#10;QMmEc2c0/jpyUJSMXxwK22w+rhpclBIs26bFBYYSIOjD2yx3YvC4SiIBJccAph8Qb5GowMKJFWLX&#10;7cor8TYu4F//gf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KV4yS7sBAABLAwAADgAAAAAAAAAAAAAAAAAuAgAAZHJz&#10;L2Uyb0RvYy54bWxQSwECLQAUAAYACAAAACEAe5uvld0AAAAJAQAADwAAAAAAAAAAAAAAAAAVBAAA&#10;ZHJzL2Rvd25yZXYueG1sUEsFBgAAAAAEAAQA8wAAAB8FAAAAAA==&#10;" w14:anchorId="412877C5">
                <v:textbox inset="2.16pt,1.44pt,0,1.44pt">
                  <w:txbxContent>
                    <w:p w:rsidR="00DB1734" w:rsidP="00C07318" w:rsidRDefault="00DB1734" w14:paraId="63D6E9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8192" behindDoc="0" locked="0" layoutInCell="1" allowOverlap="1" wp14:editId="42CD3001" wp14:anchorId="129D97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8" name="Rectangle 6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F2EDA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8" style="position:absolute;margin-left:104pt;margin-top:-1pt;width:79pt;height:48pt;z-index:2579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MgFV+5AQAASwMAAA4AAAAAAAAAAAAAAAAALgIAAGRycy9l&#10;Mm9Eb2MueG1sUEsBAi0AFAAGAAgAAAAhAHubr5XdAAAACQEAAA8AAAAAAAAAAAAAAAAAEwQAAGRy&#10;cy9kb3ducmV2LnhtbFBLBQYAAAAABAAEAPMAAAAdBQAAAAA=&#10;" w14:anchorId="129D9797">
                <v:textbox inset="2.16pt,1.44pt,0,1.44pt">
                  <w:txbxContent>
                    <w:p w:rsidR="00DB1734" w:rsidP="00C07318" w:rsidRDefault="00DB1734" w14:paraId="2F2EDA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29216" behindDoc="0" locked="0" layoutInCell="1" allowOverlap="1" wp14:editId="1EC530A1" wp14:anchorId="54B7806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89" name="Rectangle 6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5780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89" style="position:absolute;margin-left:104pt;margin-top:-1pt;width:79pt;height:48pt;z-index:2579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zqugEAAEs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9apuKLHM4JT+&#10;oG7MDlqQU3ZUfS/SfJNekw8tlj36BzhHAd1EfpZg0hdpkTlrfLxoLOZIOCabVVOXOAmOR1fNukEf&#10;uxSvxR5C/CWcIcnpKCCUrCw73IZ4uvpyBesSmNPzyYvzbs5kqqvmBerO9UekiDsa79FI7aaOcq08&#10;JRPOvaPh756BoET/tihs9eP7qsJFycGyrmpcYMgBgt69zTLLR4erxCNQsveghhHxZokyLJxYJnbe&#10;rrQSb+MM/vUf2P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i1TzqugEAAEsDAAAOAAAAAAAAAAAAAAAAAC4CAABkcnMv&#10;ZTJvRG9jLnhtbFBLAQItABQABgAIAAAAIQB7m6+V3QAAAAkBAAAPAAAAAAAAAAAAAAAAABQEAABk&#10;cnMvZG93bnJldi54bWxQSwUGAAAAAAQABADzAAAAHgUAAAAA&#10;" w14:anchorId="54B78063">
                <v:textbox inset="2.16pt,1.44pt,0,1.44pt">
                  <w:txbxContent>
                    <w:p w:rsidR="00DB1734" w:rsidP="00C07318" w:rsidRDefault="00DB1734" w14:paraId="3B5780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7930240" behindDoc="0" locked="0" layoutInCell="1" allowOverlap="1" wp14:editId="00AAB86B" wp14:anchorId="0DE7621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390" name="Rectangle 6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55A45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0" style="position:absolute;margin-left:104pt;margin-top:-1pt;width:79pt;height:48pt;z-index:2579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qc5WfugEAAEsDAAAOAAAAAAAAAAAAAAAAAC4CAABkcnMv&#10;ZTJvRG9jLnhtbFBLAQItABQABgAIAAAAIQB7m6+V3QAAAAkBAAAPAAAAAAAAAAAAAAAAABQEAABk&#10;cnMvZG93bnJldi54bWxQSwUGAAAAAAQABADzAAAAHgUAAAAA&#10;" w14:anchorId="0DE76217">
                <v:textbox inset="2.16pt,1.44pt,0,1.44pt">
                  <w:txbxContent>
                    <w:p w:rsidR="00DB1734" w:rsidP="00C07318" w:rsidRDefault="00DB1734" w14:paraId="155A45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1072" behindDoc="0" locked="0" layoutInCell="1" allowOverlap="1" wp14:editId="0F3578F1" wp14:anchorId="30718C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1" name="Rectangle 6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2AAC8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1" style="position:absolute;margin-left:104pt;margin-top:11pt;width:77pt;height:162pt;z-index:2580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AbuzUhuQEAAEwDAAAOAAAAAAAAAAAAAAAAAC4CAABkcnMvZTJv&#10;RG9jLnhtbFBLAQItABQABgAIAAAAIQCqKeCD2wAAAAoBAAAPAAAAAAAAAAAAAAAAABMEAABkcnMv&#10;ZG93bnJldi54bWxQSwUGAAAAAAQABADzAAAAGwUAAAAA&#10;" w14:anchorId="30718CDB">
                <v:textbox inset="2.16pt,1.44pt,0,1.44pt">
                  <w:txbxContent>
                    <w:p w:rsidR="00DB1734" w:rsidP="00C07318" w:rsidRDefault="00DB1734" w14:paraId="12AAC8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2096" behindDoc="0" locked="0" layoutInCell="1" allowOverlap="1" wp14:editId="2D8F9136" wp14:anchorId="116D6A3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2" name="Rectangle 6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812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2" style="position:absolute;margin-left:104pt;margin-top:11pt;width:79pt;height:162pt;z-index:2580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5uug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vFpqHEc4dd+o2+&#10;cd9ZRc7V3kippv5Ofg0xtXjtKT7CJUu4nMSPGtz0RVlkLB6frh6rMROBxc1is66xEwK3mnq5vMEE&#10;Yar32xFS/qGCI9OCUUAuxVp+/JXy+ejbEbw3sTm/P63yuB+LmmbVvHHdB3lCjTik+QGDtmFgVFgT&#10;KRmw8YymPwcOihL706Ozzc1ygUbkkszXzRonGEqCrPcfq9yLPuAsiQyUHCKYrke+xaNCC1tWhF3G&#10;a5qJj3kh//4T7F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7u+broBAABMAwAADgAAAAAAAAAAAAAAAAAuAgAAZHJzL2Uy&#10;b0RvYy54bWxQSwECLQAUAAYACAAAACEAe0uO1NsAAAAKAQAADwAAAAAAAAAAAAAAAAAUBAAAZHJz&#10;L2Rvd25yZXYueG1sUEsFBgAAAAAEAAQA8wAAABwFAAAAAA==&#10;" w14:anchorId="116D6A31">
                <v:textbox inset="2.16pt,1.44pt,0,1.44pt">
                  <w:txbxContent>
                    <w:p w:rsidR="00DB1734" w:rsidP="00C07318" w:rsidRDefault="00DB1734" w14:paraId="2E812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3120" behindDoc="0" locked="0" layoutInCell="1" allowOverlap="1" wp14:editId="7F419BE0" wp14:anchorId="77C297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3" name="Rectangle 6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30FC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3" style="position:absolute;margin-left:104pt;margin-top:11pt;width:77pt;height:162pt;z-index:2580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0t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er2xUlnjvs0k/0&#10;jfveKnKuDkZKNfd39muMqcNrz/EJLlnC5Sx+0uDmL8oiU/H4dPVYTZkILN4u27bGTgjcauq2vcEE&#10;Yaq32xFS/qqCI/OCUUAuxVp+/J7y+ejrEbw3szm/P6/ytJ+Kmma9euW6D/KEGnFI8yMGbcPIqLAm&#10;UjJi4xlNvw8cFCX2m0dnm5t21eCklGS5aTY4wVASZL1/X+VeDAFnSWSg5BDB9APyLR4VWtiyIuwy&#10;XvNMvM8L+befYPcH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wrWtLboBAABMAwAADgAAAAAAAAAAAAAAAAAuAgAAZHJzL2Uy&#10;b0RvYy54bWxQSwECLQAUAAYACAAAACEAqingg9sAAAAKAQAADwAAAAAAAAAAAAAAAAAUBAAAZHJz&#10;L2Rvd25yZXYueG1sUEsFBgAAAAAEAAQA8wAAABwFAAAAAA==&#10;" w14:anchorId="77C297AC">
                <v:textbox inset="2.16pt,1.44pt,0,1.44pt">
                  <w:txbxContent>
                    <w:p w:rsidR="00DB1734" w:rsidP="00C07318" w:rsidRDefault="00DB1734" w14:paraId="7D30FC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4144" behindDoc="0" locked="0" layoutInCell="1" allowOverlap="1" wp14:editId="64BBD18B" wp14:anchorId="1305E8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4" name="Rectangle 6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A3B8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4" style="position:absolute;margin-left:104pt;margin-top:11pt;width:77pt;height:162pt;z-index:2580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HTuw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VzctJY5b7NIv&#10;9I27flTkVB2MlCr3N/s1hdjhtefwBOcs4jKLnzXY/EVZZC4eHy8eqzkRgcWbZdvW2AmBW03dtteY&#10;IEz1cTtATPfKW5IXjAJyKdbyw8+YTkffj+C9zOb0fl6leTcXNc2qfee68/KIGnFI0yMGPfqJUTGa&#10;QMmEjWc0vu45KErGHw6dba7bqwYnpSTLdbPGCYaSIOvd5yp3YvA4SyIBJfsAph+Qb/Go0MKWFWHn&#10;8coz8Tkv5D9+gu0b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OUi8dO7AQAATAMAAA4AAAAAAAAAAAAAAAAALgIAAGRycy9l&#10;Mm9Eb2MueG1sUEsBAi0AFAAGAAgAAAAhAKop4IPbAAAACgEAAA8AAAAAAAAAAAAAAAAAFQQAAGRy&#10;cy9kb3ducmV2LnhtbFBLBQYAAAAABAAEAPMAAAAdBQAAAAA=&#10;" w14:anchorId="1305E8AC">
                <v:textbox inset="2.16pt,1.44pt,0,1.44pt">
                  <w:txbxContent>
                    <w:p w:rsidR="00DB1734" w:rsidP="00C07318" w:rsidRDefault="00DB1734" w14:paraId="2DA3B8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5168" behindDoc="0" locked="0" layoutInCell="1" allowOverlap="1" wp14:editId="29327E48" wp14:anchorId="1462B1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5" name="Rectangle 6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22C7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5" style="position:absolute;margin-left:104pt;margin-top:11pt;width:79pt;height:162pt;z-index:2580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gs4pC7AQAATAMAAA4AAAAAAAAAAAAAAAAALgIAAGRycy9l&#10;Mm9Eb2MueG1sUEsBAi0AFAAGAAgAAAAhAHtLjtTbAAAACgEAAA8AAAAAAAAAAAAAAAAAFQQAAGRy&#10;cy9kb3ducmV2LnhtbFBLBQYAAAAABAAEAPMAAAAdBQAAAAA=&#10;" w14:anchorId="1462B124">
                <v:textbox inset="2.16pt,1.44pt,0,1.44pt">
                  <w:txbxContent>
                    <w:p w:rsidR="00DB1734" w:rsidP="00C07318" w:rsidRDefault="00DB1734" w14:paraId="1322C7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6192" behindDoc="0" locked="0" layoutInCell="1" allowOverlap="1" wp14:editId="15169F4A" wp14:anchorId="11235F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6" name="Rectangle 6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50ED6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6" style="position:absolute;margin-left:104pt;margin-top:11pt;width:77pt;height:162pt;z-index:2580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Dwsad+7AQAATAMAAA4AAAAAAAAAAAAAAAAALgIAAGRycy9l&#10;Mm9Eb2MueG1sUEsBAi0AFAAGAAgAAAAhAKop4IPbAAAACgEAAA8AAAAAAAAAAAAAAAAAFQQAAGRy&#10;cy9kb3ducmV2LnhtbFBLBQYAAAAABAAEAPMAAAAdBQAAAAA=&#10;" w14:anchorId="11235F95">
                <v:textbox inset="2.16pt,1.44pt,0,1.44pt">
                  <w:txbxContent>
                    <w:p w:rsidR="00DB1734" w:rsidP="00C07318" w:rsidRDefault="00DB1734" w14:paraId="250ED6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7216" behindDoc="0" locked="0" layoutInCell="1" allowOverlap="1" wp14:editId="5D6AF965" wp14:anchorId="1FE98A4A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7" name="Rectangle 6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49D5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7" style="position:absolute;margin-left:105pt;margin-top:11pt;width:77pt;height:162pt;z-index:2580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HConTS6AQAATAMAAA4AAAAAAAAAAAAAAAAALgIAAGRycy9l&#10;Mm9Eb2MueG1sUEsBAi0AFAAGAAgAAAAhAEwiVjPcAAAACgEAAA8AAAAAAAAAAAAAAAAAFAQAAGRy&#10;cy9kb3ducmV2LnhtbFBLBQYAAAAABAAEAPMAAAAdBQAAAAA=&#10;" w14:anchorId="1FE98A4A">
                <v:textbox inset="2.16pt,1.44pt,0,1.44pt">
                  <w:txbxContent>
                    <w:p w:rsidR="00DB1734" w:rsidP="00C07318" w:rsidRDefault="00DB1734" w14:paraId="2449D5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8240" behindDoc="0" locked="0" layoutInCell="1" allowOverlap="1" wp14:editId="37C80616" wp14:anchorId="6BEE80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398" name="Rectangle 6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DD888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8" style="position:absolute;margin-left:104pt;margin-top:11pt;width:79pt;height:162pt;z-index:2580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ZQ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5v7rBXnjvs0g/0&#10;jfvBKnKujkZKVfpb/Jpi6vHac3yCS5ZwWcTPGlz5oiwyV49PV4/VnInA4h0+02InBG517Wp1iwnC&#10;NG+3I6T8RQVHyoJRQC7VWn78lvL56OsRvFfYnN8vqzzv56qmW29eue6DPKFGHNL8iEHbMDEqrImU&#10;TNh4RtOvAwdFif3q0dnudnXT4aTUZLnpNugK1ARZ799XuRdjwFkSGSg5RDDDiHyrR5UWtqwKu4xX&#10;mYn3eSX/9hPsfgM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CjkZQuQEAAEwDAAAOAAAAAAAAAAAAAAAAAC4CAABkcnMvZTJv&#10;RG9jLnhtbFBLAQItABQABgAIAAAAIQB7S47U2wAAAAoBAAAPAAAAAAAAAAAAAAAAABMEAABkcnMv&#10;ZG93bnJldi54bWxQSwUGAAAAAAQABADzAAAAGwUAAAAA&#10;" w14:anchorId="6BEE8097">
                <v:textbox inset="2.16pt,1.44pt,0,1.44pt">
                  <w:txbxContent>
                    <w:p w:rsidR="00DB1734" w:rsidP="00C07318" w:rsidRDefault="00DB1734" w14:paraId="3DD888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59264" behindDoc="0" locked="0" layoutInCell="1" allowOverlap="1" wp14:editId="448D8BE2" wp14:anchorId="0F9E3C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399" name="Rectangle 6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DBAE0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9" style="position:absolute;margin-left:104pt;margin-top:11pt;width:77pt;height:162pt;z-index:2580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f4BVE7oBAABMAwAADgAAAAAAAAAAAAAAAAAuAgAAZHJzL2Uy&#10;b0RvYy54bWxQSwECLQAUAAYACAAAACEAqingg9sAAAAKAQAADwAAAAAAAAAAAAAAAAAUBAAAZHJz&#10;L2Rvd25yZXYueG1sUEsFBgAAAAAEAAQA8wAAABwFAAAAAA==&#10;" w14:anchorId="0F9E3CC2">
                <v:textbox inset="2.16pt,1.44pt,0,1.44pt">
                  <w:txbxContent>
                    <w:p w:rsidR="00DB1734" w:rsidP="00C07318" w:rsidRDefault="00DB1734" w14:paraId="7DBAE0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0288" behindDoc="0" locked="0" layoutInCell="1" allowOverlap="1" wp14:editId="7281C84E" wp14:anchorId="053C39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400" name="Rectangle 6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EE1B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0" style="position:absolute;margin-left:104pt;margin-top:11pt;width:77pt;height:162pt;z-index:2580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" w14:anchorId="053C39CB">
                <v:textbox inset="2.16pt,1.44pt,0,1.44pt">
                  <w:txbxContent>
                    <w:p w:rsidR="00DB1734" w:rsidP="00C07318" w:rsidRDefault="00DB1734" w14:paraId="4FEE1B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1312" behindDoc="0" locked="0" layoutInCell="1" allowOverlap="1" wp14:editId="0D3D7E17" wp14:anchorId="77EE54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1" name="Rectangle 6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70AB8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1" style="position:absolute;margin-left:104pt;margin-top:11pt;width:79pt;height:162pt;z-index:2580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HCF2puQEAAEwDAAAOAAAAAAAAAAAAAAAAAC4CAABkcnMvZTJv&#10;RG9jLnhtbFBLAQItABQABgAIAAAAIQB7S47U2wAAAAoBAAAPAAAAAAAAAAAAAAAAABMEAABkcnMv&#10;ZG93bnJldi54bWxQSwUGAAAAAAQABADzAAAAGwUAAAAA&#10;" w14:anchorId="77EE54F0">
                <v:textbox inset="2.16pt,1.44pt,0,1.44pt">
                  <w:txbxContent>
                    <w:p w:rsidR="00DB1734" w:rsidP="00C07318" w:rsidRDefault="00DB1734" w14:paraId="170AB8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2336" behindDoc="0" locked="0" layoutInCell="1" allowOverlap="1" wp14:editId="24B90653" wp14:anchorId="0B1AF8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2" name="Rectangle 6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B10C5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2" style="position:absolute;margin-left:104pt;margin-top:11pt;width:79pt;height:162pt;z-index:2580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FOugEAAEw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b1dtR0lnjvs0g/0&#10;jfvBKnKujkZKVfpb/Jpi6vHac3yCS5ZwWcTPGlz5oiwyV49PV4/VnInA4t3N3abFTgjc6trVao0J&#10;wjRvtyOk/EUFR8qCUUAu1Vp+/Jby+ejrEbxX2JzfL6s87+eqplt3r1z3QZ5QIw5pfsSgbZgYFdZE&#10;SiZsPKPp14GDosR+9ehst17doBG5JstNt8EJhpog6/37KvdiDDhLIgMlhwhmGJFv9ajSwpZVYZfx&#10;KjPxPq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UoIxTroBAABMAwAADgAAAAAAAAAAAAAAAAAuAgAAZHJzL2Uy&#10;b0RvYy54bWxQSwECLQAUAAYACAAAACEAe0uO1NsAAAAKAQAADwAAAAAAAAAAAAAAAAAUBAAAZHJz&#10;L2Rvd25yZXYueG1sUEsFBgAAAAAEAAQA8wAAABwFAAAAAA==&#10;" w14:anchorId="0B1AF86C">
                <v:textbox inset="2.16pt,1.44pt,0,1.44pt">
                  <w:txbxContent>
                    <w:p w:rsidR="00DB1734" w:rsidP="00C07318" w:rsidRDefault="00DB1734" w14:paraId="1B10C5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3360" behindDoc="0" locked="0" layoutInCell="1" allowOverlap="1" wp14:editId="1C95E0D4" wp14:anchorId="693475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3" name="Rectangle 6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F749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3" style="position:absolute;margin-left:104pt;margin-top:11pt;width:79pt;height:162pt;z-index:2580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2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Wluw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Zb2gxHGLXfqD&#10;vnHXDYqcqr2RUuX+Zr/GEFu89hQe4ZxFXGbxkwabvyiLTMXj48VjNSUisHi9uF7X2AmBW029XK4w&#10;QZjq/XaAmO6VtyQvGAXkUqzlh18xnY6+HcF7mc3p/bxK024qaprV4o3rzssjasQhTQ8Y9OBHRsVg&#10;AiUjNp7R+LrnoCgZfjp0tlktFw1OSknm62aNEwwlQda7j1XuRO9xlkQCSvYBTNcj3+JRoYUtK8LO&#10;45Vn4mNeyL//BNu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4GxaW7AQAATAMAAA4AAAAAAAAAAAAAAAAALgIAAGRycy9l&#10;Mm9Eb2MueG1sUEsBAi0AFAAGAAgAAAAhAHtLjtTbAAAACgEAAA8AAAAAAAAAAAAAAAAAFQQAAGRy&#10;cy9kb3ducmV2LnhtbFBLBQYAAAAABAAEAPMAAAAdBQAAAAA=&#10;" w14:anchorId="693475BE">
                <v:textbox inset="2.16pt,1.44pt,0,1.44pt">
                  <w:txbxContent>
                    <w:p w:rsidR="00DB1734" w:rsidP="00C07318" w:rsidRDefault="00DB1734" w14:paraId="4F749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4384" behindDoc="0" locked="0" layoutInCell="1" allowOverlap="1" wp14:editId="4D5A9D7A" wp14:anchorId="3CDEE0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4" name="Rectangle 6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24F7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4" style="position:absolute;margin-left:104pt;margin-top:11pt;width:79pt;height:162pt;z-index:2580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ZGZW7oBAABMAwAADgAAAAAAAAAAAAAAAAAuAgAAZHJzL2Uy&#10;b0RvYy54bWxQSwECLQAUAAYACAAAACEAe0uO1NsAAAAKAQAADwAAAAAAAAAAAAAAAAAUBAAAZHJz&#10;L2Rvd25yZXYueG1sUEsFBgAAAAAEAAQA8wAAABwFAAAAAA==&#10;" w14:anchorId="3CDEE096">
                <v:textbox inset="2.16pt,1.44pt,0,1.44pt">
                  <w:txbxContent>
                    <w:p w:rsidR="00DB1734" w:rsidP="00C07318" w:rsidRDefault="00DB1734" w14:paraId="5C24F7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5408" behindDoc="0" locked="0" layoutInCell="1" allowOverlap="1" wp14:editId="5BB5BBF5" wp14:anchorId="285839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5" name="Rectangle 6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D12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5" style="position:absolute;margin-left:104pt;margin-top:11pt;width:79pt;height:162pt;z-index:2580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UVbbC7AQAATAMAAA4AAAAAAAAAAAAAAAAALgIAAGRycy9l&#10;Mm9Eb2MueG1sUEsBAi0AFAAGAAgAAAAhAHtLjtTbAAAACgEAAA8AAAAAAAAAAAAAAAAAFQQAAGRy&#10;cy9kb3ducmV2LnhtbFBLBQYAAAAABAAEAPMAAAAdBQAAAAA=&#10;" w14:anchorId="285839FF">
                <v:textbox inset="2.16pt,1.44pt,0,1.44pt">
                  <w:txbxContent>
                    <w:p w:rsidR="00DB1734" w:rsidP="00C07318" w:rsidRDefault="00DB1734" w14:paraId="08D12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6432" behindDoc="0" locked="0" layoutInCell="1" allowOverlap="1" wp14:editId="0D6F238D" wp14:anchorId="65F89B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6" name="Rectangle 6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40337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6" style="position:absolute;margin-left:104pt;margin-top:11pt;width:79pt;height:162pt;z-index:2580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FXuwEAAEw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hyUS8pcdxil/6g&#10;b9x1gyKnam+kVLm/2a8xxBavPYVHOGcRl1n8pMHmL8oiU/H4ePFYTYkILF5fXa9r7ITAraZeLFaY&#10;IEz1fjtATPfKW5IXjAJyKdbyw6+YTkffjuC9zOb0fl6laTcVNc1q+cZ15+URNeKQpgcMevAjo2Iw&#10;gZIRG89ofN1zUJQMPx0626wWVw1OSknm62aNEwwlQda7j1XuRO9xlkQCSvYBTNcj3+JRoYUtK8LO&#10;45Vn4mNeyL//BNu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CfAVe7AQAATAMAAA4AAAAAAAAAAAAAAAAALgIAAGRycy9l&#10;Mm9Eb2MueG1sUEsBAi0AFAAGAAgAAAAhAHtLjtTbAAAACgEAAA8AAAAAAAAAAAAAAAAAFQQAAGRy&#10;cy9kb3ducmV2LnhtbFBLBQYAAAAABAAEAPMAAAAdBQAAAAA=&#10;" w14:anchorId="65F89B6A">
                <v:textbox inset="2.16pt,1.44pt,0,1.44pt">
                  <w:txbxContent>
                    <w:p w:rsidR="00DB1734" w:rsidP="00C07318" w:rsidRDefault="00DB1734" w14:paraId="340337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7456" behindDoc="0" locked="0" layoutInCell="1" allowOverlap="1" wp14:editId="34A3C570" wp14:anchorId="7BB39D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7" name="Rectangle 6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FE90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7" style="position:absolute;margin-left:104pt;margin-top:11pt;width:79pt;height:162pt;z-index:2580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W8uwEAAEwDAAAOAAAAZHJzL2Uyb0RvYy54bWysU8tu2zAQvBfoPxC815IVI3I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xer+qWEsctdukX&#10;+sZdPypyqg5GSpX7m/2aQuzw2nN4gnMWcZnFzxps/qIsMhePjxeP1ZyIwOLN1c26xk4I3Grq1arF&#10;BGGqj9sBYrpX3pK8YBSQS7GWH37GdDr6fgTvZTan9/Mqzbu5qGna9p3rzssjasQhTY8Y9OgnRsVo&#10;AiUTNp7R+LrnoCgZfzh0tmlXVw1OSkmW62aNEwwlQda7z1XuxOBxlkQCSvYBTD8g3+JRoYUtK8LO&#10;45Vn4nNeyH/8BNs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wb9by7AQAATAMAAA4AAAAAAAAAAAAAAAAALgIAAGRycy9l&#10;Mm9Eb2MueG1sUEsBAi0AFAAGAAgAAAAhAHtLjtTbAAAACgEAAA8AAAAAAAAAAAAAAAAAFQQAAGRy&#10;cy9kb3ducmV2LnhtbFBLBQYAAAAABAAEAPMAAAAdBQAAAAA=&#10;" w14:anchorId="7BB39D3A">
                <v:textbox inset="2.16pt,1.44pt,0,1.44pt">
                  <w:txbxContent>
                    <w:p w:rsidR="00DB1734" w:rsidP="00C07318" w:rsidRDefault="00DB1734" w14:paraId="2BFE90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8480" behindDoc="0" locked="0" layoutInCell="1" allowOverlap="1" wp14:editId="121D1D8C" wp14:anchorId="09DA2D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8" name="Rectangle 6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CF4D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8" style="position:absolute;margin-left:104pt;margin-top:11pt;width:79pt;height:162pt;z-index:2580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lw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zX2ynGLXfqF&#10;vnHXj4qcqoORUuX+Zr+mEDu89hye4JxFXGbxswabvyiLzMXj48VjNScisHhzddPW2AmBW029Wq0x&#10;QZjq43aAmO6VtyQvGAXkUqzlh58xnY6+H8F7mc3p/bxK824uapp1+8515+URNeKQpkcMevQTo2I0&#10;gZIJG89ofN1zUJSMPxw626xXVw1OSkmWbdOiK1ASZL37XOVODB5nSSSgZB/A9APyLR4VWtiyIuw8&#10;XnkmPueF/MdPsH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7fJcLoBAABMAwAADgAAAAAAAAAAAAAAAAAuAgAAZHJzL2Uy&#10;b0RvYy54bWxQSwECLQAUAAYACAAAACEAe0uO1NsAAAAKAQAADwAAAAAAAAAAAAAAAAAUBAAAZHJz&#10;L2Rvd25yZXYueG1sUEsFBgAAAAAEAAQA8wAAABwFAAAAAA==&#10;" w14:anchorId="09DA2DD6">
                <v:textbox inset="2.16pt,1.44pt,0,1.44pt">
                  <w:txbxContent>
                    <w:p w:rsidR="00DB1734" w:rsidP="00C07318" w:rsidRDefault="00DB1734" w14:paraId="0CCF4D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69504" behindDoc="0" locked="0" layoutInCell="1" allowOverlap="1" wp14:editId="514EE5D3" wp14:anchorId="02033D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09" name="Rectangle 6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4F0DD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9" style="position:absolute;margin-left:104pt;margin-top:11pt;width:79pt;height:162pt;z-index:2580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z2bug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eLek2J5w679Ad9&#10;476zipyqvZFSTf2d/BpiavHaU3yEc5ZwOYkfNbjpi7LIWDw+XjxWYyYCi+ur9arGTgjcaurFYokJ&#10;wlTvtyOkfK+CI9OCUUAuxVp++JXy6ejbEbw3sTm9P63yuBuLmma5fuO6C/KIGnFI8wMGbcPAqLAm&#10;UjJg4xlNr3sOihL706OzzXJx1eCklGS+alY4wVASZL37WOVe9AFnSWSgZB/BdD3yLR4VWtiyIuw8&#10;XtNMfMwL+f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zM9m7oBAABMAwAADgAAAAAAAAAAAAAAAAAuAgAAZHJzL2Uy&#10;b0RvYy54bWxQSwECLQAUAAYACAAAACEAe0uO1NsAAAAKAQAADwAAAAAAAAAAAAAAAAAUBAAAZHJz&#10;L2Rvd25yZXYueG1sUEsFBgAAAAAEAAQA8wAAABwFAAAAAA==&#10;" w14:anchorId="02033D2F">
                <v:textbox inset="2.16pt,1.44pt,0,1.44pt">
                  <w:txbxContent>
                    <w:p w:rsidR="00DB1734" w:rsidP="00C07318" w:rsidRDefault="00DB1734" w14:paraId="04F0DD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0528" behindDoc="0" locked="0" layoutInCell="1" allowOverlap="1" wp14:editId="089B071A" wp14:anchorId="5AD3C0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0" name="Rectangle 6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A1B40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0" style="position:absolute;margin-left:104pt;margin-top:11pt;width:79pt;height:162pt;z-index:2580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ZouSXLoBAABMAwAADgAAAAAAAAAAAAAAAAAuAgAAZHJzL2Uy&#10;b0RvYy54bWxQSwECLQAUAAYACAAAACEAe0uO1NsAAAAKAQAADwAAAAAAAAAAAAAAAAAUBAAAZHJz&#10;L2Rvd25yZXYueG1sUEsFBgAAAAAEAAQA8wAAABwFAAAAAA==&#10;" w14:anchorId="5AD3C0DF">
                <v:textbox inset="2.16pt,1.44pt,0,1.44pt">
                  <w:txbxContent>
                    <w:p w:rsidR="00DB1734" w:rsidP="00C07318" w:rsidRDefault="00DB1734" w14:paraId="6A1B40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1552" behindDoc="0" locked="0" layoutInCell="1" allowOverlap="1" wp14:editId="5706B6C2" wp14:anchorId="3E6C2C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1" name="Rectangle 6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50A9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1" style="position:absolute;margin-left:104pt;margin-top:11pt;width:79pt;height:162pt;z-index:2580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a3uQEAAEwDAAAOAAAAZHJzL2Uyb0RvYy54bWysU8tu2zAQvBfoPxC813rE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ej1umkocdxil17Q&#10;N+6GSZFTdTRSqtzf7NccYo/XXsMznLOIyyx+0WDzF2WRpXh8vHislkQEFm+vbrsaOyFwq63X6xtM&#10;EKZ6vx0gpm/KW5IXjAJyKdbyw0NMp6O/j+C9zOb0fl6lZbcUNW134brz8ogacUjTEwY9+ZlRMZlA&#10;yYyNZzT+2nNQlEzfHTrb3qyvWpyUkjRd2+EEQ0mQ9e5jlTsxepwlkYCSfQAzjMi3vFtoYcuKsPN4&#10;5Zn4mBfy7z/B9g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qD2a3uQEAAEwDAAAOAAAAAAAAAAAAAAAAAC4CAABkcnMvZTJv&#10;RG9jLnhtbFBLAQItABQABgAIAAAAIQB7S47U2wAAAAoBAAAPAAAAAAAAAAAAAAAAABMEAABkcnMv&#10;ZG93bnJldi54bWxQSwUGAAAAAAQABADzAAAAGwUAAAAA&#10;" w14:anchorId="3E6C2CFD">
                <v:textbox inset="2.16pt,1.44pt,0,1.44pt">
                  <w:txbxContent>
                    <w:p w:rsidR="00DB1734" w:rsidP="00C07318" w:rsidRDefault="00DB1734" w14:paraId="050A9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2576" behindDoc="0" locked="0" layoutInCell="1" allowOverlap="1" wp14:editId="44F037BF" wp14:anchorId="379E09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2" name="Rectangle 6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016A2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2" style="position:absolute;margin-left:104pt;margin-top:11pt;width:79pt;height:162pt;z-index:2580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pQugEAAEw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cvVsqHEc4dd+oO+&#10;cd9bRY7VwUip5v7Ofo0xdXjtKT7CKUu4nMVPGtz8RVlkKh4fzh6rKROBxeuL67bGTgjcaurV6goT&#10;hKneb0dI+V4FR+YFo4BcirV8/yvl49G3I3hvZnN8f17laTsVNU3bvHHdBnlAjTik+QGDtmFkVFgT&#10;KRmx8Yym1x0HRYn96dHZ5mp1gUbkkizbpsUJhpIg6+3HKvdiCDhLIgMluwimH5Bv8ajQwpYVYafx&#10;mmfiY17Iv/8E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4UKULoBAABMAwAADgAAAAAAAAAAAAAAAAAuAgAAZHJzL2Uy&#10;b0RvYy54bWxQSwECLQAUAAYACAAAACEAe0uO1NsAAAAKAQAADwAAAAAAAAAAAAAAAAAUBAAAZHJz&#10;L2Rvd25yZXYueG1sUEsFBgAAAAAEAAQA8wAAABwFAAAAAA==&#10;" w14:anchorId="379E09F1">
                <v:textbox inset="2.16pt,1.44pt,0,1.44pt">
                  <w:txbxContent>
                    <w:p w:rsidR="00DB1734" w:rsidP="00C07318" w:rsidRDefault="00DB1734" w14:paraId="6016A2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3600" behindDoc="0" locked="0" layoutInCell="1" allowOverlap="1" wp14:editId="2098262C" wp14:anchorId="4E9762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3" name="Rectangle 6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5D620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3" style="position:absolute;margin-left:104pt;margin-top:11pt;width:79pt;height:162pt;z-index:2580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MB/ru7AQAATAMAAA4AAAAAAAAAAAAAAAAALgIAAGRycy9l&#10;Mm9Eb2MueG1sUEsBAi0AFAAGAAgAAAAhAHtLjtTbAAAACgEAAA8AAAAAAAAAAAAAAAAAFQQAAGRy&#10;cy9kb3ducmV2LnhtbFBLBQYAAAAABAAEAPMAAAAdBQAAAAA=&#10;" w14:anchorId="4E976205">
                <v:textbox inset="2.16pt,1.44pt,0,1.44pt">
                  <w:txbxContent>
                    <w:p w:rsidR="00DB1734" w:rsidP="00C07318" w:rsidRDefault="00DB1734" w14:paraId="45D620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4624" behindDoc="0" locked="0" layoutInCell="1" allowOverlap="1" wp14:editId="144DAF77" wp14:anchorId="07FD1C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4" name="Rectangle 6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92E60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4" style="position:absolute;margin-left:104pt;margin-top:11pt;width:79pt;height:162pt;z-index:2580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1JaiRboBAABMAwAADgAAAAAAAAAAAAAAAAAuAgAAZHJzL2Uy&#10;b0RvYy54bWxQSwECLQAUAAYACAAAACEAe0uO1NsAAAAKAQAADwAAAAAAAAAAAAAAAAAUBAAAZHJz&#10;L2Rvd25yZXYueG1sUEsFBgAAAAAEAAQA8wAAABwFAAAAAA==&#10;" w14:anchorId="07FD1CFC">
                <v:textbox inset="2.16pt,1.44pt,0,1.44pt">
                  <w:txbxContent>
                    <w:p w:rsidR="00DB1734" w:rsidP="00C07318" w:rsidRDefault="00DB1734" w14:paraId="792E60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5648" behindDoc="0" locked="0" layoutInCell="1" allowOverlap="1" wp14:editId="5947A46F" wp14:anchorId="035119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5" name="Rectangle 6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EB462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5" style="position:absolute;margin-left:104pt;margin-top:11pt;width:79pt;height:162pt;z-index:2580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gSVq67AQAATAMAAA4AAAAAAAAAAAAAAAAALgIAAGRycy9l&#10;Mm9Eb2MueG1sUEsBAi0AFAAGAAgAAAAhAHtLjtTbAAAACgEAAA8AAAAAAAAAAAAAAAAAFQQAAGRy&#10;cy9kb3ducmV2LnhtbFBLBQYAAAAABAAEAPMAAAAdBQAAAAA=&#10;" w14:anchorId="03511963">
                <v:textbox inset="2.16pt,1.44pt,0,1.44pt">
                  <w:txbxContent>
                    <w:p w:rsidR="00DB1734" w:rsidP="00C07318" w:rsidRDefault="00DB1734" w14:paraId="7EB462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6672" behindDoc="0" locked="0" layoutInCell="1" allowOverlap="1" wp14:editId="30598EDB" wp14:anchorId="2C7C1C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6" name="Rectangle 6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71CB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6" style="position:absolute;margin-left:104pt;margin-top:11pt;width:79pt;height:162pt;z-index:2580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pJuwEAAEw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Pr1XJNieMWu/QL&#10;feOuHxU5VQcjpcr9zX5NIXZ47Tk8wTmLuMziZw02f1EWmYvHx4vHak5EYPHm6qatsRMCt5p6tbrG&#10;BGGqj9sBYrpX3pK8YBSQS7GWH37GdDr6fgTvZTan9/Mqzbu5qGna9TvXnZdH1IhDmh4x6NFPjIrR&#10;BEombDyj8XXPQVEy/nDobHO9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2YOkm7AQAATAMAAA4AAAAAAAAAAAAAAAAALgIAAGRycy9l&#10;Mm9Eb2MueG1sUEsBAi0AFAAGAAgAAAAhAHtLjtTbAAAACgEAAA8AAAAAAAAAAAAAAAAAFQQAAGRy&#10;cy9kb3ducmV2LnhtbFBLBQYAAAAABAAEAPMAAAAdBQAAAAA=&#10;" w14:anchorId="2C7C1C61">
                <v:textbox inset="2.16pt,1.44pt,0,1.44pt">
                  <w:txbxContent>
                    <w:p w:rsidR="00DB1734" w:rsidP="00C07318" w:rsidRDefault="00DB1734" w14:paraId="2B71CB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7696" behindDoc="0" locked="0" layoutInCell="1" allowOverlap="1" wp14:editId="43E069E8" wp14:anchorId="76CA24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7" name="Rectangle 6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C3DB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7" style="position:absolute;margin-left:104pt;margin-top:11pt;width:79pt;height:162pt;z-index:2580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6iuw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8s1JY5b7NIv&#10;9I27flTkVB2MlCr3N/s1hdjhtefwBOcs4jKLnzXY/EVZZC4eHy8eqzkRgcWbq5u2xk4I3Grq1WqN&#10;CcJUH7cDxHSvvCV5wSggl2ItP/yM6XT0/Qjey2xO7+dVmndzUdO063euOy+PqBGHND1i0KOfGBWj&#10;CZRM2HhG4+ueg6Jk/OHQ2Wa9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EczqK7AQAATAMAAA4AAAAAAAAAAAAAAAAALgIAAGRycy9l&#10;Mm9Eb2MueG1sUEsBAi0AFAAGAAgAAAAhAHtLjtTbAAAACgEAAA8AAAAAAAAAAAAAAAAAFQQAAGRy&#10;cy9kb3ducmV2LnhtbFBLBQYAAAAABAAEAPMAAAAdBQAAAAA=&#10;" w14:anchorId="76CA2453">
                <v:textbox inset="2.16pt,1.44pt,0,1.44pt">
                  <w:txbxContent>
                    <w:p w:rsidR="00DB1734" w:rsidP="00C07318" w:rsidRDefault="00DB1734" w14:paraId="22C3DB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8720" behindDoc="0" locked="0" layoutInCell="1" allowOverlap="1" wp14:editId="5AA663A9" wp14:anchorId="134BB6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8" name="Rectangle 6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48C0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8" style="position:absolute;margin-left:104pt;margin-top:11pt;width:79pt;height:162pt;z-index:2580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CsPJuuQEAAEwDAAAOAAAAAAAAAAAAAAAAAC4CAABkcnMvZTJv&#10;RG9jLnhtbFBLAQItABQABgAIAAAAIQB7S47U2wAAAAoBAAAPAAAAAAAAAAAAAAAAABMEAABkcnMv&#10;ZG93bnJldi54bWxQSwUGAAAAAAQABADzAAAAGwUAAAAA&#10;" w14:anchorId="134BB689">
                <v:textbox inset="2.16pt,1.44pt,0,1.44pt">
                  <w:txbxContent>
                    <w:p w:rsidR="00DB1734" w:rsidP="00C07318" w:rsidRDefault="00DB1734" w14:paraId="6B48C0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79744" behindDoc="0" locked="0" layoutInCell="1" allowOverlap="1" wp14:editId="0390A125" wp14:anchorId="3C4A25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19" name="Rectangle 6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9DF9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19" style="position:absolute;margin-left:104pt;margin-top:11pt;width:79pt;height:162pt;z-index:2580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aFuwEAAEw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V8s1JY5b7NIv&#10;9I27flTkVB2MlCr3N/s1hdjhtefwBOcs4jKLnzXY/EVZZC4eHy8eqzkRgcX11bqtsRMCt5p6tbrB&#10;BGGqj9sBYrpX3pK8YBSQS7GWH37GdDr6fgTvZTan9/Mqzbu5qGna9TvXnZdH1IhDmh4x6NFPjIrR&#10;BEombDyj8XXPQVEy/nDobHOzumpwUkqybJsWJxhKgqx3n6vcicHjLIkElOwDmH5AvsWjQgtbVoSd&#10;xyvPxOe8kP/4Cb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40BoW7AQAATAMAAA4AAAAAAAAAAAAAAAAALgIAAGRycy9l&#10;Mm9Eb2MueG1sUEsBAi0AFAAGAAgAAAAhAHtLjtTbAAAACgEAAA8AAAAAAAAAAAAAAAAAFQQAAGRy&#10;cy9kb3ducmV2LnhtbFBLBQYAAAAABAAEAPMAAAAdBQAAAAA=&#10;" w14:anchorId="3C4A2595">
                <v:textbox inset="2.16pt,1.44pt,0,1.44pt">
                  <w:txbxContent>
                    <w:p w:rsidR="00DB1734" w:rsidP="00C07318" w:rsidRDefault="00DB1734" w14:paraId="249DF9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0768" behindDoc="0" locked="0" layoutInCell="1" allowOverlap="1" wp14:editId="58C0746C" wp14:anchorId="5E82BE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0" name="Rectangle 6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0420F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0" style="position:absolute;margin-left:104pt;margin-top:11pt;width:79pt;height:162pt;z-index:2580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4iPugEAAEw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OjTIc4dd+oa+&#10;cT9YRc7V0UipSn+LX1NMPV57jS9wyRIui/hZgytflEXm6vHp6rGaMxFY3Nxu1i0+JHCra1ere0wQ&#10;pnm7HSHlTyo4UhaMAnKp1vLjl5TPR38fwXuFzfn9ssrzfq5quk2FLbV9kCfUiEOanzFoGyZGhTWR&#10;kgkbz2j6eeCgKLGfPTrb3a9uO5yUmizX3RonGGqCrPfvq9yLMeAsiQyUHCKYYUS+1aNKC1tWhV3G&#10;q8zE+7ySf/sJd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ehOIj7oBAABMAwAADgAAAAAAAAAAAAAAAAAuAgAAZHJzL2Uy&#10;b0RvYy54bWxQSwECLQAUAAYACAAAACEAe0uO1NsAAAAKAQAADwAAAAAAAAAAAAAAAAAUBAAAZHJz&#10;L2Rvd25yZXYueG1sUEsFBgAAAAAEAAQA8wAAABwFAAAAAA==&#10;" w14:anchorId="5E82BE03">
                <v:textbox inset="2.16pt,1.44pt,0,1.44pt">
                  <w:txbxContent>
                    <w:p w:rsidR="00DB1734" w:rsidP="00C07318" w:rsidRDefault="00DB1734" w14:paraId="40420F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1792" behindDoc="0" locked="0" layoutInCell="1" allowOverlap="1" wp14:editId="149444DF" wp14:anchorId="6A3F2C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1" name="Rectangle 6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9CC9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1" style="position:absolute;margin-left:104pt;margin-top:11pt;width:79pt;height:162pt;z-index:2580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xkuQEAAEw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N6tuiUlnjvs0jf0&#10;jfvBKnKujkZKVfpb/Jpi6vHaa3yBS5ZwWcTPGlz5oiwyV49PV4/VnInA4uZ2s26xEwK3una1uscE&#10;YZq32xFS/qSCI2XBKCCXai0/fkn5fPT3EbxX2JzfL6s87+eqpttcue6DPKFGHNL8jEHbMDEqrImU&#10;TNh4RtPPAwdFif3s0dnufnXb4aTUZLnu1jjBUBNkvX9f5V6MAWdJZKDkEMEMI/Kt71Za2LIq7DJe&#10;ZSbe55X820+w+wU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2l3xkuQEAAEwDAAAOAAAAAAAAAAAAAAAAAC4CAABkcnMvZTJv&#10;RG9jLnhtbFBLAQItABQABgAIAAAAIQB7S47U2wAAAAoBAAAPAAAAAAAAAAAAAAAAABMEAABkcnMv&#10;ZG93bnJldi54bWxQSwUGAAAAAAQABADzAAAAGwUAAAAA&#10;" w14:anchorId="6A3F2C52">
                <v:textbox inset="2.16pt,1.44pt,0,1.44pt">
                  <w:txbxContent>
                    <w:p w:rsidR="00DB1734" w:rsidP="00C07318" w:rsidRDefault="00DB1734" w14:paraId="139CC9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2816" behindDoc="0" locked="0" layoutInCell="1" allowOverlap="1" wp14:editId="2E4DD2F2" wp14:anchorId="1722D4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2" name="Rectangle 6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68DA6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2" style="position:absolute;margin-left:104pt;margin-top:11pt;width:79pt;height:162pt;z-index:2580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x0Qg7oBAABMAwAADgAAAAAAAAAAAAAAAAAuAgAAZHJzL2Uy&#10;b0RvYy54bWxQSwECLQAUAAYACAAAACEAe0uO1NsAAAAKAQAADwAAAAAAAAAAAAAAAAAUBAAAZHJz&#10;L2Rvd25yZXYueG1sUEsFBgAAAAAEAAQA8wAAABwFAAAAAA==&#10;" w14:anchorId="1722D4E3">
                <v:textbox inset="2.16pt,1.44pt,0,1.44pt">
                  <w:txbxContent>
                    <w:p w:rsidR="00DB1734" w:rsidP="00C07318" w:rsidRDefault="00DB1734" w14:paraId="768DA6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3840" behindDoc="0" locked="0" layoutInCell="1" allowOverlap="1" wp14:editId="40DE0688" wp14:anchorId="7AA256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23" name="Rectangle 6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78A9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3" style="position:absolute;margin-left:104pt;margin-top:11pt;width:79pt;height:162pt;z-index:2580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5nkaLoBAABMAwAADgAAAAAAAAAAAAAAAAAuAgAAZHJzL2Uy&#10;b0RvYy54bWxQSwECLQAUAAYACAAAACEAe0uO1NsAAAAKAQAADwAAAAAAAAAAAAAAAAAUBAAAZHJz&#10;L2Rvd25yZXYueG1sUEsFBgAAAAAEAAQA8wAAABwFAAAAAA==&#10;" w14:anchorId="7AA25684">
                <v:textbox inset="2.16pt,1.44pt,0,1.44pt">
                  <w:txbxContent>
                    <w:p w:rsidR="00DB1734" w:rsidP="00C07318" w:rsidRDefault="00DB1734" w14:paraId="7378A9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4864" behindDoc="0" locked="0" layoutInCell="1" allowOverlap="1" wp14:editId="35EAFBBC" wp14:anchorId="20AD5D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4" name="Rectangle 6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DC01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4" style="position:absolute;margin-left:104pt;margin-top:11pt;width:79pt;height:135pt;z-index:2580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8+KA3LoBAABMAwAADgAAAAAAAAAAAAAAAAAuAgAAZHJzL2Uy&#10;b0RvYy54bWxQSwECLQAUAAYACAAAACEAsUqaJdsAAAAKAQAADwAAAAAAAAAAAAAAAAAUBAAAZHJz&#10;L2Rvd25yZXYueG1sUEsFBgAAAAAEAAQA8wAAABwFAAAAAA==&#10;" w14:anchorId="20AD5D8F">
                <v:textbox inset="2.16pt,1.44pt,0,1.44pt">
                  <w:txbxContent>
                    <w:p w:rsidR="00DB1734" w:rsidP="00C07318" w:rsidRDefault="00DB1734" w14:paraId="5CDC01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5888" behindDoc="0" locked="0" layoutInCell="1" allowOverlap="1" wp14:editId="2435A233" wp14:anchorId="12C82B6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5" name="Rectangle 6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0C94D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5" style="position:absolute;margin-left:104pt;margin-top:11pt;width:79pt;height:135pt;z-index:2580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2Z0N7oBAABMAwAADgAAAAAAAAAAAAAAAAAuAgAAZHJzL2Uy&#10;b0RvYy54bWxQSwECLQAUAAYACAAAACEAsUqaJdsAAAAKAQAADwAAAAAAAAAAAAAAAAAUBAAAZHJz&#10;L2Rvd25yZXYueG1sUEsFBgAAAAAEAAQA8wAAABwFAAAAAA==&#10;" w14:anchorId="12C82B66">
                <v:textbox inset="2.16pt,1.44pt,0,1.44pt">
                  <w:txbxContent>
                    <w:p w:rsidR="00DB1734" w:rsidP="00C07318" w:rsidRDefault="00DB1734" w14:paraId="40C94D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6912" behindDoc="0" locked="0" layoutInCell="1" allowOverlap="1" wp14:editId="60B1E2EC" wp14:anchorId="389C56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6" name="Rectangle 6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7AD98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6" style="position:absolute;margin-left:104pt;margin-top:11pt;width:79pt;height:135pt;z-index:2580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uwY0LoBAABMAwAADgAAAAAAAAAAAAAAAAAuAgAAZHJzL2Uy&#10;b0RvYy54bWxQSwECLQAUAAYACAAAACEAsUqaJdsAAAAKAQAADwAAAAAAAAAAAAAAAAAUBAAAZHJz&#10;L2Rvd25yZXYueG1sUEsFBgAAAAAEAAQA8wAAABwFAAAAAA==&#10;" w14:anchorId="389C5692">
                <v:textbox inset="2.16pt,1.44pt,0,1.44pt">
                  <w:txbxContent>
                    <w:p w:rsidR="00DB1734" w:rsidP="00C07318" w:rsidRDefault="00DB1734" w14:paraId="07AD98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7936" behindDoc="0" locked="0" layoutInCell="1" allowOverlap="1" wp14:editId="0496E093" wp14:anchorId="235B674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7" name="Rectangle 6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9994B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7" style="position:absolute;margin-left:104pt;margin-top:11pt;width:79pt;height:135pt;z-index:2580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w7ugEAAEw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NdbukxHGLXfqF&#10;vnHXj4qcqoORUuX+Zr+mEDu89hye4JxFXGbxswabvyiLzMXj48VjNScisLi+Wq9q7ITArWZZNzlB&#10;mOrjdoCY7pW3JC8YBeRSrOWHnzGdjr4fwXuZzen9vErzbi5q2vXynevOyyNqxCFNjxj06CdGxWgC&#10;JRM2ntH4uuegKBl/OHS2XV5ftTgpJWlW7QonGEqCrHefq9yJweMsiQSU7AOYfkC+xaNCC1tWhJ3H&#10;K8/E57yQ//gJtm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mjsO7oBAABMAwAADgAAAAAAAAAAAAAAAAAuAgAAZHJzL2Uy&#10;b0RvYy54bWxQSwECLQAUAAYACAAAACEAsUqaJdsAAAAKAQAADwAAAAAAAAAAAAAAAAAUBAAAZHJz&#10;L2Rvd25yZXYueG1sUEsFBgAAAAAEAAQA8wAAABwFAAAAAA==&#10;" w14:anchorId="235B674E">
                <v:textbox inset="2.16pt,1.44pt,0,1.44pt">
                  <w:txbxContent>
                    <w:p w:rsidR="00DB1734" w:rsidP="00C07318" w:rsidRDefault="00DB1734" w14:paraId="09994B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8960" behindDoc="0" locked="0" layoutInCell="1" allowOverlap="1" wp14:editId="3B4C8646" wp14:anchorId="2B3214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8" name="Rectangle 6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1B1C2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8" style="position:absolute;margin-left:104pt;margin-top:11pt;width:79pt;height:135pt;z-index:2580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D3uQEAAEwDAAAOAAAAZHJzL2Uyb0RvYy54bWysU8tu2zAQvBfoPxC813okSGT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npz3WKvHLfYpZ/o&#10;G3fDpMipOhopVe5v9msOscdrz+EJzlnEZRa/aLD5i7LIUjw+XjxWSyICi+urdVdjJwRuNbd1kxOE&#10;qd5uB4jpq/KW5AWjgFyKtfzwPabT0dcjeC+zOb2fV2nZLUVNu+5eue68PKJGHNL0iEFPfmZUTCZQ&#10;MmPjGY2/9xwUJdM3h862t9dXLU5KSZqu7dAVKAmy3r2vcidGj7MkElCyD2CGEfkWjwotbFkRdh6v&#10;PBPv80L+7SfY/g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lxND3uQEAAEwDAAAOAAAAAAAAAAAAAAAAAC4CAABkcnMvZTJv&#10;RG9jLnhtbFBLAQItABQABgAIAAAAIQCxSpol2wAAAAoBAAAPAAAAAAAAAAAAAAAAABMEAABkcnMv&#10;ZG93bnJldi54bWxQSwUGAAAAAAQABADzAAAAGwUAAAAA&#10;" w14:anchorId="2B321496">
                <v:textbox inset="2.16pt,1.44pt,0,1.44pt">
                  <w:txbxContent>
                    <w:p w:rsidR="00DB1734" w:rsidP="00C07318" w:rsidRDefault="00DB1734" w14:paraId="01B1C2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89984" behindDoc="0" locked="0" layoutInCell="1" allowOverlap="1" wp14:editId="719038F6" wp14:anchorId="01C805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29" name="Rectangle 6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C32E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9" style="position:absolute;margin-left:104pt;margin-top:11pt;width:79pt;height:135pt;z-index:2580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aUAkHLoBAABMAwAADgAAAAAAAAAAAAAAAAAuAgAAZHJzL2Uy&#10;b0RvYy54bWxQSwECLQAUAAYACAAAACEAsUqaJdsAAAAKAQAADwAAAAAAAAAAAAAAAAAUBAAAZHJz&#10;L2Rvd25yZXYueG1sUEsFBgAAAAAEAAQA8wAAABwFAAAAAA==&#10;" w14:anchorId="01C805B9">
                <v:textbox inset="2.16pt,1.44pt,0,1.44pt">
                  <w:txbxContent>
                    <w:p w:rsidR="00DB1734" w:rsidP="00C07318" w:rsidRDefault="00DB1734" w14:paraId="50C32E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91008" behindDoc="0" locked="0" layoutInCell="1" allowOverlap="1" wp14:editId="4ADC362B" wp14:anchorId="44E61C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0" name="Rectangle 6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8639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0" style="position:absolute;margin-left:104pt;margin-top:11pt;width:79pt;height:135pt;z-index:2580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ml+YluQEAAEwDAAAOAAAAAAAAAAAAAAAAAC4CAABkcnMvZTJv&#10;RG9jLnhtbFBLAQItABQABgAIAAAAIQCxSpol2wAAAAoBAAAPAAAAAAAAAAAAAAAAABMEAABkcnMv&#10;ZG93bnJldi54bWxQSwUGAAAAAAQABADzAAAAGwUAAAAA&#10;" w14:anchorId="44E61C65">
                <v:textbox inset="2.16pt,1.44pt,0,1.44pt">
                  <w:txbxContent>
                    <w:p w:rsidR="00DB1734" w:rsidP="00C07318" w:rsidRDefault="00DB1734" w14:paraId="338639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92032" behindDoc="0" locked="0" layoutInCell="1" allowOverlap="1" wp14:editId="72240FC1" wp14:anchorId="7D16E3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1" name="Rectangle 6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713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1" style="position:absolute;margin-left:104pt;margin-top:11pt;width:79pt;height:135pt;z-index:2580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OoTEs64AQAATAMAAA4AAAAAAAAAAAAAAAAALgIAAGRycy9lMm9E&#10;b2MueG1sUEsBAi0AFAAGAAgAAAAhALFKmiXbAAAACgEAAA8AAAAAAAAAAAAAAAAAEgQAAGRycy9k&#10;b3ducmV2LnhtbFBLBQYAAAAABAAEAPMAAAAaBQAAAAA=&#10;" w14:anchorId="7D16E38A">
                <v:textbox inset="2.16pt,1.44pt,0,1.44pt">
                  <w:txbxContent>
                    <w:p w:rsidR="00DB1734" w:rsidP="00C07318" w:rsidRDefault="00DB1734" w14:paraId="73713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93056" behindDoc="0" locked="0" layoutInCell="1" allowOverlap="1" wp14:editId="1DBC1AD6" wp14:anchorId="6C7D4B3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2" name="Rectangle 6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25A46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2" style="position:absolute;margin-left:104pt;margin-top:11pt;width:79pt;height:135pt;z-index:2580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" w14:anchorId="6C7D4B3C">
                <v:textbox inset="2.16pt,1.44pt,0,1.44pt">
                  <w:txbxContent>
                    <w:p w:rsidR="00DB1734" w:rsidP="00C07318" w:rsidRDefault="00DB1734" w14:paraId="525A46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94080" behindDoc="0" locked="0" layoutInCell="1" allowOverlap="1" wp14:editId="3D3FB39A" wp14:anchorId="545E35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3" name="Rectangle 6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80E71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3" style="position:absolute;margin-left:104pt;margin-top:11pt;width:79pt;height:135pt;z-index:2580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zHYrCuQEAAEwDAAAOAAAAAAAAAAAAAAAAAC4CAABkcnMvZTJv&#10;RG9jLnhtbFBLAQItABQABgAIAAAAIQCxSpol2wAAAAoBAAAPAAAAAAAAAAAAAAAAABMEAABkcnMv&#10;ZG93bnJldi54bWxQSwUGAAAAAAQABADzAAAAGwUAAAAA&#10;" w14:anchorId="545E35B8">
                <v:textbox inset="2.16pt,1.44pt,0,1.44pt">
                  <w:txbxContent>
                    <w:p w:rsidR="00DB1734" w:rsidP="00C07318" w:rsidRDefault="00DB1734" w14:paraId="380E71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95104" behindDoc="0" locked="0" layoutInCell="1" allowOverlap="1" wp14:editId="7859CBA3" wp14:anchorId="4FD9FA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4" name="Rectangle 6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87C5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4" style="position:absolute;margin-left:104pt;margin-top:11pt;width:79pt;height:135pt;z-index:2580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IrWPLoBAABMAwAADgAAAAAAAAAAAAAAAAAuAgAAZHJzL2Uy&#10;b0RvYy54bWxQSwECLQAUAAYACAAAACEAsUqaJdsAAAAKAQAADwAAAAAAAAAAAAAAAAAUBAAAZHJz&#10;L2Rvd25yZXYueG1sUEsFBgAAAAAEAAQA8wAAABwFAAAAAA==&#10;" w14:anchorId="4FD9FA07">
                <v:textbox inset="2.16pt,1.44pt,0,1.44pt">
                  <w:txbxContent>
                    <w:p w:rsidR="00DB1734" w:rsidP="00C07318" w:rsidRDefault="00DB1734" w14:paraId="4387C5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96128" behindDoc="0" locked="0" layoutInCell="1" allowOverlap="1" wp14:editId="4134F9CB" wp14:anchorId="27E618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5" name="Rectangle 6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6489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5" style="position:absolute;margin-left:104pt;margin-top:11pt;width:79pt;height:135pt;z-index:2580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A4i17oBAABMAwAADgAAAAAAAAAAAAAAAAAuAgAAZHJzL2Uy&#10;b0RvYy54bWxQSwECLQAUAAYACAAAACEAsUqaJdsAAAAKAQAADwAAAAAAAAAAAAAAAAAUBAAAZHJz&#10;L2Rvd25yZXYueG1sUEsFBgAAAAAEAAQA8wAAABwFAAAAAA==&#10;" w14:anchorId="27E6180A">
                <v:textbox inset="2.16pt,1.44pt,0,1.44pt">
                  <w:txbxContent>
                    <w:p w:rsidR="00DB1734" w:rsidP="00C07318" w:rsidRDefault="00DB1734" w14:paraId="0D6489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97152" behindDoc="0" locked="0" layoutInCell="1" allowOverlap="1" wp14:editId="7DC1E46D" wp14:anchorId="285FC9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6" name="Rectangle 6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35A04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6" style="position:absolute;margin-left:104pt;margin-top:11pt;width:79pt;height:135pt;z-index:2580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YROMLoBAABMAwAADgAAAAAAAAAAAAAAAAAuAgAAZHJzL2Uy&#10;b0RvYy54bWxQSwECLQAUAAYACAAAACEAsUqaJdsAAAAKAQAADwAAAAAAAAAAAAAAAAAUBAAAZHJz&#10;L2Rvd25yZXYueG1sUEsFBgAAAAAEAAQA8wAAABwFAAAAAA==&#10;" w14:anchorId="285FC97F">
                <v:textbox inset="2.16pt,1.44pt,0,1.44pt">
                  <w:txbxContent>
                    <w:p w:rsidR="00DB1734" w:rsidP="00C07318" w:rsidRDefault="00DB1734" w14:paraId="435A04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98176" behindDoc="0" locked="0" layoutInCell="1" allowOverlap="1" wp14:editId="4BC568E1" wp14:anchorId="12651A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7" name="Rectangle 6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CAF0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7" style="position:absolute;margin-left:104pt;margin-top:11pt;width:79pt;height:135pt;z-index:2580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rbugEAAEw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np9tVxR4rjFLv1G&#10;37jrR0VO1cFIqXJ/s19TiB1eewqPcM4iLrP4WYPNX5RF5uLx8eKxmhMRWLxZ3qxr7ITArWZVNzlB&#10;mOr9doCYfihvSV4wCsilWMsPv2I6HX07gvcym9P7eZXm3VzULOvVG9edl0fUiEOaHjDo0U+MitEE&#10;SiZsPKPxz56DomT86dDZdnW1bHFSStKs2zVOMJQEWe8+VrkTg8dZEgko2Qcw/YB8i0eFFrasCDuP&#10;V56Jj3kh//4TbF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gQC627oBAABMAwAADgAAAAAAAAAAAAAAAAAuAgAAZHJzL2Uy&#10;b0RvYy54bWxQSwECLQAUAAYACAAAACEAsUqaJdsAAAAKAQAADwAAAAAAAAAAAAAAAAAUBAAAZHJz&#10;L2Rvd25yZXYueG1sUEsFBgAAAAAEAAQA8wAAABwFAAAAAA==&#10;" w14:anchorId="12651AE4">
                <v:textbox inset="2.16pt,1.44pt,0,1.44pt">
                  <w:txbxContent>
                    <w:p w:rsidR="00DB1734" w:rsidP="00C07318" w:rsidRDefault="00DB1734" w14:paraId="55CAF0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099200" behindDoc="0" locked="0" layoutInCell="1" allowOverlap="1" wp14:editId="3A73DC41" wp14:anchorId="6F5567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38" name="Rectangle 6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F21F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8" style="position:absolute;margin-left:104pt;margin-top:11pt;width:79pt;height:135pt;z-index:2580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YXuQEAAEw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p9tcZeOW6xSz/R&#10;N+6GSZFTdTRSqtzf7NccYo/XnsMTnLOIyyx+0WDzF2WRpXh8vHislkQEFm/Xt12NnRC41dzUTU4Q&#10;pnq7HSCmr8pbkheMAnIp1vLD95hOR1+P4L3M5vR+XqVltxQ167p75brz8ogacUjTIwY9+ZlRMZlA&#10;yYyNZzT+3nNQlEzfHDrb3lytW5yUkjRd26ErUBJkvXtf5U6MHmdJJKBkH8AMI/ItHhVa2LIi7Dxe&#10;eSbe54X820+w/QM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CrIYXuQEAAEwDAAAOAAAAAAAAAAAAAAAAAC4CAABkcnMvZTJv&#10;RG9jLnhtbFBLAQItABQABgAIAAAAIQCxSpol2wAAAAoBAAAPAAAAAAAAAAAAAAAAABMEAABkcnMv&#10;ZG93bnJldi54bWxQSwUGAAAAAAQABADzAAAAGwUAAAAA&#10;" w14:anchorId="6F556796">
                <v:textbox inset="2.16pt,1.44pt,0,1.44pt">
                  <w:txbxContent>
                    <w:p w:rsidR="00DB1734" w:rsidP="00C07318" w:rsidRDefault="00DB1734" w14:paraId="78F21F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0224" behindDoc="0" locked="0" layoutInCell="1" allowOverlap="1" wp14:editId="5E911147" wp14:anchorId="09D57F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39" name="Rectangle 6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BC5C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9" style="position:absolute;margin-left:104pt;margin-top:11pt;width:79pt;height:159pt;z-index:2581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OxnVZuQEAAEwDAAAOAAAAAAAAAAAAAAAAAC4CAABkcnMvZTJv&#10;RG9jLnhtbFBLAQItABQABgAIAAAAIQCu1q1Q2wAAAAoBAAAPAAAAAAAAAAAAAAAAABMEAABkcnMv&#10;ZG93bnJldi54bWxQSwUGAAAAAAQABADzAAAAGwUAAAAA&#10;" w14:anchorId="09D57FB6">
                <v:textbox inset="2.16pt,1.44pt,0,1.44pt">
                  <w:txbxContent>
                    <w:p w:rsidR="00DB1734" w:rsidP="00C07318" w:rsidRDefault="00DB1734" w14:paraId="72BC5C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1248" behindDoc="0" locked="0" layoutInCell="1" allowOverlap="1" wp14:editId="79BFC2B9" wp14:anchorId="7E50B8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0" name="Rectangle 6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68D2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0" style="position:absolute;margin-left:104pt;margin-top:11pt;width:79pt;height:159pt;z-index:2581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9JbzRuQEAAEwDAAAOAAAAAAAAAAAAAAAAAC4CAABkcnMvZTJv&#10;RG9jLnhtbFBLAQItABQABgAIAAAAIQCu1q1Q2wAAAAoBAAAPAAAAAAAAAAAAAAAAABMEAABkcnMv&#10;ZG93bnJldi54bWxQSwUGAAAAAAQABADzAAAAGwUAAAAA&#10;" w14:anchorId="7E50B86A">
                <v:textbox inset="2.16pt,1.44pt,0,1.44pt">
                  <w:txbxContent>
                    <w:p w:rsidR="00DB1734" w:rsidP="00C07318" w:rsidRDefault="00DB1734" w14:paraId="568D2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2272" behindDoc="0" locked="0" layoutInCell="1" allowOverlap="1" wp14:editId="6D7485E3" wp14:anchorId="4C9E3C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1" name="Rectangle 6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D7D98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1" style="position:absolute;margin-left:104pt;margin-top:11pt;width:79pt;height:159pt;z-index:2581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LGhSDq4AQAATAMAAA4AAAAAAAAAAAAAAAAALgIAAGRycy9lMm9E&#10;b2MueG1sUEsBAi0AFAAGAAgAAAAhAK7WrVDbAAAACgEAAA8AAAAAAAAAAAAAAAAAEgQAAGRycy9k&#10;b3ducmV2LnhtbFBLBQYAAAAABAAEAPMAAAAaBQAAAAA=&#10;" w14:anchorId="4C9E3C1A">
                <v:textbox inset="2.16pt,1.44pt,0,1.44pt">
                  <w:txbxContent>
                    <w:p w:rsidR="00DB1734" w:rsidP="00C07318" w:rsidRDefault="00DB1734" w14:paraId="0D7D98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3296" behindDoc="0" locked="0" layoutInCell="1" allowOverlap="1" wp14:editId="25D40637" wp14:anchorId="2A414A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2" name="Rectangle 6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A8AF5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2" style="position:absolute;margin-left:104pt;margin-top:11pt;width:79pt;height:159pt;z-index:2581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kKyTduQEAAEwDAAAOAAAAAAAAAAAAAAAAAC4CAABkcnMvZTJv&#10;RG9jLnhtbFBLAQItABQABgAIAAAAIQCu1q1Q2wAAAAoBAAAPAAAAAAAAAAAAAAAAABMEAABkcnMv&#10;ZG93bnJldi54bWxQSwUGAAAAAAQABADzAAAAGwUAAAAA&#10;" w14:anchorId="2A414A81">
                <v:textbox inset="2.16pt,1.44pt,0,1.44pt">
                  <w:txbxContent>
                    <w:p w:rsidR="00DB1734" w:rsidP="00C07318" w:rsidRDefault="00DB1734" w14:paraId="1A8AF5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4320" behindDoc="0" locked="0" layoutInCell="1" allowOverlap="1" wp14:editId="4574A582" wp14:anchorId="51FF2D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3" name="Rectangle 6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51723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3" style="position:absolute;margin-left:104pt;margin-top:11pt;width:79pt;height:159pt;z-index:2581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aK/QNroBAABMAwAADgAAAAAAAAAAAAAAAAAuAgAAZHJzL2Uy&#10;b0RvYy54bWxQSwECLQAUAAYACAAAACEArtatUNsAAAAKAQAADwAAAAAAAAAAAAAAAAAUBAAAZHJz&#10;L2Rvd25yZXYueG1sUEsFBgAAAAAEAAQA8wAAABwFAAAAAA==&#10;" w14:anchorId="51FF2D2B">
                <v:textbox inset="2.16pt,1.44pt,0,1.44pt">
                  <w:txbxContent>
                    <w:p w:rsidR="00DB1734" w:rsidP="00C07318" w:rsidRDefault="00DB1734" w14:paraId="651723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5344" behindDoc="0" locked="0" layoutInCell="1" allowOverlap="1" wp14:editId="05B895FF" wp14:anchorId="26FE52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444" name="Rectangle 6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C4B68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4" style="position:absolute;margin-left:104pt;margin-top:11pt;width:79pt;height:159pt;z-index:2581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ziMyLoBAABMAwAADgAAAAAAAAAAAAAAAAAuAgAAZHJzL2Uy&#10;b0RvYy54bWxQSwECLQAUAAYACAAAACEArtatUNsAAAAKAQAADwAAAAAAAAAAAAAAAAAUBAAAZHJz&#10;L2Rvd25yZXYueG1sUEsFBgAAAAAEAAQA8wAAABwFAAAAAA==&#10;" w14:anchorId="26FE52BB">
                <v:textbox inset="2.16pt,1.44pt,0,1.44pt">
                  <w:txbxContent>
                    <w:p w:rsidR="00DB1734" w:rsidP="00C07318" w:rsidRDefault="00DB1734" w14:paraId="0C4B68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6368" behindDoc="0" locked="0" layoutInCell="1" allowOverlap="1" wp14:editId="7945D432" wp14:anchorId="155F04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5" name="Rectangle 6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25C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5" style="position:absolute;margin-left:104pt;margin-top:11pt;width:79pt;height:162pt;z-index:2581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i+R8y7AQAATAMAAA4AAAAAAAAAAAAAAAAALgIAAGRycy9l&#10;Mm9Eb2MueG1sUEsBAi0AFAAGAAgAAAAhAHtLjtTbAAAACgEAAA8AAAAAAAAAAAAAAAAAFQQAAGRy&#10;cy9kb3ducmV2LnhtbFBLBQYAAAAABAAEAPMAAAAdBQAAAAA=&#10;" w14:anchorId="155F04BF">
                <v:textbox inset="2.16pt,1.44pt,0,1.44pt">
                  <w:txbxContent>
                    <w:p w:rsidR="00DB1734" w:rsidP="00C07318" w:rsidRDefault="00DB1734" w14:paraId="5C25C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7392" behindDoc="0" locked="0" layoutInCell="1" allowOverlap="1" wp14:editId="6E4779EE" wp14:anchorId="06EA86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6" name="Rectangle 6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B288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6" style="position:absolute;margin-left:104pt;margin-top:11pt;width:79pt;height:162pt;z-index:2581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Csruw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dtu6bEc4dd+om+&#10;cd9bRc7VwUip5v7Ofo0xdXjtOT7BJUu4nMVPGtz8RVlkKh6frh6rKROBxdvV7abGTgjcauq2vcEE&#10;Yaq32xFS/qqCI/OCUUAuxVp+/J7y+ejrEbw3szm/P6/ytJ+KmtVy/cp1H+QJNeKQ5kcM2oaRUWFN&#10;pGTExjOafh84KErsN4/ONjftqsFJKcly02xwgqEkyHr/vsq9GALOkshAySGC6QfkWzwqtLBlRdhl&#10;vOaZeJ8X8m8/we4P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00Kyu7AQAATAMAAA4AAAAAAAAAAAAAAAAALgIAAGRycy9l&#10;Mm9Eb2MueG1sUEsBAi0AFAAGAAgAAAAhAHtLjtTbAAAACgEAAA8AAAAAAAAAAAAAAAAAFQQAAGRy&#10;cy9kb3ducmV2LnhtbFBLBQYAAAAABAAEAPMAAAAdBQAAAAA=&#10;" w14:anchorId="06EA86F1">
                <v:textbox inset="2.16pt,1.44pt,0,1.44pt">
                  <w:txbxContent>
                    <w:p w:rsidR="00DB1734" w:rsidP="00C07318" w:rsidRDefault="00DB1734" w14:paraId="66B288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8416" behindDoc="0" locked="0" layoutInCell="1" allowOverlap="1" wp14:editId="534453F4" wp14:anchorId="471D8A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47" name="Rectangle 6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38D8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7" style="position:absolute;margin-left:104pt;margin-top:11pt;width:79pt;height:162pt;z-index:2581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/Aug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5XJFieMWu/QH&#10;feOuGxQ5VXsjpcr9zX6NIbZ47Sk8wjmLuMziJw02f1EWmYrHx4vHakpEYPF6cb2usRMCt5oa38QE&#10;Yar32wFiulfekrxgFJBLsZYffsV0Ovp2BO9lNqf38ypNu6moWcxXb1x3Xh5RIw5pesCgBz8yKgYT&#10;KBmx8YzG1z0HRcnw06GzzWq5aHBSSjJfN2ucYCgJst59rHIneo+zJBJQsg9guh75Fo8KLWxZEXYe&#10;rzwTH/NC/v0n2P4F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bDfwLoBAABMAwAADgAAAAAAAAAAAAAAAAAuAgAAZHJzL2Uy&#10;b0RvYy54bWxQSwECLQAUAAYACAAAACEAe0uO1NsAAAAKAQAADwAAAAAAAAAAAAAAAAAUBAAAZHJz&#10;L2Rvd25yZXYueG1sUEsFBgAAAAAEAAQA8wAAABwFAAAAAA==&#10;" w14:anchorId="471D8A02">
                <v:textbox inset="2.16pt,1.44pt,0,1.44pt">
                  <w:txbxContent>
                    <w:p w:rsidR="00DB1734" w:rsidP="00C07318" w:rsidRDefault="00DB1734" w14:paraId="738D8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09440" behindDoc="0" locked="0" layoutInCell="1" allowOverlap="1" wp14:editId="1302731B" wp14:anchorId="7F55A0B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8" name="Rectangle 6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969A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8" style="position:absolute;margin-left:104pt;margin-top:11pt;width:79pt;height:135pt;z-index:2581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Z8NtGuQEAAEwDAAAOAAAAAAAAAAAAAAAAAC4CAABkcnMvZTJv&#10;RG9jLnhtbFBLAQItABQABgAIAAAAIQCxSpol2wAAAAoBAAAPAAAAAAAAAAAAAAAAABMEAABkcnMv&#10;ZG93bnJldi54bWxQSwUGAAAAAAQABADzAAAAGwUAAAAA&#10;" w14:anchorId="7F55A0B0">
                <v:textbox inset="2.16pt,1.44pt,0,1.44pt">
                  <w:txbxContent>
                    <w:p w:rsidR="00DB1734" w:rsidP="00C07318" w:rsidRDefault="00DB1734" w14:paraId="3969A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0464" behindDoc="0" locked="0" layoutInCell="1" allowOverlap="1" wp14:editId="7668A408" wp14:anchorId="60068D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49" name="Rectangle 6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92CE6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49" style="position:absolute;margin-left:104pt;margin-top:11pt;width:79pt;height:135pt;z-index:2581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lXQvrboBAABMAwAADgAAAAAAAAAAAAAAAAAuAgAAZHJzL2Uy&#10;b0RvYy54bWxQSwECLQAUAAYACAAAACEAsUqaJdsAAAAKAQAADwAAAAAAAAAAAAAAAAAUBAAAZHJz&#10;L2Rvd25yZXYueG1sUEsFBgAAAAAEAAQA8wAAABwFAAAAAA==&#10;" w14:anchorId="60068D53">
                <v:textbox inset="2.16pt,1.44pt,0,1.44pt">
                  <w:txbxContent>
                    <w:p w:rsidR="00DB1734" w:rsidP="00C07318" w:rsidRDefault="00DB1734" w14:paraId="792CE6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1488" behindDoc="0" locked="0" layoutInCell="1" allowOverlap="1" wp14:editId="1F67562A" wp14:anchorId="2769C2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450" name="Rectangle 6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895C4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0" style="position:absolute;margin-left:104pt;margin-top:11pt;width:79pt;height:135pt;z-index:2581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6GiWLoBAABMAwAADgAAAAAAAAAAAAAAAAAuAgAAZHJzL2Uy&#10;b0RvYy54bWxQSwECLQAUAAYACAAAACEAsUqaJdsAAAAKAQAADwAAAAAAAAAAAAAAAAAUBAAAZHJz&#10;L2Rvd25yZXYueG1sUEsFBgAAAAAEAAQA8wAAABwFAAAAAA==&#10;" w14:anchorId="2769C2EA">
                <v:textbox inset="2.16pt,1.44pt,0,1.44pt">
                  <w:txbxContent>
                    <w:p w:rsidR="00DB1734" w:rsidP="00C07318" w:rsidRDefault="00DB1734" w14:paraId="6895C4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2512" behindDoc="0" locked="0" layoutInCell="1" allowOverlap="1" wp14:editId="6074DDAE" wp14:anchorId="5A6143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1" name="Rectangle 6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CABCE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1" style="position:absolute;margin-left:104pt;margin-top:11pt;width:79pt;height:162pt;z-index:2581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Mlu+boBAABMAwAADgAAAAAAAAAAAAAAAAAuAgAAZHJzL2Uy&#10;b0RvYy54bWxQSwECLQAUAAYACAAAACEAe0uO1NsAAAAKAQAADwAAAAAAAAAAAAAAAAAUBAAAZHJz&#10;L2Rvd25yZXYueG1sUEsFBgAAAAAEAAQA8wAAABwFAAAAAA==&#10;" w14:anchorId="5A6143DA">
                <v:textbox inset="2.16pt,1.44pt,0,1.44pt">
                  <w:txbxContent>
                    <w:p w:rsidR="00DB1734" w:rsidP="00C07318" w:rsidRDefault="00DB1734" w14:paraId="2CABCE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3536" behindDoc="0" locked="0" layoutInCell="1" allowOverlap="1" wp14:editId="29CC0E89" wp14:anchorId="7E6954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452" name="Rectangle 6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AAF0E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2" style="position:absolute;margin-left:104pt;margin-top:11pt;width:79pt;height:162pt;z-index:2581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UMCHroBAABMAwAADgAAAAAAAAAAAAAAAAAuAgAAZHJzL2Uy&#10;b0RvYy54bWxQSwECLQAUAAYACAAAACEAe0uO1NsAAAAKAQAADwAAAAAAAAAAAAAAAAAUBAAAZHJz&#10;L2Rvd25yZXYueG1sUEsFBgAAAAAEAAQA8wAAABwFAAAAAA==&#10;" w14:anchorId="7E695418">
                <v:textbox inset="2.16pt,1.44pt,0,1.44pt">
                  <w:txbxContent>
                    <w:p w:rsidR="00DB1734" w:rsidP="00C07318" w:rsidRDefault="00DB1734" w14:paraId="7AAF0E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4560" behindDoc="0" locked="0" layoutInCell="1" allowOverlap="1" wp14:editId="53B8F308" wp14:anchorId="145674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3" name="Rectangle 6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80B07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3" style="position:absolute;margin-left:104pt;margin-top:11pt;width:79pt;height:60pt;z-index:2581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veaECugEAAEsDAAAOAAAAAAAAAAAAAAAAAC4CAABkcnMvZTJv&#10;RG9jLnhtbFBLAQItABQABgAIAAAAIQCiaTO02gAAAAoBAAAPAAAAAAAAAAAAAAAAABQEAABkcnMv&#10;ZG93bnJldi54bWxQSwUGAAAAAAQABADzAAAAGwUAAAAA&#10;" w14:anchorId="14567451">
                <v:textbox inset="2.16pt,1.44pt,0,1.44pt">
                  <w:txbxContent>
                    <w:p w:rsidR="00DB1734" w:rsidP="00C07318" w:rsidRDefault="00DB1734" w14:paraId="480B07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5584" behindDoc="0" locked="0" layoutInCell="1" allowOverlap="1" wp14:editId="1DC5A8BA" wp14:anchorId="79506F2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4" name="Rectangle 6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EC2A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4" style="position:absolute;margin-left:104pt;margin-top:11pt;width:79pt;height:60pt;z-index:2581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Kv56/ugEAAEsDAAAOAAAAAAAAAAAAAAAAAC4CAABkcnMvZTJv&#10;RG9jLnhtbFBLAQItABQABgAIAAAAIQCiaTO02gAAAAoBAAAPAAAAAAAAAAAAAAAAABQEAABkcnMv&#10;ZG93bnJldi54bWxQSwUGAAAAAAQABADzAAAAGwUAAAAA&#10;" w14:anchorId="79506F2A">
                <v:textbox inset="2.16pt,1.44pt,0,1.44pt">
                  <w:txbxContent>
                    <w:p w:rsidR="00DB1734" w:rsidP="00C07318" w:rsidRDefault="00DB1734" w14:paraId="2EC2A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6608" behindDoc="0" locked="0" layoutInCell="1" allowOverlap="1" wp14:editId="27B3C08C" wp14:anchorId="42E6B4D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5" name="Rectangle 6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1C6C0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5" style="position:absolute;margin-left:104pt;margin-top:11pt;width:79pt;height:60pt;z-index:2581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0q3CrsBAABLAwAADgAAAAAAAAAAAAAAAAAuAgAAZHJzL2Uy&#10;b0RvYy54bWxQSwECLQAUAAYACAAAACEAomkztNoAAAAKAQAADwAAAAAAAAAAAAAAAAAVBAAAZHJz&#10;L2Rvd25yZXYueG1sUEsFBgAAAAAEAAQA8wAAABwFAAAAAA==&#10;" w14:anchorId="42E6B4D2">
                <v:textbox inset="2.16pt,1.44pt,0,1.44pt">
                  <w:txbxContent>
                    <w:p w:rsidR="00DB1734" w:rsidP="00C07318" w:rsidRDefault="00DB1734" w14:paraId="51C6C0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7632" behindDoc="0" locked="0" layoutInCell="1" allowOverlap="1" wp14:editId="173F6897" wp14:anchorId="35EE6F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6" name="Rectangle 6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9CA6B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6" style="position:absolute;margin-left:104pt;margin-top:11pt;width:79pt;height:60pt;z-index:2581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VO8DrsBAABLAwAADgAAAAAAAAAAAAAAAAAuAgAAZHJzL2Uy&#10;b0RvYy54bWxQSwECLQAUAAYACAAAACEAomkztNoAAAAKAQAADwAAAAAAAAAAAAAAAAAVBAAAZHJz&#10;L2Rvd25yZXYueG1sUEsFBgAAAAAEAAQA8wAAABwFAAAAAA==&#10;" w14:anchorId="35EE6FAF">
                <v:textbox inset="2.16pt,1.44pt,0,1.44pt">
                  <w:txbxContent>
                    <w:p w:rsidR="00DB1734" w:rsidP="00C07318" w:rsidRDefault="00DB1734" w14:paraId="69CA6B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8656" behindDoc="0" locked="0" layoutInCell="1" allowOverlap="1" wp14:editId="5E4836EE" wp14:anchorId="769C1E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7" name="Rectangle 6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62C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7" style="position:absolute;margin-left:104pt;margin-top:11pt;width:79pt;height:60pt;z-index:2581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W7ugEAAEs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u+XtihLHLE7p&#10;B+rGXG8kOWcHLYTM8816jSG2WPYSnuESRXQz+UmBzV+kRaai8emqsZwS4ZjcLDbrGifB8Wi13CzQ&#10;xy7Ve3GAmL5Kb0l2OgoIpSjLjo8xna++XcG6DOb8fPbStJ8KmUWzeoO69+KEFHFH0xMaZfzYUW50&#10;oGTEuXc0vh4YSErMN4fCNqvlosFFKcF83axxgaEECHr/McscHzyuEk9AySGA7gfEWyQqsHBihdhl&#10;u/JKfIwL+Pd/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oppW7ugEAAEsDAAAOAAAAAAAAAAAAAAAAAC4CAABkcnMvZTJv&#10;RG9jLnhtbFBLAQItABQABgAIAAAAIQCiaTO02gAAAAoBAAAPAAAAAAAAAAAAAAAAABQEAABkcnMv&#10;ZG93bnJldi54bWxQSwUGAAAAAAQABADzAAAAGwUAAAAA&#10;" w14:anchorId="769C1E6D">
                <v:textbox inset="2.16pt,1.44pt,0,1.44pt">
                  <w:txbxContent>
                    <w:p w:rsidR="00DB1734" w:rsidP="00C07318" w:rsidRDefault="00DB1734" w14:paraId="7162C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19680" behindDoc="0" locked="0" layoutInCell="1" allowOverlap="1" wp14:editId="4FC9B6AE" wp14:anchorId="137021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8" name="Rectangle 6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42E68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8" style="position:absolute;margin-left:104pt;margin-top:11pt;width:79pt;height:60pt;z-index:2581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LKvugEAAEsDAAAOAAAAZHJzL2Uyb0RvYy54bWysU01v2zAMvQ/YfxB0X+w4We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/ozfozzspxi1P6&#10;ibpxNxhJztlR973M8816TSF2WPYUHuESRXQz+VmBzV+kReai8emqsZwTEZjcrDZtjZMQeHS73qzQ&#10;xy7Va3GAmL5Kb0l2GAWEUpTlx+8xna++XMG6DOb8fPbSvJ8LmVXTvkDd+/6EFHFH0wMaZfzEqDA6&#10;UDLh3BmNvw8cJCXmm0Nhm9v1qsFFKcGybVoUBUqAoPdvs9yJ0eMqiQSUHALoYUS8RaICCydWiF22&#10;K6/E27iAf/0Hd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C2LKvugEAAEsDAAAOAAAAAAAAAAAAAAAAAC4CAABkcnMvZTJv&#10;RG9jLnhtbFBLAQItABQABgAIAAAAIQCiaTO02gAAAAoBAAAPAAAAAAAAAAAAAAAAABQEAABkcnMv&#10;ZG93bnJldi54bWxQSwUGAAAAAAQABADzAAAAGwUAAAAA&#10;" w14:anchorId="137021B4">
                <v:textbox inset="2.16pt,1.44pt,0,1.44pt">
                  <w:txbxContent>
                    <w:p w:rsidR="00DB1734" w:rsidP="00C07318" w:rsidRDefault="00DB1734" w14:paraId="042E68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0704" behindDoc="0" locked="0" layoutInCell="1" allowOverlap="1" wp14:editId="193E8D7C" wp14:anchorId="087205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59" name="Rectangle 6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2300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59" style="position:absolute;margin-left:104pt;margin-top:11pt;width:79pt;height:60pt;z-index:2581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jLZsaugEAAEsDAAAOAAAAAAAAAAAAAAAAAC4CAABkcnMvZTJv&#10;RG9jLnhtbFBLAQItABQABgAIAAAAIQCiaTO02gAAAAoBAAAPAAAAAAAAAAAAAAAAABQEAABkcnMv&#10;ZG93bnJldi54bWxQSwUGAAAAAAQABADzAAAAGwUAAAAA&#10;" w14:anchorId="08720536">
                <v:textbox inset="2.16pt,1.44pt,0,1.44pt">
                  <w:txbxContent>
                    <w:p w:rsidR="00DB1734" w:rsidP="00C07318" w:rsidRDefault="00DB1734" w14:paraId="52300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1728" behindDoc="0" locked="0" layoutInCell="1" allowOverlap="1" wp14:editId="4F802B0A" wp14:anchorId="0FC68F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0" name="Rectangle 6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05FEE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0" style="position:absolute;margin-left:104pt;margin-top:11pt;width:79pt;height:60pt;z-index:2581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dezIbugEAAEsDAAAOAAAAAAAAAAAAAAAAAC4CAABkcnMvZTJv&#10;RG9jLnhtbFBLAQItABQABgAIAAAAIQCiaTO02gAAAAoBAAAPAAAAAAAAAAAAAAAAABQEAABkcnMv&#10;ZG93bnJldi54bWxQSwUGAAAAAAQABADzAAAAGwUAAAAA&#10;" w14:anchorId="0FC68F9D">
                <v:textbox inset="2.16pt,1.44pt,0,1.44pt">
                  <w:txbxContent>
                    <w:p w:rsidR="00DB1734" w:rsidP="00C07318" w:rsidRDefault="00DB1734" w14:paraId="705FEE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2752" behindDoc="0" locked="0" layoutInCell="1" allowOverlap="1" wp14:editId="2FBB5957" wp14:anchorId="02FFF0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1" name="Rectangle 6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A942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1" style="position:absolute;margin-left:104pt;margin-top:11pt;width:79pt;height:60pt;z-index:2581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yOG665AQAASwMAAA4AAAAAAAAAAAAAAAAALgIAAGRycy9lMm9E&#10;b2MueG1sUEsBAi0AFAAGAAgAAAAhAKJpM7TaAAAACgEAAA8AAAAAAAAAAAAAAAAAEwQAAGRycy9k&#10;b3ducmV2LnhtbFBLBQYAAAAABAAEAPMAAAAaBQAAAAA=&#10;" w14:anchorId="02FFF089">
                <v:textbox inset="2.16pt,1.44pt,0,1.44pt">
                  <w:txbxContent>
                    <w:p w:rsidR="00DB1734" w:rsidP="00C07318" w:rsidRDefault="00DB1734" w14:paraId="22A942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3776" behindDoc="0" locked="0" layoutInCell="1" allowOverlap="1" wp14:editId="796D7F78" wp14:anchorId="415F20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2" name="Rectangle 6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672CE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2" style="position:absolute;margin-left:104pt;margin-top:11pt;width:79pt;height:60pt;z-index:2581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CquQ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uWoo8dzhlH6j&#10;btx3VpFztjdSqmm+k15DTC2WPcVHuEQJ3Yn8qMFNX6RFxqLx6aqxGjMRmNwsNusaJyHw6Ga5WaCP&#10;Xar34ggp/1DBkclhFBBKUZYff6V8vvp2BesmMOfnJy+P+7GQWSyaN6j7IE9IEXc0P6DRNgyMCmsi&#10;JQPOndH058BBUWJ/ehS2uVliLcklmK+bNS4wlABB7z9muRd9wFUSGSg5RDBdj3iLRAUWTqwQu2zX&#10;tBIf4wL+/R/YvQ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6XEKq5AQAASwMAAA4AAAAAAAAAAAAAAAAALgIAAGRycy9lMm9E&#10;b2MueG1sUEsBAi0AFAAGAAgAAAAhAKJpM7TaAAAACgEAAA8AAAAAAAAAAAAAAAAAEwQAAGRycy9k&#10;b3ducmV2LnhtbFBLBQYAAAAABAAEAPMAAAAaBQAAAAA=&#10;" w14:anchorId="415F2078">
                <v:textbox inset="2.16pt,1.44pt,0,1.44pt">
                  <w:txbxContent>
                    <w:p w:rsidR="00DB1734" w:rsidP="00C07318" w:rsidRDefault="00DB1734" w14:paraId="4672CE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4800" behindDoc="0" locked="0" layoutInCell="1" allowOverlap="1" wp14:editId="7E25215F" wp14:anchorId="78C023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3" name="Rectangle 6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4982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3" style="position:absolute;margin-left:104pt;margin-top:11pt;width:79pt;height:60pt;z-index:2581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/YjkfugEAAEsDAAAOAAAAAAAAAAAAAAAAAC4CAABkcnMvZTJv&#10;RG9jLnhtbFBLAQItABQABgAIAAAAIQCiaTO02gAAAAoBAAAPAAAAAAAAAAAAAAAAABQEAABkcnMv&#10;ZG93bnJldi54bWxQSwUGAAAAAAQABADzAAAAGwUAAAAA&#10;" w14:anchorId="78C023AA">
                <v:textbox inset="2.16pt,1.44pt,0,1.44pt">
                  <w:txbxContent>
                    <w:p w:rsidR="00DB1734" w:rsidP="00C07318" w:rsidRDefault="00DB1734" w14:paraId="784982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5824" behindDoc="0" locked="0" layoutInCell="1" allowOverlap="1" wp14:editId="128472B7" wp14:anchorId="717E3A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4" name="Rectangle 6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39EA7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4" style="position:absolute;margin-left:104pt;margin-top:11pt;width:79pt;height:60pt;z-index:2581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qQGorsBAABLAwAADgAAAAAAAAAAAAAAAAAuAgAAZHJzL2Uy&#10;b0RvYy54bWxQSwECLQAUAAYACAAAACEAomkztNoAAAAKAQAADwAAAAAAAAAAAAAAAAAVBAAAZHJz&#10;L2Rvd25yZXYueG1sUEsFBgAAAAAEAAQA8wAAABwFAAAAAA==&#10;" w14:anchorId="717E3A03">
                <v:textbox inset="2.16pt,1.44pt,0,1.44pt">
                  <w:txbxContent>
                    <w:p w:rsidR="00DB1734" w:rsidP="00C07318" w:rsidRDefault="00DB1734" w14:paraId="039EA7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6848" behindDoc="0" locked="0" layoutInCell="1" allowOverlap="1" wp14:editId="4C0ADEBF" wp14:anchorId="7E31801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5" name="Rectangle 6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F8BDE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5" style="position:absolute;margin-left:104pt;margin-top:11pt;width:79pt;height:60pt;z-index:2581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+1EvF7sBAABLAwAADgAAAAAAAAAAAAAAAAAuAgAAZHJzL2Uy&#10;b0RvYy54bWxQSwECLQAUAAYACAAAACEAomkztNoAAAAKAQAADwAAAAAAAAAAAAAAAAAVBAAAZHJz&#10;L2Rvd25yZXYueG1sUEsFBgAAAAAEAAQA8wAAABwFAAAAAA==&#10;" w14:anchorId="7E318010">
                <v:textbox inset="2.16pt,1.44pt,0,1.44pt">
                  <w:txbxContent>
                    <w:p w:rsidR="00DB1734" w:rsidP="00C07318" w:rsidRDefault="00DB1734" w14:paraId="2F8BDE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7872" behindDoc="0" locked="0" layoutInCell="1" allowOverlap="1" wp14:editId="7E87BA5C" wp14:anchorId="581025D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6" name="Rectangle 6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34E92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6" style="position:absolute;margin-left:104pt;margin-top:11pt;width:79pt;height:60pt;z-index:2581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UgkE7sBAABLAwAADgAAAAAAAAAAAAAAAAAuAgAAZHJzL2Uy&#10;b0RvYy54bWxQSwECLQAUAAYACAAAACEAomkztNoAAAAKAQAADwAAAAAAAAAAAAAAAAAVBAAAZHJz&#10;L2Rvd25yZXYueG1sUEsFBgAAAAAEAAQA8wAAABwFAAAAAA==&#10;" w14:anchorId="581025D1">
                <v:textbox inset="2.16pt,1.44pt,0,1.44pt">
                  <w:txbxContent>
                    <w:p w:rsidR="00DB1734" w:rsidP="00C07318" w:rsidRDefault="00DB1734" w14:paraId="234E92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8896" behindDoc="0" locked="0" layoutInCell="1" allowOverlap="1" wp14:editId="3DECB9A7" wp14:anchorId="380549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7" name="Rectangle 6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DD8B0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7" style="position:absolute;margin-left:104pt;margin-top:11pt;width:79pt;height:60pt;z-index:2581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4vQ2mugEAAEsDAAAOAAAAAAAAAAAAAAAAAC4CAABkcnMvZTJv&#10;RG9jLnhtbFBLAQItABQABgAIAAAAIQCiaTO02gAAAAoBAAAPAAAAAAAAAAAAAAAAABQEAABkcnMv&#10;ZG93bnJldi54bWxQSwUGAAAAAAQABADzAAAAGwUAAAAA&#10;" w14:anchorId="380549CB">
                <v:textbox inset="2.16pt,1.44pt,0,1.44pt">
                  <w:txbxContent>
                    <w:p w:rsidR="00DB1734" w:rsidP="00C07318" w:rsidRDefault="00DB1734" w14:paraId="5DD8B0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29920" behindDoc="0" locked="0" layoutInCell="1" allowOverlap="1" wp14:editId="0010DF5D" wp14:anchorId="3D9B0B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8" name="Rectangle 6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52849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8" style="position:absolute;margin-left:104pt;margin-top:11pt;width:79pt;height:60pt;z-index:2581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SwyqyugEAAEsDAAAOAAAAAAAAAAAAAAAAAC4CAABkcnMvZTJv&#10;RG9jLnhtbFBLAQItABQABgAIAAAAIQCiaTO02gAAAAoBAAAPAAAAAAAAAAAAAAAAABQEAABkcnMv&#10;ZG93bnJldi54bWxQSwUGAAAAAAQABADzAAAAGwUAAAAA&#10;" w14:anchorId="3D9B0B64">
                <v:textbox inset="2.16pt,1.44pt,0,1.44pt">
                  <w:txbxContent>
                    <w:p w:rsidR="00DB1734" w:rsidP="00C07318" w:rsidRDefault="00DB1734" w14:paraId="552849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30944" behindDoc="0" locked="0" layoutInCell="1" allowOverlap="1" wp14:editId="47E9EBC4" wp14:anchorId="225592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69" name="Rectangle 6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B1F84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69" style="position:absolute;margin-left:104pt;margin-top:11pt;width:79pt;height:60pt;z-index:2581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zYDB7sBAABLAwAADgAAAAAAAAAAAAAAAAAuAgAAZHJzL2Uy&#10;b0RvYy54bWxQSwECLQAUAAYACAAAACEAomkztNoAAAAKAQAADwAAAAAAAAAAAAAAAAAVBAAAZHJz&#10;L2Rvd25yZXYueG1sUEsFBgAAAAAEAAQA8wAAABwFAAAAAA==&#10;" w14:anchorId="225592B5">
                <v:textbox inset="2.16pt,1.44pt,0,1.44pt">
                  <w:txbxContent>
                    <w:p w:rsidR="00DB1734" w:rsidP="00C07318" w:rsidRDefault="00DB1734" w14:paraId="6B1F84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31968" behindDoc="0" locked="0" layoutInCell="1" allowOverlap="1" wp14:editId="3E343673" wp14:anchorId="7406A6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0" name="Rectangle 6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BD068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0" style="position:absolute;margin-left:104pt;margin-top:11pt;width:79pt;height:60pt;z-index:2581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vVugEAAEs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lis0yHGLXXpB&#10;37jrBkXO1d5IqXJ/s19jiC1eew3PcMkiLrP4SYPNX5RFpuLx6eqxmhIRWNwsNusaHxK4tVpuFrhG&#10;lOrjcoCYvipvSV4wCkilOMuP32M6H/19BO9lMufn8ypN+6mIWSwLbK7tvTyhRJzR9IRBD35kVAwm&#10;UDJi3xmNbwcOipLhm0Njm9Vy0eCglGS+btY4wFASJL3/XOVO9B5HSSSg5BDAdD3yLRYVWtixIuwy&#10;XXkkPueF/Mc/sHs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BtpvVugEAAEsDAAAOAAAAAAAAAAAAAAAAAC4CAABkcnMvZTJv&#10;RG9jLnhtbFBLAQItABQABgAIAAAAIQCiaTO02gAAAAoBAAAPAAAAAAAAAAAAAAAAABQEAABkcnMv&#10;ZG93bnJldi54bWxQSwUGAAAAAAQABADzAAAAGwUAAAAA&#10;" w14:anchorId="7406A6A6">
                <v:textbox inset="2.16pt,1.44pt,0,1.44pt">
                  <w:txbxContent>
                    <w:p w:rsidR="00DB1734" w:rsidP="00C07318" w:rsidRDefault="00DB1734" w14:paraId="7BD068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32992" behindDoc="0" locked="0" layoutInCell="1" allowOverlap="1" wp14:editId="194BC33A" wp14:anchorId="7419B5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1" name="Rectangle 6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B522B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1" style="position:absolute;margin-left:104pt;margin-top:11pt;width:79pt;height:60pt;z-index:2581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GBDsmC5AQAASwMAAA4AAAAAAAAAAAAAAAAALgIAAGRycy9lMm9E&#10;b2MueG1sUEsBAi0AFAAGAAgAAAAhAKJpM7TaAAAACgEAAA8AAAAAAAAAAAAAAAAAEwQAAGRycy9k&#10;b3ducmV2LnhtbFBLBQYAAAAABAAEAPMAAAAaBQAAAAA=&#10;" w14:anchorId="7419B543">
                <v:textbox inset="2.16pt,1.44pt,0,1.44pt">
                  <w:txbxContent>
                    <w:p w:rsidR="00DB1734" w:rsidP="00C07318" w:rsidRDefault="00DB1734" w14:paraId="7B522B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34016" behindDoc="0" locked="0" layoutInCell="1" allowOverlap="1" wp14:editId="6ACA1225" wp14:anchorId="0A8D53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2" name="Rectangle 6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4858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2" style="position:absolute;margin-left:104pt;margin-top:11pt;width:79pt;height:60pt;z-index:2581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lkug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XLVUOK4xSn9&#10;Rt246wZFztneSKnyfLNeY4gtlj2FR7hEEd1MftJg8xdpkalofLpqrKZEBCY3i826xkkIPFotNwv0&#10;sUv1Xhwgph/KW5IdRgGhFGX58VdM56tvV7Augzk/n7007adCZrFs3qDuvTwhRdzR9IBGD35kVAwm&#10;UDLi3BmNfw4cFCXDT4fCNqvlAnVIJZivmzUuMJQAQe8/ZrkTvcdVEgkoOQQwXY94i0QFFk6sELts&#10;V16Jj3EB//4P7F4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CWrlkugEAAEsDAAAOAAAAAAAAAAAAAAAAAC4CAABkcnMvZTJv&#10;RG9jLnhtbFBLAQItABQABgAIAAAAIQCiaTO02gAAAAoBAAAPAAAAAAAAAAAAAAAAABQEAABkcnMv&#10;ZG93bnJldi54bWxQSwUGAAAAAAQABADzAAAAGwUAAAAA&#10;" w14:anchorId="0A8D5387">
                <v:textbox inset="2.16pt,1.44pt,0,1.44pt">
                  <w:txbxContent>
                    <w:p w:rsidR="00DB1734" w:rsidP="00C07318" w:rsidRDefault="00DB1734" w14:paraId="714858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35040" behindDoc="0" locked="0" layoutInCell="1" allowOverlap="1" wp14:editId="253D064C" wp14:anchorId="652706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3" name="Rectangle 6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37810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3" style="position:absolute;margin-left:104pt;margin-top:11pt;width:79pt;height:60pt;z-index:2581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DRugEAAEsDAAAOAAAAZHJzL2Uyb0RvYy54bWysU9tu2zAMfR+wfxD0vtixgyY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rdYtJZ47nNIP&#10;1I373ipyyQ5GSjXPd9ZrjKnDsuf4BNcooTuTnzS4+Yu0yFQ0Pt80VlMmApPbdrupcRICj9arbYs+&#10;dqneiiOk/EUFR2aHUUAoRVl++pby5errFaybwVyen708HaZCpl21r1APQZ6RIu5ofkSjbRgZFdZE&#10;SkacO6Pp15GDosR+9Shss161DS5KCZabZoMLDCVA0If3We7FEHCVRAZKjhFMPyDeIlGBhRMrxK7b&#10;Na/E+7iAf/s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jr5DRugEAAEsDAAAOAAAAAAAAAAAAAAAAAC4CAABkcnMvZTJv&#10;RG9jLnhtbFBLAQItABQABgAIAAAAIQCiaTO02gAAAAoBAAAPAAAAAAAAAAAAAAAAABQEAABkcnMv&#10;ZG93bnJldi54bWxQSwUGAAAAAAQABADzAAAAGwUAAAAA&#10;" w14:anchorId="652706CE">
                <v:textbox inset="2.16pt,1.44pt,0,1.44pt">
                  <w:txbxContent>
                    <w:p w:rsidR="00DB1734" w:rsidP="00C07318" w:rsidRDefault="00DB1734" w14:paraId="537810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36064" behindDoc="0" locked="0" layoutInCell="1" allowOverlap="1" wp14:editId="4D18F191" wp14:anchorId="312755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4" name="Rectangle 6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847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4" style="position:absolute;margin-left:104pt;margin-top:11pt;width:79pt;height:60pt;z-index:2581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9sugEAAEsDAAAOAAAAZHJzL2Uyb0RvYy54bWysU9tu2zAMfR+wfxD0vthxjCY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teuWEs8dTukH&#10;6sZ9bxW5ZAcjpZrnO+s1xtRh2XN8gmuU0J3JTxrc/EVaZCoan28aqykTgcntarupcRICj9btdoU+&#10;dqneiiOk/EUFR2aHUUAoRVl++pby5errFaybwVyen708HaZCZtW2r1APQZ6RIu5ofkSjbRgZFdZE&#10;SkacO6Pp15GDosR+9Shss25XDS5KCZabZoMLDCVA0If3We7FEHCVRAZKjhFMPyDeIlGBhRMrxK7b&#10;Na/E+7iAf/s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Gaa9sugEAAEsDAAAOAAAAAAAAAAAAAAAAAC4CAABkcnMvZTJv&#10;RG9jLnhtbFBLAQItABQABgAIAAAAIQCiaTO02gAAAAoBAAAPAAAAAAAAAAAAAAAAABQEAABkcnMv&#10;ZG93bnJldi54bWxQSwUGAAAAAAQABADzAAAAGwUAAAAA&#10;" w14:anchorId="312755F2">
                <v:textbox inset="2.16pt,1.44pt,0,1.44pt">
                  <w:txbxContent>
                    <w:p w:rsidR="00DB1734" w:rsidP="00C07318" w:rsidRDefault="00DB1734" w14:paraId="3B847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37088" behindDoc="0" locked="0" layoutInCell="1" allowOverlap="1" wp14:editId="591F42A7" wp14:anchorId="50F81A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5" name="Rectangle 6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8F964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5" style="position:absolute;margin-left:104pt;margin-top:11pt;width:79pt;height:60pt;z-index:2581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bZuwEAAEs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/XJ1R4njFqf0&#10;A3XjrjeSnLOD7jqZ55v1GkNssewlPMMliuhm8pMCm79Ii0xF49NVYzklIjC5WWzWNU5C4NFquVmg&#10;j12q9+IAMX2R3pLsMAoIpSjLj99iOl99u4J1Gcz5+eylaT8VMovl3RvUve9OSBF3ND2hUcaPjAqj&#10;AyUjzp3R+OvAQVJivjoUtlktFw0uSgnm62aNCwwlQND7j1nuxOBxlUQCSg4BdD8g3iJRgYUTK8Qu&#10;25VX4mNcwL//A7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J5yG2bsBAABLAwAADgAAAAAAAAAAAAAAAAAuAgAAZHJzL2Uy&#10;b0RvYy54bWxQSwECLQAUAAYACAAAACEAomkztNoAAAAKAQAADwAAAAAAAAAAAAAAAAAVBAAAZHJz&#10;L2Rvd25yZXYueG1sUEsFBgAAAAAEAAQA8wAAABwFAAAAAA==&#10;" w14:anchorId="50F81A8C">
                <v:textbox inset="2.16pt,1.44pt,0,1.44pt">
                  <w:txbxContent>
                    <w:p w:rsidR="00DB1734" w:rsidP="00C07318" w:rsidRDefault="00DB1734" w14:paraId="78F964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38112" behindDoc="0" locked="0" layoutInCell="1" allowOverlap="1" wp14:editId="6247E052" wp14:anchorId="1F4CD9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6" name="Rectangle 6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B868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6" style="position:absolute;margin-left:104pt;margin-top:11pt;width:79pt;height:60pt;z-index:2581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3d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XK8o8dzhlH6i&#10;btx3VpFLtjdSqmm+k15DTC2WPccnuEYJ3Yn8qMFNX6RFxqLx+aaxGjMRmNwutpsaJyHwaL3cLtDH&#10;LtVbcYSUv6rgyOQwCgilKMtP31O+XH29gnUTmMvzk5fHw1jILJarV6iHIM9IEXc0P6LRNgyMCmsi&#10;JQPOndH0+8hBUWK/eRS2WS8XDS5KCeabZoMLDCVA0If3We5FH3CVRAZKjhFM1yPeIlGBhRMrxK7b&#10;Na3E+7iAf/sH9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FhY3dugEAAEsDAAAOAAAAAAAAAAAAAAAAAC4CAABkcnMvZTJv&#10;RG9jLnhtbFBLAQItABQABgAIAAAAIQCiaTO02gAAAAoBAAAPAAAAAAAAAAAAAAAAABQEAABkcnMv&#10;ZG93bnJldi54bWxQSwUGAAAAAAQABADzAAAAGwUAAAAA&#10;" w14:anchorId="1F4CD9AF">
                <v:textbox inset="2.16pt,1.44pt,0,1.44pt">
                  <w:txbxContent>
                    <w:p w:rsidR="00DB1734" w:rsidP="00C07318" w:rsidRDefault="00DB1734" w14:paraId="2B868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39136" behindDoc="0" locked="0" layoutInCell="1" allowOverlap="1" wp14:editId="0A419DEA" wp14:anchorId="7A758A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7" name="Rectangle 6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556AC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7" style="position:absolute;margin-left:104pt;margin-top:11pt;width:79pt;height:60pt;z-index:2581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Ro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rduWEs8dTukH&#10;6sZ9bxW5ZAcjpZrnO+s1xtRh2XN8gmuU0J3JTxrc/EVaZCoan28aqykTgcntarupcRICj9r1doU+&#10;dqneiiOk/EUFR2aHUUAoRVl++pby5errFaybwVyen708HaZCZrVuX6EegjwjRdzR/IhG2zAyKqyJ&#10;lIw4d0bTryMHRYn96lHYpl2vGlyUEiw3zQYXGEqAoA/vs9yLIeAqiQyUHCOYfkC8RaICCydWiF23&#10;a16J93EB//YP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kcKRougEAAEsDAAAOAAAAAAAAAAAAAAAAAC4CAABkcnMvZTJv&#10;RG9jLnhtbFBLAQItABQABgAIAAAAIQCiaTO02gAAAAoBAAAPAAAAAAAAAAAAAAAAABQEAABkcnMv&#10;ZG93bnJldi54bWxQSwUGAAAAAAQABADzAAAAGwUAAAAA&#10;" w14:anchorId="7A758A25">
                <v:textbox inset="2.16pt,1.44pt,0,1.44pt">
                  <w:txbxContent>
                    <w:p w:rsidR="00DB1734" w:rsidP="00C07318" w:rsidRDefault="00DB1734" w14:paraId="0556AC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0160" behindDoc="0" locked="0" layoutInCell="1" allowOverlap="1" wp14:editId="31F3B742" wp14:anchorId="1253BF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478" name="Rectangle 6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3622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8" style="position:absolute;margin-left:104pt;margin-top:11pt;width:79pt;height:60pt;z-index:2581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N8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1huclecOp/QD&#10;deO+t4pcsoORUs3znfUaY+qw7Dk+wTVK6M7kJw1u/iItMhWNzzeN1ZSJwOR2tW1rnITAo816u0If&#10;u1RvxRFS/qKCI7PDKCCUoiw/fUv5cvX1CtbNYC7Pz16eDlMhs1q3r1APQZ6RIu5ofkSjbRgZFdZE&#10;SkacO6Pp15GDosR+9Shss1mvGlyUEizbpkVRoAQI+vA+y70YAq6SyEDJMYLpB8RbJCqwcGKF2HW7&#10;5pV4Hxfwb//A/j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ODoN8ugEAAEsDAAAOAAAAAAAAAAAAAAAAAC4CAABkcnMvZTJv&#10;RG9jLnhtbFBLAQItABQABgAIAAAAIQCiaTO02gAAAAoBAAAPAAAAAAAAAAAAAAAAABQEAABkcnMv&#10;ZG93bnJldi54bWxQSwUGAAAAAAQABADzAAAAGwUAAAAA&#10;" w14:anchorId="1253BFDA">
                <v:textbox inset="2.16pt,1.44pt,0,1.44pt">
                  <w:txbxContent>
                    <w:p w:rsidR="00DB1734" w:rsidP="00C07318" w:rsidRDefault="00DB1734" w14:paraId="243622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1184" behindDoc="0" locked="0" layoutInCell="1" allowOverlap="1" wp14:editId="7F4C1A1D" wp14:anchorId="6DCA27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79" name="Rectangle 6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ABF13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79" style="position:absolute;margin-left:104pt;margin-top:11pt;width:79pt;height:48pt;z-index:2581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i5uwEAAEsDAAAOAAAAZHJzL2Uyb0RvYy54bWysU9tu2zAMfR+wfxD0vthxs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+u7lhLHLU7p&#10;O+rGXT8qcskORkqV55v1mkLssOw5PME1iuhm8rMGm79Ii8xF4/NNYzUnIjDZrtptjZMQePSx3bTo&#10;Y5fqtThATJ+VtyQ7jAJCKcry09eYLldfrmBdBnN5PntpPsyFzGrdvkA9eHlGirij6RGNHv3EqBhN&#10;oGTCuTMafx05KErGLw6Fbe7WqwYXpQTLbbPFBYYSIOjD2yx3YvC4SiIBJccAph8Qb5GowMKJFWLX&#10;7cor8TYu4F//gf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sMgYubsBAABLAwAADgAAAAAAAAAAAAAAAAAuAgAAZHJzL2Uy&#10;b0RvYy54bWxQSwECLQAUAAYACAAAACEAuU4FbtoAAAAKAQAADwAAAAAAAAAAAAAAAAAVBAAAZHJz&#10;L2Rvd25yZXYueG1sUEsFBgAAAAAEAAQA8wAAABwFAAAAAA==&#10;" w14:anchorId="6DCA2721">
                <v:textbox inset="2.16pt,1.44pt,0,1.44pt">
                  <w:txbxContent>
                    <w:p w:rsidR="00DB1734" w:rsidP="00C07318" w:rsidRDefault="00DB1734" w14:paraId="0ABF13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2208" behindDoc="0" locked="0" layoutInCell="1" allowOverlap="1" wp14:editId="0D726FA6" wp14:anchorId="2592D7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0" name="Rectangle 6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08CA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0" style="position:absolute;margin-left:104pt;margin-top:11pt;width:79pt;height:48pt;z-index:2581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01OBpugEAAEsDAAAOAAAAAAAAAAAAAAAAAC4CAABkcnMvZTJv&#10;RG9jLnhtbFBLAQItABQABgAIAAAAIQC5TgVu2gAAAAoBAAAPAAAAAAAAAAAAAAAAABQEAABkcnMv&#10;ZG93bnJldi54bWxQSwUGAAAAAAQABADzAAAAGwUAAAAA&#10;" w14:anchorId="2592D7ED">
                <v:textbox inset="2.16pt,1.44pt,0,1.44pt">
                  <w:txbxContent>
                    <w:p w:rsidR="00DB1734" w:rsidP="00C07318" w:rsidRDefault="00DB1734" w14:paraId="2208CA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3232" behindDoc="0" locked="0" layoutInCell="1" allowOverlap="1" wp14:editId="68F366DE" wp14:anchorId="7A31F0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1" name="Rectangle 6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7144D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1" style="position:absolute;margin-left:104pt;margin-top:11pt;width:79pt;height:48pt;z-index:2581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ncuQ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TbukxHOHU/qJ&#10;unHfW0XO2cFIqeb5znqNMXVY9hQf4RIldGfykwY3f5EWmYrGp6vGaspEYHKz2rQ1TkLg0e1mvUEf&#10;u1SvxRFS/qqCI7PDKCCUoiw/fk/5fPXlCtbNYM7Pz16e9lMhs7q9Qt0HeUKKuKP5AY22YWRUWBMp&#10;GXHujKbfBw6KEvvNo7DN55tVg4tSgmXbtLjAUAIEvX+b5V4MAVdJZKDkEMH0A+It7xZYOLFC7LJd&#10;80q8jQv4139g9w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JUhydy5AQAASwMAAA4AAAAAAAAAAAAAAAAALgIAAGRycy9lMm9E&#10;b2MueG1sUEsBAi0AFAAGAAgAAAAhALlOBW7aAAAACgEAAA8AAAAAAAAAAAAAAAAAEwQAAGRycy9k&#10;b3ducmV2LnhtbFBLBQYAAAAABAAEAPMAAAAaBQAAAAA=&#10;" w14:anchorId="7A31F0E4">
                <v:textbox inset="2.16pt,1.44pt,0,1.44pt">
                  <w:txbxContent>
                    <w:p w:rsidR="00DB1734" w:rsidP="00C07318" w:rsidRDefault="00DB1734" w14:paraId="27144D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4256" behindDoc="0" locked="0" layoutInCell="1" allowOverlap="1" wp14:editId="098C28C1" wp14:anchorId="5CBE3F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2" name="Rectangle 6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4E041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2" style="position:absolute;margin-left:104pt;margin-top:11pt;width:79pt;height:48pt;z-index:2581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LYugEAAEs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1TdtQ4rnDKf1E&#10;3bjvrSLn7GCkVPN8Z73GmDose4qPcIkSujP5SYObv0iLTEXj01VjNWUiMLlZbdoaJyHw6Haz3qCP&#10;XarX4ggpf1XBkdlhFBBKUZYfv6d8vvpyBetmMOfnZy9P+6mQWd02L1D3QZ6QIu5ofkCjbRgZFdZE&#10;SkacO6Pp94GDosR+8yhs8/lmhTrkEizbpsUFhhIg6P3bLPdiCLhKIgMlhwimHxBvkajAwokVYpft&#10;mlfibVzAv/4Duz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3OMLYugEAAEsDAAAOAAAAAAAAAAAAAAAAAC4CAABkcnMvZTJv&#10;RG9jLnhtbFBLAQItABQABgAIAAAAIQC5TgVu2gAAAAoBAAAPAAAAAAAAAAAAAAAAABQEAABkcnMv&#10;ZG93bnJldi54bWxQSwUGAAAAAAQABADzAAAAGwUAAAAA&#10;" w14:anchorId="5CBE3F38">
                <v:textbox inset="2.16pt,1.44pt,0,1.44pt">
                  <w:txbxContent>
                    <w:p w:rsidR="00DB1734" w:rsidP="00C07318" w:rsidRDefault="00DB1734" w14:paraId="24E041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5280" behindDoc="0" locked="0" layoutInCell="1" allowOverlap="1" wp14:editId="783314BB" wp14:anchorId="61042C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3" name="Rectangle 6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5DB36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3" style="position:absolute;margin-left:104pt;margin-top:11pt;width:79pt;height:48pt;z-index:2581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Fs3rbbsBAABLAwAADgAAAAAAAAAAAAAAAAAuAgAAZHJzL2Uy&#10;b0RvYy54bWxQSwECLQAUAAYACAAAACEAuU4FbtoAAAAKAQAADwAAAAAAAAAAAAAAAAAVBAAAZHJz&#10;L2Rvd25yZXYueG1sUEsFBgAAAAAEAAQA8wAAABwFAAAAAA==&#10;" w14:anchorId="61042CAF">
                <v:textbox inset="2.16pt,1.44pt,0,1.44pt">
                  <w:txbxContent>
                    <w:p w:rsidR="00DB1734" w:rsidP="00C07318" w:rsidRDefault="00DB1734" w14:paraId="75DB36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6304" behindDoc="0" locked="0" layoutInCell="1" allowOverlap="1" wp14:editId="0FEA476A" wp14:anchorId="5AAF3D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4" name="Rectangle 6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813A6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4" style="position:absolute;margin-left:104pt;margin-top:11pt;width:79pt;height:48pt;z-index:2581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TQugEAAEsDAAAOAAAAZHJzL2Uyb0RvYy54bWysU9tu2zAMfR+wfxD0vthx0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63ZNiecOp/Qd&#10;deO+t4pcsoORUs3znfUaY+qw7Dk+wTVK6M7kJw1u/iItMhWNzzeN1ZSJwOR2tW1rnITAo7vtZos+&#10;dqleiyOk/FkFR2aHUUAoRVl++pry5erLFaybwVyen708HaZCZnW3foF6CPKMFHFH8yMabcPIqLAm&#10;UjLi3BlNv44cFCX2i0dhm4/rVYOLUoJl27S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zC9TQugEAAEsDAAAOAAAAAAAAAAAAAAAAAC4CAABkcnMvZTJv&#10;RG9jLnhtbFBLAQItABQABgAIAAAAIQC5TgVu2gAAAAoBAAAPAAAAAAAAAAAAAAAAABQEAABkcnMv&#10;ZG93bnJldi54bWxQSwUGAAAAAAQABADzAAAAGwUAAAAA&#10;" w14:anchorId="5AAF3DFF">
                <v:textbox inset="2.16pt,1.44pt,0,1.44pt">
                  <w:txbxContent>
                    <w:p w:rsidR="00DB1734" w:rsidP="00C07318" w:rsidRDefault="00DB1734" w14:paraId="3813A6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7328" behindDoc="0" locked="0" layoutInCell="1" allowOverlap="1" wp14:editId="2459AF54" wp14:anchorId="29C276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5" name="Rectangle 6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28EB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5" style="position:absolute;margin-left:104pt;margin-top:11pt;width:79pt;height:48pt;z-index:2581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S/v1lugEAAEsDAAAOAAAAAAAAAAAAAAAAAC4CAABkcnMvZTJv&#10;RG9jLnhtbFBLAQItABQABgAIAAAAIQC5TgVu2gAAAAoBAAAPAAAAAAAAAAAAAAAAABQEAABkcnMv&#10;ZG93bnJldi54bWxQSwUGAAAAAAQABADzAAAAGwUAAAAA&#10;" w14:anchorId="29C276F0">
                <v:textbox inset="2.16pt,1.44pt,0,1.44pt">
                  <w:txbxContent>
                    <w:p w:rsidR="00DB1734" w:rsidP="00C07318" w:rsidRDefault="00DB1734" w14:paraId="1328EB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8352" behindDoc="0" locked="0" layoutInCell="1" allowOverlap="1" wp14:editId="08C9CBF0" wp14:anchorId="1FA7F0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6" name="Rectangle 6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057DA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6" style="position:absolute;margin-left:104pt;margin-top:11pt;width:79pt;height:48pt;z-index:2581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w5/ZhugEAAEsDAAAOAAAAAAAAAAAAAAAAAC4CAABkcnMvZTJv&#10;RG9jLnhtbFBLAQItABQABgAIAAAAIQC5TgVu2gAAAAoBAAAPAAAAAAAAAAAAAAAAABQEAABkcnMv&#10;ZG93bnJldi54bWxQSwUGAAAAAAQABADzAAAAGwUAAAAA&#10;" w14:anchorId="1FA7F0B3">
                <v:textbox inset="2.16pt,1.44pt,0,1.44pt">
                  <w:txbxContent>
                    <w:p w:rsidR="00DB1734" w:rsidP="00C07318" w:rsidRDefault="00DB1734" w14:paraId="5057DA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49376" behindDoc="0" locked="0" layoutInCell="1" allowOverlap="1" wp14:editId="09DB61E4" wp14:anchorId="40A15F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7" name="Rectangle 6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DBD1C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7" style="position:absolute;margin-left:104pt;margin-top:11pt;width:79pt;height:48pt;z-index:2581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URLf1LsBAABLAwAADgAAAAAAAAAAAAAAAAAuAgAAZHJzL2Uy&#10;b0RvYy54bWxQSwECLQAUAAYACAAAACEAuU4FbtoAAAAKAQAADwAAAAAAAAAAAAAAAAAVBAAAZHJz&#10;L2Rvd25yZXYueG1sUEsFBgAAAAAEAAQA8wAAABwFAAAAAA==&#10;" w14:anchorId="40A15F8C">
                <v:textbox inset="2.16pt,1.44pt,0,1.44pt">
                  <w:txbxContent>
                    <w:p w:rsidR="00DB1734" w:rsidP="00C07318" w:rsidRDefault="00DB1734" w14:paraId="2DBD1C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0400" behindDoc="0" locked="0" layoutInCell="1" allowOverlap="1" wp14:editId="05C0D08D" wp14:anchorId="40472E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8" name="Rectangle 6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E38D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8" style="position:absolute;margin-left:104pt;margin-top:11pt;width:79pt;height:48pt;z-index:2581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jAuQEAAEsDAAAOAAAAZHJzL2Uyb0RvYy54bWysU9tu2zAMfR+wfxD0vthx2sw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vmlxVo5ZnNJP&#10;1I25wUhyzo5aCJnnm/WaQuyw7Ck8wiWK6GbyswKbv0iLzEXj01VjOSfCMblZbdoaJ8Hx6Haz3qCP&#10;XarX4gAxfZXekuz0FBBKUZYdv8d0vvpyBesymPPz2Uvzfi5kVrftC9S9FyekiDuaHtAo46eecqMD&#10;JRPOvafx94GBpMR8cyhs8/lm1eCilGDZNlkUKAGC3r/NMsdHj6vEE1ByCKCHEfEWiQosnFghdtmu&#10;vBJv4wL+9R/Y/Q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ts+MC5AQAASwMAAA4AAAAAAAAAAAAAAAAALgIAAGRycy9lMm9E&#10;b2MueG1sUEsBAi0AFAAGAAgAAAAhALlOBW7aAAAACgEAAA8AAAAAAAAAAAAAAAAAEwQAAGRycy9k&#10;b3ducmV2LnhtbFBLBQYAAAAABAAEAPMAAAAaBQAAAAA=&#10;" w14:anchorId="40472E1C">
                <v:textbox inset="2.16pt,1.44pt,0,1.44pt">
                  <w:txbxContent>
                    <w:p w:rsidR="00DB1734" w:rsidP="00C07318" w:rsidRDefault="00DB1734" w14:paraId="0E38D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1424" behindDoc="0" locked="0" layoutInCell="1" allowOverlap="1" wp14:editId="0A025706" wp14:anchorId="510D65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89" name="Rectangle 6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159D0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9" style="position:absolute;margin-left:104pt;margin-top:11pt;width:79pt;height:48pt;z-index:2581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amdF1ugEAAEsDAAAOAAAAAAAAAAAAAAAAAC4CAABkcnMvZTJv&#10;RG9jLnhtbFBLAQItABQABgAIAAAAIQC5TgVu2gAAAAoBAAAPAAAAAAAAAAAAAAAAABQEAABkcnMv&#10;ZG93bnJldi54bWxQSwUGAAAAAAQABADzAAAAGwUAAAAA&#10;" w14:anchorId="510D65AC">
                <v:textbox inset="2.16pt,1.44pt,0,1.44pt">
                  <w:txbxContent>
                    <w:p w:rsidR="00DB1734" w:rsidP="00C07318" w:rsidRDefault="00DB1734" w14:paraId="7159D0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2448" behindDoc="0" locked="0" layoutInCell="1" allowOverlap="1" wp14:editId="70851DBB" wp14:anchorId="16D125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0" name="Rectangle 6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0C06A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0" style="position:absolute;margin-left:104pt;margin-top:11pt;width:79pt;height:48pt;z-index:2581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SP3gAugEAAEsDAAAOAAAAAAAAAAAAAAAAAC4CAABkcnMvZTJv&#10;RG9jLnhtbFBLAQItABQABgAIAAAAIQC5TgVu2gAAAAoBAAAPAAAAAAAAAAAAAAAAABQEAABkcnMv&#10;ZG93bnJldi54bWxQSwUGAAAAAAQABADzAAAAGwUAAAAA&#10;" w14:anchorId="16D12500">
                <v:textbox inset="2.16pt,1.44pt,0,1.44pt">
                  <w:txbxContent>
                    <w:p w:rsidR="00DB1734" w:rsidP="00C07318" w:rsidRDefault="00DB1734" w14:paraId="00C06A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3472" behindDoc="0" locked="0" layoutInCell="1" allowOverlap="1" wp14:editId="4E910881" wp14:anchorId="3DD279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1" name="Rectangle 6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C490F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1" style="position:absolute;margin-left:104pt;margin-top:11pt;width:79pt;height:48pt;z-index:2581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PKUbW5AQAASwMAAA4AAAAAAAAAAAAAAAAALgIAAGRycy9lMm9E&#10;b2MueG1sUEsBAi0AFAAGAAgAAAAhALlOBW7aAAAACgEAAA8AAAAAAAAAAAAAAAAAEwQAAGRycy9k&#10;b3ducmV2LnhtbFBLBQYAAAAABAAEAPMAAAAaBQAAAAA=&#10;" w14:anchorId="3DD279A2">
                <v:textbox inset="2.16pt,1.44pt,0,1.44pt">
                  <w:txbxContent>
                    <w:p w:rsidR="00DB1734" w:rsidP="00C07318" w:rsidRDefault="00DB1734" w14:paraId="5C490F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4496" behindDoc="0" locked="0" layoutInCell="1" allowOverlap="1" wp14:editId="76687516" wp14:anchorId="2D000FB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2" name="Rectangle 6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C285B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2" style="position:absolute;margin-left:104pt;margin-top:11pt;width:79pt;height:48pt;z-index:2581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qx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TdtQ4rnDKf1C&#10;3bjvrSLn7GCkVPN8Z73GmDose4wPcIkSujP5SYObv0iLTEXj01VjNWUiMNmu2k2NkxB49Lldt+hj&#10;l+qlOELK31RwZHYYBYRSlOXHHymfrz5fwboZzPn52cvTfipkVuvmGeo+yBNSxB3N92i0DSOjwppI&#10;yYhzZzT9OXBQlNjvHoVtvtysUIdcguWm2eACQwkQ9P51lnsxBFwlkYGSQwTTD4i3SFRg4cQKsct2&#10;zSvxOi7gX/6B3V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R01qxugEAAEsDAAAOAAAAAAAAAAAAAAAAAC4CAABkcnMvZTJv&#10;RG9jLnhtbFBLAQItABQABgAIAAAAIQC5TgVu2gAAAAoBAAAPAAAAAAAAAAAAAAAAABQEAABkcnMv&#10;ZG93bnJldi54bWxQSwUGAAAAAAQABADzAAAAGwUAAAAA&#10;" w14:anchorId="2D000FBC">
                <v:textbox inset="2.16pt,1.44pt,0,1.44pt">
                  <w:txbxContent>
                    <w:p w:rsidR="00DB1734" w:rsidP="00C07318" w:rsidRDefault="00DB1734" w14:paraId="3C285B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5520" behindDoc="0" locked="0" layoutInCell="1" allowOverlap="1" wp14:editId="3C8D2A42" wp14:anchorId="2060CC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3" name="Rectangle 6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66FBA0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3" style="position:absolute;margin-left:104pt;margin-top:11pt;width:79pt;height:48pt;z-index:2581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JnMEugEAAEsDAAAOAAAAAAAAAAAAAAAAAC4CAABkcnMvZTJv&#10;RG9jLnhtbFBLAQItABQABgAIAAAAIQC5TgVu2gAAAAoBAAAPAAAAAAAAAAAAAAAAABQEAABkcnMv&#10;ZG93bnJldi54bWxQSwUGAAAAAAQABADzAAAAGwUAAAAA&#10;" w14:anchorId="2060CC5F">
                <v:textbox inset="2.16pt,1.44pt,0,1.44pt">
                  <w:txbxContent>
                    <w:p w:rsidR="00DB1734" w:rsidP="00C07318" w:rsidRDefault="00DB1734" w14:paraId="66FBA0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6544" behindDoc="0" locked="0" layoutInCell="1" allowOverlap="1" wp14:editId="6C4EDB58" wp14:anchorId="0E9B06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4" name="Rectangle 6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850C6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4" style="position:absolute;margin-left:104pt;margin-top:11pt;width:79pt;height:48pt;z-index:2581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V4Ey5ugEAAEsDAAAOAAAAAAAAAAAAAAAAAC4CAABkcnMvZTJv&#10;RG9jLnhtbFBLAQItABQABgAIAAAAIQC5TgVu2gAAAAoBAAAPAAAAAAAAAAAAAAAAABQEAABkcnMv&#10;ZG93bnJldi54bWxQSwUGAAAAAAQABADzAAAAGwUAAAAA&#10;" w14:anchorId="0E9B0656">
                <v:textbox inset="2.16pt,1.44pt,0,1.44pt">
                  <w:txbxContent>
                    <w:p w:rsidR="00DB1734" w:rsidP="00C07318" w:rsidRDefault="00DB1734" w14:paraId="0850C6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7568" behindDoc="0" locked="0" layoutInCell="1" allowOverlap="1" wp14:editId="7B41C452" wp14:anchorId="2841B1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5" name="Rectangle 6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06E8DF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5" style="position:absolute;margin-left:104pt;margin-top:11pt;width:79pt;height:48pt;z-index:2581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0FWUMugEAAEsDAAAOAAAAAAAAAAAAAAAAAC4CAABkcnMvZTJv&#10;RG9jLnhtbFBLAQItABQABgAIAAAAIQC5TgVu2gAAAAoBAAAPAAAAAAAAAAAAAAAAABQEAABkcnMv&#10;ZG93bnJldi54bWxQSwUGAAAAAAQABADzAAAAGwUAAAAA&#10;" w14:anchorId="2841B176">
                <v:textbox inset="2.16pt,1.44pt,0,1.44pt">
                  <w:txbxContent>
                    <w:p w:rsidR="00DB1734" w:rsidP="00C07318" w:rsidRDefault="00DB1734" w14:paraId="06E8DF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8592" behindDoc="0" locked="0" layoutInCell="1" allowOverlap="1" wp14:editId="42870281" wp14:anchorId="251570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6" name="Rectangle 6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67FF2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6" style="position:absolute;margin-left:104pt;margin-top:11pt;width:79pt;height:48pt;z-index:2581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DG4IugEAAEsDAAAOAAAAAAAAAAAAAAAAAC4CAABkcnMvZTJv&#10;RG9jLnhtbFBLAQItABQABgAIAAAAIQC5TgVu2gAAAAoBAAAPAAAAAAAAAAAAAAAAABQEAABkcnMv&#10;ZG93bnJldi54bWxQSwUGAAAAAAQABADzAAAAGwUAAAAA&#10;" w14:anchorId="2515706E">
                <v:textbox inset="2.16pt,1.44pt,0,1.44pt">
                  <w:txbxContent>
                    <w:p w:rsidR="00DB1734" w:rsidP="00C07318" w:rsidRDefault="00DB1734" w14:paraId="267FF2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59616" behindDoc="0" locked="0" layoutInCell="1" allowOverlap="1" wp14:editId="21F940A5" wp14:anchorId="5077E0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7" name="Rectangle 6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EDBA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7" style="position:absolute;margin-left:104pt;margin-top:11pt;width:79pt;height:48pt;z-index:2581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e9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3fthhLHLU7p&#10;O+rGXT8qcskORkqV55v1mkLssOw5PME1iuhm8rMGm79Ii8xF4/NNYzUnIjDZrtptjZMQePSxXbfo&#10;Y5fqtThATJ+VtyQ7jAJCKcry09eYLldfrmBdBnN5PntpPsyFzGq9eYF68PKMFHFH0yMaPfqJUTGa&#10;QMmEc2c0/jpyUJSMXxwK22zuVg0uSgmW22aLCwwlQNCHt1nuxOBxlUQCSo4BTD8g3iJRgYUTK8Su&#10;25VX4m1cwL/+A/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/lHvbsBAABLAwAADgAAAAAAAAAAAAAAAAAuAgAAZHJzL2Uy&#10;b0RvYy54bWxQSwECLQAUAAYACAAAACEAuU4FbtoAAAAKAQAADwAAAAAAAAAAAAAAAAAVBAAAZHJz&#10;L2Rvd25yZXYueG1sUEsFBgAAAAAEAAQA8wAAABwFAAAAAA==&#10;" w14:anchorId="5077E0D6">
                <v:textbox inset="2.16pt,1.44pt,0,1.44pt">
                  <w:txbxContent>
                    <w:p w:rsidR="00DB1734" w:rsidP="00C07318" w:rsidRDefault="00DB1734" w14:paraId="33EDBA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0640" behindDoc="0" locked="0" layoutInCell="1" allowOverlap="1" wp14:editId="786081D2" wp14:anchorId="7231B7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8" name="Rectangle 6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37DE1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8" style="position:absolute;margin-left:104pt;margin-top:11pt;width:79pt;height:48pt;z-index:2581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dh2CpugEAAEsDAAAOAAAAAAAAAAAAAAAAAC4CAABkcnMvZTJv&#10;RG9jLnhtbFBLAQItABQABgAIAAAAIQC5TgVu2gAAAAoBAAAPAAAAAAAAAAAAAAAAABQEAABkcnMv&#10;ZG93bnJldi54bWxQSwUGAAAAAAQABADzAAAAGwUAAAAA&#10;" w14:anchorId="7231B7AE">
                <v:textbox inset="2.16pt,1.44pt,0,1.44pt">
                  <w:txbxContent>
                    <w:p w:rsidR="00DB1734" w:rsidP="00C07318" w:rsidRDefault="00DB1734" w14:paraId="337DE1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1664" behindDoc="0" locked="0" layoutInCell="1" allowOverlap="1" wp14:editId="17AC026B" wp14:anchorId="29615FF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499" name="Rectangle 6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DA9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9" style="position:absolute;margin-left:104pt;margin-top:11pt;width:79pt;height:48pt;z-index:2581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8ckkcugEAAEsDAAAOAAAAAAAAAAAAAAAAAC4CAABkcnMvZTJv&#10;RG9jLnhtbFBLAQItABQABgAIAAAAIQC5TgVu2gAAAAoBAAAPAAAAAAAAAAAAAAAAABQEAABkcnMv&#10;ZG93bnJldi54bWxQSwUGAAAAAAQABADzAAAAGwUAAAAA&#10;" w14:anchorId="29615FFC">
                <v:textbox inset="2.16pt,1.44pt,0,1.44pt">
                  <w:txbxContent>
                    <w:p w:rsidR="00DB1734" w:rsidP="00C07318" w:rsidRDefault="00DB1734" w14:paraId="59DA9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2688" behindDoc="0" locked="0" layoutInCell="1" allowOverlap="1" wp14:editId="4ABA9D57" wp14:anchorId="3CE57B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0" name="Rectangle 6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221F05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0" style="position:absolute;margin-left:104pt;margin-top:11pt;width:79pt;height:60pt;z-index:2581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vLXm+5AQAASwMAAA4AAAAAAAAAAAAAAAAALgIAAGRycy9lMm9E&#10;b2MueG1sUEsBAi0AFAAGAAgAAAAhAKJpM7TaAAAACgEAAA8AAAAAAAAAAAAAAAAAEwQAAGRycy9k&#10;b3ducmV2LnhtbFBLBQYAAAAABAAEAPMAAAAaBQAAAAA=&#10;" w14:anchorId="3CE57B5E">
                <v:textbox inset="2.16pt,1.44pt,0,1.44pt">
                  <w:txbxContent>
                    <w:p w:rsidR="00DB1734" w:rsidP="00C07318" w:rsidRDefault="00DB1734" w14:paraId="221F05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3712" behindDoc="0" locked="0" layoutInCell="1" allowOverlap="1" wp14:editId="5F7210EC" wp14:anchorId="7432E4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1" name="Rectangle 6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B0DA1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1" style="position:absolute;margin-left:104pt;margin-top:11pt;width:79pt;height:60pt;z-index:2581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o+d9q5AQAASwMAAA4AAAAAAAAAAAAAAAAALgIAAGRycy9lMm9E&#10;b2MueG1sUEsBAi0AFAAGAAgAAAAhAKJpM7TaAAAACgEAAA8AAAAAAAAAAAAAAAAAEwQAAGRycy9k&#10;b3ducmV2LnhtbFBLBQYAAAAABAAEAPMAAAAaBQAAAAA=&#10;" w14:anchorId="7432E46D">
                <v:textbox inset="2.16pt,1.44pt,0,1.44pt">
                  <w:txbxContent>
                    <w:p w:rsidR="00DB1734" w:rsidP="00C07318" w:rsidRDefault="00DB1734" w14:paraId="3B0DA1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4736" behindDoc="0" locked="0" layoutInCell="1" allowOverlap="1" wp14:editId="3CF84400" wp14:anchorId="36001A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2" name="Rectangle 6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591A2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2" style="position:absolute;margin-left:104pt;margin-top:11pt;width:79pt;height:60pt;z-index:2581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3ze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13VDiecOp/QL&#10;deO+s4qcsr2RUk3znfQaYmqx7Dk+wTlK6E7kRw1u+iItMhaNjxeN1ZiJwOR6sV7VOAmBR8ur9QJ9&#10;7FK9FUdI+YcKjkwOo4BQirL88JDy6errFaybwJyen7w87sZCZrFsXqHugjwiRdzR/IhG2zAwKqyJ&#10;lAw4d0bTnz0HRYm99yhss7xaoA65BPNVs8IFhhIg6N37LPeiD7hKIgMl+wim6xFvkajAwokVYuft&#10;mlbifVzAv/0D2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oJ3zeugEAAEsDAAAOAAAAAAAAAAAAAAAAAC4CAABkcnMvZTJv&#10;RG9jLnhtbFBLAQItABQABgAIAAAAIQCiaTO02gAAAAoBAAAPAAAAAAAAAAAAAAAAABQEAABkcnMv&#10;ZG93bnJldi54bWxQSwUGAAAAAAQABADzAAAAGwUAAAAA&#10;" w14:anchorId="36001A28">
                <v:textbox inset="2.16pt,1.44pt,0,1.44pt">
                  <w:txbxContent>
                    <w:p w:rsidR="00DB1734" w:rsidP="00C07318" w:rsidRDefault="00DB1734" w14:paraId="591A2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5760" behindDoc="0" locked="0" layoutInCell="1" allowOverlap="1" wp14:editId="3E2EEBC2" wp14:anchorId="1B559B2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3" name="Rectangle 6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301FA3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3" style="position:absolute;margin-left:104pt;margin-top:11pt;width:79pt;height:48pt;z-index:2581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3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4ecbugEAAEsDAAAOAAAAAAAAAAAAAAAAAC4CAABkcnMvZTJv&#10;RG9jLnhtbFBLAQItABQABgAIAAAAIQC5TgVu2gAAAAoBAAAPAAAAAAAAAAAAAAAAABQEAABkcnMv&#10;ZG93bnJldi54bWxQSwUGAAAAAAQABADzAAAAGwUAAAAA&#10;" w14:anchorId="1B559B2E">
                <v:textbox inset="2.16pt,1.44pt,0,1.44pt">
                  <w:txbxContent>
                    <w:p w:rsidR="00DB1734" w:rsidP="00C07318" w:rsidRDefault="00DB1734" w14:paraId="301FA3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6784" behindDoc="0" locked="0" layoutInCell="1" allowOverlap="1" wp14:editId="7CEDBCE3" wp14:anchorId="291746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4" name="Rectangle 6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9FFD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4" style="position:absolute;margin-left:104pt;margin-top:11pt;width:79pt;height:48pt;z-index:2581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yfYprsBAABLAwAADgAAAAAAAAAAAAAAAAAuAgAAZHJzL2Uy&#10;b0RvYy54bWxQSwECLQAUAAYACAAAACEAuU4FbtoAAAAKAQAADwAAAAAAAAAAAAAAAAAVBAAAZHJz&#10;L2Rvd25yZXYueG1sUEsFBgAAAAAEAAQA8wAAABwFAAAAAA==&#10;" w14:anchorId="29174639">
                <v:textbox inset="2.16pt,1.44pt,0,1.44pt">
                  <w:txbxContent>
                    <w:p w:rsidR="00DB1734" w:rsidP="00C07318" w:rsidRDefault="00DB1734" w14:paraId="729FFD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7808" behindDoc="0" locked="0" layoutInCell="1" allowOverlap="1" wp14:editId="55F6AE78" wp14:anchorId="47745BE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505" name="Rectangle 6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72F68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5" style="position:absolute;margin-left:104pt;margin-top:11pt;width:79pt;height:48pt;z-index:2581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ktLxE7sBAABLAwAADgAAAAAAAAAAAAAAAAAuAgAAZHJzL2Uy&#10;b0RvYy54bWxQSwECLQAUAAYACAAAACEAuU4FbtoAAAAKAQAADwAAAAAAAAAAAAAAAAAVBAAAZHJz&#10;L2Rvd25yZXYueG1sUEsFBgAAAAAEAAQA8wAAABwFAAAAAA==&#10;" w14:anchorId="47745BE8">
                <v:textbox inset="2.16pt,1.44pt,0,1.44pt">
                  <w:txbxContent>
                    <w:p w:rsidR="00DB1734" w:rsidP="00C07318" w:rsidRDefault="00DB1734" w14:paraId="72F68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8832" behindDoc="0" locked="0" layoutInCell="1" allowOverlap="1" wp14:editId="7866CF3E" wp14:anchorId="73900D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6" name="Rectangle 6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44263C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6" style="position:absolute;margin-left:104pt;margin-top:11pt;width:79pt;height:60pt;z-index:2581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hn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8q5eUuK4xSn9&#10;QN246wZFztneSKnyfLNeY4gtlr2EZ7hEEd1MftJg8xdpkalofLpqrKZEBCY3i826xkkIPFrdbhbo&#10;Y5fqvThATF+VtyQ7jAJCKcry42NM56tvV7Augzk/n7007adCZrFavkHde3lCirij6QmNHvzIqBhM&#10;oGTEuTMaXw8cFCXDN4fCNqvbRYOLUoL5ulnjAkMJEPT+Y5Y70XtcJZGAkkMA0/WIt0hUYOHECrHL&#10;duWV+BgX8O//wO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b/hIZ7sBAABLAwAADgAAAAAAAAAAAAAAAAAuAgAAZHJzL2Uy&#10;b0RvYy54bWxQSwECLQAUAAYACAAAACEAomkztNoAAAAKAQAADwAAAAAAAAAAAAAAAAAVBAAAZHJz&#10;L2Rvd25yZXYueG1sUEsFBgAAAAAEAAQA8wAAABwFAAAAAA==&#10;" w14:anchorId="73900D9A">
                <v:textbox inset="2.16pt,1.44pt,0,1.44pt">
                  <w:txbxContent>
                    <w:p w:rsidR="00DB1734" w:rsidP="00C07318" w:rsidRDefault="00DB1734" w14:paraId="44263C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69856" behindDoc="0" locked="0" layoutInCell="1" allowOverlap="1" wp14:editId="21112299" wp14:anchorId="1B2978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507" name="Rectangle 6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C07318" w:rsidRDefault="00DB1734" w14:paraId="136607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SIN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7" style="position:absolute;margin-left:104pt;margin-top:11pt;width:79pt;height:60pt;z-index:2581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ODWHSugEAAEsDAAAOAAAAAAAAAAAAAAAAAC4CAABkcnMvZTJv&#10;RG9jLnhtbFBLAQItABQABgAIAAAAIQCiaTO02gAAAAoBAAAPAAAAAAAAAAAAAAAAABQEAABkcnMv&#10;ZG93bnJldi54bWxQSwUGAAAAAAQABADzAAAAGwUAAAAA&#10;" w14:anchorId="1B2978EF">
                <v:textbox inset="2.16pt,1.44pt,0,1.44pt">
                  <w:txbxContent>
                    <w:p w:rsidR="00DB1734" w:rsidP="00C07318" w:rsidRDefault="00DB1734" w14:paraId="136607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SIN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color w:val="000000"/>
          <w:sz w:val="28"/>
          <w:szCs w:val="28"/>
          <w:lang w:val="Spanish"/>
        </w:rPr>
        <w:t xml:space="preserve">DETALLES DEL PROYECTO</w:t>
      </w:r>
    </w:p>
    <w:tbl>
      <w:tblPr>
        <w:tblW w:w="10890" w:type="dxa"/>
        <w:tblLook w:val="04A0" w:firstRow="1" w:lastRow="0" w:firstColumn="1" w:lastColumn="0" w:noHBand="0" w:noVBand="1"/>
      </w:tblPr>
      <w:tblGrid>
        <w:gridCol w:w="5445"/>
        <w:gridCol w:w="2835"/>
        <w:gridCol w:w="2610"/>
      </w:tblGrid>
      <w:tr w:rsidRPr="007D202B" w:rsidR="00C209D2" w:rsidTr="00BB16D9" w14:paraId="0853B080" w14:textId="77777777">
        <w:trPr>
          <w:trHeight w:val="457"/>
        </w:trPr>
        <w:tc>
          <w:tcPr>
            <w:tcW w:w="8280" w:type="dxa"/>
            <w:gridSpan w:val="2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C07318" w:rsidRDefault="00C209D2" w14:paraId="57DAEE86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NOMBRE DEL PROYECTO</w:t>
            </w:r>
          </w:p>
        </w:tc>
        <w:tc>
          <w:tcPr>
            <w:tcW w:w="2610" w:type="dxa"/>
            <w:tcBorders>
              <w:top w:val="nil"/>
              <w:left w:val="nil"/>
              <w:bottom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C07318" w:rsidRDefault="00C209D2" w14:paraId="04FD668C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PROYECTO NO.</w:t>
            </w:r>
          </w:p>
        </w:tc>
      </w:tr>
      <w:tr w:rsidRPr="007D202B" w:rsidR="00C209D2" w:rsidTr="00BB16D9" w14:paraId="4BF2BE9B" w14:textId="77777777">
        <w:trPr>
          <w:trHeight w:val="864"/>
        </w:trPr>
        <w:tc>
          <w:tcPr>
            <w:tcW w:w="8280" w:type="dxa"/>
            <w:gridSpan w:val="2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0DA6D55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  <w:p w:rsidRPr="007D202B" w:rsidR="00C209D2" w:rsidP="00C07318" w:rsidRDefault="00C209D2" w14:paraId="54538FAC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7D202B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 xml:space="preserve"> </w:t>
            </w:r>
          </w:p>
        </w:tc>
        <w:tc>
          <w:tcPr>
            <w:tcW w:w="2610" w:type="dxa"/>
            <w:tcBorders>
              <w:top w:val="single" w:color="BFBFBF" w:sz="4" w:space="0"/>
              <w:left w:val="nil"/>
              <w:bottom w:val="single" w:color="BFBFBF" w:themeColor="background1" w:themeShade="BF" w:sz="18" w:space="0"/>
              <w:right w:val="single" w:color="BFBFBF" w:sz="4" w:space="0"/>
            </w:tcBorders>
            <w:shd w:val="clear" w:color="auto" w:fill="F2F2F2" w:themeFill="background1" w:themeFillShade="F2"/>
            <w:vAlign w:val="center"/>
            <w:hideMark/>
          </w:tcPr>
          <w:p w:rsidRPr="007D202B" w:rsidR="00C209D2" w:rsidP="00BB16D9" w:rsidRDefault="00C209D2" w14:paraId="24BB993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C209D2" w:rsidTr="00BB16D9" w14:paraId="7D40709B" w14:textId="77777777">
        <w:trPr>
          <w:trHeight w:val="457"/>
        </w:trPr>
        <w:tc>
          <w:tcPr>
            <w:tcW w:w="5445" w:type="dxa"/>
            <w:tcBorders>
              <w:top w:val="single" w:color="BFBFBF" w:themeColor="background1" w:themeShade="BF" w:sz="18" w:space="0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3A872D68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PATROCINADOR DEL PROYECTO</w:t>
            </w:r>
          </w:p>
        </w:tc>
        <w:tc>
          <w:tcPr>
            <w:tcW w:w="5445" w:type="dxa"/>
            <w:gridSpan w:val="2"/>
            <w:tcBorders>
              <w:top w:val="single" w:color="BFBFBF" w:themeColor="background1" w:themeShade="BF" w:sz="18" w:space="0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6EE5B43D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PROPIETARIO DEL PROYECTO</w:t>
            </w:r>
          </w:p>
        </w:tc>
      </w:tr>
      <w:tr w:rsidRPr="007D202B" w:rsidR="00C209D2" w:rsidTr="00BB16D9" w14:paraId="0AB567F4" w14:textId="77777777">
        <w:trPr>
          <w:trHeight w:val="720"/>
        </w:trPr>
        <w:tc>
          <w:tcPr>
            <w:tcW w:w="5445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2C2CF29B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  <w:p w:rsidRPr="007D202B" w:rsidR="00C209D2" w:rsidP="00BB16D9" w:rsidRDefault="00C209D2" w14:paraId="5363E75E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3AAFF0CB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  <w:tr w:rsidRPr="007D202B" w:rsidR="00C209D2" w:rsidTr="00C209D2" w14:paraId="69F6B2B3" w14:textId="77777777">
        <w:trPr>
          <w:trHeight w:val="457"/>
        </w:trPr>
        <w:tc>
          <w:tcPr>
            <w:tcW w:w="5445" w:type="dxa"/>
            <w:tcBorders>
              <w:top w:val="nil"/>
              <w:left w:val="nil"/>
              <w:bottom w:val="single" w:color="BFBFBF" w:sz="4" w:space="0"/>
              <w:right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6C61A4B3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GERENTE DE PROGRAMA</w:t>
            </w:r>
          </w:p>
        </w:tc>
        <w:tc>
          <w:tcPr>
            <w:tcW w:w="544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7D202B" w:rsidR="00C209D2" w:rsidP="00583610" w:rsidRDefault="00C209D2" w14:paraId="78F8558B" w14:textId="77777777">
            <w:pPr>
              <w:bidi w:val="false"/>
              <w:ind w:left="-81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GERENTE DE PROYECTO</w:t>
            </w:r>
          </w:p>
        </w:tc>
      </w:tr>
      <w:tr w:rsidRPr="007D202B" w:rsidR="00C209D2" w:rsidTr="00BB16D9" w14:paraId="36D581E1" w14:textId="77777777">
        <w:trPr>
          <w:trHeight w:val="720"/>
        </w:trPr>
        <w:tc>
          <w:tcPr>
            <w:tcW w:w="5445" w:type="dxa"/>
            <w:tcBorders>
              <w:top w:val="single" w:color="BFBFBF" w:sz="4" w:space="0"/>
              <w:left w:val="single" w:color="BFBFBF" w:sz="4" w:space="0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38326AF3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45" w:type="dxa"/>
            <w:gridSpan w:val="2"/>
            <w:tcBorders>
              <w:top w:val="single" w:color="BFBFBF" w:sz="4" w:space="0"/>
              <w:left w:val="nil"/>
              <w:bottom w:val="single" w:color="BFBFBF" w:sz="8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209D2" w:rsidP="00BB16D9" w:rsidRDefault="00C209D2" w14:paraId="013DB1AA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583610" w:rsidRDefault="00583610" w14:paraId="37E45448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  <w:sectPr w:rsidR="00583610" w:rsidSect="00F35C56">
          <w:pgSz w:w="12240" w:h="15840"/>
          <w:pgMar w:top="446" w:right="576" w:bottom="576" w:left="576" w:header="0" w:footer="0" w:gutter="0"/>
          <w:cols w:space="720"/>
          <w:docGrid w:linePitch="360"/>
        </w:sectPr>
      </w:pPr>
    </w:p>
    <w:p w:rsidRPr="00F91EB4" w:rsidR="00583610" w:rsidP="003C562A" w:rsidRDefault="00583610" w14:paraId="4D820E4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lastRenderedPageBreak/>
        <mc:AlternateContent>
          <mc:Choice Requires="wps">
            <w:drawing>
              <wp:anchor distT="0" distB="0" distL="114300" distR="114300" simplePos="0" relativeHeight="258171904" behindDoc="0" locked="0" layoutInCell="1" allowOverlap="1" wp14:editId="3BB65D26" wp14:anchorId="2968FCC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4" name="Rectangle 6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D04C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4" style="position:absolute;margin-left:210pt;margin-top:-1pt;width:79pt;height:49pt;z-index:2581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UioFO7oBAABLAwAADgAAAAAAAAAAAAAAAAAuAgAAZHJzL2Uy&#10;b0RvYy54bWxQSwECLQAUAAYACAAAACEA28Ml8tsAAAAJAQAADwAAAAAAAAAAAAAAAAAUBAAAZHJz&#10;L2Rvd25yZXYueG1sUEsFBgAAAAAEAAQA8wAAABwFAAAAAA==&#10;" w14:anchorId="2968FCC8">
                <v:textbox inset="2.16pt,1.44pt,0,1.44pt">
                  <w:txbxContent>
                    <w:p w:rsidR="00DB1734" w:rsidP="00583610" w:rsidRDefault="00DB1734" w14:paraId="6CD04C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72928" behindDoc="0" locked="0" layoutInCell="1" allowOverlap="1" wp14:editId="16960F8F" wp14:anchorId="5E20422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5" name="Rectangle 6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5A92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5" style="position:absolute;margin-left:210pt;margin-top:-1pt;width:79pt;height:49pt;z-index:2581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PfLI67AQAASwMAAA4AAAAAAAAAAAAAAAAALgIAAGRycy9l&#10;Mm9Eb2MueG1sUEsBAi0AFAAGAAgAAAAhANvDJfLbAAAACQEAAA8AAAAAAAAAAAAAAAAAFQQAAGRy&#10;cy9kb3ducmV2LnhtbFBLBQYAAAAABAAEAPMAAAAdBQAAAAA=&#10;" w14:anchorId="5E204223">
                <v:textbox inset="2.16pt,1.44pt,0,1.44pt">
                  <w:txbxContent>
                    <w:p w:rsidR="00DB1734" w:rsidP="00583610" w:rsidRDefault="00DB1734" w14:paraId="4B5A92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73952" behindDoc="0" locked="0" layoutInCell="1" allowOverlap="1" wp14:editId="404D68BD" wp14:anchorId="15DFA86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6" name="Rectangle 6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A02A9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6" style="position:absolute;margin-left:210pt;margin-top:-1pt;width:79pt;height:49pt;z-index:2581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iougEAAEsDAAAOAAAAZHJzL2Uyb0RvYy54bWysU8tu2zAQvBfoPxC815LlwJEF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bX63pNieMWu/SC&#10;vnHXj4qcq4ORUuX+Zr+mEDu89hqe4ZJFXGbxswabvyiLzMXj09VjNScisLhZbdoaOyFw6/Zms8I1&#10;olTvlwPE9E15S/KCUUAqxVl+fIjpfPT3EbyXyZyfz6s07+ciZtUW2Fzbe3lCiTij6QmDHv3EqBhN&#10;oGTCvjMafx04KErG7w6NbW5vVg0OSkmWbdPiAENJkPT+Y5U7MXgcJZGAkkMA0w/It1hUaGHHirDL&#10;dOWR+JgX8u//wO4N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yjoqLoBAABLAwAADgAAAAAAAAAAAAAAAAAuAgAAZHJzL2Uy&#10;b0RvYy54bWxQSwECLQAUAAYACAAAACEA28Ml8tsAAAAJAQAADwAAAAAAAAAAAAAAAAAUBAAAZHJz&#10;L2Rvd25yZXYueG1sUEsFBgAAAAAEAAQA8wAAABwFAAAAAA==&#10;" w14:anchorId="15DFA86F">
                <v:textbox inset="2.16pt,1.44pt,0,1.44pt">
                  <w:txbxContent>
                    <w:p w:rsidR="00DB1734" w:rsidP="00583610" w:rsidRDefault="00DB1734" w14:paraId="4A02A9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74976" behindDoc="0" locked="0" layoutInCell="1" allowOverlap="1" wp14:editId="51EEEFDE" wp14:anchorId="74B800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7" name="Rectangle 6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A83B3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7" style="position:absolute;margin-left:210pt;margin-top:-1pt;width:79pt;height:49pt;z-index:2581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W3cEduQEAAEsDAAAOAAAAAAAAAAAAAAAAAC4CAABkcnMvZTJv&#10;RG9jLnhtbFBLAQItABQABgAIAAAAIQDbwyXy2wAAAAkBAAAPAAAAAAAAAAAAAAAAABMEAABkcnMv&#10;ZG93bnJldi54bWxQSwUGAAAAAAQABADzAAAAGwUAAAAA&#10;" w14:anchorId="74B80043">
                <v:textbox inset="2.16pt,1.44pt,0,1.44pt">
                  <w:txbxContent>
                    <w:p w:rsidR="00DB1734" w:rsidP="00583610" w:rsidRDefault="00DB1734" w14:paraId="5A83B3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76000" behindDoc="0" locked="0" layoutInCell="1" allowOverlap="1" wp14:editId="601911CE" wp14:anchorId="5674F64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8" name="Rectangle 6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9002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8" style="position:absolute;margin-left:210pt;margin-top:-1pt;width:79pt;height:49pt;z-index:2581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fzuQ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XeOsPHc4pZ+o&#10;G/e9VeScHYyUap7vrNcYU4dlz/EJLlFCdyY/aXDzF2mRqWh8umqspkwEJjerTVvjJAQe3d5sVuhj&#10;l+qtOELKX1VwZHYYBYRSlOXH7ymfr75ewboZzPn52cvTfipkVm3zCnUf5Akp4o7mRzTahpFRYU2k&#10;ZMS5M5p+HzgoSuw3j8I2tzerBhelBMu2aVEUKAGC3r/Pci+GgKskMlByiGD6AfEWiQosnFghdtmu&#10;eSXexwX82z+w+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Qz+fzuQEAAEsDAAAOAAAAAAAAAAAAAAAAAC4CAABkcnMvZTJv&#10;RG9jLnhtbFBLAQItABQABgAIAAAAIQDbwyXy2wAAAAkBAAAPAAAAAAAAAAAAAAAAABMEAABkcnMv&#10;ZG93bnJldi54bWxQSwUGAAAAAAQABADzAAAAGwUAAAAA&#10;" w14:anchorId="5674F648">
                <v:textbox inset="2.16pt,1.44pt,0,1.44pt">
                  <w:txbxContent>
                    <w:p w:rsidR="00DB1734" w:rsidP="00583610" w:rsidRDefault="00DB1734" w14:paraId="389002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77024" behindDoc="0" locked="0" layoutInCell="1" allowOverlap="1" wp14:editId="1C3AA805" wp14:anchorId="3CCCEA0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09" name="Rectangle 6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736C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9" style="position:absolute;margin-left:210pt;margin-top:-1pt;width:79pt;height:49pt;z-index:2581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8TrORroBAABLAwAADgAAAAAAAAAAAAAAAAAuAgAAZHJzL2Uy&#10;b0RvYy54bWxQSwECLQAUAAYACAAAACEA28Ml8tsAAAAJAQAADwAAAAAAAAAAAAAAAAAUBAAAZHJz&#10;L2Rvd25yZXYueG1sUEsFBgAAAAAEAAQA8wAAABwFAAAAAA==&#10;" w14:anchorId="3CCCEA05">
                <v:textbox inset="2.16pt,1.44pt,0,1.44pt">
                  <w:txbxContent>
                    <w:p w:rsidR="00DB1734" w:rsidP="00583610" w:rsidRDefault="00DB1734" w14:paraId="3A736C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78048" behindDoc="0" locked="0" layoutInCell="1" allowOverlap="1" wp14:editId="427E0BBD" wp14:anchorId="114C985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0" name="Rectangle 6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1CFA7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0" style="position:absolute;margin-left:210pt;margin-top:-1pt;width:79pt;height:49pt;z-index:2581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MSKdboBAABLAwAADgAAAAAAAAAAAAAAAAAuAgAAZHJzL2Uy&#10;b0RvYy54bWxQSwECLQAUAAYACAAAACEA28Ml8tsAAAAJAQAADwAAAAAAAAAAAAAAAAAUBAAAZHJz&#10;L2Rvd25yZXYueG1sUEsFBgAAAAAEAAQA8wAAABwFAAAAAA==&#10;" w14:anchorId="114C985E">
                <v:textbox inset="2.16pt,1.44pt,0,1.44pt">
                  <w:txbxContent>
                    <w:p w:rsidR="00DB1734" w:rsidP="00583610" w:rsidRDefault="00DB1734" w14:paraId="31CFA7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79072" behindDoc="0" locked="0" layoutInCell="1" allowOverlap="1" wp14:editId="0F78CABE" wp14:anchorId="7895375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1" name="Rectangle 6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0C44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1" style="position:absolute;margin-left:210pt;margin-top:-1pt;width:79pt;height:49pt;z-index:2581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VTGjwLoBAABLAwAADgAAAAAAAAAAAAAAAAAuAgAAZHJzL2Uy&#10;b0RvYy54bWxQSwECLQAUAAYACAAAACEA28Ml8tsAAAAJAQAADwAAAAAAAAAAAAAAAAAUBAAAZHJz&#10;L2Rvd25yZXYueG1sUEsFBgAAAAAEAAQA8wAAABwFAAAAAA==&#10;" w14:anchorId="78953756">
                <v:textbox inset="2.16pt,1.44pt,0,1.44pt">
                  <w:txbxContent>
                    <w:p w:rsidR="00DB1734" w:rsidP="00583610" w:rsidRDefault="00DB1734" w14:paraId="060C44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0096" behindDoc="0" locked="0" layoutInCell="1" allowOverlap="1" wp14:editId="1EAC9524" wp14:anchorId="28068F1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2" name="Rectangle 6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E067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2" style="position:absolute;margin-left:210pt;margin-top:-1pt;width:79pt;height:49pt;z-index:2581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yioxLoBAABLAwAADgAAAAAAAAAAAAAAAAAuAgAAZHJzL2Uy&#10;b0RvYy54bWxQSwECLQAUAAYACAAAACEA28Ml8tsAAAAJAQAADwAAAAAAAAAAAAAAAAAUBAAAZHJz&#10;L2Rvd25yZXYueG1sUEsFBgAAAAAEAAQA8wAAABwFAAAAAA==&#10;" w14:anchorId="28068F1A">
                <v:textbox inset="2.16pt,1.44pt,0,1.44pt">
                  <w:txbxContent>
                    <w:p w:rsidR="00DB1734" w:rsidP="00583610" w:rsidRDefault="00DB1734" w14:paraId="13E067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1120" behindDoc="0" locked="0" layoutInCell="1" allowOverlap="1" wp14:editId="4B8485B9" wp14:anchorId="5DE23E7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3" name="Rectangle 6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2406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3" style="position:absolute;margin-left:210pt;margin-top:-1pt;width:79pt;height:49pt;z-index:2581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bdgXG7AQAASwMAAA4AAAAAAAAAAAAAAAAALgIAAGRycy9l&#10;Mm9Eb2MueG1sUEsBAi0AFAAGAAgAAAAhANvDJfLbAAAACQEAAA8AAAAAAAAAAAAAAAAAFQQAAGRy&#10;cy9kb3ducmV2LnhtbFBLBQYAAAAABAAEAPMAAAAdBQAAAAA=&#10;" w14:anchorId="5DE23E7F">
                <v:textbox inset="2.16pt,1.44pt,0,1.44pt">
                  <w:txbxContent>
                    <w:p w:rsidR="00DB1734" w:rsidP="00583610" w:rsidRDefault="00DB1734" w14:paraId="72406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2144" behindDoc="0" locked="0" layoutInCell="1" allowOverlap="1" wp14:editId="5A45F8C1" wp14:anchorId="360AE0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4" name="Rectangle 6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562C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4" style="position:absolute;margin-left:210pt;margin-top:-1pt;width:79pt;height:49pt;z-index:2581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u6y/YLoBAABLAwAADgAAAAAAAAAAAAAAAAAuAgAAZHJzL2Uy&#10;b0RvYy54bWxQSwECLQAUAAYACAAAACEA28Ml8tsAAAAJAQAADwAAAAAAAAAAAAAAAAAUBAAAZHJz&#10;L2Rvd25yZXYueG1sUEsFBgAAAAAEAAQA8wAAABwFAAAAAA==&#10;" w14:anchorId="360AE027">
                <v:textbox inset="2.16pt,1.44pt,0,1.44pt">
                  <w:txbxContent>
                    <w:p w:rsidR="00DB1734" w:rsidP="00583610" w:rsidRDefault="00DB1734" w14:paraId="0B562C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3168" behindDoc="0" locked="0" layoutInCell="1" allowOverlap="1" wp14:editId="40F0C54A" wp14:anchorId="4964F3F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5" name="Rectangle 6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4B47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5" style="position:absolute;margin-left:210pt;margin-top:-1pt;width:79pt;height:49pt;z-index:2581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bVugEAAEs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q6Xi8/U+KYxSn9&#10;RN2YG4wk5+yohZB5vlmvKcQOy57CI1yiiG4mPyuw+Yu0yFw0Pl01lnMiHJOb1aatcRIcj25vNiv0&#10;sUv1Whwgpq/SW5KdngJCKcqy4/eYzldfrmBdBnN+Pntp3s+FzKrdvEDde3FCirij6QGNMn7qKTc6&#10;UDLh3Hsafx8YSErMN4fCNrc3qwYXpQTLtmlxgaEECHr/NsscHz2uEk9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2lmW1boBAABLAwAADgAAAAAAAAAAAAAAAAAuAgAAZHJzL2Uy&#10;b0RvYy54bWxQSwECLQAUAAYACAAAACEA28Ml8tsAAAAJAQAADwAAAAAAAAAAAAAAAAAUBAAAZHJz&#10;L2Rvd25yZXYueG1sUEsFBgAAAAAEAAQA8wAAABwFAAAAAA==&#10;" w14:anchorId="4964F3FB">
                <v:textbox inset="2.16pt,1.44pt,0,1.44pt">
                  <w:txbxContent>
                    <w:p w:rsidR="00DB1734" w:rsidP="00583610" w:rsidRDefault="00DB1734" w14:paraId="2F4B47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4192" behindDoc="0" locked="0" layoutInCell="1" allowOverlap="1" wp14:editId="3C4C4CFB" wp14:anchorId="6FCD914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6" name="Rectangle 6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9178D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6" style="position:absolute;margin-left:210pt;margin-top:-1pt;width:79pt;height:49pt;z-index:2581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FDokroBAABLAwAADgAAAAAAAAAAAAAAAAAuAgAAZHJzL2Uy&#10;b0RvYy54bWxQSwECLQAUAAYACAAAACEA28Ml8tsAAAAJAQAADwAAAAAAAAAAAAAAAAAUBAAAZHJz&#10;L2Rvd25yZXYueG1sUEsFBgAAAAAEAAQA8wAAABwFAAAAAA==&#10;" w14:anchorId="6FCD914E">
                <v:textbox inset="2.16pt,1.44pt,0,1.44pt">
                  <w:txbxContent>
                    <w:p w:rsidR="00DB1734" w:rsidP="00583610" w:rsidRDefault="00DB1734" w14:paraId="19178D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5216" behindDoc="0" locked="0" layoutInCell="1" allowOverlap="1" wp14:editId="580B3621" wp14:anchorId="5632058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7" name="Rectangle 6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C5790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7" style="position:absolute;margin-left:210pt;margin-top:-1pt;width:79pt;height:49pt;z-index:2581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tpcEnuQEAAEsDAAAOAAAAAAAAAAAAAAAAAC4CAABkcnMvZTJv&#10;RG9jLnhtbFBLAQItABQABgAIAAAAIQDbwyXy2wAAAAkBAAAPAAAAAAAAAAAAAAAAABMEAABkcnMv&#10;ZG93bnJldi54bWxQSwUGAAAAAAQABADzAAAAGwUAAAAA&#10;" w14:anchorId="56320589">
                <v:textbox inset="2.16pt,1.44pt,0,1.44pt">
                  <w:txbxContent>
                    <w:p w:rsidR="00DB1734" w:rsidP="00583610" w:rsidRDefault="00DB1734" w14:paraId="3C5790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6240" behindDoc="0" locked="0" layoutInCell="1" allowOverlap="1" wp14:editId="484DE638" wp14:anchorId="4128764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8" name="Rectangle 6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8B34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8" style="position:absolute;margin-left:210pt;margin-top:-1pt;width:79pt;height:49pt;z-index:2581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fJ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nOOsPHc4pT+o&#10;G/edVeSU7Y2UaprvpNcQU4tlT/ERzlFCdyI/anDTF2mRsWh8vGisxkwEJteL9arGSQg8ur5aL9DH&#10;LtV7cYSU71VwZHIYBYRSlOWHXymfrr5dwboJzOn5ycvjbixkFuvmDeouyCNSxB3ND2i0DQOjwppI&#10;yYBzZzS97jkoSuxPj8I211eLBhelBPNVs0JRoAQIevcxy73oA66SyEDJPoLpesRbJCqwcGKF2Hm7&#10;ppX4GB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7fnyboBAABLAwAADgAAAAAAAAAAAAAAAAAuAgAAZHJzL2Uy&#10;b0RvYy54bWxQSwECLQAUAAYACAAAACEA28Ml8tsAAAAJAQAADwAAAAAAAAAAAAAAAAAUBAAAZHJz&#10;L2Rvd25yZXYueG1sUEsFBgAAAAAEAAQA8wAAABwFAAAAAA==&#10;" w14:anchorId="41287644">
                <v:textbox inset="2.16pt,1.44pt,0,1.44pt">
                  <w:txbxContent>
                    <w:p w:rsidR="00DB1734" w:rsidP="00583610" w:rsidRDefault="00DB1734" w14:paraId="1F8B34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7264" behindDoc="0" locked="0" layoutInCell="1" allowOverlap="1" wp14:editId="7BDCEE66" wp14:anchorId="6F85D2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19" name="Rectangle 6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F1A4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19" style="position:absolute;margin-left:210pt;margin-top:-1pt;width:79pt;height:49pt;z-index:2581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kLOfLoBAABLAwAADgAAAAAAAAAAAAAAAAAuAgAAZHJzL2Uy&#10;b0RvYy54bWxQSwECLQAUAAYACAAAACEA28Ml8tsAAAAJAQAADwAAAAAAAAAAAAAAAAAUBAAAZHJz&#10;L2Rvd25yZXYueG1sUEsFBgAAAAAEAAQA8wAAABwFAAAAAA==&#10;" w14:anchorId="6F85D22D">
                <v:textbox inset="2.16pt,1.44pt,0,1.44pt">
                  <w:txbxContent>
                    <w:p w:rsidR="00DB1734" w:rsidP="00583610" w:rsidRDefault="00DB1734" w14:paraId="52F1A4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8288" behindDoc="0" locked="0" layoutInCell="1" allowOverlap="1" wp14:editId="11EAC08F" wp14:anchorId="65B2A8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0" name="Rectangle 6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97C5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0" style="position:absolute;margin-left:210pt;margin-top:-1pt;width:79pt;height:49pt;z-index:2581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Joug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1aBAnjuc0m/U&#10;jfvOKnLO9kZKNc130muIqcWyp/gIlyihO5EfNbjpi7TIWDQ+XTVWYyYCk5vFZl3jQwKPbpabBfrY&#10;pXovjpDyDxUcmRxGAaEUZfnxV8rnq29XsG4Cc35+8vK4HwuZxWb5BnUf5Akp4o7mBzTahoFRYU2k&#10;ZMC5M5r+HDgoSuxPj8I2N8tFg4tSgvm6WeMCQwkQ9P5jlnvRB1wlkYGSQwTT9Yi3SFRg4cQKsct2&#10;TSvxMS7g3/+B3Ss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N8SaLoBAABLAwAADgAAAAAAAAAAAAAAAAAuAgAAZHJzL2Uy&#10;b0RvYy54bWxQSwECLQAUAAYACAAAACEA28Ml8tsAAAAJAQAADwAAAAAAAAAAAAAAAAAUBAAAZHJz&#10;L2Rvd25yZXYueG1sUEsFBgAAAAAEAAQA8wAAABwFAAAAAA==&#10;" w14:anchorId="65B2A82D">
                <v:textbox inset="2.16pt,1.44pt,0,1.44pt">
                  <w:txbxContent>
                    <w:p w:rsidR="00DB1734" w:rsidP="00583610" w:rsidRDefault="00DB1734" w14:paraId="4097C5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89312" behindDoc="0" locked="0" layoutInCell="1" allowOverlap="1" wp14:editId="29F27354" wp14:anchorId="75E9EB3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1" name="Rectangle 6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D3F3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1" style="position:absolute;margin-left:210pt;margin-top:-1pt;width:79pt;height:49pt;z-index:2581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RSo73boBAABLAwAADgAAAAAAAAAAAAAAAAAuAgAAZHJzL2Uy&#10;b0RvYy54bWxQSwECLQAUAAYACAAAACEA28Ml8tsAAAAJAQAADwAAAAAAAAAAAAAAAAAUBAAAZHJz&#10;L2Rvd25yZXYueG1sUEsFBgAAAAAEAAQA8wAAABwFAAAAAA==&#10;" w14:anchorId="75E9EB3D">
                <v:textbox inset="2.16pt,1.44pt,0,1.44pt">
                  <w:txbxContent>
                    <w:p w:rsidR="00DB1734" w:rsidP="00583610" w:rsidRDefault="00DB1734" w14:paraId="11D3F3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0336" behindDoc="0" locked="0" layoutInCell="1" allowOverlap="1" wp14:editId="74C2B529" wp14:anchorId="553F34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2" name="Rectangle 6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B133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2" style="position:absolute;margin-left:210pt;margin-top:-1pt;width:79pt;height:49pt;z-index:2581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zMw2boBAABLAwAADgAAAAAAAAAAAAAAAAAuAgAAZHJzL2Uy&#10;b0RvYy54bWxQSwECLQAUAAYACAAAACEA28Ml8tsAAAAJAQAADwAAAAAAAAAAAAAAAAAUBAAAZHJz&#10;L2Rvd25yZXYueG1sUEsFBgAAAAAEAAQA8wAAABwFAAAAAA==&#10;" w14:anchorId="553F3435">
                <v:textbox inset="2.16pt,1.44pt,0,1.44pt">
                  <w:txbxContent>
                    <w:p w:rsidR="00DB1734" w:rsidP="00583610" w:rsidRDefault="00DB1734" w14:paraId="48B133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1360" behindDoc="0" locked="0" layoutInCell="1" allowOverlap="1" wp14:editId="3D243FF0" wp14:anchorId="6CACD2E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3" name="Rectangle 6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493A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3" style="position:absolute;margin-left:210pt;margin-top:-1pt;width:79pt;height:49pt;z-index:2581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xsYZbLoBAABLAwAADgAAAAAAAAAAAAAAAAAuAgAAZHJzL2Uy&#10;b0RvYy54bWxQSwECLQAUAAYACAAAACEA28Ml8tsAAAAJAQAADwAAAAAAAAAAAAAAAAAUBAAAZHJz&#10;L2Rvd25yZXYueG1sUEsFBgAAAAAEAAQA8wAAABwFAAAAAA==&#10;" w14:anchorId="6CACD2EA">
                <v:textbox inset="2.16pt,1.44pt,0,1.44pt">
                  <w:txbxContent>
                    <w:p w:rsidR="00DB1734" w:rsidP="00583610" w:rsidRDefault="00DB1734" w14:paraId="52493A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2384" behindDoc="0" locked="0" layoutInCell="1" allowOverlap="1" wp14:editId="7DE557F0" wp14:anchorId="32B5A77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4" name="Rectangle 6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B8A3D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4" style="position:absolute;margin-left:210pt;margin-top:-1pt;width:79pt;height:49pt;z-index:2581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d9uQ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1Swp8dzhlH6j&#10;btx3VpFztjdSqmm+k15DTC2WPcVHuEQJ3Yn8qMFNX6RFxqLx6aqxGjMRmNwsNusaJyHw6Ga5WaCP&#10;Xar34ggp/1DBkclhFBBKUZYff6V8vvp2BesmMOfnJy+P+7GQwUfeoO6DPCFF3NH8gEbbMDAqrImU&#10;DDh3RtOfAwdFif3pUdjmZrlocFFKMF83a1xgKAGC3n/Mci/6gKskMlByiGC6HvEWiQosnFghdtmu&#10;aSU+xgX8+z+we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rtyd9uQEAAEsDAAAOAAAAAAAAAAAAAAAAAC4CAABkcnMvZTJv&#10;RG9jLnhtbFBLAQItABQABgAIAAAAIQDbwyXy2wAAAAkBAAAPAAAAAAAAAAAAAAAAABMEAABkcnMv&#10;ZG93bnJldi54bWxQSwUGAAAAAAQABADzAAAAGwUAAAAA&#10;" w14:anchorId="32B5A771">
                <v:textbox inset="2.16pt,1.44pt,0,1.44pt">
                  <w:txbxContent>
                    <w:p w:rsidR="00DB1734" w:rsidP="00583610" w:rsidRDefault="00DB1734" w14:paraId="6B8A3D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3408" behindDoc="0" locked="0" layoutInCell="1" allowOverlap="1" wp14:editId="540F95BF" wp14:anchorId="626B93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5" name="Rectangle 6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A814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5" style="position:absolute;margin-left:210pt;margin-top:-1pt;width:79pt;height:49pt;z-index:2581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7I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dfOZEs8dTukn&#10;6sZ9bxU5ZwcjpZrnO+s1xtRh2VN8hEuU0J3JTxrc/EVaZCoan64aqykTgcl21W5qnITAo9ubdoU+&#10;dqleiyOk/FUFR2aHUUAoRVl+/J7y+erLFaybwZyfn7087adCZtW2L1D3QZ6QIu5ofkCjbRgZFdZE&#10;SkacO6Pp94GDosR+8yhsc3uzanBRSrDcNBtcYCgBgt6/zXIvhoCrJDJQcohg+gHxFokKLJxYIXbZ&#10;rnkl3sYF/Os/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kIOyLoBAABLAwAADgAAAAAAAAAAAAAAAAAuAgAAZHJzL2Uy&#10;b0RvYy54bWxQSwECLQAUAAYACAAAACEA28Ml8tsAAAAJAQAADwAAAAAAAAAAAAAAAAAUBAAAZHJz&#10;L2Rvd25yZXYueG1sUEsFBgAAAAAEAAQA8wAAABwFAAAAAA==&#10;" w14:anchorId="626B93BD">
                <v:textbox inset="2.16pt,1.44pt,0,1.44pt">
                  <w:txbxContent>
                    <w:p w:rsidR="00DB1734" w:rsidP="00583610" w:rsidRDefault="00DB1734" w14:paraId="67A814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4432" behindDoc="0" locked="0" layoutInCell="1" allowOverlap="1" wp14:editId="4EB54518" wp14:anchorId="74F0A34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6" name="Rectangle 6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BAE62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6" style="position:absolute;margin-left:210pt;margin-top:-1pt;width:79pt;height:49pt;z-index:2581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gQ9LroBAABLAwAADgAAAAAAAAAAAAAAAAAuAgAAZHJzL2Uy&#10;b0RvYy54bWxQSwECLQAUAAYACAAAACEA28Ml8tsAAAAJAQAADwAAAAAAAAAAAAAAAAAUBAAAZHJz&#10;L2Rvd25yZXYueG1sUEsFBgAAAAAEAAQA8wAAABwFAAAAAA==&#10;" w14:anchorId="74F0A34A">
                <v:textbox inset="2.16pt,1.44pt,0,1.44pt">
                  <w:txbxContent>
                    <w:p w:rsidR="00DB1734" w:rsidP="00583610" w:rsidRDefault="00DB1734" w14:paraId="1BAE62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5456" behindDoc="0" locked="0" layoutInCell="1" allowOverlap="1" wp14:editId="7C405723" wp14:anchorId="1B2883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627" name="Rectangle 6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5B6F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7" style="position:absolute;margin-left:210pt;margin-top:-1pt;width:79pt;height:49pt;z-index:2581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SbuQEAAEs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atWsKXHc4pRe&#10;UDfuukGRS7Y3Uqo836zXGGKLZa/hGa5RRDeTnzTY/EVaZCoan28aqykRgcntYrupcRICj9bL7QJ9&#10;7FK9FweI6ZvylmSHUUAoRVl+eojpcvX3FazLYC7PZy9Nh6mQWdY3qAcvz0gRdzQ9odGDHxkVgwmU&#10;jDh3RuOvIwdFyfDdobDNerlocFFKMN80G1xgKAGCPnzMcid6j6skElByDGC6HvGWdwssnFghdt2u&#10;vBIf4wL+/R/Y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L8RSbuQEAAEsDAAAOAAAAAAAAAAAAAAAAAC4CAABkcnMvZTJv&#10;RG9jLnhtbFBLAQItABQABgAIAAAAIQDbwyXy2wAAAAkBAAAPAAAAAAAAAAAAAAAAABMEAABkcnMv&#10;ZG93bnJldi54bWxQSwUGAAAAAAQABADzAAAAGwUAAAAA&#10;" w14:anchorId="1B288343">
                <v:textbox inset="2.16pt,1.44pt,0,1.44pt">
                  <w:txbxContent>
                    <w:p w:rsidR="00DB1734" w:rsidP="00583610" w:rsidRDefault="00DB1734" w14:paraId="795B6F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1056" behindDoc="0" locked="0" layoutInCell="1" allowOverlap="1" wp14:editId="1A6B44A9" wp14:anchorId="4B5BC3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28" name="Rectangle 6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B2EC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8" style="position:absolute;margin-left:210pt;margin-top:11pt;width:77pt;height:162pt;z-index:2582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E804X7kBAABMAwAADgAAAAAAAAAAAAAAAAAuAgAAZHJzL2Uy&#10;b0RvYy54bWxQSwECLQAUAAYACAAAACEAxcRJH9wAAAAKAQAADwAAAAAAAAAAAAAAAAATBAAAZHJz&#10;L2Rvd25yZXYueG1sUEsFBgAAAAAEAAQA8wAAABwFAAAAAA==&#10;" w14:anchorId="4B5BC397">
                <v:textbox inset="2.16pt,1.44pt,0,1.44pt">
                  <w:txbxContent>
                    <w:p w:rsidR="00DB1734" w:rsidP="00583610" w:rsidRDefault="00DB1734" w14:paraId="3B2EC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2080" behindDoc="0" locked="0" layoutInCell="1" allowOverlap="1" wp14:editId="495A22A8" wp14:anchorId="2035C1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29" name="Rectangle 6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E485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29" style="position:absolute;margin-left:210pt;margin-top:11pt;width:79pt;height:162pt;z-index:2582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scug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tVs6HEc4dd+o2+&#10;cd9ZRc7V3kippv5Ofg0xtXjtKT7CJUu4nMSPGtz0RVlkLB6frh6rMROBxc1is66xEwK3mnq5vMEE&#10;Yar32xFS/qGCI9OCUUAuxVp+/JXy+ejbEbw3sTm/P63yuB+LmmW9eOO6D/KEGnFI8wMGbcPAqLAm&#10;UjJg4xlNfw4cFCX2p0dnm5vlosFJKcl83axxgqEkyHr/scq96APOkshAySGC6XrkWzwqtLBlRdhl&#10;vKa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7DKxy6AQAATAMAAA4AAAAAAAAAAAAAAAAALgIAAGRycy9l&#10;Mm9Eb2MueG1sUEsBAi0AFAAGAAgAAAAhALZj++bcAAAACgEAAA8AAAAAAAAAAAAAAAAAFAQAAGRy&#10;cy9kb3ducmV2LnhtbFBLBQYAAAAABAAEAPMAAAAdBQAAAAA=&#10;" w14:anchorId="2035C1D7">
                <v:textbox inset="2.16pt,1.44pt,0,1.44pt">
                  <w:txbxContent>
                    <w:p w:rsidR="00DB1734" w:rsidP="00583610" w:rsidRDefault="00DB1734" w14:paraId="03E485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3104" behindDoc="0" locked="0" layoutInCell="1" allowOverlap="1" wp14:editId="1DBE3CD1" wp14:anchorId="21F060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0" name="Rectangle 6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CECC5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0" style="position:absolute;margin-left:210pt;margin-top:11pt;width:77pt;height:162pt;z-index:2582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BjErAe6AQAATAMAAA4AAAAAAAAAAAAAAAAALgIAAGRycy9l&#10;Mm9Eb2MueG1sUEsBAi0AFAAGAAgAAAAhAMXESR/cAAAACgEAAA8AAAAAAAAAAAAAAAAAFAQAAGRy&#10;cy9kb3ducmV2LnhtbFBLBQYAAAAABAAEAPMAAAAdBQAAAAA=&#10;" w14:anchorId="21F060CC">
                <v:textbox inset="2.16pt,1.44pt,0,1.44pt">
                  <w:txbxContent>
                    <w:p w:rsidR="00DB1734" w:rsidP="00583610" w:rsidRDefault="00DB1734" w14:paraId="2CECC5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4128" behindDoc="0" locked="0" layoutInCell="1" allowOverlap="1" wp14:editId="140E07C1" wp14:anchorId="262FD5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1" name="Rectangle 6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425E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1" style="position:absolute;margin-left:210pt;margin-top:11pt;width:77pt;height:162pt;z-index:2582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FRAWOy6AQAATAMAAA4AAAAAAAAAAAAAAAAALgIAAGRycy9l&#10;Mm9Eb2MueG1sUEsBAi0AFAAGAAgAAAAhAMXESR/cAAAACgEAAA8AAAAAAAAAAAAAAAAAFAQAAGRy&#10;cy9kb3ducmV2LnhtbFBLBQYAAAAABAAEAPMAAAAdBQAAAAA=&#10;" w14:anchorId="262FD513">
                <v:textbox inset="2.16pt,1.44pt,0,1.44pt">
                  <w:txbxContent>
                    <w:p w:rsidR="00DB1734" w:rsidP="00583610" w:rsidRDefault="00DB1734" w14:paraId="78425E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5152" behindDoc="0" locked="0" layoutInCell="1" allowOverlap="1" wp14:editId="7E35248B" wp14:anchorId="794C46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2" name="Rectangle 6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0EF21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2" style="position:absolute;margin-left:210pt;margin-top:11pt;width:79pt;height:162pt;z-index:2582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Oj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7XNx0lnjvs0g/0&#10;jfvBKnKujkZKVfpb/Jpi6vHac3yCS5ZwWcTPGlz5oiwyV49PV4/VnInA4t3N3abFTgjc6trV6hYT&#10;hGnebkdI+YsKjpQFo4BcqrX8+C3l89HXI3ivsDm/X1Z53s9Vzapdv3LdB3lCjTik+RGDtmFiVFgT&#10;KZmw8YymXwcOihL71aOz3e2qGJFrstx0G5xgqAmy3r+vci/GgLMkMlByiGCGEflWjyotbFkVdhmv&#10;MhPv80r+7SfY/Q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MEDTo7kBAABMAwAADgAAAAAAAAAAAAAAAAAuAgAAZHJzL2Uy&#10;b0RvYy54bWxQSwECLQAUAAYACAAAACEAtmP75twAAAAKAQAADwAAAAAAAAAAAAAAAAATBAAAZHJz&#10;L2Rvd25yZXYueG1sUEsFBgAAAAAEAAQA8wAAABwFAAAAAA==&#10;" w14:anchorId="794C4662">
                <v:textbox inset="2.16pt,1.44pt,0,1.44pt">
                  <w:txbxContent>
                    <w:p w:rsidR="00DB1734" w:rsidP="00583610" w:rsidRDefault="00DB1734" w14:paraId="00EF21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6176" behindDoc="0" locked="0" layoutInCell="1" allowOverlap="1" wp14:editId="2C0023B9" wp14:anchorId="57C7ED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3" name="Rectangle 6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FC00B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3" style="position:absolute;margin-left:210pt;margin-top:11pt;width:77pt;height:162pt;z-index:2582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NTsDguwEAAEwDAAAOAAAAAAAAAAAAAAAAAC4CAABkcnMv&#10;ZTJvRG9jLnhtbFBLAQItABQABgAIAAAAIQDFxEkf3AAAAAoBAAAPAAAAAAAAAAAAAAAAABUEAABk&#10;cnMvZG93bnJldi54bWxQSwUGAAAAAAQABADzAAAAHgUAAAAA&#10;" w14:anchorId="57C7EDF1">
                <v:textbox inset="2.16pt,1.44pt,0,1.44pt">
                  <w:txbxContent>
                    <w:p w:rsidR="00DB1734" w:rsidP="00583610" w:rsidRDefault="00DB1734" w14:paraId="5FC00B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7200" behindDoc="0" locked="0" layoutInCell="1" allowOverlap="1" wp14:editId="3F8DF72E" wp14:anchorId="1C673CA3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4" name="Rectangle 6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461E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4" style="position:absolute;margin-left:211pt;margin-top:11pt;width:77pt;height:162pt;z-index:2582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Ym6dsroBAABMAwAADgAAAAAAAAAAAAAAAAAuAgAAZHJzL2Uy&#10;b0RvYy54bWxQSwECLQAUAAYACAAAACEAq0HVJtsAAAAKAQAADwAAAAAAAAAAAAAAAAAUBAAAZHJz&#10;L2Rvd25yZXYueG1sUEsFBgAAAAAEAAQA8wAAABwFAAAAAA==&#10;" w14:anchorId="1C673CA3">
                <v:textbox inset="2.16pt,1.44pt,0,1.44pt">
                  <w:txbxContent>
                    <w:p w:rsidR="00DB1734" w:rsidP="00583610" w:rsidRDefault="00DB1734" w14:paraId="7D461E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8224" behindDoc="0" locked="0" layoutInCell="1" allowOverlap="1" wp14:editId="5F92F98A" wp14:anchorId="445081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5" name="Rectangle 6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5D30D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5" style="position:absolute;margin-left:210pt;margin-top:11pt;width:79pt;height:162pt;z-index:2582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fYI7xuwEAAEwDAAAOAAAAAAAAAAAAAAAAAC4CAABkcnMv&#10;ZTJvRG9jLnhtbFBLAQItABQABgAIAAAAIQC2Y/vm3AAAAAoBAAAPAAAAAAAAAAAAAAAAABUEAABk&#10;cnMvZG93bnJldi54bWxQSwUGAAAAAAQABADzAAAAHgUAAAAA&#10;" w14:anchorId="445081DE">
                <v:textbox inset="2.16pt,1.44pt,0,1.44pt">
                  <w:txbxContent>
                    <w:p w:rsidR="00DB1734" w:rsidP="00583610" w:rsidRDefault="00DB1734" w14:paraId="75D30D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9248" behindDoc="0" locked="0" layoutInCell="1" allowOverlap="1" wp14:editId="440389DC" wp14:anchorId="247BFF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6" name="Rectangle 6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D86B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6" style="position:absolute;margin-left:210pt;margin-top:11pt;width:77pt;height:162pt;z-index:2582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A9wcP26AQAATAMAAA4AAAAAAAAAAAAAAAAALgIAAGRycy9l&#10;Mm9Eb2MueG1sUEsBAi0AFAAGAAgAAAAhAMXESR/cAAAACgEAAA8AAAAAAAAAAAAAAAAAFAQAAGRy&#10;cy9kb3ducmV2LnhtbFBLBQYAAAAABAAEAPMAAAAdBQAAAAA=&#10;" w14:anchorId="247BFF72">
                <v:textbox inset="2.16pt,1.44pt,0,1.44pt">
                  <w:txbxContent>
                    <w:p w:rsidR="00DB1734" w:rsidP="00583610" w:rsidRDefault="00DB1734" w14:paraId="1AD86B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0272" behindDoc="0" locked="0" layoutInCell="1" allowOverlap="1" wp14:editId="044D0B29" wp14:anchorId="56CCA7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637" name="Rectangle 6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63A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7" style="position:absolute;margin-left:210pt;margin-top:11pt;width:77pt;height:162pt;z-index:2582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Q/SEFrkBAABMAwAADgAAAAAAAAAAAAAAAAAuAgAAZHJzL2Uy&#10;b0RvYy54bWxQSwECLQAUAAYACAAAACEAxcRJH9wAAAAKAQAADwAAAAAAAAAAAAAAAAATBAAAZHJz&#10;L2Rvd25yZXYueG1sUEsFBgAAAAAEAAQA8wAAABwFAAAAAA==&#10;" w14:anchorId="56CCA7C5">
                <v:textbox inset="2.16pt,1.44pt,0,1.44pt">
                  <w:txbxContent>
                    <w:p w:rsidR="00DB1734" w:rsidP="00583610" w:rsidRDefault="00DB1734" w14:paraId="65A63A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1296" behindDoc="0" locked="0" layoutInCell="1" allowOverlap="1" wp14:editId="3158A370" wp14:anchorId="1AB1C82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8" name="Rectangle 6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7E1C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8" style="position:absolute;margin-left:210pt;margin-top:11pt;width:79pt;height:162pt;z-index:2582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2+Xoi6AQAATAMAAA4AAAAAAAAAAAAAAAAALgIAAGRycy9l&#10;Mm9Eb2MueG1sUEsBAi0AFAAGAAgAAAAhALZj++bcAAAACgEAAA8AAAAAAAAAAAAAAAAAFAQAAGRy&#10;cy9kb3ducmV2LnhtbFBLBQYAAAAABAAEAPMAAAAdBQAAAAA=&#10;" w14:anchorId="1AB1C82A">
                <v:textbox inset="2.16pt,1.44pt,0,1.44pt">
                  <w:txbxContent>
                    <w:p w:rsidR="00DB1734" w:rsidP="00583610" w:rsidRDefault="00DB1734" w14:paraId="407E1C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2320" behindDoc="0" locked="0" layoutInCell="1" allowOverlap="1" wp14:editId="25B20F4C" wp14:anchorId="3082D1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39" name="Rectangle 6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389B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39" style="position:absolute;margin-left:210pt;margin-top:11pt;width:79pt;height:162pt;z-index:2582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ROqpjuwEAAEwDAAAOAAAAAAAAAAAAAAAAAC4CAABkcnMv&#10;ZTJvRG9jLnhtbFBLAQItABQABgAIAAAAIQC2Y/vm3AAAAAoBAAAPAAAAAAAAAAAAAAAAABUEAABk&#10;cnMvZG93bnJldi54bWxQSwUGAAAAAAQABADzAAAAHgUAAAAA&#10;" w14:anchorId="3082D1A9">
                <v:textbox inset="2.16pt,1.44pt,0,1.44pt">
                  <w:txbxContent>
                    <w:p w:rsidR="00DB1734" w:rsidP="00583610" w:rsidRDefault="00DB1734" w14:paraId="03389B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3344" behindDoc="0" locked="0" layoutInCell="1" allowOverlap="1" wp14:editId="46A50DF2" wp14:anchorId="3B0194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0" name="Rectangle 6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D9E4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0" style="position:absolute;margin-left:210pt;margin-top:11pt;width:79pt;height:162pt;z-index:2582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b+ug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qxYNctxil36h&#10;b9z1oyKn6mCkVLm/2a8pxA6vPYcnOGcRl1n8rMHmL8oic/H4ePFYzYkILN5c3axrfEjgVlO37TUm&#10;CFN93A4Q073yluQFo4BcirX88DOm09H3I3gvszm9n1dp3s1FTbts37nuvDyiRhzS9IhBj35iVIwm&#10;UDJh4xmNr3sOipLxh0Nnm+v2qsFJKcly3axxgqEkyHr3ucqdGDzOkkhAyT6A6QfkWzwqtLBlRdh5&#10;vPJMfM4L+Y+fYPs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ISFv66AQAATAMAAA4AAAAAAAAAAAAAAAAALgIAAGRycy9l&#10;Mm9Eb2MueG1sUEsBAi0AFAAGAAgAAAAhALZj++bcAAAACgEAAA8AAAAAAAAAAAAAAAAAFAQAAGRy&#10;cy9kb3ducmV2LnhtbFBLBQYAAAAABAAEAPMAAAAdBQAAAAA=&#10;" w14:anchorId="3B01945A">
                <v:textbox inset="2.16pt,1.44pt,0,1.44pt">
                  <w:txbxContent>
                    <w:p w:rsidR="00DB1734" w:rsidP="00583610" w:rsidRDefault="00DB1734" w14:paraId="08D9E4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4368" behindDoc="0" locked="0" layoutInCell="1" allowOverlap="1" wp14:editId="4D0F09CF" wp14:anchorId="4514E1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1" name="Rectangle 6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3A696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1" style="position:absolute;margin-left:210pt;margin-top:11pt;width:79pt;height:162pt;z-index:2582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+luIVuwEAAEwDAAAOAAAAAAAAAAAAAAAAAC4CAABkcnMv&#10;ZTJvRG9jLnhtbFBLAQItABQABgAIAAAAIQC2Y/vm3AAAAAoBAAAPAAAAAAAAAAAAAAAAABUEAABk&#10;cnMvZG93bnJldi54bWxQSwUGAAAAAAQABADzAAAAHgUAAAAA&#10;" w14:anchorId="4514E12B">
                <v:textbox inset="2.16pt,1.44pt,0,1.44pt">
                  <w:txbxContent>
                    <w:p w:rsidR="00DB1734" w:rsidP="00583610" w:rsidRDefault="00DB1734" w14:paraId="03A696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5392" behindDoc="0" locked="0" layoutInCell="1" allowOverlap="1" wp14:editId="4EDEC18E" wp14:anchorId="54F826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2" name="Rectangle 6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622D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2" style="position:absolute;margin-left:210pt;margin-top:11pt;width:79pt;height:162pt;z-index:2582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CscjvK6AQAATAMAAA4AAAAAAAAAAAAAAAAALgIAAGRycy9l&#10;Mm9Eb2MueG1sUEsBAi0AFAAGAAgAAAAhALZj++bcAAAACgEAAA8AAAAAAAAAAAAAAAAAFAQAAGRy&#10;cy9kb3ducmV2LnhtbFBLBQYAAAAABAAEAPMAAAAdBQAAAAA=&#10;" w14:anchorId="54F82636">
                <v:textbox inset="2.16pt,1.44pt,0,1.44pt">
                  <w:txbxContent>
                    <w:p w:rsidR="00DB1734" w:rsidP="00583610" w:rsidRDefault="00DB1734" w14:paraId="06622D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6416" behindDoc="0" locked="0" layoutInCell="1" allowOverlap="1" wp14:editId="6710D5AC" wp14:anchorId="52B439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3" name="Rectangle 6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1A21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3" style="position:absolute;margin-left:210pt;margin-top:11pt;width:79pt;height:162pt;z-index:2582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nmHoZuwEAAEwDAAAOAAAAAAAAAAAAAAAAAC4CAABkcnMv&#10;ZTJvRG9jLnhtbFBLAQItABQABgAIAAAAIQC2Y/vm3AAAAAoBAAAPAAAAAAAAAAAAAAAAABUEAABk&#10;cnMvZG93bnJldi54bWxQSwUGAAAAAAQABADzAAAAHgUAAAAA&#10;" w14:anchorId="52B4398E">
                <v:textbox inset="2.16pt,1.44pt,0,1.44pt">
                  <w:txbxContent>
                    <w:p w:rsidR="00DB1734" w:rsidP="00583610" w:rsidRDefault="00DB1734" w14:paraId="441A21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7440" behindDoc="0" locked="0" layoutInCell="1" allowOverlap="1" wp14:editId="7DEE3E8C" wp14:anchorId="0BE226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4" name="Rectangle 6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45F5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4" style="position:absolute;margin-left:210pt;margin-top:11pt;width:79pt;height:162pt;z-index:2582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i4J0u6AQAATAMAAA4AAAAAAAAAAAAAAAAALgIAAGRycy9l&#10;Mm9Eb2MueG1sUEsBAi0AFAAGAAgAAAAhALZj++bcAAAACgEAAA8AAAAAAAAAAAAAAAAAFAQAAGRy&#10;cy9kb3ducmV2LnhtbFBLBQYAAAAABAAEAPMAAAAdBQAAAAA=&#10;" w14:anchorId="0BE22691">
                <v:textbox inset="2.16pt,1.44pt,0,1.44pt">
                  <w:txbxContent>
                    <w:p w:rsidR="00DB1734" w:rsidP="00583610" w:rsidRDefault="00DB1734" w14:paraId="0845F5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8464" behindDoc="0" locked="0" layoutInCell="1" allowOverlap="1" wp14:editId="0530CF26" wp14:anchorId="37E271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5" name="Rectangle 6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CC1E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5" style="position:absolute;margin-left:210pt;margin-top:11pt;width:79pt;height:162pt;z-index:2582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EPNOguwEAAEwDAAAOAAAAAAAAAAAAAAAAAC4CAABkcnMv&#10;ZTJvRG9jLnhtbFBLAQItABQABgAIAAAAIQC2Y/vm3AAAAAoBAAAPAAAAAAAAAAAAAAAAABUEAABk&#10;cnMvZG93bnJldi54bWxQSwUGAAAAAAQABADzAAAAHgUAAAAA&#10;" w14:anchorId="37E271B4">
                <v:textbox inset="2.16pt,1.44pt,0,1.44pt">
                  <w:txbxContent>
                    <w:p w:rsidR="00DB1734" w:rsidP="00583610" w:rsidRDefault="00DB1734" w14:paraId="4CCC1E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39488" behindDoc="0" locked="0" layoutInCell="1" allowOverlap="1" wp14:editId="3B0EDB21" wp14:anchorId="3C87A6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6" name="Rectangle 6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C5336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6" style="position:absolute;margin-left:210pt;margin-top:11pt;width:79pt;height:162pt;z-index:2582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4NVJXuwEAAEwDAAAOAAAAAAAAAAAAAAAAAC4CAABkcnMv&#10;ZTJvRG9jLnhtbFBLAQItABQABgAIAAAAIQC2Y/vm3AAAAAoBAAAPAAAAAAAAAAAAAAAAABUEAABk&#10;cnMvZG93bnJldi54bWxQSwUGAAAAAAQABADzAAAAHgUAAAAA&#10;" w14:anchorId="3C87A698">
                <v:textbox inset="2.16pt,1.44pt,0,1.44pt">
                  <w:txbxContent>
                    <w:p w:rsidR="00DB1734" w:rsidP="00583610" w:rsidRDefault="00DB1734" w14:paraId="5C5336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0512" behindDoc="0" locked="0" layoutInCell="1" allowOverlap="1" wp14:editId="4D134BBC" wp14:anchorId="43F946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7" name="Rectangle 6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41B9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7" style="position:absolute;margin-left:210pt;margin-top:11pt;width:79pt;height:162pt;z-index:2582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Sxpry6AQAATAMAAA4AAAAAAAAAAAAAAAAALgIAAGRycy9l&#10;Mm9Eb2MueG1sUEsBAi0AFAAGAAgAAAAhALZj++bcAAAACgEAAA8AAAAAAAAAAAAAAAAAFAQAAGRy&#10;cy9kb3ducmV2LnhtbFBLBQYAAAAABAAEAPMAAAAdBQAAAAA=&#10;" w14:anchorId="43F94686">
                <v:textbox inset="2.16pt,1.44pt,0,1.44pt">
                  <w:txbxContent>
                    <w:p w:rsidR="00DB1734" w:rsidP="00583610" w:rsidRDefault="00DB1734" w14:paraId="1241B9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1536" behindDoc="0" locked="0" layoutInCell="1" allowOverlap="1" wp14:editId="47F4BACA" wp14:anchorId="784D48F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8" name="Rectangle 6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6DA40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8" style="position:absolute;margin-left:210pt;margin-top:11pt;width:79pt;height:162pt;z-index:2582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txm4q6AQAATAMAAA4AAAAAAAAAAAAAAAAALgIAAGRycy9l&#10;Mm9Eb2MueG1sUEsBAi0AFAAGAAgAAAAhALZj++bcAAAACgEAAA8AAAAAAAAAAAAAAAAAFAQAAGRy&#10;cy9kb3ducmV2LnhtbFBLBQYAAAAABAAEAPMAAAAdBQAAAAA=&#10;" w14:anchorId="784D48F4">
                <v:textbox inset="2.16pt,1.44pt,0,1.44pt">
                  <w:txbxContent>
                    <w:p w:rsidR="00DB1734" w:rsidP="00583610" w:rsidRDefault="00DB1734" w14:paraId="46DA40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2560" behindDoc="0" locked="0" layoutInCell="1" allowOverlap="1" wp14:editId="55C2C77F" wp14:anchorId="12AEC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49" name="Rectangle 6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C8E7A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9" style="position:absolute;margin-left:210pt;margin-top:11pt;width:79pt;height:162pt;z-index:2582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X9W9huwEAAEwDAAAOAAAAAAAAAAAAAAAAAC4CAABkcnMv&#10;ZTJvRG9jLnhtbFBLAQItABQABgAIAAAAIQC2Y/vm3AAAAAoBAAAPAAAAAAAAAAAAAAAAABUEAABk&#10;cnMvZG93bnJldi54bWxQSwUGAAAAAAQABADzAAAAHgUAAAAA&#10;" w14:anchorId="12AEC4DB">
                <v:textbox inset="2.16pt,1.44pt,0,1.44pt">
                  <w:txbxContent>
                    <w:p w:rsidR="00DB1734" w:rsidP="00583610" w:rsidRDefault="00DB1734" w14:paraId="7C8E7A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3584" behindDoc="0" locked="0" layoutInCell="1" allowOverlap="1" wp14:editId="4C204ED6" wp14:anchorId="2C6C26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0" name="Rectangle 6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A96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0" style="position:absolute;margin-left:210pt;margin-top:11pt;width:79pt;height:162pt;z-index:2582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B4D9K6AQAATAMAAA4AAAAAAAAAAAAAAAAALgIAAGRycy9l&#10;Mm9Eb2MueG1sUEsBAi0AFAAGAAgAAAAhALZj++bcAAAACgEAAA8AAAAAAAAAAAAAAAAAFAQAAGRy&#10;cy9kb3ducmV2LnhtbFBLBQYAAAAABAAEAPMAAAAdBQAAAAA=&#10;" w14:anchorId="2C6C26FC">
                <v:textbox inset="2.16pt,1.44pt,0,1.44pt">
                  <w:txbxContent>
                    <w:p w:rsidR="00DB1734" w:rsidP="00583610" w:rsidRDefault="00DB1734" w14:paraId="1FA96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4608" behindDoc="0" locked="0" layoutInCell="1" allowOverlap="1" wp14:editId="79A25C42" wp14:anchorId="0E7D57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1" name="Rectangle 6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7AE3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1" style="position:absolute;margin-left:210pt;margin-top:11pt;width:79pt;height:162pt;z-index:2582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c/Ps5uwEAAEwDAAAOAAAAAAAAAAAAAAAAAC4CAABkcnMv&#10;ZTJvRG9jLnhtbFBLAQItABQABgAIAAAAIQC2Y/vm3AAAAAoBAAAPAAAAAAAAAAAAAAAAABUEAABk&#10;cnMvZG93bnJldi54bWxQSwUGAAAAAAQABADzAAAAHgUAAAAA&#10;" w14:anchorId="0E7D57EA">
                <v:textbox inset="2.16pt,1.44pt,0,1.44pt">
                  <w:txbxContent>
                    <w:p w:rsidR="00DB1734" w:rsidP="00583610" w:rsidRDefault="00DB1734" w14:paraId="137AE3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5632" behindDoc="0" locked="0" layoutInCell="1" allowOverlap="1" wp14:editId="5A804802" wp14:anchorId="64BA4F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2" name="Rectangle 6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D48F6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2" style="position:absolute;margin-left:210pt;margin-top:11pt;width:79pt;height:162pt;z-index:2582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l2l966AQAATAMAAA4AAAAAAAAAAAAAAAAALgIAAGRycy9l&#10;Mm9Eb2MueG1sUEsBAi0AFAAGAAgAAAAhALZj++bcAAAACgEAAA8AAAAAAAAAAAAAAAAAFAQAAGRy&#10;cy9kb3ducmV2LnhtbFBLBQYAAAAABAAEAPMAAAAdBQAAAAA=&#10;" w14:anchorId="64BA4F47">
                <v:textbox inset="2.16pt,1.44pt,0,1.44pt">
                  <w:txbxContent>
                    <w:p w:rsidR="00DB1734" w:rsidP="00583610" w:rsidRDefault="00DB1734" w14:paraId="2D48F6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6656" behindDoc="0" locked="0" layoutInCell="1" allowOverlap="1" wp14:editId="611163F4" wp14:anchorId="065760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3" name="Rectangle 6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0827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3" style="position:absolute;margin-left:210pt;margin-top:11pt;width:79pt;height:162pt;z-index:2582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8mM1uwEAAEwDAAAOAAAAAAAAAAAAAAAAAC4CAABkcnMv&#10;ZTJvRG9jLnhtbFBLAQItABQABgAIAAAAIQC2Y/vm3AAAAAoBAAAPAAAAAAAAAAAAAAAAABUEAABk&#10;cnMvZG93bnJldi54bWxQSwUGAAAAAAQABADzAAAAHgUAAAAA&#10;" w14:anchorId="0657602D">
                <v:textbox inset="2.16pt,1.44pt,0,1.44pt">
                  <w:txbxContent>
                    <w:p w:rsidR="00DB1734" w:rsidP="00583610" w:rsidRDefault="00DB1734" w14:paraId="7A0827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7680" behindDoc="0" locked="0" layoutInCell="1" allowOverlap="1" wp14:editId="3FD3AC15" wp14:anchorId="73347E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4" name="Rectangle 6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400E3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4" style="position:absolute;margin-left:210pt;margin-top:11pt;width:79pt;height:162pt;z-index:2582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q0j5nuwEAAEwDAAAOAAAAAAAAAAAAAAAAAC4CAABkcnMv&#10;ZTJvRG9jLnhtbFBLAQItABQABgAIAAAAIQC2Y/vm3AAAAAoBAAAPAAAAAAAAAAAAAAAAABUEAABk&#10;cnMvZG93bnJldi54bWxQSwUGAAAAAAQABADzAAAAHgUAAAAA&#10;" w14:anchorId="73347E06">
                <v:textbox inset="2.16pt,1.44pt,0,1.44pt">
                  <w:txbxContent>
                    <w:p w:rsidR="00DB1734" w:rsidP="00583610" w:rsidRDefault="00DB1734" w14:paraId="7400E3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8704" behindDoc="0" locked="0" layoutInCell="1" allowOverlap="1" wp14:editId="07527822" wp14:anchorId="367D7D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5" name="Rectangle 6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BA42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5" style="position:absolute;margin-left:210pt;margin-top:11pt;width:79pt;height:162pt;z-index:2582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mVsqMuwEAAEwDAAAOAAAAAAAAAAAAAAAAAC4CAABkcnMv&#10;ZTJvRG9jLnhtbFBLAQItABQABgAIAAAAIQC2Y/vm3AAAAAoBAAAPAAAAAAAAAAAAAAAAABUEAABk&#10;cnMvZG93bnJldi54bWxQSwUGAAAAAAQABADzAAAAHgUAAAAA&#10;" w14:anchorId="367D7DDE">
                <v:textbox inset="2.16pt,1.44pt,0,1.44pt">
                  <w:txbxContent>
                    <w:p w:rsidR="00DB1734" w:rsidP="00583610" w:rsidRDefault="00DB1734" w14:paraId="63BA42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49728" behindDoc="0" locked="0" layoutInCell="1" allowOverlap="1" wp14:editId="3C886B6F" wp14:anchorId="01D7529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6" name="Rectangle 6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F5F45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6" style="position:absolute;margin-left:210pt;margin-top:11pt;width:79pt;height:162pt;z-index:2582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h8zTKLwBAABMAwAADgAAAAAAAAAAAAAAAAAuAgAAZHJz&#10;L2Uyb0RvYy54bWxQSwECLQAUAAYACAAAACEAtmP75twAAAAKAQAADwAAAAAAAAAAAAAAAAAWBAAA&#10;ZHJzL2Rvd25yZXYueG1sUEsFBgAAAAAEAAQA8wAAAB8FAAAAAA==&#10;" w14:anchorId="01D75299">
                <v:textbox inset="2.16pt,1.44pt,0,1.44pt">
                  <w:txbxContent>
                    <w:p w:rsidR="00DB1734" w:rsidP="00583610" w:rsidRDefault="00DB1734" w14:paraId="4F5F45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0752" behindDoc="0" locked="0" layoutInCell="1" allowOverlap="1" wp14:editId="668BD71B" wp14:anchorId="588E4F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7" name="Rectangle 6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11EE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7" style="position:absolute;margin-left:210pt;margin-top:11pt;width:79pt;height:162pt;z-index:2582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tIJ8O6AQAATAMAAA4AAAAAAAAAAAAAAAAALgIAAGRycy9l&#10;Mm9Eb2MueG1sUEsBAi0AFAAGAAgAAAAhALZj++bcAAAACgEAAA8AAAAAAAAAAAAAAAAAFAQAAGRy&#10;cy9kb3ducmV2LnhtbFBLBQYAAAAABAAEAPMAAAAdBQAAAAA=&#10;" w14:anchorId="588E4F7A">
                <v:textbox inset="2.16pt,1.44pt,0,1.44pt">
                  <w:txbxContent>
                    <w:p w:rsidR="00DB1734" w:rsidP="00583610" w:rsidRDefault="00DB1734" w14:paraId="0611EE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1776" behindDoc="0" locked="0" layoutInCell="1" allowOverlap="1" wp14:editId="1FBBF03A" wp14:anchorId="1DC814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8" name="Rectangle 6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892FB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8" style="position:absolute;margin-left:210pt;margin-top:11pt;width:79pt;height:162pt;z-index:2582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pIga9bkBAABMAwAADgAAAAAAAAAAAAAAAAAuAgAAZHJzL2Uy&#10;b0RvYy54bWxQSwECLQAUAAYACAAAACEAtmP75twAAAAKAQAADwAAAAAAAAAAAAAAAAATBAAAZHJz&#10;L2Rvd25yZXYueG1sUEsFBgAAAAAEAAQA8wAAABwFAAAAAA==&#10;" w14:anchorId="1DC81435">
                <v:textbox inset="2.16pt,1.44pt,0,1.44pt">
                  <w:txbxContent>
                    <w:p w:rsidR="00DB1734" w:rsidP="00583610" w:rsidRDefault="00DB1734" w14:paraId="6892FB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2800" behindDoc="0" locked="0" layoutInCell="1" allowOverlap="1" wp14:editId="5936B3C3" wp14:anchorId="07FB92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59" name="Rectangle 6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F1DF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9" style="position:absolute;margin-left:210pt;margin-top:11pt;width:79pt;height:162pt;z-index:2582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oDO4euwEAAEwDAAAOAAAAAAAAAAAAAAAAAC4CAABkcnMv&#10;ZTJvRG9jLnhtbFBLAQItABQABgAIAAAAIQC2Y/vm3AAAAAoBAAAPAAAAAAAAAAAAAAAAABUEAABk&#10;cnMvZG93bnJldi54bWxQSwUGAAAAAAQABADzAAAAHgUAAAAA&#10;" w14:anchorId="07FB92AD">
                <v:textbox inset="2.16pt,1.44pt,0,1.44pt">
                  <w:txbxContent>
                    <w:p w:rsidR="00DB1734" w:rsidP="00583610" w:rsidRDefault="00DB1734" w14:paraId="08F1DF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3824" behindDoc="0" locked="0" layoutInCell="1" allowOverlap="1" wp14:editId="3714AD44" wp14:anchorId="229B33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60" name="Rectangle 6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8810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0" style="position:absolute;margin-left:210pt;margin-top:11pt;width:79pt;height:162pt;z-index:2582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zgFQG6AQAATAMAAA4AAAAAAAAAAAAAAAAALgIAAGRycy9l&#10;Mm9Eb2MueG1sUEsBAi0AFAAGAAgAAAAhALZj++bcAAAACgEAAA8AAAAAAAAAAAAAAAAAFAQAAGRy&#10;cy9kb3ducmV2LnhtbFBLBQYAAAAABAAEAPMAAAAdBQAAAAA=&#10;" w14:anchorId="229B3388">
                <v:textbox inset="2.16pt,1.44pt,0,1.44pt">
                  <w:txbxContent>
                    <w:p w:rsidR="00DB1734" w:rsidP="00583610" w:rsidRDefault="00DB1734" w14:paraId="4B8810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4848" behindDoc="0" locked="0" layoutInCell="1" allowOverlap="1" wp14:editId="7386C1F3" wp14:anchorId="2F47E0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1" name="Rectangle 6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D79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1" style="position:absolute;margin-left:210pt;margin-top:11pt;width:79pt;height:135pt;z-index:2582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+4jZoLoBAABMAwAADgAAAAAAAAAAAAAAAAAuAgAAZHJzL2Uy&#10;b0RvYy54bWxQSwECLQAUAAYACAAAACEAfGLvF9sAAAAKAQAADwAAAAAAAAAAAAAAAAAUBAAAZHJz&#10;L2Rvd25yZXYueG1sUEsFBgAAAAAEAAQA8wAAABwFAAAAAA==&#10;" w14:anchorId="2F47E0C5">
                <v:textbox inset="2.16pt,1.44pt,0,1.44pt">
                  <w:txbxContent>
                    <w:p w:rsidR="00DB1734" w:rsidP="00583610" w:rsidRDefault="00DB1734" w14:paraId="1FD79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5872" behindDoc="0" locked="0" layoutInCell="1" allowOverlap="1" wp14:editId="01E2ADD1" wp14:anchorId="13CB86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2" name="Rectangle 6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5677D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2" style="position:absolute;margin-left:210pt;margin-top:11pt;width:79pt;height:135pt;z-index:2582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uArVHuQEAAEwDAAAOAAAAAAAAAAAAAAAAAC4CAABkcnMvZTJv&#10;RG9jLnhtbFBLAQItABQABgAIAAAAIQB8Yu8X2wAAAAoBAAAPAAAAAAAAAAAAAAAAABMEAABkcnMv&#10;ZG93bnJldi54bWxQSwUGAAAAAAQABADzAAAAGwUAAAAA&#10;" w14:anchorId="13CB860F">
                <v:textbox inset="2.16pt,1.44pt,0,1.44pt">
                  <w:txbxContent>
                    <w:p w:rsidR="00DB1734" w:rsidP="00583610" w:rsidRDefault="00DB1734" w14:paraId="15677D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6896" behindDoc="0" locked="0" layoutInCell="1" allowOverlap="1" wp14:editId="6AB60526" wp14:anchorId="7032DF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3" name="Rectangle 6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03C0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3" style="position:absolute;margin-left:210pt;margin-top:11pt;width:79pt;height:135pt;z-index:2582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GsugEAAEwDAAAOAAAAZHJzL2Uyb0RvYy54bWysU8tu2zAQvBfoPxC813o4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qyUljlns0k/0&#10;jbnBSHKujloImfub/ZpC7PDac3iCSxZxmcXPCmz+oiwyF49PV4/lnAjH4u3ydlNjJzhuNeu6yQnC&#10;VG+3A8T0VXpL8qKngFyKtez4Pabz0dcjeC+zOb+fV2nez0XNzXL9ynXvxQk14pCmRwzK+Kmn3OhA&#10;yYSN72n8fWAgKTHfHDrbrm+WLU5KSZpNu8EJhpIg6/37KnN89DhLPAElhwB6GJFv8ajQwpYVYZfx&#10;yjPxPi/k336C3R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oZBrLoBAABMAwAADgAAAAAAAAAAAAAAAAAuAgAAZHJzL2Uy&#10;b0RvYy54bWxQSwECLQAUAAYACAAAACEAfGLvF9sAAAAKAQAADwAAAAAAAAAAAAAAAAAUBAAAZHJz&#10;L2Rvd25yZXYueG1sUEsFBgAAAAAEAAQA8wAAABwFAAAAAA==&#10;" w14:anchorId="7032DF86">
                <v:textbox inset="2.16pt,1.44pt,0,1.44pt">
                  <w:txbxContent>
                    <w:p w:rsidR="00DB1734" w:rsidP="00583610" w:rsidRDefault="00DB1734" w14:paraId="7103C0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7920" behindDoc="0" locked="0" layoutInCell="1" allowOverlap="1" wp14:editId="1CBC36F4" wp14:anchorId="63F082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4" name="Rectangle 6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1264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4" style="position:absolute;margin-left:210pt;margin-top:11pt;width:79pt;height:135pt;z-index:2582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zaYc/roBAABMAwAADgAAAAAAAAAAAAAAAAAuAgAAZHJzL2Uy&#10;b0RvYy54bWxQSwECLQAUAAYACAAAACEAfGLvF9sAAAAKAQAADwAAAAAAAAAAAAAAAAAUBAAAZHJz&#10;L2Rvd25yZXYueG1sUEsFBgAAAAAEAAQA8wAAABwFAAAAAA==&#10;" w14:anchorId="63F0821B">
                <v:textbox inset="2.16pt,1.44pt,0,1.44pt">
                  <w:txbxContent>
                    <w:p w:rsidR="00DB1734" w:rsidP="00583610" w:rsidRDefault="00DB1734" w14:paraId="7A1264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8944" behindDoc="0" locked="0" layoutInCell="1" allowOverlap="1" wp14:editId="1B4B9835" wp14:anchorId="7B94EC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5" name="Rectangle 6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9EC5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5" style="position:absolute;margin-left:210pt;margin-top:11pt;width:79pt;height:135pt;z-index:2582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SLoFboBAABMAwAADgAAAAAAAAAAAAAAAAAuAgAAZHJzL2Uy&#10;b0RvYy54bWxQSwECLQAUAAYACAAAACEAfGLvF9sAAAAKAQAADwAAAAAAAAAAAAAAAAAUBAAAZHJz&#10;L2Rvd25yZXYueG1sUEsFBgAAAAAEAAQA8wAAABwFAAAAAA==&#10;" w14:anchorId="7B94ECC1">
                <v:textbox inset="2.16pt,1.44pt,0,1.44pt">
                  <w:txbxContent>
                    <w:p w:rsidR="00DB1734" w:rsidP="00583610" w:rsidRDefault="00DB1734" w14:paraId="39EC5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59968" behindDoc="0" locked="0" layoutInCell="1" allowOverlap="1" wp14:editId="2BCB92FB" wp14:anchorId="3E1AF8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6" name="Rectangle 6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F2C8F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6" style="position:absolute;margin-left:210pt;margin-top:11pt;width:79pt;height:135pt;z-index:2582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HDVhFuQEAAEwDAAAOAAAAAAAAAAAAAAAAAC4CAABkcnMvZTJv&#10;RG9jLnhtbFBLAQItABQABgAIAAAAIQB8Yu8X2wAAAAoBAAAPAAAAAAAAAAAAAAAAABMEAABkcnMv&#10;ZG93bnJldi54bWxQSwUGAAAAAAQABADzAAAAGwUAAAAA&#10;" w14:anchorId="3E1AF8E7">
                <v:textbox inset="2.16pt,1.44pt,0,1.44pt">
                  <w:txbxContent>
                    <w:p w:rsidR="00DB1734" w:rsidP="00583610" w:rsidRDefault="00DB1734" w14:paraId="4F2C8F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60992" behindDoc="0" locked="0" layoutInCell="1" allowOverlap="1" wp14:editId="135C6F7F" wp14:anchorId="3BD271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7" name="Rectangle 6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79F2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7" style="position:absolute;margin-left:210pt;margin-top:11pt;width:79pt;height:135pt;z-index:2582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LiayuuQEAAEwDAAAOAAAAAAAAAAAAAAAAAC4CAABkcnMvZTJv&#10;RG9jLnhtbFBLAQItABQABgAIAAAAIQB8Yu8X2wAAAAoBAAAPAAAAAAAAAAAAAAAAABMEAABkcnMv&#10;ZG93bnJldi54bWxQSwUGAAAAAAQABADzAAAAGwUAAAAA&#10;" w14:anchorId="3BD27197">
                <v:textbox inset="2.16pt,1.44pt,0,1.44pt">
                  <w:txbxContent>
                    <w:p w:rsidR="00DB1734" w:rsidP="00583610" w:rsidRDefault="00DB1734" w14:paraId="0679F2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62016" behindDoc="0" locked="0" layoutInCell="1" allowOverlap="1" wp14:editId="6E9FE6F2" wp14:anchorId="5C2E13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8" name="Rectangle 6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F240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8" style="position:absolute;margin-left:210pt;margin-top:11pt;width:79pt;height:135pt;z-index:2582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kSZGYuQEAAEwDAAAOAAAAAAAAAAAAAAAAAC4CAABkcnMvZTJv&#10;RG9jLnhtbFBLAQItABQABgAIAAAAIQB8Yu8X2wAAAAoBAAAPAAAAAAAAAAAAAAAAABMEAABkcnMv&#10;ZG93bnJldi54bWxQSwUGAAAAAAQABADzAAAAGwUAAAAA&#10;" w14:anchorId="5C2E131B">
                <v:textbox inset="2.16pt,1.44pt,0,1.44pt">
                  <w:txbxContent>
                    <w:p w:rsidR="00DB1734" w:rsidP="00583610" w:rsidRDefault="00DB1734" w14:paraId="4CF240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63040" behindDoc="0" locked="0" layoutInCell="1" allowOverlap="1" wp14:editId="4BC7F8E8" wp14:anchorId="076BC0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69" name="Rectangle 6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DB75E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9" style="position:absolute;margin-left:210pt;margin-top:11pt;width:79pt;height:135pt;z-index:2582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KM1lc7oBAABMAwAADgAAAAAAAAAAAAAAAAAuAgAAZHJzL2Uy&#10;b0RvYy54bWxQSwECLQAUAAYACAAAACEAfGLvF9sAAAAKAQAADwAAAAAAAAAAAAAAAAAUBAAAZHJz&#10;L2Rvd25yZXYueG1sUEsFBgAAAAAEAAQA8wAAABwFAAAAAA==&#10;" w14:anchorId="076BC096">
                <v:textbox inset="2.16pt,1.44pt,0,1.44pt">
                  <w:txbxContent>
                    <w:p w:rsidR="00DB1734" w:rsidP="00583610" w:rsidRDefault="00DB1734" w14:paraId="2DB75E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64064" behindDoc="0" locked="0" layoutInCell="1" allowOverlap="1" wp14:editId="38AEE0A1" wp14:anchorId="51A4C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0" name="Rectangle 6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695BA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0" style="position:absolute;margin-left:210pt;margin-top:11pt;width:79pt;height:135pt;z-index:2582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AXAuQEAAEw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azTIMYtd+om+&#10;MTcYSc7VUQshc3+zX1OIHV57Dk9wySIus/hZgc1flEXm4vHp6rGcE+FYvL253dT4EMetZl03OUGY&#10;6u12gJi+Sm9JXvQUkEuxlh2/x3Q++noE72U25/fzKs37uahZLpevXPdenFAjDml6xKCMn3rKjQ6U&#10;TNj4nsbfBwaSEvPNobPtennT4qSUpNm0G5xgKAmy3r+vMsdHj7PEE1ByCKCHE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vQAXAuQEAAEwDAAAOAAAAAAAAAAAAAAAAAC4CAABkcnMvZTJv&#10;RG9jLnhtbFBLAQItABQABgAIAAAAIQB8Yu8X2wAAAAoBAAAPAAAAAAAAAAAAAAAAABMEAABkcnMv&#10;ZG93bnJldi54bWxQSwUGAAAAAAQABADzAAAAGwUAAAAA&#10;" w14:anchorId="51A4C1E2">
                <v:textbox inset="2.16pt,1.44pt,0,1.44pt">
                  <w:txbxContent>
                    <w:p w:rsidR="00DB1734" w:rsidP="00583610" w:rsidRDefault="00DB1734" w14:paraId="2695BA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65088" behindDoc="0" locked="0" layoutInCell="1" allowOverlap="1" wp14:editId="3207320B" wp14:anchorId="27EC5F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1" name="Rectangle 6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DB92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1" style="position:absolute;margin-left:210pt;margin-top:11pt;width:79pt;height:135pt;z-index:2582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I8TxK7oBAABMAwAADgAAAAAAAAAAAAAAAAAuAgAAZHJzL2Uy&#10;b0RvYy54bWxQSwECLQAUAAYACAAAACEAfGLvF9sAAAAKAQAADwAAAAAAAAAAAAAAAAAUBAAAZHJz&#10;L2Rvd25yZXYueG1sUEsFBgAAAAAEAAQA8wAAABwFAAAAAA==&#10;" w14:anchorId="27EC5F0D">
                <v:textbox inset="2.16pt,1.44pt,0,1.44pt">
                  <w:txbxContent>
                    <w:p w:rsidR="00DB1734" w:rsidP="00583610" w:rsidRDefault="00DB1734" w14:paraId="40DB92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66112" behindDoc="0" locked="0" layoutInCell="1" allowOverlap="1" wp14:editId="77605C03" wp14:anchorId="59178B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2" name="Rectangle 6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27211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2" style="position:absolute;margin-left:210pt;margin-top:11pt;width:79pt;height:135pt;z-index:2582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3MuQEAAEw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5W65YSxyx26Sf6&#10;xtxgJDlXRy2EzP3Nfk0hdnjtOTzBJYu4zOJnBTZ/URaZi8enq8dyToRj8fbmdlNjJzhuNeu6yQnC&#10;VG+3A8T0VXpL8qKngFyKtez4Pabz0dcjeC+zOb+fV2nez0XNcrl65br34oQacUjTIwZl/NRTbnSg&#10;ZMLG9zT+PjCQlJhvDp1t18sbNCKVpNm0G5xgKAmy3r+vMsdHj7PEE1ByCKCHE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2Tp3MuQEAAEwDAAAOAAAAAAAAAAAAAAAAAC4CAABkcnMvZTJv&#10;RG9jLnhtbFBLAQItABQABgAIAAAAIQB8Yu8X2wAAAAoBAAAPAAAAAAAAAAAAAAAAABMEAABkcnMv&#10;ZG93bnJldi54bWxQSwUGAAAAAAQABADzAAAAGwUAAAAA&#10;" w14:anchorId="59178BF0">
                <v:textbox inset="2.16pt,1.44pt,0,1.44pt">
                  <w:txbxContent>
                    <w:p w:rsidR="00DB1734" w:rsidP="00583610" w:rsidRDefault="00DB1734" w14:paraId="327211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67136" behindDoc="0" locked="0" layoutInCell="1" allowOverlap="1" wp14:editId="6FC3BC06" wp14:anchorId="46B6D9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3" name="Rectangle 6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3046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3" style="position:absolute;margin-left:210pt;margin-top:11pt;width:79pt;height:135pt;z-index:2582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+sppJ7oBAABMAwAADgAAAAAAAAAAAAAAAAAuAgAAZHJzL2Uy&#10;b0RvYy54bWxQSwECLQAUAAYACAAAACEAfGLvF9sAAAAKAQAADwAAAAAAAAAAAAAAAAAUBAAAZHJz&#10;L2Rvd25yZXYueG1sUEsFBgAAAAAEAAQA8wAAABwFAAAAAA==&#10;" w14:anchorId="46B6D986">
                <v:textbox inset="2.16pt,1.44pt,0,1.44pt">
                  <w:txbxContent>
                    <w:p w:rsidR="00DB1734" w:rsidP="00583610" w:rsidRDefault="00DB1734" w14:paraId="783046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68160" behindDoc="0" locked="0" layoutInCell="1" allowOverlap="1" wp14:editId="039BE463" wp14:anchorId="431123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4" name="Rectangle 6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F6D8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4" style="position:absolute;margin-left:210pt;margin-top:11pt;width:79pt;height:135pt;z-index:2582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R1ugEAAEwDAAAOAAAAZHJzL2Uyb0RvYy54bWysU8tu2zAQvBfoPxC813rEsBX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Var2kxDKDXfqD&#10;vjHbj5KcqoMWQqb+Jr8mH1q89uQf4ZwFXCbxswKTviiLzNnj48VjOUfCsXh9dd2U2AmOW9W6rFKC&#10;MMX7bQ8h3ktnSFp0FJBLtpYdfoV4Ovp2BO8lNqf30yrOuzmrWS6bN647J46oEYc0PmBQo5s6ykft&#10;KZmw8R0Nr3sGkpLxp0Vn6/XyqsZJyUnV1A1OMOQEWe8+Vpnlg8NZ4hEo2XvQ/YB8s0eZFrYsCzuP&#10;V5qJj3km//4TbP8C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Feo0dboBAABMAwAADgAAAAAAAAAAAAAAAAAuAgAAZHJzL2Uy&#10;b0RvYy54bWxQSwECLQAUAAYACAAAACEAfGLvF9sAAAAKAQAADwAAAAAAAAAAAAAAAAAUBAAAZHJz&#10;L2Rvd25yZXYueG1sUEsFBgAAAAAEAAQA8wAAABwFAAAAAA==&#10;" w14:anchorId="431123EC">
                <v:textbox inset="2.16pt,1.44pt,0,1.44pt">
                  <w:txbxContent>
                    <w:p w:rsidR="00DB1734" w:rsidP="00583610" w:rsidRDefault="00DB1734" w14:paraId="79F6D8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69184" behindDoc="0" locked="0" layoutInCell="1" allowOverlap="1" wp14:editId="13AA242A" wp14:anchorId="0E9560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75" name="Rectangle 6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0DBD9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5" style="position:absolute;margin-left:210pt;margin-top:11pt;width:79pt;height:135pt;z-index:2582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WW7AnroBAABMAwAADgAAAAAAAAAAAAAAAAAuAgAAZHJzL2Uy&#10;b0RvYy54bWxQSwECLQAUAAYACAAAACEAfGLvF9sAAAAKAQAADwAAAAAAAAAAAAAAAAAUBAAAZHJz&#10;L2Rvd25yZXYueG1sUEsFBgAAAAAEAAQA8wAAABwFAAAAAA==&#10;" w14:anchorId="0E9560AA">
                <v:textbox inset="2.16pt,1.44pt,0,1.44pt">
                  <w:txbxContent>
                    <w:p w:rsidR="00DB1734" w:rsidP="00583610" w:rsidRDefault="00DB1734" w14:paraId="70DBD9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0208" behindDoc="0" locked="0" layoutInCell="1" allowOverlap="1" wp14:editId="2E0CCF87" wp14:anchorId="013A20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6" name="Rectangle 6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7A220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6" style="position:absolute;margin-left:210pt;margin-top:11pt;width:79pt;height:159pt;z-index:2582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ga3p+6AQAATAMAAA4AAAAAAAAAAAAAAAAALgIAAGRycy9l&#10;Mm9Eb2MueG1sUEsBAi0AFAAGAAgAAAAhAGP+2GLcAAAACgEAAA8AAAAAAAAAAAAAAAAAFAQAAGRy&#10;cy9kb3ducmV2LnhtbFBLBQYAAAAABAAEAPMAAAAdBQAAAAA=&#10;" w14:anchorId="013A20E6">
                <v:textbox inset="2.16pt,1.44pt,0,1.44pt">
                  <w:txbxContent>
                    <w:p w:rsidR="00DB1734" w:rsidP="00583610" w:rsidRDefault="00DB1734" w14:paraId="77A220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1232" behindDoc="0" locked="0" layoutInCell="1" allowOverlap="1" wp14:editId="6B3DBB18" wp14:anchorId="3C823B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7" name="Rectangle 6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F32A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7" style="position:absolute;margin-left:210pt;margin-top:11pt;width:79pt;height:159pt;z-index:2582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dJ4qdLkBAABMAwAADgAAAAAAAAAAAAAAAAAuAgAAZHJzL2Uy&#10;b0RvYy54bWxQSwECLQAUAAYACAAAACEAY/7YYtwAAAAKAQAADwAAAAAAAAAAAAAAAAATBAAAZHJz&#10;L2Rvd25yZXYueG1sUEsFBgAAAAAEAAQA8wAAABwFAAAAAA==&#10;" w14:anchorId="3C823BD2">
                <v:textbox inset="2.16pt,1.44pt,0,1.44pt">
                  <w:txbxContent>
                    <w:p w:rsidR="00DB1734" w:rsidP="00583610" w:rsidRDefault="00DB1734" w14:paraId="76F32A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2256" behindDoc="0" locked="0" layoutInCell="1" allowOverlap="1" wp14:editId="3062B086" wp14:anchorId="3A3F7B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8" name="Rectangle 6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4F269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8" style="position:absolute;margin-left:210pt;margin-top:11pt;width:79pt;height:159pt;z-index:2582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G14XQrkBAABMAwAADgAAAAAAAAAAAAAAAAAuAgAAZHJzL2Uy&#10;b0RvYy54bWxQSwECLQAUAAYACAAAACEAY/7YYtwAAAAKAQAADwAAAAAAAAAAAAAAAAATBAAAZHJz&#10;L2Rvd25yZXYueG1sUEsFBgAAAAAEAAQA8wAAABwFAAAAAA==&#10;" w14:anchorId="3A3F7B1C">
                <v:textbox inset="2.16pt,1.44pt,0,1.44pt">
                  <w:txbxContent>
                    <w:p w:rsidR="00DB1734" w:rsidP="00583610" w:rsidRDefault="00DB1734" w14:paraId="34F269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3280" behindDoc="0" locked="0" layoutInCell="1" allowOverlap="1" wp14:editId="7F25B088" wp14:anchorId="551AC5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79" name="Rectangle 6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EEA15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79" style="position:absolute;margin-left:210pt;margin-top:11pt;width:79pt;height:159pt;z-index:2582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Ffa46m6AQAATAMAAA4AAAAAAAAAAAAAAAAALgIAAGRycy9l&#10;Mm9Eb2MueG1sUEsBAi0AFAAGAAgAAAAhAGP+2GLcAAAACgEAAA8AAAAAAAAAAAAAAAAAFAQAAGRy&#10;cy9kb3ducmV2LnhtbFBLBQYAAAAABAAEAPMAAAAdBQAAAAA=&#10;" w14:anchorId="551AC5DE">
                <v:textbox inset="2.16pt,1.44pt,0,1.44pt">
                  <w:txbxContent>
                    <w:p w:rsidR="00DB1734" w:rsidP="00583610" w:rsidRDefault="00DB1734" w14:paraId="2EEA15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4304" behindDoc="0" locked="0" layoutInCell="1" allowOverlap="1" wp14:editId="6417697C" wp14:anchorId="63F25E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0" name="Rectangle 6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85C2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0" style="position:absolute;margin-left:210pt;margin-top:11pt;width:79pt;height:159pt;z-index:2582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e3yh67kBAABMAwAADgAAAAAAAAAAAAAAAAAuAgAAZHJzL2Uy&#10;b0RvYy54bWxQSwECLQAUAAYACAAAACEAY/7YYtwAAAAKAQAADwAAAAAAAAAAAAAAAAATBAAAZHJz&#10;L2Rvd25yZXYueG1sUEsFBgAAAAAEAAQA8wAAABwFAAAAAA==&#10;" w14:anchorId="63F25E45">
                <v:textbox inset="2.16pt,1.44pt,0,1.44pt">
                  <w:txbxContent>
                    <w:p w:rsidR="00DB1734" w:rsidP="00583610" w:rsidRDefault="00DB1734" w14:paraId="7685C2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5328" behindDoc="0" locked="0" layoutInCell="1" allowOverlap="1" wp14:editId="5A9FA5EA" wp14:anchorId="7136B3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681" name="Rectangle 6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35DB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1" style="position:absolute;margin-left:210pt;margin-top:11pt;width:79pt;height:159pt;z-index:2582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f4VQC6AQAATAMAAA4AAAAAAAAAAAAAAAAALgIAAGRycy9l&#10;Mm9Eb2MueG1sUEsBAi0AFAAGAAgAAAAhAGP+2GLcAAAACgEAAA8AAAAAAAAAAAAAAAAAFAQAAGRy&#10;cy9kb3ducmV2LnhtbFBLBQYAAAAABAAEAPMAAAAdBQAAAAA=&#10;" w14:anchorId="7136B3E1">
                <v:textbox inset="2.16pt,1.44pt,0,1.44pt">
                  <w:txbxContent>
                    <w:p w:rsidR="00DB1734" w:rsidP="00583610" w:rsidRDefault="00DB1734" w14:paraId="2F35DB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6352" behindDoc="0" locked="0" layoutInCell="1" allowOverlap="1" wp14:editId="382D1D7D" wp14:anchorId="39ACE0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2" name="Rectangle 6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50A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2" style="position:absolute;margin-left:210pt;margin-top:11pt;width:79pt;height:162pt;z-index:2582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lwBgi6AQAATAMAAA4AAAAAAAAAAAAAAAAALgIAAGRycy9l&#10;Mm9Eb2MueG1sUEsBAi0AFAAGAAgAAAAhALZj++bcAAAACgEAAA8AAAAAAAAAAAAAAAAAFAQAAGRy&#10;cy9kb3ducmV2LnhtbFBLBQYAAAAABAAEAPMAAAAdBQAAAAA=&#10;" w14:anchorId="39ACE07E">
                <v:textbox inset="2.16pt,1.44pt,0,1.44pt">
                  <w:txbxContent>
                    <w:p w:rsidR="00DB1734" w:rsidP="00583610" w:rsidRDefault="00DB1734" w14:paraId="4C50A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7376" behindDoc="0" locked="0" layoutInCell="1" allowOverlap="1" wp14:editId="2EA57B69" wp14:anchorId="35D104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3" name="Rectangle 6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C1DD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3" style="position:absolute;margin-left:210pt;margin-top:11pt;width:79pt;height:162pt;z-index:2582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V9PLjuwEAAEwDAAAOAAAAAAAAAAAAAAAAAC4CAABkcnMv&#10;ZTJvRG9jLnhtbFBLAQItABQABgAIAAAAIQC2Y/vm3AAAAAoBAAAPAAAAAAAAAAAAAAAAABUEAABk&#10;cnMvZG93bnJldi54bWxQSwUGAAAAAAQABADzAAAAHgUAAAAA&#10;" w14:anchorId="35D1047A">
                <v:textbox inset="2.16pt,1.44pt,0,1.44pt">
                  <w:txbxContent>
                    <w:p w:rsidR="00DB1734" w:rsidP="00583610" w:rsidRDefault="00DB1734" w14:paraId="78C1DD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8400" behindDoc="0" locked="0" layoutInCell="1" allowOverlap="1" wp14:editId="43190D19" wp14:anchorId="1D7C42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4" name="Rectangle 6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76927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4" style="position:absolute;margin-left:210pt;margin-top:11pt;width:79pt;height:162pt;z-index:2582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61K+xuwEAAEwDAAAOAAAAAAAAAAAAAAAAAC4CAABkcnMv&#10;ZTJvRG9jLnhtbFBLAQItABQABgAIAAAAIQC2Y/vm3AAAAAoBAAAPAAAAAAAAAAAAAAAAABUEAABk&#10;cnMvZG93bnJldi54bWxQSwUGAAAAAAQABADzAAAAHgUAAAAA&#10;" w14:anchorId="1D7C42BD">
                <v:textbox inset="2.16pt,1.44pt,0,1.44pt">
                  <w:txbxContent>
                    <w:p w:rsidR="00DB1734" w:rsidP="00583610" w:rsidRDefault="00DB1734" w14:paraId="376927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79424" behindDoc="0" locked="0" layoutInCell="1" allowOverlap="1" wp14:editId="48420E70" wp14:anchorId="33185A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5" name="Rectangle 6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6D826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5" style="position:absolute;margin-left:210pt;margin-top:11pt;width:79pt;height:135pt;z-index:2582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A28YxC7AQAATAMAAA4AAAAAAAAAAAAAAAAALgIAAGRycy9l&#10;Mm9Eb2MueG1sUEsBAi0AFAAGAAgAAAAhAHxi7xfbAAAACgEAAA8AAAAAAAAAAAAAAAAAFQQAAGRy&#10;cy9kb3ducmV2LnhtbFBLBQYAAAAABAAEAPMAAAAdBQAAAAA=&#10;" w14:anchorId="33185A04">
                <v:textbox inset="2.16pt,1.44pt,0,1.44pt">
                  <w:txbxContent>
                    <w:p w:rsidR="00DB1734" w:rsidP="00583610" w:rsidRDefault="00DB1734" w14:paraId="16D826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0448" behindDoc="0" locked="0" layoutInCell="1" allowOverlap="1" wp14:editId="4F5D0B1C" wp14:anchorId="2930C7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6" name="Rectangle 6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F7ED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6" style="position:absolute;margin-left:210pt;margin-top:11pt;width:79pt;height:135pt;z-index:2582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bXi57oBAABMAwAADgAAAAAAAAAAAAAAAAAuAgAAZHJzL2Uy&#10;b0RvYy54bWxQSwECLQAUAAYACAAAACEAfGLvF9sAAAAKAQAADwAAAAAAAAAAAAAAAAAUBAAAZHJz&#10;L2Rvd25yZXYueG1sUEsFBgAAAAAEAAQA8wAAABwFAAAAAA==&#10;" w14:anchorId="2930C75D">
                <v:textbox inset="2.16pt,1.44pt,0,1.44pt">
                  <w:txbxContent>
                    <w:p w:rsidR="00DB1734" w:rsidP="00583610" w:rsidRDefault="00DB1734" w14:paraId="6EF7ED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1472" behindDoc="0" locked="0" layoutInCell="1" allowOverlap="1" wp14:editId="2C955663" wp14:anchorId="3F8000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687" name="Rectangle 6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2662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7" style="position:absolute;margin-left:210pt;margin-top:11pt;width:79pt;height:135pt;z-index:2582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9MRYMuQEAAEwDAAAOAAAAAAAAAAAAAAAAAC4CAABkcnMvZTJv&#10;RG9jLnhtbFBLAQItABQABgAIAAAAIQB8Yu8X2wAAAAoBAAAPAAAAAAAAAAAAAAAAABMEAABkcnMv&#10;ZG93bnJldi54bWxQSwUGAAAAAAQABADzAAAAGwUAAAAA&#10;" w14:anchorId="3F800039">
                <v:textbox inset="2.16pt,1.44pt,0,1.44pt">
                  <w:txbxContent>
                    <w:p w:rsidR="00DB1734" w:rsidP="00583610" w:rsidRDefault="00DB1734" w14:paraId="112662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2496" behindDoc="0" locked="0" layoutInCell="1" allowOverlap="1" wp14:editId="78D3AD75" wp14:anchorId="781FD8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8" name="Rectangle 6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38B1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8" style="position:absolute;margin-left:210pt;margin-top:11pt;width:79pt;height:162pt;z-index:2582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aR0TcLkBAABMAwAADgAAAAAAAAAAAAAAAAAuAgAAZHJzL2Uy&#10;b0RvYy54bWxQSwECLQAUAAYACAAAACEAtmP75twAAAAKAQAADwAAAAAAAAAAAAAAAAATBAAAZHJz&#10;L2Rvd25yZXYueG1sUEsFBgAAAAAEAAQA8wAAABwFAAAAAA==&#10;" w14:anchorId="781FD8F9">
                <v:textbox inset="2.16pt,1.44pt,0,1.44pt">
                  <w:txbxContent>
                    <w:p w:rsidR="00DB1734" w:rsidP="00583610" w:rsidRDefault="00DB1734" w14:paraId="4C38B1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3520" behindDoc="0" locked="0" layoutInCell="1" allowOverlap="1" wp14:editId="3480B855" wp14:anchorId="6BB25C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689" name="Rectangle 6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F049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9" style="position:absolute;margin-left:210pt;margin-top:11pt;width:79pt;height:162pt;z-index:2582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lmeebuwEAAEwDAAAOAAAAAAAAAAAAAAAAAC4CAABkcnMv&#10;ZTJvRG9jLnhtbFBLAQItABQABgAIAAAAIQC2Y/vm3AAAAAoBAAAPAAAAAAAAAAAAAAAAABUEAABk&#10;cnMvZG93bnJldi54bWxQSwUGAAAAAAQABADzAAAAHgUAAAAA&#10;" w14:anchorId="6BB25C02">
                <v:textbox inset="2.16pt,1.44pt,0,1.44pt">
                  <w:txbxContent>
                    <w:p w:rsidR="00DB1734" w:rsidP="00583610" w:rsidRDefault="00DB1734" w14:paraId="5EF049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4544" behindDoc="0" locked="0" layoutInCell="1" allowOverlap="1" wp14:editId="44CF067D" wp14:anchorId="492C55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0" name="Rectangle 6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9A795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0" style="position:absolute;margin-left:210pt;margin-top:11pt;width:79pt;height:60pt;z-index:2582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sg++ugEAAEsDAAAOAAAAAAAAAAAAAAAAAC4CAABkcnMvZTJv&#10;RG9jLnhtbFBLAQItABQABgAIAAAAIQBvQUaG2gAAAAoBAAAPAAAAAAAAAAAAAAAAABQEAABkcnMv&#10;ZG93bnJldi54bWxQSwUGAAAAAAQABADzAAAAGwUAAAAA&#10;" w14:anchorId="492C553E">
                <v:textbox inset="2.16pt,1.44pt,0,1.44pt">
                  <w:txbxContent>
                    <w:p w:rsidR="00DB1734" w:rsidP="00583610" w:rsidRDefault="00DB1734" w14:paraId="79A795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5568" behindDoc="0" locked="0" layoutInCell="1" allowOverlap="1" wp14:editId="7AD8A040" wp14:anchorId="5538B0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1" name="Rectangle 6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7BA3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1" style="position:absolute;margin-left:210pt;margin-top:11pt;width:79pt;height:60pt;z-index:2582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EcmC7sBAABLAwAADgAAAAAAAAAAAAAAAAAuAgAAZHJzL2Uy&#10;b0RvYy54bWxQSwECLQAUAAYACAAAACEAb0FGhtoAAAAKAQAADwAAAAAAAAAAAAAAAAAVBAAAZHJz&#10;L2Rvd25yZXYueG1sUEsFBgAAAAAEAAQA8wAAABwFAAAAAA==&#10;" w14:anchorId="5538B084">
                <v:textbox inset="2.16pt,1.44pt,0,1.44pt">
                  <w:txbxContent>
                    <w:p w:rsidR="00DB1734" w:rsidP="00583610" w:rsidRDefault="00DB1734" w14:paraId="7D7BA3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6592" behindDoc="0" locked="0" layoutInCell="1" allowOverlap="1" wp14:editId="0E0CB93D" wp14:anchorId="6388B1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2" name="Rectangle 6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E77A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2" style="position:absolute;margin-left:210pt;margin-top:11pt;width:79pt;height:60pt;z-index:2582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KXi0PugEAAEsDAAAOAAAAAAAAAAAAAAAAAC4CAABkcnMvZTJv&#10;RG9jLnhtbFBLAQItABQABgAIAAAAIQBvQUaG2gAAAAoBAAAPAAAAAAAAAAAAAAAAABQEAABkcnMv&#10;ZG93bnJldi54bWxQSwUGAAAAAAQABADzAAAAGwUAAAAA&#10;" w14:anchorId="6388B175">
                <v:textbox inset="2.16pt,1.44pt,0,1.44pt">
                  <w:txbxContent>
                    <w:p w:rsidR="00DB1734" w:rsidP="00583610" w:rsidRDefault="00DB1734" w14:paraId="66E77A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7616" behindDoc="0" locked="0" layoutInCell="1" allowOverlap="1" wp14:editId="2234CA8A" wp14:anchorId="192B03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3" name="Rectangle 6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24A3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3" style="position:absolute;margin-left:210pt;margin-top:11pt;width:79pt;height:60pt;z-index:2582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S6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2i4o8dzhlH6i&#10;btx3VpFLtjdSqmm+k15DTC2WPccnuEYJ3Yn8qMFNX6RFxqLx+aaxGjMRmNwutpsaJyHwaL3cLtDH&#10;LtVbcYSUv6rgyOQwCgilKMtP31O+XH29gnUTmMvzk5fHw1jILFfrV6iHIM9IEXc0P6LRNgyMCmsi&#10;JQPOndH0+8hBUWK/eRS2WS8XDS5KCeabZoMLDCVA0If3We5FH3CVRAZKjhFM1yPeIlGBhRMrxK7b&#10;Na3E+7iAf/sH9n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rqwS6ugEAAEsDAAAOAAAAAAAAAAAAAAAAAC4CAABkcnMvZTJv&#10;RG9jLnhtbFBLAQItABQABgAIAAAAIQBvQUaG2gAAAAoBAAAPAAAAAAAAAAAAAAAAABQEAABkcnMv&#10;ZG93bnJldi54bWxQSwUGAAAAAAQABADzAAAAGwUAAAAA&#10;" w14:anchorId="192B0393">
                <v:textbox inset="2.16pt,1.44pt,0,1.44pt">
                  <w:txbxContent>
                    <w:p w:rsidR="00DB1734" w:rsidP="00583610" w:rsidRDefault="00DB1734" w14:paraId="7324A3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8640" behindDoc="0" locked="0" layoutInCell="1" allowOverlap="1" wp14:editId="752AEA3F" wp14:anchorId="5E4AC3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4" name="Rectangle 6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82AE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4" style="position:absolute;margin-left:210pt;margin-top:11pt;width:79pt;height:60pt;z-index:2582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qrugEAAEs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ObzXZNiecOp/QD&#10;deO+t4pcsoORUs3znfUaY+qw7Dk+wTVK6M7kJw1u/iItMhWNzzeN1ZSJwOR2tW1rnITAo7v1doU+&#10;dqneiiOk/EUFR2aHUUAoRVl++pby5errFaybwVyen708HaZCZr1pX6EegjwjRdzR/IhG2zAyKqyJ&#10;lIw4d0bTryMHRYn96lHY5m69anBRSrBsmx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2jqrugEAAEsDAAAOAAAAAAAAAAAAAAAAAC4CAABkcnMvZTJv&#10;RG9jLnhtbFBLAQItABQABgAIAAAAIQBvQUaG2gAAAAoBAAAPAAAAAAAAAAAAAAAAABQEAABkcnMv&#10;ZG93bnJldi54bWxQSwUGAAAAAAQABADzAAAAGwUAAAAA&#10;" w14:anchorId="5E4AC315">
                <v:textbox inset="2.16pt,1.44pt,0,1.44pt">
                  <w:txbxContent>
                    <w:p w:rsidR="00DB1734" w:rsidP="00583610" w:rsidRDefault="00DB1734" w14:paraId="4082AE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89664" behindDoc="0" locked="0" layoutInCell="1" allowOverlap="1" wp14:editId="08F2BC62" wp14:anchorId="0A6969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5" name="Rectangle 6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78CE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5" style="position:absolute;margin-left:210pt;margin-top:11pt;width:79pt;height:60pt;z-index:2582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LxMeugEAAEsDAAAOAAAAAAAAAAAAAAAAAC4CAABkcnMvZTJv&#10;RG9jLnhtbFBLAQItABQABgAIAAAAIQBvQUaG2gAAAAoBAAAPAAAAAAAAAAAAAAAAABQEAABkcnMv&#10;ZG93bnJldi54bWxQSwUGAAAAAAQABADzAAAAGwUAAAAA&#10;" w14:anchorId="0A696921">
                <v:textbox inset="2.16pt,1.44pt,0,1.44pt">
                  <w:txbxContent>
                    <w:p w:rsidR="00DB1734" w:rsidP="00583610" w:rsidRDefault="00DB1734" w14:paraId="6C78CE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0688" behindDoc="0" locked="0" layoutInCell="1" allowOverlap="1" wp14:editId="02029BDE" wp14:anchorId="6331A1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6" name="Rectangle 6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DBD46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6" style="position:absolute;margin-left:210pt;margin-top:11pt;width:79pt;height:60pt;z-index:2582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1ZugEAAEs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Or1XZFieMWu/SC&#10;vnHXDYpcqr2RUuX+Zr/GEFu89hqe4ZpFXGbxkwabvyiLTMXj881jNSUisLhdbDc1dkLg1nq5XeAa&#10;Uar3ywFi+qa8JXnBKCCV4iw/PcR0Ofr7CN7LZC7P51WaDlMRs1wX2Fw7eHlGiTij6QmDHvzIqBhM&#10;oGTEvjMafx05KEqG7w6NbdbLRYODUpL5ptngAENJkPThY5U70XscJZGAkmMA0/XIt1hUaGHHirDr&#10;dOWR+JgX8u//wP4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xJm1ZugEAAEsDAAAOAAAAAAAAAAAAAAAAAC4CAABkcnMvZTJv&#10;RG9jLnhtbFBLAQItABQABgAIAAAAIQBvQUaG2gAAAAoBAAAPAAAAAAAAAAAAAAAAABQEAABkcnMv&#10;ZG93bnJldi54bWxQSwUGAAAAAAQABADzAAAAGwUAAAAA&#10;" w14:anchorId="6331A137">
                <v:textbox inset="2.16pt,1.44pt,0,1.44pt">
                  <w:txbxContent>
                    <w:p w:rsidR="00DB1734" w:rsidP="00583610" w:rsidRDefault="00DB1734" w14:paraId="4DBD46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1712" behindDoc="0" locked="0" layoutInCell="1" allowOverlap="1" wp14:editId="7243517B" wp14:anchorId="392241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7" name="Rectangle 6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DB05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7" style="position:absolute;margin-left:210pt;margin-top:11pt;width:79pt;height:60pt;z-index:2582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0TsuQEAAEs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arVdU+K4xSm9&#10;oG7cdYMil2xvpFR5vlmvMcQWy17DM1yjiG4mP2mw+Yu0yFQ0Pt80VlMiApPbxXZT4yQEHq2X2wX6&#10;2KV6Lw4Q0zflLckOo4BQirL89BDT5ervK1iXwVyez16aDlMhs1zfoB68PCNF3NH0hEYPfmRUDCZQ&#10;MuLcGY2/jhwUJcN3h8I26+WiwUUpwXzTbHCBoQQI+vAxy53oPa6SSEDJMYDpesRb3i2wcGKF2HW7&#10;8kp8jAv4939g/w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BDTROy5AQAASwMAAA4AAAAAAAAAAAAAAAAALgIAAGRycy9lMm9E&#10;b2MueG1sUEsBAi0AFAAGAAgAAAAhAG9BRobaAAAACgEAAA8AAAAAAAAAAAAAAAAAEwQAAGRycy9k&#10;b3ducmV2LnhtbFBLBQYAAAAABAAEAPMAAAAaBQAAAAA=&#10;" w14:anchorId="392241CE">
                <v:textbox inset="2.16pt,1.44pt,0,1.44pt">
                  <w:txbxContent>
                    <w:p w:rsidR="00DB1734" w:rsidP="00583610" w:rsidRDefault="00DB1734" w14:paraId="78DB05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2736" behindDoc="0" locked="0" layoutInCell="1" allowOverlap="1" wp14:editId="7411D933" wp14:anchorId="1B99BD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8" name="Rectangle 6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6604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8" style="position:absolute;margin-left:210pt;margin-top:11pt;width:79pt;height:60pt;z-index:2582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IC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2uKsPHc4pZ+o&#10;G/edVeSS7Y2UaprvpNcQU4tlz/EJrlFCdyI/anDTF2mRsWh8vmmsxkwEJreL7abGSQg8Wi+3C/Sx&#10;S/VWHCHlryo4MjmMAkIpyvLT95QvV1+vYN0E5vL85OXxMBYyy3XzCvUQ5Bkp4o7mRzTahoFRYU2k&#10;ZMC5M5p+HzkoSuw3j8I26+WiwUUpwXzTbFAUKAGCPrzPci/6gKskMlByjGC6HvEWiQosnFghdt2u&#10;aSXexwX82z+w/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FbBYgK5AQAASwMAAA4AAAAAAAAAAAAAAAAALgIAAGRycy9lMm9E&#10;b2MueG1sUEsBAi0AFAAGAAgAAAAhAG9BRobaAAAACgEAAA8AAAAAAAAAAAAAAAAAEwQAAGRycy9k&#10;b3ducmV2LnhtbFBLBQYAAAAABAAEAPMAAAAaBQAAAAA=&#10;" w14:anchorId="1B99BDC4">
                <v:textbox inset="2.16pt,1.44pt,0,1.44pt">
                  <w:txbxContent>
                    <w:p w:rsidR="00DB1734" w:rsidP="00583610" w:rsidRDefault="00DB1734" w14:paraId="076604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3760" behindDoc="0" locked="0" layoutInCell="1" allowOverlap="1" wp14:editId="3481576A" wp14:anchorId="6BC660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699" name="Rectangle 6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E23B0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9" style="position:absolute;margin-left:210pt;margin-top:11pt;width:79pt;height:60pt;z-index:2582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4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NEu3ugEAAEsDAAAOAAAAAAAAAAAAAAAAAC4CAABkcnMvZTJv&#10;RG9jLnhtbFBLAQItABQABgAIAAAAIQBvQUaG2gAAAAoBAAAPAAAAAAAAAAAAAAAAABQEAABkcnMv&#10;ZG93bnJldi54bWxQSwUGAAAAAAQABADzAAAAGwUAAAAA&#10;" w14:anchorId="6BC660ED">
                <v:textbox inset="2.16pt,1.44pt,0,1.44pt">
                  <w:txbxContent>
                    <w:p w:rsidR="00DB1734" w:rsidP="00583610" w:rsidRDefault="00DB1734" w14:paraId="3E23B0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4784" behindDoc="0" locked="0" layoutInCell="1" allowOverlap="1" wp14:editId="559FE102" wp14:anchorId="610345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0" name="Rectangle 6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574F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0" style="position:absolute;margin-left:210pt;margin-top:11pt;width:79pt;height:60pt;z-index:2582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uhuQEAAEs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zapGgRy3OKXf&#10;qBt33aDIOdsbKVWeb9ZrDLHFsqfwCJcoopvJTxps/iItMhWNT1eN1ZSIwORmsVnnhwQerZabBfrY&#10;pXovDhDTD+UtyQ6jgFCKsvz4K6bz1bcrWJfBnJ/PXpr2UyGzXC3foO69PCFF3NH0gEYPfmRUDCZQ&#10;MuLcGY1/DhwUJcNPh8I2q+WiwUUpwXzdrHGBoQQIev8xy53oPa6SSEDJIYDpesRbJCqwcGKF2GW7&#10;8kp8jAv4939g9wo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O91m6G5AQAASwMAAA4AAAAAAAAAAAAAAAAALgIAAGRycy9lMm9E&#10;b2MueG1sUEsBAi0AFAAGAAgAAAAhAG9BRobaAAAACgEAAA8AAAAAAAAAAAAAAAAAEwQAAGRycy9k&#10;b3ducmV2LnhtbFBLBQYAAAAABAAEAPMAAAAaBQAAAAA=&#10;" w14:anchorId="610345F6">
                <v:textbox inset="2.16pt,1.44pt,0,1.44pt">
                  <w:txbxContent>
                    <w:p w:rsidR="00DB1734" w:rsidP="00583610" w:rsidRDefault="00DB1734" w14:paraId="1C574F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5808" behindDoc="0" locked="0" layoutInCell="1" allowOverlap="1" wp14:editId="04ADC94D" wp14:anchorId="7187E0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1" name="Rectangle 6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7738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1" style="position:absolute;margin-left:210pt;margin-top:11pt;width:79pt;height:60pt;z-index:2582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IU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1b1nBLHLU7p&#10;B+rGXTcocs72RkqV55v1GkNssewlPMMliuhm8pMGm79Ii0xF49NVYzUlIjC5WWzWNU5C4NFquVmg&#10;j12q9+IAMX1V3pLsMAoIpSjLj48xna++XcG6DOb8fPbStJ8KmeXq9g3q3ssTUsQdTU9o9OBHRsVg&#10;AiUjzp3R+HrgoCgZvjkUtlktFw0uSgnm62aNCwwlQND7j1nuRO9xlUQCSg4BTNcj3iJRgYUTK8Qu&#10;25VX4mNcwL//A7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oCyFLsBAABLAwAADgAAAAAAAAAAAAAAAAAuAgAAZHJzL2Uy&#10;b0RvYy54bWxQSwECLQAUAAYACAAAACEAb0FGhtoAAAAKAQAADwAAAAAAAAAAAAAAAAAVBAAAZHJz&#10;L2Rvd25yZXYueG1sUEsFBgAAAAAEAAQA8wAAABwFAAAAAA==&#10;" w14:anchorId="7187E01E">
                <v:textbox inset="2.16pt,1.44pt,0,1.44pt">
                  <w:txbxContent>
                    <w:p w:rsidR="00DB1734" w:rsidP="00583610" w:rsidRDefault="00DB1734" w14:paraId="657738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6832" behindDoc="0" locked="0" layoutInCell="1" allowOverlap="1" wp14:editId="7C6A8C1A" wp14:anchorId="1A103F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2" name="Rectangle 6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10290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2" style="position:absolute;margin-left:210pt;margin-top:11pt;width:79pt;height:60pt;z-index:2582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kQ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rhtKPHc4pZ+o&#10;G/edVeSS7Y2UaprvpNcQU4tlz/EJrlFCdyI/anDTF2mRsWh8vmmsxkwEJreL7abGSQg8Wi+3C/Sx&#10;S/VWHCHlryo4MjmMAkIpyvLT95QvV1+vYN0E5vL85OXxMBYyy/XqFeohyDNSxB3Nj2i0DQOjwppI&#10;yYBzZzT9PnJQlNhvHoVt1ssF6pBLMN80G1xgKAGCPrzPci/6gKskMlByjGC6HvEWiQosnFghdt2u&#10;aSXexwX82z+w/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GyZuRC5AQAASwMAAA4AAAAAAAAAAAAAAAAALgIAAGRycy9lMm9E&#10;b2MueG1sUEsBAi0AFAAGAAgAAAAhAG9BRobaAAAACgEAAA8AAAAAAAAAAAAAAAAAEwQAAGRycy9k&#10;b3ducmV2LnhtbFBLBQYAAAAABAAEAPMAAAAaBQAAAAA=&#10;" w14:anchorId="1A103FC1">
                <v:textbox inset="2.16pt,1.44pt,0,1.44pt">
                  <w:txbxContent>
                    <w:p w:rsidR="00DB1734" w:rsidP="00583610" w:rsidRDefault="00DB1734" w14:paraId="310290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7856" behindDoc="0" locked="0" layoutInCell="1" allowOverlap="1" wp14:editId="3E76189F" wp14:anchorId="1E8DBC1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3" name="Rectangle 6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5BCC4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3" style="position:absolute;margin-left:210pt;margin-top:11pt;width:79pt;height:60pt;z-index:2582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Cl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tfWKEs8dTukH&#10;6sZ9bxW5ZAcjpZrnO+s1xtRh2XN8gmuU0J3JTxrc/EVaZCoan28aqykTgcntarupcRICj9r1doU+&#10;dqneiiOk/EUFR2aHUUAoRVl++pby5errFaybwVyen708HaZCZt22r1APQZ6RIu5ofkSjbRgZFdZE&#10;SkacO6Pp15GDosR+9Shs065XDS5KCZabZoM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bJClugEAAEsDAAAOAAAAAAAAAAAAAAAAAC4CAABkcnMvZTJv&#10;RG9jLnhtbFBLAQItABQABgAIAAAAIQBvQUaG2gAAAAoBAAAPAAAAAAAAAAAAAAAAABQEAABkcnMv&#10;ZG93bnJldi54bWxQSwUGAAAAAAQABADzAAAAGwUAAAAA&#10;" w14:anchorId="1E8DBC1B">
                <v:textbox inset="2.16pt,1.44pt,0,1.44pt">
                  <w:txbxContent>
                    <w:p w:rsidR="00DB1734" w:rsidP="00583610" w:rsidRDefault="00DB1734" w14:paraId="55BCC4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8880" behindDoc="0" locked="0" layoutInCell="1" allowOverlap="1" wp14:editId="0C44EEBB" wp14:anchorId="539B6A2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4" name="Rectangle 6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CF0F9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4" style="position:absolute;margin-left:210pt;margin-top:11pt;width:79pt;height:60pt;z-index:2582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60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vWaEs8dTukH&#10;6sZ9bxW5ZAcjpZrnO+s1xtRh2XN8gmuU0J3JTxrc/EVaZCoan28aqykTgcntatvWOAmBR5v1doU+&#10;dqneiiOk/EUFR2aHUUAoRVl++pby5errFaybwVyen708HaZCZr1pX6EegjwjRdzR/IhG2zAyKqyJ&#10;lIw4d0bTryMHRYn96lHYZrNeNbgoJVi2TYs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Ha60ugEAAEsDAAAOAAAAAAAAAAAAAAAAAC4CAABkcnMvZTJv&#10;RG9jLnhtbFBLAQItABQABgAIAAAAIQBvQUaG2gAAAAoBAAAPAAAAAAAAAAAAAAAAABQEAABkcnMv&#10;ZG93bnJldi54bWxQSwUGAAAAAAQABADzAAAAGwUAAAAA&#10;" w14:anchorId="539B6A2C">
                <v:textbox inset="2.16pt,1.44pt,0,1.44pt">
                  <w:txbxContent>
                    <w:p w:rsidR="00DB1734" w:rsidP="00583610" w:rsidRDefault="00DB1734" w14:paraId="5CF0F9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99904" behindDoc="0" locked="0" layoutInCell="1" allowOverlap="1" wp14:editId="1EB3A3FB" wp14:anchorId="4B8740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5" name="Rectangle 6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0928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5" style="position:absolute;margin-left:210pt;margin-top:11pt;width:79pt;height:60pt;z-index:2582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cB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71b1LSWOW5zS&#10;D9SNu25Q5JztjZQqzzfrNYbYYtlLeIZLFNHN5CcNNn+RFpmKxqerxmpKRGBys9isa5yEwKPVcrNA&#10;H7tU78UBYvqqvCXZYRQQSlGWHx9jOl99u4J1Gcz5+eylaT8VMsvV5g3q3ssTUsQdTU9o9OBHRsVg&#10;AiUjzp3R+HrgoCgZvjkUtlktFw0uSgnm62aNCwwlQND7j1nuRO9xlUQCSg4BTNcj3iJRgYUTK8Qu&#10;25VX4mNcwL//A7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AeiHAbsBAABLAwAADgAAAAAAAAAAAAAAAAAuAgAAZHJzL2Uy&#10;b0RvYy54bWxQSwECLQAUAAYACAAAACEAb0FGhtoAAAAKAQAADwAAAAAAAAAAAAAAAAAVBAAAZHJz&#10;L2Rvd25yZXYueG1sUEsFBgAAAAAEAAQA8wAAABwFAAAAAA==&#10;" w14:anchorId="4B87401E">
                <v:textbox inset="2.16pt,1.44pt,0,1.44pt">
                  <w:txbxContent>
                    <w:p w:rsidR="00DB1734" w:rsidP="00583610" w:rsidRDefault="00DB1734" w14:paraId="290928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00928" behindDoc="0" locked="0" layoutInCell="1" allowOverlap="1" wp14:editId="4BE00DDE" wp14:anchorId="6CA688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6" name="Rectangle 6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22DB6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6" style="position:absolute;margin-left:210pt;margin-top:11pt;width:79pt;height:60pt;z-index:2583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FH0MnugEAAEsDAAAOAAAAAAAAAAAAAAAAAC4CAABkcnMvZTJv&#10;RG9jLnhtbFBLAQItABQABgAIAAAAIQBvQUaG2gAAAAoBAAAPAAAAAAAAAAAAAAAAABQEAABkcnMv&#10;ZG93bnJldi54bWxQSwUGAAAAAAQABADzAAAAGwUAAAAA&#10;" w14:anchorId="6CA688EE">
                <v:textbox inset="2.16pt,1.44pt,0,1.44pt">
                  <w:txbxContent>
                    <w:p w:rsidR="00DB1734" w:rsidP="00583610" w:rsidRDefault="00DB1734" w14:paraId="622DB6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01952" behindDoc="0" locked="0" layoutInCell="1" allowOverlap="1" wp14:editId="03C91D39" wp14:anchorId="6D80DD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7" name="Rectangle 6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6C0D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7" style="position:absolute;margin-left:210pt;margin-top:11pt;width:79pt;height:60pt;z-index:2583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mqSuQEAAEs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P3m3pDiecOp/QN&#10;deO+t4pcsoORUs3znfUaY+qw7DW+wDVK6M7kJw1u/iItMhWNzzeN1ZSJwOR2tW1rnITAo816u0If&#10;u1RvxRFS/qSCI7PDKCCUoiw/fUn5cvX3FaybwVyen708HaZCZt3eoB6CPCNF3NH8jEbbMDIqrImU&#10;jDh3RtPPIwdFif3sUdhms141uCglWLZNiwsMJUDQh/dZ7sUQcJVEBkqOEUw/IN7yboGFEyvErts1&#10;r8T7uIB/+wf2v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OTqapK5AQAASwMAAA4AAAAAAAAAAAAAAAAALgIAAGRycy9lMm9E&#10;b2MueG1sUEsBAi0AFAAGAAgAAAAhAG9BRobaAAAACgEAAA8AAAAAAAAAAAAAAAAAEwQAAGRycy9k&#10;b3ducmV2LnhtbFBLBQYAAAAABAAEAPMAAAAaBQAAAAA=&#10;" w14:anchorId="6D80DDC7">
                <v:textbox inset="2.16pt,1.44pt,0,1.44pt">
                  <w:txbxContent>
                    <w:p w:rsidR="00DB1734" w:rsidP="00583610" w:rsidRDefault="00DB1734" w14:paraId="056C0D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02976" behindDoc="0" locked="0" layoutInCell="1" allowOverlap="1" wp14:editId="2F2229D1" wp14:anchorId="5572C5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8" name="Rectangle 6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D5139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8" style="position:absolute;margin-left:210pt;margin-top:11pt;width:79pt;height:60pt;z-index:2583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x8uQ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jXOynOHU/qB&#10;unHfW0Uu2cFIqeb5znqNMXVY9hyf4BoldGfykwY3f5EWmYrG55vGaspEYHK72rY1TkLg0Wa9XaGP&#10;Xaq34ggpf1HBkdlhFBBKUZafvqV8ufp6BetmMJfnZy9Ph6mQWbfNK9RDkGekiDuaH9FoG0ZGhTWR&#10;khHnzmj6deSgKLFfPQrbbNarBhelBMu2aVEUKAGCPrzPci+GgKskMlByjGD6AfEWiQosnFghdt2u&#10;eSXexwX82z+w/w0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KL4THy5AQAASwMAAA4AAAAAAAAAAAAAAAAALgIAAGRycy9lMm9E&#10;b2MueG1sUEsBAi0AFAAGAAgAAAAhAG9BRobaAAAACgEAAA8AAAAAAAAAAAAAAAAAEwQAAGRycy9k&#10;b3ducmV2LnhtbFBLBQYAAAAABAAEAPMAAAAaBQAAAAA=&#10;" w14:anchorId="5572C5FC">
                <v:textbox inset="2.16pt,1.44pt,0,1.44pt">
                  <w:txbxContent>
                    <w:p w:rsidR="00DB1734" w:rsidP="00583610" w:rsidRDefault="00DB1734" w14:paraId="1D5139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04000" behindDoc="0" locked="0" layoutInCell="1" allowOverlap="1" wp14:editId="57FFD446" wp14:anchorId="4CAB05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09" name="Rectangle 6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E143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9" style="position:absolute;margin-left:210pt;margin-top:11pt;width:79pt;height:60pt;z-index:2583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XJ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vNvWWEs8dTukH&#10;6sZ9bxW5ZAcjpZrnO+s1xtRh2XN8gmuU0J3JTxrc/EVaZCoan28aqykTgcntatvWOAmBR5v1doU+&#10;dqneiiOk/EUFR2aHUUAoRVl++pby5errFaybwVyen708HaZCZt2uXqEegjwjRdzR/IhG2zAyKqyJ&#10;lIw4d0bTryMHRYn96lHYZrNeNbgoJVi2TYsLDCVA0If3We7FEHCVRAZKjhFMPyDeIlGBhRMrxK7b&#10;Na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DDWXJugEAAEsDAAAOAAAAAAAAAAAAAAAAAC4CAABkcnMvZTJv&#10;RG9jLnhtbFBLAQItABQABgAIAAAAIQBvQUaG2gAAAAoBAAAPAAAAAAAAAAAAAAAAABQEAABkcnMv&#10;ZG93bnJldi54bWxQSwUGAAAAAAQABADzAAAAGwUAAAAA&#10;" w14:anchorId="4CAB0586">
                <v:textbox inset="2.16pt,1.44pt,0,1.44pt">
                  <w:txbxContent>
                    <w:p w:rsidR="00DB1734" w:rsidP="00583610" w:rsidRDefault="00DB1734" w14:paraId="07E143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05024" behindDoc="0" locked="0" layoutInCell="1" allowOverlap="1" wp14:editId="0D72B104" wp14:anchorId="0C7F5F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0" name="Rectangle 6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84A1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0" style="position:absolute;margin-left:210pt;margin-top:11pt;width:79pt;height:60pt;z-index:2583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H6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5slCuS4xSn9&#10;QN2460dFLtnBSKnyfLNeU4gdlj2HJ7hGEd1MftZg8xdpkblofL5prOZEBCa3q21b40MCjzbr7Qp9&#10;7FK9FQeI6YvylmSHUUAoRVl++hbT5errFazLYC7PZy/Nh7mQWbfrV6gHL89IEXc0PaLRo58YFaMJ&#10;lEw4d0bjryMHRcn41aGwzWa9anBRSrBsmxYXGEqAoA/vs9yJweMqiQSUHAOYfkC8RaICCydWiF23&#10;K6/E+7iAf/sH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G8yH6ugEAAEsDAAAOAAAAAAAAAAAAAAAAAC4CAABkcnMvZTJv&#10;RG9jLnhtbFBLAQItABQABgAIAAAAIQBvQUaG2gAAAAoBAAAPAAAAAAAAAAAAAAAAABQEAABkcnMv&#10;ZG93bnJldi54bWxQSwUGAAAAAAQABADzAAAAGwUAAAAA&#10;" w14:anchorId="0C7F5F2B">
                <v:textbox inset="2.16pt,1.44pt,0,1.44pt">
                  <w:txbxContent>
                    <w:p w:rsidR="00DB1734" w:rsidP="00583610" w:rsidRDefault="00DB1734" w14:paraId="5484A1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06048" behindDoc="0" locked="0" layoutInCell="1" allowOverlap="1" wp14:editId="3557367E" wp14:anchorId="03FDA9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1" name="Rectangle 6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B52AE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1" style="position:absolute;margin-left:210pt;margin-top:11pt;width:79pt;height:60pt;z-index:2583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hPugEAAEs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P0bl1VlDhucUo/&#10;UDfueiPJOTvorpPzfGe9xhBbLHsJz3CJIroz+UmBnb9Ii0xZ49NVYzklIjC5WW6aEich8Gi92izR&#10;xy7Fe3GAmL5Kb8nsMAoIJSvLj48xna++XcG6Gcz5+dlL037KZFbN7RvUve9OSBF3ND2hUcaPjAqj&#10;AyUjzp3R+HrgICkx3xwKW69XyxoXJQdVUze4wJADBL3/mOVODB5XSSSg5BBA9wPizRJlWDixTOyy&#10;XfNKfIwz+Pd/YPc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nBghPugEAAEsDAAAOAAAAAAAAAAAAAAAAAC4CAABkcnMvZTJv&#10;RG9jLnhtbFBLAQItABQABgAIAAAAIQBvQUaG2gAAAAoBAAAPAAAAAAAAAAAAAAAAABQEAABkcnMv&#10;ZG93bnJldi54bWxQSwUGAAAAAAQABADzAAAAGwUAAAAA&#10;" w14:anchorId="03FDA95E">
                <v:textbox inset="2.16pt,1.44pt,0,1.44pt">
                  <w:txbxContent>
                    <w:p w:rsidR="00DB1734" w:rsidP="00583610" w:rsidRDefault="00DB1734" w14:paraId="6B52AE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07072" behindDoc="0" locked="0" layoutInCell="1" allowOverlap="1" wp14:editId="38F5B705" wp14:anchorId="6DD2543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2" name="Rectangle 6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5B878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2" style="position:absolute;margin-left:210pt;margin-top:11pt;width:79pt;height:60pt;z-index:2583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NLugEAAEs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tbzihLLDU7p&#10;D+rGbTdIcs72um1lmm/Sa/ShwbIn/wiXKKCbyE8KTPoiLTJljU9XjeUUicDkZrGpS5yEwKP1crNA&#10;H7sU78UeQryXzpDkMAoIJSvLj79CPF99u4J1Ccz5+eTFaT9lMst69QZ179oTUsQdjQ9o1OBGRsWg&#10;PSUjzp3R8HrgICkZfloUtlovF6hDzMG8rmpcYMgBgt5/zHIreoerJCJQcvCgux7xZokyLJxYJnbZ&#10;rrQSH+MM/v0f2P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FHwNLugEAAEsDAAAOAAAAAAAAAAAAAAAAAC4CAABkcnMvZTJv&#10;RG9jLnhtbFBLAQItABQABgAIAAAAIQBvQUaG2gAAAAoBAAAPAAAAAAAAAAAAAAAAABQEAABkcnMv&#10;ZG93bnJldi54bWxQSwUGAAAAAAQABADzAAAAGwUAAAAA&#10;" w14:anchorId="6DD25437">
                <v:textbox inset="2.16pt,1.44pt,0,1.44pt">
                  <w:txbxContent>
                    <w:p w:rsidR="00DB1734" w:rsidP="00583610" w:rsidRDefault="00DB1734" w14:paraId="55B878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08096" behindDoc="0" locked="0" layoutInCell="1" allowOverlap="1" wp14:editId="1C41D4D0" wp14:anchorId="457B0A2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3" name="Rectangle 6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6BE9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3" style="position:absolute;margin-left:210pt;margin-top:11pt;width:79pt;height:60pt;z-index:2583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r+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5vlihLHLU7p&#10;B+rGXT8qcskORkqV55v1mkLssOw5PME1iuhm8rMGm79Ii8xF4/NNYzUnIjC5XW3bGich8Giz3q7Q&#10;xy7VW3GAmL4ob0l2GAWEUpTlp28xXa6+XsG6DObyfPbSfJgLmXW7eYV68PKMFHFH0yMaPfqJUTGa&#10;QMmEc2c0/jpyUJSMXx0K22zWqwYXpQTLtmlxgaEECPrwPsudGDyukkhAyTGA6QfEWyQqsHBihdh1&#10;u/JKvI8L+L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k6ir+ugEAAEsDAAAOAAAAAAAAAAAAAAAAAC4CAABkcnMvZTJv&#10;RG9jLnhtbFBLAQItABQABgAIAAAAIQBvQUaG2gAAAAoBAAAPAAAAAAAAAAAAAAAAABQEAABkcnMv&#10;ZG93bnJldi54bWxQSwUGAAAAAAQABADzAAAAGwUAAAAA&#10;" w14:anchorId="457B0A2A">
                <v:textbox inset="2.16pt,1.44pt,0,1.44pt">
                  <w:txbxContent>
                    <w:p w:rsidR="00DB1734" w:rsidP="00583610" w:rsidRDefault="00DB1734" w14:paraId="5E6BE9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09120" behindDoc="0" locked="0" layoutInCell="1" allowOverlap="1" wp14:editId="7274067E" wp14:anchorId="248DE41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4" name="Rectangle 6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BC5F5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4" style="position:absolute;margin-left:210pt;margin-top:11pt;width:79pt;height:60pt;z-index:2583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JmxTvugEAAEsDAAAOAAAAAAAAAAAAAAAAAC4CAABkcnMvZTJv&#10;RG9jLnhtbFBLAQItABQABgAIAAAAIQBvQUaG2gAAAAoBAAAPAAAAAAAAAAAAAAAAABQEAABkcnMv&#10;ZG93bnJldi54bWxQSwUGAAAAAAQABADzAAAAGwUAAAAA&#10;" w14:anchorId="248DE417">
                <v:textbox inset="2.16pt,1.44pt,0,1.44pt">
                  <w:txbxContent>
                    <w:p w:rsidR="00DB1734" w:rsidP="00583610" w:rsidRDefault="00DB1734" w14:paraId="2BC5F5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0144" behindDoc="0" locked="0" layoutInCell="1" allowOverlap="1" wp14:editId="2DBCDDB6" wp14:anchorId="6829FC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15" name="Rectangle 6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DF3B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5" style="position:absolute;margin-left:210pt;margin-top:11pt;width:79pt;height:60pt;z-index:2583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1a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83yIyWOWZzS&#10;d9SNucFIcsmOWgiZ55v1mkLssOw5PME1iuhm8rMCm79Ii8xF4/NNYzknwjG5XW3bGifB8Wiz3q7Q&#10;xy7Va3GAmD5Lb0l2egoIpSjLTl9julx9uYJ1Gczl+eyl+TAXMut2+wL14MUZKeKOpkc0yvipp9zo&#10;QMmEc+9p/HVkICkxXxwK22zWqwYXpQTLtml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obj1augEAAEsDAAAOAAAAAAAAAAAAAAAAAC4CAABkcnMvZTJv&#10;RG9jLnhtbFBLAQItABQABgAIAAAAIQBvQUaG2gAAAAoBAAAPAAAAAAAAAAAAAAAAABQEAABkcnMv&#10;ZG93bnJldi54bWxQSwUGAAAAAAQABADzAAAAGwUAAAAA&#10;" w14:anchorId="6829FC31">
                <v:textbox inset="2.16pt,1.44pt,0,1.44pt">
                  <w:txbxContent>
                    <w:p w:rsidR="00DB1734" w:rsidP="00583610" w:rsidRDefault="00DB1734" w14:paraId="1ADF3B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1168" behindDoc="0" locked="0" layoutInCell="1" allowOverlap="1" wp14:editId="261C8FD8" wp14:anchorId="419256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6" name="Rectangle 6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568B9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6" style="position:absolute;margin-left:210pt;margin-top:11pt;width:79pt;height:48pt;z-index:2583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FtuwEAAEs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yubpcrShy32KUf&#10;6Bt3/ajIqToYKVXub/ZrCrHDay/hGc5ZxGUWP2uw+YuyyFw8Pl48VnMiAovtVbuusRMCt27aVYtr&#10;RKneLgeI6ZvyluQFo4BUirP88BjT6ejrEbyXyZyez6s07+Yi5rotsLm28/KIEnFG0xMGPfqJUTGa&#10;QMmEfWc0/t5zUJSMDw6NbW6vrxoclJIs180aBxhKgqR376vcicHjKIkElOwDmH5AvsWiQgs7VoSd&#10;pyuPxPu8kH/7B7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FU8W27AQAASwMAAA4AAAAAAAAAAAAAAAAALgIAAGRycy9l&#10;Mm9Eb2MueG1sUEsBAi0AFAAGAAgAAAAhAHRmcFzbAAAACgEAAA8AAAAAAAAAAAAAAAAAFQQAAGRy&#10;cy9kb3ducmV2LnhtbFBLBQYAAAAABAAEAPMAAAAdBQAAAAA=&#10;" w14:anchorId="419256E6">
                <v:textbox inset="2.16pt,1.44pt,0,1.44pt">
                  <w:txbxContent>
                    <w:p w:rsidR="00DB1734" w:rsidP="00583610" w:rsidRDefault="00DB1734" w14:paraId="1568B9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2192" behindDoc="0" locked="0" layoutInCell="1" allowOverlap="1" wp14:editId="63202F84" wp14:anchorId="30C7269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7" name="Rectangle 6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5DB8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7" style="position:absolute;margin-left:210pt;margin-top:11pt;width:79pt;height:48pt;z-index:2583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wKHY2LoBAABLAwAADgAAAAAAAAAAAAAAAAAuAgAAZHJzL2Uy&#10;b0RvYy54bWxQSwECLQAUAAYACAAAACEAdGZwXNsAAAAKAQAADwAAAAAAAAAAAAAAAAAUBAAAZHJz&#10;L2Rvd25yZXYueG1sUEsFBgAAAAAEAAQA8wAAABwFAAAAAA==&#10;" w14:anchorId="30C72697">
                <v:textbox inset="2.16pt,1.44pt,0,1.44pt">
                  <w:txbxContent>
                    <w:p w:rsidR="00DB1734" w:rsidP="00583610" w:rsidRDefault="00DB1734" w14:paraId="605DB8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3216" behindDoc="0" locked="0" layoutInCell="1" allowOverlap="1" wp14:editId="7A3C0F5E" wp14:anchorId="64CBD1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8" name="Rectangle 6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38DAD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8" style="position:absolute;margin-left:210pt;margin-top:11pt;width:79pt;height:48pt;z-index:2583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hrP+NroBAABLAwAADgAAAAAAAAAAAAAAAAAuAgAAZHJzL2Uy&#10;b0RvYy54bWxQSwECLQAUAAYACAAAACEAdGZwXNsAAAAKAQAADwAAAAAAAAAAAAAAAAAUBAAAZHJz&#10;L2Rvd25yZXYueG1sUEsFBgAAAAAEAAQA8wAAABwFAAAAAA==&#10;" w14:anchorId="64CBD1CA">
                <v:textbox inset="2.16pt,1.44pt,0,1.44pt">
                  <w:txbxContent>
                    <w:p w:rsidR="00DB1734" w:rsidP="00583610" w:rsidRDefault="00DB1734" w14:paraId="238DAD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4240" behindDoc="0" locked="0" layoutInCell="1" allowOverlap="1" wp14:editId="77149A08" wp14:anchorId="6D2672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19" name="Rectangle 6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8B253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19" style="position:absolute;margin-left:210pt;margin-top:11pt;width:79pt;height:48pt;z-index:2583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eDugEAAEs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Pr22VLiecOp/QT&#10;deO+t4qcs4ORUs3znfUaY+qw7Ck+wiVK6M7kJw1u/iItMhWNT1eN1ZSJwGS7ajc1TkLg0ed23aKP&#10;XarX4ggpf1XBkdlhFBBKUZYfv6d8vvpyBetmMOfnZy9P+6mQuWlXL1D3QZ6QIu5ofkCjbRgZFdZE&#10;SkacO6Pp94GDosR+8yhsc3uzanBRSrDcNBtcYCgBgt6/zXIvhoCrJDJQcohg+gHxFokKLJxYIXbZ&#10;rnkl3sYF/O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50bXg7oBAABLAwAADgAAAAAAAAAAAAAAAAAuAgAAZHJzL2Uy&#10;b0RvYy54bWxQSwECLQAUAAYACAAAACEAdGZwXNsAAAAKAQAADwAAAAAAAAAAAAAAAAAUBAAAZHJz&#10;L2Rvd25yZXYueG1sUEsFBgAAAAAEAAQA8wAAABwFAAAAAA==&#10;" w14:anchorId="6D2672F2">
                <v:textbox inset="2.16pt,1.44pt,0,1.44pt">
                  <w:txbxContent>
                    <w:p w:rsidR="00DB1734" w:rsidP="00583610" w:rsidRDefault="00DB1734" w14:paraId="68B253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5264" behindDoc="0" locked="0" layoutInCell="1" allowOverlap="1" wp14:editId="264B6DAE" wp14:anchorId="6C6629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0" name="Rectangle 6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20A5F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0" style="position:absolute;margin-left:210pt;margin-top:11pt;width:79pt;height:48pt;z-index:2583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uXugEAAEsDAAAOAAAAZHJzL2Uyb0RvYy54bWysU9tu2zAMfR+wfxD0vthxs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9W2DAjlucUo/&#10;UTfu+lGRc3YwUqo836zXFGKHZU/hES5RRDeTnzXY/EVaZC4an64aqzkRgcn2pt3U+JDAo8/tukUf&#10;u1SvxQFi+qq8JdlhFBBKUZYfv8d0vvpyBesymPPz2Uvzfi5kVu3qBereyxNSxB1ND2j06CdGxWgC&#10;JRPOndH4+8BBUTJ+cyhsc7u6aXBRSrDcNBtcYCgBgt6/zXInBo+rJBJQcghg+gHxFokKLJxYIXbZ&#10;rrwSb+MC/vUf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dsLl7oBAABLAwAADgAAAAAAAAAAAAAAAAAuAgAAZHJzL2Uy&#10;b0RvYy54bWxQSwECLQAUAAYACAAAACEAdGZwXNsAAAAKAQAADwAAAAAAAAAAAAAAAAAUBAAAZHJz&#10;L2Rvd25yZXYueG1sUEsFBgAAAAAEAAQA8wAAABwFAAAAAA==&#10;" w14:anchorId="6C66294D">
                <v:textbox inset="2.16pt,1.44pt,0,1.44pt">
                  <w:txbxContent>
                    <w:p w:rsidR="00DB1734" w:rsidP="00583610" w:rsidRDefault="00DB1734" w14:paraId="220A5F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6288" behindDoc="0" locked="0" layoutInCell="1" allowOverlap="1" wp14:editId="4E38AA43" wp14:anchorId="36BB65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1" name="Rectangle 6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616D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1" style="position:absolute;margin-left:210pt;margin-top:11pt;width:79pt;height:48pt;z-index:2583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C4iIroBAABLAwAADgAAAAAAAAAAAAAAAAAuAgAAZHJzL2Uy&#10;b0RvYy54bWxQSwECLQAUAAYACAAAACEAdGZwXNsAAAAKAQAADwAAAAAAAAAAAAAAAAAUBAAAZHJz&#10;L2Rvd25yZXYueG1sUEsFBgAAAAAEAAQA8wAAABwFAAAAAA==&#10;" w14:anchorId="36BB65AF">
                <v:textbox inset="2.16pt,1.44pt,0,1.44pt">
                  <w:txbxContent>
                    <w:p w:rsidR="00DB1734" w:rsidP="00583610" w:rsidRDefault="00DB1734" w14:paraId="09616D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7312" behindDoc="0" locked="0" layoutInCell="1" allowOverlap="1" wp14:editId="7080AA42" wp14:anchorId="6EE8B5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2" name="Rectangle 6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B6B0D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2" style="position:absolute;margin-left:210pt;margin-top:11pt;width:79pt;height:48pt;z-index:2583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ijcpJroBAABLAwAADgAAAAAAAAAAAAAAAAAuAgAAZHJzL2Uy&#10;b0RvYy54bWxQSwECLQAUAAYACAAAACEAdGZwXNsAAAAKAQAADwAAAAAAAAAAAAAAAAAUBAAAZHJz&#10;L2Rvd25yZXYueG1sUEsFBgAAAAAEAAQA8wAAABwFAAAAAA==&#10;" w14:anchorId="6EE8B550">
                <v:textbox inset="2.16pt,1.44pt,0,1.44pt">
                  <w:txbxContent>
                    <w:p w:rsidR="00DB1734" w:rsidP="00583610" w:rsidRDefault="00DB1734" w14:paraId="3B6B0D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8336" behindDoc="0" locked="0" layoutInCell="1" allowOverlap="1" wp14:editId="7CADB387" wp14:anchorId="13108A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3" name="Rectangle 6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60BF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3" style="position:absolute;margin-left:210pt;margin-top:11pt;width:79pt;height:48pt;z-index:2583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CT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5tmRYnjFqf0&#10;HXXjrh8VuWQHI6XK8816TSF2WPYcnuAaRXQz+VmDzV+kReai8fmmsZoTEZhsV+22xkkIPPrYrlv0&#10;sUv1Whwgps/KW5IdRgGhFGX56WtMl6svV7Aug7k8n700H+ZC5q7dvEA9eHlGirij6RGNHv3EqBhN&#10;oGTCuTMafx05KErGLw6FbTZ3qwYXpQTLbbPFBYYSIOjD2yx3YvC4SiIBJccAph8Qb5GowMKJFWLX&#10;7cor8TYu4F//gf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vCAJO7AQAASwMAAA4AAAAAAAAAAAAAAAAALgIAAGRycy9l&#10;Mm9Eb2MueG1sUEsBAi0AFAAGAAgAAAAhAHRmcFzbAAAACgEAAA8AAAAAAAAAAAAAAAAAFQQAAGRy&#10;cy9kb3ducmV2LnhtbFBLBQYAAAAABAAEAPMAAAAdBQAAAAA=&#10;" w14:anchorId="13108AE8">
                <v:textbox inset="2.16pt,1.44pt,0,1.44pt">
                  <w:txbxContent>
                    <w:p w:rsidR="00DB1734" w:rsidP="00583610" w:rsidRDefault="00DB1734" w14:paraId="6060BF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19360" behindDoc="0" locked="0" layoutInCell="1" allowOverlap="1" wp14:editId="1502CABC" wp14:anchorId="2ECD4C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4" name="Rectangle 6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2C16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4" style="position:absolute;margin-left:210pt;margin-top:11pt;width:79pt;height:48pt;z-index:2583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hrM+groBAABLAwAADgAAAAAAAAAAAAAAAAAuAgAAZHJzL2Uy&#10;b0RvYy54bWxQSwECLQAUAAYACAAAACEAdGZwXNsAAAAKAQAADwAAAAAAAAAAAAAAAAAUBAAAZHJz&#10;L2Rvd25yZXYueG1sUEsFBgAAAAAEAAQA8wAAABwFAAAAAA==&#10;" w14:anchorId="2ECD4CA9">
                <v:textbox inset="2.16pt,1.44pt,0,1.44pt">
                  <w:txbxContent>
                    <w:p w:rsidR="00DB1734" w:rsidP="00583610" w:rsidRDefault="00DB1734" w14:paraId="3D2C16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0384" behindDoc="0" locked="0" layoutInCell="1" allowOverlap="1" wp14:editId="50DA1ECC" wp14:anchorId="27285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5" name="Rectangle 6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C71E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5" style="position:absolute;margin-left:210pt;margin-top:11pt;width:79pt;height:48pt;z-index:2583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50YXN7oBAABLAwAADgAAAAAAAAAAAAAAAAAuAgAAZHJzL2Uy&#10;b0RvYy54bWxQSwECLQAUAAYACAAAACEAdGZwXNsAAAAKAQAADwAAAAAAAAAAAAAAAAAUBAAAZHJz&#10;L2Rvd25yZXYueG1sUEsFBgAAAAAEAAQA8wAAABwFAAAAAA==&#10;" w14:anchorId="272851E2">
                <v:textbox inset="2.16pt,1.44pt,0,1.44pt">
                  <w:txbxContent>
                    <w:p w:rsidR="00DB1734" w:rsidP="00583610" w:rsidRDefault="00DB1734" w14:paraId="48C71E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1408" behindDoc="0" locked="0" layoutInCell="1" allowOverlap="1" wp14:editId="50A29010" wp14:anchorId="5ADC4DD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6" name="Rectangle 6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230B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6" style="position:absolute;margin-left:210pt;margin-top:11pt;width:79pt;height:48pt;z-index:2583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d6+77oBAABLAwAADgAAAAAAAAAAAAAAAAAuAgAAZHJzL2Uy&#10;b0RvYy54bWxQSwECLQAUAAYACAAAACEAdGZwXNsAAAAKAQAADwAAAAAAAAAAAAAAAAAUBAAAZHJz&#10;L2Rvd25yZXYueG1sUEsFBgAAAAAEAAQA8wAAABwFAAAAAA==&#10;" w14:anchorId="5ADC4DD3">
                <v:textbox inset="2.16pt,1.44pt,0,1.44pt">
                  <w:txbxContent>
                    <w:p w:rsidR="00DB1734" w:rsidP="00583610" w:rsidRDefault="00DB1734" w14:paraId="71230B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2432" behindDoc="0" locked="0" layoutInCell="1" allowOverlap="1" wp14:editId="76647231" wp14:anchorId="077D8B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7" name="Rectangle 6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23C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7" style="position:absolute;margin-left:210pt;margin-top:11pt;width:79pt;height:48pt;z-index:2583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IK5dauQEAAEsDAAAOAAAAAAAAAAAAAAAAAC4CAABkcnMvZTJv&#10;RG9jLnhtbFBLAQItABQABgAIAAAAIQB0ZnBc2wAAAAoBAAAPAAAAAAAAAAAAAAAAABMEAABkcnMv&#10;ZG93bnJldi54bWxQSwUGAAAAAAQABADzAAAAGwUAAAAA&#10;" w14:anchorId="077D8BAF">
                <v:textbox inset="2.16pt,1.44pt,0,1.44pt">
                  <w:txbxContent>
                    <w:p w:rsidR="00DB1734" w:rsidP="00583610" w:rsidRDefault="00DB1734" w14:paraId="7623C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3456" behindDoc="0" locked="0" layoutInCell="1" allowOverlap="1" wp14:editId="1FB3E71E" wp14:anchorId="067DB5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8" name="Rectangle 6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D4B47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8" style="position:absolute;margin-left:210pt;margin-top:11pt;width:79pt;height:48pt;z-index:2583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G0ug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x3OynOHU/qO&#10;unE/WEXO2dFIqcp8i15TTD2WPccnuEQJ3UJ+1uDKF2mRuWp8umqs5kwEJjc3m3WLkxB4dLtZbdDH&#10;Ls1rcYSUP6vgSHEYBYRSleXHrymfr75cwboC5vx88fK8nyuZ27Z7gboP8oQUcUfzIxptw8SosCZS&#10;MuHcGU2/DhwUJfaLR2G7u483HS5KDZbrbo2iQA0Q9P5tlnsxBlwlkYGSQwQzjIi3SlRh4cQqsct2&#10;lZV4G1fwr//A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jmxtLoBAABLAwAADgAAAAAAAAAAAAAAAAAuAgAAZHJzL2Uy&#10;b0RvYy54bWxQSwECLQAUAAYACAAAACEAdGZwXNsAAAAKAQAADwAAAAAAAAAAAAAAAAAUBAAAZHJz&#10;L2Rvd25yZXYueG1sUEsFBgAAAAAEAAQA8wAAABwFAAAAAA==&#10;" w14:anchorId="067DB5CB">
                <v:textbox inset="2.16pt,1.44pt,0,1.44pt">
                  <w:txbxContent>
                    <w:p w:rsidR="00DB1734" w:rsidP="00583610" w:rsidRDefault="00DB1734" w14:paraId="5D4B47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4480" behindDoc="0" locked="0" layoutInCell="1" allowOverlap="1" wp14:editId="0F6EBC92" wp14:anchorId="53B6307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29" name="Rectangle 6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F495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29" style="position:absolute;margin-left:210pt;margin-top:11pt;width:79pt;height:48pt;z-index:2583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gBugEAAEs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+rZpKXHc4pR+&#10;om7cDUaSc3bUfS/zfLNeU4gdlj2FR7hEEd1MflZg8xdpkblofLpqLOdEBCbbVbupcRICj27adYs+&#10;dqleiwPE9FV6S7LDKCCUoiw/fo/pfPXlCtZlMOfns5fm/VzI3NSrF6h735+QIu5oekCjjJ8YFUYH&#10;SiacO6Px94GDpMR8cyhsc/t51eCilGC5aTa4wFACBL1/m+VOjB5XSSSg5BBADyPiLRIVWDixQuyy&#10;XXkl3sYF/Os/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8yYAboBAABLAwAADgAAAAAAAAAAAAAAAAAuAgAAZHJzL2Uy&#10;b0RvYy54bWxQSwECLQAUAAYACAAAACEAdGZwXNsAAAAKAQAADwAAAAAAAAAAAAAAAAAUBAAAZHJz&#10;L2Rvd25yZXYueG1sUEsFBgAAAAAEAAQA8wAAABwFAAAAAA==&#10;" w14:anchorId="53B6307B">
                <v:textbox inset="2.16pt,1.44pt,0,1.44pt">
                  <w:txbxContent>
                    <w:p w:rsidR="00DB1734" w:rsidP="00583610" w:rsidRDefault="00DB1734" w14:paraId="4CF495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5504" behindDoc="0" locked="0" layoutInCell="1" allowOverlap="1" wp14:editId="3ED2B22E" wp14:anchorId="2644F7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0" name="Rectangle 6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65FEC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0" style="position:absolute;margin-left:210pt;margin-top:11pt;width:79pt;height:48pt;z-index:2583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wyugEAAEsDAAAOAAAAZHJzL2Uyb0RvYy54bWysU9tu2zAMfR+wfxD0vthx2j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AgRy3OKXf&#10;qBt33aDIKdsbKVWeb9ZrDLHFsqfwCOcoopvJTxps/iItMhWNjxeN1ZSIwOR6sV7V+JDAo+v1co0+&#10;dqneiwPE9F15S7LDKCCUoiw//IzpdPXtCtZlMKfns5em3VTIXNdXb1B3Xh6RIu5oekCjBz8yKgYT&#10;KBlx7ozG1z0HRcnww6Gwzc3VosFFKcF81axwgaEECHr3Mcud6D2ukkhAyT6A6XrEWyQqsHBihdh5&#10;u/JKfIwL+Pd/YPs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6jLcMroBAABLAwAADgAAAAAAAAAAAAAAAAAuAgAAZHJzL2Uy&#10;b0RvYy54bWxQSwECLQAUAAYACAAAACEAdGZwXNsAAAAKAQAADwAAAAAAAAAAAAAAAAAUBAAAZHJz&#10;L2Rvd25yZXYueG1sUEsFBgAAAAAEAAQA8wAAABwFAAAAAA==&#10;" w14:anchorId="2644F75F">
                <v:textbox inset="2.16pt,1.44pt,0,1.44pt">
                  <w:txbxContent>
                    <w:p w:rsidR="00DB1734" w:rsidP="00583610" w:rsidRDefault="00DB1734" w14:paraId="265FEC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6528" behindDoc="0" locked="0" layoutInCell="1" allowOverlap="1" wp14:editId="0FA44C06" wp14:anchorId="340A71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1" name="Rectangle 6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0BD27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1" style="position:absolute;margin-left:210pt;margin-top:11pt;width:79pt;height:48pt;z-index:2583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vH9Ye7AQAASwMAAA4AAAAAAAAAAAAAAAAALgIAAGRycy9l&#10;Mm9Eb2MueG1sUEsBAi0AFAAGAAgAAAAhAHRmcFzbAAAACgEAAA8AAAAAAAAAAAAAAAAAFQQAAGRy&#10;cy9kb3ducmV2LnhtbFBLBQYAAAAABAAEAPMAAAAdBQAAAAA=&#10;" w14:anchorId="340A712B">
                <v:textbox inset="2.16pt,1.44pt,0,1.44pt">
                  <w:txbxContent>
                    <w:p w:rsidR="00DB1734" w:rsidP="00583610" w:rsidRDefault="00DB1734" w14:paraId="70BD27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7552" behindDoc="0" locked="0" layoutInCell="1" allowOverlap="1" wp14:editId="3F8E75AC" wp14:anchorId="2D054E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2" name="Rectangle 6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FBA40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2" style="position:absolute;margin-left:210pt;margin-top:11pt;width:79pt;height:48pt;z-index:2583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6DuQ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ZXdzcdJZ47nNJ3&#10;1I37wSpyzo5GSlXmW/SaYuqx7Dk+wSVK6BbyswZXvkiLzFXj01VjNWciMLm52axbnITAo9vNaoM+&#10;dmleiyOk/FkFR4rDKCCUqiw/fk35fPXlCtYVMOfni5fn/VzJ3LarF6j7IE9IEXc0P6LRNkyMCmsi&#10;JRPOndH068BBUWK/eBS2u/tYdMg1WK67NS4w1ABB799muRdjwFUSGSg5RDDDiHirRBUWTqwSu2xX&#10;WYm3cQX/+g/sfgM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p3v6DuQEAAEsDAAAOAAAAAAAAAAAAAAAAAC4CAABkcnMvZTJv&#10;RG9jLnhtbFBLAQItABQABgAIAAAAIQB0ZnBc2wAAAAoBAAAPAAAAAAAAAAAAAAAAABMEAABkcnMv&#10;ZG93bnJldi54bWxQSwUGAAAAAAQABADzAAAAGwUAAAAA&#10;" w14:anchorId="2D054E02">
                <v:textbox inset="2.16pt,1.44pt,0,1.44pt">
                  <w:txbxContent>
                    <w:p w:rsidR="00DB1734" w:rsidP="00583610" w:rsidRDefault="00DB1734" w14:paraId="7FBA40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8576" behindDoc="0" locked="0" layoutInCell="1" allowOverlap="1" wp14:editId="128C59C9" wp14:anchorId="574524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3" name="Rectangle 6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3CEF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3" style="position:absolute;margin-left:210pt;margin-top:11pt;width:79pt;height:48pt;z-index:2583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c2uwEAAEs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crVYUOK4xSn9&#10;QN246wZFztneSKnyfLNeY4gtlr2EZ7hEEd1MftJg8xdpkalofLpqrKZEBCY3i826xkkIPLrdLDfo&#10;Y5fqvThATN+UtyQ7jAJCKcry42NM56tvV7Augzk/n7007adC5rZevUHde3lCirij6QmNHvzIqBhM&#10;oGTEuTMaXw8cFCXDg0Nhm9WXRYOLUoL5ulnjAkMJEPT+Y5Y70XtcJZGAkkMA0/WIt0hUYOHECrHL&#10;duWV+BgX8O//wO4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gr1za7AQAASwMAAA4AAAAAAAAAAAAAAAAALgIAAGRycy9l&#10;Mm9Eb2MueG1sUEsBAi0AFAAGAAgAAAAhAHRmcFzbAAAACgEAAA8AAAAAAAAAAAAAAAAAFQQAAGRy&#10;cy9kb3ducmV2LnhtbFBLBQYAAAAABAAEAPMAAAAdBQAAAAA=&#10;" w14:anchorId="5745243F">
                <v:textbox inset="2.16pt,1.44pt,0,1.44pt">
                  <w:txbxContent>
                    <w:p w:rsidR="00DB1734" w:rsidP="00583610" w:rsidRDefault="00DB1734" w14:paraId="083CEF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29600" behindDoc="0" locked="0" layoutInCell="1" allowOverlap="1" wp14:editId="6898F221" wp14:anchorId="2D5D1F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4" name="Rectangle 6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9246F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4" style="position:absolute;margin-left:210pt;margin-top:11pt;width:79pt;height:48pt;z-index:2583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uknuwEAAEs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+m51Q4njFqf0&#10;A3XjbjCSnLOj7nuZ55v1mkLssOw5PMEliuhm8rMCm79Ii8xF49NVYzknIjC5WW3aGich8Oh2s96g&#10;j12qt+IAMX2R3pLsMAoIpSjLj99iOl99vYJ1Gcz5+eyleT8XMrd1+wp17/sTUsQdTY9olPETo8Lo&#10;QMmEc2c0/jpwkJSYrw6Fbe5uVg0uSgmWbdPiAkMJEPT+fZY7MXpcJZGAkkMAPYyIt0hUYOHECrHL&#10;duWVeB8X8G//wO4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Va6Se7AQAASwMAAA4AAAAAAAAAAAAAAAAALgIAAGRycy9l&#10;Mm9Eb2MueG1sUEsBAi0AFAAGAAgAAAAhAHRmcFzbAAAACgEAAA8AAAAAAAAAAAAAAAAAFQQAAGRy&#10;cy9kb3ducmV2LnhtbFBLBQYAAAAABAAEAPMAAAAdBQAAAAA=&#10;" w14:anchorId="2D5D1FC7">
                <v:textbox inset="2.16pt,1.44pt,0,1.44pt">
                  <w:txbxContent>
                    <w:p w:rsidR="00DB1734" w:rsidP="00583610" w:rsidRDefault="00DB1734" w14:paraId="69246F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0624" behindDoc="0" locked="0" layoutInCell="1" allowOverlap="1" wp14:editId="2DD2F432" wp14:anchorId="4E8DB7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5" name="Rectangle 6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C0B6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5" style="position:absolute;margin-left:210pt;margin-top:11pt;width:79pt;height:48pt;z-index:2583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CSuwEAAEsDAAAOAAAAZHJzL2Uyb0RvYy54bWysU9tu2zAMfR+wfxD0vthxl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3erNSWOW5zS&#10;d9SNu35U5JIdjJQqzzfrNYXYYdlzeIJrFNHN5GcNNn+RFpmLxuebxmpORGCyXbXbGich8Gjdblr0&#10;sUv1Whwgps/KW5IdRgGhFGX56WtMl6svV7Aug7k8n700H+ZCZl23L1APXp6RIu5oekSjRz8xKkYT&#10;KJlw7ozGX0cOipLxi0Nhm7uPqwYXpQTLbbPFBYYSIOjD2yx3YvC4SiIBJccAph8Qb5GowMKJFWLX&#10;7cor8TYu4F//gf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SvwJK7AQAASwMAAA4AAAAAAAAAAAAAAAAALgIAAGRycy9l&#10;Mm9Eb2MueG1sUEsBAi0AFAAGAAgAAAAhAHRmcFzbAAAACgEAAA8AAAAAAAAAAAAAAAAAFQQAAGRy&#10;cy9kb3ducmV2LnhtbFBLBQYAAAAABAAEAPMAAAAdBQAAAAA=&#10;" w14:anchorId="4E8DB7DA">
                <v:textbox inset="2.16pt,1.44pt,0,1.44pt">
                  <w:txbxContent>
                    <w:p w:rsidR="00DB1734" w:rsidP="00583610" w:rsidRDefault="00DB1734" w14:paraId="1FC0B6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1648" behindDoc="0" locked="0" layoutInCell="1" allowOverlap="1" wp14:editId="3BC7DE37" wp14:anchorId="10EEFF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36" name="Rectangle 6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839AE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6" style="position:absolute;margin-left:210pt;margin-top:11pt;width:79pt;height:48pt;z-index:2583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KmvtW7AQAASwMAAA4AAAAAAAAAAAAAAAAALgIAAGRycy9l&#10;Mm9Eb2MueG1sUEsBAi0AFAAGAAgAAAAhAHRmcFzbAAAACgEAAA8AAAAAAAAAAAAAAAAAFQQAAGRy&#10;cy9kb3ducmV2LnhtbFBLBQYAAAAABAAEAPMAAAAdBQAAAAA=&#10;" w14:anchorId="10EEFF61">
                <v:textbox inset="2.16pt,1.44pt,0,1.44pt">
                  <w:txbxContent>
                    <w:p w:rsidR="00DB1734" w:rsidP="00583610" w:rsidRDefault="00DB1734" w14:paraId="2839AE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2672" behindDoc="0" locked="0" layoutInCell="1" allowOverlap="1" wp14:editId="34F608BF" wp14:anchorId="7DA4C3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7" name="Rectangle 6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482CC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7" style="position:absolute;margin-left:210pt;margin-top:11pt;width:79pt;height:60pt;z-index:2583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sYCUQugEAAEsDAAAOAAAAAAAAAAAAAAAAAC4CAABkcnMvZTJv&#10;RG9jLnhtbFBLAQItABQABgAIAAAAIQBvQUaG2gAAAAoBAAAPAAAAAAAAAAAAAAAAABQEAABkcnMv&#10;ZG93bnJldi54bWxQSwUGAAAAAAQABADzAAAAGwUAAAAA&#10;" w14:anchorId="7DA4C3BC">
                <v:textbox inset="2.16pt,1.44pt,0,1.44pt">
                  <w:txbxContent>
                    <w:p w:rsidR="00DB1734" w:rsidP="00583610" w:rsidRDefault="00DB1734" w14:paraId="6482CC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3696" behindDoc="0" locked="0" layoutInCell="1" allowOverlap="1" wp14:editId="4F56A097" wp14:anchorId="5DBA4E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8" name="Rectangle 6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E174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8" style="position:absolute;margin-left:210pt;margin-top:11pt;width:79pt;height:60pt;z-index:2583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P+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ywXOynOHU/qF&#10;unHfWUVO2d5Iqab5TnoNMbVY9hyf4BwldCfyowY3fZEWGYvGx4vGasxEYHK9WK9qnITAo+XVeoE+&#10;dqneiiOk/EMFRyaHUUAoRVl+eEj5dPX1CtZNYE7PT14ed2Mhcz1vXqHugjwiRdzR/IhG2zAwKqyJ&#10;lAw4d0bTnz0HRYm99yhss7xaNLgoJZivmhWKAiVA0Lv3We5FH3CVRAZK9hFM1yPeIlGBhRMrxM7b&#10;Na3E+7iAf/sH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qcgP+ugEAAEsDAAAOAAAAAAAAAAAAAAAAAC4CAABkcnMvZTJv&#10;RG9jLnhtbFBLAQItABQABgAIAAAAIQBvQUaG2gAAAAoBAAAPAAAAAAAAAAAAAAAAABQEAABkcnMv&#10;ZG93bnJldi54bWxQSwUGAAAAAAQABADzAAAAGwUAAAAA&#10;" w14:anchorId="5DBA4E31">
                <v:textbox inset="2.16pt,1.44pt,0,1.44pt">
                  <w:txbxContent>
                    <w:p w:rsidR="00DB1734" w:rsidP="00583610" w:rsidRDefault="00DB1734" w14:paraId="09E174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4720" behindDoc="0" locked="0" layoutInCell="1" allowOverlap="1" wp14:editId="5BDCDE3B" wp14:anchorId="495BA5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39" name="Rectangle 6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599D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39" style="position:absolute;margin-left:210pt;margin-top:11pt;width:79pt;height:60pt;z-index:2583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4cqS7sBAABLAwAADgAAAAAAAAAAAAAAAAAuAgAAZHJzL2Uy&#10;b0RvYy54bWxQSwECLQAUAAYACAAAACEAb0FGhtoAAAAKAQAADwAAAAAAAAAAAAAAAAAVBAAAZHJz&#10;L2Rvd25yZXYueG1sUEsFBgAAAAAEAAQA8wAAABwFAAAAAA==&#10;" w14:anchorId="495BA52F">
                <v:textbox inset="2.16pt,1.44pt,0,1.44pt">
                  <w:txbxContent>
                    <w:p w:rsidR="00DB1734" w:rsidP="00583610" w:rsidRDefault="00DB1734" w14:paraId="6E599D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editId="7C442D76" wp14:anchorId="434655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0" name="Rectangle 6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11349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0" style="position:absolute;margin-left:210pt;margin-top:11pt;width:79pt;height:48pt;z-index:2583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rO90YLoBAABLAwAADgAAAAAAAAAAAAAAAAAuAgAAZHJzL2Uy&#10;b0RvYy54bWxQSwECLQAUAAYACAAAACEAdGZwXNsAAAAKAQAADwAAAAAAAAAAAAAAAAAUBAAAZHJz&#10;L2Rvd25yZXYueG1sUEsFBgAAAAAEAAQA8wAAABwFAAAAAA==&#10;" w14:anchorId="43465553">
                <v:textbox inset="2.16pt,1.44pt,0,1.44pt">
                  <w:txbxContent>
                    <w:p w:rsidR="00DB1734" w:rsidP="00583610" w:rsidRDefault="00DB1734" w14:paraId="411349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editId="7BAD7AC4" wp14:anchorId="5E90FF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1" name="Rectangle 6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AFF5C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1" style="position:absolute;margin-left:210pt;margin-top:11pt;width:79pt;height:48pt;z-index:2583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0aXdW7AQAASwMAAA4AAAAAAAAAAAAAAAAALgIAAGRycy9l&#10;Mm9Eb2MueG1sUEsBAi0AFAAGAAgAAAAhAHRmcFzbAAAACgEAAA8AAAAAAAAAAAAAAAAAFQQAAGRy&#10;cy9kb3ducmV2LnhtbFBLBQYAAAAABAAEAPMAAAAdBQAAAAA=&#10;" w14:anchorId="5E90FFAD">
                <v:textbox inset="2.16pt,1.44pt,0,1.44pt">
                  <w:txbxContent>
                    <w:p w:rsidR="00DB1734" w:rsidP="00583610" w:rsidRDefault="00DB1734" w14:paraId="5AFF5C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7792" behindDoc="0" locked="0" layoutInCell="1" allowOverlap="1" wp14:editId="7909C747" wp14:anchorId="494BB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742" name="Rectangle 6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8FB3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2" style="position:absolute;margin-left:210pt;margin-top:11pt;width:79pt;height:48pt;z-index:2583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bRugEAAEs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HRxe91Q4rnDKf1C&#10;3bjvrCLHbG+kVNN8J72GmFose4nPcIoSuhP5UYObvkiLjEXjw1ljNWYiMLm6Wi1rnITAo5vVYoU+&#10;dqk+iyOk/F0FRyaHUUAoRVm+/5ny8erHFaybwByfn7w8bsdC5ma++IC6DfKAFHFH8xMabcPAqLAm&#10;UjLg3BlNbzsOihL7w6Owze31FeqQSzBfNktcYCgBgt5+zXIv+oCrJDJQsotguh7xFokKLJxYIXba&#10;rmklvsYF/Oc/sHk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LwNW0boBAABLAwAADgAAAAAAAAAAAAAAAAAuAgAAZHJzL2Uy&#10;b0RvYy54bWxQSwECLQAUAAYACAAAACEAdGZwXNsAAAAKAQAADwAAAAAAAAAAAAAAAAAUBAAAZHJz&#10;L2Rvd25yZXYueG1sUEsFBgAAAAAEAAQA8wAAABwFAAAAAA==&#10;" w14:anchorId="494BB91F">
                <v:textbox inset="2.16pt,1.44pt,0,1.44pt">
                  <w:txbxContent>
                    <w:p w:rsidR="00DB1734" w:rsidP="00583610" w:rsidRDefault="00DB1734" w14:paraId="3A8FB3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8816" behindDoc="0" locked="0" layoutInCell="1" allowOverlap="1" wp14:editId="303A0B73" wp14:anchorId="072EFA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3" name="Rectangle 6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0C22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3" style="position:absolute;margin-left:210pt;margin-top:11pt;width:79pt;height:60pt;z-index:2583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Rxc0UugEAAEsDAAAOAAAAAAAAAAAAAAAAAC4CAABkcnMvZTJv&#10;RG9jLnhtbFBLAQItABQABgAIAAAAIQBvQUaG2gAAAAoBAAAPAAAAAAAAAAAAAAAAABQEAABkcnMv&#10;ZG93bnJldi54bWxQSwUGAAAAAAQABADzAAAAGwUAAAAA&#10;" w14:anchorId="072EFA03">
                <v:textbox inset="2.16pt,1.44pt,0,1.44pt">
                  <w:txbxContent>
                    <w:p w:rsidR="00DB1734" w:rsidP="00583610" w:rsidRDefault="00DB1734" w14:paraId="7B0C22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39840" behindDoc="0" locked="0" layoutInCell="1" allowOverlap="1" wp14:editId="565B002B" wp14:anchorId="3DD603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744" name="Rectangle 6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678DF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4" style="position:absolute;margin-left:210pt;margin-top:11pt;width:79pt;height:60pt;z-index:2583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PMF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816TYljFqf0&#10;HXVjbjCSXLKjFkLm+Wa9phA7LHsOT3CNIrqZ/KzA5i/SInPR+HzTWM6JcExuV9u2xklwPNqstyv0&#10;sUv1Whwgps/SW5KdngJCKcqy09eYLldfrmBdBnN5PntpPsyFzMdl+wL14MUZKeKOpkc0yvipp9zo&#10;QMmEc+9p/HVkICkxXxwK22zWqwYXpQTLtml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8tPMFugEAAEsDAAAOAAAAAAAAAAAAAAAAAC4CAABkcnMvZTJv&#10;RG9jLnhtbFBLAQItABQABgAIAAAAIQBvQUaG2gAAAAoBAAAPAAAAAAAAAAAAAAAAABQEAABkcnMv&#10;ZG93bnJldi54bWxQSwUGAAAAAAQABADzAAAAGwUAAAAA&#10;" w14:anchorId="3DD603C2">
                <v:textbox inset="2.16pt,1.44pt,0,1.44pt">
                  <w:txbxContent>
                    <w:p w:rsidR="00DB1734" w:rsidP="00583610" w:rsidRDefault="00DB1734" w14:paraId="7678DF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6480" behindDoc="0" locked="0" layoutInCell="1" allowOverlap="1" wp14:editId="4B9E9510" wp14:anchorId="7C2251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5" name="Rectangle 6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26D04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5" style="position:absolute;margin-left:104pt;margin-top:-1pt;width:79pt;height:48pt;z-index:2581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jAuwEAAEsDAAAOAAAAZHJzL2Uyb0RvYy54bWysU01v2zAMvQ/YfxB0X+y4T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d3tihLHLU7p&#10;B+rG3WAkOWdH3fcyzzfrNYXYYdlzeIJLFNHN5GcFNn+RFpmLxqerxnJORGCyvWk3NU5C4NGqXbfo&#10;Y5fqrThATF+ktyQ7jAJCKcry47eYzldfr2BdBnN+Pntp3s+FzGrZvkLd+/6EFHFH0yMaZfzEqDA6&#10;UDLh3BmNvw4cJCXmq0Nhm7vbmwYXpQTLTbPBBYYSIOj9+yx3YvS4SiIBJYcAehgRb5GowMKJFWKX&#10;7cor8T4u4N/+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nJowLsBAABLAwAADgAAAAAAAAAAAAAAAAAuAgAAZHJz&#10;L2Uyb0RvYy54bWxQSwECLQAUAAYACAAAACEAe5uvld0AAAAJAQAADwAAAAAAAAAAAAAAAAAVBAAA&#10;ZHJzL2Rvd25yZXYueG1sUEsFBgAAAAAEAAQA8wAAAB8FAAAAAA==&#10;" w14:anchorId="7C225187">
                <v:textbox inset="2.16pt,1.44pt,0,1.44pt">
                  <w:txbxContent>
                    <w:p w:rsidR="00DB1734" w:rsidP="00583610" w:rsidRDefault="00DB1734" w14:paraId="326D04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7504" behindDoc="0" locked="0" layoutInCell="1" allowOverlap="1" wp14:editId="53372533" wp14:anchorId="1DC96BB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6" name="Rectangle 6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3A9D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6" style="position:absolute;margin-left:104pt;margin-top:-1pt;width:79pt;height:48pt;z-index:2581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eiO1LsBAABLAwAADgAAAAAAAAAAAAAAAAAuAgAAZHJz&#10;L2Uyb0RvYy54bWxQSwECLQAUAAYACAAAACEAe5uvld0AAAAJAQAADwAAAAAAAAAAAAAAAAAVBAAA&#10;ZHJzL2Rvd25yZXYueG1sUEsFBgAAAAAEAAQA8wAAAB8FAAAAAA==&#10;" w14:anchorId="1DC96BBE">
                <v:textbox inset="2.16pt,1.44pt,0,1.44pt">
                  <w:txbxContent>
                    <w:p w:rsidR="00DB1734" w:rsidP="00583610" w:rsidRDefault="00DB1734" w14:paraId="543A9D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8528" behindDoc="0" locked="0" layoutInCell="1" allowOverlap="1" wp14:editId="2461F4E0" wp14:anchorId="059AF2D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7" name="Rectangle 6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8D76E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7" style="position:absolute;margin-left:104pt;margin-top:-1pt;width:79pt;height:48pt;z-index:2581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Cgdp2G5AQAASwMAAA4AAAAAAAAAAAAAAAAALgIAAGRycy9l&#10;Mm9Eb2MueG1sUEsBAi0AFAAGAAgAAAAhAHubr5XdAAAACQEAAA8AAAAAAAAAAAAAAAAAEwQAAGRy&#10;cy9kb3ducmV2LnhtbFBLBQYAAAAABAAEAPMAAAAdBQAAAAA=&#10;" w14:anchorId="059AF2D1">
                <v:textbox inset="2.16pt,1.44pt,0,1.44pt">
                  <w:txbxContent>
                    <w:p w:rsidR="00DB1734" w:rsidP="00583610" w:rsidRDefault="00DB1734" w14:paraId="78D76E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199552" behindDoc="0" locked="0" layoutInCell="1" allowOverlap="1" wp14:editId="4765C1C3" wp14:anchorId="5CFBEAA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8" name="Rectangle 6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D5BB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8" style="position:absolute;margin-left:104pt;margin-top:-1pt;width:79pt;height:48pt;z-index:2581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GPugEAAEs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HRxe42z8tzhlH6h&#10;btx3VpFjtjdSqmm+k15DTC2WvcRnOEUJ3Yn8qMFNX6RFxqLx4ayxGjMRmFxdrZY1TkLg0c1qsUIf&#10;u1SfxRFS/q6CI5PDKCCUoizf/0z5ePXjCtZNYI7PT14et2Mhc9M0H1C3QR6QIu5ofkKjbRgYFdZE&#10;SgacO6PpbcdBUWJ/eBS2ub2+anBRSjBfNksUBUqAoLdfs9yLPuAqiQyU7CKYrke8RaICCydWiJ22&#10;a1qJr3EB//kPbN4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uD4GPugEAAEsDAAAOAAAAAAAAAAAAAAAAAC4CAABkcnMv&#10;ZTJvRG9jLnhtbFBLAQItABQABgAIAAAAIQB7m6+V3QAAAAkBAAAPAAAAAAAAAAAAAAAAABQEAABk&#10;cnMvZG93bnJldi54bWxQSwUGAAAAAAQABADzAAAAHgUAAAAA&#10;" w14:anchorId="5CFBEAA6">
                <v:textbox inset="2.16pt,1.44pt,0,1.44pt">
                  <w:txbxContent>
                    <w:p w:rsidR="00DB1734" w:rsidP="00583610" w:rsidRDefault="00DB1734" w14:paraId="67D5BB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0576" behindDoc="0" locked="0" layoutInCell="1" allowOverlap="1" wp14:editId="67D89CB9" wp14:anchorId="25C73F6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49" name="Rectangle 6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54473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49" style="position:absolute;margin-left:104pt;margin-top:-1pt;width:79pt;height:48pt;z-index:2582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g6uwEAAEs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9d1NS4njFqf0&#10;A3XjbjCSnLOj7nuZ55v1mkLssOw5PMEliuhm8rMCm79Ii8xF49NVYzknIjDZrtpNjZMQeHTbrlv0&#10;sUv1Vhwgpi/SW5IdRgGhFGX58VtM56uvV7Augzk/n7007+dC5rZZvULd+/6EFHFH0yMaZfzEqDA6&#10;UDLh3BmNvw4cJCXmq0Nhm7ubVYOLUoLlptngAkMJEPT+fZY7MXpcJZG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/qoOrsBAABLAwAADgAAAAAAAAAAAAAAAAAuAgAAZHJz&#10;L2Uyb0RvYy54bWxQSwECLQAUAAYACAAAACEAe5uvld0AAAAJAQAADwAAAAAAAAAAAAAAAAAVBAAA&#10;ZHJzL2Rvd25yZXYueG1sUEsFBgAAAAAEAAQA8wAAAB8FAAAAAA==&#10;" w14:anchorId="25C73F6A">
                <v:textbox inset="2.16pt,1.44pt,0,1.44pt">
                  <w:txbxContent>
                    <w:p w:rsidR="00DB1734" w:rsidP="00583610" w:rsidRDefault="00DB1734" w14:paraId="754473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1600" behindDoc="0" locked="0" layoutInCell="1" allowOverlap="1" wp14:editId="5954E494" wp14:anchorId="7C014F8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0" name="Rectangle 6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A6145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0" style="position:absolute;margin-left:104pt;margin-top:-1pt;width:79pt;height:48pt;z-index:2582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wJugEAAEsDAAAOAAAAZHJzL2Uyb0RvYy54bWysU9tu2zAMfR+wfxD0vthxmz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AgRy3OKXf&#10;qBt33aDIKdsbKVWeb9ZrDLHFsqfwCOcoopvJTxps/iItMhWNjxeN1ZSIwOT6ar2q8SGBR4v1co0+&#10;dqneiwPE9F15S7LDKCCUoiw//IzpdPXtCtZlMKfns5em3VTILJrrN6g7L49IEXc0PaDRgx8ZFYMJ&#10;lIw4d0bj656DomT44VDY5ub6qsFFKcF81axwgaEECHr3Mcud6D2ukkhAyT6A6XrEWyQqsHBihdh5&#10;u/JKfIwL+Pd/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KBOwJugEAAEsDAAAOAAAAAAAAAAAAAAAAAC4CAABkcnMv&#10;ZTJvRG9jLnhtbFBLAQItABQABgAIAAAAIQB7m6+V3QAAAAkBAAAPAAAAAAAAAAAAAAAAABQEAABk&#10;cnMvZG93bnJldi54bWxQSwUGAAAAAAQABADzAAAAHgUAAAAA&#10;" w14:anchorId="7C014F87">
                <v:textbox inset="2.16pt,1.44pt,0,1.44pt">
                  <w:txbxContent>
                    <w:p w:rsidR="00DB1734" w:rsidP="00583610" w:rsidRDefault="00DB1734" w14:paraId="7A6145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2624" behindDoc="0" locked="0" layoutInCell="1" allowOverlap="1" wp14:editId="17F38330" wp14:anchorId="28D1E96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1" name="Rectangle 6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11D05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1" style="position:absolute;margin-left:104pt;margin-top:-1pt;width:79pt;height:48pt;z-index:2582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cW8uw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oxp8Rxi1P6&#10;hbpx1w2KnLK9kVLl+Wa9xhBbLHsOT3COIrqZ/KTB5i/SIlPR+HjRWE2JCEyur9arGich8GixXq7R&#10;xy7Ve3GAmH4qb0l2GAWEUpTlh/uYTlffrmBdBnN6Pntp2k2FzKJZvEHdeXlEirij6RGNHvzIqBhM&#10;oGTEuTMa/+w5KEqGO4fCNtffrxpclBLMV80KFxhKgKB3H7Pcid7jKokElOwDmK5HvEWiAgsnVoid&#10;tyuvxMe4gH//B7a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/HFvLsBAABLAwAADgAAAAAAAAAAAAAAAAAuAgAAZHJz&#10;L2Uyb0RvYy54bWxQSwECLQAUAAYACAAAACEAe5uvld0AAAAJAQAADwAAAAAAAAAAAAAAAAAVBAAA&#10;ZHJzL2Rvd25yZXYueG1sUEsFBgAAAAAEAAQA8wAAAB8FAAAAAA==&#10;" w14:anchorId="28D1E965">
                <v:textbox inset="2.16pt,1.44pt,0,1.44pt">
                  <w:txbxContent>
                    <w:p w:rsidR="00DB1734" w:rsidP="00583610" w:rsidRDefault="00DB1734" w14:paraId="711D05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3648" behindDoc="0" locked="0" layoutInCell="1" allowOverlap="1" wp14:editId="397242F0" wp14:anchorId="73FC847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2" name="Rectangle 6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DAF78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2" style="position:absolute;margin-left:104pt;margin-top:-1pt;width:79pt;height:48pt;z-index:2582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64ug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rRUOK4xSn9&#10;Qt246wZFTtneSKnyfLNeY4gtlj2HJzhHEd1MftJg8xdpkalofLxorKZEBCbXV+tVjZMQeLRYL9fo&#10;Y5fqvThATD+VtyQ7jAJCKcryw31Mp6tvV7Augzk9n7007aZCZtEs36DuvDwiRdzR9IhGD35kVAwm&#10;UDLi3BmNf/YcFCXDnUNhm+vvV6hDKsF81axwgaEECHr3Mcud6D2ukkhAyT6A6XrEWyQqsHBihdh5&#10;u/JKfIwL+Pd/YPsK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J6M64ugEAAEsDAAAOAAAAAAAAAAAAAAAAAC4CAABkcnMv&#10;ZTJvRG9jLnhtbFBLAQItABQABgAIAAAAIQB7m6+V3QAAAAkBAAAPAAAAAAAAAAAAAAAAABQEAABk&#10;cnMvZG93bnJldi54bWxQSwUGAAAAAAQABADzAAAAHgUAAAAA&#10;" w14:anchorId="73FC8474">
                <v:textbox inset="2.16pt,1.44pt,0,1.44pt">
                  <w:txbxContent>
                    <w:p w:rsidR="00DB1734" w:rsidP="00583610" w:rsidRDefault="00DB1734" w14:paraId="4DAF78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4672" behindDoc="0" locked="0" layoutInCell="1" allowOverlap="1" wp14:editId="6CC42E49" wp14:anchorId="6F7EC12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3" name="Rectangle 6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F3C46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3" style="position:absolute;margin-left:104pt;margin-top:-1pt;width:79pt;height:48pt;z-index:2582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cNugEAAEs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1ssFJY5bnNJP&#10;1I273khyyQ6662Seb9ZrDLHFsqfwCNcoopvJTwps/iItMhWNzzeN5ZSIwOR2sd3UOAmBR8vtaos+&#10;dqleiwPE9FV6S7LDKCCUoiw/fY/pcvXlCtZlMJfns5emw1TILJv1C9SD785IEXc0PaBRxo+MCqMD&#10;JSPOndH4+8hBUmK+ORS2WX9eNLgoJZhvmg0uMJQAQR/eZrkTg8dVEgkoOQbQ/YB4i0QFFk6sELtu&#10;V16Jt3EB//oP7P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oHecNugEAAEsDAAAOAAAAAAAAAAAAAAAAAC4CAABkcnMv&#10;ZTJvRG9jLnhtbFBLAQItABQABgAIAAAAIQB7m6+V3QAAAAkBAAAPAAAAAAAAAAAAAAAAABQEAABk&#10;cnMvZG93bnJldi54bWxQSwUGAAAAAAQABADzAAAAHgUAAAAA&#10;" w14:anchorId="6F7EC122">
                <v:textbox inset="2.16pt,1.44pt,0,1.44pt">
                  <w:txbxContent>
                    <w:p w:rsidR="00DB1734" w:rsidP="00583610" w:rsidRDefault="00DB1734" w14:paraId="7F3C46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5696" behindDoc="0" locked="0" layoutInCell="1" allowOverlap="1" wp14:editId="09B60FCB" wp14:anchorId="3D3086F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4" name="Rectangle 6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A570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4" style="position:absolute;margin-left:104pt;margin-top:-1pt;width:79pt;height:48pt;z-index:2582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kcuwEAAEsDAAAOAAAAZHJzL2Uyb0RvYy54bWysU01v2zAMvQ/YfxB0X+y4T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/o+m51S4njFqf0&#10;A3XjbjCSnLOj7nuZ55v1mkLssOw5PMEliuhm8rMCm79Ii8xF49NVYzknIjC5udm0NU5C4NFqs96g&#10;j12qt+IAMX2R3pLsMAoIpSjLj99iOl99vYJ1Gcz5+eyleT8XMqumfYW69/0JKeKOpkc0yviJUWF0&#10;oGTCuTMafx04SErMV4fCNne3Nw0uSgmWbdPiAkMJEPT+fZY7MXpcJZG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RWzZHLsBAABLAwAADgAAAAAAAAAAAAAAAAAuAgAAZHJz&#10;L2Uyb0RvYy54bWxQSwECLQAUAAYACAAAACEAe5uvld0AAAAJAQAADwAAAAAAAAAAAAAAAAAVBAAA&#10;ZHJzL2Rvd25yZXYueG1sUEsFBgAAAAAEAAQA8wAAAB8FAAAAAA==&#10;" w14:anchorId="3D3086F4">
                <v:textbox inset="2.16pt,1.44pt,0,1.44pt">
                  <w:txbxContent>
                    <w:p w:rsidR="00DB1734" w:rsidP="00583610" w:rsidRDefault="00DB1734" w14:paraId="7DA570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6720" behindDoc="0" locked="0" layoutInCell="1" allowOverlap="1" wp14:editId="18BD9922" wp14:anchorId="2888875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5" name="Rectangle 6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8D2D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5" style="position:absolute;margin-left:104pt;margin-top:-1pt;width:79pt;height:48pt;z-index:2582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CpuwEAAEsDAAAOAAAAZHJzL2Uyb0RvYy54bWysU9tu2zAMfR+wfxD0vthxl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9e1qRYnjFqf0&#10;E3Xjrh8VOWcHI6XK8816TSF2WPYUHuESRXQz+VmDzV+kReai8emqsZoTEZhsb9pNjZMQeLRq1y36&#10;2KV6LQ4Q01flLckOo4BQirL8+D2m89WXK1iXwZyfz16a93Mhs2raF6h7L09IEXc0PaDRo58YFaMJ&#10;lEw4d0bj7wMHRcn4zaGwze3nmwYXpQTLTbPBBYYSIOj92yx3YvC4SiIBJYcAph8Qb5GowMKJFWKX&#10;7cor8TYu4F//gd0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JnwqbsBAABLAwAADgAAAAAAAAAAAAAAAAAuAgAAZHJz&#10;L2Uyb0RvYy54bWxQSwECLQAUAAYACAAAACEAe5uvld0AAAAJAQAADwAAAAAAAAAAAAAAAAAVBAAA&#10;ZHJzL2Rvd25yZXYueG1sUEsFBgAAAAAEAAQA8wAAAB8FAAAAAA==&#10;" w14:anchorId="2888875C">
                <v:textbox inset="2.16pt,1.44pt,0,1.44pt">
                  <w:txbxContent>
                    <w:p w:rsidR="00DB1734" w:rsidP="00583610" w:rsidRDefault="00DB1734" w14:paraId="638D2D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7744" behindDoc="0" locked="0" layoutInCell="1" allowOverlap="1" wp14:editId="25D63150" wp14:anchorId="3CA8767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6" name="Rectangle 6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5301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6" style="position:absolute;margin-left:104pt;margin-top:-1pt;width:79pt;height:48pt;z-index:2582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pCO7rsBAABLAwAADgAAAAAAAAAAAAAAAAAuAgAAZHJz&#10;L2Uyb0RvYy54bWxQSwECLQAUAAYACAAAACEAe5uvld0AAAAJAQAADwAAAAAAAAAAAAAAAAAVBAAA&#10;ZHJzL2Rvd25yZXYueG1sUEsFBgAAAAAEAAQA8wAAAB8FAAAAAA==&#10;" w14:anchorId="3CA8767B">
                <v:textbox inset="2.16pt,1.44pt,0,1.44pt">
                  <w:txbxContent>
                    <w:p w:rsidR="00DB1734" w:rsidP="00583610" w:rsidRDefault="00DB1734" w14:paraId="4E5301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8768" behindDoc="0" locked="0" layoutInCell="1" allowOverlap="1" wp14:editId="08FF4A58" wp14:anchorId="252EA1B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7" name="Rectangle 6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0F099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7" style="position:absolute;margin-left:104pt;margin-top:-1pt;width:79pt;height:48pt;z-index:2582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BNlp1u5AQAASwMAAA4AAAAAAAAAAAAAAAAALgIAAGRycy9l&#10;Mm9Eb2MueG1sUEsBAi0AFAAGAAgAAAAhAHubr5XdAAAACQEAAA8AAAAAAAAAAAAAAAAAEwQAAGRy&#10;cy9kb3ducmV2LnhtbFBLBQYAAAAABAAEAPMAAAAdBQAAAAA=&#10;" w14:anchorId="252EA1BB">
                <v:textbox inset="2.16pt,1.44pt,0,1.44pt">
                  <w:txbxContent>
                    <w:p w:rsidR="00DB1734" w:rsidP="00583610" w:rsidRDefault="00DB1734" w14:paraId="00F099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09792" behindDoc="0" locked="0" layoutInCell="1" allowOverlap="1" wp14:editId="0BE2D13C" wp14:anchorId="44D3C96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8" name="Rectangle 6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07CD3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8" style="position:absolute;margin-left:104pt;margin-top:-1pt;width:79pt;height:48pt;z-index:2582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FV3gbW5AQAASwMAAA4AAAAAAAAAAAAAAAAALgIAAGRycy9l&#10;Mm9Eb2MueG1sUEsBAi0AFAAGAAgAAAAhAHubr5XdAAAACQEAAA8AAAAAAAAAAAAAAAAAEwQAAGRy&#10;cy9kb3ducmV2LnhtbFBLBQYAAAAABAAEAPMAAAAdBQAAAAA=&#10;" w14:anchorId="44D3C96A">
                <v:textbox inset="2.16pt,1.44pt,0,1.44pt">
                  <w:txbxContent>
                    <w:p w:rsidR="00DB1734" w:rsidP="00583610" w:rsidRDefault="00DB1734" w14:paraId="507CD3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10816" behindDoc="0" locked="0" layoutInCell="1" allowOverlap="1" wp14:editId="6453C192" wp14:anchorId="1781A9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59" name="Rectangle 6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8746F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9" style="position:absolute;margin-left:104pt;margin-top:-1pt;width:79pt;height:48pt;z-index:2582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IKoALsBAABLAwAADgAAAAAAAAAAAAAAAAAuAgAAZHJz&#10;L2Uyb0RvYy54bWxQSwECLQAUAAYACAAAACEAe5uvld0AAAAJAQAADwAAAAAAAAAAAAAAAAAVBAAA&#10;ZHJzL2Rvd25yZXYueG1sUEsFBgAAAAAEAAQA8wAAAB8FAAAAAA==&#10;" w14:anchorId="1781A997">
                <v:textbox inset="2.16pt,1.44pt,0,1.44pt">
                  <w:txbxContent>
                    <w:p w:rsidR="00DB1734" w:rsidP="00583610" w:rsidRDefault="00DB1734" w14:paraId="28746F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11840" behindDoc="0" locked="0" layoutInCell="1" allowOverlap="1" wp14:editId="3D115196" wp14:anchorId="7C35F55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0" name="Rectangle 6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83A7E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0" style="position:absolute;margin-left:104pt;margin-top:-1pt;width:79pt;height:48pt;z-index:2582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2h90FLsBAABLAwAADgAAAAAAAAAAAAAAAAAuAgAAZHJz&#10;L2Uyb0RvYy54bWxQSwECLQAUAAYACAAAACEAe5uvld0AAAAJAQAADwAAAAAAAAAAAAAAAAAVBAAA&#10;ZHJzL2Rvd25yZXYueG1sUEsFBgAAAAAEAAQA8wAAAB8FAAAAAA==&#10;" w14:anchorId="7C35F552">
                <v:textbox inset="2.16pt,1.44pt,0,1.44pt">
                  <w:txbxContent>
                    <w:p w:rsidR="00DB1734" w:rsidP="00583610" w:rsidRDefault="00DB1734" w14:paraId="183A7E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12864" behindDoc="0" locked="0" layoutInCell="1" allowOverlap="1" wp14:editId="5E7F3A8D" wp14:anchorId="5C73B8A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1" name="Rectangle 6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3F305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1" style="position:absolute;margin-left:104pt;margin-top:-1pt;width:79pt;height:48pt;z-index:2582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u+pdobsBAABLAwAADgAAAAAAAAAAAAAAAAAuAgAAZHJz&#10;L2Uyb0RvYy54bWxQSwECLQAUAAYACAAAACEAe5uvld0AAAAJAQAADwAAAAAAAAAAAAAAAAAVBAAA&#10;ZHJzL2Rvd25yZXYueG1sUEsFBgAAAAAEAAQA8wAAAB8FAAAAAA==&#10;" w14:anchorId="5C73B8A3">
                <v:textbox inset="2.16pt,1.44pt,0,1.44pt">
                  <w:txbxContent>
                    <w:p w:rsidR="00DB1734" w:rsidP="00583610" w:rsidRDefault="00DB1734" w14:paraId="33F305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13888" behindDoc="0" locked="0" layoutInCell="1" allowOverlap="1" wp14:editId="69F512BD" wp14:anchorId="51F61E4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2" name="Rectangle 6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433B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2" style="position:absolute;margin-left:104pt;margin-top:-1pt;width:79pt;height:48pt;z-index:2582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Z81alugEAAEsDAAAOAAAAAAAAAAAAAAAAAC4CAABkcnMv&#10;ZTJvRG9jLnhtbFBLAQItABQABgAIAAAAIQB7m6+V3QAAAAkBAAAPAAAAAAAAAAAAAAAAABQEAABk&#10;cnMvZG93bnJldi54bWxQSwUGAAAAAAQABADzAAAAHgUAAAAA&#10;" w14:anchorId="51F61E4B">
                <v:textbox inset="2.16pt,1.44pt,0,1.44pt">
                  <w:txbxContent>
                    <w:p w:rsidR="00DB1734" w:rsidP="00583610" w:rsidRDefault="00DB1734" w14:paraId="09433B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14912" behindDoc="0" locked="0" layoutInCell="1" allowOverlap="1" wp14:editId="24F00B8D" wp14:anchorId="79DCC14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3" name="Rectangle 6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A192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3" style="position:absolute;margin-left:104pt;margin-top:-1pt;width:79pt;height:48pt;z-index:2582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8QuwEAAEs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crVcUOK4xSn9&#10;QN246wZFztneSKnyfLNeY4gtlr2EZ7hEEd1MftJg8xdpkalofLpqrKZEBCY3i826xkkIPLrdLDfo&#10;Y5fqvThATN+UtyQ7jAJCKcry42NM56tvV7Augzk/n7007adC5naxeoO69/KEFHFH0xMaPfiRUTGY&#10;QMmIc2c0vh44KEqGB4fCNqsviwYXpQTzdbPGBYYSIOj9xyx3ove4SiIBJYcApusRb5GowMKJFWKX&#10;7cor8TEu4N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OAZ/ELsBAABLAwAADgAAAAAAAAAAAAAAAAAuAgAAZHJz&#10;L2Uyb0RvYy54bWxQSwECLQAUAAYACAAAACEAe5uvld0AAAAJAQAADwAAAAAAAAAAAAAAAAAVBAAA&#10;ZHJzL2Rvd25yZXYueG1sUEsFBgAAAAAEAAQA8wAAAB8FAAAAAA==&#10;" w14:anchorId="79DCC149">
                <v:textbox inset="2.16pt,1.44pt,0,1.44pt">
                  <w:txbxContent>
                    <w:p w:rsidR="00DB1734" w:rsidP="00583610" w:rsidRDefault="00DB1734" w14:paraId="6CA192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15936" behindDoc="0" locked="0" layoutInCell="1" allowOverlap="1" wp14:editId="6C83A90A" wp14:anchorId="27F7E7C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4" name="Rectangle 6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7F2AA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4" style="position:absolute;margin-left:104pt;margin-top:-1pt;width:79pt;height:48pt;z-index:2582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XdBAbsBAABLAwAADgAAAAAAAAAAAAAAAAAuAgAAZHJz&#10;L2Uyb0RvYy54bWxQSwECLQAUAAYACAAAACEAe5uvld0AAAAJAQAADwAAAAAAAAAAAAAAAAAVBAAA&#10;ZHJzL2Rvd25yZXYueG1sUEsFBgAAAAAEAAQA8wAAAB8FAAAAAA==&#10;" w14:anchorId="27F7E7C8">
                <v:textbox inset="2.16pt,1.44pt,0,1.44pt">
                  <w:txbxContent>
                    <w:p w:rsidR="00DB1734" w:rsidP="00583610" w:rsidRDefault="00DB1734" w14:paraId="37F2AA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16960" behindDoc="0" locked="0" layoutInCell="1" allowOverlap="1" wp14:editId="0FD52C84" wp14:anchorId="11F8C61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5" name="Rectangle 6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D94F5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5" style="position:absolute;margin-left:104pt;margin-top:-1pt;width:79pt;height:48pt;z-index:2582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0gmi0ugEAAEsDAAAOAAAAAAAAAAAAAAAAAC4CAABkcnMv&#10;ZTJvRG9jLnhtbFBLAQItABQABgAIAAAAIQB7m6+V3QAAAAkBAAAPAAAAAAAAAAAAAAAAABQEAABk&#10;cnMvZG93bnJldi54bWxQSwUGAAAAAAQABADzAAAAHgUAAAAA&#10;" w14:anchorId="11F8C61E">
                <v:textbox inset="2.16pt,1.44pt,0,1.44pt">
                  <w:txbxContent>
                    <w:p w:rsidR="00DB1734" w:rsidP="00583610" w:rsidRDefault="00DB1734" w14:paraId="5D94F5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17984" behindDoc="0" locked="0" layoutInCell="1" allowOverlap="1" wp14:editId="6D40DA89" wp14:anchorId="00197F9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6" name="Rectangle 6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C555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6" style="position:absolute;margin-left:104pt;margin-top:-1pt;width:79pt;height:48pt;z-index:2582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T6/B7sBAABLAwAADgAAAAAAAAAAAAAAAAAuAgAAZHJz&#10;L2Uyb0RvYy54bWxQSwECLQAUAAYACAAAACEAe5uvld0AAAAJAQAADwAAAAAAAAAAAAAAAAAVBAAA&#10;ZHJzL2Rvd25yZXYueG1sUEsFBgAAAAAEAAQA8wAAAB8FAAAAAA==&#10;" w14:anchorId="00197F9A">
                <v:textbox inset="2.16pt,1.44pt,0,1.44pt">
                  <w:txbxContent>
                    <w:p w:rsidR="00DB1734" w:rsidP="00583610" w:rsidRDefault="00DB1734" w14:paraId="38C555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19008" behindDoc="0" locked="0" layoutInCell="1" allowOverlap="1" wp14:editId="3B22B4A3" wp14:anchorId="6C0C9E5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7" name="Rectangle 6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703F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7" style="position:absolute;margin-left:104pt;margin-top:-1pt;width:79pt;height:48pt;z-index:2582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TLlrK5AQAASwMAAA4AAAAAAAAAAAAAAAAALgIAAGRycy9l&#10;Mm9Eb2MueG1sUEsBAi0AFAAGAAgAAAAhAHubr5XdAAAACQEAAA8AAAAAAAAAAAAAAAAAEwQAAGRy&#10;cy9kb3ducmV2LnhtbFBLBQYAAAAABAAEAPMAAAAdBQAAAAA=&#10;" w14:anchorId="6C0C9E53">
                <v:textbox inset="2.16pt,1.44pt,0,1.44pt">
                  <w:txbxContent>
                    <w:p w:rsidR="00DB1734" w:rsidP="00583610" w:rsidRDefault="00DB1734" w14:paraId="1C703F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220032" behindDoc="0" locked="0" layoutInCell="1" allowOverlap="1" wp14:editId="5991C665" wp14:anchorId="3D78AD0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6768" name="Rectangle 6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25EA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8" style="position:absolute;margin-left:104pt;margin-top:-1pt;width:79pt;height:48pt;z-index:2582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2bBcugEAAEsDAAAOAAAAAAAAAAAAAAAAAC4CAABkcnMv&#10;ZTJvRG9jLnhtbFBLAQItABQABgAIAAAAIQB7m6+V3QAAAAkBAAAPAAAAAAAAAAAAAAAAABQEAABk&#10;cnMvZG93bnJldi54bWxQSwUGAAAAAAQABADzAAAAHgUAAAAA&#10;" w14:anchorId="3D78AD01">
                <v:textbox inset="2.16pt,1.44pt,0,1.44pt">
                  <w:txbxContent>
                    <w:p w:rsidR="00DB1734" w:rsidP="00583610" w:rsidRDefault="00DB1734" w14:paraId="6625EA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40864" behindDoc="0" locked="0" layoutInCell="1" allowOverlap="1" wp14:editId="4975A825" wp14:anchorId="4874F2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69" name="Rectangle 6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E2E3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9" style="position:absolute;margin-left:104pt;margin-top:11pt;width:77pt;height:162pt;z-index:2583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CYHoye7AQAATAMAAA4AAAAAAAAAAAAAAAAALgIAAGRycy9l&#10;Mm9Eb2MueG1sUEsBAi0AFAAGAAgAAAAhAKop4IPbAAAACgEAAA8AAAAAAAAAAAAAAAAAFQQAAGRy&#10;cy9kb3ducmV2LnhtbFBLBQYAAAAABAAEAPMAAAAdBQAAAAA=&#10;" w14:anchorId="4874F206">
                <v:textbox inset="2.16pt,1.44pt,0,1.44pt">
                  <w:txbxContent>
                    <w:p w:rsidR="00DB1734" w:rsidP="00583610" w:rsidRDefault="00DB1734" w14:paraId="63E2E3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41888" behindDoc="0" locked="0" layoutInCell="1" allowOverlap="1" wp14:editId="0F976489" wp14:anchorId="41C076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0" name="Rectangle 6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DC2C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0" style="position:absolute;margin-left:104pt;margin-top:11pt;width:79pt;height:162pt;z-index:2583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AAkPLoBAABMAwAADgAAAAAAAAAAAAAAAAAuAgAAZHJzL2Uy&#10;b0RvYy54bWxQSwECLQAUAAYACAAAACEAe0uO1NsAAAAKAQAADwAAAAAAAAAAAAAAAAAUBAAAZHJz&#10;L2Rvd25yZXYueG1sUEsFBgAAAAAEAAQA8wAAABwFAAAAAA==&#10;" w14:anchorId="41C076B9">
                <v:textbox inset="2.16pt,1.44pt,0,1.44pt">
                  <w:txbxContent>
                    <w:p w:rsidR="00DB1734" w:rsidP="00583610" w:rsidRDefault="00DB1734" w14:paraId="13DC2C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42912" behindDoc="0" locked="0" layoutInCell="1" allowOverlap="1" wp14:editId="0637178F" wp14:anchorId="3DF8A0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1" name="Rectangle 6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B4FAC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1" style="position:absolute;margin-left:104pt;margin-top:11pt;width:77pt;height:162pt;z-index:2583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d/ugEAAEw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7frdUOJ5w679AN9&#10;436wipyro5FSLf1d/Jpi6vHaU3yES5ZwuYifNbjli7LIXDw+XT1WcyYCi5+arquxEwK32rrr1pgg&#10;TPV6O0LKX1RwZFkwCsilWMuP31I+H305gvcWNuf3l1We93NRc9PdvHDdB3lCjTik+QGDtmFiVFgT&#10;KZmw8YymXwcOihL71aOz7br72OKklKTZtBucYCgJst6/rXIvxoCzJDJQcohghhH5Fo8KLWxZEXYZ&#10;r2Um3uaF/OtPsPsN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LQ43f7oBAABMAwAADgAAAAAAAAAAAAAAAAAuAgAAZHJzL2Uy&#10;b0RvYy54bWxQSwECLQAUAAYACAAAACEAqingg9sAAAAKAQAADwAAAAAAAAAAAAAAAAAUBAAAZHJz&#10;L2Rvd25yZXYueG1sUEsFBgAAAAAEAAQA8wAAABwFAAAAAA==&#10;" w14:anchorId="3DF8A0A1">
                <v:textbox inset="2.16pt,1.44pt,0,1.44pt">
                  <w:txbxContent>
                    <w:p w:rsidR="00DB1734" w:rsidP="00583610" w:rsidRDefault="00DB1734" w14:paraId="1B4FAC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43936" behindDoc="0" locked="0" layoutInCell="1" allowOverlap="1" wp14:editId="3E06EEDF" wp14:anchorId="0A8F7E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2" name="Rectangle 6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2ACA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2" style="position:absolute;margin-left:104pt;margin-top:11pt;width:77pt;height:162pt;z-index:2583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uIRbmLoBAABMAwAADgAAAAAAAAAAAAAAAAAuAgAAZHJzL2Uy&#10;b0RvYy54bWxQSwECLQAUAAYACAAAACEAqingg9sAAAAKAQAADwAAAAAAAAAAAAAAAAAUBAAAZHJz&#10;L2Rvd25yZXYueG1sUEsFBgAAAAAEAAQA8wAAABwFAAAAAA==&#10;" w14:anchorId="0A8F7EFA">
                <v:textbox inset="2.16pt,1.44pt,0,1.44pt">
                  <w:txbxContent>
                    <w:p w:rsidR="00DB1734" w:rsidP="00583610" w:rsidRDefault="00DB1734" w14:paraId="2F2ACA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44960" behindDoc="0" locked="0" layoutInCell="1" allowOverlap="1" wp14:editId="3E2978A0" wp14:anchorId="2B06C7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3" name="Rectangle 6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016C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3" style="position:absolute;margin-left:104pt;margin-top:11pt;width:79pt;height:162pt;z-index:2583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WKSNu7AQAATAMAAA4AAAAAAAAAAAAAAAAALgIAAGRycy9l&#10;Mm9Eb2MueG1sUEsBAi0AFAAGAAgAAAAhAHtLjtTbAAAACgEAAA8AAAAAAAAAAAAAAAAAFQQAAGRy&#10;cy9kb3ducmV2LnhtbFBLBQYAAAAABAAEAPMAAAAdBQAAAAA=&#10;" w14:anchorId="2B06C7BD">
                <v:textbox inset="2.16pt,1.44pt,0,1.44pt">
                  <w:txbxContent>
                    <w:p w:rsidR="00DB1734" w:rsidP="00583610" w:rsidRDefault="00DB1734" w14:paraId="52016C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45984" behindDoc="0" locked="0" layoutInCell="1" allowOverlap="1" wp14:editId="603D14BB" wp14:anchorId="580559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4" name="Rectangle 6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639EE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4" style="position:absolute;margin-left:104pt;margin-top:11pt;width:77pt;height:162pt;z-index:2583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Bsg8iG7AQAATAMAAA4AAAAAAAAAAAAAAAAALgIAAGRycy9l&#10;Mm9Eb2MueG1sUEsBAi0AFAAGAAgAAAAhAKop4IPbAAAACgEAAA8AAAAAAAAAAAAAAAAAFQQAAGRy&#10;cy9kb3ducmV2LnhtbFBLBQYAAAAABAAEAPMAAAAdBQAAAAA=&#10;" w14:anchorId="5805593B">
                <v:textbox inset="2.16pt,1.44pt,0,1.44pt">
                  <w:txbxContent>
                    <w:p w:rsidR="00DB1734" w:rsidP="00583610" w:rsidRDefault="00DB1734" w14:paraId="3639EE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47008" behindDoc="0" locked="0" layoutInCell="1" allowOverlap="1" wp14:editId="22AFFCBC" wp14:anchorId="22514425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5" name="Rectangle 6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4DFA1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5" style="position:absolute;margin-left:105pt;margin-top:11pt;width:77pt;height:162pt;z-index:2583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BXpAbKuwEAAEwDAAAOAAAAAAAAAAAAAAAAAC4CAABkcnMv&#10;ZTJvRG9jLnhtbFBLAQItABQABgAIAAAAIQBMIlYz3AAAAAoBAAAPAAAAAAAAAAAAAAAAABUEAABk&#10;cnMvZG93bnJldi54bWxQSwUGAAAAAAQABADzAAAAHgUAAAAA&#10;" w14:anchorId="22514425">
                <v:textbox inset="2.16pt,1.44pt,0,1.44pt">
                  <w:txbxContent>
                    <w:p w:rsidR="00DB1734" w:rsidP="00583610" w:rsidRDefault="00DB1734" w14:paraId="54DFA1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48032" behindDoc="0" locked="0" layoutInCell="1" allowOverlap="1" wp14:editId="3AAEF610" wp14:anchorId="547F82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6" name="Rectangle 6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0CA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6" style="position:absolute;margin-left:104pt;margin-top:11pt;width:79pt;height:162pt;z-index:2583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HtPjGvAEAAEwDAAAOAAAAAAAAAAAAAAAAAC4CAABkcnMv&#10;ZTJvRG9jLnhtbFBLAQItABQABgAIAAAAIQB7S47U2wAAAAoBAAAPAAAAAAAAAAAAAAAAABYEAABk&#10;cnMvZG93bnJldi54bWxQSwUGAAAAAAQABADzAAAAHgUAAAAA&#10;" w14:anchorId="547F821A">
                <v:textbox inset="2.16pt,1.44pt,0,1.44pt">
                  <w:txbxContent>
                    <w:p w:rsidR="00DB1734" w:rsidP="00583610" w:rsidRDefault="00DB1734" w14:paraId="5E0CA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49056" behindDoc="0" locked="0" layoutInCell="1" allowOverlap="1" wp14:editId="7BE462E3" wp14:anchorId="65229C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7" name="Rectangle 6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BD00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7" style="position:absolute;margin-left:104pt;margin-top:11pt;width:77pt;height:162pt;z-index:2583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OrrrhboBAABMAwAADgAAAAAAAAAAAAAAAAAuAgAAZHJzL2Uy&#10;b0RvYy54bWxQSwECLQAUAAYACAAAACEAqingg9sAAAAKAQAADwAAAAAAAAAAAAAAAAAUBAAAZHJz&#10;L2Rvd25yZXYueG1sUEsFBgAAAAAEAAQA8wAAABwFAAAAAA==&#10;" w14:anchorId="65229CC0">
                <v:textbox inset="2.16pt,1.44pt,0,1.44pt">
                  <w:txbxContent>
                    <w:p w:rsidR="00DB1734" w:rsidP="00583610" w:rsidRDefault="00DB1734" w14:paraId="5EBD00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0080" behindDoc="0" locked="0" layoutInCell="1" allowOverlap="1" wp14:editId="78160580" wp14:anchorId="03B2A95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778" name="Rectangle 6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39BD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8" style="position:absolute;margin-left:104pt;margin-top:11pt;width:77pt;height:162pt;z-index:2583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VXrWs7oBAABMAwAADgAAAAAAAAAAAAAAAAAuAgAAZHJzL2Uy&#10;b0RvYy54bWxQSwECLQAUAAYACAAAACEAqingg9sAAAAKAQAADwAAAAAAAAAAAAAAAAAUBAAAZHJz&#10;L2Rvd25yZXYueG1sUEsFBgAAAAAEAAQA8wAAABwFAAAAAA==&#10;" w14:anchorId="03B2A950">
                <v:textbox inset="2.16pt,1.44pt,0,1.44pt">
                  <w:txbxContent>
                    <w:p w:rsidR="00DB1734" w:rsidP="00583610" w:rsidRDefault="00DB1734" w14:paraId="7339BD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1104" behindDoc="0" locked="0" layoutInCell="1" allowOverlap="1" wp14:editId="022BD3A1" wp14:anchorId="7FDDFC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79" name="Rectangle 6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C7429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9" style="position:absolute;margin-left:104pt;margin-top:11pt;width:79pt;height:162pt;z-index:2583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h0xfC7AQAATAMAAA4AAAAAAAAAAAAAAAAALgIAAGRycy9l&#10;Mm9Eb2MueG1sUEsBAi0AFAAGAAgAAAAhAHtLjtTbAAAACgEAAA8AAAAAAAAAAAAAAAAAFQQAAGRy&#10;cy9kb3ducmV2LnhtbFBLBQYAAAAABAAEAPMAAAAdBQAAAAA=&#10;" w14:anchorId="7FDDFC7A">
                <v:textbox inset="2.16pt,1.44pt,0,1.44pt">
                  <w:txbxContent>
                    <w:p w:rsidR="00DB1734" w:rsidP="00583610" w:rsidRDefault="00DB1734" w14:paraId="6C7429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2128" behindDoc="0" locked="0" layoutInCell="1" allowOverlap="1" wp14:editId="68D54145" wp14:anchorId="66626B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0" name="Rectangle 6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F33DF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0" style="position:absolute;margin-left:104pt;margin-top:11pt;width:79pt;height:162pt;z-index:2583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oeyuwEAAEw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M36xYNctxil36h&#10;b9z1oyKn6mCkVLm/2a8pxA6vPYVHOGcRl1n8rMHmL8oic/H4ePFYzYkILN5e3bY1PiRwq6lXqzUm&#10;CFO93g4Q0zflLckLRgG5FGv54UdMp6MvR/BeZnN6P6/SvJuLmuvr1QvXnZdH1IhDmh4w6NFPjIrR&#10;BEombDyj8c+eg6Jk/O7Q2Wa9umpwUkqybJsWJxhKgqx3b6vcicHjLIkElOwDmH5AvsWjQgtbVoSd&#10;xyvPxNu8kH/9CbZ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TSh7K7AQAATAMAAA4AAAAAAAAAAAAAAAAALgIAAGRycy9l&#10;Mm9Eb2MueG1sUEsBAi0AFAAGAAgAAAAhAHtLjtTbAAAACgEAAA8AAAAAAAAAAAAAAAAAFQQAAGRy&#10;cy9kb3ducmV2LnhtbFBLBQYAAAAABAAEAPMAAAAdBQAAAAA=&#10;" w14:anchorId="66626BFA">
                <v:textbox inset="2.16pt,1.44pt,0,1.44pt">
                  <w:txbxContent>
                    <w:p w:rsidR="00DB1734" w:rsidP="00583610" w:rsidRDefault="00DB1734" w14:paraId="1F33DF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3152" behindDoc="0" locked="0" layoutInCell="1" allowOverlap="1" wp14:editId="23936A2C" wp14:anchorId="5835D0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1" name="Rectangle 6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898A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1" style="position:absolute;margin-left:104pt;margin-top:11pt;width:79pt;height:162pt;z-index:2583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hWc1m7AQAATAMAAA4AAAAAAAAAAAAAAAAALgIAAGRycy9l&#10;Mm9Eb2MueG1sUEsBAi0AFAAGAAgAAAAhAHtLjtTbAAAACgEAAA8AAAAAAAAAAAAAAAAAFQQAAGRy&#10;cy9kb3ducmV2LnhtbFBLBQYAAAAABAAEAPMAAAAdBQAAAAA=&#10;" w14:anchorId="5835D0AD">
                <v:textbox inset="2.16pt,1.44pt,0,1.44pt">
                  <w:txbxContent>
                    <w:p w:rsidR="00DB1734" w:rsidP="00583610" w:rsidRDefault="00DB1734" w14:paraId="29898A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4176" behindDoc="0" locked="0" layoutInCell="1" allowOverlap="1" wp14:editId="285718A3" wp14:anchorId="695CCD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2" name="Rectangle 6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0AEA7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2" style="position:absolute;margin-left:104pt;margin-top:11pt;width:79pt;height:162pt;z-index:2583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3cH767AQAATAMAAA4AAAAAAAAAAAAAAAAALgIAAGRycy9l&#10;Mm9Eb2MueG1sUEsBAi0AFAAGAAgAAAAhAHtLjtTbAAAACgEAAA8AAAAAAAAAAAAAAAAAFQQAAGRy&#10;cy9kb3ducmV2LnhtbFBLBQYAAAAABAAEAPMAAAAdBQAAAAA=&#10;" w14:anchorId="695CCDFB">
                <v:textbox inset="2.16pt,1.44pt,0,1.44pt">
                  <w:txbxContent>
                    <w:p w:rsidR="00DB1734" w:rsidP="00583610" w:rsidRDefault="00DB1734" w14:paraId="40AEA7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5200" behindDoc="0" locked="0" layoutInCell="1" allowOverlap="1" wp14:editId="5CD9A053" wp14:anchorId="3058E1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3" name="Rectangle 6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69D64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3" style="position:absolute;margin-left:104pt;margin-top:11pt;width:79pt;height:162pt;z-index:2583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tVuwEAAEw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zebtoVJY5b7NIP&#10;9I27wUhyro6672Xub/ZrCrHDa8/hCS5ZxGUWPyuw+YuyyFw8Pl09lnMiAot3q7u2xk4I3Grq9XqD&#10;CcJUb7cDxPRFekvyglFALsVafvwW0/no6xG8l9mc38+rNO/noubmZvPKde/7E2rEIU2PGJTxE6PC&#10;6EDJhI1nNP46cJCUmK8OnW0261WDk1KSZdu0OMFQEmS9f1/lToweZ0kkoOQQQA8j8i0eFVrYsiLs&#10;Ml55Jt7nhfzbT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FY61W7AQAATAMAAA4AAAAAAAAAAAAAAAAALgIAAGRycy9l&#10;Mm9Eb2MueG1sUEsBAi0AFAAGAAgAAAAhAHtLjtTbAAAACgEAAA8AAAAAAAAAAAAAAAAAFQQAAGRy&#10;cy9kb3ducmV2LnhtbFBLBQYAAAAABAAEAPMAAAAdBQAAAAA=&#10;" w14:anchorId="3058E1C2">
                <v:textbox inset="2.16pt,1.44pt,0,1.44pt">
                  <w:txbxContent>
                    <w:p w:rsidR="00DB1734" w:rsidP="00583610" w:rsidRDefault="00DB1734" w14:paraId="669D64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6224" behindDoc="0" locked="0" layoutInCell="1" allowOverlap="1" wp14:editId="2628A798" wp14:anchorId="23E8699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4" name="Rectangle 6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59288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4" style="position:absolute;margin-left:104pt;margin-top:11pt;width:79pt;height:162pt;z-index:2583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LYHuwEAAEw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M363ZFieMWu/QL&#10;feOuHxU5VQcjpcr9zX5NIXZ47Sk8wjmLuMziZw02f1EWmYvHx4vHak5EYPH26ratsRMCt5p6tVpj&#10;gjDV6+0AMX1T3pK8YBSQS7GWH37EdDr6cgTvZTan9/Mqzbu5qLm+bl+47rw8okYc0vSAQY9+YlSM&#10;JlAyYeMZjX/2HBQl43eHzjbr1VWDk1KSZdu0OMFQEmS9e1vlTgweZ0kkoGQfwPQD8i0eFVrYsiLs&#10;PF55Jt7mhfzrT7D9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54tge7AQAATAMAAA4AAAAAAAAAAAAAAAAALgIAAGRycy9l&#10;Mm9Eb2MueG1sUEsBAi0AFAAGAAgAAAAhAHtLjtTbAAAACgEAAA8AAAAAAAAAAAAAAAAAFQQAAGRy&#10;cy9kb3ducmV2LnhtbFBLBQYAAAAABAAEAPMAAAAdBQAAAAA=&#10;" w14:anchorId="23E8699E">
                <v:textbox inset="2.16pt,1.44pt,0,1.44pt">
                  <w:txbxContent>
                    <w:p w:rsidR="00DB1734" w:rsidP="00583610" w:rsidRDefault="00DB1734" w14:paraId="359288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7248" behindDoc="0" locked="0" layoutInCell="1" allowOverlap="1" wp14:editId="50622C8C" wp14:anchorId="00B239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5" name="Rectangle 6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1DC3A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5" style="position:absolute;margin-left:104pt;margin-top:11pt;width:79pt;height:162pt;z-index:2583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L8Quy7AQAATAMAAA4AAAAAAAAAAAAAAAAALgIAAGRycy9l&#10;Mm9Eb2MueG1sUEsBAi0AFAAGAAgAAAAhAHtLjtTbAAAACgEAAA8AAAAAAAAAAAAAAAAAFQQAAGRy&#10;cy9kb3ducmV2LnhtbFBLBQYAAAAABAAEAPMAAAAdBQAAAAA=&#10;" w14:anchorId="00B239DB">
                <v:textbox inset="2.16pt,1.44pt,0,1.44pt">
                  <w:txbxContent>
                    <w:p w:rsidR="00DB1734" w:rsidP="00583610" w:rsidRDefault="00DB1734" w14:paraId="01DC3A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8272" behindDoc="0" locked="0" layoutInCell="1" allowOverlap="1" wp14:editId="68015A15" wp14:anchorId="6153D4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6" name="Rectangle 6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27596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6" style="position:absolute;margin-left:104pt;margin-top:11pt;width:79pt;height:162pt;z-index:2583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MbuwEAAEw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PrTbumxHGLXfqB&#10;vnE3GEnO1VH3vcz9zX5NIXZ47Tk8wSWLuMziZwU2f1EWmYvHp6vHck5EYPHu9q6tsRMCt5p6tdpg&#10;gjDV6+0AMX2R3pK8YBSQS7GWH7/FdD76cgTvZTbn9/Mqzfu5qPm0LrC5tvf9CTXikKZHDMr4iVFh&#10;dKBkwsYzGn8fOEhKzFeHzjab1W2Dk1KSZdu0OMFQEmS9f1vlToweZ0kkoOQQQA8j8i0eFVrYsiLs&#10;Ml55Jt7mhfzrT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71wxu7AQAATAMAAA4AAAAAAAAAAAAAAAAALgIAAGRycy9l&#10;Mm9Eb2MueG1sUEsBAi0AFAAGAAgAAAAhAHtLjtTbAAAACgEAAA8AAAAAAAAAAAAAAAAAFQQAAGRy&#10;cy9kb3ducmV2LnhtbFBLBQYAAAAABAAEAPMAAAAdBQAAAAA=&#10;" w14:anchorId="6153D438">
                <v:textbox inset="2.16pt,1.44pt,0,1.44pt">
                  <w:txbxContent>
                    <w:p w:rsidR="00DB1734" w:rsidP="00583610" w:rsidRDefault="00DB1734" w14:paraId="427596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59296" behindDoc="0" locked="0" layoutInCell="1" allowOverlap="1" wp14:editId="227D29E6" wp14:anchorId="16E9CD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7" name="Rectangle 6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649F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7" style="position:absolute;margin-left:104pt;margin-top:11pt;width:79pt;height:162pt;z-index:2583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fwugEAAEw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PrTbuhxHGLXfqB&#10;vnE3GEnO1VH3vcz9zX5NIXZ47Tk8wSWLuMziZwU2f1EWmYvHp6vHck5EYPHu9q6tsRMCt5p6tdpg&#10;gjDV6+0AMX2R3pK8YBSQS7GWH7/FdD76cgTvZTbn9/Mqzfu5qPm0vnLd+/6EGnFI0yMGZfzEqDA6&#10;UDJh4xmNvw8cJCXmq0Nnm83qtsFJKcmybVqcYCgJst6/rXInRo+zJBJQcgighxH5lncLLWxZEXYZ&#10;rzwTb/NC/vUn2P0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wnE38LoBAABMAwAADgAAAAAAAAAAAAAAAAAuAgAAZHJzL2Uy&#10;b0RvYy54bWxQSwECLQAUAAYACAAAACEAe0uO1NsAAAAKAQAADwAAAAAAAAAAAAAAAAAUBAAAZHJz&#10;L2Rvd25yZXYueG1sUEsFBgAAAAAEAAQA8wAAABwFAAAAAA==&#10;" w14:anchorId="16E9CD7E">
                <v:textbox inset="2.16pt,1.44pt,0,1.44pt">
                  <w:txbxContent>
                    <w:p w:rsidR="00DB1734" w:rsidP="00583610" w:rsidRDefault="00DB1734" w14:paraId="5B649F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0320" behindDoc="0" locked="0" layoutInCell="1" allowOverlap="1" wp14:editId="12C89EC8" wp14:anchorId="36BD2F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8" name="Rectangle 6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9C8C9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8" style="position:absolute;margin-left:104pt;margin-top:11pt;width:79pt;height:162pt;z-index:2583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rbEKxroBAABMAwAADgAAAAAAAAAAAAAAAAAuAgAAZHJzL2Uy&#10;b0RvYy54bWxQSwECLQAUAAYACAAAACEAe0uO1NsAAAAKAQAADwAAAAAAAAAAAAAAAAAUBAAAZHJz&#10;L2Rvd25yZXYueG1sUEsFBgAAAAAEAAQA8wAAABwFAAAAAA==&#10;" w14:anchorId="36BD2F34">
                <v:textbox inset="2.16pt,1.44pt,0,1.44pt">
                  <w:txbxContent>
                    <w:p w:rsidR="00DB1734" w:rsidP="00583610" w:rsidRDefault="00DB1734" w14:paraId="49C8C9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1344" behindDoc="0" locked="0" layoutInCell="1" allowOverlap="1" wp14:editId="0EFF201C" wp14:anchorId="35801D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89" name="Rectangle 6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8F41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9" style="position:absolute;margin-left:104pt;margin-top:11pt;width:79pt;height:162pt;z-index:2583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E1/i27AQAATAMAAA4AAAAAAAAAAAAAAAAALgIAAGRycy9l&#10;Mm9Eb2MueG1sUEsBAi0AFAAGAAgAAAAhAHtLjtTbAAAACgEAAA8AAAAAAAAAAAAAAAAAFQQAAGRy&#10;cy9kb3ducmV2LnhtbFBLBQYAAAAABAAEAPMAAAAdBQAAAAA=&#10;" w14:anchorId="35801DAC">
                <v:textbox inset="2.16pt,1.44pt,0,1.44pt">
                  <w:txbxContent>
                    <w:p w:rsidR="00DB1734" w:rsidP="00583610" w:rsidRDefault="00DB1734" w14:paraId="128F41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2368" behindDoc="0" locked="0" layoutInCell="1" allowOverlap="1" wp14:editId="75C6657D" wp14:anchorId="6C7F96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0" name="Rectangle 6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86997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0" style="position:absolute;margin-left:104pt;margin-top:11pt;width:79pt;height:162pt;z-index:2583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a4np67AQAATAMAAA4AAAAAAAAAAAAAAAAALgIAAGRycy9l&#10;Mm9Eb2MueG1sUEsBAi0AFAAGAAgAAAAhAHtLjtTbAAAACgEAAA8AAAAAAAAAAAAAAAAAFQQAAGRy&#10;cy9kb3ducmV2LnhtbFBLBQYAAAAABAAEAPMAAAAdBQAAAAA=&#10;" w14:anchorId="6C7F96BB">
                <v:textbox inset="2.16pt,1.44pt,0,1.44pt">
                  <w:txbxContent>
                    <w:p w:rsidR="00DB1734" w:rsidP="00583610" w:rsidRDefault="00DB1734" w14:paraId="586997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3392" behindDoc="0" locked="0" layoutInCell="1" allowOverlap="1" wp14:editId="74E3B5E3" wp14:anchorId="573059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1" name="Rectangle 6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C315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1" style="position:absolute;margin-left:104pt;margin-top:11pt;width:79pt;height:162pt;z-index:2583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o8anW7AQAATAMAAA4AAAAAAAAAAAAAAAAALgIAAGRycy9l&#10;Mm9Eb2MueG1sUEsBAi0AFAAGAAgAAAAhAHtLjtTbAAAACgEAAA8AAAAAAAAAAAAAAAAAFQQAAGRy&#10;cy9kb3ducmV2LnhtbFBLBQYAAAAABAAEAPMAAAAdBQAAAAA=&#10;" w14:anchorId="5730596E">
                <v:textbox inset="2.16pt,1.44pt,0,1.44pt">
                  <w:txbxContent>
                    <w:p w:rsidR="00DB1734" w:rsidP="00583610" w:rsidRDefault="00DB1734" w14:paraId="44C315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4416" behindDoc="0" locked="0" layoutInCell="1" allowOverlap="1" wp14:editId="625738CC" wp14:anchorId="5EC5B9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2" name="Rectangle 6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6885F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2" style="position:absolute;margin-left:104pt;margin-top:11pt;width:79pt;height:162pt;z-index:2583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+2BpK7AQAATAMAAA4AAAAAAAAAAAAAAAAALgIAAGRycy9l&#10;Mm9Eb2MueG1sUEsBAi0AFAAGAAgAAAAhAHtLjtTbAAAACgEAAA8AAAAAAAAAAAAAAAAAFQQAAGRy&#10;cy9kb3ducmV2LnhtbFBLBQYAAAAABAAEAPMAAAAdBQAAAAA=&#10;" w14:anchorId="5EC5B901">
                <v:textbox inset="2.16pt,1.44pt,0,1.44pt">
                  <w:txbxContent>
                    <w:p w:rsidR="00DB1734" w:rsidP="00583610" w:rsidRDefault="00DB1734" w14:paraId="46885F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5440" behindDoc="0" locked="0" layoutInCell="1" allowOverlap="1" wp14:editId="51949174" wp14:anchorId="472AD7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3" name="Rectangle 6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A94E7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3" style="position:absolute;margin-left:104pt;margin-top:11pt;width:79pt;height:162pt;z-index:2583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My8nm7AQAATAMAAA4AAAAAAAAAAAAAAAAALgIAAGRycy9l&#10;Mm9Eb2MueG1sUEsBAi0AFAAGAAgAAAAhAHtLjtTbAAAACgEAAA8AAAAAAAAAAAAAAAAAFQQAAGRy&#10;cy9kb3ducmV2LnhtbFBLBQYAAAAABAAEAPMAAAAdBQAAAAA=&#10;" w14:anchorId="472AD75B">
                <v:textbox inset="2.16pt,1.44pt,0,1.44pt">
                  <w:txbxContent>
                    <w:p w:rsidR="00DB1734" w:rsidP="00583610" w:rsidRDefault="00DB1734" w14:paraId="0A94E7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6464" behindDoc="0" locked="0" layoutInCell="1" allowOverlap="1" wp14:editId="5E970BDC" wp14:anchorId="4B9CEF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4" name="Rectangle 6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2979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4" style="position:absolute;margin-left:104pt;margin-top:11pt;width:79pt;height:162pt;z-index:2583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wSryu7AQAATAMAAA4AAAAAAAAAAAAAAAAALgIAAGRycy9l&#10;Mm9Eb2MueG1sUEsBAi0AFAAGAAgAAAAhAHtLjtTbAAAACgEAAA8AAAAAAAAAAAAAAAAAFQQAAGRy&#10;cy9kb3ducmV2LnhtbFBLBQYAAAAABAAEAPMAAAAdBQAAAAA=&#10;" w14:anchorId="4B9CEF59">
                <v:textbox inset="2.16pt,1.44pt,0,1.44pt">
                  <w:txbxContent>
                    <w:p w:rsidR="00DB1734" w:rsidP="00583610" w:rsidRDefault="00DB1734" w14:paraId="2F2979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7488" behindDoc="0" locked="0" layoutInCell="1" allowOverlap="1" wp14:editId="497981BD" wp14:anchorId="63AEF1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5" name="Rectangle 6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B3A1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5" style="position:absolute;margin-left:104pt;margin-top:11pt;width:79pt;height:162pt;z-index:2583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CWW8C7AQAATAMAAA4AAAAAAAAAAAAAAAAALgIAAGRycy9l&#10;Mm9Eb2MueG1sUEsBAi0AFAAGAAgAAAAhAHtLjtTbAAAACgEAAA8AAAAAAAAAAAAAAAAAFQQAAGRy&#10;cy9kb3ducmV2LnhtbFBLBQYAAAAABAAEAPMAAAAdBQAAAAA=&#10;" w14:anchorId="63AEF1A7">
                <v:textbox inset="2.16pt,1.44pt,0,1.44pt">
                  <w:txbxContent>
                    <w:p w:rsidR="00DB1734" w:rsidP="00583610" w:rsidRDefault="00DB1734" w14:paraId="52B3A1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8512" behindDoc="0" locked="0" layoutInCell="1" allowOverlap="1" wp14:editId="3846306D" wp14:anchorId="557302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6" name="Rectangle 6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CF6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6" style="position:absolute;margin-left:104pt;margin-top:11pt;width:79pt;height:162pt;z-index:2583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EMQmS7AQAATAMAAA4AAAAAAAAAAAAAAAAALgIAAGRycy9l&#10;Mm9Eb2MueG1sUEsBAi0AFAAGAAgAAAAhAHtLjtTbAAAACgEAAA8AAAAAAAAAAAAAAAAAFQQAAGRy&#10;cy9kb3ducmV2LnhtbFBLBQYAAAAABAAEAPMAAAAdBQAAAAA=&#10;" w14:anchorId="557302FB">
                <v:textbox inset="2.16pt,1.44pt,0,1.44pt">
                  <w:txbxContent>
                    <w:p w:rsidR="00DB1734" w:rsidP="00583610" w:rsidRDefault="00DB1734" w14:paraId="09CF6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69536" behindDoc="0" locked="0" layoutInCell="1" allowOverlap="1" wp14:editId="16692976" wp14:anchorId="77BC85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7" name="Rectangle 6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D738E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7" style="position:absolute;margin-left:104pt;margin-top:11pt;width:79pt;height:162pt;z-index:2583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/Yi2j7oBAABMAwAADgAAAAAAAAAAAAAAAAAuAgAAZHJzL2Uy&#10;b0RvYy54bWxQSwECLQAUAAYACAAAACEAe0uO1NsAAAAKAQAADwAAAAAAAAAAAAAAAAAUBAAAZHJz&#10;L2Rvd25yZXYueG1sUEsFBgAAAAAEAAQA8wAAABwFAAAAAA==&#10;" w14:anchorId="77BC85E2">
                <v:textbox inset="2.16pt,1.44pt,0,1.44pt">
                  <w:txbxContent>
                    <w:p w:rsidR="00DB1734" w:rsidP="00583610" w:rsidRDefault="00DB1734" w14:paraId="7D738E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0560" behindDoc="0" locked="0" layoutInCell="1" allowOverlap="1" wp14:editId="4E17E384" wp14:anchorId="5B685F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8" name="Rectangle 6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88BB5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8" style="position:absolute;margin-left:104pt;margin-top:11pt;width:79pt;height:162pt;z-index:2583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u5ugEAAEw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N4s19grzx126Rf6&#10;xn1nFTlVeyOlmvo7+TXE1OK15/gE5yzhchI/anDTF2WRsXh8vHisxkwEFtdX61WNnRC41dSLxRIT&#10;hKnebkdI+YcKjkwLRgG5FGv54SHl09HXI3hvYnN6f1rlcTcWNdfL5pXrLsgjasQhzY8YtA0Do8Ka&#10;SMmAjWc0/dlzUJTYe4/ONsvFVYOTUpL5qlmhK1ASZL17X+Ve9AFnSWSgZB/BdD3yLR4VWtiyIuw8&#10;XtNMvM8L+befYPsX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kiLuboBAABMAwAADgAAAAAAAAAAAAAAAAAuAgAAZHJzL2Uy&#10;b0RvYy54bWxQSwECLQAUAAYACAAAACEAe0uO1NsAAAAKAQAADwAAAAAAAAAAAAAAAAAUBAAAZHJz&#10;L2Rvd25yZXYueG1sUEsFBgAAAAAEAAQA8wAAABwFAAAAAA==&#10;" w14:anchorId="5B685F2B">
                <v:textbox inset="2.16pt,1.44pt,0,1.44pt">
                  <w:txbxContent>
                    <w:p w:rsidR="00DB1734" w:rsidP="00583610" w:rsidRDefault="00DB1734" w14:paraId="588BB5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1584" behindDoc="0" locked="0" layoutInCell="1" allowOverlap="1" wp14:editId="1D4700CD" wp14:anchorId="058012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799" name="Rectangle 6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F53A5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9" style="position:absolute;margin-left:104pt;margin-top:11pt;width:79pt;height:162pt;z-index:2583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5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9S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W202lDhusUs/&#10;0DfuukGRc7U3Uqrc3+zXGGKL117CM1yyiMssftJg8xdlkal4fLp6rKZEBBY3i826xk4I3Grq5XKF&#10;CcJU77cDxPRVeUvyglFALsVafnyM6Xz07Qjey2zO7+dVmvZTUXO7Wrxx3Xt5Qo04pOkJgx78yKgY&#10;TKBkxMYzGl8PHBQlwzeHzjar5aLBSSnJfN2scYKhJMh6/7HKneg9zpJIQMkhgOl65Fs8KrSwZUXY&#10;ZbzyTHzMC/n3n2D3G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7Mf1K7AQAATAMAAA4AAAAAAAAAAAAAAAAALgIAAGRycy9l&#10;Mm9Eb2MueG1sUEsBAi0AFAAGAAgAAAAhAHtLjtTbAAAACgEAAA8AAAAAAAAAAAAAAAAAFQQAAGRy&#10;cy9kb3ducmV2LnhtbFBLBQYAAAAABAAEAPMAAAAdBQAAAAA=&#10;" w14:anchorId="05801234">
                <v:textbox inset="2.16pt,1.44pt,0,1.44pt">
                  <w:txbxContent>
                    <w:p w:rsidR="00DB1734" w:rsidP="00583610" w:rsidRDefault="00DB1734" w14:paraId="0F53A5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2608" behindDoc="0" locked="0" layoutInCell="1" allowOverlap="1" wp14:editId="5621BDB8" wp14:anchorId="47F67C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0" name="Rectangle 6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D93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0" style="position:absolute;margin-left:104pt;margin-top:11pt;width:79pt;height:162pt;z-index:2583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EI61YuQEAAEwDAAAOAAAAAAAAAAAAAAAAAC4CAABkcnMvZTJv&#10;RG9jLnhtbFBLAQItABQABgAIAAAAIQB7S47U2wAAAAoBAAAPAAAAAAAAAAAAAAAAABMEAABkcnMv&#10;ZG93bnJldi54bWxQSwUGAAAAAAQABADzAAAAGwUAAAAA&#10;" w14:anchorId="47F67CE2">
                <v:textbox inset="2.16pt,1.44pt,0,1.44pt">
                  <w:txbxContent>
                    <w:p w:rsidR="00DB1734" w:rsidP="00583610" w:rsidRDefault="00DB1734" w14:paraId="4ED93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3632" behindDoc="0" locked="0" layoutInCell="1" allowOverlap="1" wp14:editId="08FAFD2D" wp14:anchorId="677830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01" name="Rectangle 6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67B8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1" style="position:absolute;margin-left:104pt;margin-top:11pt;width:79pt;height:162pt;z-index:2583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mzuwEAAEw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M3bb2kxHGLXfqF&#10;vnE3GElO1VH3vcz9zX5NIXZ47Sk8wjmLuMziZwU2f1EWmYvHx4vHck5EYPH26ratsRMCt5p6tVpj&#10;gjDV6+0AMX2T3pK8YBSQS7GWH37EdDr6cgTvZTan9/Mqzbu5qLleX79w3fn+iBpxSNMDBmX8xKgw&#10;OlAyYeMZjX/2HCQl5rtDZ5v16qrBSSnJsm1anGAoCbLeva1yJ0aPsyQSULIPoIcR+RaPCi1sWRF2&#10;Hq88E2/zQv71J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inWbO7AQAATAMAAA4AAAAAAAAAAAAAAAAALgIAAGRycy9l&#10;Mm9Eb2MueG1sUEsBAi0AFAAGAAgAAAAhAHtLjtTbAAAACgEAAA8AAAAAAAAAAAAAAAAAFQQAAGRy&#10;cy9kb3ducmV2LnhtbFBLBQYAAAAABAAEAPMAAAAdBQAAAAA=&#10;" w14:anchorId="677830F4">
                <v:textbox inset="2.16pt,1.44pt,0,1.44pt">
                  <w:txbxContent>
                    <w:p w:rsidR="00DB1734" w:rsidP="00583610" w:rsidRDefault="00DB1734" w14:paraId="0767B8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4656" behindDoc="0" locked="0" layoutInCell="1" allowOverlap="1" wp14:editId="703569D3" wp14:anchorId="1FCF56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2" name="Rectangle 6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77AC9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2" style="position:absolute;margin-left:104pt;margin-top:11pt;width:79pt;height:135pt;z-index:2583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mwQ0euQEAAEwDAAAOAAAAAAAAAAAAAAAAAC4CAABkcnMvZTJv&#10;RG9jLnhtbFBLAQItABQABgAIAAAAIQCxSpol2wAAAAoBAAAPAAAAAAAAAAAAAAAAABMEAABkcnMv&#10;ZG93bnJldi54bWxQSwUGAAAAAAQABADzAAAAGwUAAAAA&#10;" w14:anchorId="1FCF567B">
                <v:textbox inset="2.16pt,1.44pt,0,1.44pt">
                  <w:txbxContent>
                    <w:p w:rsidR="00DB1734" w:rsidP="00583610" w:rsidRDefault="00DB1734" w14:paraId="677AC9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5680" behindDoc="0" locked="0" layoutInCell="1" allowOverlap="1" wp14:editId="74CDAE08" wp14:anchorId="4C29A5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3" name="Rectangle 6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CDCF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3" style="position:absolute;margin-left:104pt;margin-top:11pt;width:79pt;height:135pt;z-index:2583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qkX59boBAABMAwAADgAAAAAAAAAAAAAAAAAuAgAAZHJzL2Uy&#10;b0RvYy54bWxQSwECLQAUAAYACAAAACEAsUqaJdsAAAAKAQAADwAAAAAAAAAAAAAAAAAUBAAAZHJz&#10;L2Rvd25yZXYueG1sUEsFBgAAAAAEAAQA8wAAABwFAAAAAA==&#10;" w14:anchorId="4C29A5E2">
                <v:textbox inset="2.16pt,1.44pt,0,1.44pt">
                  <w:txbxContent>
                    <w:p w:rsidR="00DB1734" w:rsidP="00583610" w:rsidRDefault="00DB1734" w14:paraId="5BCDCF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6704" behindDoc="0" locked="0" layoutInCell="1" allowOverlap="1" wp14:editId="6C8B3FCF" wp14:anchorId="119A6E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4" name="Rectangle 6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450C2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4" style="position:absolute;margin-left:104pt;margin-top:11pt;width:79pt;height:135pt;z-index:2583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SnugEAAEw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PS2q28ocdxil36g&#10;b9wNkyKn6mikVLm/2a85xB6vPYcnOGcRl1n8osHmL8oiS/H4ePFYLYkILN5d33U1dkLgVrOum5wg&#10;TPV6O0BMX5S3JC8YBeRSrOWHbzGdjr4cwXuZzen9vErLbilqPq27F647L4+oEYc0PWLQk58ZFZMJ&#10;lMzYeEbj7z0HRcn01aGz7frmusVJKUnTtR1OMJQEWe/eVrkTo8dZEgko2Qcww4h8i0eFFrasCDuP&#10;V56Jt3kh//oTbP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WWkp7oBAABMAwAADgAAAAAAAAAAAAAAAAAuAgAAZHJzL2Uy&#10;b0RvYy54bWxQSwECLQAUAAYACAAAACEAsUqaJdsAAAAKAQAADwAAAAAAAAAAAAAAAAAUBAAAZHJz&#10;L2Rvd25yZXYueG1sUEsFBgAAAAAEAAQA8wAAABwFAAAAAA==&#10;" w14:anchorId="119A6E6E">
                <v:textbox inset="2.16pt,1.44pt,0,1.44pt">
                  <w:txbxContent>
                    <w:p w:rsidR="00DB1734" w:rsidP="00583610" w:rsidRDefault="00DB1734" w14:paraId="2450C2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7728" behindDoc="0" locked="0" layoutInCell="1" allowOverlap="1" wp14:editId="091A3B7A" wp14:anchorId="351BDD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5" name="Rectangle 6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EC6E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5" style="position:absolute;margin-left:104pt;margin-top:11pt;width:79pt;height:135pt;z-index:2583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BMugEAAEwDAAAOAAAAZHJzL2Uyb0RvYy54bWysU8tu2zAQvBfoPxC813qki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G7rr6lxHGLXfqO&#10;vnE3TIqcq6ORUuX+Zr/mEHu89hye4JJFXGbxiwabvyiLLMXj09VjtSQisLi52XQ1dkLgVrOum5wg&#10;TPV6O0BMn5W3JC8YBeRSrOXHrzGdj74cwXuZzfn9vErLfilqbtebF657L0+oEYc0PWLQk58ZFZMJ&#10;lMzYeEbjrwMHRcn0xaGz7frjTYuTUpKmazucYCgJst6/rXInRo+zJBJQcghghhH5Fo8KLWxZEXYZ&#10;rzwTb/NC/vUn2P0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CeFQTLoBAABMAwAADgAAAAAAAAAAAAAAAAAuAgAAZHJzL2Uy&#10;b0RvYy54bWxQSwECLQAUAAYACAAAACEAsUqaJdsAAAAKAQAADwAAAAAAAAAAAAAAAAAUBAAAZHJz&#10;L2Rvd25yZXYueG1sUEsFBgAAAAAEAAQA8wAAABwFAAAAAA==&#10;" w14:anchorId="351BDDD6">
                <v:textbox inset="2.16pt,1.44pt,0,1.44pt">
                  <w:txbxContent>
                    <w:p w:rsidR="00DB1734" w:rsidP="00583610" w:rsidRDefault="00DB1734" w14:paraId="3EC6E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8752" behindDoc="0" locked="0" layoutInCell="1" allowOverlap="1" wp14:editId="19B2E4CE" wp14:anchorId="4E687DE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6" name="Rectangle 6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3CDDB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6" style="position:absolute;margin-left:104pt;margin-top:11pt;width:79pt;height:135pt;z-index:2583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+oXziboBAABMAwAADgAAAAAAAAAAAAAAAAAuAgAAZHJzL2Uy&#10;b0RvYy54bWxQSwECLQAUAAYACAAAACEAsUqaJdsAAAAKAQAADwAAAAAAAAAAAAAAAAAUBAAAZHJz&#10;L2Rvd25yZXYueG1sUEsFBgAAAAAEAAQA8wAAABwFAAAAAA==&#10;" w14:anchorId="4E687DE7">
                <v:textbox inset="2.16pt,1.44pt,0,1.44pt">
                  <w:txbxContent>
                    <w:p w:rsidR="00DB1734" w:rsidP="00583610" w:rsidRDefault="00DB1734" w14:paraId="43CDDB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79776" behindDoc="0" locked="0" layoutInCell="1" allowOverlap="1" wp14:editId="50CE954A" wp14:anchorId="7F007D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7" name="Rectangle 6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D14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7" style="position:absolute;margin-left:104pt;margin-top:11pt;width:79pt;height:135pt;z-index:2583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2AQdiuQEAAEwDAAAOAAAAAAAAAAAAAAAAAC4CAABkcnMvZTJv&#10;RG9jLnhtbFBLAQItABQABgAIAAAAIQCxSpol2wAAAAoBAAAPAAAAAAAAAAAAAAAAABMEAABkcnMv&#10;ZG93bnJldi54bWxQSwUGAAAAAAQABADzAAAAGwUAAAAA&#10;" w14:anchorId="7F007D29">
                <v:textbox inset="2.16pt,1.44pt,0,1.44pt">
                  <w:txbxContent>
                    <w:p w:rsidR="00DB1734" w:rsidP="00583610" w:rsidRDefault="00DB1734" w14:paraId="73D14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80800" behindDoc="0" locked="0" layoutInCell="1" allowOverlap="1" wp14:editId="22FC28E1" wp14:anchorId="20421A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8" name="Rectangle 6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F4CD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8" style="position:absolute;margin-left:104pt;margin-top:11pt;width:79pt;height:135pt;z-index:2583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ZwTpUuQEAAEwDAAAOAAAAAAAAAAAAAAAAAC4CAABkcnMvZTJv&#10;RG9jLnhtbFBLAQItABQABgAIAAAAIQCxSpol2wAAAAoBAAAPAAAAAAAAAAAAAAAAABMEAABkcnMv&#10;ZG93bnJldi54bWxQSwUGAAAAAAQABADzAAAAGwUAAAAA&#10;" w14:anchorId="20421A6A">
                <v:textbox inset="2.16pt,1.44pt,0,1.44pt">
                  <w:txbxContent>
                    <w:p w:rsidR="00DB1734" w:rsidP="00583610" w:rsidRDefault="00DB1734" w14:paraId="6AF4CD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81824" behindDoc="0" locked="0" layoutInCell="1" allowOverlap="1" wp14:editId="5B5F73BC" wp14:anchorId="3EB907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09" name="Rectangle 6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FD63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09" style="position:absolute;margin-left:104pt;margin-top:11pt;width:79pt;height:135pt;z-index:2583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6/ugEAAEwDAAAOAAAAZHJzL2Uyb0RvYy54bWysU8tu2zAQvBfoPxC813q4TWT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hNV28ocdxil36g&#10;b9wNkyLn6mikVLm/2a85xB6vPYVHuGQRl1n8osHmL8oiS/H4dPVYLYkILG7Wm67GTgjcam7rJicI&#10;U73eDhDTF+UtyQtGAbkUa/nxW0znoy9H8F5mc34/r9KyX4qaT936heveyxNqxCFNDxj05GdGxWQC&#10;JTM2ntH468BBUTJ9dehse/tx3e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lUXOv7oBAABMAwAADgAAAAAAAAAAAAAAAAAuAgAAZHJzL2Uy&#10;b0RvYy54bWxQSwECLQAUAAYACAAAACEAsUqaJdsAAAAKAQAADwAAAAAAAAAAAAAAAAAUBAAAZHJz&#10;L2Rvd25yZXYueG1sUEsFBgAAAAAEAAQA8wAAABwFAAAAAA==&#10;" w14:anchorId="3EB90772">
                <v:textbox inset="2.16pt,1.44pt,0,1.44pt">
                  <w:txbxContent>
                    <w:p w:rsidR="00DB1734" w:rsidP="00583610" w:rsidRDefault="00DB1734" w14:paraId="05FD63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82848" behindDoc="0" locked="0" layoutInCell="1" allowOverlap="1" wp14:editId="129E8A6D" wp14:anchorId="77E7CC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0" name="Rectangle 6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B5DF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0" style="position:absolute;margin-left:104pt;margin-top:11pt;width:79pt;height:135pt;z-index:2583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4M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ddgwY5brFLP9E3&#10;7oZJkWN1NFKq3N/s1xxij9eewxOcsojLLH7RYPMXZZGleHw4e6yWRAQWby9uuxofErjV3NRNThCm&#10;ersdIKZvyluSF4wCcinW8v1DTMejr0fwXmZzfD+v0rJdipqr7vKV69bLA2rEIU2PGPTkZ0bFZAIl&#10;Mzae0fh7x0FRMn136Gx7c3nR4qSUpOnaDicYSoKst++r3InR4yyJBJTsAphhRL7Fo0ILW1aEncYr&#10;z8T7vJB/+wk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SyK4MuQEAAEwDAAAOAAAAAAAAAAAAAAAAAC4CAABkcnMvZTJv&#10;RG9jLnhtbFBLAQItABQABgAIAAAAIQCxSpol2wAAAAoBAAAPAAAAAAAAAAAAAAAAABMEAABkcnMv&#10;ZG93bnJldi54bWxQSwUGAAAAAAQABADzAAAAGwUAAAAA&#10;" w14:anchorId="77E7CC89">
                <v:textbox inset="2.16pt,1.44pt,0,1.44pt">
                  <w:txbxContent>
                    <w:p w:rsidR="00DB1734" w:rsidP="00583610" w:rsidRDefault="00DB1734" w14:paraId="3DB5DF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83872" behindDoc="0" locked="0" layoutInCell="1" allowOverlap="1" wp14:editId="6373D367" wp14:anchorId="6731256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1" name="Rectangle 6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E0FB1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1" style="position:absolute;margin-left:104pt;margin-top:11pt;width:79pt;height:135pt;z-index:2583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nkxa57oBAABMAwAADgAAAAAAAAAAAAAAAAAuAgAAZHJzL2Uy&#10;b0RvYy54bWxQSwECLQAUAAYACAAAACEAsUqaJdsAAAAKAQAADwAAAAAAAAAAAAAAAAAUBAAAZHJz&#10;L2Rvd25yZXYueG1sUEsFBgAAAAAEAAQA8wAAABwFAAAAAA==&#10;" w14:anchorId="67312560">
                <v:textbox inset="2.16pt,1.44pt,0,1.44pt">
                  <w:txbxContent>
                    <w:p w:rsidR="00DB1734" w:rsidP="00583610" w:rsidRDefault="00DB1734" w14:paraId="5E0FB1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84896" behindDoc="0" locked="0" layoutInCell="1" allowOverlap="1" wp14:editId="2DCB1B90" wp14:anchorId="6D81F61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2" name="Rectangle 6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B43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2" style="position:absolute;margin-left:104pt;margin-top:11pt;width:79pt;height:135pt;z-index:2583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YAuQEAAEw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V13TUuJ4xa79AN9&#10;426YFDlVRyOlyv3Nfs0h9njtOTzBOYu4zOIXDTZ/URZZisfHi8dqSURg8e7mrquxEwK3mtu6yQnC&#10;VG+3A8T0RXlL8oJRQC7FWn74FtPp6OsRvJfZnN7Pq7TslqLmU7d+5brz8ogacUjTIwY9+ZlRMZlA&#10;yYyNZzT+2nNQlExfHTrb3n68QSNSSZqu7XCCoSTIeve+yp0YPc6SSEDJPoAZRuRbPCq0sGVF2Hm8&#10;8ky8zwv5t59g+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LxjYAuQEAAEwDAAAOAAAAAAAAAAAAAAAAAC4CAABkcnMvZTJv&#10;RG9jLnhtbFBLAQItABQABgAIAAAAIQCxSpol2wAAAAoBAAAPAAAAAAAAAAAAAAAAABMEAABkcnMv&#10;ZG93bnJldi54bWxQSwUGAAAAAAQABADzAAAAGwUAAAAA&#10;" w14:anchorId="6D81F619">
                <v:textbox inset="2.16pt,1.44pt,0,1.44pt">
                  <w:txbxContent>
                    <w:p w:rsidR="00DB1734" w:rsidP="00583610" w:rsidRDefault="00DB1734" w14:paraId="65AB43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85920" behindDoc="0" locked="0" layoutInCell="1" allowOverlap="1" wp14:editId="1D10ECB5" wp14:anchorId="63ED2E2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3" name="Rectangle 6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E80BF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3" style="position:absolute;margin-left:104pt;margin-top:11pt;width:79pt;height:135pt;z-index:2583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LrugEAAEw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hN16wpcdxil36g&#10;b9wNkyLn6mikVLm/2a85xB6vPYVHuGQRl1n8osHmL8oiS/H4dPVYLYkILN6ub7saOyFwq9nUTU4Q&#10;pnq9HSCmL8pbkheMAnIp1vLjt5jOR1+O4L3M5vx+XqVlvxQ1n7rNC9e9lyfUiEOaHjDoyc+MiskE&#10;SmZsPKPx14GDomT66tDZdvNx3e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0LC67oBAABMAwAADgAAAAAAAAAAAAAAAAAuAgAAZHJzL2Uy&#10;b0RvYy54bWxQSwECLQAUAAYACAAAACEAsUqaJdsAAAAKAQAADwAAAAAAAAAAAAAAAAAUBAAAZHJz&#10;L2Rvd25yZXYueG1sUEsFBgAAAAAEAAQA8wAAABwFAAAAAA==&#10;" w14:anchorId="63ED2E2A">
                <v:textbox inset="2.16pt,1.44pt,0,1.44pt">
                  <w:txbxContent>
                    <w:p w:rsidR="00DB1734" w:rsidP="00583610" w:rsidRDefault="00DB1734" w14:paraId="2E80BF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86944" behindDoc="0" locked="0" layoutInCell="1" allowOverlap="1" wp14:editId="491C3CCF" wp14:anchorId="2D55A15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4" name="Rectangle 6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75E38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4" style="position:absolute;margin-left:104pt;margin-top:11pt;width:79pt;height:135pt;z-index:2583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+5uQEAAEw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9ddc0mJ4xa79BN9&#10;426YFDlWRyOlyv3Nfs0h9njtOTzBKYu4zOIXDTZ/URZZiseHs8dqSURg8fbitquxEwK3mpu6yQnC&#10;VG+3A8T0TXlL8oJRQC7FWr5/iOl49PUI3stsju/nVVq2S1Fz1XWvXLdeHlAjDml6xKAnPzMqJhMo&#10;mbHxjMbfOw6Kkum7Q2fbm8uLFielJE3XIhCBkiDr7fsqd2L0OEsiASW7AGYYkW/xqNDClhVhp/HK&#10;M/E+L+TffoLNH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oYp+5uQEAAEwDAAAOAAAAAAAAAAAAAAAAAC4CAABkcnMvZTJv&#10;RG9jLnhtbFBLAQItABQABgAIAAAAIQCxSpol2wAAAAoBAAAPAAAAAAAAAAAAAAAAABMEAABkcnMv&#10;ZG93bnJldi54bWxQSwUGAAAAAAQABADzAAAAGwUAAAAA&#10;" w14:anchorId="2D55A15D">
                <v:textbox inset="2.16pt,1.44pt,0,1.44pt">
                  <w:txbxContent>
                    <w:p w:rsidR="00DB1734" w:rsidP="00583610" w:rsidRDefault="00DB1734" w14:paraId="475E38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87968" behindDoc="0" locked="0" layoutInCell="1" allowOverlap="1" wp14:editId="0083F0D3" wp14:anchorId="5B55AA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5" name="Rectangle 6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669E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5" style="position:absolute;margin-left:104pt;margin-top:11pt;width:79pt;height:135pt;z-index:2583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5OZrUroBAABMAwAADgAAAAAAAAAAAAAAAAAuAgAAZHJzL2Uy&#10;b0RvYy54bWxQSwECLQAUAAYACAAAACEAsUqaJdsAAAAKAQAADwAAAAAAAAAAAAAAAAAUBAAAZHJz&#10;L2Rvd25yZXYueG1sUEsFBgAAAAAEAAQA8wAAABwFAAAAAA==&#10;" w14:anchorId="5B55AABD">
                <v:textbox inset="2.16pt,1.44pt,0,1.44pt">
                  <w:txbxContent>
                    <w:p w:rsidR="00DB1734" w:rsidP="00583610" w:rsidRDefault="00DB1734" w14:paraId="2F669E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88992" behindDoc="0" locked="0" layoutInCell="1" allowOverlap="1" wp14:editId="708621FC" wp14:anchorId="60BA92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16" name="Rectangle 6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5E3F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6" style="position:absolute;margin-left:104pt;margin-top:11pt;width:79pt;height:135pt;z-index:2583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Xxy9roBAABMAwAADgAAAAAAAAAAAAAAAAAuAgAAZHJzL2Uy&#10;b0RvYy54bWxQSwECLQAUAAYACAAAACEAsUqaJdsAAAAKAQAADwAAAAAAAAAAAAAAAAAUBAAAZHJz&#10;L2Rvd25yZXYueG1sUEsFBgAAAAAEAAQA8wAAABwFAAAAAA==&#10;" w14:anchorId="60BA9229">
                <v:textbox inset="2.16pt,1.44pt,0,1.44pt">
                  <w:txbxContent>
                    <w:p w:rsidR="00DB1734" w:rsidP="00583610" w:rsidRDefault="00DB1734" w14:paraId="525E3F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0016" behindDoc="0" locked="0" layoutInCell="1" allowOverlap="1" wp14:editId="003165DB" wp14:anchorId="64D2A5D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7" name="Rectangle 6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493A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7" style="position:absolute;margin-left:104pt;margin-top:11pt;width:79pt;height:159pt;z-index:2583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JFoG4uQEAAEwDAAAOAAAAAAAAAAAAAAAAAC4CAABkcnMvZTJv&#10;RG9jLnhtbFBLAQItABQABgAIAAAAIQCu1q1Q2wAAAAoBAAAPAAAAAAAAAAAAAAAAABMEAABkcnMv&#10;ZG93bnJldi54bWxQSwUGAAAAAAQABADzAAAAGwUAAAAA&#10;" w14:anchorId="64D2A5D9">
                <v:textbox inset="2.16pt,1.44pt,0,1.44pt">
                  <w:txbxContent>
                    <w:p w:rsidR="00DB1734" w:rsidP="00583610" w:rsidRDefault="00DB1734" w14:paraId="08493A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1040" behindDoc="0" locked="0" layoutInCell="1" allowOverlap="1" wp14:editId="331C868F" wp14:anchorId="021D24E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8" name="Rectangle 6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F0A8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8" style="position:absolute;margin-left:104pt;margin-top:11pt;width:79pt;height:159pt;z-index:2583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m1ryOuQEAAEwDAAAOAAAAAAAAAAAAAAAAAC4CAABkcnMvZTJv&#10;RG9jLnhtbFBLAQItABQABgAIAAAAIQCu1q1Q2wAAAAoBAAAPAAAAAAAAAAAAAAAAABMEAABkcnMv&#10;ZG93bnJldi54bWxQSwUGAAAAAAQABADzAAAAGwUAAAAA&#10;" w14:anchorId="021D24E1">
                <v:textbox inset="2.16pt,1.44pt,0,1.44pt">
                  <w:txbxContent>
                    <w:p w:rsidR="00DB1734" w:rsidP="00583610" w:rsidRDefault="00DB1734" w14:paraId="05F0A8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2064" behindDoc="0" locked="0" layoutInCell="1" allowOverlap="1" wp14:editId="37450789" wp14:anchorId="6862F4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19" name="Rectangle 6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39B0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19" style="position:absolute;margin-left:104pt;margin-top:11pt;width:79pt;height:159pt;z-index:2583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qUkhluQEAAEwDAAAOAAAAAAAAAAAAAAAAAC4CAABkcnMvZTJv&#10;RG9jLnhtbFBLAQItABQABgAIAAAAIQCu1q1Q2wAAAAoBAAAPAAAAAAAAAAAAAAAAABMEAABkcnMv&#10;ZG93bnJldi54bWxQSwUGAAAAAAQABADzAAAAGwUAAAAA&#10;" w14:anchorId="6862F45A">
                <v:textbox inset="2.16pt,1.44pt,0,1.44pt">
                  <w:txbxContent>
                    <w:p w:rsidR="00DB1734" w:rsidP="00583610" w:rsidRDefault="00DB1734" w14:paraId="0639B0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3088" behindDoc="0" locked="0" layoutInCell="1" allowOverlap="1" wp14:editId="7DE59B67" wp14:anchorId="6E3EE5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0" name="Rectangle 6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380F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0" style="position:absolute;margin-left:104pt;margin-top:11pt;width:79pt;height:159pt;z-index:2583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OvrN6uQEAAEwDAAAOAAAAAAAAAAAAAAAAAC4CAABkcnMvZTJv&#10;RG9jLnhtbFBLAQItABQABgAIAAAAIQCu1q1Q2wAAAAoBAAAPAAAAAAAAAAAAAAAAABMEAABkcnMv&#10;ZG93bnJldi54bWxQSwUGAAAAAAQABADzAAAAGwUAAAAA&#10;" w14:anchorId="6E3EE50A">
                <v:textbox inset="2.16pt,1.44pt,0,1.44pt">
                  <w:txbxContent>
                    <w:p w:rsidR="00DB1734" w:rsidP="00583610" w:rsidRDefault="00DB1734" w14:paraId="05380F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4112" behindDoc="0" locked="0" layoutInCell="1" allowOverlap="1" wp14:editId="2DBCF61D" wp14:anchorId="6C87B8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1" name="Rectangle 6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D531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1" style="position:absolute;margin-left:104pt;margin-top:11pt;width:79pt;height:159pt;z-index:2583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wjpHkboBAABMAwAADgAAAAAAAAAAAAAAAAAuAgAAZHJzL2Uy&#10;b0RvYy54bWxQSwECLQAUAAYACAAAACEArtatUNsAAAAKAQAADwAAAAAAAAAAAAAAAAAUBAAAZHJz&#10;L2Rvd25yZXYueG1sUEsFBgAAAAAEAAQA8wAAABwFAAAAAA==&#10;" w14:anchorId="6C87B879">
                <v:textbox inset="2.16pt,1.44pt,0,1.44pt">
                  <w:txbxContent>
                    <w:p w:rsidR="00DB1734" w:rsidP="00583610" w:rsidRDefault="00DB1734" w14:paraId="7BD531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5136" behindDoc="0" locked="0" layoutInCell="1" allowOverlap="1" wp14:editId="72A4C5D6" wp14:anchorId="453A8F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822" name="Rectangle 6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3C660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2" style="position:absolute;margin-left:104pt;margin-top:11pt;width:79pt;height:159pt;z-index:2583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XsCt2uQEAAEwDAAAOAAAAAAAAAAAAAAAAAC4CAABkcnMvZTJv&#10;RG9jLnhtbFBLAQItABQABgAIAAAAIQCu1q1Q2wAAAAoBAAAPAAAAAAAAAAAAAAAAABMEAABkcnMv&#10;ZG93bnJldi54bWxQSwUGAAAAAAQABADzAAAAGwUAAAAA&#10;" w14:anchorId="453A8FA0">
                <v:textbox inset="2.16pt,1.44pt,0,1.44pt">
                  <w:txbxContent>
                    <w:p w:rsidR="00DB1734" w:rsidP="00583610" w:rsidRDefault="00DB1734" w14:paraId="73C660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6160" behindDoc="0" locked="0" layoutInCell="1" allowOverlap="1" wp14:editId="4F41EB86" wp14:anchorId="3646A55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3" name="Rectangle 6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689CC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3" style="position:absolute;margin-left:104pt;margin-top:11pt;width:79pt;height:162pt;z-index:2583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A24HK7AQAATAMAAA4AAAAAAAAAAAAAAAAALgIAAGRycy9l&#10;Mm9Eb2MueG1sUEsBAi0AFAAGAAgAAAAhAHtLjtTbAAAACgEAAA8AAAAAAAAAAAAAAAAAFQQAAGRy&#10;cy9kb3ducmV2LnhtbFBLBQYAAAAABAAEAPMAAAAdBQAAAAA=&#10;" w14:anchorId="3646A558">
                <v:textbox inset="2.16pt,1.44pt,0,1.44pt">
                  <w:txbxContent>
                    <w:p w:rsidR="00DB1734" w:rsidP="00583610" w:rsidRDefault="00DB1734" w14:paraId="3689CC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7184" behindDoc="0" locked="0" layoutInCell="1" allowOverlap="1" wp14:editId="1221EAB6" wp14:anchorId="2EF543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4" name="Rectangle 6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32373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4" style="position:absolute;margin-left:104pt;margin-top:11pt;width:79pt;height:162pt;z-index:2583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8WvSC7AQAATAMAAA4AAAAAAAAAAAAAAAAALgIAAGRycy9l&#10;Mm9Eb2MueG1sUEsBAi0AFAAGAAgAAAAhAHtLjtTbAAAACgEAAA8AAAAAAAAAAAAAAAAAFQQAAGRy&#10;cy9kb3ducmV2LnhtbFBLBQYAAAAABAAEAPMAAAAdBQAAAAA=&#10;" w14:anchorId="2EF54341">
                <v:textbox inset="2.16pt,1.44pt,0,1.44pt">
                  <w:txbxContent>
                    <w:p w:rsidR="00DB1734" w:rsidP="00583610" w:rsidRDefault="00DB1734" w14:paraId="332373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8208" behindDoc="0" locked="0" layoutInCell="1" allowOverlap="1" wp14:editId="424FBB6B" wp14:anchorId="3A35F0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5" name="Rectangle 6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F4E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5" style="position:absolute;margin-left:104pt;margin-top:11pt;width:79pt;height:162pt;z-index:2583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OSScu7AQAATAMAAA4AAAAAAAAAAAAAAAAALgIAAGRycy9l&#10;Mm9Eb2MueG1sUEsBAi0AFAAGAAgAAAAhAHtLjtTbAAAACgEAAA8AAAAAAAAAAAAAAAAAFQQAAGRy&#10;cy9kb3ducmV2LnhtbFBLBQYAAAAABAAEAPMAAAAdBQAAAAA=&#10;" w14:anchorId="3A35F048">
                <v:textbox inset="2.16pt,1.44pt,0,1.44pt">
                  <w:txbxContent>
                    <w:p w:rsidR="00DB1734" w:rsidP="00583610" w:rsidRDefault="00DB1734" w14:paraId="1AF4E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399232" behindDoc="0" locked="0" layoutInCell="1" allowOverlap="1" wp14:editId="320E96F4" wp14:anchorId="07D5D9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6" name="Rectangle 6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3854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6" style="position:absolute;margin-left:104pt;margin-top:11pt;width:79pt;height:135pt;z-index:2583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NvANq+4AQAATAMAAA4AAAAAAAAAAAAAAAAALgIAAGRycy9lMm9E&#10;b2MueG1sUEsBAi0AFAAGAAgAAAAhALFKmiXbAAAACgEAAA8AAAAAAAAAAAAAAAAAEgQAAGRycy9k&#10;b3ducmV2LnhtbFBLBQYAAAAABAAEAPMAAAAaBQAAAAA=&#10;" w14:anchorId="07D5D9BB">
                <v:textbox inset="2.16pt,1.44pt,0,1.44pt">
                  <w:txbxContent>
                    <w:p w:rsidR="00DB1734" w:rsidP="00583610" w:rsidRDefault="00DB1734" w14:paraId="6A3854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0256" behindDoc="0" locked="0" layoutInCell="1" allowOverlap="1" wp14:editId="4B1809DA" wp14:anchorId="74C1D5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7" name="Rectangle 6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C37E1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7" style="position:absolute;margin-left:104pt;margin-top:11pt;width:79pt;height:135pt;z-index:2584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JdEwkS4AQAATAMAAA4AAAAAAAAAAAAAAAAALgIAAGRycy9lMm9E&#10;b2MueG1sUEsBAi0AFAAGAAgAAAAhALFKmiXbAAAACgEAAA8AAAAAAAAAAAAAAAAAEgQAAGRycy9k&#10;b3ducmV2LnhtbFBLBQYAAAAABAAEAPMAAAAaBQAAAAA=&#10;" w14:anchorId="74C1D512">
                <v:textbox inset="2.16pt,1.44pt,0,1.44pt">
                  <w:txbxContent>
                    <w:p w:rsidR="00DB1734" w:rsidP="00583610" w:rsidRDefault="00DB1734" w14:paraId="7C37E1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1280" behindDoc="0" locked="0" layoutInCell="1" allowOverlap="1" wp14:editId="26C5995C" wp14:anchorId="743EC2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828" name="Rectangle 6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5ABB4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8" style="position:absolute;margin-left:104pt;margin-top:11pt;width:79pt;height:135pt;z-index:2584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PiE/3K4AQAATAMAAA4AAAAAAAAAAAAAAAAALgIAAGRycy9lMm9E&#10;b2MueG1sUEsBAi0AFAAGAAgAAAAhALFKmiXbAAAACgEAAA8AAAAAAAAAAAAAAAAAEgQAAGRycy9k&#10;b3ducmV2LnhtbFBLBQYAAAAABAAEAPMAAAAaBQAAAAA=&#10;" w14:anchorId="743EC2D7">
                <v:textbox inset="2.16pt,1.44pt,0,1.44pt">
                  <w:txbxContent>
                    <w:p w:rsidR="00DB1734" w:rsidP="00583610" w:rsidRDefault="00DB1734" w14:paraId="25ABB4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2304" behindDoc="0" locked="0" layoutInCell="1" allowOverlap="1" wp14:editId="5E10E20D" wp14:anchorId="05991D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29" name="Rectangle 6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C653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29" style="position:absolute;margin-left:104pt;margin-top:11pt;width:79pt;height:162pt;z-index:2584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j+wz07oBAABMAwAADgAAAAAAAAAAAAAAAAAuAgAAZHJzL2Uy&#10;b0RvYy54bWxQSwECLQAUAAYACAAAACEAe0uO1NsAAAAKAQAADwAAAAAAAAAAAAAAAAAUBAAAZHJz&#10;L2Rvd25yZXYueG1sUEsFBgAAAAAEAAQA8wAAABwFAAAAAA==&#10;" w14:anchorId="05991D97">
                <v:textbox inset="2.16pt,1.44pt,0,1.44pt">
                  <w:txbxContent>
                    <w:p w:rsidR="00DB1734" w:rsidP="00583610" w:rsidRDefault="00DB1734" w14:paraId="6EC653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3328" behindDoc="0" locked="0" layoutInCell="1" allowOverlap="1" wp14:editId="133924BA" wp14:anchorId="48BCEF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830" name="Rectangle 6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20F9E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0" style="position:absolute;margin-left:104pt;margin-top:11pt;width:79pt;height:162pt;z-index:2584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IYVNguQEAAEwDAAAOAAAAAAAAAAAAAAAAAC4CAABkcnMvZTJv&#10;RG9jLnhtbFBLAQItABQABgAIAAAAIQB7S47U2wAAAAoBAAAPAAAAAAAAAAAAAAAAABMEAABkcnMv&#10;ZG93bnJldi54bWxQSwUGAAAAAAQABADzAAAAGwUAAAAA&#10;" w14:anchorId="48BCEF67">
                <v:textbox inset="2.16pt,1.44pt,0,1.44pt">
                  <w:txbxContent>
                    <w:p w:rsidR="00DB1734" w:rsidP="00583610" w:rsidRDefault="00DB1734" w14:paraId="120F9E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4352" behindDoc="0" locked="0" layoutInCell="1" allowOverlap="1" wp14:editId="23DB3457" wp14:anchorId="1242B3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1" name="Rectangle 6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7AA6B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1" style="position:absolute;margin-left:104pt;margin-top:11pt;width:79pt;height:60pt;z-index:2584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5g92iugEAAEsDAAAOAAAAAAAAAAAAAAAAAC4CAABkcnMvZTJv&#10;RG9jLnhtbFBLAQItABQABgAIAAAAIQCiaTO02gAAAAoBAAAPAAAAAAAAAAAAAAAAABQEAABkcnMv&#10;ZG93bnJldi54bWxQSwUGAAAAAAQABADzAAAAGwUAAAAA&#10;" w14:anchorId="1242B30A">
                <v:textbox inset="2.16pt,1.44pt,0,1.44pt">
                  <w:txbxContent>
                    <w:p w:rsidR="00DB1734" w:rsidP="00583610" w:rsidRDefault="00DB1734" w14:paraId="07AA6B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5376" behindDoc="0" locked="0" layoutInCell="1" allowOverlap="1" wp14:editId="1291FF48" wp14:anchorId="2B73BF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2" name="Rectangle 6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534F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2" style="position:absolute;margin-left:104pt;margin-top:11pt;width:79pt;height:60pt;z-index:2584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tamuA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" w14:anchorId="2B73BFCE">
                <v:textbox inset="2.16pt,1.44pt,0,1.44pt">
                  <w:txbxContent>
                    <w:p w:rsidR="00DB1734" w:rsidP="00583610" w:rsidRDefault="00DB1734" w14:paraId="60534F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6400" behindDoc="0" locked="0" layoutInCell="1" allowOverlap="1" wp14:editId="0DCF3C26" wp14:anchorId="05FB1E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3" name="Rectangle 6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69FD5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3" style="position:absolute;margin-left:104pt;margin-top:11pt;width:79pt;height:60pt;z-index:2584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pv/xO5AQAASwMAAA4AAAAAAAAAAAAAAAAALgIAAGRycy9lMm9E&#10;b2MueG1sUEsBAi0AFAAGAAgAAAAhAKJpM7TaAAAACgEAAA8AAAAAAAAAAAAAAAAAEwQAAGRycy9k&#10;b3ducmV2LnhtbFBLBQYAAAAABAAEAPMAAAAaBQAAAAA=&#10;" w14:anchorId="05FB1E8A">
                <v:textbox inset="2.16pt,1.44pt,0,1.44pt">
                  <w:txbxContent>
                    <w:p w:rsidR="00DB1734" w:rsidP="00583610" w:rsidRDefault="00DB1734" w14:paraId="069FD5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7424" behindDoc="0" locked="0" layoutInCell="1" allowOverlap="1" wp14:editId="46C0A916" wp14:anchorId="624331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4" name="Rectangle 6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051E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4" style="position:absolute;margin-left:104pt;margin-top:11pt;width:79pt;height:60pt;z-index:2584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EC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WrNSWWG5zS&#10;H9SN226QZM72um1lmm/Sa/ShwbIn/wjnKKCbyE8KTPoiLTJljU8XjeUUicDkZrWpS5yEwKPr9WaF&#10;PnYp3os9hHgvnSHJYRQQSlaWH3+FOF99u4J1Ccz8fPLitJ9mMmX9BnXv2hNSxB2ND2jU4EZGxaA9&#10;JSPOndHweuAgKRl+WhS2ul6vKlyUHCzrqsYFhhwg6P3HLLeid7hKIgIlBw+66xFvlijDwollYuft&#10;SivxMc7g3/+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XHsECugEAAEsDAAAOAAAAAAAAAAAAAAAAAC4CAABkcnMvZTJv&#10;RG9jLnhtbFBLAQItABQABgAIAAAAIQCiaTO02gAAAAoBAAAPAAAAAAAAAAAAAAAAABQEAABkcnMv&#10;ZG93bnJldi54bWxQSwUGAAAAAAQABADzAAAAGwUAAAAA&#10;" w14:anchorId="62433121">
                <v:textbox inset="2.16pt,1.44pt,0,1.44pt">
                  <w:txbxContent>
                    <w:p w:rsidR="00DB1734" w:rsidP="00583610" w:rsidRDefault="00DB1734" w14:paraId="0B051E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8448" behindDoc="0" locked="0" layoutInCell="1" allowOverlap="1" wp14:editId="37BCD19A" wp14:anchorId="682392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5" name="Rectangle 6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B1FF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5" style="position:absolute;margin-left:104pt;margin-top:11pt;width:79pt;height:60pt;z-index:2584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26+i3ugEAAEsDAAAOAAAAAAAAAAAAAAAAAC4CAABkcnMvZTJv&#10;RG9jLnhtbFBLAQItABQABgAIAAAAIQCiaTO02gAAAAoBAAAPAAAAAAAAAAAAAAAAABQEAABkcnMv&#10;ZG93bnJldi54bWxQSwUGAAAAAAQABADzAAAAGwUAAAAA&#10;" w14:anchorId="6823929F">
                <v:textbox inset="2.16pt,1.44pt,0,1.44pt">
                  <w:txbxContent>
                    <w:p w:rsidR="00DB1734" w:rsidP="00583610" w:rsidRDefault="00DB1734" w14:paraId="2B1FF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09472" behindDoc="0" locked="0" layoutInCell="1" allowOverlap="1" wp14:editId="63E4EED9" wp14:anchorId="61C1D3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6" name="Rectangle 6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48477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6" style="position:absolute;margin-left:104pt;margin-top:11pt;width:79pt;height:60pt;z-index:2584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DilvC5AQAASwMAAA4AAAAAAAAAAAAAAAAALgIAAGRycy9lMm9E&#10;b2MueG1sUEsBAi0AFAAGAAgAAAAhAKJpM7TaAAAACgEAAA8AAAAAAAAAAAAAAAAAEwQAAGRycy9k&#10;b3ducmV2LnhtbFBLBQYAAAAABAAEAPMAAAAaBQAAAAA=&#10;" w14:anchorId="61C1D3BD">
                <v:textbox inset="2.16pt,1.44pt,0,1.44pt">
                  <w:txbxContent>
                    <w:p w:rsidR="00DB1734" w:rsidP="00583610" w:rsidRDefault="00DB1734" w14:paraId="448477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0496" behindDoc="0" locked="0" layoutInCell="1" allowOverlap="1" wp14:editId="3B891677" wp14:anchorId="60ABD7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7" name="Rectangle 6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2C196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7" style="position:absolute;margin-left:104pt;margin-top:11pt;width:79pt;height:60pt;z-index:2584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79F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+1mS4njFqf0&#10;DXXjrh8VWbKDkVLl+Wa9phA7LHsJz3CNIrqZ/KzB5i/SInPR+HLTWM2JCEzuNru2xkkIPNre7Tbo&#10;Y5fqtThATJ+UtyQ7jAJCKcry85eYlqu/r2BdBrM8n700H+eFzPoG9ejlBSnijqYnNHr0E6NiNIGS&#10;CefOaPx54qAoGT87FLbZ3m0aXJQSrNumxQWGEiDo49ssd2LwuEoiASWnAKYfEG95t8DCiRVi1+3K&#10;K/E2LuBf/4HDL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EXv0W5AQAASwMAAA4AAAAAAAAAAAAAAAAALgIAAGRycy9lMm9E&#10;b2MueG1sUEsBAi0AFAAGAAgAAAAhAKJpM7TaAAAACgEAAA8AAAAAAAAAAAAAAAAAEwQAAGRycy9k&#10;b3ducmV2LnhtbFBLBQYAAAAABAAEAPMAAAAaBQAAAAA=&#10;" w14:anchorId="60ABD7F7">
                <v:textbox inset="2.16pt,1.44pt,0,1.44pt">
                  <w:txbxContent>
                    <w:p w:rsidR="00DB1734" w:rsidP="00583610" w:rsidRDefault="00DB1734" w14:paraId="52C196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1520" behindDoc="0" locked="0" layoutInCell="1" allowOverlap="1" wp14:editId="62908BE1" wp14:anchorId="152FB7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8" name="Rectangle 6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CA0E7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8" style="position:absolute;margin-left:104pt;margin-top:11pt;width:79pt;height:60pt;z-index:2584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IcFmau5AQAASwMAAA4AAAAAAAAAAAAAAAAALgIAAGRycy9lMm9E&#10;b2MueG1sUEsBAi0AFAAGAAgAAAAhAKJpM7TaAAAACgEAAA8AAAAAAAAAAAAAAAAAEwQAAGRycy9k&#10;b3ducmV2LnhtbFBLBQYAAAAABAAEAPMAAAAaBQAAAAA=&#10;" w14:anchorId="152FB71D">
                <v:textbox inset="2.16pt,1.44pt,0,1.44pt">
                  <w:txbxContent>
                    <w:p w:rsidR="00DB1734" w:rsidP="00583610" w:rsidRDefault="00DB1734" w14:paraId="4CA0E7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2544" behindDoc="0" locked="0" layoutInCell="1" allowOverlap="1" wp14:editId="3719A820" wp14:anchorId="5E5327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39" name="Rectangle 6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88533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39" style="position:absolute;margin-left:104pt;margin-top:11pt;width:79pt;height:60pt;z-index:2584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m8LAeugEAAEsDAAAOAAAAAAAAAAAAAAAAAC4CAABkcnMvZTJv&#10;RG9jLnhtbFBLAQItABQABgAIAAAAIQCiaTO02gAAAAoBAAAPAAAAAAAAAAAAAAAAABQEAABkcnMv&#10;ZG93bnJldi54bWxQSwUGAAAAAAQABADzAAAAGwUAAAAA&#10;" w14:anchorId="5E53275B">
                <v:textbox inset="2.16pt,1.44pt,0,1.44pt">
                  <w:txbxContent>
                    <w:p w:rsidR="00DB1734" w:rsidP="00583610" w:rsidRDefault="00DB1734" w14:paraId="188533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3568" behindDoc="0" locked="0" layoutInCell="1" allowOverlap="1" wp14:editId="175B6C22" wp14:anchorId="6E5393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0" name="Rectangle 6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4D31D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0" style="position:absolute;margin-left:104pt;margin-top:11pt;width:79pt;height:60pt;z-index:2584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6rXEW5AQAASwMAAA4AAAAAAAAAAAAAAAAALgIAAGRycy9lMm9E&#10;b2MueG1sUEsBAi0AFAAGAAgAAAAhAKJpM7TaAAAACgEAAA8AAAAAAAAAAAAAAAAAEwQAAGRycy9k&#10;b3ducmV2LnhtbFBLBQYAAAAABAAEAPMAAAAaBQAAAAA=&#10;" w14:anchorId="6E5393D6">
                <v:textbox inset="2.16pt,1.44pt,0,1.44pt">
                  <w:txbxContent>
                    <w:p w:rsidR="00DB1734" w:rsidP="00583610" w:rsidRDefault="00DB1734" w14:paraId="74D31D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4592" behindDoc="0" locked="0" layoutInCell="1" allowOverlap="1" wp14:editId="02767195" wp14:anchorId="295023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1" name="Rectangle 6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A73AD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1" style="position:absolute;margin-left:104pt;margin-top:11pt;width:79pt;height:60pt;z-index:2584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/XnXwugEAAEsDAAAOAAAAAAAAAAAAAAAAAC4CAABkcnMvZTJv&#10;RG9jLnhtbFBLAQItABQABgAIAAAAIQCiaTO02gAAAAoBAAAPAAAAAAAAAAAAAAAAABQEAABkcnMv&#10;ZG93bnJldi54bWxQSwUGAAAAAAQABADzAAAAGwUAAAAA&#10;" w14:anchorId="295023B4">
                <v:textbox inset="2.16pt,1.44pt,0,1.44pt">
                  <w:txbxContent>
                    <w:p w:rsidR="00DB1734" w:rsidP="00583610" w:rsidRDefault="00DB1734" w14:paraId="3A73AD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5616" behindDoc="0" locked="0" layoutInCell="1" allowOverlap="1" wp14:editId="597B8E2C" wp14:anchorId="14F015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2" name="Rectangle 6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5A89A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2" style="position:absolute;margin-left:104pt;margin-top:11pt;width:79pt;height:60pt;z-index:2584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N1HfvS5AQAASwMAAA4AAAAAAAAAAAAAAAAALgIAAGRycy9lMm9E&#10;b2MueG1sUEsBAi0AFAAGAAgAAAAhAKJpM7TaAAAACgEAAA8AAAAAAAAAAAAAAAAAEwQAAGRycy9k&#10;b3ducmV2LnhtbFBLBQYAAAAABAAEAPMAAAAaBQAAAAA=&#10;" w14:anchorId="14F015A8">
                <v:textbox inset="2.16pt,1.44pt,0,1.44pt">
                  <w:txbxContent>
                    <w:p w:rsidR="00DB1734" w:rsidP="00583610" w:rsidRDefault="00DB1734" w14:paraId="65A89A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6640" behindDoc="0" locked="0" layoutInCell="1" allowOverlap="1" wp14:editId="405695C3" wp14:anchorId="740A0B0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3" name="Rectangle 6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91E70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3" style="position:absolute;margin-left:104pt;margin-top:11pt;width:79pt;height:60pt;z-index:2584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8sldBugEAAEsDAAAOAAAAAAAAAAAAAAAAAC4CAABkcnMvZTJv&#10;RG9jLnhtbFBLAQItABQABgAIAAAAIQCiaTO02gAAAAoBAAAPAAAAAAAAAAAAAAAAABQEAABkcnMv&#10;ZG93bnJldi54bWxQSwUGAAAAAAQABADzAAAAGwUAAAAA&#10;" w14:anchorId="740A0B0B">
                <v:textbox inset="2.16pt,1.44pt,0,1.44pt">
                  <w:txbxContent>
                    <w:p w:rsidR="00DB1734" w:rsidP="00583610" w:rsidRDefault="00DB1734" w14:paraId="191E70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7664" behindDoc="0" locked="0" layoutInCell="1" allowOverlap="1" wp14:editId="5539934F" wp14:anchorId="54BC41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4" name="Rectangle 6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9EE33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4" style="position:absolute;margin-left:104pt;margin-top:11pt;width:79pt;height:60pt;z-index:2584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lQ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XrNSWWG5zS&#10;H9SN226QZM72um1lmm/Sa/ShwbIn/wjnKKCbyE8KTPoiLTJljU8XjeUUicDkZrWpS5yEwKPr9WaF&#10;PnYp3os9hHgvnSHJYRQQSlaWH3+FOF99u4J1Ccz8fPLitJ9mMsv6DeretSekiDsaH9CowY2MikF7&#10;SkacO6Ph9cBBUjL8tChsdb1eVbgoOVjWVY0LDDlA0PuPWW5F73CVRARKDh501yPeLFGGhRPLxM7b&#10;lVbiY5zBv/8D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Rw2lQugEAAEsDAAAOAAAAAAAAAAAAAAAAAC4CAABkcnMvZTJv&#10;RG9jLnhtbFBLAQItABQABgAIAAAAIQCiaTO02gAAAAoBAAAPAAAAAAAAAAAAAAAAABQEAABkcnMv&#10;ZG93bnJldi54bWxQSwUGAAAAAAQABADzAAAAGwUAAAAA&#10;" w14:anchorId="54BC41EA">
                <v:textbox inset="2.16pt,1.44pt,0,1.44pt">
                  <w:txbxContent>
                    <w:p w:rsidR="00DB1734" w:rsidP="00583610" w:rsidRDefault="00DB1734" w14:paraId="29EE33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8688" behindDoc="0" locked="0" layoutInCell="1" allowOverlap="1" wp14:editId="3947B486" wp14:anchorId="1CD52D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5" name="Rectangle 6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8CE0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5" style="position:absolute;margin-left:104pt;margin-top:11pt;width:79pt;height:60pt;z-index:2584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Dl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2vryix3OCU&#10;fqFu3HaDJHO2120r03yTXqMPDZY9+yc4RwHdRH5SYNIXaZEpa3y6aCynSAQmN6tNXeIkBB7drDcr&#10;9LFL8VbsIcQf0hmSHEYBoWRl+fEhxPnq6xWsS2Dm55MXp/00k1luXqHuXXtCirij8RGNGtzIqBi0&#10;p2TEuTMa/hw4SEqGe4vCVjfrVYWLkoNlXdW4wJADBL1/n+VW9A5XSUSg5OBBdz3izRJlWDixTOy8&#10;XWkl3sc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wNkDlugEAAEsDAAAOAAAAAAAAAAAAAAAAAC4CAABkcnMvZTJv&#10;RG9jLnhtbFBLAQItABQABgAIAAAAIQCiaTO02gAAAAoBAAAPAAAAAAAAAAAAAAAAABQEAABkcnMv&#10;ZG93bnJldi54bWxQSwUGAAAAAAQABADzAAAAGwUAAAAA&#10;" w14:anchorId="1CD52DB8">
                <v:textbox inset="2.16pt,1.44pt,0,1.44pt">
                  <w:txbxContent>
                    <w:p w:rsidR="00DB1734" w:rsidP="00583610" w:rsidRDefault="00DB1734" w14:paraId="638CE0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19712" behindDoc="0" locked="0" layoutInCell="1" allowOverlap="1" wp14:editId="0FB53D51" wp14:anchorId="0EE559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6" name="Rectangle 6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C56BE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6" style="position:absolute;margin-left:104pt;margin-top:11pt;width:79pt;height:60pt;z-index:2584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7rKbxugEAAEsDAAAOAAAAAAAAAAAAAAAAAC4CAABkcnMvZTJv&#10;RG9jLnhtbFBLAQItABQABgAIAAAAIQCiaTO02gAAAAoBAAAPAAAAAAAAAAAAAAAAABQEAABkcnMv&#10;ZG93bnJldi54bWxQSwUGAAAAAAQABADzAAAAGwUAAAAA&#10;" w14:anchorId="0EE559DD">
                <v:textbox inset="2.16pt,1.44pt,0,1.44pt">
                  <w:txbxContent>
                    <w:p w:rsidR="00DB1734" w:rsidP="00583610" w:rsidRDefault="00DB1734" w14:paraId="1C56BE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0736" behindDoc="0" locked="0" layoutInCell="1" allowOverlap="1" wp14:editId="4BF57412" wp14:anchorId="36FE11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7" name="Rectangle 6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ED9B5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7" style="position:absolute;margin-left:104pt;margin-top:11pt;width:79pt;height:60pt;z-index:2584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NpZj0S5AQAASwMAAA4AAAAAAAAAAAAAAAAALgIAAGRycy9lMm9E&#10;b2MueG1sUEsBAi0AFAAGAAgAAAAhAKJpM7TaAAAACgEAAA8AAAAAAAAAAAAAAAAAEwQAAGRycy9k&#10;b3ducmV2LnhtbFBLBQYAAAAABAAEAPMAAAAaBQAAAAA=&#10;" w14:anchorId="36FE1196">
                <v:textbox inset="2.16pt,1.44pt,0,1.44pt">
                  <w:txbxContent>
                    <w:p w:rsidR="00DB1734" w:rsidP="00583610" w:rsidRDefault="00DB1734" w14:paraId="4ED9B5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1760" behindDoc="0" locked="0" layoutInCell="1" allowOverlap="1" wp14:editId="22CEA2F8" wp14:anchorId="2272A2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8" name="Rectangle 6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D060D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8" style="position:absolute;margin-left:104pt;margin-top:11pt;width:79pt;height:60pt;z-index:2584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mquQ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VrnJXlBqf0&#10;B3XjthskmbO9bluZ5pv0Gn1osOzJP8I5Cugm8pMCk75Ii0xZ49NFYzlFIjC5WW3qEich8Oh6vVmh&#10;j12K92IPId5LZ0hyGAWEkpXlx18hzlffrmBdAjM/n7w47aeZTFW9Qd279oQUcUfjAxo1uJFRMWhP&#10;yYhzZzS8HjhISoafFoWtrterChclB8u6qlEUyAGC3n/Mcit6h6skIlBy8KC7HvFmiTIsnFgmdt6u&#10;tBIf4wz+/R/Y/Q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JxLqaq5AQAASwMAAA4AAAAAAAAAAAAAAAAALgIAAGRycy9lMm9E&#10;b2MueG1sUEsBAi0AFAAGAAgAAAAhAKJpM7TaAAAACgEAAA8AAAAAAAAAAAAAAAAAEwQAAGRycy9k&#10;b3ducmV2LnhtbFBLBQYAAAAABAAEAPMAAAAaBQAAAAA=&#10;" w14:anchorId="2272A272">
                <v:textbox inset="2.16pt,1.44pt,0,1.44pt">
                  <w:txbxContent>
                    <w:p w:rsidR="00DB1734" w:rsidP="00583610" w:rsidRDefault="00DB1734" w14:paraId="6D060D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2784" behindDoc="0" locked="0" layoutInCell="1" allowOverlap="1" wp14:editId="22B72FC8" wp14:anchorId="6C4EB6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49" name="Rectangle 6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419B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9" style="position:absolute;margin-left:104pt;margin-top:11pt;width:79pt;height:60pt;z-index:2584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9voAfugEAAEsDAAAOAAAAAAAAAAAAAAAAAC4CAABkcnMvZTJv&#10;RG9jLnhtbFBLAQItABQABgAIAAAAIQCiaTO02gAAAAoBAAAPAAAAAAAAAAAAAAAAABQEAABkcnMv&#10;ZG93bnJldi54bWxQSwUGAAAAAAQABADzAAAAGwUAAAAA&#10;" w14:anchorId="6C4EB65E">
                <v:textbox inset="2.16pt,1.44pt,0,1.44pt">
                  <w:txbxContent>
                    <w:p w:rsidR="00DB1734" w:rsidP="00583610" w:rsidRDefault="00DB1734" w14:paraId="5B419B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3808" behindDoc="0" locked="0" layoutInCell="1" allowOverlap="1" wp14:editId="63B79DF2" wp14:anchorId="68B0DA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0" name="Rectangle 6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8A76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0" style="position:absolute;margin-left:104pt;margin-top:11pt;width:79pt;height:60pt;z-index:2584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hAxCy5AQAASwMAAA4AAAAAAAAAAAAAAAAALgIAAGRycy9lMm9E&#10;b2MueG1sUEsBAi0AFAAGAAgAAAAhAKJpM7TaAAAACgEAAA8AAAAAAAAAAAAAAAAAEwQAAGRycy9k&#10;b3ducmV2LnhtbFBLBQYAAAAABAAEAPMAAAAaBQAAAAA=&#10;" w14:anchorId="68B0DA67">
                <v:textbox inset="2.16pt,1.44pt,0,1.44pt">
                  <w:txbxContent>
                    <w:p w:rsidR="00DB1734" w:rsidP="00583610" w:rsidRDefault="00DB1734" w14:paraId="48A76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4832" behindDoc="0" locked="0" layoutInCell="1" allowOverlap="1" wp14:editId="487B9112" wp14:anchorId="163348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1" name="Rectangle 6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0F737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1" style="position:absolute;margin-left:104pt;margin-top:11pt;width:79pt;height:60pt;z-index:2584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Zte2ZugEAAEsDAAAOAAAAAAAAAAAAAAAAAC4CAABkcnMvZTJv&#10;RG9jLnhtbFBLAQItABQABgAIAAAAIQCiaTO02gAAAAoBAAAPAAAAAAAAAAAAAAAAABQEAABkcnMv&#10;ZG93bnJldi54bWxQSwUGAAAAAAQABADzAAAAGwUAAAAA&#10;" w14:anchorId="163348C6">
                <v:textbox inset="2.16pt,1.44pt,0,1.44pt">
                  <w:txbxContent>
                    <w:p w:rsidR="00DB1734" w:rsidP="00583610" w:rsidRDefault="00DB1734" w14:paraId="30F737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5856" behindDoc="0" locked="0" layoutInCell="1" allowOverlap="1" wp14:editId="11DD016E" wp14:anchorId="477941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2" name="Rectangle 6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5404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2" style="position:absolute;margin-left:104pt;margin-top:11pt;width:79pt;height:60pt;z-index:2584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aduQEAAEsDAAAOAAAAZHJzL2Uyb0RvYy54bWysU01v2zAMvQ/YfxB0X+w4b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V1RYllBqf0&#10;C3VjtteCzNlBdZ1I8016jT40WPbsn+AcBXQT+UmCSV+kRaas8emisZgi4ZjcrDZ1iZPgeHRztVmh&#10;j12Kt2IPIf4QzpDktBQQSlaWHR9CnK++XsG6BGZ+Pnlx2k8zmWr9CnXvuhNSxB2Nj2ikdmNLuVae&#10;khHn3tLw58BAUKLvLQpb3VytUIeYg2Vd1bjAkAMEvX+fZZYPDleJR6Dk4EH1A+LNEmVYOLFM7Lxd&#10;aSXexxn82z+w+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us5p25AQAASwMAAA4AAAAAAAAAAAAAAAAALgIAAGRycy9lMm9E&#10;b2MueG1sUEsBAi0AFAAGAAgAAAAhAKJpM7TaAAAACgEAAA8AAAAAAAAAAAAAAAAAEwQAAGRycy9k&#10;b3ducmV2LnhtbFBLBQYAAAAABAAEAPMAAAAaBQAAAAA=&#10;" w14:anchorId="477941C5">
                <v:textbox inset="2.16pt,1.44pt,0,1.44pt">
                  <w:txbxContent>
                    <w:p w:rsidR="00DB1734" w:rsidP="00583610" w:rsidRDefault="00DB1734" w14:paraId="5B5404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6880" behindDoc="0" locked="0" layoutInCell="1" allowOverlap="1" wp14:editId="38B53935" wp14:anchorId="668C8A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3" name="Rectangle 6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F583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3" style="position:absolute;margin-left:104pt;margin-top:11pt;width:79pt;height:60pt;z-index:2584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aWc8ougEAAEsDAAAOAAAAAAAAAAAAAAAAAC4CAABkcnMvZTJv&#10;RG9jLnhtbFBLAQItABQABgAIAAAAIQCiaTO02gAAAAoBAAAPAAAAAAAAAAAAAAAAABQEAABkcnMv&#10;ZG93bnJldi54bWxQSwUGAAAAAAQABADzAAAAGwUAAAAA&#10;" w14:anchorId="668C8AC9">
                <v:textbox inset="2.16pt,1.44pt,0,1.44pt">
                  <w:txbxContent>
                    <w:p w:rsidR="00DB1734" w:rsidP="00583610" w:rsidRDefault="00DB1734" w14:paraId="2F583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7904" behindDoc="0" locked="0" layoutInCell="1" allowOverlap="1" wp14:editId="5C649553" wp14:anchorId="1B6067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4" name="Rectangle 6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3D4B5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4" style="position:absolute;margin-left:104pt;margin-top:11pt;width:79pt;height:60pt;z-index:2584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3KPE5ugEAAEsDAAAOAAAAAAAAAAAAAAAAAC4CAABkcnMvZTJv&#10;RG9jLnhtbFBLAQItABQABgAIAAAAIQCiaTO02gAAAAoBAAAPAAAAAAAAAAAAAAAAABQEAABkcnMv&#10;ZG93bnJldi54bWxQSwUGAAAAAAQABADzAAAAGwUAAAAA&#10;" w14:anchorId="1B606738">
                <v:textbox inset="2.16pt,1.44pt,0,1.44pt">
                  <w:txbxContent>
                    <w:p w:rsidR="00DB1734" w:rsidP="00583610" w:rsidRDefault="00DB1734" w14:paraId="13D4B5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8928" behindDoc="0" locked="0" layoutInCell="1" allowOverlap="1" wp14:editId="2FF278C0" wp14:anchorId="19C184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5" name="Rectangle 6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0A99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5" style="position:absolute;margin-left:104pt;margin-top:11pt;width:79pt;height:60pt;z-index:2584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W3diMugEAAEsDAAAOAAAAAAAAAAAAAAAAAC4CAABkcnMvZTJv&#10;RG9jLnhtbFBLAQItABQABgAIAAAAIQCiaTO02gAAAAoBAAAPAAAAAAAAAAAAAAAAABQEAABkcnMv&#10;ZG93bnJldi54bWxQSwUGAAAAAAQABADzAAAAGwUAAAAA&#10;" w14:anchorId="19C18405">
                <v:textbox inset="2.16pt,1.44pt,0,1.44pt">
                  <w:txbxContent>
                    <w:p w:rsidR="00DB1734" w:rsidP="00583610" w:rsidRDefault="00DB1734" w14:paraId="050A99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29952" behindDoc="0" locked="0" layoutInCell="1" allowOverlap="1" wp14:editId="57756649" wp14:anchorId="040F3B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56" name="Rectangle 6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99EAB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6" style="position:absolute;margin-left:104pt;margin-top:11pt;width:79pt;height:60pt;z-index:2584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A1KbLugEAAEsDAAAOAAAAAAAAAAAAAAAAAC4CAABkcnMvZTJv&#10;RG9jLnhtbFBLAQItABQABgAIAAAAIQCiaTO02gAAAAoBAAAPAAAAAAAAAAAAAAAAABQEAABkcnMv&#10;ZG93bnJldi54bWxQSwUGAAAAAAQABADzAAAAGwUAAAAA&#10;" w14:anchorId="040F3BCA">
                <v:textbox inset="2.16pt,1.44pt,0,1.44pt">
                  <w:txbxContent>
                    <w:p w:rsidR="00DB1734" w:rsidP="00583610" w:rsidRDefault="00DB1734" w14:paraId="099EAB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30976" behindDoc="0" locked="0" layoutInCell="1" allowOverlap="1" wp14:editId="6C0DD4E7" wp14:anchorId="4DE1D7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7" name="Rectangle 6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A9A40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7" style="position:absolute;margin-left:104pt;margin-top:11pt;width:79pt;height:48pt;z-index:2584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4SPQ65AQAASwMAAA4AAAAAAAAAAAAAAAAALgIAAGRycy9lMm9E&#10;b2MueG1sUEsBAi0AFAAGAAgAAAAhALlOBW7aAAAACgEAAA8AAAAAAAAAAAAAAAAAEwQAAGRycy9k&#10;b3ducmV2LnhtbFBLBQYAAAAABAAEAPMAAAAaBQAAAAA=&#10;" w14:anchorId="4DE1D74F">
                <v:textbox inset="2.16pt,1.44pt,0,1.44pt">
                  <w:txbxContent>
                    <w:p w:rsidR="00DB1734" w:rsidP="00583610" w:rsidRDefault="00DB1734" w14:paraId="6A9A40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editId="4245F2A2" wp14:anchorId="69AD8E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8" name="Rectangle 6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B1513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8" style="position:absolute;margin-left:104pt;margin-top:11pt;width:79pt;height:48pt;z-index:2584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vguAEAAEsDAAAOAAAAZHJzL2Uyb0RvYy54bWysU9tu2zAMfR+wfxD0vthx1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" w14:anchorId="69AD8EA3">
                <v:textbox inset="2.16pt,1.44pt,0,1.44pt">
                  <w:txbxContent>
                    <w:p w:rsidR="00DB1734" w:rsidP="00583610" w:rsidRDefault="00DB1734" w14:paraId="0B1513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33024" behindDoc="0" locked="0" layoutInCell="1" allowOverlap="1" wp14:editId="358B9361" wp14:anchorId="107A0E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59" name="Rectangle 6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8278E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9" style="position:absolute;margin-left:104pt;margin-top:11pt;width:79pt;height:48pt;z-index:2584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JVugEAAEsDAAAOAAAAZHJzL2Uyb0RvYy54bWysU9tu2zAMfR+wfxD0vthx1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980lDhucUq/&#10;UDfuukGRJdsbKdU831mvMcQWyx7DA1yiiO5MftJg5y/SIlPW+HzVWE2JCEw2m6YucRICj26abYM+&#10;dileigPE9E15S2aHUUAoWVl++hHTcvX5CtbNYJbnZy9Nh2khs9k8Qz14eUaKuKPpHo0e/MioGEyg&#10;ZMS5Mxr/HDkoSobvDoWtvnze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Z9TJVugEAAEsDAAAOAAAAAAAAAAAAAAAAAC4CAABkcnMvZTJv&#10;RG9jLnhtbFBLAQItABQABgAIAAAAIQC5TgVu2gAAAAoBAAAPAAAAAAAAAAAAAAAAABQEAABkcnMv&#10;ZG93bnJldi54bWxQSwUGAAAAAAQABADzAAAAGwUAAAAA&#10;" w14:anchorId="107A0E84">
                <v:textbox inset="2.16pt,1.44pt,0,1.44pt">
                  <w:txbxContent>
                    <w:p w:rsidR="00DB1734" w:rsidP="00583610" w:rsidRDefault="00DB1734" w14:paraId="08278E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34048" behindDoc="0" locked="0" layoutInCell="1" allowOverlap="1" wp14:editId="4500B366" wp14:anchorId="46A1B7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0" name="Rectangle 6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15D4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0" style="position:absolute;margin-left:104pt;margin-top:11pt;width:79pt;height:48pt;z-index:2584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do7kG5AQAASwMAAA4AAAAAAAAAAAAAAAAALgIAAGRycy9lMm9E&#10;b2MueG1sUEsBAi0AFAAGAAgAAAAhALlOBW7aAAAACgEAAA8AAAAAAAAAAAAAAAAAEwQAAGRycy9k&#10;b3ducmV2LnhtbFBLBQYAAAAABAAEAPMAAAAaBQAAAAA=&#10;" w14:anchorId="46A1B745">
                <v:textbox inset="2.16pt,1.44pt,0,1.44pt">
                  <w:txbxContent>
                    <w:p w:rsidR="00DB1734" w:rsidP="00583610" w:rsidRDefault="00DB1734" w14:paraId="1115D4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editId="5FDF2B18" wp14:anchorId="46EF28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1" name="Rectangle 6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4A091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1" style="position:absolute;margin-left:104pt;margin-top:11pt;width:79pt;height:48pt;z-index:2584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Wncf0ugEAAEsDAAAOAAAAAAAAAAAAAAAAAC4CAABkcnMvZTJv&#10;RG9jLnhtbFBLAQItABQABgAIAAAAIQC5TgVu2gAAAAoBAAAPAAAAAAAAAAAAAAAAABQEAABkcnMv&#10;ZG93bnJldi54bWxQSwUGAAAAAAQABADzAAAAGwUAAAAA&#10;" w14:anchorId="46EF2805">
                <v:textbox inset="2.16pt,1.44pt,0,1.44pt">
                  <w:txbxContent>
                    <w:p w:rsidR="00DB1734" w:rsidP="00583610" w:rsidRDefault="00DB1734" w14:paraId="24A091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36096" behindDoc="0" locked="0" layoutInCell="1" allowOverlap="1" wp14:editId="02DF2002" wp14:anchorId="0F852B6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2" name="Rectangle 6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105A7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2" style="position:absolute;margin-left:104pt;margin-top:11pt;width:79pt;height:48pt;z-index:2584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LSEzPC5AQAASwMAAA4AAAAAAAAAAAAAAAAALgIAAGRycy9lMm9E&#10;b2MueG1sUEsBAi0AFAAGAAgAAAAhALlOBW7aAAAACgEAAA8AAAAAAAAAAAAAAAAAEwQAAGRycy9k&#10;b3ducmV2LnhtbFBLBQYAAAAABAAEAPMAAAAaBQAAAAA=&#10;" w14:anchorId="0F852B69">
                <v:textbox inset="2.16pt,1.44pt,0,1.44pt">
                  <w:txbxContent>
                    <w:p w:rsidR="00DB1734" w:rsidP="00583610" w:rsidRDefault="00DB1734" w14:paraId="2105A7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37120" behindDoc="0" locked="0" layoutInCell="1" allowOverlap="1" wp14:editId="3833615A" wp14:anchorId="44DB9D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3" name="Rectangle 6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5BA7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3" style="position:absolute;margin-left:104pt;margin-top:11pt;width:79pt;height:48pt;z-index:2584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VceVFugEAAEsDAAAOAAAAAAAAAAAAAAAAAC4CAABkcnMvZTJv&#10;RG9jLnhtbFBLAQItABQABgAIAAAAIQC5TgVu2gAAAAoBAAAPAAAAAAAAAAAAAAAAABQEAABkcnMv&#10;ZG93bnJldi54bWxQSwUGAAAAAAQABADzAAAAGwUAAAAA&#10;" w14:anchorId="44DB9D6E">
                <v:textbox inset="2.16pt,1.44pt,0,1.44pt">
                  <w:txbxContent>
                    <w:p w:rsidR="00DB1734" w:rsidP="00583610" w:rsidRDefault="00DB1734" w14:paraId="055BA7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editId="47E6DD69" wp14:anchorId="262A82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4" name="Rectangle 6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2E899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4" style="position:absolute;margin-left:104pt;margin-top:11pt;width:79pt;height:48pt;z-index:2584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4ANtUugEAAEsDAAAOAAAAAAAAAAAAAAAAAC4CAABkcnMvZTJv&#10;RG9jLnhtbFBLAQItABQABgAIAAAAIQC5TgVu2gAAAAoBAAAPAAAAAAAAAAAAAAAAABQEAABkcnMv&#10;ZG93bnJldi54bWxQSwUGAAAAAAQABADzAAAAGwUAAAAA&#10;" w14:anchorId="262A82C1">
                <v:textbox inset="2.16pt,1.44pt,0,1.44pt">
                  <w:txbxContent>
                    <w:p w:rsidR="00DB1734" w:rsidP="00583610" w:rsidRDefault="00DB1734" w14:paraId="02E899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39168" behindDoc="0" locked="0" layoutInCell="1" allowOverlap="1" wp14:editId="7B69F7DA" wp14:anchorId="7EC8E0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5" name="Rectangle 6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351AB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5" style="position:absolute;margin-left:104pt;margin-top:11pt;width:79pt;height:48pt;z-index:2584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LhugEAAEsDAAAOAAAAZHJzL2Uyb0RvYy54bWysU9tu2zAMfR+wfxD0vthx1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29vKHHc4pR+&#10;oW7cdYMiS7Y3Uqp5vrNeY4gtlj2GB7hEEd2Z/KTBzl+kRaas8fmqsZoSEZhsNk1d4iQEHt002wZ9&#10;7FK8FAeI6ZvylswOo4BQsrL89COm5erzFaybwSzPz16aDtNCZtM8Qz14eUaKuKPpHo0e/MioGEyg&#10;ZMS5Mxr/HDkoSobvDoWtvnze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Z9fLhugEAAEsDAAAOAAAAAAAAAAAAAAAAAC4CAABkcnMvZTJv&#10;RG9jLnhtbFBLAQItABQABgAIAAAAIQC5TgVu2gAAAAoBAAAPAAAAAAAAAAAAAAAAABQEAABkcnMv&#10;ZG93bnJldi54bWxQSwUGAAAAAAQABADzAAAAGwUAAAAA&#10;" w14:anchorId="7EC8E0EE">
                <v:textbox inset="2.16pt,1.44pt,0,1.44pt">
                  <w:txbxContent>
                    <w:p w:rsidR="00DB1734" w:rsidP="00583610" w:rsidRDefault="00DB1734" w14:paraId="4351AB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0192" behindDoc="0" locked="0" layoutInCell="1" allowOverlap="1" wp14:editId="2DC29BDF" wp14:anchorId="2B566D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6" name="Rectangle 6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C5EDA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6" style="position:absolute;margin-left:104pt;margin-top:11pt;width:79pt;height:48pt;z-index:2584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oSSVSugEAAEsDAAAOAAAAAAAAAAAAAAAAAC4CAABkcnMvZTJv&#10;RG9jLnhtbFBLAQItABQABgAIAAAAIQC5TgVu2gAAAAoBAAAPAAAAAAAAAAAAAAAAABQEAABkcnMv&#10;ZG93bnJldi54bWxQSwUGAAAAAAQABADzAAAAGwUAAAAA&#10;" w14:anchorId="2B566DE4">
                <v:textbox inset="2.16pt,1.44pt,0,1.44pt">
                  <w:txbxContent>
                    <w:p w:rsidR="00DB1734" w:rsidP="00583610" w:rsidRDefault="00DB1734" w14:paraId="3C5EDA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1216" behindDoc="0" locked="0" layoutInCell="1" allowOverlap="1" wp14:editId="1504A9C3" wp14:anchorId="1DE27D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7" name="Rectangle 6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45944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7" style="position:absolute;margin-left:104pt;margin-top:11pt;width:79pt;height:48pt;z-index:2584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Am8DOe5AQAASwMAAA4AAAAAAAAAAAAAAAAALgIAAGRycy9lMm9E&#10;b2MueG1sUEsBAi0AFAAGAAgAAAAhALlOBW7aAAAACgEAAA8AAAAAAAAAAAAAAAAAEwQAAGRycy9k&#10;b3ducmV2LnhtbFBLBQYAAAAABAAEAPMAAAAaBQAAAAA=&#10;" w14:anchorId="1DE27DE6">
                <v:textbox inset="2.16pt,1.44pt,0,1.44pt">
                  <w:txbxContent>
                    <w:p w:rsidR="00DB1734" w:rsidP="00583610" w:rsidRDefault="00DB1734" w14:paraId="145944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2240" behindDoc="0" locked="0" layoutInCell="1" allowOverlap="1" wp14:editId="3D72A373" wp14:anchorId="6EF1631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8" name="Rectangle 6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23E83A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8" style="position:absolute;margin-left:104pt;margin-top:11pt;width:79pt;height:48pt;z-index:2584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oJuQEAAEsDAAAOAAAAZHJzL2Uyb0RvYy54bWysU9tu2zAMfR+wfxD0vthxu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u8FZee5wSj9Q&#10;N+57q8iSHYyUap7vrNcYU4dlT/ERLlFCdyY/aXDzF2mRqWh8vmqspkwEJrc327bGSQg8+rjdbNHH&#10;LtVrcYSUv6jgyOwwCgilKMtP31Jerr5cwboZzPL87OXpMC1kbpsXqIcgz0gRdzQ/oNE2jIwKayIl&#10;I86d0fTryEFRYr96FLb5dHvT4KKUYN02LYoCJUDQh7dZ7sUQcJVEBkqOEUw/IN4iUYGFEyvELts1&#10;r8TbuIB//Qf2v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E+uKgm5AQAASwMAAA4AAAAAAAAAAAAAAAAALgIAAGRycy9lMm9E&#10;b2MueG1sUEsBAi0AFAAGAAgAAAAhALlOBW7aAAAACgEAAA8AAAAAAAAAAAAAAAAAEwQAAGRycy9k&#10;b3ducmV2LnhtbFBLBQYAAAAABAAEAPMAAAAaBQAAAAA=&#10;" w14:anchorId="6EF16312">
                <v:textbox inset="2.16pt,1.44pt,0,1.44pt">
                  <w:txbxContent>
                    <w:p w:rsidR="00DB1734" w:rsidP="00583610" w:rsidRDefault="00DB1734" w14:paraId="23E83A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3264" behindDoc="0" locked="0" layoutInCell="1" allowOverlap="1" wp14:editId="67D73A1B" wp14:anchorId="71F53A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69" name="Rectangle 6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28D2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69" style="position:absolute;margin-left:104pt;margin-top:11pt;width:79pt;height:48pt;z-index:2584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uWwO8ugEAAEsDAAAOAAAAAAAAAAAAAAAAAC4CAABkcnMvZTJv&#10;RG9jLnhtbFBLAQItABQABgAIAAAAIQC5TgVu2gAAAAoBAAAPAAAAAAAAAAAAAAAAABQEAABkcnMv&#10;ZG93bnJldi54bWxQSwUGAAAAAAQABADzAAAAGwUAAAAA&#10;" w14:anchorId="71F53AA1">
                <v:textbox inset="2.16pt,1.44pt,0,1.44pt">
                  <w:txbxContent>
                    <w:p w:rsidR="00DB1734" w:rsidP="00583610" w:rsidRDefault="00DB1734" w14:paraId="5B28D2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4288" behindDoc="0" locked="0" layoutInCell="1" allowOverlap="1" wp14:editId="2A87B9C4" wp14:anchorId="46DD15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0" name="Rectangle 6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EB0D8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0" style="position:absolute;margin-left:104pt;margin-top:11pt;width:79pt;height:48pt;z-index:2584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ePuQEAAEsDAAAOAAAAZHJzL2Uyb0RvYy54bWysU01v2zAMvQ/YfxB0X+y4a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UNCmSZwSn9&#10;Qt2Y7bUgc3ZQXSfSfJNeow8Nlj37JzhHAd1EfpJg0hdpkSlrfLpoLKZIOCY3V5u6xIc4Hl1v1hv0&#10;sUvxVuwhxB/CGZKclgJCycqy40OI89XXK1iXwMzPJy9O+2kms1q9Qt277oQUcUfjIxqp3dhSrpWn&#10;ZMS5tzT8OTAQlOh7i8JWN6urChclB8u6qnGBIQcIev8+yywfHK4Sj0DJwYPqB8SbJcqwcGKZ2Hm7&#10;0kq8jzP4t39g9xc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OulR4+5AQAASwMAAA4AAAAAAAAAAAAAAAAALgIAAGRycy9lMm9E&#10;b2MueG1sUEsBAi0AFAAGAAgAAAAhALlOBW7aAAAACgEAAA8AAAAAAAAAAAAAAAAAEwQAAGRycy9k&#10;b3ducmV2LnhtbFBLBQYAAAAABAAEAPMAAAAaBQAAAAA=&#10;" w14:anchorId="46DD1552">
                <v:textbox inset="2.16pt,1.44pt,0,1.44pt">
                  <w:txbxContent>
                    <w:p w:rsidR="00DB1734" w:rsidP="00583610" w:rsidRDefault="00DB1734" w14:paraId="1EB0D8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5312" behindDoc="0" locked="0" layoutInCell="1" allowOverlap="1" wp14:editId="59D5D223" wp14:anchorId="33EE58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1" name="Rectangle 6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5A5C9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1" style="position:absolute;margin-left:104pt;margin-top:11pt;width:79pt;height:48pt;z-index:2584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KUG46ugEAAEsDAAAOAAAAAAAAAAAAAAAAAC4CAABkcnMvZTJv&#10;RG9jLnhtbFBLAQItABQABgAIAAAAIQC5TgVu2gAAAAoBAAAPAAAAAAAAAAAAAAAAABQEAABkcnMv&#10;ZG93bnJldi54bWxQSwUGAAAAAAQABADzAAAAGwUAAAAA&#10;" w14:anchorId="33EE58EA">
                <v:textbox inset="2.16pt,1.44pt,0,1.44pt">
                  <w:txbxContent>
                    <w:p w:rsidR="00DB1734" w:rsidP="00583610" w:rsidRDefault="00DB1734" w14:paraId="05A5C9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6336" behindDoc="0" locked="0" layoutInCell="1" allowOverlap="1" wp14:editId="34CEA0A3" wp14:anchorId="7AEB6D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2" name="Rectangle 6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25502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2" style="position:absolute;margin-left:104pt;margin-top:11pt;width:79pt;height:48pt;z-index:2584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oSWU+ugEAAEsDAAAOAAAAAAAAAAAAAAAAAC4CAABkcnMvZTJv&#10;RG9jLnhtbFBLAQItABQABgAIAAAAIQC5TgVu2gAAAAoBAAAPAAAAAAAAAAAAAAAAABQEAABkcnMv&#10;ZG93bnJldi54bWxQSwUGAAAAAAQABADzAAAAGwUAAAAA&#10;" w14:anchorId="7AEB6D57">
                <v:textbox inset="2.16pt,1.44pt,0,1.44pt">
                  <w:txbxContent>
                    <w:p w:rsidR="00DB1734" w:rsidP="00583610" w:rsidRDefault="00DB1734" w14:paraId="725502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7360" behindDoc="0" locked="0" layoutInCell="1" allowOverlap="1" wp14:editId="5FC1F550" wp14:anchorId="75F554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3" name="Rectangle 6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3E722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3" style="position:absolute;margin-left:104pt;margin-top:11pt;width:79pt;height:48pt;z-index:2584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JvEyLugEAAEsDAAAOAAAAAAAAAAAAAAAAAC4CAABkcnMvZTJv&#10;RG9jLnhtbFBLAQItABQABgAIAAAAIQC5TgVu2gAAAAoBAAAPAAAAAAAAAAAAAAAAABQEAABkcnMv&#10;ZG93bnJldi54bWxQSwUGAAAAAAQABADzAAAAGwUAAAAA&#10;" w14:anchorId="75F554C5">
                <v:textbox inset="2.16pt,1.44pt,0,1.44pt">
                  <w:txbxContent>
                    <w:p w:rsidR="00DB1734" w:rsidP="00583610" w:rsidRDefault="00DB1734" w14:paraId="63E722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8384" behindDoc="0" locked="0" layoutInCell="1" allowOverlap="1" wp14:editId="504E7D24" wp14:anchorId="2EECDF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4" name="Rectangle 6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10EA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4" style="position:absolute;margin-left:104pt;margin-top:11pt;width:79pt;height:48pt;z-index:2584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kzXKaugEAAEsDAAAOAAAAAAAAAAAAAAAAAC4CAABkcnMvZTJv&#10;RG9jLnhtbFBLAQItABQABgAIAAAAIQC5TgVu2gAAAAoBAAAPAAAAAAAAAAAAAAAAABQEAABkcnMv&#10;ZG93bnJldi54bWxQSwUGAAAAAAQABADzAAAAGwUAAAAA&#10;" w14:anchorId="2EECDFB2">
                <v:textbox inset="2.16pt,1.44pt,0,1.44pt">
                  <w:txbxContent>
                    <w:p w:rsidR="00DB1734" w:rsidP="00583610" w:rsidRDefault="00DB1734" w14:paraId="110EA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49408" behindDoc="0" locked="0" layoutInCell="1" allowOverlap="1" wp14:editId="67DF8033" wp14:anchorId="6E23A0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5" name="Rectangle 6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1A7115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5" style="position:absolute;margin-left:104pt;margin-top:11pt;width:79pt;height:48pt;z-index:2584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FOFsvugEAAEsDAAAOAAAAAAAAAAAAAAAAAC4CAABkcnMvZTJv&#10;RG9jLnhtbFBLAQItABQABgAIAAAAIQC5TgVu2gAAAAoBAAAPAAAAAAAAAAAAAAAAABQEAABkcnMv&#10;ZG93bnJldi54bWxQSwUGAAAAAAQABADzAAAAGwUAAAAA&#10;" w14:anchorId="6E23A0DF">
                <v:textbox inset="2.16pt,1.44pt,0,1.44pt">
                  <w:txbxContent>
                    <w:p w:rsidR="00DB1734" w:rsidP="00583610" w:rsidRDefault="00DB1734" w14:paraId="1A7115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0432" behindDoc="0" locked="0" layoutInCell="1" allowOverlap="1" wp14:editId="0CBAA822" wp14:anchorId="044601A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6" name="Rectangle 6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4BDBCC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6" style="position:absolute;margin-left:104pt;margin-top:11pt;width:79pt;height:48pt;z-index:2584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TMSVougEAAEsDAAAOAAAAAAAAAAAAAAAAAC4CAABkcnMvZTJv&#10;RG9jLnhtbFBLAQItABQABgAIAAAAIQC5TgVu2gAAAAoBAAAPAAAAAAAAAAAAAAAAABQEAABkcnMv&#10;ZG93bnJldi54bWxQSwUGAAAAAAQABADzAAAAGwUAAAAA&#10;" w14:anchorId="044601AB">
                <v:textbox inset="2.16pt,1.44pt,0,1.44pt">
                  <w:txbxContent>
                    <w:p w:rsidR="00DB1734" w:rsidP="00583610" w:rsidRDefault="00DB1734" w14:paraId="4BDBCC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1456" behindDoc="0" locked="0" layoutInCell="1" allowOverlap="1" wp14:editId="3ADC6C5C" wp14:anchorId="6FD0DD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77" name="Rectangle 6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EB4A1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7" style="position:absolute;margin-left:104pt;margin-top:11pt;width:79pt;height:48pt;z-index:2584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DLEDN25AQAASwMAAA4AAAAAAAAAAAAAAAAALgIAAGRycy9lMm9E&#10;b2MueG1sUEsBAi0AFAAGAAgAAAAhALlOBW7aAAAACgEAAA8AAAAAAAAAAAAAAAAAEwQAAGRycy9k&#10;b3ducmV2LnhtbFBLBQYAAAAABAAEAPMAAAAaBQAAAAA=&#10;" w14:anchorId="6FD0DDDD">
                <v:textbox inset="2.16pt,1.44pt,0,1.44pt">
                  <w:txbxContent>
                    <w:p w:rsidR="00DB1734" w:rsidP="00583610" w:rsidRDefault="00DB1734" w14:paraId="6EB4A1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2480" behindDoc="0" locked="0" layoutInCell="1" allowOverlap="1" wp14:editId="6C6CF9E9" wp14:anchorId="3535CF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8" name="Rectangle 6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5B9F0D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8" style="position:absolute;margin-left:104pt;margin-top:11pt;width:79pt;height:60pt;z-index:2584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GvlmEO5AQAASwMAAA4AAAAAAAAAAAAAAAAALgIAAGRycy9lMm9E&#10;b2MueG1sUEsBAi0AFAAGAAgAAAAhAKJpM7TaAAAACgEAAA8AAAAAAAAAAAAAAAAAEwQAAGRycy9k&#10;b3ducmV2LnhtbFBLBQYAAAAABAAEAPMAAAAaBQAAAAA=&#10;" w14:anchorId="3535CFAD">
                <v:textbox inset="2.16pt,1.44pt,0,1.44pt">
                  <w:txbxContent>
                    <w:p w:rsidR="00DB1734" w:rsidP="00583610" w:rsidRDefault="00DB1734" w14:paraId="5B9F0D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3504" behindDoc="0" locked="0" layoutInCell="1" allowOverlap="1" wp14:editId="70DEC5CE" wp14:anchorId="2BBC46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79" name="Rectangle 6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42EE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9" style="position:absolute;margin-left:104pt;margin-top:11pt;width:79pt;height:60pt;z-index:2584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KELH2ugEAAEsDAAAOAAAAAAAAAAAAAAAAAC4CAABkcnMvZTJv&#10;RG9jLnhtbFBLAQItABQABgAIAAAAIQCiaTO02gAAAAoBAAAPAAAAAAAAAAAAAAAAABQEAABkcnMv&#10;ZG93bnJldi54bWxQSwUGAAAAAAQABADzAAAAGwUAAAAA&#10;" w14:anchorId="2BBC4639">
                <v:textbox inset="2.16pt,1.44pt,0,1.44pt">
                  <w:txbxContent>
                    <w:p w:rsidR="00DB1734" w:rsidP="00583610" w:rsidRDefault="00DB1734" w14:paraId="342EE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4528" behindDoc="0" locked="0" layoutInCell="1" allowOverlap="1" wp14:editId="0DEAE763" wp14:anchorId="2D576C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0" name="Rectangle 6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8A0E8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0" style="position:absolute;margin-left:104pt;margin-top:11pt;width:79pt;height:60pt;z-index:2584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wz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3XKJDlBqf0&#10;C3XjthskmbO9bluZ5pv0Gn1osOzZP8E5Cugm8pMCk75Ii0xZ49NFYzlFIjC5WW3qEh8SeHSz3qzQ&#10;xy7FW7GHEH9IZ0hyGAWEkpXlx4cQ56uvV7AugZmfT16c9tNM5mr9CnXv2hNSxB2Nj2jU4EZGxaA9&#10;JSPOndHw58BBUjLcWxS2ulmvKlyUHCzrqsYFhhwg6P37LLeid7hKIgIlBw+66xFvlijDwollYuft&#10;SivxPs7g3/6B3V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exzwzugEAAEsDAAAOAAAAAAAAAAAAAAAAAC4CAABkcnMvZTJv&#10;RG9jLnhtbFBLAQItABQABgAIAAAAIQCiaTO02gAAAAoBAAAPAAAAAAAAAAAAAAAAABQEAABkcnMv&#10;ZG93bnJldi54bWxQSwUGAAAAAAQABADzAAAAGwUAAAAA&#10;" w14:anchorId="2D576C85">
                <v:textbox inset="2.16pt,1.44pt,0,1.44pt">
                  <w:txbxContent>
                    <w:p w:rsidR="00DB1734" w:rsidP="00583610" w:rsidRDefault="00DB1734" w14:paraId="38A0E8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5552" behindDoc="0" locked="0" layoutInCell="1" allowOverlap="1" wp14:editId="3DA58244" wp14:anchorId="07BB75D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1" name="Rectangle 6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3D2B6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1" style="position:absolute;margin-left:104pt;margin-top:11pt;width:79pt;height:48pt;z-index:2584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Aaf2ugEAAEsDAAAOAAAAAAAAAAAAAAAAAC4CAABkcnMvZTJv&#10;RG9jLnhtbFBLAQItABQABgAIAAAAIQC5TgVu2gAAAAoBAAAPAAAAAAAAAAAAAAAAABQEAABkcnMv&#10;ZG93bnJldi54bWxQSwUGAAAAAAQABADzAAAAGwUAAAAA&#10;" w14:anchorId="07BB75DE">
                <v:textbox inset="2.16pt,1.44pt,0,1.44pt">
                  <w:txbxContent>
                    <w:p w:rsidR="00DB1734" w:rsidP="00583610" w:rsidRDefault="00DB1734" w14:paraId="3D2B6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6576" behindDoc="0" locked="0" layoutInCell="1" allowOverlap="1" wp14:editId="739BBDA8" wp14:anchorId="118342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2" name="Rectangle 6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1B45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2" style="position:absolute;margin-left:104pt;margin-top:11pt;width:79pt;height:48pt;z-index:2584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IIYrPK5AQAASwMAAA4AAAAAAAAAAAAAAAAALgIAAGRycy9lMm9E&#10;b2MueG1sUEsBAi0AFAAGAAgAAAAhALlOBW7aAAAACgEAAA8AAAAAAAAAAAAAAAAAEwQAAGRycy9k&#10;b3ducmV2LnhtbFBLBQYAAAAABAAEAPMAAAAaBQAAAAA=&#10;" w14:anchorId="11834286">
                <v:textbox inset="2.16pt,1.44pt,0,1.44pt">
                  <w:txbxContent>
                    <w:p w:rsidR="00DB1734" w:rsidP="00583610" w:rsidRDefault="00DB1734" w14:paraId="61B45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7600" behindDoc="0" locked="0" layoutInCell="1" allowOverlap="1" wp14:editId="64CEB4FD" wp14:anchorId="38C7D1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883" name="Rectangle 6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7BC245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3" style="position:absolute;margin-left:104pt;margin-top:11pt;width:79pt;height:48pt;z-index:2584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j7YVHugEAAEsDAAAOAAAAAAAAAAAAAAAAAC4CAABkcnMvZTJv&#10;RG9jLnhtbFBLAQItABQABgAIAAAAIQC5TgVu2gAAAAoBAAAPAAAAAAAAAAAAAAAAABQEAABkcnMv&#10;ZG93bnJldi54bWxQSwUGAAAAAAQABADzAAAAGwUAAAAA&#10;" w14:anchorId="38C7D1F7">
                <v:textbox inset="2.16pt,1.44pt,0,1.44pt">
                  <w:txbxContent>
                    <w:p w:rsidR="00DB1734" w:rsidP="00583610" w:rsidRDefault="00DB1734" w14:paraId="7BC245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8624" behindDoc="0" locked="0" layoutInCell="1" allowOverlap="1" wp14:editId="15764300" wp14:anchorId="690239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4" name="Rectangle 6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60F87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4" style="position:absolute;margin-left:104pt;margin-top:11pt;width:79pt;height:60pt;z-index:2584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rwkmugEAAEsDAAAOAAAAAAAAAAAAAAAAAC4CAABkcnMvZTJv&#10;RG9jLnhtbFBLAQItABQABgAIAAAAIQCiaTO02gAAAAoBAAAPAAAAAAAAAAAAAAAAABQEAABkcnMv&#10;ZG93bnJldi54bWxQSwUGAAAAAAQABADzAAAAGwUAAAAA&#10;" w14:anchorId="690239F4">
                <v:textbox inset="2.16pt,1.44pt,0,1.44pt">
                  <w:txbxContent>
                    <w:p w:rsidR="00DB1734" w:rsidP="00583610" w:rsidRDefault="00DB1734" w14:paraId="60F87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59648" behindDoc="0" locked="0" layoutInCell="1" allowOverlap="1" wp14:editId="76F6239F" wp14:anchorId="74F506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885" name="Rectangle 6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583610" w:rsidRDefault="00DB1734" w14:paraId="0C2256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SIN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5" style="position:absolute;margin-left:104pt;margin-top:11pt;width:79pt;height:60pt;z-index:2584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wWiCTugEAAEsDAAAOAAAAAAAAAAAAAAAAAC4CAABkcnMvZTJv&#10;RG9jLnhtbFBLAQItABQABgAIAAAAIQCiaTO02gAAAAoBAAAPAAAAAAAAAAAAAAAAABQEAABkcnMv&#10;ZG93bnJldi54bWxQSwUGAAAAAAQABADzAAAAGwUAAAAA&#10;" w14:anchorId="74F5060D">
                <v:textbox inset="2.16pt,1.44pt,0,1.44pt">
                  <w:txbxContent>
                    <w:p w:rsidR="00DB1734" w:rsidP="00583610" w:rsidRDefault="00DB1734" w14:paraId="0C2256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SIN</w:t>
                      </w:r>
                    </w:p>
                  </w:txbxContent>
                </v:textbox>
              </v:rect>
            </w:pict>
          </mc:Fallback>
        </mc:AlternateContent>
      </w:r>
      <w:r w:rsidR="0073536A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t>HITOS Y LOGROS CLAVE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583610" w:rsidTr="00326C59" w14:paraId="21889B2C" w14:textId="77777777">
        <w:trPr>
          <w:trHeight w:val="576"/>
        </w:trPr>
        <w:tc>
          <w:tcPr>
            <w:tcW w:w="8720" w:type="dxa"/>
            <w:shd w:val="clear" w:color="auto" w:fill="EAEEF3"/>
            <w:vAlign w:val="center"/>
          </w:tcPr>
          <w:p w:rsidR="00583610" w:rsidP="00583610" w:rsidRDefault="0073536A" w14:paraId="116B3FA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536A">
              <w:rPr>
                <w:rFonts w:ascii="Century Gothic" w:hAnsi="Century Gothic"/>
                <w:color w:val="000000" w:themeColor="text1"/>
                <w:sz w:val="24"/>
                <w:szCs w:val="24"/>
                <w:lang w:val="Spanish"/>
              </w:rPr>
              <w:t>OBRA TERMINADA</w:t>
            </w:r>
          </w:p>
        </w:tc>
        <w:tc>
          <w:tcPr>
            <w:tcW w:w="2160" w:type="dxa"/>
            <w:shd w:val="clear" w:color="auto" w:fill="EAEEF3"/>
            <w:vAlign w:val="center"/>
          </w:tcPr>
          <w:p w:rsidR="00326C59" w:rsidP="00583610" w:rsidRDefault="0073536A" w14:paraId="5A765697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 xml:space="preserve">FECHA DE </w:t>
            </w:r>
          </w:p>
          <w:p w:rsidR="00583610" w:rsidP="00583610" w:rsidRDefault="0073536A" w14:paraId="08E4C60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TERMINACIÓN</w:t>
            </w:r>
          </w:p>
        </w:tc>
        <w:tc>
          <w:tcPr>
            <w:tcW w:w="3500" w:type="dxa"/>
            <w:shd w:val="clear" w:color="auto" w:fill="EAEEF3"/>
            <w:vAlign w:val="center"/>
          </w:tcPr>
          <w:p w:rsidR="00583610" w:rsidP="00583610" w:rsidRDefault="0073536A" w14:paraId="4B8DFF5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RESPONSABLE</w:t>
            </w:r>
          </w:p>
        </w:tc>
      </w:tr>
      <w:tr w:rsidR="00583610" w:rsidTr="00326C59" w14:paraId="41214D1F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10B5AB2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47475B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22D42F2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4727E4F0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35987E5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3632E46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5970603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59971E28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6086A58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889EE5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4E882F9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01D69A72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156CBE0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07C1B4D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2D43170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583610" w:rsidTr="00326C59" w14:paraId="1D3F33E2" w14:textId="77777777">
        <w:trPr>
          <w:trHeight w:val="576"/>
        </w:trPr>
        <w:tc>
          <w:tcPr>
            <w:tcW w:w="8720" w:type="dxa"/>
            <w:vAlign w:val="center"/>
          </w:tcPr>
          <w:p w:rsidR="00583610" w:rsidP="00583610" w:rsidRDefault="00583610" w14:paraId="20EFBE6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583610" w:rsidP="00583610" w:rsidRDefault="00583610" w14:paraId="2868A86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583610" w:rsidP="00583610" w:rsidRDefault="00583610" w14:paraId="521225C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73536A" w:rsidRDefault="0073536A" w14:paraId="1CB6259E" w14:textId="77777777">
      <w:pPr>
        <w:bidi w:val="false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8720"/>
        <w:gridCol w:w="2160"/>
        <w:gridCol w:w="3500"/>
      </w:tblGrid>
      <w:tr w:rsidR="0073536A" w:rsidTr="00326C59" w14:paraId="2A1C9F7C" w14:textId="77777777">
        <w:trPr>
          <w:trHeight w:val="576"/>
        </w:trPr>
        <w:tc>
          <w:tcPr>
            <w:tcW w:w="8720" w:type="dxa"/>
            <w:shd w:val="clear" w:color="auto" w:fill="F2F2F2" w:themeFill="background1" w:themeFillShade="F2"/>
            <w:vAlign w:val="center"/>
          </w:tcPr>
          <w:p w:rsidR="0073536A" w:rsidP="00DB1734" w:rsidRDefault="0073536A" w14:paraId="12CDE0F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3536A">
              <w:rPr>
                <w:rFonts w:ascii="Century Gothic" w:hAnsi="Century Gothic"/>
                <w:color w:val="000000" w:themeColor="text1"/>
                <w:sz w:val="24"/>
                <w:szCs w:val="24"/>
                <w:lang w:val="Spanish"/>
              </w:rPr>
              <w:t>TRABAJO PLANIFICADO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:rsidR="00326C59" w:rsidP="00326C59" w:rsidRDefault="0073536A" w14:paraId="7F3B160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 xml:space="preserve">FECHA PROYECTADA </w:t>
            </w:r>
          </w:p>
          <w:p w:rsidR="0073536A" w:rsidP="00326C59" w:rsidRDefault="0073536A" w14:paraId="18C9D9C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DE FINALIZACIÓN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:rsidR="0073536A" w:rsidP="00DB1734" w:rsidRDefault="0073536A" w14:paraId="12B44DE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RESPONSABLE</w:t>
            </w:r>
          </w:p>
        </w:tc>
      </w:tr>
      <w:tr w:rsidR="0073536A" w:rsidTr="00326C59" w14:paraId="332DB58D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271F1D5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6FB6069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3526F91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C40F46A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7B9ABAC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79FCA5A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6C6CFD5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BF37995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52ED445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7362F85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36DF34A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335EC1D6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368C023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343E2E4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5082575F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3536A" w:rsidTr="00326C59" w14:paraId="2477645B" w14:textId="77777777">
        <w:trPr>
          <w:trHeight w:val="576"/>
        </w:trPr>
        <w:tc>
          <w:tcPr>
            <w:tcW w:w="8720" w:type="dxa"/>
            <w:vAlign w:val="center"/>
          </w:tcPr>
          <w:p w:rsidR="0073536A" w:rsidP="00DB1734" w:rsidRDefault="0073536A" w14:paraId="553EFEE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:rsidR="0073536A" w:rsidP="00DB1734" w:rsidRDefault="0073536A" w14:paraId="6CC63E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0" w:type="dxa"/>
            <w:vAlign w:val="center"/>
          </w:tcPr>
          <w:p w:rsidR="0073536A" w:rsidP="00DB1734" w:rsidRDefault="0073536A" w14:paraId="0C57EEF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Pr="003C562A" w:rsidR="00F91EB4" w:rsidRDefault="00F91EB4" w14:paraId="1351BCBF" w14:textId="77777777">
      <w:pPr>
        <w:bidi w:val="false"/>
        <w:rPr>
          <w:rFonts w:ascii="Century Gothic" w:hAnsi="Century Gothic"/>
          <w:color w:val="000000" w:themeColor="text1"/>
          <w:sz w:val="15"/>
          <w:szCs w:val="15"/>
        </w:rPr>
      </w:pPr>
    </w:p>
    <w:p w:rsidR="00F91EB4" w:rsidP="00F91EB4" w:rsidRDefault="00F91EB4" w14:paraId="41C29C04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  <w:r w:rsidRPr="00F91EB4">
        <w:rPr>
          <w:rFonts w:ascii="Century Gothic" w:hAnsi="Century Gothic"/>
          <w:color w:val="000000" w:themeColor="text1"/>
          <w:lang w:val="Spanish"/>
        </w:rPr>
        <w:t>COMENTARIOS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14380"/>
      </w:tblGrid>
      <w:tr w:rsidR="00F91EB4" w:rsidTr="00F91EB4" w14:paraId="205BB98D" w14:textId="77777777">
        <w:trPr>
          <w:trHeight w:val="1872"/>
        </w:trPr>
        <w:tc>
          <w:tcPr>
            <w:tcW w:w="14390" w:type="dxa"/>
            <w:tcBorders>
              <w:bottom w:val="single" w:color="BFBFBF" w:themeColor="background1" w:themeShade="BF" w:sz="24" w:space="0"/>
            </w:tcBorders>
            <w:vAlign w:val="center"/>
          </w:tcPr>
          <w:p w:rsidRPr="00F91EB4" w:rsidR="00F91EB4" w:rsidP="00F91EB4" w:rsidRDefault="00F91EB4" w14:paraId="61E81ADF" w14:textId="77777777">
            <w:pPr>
              <w:bidi w:val="false"/>
              <w:rPr>
                <w:rFonts w:ascii="Century Gothic" w:hAnsi="Century Gothic"/>
                <w:color w:val="000000" w:themeColor="text1"/>
                <w:sz w:val="21"/>
                <w:szCs w:val="21"/>
              </w:rPr>
            </w:pPr>
          </w:p>
        </w:tc>
      </w:tr>
    </w:tbl>
    <w:p w:rsidR="0005636F" w:rsidRDefault="0005636F" w14:paraId="79EA1635" w14:textId="77777777">
      <w:pPr>
        <w:bidi w:val="false"/>
        <w:rPr>
          <w:rFonts w:ascii="Century Gothic" w:hAnsi="Century Gothic"/>
          <w:color w:val="000000" w:themeColor="text1"/>
        </w:rPr>
        <w:sectPr w:rsidR="0005636F" w:rsidSect="00583610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:rsidR="0005636F" w:rsidP="001952BD" w:rsidRDefault="0005636F" w14:paraId="2462F41B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lastRenderedPageBreak/>
        <mc:AlternateContent>
          <mc:Choice Requires="wps">
            <w:drawing>
              <wp:anchor distT="0" distB="0" distL="114300" distR="114300" simplePos="0" relativeHeight="258461696" behindDoc="0" locked="0" layoutInCell="1" allowOverlap="1" wp14:editId="272023F8" wp14:anchorId="5BC1713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6" name="Rectangle 6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C574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6" style="position:absolute;margin-left:210pt;margin-top:-1pt;width:79pt;height:49pt;z-index:2584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+8DGh7oBAABLAwAADgAAAAAAAAAAAAAAAAAuAgAAZHJzL2Uy&#10;b0RvYy54bWxQSwECLQAUAAYACAAAACEA28Ml8tsAAAAJAQAADwAAAAAAAAAAAAAAAAAUBAAAZHJz&#10;L2Rvd25yZXYueG1sUEsFBgAAAAAEAAQA8wAAABwFAAAAAA==&#10;" w14:anchorId="5BC17130">
                <v:textbox inset="2.16pt,1.44pt,0,1.44pt">
                  <w:txbxContent>
                    <w:p w:rsidR="00DB1734" w:rsidP="0005636F" w:rsidRDefault="00DB1734" w14:paraId="6C574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62720" behindDoc="0" locked="0" layoutInCell="1" allowOverlap="1" wp14:editId="72D58E90" wp14:anchorId="1710994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7" name="Rectangle 6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F1EFE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7" style="position:absolute;margin-left:210pt;margin-top:-1pt;width:79pt;height:49pt;z-index:2584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aNe8yuQEAAEsDAAAOAAAAAAAAAAAAAAAAAC4CAABkcnMvZTJv&#10;RG9jLnhtbFBLAQItABQABgAIAAAAIQDbwyXy2wAAAAkBAAAPAAAAAAAAAAAAAAAAABMEAABkcnMv&#10;ZG93bnJldi54bWxQSwUGAAAAAAQABADzAAAAGwUAAAAA&#10;" w14:anchorId="1710994B">
                <v:textbox inset="2.16pt,1.44pt,0,1.44pt">
                  <w:txbxContent>
                    <w:p w:rsidR="00DB1734" w:rsidP="0005636F" w:rsidRDefault="00DB1734" w14:paraId="6F1EFE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63744" behindDoc="0" locked="0" layoutInCell="1" allowOverlap="1" wp14:editId="59AFEF3A" wp14:anchorId="05CB0C9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8" name="Rectangle 6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A1D3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8" style="position:absolute;margin-left:210pt;margin-top:-1pt;width:79pt;height:49pt;z-index:2584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ncuA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V3jrCwzOKU/&#10;qBuzvRZkzg6q60Sab9Jr9KHBsif/COcooJvITxJM+iItMmWNTxeNxRQJx+RmtalLnATHo+urzQp9&#10;7FK8F3sI8V44Q5LTUkAoWVl2/BXifPXtCtYlMPPzyYvTfprJrKs3qHvXnZAi7mh8QCO1G1vKtfKU&#10;jDj3lobXAwNBif5pUdjq+mpV4aLkYFlXSRTIAYLef8wyyweHq8QjUHLwoPoB8WaJMiycWCZ23q60&#10;Eh/jDP79H9j9BQ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Nwnydy4AQAASwMAAA4AAAAAAAAAAAAAAAAALgIAAGRycy9lMm9E&#10;b2MueG1sUEsBAi0AFAAGAAgAAAAhANvDJfLbAAAACQEAAA8AAAAAAAAAAAAAAAAAEgQAAGRycy9k&#10;b3ducmV2LnhtbFBLBQYAAAAABAAEAPMAAAAaBQAAAAA=&#10;" w14:anchorId="05CB0C9F">
                <v:textbox inset="2.16pt,1.44pt,0,1.44pt">
                  <w:txbxContent>
                    <w:p w:rsidR="00DB1734" w:rsidP="0005636F" w:rsidRDefault="00DB1734" w14:paraId="08A1D3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64768" behindDoc="0" locked="0" layoutInCell="1" allowOverlap="1" wp14:editId="43372F46" wp14:anchorId="4D79582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89" name="Rectangle 6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CABA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9" style="position:absolute;margin-left:210pt;margin-top:-1pt;width:79pt;height:49pt;z-index:2584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90uBpuQEAAEsDAAAOAAAAAAAAAAAAAAAAAC4CAABkcnMvZTJv&#10;RG9jLnhtbFBLAQItABQABgAIAAAAIQDbwyXy2wAAAAkBAAAPAAAAAAAAAAAAAAAAABMEAABkcnMv&#10;ZG93bnJldi54bWxQSwUGAAAAAAQABADzAAAAGwUAAAAA&#10;" w14:anchorId="4D795824">
                <v:textbox inset="2.16pt,1.44pt,0,1.44pt">
                  <w:txbxContent>
                    <w:p w:rsidR="00DB1734" w:rsidP="0005636F" w:rsidRDefault="00DB1734" w14:paraId="54CABA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65792" behindDoc="0" locked="0" layoutInCell="1" allowOverlap="1" wp14:editId="0000F98B" wp14:anchorId="371D743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0" name="Rectangle 6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3AB02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0" style="position:absolute;margin-left:210pt;margin-top:-1pt;width:79pt;height:49pt;z-index:2584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4LKRauQEAAEsDAAAOAAAAAAAAAAAAAAAAAC4CAABkcnMvZTJv&#10;RG9jLnhtbFBLAQItABQABgAIAAAAIQDbwyXy2wAAAAkBAAAPAAAAAAAAAAAAAAAAABMEAABkcnMv&#10;ZG93bnJldi54bWxQSwUGAAAAAAQABADzAAAAGwUAAAAA&#10;" w14:anchorId="371D743C">
                <v:textbox inset="2.16pt,1.44pt,0,1.44pt">
                  <w:txbxContent>
                    <w:p w:rsidR="00DB1734" w:rsidP="0005636F" w:rsidRDefault="00DB1734" w14:paraId="33AB02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66816" behindDoc="0" locked="0" layoutInCell="1" allowOverlap="1" wp14:editId="6E4AE1EA" wp14:anchorId="4071F18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1" name="Rectangle 6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808D8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1" style="position:absolute;margin-left:210pt;margin-top:-1pt;width:79pt;height:49pt;z-index:2584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GdmN77oBAABLAwAADgAAAAAAAAAAAAAAAAAuAgAAZHJzL2Uy&#10;b0RvYy54bWxQSwECLQAUAAYACAAAACEA28Ml8tsAAAAJAQAADwAAAAAAAAAAAAAAAAAUBAAAZHJz&#10;L2Rvd25yZXYueG1sUEsFBgAAAAAEAAQA8wAAABwFAAAAAA==&#10;" w14:anchorId="4071F182">
                <v:textbox inset="2.16pt,1.44pt,0,1.44pt">
                  <w:txbxContent>
                    <w:p w:rsidR="00DB1734" w:rsidP="0005636F" w:rsidRDefault="00DB1734" w14:paraId="3808D8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67840" behindDoc="0" locked="0" layoutInCell="1" allowOverlap="1" wp14:editId="5CBC8D97" wp14:anchorId="49C9C5F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2" name="Rectangle 6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A169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2" style="position:absolute;margin-left:210pt;margin-top:-1pt;width:79pt;height:49pt;z-index:2584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7wIbruQEAAEsDAAAOAAAAAAAAAAAAAAAAAC4CAABkcnMvZTJv&#10;RG9jLnhtbFBLAQItABQABgAIAAAAIQDbwyXy2wAAAAkBAAAPAAAAAAAAAAAAAAAAABMEAABkcnMv&#10;ZG93bnJldi54bWxQSwUGAAAAAAQABADzAAAAGwUAAAAA&#10;" w14:anchorId="49C9C5F8">
                <v:textbox inset="2.16pt,1.44pt,0,1.44pt">
                  <w:txbxContent>
                    <w:p w:rsidR="00DB1734" w:rsidP="0005636F" w:rsidRDefault="00DB1734" w14:paraId="3FA169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68864" behindDoc="0" locked="0" layoutInCell="1" allowOverlap="1" wp14:editId="7236663D" wp14:anchorId="4890B32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3" name="Rectangle 6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7D6B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3" style="position:absolute;margin-left:210pt;margin-top:-1pt;width:79pt;height:49pt;z-index:2584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jWvXroBAABLAwAADgAAAAAAAAAAAAAAAAAuAgAAZHJzL2Uy&#10;b0RvYy54bWxQSwECLQAUAAYACAAAACEA28Ml8tsAAAAJAQAADwAAAAAAAAAAAAAAAAAUBAAAZHJz&#10;L2Rvd25yZXYueG1sUEsFBgAAAAAEAAQA8wAAABwFAAAAAA==&#10;" w14:anchorId="4890B32B">
                <v:textbox inset="2.16pt,1.44pt,0,1.44pt">
                  <w:txbxContent>
                    <w:p w:rsidR="00DB1734" w:rsidP="0005636F" w:rsidRDefault="00DB1734" w14:paraId="1C7D6B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69888" behindDoc="0" locked="0" layoutInCell="1" allowOverlap="1" wp14:editId="2A039CCF" wp14:anchorId="2BFD286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4" name="Rectangle 6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81A1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4" style="position:absolute;margin-left:210pt;margin-top:-1pt;width:79pt;height:49pt;z-index:2584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90SRT7oBAABLAwAADgAAAAAAAAAAAAAAAAAuAgAAZHJzL2Uy&#10;b0RvYy54bWxQSwECLQAUAAYACAAAACEA28Ml8tsAAAAJAQAADwAAAAAAAAAAAAAAAAAUBAAAZHJz&#10;L2Rvd25yZXYueG1sUEsFBgAAAAAEAAQA8wAAABwFAAAAAA==&#10;" w14:anchorId="2BFD2866">
                <v:textbox inset="2.16pt,1.44pt,0,1.44pt">
                  <w:txbxContent>
                    <w:p w:rsidR="00DB1734" w:rsidP="0005636F" w:rsidRDefault="00DB1734" w14:paraId="4081A1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70912" behindDoc="0" locked="0" layoutInCell="1" allowOverlap="1" wp14:editId="0606083C" wp14:anchorId="67A37D2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5" name="Rectangle 6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DE93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5" style="position:absolute;margin-left:210pt;margin-top:-1pt;width:79pt;height:49pt;z-index:2584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lrG4+roBAABLAwAADgAAAAAAAAAAAAAAAAAuAgAAZHJzL2Uy&#10;b0RvYy54bWxQSwECLQAUAAYACAAAACEA28Ml8tsAAAAJAQAADwAAAAAAAAAAAAAAAAAUBAAAZHJz&#10;L2Rvd25yZXYueG1sUEsFBgAAAAAEAAQA8wAAABwFAAAAAA==&#10;" w14:anchorId="67A37D2D">
                <v:textbox inset="2.16pt,1.44pt,0,1.44pt">
                  <w:txbxContent>
                    <w:p w:rsidR="00DB1734" w:rsidP="0005636F" w:rsidRDefault="00DB1734" w14:paraId="1DDE93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editId="5016CD48" wp14:anchorId="307693F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6" name="Rectangle 6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2ECD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6" style="position:absolute;margin-left:210pt;margin-top:-1pt;width:79pt;height:49pt;z-index:2584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LjGvboBAABLAwAADgAAAAAAAAAAAAAAAAAuAgAAZHJzL2Uy&#10;b0RvYy54bWxQSwECLQAUAAYACAAAACEA28Ml8tsAAAAJAQAADwAAAAAAAAAAAAAAAAAUBAAAZHJz&#10;L2Rvd25yZXYueG1sUEsFBgAAAAAEAAQA8wAAABwFAAAAAA==&#10;" w14:anchorId="307693F4">
                <v:textbox inset="2.16pt,1.44pt,0,1.44pt">
                  <w:txbxContent>
                    <w:p w:rsidR="00DB1734" w:rsidP="0005636F" w:rsidRDefault="00DB1734" w14:paraId="352ECD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72960" behindDoc="0" locked="0" layoutInCell="1" allowOverlap="1" wp14:editId="22C4AB93" wp14:anchorId="15CE349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7" name="Rectangle 6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75DD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7" style="position:absolute;margin-left:210pt;margin-top:-1pt;width:79pt;height:49pt;z-index:2584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8I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+1uS4njFqf0&#10;DXXjrh8VWbKDkVLl+Wa9phA7LHsJz3CNIrqZ/KzB5i/SInPR+HLTWM2JCEzuNru2xkkIPNre7Tbo&#10;Y5fqtThATJ+UtyQ7jAJCKcry85eYlqu/r2BdBrM8n700H+eFzPYG9ejlBSnijqYnNHr0E6NiNIGS&#10;CefOaPx54qAoGT87FLbZ3m0aXJQSrNumxQWGEiDo49ssd2LwuEoiASWnAKYfEG95t8DCiRVi1+3K&#10;K/E2LuBf/4HDL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hTe8IuQEAAEsDAAAOAAAAAAAAAAAAAAAAAC4CAABkcnMvZTJv&#10;RG9jLnhtbFBLAQItABQABgAIAAAAIQDbwyXy2wAAAAkBAAAPAAAAAAAAAAAAAAAAABMEAABkcnMv&#10;ZG93bnJldi54bWxQSwUGAAAAAAQABADzAAAAGwUAAAAA&#10;" w14:anchorId="15CE349A">
                <v:textbox inset="2.16pt,1.44pt,0,1.44pt">
                  <w:txbxContent>
                    <w:p w:rsidR="00DB1734" w:rsidP="0005636F" w:rsidRDefault="00DB1734" w14:paraId="1C75DD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73984" behindDoc="0" locked="0" layoutInCell="1" allowOverlap="1" wp14:editId="32EEB474" wp14:anchorId="6DF6DF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8" name="Rectangle 6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D701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8" style="position:absolute;margin-left:210pt;margin-top:-1pt;width:79pt;height:49pt;z-index:2584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nX8nmuQEAAEsDAAAOAAAAAAAAAAAAAAAAAC4CAABkcnMvZTJv&#10;RG9jLnhtbFBLAQItABQABgAIAAAAIQDbwyXy2wAAAAkBAAAPAAAAAAAAAAAAAAAAABMEAABkcnMv&#10;ZG93bnJldi54bWxQSwUGAAAAAAQABADzAAAAGwUAAAAA&#10;" w14:anchorId="6DF6DFA5">
                <v:textbox inset="2.16pt,1.44pt,0,1.44pt">
                  <w:txbxContent>
                    <w:p w:rsidR="00DB1734" w:rsidP="0005636F" w:rsidRDefault="00DB1734" w14:paraId="3ED701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editId="74A1447A" wp14:anchorId="0A8D953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899" name="Rectangle 6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EBD8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99" style="position:absolute;margin-left:210pt;margin-top:-1pt;width:79pt;height:49pt;z-index:2584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6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GquBTuQEAAEsDAAAOAAAAAAAAAAAAAAAAAC4CAABkcnMvZTJv&#10;RG9jLnhtbFBLAQItABQABgAIAAAAIQDbwyXy2wAAAAkBAAAPAAAAAAAAAAAAAAAAABMEAABkcnMv&#10;ZG93bnJldi54bWxQSwUGAAAAAAQABADzAAAAGwUAAAAA&#10;" w14:anchorId="0A8D9532">
                <v:textbox inset="2.16pt,1.44pt,0,1.44pt">
                  <w:txbxContent>
                    <w:p w:rsidR="00DB1734" w:rsidP="0005636F" w:rsidRDefault="00DB1734" w14:paraId="11EBD8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76032" behindDoc="0" locked="0" layoutInCell="1" allowOverlap="1" wp14:editId="74E15660" wp14:anchorId="69CCE7B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0" name="Rectangle 6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56EF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0" style="position:absolute;margin-left:210pt;margin-top:-1pt;width:79pt;height:49pt;z-index:2584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" w14:anchorId="69CCE7B1">
                <v:textbox inset="2.16pt,1.44pt,0,1.44pt">
                  <w:txbxContent>
                    <w:p w:rsidR="00DB1734" w:rsidP="0005636F" w:rsidRDefault="00DB1734" w14:paraId="3456EF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77056" behindDoc="0" locked="0" layoutInCell="1" allowOverlap="1" wp14:editId="50502BBD" wp14:anchorId="03BBA2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1" name="Rectangle 6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81A7C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1" style="position:absolute;margin-left:210pt;margin-top:-1pt;width:79pt;height:49pt;z-index:2584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x4Z8LoBAABLAwAADgAAAAAAAAAAAAAAAAAuAgAAZHJzL2Uy&#10;b0RvYy54bWxQSwECLQAUAAYACAAAACEA28Ml8tsAAAAJAQAADwAAAAAAAAAAAAAAAAAUBAAAZHJz&#10;L2Rvd25yZXYueG1sUEsFBgAAAAAEAAQA8wAAABwFAAAAAA==&#10;" w14:anchorId="03BBA25B">
                <v:textbox inset="2.16pt,1.44pt,0,1.44pt">
                  <w:txbxContent>
                    <w:p w:rsidR="00DB1734" w:rsidP="0005636F" w:rsidRDefault="00DB1734" w14:paraId="481A7C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78080" behindDoc="0" locked="0" layoutInCell="1" allowOverlap="1" wp14:editId="6A3C546F" wp14:anchorId="2EAAD1B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2" name="Rectangle 6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94830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2" style="position:absolute;margin-left:210pt;margin-top:-1pt;width:79pt;height:49pt;z-index:2584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dBxL0uQEAAEsDAAAOAAAAAAAAAAAAAAAAAC4CAABkcnMvZTJv&#10;RG9jLnhtbFBLAQItABQABgAIAAAAIQDbwyXy2wAAAAkBAAAPAAAAAAAAAAAAAAAAABMEAABkcnMv&#10;ZG93bnJldi54bWxQSwUGAAAAAAQABADzAAAAGwUAAAAA&#10;" w14:anchorId="2EAAD1B8">
                <v:textbox inset="2.16pt,1.44pt,0,1.44pt">
                  <w:txbxContent>
                    <w:p w:rsidR="00DB1734" w:rsidP="0005636F" w:rsidRDefault="00DB1734" w14:paraId="594830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79104" behindDoc="0" locked="0" layoutInCell="1" allowOverlap="1" wp14:editId="7ABD35ED" wp14:anchorId="2780294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3" name="Rectangle 6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C90A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3" style="position:absolute;margin-left:210pt;margin-top:-1pt;width:79pt;height:49pt;z-index:2584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88jtBuQEAAEsDAAAOAAAAAAAAAAAAAAAAAC4CAABkcnMvZTJv&#10;RG9jLnhtbFBLAQItABQABgAIAAAAIQDbwyXy2wAAAAkBAAAPAAAAAAAAAAAAAAAAABMEAABkcnMv&#10;ZG93bnJldi54bWxQSwUGAAAAAAQABADzAAAAGwUAAAAA&#10;" w14:anchorId="2780294D">
                <v:textbox inset="2.16pt,1.44pt,0,1.44pt">
                  <w:txbxContent>
                    <w:p w:rsidR="00DB1734" w:rsidP="0005636F" w:rsidRDefault="00DB1734" w14:paraId="06C90A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0128" behindDoc="0" locked="0" layoutInCell="1" allowOverlap="1" wp14:editId="49140BE4" wp14:anchorId="47CAC5D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4" name="Rectangle 6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4ECB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4" style="position:absolute;margin-left:210pt;margin-top:-1pt;width:79pt;height:49pt;z-index:2584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RgwVQuQEAAEsDAAAOAAAAAAAAAAAAAAAAAC4CAABkcnMvZTJv&#10;RG9jLnhtbFBLAQItABQABgAIAAAAIQDbwyXy2wAAAAkBAAAPAAAAAAAAAAAAAAAAABMEAABkcnMv&#10;ZG93bnJldi54bWxQSwUGAAAAAAQABADzAAAAGwUAAAAA&#10;" w14:anchorId="47CAC5D3">
                <v:textbox inset="2.16pt,1.44pt,0,1.44pt">
                  <w:txbxContent>
                    <w:p w:rsidR="00DB1734" w:rsidP="0005636F" w:rsidRDefault="00DB1734" w14:paraId="264ECB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1152" behindDoc="0" locked="0" layoutInCell="1" allowOverlap="1" wp14:editId="5561434E" wp14:anchorId="2118F44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5" name="Rectangle 6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8802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5" style="position:absolute;margin-left:210pt;margin-top:-1pt;width:79pt;height:49pt;z-index:2584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sHYs5boBAABLAwAADgAAAAAAAAAAAAAAAAAuAgAAZHJzL2Uy&#10;b0RvYy54bWxQSwECLQAUAAYACAAAACEA28Ml8tsAAAAJAQAADwAAAAAAAAAAAAAAAAAUBAAAZHJz&#10;L2Rvd25yZXYueG1sUEsFBgAAAAAEAAQA8wAAABwFAAAAAA==&#10;" w14:anchorId="2118F44F">
                <v:textbox inset="2.16pt,1.44pt,0,1.44pt">
                  <w:txbxContent>
                    <w:p w:rsidR="00DB1734" w:rsidP="0005636F" w:rsidRDefault="00DB1734" w14:paraId="18802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2176" behindDoc="0" locked="0" layoutInCell="1" allowOverlap="1" wp14:editId="6C5CAC5F" wp14:anchorId="0F5FE1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6" name="Rectangle 6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45D5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6" style="position:absolute;margin-left:210pt;margin-top:-1pt;width:79pt;height:49pt;z-index:2584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IHow7oBAABLAwAADgAAAAAAAAAAAAAAAAAuAgAAZHJzL2Uy&#10;b0RvYy54bWxQSwECLQAUAAYACAAAACEA28Ml8tsAAAAJAQAADwAAAAAAAAAAAAAAAAAUBAAAZHJz&#10;L2Rvd25yZXYueG1sUEsFBgAAAAAEAAQA8wAAABwFAAAAAA==&#10;" w14:anchorId="0F5FE18E">
                <v:textbox inset="2.16pt,1.44pt,0,1.44pt">
                  <w:txbxContent>
                    <w:p w:rsidR="00DB1734" w:rsidP="0005636F" w:rsidRDefault="00DB1734" w14:paraId="7745D5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3200" behindDoc="0" locked="0" layoutInCell="1" allowOverlap="1" wp14:editId="4F8C5AA4" wp14:anchorId="3A4DA3A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7" name="Rectangle 6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2F32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7" style="position:absolute;margin-left:210pt;margin-top:-1pt;width:79pt;height:49pt;z-index:2584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VdMF2uQEAAEsDAAAOAAAAAAAAAAAAAAAAAC4CAABkcnMvZTJv&#10;RG9jLnhtbFBLAQItABQABgAIAAAAIQDbwyXy2wAAAAkBAAAPAAAAAAAAAAAAAAAAABMEAABkcnMv&#10;ZG93bnJldi54bWxQSwUGAAAAAAQABADzAAAAGwUAAAAA&#10;" w14:anchorId="3A4DA3A9">
                <v:textbox inset="2.16pt,1.44pt,0,1.44pt">
                  <w:txbxContent>
                    <w:p w:rsidR="00DB1734" w:rsidP="0005636F" w:rsidRDefault="00DB1734" w14:paraId="5D2F32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4224" behindDoc="0" locked="0" layoutInCell="1" allowOverlap="1" wp14:editId="429E99FA" wp14:anchorId="567E340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8" name="Rectangle 6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241E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8" style="position:absolute;margin-left:210pt;margin-top:-1pt;width:79pt;height:49pt;z-index:2584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TZueYuQEAAEsDAAAOAAAAAAAAAAAAAAAAAC4CAABkcnMvZTJv&#10;RG9jLnhtbFBLAQItABQABgAIAAAAIQDbwyXy2wAAAAkBAAAPAAAAAAAAAAAAAAAAABMEAABkcnMv&#10;ZG93bnJldi54bWxQSwUGAAAAAAQABADzAAAAGwUAAAAA&#10;" w14:anchorId="567E3405">
                <v:textbox inset="2.16pt,1.44pt,0,1.44pt">
                  <w:txbxContent>
                    <w:p w:rsidR="00DB1734" w:rsidP="0005636F" w:rsidRDefault="00DB1734" w14:paraId="61241E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5248" behindDoc="0" locked="0" layoutInCell="1" allowOverlap="1" wp14:editId="035A9874" wp14:anchorId="5985F6D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6909" name="Rectangle 6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CB7F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09" style="position:absolute;margin-left:210pt;margin-top:-1pt;width:79pt;height:49pt;z-index:2584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cpPOLboBAABLAwAADgAAAAAAAAAAAAAAAAAuAgAAZHJzL2Uy&#10;b0RvYy54bWxQSwECLQAUAAYACAAAACEA28Ml8tsAAAAJAQAADwAAAAAAAAAAAAAAAAAUBAAAZHJz&#10;L2Rvd25yZXYueG1sUEsFBgAAAAAEAAQA8wAAABwFAAAAAA==&#10;" w14:anchorId="5985F6D1">
                <v:textbox inset="2.16pt,1.44pt,0,1.44pt">
                  <w:txbxContent>
                    <w:p w:rsidR="00DB1734" w:rsidP="0005636F" w:rsidRDefault="00DB1734" w14:paraId="40CB7F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10848" behindDoc="0" locked="0" layoutInCell="1" allowOverlap="1" wp14:editId="5AC57E55" wp14:anchorId="45975C8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0" name="Rectangle 6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BF12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0" style="position:absolute;margin-left:210pt;margin-top:11pt;width:77pt;height:162pt;z-index:2585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BrfhTbkBAABMAwAADgAAAAAAAAAAAAAAAAAuAgAAZHJzL2Uy&#10;b0RvYy54bWxQSwECLQAUAAYACAAAACEAxcRJH9wAAAAKAQAADwAAAAAAAAAAAAAAAAATBAAAZHJz&#10;L2Rvd25yZXYueG1sUEsFBgAAAAAEAAQA8wAAABwFAAAAAA==&#10;" w14:anchorId="45975C87">
                <v:textbox inset="2.16pt,1.44pt,0,1.44pt">
                  <w:txbxContent>
                    <w:p w:rsidR="00DB1734" w:rsidP="0005636F" w:rsidRDefault="00DB1734" w14:paraId="0DBF12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11872" behindDoc="0" locked="0" layoutInCell="1" allowOverlap="1" wp14:editId="58518809" wp14:anchorId="658C74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1" name="Rectangle 6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F5AD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1" style="position:absolute;margin-left:210pt;margin-top:11pt;width:79pt;height:162pt;z-index:2585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u58g66AQAATAMAAA4AAAAAAAAAAAAAAAAALgIAAGRycy9l&#10;Mm9Eb2MueG1sUEsBAi0AFAAGAAgAAAAhALZj++bcAAAACgEAAA8AAAAAAAAAAAAAAAAAFAQAAGRy&#10;cy9kb3ducmV2LnhtbFBLBQYAAAAABAAEAPMAAAAdBQAAAAA=&#10;" w14:anchorId="658C742B">
                <v:textbox inset="2.16pt,1.44pt,0,1.44pt">
                  <w:txbxContent>
                    <w:p w:rsidR="00DB1734" w:rsidP="0005636F" w:rsidRDefault="00DB1734" w14:paraId="78F5AD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12896" behindDoc="0" locked="0" layoutInCell="1" allowOverlap="1" wp14:editId="0E50DAAA" wp14:anchorId="4ADCA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2" name="Rectangle 6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2011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2" style="position:absolute;margin-left:210pt;margin-top:11pt;width:77pt;height:162pt;z-index:2585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37l5QbkBAABMAwAADgAAAAAAAAAAAAAAAAAuAgAAZHJzL2Uy&#10;b0RvYy54bWxQSwECLQAUAAYACAAAACEAxcRJH9wAAAAKAQAADwAAAAAAAAAAAAAAAAATBAAAZHJz&#10;L2Rvd25yZXYueG1sUEsFBgAAAAAEAAQA8wAAABwFAAAAAA==&#10;" w14:anchorId="4ADCA91F">
                <v:textbox inset="2.16pt,1.44pt,0,1.44pt">
                  <w:txbxContent>
                    <w:p w:rsidR="00DB1734" w:rsidP="0005636F" w:rsidRDefault="00DB1734" w14:paraId="292011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13920" behindDoc="0" locked="0" layoutInCell="1" allowOverlap="1" wp14:editId="367CB911" wp14:anchorId="4EE15B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3" name="Rectangle 6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E4FFF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3" style="position:absolute;margin-left:210pt;margin-top:11pt;width:77pt;height:162pt;z-index:2585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JM9jaq6AQAATAMAAA4AAAAAAAAAAAAAAAAALgIAAGRycy9l&#10;Mm9Eb2MueG1sUEsBAi0AFAAGAAgAAAAhAMXESR/cAAAACgEAAA8AAAAAAAAAAAAAAAAAFAQAAGRy&#10;cy9kb3ducmV2LnhtbFBLBQYAAAAABAAEAPMAAAAdBQAAAAA=&#10;" w14:anchorId="4EE15B69">
                <v:textbox inset="2.16pt,1.44pt,0,1.44pt">
                  <w:txbxContent>
                    <w:p w:rsidR="00DB1734" w:rsidP="0005636F" w:rsidRDefault="00DB1734" w14:paraId="7E4FFF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14944" behindDoc="0" locked="0" layoutInCell="1" allowOverlap="1" wp14:editId="193AFD6F" wp14:anchorId="69D486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4" name="Rectangle 6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A1037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4" style="position:absolute;margin-left:210pt;margin-top:11pt;width:79pt;height:162pt;z-index:2585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Zc3ULkBAABMAwAADgAAAAAAAAAAAAAAAAAuAgAAZHJzL2Uy&#10;b0RvYy54bWxQSwECLQAUAAYACAAAACEAtmP75twAAAAKAQAADwAAAAAAAAAAAAAAAAATBAAAZHJz&#10;L2Rvd25yZXYueG1sUEsFBgAAAAAEAAQA8wAAABwFAAAAAA==&#10;" w14:anchorId="69D4868F">
                <v:textbox inset="2.16pt,1.44pt,0,1.44pt">
                  <w:txbxContent>
                    <w:p w:rsidR="00DB1734" w:rsidP="0005636F" w:rsidRDefault="00DB1734" w14:paraId="7A1037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15968" behindDoc="0" locked="0" layoutInCell="1" allowOverlap="1" wp14:editId="7059DB52" wp14:anchorId="07194A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5" name="Rectangle 6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B6BE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5" style="position:absolute;margin-left:210pt;margin-top:11pt;width:77pt;height:162pt;z-index:2585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DCZJBO6AQAATAMAAA4AAAAAAAAAAAAAAAAALgIAAGRycy9l&#10;Mm9Eb2MueG1sUEsBAi0AFAAGAAgAAAAhAMXESR/cAAAACgEAAA8AAAAAAAAAAAAAAAAAFAQAAGRy&#10;cy9kb3ducmV2LnhtbFBLBQYAAAAABAAEAPMAAAAdBQAAAAA=&#10;" w14:anchorId="07194ADE">
                <v:textbox inset="2.16pt,1.44pt,0,1.44pt">
                  <w:txbxContent>
                    <w:p w:rsidR="00DB1734" w:rsidP="0005636F" w:rsidRDefault="00DB1734" w14:paraId="31B6BE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16992" behindDoc="0" locked="0" layoutInCell="1" allowOverlap="1" wp14:editId="24B10E67" wp14:anchorId="423FCD3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6" name="Rectangle 6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308C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6" style="position:absolute;margin-left:211pt;margin-top:11pt;width:77pt;height:162pt;z-index:2585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" w14:anchorId="423FCD3A">
                <v:textbox inset="2.16pt,1.44pt,0,1.44pt">
                  <w:txbxContent>
                    <w:p w:rsidR="00DB1734" w:rsidP="0005636F" w:rsidRDefault="00DB1734" w14:paraId="60308C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18016" behindDoc="0" locked="0" layoutInCell="1" allowOverlap="1" wp14:editId="1B0C8C83" wp14:anchorId="378241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17" name="Rectangle 6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96A79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7" style="position:absolute;margin-left:210pt;margin-top:11pt;width:79pt;height:162pt;z-index:2585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" w14:anchorId="37824136">
                <v:textbox inset="2.16pt,1.44pt,0,1.44pt">
                  <w:txbxContent>
                    <w:p w:rsidR="00DB1734" w:rsidP="0005636F" w:rsidRDefault="00DB1734" w14:paraId="796A79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19040" behindDoc="0" locked="0" layoutInCell="1" allowOverlap="1" wp14:editId="37010695" wp14:anchorId="4B7733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8" name="Rectangle 6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59F2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8" style="position:absolute;margin-left:210pt;margin-top:11pt;width:77pt;height:162pt;z-index:2585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" w14:anchorId="4B77338A">
                <v:textbox inset="2.16pt,1.44pt,0,1.44pt">
                  <w:txbxContent>
                    <w:p w:rsidR="00DB1734" w:rsidP="0005636F" w:rsidRDefault="00DB1734" w14:paraId="1359F2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0064" behindDoc="0" locked="0" layoutInCell="1" allowOverlap="1" wp14:editId="17AFCFA0" wp14:anchorId="3D6646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6919" name="Rectangle 6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DC96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19" style="position:absolute;margin-left:210pt;margin-top:11pt;width:77pt;height:162pt;z-index:2585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fsMAgbkBAABMAwAADgAAAAAAAAAAAAAAAAAuAgAAZHJzL2Uy&#10;b0RvYy54bWxQSwECLQAUAAYACAAAACEAxcRJH9wAAAAKAQAADwAAAAAAAAAAAAAAAAATBAAAZHJz&#10;L2Rvd25yZXYueG1sUEsFBgAAAAAEAAQA8wAAABwFAAAAAA==&#10;" w14:anchorId="3D66469D">
                <v:textbox inset="2.16pt,1.44pt,0,1.44pt">
                  <w:txbxContent>
                    <w:p w:rsidR="00DB1734" w:rsidP="0005636F" w:rsidRDefault="00DB1734" w14:paraId="2DDC96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1088" behindDoc="0" locked="0" layoutInCell="1" allowOverlap="1" wp14:editId="42797DA8" wp14:anchorId="4EBCF7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0" name="Rectangle 6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DE07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0" style="position:absolute;margin-left:210pt;margin-top:11pt;width:79pt;height:162pt;z-index:2585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" w14:anchorId="4EBCF7C1">
                <v:textbox inset="2.16pt,1.44pt,0,1.44pt">
                  <w:txbxContent>
                    <w:p w:rsidR="00DB1734" w:rsidP="0005636F" w:rsidRDefault="00DB1734" w14:paraId="61DE07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2112" behindDoc="0" locked="0" layoutInCell="1" allowOverlap="1" wp14:editId="4160BD43" wp14:anchorId="49D6680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1" name="Rectangle 6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A89F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1" style="position:absolute;margin-left:210pt;margin-top:11pt;width:79pt;height:162pt;z-index:2585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jduQ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nq76ZaUeO6wS9/R&#10;N+4Hq8i5OhopVelv8WuKqcdrz/EJLlnCZRE/a3Dli7LIXD0+XT1WcyYCi5ubzbrFTgjc6trV6g4T&#10;hGleb0dI+bMKjpQFo4BcqrX8+DXl89GXI3ivsDm/X1Z53s8XNR9fuO6DPKFGHNL8iEHbMDEqrImU&#10;TNh4RtOvAwdFif3i0dnubnXT4aTUZLnu1jjBUBNkvX9b5V6MAWdJZKDkEMEMI/KtHlVa2LIq7DJe&#10;ZSbe5pX860+w+w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pyHo3bkBAABMAwAADgAAAAAAAAAAAAAAAAAuAgAAZHJzL2Uy&#10;b0RvYy54bWxQSwECLQAUAAYACAAAACEAtmP75twAAAAKAQAADwAAAAAAAAAAAAAAAAATBAAAZHJz&#10;L2Rvd25yZXYueG1sUEsFBgAAAAAEAAQA8wAAABwFAAAAAA==&#10;" w14:anchorId="49D66801">
                <v:textbox inset="2.16pt,1.44pt,0,1.44pt">
                  <w:txbxContent>
                    <w:p w:rsidR="00DB1734" w:rsidP="0005636F" w:rsidRDefault="00DB1734" w14:paraId="64A89F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3136" behindDoc="0" locked="0" layoutInCell="1" allowOverlap="1" wp14:editId="1D43BDAB" wp14:anchorId="3749977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2" name="Rectangle 6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2883E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2" style="position:absolute;margin-left:210pt;margin-top:11pt;width:79pt;height:162pt;z-index:2585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MquEOrkBAABMAwAADgAAAAAAAAAAAAAAAAAuAgAAZHJzL2Uy&#10;b0RvYy54bWxQSwECLQAUAAYACAAAACEAtmP75twAAAAKAQAADwAAAAAAAAAAAAAAAAATBAAAZHJz&#10;L2Rvd25yZXYueG1sUEsFBgAAAAAEAAQA8wAAABwFAAAAAA==&#10;" w14:anchorId="37499772">
                <v:textbox inset="2.16pt,1.44pt,0,1.44pt">
                  <w:txbxContent>
                    <w:p w:rsidR="00DB1734" w:rsidP="0005636F" w:rsidRDefault="00DB1734" w14:paraId="62883E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4160" behindDoc="0" locked="0" layoutInCell="1" allowOverlap="1" wp14:editId="29A9D947" wp14:anchorId="4AD0070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3" name="Rectangle 6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32A2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3" style="position:absolute;margin-left:210pt;margin-top:11pt;width:79pt;height:162pt;z-index:2585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3DRuQ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m82zYISzx126Tf6&#10;xn1nFTlXeyOlmvo7+TXE1OK1p/gIlyzhchI/anDTF2WRsXh8unqsxkwEFjeLzbrGTgjcaurlcoUJ&#10;wlTvtyOk/EMFR6YFo4BcirX8+Cvl89G3I3hvYnN+f1rlcT9e1KzeuO6DPKFGHNL8gEHbMDAqrImU&#10;DNh4RtOfAwdFif3p0dlmtVw0OCklma+bNU4wlARZ7z9WuRd9wFkSGSg5RDBdj3yLR4UWtqwIu4zX&#10;NBMf80L+/SfYvQI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fi9w0bkBAABMAwAADgAAAAAAAAAAAAAAAAAuAgAAZHJzL2Uy&#10;b0RvYy54bWxQSwECLQAUAAYACAAAACEAtmP75twAAAAKAQAADwAAAAAAAAAAAAAAAAATBAAAZHJz&#10;L2Rvd25yZXYueG1sUEsFBgAAAAAEAAQA8wAAABwFAAAAAA==&#10;" w14:anchorId="4AD00703">
                <v:textbox inset="2.16pt,1.44pt,0,1.44pt">
                  <w:txbxContent>
                    <w:p w:rsidR="00DB1734" w:rsidP="0005636F" w:rsidRDefault="00DB1734" w14:paraId="0132A2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5184" behindDoc="0" locked="0" layoutInCell="1" allowOverlap="1" wp14:editId="721F3EC5" wp14:anchorId="740154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4" name="Rectangle 6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9F212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4" style="position:absolute;margin-left:210pt;margin-top:11pt;width:79pt;height:162pt;z-index:2585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2DuQEAAEw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av182KEsctdukX&#10;+sZdPypyqg5GSpX7m/2aQuzw2nN4gnMWcZnFzxps/qIsMhePjxeP1ZyIwOL6at3W2AmBW029Wt1g&#10;gjDVx+0AMd0rb0leMArIpVjLDz9jOh19P4L3MpvT+3mV5t18VtO+c915eUSNOKTpEYMe/cSoGE2g&#10;ZMLGMxpf9xwUJeMPh842N6urBielJMu2aXGCoSTIeve5yp0YPM6SSEDJPoDpB+RbPCq0sGVF2Hm8&#10;8kx8zgv5j59g+w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kQ8tg7kBAABMAwAADgAAAAAAAAAAAAAAAAAuAgAAZHJzL2Uy&#10;b0RvYy54bWxQSwECLQAUAAYACAAAACEAtmP75twAAAAKAQAADwAAAAAAAAAAAAAAAAATBAAAZHJz&#10;L2Rvd25yZXYueG1sUEsFBgAAAAAEAAQA8wAAABwFAAAAAA==&#10;" w14:anchorId="740154CD">
                <v:textbox inset="2.16pt,1.44pt,0,1.44pt">
                  <w:txbxContent>
                    <w:p w:rsidR="00DB1734" w:rsidP="0005636F" w:rsidRDefault="00DB1734" w14:paraId="19F212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6208" behindDoc="0" locked="0" layoutInCell="1" allowOverlap="1" wp14:editId="35F05E97" wp14:anchorId="33B806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5" name="Rectangle 6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EEAF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5" style="position:absolute;margin-left:210pt;margin-top:11pt;width:79pt;height:162pt;z-index:2585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3YvZaLkBAABMAwAADgAAAAAAAAAAAAAAAAAuAgAAZHJzL2Uy&#10;b0RvYy54bWxQSwECLQAUAAYACAAAACEAtmP75twAAAAKAQAADwAAAAAAAAAAAAAAAAATBAAAZHJz&#10;L2Rvd25yZXYueG1sUEsFBgAAAAAEAAQA8wAAABwFAAAAAA==&#10;" w14:anchorId="33B806F9">
                <v:textbox inset="2.16pt,1.44pt,0,1.44pt">
                  <w:txbxContent>
                    <w:p w:rsidR="00DB1734" w:rsidP="0005636F" w:rsidRDefault="00DB1734" w14:paraId="5AEEAF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7232" behindDoc="0" locked="0" layoutInCell="1" allowOverlap="1" wp14:editId="2C88BB5D" wp14:anchorId="6169A2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6" name="Rectangle 6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386C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6" style="position:absolute;margin-left:210pt;margin-top:11pt;width:79pt;height:162pt;z-index:2585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JIAXU7kBAABMAwAADgAAAAAAAAAAAAAAAAAuAgAAZHJzL2Uy&#10;b0RvYy54bWxQSwECLQAUAAYACAAAACEAtmP75twAAAAKAQAADwAAAAAAAAAAAAAAAAATBAAAZHJz&#10;L2Rvd25yZXYueG1sUEsFBgAAAAAEAAQA8wAAABwFAAAAAA==&#10;" w14:anchorId="6169A26B">
                <v:textbox inset="2.16pt,1.44pt,0,1.44pt">
                  <w:txbxContent>
                    <w:p w:rsidR="00DB1734" w:rsidP="0005636F" w:rsidRDefault="00DB1734" w14:paraId="27386C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8256" behindDoc="0" locked="0" layoutInCell="1" allowOverlap="1" wp14:editId="5959A3BD" wp14:anchorId="1488A6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7" name="Rectangle 6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5ADA9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7" style="position:absolute;margin-left:210pt;margin-top:11pt;width:79pt;height:162pt;z-index:2585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aATjuLkBAABMAwAADgAAAAAAAAAAAAAAAAAuAgAAZHJzL2Uy&#10;b0RvYy54bWxQSwECLQAUAAYACAAAACEAtmP75twAAAAKAQAADwAAAAAAAAAAAAAAAAATBAAAZHJz&#10;L2Rvd25yZXYueG1sUEsFBgAAAAAEAAQA8wAAABwFAAAAAA==&#10;" w14:anchorId="1488A61F">
                <v:textbox inset="2.16pt,1.44pt,0,1.44pt">
                  <w:txbxContent>
                    <w:p w:rsidR="00DB1734" w:rsidP="0005636F" w:rsidRDefault="00DB1734" w14:paraId="25ADA9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29280" behindDoc="0" locked="0" layoutInCell="1" allowOverlap="1" wp14:editId="0A5474A5" wp14:anchorId="5EEB778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8" name="Rectangle 6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7B9AB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8" style="position:absolute;margin-left:210pt;margin-top:11pt;width:79pt;height:162pt;z-index:2585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6OugEAAEw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9frBnvlucMu/UHf&#10;uO+sIqdqb6RUU38nv4aYWrz2FB/hnCVcTuJHDW76oiwyFo+PF4/VmInA4vpqvaqxEwK3mnqxWGKC&#10;MNX77Qgp36vgyLRgFJBLsZYffqV8Ovp2BO9NbE7vT6s87saiZlk3b1x3QR5RIw5pfsCgbRgYFdZE&#10;SgZsPKPpdc9BUWJ/enS2WS6uGpyUksxXzQpdgZIg693HKveiDzhLIgMl+wim65Fv8ajQwpYVYefx&#10;mmbiY17Iv/8E27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fE3o66AQAATAMAAA4AAAAAAAAAAAAAAAAALgIAAGRycy9l&#10;Mm9Eb2MueG1sUEsBAi0AFAAGAAgAAAAhALZj++bcAAAACgEAAA8AAAAAAAAAAAAAAAAAFAQAAGRy&#10;cy9kb3ducmV2LnhtbFBLBQYAAAAABAAEAPMAAAAdBQAAAAA=&#10;" w14:anchorId="5EEB7781">
                <v:textbox inset="2.16pt,1.44pt,0,1.44pt">
                  <w:txbxContent>
                    <w:p w:rsidR="00DB1734" w:rsidP="0005636F" w:rsidRDefault="00DB1734" w14:paraId="57B9AB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0304" behindDoc="0" locked="0" layoutInCell="1" allowOverlap="1" wp14:editId="0999D33E" wp14:anchorId="650B9D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29" name="Rectangle 6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13A4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9" style="position:absolute;margin-left:210pt;margin-top:11pt;width:79pt;height:162pt;z-index:2585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plug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m82zYYSzx126Tf6&#10;xn1nFTlXeyOlmvo7+TXE1OK1p/gIlyzhchI/anDTF2WRsXh8unqsxkwEFjeLzbrGTgjcaurlcoUJ&#10;wlTvtyOk/EMFR6YFo4BcirX8+Cvl89G3I3hvYnN+f1rlcT8WNat68cZ1H+QJNeKQ5gcM2oaBUWFN&#10;pGTAxjOa/hw4KErsT4/ONqvlosFJKcl83axxgqEkyHr/scq96APOkshAySGC6XrkWzwqtLBlRdhl&#10;vKa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tAKmW6AQAATAMAAA4AAAAAAAAAAAAAAAAALgIAAGRycy9l&#10;Mm9Eb2MueG1sUEsBAi0AFAAGAAgAAAAhALZj++bcAAAACgEAAA8AAAAAAAAAAAAAAAAAFAQAAGRy&#10;cy9kb3ducmV2LnhtbFBLBQYAAAAABAAEAPMAAAAdBQAAAAA=&#10;" w14:anchorId="650B9D2E">
                <v:textbox inset="2.16pt,1.44pt,0,1.44pt">
                  <w:txbxContent>
                    <w:p w:rsidR="00DB1734" w:rsidP="0005636F" w:rsidRDefault="00DB1734" w14:paraId="1113A4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1328" behindDoc="0" locked="0" layoutInCell="1" allowOverlap="1" wp14:editId="3E00DA86" wp14:anchorId="6D49A9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0" name="Rectangle 6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5D0C2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0" style="position:absolute;margin-left:210pt;margin-top:11pt;width:79pt;height:162pt;z-index:2585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rWug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wUa5LjFLv1G&#10;37jrBkXO1d5IqXJ/s19jiC1eewqPcMkiLrP4SYPNX5RFpuLx6eqxmhIRWNwsNusaHxK41dTL5QoT&#10;hKnebweI6YfyluQFo4BcirX8+Cum89G3I3gvszm/n1dp2k9FzapevnHde3lCjTik6QGDHvzIqBhM&#10;oGTExjMa/xw4KEqGnw6dbVbLRYOTUpL5ulnjBENJkPX+Y5U70XucJZGAkkMA0/XIt3hUaGHLirDL&#10;eOW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zNSta6AQAATAMAAA4AAAAAAAAAAAAAAAAALgIAAGRycy9l&#10;Mm9Eb2MueG1sUEsBAi0AFAAGAAgAAAAhALZj++bcAAAACgEAAA8AAAAAAAAAAAAAAAAAFAQAAGRy&#10;cy9kb3ducmV2LnhtbFBLBQYAAAAABAAEAPMAAAAdBQAAAAA=&#10;" w14:anchorId="6D49A9B8">
                <v:textbox inset="2.16pt,1.44pt,0,1.44pt">
                  <w:txbxContent>
                    <w:p w:rsidR="00DB1734" w:rsidP="0005636F" w:rsidRDefault="00DB1734" w14:paraId="65D0C2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2352" behindDoc="0" locked="0" layoutInCell="1" allowOverlap="1" wp14:editId="5050113F" wp14:anchorId="41CC29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1" name="Rectangle 6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2CF3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1" style="position:absolute;margin-left:210pt;margin-top:11pt;width:79pt;height:162pt;z-index:2585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49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2yzmlDhusUs/&#10;0DfuukGRc7U3Uqrc3+zXGGKL117CM1yyiMssftJg8xdlkal4fLp6rKZEBBY3i826xk4I3Grq5XKF&#10;CcJU77cDxPRVeUvyglFALsVafnyM6Xz07Qjey2zO7+dVmvZTUbOqb9+47r08oUYc0vSEQQ9+ZFQM&#10;JlAyYuMZja8HDoqS4ZtDZ5vV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ASb49uwEAAEwDAAAOAAAAAAAAAAAAAAAAAC4CAABkcnMv&#10;ZTJvRG9jLnhtbFBLAQItABQABgAIAAAAIQC2Y/vm3AAAAAoBAAAPAAAAAAAAAAAAAAAAABUEAABk&#10;cnMvZG93bnJldi54bWxQSwUGAAAAAAQABADzAAAAHgUAAAAA&#10;" w14:anchorId="41CC2910">
                <v:textbox inset="2.16pt,1.44pt,0,1.44pt">
                  <w:txbxContent>
                    <w:p w:rsidR="00DB1734" w:rsidP="0005636F" w:rsidRDefault="00DB1734" w14:paraId="082CF3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3376" behindDoc="0" locked="0" layoutInCell="1" allowOverlap="1" wp14:editId="1A2C7D51" wp14:anchorId="2AB26D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2" name="Rectangle 6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C0E50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2" style="position:absolute;margin-left:210pt;margin-top:11pt;width:79pt;height:162pt;z-index:2585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1cPS2rkBAABMAwAADgAAAAAAAAAAAAAAAAAuAgAAZHJzL2Uy&#10;b0RvYy54bWxQSwECLQAUAAYACAAAACEAtmP75twAAAAKAQAADwAAAAAAAAAAAAAAAAATBAAAZHJz&#10;L2Rvd25yZXYueG1sUEsFBgAAAAAEAAQA8wAAABwFAAAAAA==&#10;" w14:anchorId="2AB26DD6">
                <v:textbox inset="2.16pt,1.44pt,0,1.44pt">
                  <w:txbxContent>
                    <w:p w:rsidR="00DB1734" w:rsidP="0005636F" w:rsidRDefault="00DB1734" w14:paraId="6C0E50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4400" behindDoc="0" locked="0" layoutInCell="1" allowOverlap="1" wp14:editId="4C278778" wp14:anchorId="37D046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3" name="Rectangle 6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81BE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3" style="position:absolute;margin-left:210pt;margin-top:11pt;width:79pt;height:162pt;z-index:2585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Yxuw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8WCEsctduk3&#10;+sZdNyhyrvZGSpX7m/0aQ2zx2lN4hEsWcZnFTxps/qIsMhWPT1eP1ZSIwOJmsVnX2AmBW029XK4w&#10;QZjq/XaAmH4ob0leMArIpVjLj79iOh99O4L3Mpvz+3mVpv1U1Kzq1RvXvZcn1IhDmh4w6MGPjIrB&#10;BEpGbDyj8c+Bg6Jk+OnQ2Wa1XDQ4KSWZr5s1TjCUBFnvP1a5E73HWRIJKDkEMF2PfItHhRa2rAi7&#10;jFeeiY95If/+E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ZRyYxuwEAAEwDAAAOAAAAAAAAAAAAAAAAAC4CAABkcnMv&#10;ZTJvRG9jLnhtbFBLAQItABQABgAIAAAAIQC2Y/vm3AAAAAoBAAAPAAAAAAAAAAAAAAAAABUEAABk&#10;cnMvZG93bnJldi54bWxQSwUGAAAAAAQABADzAAAAHgUAAAAA&#10;" w14:anchorId="37D04659">
                <v:textbox inset="2.16pt,1.44pt,0,1.44pt">
                  <w:txbxContent>
                    <w:p w:rsidR="00DB1734" w:rsidP="0005636F" w:rsidRDefault="00DB1734" w14:paraId="3081BE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5424" behindDoc="0" locked="0" layoutInCell="1" allowOverlap="1" wp14:editId="3A32E48D" wp14:anchorId="2384D6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4" name="Rectangle 6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E04E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4" style="position:absolute;margin-left:210pt;margin-top:11pt;width:79pt;height:162pt;z-index:2585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3tj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b3brtaUeO6wSz/Q&#10;N+57q8ilOhgp1dzf2a8xpg6vPccnuGYJl7P4SYObvyiLTMXj881jNWUisLhdbdsaOyFwq6nX6w0m&#10;CFO93Y6Q8hcVHJkXjAJyKdby07eUL0dfj+C9mc3l/XmVp8NU1Gzq9pXrIcgzasQhzY8YtA0jo8Ka&#10;SMmIjWc0/TpyUJTYrx6dbTbrVYOTUpJl27Q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Zne2O6AQAATAMAAA4AAAAAAAAAAAAAAAAALgIAAGRycy9l&#10;Mm9Eb2MueG1sUEsBAi0AFAAGAAgAAAAhALZj++bcAAAACgEAAA8AAAAAAAAAAAAAAAAAFAQAAGRy&#10;cy9kb3ducmV2LnhtbFBLBQYAAAAABAAEAPMAAAAdBQAAAAA=&#10;" w14:anchorId="2384D6D8">
                <v:textbox inset="2.16pt,1.44pt,0,1.44pt">
                  <w:txbxContent>
                    <w:p w:rsidR="00DB1734" w:rsidP="0005636F" w:rsidRDefault="00DB1734" w14:paraId="0DE04E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6448" behindDoc="0" locked="0" layoutInCell="1" allowOverlap="1" wp14:editId="60713BD0" wp14:anchorId="4D76C5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5" name="Rectangle 6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F2C49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5" style="position:absolute;margin-left:210pt;margin-top:11pt;width:79pt;height:162pt;z-index:2585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644+IuwEAAEwDAAAOAAAAAAAAAAAAAAAAAC4CAABkcnMv&#10;ZTJvRG9jLnhtbFBLAQItABQABgAIAAAAIQC2Y/vm3AAAAAoBAAAPAAAAAAAAAAAAAAAAABUEAABk&#10;cnMvZG93bnJldi54bWxQSwUGAAAAAAQABADzAAAAHgUAAAAA&#10;" w14:anchorId="4D76C505">
                <v:textbox inset="2.16pt,1.44pt,0,1.44pt">
                  <w:txbxContent>
                    <w:p w:rsidR="00DB1734" w:rsidP="0005636F" w:rsidRDefault="00DB1734" w14:paraId="2F2C49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7472" behindDoc="0" locked="0" layoutInCell="1" allowOverlap="1" wp14:editId="5B81CBBE" wp14:anchorId="731083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6" name="Rectangle 6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0A1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6" style="position:absolute;margin-left:210pt;margin-top:11pt;width:79pt;height:162pt;z-index:2585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YsuwEAAEw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Or7WJFieMWu/SC&#10;vnHXDYpcqr2RUuX+Zr/GEFu89hqe4ZpFXGbxkwabvyiLTMXj881jNSUisLhdbDc1dkLgVlMvl2tM&#10;EKZ6vx0gpm/KW5IXjAJyKdby00NMl6O/j+C9zObyfl6l6TAVNet5gc21g5dn1IhDmp4w6MGPjIrB&#10;BEpGbDyj8deRg6Jk+O7Q2Wa9XDQ4KSWZb5oNTjCUBFkfPla5E73HWRIJKDkGMF2PfItHhRa2rAi7&#10;jleeiY95If/+E+z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beZYsuwEAAEwDAAAOAAAAAAAAAAAAAAAAAC4CAABkcnMv&#10;ZTJvRG9jLnhtbFBLAQItABQABgAIAAAAIQC2Y/vm3AAAAAoBAAAPAAAAAAAAAAAAAAAAABUEAABk&#10;cnMvZG93bnJldi54bWxQSwUGAAAAAAQABADzAAAAHgUAAAAA&#10;" w14:anchorId="73108316">
                <v:textbox inset="2.16pt,1.44pt,0,1.44pt">
                  <w:txbxContent>
                    <w:p w:rsidR="00DB1734" w:rsidP="0005636F" w:rsidRDefault="00DB1734" w14:paraId="430A1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8496" behindDoc="0" locked="0" layoutInCell="1" allowOverlap="1" wp14:editId="3BC82119" wp14:anchorId="1D720F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7" name="Rectangle 6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A7F27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7" style="position:absolute;margin-left:210pt;margin-top:11pt;width:79pt;height:162pt;z-index:2585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LHug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bvNosVJY5b7NIL&#10;+sZdNyhyrvZGSpX7m/0aQ2zx2mt4hksWcZnFTxps/qIsMhWPT1eP1ZSIwOJmsVnX2AmBW029XK4w&#10;QZjq43aAmL4qb0leMArIpVjLj99jOh/9fQTvZTbn9/MqTfupqFnNr1z3Xp5QIw5pesKgBz8yKgYT&#10;KBmx8YzGtwMHRcnwzaGzzWq5aHBSSjJfN2ucYCgJst5/rnIneo+zJBJQcghguh75lncLLWxZEXYZ&#10;rzwTn/NC/uMn2L0D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f9Yse6AQAATAMAAA4AAAAAAAAAAAAAAAAALgIAAGRycy9l&#10;Mm9Eb2MueG1sUEsBAi0AFAAGAAgAAAAhALZj++bcAAAACgEAAA8AAAAAAAAAAAAAAAAAFAQAAGRy&#10;cy9kb3ducmV2LnhtbFBLBQYAAAAABAAEAPMAAAAdBQAAAAA=&#10;" w14:anchorId="1D720F78">
                <v:textbox inset="2.16pt,1.44pt,0,1.44pt">
                  <w:txbxContent>
                    <w:p w:rsidR="00DB1734" w:rsidP="0005636F" w:rsidRDefault="00DB1734" w14:paraId="7A7F27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39520" behindDoc="0" locked="0" layoutInCell="1" allowOverlap="1" wp14:editId="32F9366E" wp14:anchorId="07AA7F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8" name="Rectangle 6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7D73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8" style="position:absolute;margin-left:210pt;margin-top:11pt;width:79pt;height:162pt;z-index:2585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g9X/G6AQAATAMAAA4AAAAAAAAAAAAAAAAALgIAAGRycy9l&#10;Mm9Eb2MueG1sUEsBAi0AFAAGAAgAAAAhALZj++bcAAAACgEAAA8AAAAAAAAAAAAAAAAAFAQAAGRy&#10;cy9kb3ducmV2LnhtbFBLBQYAAAAABAAEAPMAAAAdBQAAAAA=&#10;" w14:anchorId="07AA7FE5">
                <v:textbox inset="2.16pt,1.44pt,0,1.44pt">
                  <w:txbxContent>
                    <w:p w:rsidR="00DB1734" w:rsidP="0005636F" w:rsidRDefault="00DB1734" w14:paraId="0D7D73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0544" behindDoc="0" locked="0" layoutInCell="1" allowOverlap="1" wp14:editId="19826D99" wp14:anchorId="1DA9E3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39" name="Rectangle 6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1336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9" style="position:absolute;margin-left:210pt;margin-top:11pt;width:79pt;height:162pt;z-index:2585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saugEAAEw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Gr68U1JY5b7NIf&#10;9I27blDkVO2NlCr3N/s1htjitafwCOcs4jKLnzTY/EVZZCoeHy8eqykRgUV8ZV1jJwRuNfVyucIE&#10;Yar32wFiulfekrxgFJBLsZYffsV0Ovp2BO9lNqf38ypNu6moWc0Xb1x3Xh5RIw5pesCgBz8yKgYT&#10;KBmx8YzG1z0HRcnw06GzzWq5aHBSSjJfN2ucYCgJst59rHIneo+zJBJQsg9guh75Fo8KLWxZEXYe&#10;rzwTH/NC/v0n2P4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S5qxq6AQAATAMAAA4AAAAAAAAAAAAAAAAALgIAAGRycy9l&#10;Mm9Eb2MueG1sUEsBAi0AFAAGAAgAAAAhALZj++bcAAAACgEAAA8AAAAAAAAAAAAAAAAAFAQAAGRy&#10;cy9kb3ducmV2LnhtbFBLBQYAAAAABAAEAPMAAAAdBQAAAAA=&#10;" w14:anchorId="1DA9E351">
                <v:textbox inset="2.16pt,1.44pt,0,1.44pt">
                  <w:txbxContent>
                    <w:p w:rsidR="00DB1734" w:rsidP="0005636F" w:rsidRDefault="00DB1734" w14:paraId="681336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1568" behindDoc="0" locked="0" layoutInCell="1" allowOverlap="1" wp14:editId="695939FE" wp14:anchorId="3BB351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0" name="Rectangle 6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AB45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0" style="position:absolute;margin-left:210pt;margin-top:11pt;width:79pt;height:162pt;z-index:2585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eRF4e6AQAATAMAAA4AAAAAAAAAAAAAAAAALgIAAGRycy9l&#10;Mm9Eb2MueG1sUEsBAi0AFAAGAAgAAAAhALZj++bcAAAACgEAAA8AAAAAAAAAAAAAAAAAFAQAAGRy&#10;cy9kb3ducmV2LnhtbFBLBQYAAAAABAAEAPMAAAAdBQAAAAA=&#10;" w14:anchorId="3BB351E3">
                <v:textbox inset="2.16pt,1.44pt,0,1.44pt">
                  <w:txbxContent>
                    <w:p w:rsidR="00DB1734" w:rsidP="0005636F" w:rsidRDefault="00DB1734" w14:paraId="7BAB45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2592" behindDoc="0" locked="0" layoutInCell="1" allowOverlap="1" wp14:editId="2D31B660" wp14:anchorId="1F12BE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1" name="Rectangle 6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57AA5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1" style="position:absolute;margin-left:210pt;margin-top:11pt;width:79pt;height:162pt;z-index:2585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NsuwEAAEw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tZtlQ4rjFLv1E&#10;37gbjCTn6qj7Xub+Zr+mEDu89hQe4ZJFXGbxswKbvyiLzMXj09VjOScisLi52axr7ITArbZeLleY&#10;IEz1ejtATF+ltyQvGAXkUqzlx+8xnY++HMF7mc35/bxK834ualbN5xeue9+fUCMOaXrAoIyfGBVG&#10;B0ombDyj8feBg6TEfHPobLta3rQ4KSVp1u0aJxhKgqz3b6vcidHjLIkElBwC6GFEvsWjQgtbVoRd&#10;xivPxNu8kH/9CX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bFeNsuwEAAEwDAAAOAAAAAAAAAAAAAAAAAC4CAABkcnMv&#10;ZTJvRG9jLnhtbFBLAQItABQABgAIAAAAIQC2Y/vm3AAAAAoBAAAPAAAAAAAAAAAAAAAAABUEAABk&#10;cnMvZG93bnJldi54bWxQSwUGAAAAAAQABADzAAAAHgUAAAAA&#10;" w14:anchorId="1F12BEE2">
                <v:textbox inset="2.16pt,1.44pt,0,1.44pt">
                  <w:txbxContent>
                    <w:p w:rsidR="00DB1734" w:rsidP="0005636F" w:rsidRDefault="00DB1734" w14:paraId="557AA5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3616" behindDoc="0" locked="0" layoutInCell="1" allowOverlap="1" wp14:editId="7524D523" wp14:anchorId="672E45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42" name="Rectangle 6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68A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2" style="position:absolute;margin-left:210pt;margin-top:11pt;width:79pt;height:162pt;z-index:2585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6fj4u6AQAATAMAAA4AAAAAAAAAAAAAAAAALgIAAGRycy9l&#10;Mm9Eb2MueG1sUEsBAi0AFAAGAAgAAAAhALZj++bcAAAACgEAAA8AAAAAAAAAAAAAAAAAFAQAAGRy&#10;cy9kb3ducmV2LnhtbFBLBQYAAAAABAAEAPMAAAAdBQAAAAA=&#10;" w14:anchorId="672E4548">
                <v:textbox inset="2.16pt,1.44pt,0,1.44pt">
                  <w:txbxContent>
                    <w:p w:rsidR="00DB1734" w:rsidP="0005636F" w:rsidRDefault="00DB1734" w14:paraId="27C68A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4640" behindDoc="0" locked="0" layoutInCell="1" allowOverlap="1" wp14:editId="3A875F42" wp14:anchorId="211194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3" name="Rectangle 6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7DC1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3" style="position:absolute;margin-left:210pt;margin-top:11pt;width:79pt;height:135pt;z-index:2585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0Mq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c7OkxHGLXfqJ&#10;vnHXj4qcq4ORUuX+Zr+mEDu89hye4JJFXGbxswabvyiLzMXj09VjNScisLhZbtY1dkLgVrOqm5wg&#10;TPV2O0BMX5W3JC8YBeRSrOXH7zGdj74ewXuZzfn9vErzfi5qVs3qleveyxNqxCFNjxj06CdGxWgC&#10;JRM2ntH4+8BBUTJ+c+hsu7pZtjgpJWnW7RonGEqCrPfvq9yJweMsiQSUHAKYfkC+xaNCC1tWhF3G&#10;K8/E+7yQf/sJd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ufdDKroBAABMAwAADgAAAAAAAAAAAAAAAAAuAgAAZHJzL2Uy&#10;b0RvYy54bWxQSwECLQAUAAYACAAAACEAfGLvF9sAAAAKAQAADwAAAAAAAAAAAAAAAAAUBAAAZHJz&#10;L2Rvd25yZXYueG1sUEsFBgAAAAAEAAQA8wAAABwFAAAAAA==&#10;" w14:anchorId="211194D4">
                <v:textbox inset="2.16pt,1.44pt,0,1.44pt">
                  <w:txbxContent>
                    <w:p w:rsidR="00DB1734" w:rsidP="0005636F" w:rsidRDefault="00DB1734" w14:paraId="4B7DC1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5664" behindDoc="0" locked="0" layoutInCell="1" allowOverlap="1" wp14:editId="194DFF13" wp14:anchorId="765E43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4" name="Rectangle 6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9457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4" style="position:absolute;margin-left:210pt;margin-top:11pt;width:79pt;height:135pt;z-index:2585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x54ugEAAEw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PX6+WSEssMdukP&#10;+sZsP0pyqg5aCJn6m/yafGjx2pN/hHMWcJnEzwpM+qIsMmePjxeP5RwJx+L6at2U2AmOW9WqrFKC&#10;MMX7bQ8h3ktnSFp0FJBLtpYdfoV4Ovp2BO8lNqf30yrOuzmrWVXNG9edE0fUiEMaHzCo0U0d5aP2&#10;lEzY+I6G1z0DScn406Kz9Wp5VeOk5KRq6gYnGHKCrHcfq8zyweEs8QiU7D3ofkC+2aNMC1uWhZ3H&#10;K83ExzyTf/8Jtn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VtceeLoBAABMAwAADgAAAAAAAAAAAAAAAAAuAgAAZHJzL2Uy&#10;b0RvYy54bWxQSwECLQAUAAYACAAAACEAfGLvF9sAAAAKAQAADwAAAAAAAAAAAAAAAAAUBAAAZHJz&#10;L2Rvd25yZXYueG1sUEsFBgAAAAAEAAQA8wAAABwFAAAAAA==&#10;" w14:anchorId="765E436F">
                <v:textbox inset="2.16pt,1.44pt,0,1.44pt">
                  <w:txbxContent>
                    <w:p w:rsidR="00DB1734" w:rsidP="0005636F" w:rsidRDefault="00DB1734" w14:paraId="3B9457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6688" behindDoc="0" locked="0" layoutInCell="1" allowOverlap="1" wp14:editId="745C9EA6" wp14:anchorId="603F38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5" name="Rectangle 6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FD13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5" style="position:absolute;margin-left:210pt;margin-top:11pt;width:79pt;height:135pt;z-index:2585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lPqk7oBAABMAwAADgAAAAAAAAAAAAAAAAAuAgAAZHJzL2Uy&#10;b0RvYy54bWxQSwECLQAUAAYACAAAACEAfGLvF9sAAAAKAQAADwAAAAAAAAAAAAAAAAAUBAAAZHJz&#10;L2Rvd25yZXYueG1sUEsFBgAAAAAEAAQA8wAAABwFAAAAAA==&#10;" w14:anchorId="603F3838">
                <v:textbox inset="2.16pt,1.44pt,0,1.44pt">
                  <w:txbxContent>
                    <w:p w:rsidR="00DB1734" w:rsidP="0005636F" w:rsidRDefault="00DB1734" w14:paraId="60FD13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7712" behindDoc="0" locked="0" layoutInCell="1" allowOverlap="1" wp14:editId="328CE87F" wp14:anchorId="203F2C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6" name="Rectangle 6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0276D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6" style="position:absolute;margin-left:210pt;margin-top:11pt;width:79pt;height:135pt;z-index:2585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tkugEAAEw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rc3C4pcdxil17Q&#10;N+76UZFzdTBSqtzf7NcUYofXXsMzXLKIyyx+1mDzF2WRuXh8unqs5kQEFjc3m3WNnRC41azqJicI&#10;U73fDhDTN+UtyQtGAbkUa/nxIabz0d9H8F5mc34/r9K8n4uaVVtgc23v5Qk14pCmJwx69BOjYjSB&#10;kgkbz2j8deCgKBm/O3S2Xd3etDgpJWnW7RonGEqCrPcfq9yJweMsiQSUHAKYfkC+xaNCC1tWhF3G&#10;K8/Ex7yQf/8Jdm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ZlprZLoBAABMAwAADgAAAAAAAAAAAAAAAAAuAgAAZHJzL2Uy&#10;b0RvYy54bWxQSwECLQAUAAYACAAAACEAfGLvF9sAAAAKAQAADwAAAAAAAAAAAAAAAAAUBAAAZHJz&#10;L2Rvd25yZXYueG1sUEsFBgAAAAAEAAQA8wAAABwFAAAAAA==&#10;" w14:anchorId="203F2C22">
                <v:textbox inset="2.16pt,1.44pt,0,1.44pt">
                  <w:txbxContent>
                    <w:p w:rsidR="00DB1734" w:rsidP="0005636F" w:rsidRDefault="00DB1734" w14:paraId="40276D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8736" behindDoc="0" locked="0" layoutInCell="1" allowOverlap="1" wp14:editId="00FD4EA9" wp14:anchorId="62C029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7" name="Rectangle 6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148A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7" style="position:absolute;margin-left:210pt;margin-top:11pt;width:79pt;height:135pt;z-index:2585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q3p+PuQEAAEwDAAAOAAAAAAAAAAAAAAAAAC4CAABkcnMvZTJv&#10;RG9jLnhtbFBLAQItABQABgAIAAAAIQB8Yu8X2wAAAAoBAAAPAAAAAAAAAAAAAAAAABMEAABkcnMv&#10;ZG93bnJldi54bWxQSwUGAAAAAAQABADzAAAAGwUAAAAA&#10;" w14:anchorId="62C0294D">
                <v:textbox inset="2.16pt,1.44pt,0,1.44pt">
                  <w:txbxContent>
                    <w:p w:rsidR="00DB1734" w:rsidP="0005636F" w:rsidRDefault="00DB1734" w14:paraId="26148A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49760" behindDoc="0" locked="0" layoutInCell="1" allowOverlap="1" wp14:editId="18188BA9" wp14:anchorId="10BF5B2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8" name="Rectangle 6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B43F9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8" style="position:absolute;margin-left:210pt;margin-top:11pt;width:79pt;height:135pt;z-index:2585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K5uQEAAEw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N+hp75bjFLv1C&#10;37jrR0VO1cFIqXJ/s19TiB1eew5PcM4iLrP4WYPNX5RF5uLx8eKxmhMRWFxfrVc1dkLgVrOsm5wg&#10;TPVxO0BM98pbkheMAnIp1vLDz5hOR9+P4L3M5vR+XqV5Nxc1y7Z957rz8ogacUjTIwY9+olRMZpA&#10;yYSNZzS+7jkoSsYfDp1tl9dXLU5KSZpVu0JXoCTIeve5yp0YPM6SSEDJPoDpB+RbPCq0sGVF2Hm8&#10;8kx8zgv5j59g+wY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FHqK5uQEAAEwDAAAOAAAAAAAAAAAAAAAAAC4CAABkcnMvZTJv&#10;RG9jLnhtbFBLAQItABQABgAIAAAAIQB8Yu8X2wAAAAoBAAAPAAAAAAAAAAAAAAAAABMEAABkcnMv&#10;ZG93bnJldi54bWxQSwUGAAAAAAQABADzAAAAGwUAAAAA&#10;" w14:anchorId="10BF5B26">
                <v:textbox inset="2.16pt,1.44pt,0,1.44pt">
                  <w:txbxContent>
                    <w:p w:rsidR="00DB1734" w:rsidP="0005636F" w:rsidRDefault="00DB1734" w14:paraId="5B43F9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50784" behindDoc="0" locked="0" layoutInCell="1" allowOverlap="1" wp14:editId="60234B70" wp14:anchorId="00B2A2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49" name="Rectangle 6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62F41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9" style="position:absolute;margin-left:210pt;margin-top:11pt;width:79pt;height:135pt;z-index:2585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ZpWUroBAABMAwAADgAAAAAAAAAAAAAAAAAuAgAAZHJzL2Uy&#10;b0RvYy54bWxQSwECLQAUAAYACAAAACEAfGLvF9sAAAAKAQAADwAAAAAAAAAAAAAAAAAUBAAAZHJz&#10;L2Rvd25yZXYueG1sUEsFBgAAAAAEAAQA8wAAABwFAAAAAA==&#10;" w14:anchorId="00B2A2FC">
                <v:textbox inset="2.16pt,1.44pt,0,1.44pt">
                  <w:txbxContent>
                    <w:p w:rsidR="00DB1734" w:rsidP="0005636F" w:rsidRDefault="00DB1734" w14:paraId="562F41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51808" behindDoc="0" locked="0" layoutInCell="1" allowOverlap="1" wp14:editId="5E5CD33B" wp14:anchorId="4511FE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0" name="Rectangle 6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7039B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0" style="position:absolute;margin-left:210pt;margin-top:11pt;width:79pt;height:135pt;z-index:2585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OFzbhuQEAAEwDAAAOAAAAAAAAAAAAAAAAAC4CAABkcnMvZTJv&#10;RG9jLnhtbFBLAQItABQABgAIAAAAIQB8Yu8X2wAAAAoBAAAPAAAAAAAAAAAAAAAAABMEAABkcnMv&#10;ZG93bnJldi54bWxQSwUGAAAAAAQABADzAAAAGwUAAAAA&#10;" w14:anchorId="4511FE7D">
                <v:textbox inset="2.16pt,1.44pt,0,1.44pt">
                  <w:txbxContent>
                    <w:p w:rsidR="00DB1734" w:rsidP="0005636F" w:rsidRDefault="00DB1734" w14:paraId="17039B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52832" behindDoc="0" locked="0" layoutInCell="1" allowOverlap="1" wp14:editId="37ECAFD3" wp14:anchorId="2A2065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1" name="Rectangle 6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4443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1" style="position:absolute;margin-left:210pt;margin-top:11pt;width:79pt;height:135pt;z-index:2585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ApPCCroBAABMAwAADgAAAAAAAAAAAAAAAAAuAgAAZHJzL2Uy&#10;b0RvYy54bWxQSwECLQAUAAYACAAAACEAfGLvF9sAAAAKAQAADwAAAAAAAAAAAAAAAAAUBAAAZHJz&#10;L2Rvd25yZXYueG1sUEsFBgAAAAAEAAQA8wAAABwFAAAAAA==&#10;" w14:anchorId="2A2065C3">
                <v:textbox inset="2.16pt,1.44pt,0,1.44pt">
                  <w:txbxContent>
                    <w:p w:rsidR="00DB1734" w:rsidP="0005636F" w:rsidRDefault="00DB1734" w14:paraId="424443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53856" behindDoc="0" locked="0" layoutInCell="1" allowOverlap="1" wp14:editId="49200977" wp14:anchorId="0E21FE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2" name="Rectangle 6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2A45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2" style="position:absolute;margin-left:210pt;margin-top:11pt;width:79pt;height:135pt;z-index:2585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XGa7tuQEAAEwDAAAOAAAAAAAAAAAAAAAAAC4CAABkcnMvZTJv&#10;RG9jLnhtbFBLAQItABQABgAIAAAAIQB8Yu8X2wAAAAoBAAAPAAAAAAAAAAAAAAAAABMEAABkcnMv&#10;ZG93bnJldi54bWxQSwUGAAAAAAQABADzAAAAGwUAAAAA&#10;" w14:anchorId="0E21FE28">
                <v:textbox inset="2.16pt,1.44pt,0,1.44pt">
                  <w:txbxContent>
                    <w:p w:rsidR="00DB1734" w:rsidP="0005636F" w:rsidRDefault="00DB1734" w14:paraId="3F2A45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54880" behindDoc="0" locked="0" layoutInCell="1" allowOverlap="1" wp14:editId="4B9C20F8" wp14:anchorId="6D17F8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3" name="Rectangle 6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CAF8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3" style="position:absolute;margin-left:210pt;margin-top:11pt;width:79pt;height:135pt;z-index:2585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oGugEAAEw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PRm82VJieMWu/QL&#10;feOuHxU5Vwcjpcr9zX5NIXZ47TE8wCWLuMziZw02f1EWmYvHp6vHak5EYHGz3Kxr7ITArWZVNzlB&#10;mOrldoCYvilvSV4wCsilWMuPP2I6H30+gvcym/P7eZXm/VzUrNrVM9e9lyfUiEOa7jHo0U+MitEE&#10;SiZsPKPxz4GDomT87tDZdvV52eKklKRZt2ucYCgJst6/rnInBo+zJBJQcghg+gH5Fo8KLWxZEXYZ&#10;rzwTr/NC/uUn2P0F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251aBroBAABMAwAADgAAAAAAAAAAAAAAAAAuAgAAZHJzL2Uy&#10;b0RvYy54bWxQSwECLQAUAAYACAAAACEAfGLvF9sAAAAKAQAADwAAAAAAAAAAAAAAAAAUBAAAZHJz&#10;L2Rvd25yZXYueG1sUEsFBgAAAAAEAAQA8wAAABwFAAAAAA==&#10;" w14:anchorId="6D17F843">
                <v:textbox inset="2.16pt,1.44pt,0,1.44pt">
                  <w:txbxContent>
                    <w:p w:rsidR="00DB1734" w:rsidP="0005636F" w:rsidRDefault="00DB1734" w14:paraId="44CAF8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55904" behindDoc="0" locked="0" layoutInCell="1" allowOverlap="1" wp14:editId="69E05B0C" wp14:anchorId="3FA9A3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4" name="Rectangle 6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C08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4" style="position:absolute;margin-left:210pt;margin-top:11pt;width:79pt;height:135pt;z-index:2585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dUugEAAEw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G7zcdbShy32KXv&#10;6Bt3w6TIuToaKVXub/ZrDrHHa8/hCS5ZxGUWv2iw+YuyyFI8Pl09VksiAoubm01XYycEbjXruskJ&#10;wlSvtwPE9Fl5S/KCUUAuxVp+/BrT+ejLEbyX2Zzfz6u07JeiZt12L1z3Xp5QIw5pesSgJz8zKiYT&#10;KJmx8YzGXwcOipLpi0Nn2/XtTYuTUpKmazucYCgJst6/rXInRo+zJBJQcghghhH5Fo8KLWxZEXYZ&#10;rzwTb/NC/vUn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NL0HVLoBAABMAwAADgAAAAAAAAAAAAAAAAAuAgAAZHJzL2Uy&#10;b0RvYy54bWxQSwECLQAUAAYACAAAACEAfGLvF9sAAAAKAQAADwAAAAAAAAAAAAAAAAAUBAAAZHJz&#10;L2Rvd25yZXYueG1sUEsFBgAAAAAEAAQA8wAAABwFAAAAAA==&#10;" w14:anchorId="3FA9A309">
                <v:textbox inset="2.16pt,1.44pt,0,1.44pt">
                  <w:txbxContent>
                    <w:p w:rsidR="00DB1734" w:rsidP="0005636F" w:rsidRDefault="00DB1734" w14:paraId="3EC08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56928" behindDoc="0" locked="0" layoutInCell="1" allowOverlap="1" wp14:editId="46F964D6" wp14:anchorId="5F11BF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5" name="Rectangle 6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2AF5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5" style="position:absolute;margin-left:210pt;margin-top:11pt;width:79pt;height:135pt;z-index:2585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Dnzv7oBAABMAwAADgAAAAAAAAAAAAAAAAAuAgAAZHJzL2Uy&#10;b0RvYy54bWxQSwECLQAUAAYACAAAACEAfGLvF9sAAAAKAQAADwAAAAAAAAAAAAAAAAAUBAAAZHJz&#10;L2Rvd25yZXYueG1sUEsFBgAAAAAEAAQA8wAAABwFAAAAAA==&#10;" w14:anchorId="5F11BFD6">
                <v:textbox inset="2.16pt,1.44pt,0,1.44pt">
                  <w:txbxContent>
                    <w:p w:rsidR="00DB1734" w:rsidP="0005636F" w:rsidRDefault="00DB1734" w14:paraId="072AF5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57952" behindDoc="0" locked="0" layoutInCell="1" allowOverlap="1" wp14:editId="18731A64" wp14:anchorId="689E35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6" name="Rectangle 6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AA554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6" style="position:absolute;margin-left:210pt;margin-top:11pt;width:79pt;height:135pt;z-index:2585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WaPqG7oBAABMAwAADgAAAAAAAAAAAAAAAAAuAgAAZHJzL2Uy&#10;b0RvYy54bWxQSwECLQAUAAYACAAAACEAfGLvF9sAAAAKAQAADwAAAAAAAAAAAAAAAAAUBAAAZHJz&#10;L2Rvd25yZXYueG1sUEsFBgAAAAAEAAQA8wAAABwFAAAAAA==&#10;" w14:anchorId="689E3564">
                <v:textbox inset="2.16pt,1.44pt,0,1.44pt">
                  <w:txbxContent>
                    <w:p w:rsidR="00DB1734" w:rsidP="0005636F" w:rsidRDefault="00DB1734" w14:paraId="4AA554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58976" behindDoc="0" locked="0" layoutInCell="1" allowOverlap="1" wp14:editId="263545F0" wp14:anchorId="12C838B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57" name="Rectangle 6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2AE77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7" style="position:absolute;margin-left:210pt;margin-top:11pt;width:79pt;height:135pt;z-index:2585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VJx7wuQEAAEwDAAAOAAAAAAAAAAAAAAAAAC4CAABkcnMvZTJv&#10;RG9jLnhtbFBLAQItABQABgAIAAAAIQB8Yu8X2wAAAAoBAAAPAAAAAAAAAAAAAAAAABMEAABkcnMv&#10;ZG93bnJldi54bWxQSwUGAAAAAAQABADzAAAAGwUAAAAA&#10;" w14:anchorId="12C838BC">
                <v:textbox inset="2.16pt,1.44pt,0,1.44pt">
                  <w:txbxContent>
                    <w:p w:rsidR="00DB1734" w:rsidP="0005636F" w:rsidRDefault="00DB1734" w14:paraId="12AE77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0000" behindDoc="0" locked="0" layoutInCell="1" allowOverlap="1" wp14:editId="0480B2AD" wp14:anchorId="64C8C0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8" name="Rectangle 6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57C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8" style="position:absolute;margin-left:210pt;margin-top:11pt;width:79pt;height:159pt;z-index:2585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" w14:anchorId="64C8C028">
                <v:textbox inset="2.16pt,1.44pt,0,1.44pt">
                  <w:txbxContent>
                    <w:p w:rsidR="00DB1734" w:rsidP="0005636F" w:rsidRDefault="00DB1734" w14:paraId="0D57C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1024" behindDoc="0" locked="0" layoutInCell="1" allowOverlap="1" wp14:editId="0BB68217" wp14:anchorId="585338C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59" name="Rectangle 6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1B86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9" style="position:absolute;margin-left:210pt;margin-top:11pt;width:79pt;height:159pt;z-index:258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aN0Ii6AQAATAMAAA4AAAAAAAAAAAAAAAAALgIAAGRycy9l&#10;Mm9Eb2MueG1sUEsBAi0AFAAGAAgAAAAhAGP+2GLcAAAACgEAAA8AAAAAAAAAAAAAAAAAFAQAAGRy&#10;cy9kb3ducmV2LnhtbFBLBQYAAAAABAAEAPMAAAAdBQAAAAA=&#10;" w14:anchorId="585338CA">
                <v:textbox inset="2.16pt,1.44pt,0,1.44pt">
                  <w:txbxContent>
                    <w:p w:rsidR="00DB1734" w:rsidP="0005636F" w:rsidRDefault="00DB1734" w14:paraId="011B86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2048" behindDoc="0" locked="0" layoutInCell="1" allowOverlap="1" wp14:editId="448637C6" wp14:anchorId="73A964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0" name="Rectangle 6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874D7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0" style="position:absolute;margin-left:210pt;margin-top:11pt;width:79pt;height:159pt;z-index:258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EmErl7kBAABMAwAADgAAAAAAAAAAAAAAAAAuAgAAZHJzL2Uy&#10;b0RvYy54bWxQSwECLQAUAAYACAAAACEAY/7YYtwAAAAKAQAADwAAAAAAAAAAAAAAAAATBAAAZHJz&#10;L2Rvd25yZXYueG1sUEsFBgAAAAAEAAQA8wAAABwFAAAAAA==&#10;" w14:anchorId="73A964A0">
                <v:textbox inset="2.16pt,1.44pt,0,1.44pt">
                  <w:txbxContent>
                    <w:p w:rsidR="00DB1734" w:rsidP="0005636F" w:rsidRDefault="00DB1734" w14:paraId="5874D7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3072" behindDoc="0" locked="0" layoutInCell="1" allowOverlap="1" wp14:editId="37034F7B" wp14:anchorId="6C1685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1" name="Rectangle 6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C43A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1" style="position:absolute;margin-left:210pt;margin-top:11pt;width:79pt;height:159pt;z-index:258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F7l33y6AQAATAMAAA4AAAAAAAAAAAAAAAAALgIAAGRycy9l&#10;Mm9Eb2MueG1sUEsBAi0AFAAGAAgAAAAhAGP+2GLcAAAACgEAAA8AAAAAAAAAAAAAAAAAFAQAAGRy&#10;cy9kb3ducmV2LnhtbFBLBQYAAAAABAAEAPMAAAAdBQAAAAA=&#10;" w14:anchorId="6C168543">
                <v:textbox inset="2.16pt,1.44pt,0,1.44pt">
                  <w:txbxContent>
                    <w:p w:rsidR="00DB1734" w:rsidP="0005636F" w:rsidRDefault="00DB1734" w14:paraId="31C43A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4096" behindDoc="0" locked="0" layoutInCell="1" allowOverlap="1" wp14:editId="2B7F335B" wp14:anchorId="150CEA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2" name="Rectangle 6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5E88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2" style="position:absolute;margin-left:210pt;margin-top:11pt;width:79pt;height:159pt;z-index:258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y2+zm7kBAABMAwAADgAAAAAAAAAAAAAAAAAuAgAAZHJzL2Uy&#10;b0RvYy54bWxQSwECLQAUAAYACAAAACEAY/7YYtwAAAAKAQAADwAAAAAAAAAAAAAAAAATBAAAZHJz&#10;L2Rvd25yZXYueG1sUEsFBgAAAAAEAAQA8wAAABwFAAAAAA==&#10;" w14:anchorId="150CEA24">
                <v:textbox inset="2.16pt,1.44pt,0,1.44pt">
                  <w:txbxContent>
                    <w:p w:rsidR="00DB1734" w:rsidP="0005636F" w:rsidRDefault="00DB1734" w14:paraId="105E88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5120" behindDoc="0" locked="0" layoutInCell="1" allowOverlap="1" wp14:editId="7E38262C" wp14:anchorId="49E200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6963" name="Rectangle 6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99B5C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3" style="position:absolute;margin-left:210pt;margin-top:11pt;width:79pt;height:159pt;z-index:258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h+tHcLkBAABMAwAADgAAAAAAAAAAAAAAAAAuAgAAZHJzL2Uy&#10;b0RvYy54bWxQSwECLQAUAAYACAAAACEAY/7YYtwAAAAKAQAADwAAAAAAAAAAAAAAAAATBAAAZHJz&#10;L2Rvd25yZXYueG1sUEsFBgAAAAAEAAQA8wAAABwFAAAAAA==&#10;" w14:anchorId="49E20073">
                <v:textbox inset="2.16pt,1.44pt,0,1.44pt">
                  <w:txbxContent>
                    <w:p w:rsidR="00DB1734" w:rsidP="0005636F" w:rsidRDefault="00DB1734" w14:paraId="099B5C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6144" behindDoc="0" locked="0" layoutInCell="1" allowOverlap="1" wp14:editId="417E95D7" wp14:anchorId="4B1D637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4" name="Rectangle 6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F795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4" style="position:absolute;margin-left:210pt;margin-top:11pt;width:79pt;height:162pt;z-index:258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TySXNuwEAAEwDAAAOAAAAAAAAAAAAAAAAAC4CAABkcnMv&#10;ZTJvRG9jLnhtbFBLAQItABQABgAIAAAAIQC2Y/vm3AAAAAoBAAAPAAAAAAAAAAAAAAAAABUEAABk&#10;cnMvZG93bnJldi54bWxQSwUGAAAAAAQABADzAAAAHgUAAAAA&#10;" w14:anchorId="4B1D637D">
                <v:textbox inset="2.16pt,1.44pt,0,1.44pt">
                  <w:txbxContent>
                    <w:p w:rsidR="00DB1734" w:rsidP="0005636F" w:rsidRDefault="00DB1734" w14:paraId="42F795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7168" behindDoc="0" locked="0" layoutInCell="1" allowOverlap="1" wp14:editId="36B0DD21" wp14:anchorId="304734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5" name="Rectangle 6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FF01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5" style="position:absolute;margin-left:210pt;margin-top:11pt;width:79pt;height:162pt;z-index:258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fTdEmuwEAAEwDAAAOAAAAAAAAAAAAAAAAAC4CAABkcnMv&#10;ZTJvRG9jLnhtbFBLAQItABQABgAIAAAAIQC2Y/vm3AAAAAoBAAAPAAAAAAAAAAAAAAAAABUEAABk&#10;cnMvZG93bnJldi54bWxQSwUGAAAAAAQABADzAAAAHgUAAAAA&#10;" w14:anchorId="3047345F">
                <v:textbox inset="2.16pt,1.44pt,0,1.44pt">
                  <w:txbxContent>
                    <w:p w:rsidR="00DB1734" w:rsidP="0005636F" w:rsidRDefault="00DB1734" w14:paraId="44FF01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8192" behindDoc="0" locked="0" layoutInCell="1" allowOverlap="1" wp14:editId="7B7E3E2D" wp14:anchorId="3A2012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66" name="Rectangle 6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9D01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6" style="position:absolute;margin-left:210pt;margin-top:11pt;width:79pt;height:162pt;z-index:258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ZYmF2uwEAAEwDAAAOAAAAAAAAAAAAAAAAAC4CAABkcnMv&#10;ZTJvRG9jLnhtbFBLAQItABQABgAIAAAAIQC2Y/vm3AAAAAoBAAAPAAAAAAAAAAAAAAAAABUEAABk&#10;cnMvZG93bnJldi54bWxQSwUGAAAAAAQABADzAAAAHgUAAAAA&#10;" w14:anchorId="3A2012CE">
                <v:textbox inset="2.16pt,1.44pt,0,1.44pt">
                  <w:txbxContent>
                    <w:p w:rsidR="00DB1734" w:rsidP="0005636F" w:rsidRDefault="00DB1734" w14:paraId="679D01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69216" behindDoc="0" locked="0" layoutInCell="1" allowOverlap="1" wp14:editId="4AC2CE6A" wp14:anchorId="352440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7" name="Rectangle 6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CFEF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7" style="position:absolute;margin-left:210pt;margin-top:11pt;width:79pt;height:135pt;z-index:258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uCq3XuQEAAEwDAAAOAAAAAAAAAAAAAAAAAC4CAABkcnMvZTJv&#10;RG9jLnhtbFBLAQItABQABgAIAAAAIQB8Yu8X2wAAAAoBAAAPAAAAAAAAAAAAAAAAABMEAABkcnMv&#10;ZG93bnJldi54bWxQSwUGAAAAAAQABADzAAAAGwUAAAAA&#10;" w14:anchorId="35244048">
                <v:textbox inset="2.16pt,1.44pt,0,1.44pt">
                  <w:txbxContent>
                    <w:p w:rsidR="00DB1734" w:rsidP="0005636F" w:rsidRDefault="00DB1734" w14:paraId="6ECFEF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0240" behindDoc="0" locked="0" layoutInCell="1" allowOverlap="1" wp14:editId="7236B293" wp14:anchorId="2E75A4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8" name="Rectangle 6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BFFBA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8" style="position:absolute;margin-left:210pt;margin-top:11pt;width:79pt;height:135pt;z-index:258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BypDhuQEAAEwDAAAOAAAAAAAAAAAAAAAAAC4CAABkcnMvZTJv&#10;RG9jLnhtbFBLAQItABQABgAIAAAAIQB8Yu8X2wAAAAoBAAAPAAAAAAAAAAAAAAAAABMEAABkcnMv&#10;ZG93bnJldi54bWxQSwUGAAAAAAQABADzAAAAGwUAAAAA&#10;" w14:anchorId="2E75A48E">
                <v:textbox inset="2.16pt,1.44pt,0,1.44pt">
                  <w:txbxContent>
                    <w:p w:rsidR="00DB1734" w:rsidP="0005636F" w:rsidRDefault="00DB1734" w14:paraId="2BFFBA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1264" behindDoc="0" locked="0" layoutInCell="1" allowOverlap="1" wp14:editId="0599C09D" wp14:anchorId="376DAD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6969" name="Rectangle 6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7D32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9" style="position:absolute;margin-left:210pt;margin-top:11pt;width:79pt;height:135pt;z-index:258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NTmQKuQEAAEwDAAAOAAAAAAAAAAAAAAAAAC4CAABkcnMvZTJv&#10;RG9jLnhtbFBLAQItABQABgAIAAAAIQB8Yu8X2wAAAAoBAAAPAAAAAAAAAAAAAAAAABMEAABkcnMv&#10;ZG93bnJldi54bWxQSwUGAAAAAAQABADzAAAAGwUAAAAA&#10;" w14:anchorId="376DAD2F">
                <v:textbox inset="2.16pt,1.44pt,0,1.44pt">
                  <w:txbxContent>
                    <w:p w:rsidR="00DB1734" w:rsidP="0005636F" w:rsidRDefault="00DB1734" w14:paraId="5A7D32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2288" behindDoc="0" locked="0" layoutInCell="1" allowOverlap="1" wp14:editId="023D4FAB" wp14:anchorId="767F07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0" name="Rectangle 6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28BA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0" style="position:absolute;margin-left:210pt;margin-top:11pt;width:79pt;height:162pt;z-index:258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EvPPO6AQAATAMAAA4AAAAAAAAAAAAAAAAALgIAAGRycy9l&#10;Mm9Eb2MueG1sUEsBAi0AFAAGAAgAAAAhALZj++bcAAAACgEAAA8AAAAAAAAAAAAAAAAAFAQAAGRy&#10;cy9kb3ducmV2LnhtbFBLBQYAAAAABAAEAPMAAAAdBQAAAAA=&#10;" w14:anchorId="767F0705">
                <v:textbox inset="2.16pt,1.44pt,0,1.44pt">
                  <w:txbxContent>
                    <w:p w:rsidR="00DB1734" w:rsidP="0005636F" w:rsidRDefault="00DB1734" w14:paraId="7128BA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3312" behindDoc="0" locked="0" layoutInCell="1" allowOverlap="1" wp14:editId="1F22A9E5" wp14:anchorId="052608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6971" name="Rectangle 6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4128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1" style="position:absolute;margin-left:210pt;margin-top:11pt;width:79pt;height:162pt;z-index:258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gYuwEAAEw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N6sl3NKPHfYpV/o&#10;G/edVeRU7Y2Uaurv5NcQU4vXnuMTnLOEy0n8qMFNX5RFxuLx8eKxGjMRWFxfrVc1dkLgVlMvFktM&#10;EKZ6ux0h5R8qODItGAXkUqzlh4eUT0dfj+C9ic3p/WmVx91Y1CwX169cd0EeUSMOaX7EoG0YGBXW&#10;REoGbDyj6c+eg6LE3nt0tlkurhqclJLMV80KJxhKgqx376vciz7gLIkMlOwjmK5HvsWjQgtbVoSd&#10;x2uaifd5If/2E2z/A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9q8gYuwEAAEwDAAAOAAAAAAAAAAAAAAAAAC4CAABkcnMv&#10;ZTJvRG9jLnhtbFBLAQItABQABgAIAAAAIQC2Y/vm3AAAAAoBAAAPAAAAAAAAAAAAAAAAABUEAABk&#10;cnMvZG93bnJldi54bWxQSwUGAAAAAAQABADzAAAAHgUAAAAA&#10;" w14:anchorId="0526088D">
                <v:textbox inset="2.16pt,1.44pt,0,1.44pt">
                  <w:txbxContent>
                    <w:p w:rsidR="00DB1734" w:rsidP="0005636F" w:rsidRDefault="00DB1734" w14:paraId="1E4128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4336" behindDoc="0" locked="0" layoutInCell="1" allowOverlap="1" wp14:editId="1A60262F" wp14:anchorId="0FDC8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2" name="Rectangle 6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EAD82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2" style="position:absolute;margin-left:210pt;margin-top:11pt;width:79pt;height:60pt;z-index:258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b/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1XTeUeO5wSj9R&#10;N+47q8gl2xsp1TTfSa8hphbLnuMTXKOE7kR+1OCmL9IiY9H4fNNYjZkITG4X202NkxB4tF5uF+hj&#10;l+qtOELKX1VwZHIYBYRSlOWn7ylfrr5ewboJzOX5ycvjYSxk1svVK9RDkGekiDuaH9FoGwZGhTWR&#10;kgHnzmj6feSgKLHfPArbrJcL1CGXYL5pNrjAUAIEfXif5V70AVdJZKDkGMF0PeItEhVYOLFC7Lpd&#10;00q8jwv4t39g/w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uT5v+5AQAASwMAAA4AAAAAAAAAAAAAAAAALgIAAGRycy9lMm9E&#10;b2MueG1sUEsBAi0AFAAGAAgAAAAhAG9BRobaAAAACgEAAA8AAAAAAAAAAAAAAAAAEwQAAGRycy9k&#10;b3ducmV2LnhtbFBLBQYAAAAABAAEAPMAAAAaBQAAAAA=&#10;" w14:anchorId="0FDC8828">
                <v:textbox inset="2.16pt,1.44pt,0,1.44pt">
                  <w:txbxContent>
                    <w:p w:rsidR="00DB1734" w:rsidP="0005636F" w:rsidRDefault="00DB1734" w14:paraId="2EAD82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5360" behindDoc="0" locked="0" layoutInCell="1" allowOverlap="1" wp14:editId="6FACA9AD" wp14:anchorId="75A5AB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3" name="Rectangle 6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B4EC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3" style="position:absolute;margin-left:210pt;margin-top:11pt;width:79pt;height:60pt;z-index:258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9KugEAAEs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zebdsVJZ47nNIP&#10;1I373ipyyQ5GSjXPd9ZrjKnDsuf4BNcooTuTnzS4+Yu0yFQ0Pt80VlMmApPb1XZT4yQEHrXr7Qp9&#10;7FK9FUdI+YsKjswOo4BQirL89C3ly9XXK1g3g7k8P3t5OkyFTLtuX6EegjwjRdzR/IhG2zAyKqyJ&#10;lIw4d0bTryMHRYn96lHYpl2vGlyUEiw3zQ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KZs9KugEAAEsDAAAOAAAAAAAAAAAAAAAAAC4CAABkcnMvZTJv&#10;RG9jLnhtbFBLAQItABQABgAIAAAAIQBvQUaG2gAAAAoBAAAPAAAAAAAAAAAAAAAAABQEAABkcnMv&#10;ZG93bnJldi54bWxQSwUGAAAAAAQABADzAAAAGwUAAAAA&#10;" w14:anchorId="75A5AB61">
                <v:textbox inset="2.16pt,1.44pt,0,1.44pt">
                  <w:txbxContent>
                    <w:p w:rsidR="00DB1734" w:rsidP="0005636F" w:rsidRDefault="00DB1734" w14:paraId="43B4EC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6384" behindDoc="0" locked="0" layoutInCell="1" allowOverlap="1" wp14:editId="799A7DCD" wp14:anchorId="4DF636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4" name="Rectangle 6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F92C7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4" style="position:absolute;margin-left:210pt;margin-top:11pt;width:79pt;height:60pt;z-index:258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FbugEAAEs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d9vNmhLHLU7p&#10;B+rGXT8qcskORkqV55v1mkLssOw5PME1iuhm8rMGm79Ii8xF4/NNYzUnIjC5XW3bGich8Giz3q7Q&#10;xy7VW3GAmL4ob0l2GAWEUpTlp28xXa6+XsG6DObyfPbSfJgLmc26fYV68PKMFHFH0yMaPfqJUTGa&#10;QMmEc2c0/jpyUJSMXx0K22zWqwYXpQTLtmlxgaEECPrwPsudGDyukkhAyTGA6QfEWyQqsHBihdh1&#10;u/JKvI8L+L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F/FbugEAAEsDAAAOAAAAAAAAAAAAAAAAAC4CAABkcnMvZTJv&#10;RG9jLnhtbFBLAQItABQABgAIAAAAIQBvQUaG2gAAAAoBAAAPAAAAAAAAAAAAAAAAABQEAABkcnMv&#10;ZG93bnJldi54bWxQSwUGAAAAAAQABADzAAAAGwUAAAAA&#10;" w14:anchorId="4DF636A0">
                <v:textbox inset="2.16pt,1.44pt,0,1.44pt">
                  <w:txbxContent>
                    <w:p w:rsidR="00DB1734" w:rsidP="0005636F" w:rsidRDefault="00DB1734" w14:paraId="7F92C7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7408" behindDoc="0" locked="0" layoutInCell="1" allowOverlap="1" wp14:editId="3FF9BD88" wp14:anchorId="36D90D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5" name="Rectangle 6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78DC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5" style="position:absolute;margin-left:210pt;margin-top:11pt;width:79pt;height:60pt;z-index:258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tjuuQEAAEsDAAAOAAAAZHJzL2Uyb0RvYy54bWysU8tu2zAQvBfoPxC815LlJL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Gb9fKaEscsdukX&#10;+sZcbyQ5VQcthMz9zX6NIbZ47Tk8wTmLuMziJwU2f1EWmYrHx4vHckqEY3G9WK9q7ATHreXVeoFr&#10;RKneLgeI6Yf0luRFRwGpFGfZ4SGm09HXI3gvkzk9n1dp2k1FDCK/Ut15cUSJOKPpEYMyfuwoNzpQ&#10;MmLfOxr/7BlISsy9Q2Ob5dWiwUEpyXzVrHCAoSRIeve+yhwfPI4ST0DJPoDuB+RbLCq0sGNF2Hm6&#10;8ki8zwv5t39g+x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Ebi2O65AQAASwMAAA4AAAAAAAAAAAAAAAAALgIAAGRycy9lMm9E&#10;b2MueG1sUEsBAi0AFAAGAAgAAAAhAG9BRobaAAAACgEAAA8AAAAAAAAAAAAAAAAAEwQAAGRycy9k&#10;b3ducmV2LnhtbFBLBQYAAAAABAAEAPMAAAAaBQAAAAA=&#10;" w14:anchorId="36D90DF8">
                <v:textbox inset="2.16pt,1.44pt,0,1.44pt">
                  <w:txbxContent>
                    <w:p w:rsidR="00DB1734" w:rsidP="0005636F" w:rsidRDefault="00DB1734" w14:paraId="7B78DC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8432" behindDoc="0" locked="0" layoutInCell="1" allowOverlap="1" wp14:editId="04EAA6A8" wp14:anchorId="6AE8ED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6" name="Rectangle 6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478A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6" style="position:absolute;margin-left:210pt;margin-top:11pt;width:79pt;height:60pt;z-index:258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OumqbsBAABLAwAADgAAAAAAAAAAAAAAAAAuAgAAZHJzL2Uy&#10;b0RvYy54bWxQSwECLQAUAAYACAAAACEAb0FGhtoAAAAKAQAADwAAAAAAAAAAAAAAAAAVBAAAZHJz&#10;L2Rvd25yZXYueG1sUEsFBgAAAAAEAAQA8wAAABwFAAAAAA==&#10;" w14:anchorId="6AE8ED76">
                <v:textbox inset="2.16pt,1.44pt,0,1.44pt">
                  <w:txbxContent>
                    <w:p w:rsidR="00DB1734" w:rsidP="0005636F" w:rsidRDefault="00DB1734" w14:paraId="36478A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79456" behindDoc="0" locked="0" layoutInCell="1" allowOverlap="1" wp14:editId="08A551A5" wp14:anchorId="390825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7" name="Rectangle 6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9B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7" style="position:absolute;margin-left:210pt;margin-top:11pt;width:79pt;height:60pt;z-index:258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Eejxy5AQAASwMAAA4AAAAAAAAAAAAAAAAALgIAAGRycy9lMm9E&#10;b2MueG1sUEsBAi0AFAAGAAgAAAAhAG9BRobaAAAACgEAAA8AAAAAAAAAAAAAAAAAEwQAAGRycy9k&#10;b3ducmV2LnhtbFBLBQYAAAAABAAEAPMAAAAaBQAAAAA=&#10;" w14:anchorId="390825F7">
                <v:textbox inset="2.16pt,1.44pt,0,1.44pt">
                  <w:txbxContent>
                    <w:p w:rsidR="00DB1734" w:rsidP="0005636F" w:rsidRDefault="00DB1734" w14:paraId="27C9B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0480" behindDoc="0" locked="0" layoutInCell="1" allowOverlap="1" wp14:editId="4CD5FD06" wp14:anchorId="4939E3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8" name="Rectangle 6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EB3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8" style="position:absolute;margin-left:210pt;margin-top:11pt;width:79pt;height:60pt;z-index:258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ny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M36yXOynOHU/qF&#10;unHfWUVO2d5Iqab5TnoNMbVY9hyf4BwldCfyowY3fZEWGYvGx4vGasxEYHK9WK9qnITAo+XVeoE+&#10;dqneiiOk/EMFRyaHUUAoRVl+eEj5dPX1CtZNYE7PT14ed2Mhs7xuXqHugjwiRdzR/IhG2zAwKqyJ&#10;lAw4d0bTnz0HRYm99yhss7xaNLgoJZivmhWKAiVA0Lv3We5FH3CVRAZK9hFM1yPeIlGBhRMrxM7b&#10;Na3E+7iAf/sH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DKnyugEAAEsDAAAOAAAAAAAAAAAAAAAAAC4CAABkcnMvZTJv&#10;RG9jLnhtbFBLAQItABQABgAIAAAAIQBvQUaG2gAAAAoBAAAPAAAAAAAAAAAAAAAAABQEAABkcnMv&#10;ZG93bnJldi54bWxQSwUGAAAAAAQABADzAAAAGwUAAAAA&#10;" w14:anchorId="4939E369">
                <v:textbox inset="2.16pt,1.44pt,0,1.44pt">
                  <w:txbxContent>
                    <w:p w:rsidR="00DB1734" w:rsidP="0005636F" w:rsidRDefault="00DB1734" w14:paraId="77EB3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1504" behindDoc="0" locked="0" layoutInCell="1" allowOverlap="1" wp14:editId="0CE8B007" wp14:anchorId="4858AC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79" name="Rectangle 6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29E5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9" style="position:absolute;margin-left:210pt;margin-top:11pt;width:79pt;height:60pt;z-index:258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W+YBHugEAAEsDAAAOAAAAAAAAAAAAAAAAAC4CAABkcnMvZTJv&#10;RG9jLnhtbFBLAQItABQABgAIAAAAIQBvQUaG2gAAAAoBAAAPAAAAAAAAAAAAAAAAABQEAABkcnMv&#10;ZG93bnJldi54bWxQSwUGAAAAAAQABADzAAAAGwUAAAAA&#10;" w14:anchorId="4858ACC4">
                <v:textbox inset="2.16pt,1.44pt,0,1.44pt">
                  <w:txbxContent>
                    <w:p w:rsidR="00DB1734" w:rsidP="0005636F" w:rsidRDefault="00DB1734" w14:paraId="3429E5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2528" behindDoc="0" locked="0" layoutInCell="1" allowOverlap="1" wp14:editId="33FB1AD6" wp14:anchorId="55B5A1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0" name="Rectangle 6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E3211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0" style="position:absolute;margin-left:210pt;margin-top:11pt;width:79pt;height:60pt;z-index:258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EIuDYK5AQAASwMAAA4AAAAAAAAAAAAAAAAALgIAAGRycy9lMm9E&#10;b2MueG1sUEsBAi0AFAAGAAgAAAAhAG9BRobaAAAACgEAAA8AAAAAAAAAAAAAAAAAEwQAAGRycy9k&#10;b3ducmV2LnhtbFBLBQYAAAAABAAEAPMAAAAaBQAAAAA=&#10;" w14:anchorId="55B5A155">
                <v:textbox inset="2.16pt,1.44pt,0,1.44pt">
                  <w:txbxContent>
                    <w:p w:rsidR="00DB1734" w:rsidP="0005636F" w:rsidRDefault="00DB1734" w14:paraId="0E3211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3552" behindDoc="0" locked="0" layoutInCell="1" allowOverlap="1" wp14:editId="3DEF2BF5" wp14:anchorId="43415F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1" name="Rectangle 6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9ECBC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1" style="position:absolute;margin-left:210pt;margin-top:11pt;width:79pt;height:60pt;z-index:258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9skN7sBAABLAwAADgAAAAAAAAAAAAAAAAAuAgAAZHJzL2Uy&#10;b0RvYy54bWxQSwECLQAUAAYACAAAACEAb0FGhtoAAAAKAQAADwAAAAAAAAAAAAAAAAAVBAAAZHJz&#10;L2Rvd25yZXYueG1sUEsFBgAAAAAEAAQA8wAAABwFAAAAAA==&#10;" w14:anchorId="43415F3B">
                <v:textbox inset="2.16pt,1.44pt,0,1.44pt">
                  <w:txbxContent>
                    <w:p w:rsidR="00DB1734" w:rsidP="0005636F" w:rsidRDefault="00DB1734" w14:paraId="39ECBC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4576" behindDoc="0" locked="0" layoutInCell="1" allowOverlap="1" wp14:editId="1DEE5BF9" wp14:anchorId="1B76217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2" name="Rectangle 6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8D6D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2" style="position:absolute;margin-left:210pt;margin-top:11pt;width:79pt;height:60pt;z-index:258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8zugEAAEsDAAAOAAAAZHJzL2Uyb0RvYy54bWysU9tu2zAMfR+wfxD0vthxu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623bUOK4xSl9&#10;R92460dFLtnBSKnyfLNeU4gdlj2HJ7hGEd1MftZg8xdpkblofL5prOZEBCa3q21b4yQEHm3utiv0&#10;sUv1Whwgps/KW5IdRgGhFGX56WtMl6svV7Aug7k8n700H+ZCZvNx/QL14OUZKeKOpkc0evQTo2I0&#10;gZIJ585o/HXkoCgZvzgUttncrVCHVIJl27S4wFACBH14m+VODB5XSSSg5BjA9APiLRIVWDixQuy6&#10;XXkl3sYF/Os/sP8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Bwi8zugEAAEsDAAAOAAAAAAAAAAAAAAAAAC4CAABkcnMvZTJv&#10;RG9jLnhtbFBLAQItABQABgAIAAAAIQBvQUaG2gAAAAoBAAAPAAAAAAAAAAAAAAAAABQEAABkcnMv&#10;ZG93bnJldi54bWxQSwUGAAAAAAQABADzAAAAGwUAAAAA&#10;" w14:anchorId="1B762176">
                <v:textbox inset="2.16pt,1.44pt,0,1.44pt">
                  <w:txbxContent>
                    <w:p w:rsidR="00DB1734" w:rsidP="0005636F" w:rsidRDefault="00DB1734" w14:paraId="068D6D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5600" behindDoc="0" locked="0" layoutInCell="1" allowOverlap="1" wp14:editId="4AA8C3E3" wp14:anchorId="5C4B2A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3" name="Rectangle 6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02FF9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3" style="position:absolute;margin-left:210pt;margin-top:11pt;width:79pt;height:60pt;z-index:258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aGugEAAEs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T0dtOuKHHM4pR+&#10;om7MDUaSc3bUQsg836zXFGKHZU/hES5RRDeTnxXY/EVaZC4an64ayzkRjsnNatPWOAmOR+ubzQp9&#10;7FK9FgeI6av0lmSnp4BQirLs+D2m89WXK1iXwZyfz16a93Mhs/68foG69+KEFHFH0wMaZfzUU250&#10;oGTCufc0/j4wkJSYbw6FbdY3qwYXpQTLtmlxgaEECHr/NsscHz2uEk9AySGAHkbEWyQqsHBihdhl&#10;u/JKvI0L+Nd/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gNwaGugEAAEsDAAAOAAAAAAAAAAAAAAAAAC4CAABkcnMvZTJv&#10;RG9jLnhtbFBLAQItABQABgAIAAAAIQBvQUaG2gAAAAoBAAAPAAAAAAAAAAAAAAAAABQEAABkcnMv&#10;ZG93bnJldi54bWxQSwUGAAAAAAQABADzAAAAGwUAAAAA&#10;" w14:anchorId="5C4B2A75">
                <v:textbox inset="2.16pt,1.44pt,0,1.44pt">
                  <w:txbxContent>
                    <w:p w:rsidR="00DB1734" w:rsidP="0005636F" w:rsidRDefault="00DB1734" w14:paraId="602FF9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6624" behindDoc="0" locked="0" layoutInCell="1" allowOverlap="1" wp14:editId="2506B1F0" wp14:anchorId="476FBF3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4" name="Rectangle 6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8EE8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4" style="position:absolute;margin-left:210pt;margin-top:11pt;width:79pt;height:60pt;z-index:258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iXugEAAEs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u227psQxi1P6&#10;jroxNxhJLtlRCyHzfLNeU4gdlj2HJ7hGEd1MflZg8xdpkblofL5pLOdEOCa3q21b4yQ4Hm3W2xX6&#10;2KV6LQ4Q02fpLclOTwGhFGXZ6WtMl6svV7Aug7k8n700H+ZCZvOxfYF68OKMFHFH0yMaZfzUU250&#10;oGTCufc0/joykJSYLw6FbTbrVYOLUoJl27S4wFACBH14m2WOjx5XiSeg5BhADyPiLRIVWDixQuy6&#10;XXkl3sYF/Os/sP8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NRjiXugEAAEsDAAAOAAAAAAAAAAAAAAAAAC4CAABkcnMvZTJv&#10;RG9jLnhtbFBLAQItABQABgAIAAAAIQBvQUaG2gAAAAoBAAAPAAAAAAAAAAAAAAAAABQEAABkcnMv&#10;ZG93bnJldi54bWxQSwUGAAAAAAQABADzAAAAGwUAAAAA&#10;" w14:anchorId="476FBF32">
                <v:textbox inset="2.16pt,1.44pt,0,1.44pt">
                  <w:txbxContent>
                    <w:p w:rsidR="00DB1734" w:rsidP="0005636F" w:rsidRDefault="00DB1734" w14:paraId="448EE8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7648" behindDoc="0" locked="0" layoutInCell="1" allowOverlap="1" wp14:editId="4BA410E3" wp14:anchorId="0CE516B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5" name="Rectangle 6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BC2A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5" style="position:absolute;margin-left:210pt;margin-top:11pt;width:79pt;height:60pt;z-index:258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rLMRIrsBAABLAwAADgAAAAAAAAAAAAAAAAAuAgAAZHJzL2Uy&#10;b0RvYy54bWxQSwECLQAUAAYACAAAACEAb0FGhtoAAAAKAQAADwAAAAAAAAAAAAAAAAAVBAAAZHJz&#10;L2Rvd25yZXYueG1sUEsFBgAAAAAEAAQA8wAAABwFAAAAAA==&#10;" w14:anchorId="0CE516B0">
                <v:textbox inset="2.16pt,1.44pt,0,1.44pt">
                  <w:txbxContent>
                    <w:p w:rsidR="00DB1734" w:rsidP="0005636F" w:rsidRDefault="00DB1734" w14:paraId="66BC2A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8672" behindDoc="0" locked="0" layoutInCell="1" allowOverlap="1" wp14:editId="66AA95DD" wp14:anchorId="7028C2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6" name="Rectangle 6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34321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6" style="position:absolute;margin-left:210pt;margin-top:11pt;width:79pt;height:60pt;z-index:258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yn3NrsBAABLAwAADgAAAAAAAAAAAAAAAAAuAgAAZHJzL2Uy&#10;b0RvYy54bWxQSwECLQAUAAYACAAAACEAb0FGhtoAAAAKAQAADwAAAAAAAAAAAAAAAAAVBAAAZHJz&#10;L2Rvd25yZXYueG1sUEsFBgAAAAAEAAQA8wAAABwFAAAAAA==&#10;" w14:anchorId="7028C215">
                <v:textbox inset="2.16pt,1.44pt,0,1.44pt">
                  <w:txbxContent>
                    <w:p w:rsidR="00DB1734" w:rsidP="0005636F" w:rsidRDefault="00DB1734" w14:paraId="234321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89696" behindDoc="0" locked="0" layoutInCell="1" allowOverlap="1" wp14:editId="08280866" wp14:anchorId="394431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7" name="Rectangle 6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94A1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7" style="position:absolute;margin-left:210pt;margin-top:11pt;width:79pt;height:60pt;z-index:258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bc3oO5AQAASwMAAA4AAAAAAAAAAAAAAAAALgIAAGRycy9lMm9E&#10;b2MueG1sUEsBAi0AFAAGAAgAAAAhAG9BRobaAAAACgEAAA8AAAAAAAAAAAAAAAAAEwQAAGRycy9k&#10;b3ducmV2LnhtbFBLBQYAAAAABAAEAPMAAAAaBQAAAAA=&#10;" w14:anchorId="39443167">
                <v:textbox inset="2.16pt,1.44pt,0,1.44pt">
                  <w:txbxContent>
                    <w:p w:rsidR="00DB1734" w:rsidP="0005636F" w:rsidRDefault="00DB1734" w14:paraId="7394A1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0720" behindDoc="0" locked="0" layoutInCell="1" allowOverlap="1" wp14:editId="0A183AED" wp14:anchorId="02D6EB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8" name="Rectangle 6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DFFF8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8" style="position:absolute;margin-left:210pt;margin-top:11pt;width:79pt;height:60pt;z-index:258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htuQEAAEs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btY4K8ctTuk3&#10;6sZdNyhyzvZGSpXnm/UaQ2yx7Ck8wiWK6Gbykwabv0iLTEXj01VjNSUiMLlZbNY1TkLg0epms0Af&#10;u1TvxQFi+qG8JdlhFBBKUZYff8V0vvp2BesymPPz2UvTfipkVsvmDereyxNSxB1ND2j04EdGxWAC&#10;JSPOndH458BBUTL8dChss7pZNLgoJZivmywKlABB7z9muRO9x1USCSg5BDBdj3iLRAUWTqwQu2xX&#10;XomPcQH//g/sXg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IDO+G25AQAASwMAAA4AAAAAAAAAAAAAAAAALgIAAGRycy9lMm9E&#10;b2MueG1sUEsBAi0AFAAGAAgAAAAhAG9BRobaAAAACgEAAA8AAAAAAAAAAAAAAAAAEwQAAGRycy9k&#10;b3ducmV2LnhtbFBLBQYAAAAABAAEAPMAAAAaBQAAAAA=&#10;" w14:anchorId="02D6EB94">
                <v:textbox inset="2.16pt,1.44pt,0,1.44pt">
                  <w:txbxContent>
                    <w:p w:rsidR="00DB1734" w:rsidP="0005636F" w:rsidRDefault="00DB1734" w14:paraId="3DFFF8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1744" behindDoc="0" locked="0" layoutInCell="1" allowOverlap="1" wp14:editId="39077C50" wp14:anchorId="5E9945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89" name="Rectangle 6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D7508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9" style="position:absolute;margin-left:210pt;margin-top:11pt;width:79pt;height:60pt;z-index:258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4TvR2LsBAABLAwAADgAAAAAAAAAAAAAAAAAuAgAAZHJzL2Uy&#10;b0RvYy54bWxQSwECLQAUAAYACAAAACEAb0FGhtoAAAAKAQAADwAAAAAAAAAAAAAAAAAVBAAAZHJz&#10;L2Rvd25yZXYueG1sUEsFBgAAAAAEAAQA8wAAABwFAAAAAA==&#10;" w14:anchorId="5E994561">
                <v:textbox inset="2.16pt,1.44pt,0,1.44pt">
                  <w:txbxContent>
                    <w:p w:rsidR="00DB1734" w:rsidP="0005636F" w:rsidRDefault="00DB1734" w14:paraId="4D7508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2768" behindDoc="0" locked="0" layoutInCell="1" allowOverlap="1" wp14:editId="70C5135C" wp14:anchorId="6F38CA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0" name="Rectangle 6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F3921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0" style="position:absolute;margin-left:210pt;margin-top:11pt;width:79pt;height:60pt;z-index:258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kxZXrugEAAEsDAAAOAAAAAAAAAAAAAAAAAC4CAABkcnMvZTJv&#10;RG9jLnhtbFBLAQItABQABgAIAAAAIQBvQUaG2gAAAAoBAAAPAAAAAAAAAAAAAAAAABQEAABkcnMv&#10;ZG93bnJldi54bWxQSwUGAAAAAAQABADzAAAAGwUAAAAA&#10;" w14:anchorId="6F38CAB2">
                <v:textbox inset="2.16pt,1.44pt,0,1.44pt">
                  <w:txbxContent>
                    <w:p w:rsidR="00DB1734" w:rsidP="0005636F" w:rsidRDefault="00DB1734" w14:paraId="0F3921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3792" behindDoc="0" locked="0" layoutInCell="1" allowOverlap="1" wp14:editId="22ACD091" wp14:anchorId="5384A4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1" name="Rectangle 6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5272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1" style="position:absolute;margin-left:210pt;margin-top:11pt;width:79pt;height:60pt;z-index:258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FMLxeugEAAEsDAAAOAAAAAAAAAAAAAAAAAC4CAABkcnMvZTJv&#10;RG9jLnhtbFBLAQItABQABgAIAAAAIQBvQUaG2gAAAAoBAAAPAAAAAAAAAAAAAAAAABQEAABkcnMv&#10;ZG93bnJldi54bWxQSwUGAAAAAAQABADzAAAAGwUAAAAA&#10;" w14:anchorId="5384A4A3">
                <v:textbox inset="2.16pt,1.44pt,0,1.44pt">
                  <w:txbxContent>
                    <w:p w:rsidR="00DB1734" w:rsidP="0005636F" w:rsidRDefault="00DB1734" w14:paraId="305272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4816" behindDoc="0" locked="0" layoutInCell="1" allowOverlap="1" wp14:editId="1435F82D" wp14:anchorId="5ACA0BD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2" name="Rectangle 6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8ADD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2" style="position:absolute;margin-left:210pt;margin-top:11pt;width:79pt;height:60pt;z-index:258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nKbdaugEAAEsDAAAOAAAAAAAAAAAAAAAAAC4CAABkcnMvZTJv&#10;RG9jLnhtbFBLAQItABQABgAIAAAAIQBvQUaG2gAAAAoBAAAPAAAAAAAAAAAAAAAAABQEAABkcnMv&#10;ZG93bnJldi54bWxQSwUGAAAAAAQABADzAAAAGwUAAAAA&#10;" w14:anchorId="5ACA0BDD">
                <v:textbox inset="2.16pt,1.44pt,0,1.44pt">
                  <w:txbxContent>
                    <w:p w:rsidR="00DB1734" w:rsidP="0005636F" w:rsidRDefault="00DB1734" w14:paraId="138ADD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5840" behindDoc="0" locked="0" layoutInCell="1" allowOverlap="1" wp14:editId="145FFF79" wp14:anchorId="757E967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3" name="Rectangle 6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C89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3" style="position:absolute;margin-left:210pt;margin-top:11pt;width:79pt;height:60pt;z-index:258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G3J7vugEAAEsDAAAOAAAAAAAAAAAAAAAAAC4CAABkcnMvZTJv&#10;RG9jLnhtbFBLAQItABQABgAIAAAAIQBvQUaG2gAAAAoBAAAPAAAAAAAAAAAAAAAAABQEAABkcnMv&#10;ZG93bnJldi54bWxQSwUGAAAAAAQABADzAAAAGwUAAAAA&#10;" w14:anchorId="757E967C">
                <v:textbox inset="2.16pt,1.44pt,0,1.44pt">
                  <w:txbxContent>
                    <w:p w:rsidR="00DB1734" w:rsidP="0005636F" w:rsidRDefault="00DB1734" w14:paraId="35C89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6864" behindDoc="0" locked="0" layoutInCell="1" allowOverlap="1" wp14:editId="279F96DC" wp14:anchorId="41D872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4" name="Rectangle 6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4AC8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4" style="position:absolute;margin-left:210pt;margin-top:11pt;width:79pt;height:60pt;z-index:258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rraD+ugEAAEsDAAAOAAAAAAAAAAAAAAAAAC4CAABkcnMvZTJv&#10;RG9jLnhtbFBLAQItABQABgAIAAAAIQBvQUaG2gAAAAoBAAAPAAAAAAAAAAAAAAAAABQEAABkcnMv&#10;ZG93bnJldi54bWxQSwUGAAAAAAQABADzAAAAGwUAAAAA&#10;" w14:anchorId="41D87224">
                <v:textbox inset="2.16pt,1.44pt,0,1.44pt">
                  <w:txbxContent>
                    <w:p w:rsidR="00DB1734" w:rsidP="0005636F" w:rsidRDefault="00DB1734" w14:paraId="3F4AC8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7888" behindDoc="0" locked="0" layoutInCell="1" allowOverlap="1" wp14:editId="1FF0FCBD" wp14:anchorId="306B50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5" name="Rectangle 6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4773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5" style="position:absolute;margin-left:210pt;margin-top:11pt;width:79pt;height:60pt;z-index:258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lLuwEAAEs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1237kRLHLU7p&#10;O+rGXT8qcskORkqV55v1mkLssOw5PME1iuhm8rMGm79Ii8xF4/NNYzUnIjDZrtptjZMQeLS5a1fo&#10;Y5fqtThATJ+VtyQ7jAJCKcry09eYLldfrmBdBnN5PntpPsyFzGbdvkA9eHlGirij6RGNHv3EqBhN&#10;oGTCuTMafx05KErGLw6FbTZ3qwYXpQTLbbPFBYYSIOjD2yx3YvC4SiIBJccAph8Qb5GowMKJFWLX&#10;7cor8TYu4F//gf1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yliJS7sBAABLAwAADgAAAAAAAAAAAAAAAAAuAgAAZHJzL2Uy&#10;b0RvYy54bWxQSwECLQAUAAYACAAAACEAb0FGhtoAAAAKAQAADwAAAAAAAAAAAAAAAAAVBAAAZHJz&#10;L2Rvd25yZXYueG1sUEsFBgAAAAAEAAQA8wAAABwFAAAAAA==&#10;" w14:anchorId="306B5036">
                <v:textbox inset="2.16pt,1.44pt,0,1.44pt">
                  <w:txbxContent>
                    <w:p w:rsidR="00DB1734" w:rsidP="0005636F" w:rsidRDefault="00DB1734" w14:paraId="164773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8912" behindDoc="0" locked="0" layoutInCell="1" allowOverlap="1" wp14:editId="141903A1" wp14:anchorId="7B1C9F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6" name="Rectangle 6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674A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6" style="position:absolute;margin-left:210pt;margin-top:11pt;width:79pt;height:60pt;z-index:258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nFH3DLsBAABLAwAADgAAAAAAAAAAAAAAAAAuAgAAZHJzL2Uy&#10;b0RvYy54bWxQSwECLQAUAAYACAAAACEAb0FGhtoAAAAKAQAADwAAAAAAAAAAAAAAAAAVBAAAZHJz&#10;L2Rvd25yZXYueG1sUEsFBgAAAAAEAAQA8wAAABwFAAAAAA==&#10;" w14:anchorId="7B1C9F52">
                <v:textbox inset="2.16pt,1.44pt,0,1.44pt">
                  <w:txbxContent>
                    <w:p w:rsidR="00DB1734" w:rsidP="0005636F" w:rsidRDefault="00DB1734" w14:paraId="10674A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99936" behindDoc="0" locked="0" layoutInCell="1" allowOverlap="1" wp14:editId="6B3D51B6" wp14:anchorId="1EACEE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6997" name="Rectangle 6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AF1A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7" style="position:absolute;margin-left:210pt;margin-top:11pt;width:79pt;height:60pt;z-index:258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2k3rm5AQAASwMAAA4AAAAAAAAAAAAAAAAALgIAAGRycy9lMm9E&#10;b2MueG1sUEsBAi0AFAAGAAgAAAAhAG9BRobaAAAACgEAAA8AAAAAAAAAAAAAAAAAEwQAAGRycy9k&#10;b3ducmV2LnhtbFBLBQYAAAAABAAEAPMAAAAaBQAAAAA=&#10;" w14:anchorId="1EACEE43">
                <v:textbox inset="2.16pt,1.44pt,0,1.44pt">
                  <w:txbxContent>
                    <w:p w:rsidR="00DB1734" w:rsidP="0005636F" w:rsidRDefault="00DB1734" w14:paraId="78AF1A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00960" behindDoc="0" locked="0" layoutInCell="1" allowOverlap="1" wp14:editId="55D1936C" wp14:anchorId="2A7497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8" name="Rectangle 6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3FC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8" style="position:absolute;margin-left:210pt;margin-top:11pt;width:79pt;height:48pt;z-index:258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IVKJ7oBAABLAwAADgAAAAAAAAAAAAAAAAAuAgAAZHJzL2Uy&#10;b0RvYy54bWxQSwECLQAUAAYACAAAACEAdGZwXNsAAAAKAQAADwAAAAAAAAAAAAAAAAAUBAAAZHJz&#10;L2Rvd25yZXYueG1sUEsFBgAAAAAEAAQA8wAAABwFAAAAAA==&#10;" w14:anchorId="2A749700">
                <v:textbox inset="2.16pt,1.44pt,0,1.44pt">
                  <w:txbxContent>
                    <w:p w:rsidR="00DB1734" w:rsidP="0005636F" w:rsidRDefault="00DB1734" w14:paraId="003FC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01984" behindDoc="0" locked="0" layoutInCell="1" allowOverlap="1" wp14:editId="0ABAC973" wp14:anchorId="641167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6999" name="Rectangle 6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CEF8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9" style="position:absolute;margin-left:210pt;margin-top:11pt;width:79pt;height:48pt;z-index:258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7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OSugEAAEs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67ZtKXHc4pR+&#10;oG7c9aMil+xgpFR5vlmvKcQOy57CI1yjiG4mP2uw+Yu0yFw0Pt80VnMiApPtqt3WOAmBR5/adYs+&#10;dqleiwPE9EV5S7LDKCCUoiw/fYvpcvXlCtZlMJfns5fmw1zIbDarF6gHL89IEXc0PaDRo58YFaMJ&#10;lEw4d0bjryMHRcn41aGwzebjqsFFKcFy22xxgaEECPrwNsudGDyukkhAyTGA6QfEWyQqsHBihdh1&#10;u/JKvI0L+Nd/YP8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xXBjkroBAABLAwAADgAAAAAAAAAAAAAAAAAuAgAAZHJzL2Uy&#10;b0RvYy54bWxQSwECLQAUAAYACAAAACEAdGZwXNsAAAAKAQAADwAAAAAAAAAAAAAAAAAUBAAAZHJz&#10;L2Rvd25yZXYueG1sUEsFBgAAAAAEAAQA8wAAABwFAAAAAA==&#10;" w14:anchorId="64116774">
                <v:textbox inset="2.16pt,1.44pt,0,1.44pt">
                  <w:txbxContent>
                    <w:p w:rsidR="00DB1734" w:rsidP="0005636F" w:rsidRDefault="00DB1734" w14:paraId="27CEF8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03008" behindDoc="0" locked="0" layoutInCell="1" allowOverlap="1" wp14:editId="32743CA7" wp14:anchorId="3ACF01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0" name="Rectangle 7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AF554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0" style="position:absolute;margin-left:210pt;margin-top:11pt;width:79pt;height:48pt;z-index:258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" w14:anchorId="3ACF015E">
                <v:textbox inset="2.16pt,1.44pt,0,1.44pt">
                  <w:txbxContent>
                    <w:p w:rsidR="00DB1734" w:rsidP="0005636F" w:rsidRDefault="00DB1734" w14:paraId="2AF554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04032" behindDoc="0" locked="0" layoutInCell="1" allowOverlap="1" wp14:editId="49C89C5B" wp14:anchorId="3047B3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1" name="Rectangle 7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5317F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1" style="position:absolute;margin-left:210pt;margin-top:11pt;width:79pt;height:48pt;z-index:258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Gjy5UroBAABLAwAADgAAAAAAAAAAAAAAAAAuAgAAZHJzL2Uy&#10;b0RvYy54bWxQSwECLQAUAAYACAAAACEAdGZwXNsAAAAKAQAADwAAAAAAAAAAAAAAAAAUBAAAZHJz&#10;L2Rvd25yZXYueG1sUEsFBgAAAAAEAAQA8wAAABwFAAAAAA==&#10;" w14:anchorId="3047B3C7">
                <v:textbox inset="2.16pt,1.44pt,0,1.44pt">
                  <w:txbxContent>
                    <w:p w:rsidR="00DB1734" w:rsidP="0005636F" w:rsidRDefault="00DB1734" w14:paraId="25317F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05056" behindDoc="0" locked="0" layoutInCell="1" allowOverlap="1" wp14:editId="4D698DCF" wp14:anchorId="302318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2" name="Rectangle 7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91EBA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2" style="position:absolute;margin-left:210pt;margin-top:11pt;width:79pt;height:48pt;z-index:258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4JbJWuQEAAEsDAAAOAAAAAAAAAAAAAAAAAC4CAABkcnMvZTJv&#10;RG9jLnhtbFBLAQItABQABgAIAAAAIQB0ZnBc2wAAAAoBAAAPAAAAAAAAAAAAAAAAABMEAABkcnMv&#10;ZG93bnJldi54bWxQSwUGAAAAAAQABADzAAAAGwUAAAAA&#10;" w14:anchorId="30231857">
                <v:textbox inset="2.16pt,1.44pt,0,1.44pt">
                  <w:txbxContent>
                    <w:p w:rsidR="00DB1734" w:rsidP="0005636F" w:rsidRDefault="00DB1734" w14:paraId="091EBA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06080" behindDoc="0" locked="0" layoutInCell="1" allowOverlap="1" wp14:editId="63817B47" wp14:anchorId="65720D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3" name="Rectangle 7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7B3C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3" style="position:absolute;margin-left:210pt;margin-top:11pt;width:79pt;height:48pt;z-index:258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Z0JvjuQEAAEsDAAAOAAAAAAAAAAAAAAAAAC4CAABkcnMvZTJv&#10;RG9jLnhtbFBLAQItABQABgAIAAAAIQB0ZnBc2wAAAAoBAAAPAAAAAAAAAAAAAAAAABMEAABkcnMv&#10;ZG93bnJldi54bWxQSwUGAAAAAAQABADzAAAAGwUAAAAA&#10;" w14:anchorId="65720D9F">
                <v:textbox inset="2.16pt,1.44pt,0,1.44pt">
                  <w:txbxContent>
                    <w:p w:rsidR="00DB1734" w:rsidP="0005636F" w:rsidRDefault="00DB1734" w14:paraId="307B3C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07104" behindDoc="0" locked="0" layoutInCell="1" allowOverlap="1" wp14:editId="71FDF79C" wp14:anchorId="79634F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4" name="Rectangle 7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D0886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4" style="position:absolute;margin-left:210pt;margin-top:11pt;width:79pt;height:48pt;z-index:258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D0oaXyuQEAAEsDAAAOAAAAAAAAAAAAAAAAAC4CAABkcnMvZTJv&#10;RG9jLnhtbFBLAQItABQABgAIAAAAIQB0ZnBc2wAAAAoBAAAPAAAAAAAAAAAAAAAAABMEAABkcnMv&#10;ZG93bnJldi54bWxQSwUGAAAAAAQABADzAAAAGwUAAAAA&#10;" w14:anchorId="79634FEC">
                <v:textbox inset="2.16pt,1.44pt,0,1.44pt">
                  <w:txbxContent>
                    <w:p w:rsidR="00DB1734" w:rsidP="0005636F" w:rsidRDefault="00DB1734" w14:paraId="7D0886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08128" behindDoc="0" locked="0" layoutInCell="1" allowOverlap="1" wp14:editId="22EC1A37" wp14:anchorId="371104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5" name="Rectangle 7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B1E1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5" style="position:absolute;margin-left:210pt;margin-top:11pt;width:79pt;height:48pt;z-index:258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VVIxHuQEAAEsDAAAOAAAAAAAAAAAAAAAAAC4CAABkcnMvZTJv&#10;RG9jLnhtbFBLAQItABQABgAIAAAAIQB0ZnBc2wAAAAoBAAAPAAAAAAAAAAAAAAAAABMEAABkcnMv&#10;ZG93bnJldi54bWxQSwUGAAAAAAQABADzAAAAGwUAAAAA&#10;" w14:anchorId="371104A6">
                <v:textbox inset="2.16pt,1.44pt,0,1.44pt">
                  <w:txbxContent>
                    <w:p w:rsidR="00DB1734" w:rsidP="0005636F" w:rsidRDefault="00DB1734" w14:paraId="68B1E1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09152" behindDoc="0" locked="0" layoutInCell="1" allowOverlap="1" wp14:editId="30C71202" wp14:anchorId="56B675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6" name="Rectangle 7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7E878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6" style="position:absolute;margin-left:210pt;margin-top:11pt;width:79pt;height:48pt;z-index:258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Ro0hhuQEAAEsDAAAOAAAAAAAAAAAAAAAAAC4CAABkcnMvZTJv&#10;RG9jLnhtbFBLAQItABQABgAIAAAAIQB0ZnBc2wAAAAoBAAAPAAAAAAAAAAAAAAAAABMEAABkcnMv&#10;ZG93bnJldi54bWxQSwUGAAAAAAQABADzAAAAGwUAAAAA&#10;" w14:anchorId="56B67583">
                <v:textbox inset="2.16pt,1.44pt,0,1.44pt">
                  <w:txbxContent>
                    <w:p w:rsidR="00DB1734" w:rsidP="0005636F" w:rsidRDefault="00DB1734" w14:paraId="17E878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0176" behindDoc="0" locked="0" layoutInCell="1" allowOverlap="1" wp14:editId="15B715C1" wp14:anchorId="600AB4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7" name="Rectangle 7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3854C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7" style="position:absolute;margin-left:210pt;margin-top:11pt;width:79pt;height:48pt;z-index:258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" w14:anchorId="600AB463">
                <v:textbox inset="2.16pt,1.44pt,0,1.44pt">
                  <w:txbxContent>
                    <w:p w:rsidR="00DB1734" w:rsidP="0005636F" w:rsidRDefault="00DB1734" w14:paraId="53854C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1200" behindDoc="0" locked="0" layoutInCell="1" allowOverlap="1" wp14:editId="0C0AF0C7" wp14:anchorId="2BCA542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8" name="Rectangle 7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378E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8" style="position:absolute;margin-left:210pt;margin-top:11pt;width:79pt;height:48pt;z-index:258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2REc6uQEAAEsDAAAOAAAAAAAAAAAAAAAAAC4CAABkcnMvZTJv&#10;RG9jLnhtbFBLAQItABQABgAIAAAAIQB0ZnBc2wAAAAoBAAAPAAAAAAAAAAAAAAAAABMEAABkcnMv&#10;ZG93bnJldi54bWxQSwUGAAAAAAQABADzAAAAGwUAAAAA&#10;" w14:anchorId="2BCA5426">
                <v:textbox inset="2.16pt,1.44pt,0,1.44pt">
                  <w:txbxContent>
                    <w:p w:rsidR="00DB1734" w:rsidP="0005636F" w:rsidRDefault="00DB1734" w14:paraId="45378E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2224" behindDoc="0" locked="0" layoutInCell="1" allowOverlap="1" wp14:editId="60D93B78" wp14:anchorId="1AC3B3E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09" name="Rectangle 7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853D7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9" style="position:absolute;margin-left:210pt;margin-top:11pt;width:79pt;height:48pt;z-index:258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XsW6PuQEAAEsDAAAOAAAAAAAAAAAAAAAAAC4CAABkcnMvZTJv&#10;RG9jLnhtbFBLAQItABQABgAIAAAAIQB0ZnBc2wAAAAoBAAAPAAAAAAAAAAAAAAAAABMEAABkcnMv&#10;ZG93bnJldi54bWxQSwUGAAAAAAQABADzAAAAGwUAAAAA&#10;" w14:anchorId="1AC3B3E6">
                <v:textbox inset="2.16pt,1.44pt,0,1.44pt">
                  <w:txbxContent>
                    <w:p w:rsidR="00DB1734" w:rsidP="0005636F" w:rsidRDefault="00DB1734" w14:paraId="4853D7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3248" behindDoc="0" locked="0" layoutInCell="1" allowOverlap="1" wp14:editId="7CECDB60" wp14:anchorId="08CB5E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0" name="Rectangle 7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B784A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0" style="position:absolute;margin-left:210pt;margin-top:11pt;width:79pt;height:48pt;z-index:258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CSTyq8uQEAAEsDAAAOAAAAAAAAAAAAAAAAAC4CAABkcnMvZTJv&#10;RG9jLnhtbFBLAQItABQABgAIAAAAIQB0ZnBc2wAAAAoBAAAPAAAAAAAAAAAAAAAAABMEAABkcnMv&#10;ZG93bnJldi54bWxQSwUGAAAAAAQABADzAAAAGwUAAAAA&#10;" w14:anchorId="08CB5E49">
                <v:textbox inset="2.16pt,1.44pt,0,1.44pt">
                  <w:txbxContent>
                    <w:p w:rsidR="00DB1734" w:rsidP="0005636F" w:rsidRDefault="00DB1734" w14:paraId="5B784A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4272" behindDoc="0" locked="0" layoutInCell="1" allowOverlap="1" wp14:editId="5CF15FDF" wp14:anchorId="25A8EF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1" name="Rectangle 7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04F5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1" style="position:absolute;margin-left:210pt;margin-top:11pt;width:79pt;height:48pt;z-index:258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87oDCboBAABLAwAADgAAAAAAAAAAAAAAAAAuAgAAZHJzL2Uy&#10;b0RvYy54bWxQSwECLQAUAAYACAAAACEAdGZwXNsAAAAKAQAADwAAAAAAAAAAAAAAAAAUBAAAZHJz&#10;L2Rvd25yZXYueG1sUEsFBgAAAAAEAAQA8wAAABwFAAAAAA==&#10;" w14:anchorId="25A8EF4F">
                <v:textbox inset="2.16pt,1.44pt,0,1.44pt">
                  <w:txbxContent>
                    <w:p w:rsidR="00DB1734" w:rsidP="0005636F" w:rsidRDefault="00DB1734" w14:paraId="6404F5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5296" behindDoc="0" locked="0" layoutInCell="1" allowOverlap="1" wp14:editId="689AD245" wp14:anchorId="32F7D4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2" name="Rectangle 7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F143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2" style="position:absolute;margin-left:210pt;margin-top:11pt;width:79pt;height:48pt;z-index:258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RowgNuQEAAEsDAAAOAAAAAAAAAAAAAAAAAC4CAABkcnMvZTJv&#10;RG9jLnhtbFBLAQItABQABgAIAAAAIQB0ZnBc2wAAAAoBAAAPAAAAAAAAAAAAAAAAABMEAABkcnMv&#10;ZG93bnJldi54bWxQSwUGAAAAAAQABADzAAAAGwUAAAAA&#10;" w14:anchorId="32F7D45D">
                <v:textbox inset="2.16pt,1.44pt,0,1.44pt">
                  <w:txbxContent>
                    <w:p w:rsidR="00DB1734" w:rsidP="0005636F" w:rsidRDefault="00DB1734" w14:paraId="24F143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6320" behindDoc="0" locked="0" layoutInCell="1" allowOverlap="1" wp14:editId="009CC4B9" wp14:anchorId="16817C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3" name="Rectangle 7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1EDB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3" style="position:absolute;margin-left:210pt;margin-top:11pt;width:79pt;height:48pt;z-index:258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FYhuLoBAABLAwAADgAAAAAAAAAAAAAAAAAuAgAAZHJzL2Uy&#10;b0RvYy54bWxQSwECLQAUAAYACAAAACEAdGZwXNsAAAAKAQAADwAAAAAAAAAAAAAAAAAUBAAAZHJz&#10;L2Rvd25yZXYueG1sUEsFBgAAAAAEAAQA8wAAABwFAAAAAA==&#10;" w14:anchorId="16817CC8">
                <v:textbox inset="2.16pt,1.44pt,0,1.44pt">
                  <w:txbxContent>
                    <w:p w:rsidR="00DB1734" w:rsidP="0005636F" w:rsidRDefault="00DB1734" w14:paraId="1D1EDB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7344" behindDoc="0" locked="0" layoutInCell="1" allowOverlap="1" wp14:editId="6E65B733" wp14:anchorId="1933AC4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4" name="Rectangle 7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A3ABE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4" style="position:absolute;margin-left:210pt;margin-top:11pt;width:79pt;height:48pt;z-index:258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dJx+puQEAAEsDAAAOAAAAAAAAAAAAAAAAAC4CAABkcnMvZTJv&#10;RG9jLnhtbFBLAQItABQABgAIAAAAIQB0ZnBc2wAAAAoBAAAPAAAAAAAAAAAAAAAAABMEAABkcnMv&#10;ZG93bnJldi54bWxQSwUGAAAAAAQABADzAAAAGwUAAAAA&#10;" w14:anchorId="1933AC4D">
                <v:textbox inset="2.16pt,1.44pt,0,1.44pt">
                  <w:txbxContent>
                    <w:p w:rsidR="00DB1734" w:rsidP="0005636F" w:rsidRDefault="00DB1734" w14:paraId="1A3ABE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8368" behindDoc="0" locked="0" layoutInCell="1" allowOverlap="1" wp14:editId="4EE2E2A2" wp14:anchorId="4F3211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5" name="Rectangle 7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C6E09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5" style="position:absolute;margin-left:210pt;margin-top:11pt;width:79pt;height:48pt;z-index:258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fNI2HLoBAABLAwAADgAAAAAAAAAAAAAAAAAuAgAAZHJzL2Uy&#10;b0RvYy54bWxQSwECLQAUAAYACAAAACEAdGZwXNsAAAAKAQAADwAAAAAAAAAAAAAAAAAUBAAAZHJz&#10;L2Rvd25yZXYueG1sUEsFBgAAAAAEAAQA8wAAABwFAAAAAA==&#10;" w14:anchorId="4F3211D4">
                <v:textbox inset="2.16pt,1.44pt,0,1.44pt">
                  <w:txbxContent>
                    <w:p w:rsidR="00DB1734" w:rsidP="0005636F" w:rsidRDefault="00DB1734" w14:paraId="4C6E09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19392" behindDoc="0" locked="0" layoutInCell="1" allowOverlap="1" wp14:editId="096A0997" wp14:anchorId="711D3A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6" name="Rectangle 7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58DCE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6" style="position:absolute;margin-left:210pt;margin-top:11pt;width:79pt;height:48pt;z-index:258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KttIW7oBAABLAwAADgAAAAAAAAAAAAAAAAAuAgAAZHJzL2Uy&#10;b0RvYy54bWxQSwECLQAUAAYACAAAACEAdGZwXNsAAAAKAQAADwAAAAAAAAAAAAAAAAAUBAAAZHJz&#10;L2Rvd25yZXYueG1sUEsFBgAAAAAEAAQA8wAAABwFAAAAAA==&#10;" w14:anchorId="711D3AEA">
                <v:textbox inset="2.16pt,1.44pt,0,1.44pt">
                  <w:txbxContent>
                    <w:p w:rsidR="00DB1734" w:rsidP="0005636F" w:rsidRDefault="00DB1734" w14:paraId="058DCE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0416" behindDoc="0" locked="0" layoutInCell="1" allowOverlap="1" wp14:editId="1764798A" wp14:anchorId="43FE8C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7" name="Rectangle 7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C3013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7" style="position:absolute;margin-left:210pt;margin-top:11pt;width:79pt;height:48pt;z-index:258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LLmHuuQEAAEsDAAAOAAAAAAAAAAAAAAAAAC4CAABkcnMvZTJv&#10;RG9jLnhtbFBLAQItABQABgAIAAAAIQB0ZnBc2wAAAAoBAAAPAAAAAAAAAAAAAAAAABMEAABkcnMv&#10;ZG93bnJldi54bWxQSwUGAAAAAAQABADzAAAAGwUAAAAA&#10;" w14:anchorId="43FE8C98">
                <v:textbox inset="2.16pt,1.44pt,0,1.44pt">
                  <w:txbxContent>
                    <w:p w:rsidR="00DB1734" w:rsidP="0005636F" w:rsidRDefault="00DB1734" w14:paraId="3C3013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1440" behindDoc="0" locked="0" layoutInCell="1" allowOverlap="1" wp14:editId="3E525FCA" wp14:anchorId="0497603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18" name="Rectangle 7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8FB6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8" style="position:absolute;margin-left:210pt;margin-top:11pt;width:79pt;height:48pt;z-index:258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NPEcAuQEAAEsDAAAOAAAAAAAAAAAAAAAAAC4CAABkcnMvZTJv&#10;RG9jLnhtbFBLAQItABQABgAIAAAAIQB0ZnBc2wAAAAoBAAAPAAAAAAAAAAAAAAAAABMEAABkcnMv&#10;ZG93bnJldi54bWxQSwUGAAAAAAQABADzAAAAGwUAAAAA&#10;" w14:anchorId="04976034">
                <v:textbox inset="2.16pt,1.44pt,0,1.44pt">
                  <w:txbxContent>
                    <w:p w:rsidR="00DB1734" w:rsidP="0005636F" w:rsidRDefault="00DB1734" w14:paraId="438FB6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2464" behindDoc="0" locked="0" layoutInCell="1" allowOverlap="1" wp14:editId="0187E69B" wp14:anchorId="7931AB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19" name="Rectangle 7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5A17D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9" style="position:absolute;margin-left:210pt;margin-top:11pt;width:79pt;height:60pt;z-index:258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HP63MW5AQAASwMAAA4AAAAAAAAAAAAAAAAALgIAAGRycy9lMm9E&#10;b2MueG1sUEsBAi0AFAAGAAgAAAAhAG9BRobaAAAACgEAAA8AAAAAAAAAAAAAAAAAEwQAAGRycy9k&#10;b3ducmV2LnhtbFBLBQYAAAAABAAEAPMAAAAaBQAAAAA=&#10;" w14:anchorId="7931AB5C">
                <v:textbox inset="2.16pt,1.44pt,0,1.44pt">
                  <w:txbxContent>
                    <w:p w:rsidR="00DB1734" w:rsidP="0005636F" w:rsidRDefault="00DB1734" w14:paraId="35A17D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3488" behindDoc="0" locked="0" layoutInCell="1" allowOverlap="1" wp14:editId="6E3B2773" wp14:anchorId="55A677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0" name="Rectangle 7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9254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0" style="position:absolute;margin-left:210pt;margin-top:11pt;width:79pt;height:60pt;z-index:258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J1nANG5AQAASwMAAA4AAAAAAAAAAAAAAAAALgIAAGRycy9lMm9E&#10;b2MueG1sUEsBAi0AFAAGAAgAAAAhAG9BRobaAAAACgEAAA8AAAAAAAAAAAAAAAAAEwQAAGRycy9k&#10;b3ducmV2LnhtbFBLBQYAAAAABAAEAPMAAAAaBQAAAAA=&#10;" w14:anchorId="55A6774A">
                <v:textbox inset="2.16pt,1.44pt,0,1.44pt">
                  <w:txbxContent>
                    <w:p w:rsidR="00DB1734" w:rsidP="0005636F" w:rsidRDefault="00DB1734" w14:paraId="459254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4512" behindDoc="0" locked="0" layoutInCell="1" allowOverlap="1" wp14:editId="41A2AEB9" wp14:anchorId="6E655CB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1" name="Rectangle 7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C13F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1" style="position:absolute;margin-left:210pt;margin-top:11pt;width:79pt;height:60pt;z-index:258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ySKWS5AQAASwMAAA4AAAAAAAAAAAAAAAAALgIAAGRycy9lMm9E&#10;b2MueG1sUEsBAi0AFAAGAAgAAAAhAG9BRobaAAAACgEAAA8AAAAAAAAAAAAAAAAAEwQAAGRycy9k&#10;b3ducmV2LnhtbFBLBQYAAAAABAAEAPMAAAAaBQAAAAA=&#10;" w14:anchorId="6E655CB6">
                <v:textbox inset="2.16pt,1.44pt,0,1.44pt">
                  <w:txbxContent>
                    <w:p w:rsidR="00DB1734" w:rsidP="0005636F" w:rsidRDefault="00DB1734" w14:paraId="67C13F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5536" behindDoc="0" locked="0" layoutInCell="1" allowOverlap="1" wp14:editId="74361E5F" wp14:anchorId="1915CB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2" name="Rectangle 7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0F3D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2" style="position:absolute;margin-left:210pt;margin-top:11pt;width:79pt;height:48pt;z-index:258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BuJAQuQEAAEsDAAAOAAAAAAAAAAAAAAAAAC4CAABkcnMvZTJv&#10;RG9jLnhtbFBLAQItABQABgAIAAAAIQB0ZnBc2wAAAAoBAAAPAAAAAAAAAAAAAAAAABMEAABkcnMv&#10;ZG93bnJldi54bWxQSwUGAAAAAAQABADzAAAAGwUAAAAA&#10;" w14:anchorId="1915CBBF">
                <v:textbox inset="2.16pt,1.44pt,0,1.44pt">
                  <w:txbxContent>
                    <w:p w:rsidR="00DB1734" w:rsidP="0005636F" w:rsidRDefault="00DB1734" w14:paraId="160F3D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6560" behindDoc="0" locked="0" layoutInCell="1" allowOverlap="1" wp14:editId="144AD036" wp14:anchorId="5B3827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3" name="Rectangle 7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41AA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3" style="position:absolute;margin-left:210pt;margin-top:11pt;width:79pt;height:48pt;z-index:258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YE25pboBAABLAwAADgAAAAAAAAAAAAAAAAAuAgAAZHJzL2Uy&#10;b0RvYy54bWxQSwECLQAUAAYACAAAACEAdGZwXNsAAAAKAQAADwAAAAAAAAAAAAAAAAAUBAAAZHJz&#10;L2Rvd25yZXYueG1sUEsFBgAAAAAEAAQA8wAAABwFAAAAAA==&#10;" w14:anchorId="5B38275C">
                <v:textbox inset="2.16pt,1.44pt,0,1.44pt">
                  <w:txbxContent>
                    <w:p w:rsidR="00DB1734" w:rsidP="0005636F" w:rsidRDefault="00DB1734" w14:paraId="3641AA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7584" behindDoc="0" locked="0" layoutInCell="1" allowOverlap="1" wp14:editId="64FBB7A2" wp14:anchorId="15226E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024" name="Rectangle 7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F805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4" style="position:absolute;margin-left:210pt;margin-top:11pt;width:79pt;height:48pt;z-index:258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ANPIe0uQEAAEsDAAAOAAAAAAAAAAAAAAAAAC4CAABkcnMvZTJv&#10;RG9jLnhtbFBLAQItABQABgAIAAAAIQB0ZnBc2wAAAAoBAAAPAAAAAAAAAAAAAAAAABMEAABkcnMv&#10;ZG93bnJldi54bWxQSwUGAAAAAAQABADzAAAAGwUAAAAA&#10;" w14:anchorId="15226EA7">
                <v:textbox inset="2.16pt,1.44pt,0,1.44pt">
                  <w:txbxContent>
                    <w:p w:rsidR="00DB1734" w:rsidP="0005636F" w:rsidRDefault="00DB1734" w14:paraId="4BF805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8608" behindDoc="0" locked="0" layoutInCell="1" allowOverlap="1" wp14:editId="289987FE" wp14:anchorId="27C0C0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5" name="Rectangle 7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2DCED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5" style="position:absolute;margin-left:210pt;margin-top:11pt;width:79pt;height:60pt;z-index:258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z+hxxugEAAEsDAAAOAAAAAAAAAAAAAAAAAC4CAABkcnMvZTJv&#10;RG9jLnhtbFBLAQItABQABgAIAAAAIQBvQUaG2gAAAAoBAAAPAAAAAAAAAAAAAAAAABQEAABkcnMv&#10;ZG93bnJldi54bWxQSwUGAAAAAAQABADzAAAAGwUAAAAA&#10;" w14:anchorId="27C0C02F">
                <v:textbox inset="2.16pt,1.44pt,0,1.44pt">
                  <w:txbxContent>
                    <w:p w:rsidR="00DB1734" w:rsidP="0005636F" w:rsidRDefault="00DB1734" w14:paraId="12DCED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29632" behindDoc="0" locked="0" layoutInCell="1" allowOverlap="1" wp14:editId="7BA220CD" wp14:anchorId="2502E8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026" name="Rectangle 7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70D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6" style="position:absolute;margin-left:210pt;margin-top:11pt;width:79pt;height:60pt;z-index:258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PtrCcG5AQAASwMAAA4AAAAAAAAAAAAAAAAALgIAAGRycy9lMm9E&#10;b2MueG1sUEsBAi0AFAAGAAgAAAAhAG9BRobaAAAACgEAAA8AAAAAAAAAAAAAAAAAEwQAAGRycy9k&#10;b3ducmV2LnhtbFBLBQYAAAAABAAEAPMAAAAaBQAAAAA=&#10;" w14:anchorId="2502E89A">
                <v:textbox inset="2.16pt,1.44pt,0,1.44pt">
                  <w:txbxContent>
                    <w:p w:rsidR="00DB1734" w:rsidP="0005636F" w:rsidRDefault="00DB1734" w14:paraId="6A70D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6272" behindDoc="0" locked="0" layoutInCell="1" allowOverlap="1" wp14:editId="1AD95B75" wp14:anchorId="15D155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7" name="Rectangle 7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D7F0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7" style="position:absolute;margin-left:104pt;margin-top:-1pt;width:79pt;height:48pt;z-index:2584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IWtkgS5AQAASwMAAA4AAAAAAAAAAAAAAAAALgIAAGRycy9l&#10;Mm9Eb2MueG1sUEsBAi0AFAAGAAgAAAAhAHubr5XdAAAACQEAAA8AAAAAAAAAAAAAAAAAEwQAAGRy&#10;cy9kb3ducmV2LnhtbFBLBQYAAAAABAAEAPMAAAAdBQAAAAA=&#10;" w14:anchorId="15D155E8">
                <v:textbox inset="2.16pt,1.44pt,0,1.44pt">
                  <w:txbxContent>
                    <w:p w:rsidR="00DB1734" w:rsidP="0005636F" w:rsidRDefault="00DB1734" w14:paraId="49D7F0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7296" behindDoc="0" locked="0" layoutInCell="1" allowOverlap="1" wp14:editId="65A75B42" wp14:anchorId="1F96577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8" name="Rectangle 7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9BEA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8" style="position:absolute;margin-left:104pt;margin-top:-1pt;width:79pt;height:48pt;z-index:2584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MO/tOq5AQAASwMAAA4AAAAAAAAAAAAAAAAALgIAAGRycy9l&#10;Mm9Eb2MueG1sUEsBAi0AFAAGAAgAAAAhAHubr5XdAAAACQEAAA8AAAAAAAAAAAAAAAAAEwQAAGRy&#10;cy9kb3ducmV2LnhtbFBLBQYAAAAABAAEAPMAAAAdBQAAAAA=&#10;" w14:anchorId="1F96577F">
                <v:textbox inset="2.16pt,1.44pt,0,1.44pt">
                  <w:txbxContent>
                    <w:p w:rsidR="00DB1734" w:rsidP="0005636F" w:rsidRDefault="00DB1734" w14:paraId="2D9BEA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8320" behindDoc="0" locked="0" layoutInCell="1" allowOverlap="1" wp14:editId="165A1C5E" wp14:anchorId="6064CEB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29" name="Rectangle 7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658A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29" style="position:absolute;margin-left:104pt;margin-top:-1pt;width:79pt;height:48pt;z-index:2584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1fugEAAEs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Zv66ajxHOHU/qB&#10;unE/WEXO2dFIqZb5LnpNMfVY9hQf4RIldBfyswa3fJEWmYvGp6vGas5EYLLbdG2NkxB49Km76dDH&#10;LtVrcYSUv6jgyOIwCgilKMuP31I+X325gnULmPPzi5fn/VzItPXmBeo+yBNSxB3ND2i0DROjwppI&#10;yYRzZzT9OnBQlNivHoVtbj9uGlyUEqzbpsUFhhIg6P3bLPdiDLhKIgMlhwhmGBFvkajAwokVYpft&#10;WlbibVzAv/4D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Sp1fugEAAEsDAAAOAAAAAAAAAAAAAAAAAC4CAABkcnMv&#10;ZTJvRG9jLnhtbFBLAQItABQABgAIAAAAIQB7m6+V3QAAAAkBAAAPAAAAAAAAAAAAAAAAABQEAABk&#10;cnMvZG93bnJldi54bWxQSwUGAAAAAAQABADzAAAAHgUAAAAA&#10;" w14:anchorId="6064CEB0">
                <v:textbox inset="2.16pt,1.44pt,0,1.44pt">
                  <w:txbxContent>
                    <w:p w:rsidR="00DB1734" w:rsidP="0005636F" w:rsidRDefault="00DB1734" w14:paraId="68658A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89344" behindDoc="0" locked="0" layoutInCell="1" allowOverlap="1" wp14:editId="66DF58C0" wp14:anchorId="19FF013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0" name="Rectangle 7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4425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0" style="position:absolute;margin-left:104pt;margin-top:-1pt;width:79pt;height:48pt;z-index:2584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lsuQEAAEs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p6V69QIMcsTukH&#10;6sbcYCQ5ZUcthMzzzXpNIXZY9hKe4RxFdDP5WYHNX6RF5qLx8aKxnBPhmFyv1m2ND3E8ulnfrtHH&#10;LtV7cYCYvkpvSXZ6CgilKMsOjzGdrr5dwboM5vR89tK8mwuZtr5+g7rz4ogUcUfTExpl/NRTbnSg&#10;ZMK59zS+7hlISsw3h8I2d9erBhelBMu2aXGBoQQIevcxyxwfPa4ST0DJPoAeRsRbJCqwcGKF2Hm7&#10;8kp8jAv4939g+x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Ge02Wy5AQAASwMAAA4AAAAAAAAAAAAAAAAALgIAAGRycy9l&#10;Mm9Eb2MueG1sUEsBAi0AFAAGAAgAAAAhAHubr5XdAAAACQEAAA8AAAAAAAAAAAAAAAAAEwQAAGRy&#10;cy9kb3ducmV2LnhtbFBLBQYAAAAABAAEAPMAAAAdBQAAAAA=&#10;" w14:anchorId="19FF013E">
                <v:textbox inset="2.16pt,1.44pt,0,1.44pt">
                  <w:txbxContent>
                    <w:p w:rsidR="00DB1734" w:rsidP="0005636F" w:rsidRDefault="00DB1734" w14:paraId="104425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0368" behindDoc="0" locked="0" layoutInCell="1" allowOverlap="1" wp14:editId="7A219727" wp14:anchorId="215CA4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1" name="Rectangle 7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C585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1" style="position:absolute;margin-left:104pt;margin-top:-1pt;width:79pt;height:48pt;z-index:2584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DZugEAAEs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jpbb1aUuKYxSn9&#10;QN2YG4wkp+yohZB5vlmvKcQOy17CM5yjiG4mPyuw+Yu0yFw0Pl40lnMiHJPr1bqtcRIcj67XN2v0&#10;sUv1Xhwgpm/SW5KdngJCKcqyw2NMp6tvV7Augzk9n7007+ZCpq2v36DuvDgiRdzR9IRGGT/1lBsd&#10;KJlw7j2Nr3sGkhLz4FDY5vbLqsFFKcGybVpcYCgBgt59zDLHR4+rxBNQsg+ghxHxFokKLJxYIXbe&#10;rrwSH+MC/v0f2P4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GQfDZugEAAEsDAAAOAAAAAAAAAAAAAAAAAC4CAABkcnMv&#10;ZTJvRG9jLnhtbFBLAQItABQABgAIAAAAIQB7m6+V3QAAAAkBAAAPAAAAAAAAAAAAAAAAABQEAABk&#10;cnMvZG93bnJldi54bWxQSwUGAAAAAAQABADzAAAAHgUAAAAA&#10;" w14:anchorId="215CA48E">
                <v:textbox inset="2.16pt,1.44pt,0,1.44pt">
                  <w:txbxContent>
                    <w:p w:rsidR="00DB1734" w:rsidP="0005636F" w:rsidRDefault="00DB1734" w14:paraId="29C585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1392" behindDoc="0" locked="0" layoutInCell="1" allowOverlap="1" wp14:editId="13715CC8" wp14:anchorId="75B09C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2" name="Rectangle 7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93E3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2" style="position:absolute;margin-left:104pt;margin-top:-1pt;width:79pt;height:48pt;z-index:2584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RY+925AQAASwMAAA4AAAAAAAAAAAAAAAAALgIAAGRycy9l&#10;Mm9Eb2MueG1sUEsBAi0AFAAGAAgAAAAhAHubr5XdAAAACQEAAA8AAAAAAAAAAAAAAAAAEwQAAGRy&#10;cy9kb3ducmV2LnhtbFBLBQYAAAAABAAEAPMAAAAdBQAAAAA=&#10;" w14:anchorId="75B09C84">
                <v:textbox inset="2.16pt,1.44pt,0,1.44pt">
                  <w:txbxContent>
                    <w:p w:rsidR="00DB1734" w:rsidP="0005636F" w:rsidRDefault="00DB1734" w14:paraId="2893E3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2416" behindDoc="0" locked="0" layoutInCell="1" allowOverlap="1" wp14:editId="68B41A43" wp14:anchorId="7F011CA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3" name="Rectangle 7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6F38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3" style="position:absolute;margin-left:104pt;margin-top:-1pt;width:79pt;height:48pt;z-index:2584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FrdJougEAAEsDAAAOAAAAAAAAAAAAAAAAAC4CAABkcnMv&#10;ZTJvRG9jLnhtbFBLAQItABQABgAIAAAAIQB7m6+V3QAAAAkBAAAPAAAAAAAAAAAAAAAAABQEAABk&#10;cnMvZG93bnJldi54bWxQSwUGAAAAAAQABADzAAAAHgUAAAAA&#10;" w14:anchorId="7F011CA0">
                <v:textbox inset="2.16pt,1.44pt,0,1.44pt">
                  <w:txbxContent>
                    <w:p w:rsidR="00DB1734" w:rsidP="0005636F" w:rsidRDefault="00DB1734" w14:paraId="5D6F38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3440" behindDoc="0" locked="0" layoutInCell="1" allowOverlap="1" wp14:editId="6DFBD02B" wp14:anchorId="60606B2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4" name="Rectangle 7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4BB1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4" style="position:absolute;margin-left:104pt;margin-top:-1pt;width:79pt;height:48pt;z-index:2584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x5ugEAAEs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G7enVNiecOp/QD&#10;deO+t4qcsoORUs3znfUaY+qw7CU+wzlK6M7kJw1u/iItMhWNjxeN1ZSJwOR6tW5rnITAo5v17Rp9&#10;7FK9F0dI+asKjswOo4BQirL88Jjy6erbFaybwZyen7087aZCpq3bN6i7II9IEXc0P6HRNoyMCmsi&#10;JSPOndH0uuegKLHfPArb3F2vGlyUEizbpsUFhhIg6N3HLPdiCLhKIgMl+wimHxBvkajAwokVYuft&#10;ml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o3Ox5ugEAAEsDAAAOAAAAAAAAAAAAAAAAAC4CAABkcnMv&#10;ZTJvRG9jLnhtbFBLAQItABQABgAIAAAAIQB7m6+V3QAAAAkBAAAPAAAAAAAAAAAAAAAAABQEAABk&#10;cnMvZG93bnJldi54bWxQSwUGAAAAAAQABADzAAAAHgUAAAAA&#10;" w14:anchorId="60606B28">
                <v:textbox inset="2.16pt,1.44pt,0,1.44pt">
                  <w:txbxContent>
                    <w:p w:rsidR="00DB1734" w:rsidP="0005636F" w:rsidRDefault="00DB1734" w14:paraId="3B4BB1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4464" behindDoc="0" locked="0" layoutInCell="1" allowOverlap="1" wp14:editId="46C49359" wp14:anchorId="706DFE6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5" name="Rectangle 7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90B4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5" style="position:absolute;margin-left:104pt;margin-top:-1pt;width:79pt;height:48pt;z-index:2584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XMugEAAEsDAAAOAAAAZHJzL2Uyb0RvYy54bWysU9tu2zAMfR+wfxD0vthx1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7+rNDSWOW5zS&#10;d9SNu2FS5JwdjZQqzzfrNYfYY9lzeIJLFNHN5BcNNn+RFlmKxqerxmpJRGCy23RtjZMQeHTT3Xbo&#10;Y5fqtThATJ+VtyQ7jAJCKcry49eYzldfrmBdBnN+Pntp2S+FTFt3L1D3Xp6QIu5oekSjJz8zKiYT&#10;KJlx7ozGXwcOipLpi0Nhm7uPmwYXpQTrtmlxgaEECHr/NsudGD2ukkhAySGAGUbEWyQqsHBihdhl&#10;u/JKvI0L+N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JKcXMugEAAEsDAAAOAAAAAAAAAAAAAAAAAC4CAABkcnMv&#10;ZTJvRG9jLnhtbFBLAQItABQABgAIAAAAIQB7m6+V3QAAAAkBAAAPAAAAAAAAAAAAAAAAABQEAABk&#10;cnMvZG93bnJldi54bWxQSwUGAAAAAAQABADzAAAAHgUAAAAA&#10;" w14:anchorId="706DFE60">
                <v:textbox inset="2.16pt,1.44pt,0,1.44pt">
                  <w:txbxContent>
                    <w:p w:rsidR="00DB1734" w:rsidP="0005636F" w:rsidRDefault="00DB1734" w14:paraId="3090B4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5488" behindDoc="0" locked="0" layoutInCell="1" allowOverlap="1" wp14:editId="353BFD28" wp14:anchorId="7E559B8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6" name="Rectangle 7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68A91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6" style="position:absolute;margin-left:104pt;margin-top:-1pt;width:79pt;height:48pt;z-index:2584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3yC7i7sBAABLAwAADgAAAAAAAAAAAAAAAAAuAgAAZHJz&#10;L2Uyb0RvYy54bWxQSwECLQAUAAYACAAAACEAe5uvld0AAAAJAQAADwAAAAAAAAAAAAAAAAAVBAAA&#10;ZHJzL2Rvd25yZXYueG1sUEsFBgAAAAAEAAQA8wAAAB8FAAAAAA==&#10;" w14:anchorId="7E559B83">
                <v:textbox inset="2.16pt,1.44pt,0,1.44pt">
                  <w:txbxContent>
                    <w:p w:rsidR="00DB1734" w:rsidP="0005636F" w:rsidRDefault="00DB1734" w14:paraId="268A91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6512" behindDoc="0" locked="0" layoutInCell="1" allowOverlap="1" wp14:editId="1481BB39" wp14:anchorId="596BB81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7" name="Rectangle 7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0498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7" style="position:absolute;margin-left:104pt;margin-top:-1pt;width:79pt;height:48pt;z-index:2584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+1ZI+ugEAAEsDAAAOAAAAAAAAAAAAAAAAAC4CAABkcnMv&#10;ZTJvRG9jLnhtbFBLAQItABQABgAIAAAAIQB7m6+V3QAAAAkBAAAPAAAAAAAAAAAAAAAAABQEAABk&#10;cnMvZG93bnJldi54bWxQSwUGAAAAAAQABADzAAAAHgUAAAAA&#10;" w14:anchorId="596BB814">
                <v:textbox inset="2.16pt,1.44pt,0,1.44pt">
                  <w:txbxContent>
                    <w:p w:rsidR="00DB1734" w:rsidP="0005636F" w:rsidRDefault="00DB1734" w14:paraId="1C0498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7536" behindDoc="0" locked="0" layoutInCell="1" allowOverlap="1" wp14:editId="00B06151" wp14:anchorId="4FF8390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8" name="Rectangle 7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D9D6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8" style="position:absolute;margin-left:104pt;margin-top:-1pt;width:79pt;height:48pt;z-index:2584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4x7TQugEAAEsDAAAOAAAAAAAAAAAAAAAAAC4CAABkcnMv&#10;ZTJvRG9jLnhtbFBLAQItABQABgAIAAAAIQB7m6+V3QAAAAkBAAAPAAAAAAAAAAAAAAAAABQEAABk&#10;cnMvZG93bnJldi54bWxQSwUGAAAAAAQABADzAAAAHgUAAAAA&#10;" w14:anchorId="4FF83905">
                <v:textbox inset="2.16pt,1.44pt,0,1.44pt">
                  <w:txbxContent>
                    <w:p w:rsidR="00DB1734" w:rsidP="0005636F" w:rsidRDefault="00DB1734" w14:paraId="61D9D6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8560" behindDoc="0" locked="0" layoutInCell="1" allowOverlap="1" wp14:editId="4429558E" wp14:anchorId="0992148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39" name="Rectangle 7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18083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39" style="position:absolute;margin-left:104pt;margin-top:-1pt;width:79pt;height:48pt;z-index:2584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ZMp1lugEAAEsDAAAOAAAAAAAAAAAAAAAAAC4CAABkcnMv&#10;ZTJvRG9jLnhtbFBLAQItABQABgAIAAAAIQB7m6+V3QAAAAkBAAAPAAAAAAAAAAAAAAAAABQEAABk&#10;cnMvZG93bnJldi54bWxQSwUGAAAAAAQABADzAAAAHgUAAAAA&#10;" w14:anchorId="09921481">
                <v:textbox inset="2.16pt,1.44pt,0,1.44pt">
                  <w:txbxContent>
                    <w:p w:rsidR="00DB1734" w:rsidP="0005636F" w:rsidRDefault="00DB1734" w14:paraId="518083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499584" behindDoc="0" locked="0" layoutInCell="1" allowOverlap="1" wp14:editId="7D14D4EB" wp14:anchorId="00C412E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0" name="Rectangle 7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FD465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0" style="position:absolute;margin-left:104pt;margin-top:-1pt;width:79pt;height:48pt;z-index:2584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aXE+ugEAAEsDAAAOAAAAAAAAAAAAAAAAAC4CAABkcnMv&#10;ZTJvRG9jLnhtbFBLAQItABQABgAIAAAAIQB7m6+V3QAAAAkBAAAPAAAAAAAAAAAAAAAAABQEAABk&#10;cnMvZG93bnJldi54bWxQSwUGAAAAAAQABADzAAAAHgUAAAAA&#10;" w14:anchorId="00C412E0">
                <v:textbox inset="2.16pt,1.44pt,0,1.44pt">
                  <w:txbxContent>
                    <w:p w:rsidR="00DB1734" w:rsidP="0005636F" w:rsidRDefault="00DB1734" w14:paraId="0FD465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0608" behindDoc="0" locked="0" layoutInCell="1" allowOverlap="1" wp14:editId="62CF74CB" wp14:anchorId="2339286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1" name="Rectangle 7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F6C5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1" style="position:absolute;margin-left:104pt;margin-top:-1pt;width:79pt;height:48pt;z-index:2585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CcWIu5AQAASwMAAA4AAAAAAAAAAAAAAAAALgIAAGRycy9l&#10;Mm9Eb2MueG1sUEsBAi0AFAAGAAgAAAAhAHubr5XdAAAACQEAAA8AAAAAAAAAAAAAAAAAEwQAAGRy&#10;cy9kb3ducmV2LnhtbFBLBQYAAAAABAAEAPMAAAAdBQAAAAA=&#10;" w14:anchorId="23392865">
                <v:textbox inset="2.16pt,1.44pt,0,1.44pt">
                  <w:txbxContent>
                    <w:p w:rsidR="00DB1734" w:rsidP="0005636F" w:rsidRDefault="00DB1734" w14:paraId="54F6C5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1632" behindDoc="0" locked="0" layoutInCell="1" allowOverlap="1" wp14:editId="3351269E" wp14:anchorId="4BC0823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2" name="Rectangle 7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EFFA4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2" style="position:absolute;margin-left:104pt;margin-top:-1pt;width:79pt;height:48pt;z-index:2585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OPugEAAEs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rr5pKHHM4pR+&#10;oG7MDUaSU3bUQsg836zXFGKHZS/hGc5RRDeTnxXY/EVaZC4aHy8ayzkRjsn19bqtcRIcj27XqzX6&#10;2KV6Lw4Q01fpLclOTwGhFGXZ4TGm09W3K1iXwZyez16ad3Mh0y5Xb1B3XhyRIu5oekKjjJ96yo0O&#10;lEw4957G1z0DSYn55lDY5u7mGnVIJVi2TYsLDCVA0LuPWeb46HGVeAJK9gH0MCLeIlGBhRMrxM7b&#10;lVfiY1zAv/8D2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ihVOPugEAAEsDAAAOAAAAAAAAAAAAAAAAAC4CAABkcnMv&#10;ZTJvRG9jLnhtbFBLAQItABQABgAIAAAAIQB7m6+V3QAAAAkBAAAPAAAAAAAAAAAAAAAAABQEAABk&#10;cnMvZG93bnJldi54bWxQSwUGAAAAAAQABADzAAAAHgUAAAAA&#10;" w14:anchorId="4BC0823C">
                <v:textbox inset="2.16pt,1.44pt,0,1.44pt">
                  <w:txbxContent>
                    <w:p w:rsidR="00DB1734" w:rsidP="0005636F" w:rsidRDefault="00DB1734" w14:paraId="2EFFA4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2656" behindDoc="0" locked="0" layoutInCell="1" allowOverlap="1" wp14:editId="6F218E3D" wp14:anchorId="4B4347A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3" name="Rectangle 7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204B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3" style="position:absolute;margin-left:104pt;margin-top:-1pt;width:79pt;height:48pt;z-index:2585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o6ugEAAEs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+mZFiecOp/QT&#10;deO+t4qcs4ORUs3znfUaY+qw7Ck+wiVK6M7kJw1u/iItMhWNT1eN1ZSJwORmtWlrnITAo8+b2w36&#10;2KV6LY6Q8lcVHJkdRgGhFGX58XvK56svV7BuBnN+fvbytJ8KmXa5foG6D/KEFHFH8wMabcPIqLAm&#10;UjLi3BlNvw8cFCX2m0dhm/XNqsFFKcGybVpcYCgBgt6/zXIvhoCrJDJQcohg+gHxFokKLJxYIXbZ&#10;rnkl3sYF/Os/sPs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cHo6ugEAAEsDAAAOAAAAAAAAAAAAAAAAAC4CAABkcnMv&#10;ZTJvRG9jLnhtbFBLAQItABQABgAIAAAAIQB7m6+V3QAAAAkBAAAPAAAAAAAAAAAAAAAAABQEAABk&#10;cnMvZG93bnJldi54bWxQSwUGAAAAAAQABADzAAAAHgUAAAAA&#10;" w14:anchorId="4B4347AD">
                <v:textbox inset="2.16pt,1.44pt,0,1.44pt">
                  <w:txbxContent>
                    <w:p w:rsidR="00DB1734" w:rsidP="0005636F" w:rsidRDefault="00DB1734" w14:paraId="6E204B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3680" behindDoc="0" locked="0" layoutInCell="1" allowOverlap="1" wp14:editId="3167D918" wp14:anchorId="755AA48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4" name="Rectangle 7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00AF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4" style="position:absolute;margin-left:104pt;margin-top:-1pt;width:79pt;height:48pt;z-index:2585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uAUQrugEAAEsDAAAOAAAAAAAAAAAAAAAAAC4CAABkcnMv&#10;ZTJvRG9jLnhtbFBLAQItABQABgAIAAAAIQB7m6+V3QAAAAkBAAAPAAAAAAAAAAAAAAAAABQEAABk&#10;cnMvZG93bnJldi54bWxQSwUGAAAAAAQABADzAAAAHgUAAAAA&#10;" w14:anchorId="755AA48E">
                <v:textbox inset="2.16pt,1.44pt,0,1.44pt">
                  <w:txbxContent>
                    <w:p w:rsidR="00DB1734" w:rsidP="0005636F" w:rsidRDefault="00DB1734" w14:paraId="1C00AF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4704" behindDoc="0" locked="0" layoutInCell="1" allowOverlap="1" wp14:editId="39763C48" wp14:anchorId="78002AC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5" name="Rectangle 7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7BFE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5" style="position:absolute;margin-left:104pt;margin-top:-1pt;width:79pt;height:48pt;z-index:2585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2eugEAAEs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npXX99Q4rnDKf1A&#10;3bgfrCKn7GikVMt8F72mmHose45PcI4Sugv5WYNbvkiLzEXj40VjNWciMNlddW2NkxB4dNPdduhj&#10;l+qtOELKX1RwZHEYBYRSlOWHbymfrr5ewboFzOn5xcvzbi5k2nX3CnUX5BEp4o7mRzTaholRYU2k&#10;ZMK5M5p+7TkoSuxXj8I2d9dXDS5KCdZt0+ICQwkQ9O59lnsxBlwlkYGSfQQzjIi3SFRg4cQKsfN2&#10;LSvxPi7g3/6B7W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P9G2eugEAAEsDAAAOAAAAAAAAAAAAAAAAAC4CAABkcnMv&#10;ZTJvRG9jLnhtbFBLAQItABQABgAIAAAAIQB7m6+V3QAAAAkBAAAPAAAAAAAAAAAAAAAAABQEAABk&#10;cnMvZG93bnJldi54bWxQSwUGAAAAAAQABADzAAAAHgUAAAAA&#10;" w14:anchorId="78002AC8">
                <v:textbox inset="2.16pt,1.44pt,0,1.44pt">
                  <w:txbxContent>
                    <w:p w:rsidR="00DB1734" w:rsidP="0005636F" w:rsidRDefault="00DB1734" w14:paraId="5D7BFE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5728" behindDoc="0" locked="0" layoutInCell="1" allowOverlap="1" wp14:editId="2280CB46" wp14:anchorId="07F3794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6" name="Rectangle 7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9E0C4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6" style="position:absolute;margin-left:104pt;margin-top:-1pt;width:79pt;height:48pt;z-index:2585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G6LirsBAABLAwAADgAAAAAAAAAAAAAAAAAuAgAAZHJz&#10;L2Uyb0RvYy54bWxQSwECLQAUAAYACAAAACEAe5uvld0AAAAJAQAADwAAAAAAAAAAAAAAAAAVBAAA&#10;ZHJzL2Rvd25yZXYueG1sUEsFBgAAAAAEAAQA8wAAAB8FAAAAAA==&#10;" w14:anchorId="07F3794A">
                <v:textbox inset="2.16pt,1.44pt,0,1.44pt">
                  <w:txbxContent>
                    <w:p w:rsidR="00DB1734" w:rsidP="0005636F" w:rsidRDefault="00DB1734" w14:paraId="19E0C4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6752" behindDoc="0" locked="0" layoutInCell="1" allowOverlap="1" wp14:editId="09917CBA" wp14:anchorId="4203098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7" name="Rectangle 7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1C1A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7" style="position:absolute;margin-left:104pt;margin-top:-1pt;width:79pt;height:48pt;z-index:2585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KWboj+5AQAASwMAAA4AAAAAAAAAAAAAAAAALgIAAGRycy9l&#10;Mm9Eb2MueG1sUEsBAi0AFAAGAAgAAAAhAHubr5XdAAAACQEAAA8AAAAAAAAAAAAAAAAAEwQAAGRy&#10;cy9kb3ducmV2LnhtbFBLBQYAAAAABAAEAPMAAAAdBQAAAAA=&#10;" w14:anchorId="42030988">
                <v:textbox inset="2.16pt,1.44pt,0,1.44pt">
                  <w:txbxContent>
                    <w:p w:rsidR="00DB1734" w:rsidP="0005636F" w:rsidRDefault="00DB1734" w14:paraId="421C1A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7776" behindDoc="0" locked="0" layoutInCell="1" allowOverlap="1" wp14:editId="6FD4507A" wp14:anchorId="2D6AA8A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8" name="Rectangle 7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FDFAE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8" style="position:absolute;margin-left:104pt;margin-top:-1pt;width:79pt;height:48pt;z-index:2585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OOJhNG5AQAASwMAAA4AAAAAAAAAAAAAAAAALgIAAGRycy9l&#10;Mm9Eb2MueG1sUEsBAi0AFAAGAAgAAAAhAHubr5XdAAAACQEAAA8AAAAAAAAAAAAAAAAAEwQAAGRy&#10;cy9kb3ducmV2LnhtbFBLBQYAAAAABAAEAPMAAAAdBQAAAAA=&#10;" w14:anchorId="2D6AA8A3">
                <v:textbox inset="2.16pt,1.44pt,0,1.44pt">
                  <w:txbxContent>
                    <w:p w:rsidR="00DB1734" w:rsidP="0005636F" w:rsidRDefault="00DB1734" w14:paraId="5FDFAE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8800" behindDoc="0" locked="0" layoutInCell="1" allowOverlap="1" wp14:editId="528FD0DD" wp14:anchorId="3F203B4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49" name="Rectangle 7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8A2B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9" style="position:absolute;margin-left:104pt;margin-top:-1pt;width:79pt;height:48pt;z-index:2585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CfK1kugEAAEsDAAAOAAAAAAAAAAAAAAAAAC4CAABkcnMv&#10;ZTJvRG9jLnhtbFBLAQItABQABgAIAAAAIQB7m6+V3QAAAAkBAAAPAAAAAAAAAAAAAAAAABQEAABk&#10;cnMvZG93bnJldi54bWxQSwUGAAAAAAQABADzAAAAHgUAAAAA&#10;" w14:anchorId="3F203B4D">
                <v:textbox inset="2.16pt,1.44pt,0,1.44pt">
                  <w:txbxContent>
                    <w:p w:rsidR="00DB1734" w:rsidP="0005636F" w:rsidRDefault="00DB1734" w14:paraId="248A2B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509824" behindDoc="0" locked="0" layoutInCell="1" allowOverlap="1" wp14:editId="7D6DE107" wp14:anchorId="724C8A9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050" name="Rectangle 7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349A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0" style="position:absolute;margin-left:104pt;margin-top:-1pt;width:79pt;height:48pt;z-index:2585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" w14:anchorId="724C8A98">
                <v:textbox inset="2.16pt,1.44pt,0,1.44pt">
                  <w:txbxContent>
                    <w:p w:rsidR="00DB1734" w:rsidP="0005636F" w:rsidRDefault="00DB1734" w14:paraId="77349A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0656" behindDoc="0" locked="0" layoutInCell="1" allowOverlap="1" wp14:editId="7B3E1ADC" wp14:anchorId="7B5EB4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1" name="Rectangle 7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3FCB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1" style="position:absolute;margin-left:104pt;margin-top:11pt;width:77pt;height:162pt;z-index:258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n7cKkroBAABMAwAADgAAAAAAAAAAAAAAAAAuAgAAZHJzL2Uy&#10;b0RvYy54bWxQSwECLQAUAAYACAAAACEAqingg9sAAAAKAQAADwAAAAAAAAAAAAAAAAAUBAAAZHJz&#10;L2Rvd25yZXYueG1sUEsFBgAAAAAEAAQA8wAAABwFAAAAAA==&#10;" w14:anchorId="7B5EB476">
                <v:textbox inset="2.16pt,1.44pt,0,1.44pt">
                  <w:txbxContent>
                    <w:p w:rsidR="00DB1734" w:rsidP="0005636F" w:rsidRDefault="00DB1734" w14:paraId="713FCB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1680" behindDoc="0" locked="0" layoutInCell="1" allowOverlap="1" wp14:editId="4EB1B495" wp14:anchorId="18995D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2" name="Rectangle 7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175CF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2" style="position:absolute;margin-left:104pt;margin-top:11pt;width:79pt;height:162pt;z-index:258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4HdugEAAEw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N1fd1Q4pjFLv1E&#10;35gbjCSn6qiFkLm/2a8pxA6vPYcnOGcRl1n8rMDmL8oic/H4ePFYzolwLN5e3bY1doLjVlOvVmtM&#10;EKZ6ux0gpm/SW5IXPQXkUqxlh4eYTkdfj+C9zOb0fl6leTcXNW1z88p158URNeKQpkcMyvipp9zo&#10;QMmEje9p/L1nICkx3x0626xXV2hEKsmybVqcYCgJst69rzLHR4+zxBNQsg+ghxH5Fo8KLWxZEXYe&#10;rzw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+7eB3boBAABMAwAADgAAAAAAAAAAAAAAAAAuAgAAZHJzL2Uy&#10;b0RvYy54bWxQSwECLQAUAAYACAAAACEAe0uO1NsAAAAKAQAADwAAAAAAAAAAAAAAAAAUBAAAZHJz&#10;L2Rvd25yZXYueG1sUEsFBgAAAAAEAAQA8wAAABwFAAAAAA==&#10;" w14:anchorId="18995DD7">
                <v:textbox inset="2.16pt,1.44pt,0,1.44pt">
                  <w:txbxContent>
                    <w:p w:rsidR="00DB1734" w:rsidP="0005636F" w:rsidRDefault="00DB1734" w14:paraId="0175CF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2704" behindDoc="0" locked="0" layoutInCell="1" allowOverlap="1" wp14:editId="75D856DC" wp14:anchorId="126989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3" name="Rectangle 7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0E02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3" style="position:absolute;margin-left:104pt;margin-top:11pt;width:77pt;height:162pt;z-index:258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RrmSnroBAABMAwAADgAAAAAAAAAAAAAAAAAuAgAAZHJzL2Uy&#10;b0RvYy54bWxQSwECLQAUAAYACAAAACEAqingg9sAAAAKAQAADwAAAAAAAAAAAAAAAAAUBAAAZHJz&#10;L2Rvd25yZXYueG1sUEsFBgAAAAAEAAQA8wAAABwFAAAAAA==&#10;" w14:anchorId="126989CE">
                <v:textbox inset="2.16pt,1.44pt,0,1.44pt">
                  <w:txbxContent>
                    <w:p w:rsidR="00DB1734" w:rsidP="0005636F" w:rsidRDefault="00DB1734" w14:paraId="1E0E02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3728" behindDoc="0" locked="0" layoutInCell="1" allowOverlap="1" wp14:editId="3430AF58" wp14:anchorId="07892A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4" name="Rectangle 7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D0A8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4" style="position:absolute;margin-left:104pt;margin-top:11pt;width:77pt;height:162pt;z-index:258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Cpmc/MuQEAAEwDAAAOAAAAAAAAAAAAAAAAAC4CAABkcnMvZTJv&#10;RG9jLnhtbFBLAQItABQABgAIAAAAIQCqKeCD2wAAAAoBAAAPAAAAAAAAAAAAAAAAABMEAABkcnMv&#10;ZG93bnJldi54bWxQSwUGAAAAAAQABADzAAAAGwUAAAAA&#10;" w14:anchorId="07892A84">
                <v:textbox inset="2.16pt,1.44pt,0,1.44pt">
                  <w:txbxContent>
                    <w:p w:rsidR="00DB1734" w:rsidP="0005636F" w:rsidRDefault="00DB1734" w14:paraId="6AD0A8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4752" behindDoc="0" locked="0" layoutInCell="1" allowOverlap="1" wp14:editId="4B4FBACC" wp14:anchorId="4AC38E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5" name="Rectangle 7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C6F65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5" style="position:absolute;margin-left:104pt;margin-top:11pt;width:79pt;height:162pt;z-index:258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SX3I+7AQAATAMAAA4AAAAAAAAAAAAAAAAALgIAAGRycy9l&#10;Mm9Eb2MueG1sUEsBAi0AFAAGAAgAAAAhAHtLjtTbAAAACgEAAA8AAAAAAAAAAAAAAAAAFQQAAGRy&#10;cy9kb3ducmV2LnhtbFBLBQYAAAAABAAEAPMAAAAdBQAAAAA=&#10;" w14:anchorId="4AC38EF2">
                <v:textbox inset="2.16pt,1.44pt,0,1.44pt">
                  <w:txbxContent>
                    <w:p w:rsidR="00DB1734" w:rsidP="0005636F" w:rsidRDefault="00DB1734" w14:paraId="4C6F65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5776" behindDoc="0" locked="0" layoutInCell="1" allowOverlap="1" wp14:editId="2EF80E22" wp14:anchorId="4CBDF8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6" name="Rectangle 7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3A5C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6" style="position:absolute;margin-left:104pt;margin-top:11pt;width:77pt;height:162pt;z-index:258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MSHIoO7AQAATAMAAA4AAAAAAAAAAAAAAAAALgIAAGRycy9l&#10;Mm9Eb2MueG1sUEsBAi0AFAAGAAgAAAAhAKop4IPbAAAACgEAAA8AAAAAAAAAAAAAAAAAFQQAAGRy&#10;cy9kb3ducmV2LnhtbFBLBQYAAAAABAAEAPMAAAAdBQAAAAA=&#10;" w14:anchorId="4CBDF8A1">
                <v:textbox inset="2.16pt,1.44pt,0,1.44pt">
                  <w:txbxContent>
                    <w:p w:rsidR="00DB1734" w:rsidP="0005636F" w:rsidRDefault="00DB1734" w14:paraId="443A5C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6800" behindDoc="0" locked="0" layoutInCell="1" allowOverlap="1" wp14:editId="0D67CAF4" wp14:anchorId="7D42F96D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7" name="Rectangle 7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7890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7" style="position:absolute;margin-left:105pt;margin-top:11pt;width:77pt;height:162pt;z-index:258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IgD1mi6AQAATAMAAA4AAAAAAAAAAAAAAAAALgIAAGRycy9l&#10;Mm9Eb2MueG1sUEsBAi0AFAAGAAgAAAAhAEwiVjPcAAAACgEAAA8AAAAAAAAAAAAAAAAAFAQAAGRy&#10;cy9kb3ducmV2LnhtbFBLBQYAAAAABAAEAPMAAAAdBQAAAAA=&#10;" w14:anchorId="7D42F96D">
                <v:textbox inset="2.16pt,1.44pt,0,1.44pt">
                  <w:txbxContent>
                    <w:p w:rsidR="00DB1734" w:rsidP="0005636F" w:rsidRDefault="00DB1734" w14:paraId="6E7890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7824" behindDoc="0" locked="0" layoutInCell="1" allowOverlap="1" wp14:editId="298ED47C" wp14:anchorId="61E1AB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58" name="Rectangle 7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B25E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8" style="position:absolute;margin-left:104pt;margin-top:11pt;width:79pt;height:162pt;z-index:258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WSQz2uQEAAEwDAAAOAAAAAAAAAAAAAAAAAC4CAABkcnMvZTJv&#10;RG9jLnhtbFBLAQItABQABgAIAAAAIQB7S47U2wAAAAoBAAAPAAAAAAAAAAAAAAAAABMEAABkcnMv&#10;ZG93bnJldi54bWxQSwUGAAAAAAQABADzAAAAGwUAAAAA&#10;" w14:anchorId="61E1ABF6">
                <v:textbox inset="2.16pt,1.44pt,0,1.44pt">
                  <w:txbxContent>
                    <w:p w:rsidR="00DB1734" w:rsidP="0005636F" w:rsidRDefault="00DB1734" w14:paraId="66B25E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8848" behindDoc="0" locked="0" layoutInCell="1" allowOverlap="1" wp14:editId="5D575A00" wp14:anchorId="677A63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59" name="Rectangle 7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59730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9" style="position:absolute;margin-left:104pt;margin-top:11pt;width:77pt;height:162pt;z-index:258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KtHH7W7AQAATAMAAA4AAAAAAAAAAAAAAAAALgIAAGRycy9l&#10;Mm9Eb2MueG1sUEsBAi0AFAAGAAgAAAAhAKop4IPbAAAACgEAAA8AAAAAAAAAAAAAAAAAFQQAAGRy&#10;cy9kb3ducmV2LnhtbFBLBQYAAAAABAAEAPMAAAAdBQAAAAA=&#10;" w14:anchorId="677A63E6">
                <v:textbox inset="2.16pt,1.44pt,0,1.44pt">
                  <w:txbxContent>
                    <w:p w:rsidR="00DB1734" w:rsidP="0005636F" w:rsidRDefault="00DB1734" w14:paraId="459730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39872" behindDoc="0" locked="0" layoutInCell="1" allowOverlap="1" wp14:editId="46CD297B" wp14:anchorId="7B249D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060" name="Rectangle 7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5BCCD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0" style="position:absolute;margin-left:104pt;margin-top:11pt;width:77pt;height:162pt;z-index:258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z6vkqroBAABMAwAADgAAAAAAAAAAAAAAAAAuAgAAZHJzL2Uy&#10;b0RvYy54bWxQSwECLQAUAAYACAAAACEAqingg9sAAAAKAQAADwAAAAAAAAAAAAAAAAAUBAAAZHJz&#10;L2Rvd25yZXYueG1sUEsFBgAAAAAEAAQA8wAAABwFAAAAAA==&#10;" w14:anchorId="7B249DF8">
                <v:textbox inset="2.16pt,1.44pt,0,1.44pt">
                  <w:txbxContent>
                    <w:p w:rsidR="00DB1734" w:rsidP="0005636F" w:rsidRDefault="00DB1734" w14:paraId="05BCCD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40896" behindDoc="0" locked="0" layoutInCell="1" allowOverlap="1" wp14:editId="3F7CBFDF" wp14:anchorId="47BD2D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1" name="Rectangle 7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96E4A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1" style="position:absolute;margin-left:104pt;margin-top:11pt;width:79pt;height:162pt;z-index:258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Kl9+m7AQAATAMAAA4AAAAAAAAAAAAAAAAALgIAAGRycy9l&#10;Mm9Eb2MueG1sUEsBAi0AFAAGAAgAAAAhAHtLjtTbAAAACgEAAA8AAAAAAAAAAAAAAAAAFQQAAGRy&#10;cy9kb3ducmV2LnhtbFBLBQYAAAAABAAEAPMAAAAdBQAAAAA=&#10;" w14:anchorId="47BD2D39">
                <v:textbox inset="2.16pt,1.44pt,0,1.44pt">
                  <w:txbxContent>
                    <w:p w:rsidR="00DB1734" w:rsidP="0005636F" w:rsidRDefault="00DB1734" w14:paraId="696E4A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41920" behindDoc="0" locked="0" layoutInCell="1" allowOverlap="1" wp14:editId="48B08E68" wp14:anchorId="2FD991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2" name="Rectangle 7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BA3F6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2" style="position:absolute;margin-left:104pt;margin-top:11pt;width:79pt;height:162pt;z-index:258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y+bDroBAABMAwAADgAAAAAAAAAAAAAAAAAuAgAAZHJzL2Uy&#10;b0RvYy54bWxQSwECLQAUAAYACAAAACEAe0uO1NsAAAAKAQAADwAAAAAAAAAAAAAAAAAUBAAAZHJz&#10;L2Rvd25yZXYueG1sUEsFBgAAAAAEAAQA8wAAABwFAAAAAA==&#10;" w14:anchorId="2FD99186">
                <v:textbox inset="2.16pt,1.44pt,0,1.44pt">
                  <w:txbxContent>
                    <w:p w:rsidR="00DB1734" w:rsidP="0005636F" w:rsidRDefault="00DB1734" w14:paraId="7BA3F6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42944" behindDoc="0" locked="0" layoutInCell="1" allowOverlap="1" wp14:editId="0A687670" wp14:anchorId="385405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3" name="Rectangle 7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2E94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3" style="position:absolute;margin-left:104pt;margin-top:11pt;width:79pt;height:162pt;z-index:258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/lugEAAEw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f1zYoSzx126Sf6&#10;xn1vFTlXByOlmvs7+zXG1OG15/gElyzhchY/aXDzF2WRqXh8unqspkwEFm9Xt22NnRC41dTr9QYT&#10;hKnebkdI+asKjswLRgG5FGv58XvK56OvR/DezOb8/rzK034qatrV5pXrPsgTasQhzY8YtA0jo8Ka&#10;SMmIjWc0/T5wUJTYbx6dbTbrVYOTUpJl27Q4wVASZL1/X+VeDAFnSWSg5BDB9APyLR4VWtiyIuwy&#10;XvNMvM8L+befYPc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6tv5boBAABMAwAADgAAAAAAAAAAAAAAAAAuAgAAZHJzL2Uy&#10;b0RvYy54bWxQSwECLQAUAAYACAAAACEAe0uO1NsAAAAKAQAADwAAAAAAAAAAAAAAAAAUBAAAZHJz&#10;L2Rvd25yZXYueG1sUEsFBgAAAAAEAAQA8wAAABwFAAAAAA==&#10;" w14:anchorId="3854059F">
                <v:textbox inset="2.16pt,1.44pt,0,1.44pt">
                  <w:txbxContent>
                    <w:p w:rsidR="00DB1734" w:rsidP="0005636F" w:rsidRDefault="00DB1734" w14:paraId="0D2E94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43968" behindDoc="0" locked="0" layoutInCell="1" allowOverlap="1" wp14:editId="2A428FB5" wp14:anchorId="649459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4" name="Rectangle 7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39F41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4" style="position:absolute;margin-left:104pt;margin-top:11pt;width:79pt;height:162pt;z-index:258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K3ugEAAEw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f1zZoSzx126Sf6&#10;xn1vFTlXByOlmvs7+zXG1OG15/gElyzhchY/aXDzF2WRqXh8unqspkwEFm9Xt22NnRC41dTr9QYT&#10;hKnebkdI+asKjswLRgG5FGv58XvK56OvR/DezOb8/rzK034qatpV+8p1H+QJNeKQ5kcM2oaRUWFN&#10;pGTExjOafh84KErsN4/ONpv1qsFJKcmybVqcYCgJst6/r3IvhoCzJDJQcohg+gH5Fo8KLWxZEXYZ&#10;r3km3ueF/NtPsPs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RIsyt7oBAABMAwAADgAAAAAAAAAAAAAAAAAuAgAAZHJzL2Uy&#10;b0RvYy54bWxQSwECLQAUAAYACAAAACEAe0uO1NsAAAAKAQAADwAAAAAAAAAAAAAAAAAUBAAAZHJz&#10;L2Rvd25yZXYueG1sUEsFBgAAAAAEAAQA8wAAABwFAAAAAA==&#10;" w14:anchorId="649459B6">
                <v:textbox inset="2.16pt,1.44pt,0,1.44pt">
                  <w:txbxContent>
                    <w:p w:rsidR="00DB1734" w:rsidP="0005636F" w:rsidRDefault="00DB1734" w14:paraId="039F41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44992" behindDoc="0" locked="0" layoutInCell="1" allowOverlap="1" wp14:editId="6857ED34" wp14:anchorId="568FDE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5" name="Rectangle 7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0B92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5" style="position:absolute;margin-left:104pt;margin-top:11pt;width:79pt;height:162pt;z-index:258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gPxly7AQAATAMAAA4AAAAAAAAAAAAAAAAALgIAAGRycy9l&#10;Mm9Eb2MueG1sUEsBAi0AFAAGAAgAAAAhAHtLjtTbAAAACgEAAA8AAAAAAAAAAAAAAAAAFQQAAGRy&#10;cy9kb3ducmV2LnhtbFBLBQYAAAAABAAEAPMAAAAdBQAAAAA=&#10;" w14:anchorId="568FDE81">
                <v:textbox inset="2.16pt,1.44pt,0,1.44pt">
                  <w:txbxContent>
                    <w:p w:rsidR="00DB1734" w:rsidP="0005636F" w:rsidRDefault="00DB1734" w14:paraId="670B92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46016" behindDoc="0" locked="0" layoutInCell="1" allowOverlap="1" wp14:editId="2D10B473" wp14:anchorId="1033C4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6" name="Rectangle 7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EDCC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6" style="position:absolute;margin-left:104pt;margin-top:11pt;width:79pt;height:162pt;z-index:258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4gdgy7AQAATAMAAA4AAAAAAAAAAAAAAAAALgIAAGRycy9l&#10;Mm9Eb2MueG1sUEsBAi0AFAAGAAgAAAAhAHtLjtTbAAAACgEAAA8AAAAAAAAAAAAAAAAAFQQAAGRy&#10;cy9kb3ducmV2LnhtbFBLBQYAAAAABAAEAPMAAAAdBQAAAAA=&#10;" w14:anchorId="1033C4C7">
                <v:textbox inset="2.16pt,1.44pt,0,1.44pt">
                  <w:txbxContent>
                    <w:p w:rsidR="00DB1734" w:rsidP="0005636F" w:rsidRDefault="00DB1734" w14:paraId="3EDCC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47040" behindDoc="0" locked="0" layoutInCell="1" allowOverlap="1" wp14:editId="6E907B4F" wp14:anchorId="74E775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7" name="Rectangle 7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24C8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7" style="position:absolute;margin-left:104pt;margin-top:11pt;width:79pt;height:162pt;z-index:258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CCpILnuQEAAEwDAAAOAAAAAAAAAAAAAAAAAC4CAABkcnMvZTJv&#10;RG9jLnhtbFBLAQItABQABgAIAAAAIQB7S47U2wAAAAoBAAAPAAAAAAAAAAAAAAAAABMEAABkcnMv&#10;ZG93bnJldi54bWxQSwUGAAAAAAQABADzAAAAGwUAAAAA&#10;" w14:anchorId="74E7756B">
                <v:textbox inset="2.16pt,1.44pt,0,1.44pt">
                  <w:txbxContent>
                    <w:p w:rsidR="00DB1734" w:rsidP="0005636F" w:rsidRDefault="00DB1734" w14:paraId="324C8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48064" behindDoc="0" locked="0" layoutInCell="1" allowOverlap="1" wp14:editId="62444025" wp14:anchorId="37D786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8" name="Rectangle 7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BE13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8" style="position:absolute;margin-left:104pt;margin-top:11pt;width:79pt;height:162pt;z-index:258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/RugEAAEw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X9TX2ynGLXfqF&#10;vnHXj4qcqoORUuX+Zr+mEDu89hye4JxFXGbxswabvyiLzMXj48VjNScisHhzddPW2AmBW029Wq0x&#10;QZjq43aAmO6VtyQvGAXkUqzlh58xnY6+H8F7mc3p/bxK824uatpV88515+URNeKQpkcMevQTo2I0&#10;gZIJG89ofN1zUJSMPxw626xXVw1OSkmWbdOiK1ASZL37XOVODB5nSSSgZB/A9APyLR4VWtiyIuw8&#10;XnkmPueF/MdPsH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WS/0boBAABMAwAADgAAAAAAAAAAAAAAAAAuAgAAZHJzL2Uy&#10;b0RvYy54bWxQSwECLQAUAAYACAAAACEAe0uO1NsAAAAKAQAADwAAAAAAAAAAAAAAAAAUBAAAZHJz&#10;L2Rvd25yZXYueG1sUEsFBgAAAAAEAAQA8wAAABwFAAAAAA==&#10;" w14:anchorId="37D78634">
                <v:textbox inset="2.16pt,1.44pt,0,1.44pt">
                  <w:txbxContent>
                    <w:p w:rsidR="00DB1734" w:rsidP="0005636F" w:rsidRDefault="00DB1734" w14:paraId="78BE13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49088" behindDoc="0" locked="0" layoutInCell="1" allowOverlap="1" wp14:editId="7ADBFBCF" wp14:anchorId="6F5DC1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69" name="Rectangle 7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6218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9" style="position:absolute;margin-left:104pt;margin-top:11pt;width:79pt;height:162pt;z-index:258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s6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3Ud1tKPHfYpR/o&#10;G/e9VeRSHYyUau7v7NcYU4fXnuMTXLOEy1n8pMHNX5RFpuLx+eaxmjIRWNyutm2NnRC41dTr9QYT&#10;hKnebkdI+YsKjswLRgG5FGv56VvKl6OvR/DezOby/rzK02Eqatr16pXrIcgzasQhzY8YtA0jo8Ka&#10;SMmIjWc0/TpyUJTYrx6dbTbrVYOTUpJl27Q4wVASZH14X+VeDAFnSWSg5BjB9APyLR4VWtiyIuw6&#10;XvNMvM8L+befYP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oeBLOroBAABMAwAADgAAAAAAAAAAAAAAAAAuAgAAZHJzL2Uy&#10;b0RvYy54bWxQSwECLQAUAAYACAAAACEAe0uO1NsAAAAKAQAADwAAAAAAAAAAAAAAAAAUBAAAZHJz&#10;L2Rvd25yZXYueG1sUEsFBgAAAAAEAAQA8wAAABwFAAAAAA==&#10;" w14:anchorId="6F5DC1AD">
                <v:textbox inset="2.16pt,1.44pt,0,1.44pt">
                  <w:txbxContent>
                    <w:p w:rsidR="00DB1734" w:rsidP="0005636F" w:rsidRDefault="00DB1734" w14:paraId="76218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0112" behindDoc="0" locked="0" layoutInCell="1" allowOverlap="1" wp14:editId="287752CD" wp14:anchorId="64583F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0" name="Rectangle 7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0FB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0" style="position:absolute;margin-left:104pt;margin-top:11pt;width:79pt;height:162pt;z-index:258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m0riboBAABMAwAADgAAAAAAAAAAAAAAAAAuAgAAZHJzL2Uy&#10;b0RvYy54bWxQSwECLQAUAAYACAAAACEAe0uO1NsAAAAKAQAADwAAAAAAAAAAAAAAAAAUBAAAZHJz&#10;L2Rvd25yZXYueG1sUEsFBgAAAAAEAAQA8wAAABwFAAAAAA==&#10;" w14:anchorId="64583F0A">
                <v:textbox inset="2.16pt,1.44pt,0,1.44pt">
                  <w:txbxContent>
                    <w:p w:rsidR="00DB1734" w:rsidP="0005636F" w:rsidRDefault="00DB1734" w14:paraId="2D0FB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1136" behindDoc="0" locked="0" layoutInCell="1" allowOverlap="1" wp14:editId="7C56A04B" wp14:anchorId="04B059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1" name="Rectangle 7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7D40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1" style="position:absolute;margin-left:104pt;margin-top:11pt;width:79pt;height:162pt;z-index:258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9iuwEAAEw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Om6Xi8pccxil36j&#10;b8wNRpJTddRCyNzf7NcUYofXHsMDnLOIyyx+VmDzF2WRuXh8vHgs50Q4Fq+vrtsaO8Fxq6lXqzUm&#10;CFO93Q4Q03fpLcmLngJyKdayw8+YTkdfj+C9zOb0fl6leTcXNe3q6yvXnRdH1IhDmu4xKOOnnnKj&#10;AyUTNr6n8WXPQFJifjh0tlmvrhqclJIs26bFCYaSIOvd+ypzfPQ4SzwBJfsAehiRb/Go0MKWFWHn&#10;8coz8T4v5N9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rp32K7AQAATAMAAA4AAAAAAAAAAAAAAAAALgIAAGRycy9l&#10;Mm9Eb2MueG1sUEsBAi0AFAAGAAgAAAAhAHtLjtTbAAAACgEAAA8AAAAAAAAAAAAAAAAAFQQAAGRy&#10;cy9kb3ducmV2LnhtbFBLBQYAAAAABAAEAPMAAAAdBQAAAAA=&#10;" w14:anchorId="04B05918">
                <v:textbox inset="2.16pt,1.44pt,0,1.44pt">
                  <w:txbxContent>
                    <w:p w:rsidR="00DB1734" w:rsidP="0005636F" w:rsidRDefault="00DB1734" w14:paraId="57D40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2160" behindDoc="0" locked="0" layoutInCell="1" allowOverlap="1" wp14:editId="7DDC1097" wp14:anchorId="22504E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2" name="Rectangle 7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87C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2" style="position:absolute;margin-left:104pt;margin-top:11pt;width:79pt;height:162pt;z-index:258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2OzhboBAABMAwAADgAAAAAAAAAAAAAAAAAuAgAAZHJzL2Uy&#10;b0RvYy54bWxQSwECLQAUAAYACAAAACEAe0uO1NsAAAAKAQAADwAAAAAAAAAAAAAAAAAUBAAAZHJz&#10;L2Rvd25yZXYueG1sUEsFBgAAAAAEAAQA8wAAABwFAAAAAA==&#10;" w14:anchorId="22504E64">
                <v:textbox inset="2.16pt,1.44pt,0,1.44pt">
                  <w:txbxContent>
                    <w:p w:rsidR="00DB1734" w:rsidP="0005636F" w:rsidRDefault="00DB1734" w14:paraId="1687C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3184" behindDoc="0" locked="0" layoutInCell="1" allowOverlap="1" wp14:editId="7A2BC205" wp14:anchorId="7E756E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3" name="Rectangle 7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0B62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3" style="position:absolute;margin-left:104pt;margin-top:11pt;width:79pt;height:162pt;z-index:258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PnR267AQAATAMAAA4AAAAAAAAAAAAAAAAALgIAAGRycy9l&#10;Mm9Eb2MueG1sUEsBAi0AFAAGAAgAAAAhAHtLjtTbAAAACgEAAA8AAAAAAAAAAAAAAAAAFQQAAGRy&#10;cy9kb3ducmV2LnhtbFBLBQYAAAAABAAEAPMAAAAdBQAAAAA=&#10;" w14:anchorId="7E756EE2">
                <v:textbox inset="2.16pt,1.44pt,0,1.44pt">
                  <w:txbxContent>
                    <w:p w:rsidR="00DB1734" w:rsidP="0005636F" w:rsidRDefault="00DB1734" w14:paraId="340B62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4208" behindDoc="0" locked="0" layoutInCell="1" allowOverlap="1" wp14:editId="6F13C6BD" wp14:anchorId="7BBF25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4" name="Rectangle 7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1BC8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4" style="position:absolute;margin-left:104pt;margin-top:11pt;width:79pt;height:162pt;z-index:258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nMcaPLoBAABMAwAADgAAAAAAAAAAAAAAAAAuAgAAZHJzL2Uy&#10;b0RvYy54bWxQSwECLQAUAAYACAAAACEAe0uO1NsAAAAKAQAADwAAAAAAAAAAAAAAAAAUBAAAZHJz&#10;L2Rvd25yZXYueG1sUEsFBgAAAAAEAAQA8wAAABwFAAAAAA==&#10;" w14:anchorId="7BBF25A3">
                <v:textbox inset="2.16pt,1.44pt,0,1.44pt">
                  <w:txbxContent>
                    <w:p w:rsidR="00DB1734" w:rsidP="0005636F" w:rsidRDefault="00DB1734" w14:paraId="071BC8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5232" behindDoc="0" locked="0" layoutInCell="1" allowOverlap="1" wp14:editId="21905862" wp14:anchorId="64BC29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5" name="Rectangle 7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6E2D0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5" style="position:absolute;margin-left:104pt;margin-top:11pt;width:79pt;height:162pt;z-index:258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BD7te7AQAATAMAAA4AAAAAAAAAAAAAAAAALgIAAGRycy9l&#10;Mm9Eb2MueG1sUEsBAi0AFAAGAAgAAAAhAHtLjtTbAAAACgEAAA8AAAAAAAAAAAAAAAAAFQQAAGRy&#10;cy9kb3ducmV2LnhtbFBLBQYAAAAABAAEAPMAAAAdBQAAAAA=&#10;" w14:anchorId="64BC297C">
                <v:textbox inset="2.16pt,1.44pt,0,1.44pt">
                  <w:txbxContent>
                    <w:p w:rsidR="00DB1734" w:rsidP="0005636F" w:rsidRDefault="00DB1734" w14:paraId="06E2D0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6256" behindDoc="0" locked="0" layoutInCell="1" allowOverlap="1" wp14:editId="1BF2D28C" wp14:anchorId="399B75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6" name="Rectangle 7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34168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6" style="position:absolute;margin-left:104pt;margin-top:11pt;width:79pt;height:162pt;z-index:258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dzuwEAAEw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6/UNJY5b7NIP&#10;9I27flTkVB2MlCr3N/s1hdjhtZfwDOcs4jKLnzXY/EVZZC4eHy8eqzkRgcXbq9u2xk4I3Grq1WqN&#10;CcJUb7cDxPRNeUvyglFALsVafniM6XT09Qjey2xO7+dVmndzUdNeF9hc23l5RI04pOkJgx79xKgY&#10;TaBkwsYzGn/vOShKxgeHzjbr1VWDk1KSZdu0OMFQEmS9e1/lTgweZ0kkoGQfwPQD8i0eFVrYsiLs&#10;PF55Jt7nhfzbT7D9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HZ93O7AQAATAMAAA4AAAAAAAAAAAAAAAAALgIAAGRycy9l&#10;Mm9Eb2MueG1sUEsBAi0AFAAGAAgAAAAhAHtLjtTbAAAACgEAAA8AAAAAAAAAAAAAAAAAFQQAAGRy&#10;cy9kb3ducmV2LnhtbFBLBQYAAAAABAAEAPMAAAAdBQAAAAA=&#10;" w14:anchorId="399B7561">
                <v:textbox inset="2.16pt,1.44pt,0,1.44pt">
                  <w:txbxContent>
                    <w:p w:rsidR="00DB1734" w:rsidP="0005636F" w:rsidRDefault="00DB1734" w14:paraId="134168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7280" behindDoc="0" locked="0" layoutInCell="1" allowOverlap="1" wp14:editId="5C7B9A29" wp14:anchorId="4D8403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7" name="Rectangle 7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BAFC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7" style="position:absolute;margin-left:104pt;margin-top:11pt;width:79pt;height:162pt;z-index:258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V0DmLoBAABMAwAADgAAAAAAAAAAAAAAAAAuAgAAZHJzL2Uy&#10;b0RvYy54bWxQSwECLQAUAAYACAAAACEAe0uO1NsAAAAKAQAADwAAAAAAAAAAAAAAAAAUBAAAZHJz&#10;L2Rvd25yZXYueG1sUEsFBgAAAAAEAAQA8wAAABwFAAAAAA==&#10;" w14:anchorId="4D840333">
                <v:textbox inset="2.16pt,1.44pt,0,1.44pt">
                  <w:txbxContent>
                    <w:p w:rsidR="00DB1734" w:rsidP="0005636F" w:rsidRDefault="00DB1734" w14:paraId="3FBAFC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8304" behindDoc="0" locked="0" layoutInCell="1" allowOverlap="1" wp14:editId="08DFB2AF" wp14:anchorId="0CD600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8" name="Rectangle 7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46F27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8" style="position:absolute;margin-left:104pt;margin-top:11pt;width:79pt;height:162pt;z-index:258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6uugEAAEw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Om6XmOvHLPYpd/o&#10;G3ODkeRUHbUQMvc3+zWF2OG1x/AA5yziMoufFdj8RVlkLh4fLx7LORGOxeur67bGTnDcaurVao0J&#10;wlRvtwPE9F16S/Kip4BcirXs8DOm09HXI3gvszm9n1dp3s1FTfu1eeW68+KIGnFI0z0GZfzUU250&#10;oGTCxvc0vuwZSErMD4fONuvVVYOTUpJl27ToCpQEWe/eV5njo8dZ4gko2QfQw4h8i0eFFrasCDuP&#10;V56J93kh//YTbP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0p0+rroBAABMAwAADgAAAAAAAAAAAAAAAAAuAgAAZHJzL2Uy&#10;b0RvYy54bWxQSwECLQAUAAYACAAAACEAe0uO1NsAAAAKAQAADwAAAAAAAAAAAAAAAAAUBAAAZHJz&#10;L2Rvd25yZXYueG1sUEsFBgAAAAAEAAQA8wAAABwFAAAAAA==&#10;" w14:anchorId="0CD6008C">
                <v:textbox inset="2.16pt,1.44pt,0,1.44pt">
                  <w:txbxContent>
                    <w:p w:rsidR="00DB1734" w:rsidP="0005636F" w:rsidRDefault="00DB1734" w14:paraId="246F27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59328" behindDoc="0" locked="0" layoutInCell="1" allowOverlap="1" wp14:editId="2D47EA0F" wp14:anchorId="08D6A3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79" name="Rectangle 7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4DF1A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9" style="position:absolute;margin-left:104pt;margin-top:11pt;width:79pt;height:162pt;z-index:258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pF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1JstJY5b7NIP&#10;9I27flTkUh2MlCr3N/s1hdjhtafwCNcs4jKLnzXY/EVZZC4en28eqzkRgcXtatvW2AmBW029Xm8w&#10;QZjq9XaAmL4ob0leMArIpVjLT99iuhx9OYL3MpvL+3mV5sNc1LQfVy9cD16eUSMOaXrAoEc/MSpG&#10;EyiZsPGMxl9HDoqS8atDZ5vNetXgpJRk2TYtTjCUBFkf3la5E4PHWRIJKDkGMP2AfItHhRa2rAi7&#10;jleeibd5If/6E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4ZykW7AQAATAMAAA4AAAAAAAAAAAAAAAAALgIAAGRycy9l&#10;Mm9Eb2MueG1sUEsBAi0AFAAGAAgAAAAhAHtLjtTbAAAACgEAAA8AAAAAAAAAAAAAAAAAFQQAAGRy&#10;cy9kb3ducmV2LnhtbFBLBQYAAAAABAAEAPMAAAAdBQAAAAA=&#10;" w14:anchorId="08D6A36B">
                <v:textbox inset="2.16pt,1.44pt,0,1.44pt">
                  <w:txbxContent>
                    <w:p w:rsidR="00DB1734" w:rsidP="0005636F" w:rsidRDefault="00DB1734" w14:paraId="44DF1A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0352" behindDoc="0" locked="0" layoutInCell="1" allowOverlap="1" wp14:editId="6447084F" wp14:anchorId="3AEAFF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0" name="Rectangle 7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3EAA5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0" style="position:absolute;margin-left:104pt;margin-top:11pt;width:79pt;height:162pt;z-index:258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gHugEAAEwDAAAOAAAAZHJzL2Uyb0RvYy54bWysU8tu2zAQvBfoPxC815IVt1Y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d1iwZ57rBLv9E3&#10;7nuryKk6GCnV3N/ZrzGmDq89xgc4ZwmXs/hJg5u/KItMxePjxWM1ZSKweH113db4kMCtpl6t1pgg&#10;TPV2O0LK31VwZF4wCsilWMsPP1M+HX09gvdmNqf351WedlNR035dvXLdBXlEjTik+R6DtmFkVFgT&#10;KRmx8Yymlz0HRYn94dHZZr26anBSSrJsmxYnGEqCrHfvq9yLIeAsiQyU7COYfkC+xaNCC1tWhJ3H&#10;a56J93kh//YTbP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r+IB7oBAABMAwAADgAAAAAAAAAAAAAAAAAuAgAAZHJzL2Uy&#10;b0RvYy54bWxQSwECLQAUAAYACAAAACEAe0uO1NsAAAAKAQAADwAAAAAAAAAAAAAAAAAUBAAAZHJz&#10;L2Rvd25yZXYueG1sUEsFBgAAAAAEAAQA8wAAABwFAAAAAA==&#10;" w14:anchorId="3AEAFF0A">
                <v:textbox inset="2.16pt,1.44pt,0,1.44pt">
                  <w:txbxContent>
                    <w:p w:rsidR="00DB1734" w:rsidP="0005636F" w:rsidRDefault="00DB1734" w14:paraId="23EAA5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1376" behindDoc="0" locked="0" layoutInCell="1" allowOverlap="1" wp14:editId="44B2779A" wp14:anchorId="1416AB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1" name="Rectangle 7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7EB77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1" style="position:absolute;margin-left:104pt;margin-top:11pt;width:79pt;height:162pt;z-index:258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zsuwEAAEw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dbukxHGLXfqJ&#10;vnHXj4qcqoORUuX+Zr+mEDu89hye4JxFXGbxswabvyiLzMXj48VjNScisHhzddPW2AmBW029Wq0x&#10;QZjq7XaAmL4rb0leMArIpVjLD/cxnY6+HsF7mc3p/bxK824uatrr61euOy+PqBGHND1i0KOfGBWj&#10;CZRM2HhG4+89B0XJ+MOhs816ddXgpJRk2TYtTjCUBFnv3le5E4PHWRIJKNkHMP2AfItHhRa2rAg7&#10;j1eeifd5If/2E2z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47fOy7AQAATAMAAA4AAAAAAAAAAAAAAAAALgIAAGRycy9l&#10;Mm9Eb2MueG1sUEsBAi0AFAAGAAgAAAAhAHtLjtTbAAAACgEAAA8AAAAAAAAAAAAAAAAAFQQAAGRy&#10;cy9kb3ducmV2LnhtbFBLBQYAAAAABAAEAPMAAAAdBQAAAAA=&#10;" w14:anchorId="1416AB33">
                <v:textbox inset="2.16pt,1.44pt,0,1.44pt">
                  <w:txbxContent>
                    <w:p w:rsidR="00DB1734" w:rsidP="0005636F" w:rsidRDefault="00DB1734" w14:paraId="27EB77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2400" behindDoc="0" locked="0" layoutInCell="1" allowOverlap="1" wp14:editId="48C208C9" wp14:anchorId="0DA332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2" name="Rectangle 7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3CD7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2" style="position:absolute;margin-left:104pt;margin-top:11pt;width:79pt;height:162pt;z-index:258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a7EQC7oBAABMAwAADgAAAAAAAAAAAAAAAAAuAgAAZHJzL2Uy&#10;b0RvYy54bWxQSwECLQAUAAYACAAAACEAe0uO1NsAAAAKAQAADwAAAAAAAAAAAAAAAAAUBAAAZHJz&#10;L2Rvd25yZXYueG1sUEsFBgAAAAAEAAQA8wAAABwFAAAAAA==&#10;" w14:anchorId="0DA33201">
                <v:textbox inset="2.16pt,1.44pt,0,1.44pt">
                  <w:txbxContent>
                    <w:p w:rsidR="00DB1734" w:rsidP="0005636F" w:rsidRDefault="00DB1734" w14:paraId="5D3CD7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3424" behindDoc="0" locked="0" layoutInCell="1" allowOverlap="1" wp14:editId="318F9878" wp14:anchorId="56D7D8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083" name="Rectangle 7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FA94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3" style="position:absolute;margin-left:104pt;margin-top:11pt;width:79pt;height:162pt;z-index:258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c15OC7AQAATAMAAA4AAAAAAAAAAAAAAAAALgIAAGRycy9l&#10;Mm9Eb2MueG1sUEsBAi0AFAAGAAgAAAAhAHtLjtTbAAAACgEAAA8AAAAAAAAAAAAAAAAAFQQAAGRy&#10;cy9kb3ducmV2LnhtbFBLBQYAAAAABAAEAPMAAAAdBQAAAAA=&#10;" w14:anchorId="56D7D83E">
                <v:textbox inset="2.16pt,1.44pt,0,1.44pt">
                  <w:txbxContent>
                    <w:p w:rsidR="00DB1734" w:rsidP="0005636F" w:rsidRDefault="00DB1734" w14:paraId="5AFA94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4448" behindDoc="0" locked="0" layoutInCell="1" allowOverlap="1" wp14:editId="5A1C7894" wp14:anchorId="6CD8F42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4" name="Rectangle 7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EBBCC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4" style="position:absolute;margin-left:104pt;margin-top:11pt;width:79pt;height:135pt;z-index:258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H4ugEAAEw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HRdd7eUOG6xSz/Q&#10;N+6GSZFTdTRSqtzf7NccYo/XnsMTnLOIyyx+0WDzF2WRpXh8vHislkQEFu9u7roaOyFwq1nXTU4Q&#10;pnq7HSCmL8pbkheMAnIp1vLDt5hOR1+P4L3M5vR+XqVltxQ13cfulevOyyNqxCFNjxj05GdGxWQC&#10;JTM2ntH4a89BUTJ9dehsu769aXFSStJ0bYcTDCVB1rv3Ve7E6HGWRAJK9gHMMCLf4lGhhS0rws7j&#10;lWfifV7Iv/0E2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8/mB+LoBAABMAwAADgAAAAAAAAAAAAAAAAAuAgAAZHJzL2Uy&#10;b0RvYy54bWxQSwECLQAUAAYACAAAACEAsUqaJdsAAAAKAQAADwAAAAAAAAAAAAAAAAAUBAAAZHJz&#10;L2Rvd25yZXYueG1sUEsFBgAAAAAEAAQA8wAAABwFAAAAAA==&#10;" w14:anchorId="6CD8F42E">
                <v:textbox inset="2.16pt,1.44pt,0,1.44pt">
                  <w:txbxContent>
                    <w:p w:rsidR="00DB1734" w:rsidP="0005636F" w:rsidRDefault="00DB1734" w14:paraId="6EBBCC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5472" behindDoc="0" locked="0" layoutInCell="1" allowOverlap="1" wp14:editId="77F3824E" wp14:anchorId="114AA6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5" name="Rectangle 7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19CE9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5" style="position:absolute;margin-left:104pt;margin-top:11pt;width:79pt;height:135pt;z-index:258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UTugEAAEwDAAAOAAAAZHJzL2Uyb0RvYy54bWysU8tu2zAQvBfoPxC813qkq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3d1S4rjFLv1A&#10;37gbJkXO1dFIqXJ/s19ziD1eewqPcMkiLrP4RYPNX5RFluLx6eqxWhIRWNzcbLoaOyFwq1nXTU4Q&#10;pnq9HSCmL8pbkheMAnIp1vLjt5jOR1+O4L3M5vx+XqVlvxQ13e3mheveyxNqxCFNDxj05GdGxWQC&#10;JTM2ntH468BBUTJ9dehsu/540+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311E7oBAABMAwAADgAAAAAAAAAAAAAAAAAuAgAAZHJzL2Uy&#10;b0RvYy54bWxQSwECLQAUAAYACAAAACEAsUqaJdsAAAAKAQAADwAAAAAAAAAAAAAAAAAUBAAAZHJz&#10;L2Rvd25yZXYueG1sUEsFBgAAAAAEAAQA8wAAABwFAAAAAA==&#10;" w14:anchorId="114AA6F3">
                <v:textbox inset="2.16pt,1.44pt,0,1.44pt">
                  <w:txbxContent>
                    <w:p w:rsidR="00DB1734" w:rsidP="0005636F" w:rsidRDefault="00DB1734" w14:paraId="419CE9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6496" behindDoc="0" locked="0" layoutInCell="1" allowOverlap="1" wp14:editId="0D4B2594" wp14:anchorId="53DAD5D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6" name="Rectangle 7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374D4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6" style="position:absolute;margin-left:104pt;margin-top:11pt;width:79pt;height:135pt;z-index:258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3T05LoBAABMAwAADgAAAAAAAAAAAAAAAAAuAgAAZHJzL2Uy&#10;b0RvYy54bWxQSwECLQAUAAYACAAAACEAsUqaJdsAAAAKAQAADwAAAAAAAAAAAAAAAAAUBAAAZHJz&#10;L2Rvd25yZXYueG1sUEsFBgAAAAAEAAQA8wAAABwFAAAAAA==&#10;" w14:anchorId="53DAD5DB">
                <v:textbox inset="2.16pt,1.44pt,0,1.44pt">
                  <w:txbxContent>
                    <w:p w:rsidR="00DB1734" w:rsidP="0005636F" w:rsidRDefault="00DB1734" w14:paraId="4374D4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7520" behindDoc="0" locked="0" layoutInCell="1" allowOverlap="1" wp14:editId="286D9239" wp14:anchorId="16ED4B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7" name="Rectangle 7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98C4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7" style="position:absolute;margin-left:104pt;margin-top:11pt;width:79pt;height:135pt;z-index:258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P8AAPuQEAAEwDAAAOAAAAAAAAAAAAAAAAAC4CAABkcnMvZTJv&#10;RG9jLnhtbFBLAQItABQABgAIAAAAIQCxSpol2wAAAAoBAAAPAAAAAAAAAAAAAAAAABMEAABkcnMv&#10;ZG93bnJldi54bWxQSwUGAAAAAAQABADzAAAAGwUAAAAA&#10;" w14:anchorId="16ED4B47">
                <v:textbox inset="2.16pt,1.44pt,0,1.44pt">
                  <w:txbxContent>
                    <w:p w:rsidR="00DB1734" w:rsidP="0005636F" w:rsidRDefault="00DB1734" w14:paraId="6A98C4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8544" behindDoc="0" locked="0" layoutInCell="1" allowOverlap="1" wp14:editId="2F7123F5" wp14:anchorId="0E8F6D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8" name="Rectangle 7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2F568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8" style="position:absolute;margin-left:104pt;margin-top:11pt;width:79pt;height:135pt;z-index:258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05uAEAAEw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7rBXjlvs0g/0&#10;jbthUuRUHY2UKvc3+zWH2OO1l/AM5yziMotfNNj8RVlkKR4fLx6rJRGBxdur267GTgjcatZ1kxOE&#10;qd5vB4jpm/KW5AWjgFyKtfzwENPp6NsRvJfZnN7Pq7TslqKmu2nfuO68PKJGHNL0hEFPfmZUTCZQ&#10;MmPjGY2/9xwUJdN3h8626+urFielJE3XZlegJMh697HKnRg9zpJIQMk+gBlG5Fs8KrSwZUXYebzy&#10;THzMC/n3n2D7C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OAwPTm4AQAATAMAAA4AAAAAAAAAAAAAAAAALgIAAGRycy9lMm9E&#10;b2MueG1sUEsBAi0AFAAGAAgAAAAhALFKmiXbAAAACgEAAA8AAAAAAAAAAAAAAAAAEgQAAGRycy9k&#10;b3ducmV2LnhtbFBLBQYAAAAABAAEAPMAAAAaBQAAAAA=&#10;" w14:anchorId="0E8F6DBA">
                <v:textbox inset="2.16pt,1.44pt,0,1.44pt">
                  <w:txbxContent>
                    <w:p w:rsidR="00DB1734" w:rsidP="0005636F" w:rsidRDefault="00DB1734" w14:paraId="62F568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69568" behindDoc="0" locked="0" layoutInCell="1" allowOverlap="1" wp14:editId="3674521B" wp14:anchorId="227D28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89" name="Rectangle 7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13822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9" style="position:absolute;margin-left:104pt;margin-top:11pt;width:79pt;height:135pt;z-index:258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nSugEAAEw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3W0pcdxil76j&#10;b9wNkyKX6mikVLm/2a85xB6vPYcnuGYRl1n8osHmL8oiS/H4fPNYLYkILG7X267GTgjcajZ1kxOE&#10;qV5vB4jps/KW5AWjgFyKtfz0NabL0ZcjeC+zubyfV2k5LEVNd7d+4Xrw8owacUjTIwY9+ZlRMZlA&#10;yYyNZzT+OnJQlExfHDrbbj6uW5yUkjRd2+EEQ0mQ9eFtlTsxepwlkYCSYwAzjMi3eFRoYcuKsOt4&#10;5Zl4mxfyrz/B/j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LTJ0roBAABMAwAADgAAAAAAAAAAAAAAAAAuAgAAZHJzL2Uy&#10;b0RvYy54bWxQSwECLQAUAAYACAAAACEAsUqaJdsAAAAKAQAADwAAAAAAAAAAAAAAAAAUBAAAZHJz&#10;L2Rvd25yZXYueG1sUEsFBgAAAAAEAAQA8wAAABwFAAAAAA==&#10;" w14:anchorId="227D2800">
                <v:textbox inset="2.16pt,1.44pt,0,1.44pt">
                  <w:txbxContent>
                    <w:p w:rsidR="00DB1734" w:rsidP="0005636F" w:rsidRDefault="00DB1734" w14:paraId="113822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0592" behindDoc="0" locked="0" layoutInCell="1" allowOverlap="1" wp14:editId="40173CA5" wp14:anchorId="277EA1F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0" name="Rectangle 7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65391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0" style="position:absolute;margin-left:104pt;margin-top:11pt;width:79pt;height:135pt;z-index:258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lhuQEAAEw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i63qBBjlvs0g/0&#10;jbthUuRcHY2UKvc3+zWH2OO15/AElyziMotfNNj8RVlkKR6frh6rJRGBxc3NpqvxIYFbzbpucoIw&#10;1dvtADF9Ud6SvGAUkEuxlh+/xXQ++noE72U25/fzKi37pajp7m5fue69PKFGHNL0iEFPfmZUTCZQ&#10;MmPjGY2/DhwUJdNXh86269ubFielJE3XdjjBUBJkvX9f5U6MHmdJJKDkEMAMI/ItHhVa2LIi7DJe&#10;eSbe54X820+w+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rOalhuQEAAEwDAAAOAAAAAAAAAAAAAAAAAC4CAABkcnMvZTJv&#10;RG9jLnhtbFBLAQItABQABgAIAAAAIQCxSpol2wAAAAoBAAAPAAAAAAAAAAAAAAAAABMEAABkcnMv&#10;ZG93bnJldi54bWxQSwUGAAAAAAQABADzAAAAGwUAAAAA&#10;" w14:anchorId="277EA1F0">
                <v:textbox inset="2.16pt,1.44pt,0,1.44pt">
                  <w:txbxContent>
                    <w:p w:rsidR="00DB1734" w:rsidP="0005636F" w:rsidRDefault="00DB1734" w14:paraId="465391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1616" behindDoc="0" locked="0" layoutInCell="1" allowOverlap="1" wp14:editId="472504BC" wp14:anchorId="567E52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1" name="Rectangle 7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A5276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1" style="position:absolute;margin-left:104pt;margin-top:11pt;width:79pt;height:135pt;z-index:258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2KugEAAEw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3jSUOG6xSz/Q&#10;N+6GSZFzdTRSqtzf7NccYo/XnsIjXLKIyyx+0WDzF2WRpXh8unqslkQEFjc3m67GTgjcatZ1kxOE&#10;qV5vB4jpi/KW5AWjgFyKtfz4Labz0ZcjeC+zOb+fV2nZL0VNd/vpheveyxNqxCFNDxj05GdGxWQC&#10;JTM2ntH468BBUTJ9dehsu/540+KklKTp2g4nGEqCrPdvq9yJ0eMsiQSUHAKYYUS+xaNCC1tWhF3G&#10;K8/E27yQf/0J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p71diroBAABMAwAADgAAAAAAAAAAAAAAAAAuAgAAZHJzL2Uy&#10;b0RvYy54bWxQSwECLQAUAAYACAAAACEAsUqaJdsAAAAKAQAADwAAAAAAAAAAAAAAAAAUBAAAZHJz&#10;L2Rvd25yZXYueG1sUEsFBgAAAAAEAAQA8wAAABwFAAAAAA==&#10;" w14:anchorId="567E5238">
                <v:textbox inset="2.16pt,1.44pt,0,1.44pt">
                  <w:txbxContent>
                    <w:p w:rsidR="00DB1734" w:rsidP="0005636F" w:rsidRDefault="00DB1734" w14:paraId="1A5276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2640" behindDoc="0" locked="0" layoutInCell="1" allowOverlap="1" wp14:editId="3E5CA5CE" wp14:anchorId="72338A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2" name="Rectangle 7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47181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2" style="position:absolute;margin-left:104pt;margin-top:11pt;width:79pt;height:135pt;z-index:258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yNzFtuQEAAEwDAAAOAAAAAAAAAAAAAAAAAC4CAABkcnMvZTJv&#10;RG9jLnhtbFBLAQItABQABgAIAAAAIQCxSpol2wAAAAoBAAAPAAAAAAAAAAAAAAAAABMEAABkcnMv&#10;ZG93bnJldi54bWxQSwUGAAAAAAQABADzAAAAGwUAAAAA&#10;" w14:anchorId="72338AB1">
                <v:textbox inset="2.16pt,1.44pt,0,1.44pt">
                  <w:txbxContent>
                    <w:p w:rsidR="00DB1734" w:rsidP="0005636F" w:rsidRDefault="00DB1734" w14:paraId="347181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3664" behindDoc="0" locked="0" layoutInCell="1" allowOverlap="1" wp14:editId="705712F7" wp14:anchorId="0351B3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3" name="Rectangle 7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8B7B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3" style="position:absolute;margin-left:104pt;margin-top:11pt;width:79pt;height:135pt;z-index:258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rPFhroBAABMAwAADgAAAAAAAAAAAAAAAAAuAgAAZHJzL2Uy&#10;b0RvYy54bWxQSwECLQAUAAYACAAAACEAsUqaJdsAAAAKAQAADwAAAAAAAAAAAAAAAAAUBAAAZHJz&#10;L2Rvd25yZXYueG1sUEsFBgAAAAAEAAQA8wAAABwFAAAAAA==&#10;" w14:anchorId="0351B345">
                <v:textbox inset="2.16pt,1.44pt,0,1.44pt">
                  <w:txbxContent>
                    <w:p w:rsidR="00DB1734" w:rsidP="0005636F" w:rsidRDefault="00DB1734" w14:paraId="548B7B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4688" behindDoc="0" locked="0" layoutInCell="1" allowOverlap="1" wp14:editId="4F13E4EF" wp14:anchorId="577F70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4" name="Rectangle 7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2C85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4" style="position:absolute;margin-left:104pt;margin-top:11pt;width:79pt;height:135pt;z-index:258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jUugEAAEw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ei63txS4rjFLv1A&#10;37gbJkXO1dFIqXJ/s19ziD1eew5PcMkiLrP4RYPNX5RFluLx6eqxWhIRWNzcbLoaOyFwq1nXTU4Q&#10;pnq7HSCmL8pbkheMAnIp1vLjt5jOR1+P4L3M5vx+XqVlvxQ13V33ynXv5Qk14pCmRwx68jOjYjKB&#10;khkbz2j8deCgKJm+OnS2Xd/etDgpJWm6tsMJhpIg6/37Kndi9DhLIgElhwBmGJFv8ajQwpYVYZfx&#10;yjPxPi/k336C3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ZOY1LoBAABMAwAADgAAAAAAAAAAAAAAAAAuAgAAZHJzL2Uy&#10;b0RvYy54bWxQSwECLQAUAAYACAAAACEAsUqaJdsAAAAKAQAADwAAAAAAAAAAAAAAAAAUBAAAZHJz&#10;L2Rvd25yZXYueG1sUEsFBgAAAAAEAAQA8wAAABwFAAAAAA==&#10;" w14:anchorId="577F70B6">
                <v:textbox inset="2.16pt,1.44pt,0,1.44pt">
                  <w:txbxContent>
                    <w:p w:rsidR="00DB1734" w:rsidP="0005636F" w:rsidRDefault="00DB1734" w14:paraId="002C85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5712" behindDoc="0" locked="0" layoutInCell="1" allowOverlap="1" wp14:editId="1AB986A0" wp14:anchorId="494297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5" name="Rectangle 7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64C3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5" style="position:absolute;margin-left:104pt;margin-top:11pt;width:79pt;height:135pt;z-index:258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w/ugEAAEw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3nyixHGLXfqB&#10;vnE3TIqcq6ORUuX+Zr/mEHu89hQe4ZJFXGbxiwabvyiLLMXj09VjtSQisLi52XQ1dkLgVrOum5wg&#10;TPV6O0BMX5S3JC8YBeRSrOXHbzGdj74cwXuZzfn9vErLfilqutvNC9e9lyfUiEOaHjDoyc+MiskE&#10;SmZsPKPx14GDomT66tDZdv3xpsVJKUnTtR1OMJQEWe/fVrkTo8dZEgkoOQQww4h8i0eFFrasCLuM&#10;V56Jt3kh//oT7H4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RdsP7oBAABMAwAADgAAAAAAAAAAAAAAAAAuAgAAZHJzL2Uy&#10;b0RvYy54bWxQSwECLQAUAAYACAAAACEAsUqaJdsAAAAKAQAADwAAAAAAAAAAAAAAAAAUBAAAZHJz&#10;L2Rvd25yZXYueG1sUEsFBgAAAAAEAAQA8wAAABwFAAAAAA==&#10;" w14:anchorId="49429777">
                <v:textbox inset="2.16pt,1.44pt,0,1.44pt">
                  <w:txbxContent>
                    <w:p w:rsidR="00DB1734" w:rsidP="0005636F" w:rsidRDefault="00DB1734" w14:paraId="7364C3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6736" behindDoc="0" locked="0" layoutInCell="1" allowOverlap="1" wp14:editId="59383809" wp14:anchorId="5A6E6C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6" name="Rectangle 7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646D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6" style="position:absolute;margin-left:104pt;margin-top:11pt;width:79pt;height:135pt;z-index:258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8jXWbuQEAAEwDAAAOAAAAAAAAAAAAAAAAAC4CAABkcnMvZTJv&#10;RG9jLnhtbFBLAQItABQABgAIAAAAIQCxSpol2wAAAAoBAAAPAAAAAAAAAAAAAAAAABMEAABkcnMv&#10;ZG93bnJldi54bWxQSwUGAAAAAAQABADzAAAAGwUAAAAA&#10;" w14:anchorId="5A6E6C29">
                <v:textbox inset="2.16pt,1.44pt,0,1.44pt">
                  <w:txbxContent>
                    <w:p w:rsidR="00DB1734" w:rsidP="0005636F" w:rsidRDefault="00DB1734" w14:paraId="5A646D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7760" behindDoc="0" locked="0" layoutInCell="1" allowOverlap="1" wp14:editId="62B4926B" wp14:anchorId="5CCA94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7" name="Rectangle 7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F0459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7" style="position:absolute;margin-left:104pt;margin-top:11pt;width:79pt;height:135pt;z-index:258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LAJgXC4AQAATAMAAA4AAAAAAAAAAAAAAAAALgIAAGRycy9lMm9E&#10;b2MueG1sUEsBAi0AFAAGAAgAAAAhALFKmiXbAAAACgEAAA8AAAAAAAAAAAAAAAAAEgQAAGRycy9k&#10;b3ducmV2LnhtbFBLBQYAAAAABAAEAPMAAAAaBQAAAAA=&#10;" w14:anchorId="5CCA949F">
                <v:textbox inset="2.16pt,1.44pt,0,1.44pt">
                  <w:txbxContent>
                    <w:p w:rsidR="00DB1734" w:rsidP="0005636F" w:rsidRDefault="00DB1734" w14:paraId="4F0459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8784" behindDoc="0" locked="0" layoutInCell="1" allowOverlap="1" wp14:editId="7DBF9CE5" wp14:anchorId="4461F9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098" name="Rectangle 7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CB303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8" style="position:absolute;margin-left:104pt;margin-top:11pt;width:79pt;height:135pt;z-index:258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xGuQEAAEwDAAAOAAAAZHJzL2Uyb0RvYy54bWysU8tu2zAQvBfoPxC813qkqG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HRdb7BXjlvs0k/0&#10;jbthUuRcHY2UKvc3+zWH2OO1p/AIlyziMotfNNj8RVlkKR6frh6rJRGBxc3NpquxEwK3mnXd5ARh&#10;qtfbAWL6qrwlecEoIJdiLT9+j+l89OUI3stszu/nVVr2S1HTrdsXrnsvT6gRhzQ9YNCTnxkVkwmU&#10;zNh4RuPvAwdFyfTNobPt+vNNi5NSkqZrO3QFSoKs92+r3InR4yyJBJQcAphhRL7Fo0ILW1aEXcYr&#10;z8TbvJB//Ql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fybxGuQEAAEwDAAAOAAAAAAAAAAAAAAAAAC4CAABkcnMvZTJv&#10;RG9jLnhtbFBLAQItABQABgAIAAAAIQCxSpol2wAAAAoBAAAPAAAAAAAAAAAAAAAAABMEAABkcnMv&#10;ZG93bnJldi54bWxQSwUGAAAAAAQABADzAAAAGwUAAAAA&#10;" w14:anchorId="4461F9F9">
                <v:textbox inset="2.16pt,1.44pt,0,1.44pt">
                  <w:txbxContent>
                    <w:p w:rsidR="00DB1734" w:rsidP="0005636F" w:rsidRDefault="00DB1734" w14:paraId="7CB303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79808" behindDoc="0" locked="0" layoutInCell="1" allowOverlap="1" wp14:editId="16CA7F32" wp14:anchorId="3AF2FC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099" name="Rectangle 7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6314F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9" style="position:absolute;margin-left:104pt;margin-top:11pt;width:79pt;height:159pt;z-index:258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8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To08IuQEAAEwDAAAOAAAAAAAAAAAAAAAAAC4CAABkcnMvZTJv&#10;RG9jLnhtbFBLAQItABQABgAIAAAAIQCu1q1Q2wAAAAoBAAAPAAAAAAAAAAAAAAAAABMEAABkcnMv&#10;ZG93bnJldi54bWxQSwUGAAAAAAQABADzAAAAGwUAAAAA&#10;" w14:anchorId="3AF2FC6C">
                <v:textbox inset="2.16pt,1.44pt,0,1.44pt">
                  <w:txbxContent>
                    <w:p w:rsidR="00DB1734" w:rsidP="0005636F" w:rsidRDefault="00DB1734" w14:paraId="66314F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80832" behindDoc="0" locked="0" layoutInCell="1" allowOverlap="1" wp14:editId="1ACED7B9" wp14:anchorId="717E71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0" name="Rectangle 7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FD10A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0" style="position:absolute;margin-left:104pt;margin-top:11pt;width:79pt;height:159pt;z-index:258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PLWDNi4AQAATAMAAA4AAAAAAAAAAAAAAAAALgIAAGRycy9lMm9E&#10;b2MueG1sUEsBAi0AFAAGAAgAAAAhAK7WrVDbAAAACgEAAA8AAAAAAAAAAAAAAAAAEgQAAGRycy9k&#10;b3ducmV2LnhtbFBLBQYAAAAABAAEAPMAAAAaBQAAAAA=&#10;" w14:anchorId="717E7156">
                <v:textbox inset="2.16pt,1.44pt,0,1.44pt">
                  <w:txbxContent>
                    <w:p w:rsidR="00DB1734" w:rsidP="0005636F" w:rsidRDefault="00DB1734" w14:paraId="3FD10A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81856" behindDoc="0" locked="0" layoutInCell="1" allowOverlap="1" wp14:editId="221FE056" wp14:anchorId="0C3681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1" name="Rectangle 7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8EE6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1" style="position:absolute;margin-left:104pt;margin-top:11pt;width:79pt;height:159pt;z-index:258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+UvgzuQEAAEwDAAAOAAAAAAAAAAAAAAAAAC4CAABkcnMvZTJv&#10;RG9jLnhtbFBLAQItABQABgAIAAAAIQCu1q1Q2wAAAAoBAAAPAAAAAAAAAAAAAAAAABMEAABkcnMv&#10;ZG93bnJldi54bWxQSwUGAAAAAAQABADzAAAAGwUAAAAA&#10;" w14:anchorId="0C3681D8">
                <v:textbox inset="2.16pt,1.44pt,0,1.44pt">
                  <w:txbxContent>
                    <w:p w:rsidR="00DB1734" w:rsidP="0005636F" w:rsidRDefault="00DB1734" w14:paraId="5D8EE6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82880" behindDoc="0" locked="0" layoutInCell="1" allowOverlap="1" wp14:editId="353B2A34" wp14:anchorId="3BEE04C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2" name="Rectangle 7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641D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2" style="position:absolute;margin-left:104pt;margin-top:11pt;width:79pt;height:159pt;z-index:258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r2JTUuQEAAEwDAAAOAAAAAAAAAAAAAAAAAC4CAABkcnMvZTJv&#10;RG9jLnhtbFBLAQItABQABgAIAAAAIQCu1q1Q2wAAAAoBAAAPAAAAAAAAAAAAAAAAABMEAABkcnMv&#10;ZG93bnJldi54bWxQSwUGAAAAAAQABADzAAAAGwUAAAAA&#10;" w14:anchorId="3BEE04CE">
                <v:textbox inset="2.16pt,1.44pt,0,1.44pt">
                  <w:txbxContent>
                    <w:p w:rsidR="00DB1734" w:rsidP="0005636F" w:rsidRDefault="00DB1734" w14:paraId="78641D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83904" behindDoc="0" locked="0" layoutInCell="1" allowOverlap="1" wp14:editId="5045B350" wp14:anchorId="39CEDE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3" name="Rectangle 7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B2C94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3" style="position:absolute;margin-left:104pt;margin-top:11pt;width:79pt;height:159pt;z-index:258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nXGA/uQEAAEwDAAAOAAAAAAAAAAAAAAAAAC4CAABkcnMvZTJv&#10;RG9jLnhtbFBLAQItABQABgAIAAAAIQCu1q1Q2wAAAAoBAAAPAAAAAAAAAAAAAAAAABMEAABkcnMv&#10;ZG93bnJldi54bWxQSwUGAAAAAAQABADzAAAAGwUAAAAA&#10;" w14:anchorId="39CEDECA">
                <v:textbox inset="2.16pt,1.44pt,0,1.44pt">
                  <w:txbxContent>
                    <w:p w:rsidR="00DB1734" w:rsidP="0005636F" w:rsidRDefault="00DB1734" w14:paraId="6B2C94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84928" behindDoc="0" locked="0" layoutInCell="1" allowOverlap="1" wp14:editId="2E019FC3" wp14:anchorId="1CFCEC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104" name="Rectangle 7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09C7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4" style="position:absolute;margin-left:104pt;margin-top:11pt;width:79pt;height:159pt;z-index:258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CIfD1tuQEAAEwDAAAOAAAAAAAAAAAAAAAAAC4CAABkcnMvZTJv&#10;RG9jLnhtbFBLAQItABQABgAIAAAAIQCu1q1Q2wAAAAoBAAAPAAAAAAAAAAAAAAAAABMEAABkcnMv&#10;ZG93bnJldi54bWxQSwUGAAAAAAQABADzAAAAGwUAAAAA&#10;" w14:anchorId="1CFCEC4A">
                <v:textbox inset="2.16pt,1.44pt,0,1.44pt">
                  <w:txbxContent>
                    <w:p w:rsidR="00DB1734" w:rsidP="0005636F" w:rsidRDefault="00DB1734" w14:paraId="4909C7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85952" behindDoc="0" locked="0" layoutInCell="1" allowOverlap="1" wp14:editId="271B300B" wp14:anchorId="0F5ABD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5" name="Rectangle 7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4E3B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5" style="position:absolute;margin-left:104pt;margin-top:11pt;width:79pt;height:162pt;z-index:258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ZpuwEAAEw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K6X9WdKPHfYpV/o&#10;G/e9VeRcHYyUau7v7NcYU4fXHuMDXLKEy1n8pMHNX5RFpuLx6eqxmjIRWNzcbNoaOyFwq6lXqzUm&#10;CFO93I6Q8jcVHJkXjAJyKdby44+Uz0efj+C9mc35/XmVp/1U1LTrzTPXfZAn1IhDmu8xaBtGRoU1&#10;kZIRG89o+nPgoCix3z0626xXNw1OSkmWbdPiBENJkPX+dZV7MQScJZGBkkME0w/It3hUaGHLirDL&#10;eM0z8Tov5F9+gt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/69mm7AQAATAMAAA4AAAAAAAAAAAAAAAAALgIAAGRycy9l&#10;Mm9Eb2MueG1sUEsBAi0AFAAGAAgAAAAhAHtLjtTbAAAACgEAAA8AAAAAAAAAAAAAAAAAFQQAAGRy&#10;cy9kb3ducmV2LnhtbFBLBQYAAAAABAAEAPMAAAAdBQAAAAA=&#10;" w14:anchorId="0F5ABD41">
                <v:textbox inset="2.16pt,1.44pt,0,1.44pt">
                  <w:txbxContent>
                    <w:p w:rsidR="00DB1734" w:rsidP="0005636F" w:rsidRDefault="00DB1734" w14:paraId="714E3B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86976" behindDoc="0" locked="0" layoutInCell="1" allowOverlap="1" wp14:editId="2D1F35E6" wp14:anchorId="590EF0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6" name="Rectangle 7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14710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6" style="position:absolute;margin-left:104pt;margin-top:11pt;width:79pt;height:162pt;z-index:258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WsuwEAAEwDAAAOAAAAZHJzL2Uyb0RvYy54bWysU8tu2zAQvBfIPxC8x5IVI1YE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ZX1LieMWu/SC&#10;vnHXj4qcqoORUuX+Zr+mEDu89hqe4ZxFXGbxswabvyiLzMXj48VjNScisHh3c9fW2AmBW029Wq0x&#10;QZjq43aAmL4qb0leMArIpVjLD99jOh39fQTvZTan9/Mqzbu5qGnbAptrOy+PqBGHND1h0KOfGBWj&#10;CZRM2HhG49ueg6Jk/ObQ2Wa9umlwUkqybJsWJxhKgqx3n6vcicHjLIkElOwDmH5AvsWjQgtbVoSd&#10;xyvPxOe8kP/4Cbb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yeVay7AQAATAMAAA4AAAAAAAAAAAAAAAAALgIAAGRycy9l&#10;Mm9Eb2MueG1sUEsBAi0AFAAGAAgAAAAhAHtLjtTbAAAACgEAAA8AAAAAAAAAAAAAAAAAFQQAAGRy&#10;cy9kb3ducmV2LnhtbFBLBQYAAAAABAAEAPMAAAAdBQAAAAA=&#10;" w14:anchorId="590EF022">
                <v:textbox inset="2.16pt,1.44pt,0,1.44pt">
                  <w:txbxContent>
                    <w:p w:rsidR="00DB1734" w:rsidP="0005636F" w:rsidRDefault="00DB1734" w14:paraId="714710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88000" behindDoc="0" locked="0" layoutInCell="1" allowOverlap="1" wp14:editId="016A5B98" wp14:anchorId="216381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07" name="Rectangle 7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3AF7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7" style="position:absolute;margin-left:104pt;margin-top:11pt;width:79pt;height:162pt;z-index:258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AGqFHuQEAAEwDAAAOAAAAAAAAAAAAAAAAAC4CAABkcnMvZTJv&#10;RG9jLnhtbFBLAQItABQABgAIAAAAIQB7S47U2wAAAAoBAAAPAAAAAAAAAAAAAAAAABMEAABkcnMv&#10;ZG93bnJldi54bWxQSwUGAAAAAAQABADzAAAAGwUAAAAA&#10;" w14:anchorId="21638176">
                <v:textbox inset="2.16pt,1.44pt,0,1.44pt">
                  <w:txbxContent>
                    <w:p w:rsidR="00DB1734" w:rsidP="0005636F" w:rsidRDefault="00DB1734" w14:paraId="683AF7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89024" behindDoc="0" locked="0" layoutInCell="1" allowOverlap="1" wp14:editId="435E31C0" wp14:anchorId="684893E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8" name="Rectangle 7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42D98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8" style="position:absolute;margin-left:104pt;margin-top:11pt;width:79pt;height:135pt;z-index:258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UNqQ7uQEAAEwDAAAOAAAAAAAAAAAAAAAAAC4CAABkcnMvZTJv&#10;RG9jLnhtbFBLAQItABQABgAIAAAAIQCxSpol2wAAAAoBAAAPAAAAAAAAAAAAAAAAABMEAABkcnMv&#10;ZG93bnJldi54bWxQSwUGAAAAAAQABADzAAAAGwUAAAAA&#10;" w14:anchorId="684893E2">
                <v:textbox inset="2.16pt,1.44pt,0,1.44pt">
                  <w:txbxContent>
                    <w:p w:rsidR="00DB1734" w:rsidP="0005636F" w:rsidRDefault="00DB1734" w14:paraId="042D98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0048" behindDoc="0" locked="0" layoutInCell="1" allowOverlap="1" wp14:editId="232363DE" wp14:anchorId="0FA760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09" name="Rectangle 7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195B9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9" style="position:absolute;margin-left:104pt;margin-top:11pt;width:79pt;height:135pt;z-index:258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DQuQEAAEw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NU28pcdxil36g&#10;b9wNkyKX6mikVLm/2a85xB6vPYVHuGYRl1n8osHmL8oiS/H4fPNYLYkILG7X267GTgjcajZ1kxOE&#10;qV5vB4jpi/KW5AWjgFyKtfz0LabL0ZcjeC+zubyfV2k5LEVN161fuB68PKNGHNL0gEFPfmZUTCZQ&#10;MmPjGY2/jhwUJdNXh862m4/rFielJE3XdjjBUBJkfXhb5U6MHmdJJKDkGMAMI/ItHhVa2LIi7Dpe&#10;eSbe5oX860+w/w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YslDQuQEAAEwDAAAOAAAAAAAAAAAAAAAAAC4CAABkcnMvZTJv&#10;RG9jLnhtbFBLAQItABQABgAIAAAAIQCxSpol2wAAAAoBAAAPAAAAAAAAAAAAAAAAABMEAABkcnMv&#10;ZG93bnJldi54bWxQSwUGAAAAAAQABADzAAAAGwUAAAAA&#10;" w14:anchorId="0FA7603B">
                <v:textbox inset="2.16pt,1.44pt,0,1.44pt">
                  <w:txbxContent>
                    <w:p w:rsidR="00DB1734" w:rsidP="0005636F" w:rsidRDefault="00DB1734" w14:paraId="2195B9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1072" behindDoc="0" locked="0" layoutInCell="1" allowOverlap="1" wp14:editId="658DA117" wp14:anchorId="1FBB0A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110" name="Rectangle 7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40226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0" style="position:absolute;margin-left:104pt;margin-top:11pt;width:79pt;height:135pt;z-index:258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BjuQEAAEw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i6adAgxy126Qf6&#10;xt0wKXKqjkZKlfub/ZpD7PHaS3iGcxZxmcUvGmz+oiyyFI+PF4/VkojA4u3VbVfjQwK3mnXd5ARh&#10;qvfbAWL6prwlecEoIJdiLT88xHQ6+nYE72U2p/fzKi27pajpuus3rjsvj6gRhzQ9YdCTnxkVkwmU&#10;zNh4RuPvPQdFyfTdobPt+vqqxUkpSdO1HU4wlARZ7z5WuROjx1kSCSjZBzDDiHyLR4UWtqwIO49X&#10;nomPeSH//hNsXw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fPzBjuQEAAEwDAAAOAAAAAAAAAAAAAAAAAC4CAABkcnMvZTJv&#10;RG9jLnhtbFBLAQItABQABgAIAAAAIQCxSpol2wAAAAoBAAAPAAAAAAAAAAAAAAAAABMEAABkcnMv&#10;ZG93bnJldi54bWxQSwUGAAAAAAQABADzAAAAGwUAAAAA&#10;" w14:anchorId="1FBB0A7A">
                <v:textbox inset="2.16pt,1.44pt,0,1.44pt">
                  <w:txbxContent>
                    <w:p w:rsidR="00DB1734" w:rsidP="0005636F" w:rsidRDefault="00DB1734" w14:paraId="640226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2096" behindDoc="0" locked="0" layoutInCell="1" allowOverlap="1" wp14:editId="4AD3413C" wp14:anchorId="0569E7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1" name="Rectangle 7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344CF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1" style="position:absolute;margin-left:104pt;margin-top:11pt;width:79pt;height:162pt;z-index:258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/zCuwEAAEwDAAAOAAAAZHJzL2Uyb0RvYy54bWysU8tu2zAQvBfoPxC813rE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N0zSUOG6xSz/Q&#10;N+6GSZFzdTRSqtzf7NccYo/XnsIjXLKIyyx+0WDzF2WRpXh8unqslkQEFm9vbrsaOyFwq63X6w0m&#10;CFO93g4Q0xflLckLRgG5FGv58VtM56MvR/BeZnN+P6/Ssl+Kmq77+MJ17+UJNeKQpgcMevIzo2Iy&#10;gZIZG89o/HXgoCiZvjp0tt2sb1qclJI0XdvhBENJkPX+bZU7MXqcJZGAkkMAM4zIt3hUaGHLirDL&#10;eOWZeJsX8q8/we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hX/MK7AQAATAMAAA4AAAAAAAAAAAAAAAAALgIAAGRycy9l&#10;Mm9Eb2MueG1sUEsBAi0AFAAGAAgAAAAhAHtLjtTbAAAACgEAAA8AAAAAAAAAAAAAAAAAFQQAAGRy&#10;cy9kb3ducmV2LnhtbFBLBQYAAAAABAAEAPMAAAAdBQAAAAA=&#10;" w14:anchorId="0569E718">
                <v:textbox inset="2.16pt,1.44pt,0,1.44pt">
                  <w:txbxContent>
                    <w:p w:rsidR="00DB1734" w:rsidP="0005636F" w:rsidRDefault="00DB1734" w14:paraId="6344CF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3120" behindDoc="0" locked="0" layoutInCell="1" allowOverlap="1" wp14:editId="66943A7A" wp14:anchorId="257A79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112" name="Rectangle 7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0AFE8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2" style="position:absolute;margin-left:104pt;margin-top:11pt;width:79pt;height:162pt;z-index:258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ZAlugEAAEwDAAAOAAAAZHJzL2Uyb0RvYy54bWysU8tu2zAQvBfoPxC813rE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eimaVpKHLfYpR/o&#10;G3fDpMi5OhopVe5v9msOscdrz+EJLlnEZRa/aLD5i7LIUjw+XT1WSyICi3c3d12NnRC41dbr9QYT&#10;hKnebgeI6YvyluQFo4BcirX8+C2m89HXI3gvszm/n1dp2S9FTdfdvnLde3lCjTik6RGDnvzMqJhM&#10;oGTGxjMafx04KEqmrw6dbTfrGzQilaTp2g4nGEqCrPfvq9yJ0eMsiQSUHAKYYUS+xaNCC1tWhF3G&#10;K8/E+7yQf/sJ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d2QJboBAABMAwAADgAAAAAAAAAAAAAAAAAuAgAAZHJzL2Uy&#10;b0RvYy54bWxQSwECLQAUAAYACAAAACEAe0uO1NsAAAAKAQAADwAAAAAAAAAAAAAAAAAUBAAAZHJz&#10;L2Rvd25yZXYueG1sUEsFBgAAAAAEAAQA8wAAABwFAAAAAA==&#10;" w14:anchorId="257A7982">
                <v:textbox inset="2.16pt,1.44pt,0,1.44pt">
                  <w:txbxContent>
                    <w:p w:rsidR="00DB1734" w:rsidP="0005636F" w:rsidRDefault="00DB1734" w14:paraId="70AFE8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4144" behindDoc="0" locked="0" layoutInCell="1" allowOverlap="1" wp14:editId="596A37F6" wp14:anchorId="5F945A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3" name="Rectangle 7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97A0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3" style="position:absolute;margin-left:104pt;margin-top:11pt;width:79pt;height:60pt;z-index:258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4RuQEAAEs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FN06wp8dzhlL6j&#10;btwPVpFLdjRSqmW+i15TTD2WPccnuEYJ3YX8rMEtX6RF5qLx+aaxmjMRmNyut12NkxB4tLnbrtHH&#10;LtVrcYSUP6vgyOIwCgilKMtPX1O+XH25gnULmMvzi5fnw1zIdN3mBeohyDNSxB3Nj2i0DROjwppI&#10;yYRzZzT9OnJQlNgvHoVtN3frFhelBE3XdrjAUAIEfXib5V6MAVdJZKDkGMEMI+ItEhVYOLFC7Lpd&#10;y0q8jQv4139g/x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WFHhG5AQAASwMAAA4AAAAAAAAAAAAAAAAALgIAAGRycy9lMm9E&#10;b2MueG1sUEsBAi0AFAAGAAgAAAAhAKJpM7TaAAAACgEAAA8AAAAAAAAAAAAAAAAAEwQAAGRycy9k&#10;b3ducmV2LnhtbFBLBQYAAAAABAAEAPMAAAAaBQAAAAA=&#10;" w14:anchorId="5F945ABF">
                <v:textbox inset="2.16pt,1.44pt,0,1.44pt">
                  <w:txbxContent>
                    <w:p w:rsidR="00DB1734" w:rsidP="0005636F" w:rsidRDefault="00DB1734" w14:paraId="3197A0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5168" behindDoc="0" locked="0" layoutInCell="1" allowOverlap="1" wp14:editId="0922A0D4" wp14:anchorId="5AF1CB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4" name="Rectangle 7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B469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4" style="position:absolute;margin-left:104pt;margin-top:11pt;width:79pt;height:60pt;z-index:258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Fj0IAC5AQAASwMAAA4AAAAAAAAAAAAAAAAALgIAAGRycy9lMm9E&#10;b2MueG1sUEsBAi0AFAAGAAgAAAAhAKJpM7TaAAAACgEAAA8AAAAAAAAAAAAAAAAAEwQAAGRycy9k&#10;b3ducmV2LnhtbFBLBQYAAAAABAAEAPMAAAAaBQAAAAA=&#10;" w14:anchorId="5AF1CBC1">
                <v:textbox inset="2.16pt,1.44pt,0,1.44pt">
                  <w:txbxContent>
                    <w:p w:rsidR="00DB1734" w:rsidP="0005636F" w:rsidRDefault="00DB1734" w14:paraId="16B469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6192" behindDoc="0" locked="0" layoutInCell="1" allowOverlap="1" wp14:editId="3274F3C8" wp14:anchorId="1080A6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5" name="Rectangle 7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1FBF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5" style="position:absolute;margin-left:104pt;margin-top:11pt;width:79pt;height:60pt;z-index:258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m1ugEAAEs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VXVNieMWp/QH&#10;deOuGxQ5ZXsjpZrnO+s1hthi2WN4gHMU0Z3JTxrs/EVaZMoaHy8aqykRgcn1ct2UOAmBR6ur9RJ9&#10;7FK8FgeI6afylswOo4BQsrL88Dum09WXK1g3gzk9P3tp2k2ZTNOsX6DuvDwiRdzRdI9GD35kVAwm&#10;UDLi3BmNf/ccFCXDL4fC1qurZY2LkoOqqRtcYMgBgt69zXIneo+rJBJQsg9guh7xZokyLJxYJnbe&#10;rnkl3sYZ/Os/sP0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5AQm1ugEAAEsDAAAOAAAAAAAAAAAAAAAAAC4CAABkcnMvZTJv&#10;RG9jLnhtbFBLAQItABQABgAIAAAAIQCiaTO02gAAAAoBAAAPAAAAAAAAAAAAAAAAABQEAABkcnMv&#10;ZG93bnJldi54bWxQSwUGAAAAAAQABADzAAAAGwUAAAAA&#10;" w14:anchorId="1080A635">
                <v:textbox inset="2.16pt,1.44pt,0,1.44pt">
                  <w:txbxContent>
                    <w:p w:rsidR="00DB1734" w:rsidP="0005636F" w:rsidRDefault="00DB1734" w14:paraId="5D1FBF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7216" behindDoc="0" locked="0" layoutInCell="1" allowOverlap="1" wp14:editId="1339FB2C" wp14:anchorId="4BB8FF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6" name="Rectangle 7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7EC9F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6" style="position:absolute;margin-left:104pt;margin-top:11pt;width:79pt;height:60pt;z-index:258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vCHfyugEAAEsDAAAOAAAAAAAAAAAAAAAAAC4CAABkcnMvZTJv&#10;RG9jLnhtbFBLAQItABQABgAIAAAAIQCiaTO02gAAAAoBAAAPAAAAAAAAAAAAAAAAABQEAABkcnMv&#10;ZG93bnJldi54bWxQSwUGAAAAAAQABADzAAAAGwUAAAAA&#10;" w14:anchorId="4BB8FFCB">
                <v:textbox inset="2.16pt,1.44pt,0,1.44pt">
                  <w:txbxContent>
                    <w:p w:rsidR="00DB1734" w:rsidP="0005636F" w:rsidRDefault="00DB1734" w14:paraId="07EC9F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8240" behindDoc="0" locked="0" layoutInCell="1" allowOverlap="1" wp14:editId="79237D87" wp14:anchorId="326574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7" name="Rectangle 7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DD4EC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7" style="position:absolute;margin-left:104pt;margin-top:11pt;width:79pt;height:60pt;z-index:258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5HuQEAAEs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eimaTaUeO5wSt9R&#10;N+4Hq8glOxop1TLfRa8pph7LnuMTXKOE7kJ+1uCWL9Iic9H4fNNYzZkITG7X267GSQg82txt1+hj&#10;l+q1OELKn1VwZHEYBYRSlOWnrylfrv6+gnULmMvzi5fnw1zIdNsb1EOQZ6SIO5of0WgbJkaFNZGS&#10;CefOaPp55KAosV88Cttu7tYtLkoJmq7tcIGhBAj68DbLvRgDrpLIQMkxghlGxFveLbBwYoXYdbuW&#10;lXgbF/Cv/8D+F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A79Xke5AQAASwMAAA4AAAAAAAAAAAAAAAAALgIAAGRycy9lMm9E&#10;b2MueG1sUEsBAi0AFAAGAAgAAAAhAKJpM7TaAAAACgEAAA8AAAAAAAAAAAAAAAAAEwQAAGRycy9k&#10;b3ducmV2LnhtbFBLBQYAAAAABAAEAPMAAAAaBQAAAAA=&#10;" w14:anchorId="32657418">
                <v:textbox inset="2.16pt,1.44pt,0,1.44pt">
                  <w:txbxContent>
                    <w:p w:rsidR="00DB1734" w:rsidP="0005636F" w:rsidRDefault="00DB1734" w14:paraId="2DD4EC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699264" behindDoc="0" locked="0" layoutInCell="1" allowOverlap="1" wp14:editId="78C02EAB" wp14:anchorId="6193A8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8" name="Rectangle 7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06630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8" style="position:absolute;margin-left:104pt;margin-top:11pt;width:79pt;height:60pt;z-index:258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3ipuQEAAEs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nopmlwVo5bnNJ3&#10;1I27YVLkkh2NlCrPN+s1h9hj2XN4gmsU0c3kFw02f5EWWYrG55vGaklEYHK73nY1TkLg0eZuu0Yf&#10;u1SvxQFi+qy8JdlhFBBKUZafvsZ0ufpyBesymMvz2UvLYSlkum37AvXg5Rkp4o6mRzR68jOjYjKB&#10;khnnzmj8deSgKJm+OBS23dytW1yUEjRd26EoUAIEfXib5U6MHldJJKDkGMAMI+ItEhVYOLFC7Lpd&#10;eSXexgX86z+w/w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EjveKm5AQAASwMAAA4AAAAAAAAAAAAAAAAALgIAAGRycy9lMm9E&#10;b2MueG1sUEsBAi0AFAAGAAgAAAAhAKJpM7TaAAAACgEAAA8AAAAAAAAAAAAAAAAAEwQAAGRycy9k&#10;b3ducmV2LnhtbFBLBQYAAAAABAAEAPMAAAAaBQAAAAA=&#10;" w14:anchorId="6193A8D0">
                <v:textbox inset="2.16pt,1.44pt,0,1.44pt">
                  <w:txbxContent>
                    <w:p w:rsidR="00DB1734" w:rsidP="0005636F" w:rsidRDefault="00DB1734" w14:paraId="306630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0288" behindDoc="0" locked="0" layoutInCell="1" allowOverlap="1" wp14:editId="337CC55A" wp14:anchorId="7FCB40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19" name="Rectangle 7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50A2A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9" style="position:absolute;margin-left:104pt;margin-top:11pt;width:79pt;height:60pt;z-index:258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EcugEAAEs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bqqqpcQyg1P6&#10;gboxO2pBztlJDYNI8016zT50WPbin+ESBXQT+UWCSV+kRZas8emqsVgi4Zhs121T4iQ4Hm1u2jX6&#10;2KV4L/YQ4jfhDElOTwGhZGXZ8SHE89W3K1iXwJyfT15c9ksm07TrN6h7N5yQIu5ofEIjtZt7yrXy&#10;lMw4956G3wcGghL93aKw9eZmXeOi5KBq6gYXGHKAoPcfs8zyyeEq8QiUHDyocUK8WaIMCyeWiV22&#10;K63ExziD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GlEcugEAAEsDAAAOAAAAAAAAAAAAAAAAAC4CAABkcnMvZTJv&#10;RG9jLnhtbFBLAQItABQABgAIAAAAIQCiaTO02gAAAAoBAAAPAAAAAAAAAAAAAAAAABQEAABkcnMv&#10;ZG93bnJldi54bWxQSwUGAAAAAAQABADzAAAAGwUAAAAA&#10;" w14:anchorId="7FCB40AA">
                <v:textbox inset="2.16pt,1.44pt,0,1.44pt">
                  <w:txbxContent>
                    <w:p w:rsidR="00DB1734" w:rsidP="0005636F" w:rsidRDefault="00DB1734" w14:paraId="550A2A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1312" behindDoc="0" locked="0" layoutInCell="1" allowOverlap="1" wp14:editId="5E68EC46" wp14:anchorId="54ABD0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0" name="Rectangle 7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A02E2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0" style="position:absolute;margin-left:104pt;margin-top:11pt;width:79pt;height:60pt;z-index:258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40IuQ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ywYF8tzhlL6j&#10;btz3VpFLdjBSqnm+s15jTB2WvcRnuEYJ3Zn8pMHNX6RFpqLx+aaxmjIRmNyutm2NDwk82qy3K/Sx&#10;S/VWHCHlzyo4MjuMAkIpyvLT15QvV1+vYN0M5vL87OXpMBUy7Xb9CvUQ5Bkp4o7mJzTahpFRYU2k&#10;ZMS5M5p+HTkoSuwXj8I2m/WqwUUpwbJtWlxgKAGCPrzPci+GgKskMlByjGD6AfEWiQosnFghdt2u&#10;eSXexwX82z+w/w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eHjQi5AQAASwMAAA4AAAAAAAAAAAAAAAAALgIAAGRycy9lMm9E&#10;b2MueG1sUEsBAi0AFAAGAAgAAAAhAKJpM7TaAAAACgEAAA8AAAAAAAAAAAAAAAAAEwQAAGRycy9k&#10;b3ducmV2LnhtbFBLBQYAAAAABAAEAPMAAAAaBQAAAAA=&#10;" w14:anchorId="54ABD075">
                <v:textbox inset="2.16pt,1.44pt,0,1.44pt">
                  <w:txbxContent>
                    <w:p w:rsidR="00DB1734" w:rsidP="0005636F" w:rsidRDefault="00DB1734" w14:paraId="0A02E2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2336" behindDoc="0" locked="0" layoutInCell="1" allowOverlap="1" wp14:editId="14864AD4" wp14:anchorId="7A3D16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1" name="Rectangle 7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3FE11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1" style="position:absolute;margin-left:104pt;margin-top:11pt;width:79pt;height:60pt;z-index:258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S9ugEAAEs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qqorSiwzOKU/&#10;qBuzgxbklB1V34s036TX5EOLZY/+Ac5RQDeRnyWY9EVaZM4aHy8aizkSjsn1ct2UOAmOR6ur9RJ9&#10;7FK8FnsI8adwhiSno4BQsrLs8DvE09WXK1iXwJyeT16cd3Mm06yvX6DuXH9Eirij8R6N1G7qKNfK&#10;UzLh3Dsa/u4ZCEr0L4vC1qurZY2LkoOqqRtcYMgBgt69zTLLR4erxCNQsveghhHxZokyLJxYJnbe&#10;rrQSb+MM/vUf2P4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mcqS9ugEAAEsDAAAOAAAAAAAAAAAAAAAAAC4CAABkcnMvZTJv&#10;RG9jLnhtbFBLAQItABQABgAIAAAAIQCiaTO02gAAAAoBAAAPAAAAAAAAAAAAAAAAABQEAABkcnMv&#10;ZG93bnJldi54bWxQSwUGAAAAAAQABADzAAAAGwUAAAAA&#10;" w14:anchorId="7A3D161D">
                <v:textbox inset="2.16pt,1.44pt,0,1.44pt">
                  <w:txbxContent>
                    <w:p w:rsidR="00DB1734" w:rsidP="0005636F" w:rsidRDefault="00DB1734" w14:paraId="53FE11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3360" behindDoc="0" locked="0" layoutInCell="1" allowOverlap="1" wp14:editId="0B9F6BA8" wp14:anchorId="7EF156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2" name="Rectangle 7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530AC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2" style="position:absolute;margin-left:104pt;margin-top:11pt;width:79pt;height:60pt;z-index:258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6+5uQEAAEs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H1smko8dzhlH6i&#10;btz3VpFzdjBSqnm+s15jTB2WPccnuEQJ3Zn8pMHNX6RFpqLx6aqxmjIRmNysNm2NkxB4tL7ZrNDH&#10;LtVbcYSUv6rgyOwwCgilKMuP31M+X329gnUzmPPzs5en/VTItJvbV6j7IE9IEXc0P6LRNoyMCmsi&#10;JSPOndH0+8BBUWK/eRS2Wd+sUIdcgmXbtLjAUAIEvX+f5V4MAVdJZKDkEMH0A+ItEhVYOLFC7LJd&#10;80q8jwv4t39g9wc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ERrr7m5AQAASwMAAA4AAAAAAAAAAAAAAAAALgIAAGRycy9lMm9E&#10;b2MueG1sUEsBAi0AFAAGAAgAAAAhAKJpM7TaAAAACgEAAA8AAAAAAAAAAAAAAAAAEwQAAGRycy9k&#10;b3ducmV2LnhtbFBLBQYAAAAABAAEAPMAAAAaBQAAAAA=&#10;" w14:anchorId="7EF156E4">
                <v:textbox inset="2.16pt,1.44pt,0,1.44pt">
                  <w:txbxContent>
                    <w:p w:rsidR="00DB1734" w:rsidP="0005636F" w:rsidRDefault="00DB1734" w14:paraId="1530AC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4384" behindDoc="0" locked="0" layoutInCell="1" allowOverlap="1" wp14:editId="3F272612" wp14:anchorId="7DF1C5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3" name="Rectangle 7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A4435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3" style="position:absolute;margin-left:104pt;margin-top:11pt;width:79pt;height:60pt;z-index:258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YMugEAAEs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bXy2ZFiecOp/QD&#10;deO+t4qcs4ORUs3znfUaY+qw7CU+wyVK6M7kJw1u/iItMhWNT1eN1ZSJwORmtWlrnITAo/XNZoU+&#10;dqneiyOk/E0FR2aHUUAoRVl+fEj5fPXtCtbNYM7Pz16e9lMh027Wb1D3QZ6QIu5ofkKjbRgZFdZE&#10;SkacO6Pp94GDosR+9yhss75ZNbgoJVi2TYsLDCVA0PuPWe7FEHCVRAZKDhFMPyDeIlGBhRMrxC7b&#10;Na/Ex7iA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lnoYMugEAAEsDAAAOAAAAAAAAAAAAAAAAAC4CAABkcnMvZTJv&#10;RG9jLnhtbFBLAQItABQABgAIAAAAIQCiaTO02gAAAAoBAAAPAAAAAAAAAAAAAAAAABQEAABkcnMv&#10;ZG93bnJldi54bWxQSwUGAAAAAAQABADzAAAAGwUAAAAA&#10;" w14:anchorId="7DF1C533">
                <v:textbox inset="2.16pt,1.44pt,0,1.44pt">
                  <w:txbxContent>
                    <w:p w:rsidR="00DB1734" w:rsidP="0005636F" w:rsidRDefault="00DB1734" w14:paraId="2A4435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5408" behindDoc="0" locked="0" layoutInCell="1" allowOverlap="1" wp14:editId="1457184B" wp14:anchorId="5BEC53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4" name="Rectangle 7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B10DE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4" style="position:absolute;margin-left:104pt;margin-top:11pt;width:79pt;height:60pt;z-index:258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gdugEAAEs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m2WzpsRxi1P6&#10;jrpx14+KXLKDkVLl+Wa9phA7LHsJz3CNIrqZ/KzB5i/SInPR+HzTWM2JCExuV9u2xkkIPNqstyv0&#10;sUv1Vhwgps/KW5IdRgGhFGX56WtMl6uvV7Aug7k8n700H+ZCpt22r1APXp6RIu5oekKjRz8xKkYT&#10;KJlw7ozGX0cOipLxi0Nhm8161eCilGDZNi0uMJQAQR/eZ7kTg8dVEgkoOQYw/YB4i0QFFk6sELtu&#10;V16J93EB//YP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I77gdugEAAEsDAAAOAAAAAAAAAAAAAAAAAC4CAABkcnMvZTJv&#10;RG9jLnhtbFBLAQItABQABgAIAAAAIQCiaTO02gAAAAoBAAAPAAAAAAAAAAAAAAAAABQEAABkcnMv&#10;ZG93bnJldi54bWxQSwUGAAAAAAQABADzAAAAGwUAAAAA&#10;" w14:anchorId="5BEC53C8">
                <v:textbox inset="2.16pt,1.44pt,0,1.44pt">
                  <w:txbxContent>
                    <w:p w:rsidR="00DB1734" w:rsidP="0005636F" w:rsidRDefault="00DB1734" w14:paraId="2B10DE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6432" behindDoc="0" locked="0" layoutInCell="1" allowOverlap="1" wp14:editId="301E35A7" wp14:anchorId="6C4BB9A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5" name="Rectangle 7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F793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5" style="position:absolute;margin-left:104pt;margin-top:11pt;width:79pt;height:60pt;z-index:258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GougEAAEs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8vqmhLLDE7p&#10;D+rG7KAFOWVH1fcizTfpNfnQYtmjf4BzFNBN5GcJJn2RFpmzxseLxmKOhGOyWTV1iZPgeLS+albo&#10;Y5fitdhDiD+FMyQ5HQWEkpVlh98hnq6+XMG6BOb0fPLivJszmbppXqDuXH9Eirij8R6N1G7qKNfK&#10;UzLh3Dsa/u4ZCEr0L4vCVuurVYWLkoNlXdW4wJADBL17m2WWjw5XiUegZO9BDSPizRJlWDixTOy8&#10;XWkl3sYZ/Os/sP0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GpGougEAAEsDAAAOAAAAAAAAAAAAAAAAAC4CAABkcnMvZTJv&#10;RG9jLnhtbFBLAQItABQABgAIAAAAIQCiaTO02gAAAAoBAAAPAAAAAAAAAAAAAAAAABQEAABkcnMv&#10;ZG93bnJldi54bWxQSwUGAAAAAAQABADzAAAAGwUAAAAA&#10;" w14:anchorId="6C4BB9A7">
                <v:textbox inset="2.16pt,1.44pt,0,1.44pt">
                  <w:txbxContent>
                    <w:p w:rsidR="00DB1734" w:rsidP="0005636F" w:rsidRDefault="00DB1734" w14:paraId="28F793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7456" behindDoc="0" locked="0" layoutInCell="1" allowOverlap="1" wp14:editId="3551DD0A" wp14:anchorId="11FD16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6" name="Rectangle 7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10AC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6" style="position:absolute;margin-left:104pt;margin-top:11pt;width:79pt;height:60pt;z-index:258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ngjhwugEAAEsDAAAOAAAAAAAAAAAAAAAAAC4CAABkcnMvZTJv&#10;RG9jLnhtbFBLAQItABQABgAIAAAAIQCiaTO02gAAAAoBAAAPAAAAAAAAAAAAAAAAABQEAABkcnMv&#10;ZG93bnJldi54bWxQSwUGAAAAAAQABADzAAAAGwUAAAAA&#10;" w14:anchorId="11FD166C">
                <v:textbox inset="2.16pt,1.44pt,0,1.44pt">
                  <w:txbxContent>
                    <w:p w:rsidR="00DB1734" w:rsidP="0005636F" w:rsidRDefault="00DB1734" w14:paraId="6110AC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8480" behindDoc="0" locked="0" layoutInCell="1" allowOverlap="1" wp14:editId="40541521" wp14:anchorId="20999E2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7" name="Rectangle 7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863AB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7" style="position:absolute;margin-left:104pt;margin-top:11pt;width:79pt;height:60pt;z-index:258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MZ3EcW5AQAASwMAAA4AAAAAAAAAAAAAAAAALgIAAGRycy9lMm9E&#10;b2MueG1sUEsBAi0AFAAGAAgAAAAhAKJpM7TaAAAACgEAAA8AAAAAAAAAAAAAAAAAEwQAAGRycy9k&#10;b3ducmV2LnhtbFBLBQYAAAAABAAEAPMAAAAaBQAAAAA=&#10;" w14:anchorId="20999E21">
                <v:textbox inset="2.16pt,1.44pt,0,1.44pt">
                  <w:txbxContent>
                    <w:p w:rsidR="00DB1734" w:rsidP="0005636F" w:rsidRDefault="00DB1734" w14:paraId="2863AB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09504" behindDoc="0" locked="0" layoutInCell="1" allowOverlap="1" wp14:editId="568CC434" wp14:anchorId="74BB75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8" name="Rectangle 7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85846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8" style="position:absolute;margin-left:104pt;margin-top:11pt;width:79pt;height:60pt;z-index:258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IBlNyu5AQAASwMAAA4AAAAAAAAAAAAAAAAALgIAAGRycy9lMm9E&#10;b2MueG1sUEsBAi0AFAAGAAgAAAAhAKJpM7TaAAAACgEAAA8AAAAAAAAAAAAAAAAAEwQAAGRycy9k&#10;b3ducmV2LnhtbFBLBQYAAAAABAAEAPMAAAAaBQAAAAA=&#10;" w14:anchorId="74BB7537">
                <v:textbox inset="2.16pt,1.44pt,0,1.44pt">
                  <w:txbxContent>
                    <w:p w:rsidR="00DB1734" w:rsidP="0005636F" w:rsidRDefault="00DB1734" w14:paraId="185846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0528" behindDoc="0" locked="0" layoutInCell="1" allowOverlap="1" wp14:editId="1F00D232" wp14:anchorId="714FD73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29" name="Rectangle 7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89AA3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9" style="position:absolute;margin-left:104pt;margin-top:11pt;width:79pt;height:60pt;z-index:258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hkB6eugEAAEsDAAAOAAAAAAAAAAAAAAAAAC4CAABkcnMvZTJv&#10;RG9jLnhtbFBLAQItABQABgAIAAAAIQCiaTO02gAAAAoBAAAPAAAAAAAAAAAAAAAAABQEAABkcnMv&#10;ZG93bnJldi54bWxQSwUGAAAAAAQABADzAAAAGwUAAAAA&#10;" w14:anchorId="714FD73A">
                <v:textbox inset="2.16pt,1.44pt,0,1.44pt">
                  <w:txbxContent>
                    <w:p w:rsidR="00DB1734" w:rsidP="0005636F" w:rsidRDefault="00DB1734" w14:paraId="089AA3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1552" behindDoc="0" locked="0" layoutInCell="1" allowOverlap="1" wp14:editId="123F0AF1" wp14:anchorId="7D8C81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0" name="Rectangle 7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5E1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0" style="position:absolute;margin-left:104pt;margin-top:11pt;width:79pt;height:60pt;z-index:258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CRuWq25AQAASwMAAA4AAAAAAAAAAAAAAAAALgIAAGRycy9lMm9E&#10;b2MueG1sUEsBAi0AFAAGAAgAAAAhAKJpM7TaAAAACgEAAA8AAAAAAAAAAAAAAAAAEwQAAGRycy9k&#10;b3ducmV2LnhtbFBLBQYAAAAABAAEAPMAAAAaBQAAAAA=&#10;" w14:anchorId="7D8C8108">
                <v:textbox inset="2.16pt,1.44pt,0,1.44pt">
                  <w:txbxContent>
                    <w:p w:rsidR="00DB1734" w:rsidP="0005636F" w:rsidRDefault="00DB1734" w14:paraId="165E1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2576" behindDoc="0" locked="0" layoutInCell="1" allowOverlap="1" wp14:editId="102C1426" wp14:anchorId="17937C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1" name="Rectangle 7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98095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1" style="position:absolute;margin-left:104pt;margin-top:11pt;width:79pt;height:60pt;z-index:258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3MYugEAAEs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TVLBtKPHc4pV+o&#10;G/e9VeScHYyUap7vrNcYU4dlj/EBLlFCdyY/aXDzF2mRqWh8umqspkwEJjfLzbrGSQg8Wt1sluhj&#10;l+qlOELK31RwZHYYBYRSlOXHHymfrz5fwboZzPn52cvTfipkNvXnZ6j7IE9IEXc036PRNoyMCmsi&#10;JSPOndH058BBUWK/exS2Xd0sW1yUEjTrdo0LDCVA0PvXWe7FEHCVRAZKDhFMPyDeIlGBhRMrxC7b&#10;Na/E67iAf/kHdn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Fm3MYugEAAEsDAAAOAAAAAAAAAAAAAAAAAC4CAABkcnMvZTJv&#10;RG9jLnhtbFBLAQItABQABgAIAAAAIQCiaTO02gAAAAoBAAAPAAAAAAAAAAAAAAAAABQEAABkcnMv&#10;ZG93bnJldi54bWxQSwUGAAAAAAQABADzAAAAGwUAAAAA&#10;" w14:anchorId="17937CEB">
                <v:textbox inset="2.16pt,1.44pt,0,1.44pt">
                  <w:txbxContent>
                    <w:p w:rsidR="00DB1734" w:rsidP="0005636F" w:rsidRDefault="00DB1734" w14:paraId="498095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3600" behindDoc="0" locked="0" layoutInCell="1" allowOverlap="1" wp14:editId="540A4D80" wp14:anchorId="060DA1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2" name="Rectangle 7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2748F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2" style="position:absolute;margin-left:104pt;margin-top:11pt;width:79pt;height:60pt;z-index:258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gcuQEAAEs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OV80lDhucUp/&#10;UDfuukGRU7Y3Uqo836zXGGKLZU/hEc5RRDeTnzTY/EVaZCoaHy8aqykRgcn1Yr2qcRICj5ZX6wX6&#10;2KV6Lw4Q073ylmSHUUAoRVl++BXT6erbFazLYE7PZy9Nu6mQWdfXb1B3Xh6RIu5oekCjBz8yKgYT&#10;KBlx7ozG1z0HRcnw06GwzfIq65BKMF81K1xgKAGC3n3Mcid6j6skElCyD2C6HvEWiQosnFghdt6u&#10;vBIf4wL+/R/Y/g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eCeBy5AQAASwMAAA4AAAAAAAAAAAAAAAAALgIAAGRycy9lMm9E&#10;b2MueG1sUEsBAi0AFAAGAAgAAAAhAKJpM7TaAAAACgEAAA8AAAAAAAAAAAAAAAAAEwQAAGRycy9k&#10;b3ducmV2LnhtbFBLBQYAAAAABAAEAPMAAAAaBQAAAAA=&#10;" w14:anchorId="060DA1F1">
                <v:textbox inset="2.16pt,1.44pt,0,1.44pt">
                  <w:txbxContent>
                    <w:p w:rsidR="00DB1734" w:rsidP="0005636F" w:rsidRDefault="00DB1734" w14:paraId="42748F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4624" behindDoc="0" locked="0" layoutInCell="1" allowOverlap="1" wp14:editId="43D31623" wp14:anchorId="2A4C15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3" name="Rectangle 7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12F6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3" style="position:absolute;margin-left:104pt;margin-top:11pt;width:79pt;height:60pt;z-index:258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Gd1GpugEAAEsDAAAOAAAAAAAAAAAAAAAAAC4CAABkcnMvZTJv&#10;RG9jLnhtbFBLAQItABQABgAIAAAAIQCiaTO02gAAAAoBAAAPAAAAAAAAAAAAAAAAABQEAABkcnMv&#10;ZG93bnJldi54bWxQSwUGAAAAAAQABADzAAAAGwUAAAAA&#10;" w14:anchorId="2A4C151F">
                <v:textbox inset="2.16pt,1.44pt,0,1.44pt">
                  <w:txbxContent>
                    <w:p w:rsidR="00DB1734" w:rsidP="0005636F" w:rsidRDefault="00DB1734" w14:paraId="412F6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5648" behindDoc="0" locked="0" layoutInCell="1" allowOverlap="1" wp14:editId="201CEFD5" wp14:anchorId="140508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4" name="Rectangle 7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610AC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4" style="position:absolute;margin-left:104pt;margin-top:11pt;width:79pt;height:60pt;z-index:258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+4ug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y9WaEs8dTuk7&#10;6sZ9bxW5ZAcjpZrnO+s1xtRh2Ut8hmuU0J3JTxrc/EVaZCoan28aqykTgcntatvWOAmBR5v1doU+&#10;dqneiiOk/FkFR2aHUUAoRVl++pry5errFaybwVyen708HaZCZlu3r1APQZ6RIu5ofkKjbRgZFdZE&#10;SkacO6Pp15GDosR+8Shss1mvGlyUEizbpsUFhhIg6MP7LPdiCLhKIgMlxwimHxBvkajAwokVYtft&#10;mlfifVzAv/0D+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Bm+4ugEAAEsDAAAOAAAAAAAAAAAAAAAAAC4CAABkcnMvZTJv&#10;RG9jLnhtbFBLAQItABQABgAIAAAAIQCiaTO02gAAAAoBAAAPAAAAAAAAAAAAAAAAABQEAABkcnMv&#10;ZG93bnJldi54bWxQSwUGAAAAAAQABADzAAAAGwUAAAAA&#10;" w14:anchorId="14050852">
                <v:textbox inset="2.16pt,1.44pt,0,1.44pt">
                  <w:txbxContent>
                    <w:p w:rsidR="00DB1734" w:rsidP="0005636F" w:rsidRDefault="00DB1734" w14:paraId="3610AC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6672" behindDoc="0" locked="0" layoutInCell="1" allowOverlap="1" wp14:editId="004C15DA" wp14:anchorId="112981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5" name="Rectangle 7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37062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5" style="position:absolute;margin-left:104pt;margin-top:11pt;width:79pt;height:60pt;z-index:258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K80YNugEAAEsDAAAOAAAAAAAAAAAAAAAAAC4CAABkcnMvZTJv&#10;RG9jLnhtbFBLAQItABQABgAIAAAAIQCiaTO02gAAAAoBAAAPAAAAAAAAAAAAAAAAABQEAABkcnMv&#10;ZG93bnJldi54bWxQSwUGAAAAAAQABADzAAAAGwUAAAAA&#10;" w14:anchorId="11298125">
                <v:textbox inset="2.16pt,1.44pt,0,1.44pt">
                  <w:txbxContent>
                    <w:p w:rsidR="00DB1734" w:rsidP="0005636F" w:rsidRDefault="00DB1734" w14:paraId="737062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7696" behindDoc="0" locked="0" layoutInCell="1" allowOverlap="1" wp14:editId="4940763E" wp14:anchorId="01EF02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6" name="Rectangle 7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E2AF2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6" style="position:absolute;margin-left:104pt;margin-top:11pt;width:79pt;height:60pt;z-index:258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hKugEAAEs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FVs7ylxHGLXXpB&#10;37jrR0XO1cFIqXJ/s19TiB1eew3PcMkiLrP4WYPNX5RF5uLx6eqxmhMRWNwsN+saOyFwa3WzWeIa&#10;Uar3ywFi+qa8JXnBKCCV4iw/PsR0Pvr7CN7LZM7P51Wa93MRs2kKbK7tvTyhRJzR9IRBj35iVIwm&#10;UDJh3xmNvw4cFCXjd4fGtqubZYuDUpJm3a5xgKEkSHr/scqdGDyOkkhAySGA6QfkWywqtLBjRdhl&#10;uvJIfMwL+fd/YPc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c+jhKugEAAEsDAAAOAAAAAAAAAAAAAAAAAC4CAABkcnMvZTJv&#10;RG9jLnhtbFBLAQItABQABgAIAAAAIQCiaTO02gAAAAoBAAAPAAAAAAAAAAAAAAAAABQEAABkcnMv&#10;ZG93bnJldi54bWxQSwUGAAAAAAQABADzAAAAGwUAAAAA&#10;" w14:anchorId="01EF0286">
                <v:textbox inset="2.16pt,1.44pt,0,1.44pt">
                  <w:txbxContent>
                    <w:p w:rsidR="00DB1734" w:rsidP="0005636F" w:rsidRDefault="00DB1734" w14:paraId="1E2AF2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8720" behindDoc="0" locked="0" layoutInCell="1" allowOverlap="1" wp14:editId="61D5F5D1" wp14:anchorId="49050D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7" name="Rectangle 7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D839C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7" style="position:absolute;margin-left:104pt;margin-top:11pt;width:79pt;height:60pt;z-index:258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0PEf+5AQAASwMAAA4AAAAAAAAAAAAAAAAALgIAAGRycy9lMm9E&#10;b2MueG1sUEsBAi0AFAAGAAgAAAAhAKJpM7TaAAAACgEAAA8AAAAAAAAAAAAAAAAAEwQAAGRycy9k&#10;b3ducmV2LnhtbFBLBQYAAAAABAAEAPMAAAAaBQAAAAA=&#10;" w14:anchorId="49050D24">
                <v:textbox inset="2.16pt,1.44pt,0,1.44pt">
                  <w:txbxContent>
                    <w:p w:rsidR="00DB1734" w:rsidP="0005636F" w:rsidRDefault="00DB1734" w14:paraId="0D839C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19744" behindDoc="0" locked="0" layoutInCell="1" allowOverlap="1" wp14:editId="1E7E1E73" wp14:anchorId="684447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38" name="Rectangle 7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060E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8" style="position:absolute;margin-left:104pt;margin-top:11pt;width:79pt;height:60pt;z-index:258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LsdNxG5AQAASwMAAA4AAAAAAAAAAAAAAAAALgIAAGRycy9lMm9E&#10;b2MueG1sUEsBAi0AFAAGAAgAAAAhAKJpM7TaAAAACgEAAA8AAAAAAAAAAAAAAAAAEwQAAGRycy9k&#10;b3ducmV2LnhtbFBLBQYAAAAABAAEAPMAAAAaBQAAAAA=&#10;" w14:anchorId="684447A9">
                <v:textbox inset="2.16pt,1.44pt,0,1.44pt">
                  <w:txbxContent>
                    <w:p w:rsidR="00DB1734" w:rsidP="0005636F" w:rsidRDefault="00DB1734" w14:paraId="1060E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0768" behindDoc="0" locked="0" layoutInCell="1" allowOverlap="1" wp14:editId="580BB438" wp14:anchorId="6762E5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39" name="Rectangle 7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83BDA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39" style="position:absolute;margin-left:104pt;margin-top:11pt;width:79pt;height:48pt;z-index:258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F26zUugEAAEsDAAAOAAAAAAAAAAAAAAAAAC4CAABkcnMvZTJv&#10;RG9jLnhtbFBLAQItABQABgAIAAAAIQC5TgVu2gAAAAoBAAAPAAAAAAAAAAAAAAAAABQEAABkcnMv&#10;ZG93bnJldi54bWxQSwUGAAAAAAQABADzAAAAGwUAAAAA&#10;" w14:anchorId="6762E583">
                <v:textbox inset="2.16pt,1.44pt,0,1.44pt">
                  <w:txbxContent>
                    <w:p w:rsidR="00DB1734" w:rsidP="0005636F" w:rsidRDefault="00DB1734" w14:paraId="783BDA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1792" behindDoc="0" locked="0" layoutInCell="1" allowOverlap="1" wp14:editId="2DF929DF" wp14:anchorId="540DBC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0" name="Rectangle 7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1C7AD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0" style="position:absolute;margin-left:104pt;margin-top:11pt;width:79pt;height:48pt;z-index:258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CPugEAAEsDAAAOAAAAZHJzL2Uyb0RvYy54bWysU9tu2zAMfR+wfxD0vvjSrI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XbNGgRy3OKXv&#10;qBt3w6TIOTsaKVWeb9ZrDrHHsufwBJcoopvJLxps/iItshSNT1eN1ZKIwGR3021qfEjg0cfutkMf&#10;u1SvxQFi+qy8JdlhFBBKUZYfv8Z0vvpyBesymPPz2UvLfilkumb9AnXv5Qkp4o6mRzR68jOjYjKB&#10;khnnzmj8deCgKJm+OBS2vVvftLgoJWg27QYXGEqAoPdvs9yJ0eMqiQSUHAKYYUS8RaICCydWiF22&#10;K6/E27iAf/0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9gECPugEAAEsDAAAOAAAAAAAAAAAAAAAAAC4CAABkcnMvZTJv&#10;RG9jLnhtbFBLAQItABQABgAIAAAAIQC5TgVu2gAAAAoBAAAPAAAAAAAAAAAAAAAAABQEAABkcnMv&#10;ZG93bnJldi54bWxQSwUGAAAAAAQABADzAAAAGwUAAAAA&#10;" w14:anchorId="540DBC2F">
                <v:textbox inset="2.16pt,1.44pt,0,1.44pt">
                  <w:txbxContent>
                    <w:p w:rsidR="00DB1734" w:rsidP="0005636F" w:rsidRDefault="00DB1734" w14:paraId="31C7AD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2816" behindDoc="0" locked="0" layoutInCell="1" allowOverlap="1" wp14:editId="7A53D4E0" wp14:anchorId="4AC81E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1" name="Rectangle 7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AE1C1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1" style="position:absolute;margin-left:104pt;margin-top:11pt;width:79pt;height:48pt;z-index:258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cdWk6ugEAAEsDAAAOAAAAAAAAAAAAAAAAAC4CAABkcnMvZTJv&#10;RG9jLnhtbFBLAQItABQABgAIAAAAIQC5TgVu2gAAAAoBAAAPAAAAAAAAAAAAAAAAABQEAABkcnMv&#10;ZG93bnJldi54bWxQSwUGAAAAAAQABADzAAAAGwUAAAAA&#10;" w14:anchorId="4AC81ED6">
                <v:textbox inset="2.16pt,1.44pt,0,1.44pt">
                  <w:txbxContent>
                    <w:p w:rsidR="00DB1734" w:rsidP="0005636F" w:rsidRDefault="00DB1734" w14:paraId="5AE1C1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3840" behindDoc="0" locked="0" layoutInCell="1" allowOverlap="1" wp14:editId="7EA44F33" wp14:anchorId="7D1A8D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2" name="Rectangle 7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DFA9D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2" style="position:absolute;margin-left:104pt;margin-top:11pt;width:79pt;height:48pt;z-index:258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I+ugEAAEs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ltKXHc4pS+&#10;o27cDZMi5+xopFR5vlmvOcQey57DE1yiiG4mv2iw+Yu0yFI0Pl01VksiApPdTbepcRICjz526w59&#10;7FK9FgeI6bPylmSHUUAoRVl+/BrT+erLFazLYM7PZy8t+6WQ6Zr1C9S9lyekiDuaHtHoyc+MiskE&#10;SmacO6Px14GDomT64lDY9u72BnVIJWg27QYXGEqAoPdvs9yJ0eMqiQSUHAKYYUS8RaICCydWiF22&#10;K6/E27iAf/0H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+bGI+ugEAAEsDAAAOAAAAAAAAAAAAAAAAAC4CAABkcnMvZTJv&#10;RG9jLnhtbFBLAQItABQABgAIAAAAIQC5TgVu2gAAAAoBAAAPAAAAAAAAAAAAAAAAABQEAABkcnMv&#10;ZG93bnJldi54bWxQSwUGAAAAAAQABADzAAAAGwUAAAAA&#10;" w14:anchorId="7D1A8D1B">
                <v:textbox inset="2.16pt,1.44pt,0,1.44pt">
                  <w:txbxContent>
                    <w:p w:rsidR="00DB1734" w:rsidP="0005636F" w:rsidRDefault="00DB1734" w14:paraId="3DFA9D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4864" behindDoc="0" locked="0" layoutInCell="1" allowOverlap="1" wp14:editId="2D6A144E" wp14:anchorId="007F44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3" name="Rectangle 7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0DC96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3" style="position:absolute;margin-left:104pt;margin-top:11pt;width:79pt;height:48pt;z-index:258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5lLi7sBAABLAwAADgAAAAAAAAAAAAAAAAAuAgAAZHJzL2Uy&#10;b0RvYy54bWxQSwECLQAUAAYACAAAACEAuU4FbtoAAAAKAQAADwAAAAAAAAAAAAAAAAAVBAAAZHJz&#10;L2Rvd25yZXYueG1sUEsFBgAAAAAEAAQA8wAAABwFAAAAAA==&#10;" w14:anchorId="007F4441">
                <v:textbox inset="2.16pt,1.44pt,0,1.44pt">
                  <w:txbxContent>
                    <w:p w:rsidR="00DB1734" w:rsidP="0005636F" w:rsidRDefault="00DB1734" w14:paraId="00DC96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5888" behindDoc="0" locked="0" layoutInCell="1" allowOverlap="1" wp14:editId="7D1A0AEC" wp14:anchorId="5999D1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4" name="Rectangle 7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DDFE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4" style="position:absolute;margin-left:104pt;margin-top:11pt;width:79pt;height:48pt;z-index:258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y6HWaugEAAEsDAAAOAAAAAAAAAAAAAAAAAC4CAABkcnMvZTJv&#10;RG9jLnhtbFBLAQItABQABgAIAAAAIQC5TgVu2gAAAAoBAAAPAAAAAAAAAAAAAAAAABQEAABkcnMv&#10;ZG93bnJldi54bWxQSwUGAAAAAAQABADzAAAAGwUAAAAA&#10;" w14:anchorId="5999D1FF">
                <v:textbox inset="2.16pt,1.44pt,0,1.44pt">
                  <w:txbxContent>
                    <w:p w:rsidR="00DB1734" w:rsidP="0005636F" w:rsidRDefault="00DB1734" w14:paraId="6ADDFE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6912" behindDoc="0" locked="0" layoutInCell="1" allowOverlap="1" wp14:editId="11C652FA" wp14:anchorId="6B21FB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5" name="Rectangle 7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C595A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5" style="position:absolute;margin-left:104pt;margin-top:11pt;width:79pt;height:48pt;z-index:258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JMdXC+5AQAASwMAAA4AAAAAAAAAAAAAAAAALgIAAGRycy9lMm9E&#10;b2MueG1sUEsBAi0AFAAGAAgAAAAhALlOBW7aAAAACgEAAA8AAAAAAAAAAAAAAAAAEwQAAGRycy9k&#10;b3ducmV2LnhtbFBLBQYAAAAABAAEAPMAAAAaBQAAAAA=&#10;" w14:anchorId="6B21FBD0">
                <v:textbox inset="2.16pt,1.44pt,0,1.44pt">
                  <w:txbxContent>
                    <w:p w:rsidR="00DB1734" w:rsidP="0005636F" w:rsidRDefault="00DB1734" w14:paraId="1C595A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7936" behindDoc="0" locked="0" layoutInCell="1" allowOverlap="1" wp14:editId="7B386001" wp14:anchorId="0069F0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6" name="Rectangle 7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B57F7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6" style="position:absolute;margin-left:104pt;margin-top:11pt;width:79pt;height:48pt;z-index:258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o7uwEAAEs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zeLq9XlDhusUs/&#10;0Dfu+lGRU3UwUqrc3+zXFGKH117CM5yziMssftZg8xdlkbl4fLx4rOZEBBbbq3ZdYycEbt20qxbX&#10;iFK9XQ4Q0zflLckLRgGpFGf54TGm09HXI3gvkzk9n1dp3s1FTNsU2FzbeXlEiTij6QmDHv3EqBhN&#10;oGTCvjMaf+85KErGB4fGNrfXVw0OSkmW62aNAwwlQdK791XuxOBxlEQCSvYBTD8g32JRoYUdK8LO&#10;05VH4n1eyL/9A9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Ie6O7sBAABLAwAADgAAAAAAAAAAAAAAAAAuAgAAZHJzL2Uy&#10;b0RvYy54bWxQSwECLQAUAAYACAAAACEAuU4FbtoAAAAKAQAADwAAAAAAAAAAAAAAAAAVBAAAZHJz&#10;L2Rvd25yZXYueG1sUEsFBgAAAAAEAAQA8wAAABwFAAAAAA==&#10;" w14:anchorId="0069F067">
                <v:textbox inset="2.16pt,1.44pt,0,1.44pt">
                  <w:txbxContent>
                    <w:p w:rsidR="00DB1734" w:rsidP="0005636F" w:rsidRDefault="00DB1734" w14:paraId="6B57F7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8960" behindDoc="0" locked="0" layoutInCell="1" allowOverlap="1" wp14:editId="5E3E2500" wp14:anchorId="3CC7F63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7" name="Rectangle 7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6032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7" style="position:absolute;margin-left:104pt;margin-top:11pt;width:79pt;height:48pt;z-index:258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Plyk465AQAASwMAAA4AAAAAAAAAAAAAAAAALgIAAGRycy9lMm9E&#10;b2MueG1sUEsBAi0AFAAGAAgAAAAhALlOBW7aAAAACgEAAA8AAAAAAAAAAAAAAAAAEwQAAGRycy9k&#10;b3ducmV2LnhtbFBLBQYAAAAABAAEAPMAAAAaBQAAAAA=&#10;" w14:anchorId="3CC7F63C">
                <v:textbox inset="2.16pt,1.44pt,0,1.44pt">
                  <w:txbxContent>
                    <w:p w:rsidR="00DB1734" w:rsidP="0005636F" w:rsidRDefault="00DB1734" w14:paraId="3B6032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29984" behindDoc="0" locked="0" layoutInCell="1" allowOverlap="1" wp14:editId="54D32D20" wp14:anchorId="111E5C9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8" name="Rectangle 7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36F0A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8" style="position:absolute;margin-left:104pt;margin-top:11pt;width:79pt;height:48pt;z-index:258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/YLVgugEAAEsDAAAOAAAAAAAAAAAAAAAAAC4CAABkcnMvZTJv&#10;RG9jLnhtbFBLAQItABQABgAIAAAAIQC5TgVu2gAAAAoBAAAPAAAAAAAAAAAAAAAAABQEAABkcnMv&#10;ZG93bnJldi54bWxQSwUGAAAAAAQABADzAAAAGwUAAAAA&#10;" w14:anchorId="111E5C9A">
                <v:textbox inset="2.16pt,1.44pt,0,1.44pt">
                  <w:txbxContent>
                    <w:p w:rsidR="00DB1734" w:rsidP="0005636F" w:rsidRDefault="00DB1734" w14:paraId="636F0A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31008" behindDoc="0" locked="0" layoutInCell="1" allowOverlap="1" wp14:editId="2717E9DB" wp14:anchorId="447712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49" name="Rectangle 7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D9FBD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49" style="position:absolute;margin-left:104pt;margin-top:11pt;width:79pt;height:48pt;z-index:258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elZzVugEAAEsDAAAOAAAAAAAAAAAAAAAAAC4CAABkcnMvZTJv&#10;RG9jLnhtbFBLAQItABQABgAIAAAAIQC5TgVu2gAAAAoBAAAPAAAAAAAAAAAAAAAAABQEAABkcnMv&#10;ZG93bnJldi54bWxQSwUGAAAAAAQABADzAAAAGwUAAAAA&#10;" w14:anchorId="447712C5">
                <v:textbox inset="2.16pt,1.44pt,0,1.44pt">
                  <w:txbxContent>
                    <w:p w:rsidR="00DB1734" w:rsidP="0005636F" w:rsidRDefault="00DB1734" w14:paraId="5D9FBD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32032" behindDoc="0" locked="0" layoutInCell="1" allowOverlap="1" wp14:editId="712B12DF" wp14:anchorId="5B734B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0" name="Rectangle 7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7FBB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0" style="position:absolute;margin-left:104pt;margin-top:11pt;width:79pt;height:48pt;z-index:258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Btr2Oa5AQAASwMAAA4AAAAAAAAAAAAAAAAALgIAAGRycy9lMm9E&#10;b2MueG1sUEsBAi0AFAAGAAgAAAAhALlOBW7aAAAACgEAAA8AAAAAAAAAAAAAAAAAEwQAAGRycy9k&#10;b3ducmV2LnhtbFBLBQYAAAAABAAEAPMAAAAaBQAAAAA=&#10;" w14:anchorId="5B734BAD">
                <v:textbox inset="2.16pt,1.44pt,0,1.44pt">
                  <w:txbxContent>
                    <w:p w:rsidR="00DB1734" w:rsidP="0005636F" w:rsidRDefault="00DB1734" w14:paraId="67FBB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33056" behindDoc="0" locked="0" layoutInCell="1" allowOverlap="1" wp14:editId="7287C0F7" wp14:anchorId="1C7FEB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1" name="Rectangle 7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7B294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1" style="position:absolute;margin-left:104pt;margin-top:11pt;width:79pt;height:48pt;z-index:258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FTugEAAEsDAAAOAAAAZHJzL2Uyb0RvYy54bWysU9tu2zAMfR+wfxD0vvjSpY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XbNuKHHc4pS+&#10;o27cDZMi5+xopFR5vlmvOcQey57DE1yiiG4mv2iw+Yu0yFI0Pl01VksiApPdTbepcRICj9bdbYc+&#10;dqleiwPE9Fl5S7LDKCCUoiw/fo3pfPXlCtZlMOfns5eW/VLIdO36BereyxNSxB1Nj2j05GdGxWQC&#10;JTPOndH468BBUTJ9cShse/fxpsVFKUGzaTe4wFACBL1/m+VOjB5XSSSg5BDADCPiLRIVWDixQuyy&#10;XXkl3sYF/Os/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6nvFTugEAAEsDAAAOAAAAAAAAAAAAAAAAAC4CAABkcnMvZTJv&#10;RG9jLnhtbFBLAQItABQABgAIAAAAIQC5TgVu2gAAAAoBAAAPAAAAAAAAAAAAAAAAABQEAABkcnMv&#10;ZG93bnJldi54bWxQSwUGAAAAAAQABADzAAAAGwUAAAAA&#10;" w14:anchorId="1C7FEBDA">
                <v:textbox inset="2.16pt,1.44pt,0,1.44pt">
                  <w:txbxContent>
                    <w:p w:rsidR="00DB1734" w:rsidP="0005636F" w:rsidRDefault="00DB1734" w14:paraId="77B294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34080" behindDoc="0" locked="0" layoutInCell="1" allowOverlap="1" wp14:editId="4CDEA842" wp14:anchorId="5D02BB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2" name="Rectangle 7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EF4B2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2" style="position:absolute;margin-left:104pt;margin-top:11pt;width:79pt;height:48pt;z-index:258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Yh/pXugEAAEsDAAAOAAAAAAAAAAAAAAAAAC4CAABkcnMvZTJv&#10;RG9jLnhtbFBLAQItABQABgAIAAAAIQC5TgVu2gAAAAoBAAAPAAAAAAAAAAAAAAAAABQEAABkcnMv&#10;ZG93bnJldi54bWxQSwUGAAAAAAQABADzAAAAGwUAAAAA&#10;" w14:anchorId="5D02BB77">
                <v:textbox inset="2.16pt,1.44pt,0,1.44pt">
                  <w:txbxContent>
                    <w:p w:rsidR="00DB1734" w:rsidP="0005636F" w:rsidRDefault="00DB1734" w14:paraId="4EF4B2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35104" behindDoc="0" locked="0" layoutInCell="1" allowOverlap="1" wp14:editId="6A283422" wp14:anchorId="14E9D8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3" name="Rectangle 7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3BF2E4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3" style="position:absolute;margin-left:104pt;margin-top:11pt;width:79pt;height:48pt;z-index:258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5ctPiugEAAEsDAAAOAAAAAAAAAAAAAAAAAC4CAABkcnMvZTJv&#10;RG9jLnhtbFBLAQItABQABgAIAAAAIQC5TgVu2gAAAAoBAAAPAAAAAAAAAAAAAAAAABQEAABkcnMv&#10;ZG93bnJldi54bWxQSwUGAAAAAAQABADzAAAAGwUAAAAA&#10;" w14:anchorId="14E9D8A0">
                <v:textbox inset="2.16pt,1.44pt,0,1.44pt">
                  <w:txbxContent>
                    <w:p w:rsidR="00DB1734" w:rsidP="0005636F" w:rsidRDefault="00DB1734" w14:paraId="3BF2E4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36128" behindDoc="0" locked="0" layoutInCell="1" allowOverlap="1" wp14:editId="745F0393" wp14:anchorId="2364FD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4" name="Rectangle 7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DD7FD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4" style="position:absolute;margin-left:104pt;margin-top:11pt;width:79pt;height:48pt;z-index:258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3zugEAAEs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nq3vrmmxHOHU/qB&#10;unE/WEVO2dFIqZb5LnpNMfVY9hyf4BwldBfyswa3fJEWmYvGx4vGas5EYLK76toaJyHw6Ka77dDH&#10;LtVbcYSUv6jgyOIwCgilKMsP31I+XX29gnULmNPzi5fn3VzIdE37CnUX5BEp4o7mRzTaholRYU2k&#10;ZMK5M5p+7TkoSuxXj8I2d9dXDS5KCdZt0+ICQwkQ9O59lnsxBlwlkYGSfQQzjIi3SFRg4cQKsfN2&#10;LSvxPi7g3/6B7W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UA+3zugEAAEsDAAAOAAAAAAAAAAAAAAAAAC4CAABkcnMvZTJv&#10;RG9jLnhtbFBLAQItABQABgAIAAAAIQC5TgVu2gAAAAoBAAAPAAAAAAAAAAAAAAAAABQEAABkcnMv&#10;ZG93bnJldi54bWxQSwUGAAAAAAQABADzAAAAGwUAAAAA&#10;" w14:anchorId="2364FD88">
                <v:textbox inset="2.16pt,1.44pt,0,1.44pt">
                  <w:txbxContent>
                    <w:p w:rsidR="00DB1734" w:rsidP="0005636F" w:rsidRDefault="00DB1734" w14:paraId="1DD7FD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37152" behindDoc="0" locked="0" layoutInCell="1" allowOverlap="1" wp14:editId="685F2D28" wp14:anchorId="7C190EF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5" name="Rectangle 7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24190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5" style="position:absolute;margin-left:104pt;margin-top:11pt;width:79pt;height:48pt;z-index:258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19sRGugEAAEsDAAAOAAAAAAAAAAAAAAAAAC4CAABkcnMvZTJv&#10;RG9jLnhtbFBLAQItABQABgAIAAAAIQC5TgVu2gAAAAoBAAAPAAAAAAAAAAAAAAAAABQEAABkcnMv&#10;ZG93bnJldi54bWxQSwUGAAAAAAQABADzAAAAGwUAAAAA&#10;" w14:anchorId="7C190EF1">
                <v:textbox inset="2.16pt,1.44pt,0,1.44pt">
                  <w:txbxContent>
                    <w:p w:rsidR="00DB1734" w:rsidP="0005636F" w:rsidRDefault="00DB1734" w14:paraId="024190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38176" behindDoc="0" locked="0" layoutInCell="1" allowOverlap="1" wp14:editId="0B9725E8" wp14:anchorId="265450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6" name="Rectangle 7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4834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6" style="position:absolute;margin-left:104pt;margin-top:11pt;width:79pt;height:48pt;z-index:258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/+6AbsBAABLAwAADgAAAAAAAAAAAAAAAAAuAgAAZHJzL2Uy&#10;b0RvYy54bWxQSwECLQAUAAYACAAAACEAuU4FbtoAAAAKAQAADwAAAAAAAAAAAAAAAAAVBAAAZHJz&#10;L2Rvd25yZXYueG1sUEsFBgAAAAAEAAQA8wAAABwFAAAAAA==&#10;" w14:anchorId="2654503E">
                <v:textbox inset="2.16pt,1.44pt,0,1.44pt">
                  <w:txbxContent>
                    <w:p w:rsidR="00DB1734" w:rsidP="0005636F" w:rsidRDefault="00DB1734" w14:paraId="684834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39200" behindDoc="0" locked="0" layoutInCell="1" allowOverlap="1" wp14:editId="50827DFF" wp14:anchorId="4095DE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7" name="Rectangle 7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4DC6A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7" style="position:absolute;margin-left:104pt;margin-top:11pt;width:79pt;height:48pt;z-index:258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O0ugEAAEs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fJmTYnjFqf0&#10;E3XjbjCSnLOj7nuZ55v1mkLssOwpPMIliuhm8rMCm79Ii8xF49NVYzknIjDZrtpNjZMQeHTT3rbo&#10;Y5fqtThATF+ltyQ7jAJCKcry4/eYzldfrmBdBnN+Pntp3s+FTLu6Qt37/oQUcUfTAxpl/MSoMDpQ&#10;MuHcGY2/DxwkJeabQ2Gb9edVg4tSguWm2eACQwkQ9P5tljsxelwlkYCSQwA9jIi3vFtg4cQKsct2&#10;5ZV4Gxfwr//A7g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CCpO0ugEAAEsDAAAOAAAAAAAAAAAAAAAAAC4CAABkcnMvZTJv&#10;RG9jLnhtbFBLAQItABQABgAIAAAAIQC5TgVu2gAAAAoBAAAPAAAAAAAAAAAAAAAAABQEAABkcnMv&#10;ZG93bnJldi54bWxQSwUGAAAAAAQABADzAAAAGwUAAAAA&#10;" w14:anchorId="4095DE6B">
                <v:textbox inset="2.16pt,1.44pt,0,1.44pt">
                  <w:txbxContent>
                    <w:p w:rsidR="00DB1734" w:rsidP="0005636F" w:rsidRDefault="00DB1734" w14:paraId="54DC6A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0224" behindDoc="0" locked="0" layoutInCell="1" allowOverlap="1" wp14:editId="5FB51B68" wp14:anchorId="392872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8" name="Rectangle 7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4BD687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8" style="position:absolute;margin-left:104pt;margin-top:11pt;width:79pt;height:48pt;z-index:258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IQYtVq5AQAASwMAAA4AAAAAAAAAAAAAAAAALgIAAGRycy9lMm9E&#10;b2MueG1sUEsBAi0AFAAGAAgAAAAhALlOBW7aAAAACgEAAA8AAAAAAAAAAAAAAAAAEwQAAGRycy9k&#10;b3ducmV2LnhtbFBLBQYAAAAABAAEAPMAAAAaBQAAAAA=&#10;" w14:anchorId="39287249">
                <v:textbox inset="2.16pt,1.44pt,0,1.44pt">
                  <w:txbxContent>
                    <w:p w:rsidR="00DB1734" w:rsidP="0005636F" w:rsidRDefault="00DB1734" w14:paraId="4BD687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1248" behindDoc="0" locked="0" layoutInCell="1" allowOverlap="1" wp14:editId="2DCED785" wp14:anchorId="41E94A2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59" name="Rectangle 7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C3D4B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59" style="position:absolute;margin-left:104pt;margin-top:11pt;width:79pt;height:48pt;z-index:258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l7ZzvugEAAEsDAAAOAAAAAAAAAAAAAAAAAC4CAABkcnMvZTJv&#10;RG9jLnhtbFBLAQItABQABgAIAAAAIQC5TgVu2gAAAAoBAAAPAAAAAAAAAAAAAAAAABQEAABkcnMv&#10;ZG93bnJldi54bWxQSwUGAAAAAAQABADzAAAAGwUAAAAA&#10;" w14:anchorId="41E94A29">
                <v:textbox inset="2.16pt,1.44pt,0,1.44pt">
                  <w:txbxContent>
                    <w:p w:rsidR="00DB1734" w:rsidP="0005636F" w:rsidRDefault="00DB1734" w14:paraId="2C3D4B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2272" behindDoc="0" locked="0" layoutInCell="1" allowOverlap="1" wp14:editId="659CEBEE" wp14:anchorId="732ECD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0" name="Rectangle 7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AF3DF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0" style="position:absolute;margin-left:104pt;margin-top:11pt;width:79pt;height:60pt;z-index:258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KL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/AYF8tzhlH6j&#10;btx3VpFztjdSqmm+k15DTC2WPcVHuEQJ3Yn8qMFNX6RFxqLx6aqxGjMRmNwsNusaHxJ4tFpuFuhj&#10;l+q9OELKP1RwZHIYBYRSlOXHXymfr75dwboJzPn5ycvjfixkNovlG9R9kCekiDuaH9BoGwZGhTWR&#10;kgHnzmj6c+CgKLE/PQrbrJaLBhelBPN1s8YFhhIg6P3HLPeiD7hKIgMlhwim6xFvkajAwokVYpft&#10;mlbiY1zAv/8Du1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UQ/KLugEAAEsDAAAOAAAAAAAAAAAAAAAAAC4CAABkcnMvZTJv&#10;RG9jLnhtbFBLAQItABQABgAIAAAAIQCiaTO02gAAAAoBAAAPAAAAAAAAAAAAAAAAABQEAABkcnMv&#10;ZG93bnJldi54bWxQSwUGAAAAAAQABADzAAAAGwUAAAAA&#10;" w14:anchorId="732ECDDF">
                <v:textbox inset="2.16pt,1.44pt,0,1.44pt">
                  <w:txbxContent>
                    <w:p w:rsidR="00DB1734" w:rsidP="0005636F" w:rsidRDefault="00DB1734" w14:paraId="6AF3DF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3296" behindDoc="0" locked="0" layoutInCell="1" allowOverlap="1" wp14:editId="28E3B18A" wp14:anchorId="5013F6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1" name="Rectangle 7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1693C6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1" style="position:absolute;margin-left:104pt;margin-top:11pt;width:79pt;height:60pt;z-index:258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s+ugEAAEs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V3DaUeO5wSj9R&#10;N+57q8g5Oxgp1TzfWa8xpg7LnuIjXKKE7kx+0uDmL9IiU9H4dNVYTZkITG6Wm3WNkxB4tLrZLNHH&#10;LtVrcYSUv6rgyOwwCgilKMuP31M+X325gnUzmPPzs5en/VTIbJafX6DugzwhRdzR/IBG2zAyKqyJ&#10;lIw4d0bT7wMHRYn95lHYdnWzbHFRStCs2zUuMJQAQe/fZrkXQ8BVEhkoOUQw/YB4i0QFFk6sELts&#10;17wSb+MC/vUf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1tts+ugEAAEsDAAAOAAAAAAAAAAAAAAAAAC4CAABkcnMvZTJv&#10;RG9jLnhtbFBLAQItABQABgAIAAAAIQCiaTO02gAAAAoBAAAPAAAAAAAAAAAAAAAAABQEAABkcnMv&#10;ZG93bnJldi54bWxQSwUGAAAAAAQABADzAAAAGwUAAAAA&#10;" w14:anchorId="5013F67B">
                <v:textbox inset="2.16pt,1.44pt,0,1.44pt">
                  <w:txbxContent>
                    <w:p w:rsidR="00DB1734" w:rsidP="0005636F" w:rsidRDefault="00DB1734" w14:paraId="1693C6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4320" behindDoc="0" locked="0" layoutInCell="1" allowOverlap="1" wp14:editId="30EC0803" wp14:anchorId="421EC1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2" name="Rectangle 7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11CC0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2" style="position:absolute;margin-left:104pt;margin-top:11pt;width:79pt;height:60pt;z-index:258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Jev0Dq5AQAASwMAAA4AAAAAAAAAAAAAAAAALgIAAGRycy9lMm9E&#10;b2MueG1sUEsBAi0AFAAGAAgAAAAhAKJpM7TaAAAACgEAAA8AAAAAAAAAAAAAAAAAEwQAAGRycy9k&#10;b3ducmV2LnhtbFBLBQYAAAAABAAEAPMAAAAaBQAAAAA=&#10;" w14:anchorId="421EC157">
                <v:textbox inset="2.16pt,1.44pt,0,1.44pt">
                  <w:txbxContent>
                    <w:p w:rsidR="00DB1734" w:rsidP="0005636F" w:rsidRDefault="00DB1734" w14:paraId="611CC0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5344" behindDoc="0" locked="0" layoutInCell="1" allowOverlap="1" wp14:editId="0C4AD758" wp14:anchorId="69FC3A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3" name="Rectangle 7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0CC2A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3" style="position:absolute;margin-left:104pt;margin-top:11pt;width:79pt;height:48pt;z-index:258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v/uwEAAEs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m+V6RYnjFqf0&#10;A3Xjrh8VuWQHI6XK8816TSF2WPYUHuEaRXQz+VmDzV+kReai8fmmsZoTEZhsV+22xkkIPPrUrlv0&#10;sUv1Whwgpi/KW5IdRgGhFGX56VtMl6svV7Aug7k8n700H+ZCpl1tXqAevDwjRdzR9IBGj35iVIwm&#10;UDLh3BmNv44cFCXjV4fCNpuPqwYXpQTLbbPFBYYSIOjD2yx3YvC4SiIBJccAph8Qb5GowMKJFWLX&#10;7cor8TYu4F//gf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6WlL/7sBAABLAwAADgAAAAAAAAAAAAAAAAAuAgAAZHJzL2Uy&#10;b0RvYy54bWxQSwECLQAUAAYACAAAACEAuU4FbtoAAAAKAQAADwAAAAAAAAAAAAAAAAAVBAAAZHJz&#10;L2Rvd25yZXYueG1sUEsFBgAAAAAEAAQA8wAAABwFAAAAAA==&#10;" w14:anchorId="69FC3A06">
                <v:textbox inset="2.16pt,1.44pt,0,1.44pt">
                  <w:txbxContent>
                    <w:p w:rsidR="00DB1734" w:rsidP="0005636F" w:rsidRDefault="00DB1734" w14:paraId="0CC2A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6368" behindDoc="0" locked="0" layoutInCell="1" allowOverlap="1" wp14:editId="19E3820A" wp14:anchorId="2E33F24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4" name="Rectangle 7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74E912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4" style="position:absolute;margin-left:104pt;margin-top:11pt;width:79pt;height:48pt;z-index:258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Bh17rsBAABLAwAADgAAAAAAAAAAAAAAAAAuAgAAZHJzL2Uy&#10;b0RvYy54bWxQSwECLQAUAAYACAAAACEAuU4FbtoAAAAKAQAADwAAAAAAAAAAAAAAAAAVBAAAZHJz&#10;L2Rvd25yZXYueG1sUEsFBgAAAAAEAAQA8wAAABwFAAAAAA==&#10;" w14:anchorId="2E33F24F">
                <v:textbox inset="2.16pt,1.44pt,0,1.44pt">
                  <w:txbxContent>
                    <w:p w:rsidR="00DB1734" w:rsidP="0005636F" w:rsidRDefault="00DB1734" w14:paraId="74E912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7392" behindDoc="0" locked="0" layoutInCell="1" allowOverlap="1" wp14:editId="55A582FA" wp14:anchorId="48007C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165" name="Rectangle 7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51CCB5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5" style="position:absolute;margin-left:104pt;margin-top:11pt;width:79pt;height:48pt;z-index:258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xbugEAAEs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bvlqtbSjx3OKXv&#10;qBv3g1XknB2NlKrMt+g1xdRj2XN8gkuU0C3kZw2ufJEWmavGp6vGas5EYHJzs1m3OAmBR7eb1QZ9&#10;7NK8FkdI+bMKjhSHUUAoVVl+/Jry+erLFawrYM7PFy/P+7mSwVdeoO6DPCFF3NH8iEbbMDEqrImU&#10;TDh3RtOvAwdFif3iUdju7uNNh4tSg+W6W+MCQw0Q9P5tlnsxBlwlkYGSQwQzjIi3SlRh4cQqsct2&#10;lZV4G1fwr//A7jc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l7VxbugEAAEsDAAAOAAAAAAAAAAAAAAAAAC4CAABkcnMvZTJv&#10;RG9jLnhtbFBLAQItABQABgAIAAAAIQC5TgVu2gAAAAoBAAAPAAAAAAAAAAAAAAAAABQEAABkcnMv&#10;ZG93bnJldi54bWxQSwUGAAAAAAQABADzAAAAGwUAAAAA&#10;" w14:anchorId="48007C18">
                <v:textbox inset="2.16pt,1.44pt,0,1.44pt">
                  <w:txbxContent>
                    <w:p w:rsidR="00DB1734" w:rsidP="0005636F" w:rsidRDefault="00DB1734" w14:paraId="51CCB5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8416" behindDoc="0" locked="0" layoutInCell="1" allowOverlap="1" wp14:editId="651FE5B3" wp14:anchorId="499E9D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6" name="Rectangle 7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681DED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6" style="position:absolute;margin-left:104pt;margin-top:11pt;width:79pt;height:60pt;z-index:258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mYugEAAEs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Pr+WpFieMWu/SC&#10;vnHXDYpcqr2RUuX+Zr/GEFu89hqe4ZpFXGbxkwabvyiLTMXj881jNSUisLhdbDc1dkLg1nq5XeAa&#10;Uar3ywFi+qa8JXnBKCCV4iw/PcR0Ofr7CN7LZC7P51WaDlMRs10W2Fw7eHlGiTij6QmDHvzIqBhM&#10;oGTEvjMafx05KEqG7w6NbdbLRYODUpL5ptngAENJkPThY5U70XscJZGAkmMA0/XIt1hUaGHHirDr&#10;dOWR+JgX8u//wP4N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LYjmYugEAAEsDAAAOAAAAAAAAAAAAAAAAAC4CAABkcnMvZTJv&#10;RG9jLnhtbFBLAQItABQABgAIAAAAIQCiaTO02gAAAAoBAAAPAAAAAAAAAAAAAAAAABQEAABkcnMv&#10;ZG93bnJldi54bWxQSwUGAAAAAAQABADzAAAAGwUAAAAA&#10;" w14:anchorId="499E9DFE">
                <v:textbox inset="2.16pt,1.44pt,0,1.44pt">
                  <w:txbxContent>
                    <w:p w:rsidR="00DB1734" w:rsidP="0005636F" w:rsidRDefault="00DB1734" w14:paraId="681DED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49440" behindDoc="0" locked="0" layoutInCell="1" allowOverlap="1" wp14:editId="2ACDCD37" wp14:anchorId="13BBE8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167" name="Rectangle 7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B1734" w:rsidP="0005636F" w:rsidRDefault="00DB1734" w14:paraId="29C434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SIN VISIÓN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67" style="position:absolute;margin-left:104pt;margin-top:11pt;width:79pt;height:60pt;z-index:258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qlxAtugEAAEsDAAAOAAAAAAAAAAAAAAAAAC4CAABkcnMvZTJv&#10;RG9jLnhtbFBLAQItABQABgAIAAAAIQCiaTO02gAAAAoBAAAPAAAAAAAAAAAAAAAAABQEAABkcnMv&#10;ZG93bnJldi54bWxQSwUGAAAAAAQABADzAAAAGwUAAAAA&#10;" w14:anchorId="13BBE85C">
                <v:textbox inset="2.16pt,1.44pt,0,1.44pt">
                  <w:txbxContent>
                    <w:p w:rsidR="00DB1734" w:rsidP="0005636F" w:rsidRDefault="00DB1734" w14:paraId="29C434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SIN VISIÓN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t>GENERAL FINANCIERA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4320"/>
        <w:gridCol w:w="2156"/>
        <w:gridCol w:w="2157"/>
        <w:gridCol w:w="2157"/>
      </w:tblGrid>
      <w:tr w:rsidRPr="00DB1734" w:rsidR="00DB1734" w:rsidTr="00DB1734" w14:paraId="3E2B1443" w14:textId="77777777">
        <w:trPr>
          <w:trHeight w:val="576"/>
        </w:trPr>
        <w:tc>
          <w:tcPr>
            <w:tcW w:w="4320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033B653D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18A775D5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Spanish"/>
              </w:rPr>
              <w:t>GASTO TOTAL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6B602759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Spanish"/>
              </w:rPr>
              <w:t>TOTAL CAPITAL</w:t>
            </w:r>
          </w:p>
        </w:tc>
        <w:tc>
          <w:tcPr>
            <w:tcW w:w="2157" w:type="dxa"/>
            <w:tcBorders>
              <w:top w:val="nil"/>
              <w:left w:val="nil"/>
              <w:bottom w:val="single" w:color="BFBFBF" w:themeColor="background1" w:themeShade="BF" w:sz="8" w:space="0"/>
              <w:right w:val="nil"/>
            </w:tcBorders>
            <w:vAlign w:val="center"/>
          </w:tcPr>
          <w:p w:rsidRPr="00DB1734" w:rsidR="00DB1734" w:rsidP="00DB1734" w:rsidRDefault="00DB1734" w14:paraId="62D2704D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Spanish"/>
              </w:rPr>
              <w:t>TOTAL GENERAL</w:t>
            </w:r>
          </w:p>
        </w:tc>
      </w:tr>
      <w:tr w:rsidRPr="00DB1734" w:rsidR="00DB1734" w:rsidTr="00043D7E" w14:paraId="078F9E02" w14:textId="77777777">
        <w:trPr>
          <w:trHeight w:val="1152"/>
        </w:trPr>
        <w:tc>
          <w:tcPr>
            <w:tcW w:w="4320" w:type="dxa"/>
            <w:tcBorders>
              <w:top w:val="single" w:color="BFBFBF" w:themeColor="background1" w:themeShade="BF" w:sz="8" w:space="0"/>
            </w:tcBorders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15B52376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Spanish"/>
              </w:rPr>
              <w:t>COSTOS PRESUPUESTARIOS</w:t>
            </w:r>
          </w:p>
        </w:tc>
        <w:tc>
          <w:tcPr>
            <w:tcW w:w="2156" w:type="dxa"/>
            <w:tcBorders>
              <w:top w:val="single" w:color="BFBFBF" w:themeColor="background1" w:themeShade="BF" w:sz="8" w:space="0"/>
            </w:tcBorders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611E2687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color="BFBFBF" w:themeColor="background1" w:themeShade="BF" w:sz="8" w:space="0"/>
            </w:tcBorders>
            <w:shd w:val="clear" w:color="auto" w:fill="EAEEF3"/>
            <w:vAlign w:val="center"/>
          </w:tcPr>
          <w:p w:rsidRPr="00DB1734" w:rsidR="00DB1734" w:rsidP="00DB1734" w:rsidRDefault="00DB1734" w14:paraId="5CB8FFE1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tcBorders>
              <w:top w:val="single" w:color="BFBFBF" w:themeColor="background1" w:themeShade="BF" w:sz="8" w:space="0"/>
            </w:tcBorders>
            <w:vAlign w:val="center"/>
          </w:tcPr>
          <w:p w:rsidRPr="00DB1734" w:rsidR="00DB1734" w:rsidP="00DB1734" w:rsidRDefault="00DB1734" w14:paraId="403D37B9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Pr="00DB1734" w:rsidR="00DB1734" w:rsidTr="00043D7E" w14:paraId="1ED0F130" w14:textId="77777777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2BAD787D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Spanish"/>
              </w:rPr>
              <w:t>ESTIMACIÓN AL FINALIZAR (EAC)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38F40B02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:rsidRPr="00DB1734" w:rsidR="00DB1734" w:rsidP="00DB1734" w:rsidRDefault="00DB1734" w14:paraId="05571D07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:rsidRPr="00DB1734" w:rsidR="00DB1734" w:rsidP="00DB1734" w:rsidRDefault="00DB1734" w14:paraId="7A014C16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  <w:tr w:rsidRPr="00DB1734" w:rsidR="00DB1734" w:rsidTr="00043D7E" w14:paraId="49D3D76F" w14:textId="77777777">
        <w:trPr>
          <w:trHeight w:val="1152"/>
        </w:trPr>
        <w:tc>
          <w:tcPr>
            <w:tcW w:w="4320" w:type="dxa"/>
            <w:shd w:val="clear" w:color="auto" w:fill="D5DCE4" w:themeFill="text2" w:themeFillTint="33"/>
            <w:vAlign w:val="center"/>
          </w:tcPr>
          <w:p w:rsidRPr="00DB1734" w:rsidR="00DB1734" w:rsidP="00DB1734" w:rsidRDefault="00DB1734" w14:paraId="50C18864" w14:textId="77777777">
            <w:pPr>
              <w:bidi w:val="false"/>
              <w:ind w:left="170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  <w:lang w:val="Spanish"/>
              </w:rPr>
              <w:t>COSTOS REALES HASTA LA FECHA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:rsidRPr="00DB1734" w:rsidR="00DB1734" w:rsidP="00DB1734" w:rsidRDefault="00DB1734" w14:paraId="2B9A48E2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EAEEF3"/>
            <w:vAlign w:val="center"/>
          </w:tcPr>
          <w:p w:rsidRPr="00DB1734" w:rsidR="00DB1734" w:rsidP="00DB1734" w:rsidRDefault="00DB1734" w14:paraId="58EAD6CC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157" w:type="dxa"/>
            <w:vAlign w:val="center"/>
          </w:tcPr>
          <w:p w:rsidRPr="00DB1734" w:rsidR="00DB1734" w:rsidP="00DB1734" w:rsidRDefault="00DB1734" w14:paraId="443F4200" w14:textId="77777777">
            <w:pPr>
              <w:bidi w:val="false"/>
              <w:jc w:val="center"/>
              <w:rPr>
                <w:rFonts w:ascii="Century Gothic" w:hAnsi="Century Gothic" w:eastAsia="Times New Roman" w:cs="Times New Roman"/>
                <w:noProof/>
                <w:color w:val="000000"/>
                <w:sz w:val="24"/>
                <w:szCs w:val="24"/>
              </w:rPr>
            </w:pPr>
          </w:p>
        </w:tc>
      </w:tr>
    </w:tbl>
    <w:p w:rsidR="00DB1734" w:rsidP="001952BD" w:rsidRDefault="00DB1734" w14:paraId="5EFCAA91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DB1734" w:rsidR="00DB1734" w:rsidP="00DB1734" w:rsidRDefault="00DB1734" w14:paraId="1E287670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  <w:r w:rsidRPr="00F91EB4">
        <w:rPr>
          <w:rFonts w:ascii="Century Gothic" w:hAnsi="Century Gothic"/>
          <w:color w:val="000000" w:themeColor="text1"/>
          <w:lang w:val="Spanish"/>
        </w:rPr>
        <w:t>COMENTARIOS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DB1734" w:rsidTr="00043D7E" w14:paraId="6C57828E" w14:textId="77777777">
        <w:trPr>
          <w:trHeight w:val="7632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DB1734" w:rsidP="00DB1734" w:rsidRDefault="00DB1734" w14:paraId="11546089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DB1734" w:rsidP="00DB1734" w:rsidRDefault="00DB1734" w14:paraId="6D0823EF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DB1734" w:rsidP="001952BD" w:rsidRDefault="00DB1734" w14:paraId="74386FCD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="00DB1734" w:rsidP="001952BD" w:rsidRDefault="00DB1734" w14:paraId="3426132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</w:p>
    <w:p w:rsidR="00043D7E" w:rsidP="001952BD" w:rsidRDefault="00043D7E" w14:paraId="33BA30AA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  <w:sectPr w:rsidR="00043D7E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p w:rsidRPr="00F91EB4" w:rsidR="00790912" w:rsidP="00790912" w:rsidRDefault="00790912" w14:paraId="08E9ADA6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lastRenderedPageBreak/>
        <mc:AlternateContent>
          <mc:Choice Requires="wps">
            <w:drawing>
              <wp:anchor distT="0" distB="0" distL="114300" distR="114300" simplePos="0" relativeHeight="258751488" behindDoc="0" locked="0" layoutInCell="1" allowOverlap="1" wp14:editId="11E3DD54" wp14:anchorId="34468ED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4" name="Rectangle 7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9628C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4" style="position:absolute;margin-left:210pt;margin-top:-1pt;width:79pt;height:49pt;z-index:258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HU+ugEAAEs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FVc7OkxHOHU/qN&#10;unHfWUXO2d5Iqab5TnoNMbVY9hQf4RIldCfyowY3fZEWGYvGp6vGasxEYHKz2KxrnITAo9Vys0Af&#10;u1TvxRFS/qGCI5PDKCCUoiw//kr5fPXtCtZNYM7PT14e92Mhs1k2b1D3QZ6QIu5ofkCjbRgYFdZE&#10;SgacO6Ppz4GDosT+9Chss1ouGlyUEszXzRoXGEqAoPcfs9yLPuAqiQyUHCKYrke8RaICCydWiF22&#10;a1qJj3EB//4P7F4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tx1ProBAABLAwAADgAAAAAAAAAAAAAAAAAuAgAAZHJzL2Uy&#10;b0RvYy54bWxQSwECLQAUAAYACAAAACEA28Ml8tsAAAAJAQAADwAAAAAAAAAAAAAAAAAUBAAAZHJz&#10;L2Rvd25yZXYueG1sUEsFBgAAAAAEAAQA8wAAABwFAAAAAA==&#10;" w14:anchorId="34468EDF">
                <v:textbox inset="2.16pt,1.44pt,0,1.44pt">
                  <w:txbxContent>
                    <w:p w:rsidR="00790912" w:rsidP="00790912" w:rsidRDefault="00790912" w14:paraId="69628C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52512" behindDoc="0" locked="0" layoutInCell="1" allowOverlap="1" wp14:editId="5C07FA6E" wp14:anchorId="6DAE8A9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5" name="Rectangle 7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178F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5" style="position:absolute;margin-left:210pt;margin-top:-1pt;width:79pt;height:49pt;z-index:258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yL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dLSWOW5zS&#10;D9SNu25Q5JztjZQqzzfrNYbYYtlLeIZLFNHN5CcNNn+RFpmKxqerxmpKRGBys9isa5yEwKPVcrNA&#10;H7tU78UBYvqqvCXZYRQQSlGWHx9jOl99u4J1Gcz5+eylaT8VMpvl4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spXIu7AQAASwMAAA4AAAAAAAAAAAAAAAAALgIAAGRycy9l&#10;Mm9Eb2MueG1sUEsBAi0AFAAGAAgAAAAhANvDJfLbAAAACQEAAA8AAAAAAAAAAAAAAAAAFQQAAGRy&#10;cy9kb3ducmV2LnhtbFBLBQYAAAAABAAEAPMAAAAdBQAAAAA=&#10;" w14:anchorId="6DAE8A99">
                <v:textbox inset="2.16pt,1.44pt,0,1.44pt">
                  <w:txbxContent>
                    <w:p w:rsidR="00790912" w:rsidP="00790912" w:rsidRDefault="00790912" w14:paraId="1F178F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53536" behindDoc="0" locked="0" layoutInCell="1" allowOverlap="1" wp14:editId="7B693397" wp14:anchorId="391F28B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6" name="Rectangle 7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1EB7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6" style="position:absolute;margin-left:210pt;margin-top:-1pt;width:79pt;height:49pt;z-index:258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1fZug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drFaUeO5wSj9R&#10;N+47q8gl2xsp1TTfSa8hphbLnuMTXKOE7kR+1OCmL9IiY9H4fNNYjZkITG4X202NkxB4tF5uF+hj&#10;l+qtOELKX1VwZHIYBYRSlOWn7ylfrr5ewboJzOX5ycvjYSxktsvlK9RDkGekiDuaH9FoGwZGhTWR&#10;kgHnzmj6feSgKLHfPArbrJeLBhelBPNNs8EFhhIg6MP7LPeiD7hKIgMlxwim6xFvkajAwokVYtft&#10;mlbifVzAv/0D+z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PetX2boBAABLAwAADgAAAAAAAAAAAAAAAAAuAgAAZHJzL2Uy&#10;b0RvYy54bWxQSwECLQAUAAYACAAAACEA28Ml8tsAAAAJAQAADwAAAAAAAAAAAAAAAAAUBAAAZHJz&#10;L2Rvd25yZXYueG1sUEsFBgAAAAAEAAQA8wAAABwFAAAAAA==&#10;" w14:anchorId="391F28B3">
                <v:textbox inset="2.16pt,1.44pt,0,1.44pt">
                  <w:txbxContent>
                    <w:p w:rsidR="00790912" w:rsidP="00790912" w:rsidRDefault="00790912" w14:paraId="7C1EB7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54560" behindDoc="0" locked="0" layoutInCell="1" allowOverlap="1" wp14:editId="5C6BED1C" wp14:anchorId="0DED1C8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7" name="Rectangle 7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A74A3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7" style="position:absolute;margin-left:210pt;margin-top:-1pt;width:79pt;height:49pt;z-index:258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5s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dihLHLU7p&#10;B+rGXTcocs72RkqV55v1GkNssewlPMMliuhm8pMGm79Ii0xF49NVYzUlIjC5WWzWNU5C4NFquVmg&#10;j12q9+IAMX1V3pLsMAoIpSjLj48xna++XcG6DOb8fPbStJ8Kmc3y9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wefmy7AQAASwMAAA4AAAAAAAAAAAAAAAAALgIAAGRycy9l&#10;Mm9Eb2MueG1sUEsBAi0AFAAGAAgAAAAhANvDJfLbAAAACQEAAA8AAAAAAAAAAAAAAAAAFQQAAGRy&#10;cy9kb3ducmV2LnhtbFBLBQYAAAAABAAEAPMAAAAdBQAAAAA=&#10;" w14:anchorId="0DED1C86">
                <v:textbox inset="2.16pt,1.44pt,0,1.44pt">
                  <w:txbxContent>
                    <w:p w:rsidR="00790912" w:rsidP="00790912" w:rsidRDefault="00790912" w14:paraId="5A74A3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55584" behindDoc="0" locked="0" layoutInCell="1" allowOverlap="1" wp14:editId="0DD5E690" wp14:anchorId="3374405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8" name="Rectangle 7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B54C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8" style="position:absolute;margin-left:210pt;margin-top:-1pt;width:79pt;height:49pt;z-index:258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iCuQEAAEs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TdrHBWnjuc0k/U&#10;jfvOKnLJ9kZKNc130muIqcWy5/gE1yihO5EfNbjpi7TIWDQ+3zRWYyYCk9vFdlPjJAQerZfbBfrY&#10;pXorjpDyVxUcmRxGAaEUZfnpe8qXq69XsG4Cc3l+8vJ4GAuZ7XL1CvUQ5Bkp4o7mRzTahoFRYU2k&#10;ZMC5M5p+HzkoSuw3j8I26+WiwUUpwXzTbFAUKAGCPrzPci/6gKskMlByjGC6HvEWiQosnFghdt2u&#10;aSXexwX82z+w/w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aDFiCuQEAAEsDAAAOAAAAAAAAAAAAAAAAAC4CAABkcnMvZTJv&#10;RG9jLnhtbFBLAQItABQABgAIAAAAIQDbwyXy2wAAAAkBAAAPAAAAAAAAAAAAAAAAABMEAABkcnMv&#10;ZG93bnJldi54bWxQSwUGAAAAAAQABADzAAAAGwUAAAAA&#10;" w14:anchorId="3374405C">
                <v:textbox inset="2.16pt,1.44pt,0,1.44pt">
                  <w:txbxContent>
                    <w:p w:rsidR="00790912" w:rsidP="00790912" w:rsidRDefault="00790912" w14:paraId="01B54C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56608" behindDoc="0" locked="0" layoutInCell="1" allowOverlap="1" wp14:editId="6DA3A6AA" wp14:anchorId="61FACD5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69" name="Rectangle 7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A114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69" style="position:absolute;margin-left:210pt;margin-top:-1pt;width:79pt;height:49pt;z-index:258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e/lxN7oBAABLAwAADgAAAAAAAAAAAAAAAAAuAgAAZHJzL2Uy&#10;b0RvYy54bWxQSwECLQAUAAYACAAAACEA28Ml8tsAAAAJAQAADwAAAAAAAAAAAAAAAAAUBAAAZHJz&#10;L2Rvd25yZXYueG1sUEsFBgAAAAAEAAQA8wAAABwFAAAAAA==&#10;" w14:anchorId="61FACD52">
                <v:textbox inset="2.16pt,1.44pt,0,1.44pt">
                  <w:txbxContent>
                    <w:p w:rsidR="00790912" w:rsidP="00790912" w:rsidRDefault="00790912" w14:paraId="0FA114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57632" behindDoc="0" locked="0" layoutInCell="1" allowOverlap="1" wp14:editId="6FE7D1A1" wp14:anchorId="3A3DCCD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0" name="Rectangle 7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34764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0" style="position:absolute;margin-left:210pt;margin-top:-1pt;width:79pt;height:49pt;z-index:258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SouQEAAEs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zQYF8tzhlL6j&#10;btz3VpFLdjBSqnm+s15jTB2WvcRnuEYJ3Zn8pMHNX6RFpqLx+aaxmjIRmNyutm2NDwk82qy3K/Sx&#10;S/VWHCHlzyo4MjuMAkIpyvLT15QvV1+vYN0M5vL87OXpMBUy23X7CvUQ5Bkp4o7mJzTahpFRYU2k&#10;ZMS5M5p+HTkoSuwXj8I2m/WqwUUpwbJtWlxgKAGCPrzPci+GgKskMlByjGD6AfEWiQosnFghdt2u&#10;eSXexwX82z+w/w0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2sDSouQEAAEsDAAAOAAAAAAAAAAAAAAAAAC4CAABkcnMvZTJv&#10;RG9jLnhtbFBLAQItABQABgAIAAAAIQDbwyXy2wAAAAkBAAAPAAAAAAAAAAAAAAAAABMEAABkcnMv&#10;ZG93bnJldi54bWxQSwUGAAAAAAQABADzAAAAGwUAAAAA&#10;" w14:anchorId="3A3DCCD5">
                <v:textbox inset="2.16pt,1.44pt,0,1.44pt">
                  <w:txbxContent>
                    <w:p w:rsidR="00790912" w:rsidP="00790912" w:rsidRDefault="00790912" w14:paraId="134764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58656" behindDoc="0" locked="0" layoutInCell="1" allowOverlap="1" wp14:editId="6BBCB0BB" wp14:anchorId="2B620DE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1" name="Rectangle 7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D5F6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1" style="position:absolute;margin-left:210pt;margin-top:-1pt;width:79pt;height:49pt;z-index:258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F0UdHboBAABLAwAADgAAAAAAAAAAAAAAAAAuAgAAZHJzL2Uy&#10;b0RvYy54bWxQSwECLQAUAAYACAAAACEA28Ml8tsAAAAJAQAADwAAAAAAAAAAAAAAAAAUBAAAZHJz&#10;L2Rvd25yZXYueG1sUEsFBgAAAAAEAAQA8wAAABwFAAAAAA==&#10;" w14:anchorId="2B620DEB">
                <v:textbox inset="2.16pt,1.44pt,0,1.44pt">
                  <w:txbxContent>
                    <w:p w:rsidR="00790912" w:rsidP="00790912" w:rsidRDefault="00790912" w14:paraId="1AD5F6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59680" behindDoc="0" locked="0" layoutInCell="1" allowOverlap="1" wp14:editId="451E8C99" wp14:anchorId="40D4F7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2" name="Rectangle 7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5AF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2" style="position:absolute;margin-left:210pt;margin-top:-1pt;width:79pt;height:49pt;z-index:258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NauQEAAEsDAAAOAAAAZHJzL2Uyb0RvYy54bWysU9uO0zAQfUfiHyy/06Tp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67dUeJ5w679A19&#10;436wilyqo5FSlf4Wv6aYerz2HJ/gmiVcFvGzBle+KIvM1ePzzWM1ZyKwuF1tNy12QuDW+m67wjWi&#10;NC+XI6T8SQVHyoJRQCrVWX76kvLl6O8jeK+QuTxfVnk+zFXM9n2FLbVDkGeUiDOaHzFoGyZGhTWR&#10;kgn7zmj6eeSgKLGfPRrbre9W6EOuyXLTbXCAoSZI+vC6yr0YA46SyEDJMYIZRuRbLaq0sGNV2HW6&#10;yki8ziv5l39g/w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BTGNauQEAAEsDAAAOAAAAAAAAAAAAAAAAAC4CAABkcnMvZTJv&#10;RG9jLnhtbFBLAQItABQABgAIAAAAIQDbwyXy2wAAAAkBAAAPAAAAAAAAAAAAAAAAABMEAABkcnMv&#10;ZG93bnJldi54bWxQSwUGAAAAAAQABADzAAAAGwUAAAAA&#10;" w14:anchorId="40D4F743">
                <v:textbox inset="2.16pt,1.44pt,0,1.44pt">
                  <w:txbxContent>
                    <w:p w:rsidR="00790912" w:rsidP="00790912" w:rsidRDefault="00790912" w14:paraId="6F5AF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0704" behindDoc="0" locked="0" layoutInCell="1" allowOverlap="1" wp14:editId="0B7FE91C" wp14:anchorId="4004997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3" name="Rectangle 7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7F7E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3" style="position:absolute;margin-left:210pt;margin-top:-1pt;width:79pt;height:49pt;z-index:258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guUrvuQEAAEsDAAAOAAAAAAAAAAAAAAAAAC4CAABkcnMvZTJv&#10;RG9jLnhtbFBLAQItABQABgAIAAAAIQDbwyXy2wAAAAkBAAAPAAAAAAAAAAAAAAAAABMEAABkcnMv&#10;ZG93bnJldi54bWxQSwUGAAAAAAQABADzAAAAGwUAAAAA&#10;" w14:anchorId="40049975">
                <v:textbox inset="2.16pt,1.44pt,0,1.44pt">
                  <w:txbxContent>
                    <w:p w:rsidR="00790912" w:rsidP="00790912" w:rsidRDefault="00790912" w14:paraId="07F7E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1728" behindDoc="0" locked="0" layoutInCell="1" allowOverlap="1" wp14:editId="414F21BE" wp14:anchorId="451E953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4" name="Rectangle 7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0300E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4" style="position:absolute;margin-left:210pt;margin-top:-1pt;width:79pt;height:49pt;z-index:258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hpHUEuQEAAEsDAAAOAAAAAAAAAAAAAAAAAC4CAABkcnMvZTJv&#10;RG9jLnhtbFBLAQItABQABgAIAAAAIQDbwyXy2wAAAAkBAAAPAAAAAAAAAAAAAAAAABMEAABkcnMv&#10;ZG93bnJldi54bWxQSwUGAAAAAAQABADzAAAAGwUAAAAA&#10;" w14:anchorId="451E9536">
                <v:textbox inset="2.16pt,1.44pt,0,1.44pt">
                  <w:txbxContent>
                    <w:p w:rsidR="00790912" w:rsidP="00790912" w:rsidRDefault="00790912" w14:paraId="60300E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2752" behindDoc="0" locked="0" layoutInCell="1" allowOverlap="1" wp14:editId="6BF1CD6E" wp14:anchorId="13CE49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5" name="Rectangle 7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8CB4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5" style="position:absolute;margin-left:210pt;margin-top:-1pt;width:79pt;height:49pt;z-index:258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FFcsboBAABLAwAADgAAAAAAAAAAAAAAAAAuAgAAZHJzL2Uy&#10;b0RvYy54bWxQSwECLQAUAAYACAAAACEA28Ml8tsAAAAJAQAADwAAAAAAAAAAAAAAAAAUBAAAZHJz&#10;L2Rvd25yZXYueG1sUEsFBgAAAAAEAAQA8wAAABwFAAAAAA==&#10;" w14:anchorId="13CE49CC">
                <v:textbox inset="2.16pt,1.44pt,0,1.44pt">
                  <w:txbxContent>
                    <w:p w:rsidR="00790912" w:rsidP="00790912" w:rsidRDefault="00790912" w14:paraId="598CB4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3776" behindDoc="0" locked="0" layoutInCell="1" allowOverlap="1" wp14:editId="0B9B127F" wp14:anchorId="3662E94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6" name="Rectangle 7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D740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6" style="position:absolute;margin-left:210pt;margin-top:-1pt;width:79pt;height:49pt;z-index:258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fjuwEAAEs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83qjhLHLU7p&#10;B+rGXTcocs72RkqV55v1GkNssewlPMMliuhm8pMGm79Ii0xF49NVYzUlIjC5WWzWNU5C4NFquVmg&#10;j12q9+IAMX1V3pLsMAoIpSjLj48xna++XcG6DOb8fPbStJ8Kmc3t8g3q3ssTUsQdTU9o9OBHRsVg&#10;AiUjzp3R+HrgoCgZvjkUtlktFw0uSgnm62aNCwwlQND7j1nuRO9xlUQCSg4BTNcj3iJRgYUTK8Qu&#10;25VX4mNcwL//A7v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aTV+O7AQAASwMAAA4AAAAAAAAAAAAAAAAALgIAAGRycy9l&#10;Mm9Eb2MueG1sUEsBAi0AFAAGAAgAAAAhANvDJfLbAAAACQEAAA8AAAAAAAAAAAAAAAAAFQQAAGRy&#10;cy9kb3ducmV2LnhtbFBLBQYAAAAABAAEAPMAAAAdBQAAAAA=&#10;" w14:anchorId="3662E940">
                <v:textbox inset="2.16pt,1.44pt,0,1.44pt">
                  <w:txbxContent>
                    <w:p w:rsidR="00790912" w:rsidP="00790912" w:rsidRDefault="00790912" w14:paraId="4ED740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4800" behindDoc="0" locked="0" layoutInCell="1" allowOverlap="1" wp14:editId="32DD052F" wp14:anchorId="5721483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7" name="Rectangle 7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2BDC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7" style="position:absolute;margin-left:210pt;margin-top:-1pt;width:79pt;height:49pt;z-index:258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Z2Z+VroBAABLAwAADgAAAAAAAAAAAAAAAAAuAgAAZHJzL2Uy&#10;b0RvYy54bWxQSwECLQAUAAYACAAAACEA28Ml8tsAAAAJAQAADwAAAAAAAAAAAAAAAAAUBAAAZHJz&#10;L2Rvd25yZXYueG1sUEsFBgAAAAAEAAQA8wAAABwFAAAAAA==&#10;" w14:anchorId="5721483C">
                <v:textbox inset="2.16pt,1.44pt,0,1.44pt">
                  <w:txbxContent>
                    <w:p w:rsidR="00790912" w:rsidP="00790912" w:rsidRDefault="00790912" w14:paraId="162BDC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5824" behindDoc="0" locked="0" layoutInCell="1" allowOverlap="1" wp14:editId="380C36C4" wp14:anchorId="641C98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8" name="Rectangle 7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6747C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8" style="position:absolute;margin-left:210pt;margin-top:-1pt;width:79pt;height:49pt;z-index:258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i4ugEAAEs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PLZomz8tzhlH6h&#10;btx3VpFTtjdSqmm+k15DTC2WPccnOEcJ3Yn8qMFNX6RFxqLx8aKxGjMRmFwv1qsaJyHwaHm1XqCP&#10;Xaq34ggp/1DBkclhFBBKUZYfHlI+XX29gnUTmNPzk5fH3VjIrK9vXqHugjwiRdzR/IhG2zAwKqyJ&#10;lAw4d0bTnz0HRYm99yhss7xaNLgoJZivmhWKAiVA0Lv3We5FH3CVRAZK9hFM1yPeIlGBhRMrxM7b&#10;Na3E+7iAf/sH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IXRYuLoBAABLAwAADgAAAAAAAAAAAAAAAAAuAgAAZHJzL2Uy&#10;b0RvYy54bWxQSwECLQAUAAYACAAAACEA28Ml8tsAAAAJAQAADwAAAAAAAAAAAAAAAAAUBAAAZHJz&#10;L2Rvd25yZXYueG1sUEsFBgAAAAAEAAQA8wAAABwFAAAAAA==&#10;" w14:anchorId="641C9851">
                <v:textbox inset="2.16pt,1.44pt,0,1.44pt">
                  <w:txbxContent>
                    <w:p w:rsidR="00790912" w:rsidP="00790912" w:rsidRDefault="00790912" w14:paraId="06747C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6848" behindDoc="0" locked="0" layoutInCell="1" allowOverlap="1" wp14:editId="09F9D915" wp14:anchorId="479DC0C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79" name="Rectangle 7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B2EC5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79" style="position:absolute;margin-left:210pt;margin-top:-1pt;width:79pt;height:49pt;z-index:258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IFxDboBAABLAwAADgAAAAAAAAAAAAAAAAAuAgAAZHJzL2Uy&#10;b0RvYy54bWxQSwECLQAUAAYACAAAACEA28Ml8tsAAAAJAQAADwAAAAAAAAAAAAAAAAAUBAAAZHJz&#10;L2Rvd25yZXYueG1sUEsFBgAAAAAEAAQA8wAAABwFAAAAAA==&#10;" w14:anchorId="479DC0CA">
                <v:textbox inset="2.16pt,1.44pt,0,1.44pt">
                  <w:txbxContent>
                    <w:p w:rsidR="00790912" w:rsidP="00790912" w:rsidRDefault="00790912" w14:paraId="4B2EC5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7872" behindDoc="0" locked="0" layoutInCell="1" allowOverlap="1" wp14:editId="7ACAFA97" wp14:anchorId="5109A9F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0" name="Rectangle 7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5E23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0" style="position:absolute;margin-left:210pt;margin-top:-1pt;width:79pt;height:49pt;z-index:258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1kugEAAEs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pkWBPHc4pV+o&#10;G/e9VeScHYyUap7vrNcYU4dlj/EBLlFCdyY/aXDzF2mRqWh8umqspkwEJjerTVvjQwKP1jebFfrY&#10;pXopjpDyNxUcmR1GAaEUZfnxR8rnq89XsG4Gc35+9vK0nwqZzef2Geo+yBNSxB3N92i0DSOjwppI&#10;yYhzZzT9OXBQlNjvHoVt1jerBhelBMu2aXGBoQQIev86y70YAq6SyEDJIYLpB8RbJCqwcGKF2GW7&#10;5pV4HRfwL//A7i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nOH9ZLoBAABLAwAADgAAAAAAAAAAAAAAAAAuAgAAZHJzL2Uy&#10;b0RvYy54bWxQSwECLQAUAAYACAAAACEA28Ml8tsAAAAJAQAADwAAAAAAAAAAAAAAAAAUBAAAZHJz&#10;L2Rvd25yZXYueG1sUEsFBgAAAAAEAAQA8wAAABwFAAAAAA==&#10;" w14:anchorId="5109A9FC">
                <v:textbox inset="2.16pt,1.44pt,0,1.44pt">
                  <w:txbxContent>
                    <w:p w:rsidR="00790912" w:rsidP="00790912" w:rsidRDefault="00790912" w14:paraId="7C5E23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8896" behindDoc="0" locked="0" layoutInCell="1" allowOverlap="1" wp14:editId="0A3E7F21" wp14:anchorId="57FC6F1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1" name="Rectangle 7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B7598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1" style="position:absolute;margin-left:210pt;margin-top:-1pt;width:79pt;height:49pt;z-index:258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NTRugEAAEs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1W9pMQyg1P6&#10;g7oxO2hBTtlR9b1I8016TT60WPboH+AcBXQT+VmCSV+kReas8fGisZgj4ZhsVk1d4iQ4Hq2vmhX6&#10;2KV4LfYQ4k/hDElORwGhZGXZ4XeIp6svV7AugTk9n7w47+ZMprluXqDuXH9Eirij8R6N1G7qKNfK&#10;UzLh3Dsa/u4ZCEr0L4vCVuurVYWLkoNlXdW4wJADBL17m2WWjw5XiUegZO9BDSPizRJlWDixTOy8&#10;XWkl3sYZ/Os/sP0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/RTU0boBAABLAwAADgAAAAAAAAAAAAAAAAAuAgAAZHJzL2Uy&#10;b0RvYy54bWxQSwECLQAUAAYACAAAACEA28Ml8tsAAAAJAQAADwAAAAAAAAAAAAAAAAAUBAAAZHJz&#10;L2Rvd25yZXYueG1sUEsFBgAAAAAEAAQA8wAAABwFAAAAAA==&#10;" w14:anchorId="57FC6F16">
                <v:textbox inset="2.16pt,1.44pt,0,1.44pt">
                  <w:txbxContent>
                    <w:p w:rsidR="00790912" w:rsidP="00790912" w:rsidRDefault="00790912" w14:paraId="0B7598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69920" behindDoc="0" locked="0" layoutInCell="1" allowOverlap="1" wp14:editId="7F1C6BED" wp14:anchorId="1A9FCA3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2" name="Rectangle 7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177EB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2" style="position:absolute;margin-left:210pt;margin-top:-1pt;width:79pt;height:49pt;z-index:258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9o4yxboBAABLAwAADgAAAAAAAAAAAAAAAAAuAgAAZHJzL2Uy&#10;b0RvYy54bWxQSwECLQAUAAYACAAAACEA28Ml8tsAAAAJAQAADwAAAAAAAAAAAAAAAAAUBAAAZHJz&#10;L2Rvd25yZXYueG1sUEsFBgAAAAAEAAQA8wAAABwFAAAAAA==&#10;" w14:anchorId="1A9FCA31">
                <v:textbox inset="2.16pt,1.44pt,0,1.44pt">
                  <w:txbxContent>
                    <w:p w:rsidR="00790912" w:rsidP="00790912" w:rsidRDefault="00790912" w14:paraId="7177EB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70944" behindDoc="0" locked="0" layoutInCell="1" allowOverlap="1" wp14:editId="49D95296" wp14:anchorId="006550C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3" name="Rectangle 7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90F2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3" style="position:absolute;margin-left:210pt;margin-top:-1pt;width:79pt;height:49pt;z-index:258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CXextwuQEAAEsDAAAOAAAAAAAAAAAAAAAAAC4CAABkcnMvZTJv&#10;RG9jLnhtbFBLAQItABQABgAIAAAAIQDbwyXy2wAAAAkBAAAPAAAAAAAAAAAAAAAAABMEAABkcnMv&#10;ZG93bnJldi54bWxQSwUGAAAAAAQABADzAAAAGwUAAAAA&#10;" w14:anchorId="006550CC">
                <v:textbox inset="2.16pt,1.44pt,0,1.44pt">
                  <w:txbxContent>
                    <w:p w:rsidR="00790912" w:rsidP="00790912" w:rsidRDefault="00790912" w14:paraId="3690F2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71968" behindDoc="0" locked="0" layoutInCell="1" allowOverlap="1" wp14:editId="53920068" wp14:anchorId="3142325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4" name="Rectangle 7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647E9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4" style="position:absolute;margin-left:210pt;margin-top:-1pt;width:79pt;height:49pt;z-index:258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SbugEAAEs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Y3TbumxHOHU/qB&#10;unHfW0Uu2cFIqeb5znqNMXVY9hyf4BoldGfykwY3f5EWmYrG55vGaspEYHK72rY1TkLg0Wa9XaGP&#10;Xaq34ggpf1HBkdlhFBBKUZafvqV8ufp6BetmMJfnZy9Ph6mQ2d41r1APQZ6RIu5ofkSjbRgZFdZE&#10;SkacO6Pp15GDosR+9Shss1mvGlyUEizbpsUFhhIg6MP7LPdiCLhKIgMlxwimHxBvkajAwokVYtft&#10;mlfifVzAv/0D+98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1mYkm7oBAABLAwAADgAAAAAAAAAAAAAAAAAuAgAAZHJzL2Uy&#10;b0RvYy54bWxQSwECLQAUAAYACAAAACEA28Ml8tsAAAAJAQAADwAAAAAAAAAAAAAAAAAUBAAAZHJz&#10;L2Rvd25yZXYueG1sUEsFBgAAAAAEAAQA8wAAABwFAAAAAA==&#10;" w14:anchorId="31423257">
                <v:textbox inset="2.16pt,1.44pt,0,1.44pt">
                  <w:txbxContent>
                    <w:p w:rsidR="00790912" w:rsidP="00790912" w:rsidRDefault="00790912" w14:paraId="6647E9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72992" behindDoc="0" locked="0" layoutInCell="1" allowOverlap="1" wp14:editId="15A04C69" wp14:anchorId="2326769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5" name="Rectangle 7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ABA4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5" style="position:absolute;margin-left:210pt;margin-top:-1pt;width:79pt;height:49pt;z-index:258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0uugEAAEs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/oumk/U+K4xSn9&#10;RN24G4wk5+yo+17m+Wa9phA7LHsKj3CJIrqZ/KzA5i/SInPR+HTVWM6JCExuVpu2xkkIPFrfbFbo&#10;Y5fqtThATF+ltyQ7jAJCKcry4/eYzldfrmBdBnN+Pntp3s+FzOZ29QJ17/sTUsQdTQ9olPETo8Lo&#10;QMmEc2c0/j5wkJSYbw6FbdY3qwYXpQTLtmlxgaEECHr/NsudGD2ukkh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5MNLroBAABLAwAADgAAAAAAAAAAAAAAAAAuAgAAZHJzL2Uy&#10;b0RvYy54bWxQSwECLQAUAAYACAAAACEA28Ml8tsAAAAJAQAADwAAAAAAAAAAAAAAAAAUBAAAZHJz&#10;L2Rvd25yZXYueG1sUEsFBgAAAAAEAAQA8wAAABwFAAAAAA==&#10;" w14:anchorId="23267697">
                <v:textbox inset="2.16pt,1.44pt,0,1.44pt">
                  <w:txbxContent>
                    <w:p w:rsidR="00790912" w:rsidP="00790912" w:rsidRDefault="00790912" w14:paraId="1BABA4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74016" behindDoc="0" locked="0" layoutInCell="1" allowOverlap="1" wp14:editId="33E7C490" wp14:anchorId="41A00B8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6" name="Rectangle 7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760D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6" style="position:absolute;margin-left:210pt;margin-top:-1pt;width:79pt;height:49pt;z-index:258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FRBny7AQAASwMAAA4AAAAAAAAAAAAAAAAALgIAAGRycy9l&#10;Mm9Eb2MueG1sUEsBAi0AFAAGAAgAAAAhANvDJfLbAAAACQEAAA8AAAAAAAAAAAAAAAAAFQQAAGRy&#10;cy9kb3ducmV2LnhtbFBLBQYAAAAABAAEAPMAAAAdBQAAAAA=&#10;" w14:anchorId="41A00B8C">
                <v:textbox inset="2.16pt,1.44pt,0,1.44pt">
                  <w:txbxContent>
                    <w:p w:rsidR="00790912" w:rsidP="00790912" w:rsidRDefault="00790912" w14:paraId="1A760D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75040" behindDoc="0" locked="0" layoutInCell="1" allowOverlap="1" wp14:editId="2C225D81" wp14:anchorId="5D6CA5D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287" name="Rectangle 7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21089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7" style="position:absolute;margin-left:210pt;margin-top:-1pt;width:79pt;height:49pt;z-index:258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0KQvyboBAABLAwAADgAAAAAAAAAAAAAAAAAuAgAAZHJzL2Uy&#10;b0RvYy54bWxQSwECLQAUAAYACAAAACEA28Ml8tsAAAAJAQAADwAAAAAAAAAAAAAAAAAUBAAAZHJz&#10;L2Rvd25yZXYueG1sUEsFBgAAAAAEAAQA8wAAABwFAAAAAA==&#10;" w14:anchorId="5D6CA5D2">
                <v:textbox inset="2.16pt,1.44pt,0,1.44pt">
                  <w:txbxContent>
                    <w:p w:rsidR="00790912" w:rsidP="00790912" w:rsidRDefault="00790912" w14:paraId="621089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0640" behindDoc="0" locked="0" layoutInCell="1" allowOverlap="1" wp14:editId="23BB384D" wp14:anchorId="3D69ED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88" name="Rectangle 7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30984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8" style="position:absolute;margin-left:210pt;margin-top:11pt;width:77pt;height:162pt;z-index:258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" w14:anchorId="3D69ED23">
                <v:textbox inset="2.16pt,1.44pt,0,1.44pt">
                  <w:txbxContent>
                    <w:p w:rsidR="00790912" w:rsidP="00790912" w:rsidRDefault="00790912" w14:paraId="030984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1664" behindDoc="0" locked="0" layoutInCell="1" allowOverlap="1" wp14:editId="1B178587" wp14:anchorId="606B9A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89" name="Rectangle 7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42E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89" style="position:absolute;margin-left:210pt;margin-top:11pt;width:79pt;height:162pt;z-index:258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5mugEAAEw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dNu6HEc4dd+om+&#10;cd9bRc7VwUip5v7Ofo0xdXjtOT7BJUu4nMVPGtz8RVlkKh6frh6rKROBxc3Npq2xEwK3mnq1WmOC&#10;MNXb7Qgpf1XBkXnBKCCXYi0/fk/5fPT1CN6b2Zzfn1d52k9FzeZ2/cp1H+QJNeKQ5kcM2oaRUWFN&#10;pGTExjOafh84KErsN4/ONuvVTYOTUpJl27Q4wVASZL1/X+VeDAFnSWSg5BDB9APyLR4VWtiyIuwy&#10;XvNMvM8L+befYPc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2z/ma6AQAATAMAAA4AAAAAAAAAAAAAAAAALgIAAGRycy9l&#10;Mm9Eb2MueG1sUEsBAi0AFAAGAAgAAAAhALZj++bcAAAACgEAAA8AAAAAAAAAAAAAAAAAFAQAAGRy&#10;cy9kb3ducmV2LnhtbFBLBQYAAAAABAAEAPMAAAAdBQAAAAA=&#10;" w14:anchorId="606B9A9E">
                <v:textbox inset="2.16pt,1.44pt,0,1.44pt">
                  <w:txbxContent>
                    <w:p w:rsidR="00790912" w:rsidP="00790912" w:rsidRDefault="00790912" w14:paraId="4842E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2688" behindDoc="0" locked="0" layoutInCell="1" allowOverlap="1" wp14:editId="3A639CD6" wp14:anchorId="706A559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0" name="Rectangle 7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02F1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0" style="position:absolute;margin-left:210pt;margin-top:11pt;width:77pt;height:162pt;z-index:258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PMDeNG6AQAATAMAAA4AAAAAAAAAAAAAAAAALgIAAGRycy9l&#10;Mm9Eb2MueG1sUEsBAi0AFAAGAAgAAAAhAMXESR/cAAAACgEAAA8AAAAAAAAAAAAAAAAAFAQAAGRy&#10;cy9kb3ducmV2LnhtbFBLBQYAAAAABAAEAPMAAAAdBQAAAAA=&#10;" w14:anchorId="706A559F">
                <v:textbox inset="2.16pt,1.44pt,0,1.44pt">
                  <w:txbxContent>
                    <w:p w:rsidR="00790912" w:rsidP="00790912" w:rsidRDefault="00790912" w14:paraId="3602F1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3712" behindDoc="0" locked="0" layoutInCell="1" allowOverlap="1" wp14:editId="6D72ACE2" wp14:anchorId="1A84A3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1" name="Rectangle 7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AE750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1" style="position:absolute;margin-left:210pt;margin-top:11pt;width:77pt;height:162pt;z-index:258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L+HjDq6AQAATAMAAA4AAAAAAAAAAAAAAAAALgIAAGRycy9l&#10;Mm9Eb2MueG1sUEsBAi0AFAAGAAgAAAAhAMXESR/cAAAACgEAAA8AAAAAAAAAAAAAAAAAFAQAAGRy&#10;cy9kb3ducmV2LnhtbFBLBQYAAAAABAAEAPMAAAAdBQAAAAA=&#10;" w14:anchorId="1A84A31F">
                <v:textbox inset="2.16pt,1.44pt,0,1.44pt">
                  <w:txbxContent>
                    <w:p w:rsidR="00790912" w:rsidP="00790912" w:rsidRDefault="00790912" w14:paraId="2AE750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4736" behindDoc="0" locked="0" layoutInCell="1" allowOverlap="1" wp14:editId="58E7D8CF" wp14:anchorId="635F45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2" name="Rectangle 7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E441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2" style="position:absolute;margin-left:210pt;margin-top:11pt;width:79pt;height:162pt;z-index:258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G+Xcja6AQAATAMAAA4AAAAAAAAAAAAAAAAALgIAAGRycy9l&#10;Mm9Eb2MueG1sUEsBAi0AFAAGAAgAAAAhALZj++bcAAAACgEAAA8AAAAAAAAAAAAAAAAAFAQAAGRy&#10;cy9kb3ducmV2LnhtbFBLBQYAAAAABAAEAPMAAAAdBQAAAAA=&#10;" w14:anchorId="635F4506">
                <v:textbox inset="2.16pt,1.44pt,0,1.44pt">
                  <w:txbxContent>
                    <w:p w:rsidR="00790912" w:rsidP="00790912" w:rsidRDefault="00790912" w14:paraId="45E441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5760" behindDoc="0" locked="0" layoutInCell="1" allowOverlap="1" wp14:editId="217E5F6E" wp14:anchorId="517571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3" name="Rectangle 7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4B65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3" style="position:absolute;margin-left:210pt;margin-top:11pt;width:77pt;height:162pt;z-index:258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NKZYXW6AQAATAMAAA4AAAAAAAAAAAAAAAAALgIAAGRycy9l&#10;Mm9Eb2MueG1sUEsBAi0AFAAGAAgAAAAhAMXESR/cAAAACgEAAA8AAAAAAAAAAAAAAAAAFAQAAGRy&#10;cy9kb3ducmV2LnhtbFBLBQYAAAAABAAEAPMAAAAdBQAAAAA=&#10;" w14:anchorId="5175710A">
                <v:textbox inset="2.16pt,1.44pt,0,1.44pt">
                  <w:txbxContent>
                    <w:p w:rsidR="00790912" w:rsidP="00790912" w:rsidRDefault="00790912" w14:paraId="6D4B65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6784" behindDoc="0" locked="0" layoutInCell="1" allowOverlap="1" wp14:editId="47267528" wp14:anchorId="081FCDC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4" name="Rectangle 7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407A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4" style="position:absolute;margin-left:211pt;margin-top:11pt;width:77pt;height:162pt;z-index:258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EdU93boBAABMAwAADgAAAAAAAAAAAAAAAAAuAgAAZHJzL2Uy&#10;b0RvYy54bWxQSwECLQAUAAYACAAAACEAq0HVJtsAAAAKAQAADwAAAAAAAAAAAAAAAAAUBAAAZHJz&#10;L2Rvd25yZXYueG1sUEsFBgAAAAAEAAQA8wAAABwFAAAAAA==&#10;" w14:anchorId="081FCDCA">
                <v:textbox inset="2.16pt,1.44pt,0,1.44pt">
                  <w:txbxContent>
                    <w:p w:rsidR="00790912" w:rsidP="00790912" w:rsidRDefault="00790912" w14:paraId="3D407A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7808" behindDoc="0" locked="0" layoutInCell="1" allowOverlap="1" wp14:editId="485191CC" wp14:anchorId="296950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5" name="Rectangle 7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37D1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5" style="position:absolute;margin-left:210pt;margin-top:11pt;width:79pt;height:162pt;z-index:258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9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6euw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zeYrJY5b7NJv&#10;9I27blDkXO2NlCr3N/s1htjitcfwAJcs4jKLnzTY/EVZZCoen64eqykRgcXNYrOusRMCt5p6uVxh&#10;gjDV2+0AMX1X3pK8YBSQS7GWH3/GdD76egTvZTbn9/MqTfupqNmsFq9c916eUCMOabrHoAc/MioG&#10;EygZsfGMxpcDB0XJ8MOhs81quWhwUkoyXzdrnGAoCbLev69yJ3qPsyQSUHIIYLoe+RaPCi1sWRF2&#10;Ga88E+/zQv7t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s2y6euwEAAEwDAAAOAAAAAAAAAAAAAAAAAC4CAABkcnMv&#10;ZTJvRG9jLnhtbFBLAQItABQABgAIAAAAIQC2Y/vm3AAAAAoBAAAPAAAAAAAAAAAAAAAAABUEAABk&#10;cnMvZG93bnJldi54bWxQSwUGAAAAAAQABADzAAAAHgUAAAAA&#10;" w14:anchorId="296950E8">
                <v:textbox inset="2.16pt,1.44pt,0,1.44pt">
                  <w:txbxContent>
                    <w:p w:rsidR="00790912" w:rsidP="00790912" w:rsidRDefault="00790912" w14:paraId="0937D1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8832" behindDoc="0" locked="0" layoutInCell="1" allowOverlap="1" wp14:editId="1BABCB8C" wp14:anchorId="7C531D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6" name="Rectangle 7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7042B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6" style="position:absolute;margin-left:210pt;margin-top:11pt;width:77pt;height:162pt;z-index:258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CwApYe6AQAATAMAAA4AAAAAAAAAAAAAAAAALgIAAGRycy9l&#10;Mm9Eb2MueG1sUEsBAi0AFAAGAAgAAAAhAMXESR/cAAAACgEAAA8AAAAAAAAAAAAAAAAAFAQAAGRy&#10;cy9kb3ducmV2LnhtbFBLBQYAAAAABAAEAPMAAAAdBQAAAAA=&#10;" w14:anchorId="7C531DD1">
                <v:textbox inset="2.16pt,1.44pt,0,1.44pt">
                  <w:txbxContent>
                    <w:p w:rsidR="00790912" w:rsidP="00790912" w:rsidRDefault="00790912" w14:paraId="27042B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09856" behindDoc="0" locked="0" layoutInCell="1" allowOverlap="1" wp14:editId="79F6CD65" wp14:anchorId="28AC6D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297" name="Rectangle 7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675B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7" style="position:absolute;margin-left:210pt;margin-top:11pt;width:77pt;height:162pt;z-index:258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CEUWy6AQAATAMAAA4AAAAAAAAAAAAAAAAALgIAAGRycy9l&#10;Mm9Eb2MueG1sUEsBAi0AFAAGAAgAAAAhAMXESR/cAAAACgEAAA8AAAAAAAAAAAAAAAAAFAQAAGRy&#10;cy9kb3ducmV2LnhtbFBLBQYAAAAABAAEAPMAAAAdBQAAAAA=&#10;" w14:anchorId="28AC6DA3">
                <v:textbox inset="2.16pt,1.44pt,0,1.44pt">
                  <w:txbxContent>
                    <w:p w:rsidR="00790912" w:rsidP="00790912" w:rsidRDefault="00790912" w14:paraId="59675B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10880" behindDoc="0" locked="0" layoutInCell="1" allowOverlap="1" wp14:editId="0A09CF2B" wp14:anchorId="0C328A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8" name="Rectangle 7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43F4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8" style="position:absolute;margin-left:210pt;margin-top:11pt;width:79pt;height:162pt;z-index:258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vyugEAAEw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Fls8ZeOW6xS3/Q&#10;N+66QZFTtTdSqtzf7NcYYovXnsIjnLOIyyx+0mDzF2WRqXh8vHispkQEFtdX61WNnRC41dSLxRIT&#10;hKnebweI6V55S/KCUUAuxVp++BXT6ejbEbyX2Zzez6s07aaiZr28fuO68/KIGnFI0wMGPfiRUTGY&#10;QMmIjWc0vu45KEqGnw6dbZaLqwYnpSTzVbNCV6AkyHr3scqd6D3OkkhAyT6A6XrkWzwqtLBlRdh5&#10;vPJMfMwL+fefYPsX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P7Oi/K6AQAATAMAAA4AAAAAAAAAAAAAAAAALgIAAGRycy9l&#10;Mm9Eb2MueG1sUEsBAi0AFAAGAAgAAAAhALZj++bcAAAACgEAAA8AAAAAAAAAAAAAAAAAFAQAAGRy&#10;cy9kb3ducmV2LnhtbFBLBQYAAAAABAAEAPMAAAAdBQAAAAA=&#10;" w14:anchorId="0C328AF7">
                <v:textbox inset="2.16pt,1.44pt,0,1.44pt">
                  <w:txbxContent>
                    <w:p w:rsidR="00790912" w:rsidP="00790912" w:rsidRDefault="00790912" w14:paraId="5F43F4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11904" behindDoc="0" locked="0" layoutInCell="1" allowOverlap="1" wp14:editId="5B9BCB23" wp14:anchorId="355D69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299" name="Rectangle 7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FC49A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99" style="position:absolute;margin-left:210pt;margin-top:11pt;width:79pt;height:162pt;z-index:258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ySn8ZuwEAAEwDAAAOAAAAAAAAAAAAAAAAAC4CAABkcnMv&#10;ZTJvRG9jLnhtbFBLAQItABQABgAIAAAAIQC2Y/vm3AAAAAoBAAAPAAAAAAAAAAAAAAAAABUEAABk&#10;cnMvZG93bnJldi54bWxQSwUGAAAAAAQABADzAAAAHgUAAAAA&#10;" w14:anchorId="355D6942">
                <v:textbox inset="2.16pt,1.44pt,0,1.44pt">
                  <w:txbxContent>
                    <w:p w:rsidR="00790912" w:rsidP="00790912" w:rsidRDefault="00790912" w14:paraId="4FC49A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12928" behindDoc="0" locked="0" layoutInCell="1" allowOverlap="1" wp14:editId="09B23A87" wp14:anchorId="02CCE6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0" name="Rectangle 7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B0A69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0" style="position:absolute;margin-left:210pt;margin-top:11pt;width:79pt;height:162pt;z-index:258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uIPWW6AQAATAMAAA4AAAAAAAAAAAAAAAAALgIAAGRycy9l&#10;Mm9Eb2MueG1sUEsBAi0AFAAGAAgAAAAhALZj++bcAAAACgEAAA8AAAAAAAAAAAAAAAAAFAQAAGRy&#10;cy9kb3ducmV2LnhtbFBLBQYAAAAABAAEAPMAAAAdBQAAAAA=&#10;" w14:anchorId="02CCE678">
                <v:textbox inset="2.16pt,1.44pt,0,1.44pt">
                  <w:txbxContent>
                    <w:p w:rsidR="00790912" w:rsidP="00790912" w:rsidRDefault="00790912" w14:paraId="0B0A69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13952" behindDoc="0" locked="0" layoutInCell="1" allowOverlap="1" wp14:editId="4EF0D0B8" wp14:anchorId="157BF1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1" name="Rectangle 7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E9B40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1" style="position:absolute;margin-left:210pt;margin-top:11pt;width:79pt;height:162pt;z-index:258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mOugEAAEw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9ZwSzx126Sf6&#10;xn1nFTlXeyOlmvo7+TXE1OK1l/gMlyzhchI/anDTF2WRsXh8unqsxkwEFjeLzbrGTgjcaurlcoUJ&#10;wlQftyOk/FUFR6YFo4BcirX8+D3l89H3I3hvYnN+f1rlcT8WNZvV5p3rPsgTasQhzU8YtA0Do8Ka&#10;SMmAjWc0vR44KErsN4/ONqvlosFJKcl83axxgqEkyHr/ucq96APOkshAySGC6XrkWzwqtLBlRdhl&#10;vKaZ+JwX8h8/we4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cMyY66AQAATAMAAA4AAAAAAAAAAAAAAAAALgIAAGRycy9l&#10;Mm9Eb2MueG1sUEsBAi0AFAAGAAgAAAAhALZj++bcAAAACgEAAA8AAAAAAAAAAAAAAAAAFAQAAGRy&#10;cy9kb3ducmV2LnhtbFBLBQYAAAAABAAEAPMAAAAdBQAAAAA=&#10;" w14:anchorId="157BF19D">
                <v:textbox inset="2.16pt,1.44pt,0,1.44pt">
                  <w:txbxContent>
                    <w:p w:rsidR="00790912" w:rsidP="00790912" w:rsidRDefault="00790912" w14:paraId="7E9B40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14976" behindDoc="0" locked="0" layoutInCell="1" allowOverlap="1" wp14:editId="6BF658FD" wp14:anchorId="0783F2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2" name="Rectangle 7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BD05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2" style="position:absolute;margin-left:210pt;margin-top:11pt;width:79pt;height:162pt;z-index:258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5GhqS7kBAABMAwAADgAAAAAAAAAAAAAAAAAuAgAAZHJzL2Uy&#10;b0RvYy54bWxQSwECLQAUAAYACAAAACEAtmP75twAAAAKAQAADwAAAAAAAAAAAAAAAAATBAAAZHJz&#10;L2Rvd25yZXYueG1sUEsFBgAAAAAEAAQA8wAAABwFAAAAAA==&#10;" w14:anchorId="0783F262">
                <v:textbox inset="2.16pt,1.44pt,0,1.44pt">
                  <w:txbxContent>
                    <w:p w:rsidR="00790912" w:rsidP="00790912" w:rsidRDefault="00790912" w14:paraId="72BD05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16000" behindDoc="0" locked="0" layoutInCell="1" allowOverlap="1" wp14:editId="54C69A44" wp14:anchorId="64C0D5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3" name="Rectangle 7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82C7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3" style="position:absolute;margin-left:210pt;margin-top:11pt;width:79pt;height:162pt;z-index:258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jsnqC6AQAATAMAAA4AAAAAAAAAAAAAAAAALgIAAGRycy9l&#10;Mm9Eb2MueG1sUEsBAi0AFAAGAAgAAAAhALZj++bcAAAACgEAAA8AAAAAAAAAAAAAAAAAFAQAAGRy&#10;cy9kb3ducmV2LnhtbFBLBQYAAAAABAAEAPMAAAAdBQAAAAA=&#10;" w14:anchorId="64C0D55F">
                <v:textbox inset="2.16pt,1.44pt,0,1.44pt">
                  <w:txbxContent>
                    <w:p w:rsidR="00790912" w:rsidP="00790912" w:rsidRDefault="00790912" w14:paraId="6E82C7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17024" behindDoc="0" locked="0" layoutInCell="1" allowOverlap="1" wp14:editId="76187595" wp14:anchorId="62190D1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4" name="Rectangle 7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3A99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4" style="position:absolute;margin-left:210pt;margin-top:11pt;width:79pt;height:162pt;z-index:258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II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6jUlnjvs0nf0&#10;jfveKnKpDkZKNfd39muMqcNrL/EZrlnC5Sx+0uDmL8oiU/H4fPNYTZkILG5X27bGTgjcaur1eoMJ&#10;wlRvtyOk/FkFR+YFo4BcirX89DXly9HXI3hvZnN5f17l6TAVNdu2eeV6CPKMGnFI8xMGbcPIqLAm&#10;UjJi4xlNv44cFCX2i0dnm8161eCklGTZNi1OMJQEWR/eV7kXQ8BZEhkoOUYw/YB8i0eFFrasCLuO&#10;1zwT7/NC/u0n2P8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Gugwgi6AQAATAMAAA4AAAAAAAAAAAAAAAAALgIAAGRycy9l&#10;Mm9Eb2MueG1sUEsBAi0AFAAGAAgAAAAhALZj++bcAAAACgEAAA8AAAAAAAAAAAAAAAAAFAQAAGRy&#10;cy9kb3ducmV2LnhtbFBLBQYAAAAABAAEAPMAAAAdBQAAAAA=&#10;" w14:anchorId="62190D19">
                <v:textbox inset="2.16pt,1.44pt,0,1.44pt">
                  <w:txbxContent>
                    <w:p w:rsidR="00790912" w:rsidP="00790912" w:rsidRDefault="00790912" w14:paraId="3A3A99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18048" behindDoc="0" locked="0" layoutInCell="1" allowOverlap="1" wp14:editId="4968FF47" wp14:anchorId="2363DED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5" name="Rectangle 7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7409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5" style="position:absolute;margin-left:210pt;margin-top:11pt;width:79pt;height:162pt;z-index:258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bj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rOqPlDhusUs/&#10;0Dfu+lGRS3UwUqrc3+zXFGKH157CI1yziMssftZg8xdlkbl4fL55rOZEBBa3q21bYycEbjX1er3B&#10;BGGq19sBYvqivCV5wSggl2ItP32L6XL05Qjey2wu7+dVmg9zUbNtVy9cD16eUSMOaXrAoEc/MSpG&#10;EyiZsPGMxl9HDoqS8atDZ5vNetXgpJRk2TYtTjCUBFkf3la5E4PHWRIJKDkGMP2AfItHhRa2rAi7&#10;jleeibd5If/6E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nJDbjuwEAAEwDAAAOAAAAAAAAAAAAAAAAAC4CAABkcnMv&#10;ZTJvRG9jLnhtbFBLAQItABQABgAIAAAAIQC2Y/vm3AAAAAoBAAAPAAAAAAAAAAAAAAAAABUEAABk&#10;cnMvZG93bnJldi54bWxQSwUGAAAAAAQABADzAAAAHgUAAAAA&#10;" w14:anchorId="2363DED9">
                <v:textbox inset="2.16pt,1.44pt,0,1.44pt">
                  <w:txbxContent>
                    <w:p w:rsidR="00790912" w:rsidP="00790912" w:rsidRDefault="00790912" w14:paraId="417409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19072" behindDoc="0" locked="0" layoutInCell="1" allowOverlap="1" wp14:editId="56426BCB" wp14:anchorId="5C1615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6" name="Rectangle 7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02CC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6" style="position:absolute;margin-left:210pt;margin-top:11pt;width:79pt;height:162pt;z-index:258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pS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2s6jtKPHfYpR/o&#10;G/e9VeRSHYyUau7v7NcYU4fXnuMTXLOEy1n8pMHNX5RFpuLx+eaxmjIRWNyutm2NnRC41dTr9QYT&#10;hKnebkdI+YsKjswLRgG5FGv56VvKl6OvR/DezOby/rzK02Eqarbt+pXrIcgzasQhzY8YtA0jo8Ka&#10;SMmIjWc0/TpyUJTYrx6dbTbrVYOTUpJl27Q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Z1WlK6AQAATAMAAA4AAAAAAAAAAAAAAAAALgIAAGRycy9l&#10;Mm9Eb2MueG1sUEsBAi0AFAAGAAgAAAAhALZj++bcAAAACgEAAA8AAAAAAAAAAAAAAAAAFAQAAGRy&#10;cy9kb3ducmV2LnhtbFBLBQYAAAAABAAEAPMAAAAdBQAAAAA=&#10;" w14:anchorId="5C161577">
                <v:textbox inset="2.16pt,1.44pt,0,1.44pt">
                  <w:txbxContent>
                    <w:p w:rsidR="00790912" w:rsidP="00790912" w:rsidRDefault="00790912" w14:paraId="2502CC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0096" behindDoc="0" locked="0" layoutInCell="1" allowOverlap="1" wp14:editId="7E35C08C" wp14:anchorId="4D2E24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7" name="Rectangle 7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7090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7" style="position:absolute;margin-left:210pt;margin-top:11pt;width:79pt;height:162pt;z-index:258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a65uwEAAEw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ndrOoNJY5b7NIP&#10;9I27flTkUh2MlCr3N/s1hdjhtafwCNcs4jKLnzXY/EVZZC4en28eqzkRgcXtatvW2AmBW029Xm8w&#10;QZjq9XaAmL4ob0leMArIpVjLT99iuhx9OYL3MpvL+3mV5sNc1Gzbjy9cD16eUSMOaXrAoEc/MSpG&#10;EyiZsPGMxl9HDoqS8atDZ5vNetXgpJRk2TYtTjCUBFkf3la5E4PHWRIJKDkGMP2AfItHhRa2rAi7&#10;jleeibd5If/6E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a8a65uwEAAEwDAAAOAAAAAAAAAAAAAAAAAC4CAABkcnMv&#10;ZTJvRG9jLnhtbFBLAQItABQABgAIAAAAIQC2Y/vm3AAAAAoBAAAPAAAAAAAAAAAAAAAAABUEAABk&#10;cnMvZG93bnJldi54bWxQSwUGAAAAAAQABADzAAAAHgUAAAAA&#10;" w14:anchorId="4D2E245C">
                <v:textbox inset="2.16pt,1.44pt,0,1.44pt">
                  <w:txbxContent>
                    <w:p w:rsidR="00790912" w:rsidP="00790912" w:rsidRDefault="00790912" w14:paraId="6B7090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1120" behindDoc="0" locked="0" layoutInCell="1" allowOverlap="1" wp14:editId="0A663213" wp14:anchorId="6F28C6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8" name="Rectangle 7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49CA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8" style="position:absolute;margin-left:210pt;margin-top:11pt;width:79pt;height:162pt;z-index:258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Uxk4+6AQAATAMAAA4AAAAAAAAAAAAAAAAALgIAAGRycy9l&#10;Mm9Eb2MueG1sUEsBAi0AFAAGAAgAAAAhALZj++bcAAAACgEAAA8AAAAAAAAAAAAAAAAAFAQAAGRy&#10;cy9kb3ducmV2LnhtbFBLBQYAAAAABAAEAPMAAAAdBQAAAAA=&#10;" w14:anchorId="6F28C6F9">
                <v:textbox inset="2.16pt,1.44pt,0,1.44pt">
                  <w:txbxContent>
                    <w:p w:rsidR="00790912" w:rsidP="00790912" w:rsidRDefault="00790912" w14:paraId="5F49CA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2144" behindDoc="0" locked="0" layoutInCell="1" allowOverlap="1" wp14:editId="2B42E6CE" wp14:anchorId="0D9BC0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09" name="Rectangle 7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F428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09" style="position:absolute;margin-left:210pt;margin-top:11pt;width:79pt;height:162pt;z-index:258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dk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6i0lnjvs0nf0&#10;jfveKnKpDkZKNfd39muMqcNrL/EZrlnC5Sx+0uDmL8oiU/H4fPNYTZkILG5X27bGTgjcaur1eoMJ&#10;wlRvtyOk/FkFR+YFo4BcirX89DXly9HXI3hvZnN5f17l6TAVNdt288r1EOQZNeKQ5icM2oaRUWFN&#10;pGTExjOafh05KErsF4/ONpv1qsFJKcmybVqcYCgJsj68r3IvhoCzJDJQcoxg+gH5Fo8KLWxZEXYd&#10;r3km3ueF/NtPsP8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Dm1Z2S6AQAATAMAAA4AAAAAAAAAAAAAAAAALgIAAGRycy9l&#10;Mm9Eb2MueG1sUEsBAi0AFAAGAAgAAAAhALZj++bcAAAACgEAAA8AAAAAAAAAAAAAAAAAFAQAAGRy&#10;cy9kb3ducmV2LnhtbFBLBQYAAAAABAAEAPMAAAAdBQAAAAA=&#10;" w14:anchorId="0D9BC0DF">
                <v:textbox inset="2.16pt,1.44pt,0,1.44pt">
                  <w:txbxContent>
                    <w:p w:rsidR="00790912" w:rsidP="00790912" w:rsidRDefault="00790912" w14:paraId="39F428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3168" behindDoc="0" locked="0" layoutInCell="1" allowOverlap="1" wp14:editId="6C626FE1" wp14:anchorId="409D44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0" name="Rectangle 7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66193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0" style="position:absolute;margin-left:210pt;margin-top:11pt;width:79pt;height:162pt;z-index:258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Z7uQ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lmiQ5w679B19&#10;4763ilyqg5FSzf2d/Rpj6vDaS3yGa5ZwOYufNLj5i7LIVDw+3zxWUyYCi9vVtq3xIYFbTb1ebzBB&#10;mOrtdoSUP6vgyLxgFJBLsZafvqZ8Ofp6BO/NbC7vz6s8HaaiZtu2r1wPQZ5RIw5pfsKgbRgZFdZE&#10;SkZsPKPp15GDosR+8ehss1mvGpyUkizbBoEIlARZH95XuRdDwFkSGSg5RjD9gHyLR4UWtqwIu47X&#10;PBPv80L+7SfY/wY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to8Ge7kBAABMAwAADgAAAAAAAAAAAAAAAAAuAgAAZHJzL2Uy&#10;b0RvYy54bWxQSwECLQAUAAYACAAAACEAtmP75twAAAAKAQAADwAAAAAAAAAAAAAAAAATBAAAZHJz&#10;L2Rvd25yZXYueG1sUEsFBgAAAAAEAAQA8wAAABwFAAAAAA==&#10;" w14:anchorId="409D44BA">
                <v:textbox inset="2.16pt,1.44pt,0,1.44pt">
                  <w:txbxContent>
                    <w:p w:rsidR="00790912" w:rsidP="00790912" w:rsidRDefault="00790912" w14:paraId="766193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4192" behindDoc="0" locked="0" layoutInCell="1" allowOverlap="1" wp14:editId="7F4D9FC7" wp14:anchorId="176B02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1" name="Rectangle 7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AE9A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1" style="position:absolute;margin-left:210pt;margin-top:11pt;width:79pt;height:162pt;z-index:258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6C/KQuwEAAEwDAAAOAAAAAAAAAAAAAAAAAC4CAABkcnMv&#10;ZTJvRG9jLnhtbFBLAQItABQABgAIAAAAIQC2Y/vm3AAAAAoBAAAPAAAAAAAAAAAAAAAAABUEAABk&#10;cnMvZG93bnJldi54bWxQSwUGAAAAAAQABADzAAAAHgUAAAAA&#10;" w14:anchorId="176B028D">
                <v:textbox inset="2.16pt,1.44pt,0,1.44pt">
                  <w:txbxContent>
                    <w:p w:rsidR="00790912" w:rsidP="00790912" w:rsidRDefault="00790912" w14:paraId="6AAE9A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5216" behindDoc="0" locked="0" layoutInCell="1" allowOverlap="1" wp14:editId="39570DA3" wp14:anchorId="5FF79D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2" name="Rectangle 7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B34D7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2" style="position:absolute;margin-left:210pt;margin-top:11pt;width:79pt;height:162pt;z-index:258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bkes0uwEAAEwDAAAOAAAAAAAAAAAAAAAAAC4CAABkcnMv&#10;ZTJvRG9jLnhtbFBLAQItABQABgAIAAAAIQC2Y/vm3AAAAAoBAAAPAAAAAAAAAAAAAAAAABUEAABk&#10;cnMvZG93bnJldi54bWxQSwUGAAAAAAQABADzAAAAHgUAAAAA&#10;" w14:anchorId="5FF79D36">
                <v:textbox inset="2.16pt,1.44pt,0,1.44pt">
                  <w:txbxContent>
                    <w:p w:rsidR="00790912" w:rsidP="00790912" w:rsidRDefault="00790912" w14:paraId="14B34D7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6240" behindDoc="0" locked="0" layoutInCell="1" allowOverlap="1" wp14:editId="7EBC77BE" wp14:anchorId="5BB30B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3" name="Rectangle 7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4DD3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3" style="position:absolute;margin-left:210pt;margin-top:11pt;width:79pt;height:162pt;z-index:258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JcVH9+6AQAATAMAAA4AAAAAAAAAAAAAAAAALgIAAGRycy9l&#10;Mm9Eb2MueG1sUEsBAi0AFAAGAAgAAAAhALZj++bcAAAACgEAAA8AAAAAAAAAAAAAAAAAFAQAAGRy&#10;cy9kb3ducmV2LnhtbFBLBQYAAAAABAAEAPMAAAAdBQAAAAA=&#10;" w14:anchorId="5BB30B11">
                <v:textbox inset="2.16pt,1.44pt,0,1.44pt">
                  <w:txbxContent>
                    <w:p w:rsidR="00790912" w:rsidP="00790912" w:rsidRDefault="00790912" w14:paraId="3A4DD3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7264" behindDoc="0" locked="0" layoutInCell="1" allowOverlap="1" wp14:editId="111339AF" wp14:anchorId="1F4ABB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4" name="Rectangle 7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09E4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4" style="position:absolute;margin-left:210pt;margin-top:11pt;width:79pt;height:162pt;z-index:258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N3ugEAAEw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8yUlnjvs0k/0&#10;jfvOKnKu9kZKNfV38muIqcVrL/EZLlnC5SR+1OCmL8oiY/H4dPVYjZkILG4Wm3WNnRC41dTL5QoT&#10;hKk+bkdI+asKjkwLRgG5FGv58XvK56PvR/DexOb8/rTK434sajab5p3rPsgTasQhzU8YtA0Do8Ka&#10;SMmAjWc0vR44KErsN4/ONqvlosFJKcl83axxgqEkyHr/ucq96APOkshAySGC6XrkWzwqtLBlRdhl&#10;vKaZ+JwX8h8/we4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FRZQ3e6AQAATAMAAA4AAAAAAAAAAAAAAAAALgIAAGRycy9l&#10;Mm9Eb2MueG1sUEsBAi0AFAAGAAgAAAAhALZj++bcAAAACgEAAA8AAAAAAAAAAAAAAAAAFAQAAGRy&#10;cy9kb3ducmV2LnhtbFBLBQYAAAAABAAEAPMAAAAdBQAAAAA=&#10;" w14:anchorId="1F4ABBCC">
                <v:textbox inset="2.16pt,1.44pt,0,1.44pt">
                  <w:txbxContent>
                    <w:p w:rsidR="00790912" w:rsidP="00790912" w:rsidRDefault="00790912" w14:paraId="5E09E4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8288" behindDoc="0" locked="0" layoutInCell="1" allowOverlap="1" wp14:editId="6059B536" wp14:anchorId="2998A7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5" name="Rectangle 7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53E8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5" style="position:absolute;margin-left:210pt;margin-top:11pt;width:79pt;height:162pt;z-index:258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Y3becuwEAAEwDAAAOAAAAAAAAAAAAAAAAAC4CAABkcnMv&#10;ZTJvRG9jLnhtbFBLAQItABQABgAIAAAAIQC2Y/vm3AAAAAoBAAAPAAAAAAAAAAAAAAAAABUEAABk&#10;cnMvZG93bnJldi54bWxQSwUGAAAAAAQABADzAAAAHgUAAAAA&#10;" w14:anchorId="2998A75F">
                <v:textbox inset="2.16pt,1.44pt,0,1.44pt">
                  <w:txbxContent>
                    <w:p w:rsidR="00790912" w:rsidP="00790912" w:rsidRDefault="00790912" w14:paraId="3D53E8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29312" behindDoc="0" locked="0" layoutInCell="1" allowOverlap="1" wp14:editId="7BA3CC3F" wp14:anchorId="6C89C0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6" name="Rectangle 7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DC4B6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6" style="position:absolute;margin-left:210pt;margin-top:11pt;width:79pt;height:162pt;z-index:258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stuw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leL+Q0lnjvs0m/0&#10;jfvOKnKu9kZKNfV38muIqcVrT/ERLlnC5SR+1OCmL8oiY/H4dPVYjZkILG4Wm3WNnRC41dTL5QoT&#10;hKneb0dI+YcKjkwLRgG5FGv58VfK56NvR/DexOb8/rTK434sajab5RvXfZAn1IhDmh8waBsGRoU1&#10;kZIBG89o+nPgoCixPz0626yWiwYnpSTzdbPGCYaSIOv9xyr3og84SyIDJYcIpuuRb/Go0MKWFWGX&#10;8Zpm4mNeyL//BLtX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pjNstuwEAAEwDAAAOAAAAAAAAAAAAAAAAAC4CAABkcnMv&#10;ZTJvRG9jLnhtbFBLAQItABQABgAIAAAAIQC2Y/vm3AAAAAoBAAAPAAAAAAAAAAAAAAAAABUEAABk&#10;cnMvZG93bnJldi54bWxQSwUGAAAAAAQABADzAAAAHgUAAAAA&#10;" w14:anchorId="6C89C051">
                <v:textbox inset="2.16pt,1.44pt,0,1.44pt">
                  <w:txbxContent>
                    <w:p w:rsidR="00790912" w:rsidP="00790912" w:rsidRDefault="00790912" w14:paraId="5DC4B6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0336" behindDoc="0" locked="0" layoutInCell="1" allowOverlap="1" wp14:editId="7CE0F557" wp14:anchorId="55DF91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7" name="Rectangle 7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F3E0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7" style="position:absolute;margin-left:210pt;margin-top:11pt;width:79pt;height:162pt;z-index:258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/Guw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i/mKEsctduk3&#10;+sZdNyhyrvZGSpX7m/0aQ2zx2mN4gEsWcZnFTxps/qIsMhWPT1eP1ZSIwOJmsVnX2AmBW029XK4w&#10;QZjq7XaAmL4rb0leMArIpVjLjz9jOh99PYL3Mpvz+3mVpv1U1Gw2X1+57r08oUYc0nSPQQ9+ZFQM&#10;JlAyYuMZjS8HDoqS4YdDZ5vVctHgpJRkvm7WOMFQEmS9f1/lTvQeZ0kkoOQQwHQ98i0eFVrYsiLs&#10;Ml55Jt7nhfzbT7D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lCC/GuwEAAEwDAAAOAAAAAAAAAAAAAAAAAC4CAABkcnMv&#10;ZTJvRG9jLnhtbFBLAQItABQABgAIAAAAIQC2Y/vm3AAAAAoBAAAPAAAAAAAAAAAAAAAAABUEAABk&#10;cnMvZG93bnJldi54bWxQSwUGAAAAAAQABADzAAAAHgUAAAAA&#10;" w14:anchorId="55DF9195">
                <v:textbox inset="2.16pt,1.44pt,0,1.44pt">
                  <w:txbxContent>
                    <w:p w:rsidR="00790912" w:rsidP="00790912" w:rsidRDefault="00790912" w14:paraId="25F3E0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1360" behindDoc="0" locked="0" layoutInCell="1" allowOverlap="1" wp14:editId="3BE32B42" wp14:anchorId="5D31003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8" name="Rectangle 7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D31A7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8" style="position:absolute;margin-left:210pt;margin-top:11pt;width:79pt;height:162pt;z-index:258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rIEvC6AQAATAMAAA4AAAAAAAAAAAAAAAAALgIAAGRycy9l&#10;Mm9Eb2MueG1sUEsBAi0AFAAGAAgAAAAhALZj++bcAAAACgEAAA8AAAAAAAAAAAAAAAAAFAQAAGRy&#10;cy9kb3ducmV2LnhtbFBLBQYAAAAABAAEAPMAAAAdBQAAAAA=&#10;" w14:anchorId="5D31003E">
                <v:textbox inset="2.16pt,1.44pt,0,1.44pt">
                  <w:txbxContent>
                    <w:p w:rsidR="00790912" w:rsidP="00790912" w:rsidRDefault="00790912" w14:paraId="2D31A7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2384" behindDoc="0" locked="0" layoutInCell="1" allowOverlap="1" wp14:editId="20B5D0D6" wp14:anchorId="14FF49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19" name="Rectangle 7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01E8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19" style="position:absolute;margin-left:210pt;margin-top:11pt;width:79pt;height:162pt;z-index:258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ZM5hu6AQAATAMAAA4AAAAAAAAAAAAAAAAALgIAAGRycy9l&#10;Mm9Eb2MueG1sUEsBAi0AFAAGAAgAAAAhALZj++bcAAAACgEAAA8AAAAAAAAAAAAAAAAAFAQAAGRy&#10;cy9kb3ducmV2LnhtbFBLBQYAAAAABAAEAPMAAAAdBQAAAAA=&#10;" w14:anchorId="14FF4990">
                <v:textbox inset="2.16pt,1.44pt,0,1.44pt">
                  <w:txbxContent>
                    <w:p w:rsidR="00790912" w:rsidP="00790912" w:rsidRDefault="00790912" w14:paraId="6501E8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3408" behindDoc="0" locked="0" layoutInCell="1" allowOverlap="1" wp14:editId="3C53CF92" wp14:anchorId="7A196C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20" name="Rectangle 7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C224F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0" style="position:absolute;margin-left:210pt;margin-top:11pt;width:79pt;height:162pt;z-index:258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oXHKi6AQAATAMAAA4AAAAAAAAAAAAAAAAALgIAAGRycy9l&#10;Mm9Eb2MueG1sUEsBAi0AFAAGAAgAAAAhALZj++bcAAAACgEAAA8AAAAAAAAAAAAAAAAAFAQAAGRy&#10;cy9kb3ducmV2LnhtbFBLBQYAAAAABAAEAPMAAAAdBQAAAAA=&#10;" w14:anchorId="7A196C11">
                <v:textbox inset="2.16pt,1.44pt,0,1.44pt">
                  <w:txbxContent>
                    <w:p w:rsidR="00790912" w:rsidP="00790912" w:rsidRDefault="00790912" w14:paraId="1C224F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4432" behindDoc="0" locked="0" layoutInCell="1" allowOverlap="1" wp14:editId="4E561368" wp14:anchorId="764EF6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1" name="Rectangle 7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8D874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1" style="position:absolute;margin-left:210pt;margin-top:11pt;width:79pt;height:135pt;z-index:258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df9AJuQEAAEwDAAAOAAAAAAAAAAAAAAAAAC4CAABkcnMvZTJv&#10;RG9jLnhtbFBLAQItABQABgAIAAAAIQB8Yu8X2wAAAAoBAAAPAAAAAAAAAAAAAAAAABMEAABkcnMv&#10;ZG93bnJldi54bWxQSwUGAAAAAAQABADzAAAAGwUAAAAA&#10;" w14:anchorId="764EF691">
                <v:textbox inset="2.16pt,1.44pt,0,1.44pt">
                  <w:txbxContent>
                    <w:p w:rsidR="00790912" w:rsidP="00790912" w:rsidRDefault="00790912" w14:paraId="38D874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5456" behindDoc="0" locked="0" layoutInCell="1" allowOverlap="1" wp14:editId="6A9CC041" wp14:anchorId="57336B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2" name="Rectangle 7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0243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2" style="position:absolute;margin-left:210pt;margin-top:11pt;width:79pt;height:135pt;z-index:258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LBiUhuQEAAE0DAAAOAAAAAAAAAAAAAAAAAC4CAABkcnMvZTJv&#10;RG9jLnhtbFBLAQItABQABgAIAAAAIQB8Yu8X2wAAAAoBAAAPAAAAAAAAAAAAAAAAABMEAABkcnMv&#10;ZG93bnJldi54bWxQSwUGAAAAAAQABADzAAAAGwUAAAAA&#10;" w14:anchorId="57336B00">
                <v:textbox inset="2.16pt,1.44pt,0,1.44pt">
                  <w:txbxContent>
                    <w:p w:rsidR="00790912" w:rsidP="00790912" w:rsidRDefault="00790912" w14:paraId="6D0243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6480" behindDoc="0" locked="0" layoutInCell="1" allowOverlap="1" wp14:editId="7FFC5BDB" wp14:anchorId="1A8874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3" name="Rectangle 7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24C4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3" style="position:absolute;margin-left:210pt;margin-top:11pt;width:79pt;height:135pt;z-index:258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EMDUI+4AQAATQMAAA4AAAAAAAAAAAAAAAAALgIAAGRycy9lMm9E&#10;b2MueG1sUEsBAi0AFAAGAAgAAAAhAHxi7xfbAAAACgEAAA8AAAAAAAAAAAAAAAAAEgQAAGRycy9k&#10;b3ducmV2LnhtbFBLBQYAAAAABAAEAPMAAAAaBQAAAAA=&#10;" w14:anchorId="1A8874FA">
                <v:textbox inset="2.16pt,1.44pt,0,1.44pt">
                  <w:txbxContent>
                    <w:p w:rsidR="00790912" w:rsidP="00790912" w:rsidRDefault="00790912" w14:paraId="4724C4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7504" behindDoc="0" locked="0" layoutInCell="1" allowOverlap="1" wp14:editId="773900D4" wp14:anchorId="0F5CD3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4" name="Rectangle 7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F4EB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4" style="position:absolute;margin-left:210pt;margin-top:11pt;width:79pt;height:135pt;z-index:258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kkugEAAE0DAAAOAAAAZHJzL2Uyb0RvYy54bWysU8tu2zAQvBfIPxC8x3o4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bG8ocdxil36i&#10;b9z1oyKn6mCkVLm/2a8pxA6vvYRnOGcRl1n8rMHmL8oic/H4ePFYzYkILN4t79Y1dkLgVrOqm5wg&#10;TPVxO0BMX5W3JC8YBeRSrOWH7zGdjr4fwXuZzen9vErzbi5qmrpu38nuvDyiSJzS9IRBj35iVIwm&#10;UDJh5xmNr3sOipLxm0Nr29XNssVRKUmzbtc4wlASpL37XOVODB6HSSSgZB/A9AMSLiYVXtizouw8&#10;X3koPueF/cdfsH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3c75JLoBAABNAwAADgAAAAAAAAAAAAAAAAAuAgAAZHJzL2Uy&#10;b0RvYy54bWxQSwECLQAUAAYACAAAACEAfGLvF9sAAAAKAQAADwAAAAAAAAAAAAAAAAAUBAAAZHJz&#10;L2Rvd25yZXYueG1sUEsFBgAAAAAEAAQA8wAAABwFAAAAAA==&#10;" w14:anchorId="0F5CD3E0">
                <v:textbox inset="2.16pt,1.44pt,0,1.44pt">
                  <w:txbxContent>
                    <w:p w:rsidR="00790912" w:rsidP="00790912" w:rsidRDefault="00790912" w14:paraId="26F4EB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8528" behindDoc="0" locked="0" layoutInCell="1" allowOverlap="1" wp14:editId="4E4F7E93" wp14:anchorId="60E1B7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5" name="Rectangle 7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1F37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5" style="position:absolute;margin-left:210pt;margin-top:11pt;width:79pt;height:135pt;z-index:258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JXLjIq7AQAATQMAAA4AAAAAAAAAAAAAAAAALgIAAGRycy9l&#10;Mm9Eb2MueG1sUEsBAi0AFAAGAAgAAAAhAHxi7xfbAAAACgEAAA8AAAAAAAAAAAAAAAAAFQQAAGRy&#10;cy9kb3ducmV2LnhtbFBLBQYAAAAABAAEAPMAAAAdBQAAAAA=&#10;" w14:anchorId="60E1B7A7">
                <v:textbox inset="2.16pt,1.44pt,0,1.44pt">
                  <w:txbxContent>
                    <w:p w:rsidR="00790912" w:rsidP="00790912" w:rsidRDefault="00790912" w14:paraId="141F37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39552" behindDoc="0" locked="0" layoutInCell="1" allowOverlap="1" wp14:editId="5169F4C6" wp14:anchorId="5AB79F5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6" name="Rectangle 7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7291B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6" style="position:absolute;margin-left:210pt;margin-top:11pt;width:79pt;height:135pt;z-index:258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6Bli9boBAABNAwAADgAAAAAAAAAAAAAAAAAuAgAAZHJzL2Uy&#10;b0RvYy54bWxQSwECLQAUAAYACAAAACEAfGLvF9sAAAAKAQAADwAAAAAAAAAAAAAAAAAUBAAAZHJz&#10;L2Rvd25yZXYueG1sUEsFBgAAAAAEAAQA8wAAABwFAAAAAA==&#10;" w14:anchorId="5AB79F5F">
                <v:textbox inset="2.16pt,1.44pt,0,1.44pt">
                  <w:txbxContent>
                    <w:p w:rsidR="00790912" w:rsidP="00790912" w:rsidRDefault="00790912" w14:paraId="27291B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0576" behindDoc="0" locked="0" layoutInCell="1" allowOverlap="1" wp14:editId="7C390A84" wp14:anchorId="68E034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7" name="Rectangle 7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E2C3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7" style="position:absolute;margin-left:210pt;margin-top:11pt;width:79pt;height:135pt;z-index:258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AcF1u7AQAATQMAAA4AAAAAAAAAAAAAAAAALgIAAGRycy9l&#10;Mm9Eb2MueG1sUEsBAi0AFAAGAAgAAAAhAHxi7xfbAAAACgEAAA8AAAAAAAAAAAAAAAAAFQQAAGRy&#10;cy9kb3ducmV2LnhtbFBLBQYAAAAABAAEAPMAAAAdBQAAAAA=&#10;" w14:anchorId="68E03408">
                <v:textbox inset="2.16pt,1.44pt,0,1.44pt">
                  <w:txbxContent>
                    <w:p w:rsidR="00790912" w:rsidP="00790912" w:rsidRDefault="00790912" w14:paraId="01E2C3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1600" behindDoc="0" locked="0" layoutInCell="1" allowOverlap="1" wp14:editId="7065E060" wp14:anchorId="335574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8" name="Rectangle 7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980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8" style="position:absolute;margin-left:210pt;margin-top:11pt;width:79pt;height:135pt;z-index:258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xX0AvuQEAAE0DAAAOAAAAAAAAAAAAAAAAAC4CAABkcnMvZTJv&#10;RG9jLnhtbFBLAQItABQABgAIAAAAIQB8Yu8X2wAAAAoBAAAPAAAAAAAAAAAAAAAAABMEAABkcnMv&#10;ZG93bnJldi54bWxQSwUGAAAAAAQABADzAAAAGwUAAAAA&#10;" w14:anchorId="33557492">
                <v:textbox inset="2.16pt,1.44pt,0,1.44pt">
                  <w:txbxContent>
                    <w:p w:rsidR="00790912" w:rsidP="00790912" w:rsidRDefault="00790912" w14:paraId="31980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2624" behindDoc="0" locked="0" layoutInCell="1" allowOverlap="1" wp14:editId="17BBEE80" wp14:anchorId="0F5DAC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29" name="Rectangle 7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FC67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29" style="position:absolute;margin-left:210pt;margin-top:11pt;width:79pt;height:135pt;z-index:258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WBugEAAE0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1bDeUOG6xS7/Q&#10;N+76UZFzdTBSqtzf7NcUYofXnsIjXLKIyyx+1mDzF2WRuXh8unqs5kQEFjfLzbrGTgjcalZ1kxOE&#10;qd5uB4jph/KW5AWjgFyKtfx4F9P56OsRvJfZnN/PqzTv56KmqevVK9m9lycUiVOaHjDo0U+MitEE&#10;SibsPKPx94GDomT86dDadvV12eKolKRZt2scYSgJ0t6/r3InBo/DJBJQcghg+gEJF5MKL+xZUXaZ&#10;rzwU7/PC/u0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OVo1gboBAABNAwAADgAAAAAAAAAAAAAAAAAuAgAAZHJzL2Uy&#10;b0RvYy54bWxQSwECLQAUAAYACAAAACEAfGLvF9sAAAAKAQAADwAAAAAAAAAAAAAAAAAUBAAAZHJz&#10;L2Rvd25yZXYueG1sUEsFBgAAAAAEAAQA8wAAABwFAAAAAA==&#10;" w14:anchorId="0F5DACD4">
                <v:textbox inset="2.16pt,1.44pt,0,1.44pt">
                  <w:txbxContent>
                    <w:p w:rsidR="00790912" w:rsidP="00790912" w:rsidRDefault="00790912" w14:paraId="59FC67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3648" behindDoc="0" locked="0" layoutInCell="1" allowOverlap="1" wp14:editId="25E9728D" wp14:anchorId="1FB961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0" name="Rectangle 7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D5FD9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0" style="position:absolute;margin-left:210pt;margin-top:11pt;width:79pt;height:135pt;z-index:258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KdugEAAE0DAAAOAAAAZHJzL2Uyb0RvYy54bWysU8tu2zAQvBfoPxC813q4qB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HSzXqNBjlvs0k/0&#10;jbthUuRcHY2UKvc3+zWH2OO1p/AIlyziMotfNNj8RVlkKR6frh6rJRGBxZv1TVfjQwK3mk3d5ARh&#10;qtfbAWL6qrwlecEoIJdiLT9+j+l89OUI3stszu/nVVr2S1HT1HX3Qnbv5QlF4pSmBwx68jOjYjKB&#10;khk7z2j8feCgKJm+ObS23XxetzgqJWm6tsMRhpIg7f3bKndi9DhMIgElhwBmGJFwManwwp4VZZf5&#10;ykPxNi/sX/+C3R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aZinboBAABNAwAADgAAAAAAAAAAAAAAAAAuAgAAZHJzL2Uy&#10;b0RvYy54bWxQSwECLQAUAAYACAAAACEAfGLvF9sAAAAKAQAADwAAAAAAAAAAAAAAAAAUBAAAZHJz&#10;L2Rvd25yZXYueG1sUEsFBgAAAAAEAAQA8wAAABwFAAAAAA==&#10;" w14:anchorId="1FB961CB">
                <v:textbox inset="2.16pt,1.44pt,0,1.44pt">
                  <w:txbxContent>
                    <w:p w:rsidR="00790912" w:rsidP="00790912" w:rsidRDefault="00790912" w14:paraId="6D5FD9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4672" behindDoc="0" locked="0" layoutInCell="1" allowOverlap="1" wp14:editId="2CA24E0C" wp14:anchorId="07DC61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1" name="Rectangle 7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359F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1" style="position:absolute;margin-left:210pt;margin-top:11pt;width:79pt;height:135pt;z-index:258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aMXM7oBAABNAwAADgAAAAAAAAAAAAAAAAAuAgAAZHJzL2Uy&#10;b0RvYy54bWxQSwECLQAUAAYACAAAACEAfGLvF9sAAAAKAQAADwAAAAAAAAAAAAAAAAAUBAAAZHJz&#10;L2Rvd25yZXYueG1sUEsFBgAAAAAEAAQA8wAAABwFAAAAAA==&#10;" w14:anchorId="07DC61D8">
                <v:textbox inset="2.16pt,1.44pt,0,1.44pt">
                  <w:txbxContent>
                    <w:p w:rsidR="00790912" w:rsidP="00790912" w:rsidRDefault="00790912" w14:paraId="2B359F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5696" behindDoc="0" locked="0" layoutInCell="1" allowOverlap="1" wp14:editId="2ACE3C32" wp14:anchorId="6998ED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2" name="Rectangle 7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77EE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2" style="position:absolute;margin-left:210pt;margin-top:11pt;width:79pt;height:135pt;z-index:258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Ky6jFm4AQAATQMAAA4AAAAAAAAAAAAAAAAALgIAAGRycy9lMm9E&#10;b2MueG1sUEsBAi0AFAAGAAgAAAAhAHxi7xfbAAAACgEAAA8AAAAAAAAAAAAAAAAAEgQAAGRycy9k&#10;b3ducmV2LnhtbFBLBQYAAAAABAAEAPMAAAAaBQAAAAA=&#10;" w14:anchorId="6998ED23">
                <v:textbox inset="2.16pt,1.44pt,0,1.44pt">
                  <w:txbxContent>
                    <w:p w:rsidR="00790912" w:rsidP="00790912" w:rsidRDefault="00790912" w14:paraId="0977EE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6720" behindDoc="0" locked="0" layoutInCell="1" allowOverlap="1" wp14:editId="165007D8" wp14:anchorId="44E813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3" name="Rectangle 7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E505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3" style="position:absolute;margin-left:210pt;margin-top:11pt;width:79pt;height:135pt;z-index:258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kv/n3uQEAAE0DAAAOAAAAAAAAAAAAAAAAAC4CAABkcnMvZTJv&#10;RG9jLnhtbFBLAQItABQABgAIAAAAIQB8Yu8X2wAAAAoBAAAPAAAAAAAAAAAAAAAAABMEAABkcnMv&#10;ZG93bnJldi54bWxQSwUGAAAAAAQABADzAAAAGwUAAAAA&#10;" w14:anchorId="44E813E5">
                <v:textbox inset="2.16pt,1.44pt,0,1.44pt">
                  <w:txbxContent>
                    <w:p w:rsidR="00790912" w:rsidP="00790912" w:rsidRDefault="00790912" w14:paraId="52E505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7744" behindDoc="0" locked="0" layoutInCell="1" allowOverlap="1" wp14:editId="7E925C05" wp14:anchorId="1749A0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4" name="Rectangle 7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83225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4" style="position:absolute;margin-left:210pt;margin-top:11pt;width:79pt;height:135pt;z-index:258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BcugEAAE0DAAAOAAAAZHJzL2Uyb0RvYy54bWysU8tu2zAQvBfIPxC8x3o4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XN5Q4rjFLv1E&#10;37jrR0VO1cFIqXJ/s19TiB1eewnPcM4iLrP4WYPNX5RF5uLx8eKxmhMRWLxb3q1r7ITArWZVNzlB&#10;mOrjdoCYvipvSV4wCsilWMsP32M6HX0/gvcym9P7eZXm3VzUNHXTvpPdeXlEkTil6QmDHv3EqBhN&#10;oGTCzjMaX/ccFCXjN4fWtqubZYujUpJm3a5xhKEkSHv3ucqdGDwOk0hAyT6A6QckXEwqvLBnRdl5&#10;vvJQfM4L+4+/YPs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nJQXLoBAABNAwAADgAAAAAAAAAAAAAAAAAuAgAAZHJzL2Uy&#10;b0RvYy54bWxQSwECLQAUAAYACAAAACEAfGLvF9sAAAAKAQAADwAAAAAAAAAAAAAAAAAUBAAAZHJz&#10;L2Rvd25yZXYueG1sUEsFBgAAAAAEAAQA8wAAABwFAAAAAA==&#10;" w14:anchorId="1749A02B">
                <v:textbox inset="2.16pt,1.44pt,0,1.44pt">
                  <w:txbxContent>
                    <w:p w:rsidR="00790912" w:rsidP="00790912" w:rsidRDefault="00790912" w14:paraId="683225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8768" behindDoc="0" locked="0" layoutInCell="1" allowOverlap="1" wp14:editId="0E81D50D" wp14:anchorId="4FE13A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35" name="Rectangle 7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49BC1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5" style="position:absolute;margin-left:210pt;margin-top:11pt;width:79pt;height:135pt;z-index:258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Mncl8roBAABNAwAADgAAAAAAAAAAAAAAAAAuAgAAZHJzL2Uy&#10;b0RvYy54bWxQSwECLQAUAAYACAAAACEAfGLvF9sAAAAKAQAADwAAAAAAAAAAAAAAAAAUBAAAZHJz&#10;L2Rvd25yZXYueG1sUEsFBgAAAAAEAAQA8wAAABwFAAAAAA==&#10;" w14:anchorId="4FE13A2E">
                <v:textbox inset="2.16pt,1.44pt,0,1.44pt">
                  <w:txbxContent>
                    <w:p w:rsidR="00790912" w:rsidP="00790912" w:rsidRDefault="00790912" w14:paraId="149BC1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49792" behindDoc="0" locked="0" layoutInCell="1" allowOverlap="1" wp14:editId="436D3605" wp14:anchorId="25D6FB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6" name="Rectangle 7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ABD5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6" style="position:absolute;margin-left:210pt;margin-top:11pt;width:79pt;height:159pt;z-index:258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DHjsvu6AQAATQMAAA4AAAAAAAAAAAAAAAAALgIAAGRycy9l&#10;Mm9Eb2MueG1sUEsBAi0AFAAGAAgAAAAhAGP+2GLcAAAACgEAAA8AAAAAAAAAAAAAAAAAFAQAAGRy&#10;cy9kb3ducmV2LnhtbFBLBQYAAAAABAAEAPMAAAAdBQAAAAA=&#10;" w14:anchorId="25D6FB23">
                <v:textbox inset="2.16pt,1.44pt,0,1.44pt">
                  <w:txbxContent>
                    <w:p w:rsidR="00790912" w:rsidP="00790912" w:rsidRDefault="00790912" w14:paraId="30ABD5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50816" behindDoc="0" locked="0" layoutInCell="1" allowOverlap="1" wp14:editId="510AC6F3" wp14:anchorId="4FBE428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7" name="Rectangle 7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412CE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7" style="position:absolute;margin-left:210pt;margin-top:11pt;width:79pt;height:159pt;z-index:258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sdVugEAAE0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rpaLleUOG6xS7/R&#10;N+76UZFTdTBSqtzf7NcUYofXHsMDnLOIyyx+1mDzF2WRuXh8vHis5kQEFq+X1+saOyFwKzfwChOE&#10;qd5uB4jpu/KW5AWjgFyKtfzwM6bT0dcjeC+zOb2fV2nezUVNUzffXsnuvDyiSJzSdI9Bj35iVIwm&#10;UDJh5xmNL3sOipLxh0Nr29XXZYujUpJm3a5xhKEkSHv3vsqdGDwOk0hAyT6A6QckXEwqvLBnRdl5&#10;vvJQvM8L+7e/YPsH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nmx1W6AQAATQMAAA4AAAAAAAAAAAAAAAAALgIAAGRycy9l&#10;Mm9Eb2MueG1sUEsBAi0AFAAGAAgAAAAhAGP+2GLcAAAACgEAAA8AAAAAAAAAAAAAAAAAFAQAAGRy&#10;cy9kb3ducmV2LnhtbFBLBQYAAAAABAAEAPMAAAAdBQAAAAA=&#10;" w14:anchorId="4FBE4285">
                <v:textbox inset="2.16pt,1.44pt,0,1.44pt">
                  <w:txbxContent>
                    <w:p w:rsidR="00790912" w:rsidP="00790912" w:rsidRDefault="00790912" w14:paraId="0412CE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51840" behindDoc="0" locked="0" layoutInCell="1" allowOverlap="1" wp14:editId="1E10FF49" wp14:anchorId="257F41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8" name="Rectangle 7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F30B3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8" style="position:absolute;margin-left:210pt;margin-top:11pt;width:79pt;height:159pt;z-index:258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KilkCG6AQAATQMAAA4AAAAAAAAAAAAAAAAALgIAAGRycy9l&#10;Mm9Eb2MueG1sUEsBAi0AFAAGAAgAAAAhAGP+2GLcAAAACgEAAA8AAAAAAAAAAAAAAAAAFAQAAGRy&#10;cy9kb3ducmV2LnhtbFBLBQYAAAAABAAEAPMAAAAdBQAAAAA=&#10;" w14:anchorId="257F41EE">
                <v:textbox inset="2.16pt,1.44pt,0,1.44pt">
                  <w:txbxContent>
                    <w:p w:rsidR="00790912" w:rsidP="00790912" w:rsidRDefault="00790912" w14:paraId="2F30B3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52864" behindDoc="0" locked="0" layoutInCell="1" allowOverlap="1" wp14:editId="5F70C0F8" wp14:anchorId="0D1E5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39" name="Rectangle 7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2852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39" style="position:absolute;margin-left:210pt;margin-top:11pt;width:79pt;height:159pt;z-index:258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WP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crmhxHGLXfqB&#10;vnHXj4qcq4ORUuX+Zr+mEDu89hKe4ZJFXGbxswabvyiLzMXj09VjNScisLhZbtY1dkLgVm7gLSYI&#10;U73fDhDTN+UtyQtGAbkUa/nxIabz0bcjeC+zOb+fV2nez0VNUzerN7J7L08oEqc0PWHQo58YFaMJ&#10;lEzYeUbj7wMHRcn43aG17epm2eKolKRZt2scYSgJ0t5/rHInBo/DJBJQcghg+gEJF5MKL+xZUXaZ&#10;rzwUH/PC/v0v2L0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OCg5Y+6AQAATQMAAA4AAAAAAAAAAAAAAAAALgIAAGRycy9l&#10;Mm9Eb2MueG1sUEsBAi0AFAAGAAgAAAAhAGP+2GLcAAAACgEAAA8AAAAAAAAAAAAAAAAAFAQAAGRy&#10;cy9kb3ducmV2LnhtbFBLBQYAAAAABAAEAPMAAAAdBQAAAAA=&#10;" w14:anchorId="0D1E535D">
                <v:textbox inset="2.16pt,1.44pt,0,1.44pt">
                  <w:txbxContent>
                    <w:p w:rsidR="00790912" w:rsidP="00790912" w:rsidRDefault="00790912" w14:paraId="5E2852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53888" behindDoc="0" locked="0" layoutInCell="1" allowOverlap="1" wp14:editId="57988809" wp14:anchorId="03A7CE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0" name="Rectangle 7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B2E2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0" style="position:absolute;margin-left:210pt;margin-top:11pt;width:79pt;height:159pt;z-index:258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Rkn6+6AQAATQMAAA4AAAAAAAAAAAAAAAAALgIAAGRycy9l&#10;Mm9Eb2MueG1sUEsBAi0AFAAGAAgAAAAhAGP+2GLcAAAACgEAAA8AAAAAAAAAAAAAAAAAFAQAAGRy&#10;cy9kb3ducmV2LnhtbFBLBQYAAAAABAAEAPMAAAAdBQAAAAA=&#10;" w14:anchorId="03A7CE0D">
                <v:textbox inset="2.16pt,1.44pt,0,1.44pt">
                  <w:txbxContent>
                    <w:p w:rsidR="00790912" w:rsidP="00790912" w:rsidRDefault="00790912" w14:paraId="7B2E2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54912" behindDoc="0" locked="0" layoutInCell="1" allowOverlap="1" wp14:editId="68C212A4" wp14:anchorId="11A7ADC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341" name="Rectangle 7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F04F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1" style="position:absolute;margin-left:210pt;margin-top:11pt;width:79pt;height:159pt;z-index:258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xh6gG6AQAATQMAAA4AAAAAAAAAAAAAAAAALgIAAGRycy9l&#10;Mm9Eb2MueG1sUEsBAi0AFAAGAAgAAAAhAGP+2GLcAAAACgEAAA8AAAAAAAAAAAAAAAAAFAQAAGRy&#10;cy9kb3ducmV2LnhtbFBLBQYAAAAABAAEAPMAAAAdBQAAAAA=&#10;" w14:anchorId="11A7ADC5">
                <v:textbox inset="2.16pt,1.44pt,0,1.44pt">
                  <w:txbxContent>
                    <w:p w:rsidR="00790912" w:rsidP="00790912" w:rsidRDefault="00790912" w14:paraId="43F04F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55936" behindDoc="0" locked="0" layoutInCell="1" allowOverlap="1" wp14:editId="7CEF25A2" wp14:anchorId="785200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2" name="Rectangle 7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36E50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2" style="position:absolute;margin-left:210pt;margin-top:11pt;width:79pt;height:162pt;z-index:258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H/uw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pZrTtKPHfYpe/o&#10;G/eDVeRSHY2UqvS3+DXF1OO15/gE1yzhsoifNbjyRVlkrh6fbx6rOROBxbvV3bbFTgjc6tr1eoMJ&#10;wjSvtyOk/FkFR8qCUUAu1Vp++pry5ejvI3ivsLm8X1Z5PsxVzbLtKm4pHoI8o0ic0vyIQdswMSqs&#10;iZRM2HlG088jB0WJ/eLR2m6zXqETuSbLbbfFEYaaIO3D2yr3Ygw4TCIDJccIZhiRcDWp8sKeVWXX&#10;+SpD8Tav7F//gv0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qfNH/uwEAAE0DAAAOAAAAAAAAAAAAAAAAAC4CAABkcnMv&#10;ZTJvRG9jLnhtbFBLAQItABQABgAIAAAAIQC2Y/vm3AAAAAoBAAAPAAAAAAAAAAAAAAAAABUEAABk&#10;cnMvZG93bnJldi54bWxQSwUGAAAAAAQABADzAAAAHgUAAAAA&#10;" w14:anchorId="785200A1">
                <v:textbox inset="2.16pt,1.44pt,0,1.44pt">
                  <w:txbxContent>
                    <w:p w:rsidR="00790912" w:rsidP="00790912" w:rsidRDefault="00790912" w14:paraId="136E50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56960" behindDoc="0" locked="0" layoutInCell="1" allowOverlap="1" wp14:editId="3FF11194" wp14:anchorId="7D83AF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3" name="Rectangle 7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6DE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3" style="position:absolute;margin-left:210pt;margin-top:11pt;width:79pt;height:162pt;z-index:258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RRug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pZrVeUeO6wS9/R&#10;N+4Hq8ilOhopVelv8WuKqcdrz/EJrlnCZRE/a3Dli7LIXD0+3zxWcyYCi3eru22LnRC41bXr9QYT&#10;hGleb0dI+bMKjpQFo4BcqrX89DXly9HfR/BeYXN5v6zyfJirmmXb3cgegjyjSJzS/IhB2zAxKqyJ&#10;lEzYeUbTzyMHRYn94tHabrNedTgqNVluuy2OMNQEaR/eVrkXY8BhEhkoOUYww4iE67uVF/asKrvO&#10;VxmKt3ll//oX7H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J5pFG6AQAATQMAAA4AAAAAAAAAAAAAAAAALgIAAGRycy9l&#10;Mm9Eb2MueG1sUEsBAi0AFAAGAAgAAAAhALZj++bcAAAACgEAAA8AAAAAAAAAAAAAAAAAFAQAAGRy&#10;cy9kb3ducmV2LnhtbFBLBQYAAAAABAAEAPMAAAAdBQAAAAA=&#10;" w14:anchorId="7D83AF82">
                <v:textbox inset="2.16pt,1.44pt,0,1.44pt">
                  <w:txbxContent>
                    <w:p w:rsidR="00790912" w:rsidP="00790912" w:rsidRDefault="00790912" w14:paraId="436DE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57984" behindDoc="0" locked="0" layoutInCell="1" allowOverlap="1" wp14:editId="03625686" wp14:anchorId="1E3C1E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4" name="Rectangle 7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C5EF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4" style="position:absolute;margin-left:210pt;margin-top:11pt;width:79pt;height:162pt;z-index:258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8tA36uwEAAE0DAAAOAAAAAAAAAAAAAAAAAC4CAABkcnMv&#10;ZTJvRG9jLnhtbFBLAQItABQABgAIAAAAIQC2Y/vm3AAAAAoBAAAPAAAAAAAAAAAAAAAAABUEAABk&#10;cnMvZG93bnJldi54bWxQSwUGAAAAAAQABADzAAAAHgUAAAAA&#10;" w14:anchorId="1E3C1E47">
                <v:textbox inset="2.16pt,1.44pt,0,1.44pt">
                  <w:txbxContent>
                    <w:p w:rsidR="00790912" w:rsidP="00790912" w:rsidRDefault="00790912" w14:paraId="2C5EF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59008" behindDoc="0" locked="0" layoutInCell="1" allowOverlap="1" wp14:editId="3F5EFE34" wp14:anchorId="6E9E06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5" name="Rectangle 7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1AF1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5" style="position:absolute;margin-left:210pt;margin-top:11pt;width:79pt;height:135pt;z-index:258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DnluwEAAE0DAAAOAAAAZHJzL2Uyb0RvYy54bWysU8tu2zAQvBfoPxC813o4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vPpKieMWu/Qb&#10;feOuHxU5VQcjpcr9zX5NIXZ47TE8wDmLuMziZw02f1EWmYvHx4vHak5EYPF6eb2usRMCt5pV3eQE&#10;Yaq32wFi+q68JXnBKCCXYi0//IzpdPT1CN7LbE7v51Wad3NR09Tt8pXszssjisQpTfcY9OgnRsVo&#10;AiUTdp7R+LLnoCgZfzi0tl1dLV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LxgOeW7AQAATQMAAA4AAAAAAAAAAAAAAAAALgIAAGRycy9l&#10;Mm9Eb2MueG1sUEsBAi0AFAAGAAgAAAAhAHxi7xfbAAAACgEAAA8AAAAAAAAAAAAAAAAAFQQAAGRy&#10;cy9kb3ducmV2LnhtbFBLBQYAAAAABAAEAPMAAAAdBQAAAAA=&#10;" w14:anchorId="6E9E0627">
                <v:textbox inset="2.16pt,1.44pt,0,1.44pt">
                  <w:txbxContent>
                    <w:p w:rsidR="00790912" w:rsidP="00790912" w:rsidRDefault="00790912" w14:paraId="261AF1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0032" behindDoc="0" locked="0" layoutInCell="1" allowOverlap="1" wp14:editId="67105A1F" wp14:anchorId="3A4AEA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6" name="Rectangle 7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B0F5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6" style="position:absolute;margin-left:210pt;margin-top:11pt;width:79pt;height:135pt;z-index:258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MGy15q7AQAATQMAAA4AAAAAAAAAAAAAAAAALgIAAGRycy9l&#10;Mm9Eb2MueG1sUEsBAi0AFAAGAAgAAAAhAHxi7xfbAAAACgEAAA8AAAAAAAAAAAAAAAAAFQQAAGRy&#10;cy9kb3ducmV2LnhtbFBLBQYAAAAABAAEAPMAAAAdBQAAAAA=&#10;" w14:anchorId="3A4AEA6E">
                <v:textbox inset="2.16pt,1.44pt,0,1.44pt">
                  <w:txbxContent>
                    <w:p w:rsidR="00790912" w:rsidP="00790912" w:rsidRDefault="00790912" w14:paraId="4AB0F5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1056" behindDoc="0" locked="0" layoutInCell="1" allowOverlap="1" wp14:editId="2FF5A871" wp14:anchorId="795E41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347" name="Rectangle 7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00FC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7" style="position:absolute;margin-left:210pt;margin-top:11pt;width:79pt;height:135pt;z-index:258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I0uwEAAE0DAAAOAAAAZHJzL2Uyb0RvYy54bWysU8tu2zAQvBfoPxC813o4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vFpR4rjFLv1G&#10;37jrR0VO1cFIqXJ/s19TiB1eewwPcM4iLrP4WYPNX5RF5uLx8eKxmhMRWLxeXq9r7ITArWZVNzlB&#10;mOrtdoCYvitvSV4wCsilWMsPP2M6HX09gvcym9P7eZXm3VzUNHX79ZXszssjisQpTfcY9OgnRsVo&#10;AiUTdp7R+LLnoCgZfzi0tl1dLV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m3ojS7AQAATQMAAA4AAAAAAAAAAAAAAAAALgIAAGRycy9l&#10;Mm9Eb2MueG1sUEsBAi0AFAAGAAgAAAAhAHxi7xfbAAAACgEAAA8AAAAAAAAAAAAAAAAAFQQAAGRy&#10;cy9kb3ducmV2LnhtbFBLBQYAAAAABAAEAPMAAAAdBQAAAAA=&#10;" w14:anchorId="795E4122">
                <v:textbox inset="2.16pt,1.44pt,0,1.44pt">
                  <w:txbxContent>
                    <w:p w:rsidR="00790912" w:rsidP="00790912" w:rsidRDefault="00790912" w14:paraId="3900FC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2080" behindDoc="0" locked="0" layoutInCell="1" allowOverlap="1" wp14:editId="3D998C80" wp14:anchorId="7E4BD0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8" name="Rectangle 7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2FD8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8" style="position:absolute;margin-left:210pt;margin-top:11pt;width:79pt;height:162pt;z-index:258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TxuwEAAE0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HVYom9ctxil/6g&#10;b9x1gyKnam+kVLm/2a8xxBavPYVHOGcRl1n8pMHmL8oiU/H4ePFYTYkILF4vrtc1dkLgVlMvlytM&#10;EKZ6vx0gpnvlLckLRgG5FGv54VdMp6NvR/BeZnN6P6/StJuKmnndXL2R3Xl5RJE4pekBgx78yKgY&#10;TKBkxM4zGl/3HBQlw0+H1jar5aLBUSnJfN2s0RYoCdLefaxyJ3qPwyQSULIPYLoeCReTCi/sWVF2&#10;nq88FB/zwv79L9j+B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JbTxuwEAAE0DAAAOAAAAAAAAAAAAAAAAAC4CAABkcnMv&#10;ZTJvRG9jLnhtbFBLAQItABQABgAIAAAAIQC2Y/vm3AAAAAoBAAAPAAAAAAAAAAAAAAAAABUEAABk&#10;cnMvZG93bnJldi54bWxQSwUGAAAAAAQABADzAAAAHgUAAAAA&#10;" w14:anchorId="7E4BD0E3">
                <v:textbox inset="2.16pt,1.44pt,0,1.44pt">
                  <w:txbxContent>
                    <w:p w:rsidR="00790912" w:rsidP="00790912" w:rsidRDefault="00790912" w14:paraId="6B2FD8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3104" behindDoc="0" locked="0" layoutInCell="1" allowOverlap="1" wp14:editId="64CC2FCB" wp14:anchorId="46AFE4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349" name="Rectangle 7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1E90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49" style="position:absolute;margin-left:210pt;margin-top:11pt;width:79pt;height:162pt;z-index:258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YIMFfuwEAAE0DAAAOAAAAAAAAAAAAAAAAAC4CAABkcnMv&#10;ZTJvRG9jLnhtbFBLAQItABQABgAIAAAAIQC2Y/vm3AAAAAoBAAAPAAAAAAAAAAAAAAAAABUEAABk&#10;cnMvZG93bnJldi54bWxQSwUGAAAAAAQABADzAAAAHgUAAAAA&#10;" w14:anchorId="46AFE40A">
                <v:textbox inset="2.16pt,1.44pt,0,1.44pt">
                  <w:txbxContent>
                    <w:p w:rsidR="00790912" w:rsidP="00790912" w:rsidRDefault="00790912" w14:paraId="0E1E90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4128" behindDoc="0" locked="0" layoutInCell="1" allowOverlap="1" wp14:editId="5C84687D" wp14:anchorId="085268A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0" name="Rectangle 7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3DF20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0" style="position:absolute;margin-left:210pt;margin-top:11pt;width:79pt;height:60pt;z-index:258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Qr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1WcUyHOHU/qF&#10;unHfW0XO2cFIqeb5znqNMXVY9hgf4BIldGfykwY3f5EWmYrGp6vGaspEYHKz2rQ1PiTwaH2zWaGP&#10;XaqX4ggpf1PBkdlhFBBKUZYff6R8vvp8BetmMOfnZy9P+6mQWdZN+4x1H+QJOeKS5ns02oaRUWFN&#10;pGTEwTOa/hw4KErsd4/KNuubVYObUoJl27S4wVACRL1/neVeDAF3SWSg5BDB9AMCLhoVXDiywuyy&#10;XvNOvI4L+pefYPc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VbQrugEAAEwDAAAOAAAAAAAAAAAAAAAAAC4CAABkcnMvZTJv&#10;RG9jLnhtbFBLAQItABQABgAIAAAAIQBvQUaG2gAAAAoBAAAPAAAAAAAAAAAAAAAAABQEAABkcnMv&#10;ZG93bnJldi54bWxQSwUGAAAAAAQABADzAAAAGwUAAAAA&#10;" w14:anchorId="085268A0">
                <v:textbox inset="2.16pt,1.44pt,0,1.44pt">
                  <w:txbxContent>
                    <w:p w:rsidR="00790912" w:rsidP="00790912" w:rsidRDefault="00790912" w14:paraId="33DF20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5152" behindDoc="0" locked="0" layoutInCell="1" allowOverlap="1" wp14:editId="226B31ED" wp14:anchorId="5EA95D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1" name="Rectangle 7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CCB5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1" style="position:absolute;margin-left:210pt;margin-top:11pt;width:79pt;height:60pt;z-index:258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UDAuwEAAEw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S1/NxQ4rnDKf1C&#10;3bjvrSLn7GCkVPN8Z73GmDose4wPcIkSujP5SYObv0iLTEXj01VjNWUiMLlZbtY1TkLg0epms0Qf&#10;u1QvxRFS/qaCI7PDKCCUoiw//kj5fPX5CtbNYM7Pz16e9lMh09Tt5hnrPsgTcsQlzfdotA0jo8Ka&#10;SMmIg2c0/TlwUJTY7x6VbVc3yxY3pQTNul3jBkMJEPX+dZZ7MQTcJZGBkkME0w8IuGhUcOHICrPL&#10;es078Tou6F9+gt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tFAwLsBAABMAwAADgAAAAAAAAAAAAAAAAAuAgAAZHJzL2Uy&#10;b0RvYy54bWxQSwECLQAUAAYACAAAACEAb0FGhtoAAAAKAQAADwAAAAAAAAAAAAAAAAAVBAAAZHJz&#10;L2Rvd25yZXYueG1sUEsFBgAAAAAEAAQA8wAAABwFAAAAAA==&#10;" w14:anchorId="5EA95D3F">
                <v:textbox inset="2.16pt,1.44pt,0,1.44pt">
                  <w:txbxContent>
                    <w:p w:rsidR="00790912" w:rsidP="00790912" w:rsidRDefault="00790912" w14:paraId="1DCCB5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6176" behindDoc="0" locked="0" layoutInCell="1" allowOverlap="1" wp14:editId="5C160DD9" wp14:anchorId="056704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2" name="Rectangle 7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600C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2" style="position:absolute;margin-left:210pt;margin-top:11pt;width:79pt;height:60pt;z-index:258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0tZZLsBAABMAwAADgAAAAAAAAAAAAAAAAAuAgAAZHJzL2Uy&#10;b0RvYy54bWxQSwECLQAUAAYACAAAACEAb0FGhtoAAAAKAQAADwAAAAAAAAAAAAAAAAAVBAAAZHJz&#10;L2Rvd25yZXYueG1sUEsFBgAAAAAEAAQA8wAAABwFAAAAAA==&#10;" w14:anchorId="05670421">
                <v:textbox inset="2.16pt,1.44pt,0,1.44pt">
                  <w:txbxContent>
                    <w:p w:rsidR="00790912" w:rsidP="00790912" w:rsidRDefault="00790912" w14:paraId="53600C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7200" behindDoc="0" locked="0" layoutInCell="1" allowOverlap="1" wp14:editId="02224942" wp14:anchorId="551E2F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3" name="Rectangle 7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DF6C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3" style="position:absolute;margin-left:210pt;margin-top:11pt;width:79pt;height:60pt;z-index:258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3z62PugEAAEwDAAAOAAAAAAAAAAAAAAAAAC4CAABkcnMvZTJv&#10;RG9jLnhtbFBLAQItABQABgAIAAAAIQBvQUaG2gAAAAoBAAAPAAAAAAAAAAAAAAAAABQEAABkcnMv&#10;ZG93bnJldi54bWxQSwUGAAAAAAQABADzAAAAGwUAAAAA&#10;" w14:anchorId="551E2FF2">
                <v:textbox inset="2.16pt,1.44pt,0,1.44pt">
                  <w:txbxContent>
                    <w:p w:rsidR="00790912" w:rsidP="00790912" w:rsidRDefault="00790912" w14:paraId="3DF6C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8224" behindDoc="0" locked="0" layoutInCell="1" allowOverlap="1" wp14:editId="419B93A9" wp14:anchorId="786123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4" name="Rectangle 7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67033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4" style="position:absolute;margin-left:210pt;margin-top:11pt;width:79pt;height:60pt;z-index:258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En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eLrkhLHLU7p&#10;N+rGXTcocs72RkqV55v1GkNssewxPMAliuhm8pMGm79Ii0xF49NVYzUlIjC5WWzWNU5C4NFquVmg&#10;j12qt+IAMX1X3pLsMAoIpSjLjz9jOl99vYJ1Gcz5+eylaT8VMvN60bxi3Xt5Qo64pOkejR78yKgY&#10;TKBkxMEzGl8OHBQlww+HyjarJdaSVIL5ulnjBkMJEPX+fZY70XvcJZGAkkMA0/UIuGhUcOHICrPL&#10;euWdeB8X9G8/we4P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9IPxJ7sBAABMAwAADgAAAAAAAAAAAAAAAAAuAgAAZHJzL2Uy&#10;b0RvYy54bWxQSwECLQAUAAYACAAAACEAb0FGhtoAAAAKAQAADwAAAAAAAAAAAAAAAAAVBAAAZHJz&#10;L2Rvd25yZXYueG1sUEsFBgAAAAAEAAQA8wAAABwFAAAAAA==&#10;" w14:anchorId="7861237E">
                <v:textbox inset="2.16pt,1.44pt,0,1.44pt">
                  <w:txbxContent>
                    <w:p w:rsidR="00790912" w:rsidP="00790912" w:rsidRDefault="00790912" w14:paraId="467033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69248" behindDoc="0" locked="0" layoutInCell="1" allowOverlap="1" wp14:editId="2B643518" wp14:anchorId="087C80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5" name="Rectangle 7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25CC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5" style="position:absolute;margin-left:210pt;margin-top:11pt;width:79pt;height:60pt;z-index:258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XM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/b2lhLHLU7p&#10;J+rG3WAkOWdH3fcyzzfrNYXYYdlTeIRLFNHN5GcFNn+RFpmLxqerxnJORGBy027WNU5C4NHqZtOi&#10;j12q1+IAMX2V3pLsMAoIpSjLj99jOl99uYJ1Gcz5+eyleT8XMsu6bV+w7n1/Qo64pOkBjTJ+YlQY&#10;HSiZcPCMxt8HDpIS882hss3qpm1wU0qwXDdr3GAoAaLev81yJ0aPuyQSUHIIoIcRAReNCi4cWWF2&#10;Wa+8E2/jgv71J9j9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uAcFzLsBAABMAwAADgAAAAAAAAAAAAAAAAAuAgAAZHJzL2Uy&#10;b0RvYy54bWxQSwECLQAUAAYACAAAACEAb0FGhtoAAAAKAQAADwAAAAAAAAAAAAAAAAAVBAAAZHJz&#10;L2Rvd25yZXYueG1sUEsFBgAAAAAEAAQA8wAAABwFAAAAAA==&#10;" w14:anchorId="087C80C2">
                <v:textbox inset="2.16pt,1.44pt,0,1.44pt">
                  <w:txbxContent>
                    <w:p w:rsidR="00790912" w:rsidP="00790912" w:rsidRDefault="00790912" w14:paraId="0C25CC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0272" behindDoc="0" locked="0" layoutInCell="1" allowOverlap="1" wp14:editId="785D8C0D" wp14:anchorId="3E55B0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6" name="Rectangle 7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575B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6" style="position:absolute;margin-left:210pt;margin-top:11pt;width:79pt;height:60pt;z-index:258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l9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tuPd5Q4bnFK&#10;31E37vpRkUt2MFKqPN+s1xRih2XP4QmuUUQ3k5812PxFWmQuGp9vGqs5EYHJbbvd1DgJgUfr1bZF&#10;H7tUr8UBYvqsvCXZYRQQSlGWn77GdLn6cgXrMpjL89lL82EuZJZ1u3r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MlWaX28AQAATAMAAA4AAAAAAAAAAAAAAAAALgIAAGRycy9l&#10;Mm9Eb2MueG1sUEsBAi0AFAAGAAgAAAAhAG9BRobaAAAACgEAAA8AAAAAAAAAAAAAAAAAFgQAAGRy&#10;cy9kb3ducmV2LnhtbFBLBQYAAAAABAAEAPMAAAAdBQAAAAA=&#10;" w14:anchorId="3E55B069">
                <v:textbox inset="2.16pt,1.44pt,0,1.44pt">
                  <w:txbxContent>
                    <w:p w:rsidR="00790912" w:rsidP="00790912" w:rsidRDefault="00790912" w14:paraId="5B575B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1296" behindDoc="0" locked="0" layoutInCell="1" allowOverlap="1" wp14:editId="2A794CF4" wp14:anchorId="37D2BBB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7" name="Rectangle 7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AE42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7" style="position:absolute;margin-left:210pt;margin-top:11pt;width:79pt;height:60pt;z-index:258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2W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/Z2RYnjFqf0&#10;E3XjbjCSnLOj7nuZ55v1mkLssOwpPMIliuhm8rMCm79Ii8xF49NVYzknIjC5aTfrGich8Gh1s2nR&#10;xy7Va3GAmL5Kb0l2GAWEUpTlx+8xna++XMG6DOb8fPbSvJ8LmWXd3r5g3fv+hBxxSdMDGmX8xKgw&#10;OlAy4eAZjb8PHCQl5ptDZZvVTdvgppRguW7WuMFQAkS9f5vlTowed0kkoOQQQA8jAi4aFVw4ssLs&#10;sl5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hdKdlrsBAABMAwAADgAAAAAAAAAAAAAAAAAuAgAAZHJzL2Uy&#10;b0RvYy54bWxQSwECLQAUAAYACAAAACEAb0FGhtoAAAAKAQAADwAAAAAAAAAAAAAAAAAVBAAAZHJz&#10;L2Rvd25yZXYueG1sUEsFBgAAAAAEAAQA8wAAABwFAAAAAA==&#10;" w14:anchorId="37D2BBBF">
                <v:textbox inset="2.16pt,1.44pt,0,1.44pt">
                  <w:txbxContent>
                    <w:p w:rsidR="00790912" w:rsidP="00790912" w:rsidRDefault="00790912" w14:paraId="1BAE42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2320" behindDoc="0" locked="0" layoutInCell="1" allowOverlap="1" wp14:editId="6A41A436" wp14:anchorId="0A89F9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8" name="Rectangle 7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20F0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8" style="position:absolute;margin-left:210pt;margin-top:11pt;width:79pt;height:60pt;z-index:258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6hKgoLsBAABMAwAADgAAAAAAAAAAAAAAAAAuAgAAZHJzL2Uy&#10;b0RvYy54bWxQSwECLQAUAAYACAAAACEAb0FGhtoAAAAKAQAADwAAAAAAAAAAAAAAAAAVBAAAZHJz&#10;L2Rvd25yZXYueG1sUEsFBgAAAAAEAAQA8wAAABwFAAAAAA==&#10;" w14:anchorId="0A89F9D2">
                <v:textbox inset="2.16pt,1.44pt,0,1.44pt">
                  <w:txbxContent>
                    <w:p w:rsidR="00790912" w:rsidP="00790912" w:rsidRDefault="00790912" w14:paraId="5320F0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3344" behindDoc="0" locked="0" layoutInCell="1" allowOverlap="1" wp14:editId="4DEF81BC" wp14:anchorId="73458AE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59" name="Rectangle 7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EC583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59" style="position:absolute;margin-left:210pt;margin-top:11pt;width:79pt;height:60pt;z-index:258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pZUS7sBAABMAwAADgAAAAAAAAAAAAAAAAAuAgAAZHJzL2Uy&#10;b0RvYy54bWxQSwECLQAUAAYACAAAACEAb0FGhtoAAAAKAQAADwAAAAAAAAAAAAAAAAAVBAAAZHJz&#10;L2Rvd25yZXYueG1sUEsFBgAAAAAEAAQA8wAAABwFAAAAAA==&#10;" w14:anchorId="73458AEC">
                <v:textbox inset="2.16pt,1.44pt,0,1.44pt">
                  <w:txbxContent>
                    <w:p w:rsidR="00790912" w:rsidP="00790912" w:rsidRDefault="00790912" w14:paraId="5EC583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4368" behindDoc="0" locked="0" layoutInCell="1" allowOverlap="1" wp14:editId="5300FD8F" wp14:anchorId="7850E8D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0" name="Rectangle 7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CD1AE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0" style="position:absolute;margin-left:210pt;margin-top:11pt;width:79pt;height:60pt;z-index:258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s2u+LsBAABMAwAADgAAAAAAAAAAAAAAAAAuAgAAZHJzL2Uy&#10;b0RvYy54bWxQSwECLQAUAAYACAAAACEAb0FGhtoAAAAKAQAADwAAAAAAAAAAAAAAAAAVBAAAZHJz&#10;L2Rvd25yZXYueG1sUEsFBgAAAAAEAAQA8wAAABwFAAAAAA==&#10;" w14:anchorId="7850E8D4">
                <v:textbox inset="2.16pt,1.44pt,0,1.44pt">
                  <w:txbxContent>
                    <w:p w:rsidR="00790912" w:rsidP="00790912" w:rsidRDefault="00790912" w14:paraId="4CD1AE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5392" behindDoc="0" locked="0" layoutInCell="1" allowOverlap="1" wp14:editId="35BB9270" wp14:anchorId="680C2A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1" name="Rectangle 7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263A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1" style="position:absolute;margin-left:210pt;margin-top:11pt;width:79pt;height:60pt;z-index:258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RklaE7sBAABMAwAADgAAAAAAAAAAAAAAAAAuAgAAZHJzL2Uy&#10;b0RvYy54bWxQSwECLQAUAAYACAAAACEAb0FGhtoAAAAKAQAADwAAAAAAAAAAAAAAAAAVBAAAZHJz&#10;L2Rvd25yZXYueG1sUEsFBgAAAAAEAAQA8wAAABwFAAAAAA==&#10;" w14:anchorId="680C2A31">
                <v:textbox inset="2.16pt,1.44pt,0,1.44pt">
                  <w:txbxContent>
                    <w:p w:rsidR="00790912" w:rsidP="00790912" w:rsidRDefault="00790912" w14:paraId="48263A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6416" behindDoc="0" locked="0" layoutInCell="1" allowOverlap="1" wp14:editId="70CA6DB3" wp14:anchorId="77ED97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2" name="Rectangle 7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39D6F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2" style="position:absolute;margin-left:210pt;margin-top:11pt;width:79pt;height:60pt;z-index:258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pDuw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ZXi7uGEsctdukF&#10;feOuGxQ5V3sjpcr9zX6NIbZ47TU8wyWLuMziJw02f1EWmYrHp6vHakpEYHGz2Kxr7ITArdVys8A1&#10;olQflwPE9FV5S/KCUUAqxVl+/B7T+ejvI3gvkzk/n1dp2k9FzLxeFtxc3Ht5Qo04pOkJgx78yKgY&#10;TKBkxMYzGt8OHBQlwzeHzjar5QKNSCWZr5s1TjCUBFnvP1e5E73HWRIJKDkEMF2PhItHhRe2rCi7&#10;jFeeic95Yf/xE+z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GbqQ7sBAABMAwAADgAAAAAAAAAAAAAAAAAuAgAAZHJzL2Uy&#10;b0RvYy54bWxQSwECLQAUAAYACAAAACEAb0FGhtoAAAAKAQAADwAAAAAAAAAAAAAAAAAVBAAAZHJz&#10;L2Rvd25yZXYueG1sUEsFBgAAAAAEAAQA8wAAABwFAAAAAA==&#10;" w14:anchorId="77ED9718">
                <v:textbox inset="2.16pt,1.44pt,0,1.44pt">
                  <w:txbxContent>
                    <w:p w:rsidR="00790912" w:rsidP="00790912" w:rsidRDefault="00790912" w14:paraId="239D6F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7440" behindDoc="0" locked="0" layoutInCell="1" allowOverlap="1" wp14:editId="349E7852" wp14:anchorId="20DF61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3" name="Rectangle 7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F70E0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3" style="position:absolute;margin-left:210pt;margin-top:11pt;width:79pt;height:60pt;z-index:258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M4h6ougEAAEwDAAAOAAAAAAAAAAAAAAAAAC4CAABkcnMvZTJv&#10;RG9jLnhtbFBLAQItABQABgAIAAAAIQBvQUaG2gAAAAoBAAAPAAAAAAAAAAAAAAAAABQEAABkcnMv&#10;ZG93bnJldi54bWxQSwUGAAAAAAQABADzAAAAGwUAAAAA&#10;" w14:anchorId="20DF6124">
                <v:textbox inset="2.16pt,1.44pt,0,1.44pt">
                  <w:txbxContent>
                    <w:p w:rsidR="00790912" w:rsidP="00790912" w:rsidRDefault="00790912" w14:paraId="2F70E0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8464" behindDoc="0" locked="0" layoutInCell="1" allowOverlap="1" wp14:editId="05E17CA3" wp14:anchorId="3E7ABE4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4" name="Rectangle 7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0635F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4" style="position:absolute;margin-left:210pt;margin-top:11pt;width:79pt;height:60pt;z-index:258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IA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anGzpMRxi1P6&#10;jbpx1w2KnLO9kVLl+Wa9xhBbLHsKj3CJIrqZ/KTB5i/SIlPR+HTVWE2JCExuFpt1jZMQeLRabhbo&#10;Y5fqvThATD+UtyQ7jAJCKcry46+YzlffrmBdBnN+Pntp2k+FzLxeNm9Y916ekCMuaXpAowc/MioG&#10;EygZcfCMxj8HDoqS4adDZZvVctHgppRgvm7WuMFQAkS9/5jlTvQed0kkoOQQwHQ9Ai4aFVw4ssLs&#10;sl55Jz7GBf37T7B7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65CALsBAABMAwAADgAAAAAAAAAAAAAAAAAuAgAAZHJzL2Uy&#10;b0RvYy54bWxQSwECLQAUAAYACAAAACEAb0FGhtoAAAAKAQAADwAAAAAAAAAAAAAAAAAVBAAAZHJz&#10;L2Rvd25yZXYueG1sUEsFBgAAAAAEAAQA8wAAABwFAAAAAA==&#10;" w14:anchorId="3E7ABE40">
                <v:textbox inset="2.16pt,1.44pt,0,1.44pt">
                  <w:txbxContent>
                    <w:p w:rsidR="00790912" w:rsidP="00790912" w:rsidRDefault="00790912" w14:paraId="40635F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79488" behindDoc="0" locked="0" layoutInCell="1" allowOverlap="1" wp14:editId="164AA4D8" wp14:anchorId="367735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5" name="Rectangle 7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E454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5" style="position:absolute;margin-left:210pt;margin-top:11pt;width:79pt;height:60pt;z-index:258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br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tu7j5Q4bnFK&#10;31E37vpRkUt2MFKqPN+s1xRih2XP4QmuUUQ3k5812PxFWmQuGp9vGqs5EYHJbbvd1DgJgUfr1bZF&#10;H7tUr8UBYvqsvCXZYRQQSlGWn77GdLn6cgXrMpjL89lL82EuZJb1qn3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EMqtuu8AQAATAMAAA4AAAAAAAAAAAAAAAAALgIAAGRycy9l&#10;Mm9Eb2MueG1sUEsBAi0AFAAGAAgAAAAhAG9BRobaAAAACgEAAA8AAAAAAAAAAAAAAAAAFgQAAGRy&#10;cy9kb3ducmV2LnhtbFBLBQYAAAAABAAEAPMAAAAdBQAAAAA=&#10;" w14:anchorId="36773575">
                <v:textbox inset="2.16pt,1.44pt,0,1.44pt">
                  <w:txbxContent>
                    <w:p w:rsidR="00790912" w:rsidP="00790912" w:rsidRDefault="00790912" w14:paraId="72E454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0512" behindDoc="0" locked="0" layoutInCell="1" allowOverlap="1" wp14:editId="252F0AC8" wp14:anchorId="48A2B60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6" name="Rectangle 7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8427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6" style="position:absolute;margin-left:210pt;margin-top:11pt;width:79pt;height:60pt;z-index:258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pa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K0o8dzhlH6i&#10;btx3VpFLtjdSqmm+k15DTC2WPccnuEYJ3Yn8qMFNX6RFxqLx+aaxGjMRmNwutpsaJyHwaL3cLtDH&#10;LtVbcYSUv6rgyOQwCgilKMtP31O+XH29gnUTmMvzk5fHw1jIzOvl8hXrIcgzcsQlzY9otA0Do8Ka&#10;SMmAg2c0/T5yUJTYbx6VbdbLRYObUoL5ptngBkMJEPXhfZZ70QfcJZGBkmME0/UIuGhUcOHICrPr&#10;ek078T4u6N9+gv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nvaWrsBAABMAwAADgAAAAAAAAAAAAAAAAAuAgAAZHJzL2Uy&#10;b0RvYy54bWxQSwECLQAUAAYACAAAACEAb0FGhtoAAAAKAQAADwAAAAAAAAAAAAAAAAAVBAAAZHJz&#10;L2Rvd25yZXYueG1sUEsFBgAAAAAEAAQA8wAAABwFAAAAAA==&#10;" w14:anchorId="48A2B60E">
                <v:textbox inset="2.16pt,1.44pt,0,1.44pt">
                  <w:txbxContent>
                    <w:p w:rsidR="00790912" w:rsidP="00790912" w:rsidRDefault="00790912" w14:paraId="308427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1536" behindDoc="0" locked="0" layoutInCell="1" allowOverlap="1" wp14:editId="368CE4EC" wp14:anchorId="18BD706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7" name="Rectangle 7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26B6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7" style="position:absolute;margin-left:210pt;margin-top:11pt;width:79pt;height:60pt;z-index:258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6x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eJuRYljFqf0&#10;A3VjrjeSnLODFkLm+Wa9xhBbLHsJz3CJIrqZ/KTA5i/SIlPR+HTVWE6JcExuFpt1jZPgeLRabhbo&#10;Y5fqvThATF+ltyQ7HQWEUpRlx8eYzlffrmBdBnN+Pntp2k+FzLxe3r5h3XtxQo64pOkJjTJ+7Cg3&#10;OlAy4uA7Gl8PDCQl5ptDZZvVctHgppRgvm7WuMFQAkS9/5hljg8ed4knoOQQQPcDAi4aFVw4ssLs&#10;sl55Jz7GB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v8usbsBAABMAwAADgAAAAAAAAAAAAAAAAAuAgAAZHJzL2Uy&#10;b0RvYy54bWxQSwECLQAUAAYACAAAACEAb0FGhtoAAAAKAQAADwAAAAAAAAAAAAAAAAAVBAAAZHJz&#10;L2Rvd25yZXYueG1sUEsFBgAAAAAEAAQA8wAAABwFAAAAAA==&#10;" w14:anchorId="18BD7060">
                <v:textbox inset="2.16pt,1.44pt,0,1.44pt">
                  <w:txbxContent>
                    <w:p w:rsidR="00790912" w:rsidP="00790912" w:rsidRDefault="00790912" w14:paraId="426B6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2560" behindDoc="0" locked="0" layoutInCell="1" allowOverlap="1" wp14:editId="182B7EEE" wp14:anchorId="563707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8" name="Rectangle 7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9F40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8" style="position:absolute;margin-left:210pt;margin-top:11pt;width:79pt;height:60pt;z-index:258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OH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OGsPHc4pZ+o&#10;G/edVeSS7Y2UaprvpNcQU4tlz/EJrlFCdyI/anDTF2mRsWh8vmmsxkwEJreL7abGSQg8Wi+3C/Sx&#10;S/VWHCHlryo4MjmMAkIpyvLT95QvV1+vYN0E5vL85OXxMBYy83q5esV6CPKMHHFJ8yMabcPAqLAm&#10;UjLg4BlNv48cFCX2m0dlm/Vy0eCmlGC+aTaoCpQAUR/eZ7kXfcBdEhkoOUYwXY+Ai0YFF46sMLuu&#10;17QT7+OC/u0n2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RPxOHugEAAEwDAAAOAAAAAAAAAAAAAAAAAC4CAABkcnMvZTJv&#10;RG9jLnhtbFBLAQItABQABgAIAAAAIQBvQUaG2gAAAAoBAAAPAAAAAAAAAAAAAAAAABQEAABkcnMv&#10;ZG93bnJldi54bWxQSwUGAAAAAAQABADzAAAAGwUAAAAA&#10;" w14:anchorId="5637079A">
                <v:textbox inset="2.16pt,1.44pt,0,1.44pt">
                  <w:txbxContent>
                    <w:p w:rsidR="00790912" w:rsidP="00790912" w:rsidRDefault="00790912" w14:paraId="269F40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3584" behindDoc="0" locked="0" layoutInCell="1" allowOverlap="1" wp14:editId="45A7B2B9" wp14:anchorId="57B13E1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69" name="Rectangle 7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0A100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69" style="position:absolute;margin-left:210pt;margin-top:11pt;width:79pt;height:60pt;z-index:258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dsuwEAAEw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4mZDiecOp/Qb&#10;deO+s4qcs72RUk3znfQaYmqx7Ck+wiVK6E7kRw1u+iItMhaNT1eN1ZiJwORmsVnXOAmBR6vlZoE+&#10;dqneiyOk/EMFRyaHUUAoRVl+/JXy+erbFaybwJyfn7w87sdCZl4vV29Y90GekCMuaX5Ao20YGBXW&#10;REoGHDyj6c+Bg6LE/vSobLNaLhrclBLM180aNxhKgKj3H7Pciz7gLokMlBwimK5HwEWjggtHVphd&#10;1mvaiY9xQf/+E+x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XbvnbLsBAABMAwAADgAAAAAAAAAAAAAAAAAuAgAAZHJzL2Uy&#10;b0RvYy54bWxQSwECLQAUAAYACAAAACEAb0FGhtoAAAAKAQAADwAAAAAAAAAAAAAAAAAVBAAAZHJz&#10;L2Rvd25yZXYueG1sUEsFBgAAAAAEAAQA8wAAABwFAAAAAA==&#10;" w14:anchorId="57B13E16">
                <v:textbox inset="2.16pt,1.44pt,0,1.44pt">
                  <w:txbxContent>
                    <w:p w:rsidR="00790912" w:rsidP="00790912" w:rsidRDefault="00790912" w14:paraId="10A100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4608" behindDoc="0" locked="0" layoutInCell="1" allowOverlap="1" wp14:editId="4E8FC60D" wp14:anchorId="4D8050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0" name="Rectangle 7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DFE56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0" style="position:absolute;margin-left:210pt;margin-top:11pt;width:79pt;height:60pt;z-index:258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Zz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qw0K5LnDKX1H&#10;3bjvrSKX7GCkVPN8Z73GmDose4nPcI0SujP5SYObv0iLTEXj801jNWUiMLldbdsaHxJ4tFlvV+hj&#10;l+qtOELKn1VwZHYYBYRSlOWnrylfrr5ewboZzOX52cvTYSpklvW6fcV6CPKMHHFJ8xMabcPIqLAm&#10;UjLi4BlNv44cFCX2i0dlm8161eCmlGDZNi1uMJQAUR/eZ7kXQ8BdEhkoOUYw/YCAi0YFF46sMLuu&#10;17wT7+OC/u0n2P8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SgYZzugEAAEwDAAAOAAAAAAAAAAAAAAAAAC4CAABkcnMvZTJv&#10;RG9jLnhtbFBLAQItABQABgAIAAAAIQBvQUaG2gAAAAoBAAAPAAAAAAAAAAAAAAAAABQEAABkcnMv&#10;ZG93bnJldi54bWxQSwUGAAAAAAQABADzAAAAGwUAAAAA&#10;" w14:anchorId="4D805027">
                <v:textbox inset="2.16pt,1.44pt,0,1.44pt">
                  <w:txbxContent>
                    <w:p w:rsidR="00790912" w:rsidP="00790912" w:rsidRDefault="00790912" w14:paraId="2DFE56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5632" behindDoc="0" locked="0" layoutInCell="1" allowOverlap="1" wp14:editId="3347B08B" wp14:anchorId="7CADD1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1" name="Rectangle 7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92D6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1" style="position:absolute;margin-left:210pt;margin-top:11pt;width:79pt;height:60pt;z-index:258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eBXKYugEAAEwDAAAOAAAAAAAAAAAAAAAAAC4CAABkcnMvZTJv&#10;RG9jLnhtbFBLAQItABQABgAIAAAAIQBvQUaG2gAAAAoBAAAPAAAAAAAAAAAAAAAAABQEAABkcnMv&#10;ZG93bnJldi54bWxQSwUGAAAAAAQABADzAAAAGwUAAAAA&#10;" w14:anchorId="7CADD169">
                <v:textbox inset="2.16pt,1.44pt,0,1.44pt">
                  <w:txbxContent>
                    <w:p w:rsidR="00790912" w:rsidP="00790912" w:rsidRDefault="00790912" w14:paraId="2992D6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6656" behindDoc="0" locked="0" layoutInCell="1" allowOverlap="1" wp14:editId="71F0CE20" wp14:anchorId="604C80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2" name="Rectangle 7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5B5D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2" style="position:absolute;margin-left:210pt;margin-top:11pt;width:79pt;height:60pt;z-index:258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s8ugEAAEwDAAAOAAAAZHJzL2Uyb0RvYy54bWysU9uO0zAQfUfiHyy/06Tp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5X644Szx126Rv6&#10;xv1gFblURyOlKv0tfk0x9XjtOT7BNUu4LOJnDa58URaZq8fnm8dqzkRgcbvablrshMCt9d12hWtE&#10;aV4uR0j5kwqOlAWjgFSqs/z0JeXL0d9H8F4hc3m+rPJ8mKuYZfu+4pbiIcgzasQhzY8YtA0To8Ka&#10;SMmEjWc0/TxyUJTYzx6d7dZ3KzQi12S56TY4wVATZH14XeVejAFnSWSg5BjBDCMSrh5VXtiyquw6&#10;XmUmXueV/ctPsP8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/n2s8ugEAAEwDAAAOAAAAAAAAAAAAAAAAAC4CAABkcnMvZTJv&#10;RG9jLnhtbFBLAQItABQABgAIAAAAIQBvQUaG2gAAAAoBAAAPAAAAAAAAAAAAAAAAABQEAABkcnMv&#10;ZG93bnJldi54bWxQSwUGAAAAAAQABADzAAAAGwUAAAAA&#10;" w14:anchorId="604C80A9">
                <v:textbox inset="2.16pt,1.44pt,0,1.44pt">
                  <w:txbxContent>
                    <w:p w:rsidR="00790912" w:rsidP="00790912" w:rsidRDefault="00790912" w14:paraId="15B5D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7680" behindDoc="0" locked="0" layoutInCell="1" allowOverlap="1" wp14:editId="02357310" wp14:anchorId="3E208F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3" name="Rectangle 7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89AC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3" style="position:absolute;margin-left:210pt;margin-top:11pt;width:79pt;height:60pt;z-index:258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zG5/XugEAAEwDAAAOAAAAAAAAAAAAAAAAAC4CAABkcnMvZTJv&#10;RG9jLnhtbFBLAQItABQABgAIAAAAIQBvQUaG2gAAAAoBAAAPAAAAAAAAAAAAAAAAABQEAABkcnMv&#10;ZG93bnJldi54bWxQSwUGAAAAAAQABADzAAAAGwUAAAAA&#10;" w14:anchorId="3E208FB2">
                <v:textbox inset="2.16pt,1.44pt,0,1.44pt">
                  <w:txbxContent>
                    <w:p w:rsidR="00790912" w:rsidP="00790912" w:rsidRDefault="00790912" w14:paraId="2289AC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8704" behindDoc="0" locked="0" layoutInCell="1" allowOverlap="1" wp14:editId="2D1C9D91" wp14:anchorId="578BE6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4" name="Rectangle 7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10C9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4" style="position:absolute;margin-left:210pt;margin-top:11pt;width:79pt;height:60pt;z-index:258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N/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WK1pMRxi1P6&#10;jbpx1w2KnLO9kVLl+Wa9xhBbLHsMD3CJIrqZ/KTB5i/SIlPR+HTVWE2JCExuFpt1jZMQeLRabhbo&#10;Y5fqrThATN+VtyQ7jAJCKcry48+Yzldfr2BdBnN+Pntp2k+FzLz+2rxi3Xt5Qo64pOkejR78yKgY&#10;TKBkxMEzGl8OHBQlww+Hyjar5aLBTSnBfN2scYOhBIh6/z7Lneg97pJIQMkhgOl6BFw0KrhwZIXZ&#10;Zb3yTryPC/q3n2D3B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FfDf7sBAABMAwAADgAAAAAAAAAAAAAAAAAuAgAAZHJzL2Uy&#10;b0RvYy54bWxQSwECLQAUAAYACAAAACEAb0FGhtoAAAAKAQAADwAAAAAAAAAAAAAAAAAVBAAAZHJz&#10;L2Rvd25yZXYueG1sUEsFBgAAAAAEAAQA8wAAABwFAAAAAA==&#10;" w14:anchorId="578BE6A8">
                <v:textbox inset="2.16pt,1.44pt,0,1.44pt">
                  <w:txbxContent>
                    <w:p w:rsidR="00790912" w:rsidP="00790912" w:rsidRDefault="00790912" w14:paraId="6F10C9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89728" behindDoc="0" locked="0" layoutInCell="1" allowOverlap="1" wp14:editId="43E98694" wp14:anchorId="3DD588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75" name="Rectangle 7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BAC9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5" style="position:absolute;margin-left:210pt;margin-top:11pt;width:79pt;height:60pt;z-index:258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NM3lLsBAABMAwAADgAAAAAAAAAAAAAAAAAuAgAAZHJzL2Uy&#10;b0RvYy54bWxQSwECLQAUAAYACAAAACEAb0FGhtoAAAAKAQAADwAAAAAAAAAAAAAAAAAVBAAAZHJz&#10;L2Rvd25yZXYueG1sUEsFBgAAAAAEAAQA8wAAABwFAAAAAA==&#10;" w14:anchorId="3DD588AF">
                <v:textbox inset="2.16pt,1.44pt,0,1.44pt">
                  <w:txbxContent>
                    <w:p w:rsidR="00790912" w:rsidP="00790912" w:rsidRDefault="00790912" w14:paraId="26BAC9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0752" behindDoc="0" locked="0" layoutInCell="1" allowOverlap="1" wp14:editId="5D5556CF" wp14:anchorId="70DCAF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6" name="Rectangle 7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9E22C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6" style="position:absolute;margin-left:210pt;margin-top:11pt;width:79pt;height:48pt;z-index:258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s9I6i7AQAATAMAAA4AAAAAAAAAAAAAAAAALgIAAGRycy9l&#10;Mm9Eb2MueG1sUEsBAi0AFAAGAAgAAAAhAHRmcFzbAAAACgEAAA8AAAAAAAAAAAAAAAAAFQQAAGRy&#10;cy9kb3ducmV2LnhtbFBLBQYAAAAABAAEAPMAAAAdBQAAAAA=&#10;" w14:anchorId="70DCAFE8">
                <v:textbox inset="2.16pt,1.44pt,0,1.44pt">
                  <w:txbxContent>
                    <w:p w:rsidR="00790912" w:rsidP="00790912" w:rsidRDefault="00790912" w14:paraId="49E22C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1776" behindDoc="0" locked="0" layoutInCell="1" allowOverlap="1" wp14:editId="707CCFF5" wp14:anchorId="2DF023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7" name="Rectangle 7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00F6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7" style="position:absolute;margin-left:210pt;margin-top:11pt;width:79pt;height:48pt;z-index:258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HuddDvAEAAEwDAAAOAAAAAAAAAAAAAAAAAC4CAABkcnMv&#10;ZTJvRG9jLnhtbFBLAQItABQABgAIAAAAIQB0ZnBc2wAAAAoBAAAPAAAAAAAAAAAAAAAAABYEAABk&#10;cnMvZG93bnJldi54bWxQSwUGAAAAAAQABADzAAAAHgUAAAAA&#10;" w14:anchorId="2DF02309">
                <v:textbox inset="2.16pt,1.44pt,0,1.44pt">
                  <w:txbxContent>
                    <w:p w:rsidR="00790912" w:rsidP="00790912" w:rsidRDefault="00790912" w14:paraId="4E00F6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2800" behindDoc="0" locked="0" layoutInCell="1" allowOverlap="1" wp14:editId="41A4AD18" wp14:anchorId="7F42D2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8" name="Rectangle 7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0F56C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8" style="position:absolute;margin-left:210pt;margin-top:11pt;width:79pt;height:48pt;z-index:258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p1uwEAAEw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arHCWTlucUo/&#10;UDfuukGRc7Y3Uqo836zXGGKLZS/hGS5RRDeTnzTY/EVaZCoan64aqykRgcnNYrOucRICj243yw36&#10;2KV6Lw4Q0zflLckOo4BQirL8+BjT+erbFazLYM7PZy9N+6mQmde3yzesey9PyBGXND2h0YMfGRWD&#10;CZSMOHhG4+uBg6JkeHCobLP6smhwU0owXzdrVAVKgKj3H7Pcid7jLokElBwCmK5HwEWjggtHVphd&#10;1ivvxMe4oH//CXa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h56nW7AQAATAMAAA4AAAAAAAAAAAAAAAAALgIAAGRycy9l&#10;Mm9Eb2MueG1sUEsBAi0AFAAGAAgAAAAhAHRmcFzbAAAACgEAAA8AAAAAAAAAAAAAAAAAFQQAAGRy&#10;cy9kb3ducmV2LnhtbFBLBQYAAAAABAAEAPMAAAAdBQAAAAA=&#10;" w14:anchorId="7F42D2FA">
                <v:textbox inset="2.16pt,1.44pt,0,1.44pt">
                  <w:txbxContent>
                    <w:p w:rsidR="00790912" w:rsidP="00790912" w:rsidRDefault="00790912" w14:paraId="50F56C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3824" behindDoc="0" locked="0" layoutInCell="1" allowOverlap="1" wp14:editId="0F04618B" wp14:anchorId="659137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79" name="Rectangle 7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F99F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79" style="position:absolute;margin-left:210pt;margin-top:11pt;width:79pt;height:48pt;z-index:258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6euwEAAEw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WrdUuK4xSn9&#10;RN24G4wk5+yo+17m+Wa9phA7LHsKj3CJIrqZ/KzA5i/SInPR+HTVWM6JCEy2q3ZT4yQEHt20ty36&#10;2KV6LQ4Q01fpLckOo4BQirL8+D2m89WXK1iXwZyfz16a93Mhs6xv1i9Y974/IUdc0vSARhk/MSqM&#10;DpRMOHhG4+8DB0mJ+eZQ2Wb9edX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T9Hp67AQAATAMAAA4AAAAAAAAAAAAAAAAALgIAAGRycy9l&#10;Mm9Eb2MueG1sUEsBAi0AFAAGAAgAAAAhAHRmcFzbAAAACgEAAA8AAAAAAAAAAAAAAAAAFQQAAGRy&#10;cy9kb3ducmV2LnhtbFBLBQYAAAAABAAEAPMAAAAdBQAAAAA=&#10;" w14:anchorId="65913753">
                <v:textbox inset="2.16pt,1.44pt,0,1.44pt">
                  <w:txbxContent>
                    <w:p w:rsidR="00790912" w:rsidP="00790912" w:rsidRDefault="00790912" w14:paraId="09F99F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4848" behindDoc="0" locked="0" layoutInCell="1" allowOverlap="1" wp14:editId="556BD6A5" wp14:anchorId="361EC4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0" name="Rectangle 7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4AE23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0" style="position:absolute;margin-left:210pt;margin-top:11pt;width:79pt;height:48pt;z-index:258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DsXXC7AQAATAMAAA4AAAAAAAAAAAAAAAAALgIAAGRycy9l&#10;Mm9Eb2MueG1sUEsBAi0AFAAGAAgAAAAhAHRmcFzbAAAACgEAAA8AAAAAAAAAAAAAAAAAFQQAAGRy&#10;cy9kb3ducmV2LnhtbFBLBQYAAAAABAAEAPMAAAAdBQAAAAA=&#10;" w14:anchorId="361EC4AC">
                <v:textbox inset="2.16pt,1.44pt,0,1.44pt">
                  <w:txbxContent>
                    <w:p w:rsidR="00790912" w:rsidP="00790912" w:rsidRDefault="00790912" w14:paraId="44AE23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5872" behindDoc="0" locked="0" layoutInCell="1" allowOverlap="1" wp14:editId="66B35BA6" wp14:anchorId="251661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1" name="Rectangle 7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A252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1" style="position:absolute;margin-left:210pt;margin-top:11pt;width:79pt;height:48pt;z-index:258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xoqZu7AQAATAMAAA4AAAAAAAAAAAAAAAAALgIAAGRycy9l&#10;Mm9Eb2MueG1sUEsBAi0AFAAGAAgAAAAhAHRmcFzbAAAACgEAAA8AAAAAAAAAAAAAAAAAFQQAAGRy&#10;cy9kb3ducmV2LnhtbFBLBQYAAAAABAAEAPMAAAAdBQAAAAA=&#10;" w14:anchorId="251661D1">
                <v:textbox inset="2.16pt,1.44pt,0,1.44pt">
                  <w:txbxContent>
                    <w:p w:rsidR="00790912" w:rsidP="00790912" w:rsidRDefault="00790912" w14:paraId="59A252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6896" behindDoc="0" locked="0" layoutInCell="1" allowOverlap="1" wp14:editId="09241FE7" wp14:anchorId="09CFEF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2" name="Rectangle 7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5407C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2" style="position:absolute;margin-left:210pt;margin-top:11pt;width:79pt;height:48pt;z-index:258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HBhKGy7AQAATAMAAA4AAAAAAAAAAAAAAAAALgIAAGRycy9l&#10;Mm9Eb2MueG1sUEsBAi0AFAAGAAgAAAAhAHRmcFzbAAAACgEAAA8AAAAAAAAAAAAAAAAAFQQAAGRy&#10;cy9kb3ducmV2LnhtbFBLBQYAAAAABAAEAPMAAAAdBQAAAAA=&#10;" w14:anchorId="09CFEF83">
                <v:textbox inset="2.16pt,1.44pt,0,1.44pt">
                  <w:txbxContent>
                    <w:p w:rsidR="00790912" w:rsidP="00790912" w:rsidRDefault="00790912" w14:paraId="35407C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7920" behindDoc="0" locked="0" layoutInCell="1" allowOverlap="1" wp14:editId="7A807923" wp14:anchorId="49E893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3" name="Rectangle 7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1B327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3" style="position:absolute;margin-left:210pt;margin-top:11pt;width:79pt;height:48pt;z-index:258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dyH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O3q3ZFiecOp/Qd&#10;deO+t4qcs4ORUs3znfUaY+qw7CU+wyVK6M7kJw1u/iItMhWNT1eN1ZSJwORmtWlrnITAo5vNeoM+&#10;dqleiyOk/FUFR2aHUUAoRVl+fEz5fPXPFaybwZyfn7087adCZlmvr1j3QZ6QIy5pfkKjbRgZFdZE&#10;SkYcPKPp14GDosQ+eFS2uf28anBTSrBsmxY3GEqAqPdvs9yLIeAuiQyUHCKYfkDA5d2CC0dWmF3W&#10;a96Jt3FB//oT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OXch7oBAABMAwAADgAAAAAAAAAAAAAAAAAuAgAAZHJzL2Uy&#10;b0RvYy54bWxQSwECLQAUAAYACAAAACEAdGZwXNsAAAAKAQAADwAAAAAAAAAAAAAAAAAUBAAAZHJz&#10;L2Rvd25yZXYueG1sUEsFBgAAAAAEAAQA8wAAABwFAAAAAA==&#10;" w14:anchorId="49E893F2">
                <v:textbox inset="2.16pt,1.44pt,0,1.44pt">
                  <w:txbxContent>
                    <w:p w:rsidR="00790912" w:rsidP="00790912" w:rsidRDefault="00790912" w14:paraId="61B327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8944" behindDoc="0" locked="0" layoutInCell="1" allowOverlap="1" wp14:editId="731C286E" wp14:anchorId="2DB425D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4" name="Rectangle 7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940B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4" style="position:absolute;margin-left:210pt;margin-top:11pt;width:79pt;height:48pt;z-index:258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AvuwEAAEw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p6u2pvKHHM4pR+&#10;om7MDUaSc3bUQsg836zXFGKHZU/hES5RRDeTnxXY/EVaZC4an64ayzkRjsnNatPWOAmOR5836w36&#10;2KV6LQ4Q01fpLclOTwGhFGXZ8XtM56svV7Augzk/n7007+dCZlmvmxesey9OyBGXND2gUcZPPeVG&#10;B0omHHxP4+8DA0mJ+eZQ2eb2ZtXgppRg2TYtbjCUAFHv32aZ46PHXeIJKDkE0MOIgItGBReOrDC7&#10;rFfeibdxQf/6E+z+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+pgC+7AQAATAMAAA4AAAAAAAAAAAAAAAAALgIAAGRycy9l&#10;Mm9Eb2MueG1sUEsBAi0AFAAGAAgAAAAhAHRmcFzbAAAACgEAAA8AAAAAAAAAAAAAAAAAFQQAAGRy&#10;cy9kb3ducmV2LnhtbFBLBQYAAAAABAAEAPMAAAAdBQAAAAA=&#10;" w14:anchorId="2DB425D5">
                <v:textbox inset="2.16pt,1.44pt,0,1.44pt">
                  <w:txbxContent>
                    <w:p w:rsidR="00790912" w:rsidP="00790912" w:rsidRDefault="00790912" w14:paraId="18940B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899968" behindDoc="0" locked="0" layoutInCell="1" allowOverlap="1" wp14:editId="542E5B1C" wp14:anchorId="1A47EB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5" name="Rectangle 7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2620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5" style="position:absolute;margin-left:210pt;margin-top:11pt;width:79pt;height:48pt;z-index:258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TEuwEAAEwDAAAOAAAAZHJzL2Uyb0RvYy54bWysU9tu2zAMfR+wfxD0vthx1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bVXtDiecOp/QT&#10;deO+t4qcs4ORUs3znfUaY+qw7Ck+wiVK6M7kJw1u/iItMhWNT1eN1ZSJwORmtWlrnITAo5vNeoM+&#10;dqleiyOk/FUFR2aHUUAoRVl+/J7y+erLFaybwZyfn7087adCZlmvVy9Y90GekCMuaX5Ao20YGRXW&#10;REpGHDyj6feBg6LEfvOobHP7edXgppRg2TYtbjCUAFHv32a5F0PAXRIZKDlEMP2AgItGBReOrDC7&#10;rNe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MtdMS7AQAATAMAAA4AAAAAAAAAAAAAAAAALgIAAGRycy9l&#10;Mm9Eb2MueG1sUEsBAi0AFAAGAAgAAAAhAHRmcFzbAAAACgEAAA8AAAAAAAAAAAAAAAAAFQQAAGRy&#10;cy9kb3ducmV2LnhtbFBLBQYAAAAABAAEAPMAAAAdBQAAAAA=&#10;" w14:anchorId="1A47EBD0">
                <v:textbox inset="2.16pt,1.44pt,0,1.44pt">
                  <w:txbxContent>
                    <w:p w:rsidR="00790912" w:rsidP="00790912" w:rsidRDefault="00790912" w14:paraId="052620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00992" behindDoc="0" locked="0" layoutInCell="1" allowOverlap="1" wp14:editId="301F224E" wp14:anchorId="116A25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6" name="Rectangle 7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E9D0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6" style="position:absolute;margin-left:210pt;margin-top:11pt;width:79pt;height:48pt;z-index:258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h1uwEAAEwDAAAOAAAAZHJzL2Uyb0RvYy54bWysU9tu2zAMfR+wfxD0vthxu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HbVbumxHOHU/qJ&#10;unHfW0XO2cFIqeb5znqNMXVY9hQf4RIldGfykwY3f5EWmYrGp6vGaspEYHKz2rQ1TkLg0efNeoM+&#10;dqleiyOk/FUFR2aHUUAoRVl+/J7y+erLFaybwZyfn7087adCZlmvb16w7oM8IUdc0vyARtswMiqs&#10;iZSMOHhG0+8DB0WJ/eZR2eb2ZtXgppRg2TYtbjCUAFHv32a5F0PAXRIZKDlEMP2AgItGBReOrDC7&#10;rNe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J8GHW7AQAATAMAAA4AAAAAAAAAAAAAAAAALgIAAGRycy9l&#10;Mm9Eb2MueG1sUEsBAi0AFAAGAAgAAAAhAHRmcFzbAAAACgEAAA8AAAAAAAAAAAAAAAAAFQQAAGRy&#10;cy9kb3ducmV2LnhtbFBLBQYAAAAABAAEAPMAAAAdBQAAAAA=&#10;" w14:anchorId="116A2521">
                <v:textbox inset="2.16pt,1.44pt,0,1.44pt">
                  <w:txbxContent>
                    <w:p w:rsidR="00790912" w:rsidP="00790912" w:rsidRDefault="00790912" w14:paraId="1DE9D0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02016" behindDoc="0" locked="0" layoutInCell="1" allowOverlap="1" wp14:editId="37116608" wp14:anchorId="3573D07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7" name="Rectangle 7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4D4B7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7" style="position:absolute;margin-left:210pt;margin-top:11pt;width:79pt;height:48pt;z-index:258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OyeuwEAAEwDAAAOAAAAZHJzL2Uyb0RvYy54bWysU9tu2zAMfR+wfxD0vthx1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tVuKHHM4pS+&#10;o27MDUaSS3bUQsg836zXFGKHZc/hCa5RRDeTnxXY/EVaZC4an28ayzkRjsntatvWOAmOR3fb9RZ9&#10;7FK9FgeI6bP0lmSnp4BQirLs9DWmy9WXK1iXwVyez16aD3Mhs6zXdy9YD16ckSMuaXpEo4yfesqN&#10;DpRMOPiexl9HBpIS88Whss3m46rBTSnBsm1a3GAoAaI+vM0yx0ePu8QTUHIMoIcRAReNCi4cWWF2&#10;Xa+8E2/jgv71J9j/Bg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747J67AQAATAMAAA4AAAAAAAAAAAAAAAAALgIAAGRycy9l&#10;Mm9Eb2MueG1sUEsBAi0AFAAGAAgAAAAhAHRmcFzbAAAACgEAAA8AAAAAAAAAAAAAAAAAFQQAAGRy&#10;cy9kb3ducmV2LnhtbFBLBQYAAAAABAAEAPMAAAAdBQAAAAA=&#10;" w14:anchorId="3573D078">
                <v:textbox inset="2.16pt,1.44pt,0,1.44pt">
                  <w:txbxContent>
                    <w:p w:rsidR="00790912" w:rsidP="00790912" w:rsidRDefault="00790912" w14:paraId="54D4B7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03040" behindDoc="0" locked="0" layoutInCell="1" allowOverlap="1" wp14:editId="35647327" wp14:anchorId="318423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8" name="Rectangle 7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2C0F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8" style="position:absolute;margin-left:210pt;margin-top:11pt;width:79pt;height:48pt;z-index:258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4TjRqLoBAABMAwAADgAAAAAAAAAAAAAAAAAuAgAAZHJzL2Uy&#10;b0RvYy54bWxQSwECLQAUAAYACAAAACEAdGZwXNsAAAAKAQAADwAAAAAAAAAAAAAAAAAUBAAAZHJz&#10;L2Rvd25yZXYueG1sUEsFBgAAAAAEAAQA8wAAABwFAAAAAA==&#10;" w14:anchorId="318423F6">
                <v:textbox inset="2.16pt,1.44pt,0,1.44pt">
                  <w:txbxContent>
                    <w:p w:rsidR="00790912" w:rsidP="00790912" w:rsidRDefault="00790912" w14:paraId="5F2C0F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04064" behindDoc="0" locked="0" layoutInCell="1" allowOverlap="1" wp14:editId="17BE8246" wp14:anchorId="69A2706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89" name="Rectangle 7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B19C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89" style="position:absolute;margin-left:210pt;margin-top:11pt;width:79pt;height:48pt;z-index:258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28JUO7AQAATAMAAA4AAAAAAAAAAAAAAAAALgIAAGRycy9l&#10;Mm9Eb2MueG1sUEsBAi0AFAAGAAgAAAAhAHRmcFzbAAAACgEAAA8AAAAAAAAAAAAAAAAAFQQAAGRy&#10;cy9kb3ducmV2LnhtbFBLBQYAAAAABAAEAPMAAAAdBQAAAAA=&#10;" w14:anchorId="69A27063">
                <v:textbox inset="2.16pt,1.44pt,0,1.44pt">
                  <w:txbxContent>
                    <w:p w:rsidR="00790912" w:rsidP="00790912" w:rsidRDefault="00790912" w14:paraId="00B19C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05088" behindDoc="0" locked="0" layoutInCell="1" allowOverlap="1" wp14:editId="2E412153" wp14:anchorId="0298780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0" name="Rectangle 7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3435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0" style="position:absolute;margin-left:210pt;margin-top:11pt;width:79pt;height:48pt;z-index:258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Rc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6vWpQIMctTukP&#10;6sZdNyhyyvZGSjXPd9ZrDLHFssfwAOcoojuTnzTY+Yu0yJQ1Pl40VlMiApPNqqlLfEjg0VWzbtDH&#10;LsVrcYCYfipvyewwCgglK8sPdzGdrr5cwboZzOn52UvTbspkluW6fsG68/KIHHFJ0z0aPfiRUTGY&#10;QMmIg2c0/t1zUJQMvxwqW11/X1W4KTlY1lWNGww5QNS7t1nuRO9xl0QCSvYBTNcj4KxRxoUjy8zO&#10;6zXvxNs4o3/9Cbb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KGRFy7AQAATAMAAA4AAAAAAAAAAAAAAAAALgIAAGRycy9l&#10;Mm9Eb2MueG1sUEsBAi0AFAAGAAgAAAAhAHRmcFzbAAAACgEAAA8AAAAAAAAAAAAAAAAAFQQAAGRy&#10;cy9kb3ducmV2LnhtbFBLBQYAAAAABAAEAPMAAAAdBQAAAAA=&#10;" w14:anchorId="02987806">
                <v:textbox inset="2.16pt,1.44pt,0,1.44pt">
                  <w:txbxContent>
                    <w:p w:rsidR="00790912" w:rsidP="00790912" w:rsidRDefault="00790912" w14:paraId="473435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06112" behindDoc="0" locked="0" layoutInCell="1" allowOverlap="1" wp14:editId="350F7C9F" wp14:anchorId="13A827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1" name="Rectangle 7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E2038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1" style="position:absolute;margin-left:210pt;margin-top:11pt;width:79pt;height:48pt;z-index:258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4CsLe7AQAATAMAAA4AAAAAAAAAAAAAAAAALgIAAGRycy9l&#10;Mm9Eb2MueG1sUEsBAi0AFAAGAAgAAAAhAHRmcFzbAAAACgEAAA8AAAAAAAAAAAAAAAAAFQQAAGRy&#10;cy9kb3ducmV2LnhtbFBLBQYAAAAABAAEAPMAAAAdBQAAAAA=&#10;" w14:anchorId="13A827E7">
                <v:textbox inset="2.16pt,1.44pt,0,1.44pt">
                  <w:txbxContent>
                    <w:p w:rsidR="00790912" w:rsidP="00790912" w:rsidRDefault="00790912" w14:paraId="7E2038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07136" behindDoc="0" locked="0" layoutInCell="1" allowOverlap="1" wp14:editId="010206DA" wp14:anchorId="2E2C9F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2" name="Rectangle 73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7F852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2" style="position:absolute;margin-left:210pt;margin-top:11pt;width:79pt;height:48pt;z-index:258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+YqRO7AQAATAMAAA4AAAAAAAAAAAAAAAAALgIAAGRycy9l&#10;Mm9Eb2MueG1sUEsBAi0AFAAGAAgAAAAhAHRmcFzbAAAACgEAAA8AAAAAAAAAAAAAAAAAFQQAAGRy&#10;cy9kb3ducmV2LnhtbFBLBQYAAAAABAAEAPMAAAAdBQAAAAA=&#10;" w14:anchorId="2E2C9FFA">
                <v:textbox inset="2.16pt,1.44pt,0,1.44pt">
                  <w:txbxContent>
                    <w:p w:rsidR="00790912" w:rsidP="00790912" w:rsidRDefault="00790912" w14:paraId="17F852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08160" behindDoc="0" locked="0" layoutInCell="1" allowOverlap="1" wp14:editId="78080643" wp14:anchorId="45CD822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3" name="Rectangle 73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3B4A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3" style="position:absolute;margin-left:210pt;margin-top:11pt;width:79pt;height:48pt;z-index:258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xxd+LoBAABMAwAADgAAAAAAAAAAAAAAAAAuAgAAZHJzL2Uy&#10;b0RvYy54bWxQSwECLQAUAAYACAAAACEAdGZwXNsAAAAKAQAADwAAAAAAAAAAAAAAAAAUBAAAZHJz&#10;L2Rvd25yZXYueG1sUEsFBgAAAAAEAAQA8wAAABwFAAAAAA==&#10;" w14:anchorId="45CD822E">
                <v:textbox inset="2.16pt,1.44pt,0,1.44pt">
                  <w:txbxContent>
                    <w:p w:rsidR="00790912" w:rsidP="00790912" w:rsidRDefault="00790912" w14:paraId="4D3B4A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09184" behindDoc="0" locked="0" layoutInCell="1" allowOverlap="1" wp14:editId="7ED74AEF" wp14:anchorId="66E51EB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4" name="Rectangle 73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F5F2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4" style="position:absolute;margin-left:210pt;margin-top:11pt;width:79pt;height:48pt;z-index:258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FQuwEAAEwDAAAOAAAAZHJzL2Uyb0RvYy54bWysU01v2zAMvQ/YfxB0X+w4XR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aq9ocRxi1P6&#10;ibpxNxhJztlR973M8816TSF2WPYUHuESRXQz+VmBzV+kReai8emqsZwTEZhsV+2mxkkIPPrc3rbo&#10;Y5fqtThATF+ltyQ7jAJCKcry4/eYzldfrmBdBnN+Pntp3s+FzLJeNy9Y974/IUdc0vSARhk/MSqM&#10;DpRMOHhG4+8DB0mJ+eZQ2WZ9s2pwU0qw3DQb3GAoAaLev81yJ0aPuyQS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BQAVC7AQAATAMAAA4AAAAAAAAAAAAAAAAALgIAAGRycy9l&#10;Mm9Eb2MueG1sUEsBAi0AFAAGAAgAAAAhAHRmcFzbAAAACgEAAA8AAAAAAAAAAAAAAAAAFQQAAGRy&#10;cy9kb3ducmV2LnhtbFBLBQYAAAAABAAEAPMAAAAdBQAAAAA=&#10;" w14:anchorId="66E51EB1">
                <v:textbox inset="2.16pt,1.44pt,0,1.44pt">
                  <w:txbxContent>
                    <w:p w:rsidR="00790912" w:rsidP="00790912" w:rsidRDefault="00790912" w14:paraId="4AF5F2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0208" behindDoc="0" locked="0" layoutInCell="1" allowOverlap="1" wp14:editId="7619AC4A" wp14:anchorId="24629C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5" name="Rectangle 73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63C93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5" style="position:absolute;margin-left:210pt;margin-top:11pt;width:79pt;height:48pt;z-index:258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0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zU9bu7AQAATAMAAA4AAAAAAAAAAAAAAAAALgIAAGRycy9l&#10;Mm9Eb2MueG1sUEsBAi0AFAAGAAgAAAAhAHRmcFzbAAAACgEAAA8AAAAAAAAAAAAAAAAAFQQAAGRy&#10;cy9kb3ducmV2LnhtbFBLBQYAAAAABAAEAPMAAAAdBQAAAAA=&#10;" w14:anchorId="24629C7A">
                <v:textbox inset="2.16pt,1.44pt,0,1.44pt">
                  <w:txbxContent>
                    <w:p w:rsidR="00790912" w:rsidP="00790912" w:rsidRDefault="00790912" w14:paraId="063C93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1232" behindDoc="0" locked="0" layoutInCell="1" allowOverlap="1" wp14:editId="068FB9A4" wp14:anchorId="51F387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396" name="Rectangle 73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A2732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6" style="position:absolute;margin-left:210pt;margin-top:11pt;width:79pt;height:48pt;z-index:258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ZkKvAEAAEw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6t2TYnjFqf0&#10;HXXjrh8VuWQHI6XK8816TSF2WPYcnuAaRXQz+VmDzV+kReai8fmmsZoTEZhsV+22xkkIPPrYrlv0&#10;sUv1Whwgps/KW5IdRgGhFGX56WtMl6svV7Aug7k8n700H+ZCZllv7l6wHrw8I0dc0vSIRo9+YlSM&#10;JlAy4eAZjb+OHBQl4xeHyjabu1WDm1KC5bbZ4gZDCRD14W2WOzF43CWRgJJjANMPCLhoVHDhyAqz&#10;63rlnXgbF/SvP8H+N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9hZkKvAEAAEwDAAAOAAAAAAAAAAAAAAAAAC4CAABkcnMv&#10;ZTJvRG9jLnhtbFBLAQItABQABgAIAAAAIQB0ZnBc2wAAAAoBAAAPAAAAAAAAAAAAAAAAABYEAABk&#10;cnMvZG93bnJldi54bWxQSwUGAAAAAAQABADzAAAAHgUAAAAA&#10;" w14:anchorId="51F38705">
                <v:textbox inset="2.16pt,1.44pt,0,1.44pt">
                  <w:txbxContent>
                    <w:p w:rsidR="00790912" w:rsidP="00790912" w:rsidRDefault="00790912" w14:paraId="3A2732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2256" behindDoc="0" locked="0" layoutInCell="1" allowOverlap="1" wp14:editId="4788AE2A" wp14:anchorId="52D16E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7" name="Rectangle 73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814D0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7" style="position:absolute;margin-left:210pt;margin-top:11pt;width:79pt;height:60pt;z-index:258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74VbLsBAABMAwAADgAAAAAAAAAAAAAAAAAuAgAAZHJzL2Uy&#10;b0RvYy54bWxQSwECLQAUAAYACAAAACEAb0FGhtoAAAAKAQAADwAAAAAAAAAAAAAAAAAVBAAAZHJz&#10;L2Rvd25yZXYueG1sUEsFBgAAAAAEAAQA8wAAABwFAAAAAA==&#10;" w14:anchorId="52D16E7E">
                <v:textbox inset="2.16pt,1.44pt,0,1.44pt">
                  <w:txbxContent>
                    <w:p w:rsidR="00790912" w:rsidP="00790912" w:rsidRDefault="00790912" w14:paraId="4814D0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3280" behindDoc="0" locked="0" layoutInCell="1" allowOverlap="1" wp14:editId="2FC4E32D" wp14:anchorId="618E6B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8" name="Rectangle 73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19613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8" style="position:absolute;margin-left:210pt;margin-top:11pt;width:79pt;height:60pt;z-index:258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YfihaugEAAEwDAAAOAAAAAAAAAAAAAAAAAC4CAABkcnMvZTJv&#10;RG9jLnhtbFBLAQItABQABgAIAAAAIQBvQUaG2gAAAAoBAAAPAAAAAAAAAAAAAAAAABQEAABkcnMv&#10;ZG93bnJldi54bWxQSwUGAAAAAAQABADzAAAAGwUAAAAA&#10;" w14:anchorId="618E6BA7">
                <v:textbox inset="2.16pt,1.44pt,0,1.44pt">
                  <w:txbxContent>
                    <w:p w:rsidR="00790912" w:rsidP="00790912" w:rsidRDefault="00790912" w14:paraId="619613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4304" behindDoc="0" locked="0" layoutInCell="1" allowOverlap="1" wp14:editId="0F9CC7E7" wp14:anchorId="2F4BF25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399" name="Rectangle 73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CE81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9" style="position:absolute;margin-left:210pt;margin-top:11pt;width:79pt;height:60pt;z-index:258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PrcsbsBAABMAwAADgAAAAAAAAAAAAAAAAAuAgAAZHJzL2Uy&#10;b0RvYy54bWxQSwECLQAUAAYACAAAACEAb0FGhtoAAAAKAQAADwAAAAAAAAAAAAAAAAAVBAAAZHJz&#10;L2Rvd25yZXYueG1sUEsFBgAAAAAEAAQA8wAAABwFAAAAAA==&#10;" w14:anchorId="2F4BF257">
                <v:textbox inset="2.16pt,1.44pt,0,1.44pt">
                  <w:txbxContent>
                    <w:p w:rsidR="00790912" w:rsidP="00790912" w:rsidRDefault="00790912" w14:paraId="79CE81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5328" behindDoc="0" locked="0" layoutInCell="1" allowOverlap="1" wp14:editId="7D526978" wp14:anchorId="0CADA9A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0" name="Rectangle 74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2DE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0" style="position:absolute;margin-left:210pt;margin-top:11pt;width:79pt;height:48pt;z-index:258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7/LfLoBAABMAwAADgAAAAAAAAAAAAAAAAAuAgAAZHJzL2Uy&#10;b0RvYy54bWxQSwECLQAUAAYACAAAACEAdGZwXNsAAAAKAQAADwAAAAAAAAAAAAAAAAAUBAAAZHJz&#10;L2Rvd25yZXYueG1sUEsFBgAAAAAEAAQA8wAAABwFAAAAAA==&#10;" w14:anchorId="0CADA9A9">
                <v:textbox inset="2.16pt,1.44pt,0,1.44pt">
                  <w:txbxContent>
                    <w:p w:rsidR="00790912" w:rsidP="00790912" w:rsidRDefault="00790912" w14:paraId="452DE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6352" behindDoc="0" locked="0" layoutInCell="1" allowOverlap="1" wp14:editId="22C2A59D" wp14:anchorId="5DA51F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1" name="Rectangle 74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8A01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1" style="position:absolute;margin-left:210pt;margin-top:11pt;width:79pt;height:48pt;z-index:258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+XuwEAAEwDAAAOAAAAZHJzL2Uyb0RvYy54bWysU9tu2zAMfR+wfxD0vvjSro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1Q4rnDKX1H&#10;3bgfrCLn7GikVMt8F72mmHose45PcIkSugv5WYNbvkiLzEXj01VjNWciMNnddJsaJyHw6GN316GP&#10;XarX4ggpf1bBkcVhFBBKUZYfv6Z8vvpyBesWMOfnFy/P+7mQaep194J1H+QJOeKS5kc02oaJUWFN&#10;pGTCwTOafh04KErsF4/KtuvbmxY3pQTNpt3g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M7P5e7AQAATAMAAA4AAAAAAAAAAAAAAAAALgIAAGRycy9l&#10;Mm9Eb2MueG1sUEsBAi0AFAAGAAgAAAAhAHRmcFzbAAAACgEAAA8AAAAAAAAAAAAAAAAAFQQAAGRy&#10;cy9kb3ducmV2LnhtbFBLBQYAAAAABAAEAPMAAAAdBQAAAAA=&#10;" w14:anchorId="5DA51FD2">
                <v:textbox inset="2.16pt,1.44pt,0,1.44pt">
                  <w:txbxContent>
                    <w:p w:rsidR="00790912" w:rsidP="00790912" w:rsidRDefault="00790912" w14:paraId="378A01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7376" behindDoc="0" locked="0" layoutInCell="1" allowOverlap="1" wp14:editId="75D700BA" wp14:anchorId="205848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402" name="Rectangle 74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0B772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2" style="position:absolute;margin-left:210pt;margin-top:11pt;width:79pt;height:48pt;z-index:258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sF+cUroBAABMAwAADgAAAAAAAAAAAAAAAAAuAgAAZHJzL2Uy&#10;b0RvYy54bWxQSwECLQAUAAYACAAAACEAdGZwXNsAAAAKAQAADwAAAAAAAAAAAAAAAAAUBAAAZHJz&#10;L2Rvd25yZXYueG1sUEsFBgAAAAAEAAQA8wAAABwFAAAAAA==&#10;" w14:anchorId="20584836">
                <v:textbox inset="2.16pt,1.44pt,0,1.44pt">
                  <w:txbxContent>
                    <w:p w:rsidR="00790912" w:rsidP="00790912" w:rsidRDefault="00790912" w14:paraId="70B772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8400" behindDoc="0" locked="0" layoutInCell="1" allowOverlap="1" wp14:editId="4A096AD1" wp14:anchorId="5443D9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3" name="Rectangle 74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7412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3" style="position:absolute;margin-left:210pt;margin-top:11pt;width:79pt;height:60pt;z-index:258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6ZBA0ugEAAEwDAAAOAAAAAAAAAAAAAAAAAC4CAABkcnMvZTJv&#10;RG9jLnhtbFBLAQItABQABgAIAAAAIQBvQUaG2gAAAAoBAAAPAAAAAAAAAAAAAAAAABQEAABkcnMv&#10;ZG93bnJldi54bWxQSwUGAAAAAAQABADzAAAAGwUAAAAA&#10;" w14:anchorId="5443D9DA">
                <v:textbox inset="2.16pt,1.44pt,0,1.44pt">
                  <w:txbxContent>
                    <w:p w:rsidR="00790912" w:rsidP="00790912" w:rsidRDefault="00790912" w14:paraId="0C7412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19424" behindDoc="0" locked="0" layoutInCell="1" allowOverlap="1" wp14:editId="35F88A73" wp14:anchorId="6653BFF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04" name="Rectangle 74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653D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4" style="position:absolute;margin-left:210pt;margin-top:11pt;width:79pt;height:60pt;z-index:258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yc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Y363pNiecOp/Qd&#10;deO+t4pcsoORUs3znfUaY+qw7CU+wzVK6M7kJw1u/iItMhWNzzeN1ZSJwOR2tW1rnITAo816u0If&#10;u1RvxRFS/qyCI7PDKCCUoiw/fU35cvX1CtbNYC7Pz16eDlMhs6zb5hXrIcgzcsQlzU9otA0jo8Ka&#10;SMmIg2c0/TpyUJTYLx6VbTbrVYObUoJl27S4wVACRH14n+VeDAF3SWSg5BjB9AMCLhoVXDiywuy6&#10;XvNOvI8L+r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5KEycugEAAEwDAAAOAAAAAAAAAAAAAAAAAC4CAABkcnMvZTJv&#10;RG9jLnhtbFBLAQItABQABgAIAAAAIQBvQUaG2gAAAAoBAAAPAAAAAAAAAAAAAAAAABQEAABkcnMv&#10;ZG93bnJldi54bWxQSwUGAAAAAAQABADzAAAAGwUAAAAA&#10;" w14:anchorId="6653BFF8">
                <v:textbox inset="2.16pt,1.44pt,0,1.44pt">
                  <w:txbxContent>
                    <w:p w:rsidR="00790912" w:rsidP="00790912" w:rsidRDefault="00790912" w14:paraId="1D653D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76064" behindDoc="0" locked="0" layoutInCell="1" allowOverlap="1" wp14:editId="3F8CE1B3" wp14:anchorId="1AE433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5" name="Rectangle 74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E696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5" style="position:absolute;margin-left:104pt;margin-top:-1pt;width:79pt;height:48pt;z-index:258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xPA+rsBAABMAwAADgAAAAAAAAAAAAAAAAAuAgAAZHJz&#10;L2Uyb0RvYy54bWxQSwECLQAUAAYACAAAACEAe5uvld0AAAAJAQAADwAAAAAAAAAAAAAAAAAVBAAA&#10;ZHJzL2Rvd25yZXYueG1sUEsFBgAAAAAEAAQA8wAAAB8FAAAAAA==&#10;" w14:anchorId="1AE43333">
                <v:textbox inset="2.16pt,1.44pt,0,1.44pt">
                  <w:txbxContent>
                    <w:p w:rsidR="00790912" w:rsidP="00790912" w:rsidRDefault="00790912" w14:paraId="1AE696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77088" behindDoc="0" locked="0" layoutInCell="1" allowOverlap="1" wp14:editId="24B945BA" wp14:anchorId="1ABB766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6" name="Rectangle 74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E8648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6" style="position:absolute;margin-left:104pt;margin-top:-1pt;width:79pt;height:48pt;z-index:258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qxLuwEAAEw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7apeU+K4xSn9&#10;RN2460dFztnBSKnyfLNeU4gdlj2FR7hEEd1MftZg8xdpkblofLpqrOZEBCY3N5u2xkkIPPq8WW/Q&#10;xy7Va3GAmL4qb0l2GAWEUpTlx+8xna++XMG6DOb8fPbSvJ8LmWXdrl6w7r08IUdc0vSARo9+YlSM&#10;JlAy4eAZjb8PHBQl4zeHyja3q5sGN6UEy7ZpcYOhBIh6/zbLnRg87pJIQMkhgOkHBFw0KrhwZIXZ&#10;Zb3yTryNC/rXn2D3B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kKsS7sBAABMAwAADgAAAAAAAAAAAAAAAAAuAgAAZHJz&#10;L2Uyb0RvYy54bWxQSwECLQAUAAYACAAAACEAe5uvld0AAAAJAQAADwAAAAAAAAAAAAAAAAAVBAAA&#10;ZHJzL2Rvd25yZXYueG1sUEsFBgAAAAAEAAQA8wAAAB8FAAAAAA==&#10;" w14:anchorId="1ABB7662">
                <v:textbox inset="2.16pt,1.44pt,0,1.44pt">
                  <w:txbxContent>
                    <w:p w:rsidR="00790912" w:rsidP="00790912" w:rsidRDefault="00790912" w14:paraId="18E8648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78112" behindDoc="0" locked="0" layoutInCell="1" allowOverlap="1" wp14:editId="174E0ECD" wp14:anchorId="72B4A5E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7" name="Rectangle 74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E2780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7" style="position:absolute;margin-left:104pt;margin-top:-1pt;width:79pt;height:48pt;z-index:258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sZYoLsBAABMAwAADgAAAAAAAAAAAAAAAAAuAgAAZHJz&#10;L2Uyb0RvYy54bWxQSwECLQAUAAYACAAAACEAe5uvld0AAAAJAQAADwAAAAAAAAAAAAAAAAAVBAAA&#10;ZHJzL2Rvd25yZXYueG1sUEsFBgAAAAAEAAQA8wAAAB8FAAAAAA==&#10;" w14:anchorId="72B4A5EB">
                <v:textbox inset="2.16pt,1.44pt,0,1.44pt">
                  <w:txbxContent>
                    <w:p w:rsidR="00790912" w:rsidP="00790912" w:rsidRDefault="00790912" w14:paraId="2E2780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79136" behindDoc="0" locked="0" layoutInCell="1" allowOverlap="1" wp14:editId="4C3884C6" wp14:anchorId="289A8DA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8" name="Rectangle 74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B47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8" style="position:absolute;margin-left:104pt;margin-top:-1pt;width:79pt;height:48pt;z-index:258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WW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7qbGWTlmcUo/&#10;UDfmBiPJKTtqIWSeb9ZrCrHDspfwDOcoopvJzwps/iItMheNjxeN5ZwIx+T6et3WOAmOR7fr1Rp9&#10;7FK9FweI6av0lmSnp4BQirLs8BjT6erbFazLYE7PZy/Nu7mQWdbt6g3rzosjcsQlTU9olPFTT7nR&#10;gZIJB9/T+LpnICkx3xwq29zdXDe4KSVYtk2LqkAJEPXuY5Y5PnrcJZ6Akn0APYwIuGhUcOHICrPz&#10;euWd+BgX9O8/wfY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QZllrsBAABMAwAADgAAAAAAAAAAAAAAAAAuAgAAZHJz&#10;L2Uyb0RvYy54bWxQSwECLQAUAAYACAAAACEAe5uvld0AAAAJAQAADwAAAAAAAAAAAAAAAAAVBAAA&#10;ZHJzL2Rvd25yZXYueG1sUEsFBgAAAAAEAAQA8wAAAB8FAAAAAA==&#10;" w14:anchorId="289A8DA4">
                <v:textbox inset="2.16pt,1.44pt,0,1.44pt">
                  <w:txbxContent>
                    <w:p w:rsidR="00790912" w:rsidP="00790912" w:rsidRDefault="00790912" w14:paraId="4DB47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0160" behindDoc="0" locked="0" layoutInCell="1" allowOverlap="1" wp14:editId="58817CFA" wp14:anchorId="2F4A829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09" name="Rectangle 74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F92D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9" style="position:absolute;margin-left:104pt;margin-top:-1pt;width:79pt;height:48pt;z-index:258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F9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ubuuOEs8dTuk7&#10;6sb9YBU5Z0cjpVrmu+g1xdRj2XN8gkuU0F3Izxrc8kVaZC4an64aqzkTgcnupmtrnITAo4/dXYc+&#10;dqleiyOk/FkFRxaHUUAoRVl+/Jry+erLFaxbwJyfX7w87+dCZl23mxes+yBPyBGXND+i0TZMjApr&#10;IiUTDp7R9OvAQVFiv3hUttnc3jS4KSVYt02LGwwlQNT7t1nuxRhwl0QGSg4RzDAi4KJRwYUjK8wu&#10;67Xs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YKRfbsBAABMAwAADgAAAAAAAAAAAAAAAAAuAgAAZHJz&#10;L2Uyb0RvYy54bWxQSwECLQAUAAYACAAAACEAe5uvld0AAAAJAQAADwAAAAAAAAAAAAAAAAAVBAAA&#10;ZHJzL2Rvd25yZXYueG1sUEsFBgAAAAAEAAQA8wAAAB8FAAAAAA==&#10;" w14:anchorId="2F4A829D">
                <v:textbox inset="2.16pt,1.44pt,0,1.44pt">
                  <w:txbxContent>
                    <w:p w:rsidR="00790912" w:rsidP="00790912" w:rsidRDefault="00790912" w14:paraId="6EF92D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1184" behindDoc="0" locked="0" layoutInCell="1" allowOverlap="1" wp14:editId="104F7C61" wp14:anchorId="7AA468A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0" name="Rectangle 74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9333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0" style="position:absolute;margin-left:104pt;margin-top:-1pt;width:79pt;height:48pt;z-index:258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iuPBiugEAAEwDAAAOAAAAAAAAAAAAAAAAAC4CAABkcnMv&#10;ZTJvRG9jLnhtbFBLAQItABQABgAIAAAAIQB7m6+V3QAAAAkBAAAPAAAAAAAAAAAAAAAAABQEAABk&#10;cnMvZG93bnJldi54bWxQSwUGAAAAAAQABADzAAAAHgUAAAAA&#10;" w14:anchorId="7AA468A5">
                <v:textbox inset="2.16pt,1.44pt,0,1.44pt">
                  <w:txbxContent>
                    <w:p w:rsidR="00790912" w:rsidP="00790912" w:rsidRDefault="00790912" w14:paraId="1F9333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2208" behindDoc="0" locked="0" layoutInCell="1" allowOverlap="1" wp14:editId="7EC9F315" wp14:anchorId="5463413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1" name="Rectangle 74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63872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1" style="position:absolute;margin-left:104pt;margin-top:-1pt;width:79pt;height:48pt;z-index:258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SJuwEAAEwDAAAOAAAAZHJzL2Uyb0RvYy54bWysU9tu2zAMfR/QfxD03vjSrr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Zvr6uKEsctTuk3&#10;6sZdPypyzA5GSrXMd9FrCrHDsqfwCKcooruQnzXY5Yu0yJw1Ppw1VnMiApPtVduUOAmBR1/bmxZ9&#10;7FK8FQeI6bvyliwOo4BQsrJ8/zOm49XXK1i3gDk+v3hp3s6ZTFU27SvWrZcH5IhLmh7Q6NFPjIrR&#10;BEomHDyj8WXHQVEy/nCobH17fVXjpuSgauoGNxhygKi377PcicHjLokElOwCmH5AwFmjjAtHlpmd&#10;1mvZifdxRv/2E2z+A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rjwEibsBAABMAwAADgAAAAAAAAAAAAAAAAAuAgAAZHJz&#10;L2Uyb0RvYy54bWxQSwECLQAUAAYACAAAACEAe5uvld0AAAAJAQAADwAAAAAAAAAAAAAAAAAVBAAA&#10;ZHJzL2Rvd25yZXYueG1sUEsFBgAAAAAEAAQA8wAAAB8FAAAAAA==&#10;" w14:anchorId="54634138">
                <v:textbox inset="2.16pt,1.44pt,0,1.44pt">
                  <w:txbxContent>
                    <w:p w:rsidR="00790912" w:rsidP="00790912" w:rsidRDefault="00790912" w14:paraId="363872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3232" behindDoc="0" locked="0" layoutInCell="1" allowOverlap="1" wp14:editId="45F24AF9" wp14:anchorId="247F62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2" name="Rectangle 74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D45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2" style="position:absolute;margin-left:104pt;margin-top:-1pt;width:79pt;height:48pt;z-index:258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6YdLbsBAABMAwAADgAAAAAAAAAAAAAAAAAuAgAAZHJz&#10;L2Uyb0RvYy54bWxQSwECLQAUAAYACAAAACEAe5uvld0AAAAJAQAADwAAAAAAAAAAAAAAAAAVBAAA&#10;ZHJzL2Rvd25yZXYueG1sUEsFBgAAAAAEAAQA8wAAAB8FAAAAAA==&#10;" w14:anchorId="247F627E">
                <v:textbox inset="2.16pt,1.44pt,0,1.44pt">
                  <w:txbxContent>
                    <w:p w:rsidR="00790912" w:rsidP="00790912" w:rsidRDefault="00790912" w14:paraId="3FD45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4256" behindDoc="0" locked="0" layoutInCell="1" allowOverlap="1" wp14:editId="7062F1AB" wp14:anchorId="7B330C1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3" name="Rectangle 74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B083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3" style="position:absolute;margin-left:104pt;margin-top:-1pt;width:79pt;height:48pt;z-index:258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DIunGugEAAEwDAAAOAAAAAAAAAAAAAAAAAC4CAABkcnMv&#10;ZTJvRG9jLnhtbFBLAQItABQABgAIAAAAIQB7m6+V3QAAAAkBAAAPAAAAAAAAAAAAAAAAABQEAABk&#10;cnMvZG93bnJldi54bWxQSwUGAAAAAAQABADzAAAAHgUAAAAA&#10;" w14:anchorId="7B330C11">
                <v:textbox inset="2.16pt,1.44pt,0,1.44pt">
                  <w:txbxContent>
                    <w:p w:rsidR="00790912" w:rsidP="00790912" w:rsidRDefault="00790912" w14:paraId="2BB083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5280" behindDoc="0" locked="0" layoutInCell="1" allowOverlap="1" wp14:editId="4889C86C" wp14:anchorId="1EDE12F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4" name="Rectangle 74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A473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4" style="position:absolute;margin-left:104pt;margin-top:-1pt;width:79pt;height:48pt;z-index:258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G61brsBAABMAwAADgAAAAAAAAAAAAAAAAAuAgAAZHJz&#10;L2Uyb0RvYy54bWxQSwECLQAUAAYACAAAACEAe5uvld0AAAAJAQAADwAAAAAAAAAAAAAAAAAVBAAA&#10;ZHJzL2Rvd25yZXYueG1sUEsFBgAAAAAEAAQA8wAAAB8FAAAAAA==&#10;" w14:anchorId="1EDE12F3">
                <v:textbox inset="2.16pt,1.44pt,0,1.44pt">
                  <w:txbxContent>
                    <w:p w:rsidR="00790912" w:rsidP="00790912" w:rsidRDefault="00790912" w14:paraId="26A473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6304" behindDoc="0" locked="0" layoutInCell="1" allowOverlap="1" wp14:editId="28AE18BD" wp14:anchorId="68DAB06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5" name="Rectangle 74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C7E0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5" style="position:absolute;margin-left:104pt;margin-top:-1pt;width:79pt;height:48pt;z-index:258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OpBhbsBAABMAwAADgAAAAAAAAAAAAAAAAAuAgAAZHJz&#10;L2Uyb0RvYy54bWxQSwECLQAUAAYACAAAACEAe5uvld0AAAAJAQAADwAAAAAAAAAAAAAAAAAVBAAA&#10;ZHJzL2Rvd25yZXYueG1sUEsFBgAAAAAEAAQA8wAAAB8FAAAAAA==&#10;" w14:anchorId="68DAB066">
                <v:textbox inset="2.16pt,1.44pt,0,1.44pt">
                  <w:txbxContent>
                    <w:p w:rsidR="00790912" w:rsidP="00790912" w:rsidRDefault="00790912" w14:paraId="53C7E0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7328" behindDoc="0" locked="0" layoutInCell="1" allowOverlap="1" wp14:editId="75C3B725" wp14:anchorId="39F7E2C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6" name="Rectangle 74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62980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6" style="position:absolute;margin-left:104pt;margin-top:-1pt;width:79pt;height:48pt;z-index:258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PbstNLsBAABMAwAADgAAAAAAAAAAAAAAAAAuAgAAZHJz&#10;L2Uyb0RvYy54bWxQSwECLQAUAAYACAAAACEAe5uvld0AAAAJAQAADwAAAAAAAAAAAAAAAAAVBAAA&#10;ZHJzL2Rvd25yZXYueG1sUEsFBgAAAAAEAAQA8wAAAB8FAAAAAA==&#10;" w14:anchorId="39F7E2C7">
                <v:textbox inset="2.16pt,1.44pt,0,1.44pt">
                  <w:txbxContent>
                    <w:p w:rsidR="00790912" w:rsidP="00790912" w:rsidRDefault="00790912" w14:paraId="262980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8352" behindDoc="0" locked="0" layoutInCell="1" allowOverlap="1" wp14:editId="2C2D7D97" wp14:anchorId="7055F1E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7" name="Rectangle 74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1801E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7" style="position:absolute;margin-left:104pt;margin-top:-1pt;width:79pt;height:48pt;z-index:258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T/Z37sBAABMAwAADgAAAAAAAAAAAAAAAAAuAgAAZHJz&#10;L2Uyb0RvYy54bWxQSwECLQAUAAYACAAAACEAe5uvld0AAAAJAQAADwAAAAAAAAAAAAAAAAAVBAAA&#10;ZHJzL2Rvd25yZXYueG1sUEsFBgAAAAAEAAQA8wAAAB8FAAAAAA==&#10;" w14:anchorId="7055F1E3">
                <v:textbox inset="2.16pt,1.44pt,0,1.44pt">
                  <w:txbxContent>
                    <w:p w:rsidR="00790912" w:rsidP="00790912" w:rsidRDefault="00790912" w14:paraId="11801E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89376" behindDoc="0" locked="0" layoutInCell="1" allowOverlap="1" wp14:editId="3E08304F" wp14:anchorId="6837C18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8" name="Rectangle 74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45BE2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8" style="position:absolute;margin-left:104pt;margin-top:-1pt;width:79pt;height:48pt;z-index:258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+TpuwEAAEw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7rbBWTlucUrf&#10;UTfuhkmRc3Y0Uqo836zXHGKPZc/hCS5RRDeTXzTY/EVaZCkan64aqyURgcnuptvUOAmBRx+7dYc+&#10;dqleiwPE9Fl5S7LDKCCUoiw/fo3pfPXlCtZlMOfns5eW/VLINHW3fsG69/KEHHFJ0yMaPfmZUTGZ&#10;QMmMg2c0/jpwUJRMXxwq297d3rS4KSVoNu0GVYESIOr92yx3YvS4SyIBJYcAZhgRcNGo4MKRFWaX&#10;9co78TYu6F9/gt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v/k6bsBAABMAwAADgAAAAAAAAAAAAAAAAAuAgAAZHJz&#10;L2Uyb0RvYy54bWxQSwECLQAUAAYACAAAACEAe5uvld0AAAAJAQAADwAAAAAAAAAAAAAAAAAVBAAA&#10;ZHJzL2Rvd25yZXYueG1sUEsFBgAAAAAEAAQA8wAAAB8FAAAAAA==&#10;" w14:anchorId="6837C186">
                <v:textbox inset="2.16pt,1.44pt,0,1.44pt">
                  <w:txbxContent>
                    <w:p w:rsidR="00790912" w:rsidP="00790912" w:rsidRDefault="00790912" w14:paraId="545BE2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0400" behindDoc="0" locked="0" layoutInCell="1" allowOverlap="1" wp14:editId="2CEEE19E" wp14:anchorId="5B321F7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19" name="Rectangle 74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0FCDA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19" style="position:absolute;margin-left:104pt;margin-top:-1pt;width:79pt;height:48pt;z-index:258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ACuwEAAEwDAAAOAAAAZHJzL2Uyb0RvYy54bWysU9tu2zAMfR+wfxD0vvjSro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NR4rnDKX1H&#10;3bgfrCLn7GikVMt8F72mmHose45PcIkSugv5WYNbvkiLzEXj01VjNWciMNnddJsaJyHw6GN316GP&#10;XarX4ggpf1bBkcVhFBBKUZYfv6Z8vvpyBesWMOfnFy/P+7mQaepu/YJ1H+QJOeKS5kc02oaJUWFN&#10;pGTCwTOafh04KErsF4/KtuvbmxY3pQTNpt3gBkMJEPX+bZZ7MQbcJZGBkkMEM4wIuGhUcOHICrPL&#10;ei078TYu6F9/gt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UnsQArsBAABMAwAADgAAAAAAAAAAAAAAAAAuAgAAZHJz&#10;L2Uyb0RvYy54bWxQSwECLQAUAAYACAAAACEAe5uvld0AAAAJAQAADwAAAAAAAAAAAAAAAAAVBAAA&#10;ZHJzL2Rvd25yZXYueG1sUEsFBgAAAAAEAAQA8wAAAB8FAAAAAA==&#10;" w14:anchorId="5B321F7D">
                <v:textbox inset="2.16pt,1.44pt,0,1.44pt">
                  <w:txbxContent>
                    <w:p w:rsidR="00790912" w:rsidP="00790912" w:rsidRDefault="00790912" w14:paraId="20FCDA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1424" behindDoc="0" locked="0" layoutInCell="1" allowOverlap="1" wp14:editId="63254B74" wp14:anchorId="635230C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0" name="Rectangle 74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268B0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0" style="position:absolute;margin-left:104pt;margin-top:-1pt;width:79pt;height:48pt;z-index:258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qxugEAAEwDAAAOAAAAZHJzL2Uyb0RvYy54bWysU9tu2zAMfR+wfxD0vthxu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O31w0K5LnDKf1E&#10;3bgfrCKn7GikVMt8F72mmHose4qPcI4Sugv5WYNbvkiLzEXj40VjNWciMNlddW2NDwk8+tzddOhj&#10;l+q1OELKX1VwZHEYBYRSlOWH7ymfrr5cwboFzOn5xcvzbi5k1nXXvmDdBXlEjrik+QGNtmFiVFgT&#10;KZlw8Iym33sOihL7zaOyze31VYObUoJ127S4wVACRL17m+VejAF3SWSgZB/BDCMCLhoVXDiywuy8&#10;XstOvI0L+tef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+IOqxugEAAEwDAAAOAAAAAAAAAAAAAAAAAC4CAABkcnMv&#10;ZTJvRG9jLnhtbFBLAQItABQABgAIAAAAIQB7m6+V3QAAAAkBAAAPAAAAAAAAAAAAAAAAABQEAABk&#10;cnMvZG93bnJldi54bWxQSwUGAAAAAAQABADzAAAAHgUAAAAA&#10;" w14:anchorId="635230C1">
                <v:textbox inset="2.16pt,1.44pt,0,1.44pt">
                  <w:txbxContent>
                    <w:p w:rsidR="00790912" w:rsidP="00790912" w:rsidRDefault="00790912" w14:paraId="3268B0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2448" behindDoc="0" locked="0" layoutInCell="1" allowOverlap="1" wp14:editId="4CDDC412" wp14:anchorId="28CC9E3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1" name="Rectangle 74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0AEE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1" style="position:absolute;margin-left:104pt;margin-top:-1pt;width:79pt;height:48pt;z-index:258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qQeWrsBAABMAwAADgAAAAAAAAAAAAAAAAAuAgAAZHJz&#10;L2Uyb0RvYy54bWxQSwECLQAUAAYACAAAACEAe5uvld0AAAAJAQAADwAAAAAAAAAAAAAAAAAVBAAA&#10;ZHJzL2Rvd25yZXYueG1sUEsFBgAAAAAEAAQA8wAAAB8FAAAAAA==&#10;" w14:anchorId="28CC9E33">
                <v:textbox inset="2.16pt,1.44pt,0,1.44pt">
                  <w:txbxContent>
                    <w:p w:rsidR="00790912" w:rsidP="00790912" w:rsidRDefault="00790912" w14:paraId="390AEE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3472" behindDoc="0" locked="0" layoutInCell="1" allowOverlap="1" wp14:editId="113BF9CE" wp14:anchorId="72B7D38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2" name="Rectangle 74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DC7B2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2" style="position:absolute;margin-left:104pt;margin-top:-1pt;width:79pt;height:48pt;z-index:258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Lr9BhugEAAEwDAAAOAAAAAAAAAAAAAAAAAC4CAABkcnMv&#10;ZTJvRG9jLnhtbFBLAQItABQABgAIAAAAIQB7m6+V3QAAAAkBAAAPAAAAAAAAAAAAAAAAABQEAABk&#10;cnMvZG93bnJldi54bWxQSwUGAAAAAAQABADzAAAAHgUAAAAA&#10;" w14:anchorId="72B7D38F">
                <v:textbox inset="2.16pt,1.44pt,0,1.44pt">
                  <w:txbxContent>
                    <w:p w:rsidR="00790912" w:rsidP="00790912" w:rsidRDefault="00790912" w14:paraId="1DC7B2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4496" behindDoc="0" locked="0" layoutInCell="1" allowOverlap="1" wp14:editId="0A58B926" wp14:anchorId="44EB1A3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3" name="Rectangle 74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3CA0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3" style="position:absolute;margin-left:104pt;margin-top:-1pt;width:79pt;height:48pt;z-index:258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HKySKugEAAEwDAAAOAAAAAAAAAAAAAAAAAC4CAABkcnMv&#10;ZTJvRG9jLnhtbFBLAQItABQABgAIAAAAIQB7m6+V3QAAAAkBAAAPAAAAAAAAAAAAAAAAABQEAABk&#10;cnMvZG93bnJldi54bWxQSwUGAAAAAAQABADzAAAAHgUAAAAA&#10;" w14:anchorId="44EB1A32">
                <v:textbox inset="2.16pt,1.44pt,0,1.44pt">
                  <w:txbxContent>
                    <w:p w:rsidR="00790912" w:rsidP="00790912" w:rsidRDefault="00790912" w14:paraId="163CA0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5520" behindDoc="0" locked="0" layoutInCell="1" allowOverlap="1" wp14:editId="5289D342" wp14:anchorId="08C3972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4" name="Rectangle 74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57A9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4" style="position:absolute;margin-left:104pt;margin-top:-1pt;width:79pt;height:48pt;z-index:258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Gd4IrsBAABMAwAADgAAAAAAAAAAAAAAAAAuAgAAZHJz&#10;L2Uyb0RvYy54bWxQSwECLQAUAAYACAAAACEAe5uvld0AAAAJAQAADwAAAAAAAAAAAAAAAAAVBAAA&#10;ZHJzL2Rvd25yZXYueG1sUEsFBgAAAAAEAAQA8wAAAB8FAAAAAA==&#10;" w14:anchorId="08C39723">
                <v:textbox inset="2.16pt,1.44pt,0,1.44pt">
                  <w:txbxContent>
                    <w:p w:rsidR="00790912" w:rsidP="00790912" w:rsidRDefault="00790912" w14:paraId="0057A9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6544" behindDoc="0" locked="0" layoutInCell="1" allowOverlap="1" wp14:editId="515A567D" wp14:anchorId="0C7A780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5" name="Rectangle 74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AF417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5" style="position:absolute;margin-left:104pt;margin-top:-1pt;width:79pt;height:48pt;z-index:258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OOMybsBAABMAwAADgAAAAAAAAAAAAAAAAAuAgAAZHJz&#10;L2Uyb0RvYy54bWxQSwECLQAUAAYACAAAACEAe5uvld0AAAAJAQAADwAAAAAAAAAAAAAAAAAVBAAA&#10;ZHJzL2Rvd25yZXYueG1sUEsFBgAAAAAEAAQA8wAAAB8FAAAAAA==&#10;" w14:anchorId="0C7A7800">
                <v:textbox inset="2.16pt,1.44pt,0,1.44pt">
                  <w:txbxContent>
                    <w:p w:rsidR="00790912" w:rsidP="00790912" w:rsidRDefault="00790912" w14:paraId="0AF417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7568" behindDoc="0" locked="0" layoutInCell="1" allowOverlap="1" wp14:editId="63E7AF97" wp14:anchorId="11B4E5F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6" name="Rectangle 74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866B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6" style="position:absolute;margin-left:104pt;margin-top:-1pt;width:79pt;height:48pt;z-index:258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+bLgeLsBAABMAwAADgAAAAAAAAAAAAAAAAAuAgAAZHJz&#10;L2Uyb0RvYy54bWxQSwECLQAUAAYACAAAACEAe5uvld0AAAAJAQAADwAAAAAAAAAAAAAAAAAVBAAA&#10;ZHJzL2Rvd25yZXYueG1sUEsFBgAAAAAEAAQA8wAAAB8FAAAAAA==&#10;" w14:anchorId="11B4E5FC">
                <v:textbox inset="2.16pt,1.44pt,0,1.44pt">
                  <w:txbxContent>
                    <w:p w:rsidR="00790912" w:rsidP="00790912" w:rsidRDefault="00790912" w14:paraId="00866B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8592" behindDoc="0" locked="0" layoutInCell="1" allowOverlap="1" wp14:editId="4A05AE8B" wp14:anchorId="4A4812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7" name="Rectangle 74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7F7AE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7" style="position:absolute;margin-left:104pt;margin-top:-1pt;width:79pt;height:48pt;z-index:258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TYUk7sBAABMAwAADgAAAAAAAAAAAAAAAAAuAgAAZHJz&#10;L2Uyb0RvYy54bWxQSwECLQAUAAYACAAAACEAe5uvld0AAAAJAQAADwAAAAAAAAAAAAAAAAAVBAAA&#10;ZHJzL2Rvd25yZXYueG1sUEsFBgAAAAAEAAQA8wAAAB8FAAAAAA==&#10;" w14:anchorId="4A4812CA">
                <v:textbox inset="2.16pt,1.44pt,0,1.44pt">
                  <w:txbxContent>
                    <w:p w:rsidR="00790912" w:rsidP="00790912" w:rsidRDefault="00790912" w14:paraId="77F7AE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799616" behindDoc="0" locked="0" layoutInCell="1" allowOverlap="1" wp14:editId="1643DDDE" wp14:anchorId="5705D83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428" name="Rectangle 74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90E4E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8" style="position:absolute;margin-left:104pt;margin-top:-1pt;width:79pt;height:48pt;z-index:258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a9imlugEAAEwDAAAOAAAAAAAAAAAAAAAAAC4CAABkcnMv&#10;ZTJvRG9jLnhtbFBLAQItABQABgAIAAAAIQB7m6+V3QAAAAkBAAAPAAAAAAAAAAAAAAAAABQEAABk&#10;cnMvZG93bnJldi54bWxQSwUGAAAAAAQABADzAAAAHgUAAAAA&#10;" w14:anchorId="5705D832">
                <v:textbox inset="2.16pt,1.44pt,0,1.44pt">
                  <w:txbxContent>
                    <w:p w:rsidR="00790912" w:rsidP="00790912" w:rsidRDefault="00790912" w14:paraId="090E4E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0448" behindDoc="0" locked="0" layoutInCell="1" allowOverlap="1" wp14:editId="4845206E" wp14:anchorId="44A3501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29" name="Rectangle 74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4A63E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9" style="position:absolute;margin-left:104pt;margin-top:11pt;width:77pt;height:162pt;z-index:258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G6n45boBAABNAwAADgAAAAAAAAAAAAAAAAAuAgAAZHJzL2Uy&#10;b0RvYy54bWxQSwECLQAUAAYACAAAACEAqingg9sAAAAKAQAADwAAAAAAAAAAAAAAAAAUBAAAZHJz&#10;L2Rvd25yZXYueG1sUEsFBgAAAAAEAAQA8wAAABwFAAAAAA==&#10;" w14:anchorId="44A3501C">
                <v:textbox inset="2.16pt,1.44pt,0,1.44pt">
                  <w:txbxContent>
                    <w:p w:rsidR="00790912" w:rsidP="00790912" w:rsidRDefault="00790912" w14:paraId="74A63E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1472" behindDoc="0" locked="0" layoutInCell="1" allowOverlap="1" wp14:editId="793D29C6" wp14:anchorId="1EFA09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0" name="Rectangle 74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B15A2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0" style="position:absolute;margin-left:104pt;margin-top:11pt;width:79pt;height:162pt;z-index:258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rcL0zuQEAAE0DAAAOAAAAAAAAAAAAAAAAAC4CAABkcnMvZTJv&#10;RG9jLnhtbFBLAQItABQABgAIAAAAIQB7S47U2wAAAAoBAAAPAAAAAAAAAAAAAAAAABMEAABkcnMv&#10;ZG93bnJldi54bWxQSwUGAAAAAAQABADzAAAAGwUAAAAA&#10;" w14:anchorId="1EFA0922">
                <v:textbox inset="2.16pt,1.44pt,0,1.44pt">
                  <w:txbxContent>
                    <w:p w:rsidR="00790912" w:rsidP="00790912" w:rsidRDefault="00790912" w14:paraId="1B15A2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2496" behindDoc="0" locked="0" layoutInCell="1" allowOverlap="1" wp14:editId="3FF704FE" wp14:anchorId="3A789B9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1" name="Rectangle 74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5609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1" style="position:absolute;margin-left:104pt;margin-top:11pt;width:77pt;height:162pt;z-index:258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CjUNpXuQEAAE0DAAAOAAAAAAAAAAAAAAAAAC4CAABkcnMvZTJv&#10;RG9jLnhtbFBLAQItABQABgAIAAAAIQCqKeCD2wAAAAoBAAAPAAAAAAAAAAAAAAAAABMEAABkcnMv&#10;ZG93bnJldi54bWxQSwUGAAAAAAQABADzAAAAGwUAAAAA&#10;" w14:anchorId="3A789B9F">
                <v:textbox inset="2.16pt,1.44pt,0,1.44pt">
                  <w:txbxContent>
                    <w:p w:rsidR="00790912" w:rsidP="00790912" w:rsidRDefault="00790912" w14:paraId="525609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3520" behindDoc="0" locked="0" layoutInCell="1" allowOverlap="1" wp14:editId="1EF2E78B" wp14:anchorId="028763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2" name="Rectangle 74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F405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2" style="position:absolute;margin-left:104pt;margin-top:11pt;width:77pt;height:162pt;z-index:258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" w14:anchorId="02876323">
                <v:textbox inset="2.16pt,1.44pt,0,1.44pt">
                  <w:txbxContent>
                    <w:p w:rsidR="00790912" w:rsidP="00790912" w:rsidRDefault="00790912" w14:paraId="37F405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4544" behindDoc="0" locked="0" layoutInCell="1" allowOverlap="1" wp14:editId="6F38CEC1" wp14:anchorId="67A991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3" name="Rectangle 74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FEE5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3" style="position:absolute;margin-left:104pt;margin-top:11pt;width:79pt;height:162pt;z-index:258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mkmWboBAABNAwAADgAAAAAAAAAAAAAAAAAuAgAAZHJzL2Uy&#10;b0RvYy54bWxQSwECLQAUAAYACAAAACEAe0uO1NsAAAAKAQAADwAAAAAAAAAAAAAAAAAUBAAAZHJz&#10;L2Rvd25yZXYueG1sUEsFBgAAAAAEAAQA8wAAABwFAAAAAA==&#10;" w14:anchorId="67A99151">
                <v:textbox inset="2.16pt,1.44pt,0,1.44pt">
                  <w:txbxContent>
                    <w:p w:rsidR="00790912" w:rsidP="00790912" w:rsidRDefault="00790912" w14:paraId="53FEE5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5568" behindDoc="0" locked="0" layoutInCell="1" allowOverlap="1" wp14:editId="23B5E118" wp14:anchorId="7160A5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4" name="Rectangle 74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57362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4" style="position:absolute;margin-left:104pt;margin-top:11pt;width:77pt;height:162pt;z-index:258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BYgZ04uQEAAE0DAAAOAAAAAAAAAAAAAAAAAC4CAABkcnMvZTJv&#10;RG9jLnhtbFBLAQItABQABgAIAAAAIQCqKeCD2wAAAAoBAAAPAAAAAAAAAAAAAAAAABMEAABkcnMv&#10;ZG93bnJldi54bWxQSwUGAAAAAAQABADzAAAAGwUAAAAA&#10;" w14:anchorId="7160A564">
                <v:textbox inset="2.16pt,1.44pt,0,1.44pt">
                  <w:txbxContent>
                    <w:p w:rsidR="00790912" w:rsidP="00790912" w:rsidRDefault="00790912" w14:paraId="257362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6592" behindDoc="0" locked="0" layoutInCell="1" allowOverlap="1" wp14:editId="0EDBAAAE" wp14:anchorId="138921A0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5" name="Rectangle 74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FF23B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5" style="position:absolute;margin-left:105pt;margin-top:11pt;width:77pt;height:162pt;z-index:258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" w14:anchorId="138921A0">
                <v:textbox inset="2.16pt,1.44pt,0,1.44pt">
                  <w:txbxContent>
                    <w:p w:rsidR="00790912" w:rsidP="00790912" w:rsidRDefault="00790912" w14:paraId="4FF23B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7616" behindDoc="0" locked="0" layoutInCell="1" allowOverlap="1" wp14:editId="666D9BAD" wp14:anchorId="1C2F87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6" name="Rectangle 74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ED78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6" style="position:absolute;margin-left:104pt;margin-top:11pt;width:79pt;height:162pt;z-index:258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bXMUI7oBAABNAwAADgAAAAAAAAAAAAAAAAAuAgAAZHJzL2Uy&#10;b0RvYy54bWxQSwECLQAUAAYACAAAACEAe0uO1NsAAAAKAQAADwAAAAAAAAAAAAAAAAAUBAAAZHJz&#10;L2Rvd25yZXYueG1sUEsFBgAAAAAEAAQA8wAAABwFAAAAAA==&#10;" w14:anchorId="1C2F877E">
                <v:textbox inset="2.16pt,1.44pt,0,1.44pt">
                  <w:txbxContent>
                    <w:p w:rsidR="00790912" w:rsidP="00790912" w:rsidRDefault="00790912" w14:paraId="53ED78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8640" behindDoc="0" locked="0" layoutInCell="1" allowOverlap="1" wp14:editId="3A2F63CB" wp14:anchorId="15FA30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7" name="Rectangle 74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F758F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7" style="position:absolute;margin-left:104pt;margin-top:11pt;width:77pt;height:162pt;z-index:258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VNzR7oBAABNAwAADgAAAAAAAAAAAAAAAAAuAgAAZHJzL2Uy&#10;b0RvYy54bWxQSwECLQAUAAYACAAAACEAqingg9sAAAAKAQAADwAAAAAAAAAAAAAAAAAUBAAAZHJz&#10;L2Rvd25yZXYueG1sUEsFBgAAAAAEAAQA8wAAABwFAAAAAA==&#10;" w14:anchorId="15FA30D0">
                <v:textbox inset="2.16pt,1.44pt,0,1.44pt">
                  <w:txbxContent>
                    <w:p w:rsidR="00790912" w:rsidP="00790912" w:rsidRDefault="00790912" w14:paraId="6F758F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29664" behindDoc="0" locked="0" layoutInCell="1" allowOverlap="1" wp14:editId="6EFA9170" wp14:anchorId="471440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438" name="Rectangle 74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9222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8" style="position:absolute;margin-left:104pt;margin-top:11pt;width:77pt;height:162pt;z-index:258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D0ECQzuQEAAE0DAAAOAAAAAAAAAAAAAAAAAC4CAABkcnMvZTJv&#10;RG9jLnhtbFBLAQItABQABgAIAAAAIQCqKeCD2wAAAAoBAAAPAAAAAAAAAAAAAAAAABMEAABkcnMv&#10;ZG93bnJldi54bWxQSwUGAAAAAAQABADzAAAAGwUAAAAA&#10;" w14:anchorId="4714407B">
                <v:textbox inset="2.16pt,1.44pt,0,1.44pt">
                  <w:txbxContent>
                    <w:p w:rsidR="00790912" w:rsidP="00790912" w:rsidRDefault="00790912" w14:paraId="7C9222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0688" behindDoc="0" locked="0" layoutInCell="1" allowOverlap="1" wp14:editId="2C09E526" wp14:anchorId="1DAA5E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39" name="Rectangle 74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0BED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9" style="position:absolute;margin-left:104pt;margin-top:11pt;width:79pt;height:162pt;z-index:258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ENXugEAAE0DAAAOAAAAZHJzL2Uyb0RvYy54bWysU8tu2zAQvBfoPxC813rE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vlzYYSzx126Qf6&#10;xn1vFTlXByOlmvs7+zXG1OG1l/gMlyzhchY/aXDzF2WRqXh8unqspkwEFjc3m3WNnRC41dbL5QoT&#10;hKneb0dI+ZsKjswLRgG5FGv58SHl89G3I3hvZnN+f17laT8VNU3TrN7I7oM8oUic0vyEQdswMiqs&#10;iZSM2HlG0+8DB0WJ/e7R2hY1tzgqJWnW7RpHGEqCtPcfq9yLIeAwiQyUHCKYfkDCxaTCC3tWlF3m&#10;ax6Kj3lh//4X7F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DBDV7oBAABNAwAADgAAAAAAAAAAAAAAAAAuAgAAZHJzL2Uy&#10;b0RvYy54bWxQSwECLQAUAAYACAAAACEAe0uO1NsAAAAKAQAADwAAAAAAAAAAAAAAAAAUBAAAZHJz&#10;L2Rvd25yZXYueG1sUEsFBgAAAAAEAAQA8wAAABwFAAAAAA==&#10;" w14:anchorId="1DAA5EF7">
                <v:textbox inset="2.16pt,1.44pt,0,1.44pt">
                  <w:txbxContent>
                    <w:p w:rsidR="00790912" w:rsidP="00790912" w:rsidRDefault="00790912" w14:paraId="0E0BED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1712" behindDoc="0" locked="0" layoutInCell="1" allowOverlap="1" wp14:editId="6E9634E5" wp14:anchorId="12A8BE3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0" name="Rectangle 74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D37D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0" style="position:absolute;margin-left:104pt;margin-top:11pt;width:79pt;height:162pt;z-index:258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j0OXe7AQAATQMAAA4AAAAAAAAAAAAAAAAALgIAAGRycy9l&#10;Mm9Eb2MueG1sUEsBAi0AFAAGAAgAAAAhAHtLjtTbAAAACgEAAA8AAAAAAAAAAAAAAAAAFQQAAGRy&#10;cy9kb3ducmV2LnhtbFBLBQYAAAAABAAEAPMAAAAdBQAAAAA=&#10;" w14:anchorId="12A8BE38">
                <v:textbox inset="2.16pt,1.44pt,0,1.44pt">
                  <w:txbxContent>
                    <w:p w:rsidR="00790912" w:rsidP="00790912" w:rsidRDefault="00790912" w14:paraId="0FD37D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2736" behindDoc="0" locked="0" layoutInCell="1" allowOverlap="1" wp14:editId="041B673C" wp14:anchorId="13782B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1" name="Rectangle 74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70BC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1" style="position:absolute;margin-left:104pt;margin-top:11pt;width:79pt;height:162pt;z-index:258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zZ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67rqHEc4dd+o6+&#10;cT9YRS7V0Uiplv4ufk0x9XjtOT7BNUu4XMTPGtzyRVlkLh6fbx6rOROBxe3ddlNjJwRutXXXrTFB&#10;mOr1doSUP6vgyLJgFJBLsZafvqZ8OfpyBO8tbC7vL6s8H+aipmma7QvZQ5BnFIlTmh8xaBsmRoU1&#10;kZIJO89o+nXkoCixXzxa2667uxZHpSTNpt3gCENJkPbhbZV7MQYcJpGBkmMEM4xIuJhUeGHPirLr&#10;fC1D8TYv7F//gv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DxTNm7AQAATQMAAA4AAAAAAAAAAAAAAAAALgIAAGRycy9l&#10;Mm9Eb2MueG1sUEsBAi0AFAAGAAgAAAAhAHtLjtTbAAAACgEAAA8AAAAAAAAAAAAAAAAAFQQAAGRy&#10;cy9kb3ducmV2LnhtbFBLBQYAAAAABAAEAPMAAAAdBQAAAAA=&#10;" w14:anchorId="13782B22">
                <v:textbox inset="2.16pt,1.44pt,0,1.44pt">
                  <w:txbxContent>
                    <w:p w:rsidR="00790912" w:rsidP="00790912" w:rsidRDefault="00790912" w14:paraId="4570BC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3760" behindDoc="0" locked="0" layoutInCell="1" allowOverlap="1" wp14:editId="78321692" wp14:anchorId="2A541E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2" name="Rectangle 74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E48FE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2" style="position:absolute;margin-left:104pt;margin-top:11pt;width:79pt;height:162pt;z-index:258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B7T+C7AQAATQMAAA4AAAAAAAAAAAAAAAAALgIAAGRycy9l&#10;Mm9Eb2MueG1sUEsBAi0AFAAGAAgAAAAhAHtLjtTbAAAACgEAAA8AAAAAAAAAAAAAAAAAFQQAAGRy&#10;cy9kb3ducmV2LnhtbFBLBQYAAAAABAAEAPMAAAAdBQAAAAA=&#10;" w14:anchorId="2A541EE6">
                <v:textbox inset="2.16pt,1.44pt,0,1.44pt">
                  <w:txbxContent>
                    <w:p w:rsidR="00790912" w:rsidP="00790912" w:rsidRDefault="00790912" w14:paraId="3E48FE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4784" behindDoc="0" locked="0" layoutInCell="1" allowOverlap="1" wp14:editId="69097010" wp14:anchorId="3498E8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3" name="Rectangle 74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77588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3" style="position:absolute;margin-left:104pt;margin-top:11pt;width:79pt;height:162pt;z-index:258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H46TroBAABNAwAADgAAAAAAAAAAAAAAAAAuAgAAZHJzL2Uy&#10;b0RvYy54bWxQSwECLQAUAAYACAAAACEAe0uO1NsAAAAKAQAADwAAAAAAAAAAAAAAAAAUBAAAZHJz&#10;L2Rvd25yZXYueG1sUEsFBgAAAAAEAAQA8wAAABwFAAAAAA==&#10;" w14:anchorId="3498E802">
                <v:textbox inset="2.16pt,1.44pt,0,1.44pt">
                  <w:txbxContent>
                    <w:p w:rsidR="00790912" w:rsidP="00790912" w:rsidRDefault="00790912" w14:paraId="077588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5808" behindDoc="0" locked="0" layoutInCell="1" allowOverlap="1" wp14:editId="358CAF89" wp14:anchorId="2A1CFF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4" name="Rectangle 74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DB96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4" style="position:absolute;margin-left:104pt;margin-top:11pt;width:79pt;height:162pt;z-index:258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azk+W7AQAATQMAAA4AAAAAAAAAAAAAAAAALgIAAGRycy9l&#10;Mm9Eb2MueG1sUEsBAi0AFAAGAAgAAAAhAHtLjtTbAAAACgEAAA8AAAAAAAAAAAAAAAAAFQQAAGRy&#10;cy9kb3ducmV2LnhtbFBLBQYAAAAABAAEAPMAAAAdBQAAAAA=&#10;" w14:anchorId="2A1CFFC3">
                <v:textbox inset="2.16pt,1.44pt,0,1.44pt">
                  <w:txbxContent>
                    <w:p w:rsidR="00790912" w:rsidP="00790912" w:rsidRDefault="00790912" w14:paraId="31DB96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6832" behindDoc="0" locked="0" layoutInCell="1" allowOverlap="1" wp14:editId="63B4BD74" wp14:anchorId="7136F0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5" name="Rectangle 74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C531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5" style="position:absolute;margin-left:104pt;margin-top:11pt;width:79pt;height:162pt;z-index:258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etuZLvAEAAE0DAAAOAAAAAAAAAAAAAAAAAC4CAABkcnMv&#10;ZTJvRG9jLnhtbFBLAQItABQABgAIAAAAIQB7S47U2wAAAAoBAAAPAAAAAAAAAAAAAAAAABYEAABk&#10;cnMvZG93bnJldi54bWxQSwUGAAAAAAQABADzAAAAHgUAAAAA&#10;" w14:anchorId="7136F07C">
                <v:textbox inset="2.16pt,1.44pt,0,1.44pt">
                  <w:txbxContent>
                    <w:p w:rsidR="00790912" w:rsidP="00790912" w:rsidRDefault="00790912" w14:paraId="65C531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7856" behindDoc="0" locked="0" layoutInCell="1" allowOverlap="1" wp14:editId="328B875E" wp14:anchorId="27D507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6" name="Rectangle 74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103E0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6" style="position:absolute;margin-left:104pt;margin-top:11pt;width:79pt;height:162pt;z-index:258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NkCDS7AQAATQMAAA4AAAAAAAAAAAAAAAAALgIAAGRycy9l&#10;Mm9Eb2MueG1sUEsBAi0AFAAGAAgAAAAhAHtLjtTbAAAACgEAAA8AAAAAAAAAAAAAAAAAFQQAAGRy&#10;cy9kb3ducmV2LnhtbFBLBQYAAAAABAAEAPMAAAAdBQAAAAA=&#10;" w14:anchorId="27D50773">
                <v:textbox inset="2.16pt,1.44pt,0,1.44pt">
                  <w:txbxContent>
                    <w:p w:rsidR="00790912" w:rsidP="00790912" w:rsidRDefault="00790912" w14:paraId="5103E0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8880" behindDoc="0" locked="0" layoutInCell="1" allowOverlap="1" wp14:editId="5C3AE9C6" wp14:anchorId="2DD4EA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7" name="Rectangle 74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2946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7" style="position:absolute;margin-left:104pt;margin-top:11pt;width:79pt;height:162pt;z-index:258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thfZq7AQAATQMAAA4AAAAAAAAAAAAAAAAALgIAAGRycy9l&#10;Mm9Eb2MueG1sUEsBAi0AFAAGAAgAAAAhAHtLjtTbAAAACgEAAA8AAAAAAAAAAAAAAAAAFQQAAGRy&#10;cy9kb3ducmV2LnhtbFBLBQYAAAAABAAEAPMAAAAdBQAAAAA=&#10;" w14:anchorId="2DD4EAA8">
                <v:textbox inset="2.16pt,1.44pt,0,1.44pt">
                  <w:txbxContent>
                    <w:p w:rsidR="00790912" w:rsidP="00790912" w:rsidRDefault="00790912" w14:paraId="782946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39904" behindDoc="0" locked="0" layoutInCell="1" allowOverlap="1" wp14:editId="0AF67E58" wp14:anchorId="5B273A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8" name="Rectangle 74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79554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8" style="position:absolute;margin-left:104pt;margin-top:11pt;width:79pt;height:162pt;z-index:258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eiIq7roBAABNAwAADgAAAAAAAAAAAAAAAAAuAgAAZHJzL2Uy&#10;b0RvYy54bWxQSwECLQAUAAYACAAAACEAe0uO1NsAAAAKAQAADwAAAAAAAAAAAAAAAAAUBAAAZHJz&#10;L2Rvd25yZXYueG1sUEsFBgAAAAAEAAQA8wAAABwFAAAAAA==&#10;" w14:anchorId="5B273A5A">
                <v:textbox inset="2.16pt,1.44pt,0,1.44pt">
                  <w:txbxContent>
                    <w:p w:rsidR="00790912" w:rsidP="00790912" w:rsidRDefault="00790912" w14:paraId="779554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40928" behindDoc="0" locked="0" layoutInCell="1" allowOverlap="1" wp14:editId="61BB239F" wp14:anchorId="2D599B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49" name="Rectangle 74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08E5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9" style="position:absolute;margin-left:104pt;margin-top:11pt;width:79pt;height:162pt;z-index:258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9A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67bkuJ5w679B19&#10;436wilyqo5FSLf1d/Jpi6vHac3yCa5ZwuYifNbjli7LIXDw+3zxWcyYCi9u77abGTgjcauuuW2OC&#10;MNXr7Qgpf1bBkWXBKCCXYi0/fU35cvTlCN5b2FzeX1Z5PsxFTdO06xeyhyDPKBKnND9i0DZMjApr&#10;IiUTdp7R9OvIQVFiv3i0tl13dy2OSkmaTbvB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InX0C7AQAATQMAAA4AAAAAAAAAAAAAAAAALgIAAGRycy9l&#10;Mm9Eb2MueG1sUEsBAi0AFAAGAAgAAAAhAHtLjtTbAAAACgEAAA8AAAAAAAAAAAAAAAAAFQQAAGRy&#10;cy9kb3ducmV2LnhtbFBLBQYAAAAABAAEAPMAAAAdBQAAAAA=&#10;" w14:anchorId="2D599BCF">
                <v:textbox inset="2.16pt,1.44pt,0,1.44pt">
                  <w:txbxContent>
                    <w:p w:rsidR="00790912" w:rsidP="00790912" w:rsidRDefault="00790912" w14:paraId="7908E5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41952" behindDoc="0" locked="0" layoutInCell="1" allowOverlap="1" wp14:editId="6E0395EC" wp14:anchorId="635279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0" name="Rectangle 74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6EB65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0" style="position:absolute;margin-left:104pt;margin-top:11pt;width:79pt;height:162pt;z-index:258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hcuwEAAE0DAAAOAAAAZHJzL2Uyb0RvYy54bWysU8tu2zAQvBfoPxC813rEr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HN+iMa5LjFLv1A&#10;37gbJkXO1dFIqXJ/s19ziD1eewqPcMkiLrP4RYPNX5RFluLx6eqxWhIRWLy9ue1qfEjgVluv1xtM&#10;EKZ6vR0gpi/KW5IXjAJyKdby47eYzkdfjuC9zOb8fl6lZb8UNU3Tdi9k916eUCROaXrAoCc/Myom&#10;EyiZsfOMxl8HDoqS6atDa9vN+qbFUSlJ07UdjjCUBGnv31a5E6PHYRIJKDkEMMOIhItJhRf2rCi7&#10;zFceird5Yf/6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LbCFy7AQAATQMAAA4AAAAAAAAAAAAAAAAALgIAAGRycy9l&#10;Mm9Eb2MueG1sUEsBAi0AFAAGAAgAAAAhAHtLjtTbAAAACgEAAA8AAAAAAAAAAAAAAAAAFQQAAGRy&#10;cy9kb3ducmV2LnhtbFBLBQYAAAAABAAEAPMAAAAdBQAAAAA=&#10;" w14:anchorId="63527947">
                <v:textbox inset="2.16pt,1.44pt,0,1.44pt">
                  <w:txbxContent>
                    <w:p w:rsidR="00790912" w:rsidP="00790912" w:rsidRDefault="00790912" w14:paraId="46EB65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42976" behindDoc="0" locked="0" layoutInCell="1" allowOverlap="1" wp14:editId="5695FAA5" wp14:anchorId="1A9B65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1" name="Rectangle 74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CA66C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1" style="position:absolute;margin-left:104pt;margin-top:11pt;width:79pt;height:162pt;z-index:258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3yuwEAAE0DAAAOAAAAZHJzL2Uyb0RvYy54bWysU8tu2zAQvBfoPxC813rE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Xyc0OJ5w679At9&#10;4763ipyrg5FSzf2d/Rpj6vDaY3yAS5ZwOYufNLj5i7LIVDw+XT1WUyYCi5ubzbrGTgjcauvlcoUJ&#10;wlQvtyOk/E0FR+YFo4BcirX8+CPl89HnI3hvZnN+f17laT8VNU3Tbp7J7oM8oUic0nyPQdswMiqs&#10;iZSM2HlG058DB0WJ/e7R2na1vGlxVErSrNs1jjCUBGnvX1e5F0PAYRIZKDlEMP2AhItJhRf2rCi7&#10;zNc8FK/zwv7lL9j9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reffK7AQAATQMAAA4AAAAAAAAAAAAAAAAALgIAAGRycy9l&#10;Mm9Eb2MueG1sUEsBAi0AFAAGAAgAAAAhAHtLjtTbAAAACgEAAA8AAAAAAAAAAAAAAAAAFQQAAGRy&#10;cy9kb3ducmV2LnhtbFBLBQYAAAAABAAEAPMAAAAdBQAAAAA=&#10;" w14:anchorId="1A9B659D">
                <v:textbox inset="2.16pt,1.44pt,0,1.44pt">
                  <w:txbxContent>
                    <w:p w:rsidR="00790912" w:rsidP="00790912" w:rsidRDefault="00790912" w14:paraId="3CA66C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44000" behindDoc="0" locked="0" layoutInCell="1" allowOverlap="1" wp14:editId="49B6BBA5" wp14:anchorId="52BD78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2" name="Rectangle 74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5374F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2" style="position:absolute;margin-left:104pt;margin-top:11pt;width:79pt;height:162pt;z-index:258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fH5pi7AQAATQMAAA4AAAAAAAAAAAAAAAAALgIAAGRycy9l&#10;Mm9Eb2MueG1sUEsBAi0AFAAGAAgAAAAhAHtLjtTbAAAACgEAAA8AAAAAAAAAAAAAAAAAFQQAAGRy&#10;cy9kb3ducmV2LnhtbFBLBQYAAAAABAAEAPMAAAAdBQAAAAA=&#10;" w14:anchorId="52BD7823">
                <v:textbox inset="2.16pt,1.44pt,0,1.44pt">
                  <w:txbxContent>
                    <w:p w:rsidR="00790912" w:rsidP="00790912" w:rsidRDefault="00790912" w14:paraId="55374F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45024" behindDoc="0" locked="0" layoutInCell="1" allowOverlap="1" wp14:editId="57453A2F" wp14:anchorId="024976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3" name="Rectangle 74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1814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3" style="position:absolute;margin-left:104pt;margin-top:11pt;width:79pt;height:162pt;z-index:258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78KTNroBAABNAwAADgAAAAAAAAAAAAAAAAAuAgAAZHJzL2Uy&#10;b0RvYy54bWxQSwECLQAUAAYACAAAACEAe0uO1NsAAAAKAQAADwAAAAAAAAAAAAAAAAAUBAAAZHJz&#10;L2Rvd25yZXYueG1sUEsFBgAAAAAEAAQA8wAAABwFAAAAAA==&#10;" w14:anchorId="0249761F">
                <v:textbox inset="2.16pt,1.44pt,0,1.44pt">
                  <w:txbxContent>
                    <w:p w:rsidR="00790912" w:rsidP="00790912" w:rsidRDefault="00790912" w14:paraId="411814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46048" behindDoc="0" locked="0" layoutInCell="1" allowOverlap="1" wp14:editId="4D402E3E" wp14:anchorId="15D5FC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4" name="Rectangle 74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86768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4" style="position:absolute;margin-left:104pt;margin-top:11pt;width:79pt;height:162pt;z-index:258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EPOp27AQAATQMAAA4AAAAAAAAAAAAAAAAALgIAAGRycy9l&#10;Mm9Eb2MueG1sUEsBAi0AFAAGAAgAAAAhAHtLjtTbAAAACgEAAA8AAAAAAAAAAAAAAAAAFQQAAGRy&#10;cy9kb3ducmV2LnhtbFBLBQYAAAAABAAEAPMAAAAdBQAAAAA=&#10;" w14:anchorId="15D5FC63">
                <v:textbox inset="2.16pt,1.44pt,0,1.44pt">
                  <w:txbxContent>
                    <w:p w:rsidR="00790912" w:rsidP="00790912" w:rsidRDefault="00790912" w14:paraId="586768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47072" behindDoc="0" locked="0" layoutInCell="1" allowOverlap="1" wp14:editId="1653B969" wp14:anchorId="323AD6E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5" name="Rectangle 74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2C33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5" style="position:absolute;margin-left:104pt;margin-top:11pt;width:79pt;height:162pt;z-index:258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5Ck8zvAEAAE0DAAAOAAAAAAAAAAAAAAAAAC4CAABkcnMv&#10;ZTJvRG9jLnhtbFBLAQItABQABgAIAAAAIQB7S47U2wAAAAoBAAAPAAAAAAAAAAAAAAAAABYEAABk&#10;cnMvZG93bnJldi54bWxQSwUGAAAAAAQABADzAAAAHgUAAAAA&#10;" w14:anchorId="323AD6EB">
                <v:textbox inset="2.16pt,1.44pt,0,1.44pt">
                  <w:txbxContent>
                    <w:p w:rsidR="00790912" w:rsidP="00790912" w:rsidRDefault="00790912" w14:paraId="5F2C33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48096" behindDoc="0" locked="0" layoutInCell="1" allowOverlap="1" wp14:editId="0ADCBE18" wp14:anchorId="24FCA1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6" name="Rectangle 74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8C63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6" style="position:absolute;margin-left:104pt;margin-top:11pt;width:79pt;height:162pt;z-index:258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E2KFMvAEAAE0DAAAOAAAAAAAAAAAAAAAAAC4CAABkcnMv&#10;ZTJvRG9jLnhtbFBLAQItABQABgAIAAAAIQB7S47U2wAAAAoBAAAPAAAAAAAAAAAAAAAAABYEAABk&#10;cnMvZG93bnJldi54bWxQSwUGAAAAAAQABADzAAAAHgUAAAAA&#10;" w14:anchorId="24FCA1ED">
                <v:textbox inset="2.16pt,1.44pt,0,1.44pt">
                  <w:txbxContent>
                    <w:p w:rsidR="00790912" w:rsidP="00790912" w:rsidRDefault="00790912" w14:paraId="2B8C63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49120" behindDoc="0" locked="0" layoutInCell="1" allowOverlap="1" wp14:editId="1C0A6369" wp14:anchorId="51754C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7" name="Rectangle 74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1FE6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7" style="position:absolute;margin-left:104pt;margin-top:11pt;width:79pt;height:162pt;z-index:258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M3dTivAEAAE0DAAAOAAAAAAAAAAAAAAAAAC4CAABkcnMv&#10;ZTJvRG9jLnhtbFBLAQItABQABgAIAAAAIQB7S47U2wAAAAoBAAAPAAAAAAAAAAAAAAAAABYEAABk&#10;cnMvZG93bnJldi54bWxQSwUGAAAAAAQABADzAAAAHgUAAAAA&#10;" w14:anchorId="51754CA6">
                <v:textbox inset="2.16pt,1.44pt,0,1.44pt">
                  <w:txbxContent>
                    <w:p w:rsidR="00790912" w:rsidP="00790912" w:rsidRDefault="00790912" w14:paraId="6A1FE6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0144" behindDoc="0" locked="0" layoutInCell="1" allowOverlap="1" wp14:editId="38D5B793" wp14:anchorId="559464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8" name="Rectangle 74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8CEC7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8" style="position:absolute;margin-left:104pt;margin-top:11pt;width:79pt;height:162pt;z-index:258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oOW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9Ql75bjFLv1A&#10;37jrR0XO1cFIqXJ/s19TiB1eew5PcMkiLrP4WYPNX5RF5uLx6eqxmhMRWLxb3m1q7ITArbZerdaY&#10;IEz1ejtATF+UtyQvGAXkUqzlx28xnY++HMF7mc35/bxK834uappmeftCdu/lCUXilKZHDHr0E6Ni&#10;NIGSCTvPaPx94KAoGb86tLZdr5YtjkpJmk27QVugJEh7/7bKnRg8DpNIQMkhgOkHJFxMKrywZ0XZ&#10;Zb7yULzNC/vXv2D3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2eg5a7AQAATQMAAA4AAAAAAAAAAAAAAAAALgIAAGRycy9l&#10;Mm9Eb2MueG1sUEsBAi0AFAAGAAgAAAAhAHtLjtTbAAAACgEAAA8AAAAAAAAAAAAAAAAAFQQAAGRy&#10;cy9kb3ducmV2LnhtbFBLBQYAAAAABAAEAPMAAAAdBQAAAAA=&#10;" w14:anchorId="55946439">
                <v:textbox inset="2.16pt,1.44pt,0,1.44pt">
                  <w:txbxContent>
                    <w:p w:rsidR="00790912" w:rsidP="00790912" w:rsidRDefault="00790912" w14:paraId="08CEC7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1168" behindDoc="0" locked="0" layoutInCell="1" allowOverlap="1" wp14:editId="11C26E38" wp14:anchorId="79F046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59" name="Rectangle 74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9589A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9" style="position:absolute;margin-left:104pt;margin-top:11pt;width:79pt;height:162pt;z-index:258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Y4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1cctJY5b7NIP&#10;9I27flTkUh2MlCr3N/s1hdjhtafwCNcs4jKLnzXY/EVZZC4en28eqzkRgcXtcrupsRMCt9p6tVpj&#10;gjDV6+0AMX1R3pK8YBSQS7GWn77FdDn6cgTvZTaX9/MqzYe5qGma5fqF7MHLM4rEKU0PGPToJ0bF&#10;aAIlE3ae0fjryEFRMn51aG27Xi1bHJWSNJt2g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Vm/Y4vAEAAE0DAAAOAAAAAAAAAAAAAAAAAC4CAABkcnMv&#10;ZTJvRG9jLnhtbFBLAQItABQABgAIAAAAIQB7S47U2wAAAAoBAAAPAAAAAAAAAAAAAAAAABYEAABk&#10;cnMvZG93bnJldi54bWxQSwUGAAAAAAQABADzAAAAHgUAAAAA&#10;" w14:anchorId="79F04636">
                <v:textbox inset="2.16pt,1.44pt,0,1.44pt">
                  <w:txbxContent>
                    <w:p w:rsidR="00790912" w:rsidP="00790912" w:rsidRDefault="00790912" w14:paraId="59589A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2192" behindDoc="0" locked="0" layoutInCell="1" allowOverlap="1" wp14:editId="25655D33" wp14:anchorId="6B0B23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0" name="Rectangle 74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C651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0" style="position:absolute;margin-left:104pt;margin-top:11pt;width:79pt;height:162pt;z-index:258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aNaoa7AQAATQMAAA4AAAAAAAAAAAAAAAAALgIAAGRycy9l&#10;Mm9Eb2MueG1sUEsBAi0AFAAGAAgAAAAhAHtLjtTbAAAACgEAAA8AAAAAAAAAAAAAAAAAFQQAAGRy&#10;cy9kb3ducmV2LnhtbFBLBQYAAAAABAAEAPMAAAAdBQAAAAA=&#10;" w14:anchorId="6B0B23B2">
                <v:textbox inset="2.16pt,1.44pt,0,1.44pt">
                  <w:txbxContent>
                    <w:p w:rsidR="00790912" w:rsidP="00790912" w:rsidRDefault="00790912" w14:paraId="78C651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3216" behindDoc="0" locked="0" layoutInCell="1" allowOverlap="1" wp14:editId="0F57CBA7" wp14:anchorId="3CB538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61" name="Rectangle 74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91627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1" style="position:absolute;margin-left:104pt;margin-top:11pt;width:79pt;height:162pt;z-index:258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8ouwEAAE0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vVXUOJ5w679AN9&#10;4763ilyqg5FSzf2d/Rpj6vDac3yCa5ZwOYufNLj5i7LIVDw+3zxWUyYCi9vldlNjJwRutfVqtcYE&#10;Yaq32xFS/qKCI/OCUUAuxVp++pby5ejrEbw3s7m8P6/ydJiKmqZZbl/JHoI8o0ic0vyIQdswMiqs&#10;iZSM2HlG068jB0WJ/erR2na9WrY4KiVpNu0GRxhKgrQP76vciyHgMIkMlBwjmH5AwsWkwgt7VpRd&#10;52seivd5Yf/2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6IHyi7AQAATQMAAA4AAAAAAAAAAAAAAAAALgIAAGRycy9l&#10;Mm9Eb2MueG1sUEsBAi0AFAAGAAgAAAAhAHtLjtTbAAAACgEAAA8AAAAAAAAAAAAAAAAAFQQAAGRy&#10;cy9kb3ducmV2LnhtbFBLBQYAAAAABAAEAPMAAAAdBQAAAAA=&#10;" w14:anchorId="3CB538FB">
                <v:textbox inset="2.16pt,1.44pt,0,1.44pt">
                  <w:txbxContent>
                    <w:p w:rsidR="00790912" w:rsidP="00790912" w:rsidRDefault="00790912" w14:paraId="191627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4240" behindDoc="0" locked="0" layoutInCell="1" allowOverlap="1" wp14:editId="66B6E981" wp14:anchorId="362C90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2" name="Rectangle 74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A28B6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2" style="position:absolute;margin-left:104pt;margin-top:11pt;width:79pt;height:135pt;z-index:258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PPVsB7oBAABNAwAADgAAAAAAAAAAAAAAAAAuAgAAZHJzL2Uy&#10;b0RvYy54bWxQSwECLQAUAAYACAAAACEAsUqaJdsAAAAKAQAADwAAAAAAAAAAAAAAAAAUBAAAZHJz&#10;L2Rvd25yZXYueG1sUEsFBgAAAAAEAAQA8wAAABwFAAAAAA==&#10;" w14:anchorId="362C90AC">
                <v:textbox inset="2.16pt,1.44pt,0,1.44pt">
                  <w:txbxContent>
                    <w:p w:rsidR="00790912" w:rsidP="00790912" w:rsidRDefault="00790912" w14:paraId="2A28B6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5264" behindDoc="0" locked="0" layoutInCell="1" allowOverlap="1" wp14:editId="44C9E0FE" wp14:anchorId="1228DD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3" name="Rectangle 74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3521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3" style="position:absolute;margin-left:104pt;margin-top:11pt;width:79pt;height:135pt;z-index:258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dPAZqboBAABNAwAADgAAAAAAAAAAAAAAAAAuAgAAZHJzL2Uy&#10;b0RvYy54bWxQSwECLQAUAAYACAAAACEAsUqaJdsAAAAKAQAADwAAAAAAAAAAAAAAAAAUBAAAZHJz&#10;L2Rvd25yZXYueG1sUEsFBgAAAAAEAAQA8wAAABwFAAAAAA==&#10;" w14:anchorId="1228DD99">
                <v:textbox inset="2.16pt,1.44pt,0,1.44pt">
                  <w:txbxContent>
                    <w:p w:rsidR="00790912" w:rsidP="00790912" w:rsidRDefault="00790912" w14:paraId="33521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6288" behindDoc="0" locked="0" layoutInCell="1" allowOverlap="1" wp14:editId="371358E2" wp14:anchorId="0FC942C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4" name="Rectangle 74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B5407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4" style="position:absolute;margin-left:104pt;margin-top:11pt;width:79pt;height:135pt;z-index:258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ACuw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eb2kxHGLXfqF&#10;vnHXj4qcqoORUuX+Zr+mEDu89hye4JxFXGbxswabvyiLzMXj48VjNScisHhzdbOusRMCt5pV3eQE&#10;YaqP2wFiulfekrxgFJBLsZYffsZ0Ovp+BO9lNqf38yrNu7moaZpl+0525+URReKUpkcMevQTo2I0&#10;gZIJO89ofN1zUJSMPxxa266WVy2OSkmadbvGEYaSIO3d5yp3YvA4TCIBJfsAph+QcDGp8MKeFWXn&#10;+cpD8Tkv7D/+gu0b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Oo9sAK7AQAATQMAAA4AAAAAAAAAAAAAAAAALgIAAGRycy9l&#10;Mm9Eb2MueG1sUEsBAi0AFAAGAAgAAAAhALFKmiXbAAAACgEAAA8AAAAAAAAAAAAAAAAAFQQAAGRy&#10;cy9kb3ducmV2LnhtbFBLBQYAAAAABAAEAPMAAAAdBQAAAAA=&#10;" w14:anchorId="0FC942C6">
                <v:textbox inset="2.16pt,1.44pt,0,1.44pt">
                  <w:txbxContent>
                    <w:p w:rsidR="00790912" w:rsidP="00790912" w:rsidRDefault="00790912" w14:paraId="3B5407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7312" behindDoc="0" locked="0" layoutInCell="1" allowOverlap="1" wp14:editId="15B2A24C" wp14:anchorId="7C459D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5" name="Rectangle 74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BCAA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5" style="position:absolute;margin-left:104pt;margin-top:11pt;width:79pt;height:135pt;z-index:258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KI4xay7AQAATQMAAA4AAAAAAAAAAAAAAAAALgIAAGRycy9l&#10;Mm9Eb2MueG1sUEsBAi0AFAAGAAgAAAAhALFKmiXbAAAACgEAAA8AAAAAAAAAAAAAAAAAFQQAAGRy&#10;cy9kb3ducmV2LnhtbFBLBQYAAAAABAAEAPMAAAAdBQAAAAA=&#10;" w14:anchorId="7C459D5B">
                <v:textbox inset="2.16pt,1.44pt,0,1.44pt">
                  <w:txbxContent>
                    <w:p w:rsidR="00790912" w:rsidP="00790912" w:rsidRDefault="00790912" w14:paraId="47BCAA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8336" behindDoc="0" locked="0" layoutInCell="1" allowOverlap="1" wp14:editId="52B900C3" wp14:anchorId="010909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6" name="Rectangle 74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17A2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6" style="position:absolute;margin-left:104pt;margin-top:11pt;width:79pt;height:135pt;z-index:258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vT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6XqxUljlns0k/0&#10;jbnBSHKujloImfub/ZpC7PDac3iCSxZxmcXPCmz+oiwyF49PV4/lnAjH4u3N7abGTnDcatZ1kxOE&#10;qd5uB4jpq/SW5EVPAbkUa9nxe0zno69H8F5mc34/r9K8n4uaplkuX8nuvTihSJzS9IhBGT/1lBsd&#10;KJmw8z2Nvw8MJCXmm0Nr2/XypsVRKUmzaTc4wlASpL1/X2WOjx6HiSeg5BBADyMSLiYVXtizouwy&#10;X3ko3ueF/d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3+or07oBAABNAwAADgAAAAAAAAAAAAAAAAAuAgAAZHJzL2Uy&#10;b0RvYy54bWxQSwECLQAUAAYACAAAACEAsUqaJdsAAAAKAQAADwAAAAAAAAAAAAAAAAAUBAAAZHJz&#10;L2Rvd25yZXYueG1sUEsFBgAAAAAEAAQA8wAAABwFAAAAAA==&#10;" w14:anchorId="0109095E">
                <v:textbox inset="2.16pt,1.44pt,0,1.44pt">
                  <w:txbxContent>
                    <w:p w:rsidR="00790912" w:rsidP="00790912" w:rsidRDefault="00790912" w14:paraId="217A2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59360" behindDoc="0" locked="0" layoutInCell="1" allowOverlap="1" wp14:editId="416AAE31" wp14:anchorId="1E5F19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7" name="Rectangle 74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9C890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7" style="position:absolute;margin-left:104pt;margin-top:11pt;width:79pt;height:135pt;z-index:258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JfvXn27AQAATQMAAA4AAAAAAAAAAAAAAAAALgIAAGRycy9l&#10;Mm9Eb2MueG1sUEsBAi0AFAAGAAgAAAAhALFKmiXbAAAACgEAAA8AAAAAAAAAAAAAAAAAFQQAAGRy&#10;cy9kb3ducmV2LnhtbFBLBQYAAAAABAAEAPMAAAAdBQAAAAA=&#10;" w14:anchorId="1E5F19BA">
                <v:textbox inset="2.16pt,1.44pt,0,1.44pt">
                  <w:txbxContent>
                    <w:p w:rsidR="00790912" w:rsidP="00790912" w:rsidRDefault="00790912" w14:paraId="79C890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0384" behindDoc="0" locked="0" layoutInCell="1" allowOverlap="1" wp14:editId="60254554" wp14:anchorId="34A95B6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8" name="Rectangle 74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FE161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8" style="position:absolute;margin-left:104pt;margin-top:11pt;width:79pt;height:135pt;z-index:258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kJ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6XK+yVYxa79BN9&#10;Y24wkpyroxZC5v5mv6YQO7z2HJ7gkkVcZvGzApu/KIvMxePT1WM5J8KxeHtzu6mxExy3mnXd5ARh&#10;qrfbAWL6Kr0ledFTQC7FWnb8HtP56OsRvJfZnN/PqzTv56KmaZarV7J7L04oEqc0PWJQxk895UYH&#10;SibsfE/j7wMDSYn55tDadr28aXFUStJs2g3aAiVB2vv3Veb46HGYeAJKDgH0MCLhYlLhhT0ryi7z&#10;lYfifV7Yv/0Fuz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RqwJCboBAABNAwAADgAAAAAAAAAAAAAAAAAuAgAAZHJzL2Uy&#10;b0RvYy54bWxQSwECLQAUAAYACAAAACEAsUqaJdsAAAAKAQAADwAAAAAAAAAAAAAAAAAUBAAAZHJz&#10;L2Rvd25yZXYueG1sUEsFBgAAAAAEAAQA8wAAABwFAAAAAA==&#10;" w14:anchorId="34A95B6D">
                <v:textbox inset="2.16pt,1.44pt,0,1.44pt">
                  <w:txbxContent>
                    <w:p w:rsidR="00790912" w:rsidP="00790912" w:rsidRDefault="00790912" w14:paraId="1FE161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1408" behindDoc="0" locked="0" layoutInCell="1" allowOverlap="1" wp14:editId="390950C1" wp14:anchorId="10E194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69" name="Rectangle 74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CBA1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9" style="position:absolute;margin-left:104pt;margin-top:11pt;width:79pt;height:135pt;z-index:258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Dql8p7oBAABNAwAADgAAAAAAAAAAAAAAAAAuAgAAZHJzL2Uy&#10;b0RvYy54bWxQSwECLQAUAAYACAAAACEAsUqaJdsAAAAKAQAADwAAAAAAAAAAAAAAAAAUBAAAZHJz&#10;L2Rvd25yZXYueG1sUEsFBgAAAAAEAAQA8wAAABwFAAAAAA==&#10;" w14:anchorId="10E19477">
                <v:textbox inset="2.16pt,1.44pt,0,1.44pt">
                  <w:txbxContent>
                    <w:p w:rsidR="00790912" w:rsidP="00790912" w:rsidRDefault="00790912" w14:paraId="05CBA1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2432" behindDoc="0" locked="0" layoutInCell="1" allowOverlap="1" wp14:editId="02A8BE16" wp14:anchorId="356BC6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0" name="Rectangle 74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00C68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0" style="position:absolute;margin-left:104pt;margin-top:11pt;width:79pt;height:135pt;z-index:258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u7ugEAAE0DAAAOAAAAZHJzL2Uyb0RvYy54bWysU8tu2zAQvBfoPxC8x3rE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ehmvUGDHLfYpe/o&#10;G3fDpMi5OhopVe5v9msOscdrL+EZLlnEZRa/aLD5i7LIUjw+XT1WSyICi3e3d12NDwncajZ1kxOE&#10;qd5uB4jps/KW5AWjgFyKtfz4Nabz0dcjeC+zOb+fV2nZL0VN06y7V7J7L08oEqc0PWHQk58ZFZMJ&#10;lMzYeUbjrwMHRcn0xaG17WZ92+KolKTp2g5HGEqCtPfvq9yJ0eMwiQSUHAKYYUTCxaTCC3tWlF3m&#10;Kw/F+7ywf/sL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/lUru7oBAABNAwAADgAAAAAAAAAAAAAAAAAuAgAAZHJzL2Uy&#10;b0RvYy54bWxQSwECLQAUAAYACAAAACEAsUqaJdsAAAAKAQAADwAAAAAAAAAAAAAAAAAUBAAAZHJz&#10;L2Rvd25yZXYueG1sUEsFBgAAAAAEAAQA8wAAABwFAAAAAA==&#10;" w14:anchorId="356BC671">
                <v:textbox inset="2.16pt,1.44pt,0,1.44pt">
                  <w:txbxContent>
                    <w:p w:rsidR="00790912" w:rsidP="00790912" w:rsidRDefault="00790912" w14:paraId="300C68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3456" behindDoc="0" locked="0" layoutInCell="1" allowOverlap="1" wp14:editId="3DD62F65" wp14:anchorId="1E910E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1" name="Rectangle 74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3CC58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1" style="position:absolute;margin-left:104pt;margin-top:11pt;width:79pt;height:135pt;z-index:258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4VugEAAE0DAAAOAAAAZHJzL2Uyb0RvYy54bWysU8tu2zAQvBfoPxC813rE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ctVQ4rjFLv1A&#10;37jrR0XO1cFIqXJ/s19TiB1eewnPcMkiLrP4WYPNX5RF5uLx6eqxmhMRWNzcbNY1dkLgVrOqm5wg&#10;TPV+O0BM35S3JC8YBeRSrOXHh5jOR9+O4L3M5vx+XqV5Pxc1TbPcvJHde3lCkTil6QmDHv3EqBhN&#10;oGTCzjMafx84KErG7w6tbVfLmxZHpSTNul3jCENJkPb+Y5U7MXgcJpGAkkMA0w9IuJhUeGHPirLL&#10;fOWh+JgX9u9/we4V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tlBeFboBAABNAwAADgAAAAAAAAAAAAAAAAAuAgAAZHJzL2Uy&#10;b0RvYy54bWxQSwECLQAUAAYACAAAACEAsUqaJdsAAAAKAQAADwAAAAAAAAAAAAAAAAAUBAAAZHJz&#10;L2Rvd25yZXYueG1sUEsFBgAAAAAEAAQA8wAAABwFAAAAAA==&#10;" w14:anchorId="1E910E16">
                <v:textbox inset="2.16pt,1.44pt,0,1.44pt">
                  <w:txbxContent>
                    <w:p w:rsidR="00790912" w:rsidP="00790912" w:rsidRDefault="00790912" w14:paraId="53CC58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4480" behindDoc="0" locked="0" layoutInCell="1" allowOverlap="1" wp14:editId="5BEA968F" wp14:anchorId="5CE518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2" name="Rectangle 74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08FE7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2" style="position:absolute;margin-left:104pt;margin-top:11pt;width:79pt;height:135pt;z-index:258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0nFf7oBAABNAwAADgAAAAAAAAAAAAAAAAAuAgAAZHJzL2Uy&#10;b0RvYy54bWxQSwECLQAUAAYACAAAACEAsUqaJdsAAAAKAQAADwAAAAAAAAAAAAAAAAAUBAAAZHJz&#10;L2Rvd25yZXYueG1sUEsFBgAAAAAEAAQA8wAAABwFAAAAAA==&#10;" w14:anchorId="5CE51885">
                <v:textbox inset="2.16pt,1.44pt,0,1.44pt">
                  <w:txbxContent>
                    <w:p w:rsidR="00790912" w:rsidP="00790912" w:rsidRDefault="00790912" w14:paraId="108FE7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5504" behindDoc="0" locked="0" layoutInCell="1" allowOverlap="1" wp14:editId="53A66196" wp14:anchorId="519EC98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3" name="Rectangle 74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30139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3" style="position:absolute;margin-left:104pt;margin-top:11pt;width:79pt;height:135pt;z-index:258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LDRug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R1tVpS4rjFLv1E&#10;37jrR0VO1cFIqXJ/s19TiB1eew5PcM4iLrP4WYPNX5RF5uLx8eKxmhMRWLxZ3qxr7ITArWZVNzlB&#10;mOrtdoCYvilvSV4wCsilWMsPP2I6Hf1zBO9lNqf38yrNu7moaZrrC9mdl0cUiVOaHjHo0U+MitEE&#10;SibsPKPxdc9BUTJ+d2htu7patjgqJWnW7RpHGEqCtHfvq9yJweMwiQSU7AOYfkDC5d3CC3tWlJ3n&#10;Kw/F+7ywf/sLt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00yw0boBAABNAwAADgAAAAAAAAAAAAAAAAAuAgAAZHJzL2Uy&#10;b0RvYy54bWxQSwECLQAUAAYACAAAACEAsUqaJdsAAAAKAQAADwAAAAAAAAAAAAAAAAAUBAAAZHJz&#10;L2Rvd25yZXYueG1sUEsFBgAAAAAEAAQA8wAAABwFAAAAAA==&#10;" w14:anchorId="519EC989">
                <v:textbox inset="2.16pt,1.44pt,0,1.44pt">
                  <w:txbxContent>
                    <w:p w:rsidR="00790912" w:rsidP="00790912" w:rsidRDefault="00790912" w14:paraId="030139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6528" behindDoc="0" locked="0" layoutInCell="1" allowOverlap="1" wp14:editId="1B3292B0" wp14:anchorId="30FAA9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4" name="Rectangle 74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962E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4" style="position:absolute;margin-left:104pt;margin-top:11pt;width:79pt;height:135pt;z-index:258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E2BGXq7AQAATQMAAA4AAAAAAAAAAAAAAAAALgIAAGRycy9l&#10;Mm9Eb2MueG1sUEsBAi0AFAAGAAgAAAAhALFKmiXbAAAACgEAAA8AAAAAAAAAAAAAAAAAFQQAAGRy&#10;cy9kb3ducmV2LnhtbFBLBQYAAAAABAAEAPMAAAAdBQAAAAA=&#10;" w14:anchorId="30FAA903">
                <v:textbox inset="2.16pt,1.44pt,0,1.44pt">
                  <w:txbxContent>
                    <w:p w:rsidR="00790912" w:rsidP="00790912" w:rsidRDefault="00790912" w14:paraId="3F962E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7552" behindDoc="0" locked="0" layoutInCell="1" allowOverlap="1" wp14:editId="63DE7A55" wp14:anchorId="7E321F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5" name="Rectangle 74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4158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5" style="position:absolute;margin-left:104pt;margin-top:11pt;width:79pt;height:135pt;z-index:258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AWEbNS7AQAATQMAAA4AAAAAAAAAAAAAAAAALgIAAGRycy9l&#10;Mm9Eb2MueG1sUEsBAi0AFAAGAAgAAAAhALFKmiXbAAAACgEAAA8AAAAAAAAAAAAAAAAAFQQAAGRy&#10;cy9kb3ducmV2LnhtbFBLBQYAAAAABAAEAPMAAAAdBQAAAAA=&#10;" w14:anchorId="7E321F0F">
                <v:textbox inset="2.16pt,1.44pt,0,1.44pt">
                  <w:txbxContent>
                    <w:p w:rsidR="00790912" w:rsidP="00790912" w:rsidRDefault="00790912" w14:paraId="004158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8576" behindDoc="0" locked="0" layoutInCell="1" allowOverlap="1" wp14:editId="730F8321" wp14:anchorId="690800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76" name="Rectangle 74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44359D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6" style="position:absolute;margin-left:104pt;margin-top:11pt;width:79pt;height:135pt;z-index:258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hWgqu7AQAATQMAAA4AAAAAAAAAAAAAAAAALgIAAGRycy9l&#10;Mm9Eb2MueG1sUEsBAi0AFAAGAAgAAAAhALFKmiXbAAAACgEAAA8AAAAAAAAAAAAAAAAAFQQAAGRy&#10;cy9kb3ducmV2LnhtbFBLBQYAAAAABAAEAPMAAAAdBQAAAAA=&#10;" w14:anchorId="690800B1">
                <v:textbox inset="2.16pt,1.44pt,0,1.44pt">
                  <w:txbxContent>
                    <w:p w:rsidR="00790912" w:rsidP="00790912" w:rsidRDefault="00790912" w14:paraId="244359D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69600" behindDoc="0" locked="0" layoutInCell="1" allowOverlap="1" wp14:editId="2030C828" wp14:anchorId="35267A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7" name="Rectangle 74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71E74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7" style="position:absolute;margin-left:104pt;margin-top:11pt;width:79pt;height:159pt;z-index:258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hWOc7oBAABNAwAADgAAAAAAAAAAAAAAAAAuAgAAZHJzL2Uy&#10;b0RvYy54bWxQSwECLQAUAAYACAAAACEArtatUNsAAAAKAQAADwAAAAAAAAAAAAAAAAAUBAAAZHJz&#10;L2Rvd25yZXYueG1sUEsFBgAAAAAEAAQA8wAAABwFAAAAAA==&#10;" w14:anchorId="35267A5B">
                <v:textbox inset="2.16pt,1.44pt,0,1.44pt">
                  <w:txbxContent>
                    <w:p w:rsidR="00790912" w:rsidP="00790912" w:rsidRDefault="00790912" w14:paraId="371E74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0624" behindDoc="0" locked="0" layoutInCell="1" allowOverlap="1" wp14:editId="3BBF934D" wp14:anchorId="0A7B6A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8" name="Rectangle 74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30E0B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8" style="position:absolute;margin-left:104pt;margin-top:11pt;width:79pt;height:159pt;z-index:258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n1bZB7oBAABNAwAADgAAAAAAAAAAAAAAAAAuAgAAZHJzL2Uy&#10;b0RvYy54bWxQSwECLQAUAAYACAAAACEArtatUNsAAAAKAQAADwAAAAAAAAAAAAAAAAAUBAAAZHJz&#10;L2Rvd25yZXYueG1sUEsFBgAAAAAEAAQA8wAAABwFAAAAAA==&#10;" w14:anchorId="0A7B6ADF">
                <v:textbox inset="2.16pt,1.44pt,0,1.44pt">
                  <w:txbxContent>
                    <w:p w:rsidR="00790912" w:rsidP="00790912" w:rsidRDefault="00790912" w14:paraId="230E0B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1648" behindDoc="0" locked="0" layoutInCell="1" allowOverlap="1" wp14:editId="16A00B44" wp14:anchorId="3F82C3D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79" name="Rectangle 74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50AC9A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9" style="position:absolute;margin-left:104pt;margin-top:11pt;width:79pt;height:159pt;z-index:258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11OsqboBAABNAwAADgAAAAAAAAAAAAAAAAAuAgAAZHJzL2Uy&#10;b0RvYy54bWxQSwECLQAUAAYACAAAACEArtatUNsAAAAKAQAADwAAAAAAAAAAAAAAAAAUBAAAZHJz&#10;L2Rvd25yZXYueG1sUEsFBgAAAAAEAAQA8wAAABwFAAAAAA==&#10;" w14:anchorId="3F82C3D8">
                <v:textbox inset="2.16pt,1.44pt,0,1.44pt">
                  <w:txbxContent>
                    <w:p w:rsidR="00790912" w:rsidP="00790912" w:rsidRDefault="00790912" w14:paraId="150AC9A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2672" behindDoc="0" locked="0" layoutInCell="1" allowOverlap="1" wp14:editId="78E48ECD" wp14:anchorId="14DCE2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0" name="Rectangle 74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C2A1D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0" style="position:absolute;margin-left:104pt;margin-top:11pt;width:79pt;height:159pt;z-index:258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DcNWpvuQEAAE0DAAAOAAAAAAAAAAAAAAAAAC4CAABkcnMvZTJv&#10;RG9jLnhtbFBLAQItABQABgAIAAAAIQCu1q1Q2wAAAAoBAAAPAAAAAAAAAAAAAAAAABMEAABkcnMv&#10;ZG93bnJldi54bWxQSwUGAAAAAAQABADzAAAAGwUAAAAA&#10;" w14:anchorId="14DCE25C">
                <v:textbox inset="2.16pt,1.44pt,0,1.44pt">
                  <w:txbxContent>
                    <w:p w:rsidR="00790912" w:rsidP="00790912" w:rsidRDefault="00790912" w14:paraId="7C2A1D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3696" behindDoc="0" locked="0" layoutInCell="1" allowOverlap="1" wp14:editId="129C296C" wp14:anchorId="7347553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1" name="Rectangle 74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DE14D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1" style="position:absolute;margin-left:104pt;margin-top:11pt;width:79pt;height:159pt;z-index:258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lDAfwboBAABNAwAADgAAAAAAAAAAAAAAAAAuAgAAZHJzL2Uy&#10;b0RvYy54bWxQSwECLQAUAAYACAAAACEArtatUNsAAAAKAQAADwAAAAAAAAAAAAAAAAAUBAAAZHJz&#10;L2Rvd25yZXYueG1sUEsFBgAAAAAEAAQA8wAAABwFAAAAAA==&#10;" w14:anchorId="73475531">
                <v:textbox inset="2.16pt,1.44pt,0,1.44pt">
                  <w:txbxContent>
                    <w:p w:rsidR="00790912" w:rsidP="00790912" w:rsidRDefault="00790912" w14:paraId="5DE14D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4720" behindDoc="0" locked="0" layoutInCell="1" allowOverlap="1" wp14:editId="3C1EE246" wp14:anchorId="0BEDC80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482" name="Rectangle 74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2D33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2" style="position:absolute;margin-left:104pt;margin-top:11pt;width:79pt;height:159pt;z-index:258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5Loc+LoBAABNAwAADgAAAAAAAAAAAAAAAAAuAgAAZHJzL2Uy&#10;b0RvYy54bWxQSwECLQAUAAYACAAAACEArtatUNsAAAAKAQAADwAAAAAAAAAAAAAAAAAUBAAAZHJz&#10;L2Rvd25yZXYueG1sUEsFBgAAAAAEAAQA8wAAABwFAAAAAA==&#10;" w14:anchorId="0BEDC803">
                <v:textbox inset="2.16pt,1.44pt,0,1.44pt">
                  <w:txbxContent>
                    <w:p w:rsidR="00790912" w:rsidP="00790912" w:rsidRDefault="00790912" w14:paraId="2B2D33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5744" behindDoc="0" locked="0" layoutInCell="1" allowOverlap="1" wp14:editId="060B92F8" wp14:anchorId="07DB60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3" name="Rectangle 74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C3115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3" style="position:absolute;margin-left:104pt;margin-top:11pt;width:79pt;height:162pt;z-index:258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GihRkboBAABNAwAADgAAAAAAAAAAAAAAAAAuAgAAZHJzL2Uy&#10;b0RvYy54bWxQSwECLQAUAAYACAAAACEAe0uO1NsAAAAKAQAADwAAAAAAAAAAAAAAAAAUBAAAZHJz&#10;L2Rvd25yZXYueG1sUEsFBgAAAAAEAAQA8wAAABwFAAAAAA==&#10;" w14:anchorId="07DB6057">
                <v:textbox inset="2.16pt,1.44pt,0,1.44pt">
                  <w:txbxContent>
                    <w:p w:rsidR="00790912" w:rsidP="00790912" w:rsidRDefault="00790912" w14:paraId="5C3115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6768" behindDoc="0" locked="0" layoutInCell="1" allowOverlap="1" wp14:editId="1C748C20" wp14:anchorId="0511F1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4" name="Rectangle 74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DEA9C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4" style="position:absolute;margin-left:104pt;margin-top:11pt;width:79pt;height:162pt;z-index:258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Tl+Dq7AQAATQMAAA4AAAAAAAAAAAAAAAAALgIAAGRycy9l&#10;Mm9Eb2MueG1sUEsBAi0AFAAGAAgAAAAhAHtLjtTbAAAACgEAAA8AAAAAAAAAAAAAAAAAFQQAAGRy&#10;cy9kb3ducmV2LnhtbFBLBQYAAAAABAAEAPMAAAAdBQAAAAA=&#10;" w14:anchorId="0511F1C3">
                <v:textbox inset="2.16pt,1.44pt,0,1.44pt">
                  <w:txbxContent>
                    <w:p w:rsidR="00790912" w:rsidP="00790912" w:rsidRDefault="00790912" w14:paraId="4DEA9C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7792" behindDoc="0" locked="0" layoutInCell="1" allowOverlap="1" wp14:editId="62516D07" wp14:anchorId="3E3069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5" name="Rectangle 74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1F09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5" style="position:absolute;margin-left:104pt;margin-top:11pt;width:79pt;height:162pt;z-index:258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M4I2UvAEAAE0DAAAOAAAAAAAAAAAAAAAAAC4CAABkcnMv&#10;ZTJvRG9jLnhtbFBLAQItABQABgAIAAAAIQB7S47U2wAAAAoBAAAPAAAAAAAAAAAAAAAAABYEAABk&#10;cnMvZG93bnJldi54bWxQSwUGAAAAAAQABADzAAAAHgUAAAAA&#10;" w14:anchorId="3E3069A3">
                <v:textbox inset="2.16pt,1.44pt,0,1.44pt">
                  <w:txbxContent>
                    <w:p w:rsidR="00790912" w:rsidP="00790912" w:rsidRDefault="00790912" w14:paraId="721F09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8816" behindDoc="0" locked="0" layoutInCell="1" allowOverlap="1" wp14:editId="228E1A72" wp14:anchorId="68D085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6" name="Rectangle 74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1B631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6" style="position:absolute;margin-left:104pt;margin-top:11pt;width:79pt;height:135pt;z-index:258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njIlq7AQAATQMAAA4AAAAAAAAAAAAAAAAALgIAAGRycy9l&#10;Mm9Eb2MueG1sUEsBAi0AFAAGAAgAAAAhALFKmiXbAAAACgEAAA8AAAAAAAAAAAAAAAAAFQQAAGRy&#10;cy9kb3ducmV2LnhtbFBLBQYAAAAABAAEAPMAAAAdBQAAAAA=&#10;" w14:anchorId="68D08513">
                <v:textbox inset="2.16pt,1.44pt,0,1.44pt">
                  <w:txbxContent>
                    <w:p w:rsidR="00790912" w:rsidP="00790912" w:rsidRDefault="00790912" w14:paraId="11B631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79840" behindDoc="0" locked="0" layoutInCell="1" allowOverlap="1" wp14:editId="563217EC" wp14:anchorId="40995A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7" name="Rectangle 74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2D7B8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7" style="position:absolute;margin-left:104pt;margin-top:11pt;width:79pt;height:135pt;z-index:258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f0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HR9060pcdxil36g&#10;b9wNkyKn6mikVLm/2a85xB6vPYcnOGcRl1n8osHmL8oiS/H4ePFYLYkILN5d33U1dkLgVrOum5wg&#10;TPV6O0BMX5S3JC8YBeRSrOWHbzGdjr4cwXuZzen9vErLbilqmub20wvZnZdHFIlTmh4x6MnPjIrJ&#10;BEpm7Dyj8feeg6Jk+urQ2nZ9c93iqJSk6doORxhKgrR3b6vcidHjMIkElOwDmGFEwsWkwgt7VpSd&#10;5ysPxdu8sH/9C7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DHmV/S7AQAATQMAAA4AAAAAAAAAAAAAAAAALgIAAGRycy9l&#10;Mm9Eb2MueG1sUEsBAi0AFAAGAAgAAAAhALFKmiXbAAAACgEAAA8AAAAAAAAAAAAAAAAAFQQAAGRy&#10;cy9kb3ducmV2LnhtbFBLBQYAAAAABAAEAPMAAAAdBQAAAAA=&#10;" w14:anchorId="40995A83">
                <v:textbox inset="2.16pt,1.44pt,0,1.44pt">
                  <w:txbxContent>
                    <w:p w:rsidR="00790912" w:rsidP="00790912" w:rsidRDefault="00790912" w14:paraId="32D7B8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80864" behindDoc="0" locked="0" layoutInCell="1" allowOverlap="1" wp14:editId="78E5B79E" wp14:anchorId="5ACCAB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488" name="Rectangle 74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C614D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8" style="position:absolute;margin-left:104pt;margin-top:11pt;width:79pt;height:135pt;z-index:258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gpQCAuQEAAE0DAAAOAAAAAAAAAAAAAAAAAC4CAABkcnMvZTJv&#10;RG9jLnhtbFBLAQItABQABgAIAAAAIQCxSpol2wAAAAoBAAAPAAAAAAAAAAAAAAAAABMEAABkcnMv&#10;ZG93bnJldi54bWxQSwUGAAAAAAQABADzAAAAGwUAAAAA&#10;" w14:anchorId="5ACCABBF">
                <v:textbox inset="2.16pt,1.44pt,0,1.44pt">
                  <w:txbxContent>
                    <w:p w:rsidR="00790912" w:rsidP="00790912" w:rsidRDefault="00790912" w14:paraId="0C614D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81888" behindDoc="0" locked="0" layoutInCell="1" allowOverlap="1" wp14:editId="760134AC" wp14:anchorId="1FC224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89" name="Rectangle 74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4FFAC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9" style="position:absolute;margin-left:104pt;margin-top:11pt;width:79pt;height:162pt;z-index:258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BxNJ+7AQAATQMAAA4AAAAAAAAAAAAAAAAALgIAAGRycy9l&#10;Mm9Eb2MueG1sUEsBAi0AFAAGAAgAAAAhAHtLjtTbAAAACgEAAA8AAAAAAAAAAAAAAAAAFQQAAGRy&#10;cy9kb3ducmV2LnhtbFBLBQYAAAAABAAEAPMAAAAdBQAAAAA=&#10;" w14:anchorId="1FC2248F">
                <v:textbox inset="2.16pt,1.44pt,0,1.44pt">
                  <w:txbxContent>
                    <w:p w:rsidR="00790912" w:rsidP="00790912" w:rsidRDefault="00790912" w14:paraId="24FFAC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82912" behindDoc="0" locked="0" layoutInCell="1" allowOverlap="1" wp14:editId="0FCBD58D" wp14:anchorId="274EA99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490" name="Rectangle 74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E4BED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0" style="position:absolute;margin-left:104pt;margin-top:11pt;width:79pt;height:162pt;z-index:258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CNY4O7AQAATQMAAA4AAAAAAAAAAAAAAAAALgIAAGRycy9l&#10;Mm9Eb2MueG1sUEsBAi0AFAAGAAgAAAAhAHtLjtTbAAAACgEAAA8AAAAAAAAAAAAAAAAAFQQAAGRy&#10;cy9kb3ducmV2LnhtbFBLBQYAAAAABAAEAPMAAAAdBQAAAAA=&#10;" w14:anchorId="274EA991">
                <v:textbox inset="2.16pt,1.44pt,0,1.44pt">
                  <w:txbxContent>
                    <w:p w:rsidR="00790912" w:rsidP="00790912" w:rsidRDefault="00790912" w14:paraId="2E4BED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83936" behindDoc="0" locked="0" layoutInCell="1" allowOverlap="1" wp14:editId="4DA75DFF" wp14:anchorId="19CC4C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1" name="Rectangle 74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FA05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1" style="position:absolute;margin-left:104pt;margin-top:11pt;width:79pt;height:60pt;z-index:258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Bgp/LC5AQAATAMAAA4AAAAAAAAAAAAAAAAALgIAAGRycy9lMm9E&#10;b2MueG1sUEsBAi0AFAAGAAgAAAAhAKJpM7TaAAAACgEAAA8AAAAAAAAAAAAAAAAAEwQAAGRycy9k&#10;b3ducmV2LnhtbFBLBQYAAAAABAAEAPMAAAAaBQAAAAA=&#10;" w14:anchorId="19CC4CB4">
                <v:textbox inset="2.16pt,1.44pt,0,1.44pt">
                  <w:txbxContent>
                    <w:p w:rsidR="00790912" w:rsidP="00790912" w:rsidRDefault="00790912" w14:paraId="5BFA05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84960" behindDoc="0" locked="0" layoutInCell="1" allowOverlap="1" wp14:editId="7C2B4E58" wp14:anchorId="28CDD9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2" name="Rectangle 74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BA5FA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2" style="position:absolute;margin-left:104pt;margin-top:11pt;width:79pt;height:60pt;z-index:258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mz5RS5AQAATAMAAA4AAAAAAAAAAAAAAAAALgIAAGRycy9lMm9E&#10;b2MueG1sUEsBAi0AFAAGAAgAAAAhAKJpM7TaAAAACgEAAA8AAAAAAAAAAAAAAAAAEwQAAGRycy9k&#10;b3ducmV2LnhtbFBLBQYAAAAABAAEAPMAAAAaBQAAAAA=&#10;" w14:anchorId="28CDD9DA">
                <v:textbox inset="2.16pt,1.44pt,0,1.44pt">
                  <w:txbxContent>
                    <w:p w:rsidR="00790912" w:rsidP="00790912" w:rsidRDefault="00790912" w14:paraId="6BA5FA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85984" behindDoc="0" locked="0" layoutInCell="1" allowOverlap="1" wp14:editId="7C255C25" wp14:anchorId="246971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3" name="Rectangle 74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B6B0D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3" style="position:absolute;margin-left:104pt;margin-top:11pt;width:79pt;height:60pt;z-index:258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" w14:anchorId="2469711E">
                <v:textbox inset="2.16pt,1.44pt,0,1.44pt">
                  <w:txbxContent>
                    <w:p w:rsidR="00790912" w:rsidP="00790912" w:rsidRDefault="00790912" w14:paraId="4B6B0D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87008" behindDoc="0" locked="0" layoutInCell="1" allowOverlap="1" wp14:editId="611C0569" wp14:anchorId="404CE5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4" name="Rectangle 74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64FA8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4" style="position:absolute;margin-left:104pt;margin-top:11pt;width:79pt;height:60pt;z-index:258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2e01XugEAAEwDAAAOAAAAAAAAAAAAAAAAAC4CAABkcnMvZTJv&#10;RG9jLnhtbFBLAQItABQABgAIAAAAIQCiaTO02gAAAAoBAAAPAAAAAAAAAAAAAAAAABQEAABkcnMv&#10;ZG93bnJldi54bWxQSwUGAAAAAAQABADzAAAAGwUAAAAA&#10;" w14:anchorId="404CE5E3">
                <v:textbox inset="2.16pt,1.44pt,0,1.44pt">
                  <w:txbxContent>
                    <w:p w:rsidR="00790912" w:rsidP="00790912" w:rsidRDefault="00790912" w14:paraId="764FA8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88032" behindDoc="0" locked="0" layoutInCell="1" allowOverlap="1" wp14:editId="610C8D8C" wp14:anchorId="0B0886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5" name="Rectangle 74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E8145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5" style="position:absolute;margin-left:104pt;margin-top:11pt;width:79pt;height:60pt;z-index:258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1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6/7m8ugEAAEwDAAAOAAAAAAAAAAAAAAAAAC4CAABkcnMvZTJv&#10;RG9jLnhtbFBLAQItABQABgAIAAAAIQCiaTO02gAAAAoBAAAPAAAAAAAAAAAAAAAAABQEAABkcnMv&#10;ZG93bnJldi54bWxQSwUGAAAAAAQABADzAAAAGwUAAAAA&#10;" w14:anchorId="0B088615">
                <v:textbox inset="2.16pt,1.44pt,0,1.44pt">
                  <w:txbxContent>
                    <w:p w:rsidR="00790912" w:rsidP="00790912" w:rsidRDefault="00790912" w14:paraId="6E8145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89056" behindDoc="0" locked="0" layoutInCell="1" allowOverlap="1" wp14:editId="283622AC" wp14:anchorId="399F1D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6" name="Rectangle 74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9EF55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6" style="position:absolute;margin-left:104pt;margin-top:11pt;width:79pt;height:60pt;z-index:258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tUNugEAAEw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vV9o4Szx126Qf6&#10;xn1vFblUByOlmvs7+zXG1OG15/gE1yzhchY/aXDzF2WRqXh8vnmspkwEFrfL7abGTgjcQvAlrhGl&#10;erscIeUvKjgyLxgFpFKc5advKV+Ovh7BezOZy/PzKk+HqYhpmvXqleshyDNqxCHNjxi0DSOjwppI&#10;yYiNZzT9OnJQlNivHp1t16tli5NSkmbTbnCCoSTI+vC+yr0YAs6SyEDJMYLpByRcPCq8sGVF2XW8&#10;5pl4nxf2bz/B/jc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LrtUNugEAAEwDAAAOAAAAAAAAAAAAAAAAAC4CAABkcnMvZTJv&#10;RG9jLnhtbFBLAQItABQABgAIAAAAIQCiaTO02gAAAAoBAAAPAAAAAAAAAAAAAAAAABQEAABkcnMv&#10;ZG93bnJldi54bWxQSwUGAAAAAAQABADzAAAAGwUAAAAA&#10;" w14:anchorId="399F1D5C">
                <v:textbox inset="2.16pt,1.44pt,0,1.44pt">
                  <w:txbxContent>
                    <w:p w:rsidR="00790912" w:rsidP="00790912" w:rsidRDefault="00790912" w14:paraId="49EF55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0080" behindDoc="0" locked="0" layoutInCell="1" allowOverlap="1" wp14:editId="18D2D27A" wp14:anchorId="3FDCE89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7" name="Rectangle 74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EB88D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7" style="position:absolute;margin-left:104pt;margin-top:11pt;width:79pt;height:60pt;z-index:258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HKiHmugEAAEwDAAAOAAAAAAAAAAAAAAAAAC4CAABkcnMvZTJv&#10;RG9jLnhtbFBLAQItABQABgAIAAAAIQCiaTO02gAAAAoBAAAPAAAAAAAAAAAAAAAAABQEAABkcnMv&#10;ZG93bnJldi54bWxQSwUGAAAAAAQABADzAAAAGwUAAAAA&#10;" w14:anchorId="3FDCE891">
                <v:textbox inset="2.16pt,1.44pt,0,1.44pt">
                  <w:txbxContent>
                    <w:p w:rsidR="00790912" w:rsidP="00790912" w:rsidRDefault="00790912" w14:paraId="22EB88D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1104" behindDoc="0" locked="0" layoutInCell="1" allowOverlap="1" wp14:editId="61D1B72A" wp14:anchorId="6AE156F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8" name="Rectangle 74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02760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8" style="position:absolute;margin-left:104pt;margin-top:11pt;width:79pt;height:60pt;z-index:258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zQuQEAAEwDAAAOAAAAZHJzL2Uyb0RvYy54bWysU8tu2zAQvBfoPxC813o4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Opmg73y3GGXfqJv&#10;3PdWkXN1MFKqub+zX2NMHV57jk9wyRIuZ/GTBjd/URaZisenq8dqykRgcbPcrGvshMAtBF/iGlGq&#10;t8sRUv6qgiPzglFAKsVZfvye8vno6xG8N5M5Pz+v8rSfipimWd2+ct0HeUKNOKT5EYO2YWRUWBMp&#10;GbHxjKbfBw6KEvvNo7Pt6mbZ4qSUpFm3a3QFSoKs9++r3Ish4CyJDJQcIph+QMLFo8ILW1aUXcZr&#10;non3eWH/9hPs/gA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KjqHNC5AQAATAMAAA4AAAAAAAAAAAAAAAAALgIAAGRycy9lMm9E&#10;b2MueG1sUEsBAi0AFAAGAAgAAAAhAKJpM7TaAAAACgEAAA8AAAAAAAAAAAAAAAAAEwQAAGRycy9k&#10;b3ducmV2LnhtbFBLBQYAAAAABAAEAPMAAAAaBQAAAAA=&#10;" w14:anchorId="6AE156F4">
                <v:textbox inset="2.16pt,1.44pt,0,1.44pt">
                  <w:txbxContent>
                    <w:p w:rsidR="00790912" w:rsidP="00790912" w:rsidRDefault="00790912" w14:paraId="002760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2128" behindDoc="0" locked="0" layoutInCell="1" allowOverlap="1" wp14:editId="758596E3" wp14:anchorId="456CAF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499" name="Rectangle 74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3A6B7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9" style="position:absolute;margin-left:104pt;margin-top:11pt;width:79pt;height:60pt;z-index:258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ORu6Du5AQAATAMAAA4AAAAAAAAAAAAAAAAALgIAAGRycy9lMm9E&#10;b2MueG1sUEsBAi0AFAAGAAgAAAAhAKJpM7TaAAAACgEAAA8AAAAAAAAAAAAAAAAAEwQAAGRycy9k&#10;b3ducmV2LnhtbFBLBQYAAAAABAAEAPMAAAAaBQAAAAA=&#10;" w14:anchorId="456CAF15">
                <v:textbox inset="2.16pt,1.44pt,0,1.44pt">
                  <w:txbxContent>
                    <w:p w:rsidR="00790912" w:rsidP="00790912" w:rsidRDefault="00790912" w14:paraId="63A6B7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3152" behindDoc="0" locked="0" layoutInCell="1" allowOverlap="1" wp14:editId="42998CB8" wp14:anchorId="20FA6F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0" name="Rectangle 75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7DEB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0" style="position:absolute;margin-left:104pt;margin-top:11pt;width:79pt;height:60pt;z-index:258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NrKpHugEAAEwDAAAOAAAAAAAAAAAAAAAAAC4CAABkcnMvZTJv&#10;RG9jLnhtbFBLAQItABQABgAIAAAAIQCiaTO02gAAAAoBAAAPAAAAAAAAAAAAAAAAABQEAABkcnMv&#10;ZG93bnJldi54bWxQSwUGAAAAAAQABADzAAAAGwUAAAAA&#10;" w14:anchorId="20FA6FA3">
                <v:textbox inset="2.16pt,1.44pt,0,1.44pt">
                  <w:txbxContent>
                    <w:p w:rsidR="00790912" w:rsidP="00790912" w:rsidRDefault="00790912" w14:paraId="417DEB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4176" behindDoc="0" locked="0" layoutInCell="1" allowOverlap="1" wp14:editId="10A73755" wp14:anchorId="17B833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1" name="Rectangle 75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6A50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1" style="position:absolute;margin-left:104pt;margin-top:11pt;width:79pt;height:60pt;z-index:258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QSherLsBAABMAwAADgAAAAAAAAAAAAAAAAAuAgAAZHJzL2Uy&#10;b0RvYy54bWxQSwECLQAUAAYACAAAACEAomkztNoAAAAKAQAADwAAAAAAAAAAAAAAAAAVBAAAZHJz&#10;L2Rvd25yZXYueG1sUEsFBgAAAAAEAAQA8wAAABwFAAAAAA==&#10;" w14:anchorId="17B833C8">
                <v:textbox inset="2.16pt,1.44pt,0,1.44pt">
                  <w:txbxContent>
                    <w:p w:rsidR="00790912" w:rsidP="00790912" w:rsidRDefault="00790912" w14:paraId="226A50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5200" behindDoc="0" locked="0" layoutInCell="1" allowOverlap="1" wp14:editId="49A0F672" wp14:anchorId="7A0269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2" name="Rectangle 75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C1F4E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2" style="position:absolute;margin-left:104pt;margin-top:11pt;width:79pt;height:60pt;z-index:258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yTP1pugEAAEwDAAAOAAAAAAAAAAAAAAAAAC4CAABkcnMvZTJv&#10;RG9jLnhtbFBLAQItABQABgAIAAAAIQCiaTO02gAAAAoBAAAPAAAAAAAAAAAAAAAAABQEAABkcnMv&#10;ZG93bnJldi54bWxQSwUGAAAAAAQABADzAAAAGwUAAAAA&#10;" w14:anchorId="7A0269C7">
                <v:textbox inset="2.16pt,1.44pt,0,1.44pt">
                  <w:txbxContent>
                    <w:p w:rsidR="00790912" w:rsidP="00790912" w:rsidRDefault="00790912" w14:paraId="4C1F4E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6224" behindDoc="0" locked="0" layoutInCell="1" allowOverlap="1" wp14:editId="16D9B7FE" wp14:anchorId="3F1B56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3" name="Rectangle 75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A5D8D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3" style="position:absolute;margin-left:104pt;margin-top:11pt;width:79pt;height:60pt;z-index:258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P7ICYK5AQAATAMAAA4AAAAAAAAAAAAAAAAALgIAAGRycy9lMm9E&#10;b2MueG1sUEsBAi0AFAAGAAgAAAAhAKJpM7TaAAAACgEAAA8AAAAAAAAAAAAAAAAAEwQAAGRycy9k&#10;b3ducmV2LnhtbFBLBQYAAAAABAAEAPMAAAAaBQAAAAA=&#10;" w14:anchorId="3F1B56B2">
                <v:textbox inset="2.16pt,1.44pt,0,1.44pt">
                  <w:txbxContent>
                    <w:p w:rsidR="00790912" w:rsidP="00790912" w:rsidRDefault="00790912" w14:paraId="1A5D8D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7248" behindDoc="0" locked="0" layoutInCell="1" allowOverlap="1" wp14:editId="3E32FF6B" wp14:anchorId="397450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4" name="Rectangle 75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D5D4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4" style="position:absolute;margin-left:104pt;margin-top:11pt;width:79pt;height:60pt;z-index:258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9hFUqugEAAEwDAAAOAAAAAAAAAAAAAAAAAC4CAABkcnMvZTJv&#10;RG9jLnhtbFBLAQItABQABgAIAAAAIQCiaTO02gAAAAoBAAAPAAAAAAAAAAAAAAAAABQEAABkcnMv&#10;ZG93bnJldi54bWxQSwUGAAAAAAQABADzAAAAGwUAAAAA&#10;" w14:anchorId="39745022">
                <v:textbox inset="2.16pt,1.44pt,0,1.44pt">
                  <w:txbxContent>
                    <w:p w:rsidR="00790912" w:rsidP="00790912" w:rsidRDefault="00790912" w14:paraId="7D5D4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8272" behindDoc="0" locked="0" layoutInCell="1" allowOverlap="1" wp14:editId="7BE12463" wp14:anchorId="457D884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5" name="Rectangle 75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FED69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5" style="position:absolute;margin-left:104pt;margin-top:11pt;width:79pt;height:60pt;z-index:258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HB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+vymhLLDE7p&#10;F+rG7KAFOWVH1fcizTfpNfnQYtmzf4JzFNBN5GcJJn2RFpmzxseLxmKOhGNyvVw3JU6C49Hqar1E&#10;H7sUb8UeQvwpnCHJ6SgglKwsO9yHeLr6egXrEpjT88mL827OZKqqWb5i3bn+iBxxSeMjGqnd1FGu&#10;ladkwsF3NPzZMxCU6DuLytarq2WNm5KDqqkb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QChwbsBAABMAwAADgAAAAAAAAAAAAAAAAAuAgAAZHJzL2Uy&#10;b0RvYy54bWxQSwECLQAUAAYACAAAACEAomkztNoAAAAKAQAADwAAAAAAAAAAAAAAAAAVBAAAZHJz&#10;L2Rvd25yZXYueG1sUEsFBgAAAAAEAAQA8wAAABwFAAAAAA==&#10;" w14:anchorId="457D8842">
                <v:textbox inset="2.16pt,1.44pt,0,1.44pt">
                  <w:txbxContent>
                    <w:p w:rsidR="00790912" w:rsidP="00790912" w:rsidRDefault="00790912" w14:paraId="5FED69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8999296" behindDoc="0" locked="0" layoutInCell="1" allowOverlap="1" wp14:editId="6F3BAF1F" wp14:anchorId="073DF7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6" name="Rectangle 75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760E6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6" style="position:absolute;margin-left:104pt;margin-top:11pt;width:79pt;height:60pt;z-index:258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1wuwEAAEw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N0fVveUeK4xSn9&#10;QN24640k5+ygu07O8531GkNssewlPMMliujO5CcFdv4iLTJljU9XjeWUiMDkZrlpSpyEwKP1arNE&#10;H7sU78UBYvoqvSWzwygglKwsPz7GdL76dgXrZjDn52cvTfspk6mqZvWGde+7E3LEJU1PaJTxI6PC&#10;6EDJiINnNL4eOEhKzDeHytbr1bLGTclB1dQNbjDkAFHvP2a5E4PHXRIJKDkE0P2AgLNGGReOLDO7&#10;rNe8Ex/jjP79J9j9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FHNcLsBAABMAwAADgAAAAAAAAAAAAAAAAAuAgAAZHJzL2Uy&#10;b0RvYy54bWxQSwECLQAUAAYACAAAACEAomkztNoAAAAKAQAADwAAAAAAAAAAAAAAAAAVBAAAZHJz&#10;L2Rvd25yZXYueG1sUEsFBgAAAAAEAAQA8wAAABwFAAAAAA==&#10;" w14:anchorId="073DF70F">
                <v:textbox inset="2.16pt,1.44pt,0,1.44pt">
                  <w:txbxContent>
                    <w:p w:rsidR="00790912" w:rsidP="00790912" w:rsidRDefault="00790912" w14:paraId="4760E6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0320" behindDoc="0" locked="0" layoutInCell="1" allowOverlap="1" wp14:editId="0451B35C" wp14:anchorId="5FBA2C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7" name="Rectangle 75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74099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7" style="position:absolute;margin-left:104pt;margin-top:11pt;width:79pt;height:60pt;z-index:259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mb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+tyRYllBqf0&#10;C3VjdtCCnLKj6nuR5pv0mnxosezZP8E5Cugm8rMEk75Ii8xZ4+NFYzFHwjG5Xq6bEifB8Wh1tV6i&#10;j12Kt2IPIf4UzpDkdBQQSlaWHe5DPF19vYJ1Cczp+eTFeTdnMlXVXL9i3bn+iBxxSeMjGqnd1FGu&#10;ladkwsF3NPzZMxCU6DuLytarq2WNm5KDqqkb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TNU5m7sBAABMAwAADgAAAAAAAAAAAAAAAAAuAgAAZHJzL2Uy&#10;b0RvYy54bWxQSwECLQAUAAYACAAAACEAomkztNoAAAAKAQAADwAAAAAAAAAAAAAAAAAVBAAAZHJz&#10;L2Rvd25yZXYueG1sUEsFBgAAAAAEAAQA8wAAABwFAAAAAA==&#10;" w14:anchorId="5FBA2CB3">
                <v:textbox inset="2.16pt,1.44pt,0,1.44pt">
                  <w:txbxContent>
                    <w:p w:rsidR="00790912" w:rsidP="00790912" w:rsidRDefault="00790912" w14:paraId="174099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1344" behindDoc="0" locked="0" layoutInCell="1" allowOverlap="1" wp14:editId="25C1F1E0" wp14:anchorId="4D5A8C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8" name="Rectangle 75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BE1D6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8" style="position:absolute;margin-left:104pt;margin-top:11pt;width:79pt;height:60pt;z-index:259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St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+sSZ2WZwSn9&#10;Qt2YHbQgp+yo+l6k+Sa9Jh9aLHv2T3COArqJ/CzBpC/SInPW+HjRWMyRcEyul+umxElwPFpdrZfo&#10;Y5firdhDiD+EMyQ5HQWEkpVlh4cQT1dfr2BdAnN6Pnlx3s2ZTFU1N69Yd64/Ikdc0viIRmo3dZRr&#10;5SmZcPAdDX/2DAQl+t6isvXqalnjpuSgauoGVYEcIOrd+yyzfHS4SzwCJXsPahgRcNYo48KRZWbn&#10;9Uo78T7O6N9+gu1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xUErbsBAABMAwAADgAAAAAAAAAAAAAAAAAuAgAAZHJzL2Uy&#10;b0RvYy54bWxQSwECLQAUAAYACAAAACEAomkztNoAAAAKAQAADwAAAAAAAAAAAAAAAAAVBAAAZHJz&#10;L2Rvd25yZXYueG1sUEsFBgAAAAAEAAQA8wAAABwFAAAAAA==&#10;" w14:anchorId="4D5A8C37">
                <v:textbox inset="2.16pt,1.44pt,0,1.44pt">
                  <w:txbxContent>
                    <w:p w:rsidR="00790912" w:rsidP="00790912" w:rsidRDefault="00790912" w14:paraId="2BE1D6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2368" behindDoc="0" locked="0" layoutInCell="1" allowOverlap="1" wp14:editId="7CA64599" wp14:anchorId="1C68D4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09" name="Rectangle 75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F80C9F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09" style="position:absolute;margin-left:104pt;margin-top:11pt;width:79pt;height:60pt;z-index:259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BG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6rpcU2KZwSn9&#10;Qd2YHbQgp+yo+l6k+Sa9Jh9aLHv0D3COArqJ/CzBpC/SInPW+HjRWMyRcEyul+umxElwPFpdrZfo&#10;Y5fitdhDiD+FMyQ5HQWEkpVlh98hnq6+XMG6BOb0fPLivJszmapqVi9Yd64/Ikdc0niPRmo3dZRr&#10;5SmZcPAdDX/3DAQl+pdFZevV1bLGTclB1dQNbjDkAFHv3maZ5aPDXeIRKNl7UMOIgLNGGReOLDM7&#10;r1fa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b5HwRrsBAABMAwAADgAAAAAAAAAAAAAAAAAuAgAAZHJzL2Uy&#10;b0RvYy54bWxQSwECLQAUAAYACAAAACEAomkztNoAAAAKAQAADwAAAAAAAAAAAAAAAAAVBAAAZHJz&#10;L2Rvd25yZXYueG1sUEsFBgAAAAAEAAQA8wAAABwFAAAAAA==&#10;" w14:anchorId="1C68D453">
                <v:textbox inset="2.16pt,1.44pt,0,1.44pt">
                  <w:txbxContent>
                    <w:p w:rsidR="00790912" w:rsidP="00790912" w:rsidRDefault="00790912" w14:paraId="7F80C9F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3392" behindDoc="0" locked="0" layoutInCell="1" allowOverlap="1" wp14:editId="63AFFBB2" wp14:anchorId="11C8E9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0" name="Rectangle 75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65545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0" style="position:absolute;margin-left:104pt;margin-top:11pt;width:79pt;height:60pt;z-index:259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gq5FZugEAAEwDAAAOAAAAAAAAAAAAAAAAAC4CAABkcnMvZTJv&#10;RG9jLnhtbFBLAQItABQABgAIAAAAIQCiaTO02gAAAAoBAAAPAAAAAAAAAAAAAAAAABQEAABkcnMv&#10;ZG93bnJldi54bWxQSwUGAAAAAAQABADzAAAAGwUAAAAA&#10;" w14:anchorId="11C8E96F">
                <v:textbox inset="2.16pt,1.44pt,0,1.44pt">
                  <w:txbxContent>
                    <w:p w:rsidR="00790912" w:rsidP="00790912" w:rsidRDefault="00790912" w14:paraId="165545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4416" behindDoc="0" locked="0" layoutInCell="1" allowOverlap="1" wp14:editId="5269C785" wp14:anchorId="7157DA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1" name="Rectangle 75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24876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1" style="position:absolute;margin-left:104pt;margin-top:11pt;width:79pt;height:60pt;z-index:259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WyuwEAAEw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11VFieMWp/QH&#10;deOuGxQ5ZXsjpZrnO+s1hthi2WN4gHMU0Z3JTxrs/EVaZMoaHy8aqykRgcn1ct2UOAmBR6ur9RJ9&#10;7FK8FgeI6afylswOo4BQsrL88Dum09WXK1g3gzk9P3tp2k2ZTFU16xesOy+PyBGXNN2j0YMfGRWD&#10;CZSMOHhG4989B0XJ8MuhsvXqalnjpuSgauoGNxhygKh3b7Pcid7jLokElOwDmK5HwFmjjAtHlpmd&#10;12ve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C9lsrsBAABMAwAADgAAAAAAAAAAAAAAAAAuAgAAZHJzL2Uy&#10;b0RvYy54bWxQSwECLQAUAAYACAAAACEAomkztNoAAAAKAQAADwAAAAAAAAAAAAAAAAAVBAAAZHJz&#10;L2Rvd25yZXYueG1sUEsFBgAAAAAEAAQA8wAAABwFAAAAAA==&#10;" w14:anchorId="7157DA97">
                <v:textbox inset="2.16pt,1.44pt,0,1.44pt">
                  <w:txbxContent>
                    <w:p w:rsidR="00790912" w:rsidP="00790912" w:rsidRDefault="00790912" w14:paraId="424876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5440" behindDoc="0" locked="0" layoutInCell="1" allowOverlap="1" wp14:editId="1895835D" wp14:anchorId="3F180C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2" name="Rectangle 75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19FAB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2" style="position:absolute;margin-left:104pt;margin-top:11pt;width:79pt;height:60pt;z-index:259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jbV8FrsBAABMAwAADgAAAAAAAAAAAAAAAAAuAgAAZHJzL2Uy&#10;b0RvYy54bWxQSwECLQAUAAYACAAAACEAomkztNoAAAAKAQAADwAAAAAAAAAAAAAAAAAVBAAAZHJz&#10;L2Rvd25yZXYueG1sUEsFBgAAAAAEAAQA8wAAABwFAAAAAA==&#10;" w14:anchorId="3F180C1D">
                <v:textbox inset="2.16pt,1.44pt,0,1.44pt">
                  <w:txbxContent>
                    <w:p w:rsidR="00790912" w:rsidP="00790912" w:rsidRDefault="00790912" w14:paraId="419FAB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6464" behindDoc="0" locked="0" layoutInCell="1" allowOverlap="1" wp14:editId="548F6852" wp14:anchorId="3ADD3D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3" name="Rectangle 75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14158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3" style="position:absolute;margin-left:104pt;margin-top:11pt;width:79pt;height:60pt;z-index:259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BMYj9ugEAAEwDAAAOAAAAAAAAAAAAAAAAAC4CAABkcnMvZTJv&#10;RG9jLnhtbFBLAQItABQABgAIAAAAIQCiaTO02gAAAAoBAAAPAAAAAAAAAAAAAAAAABQEAABkcnMv&#10;ZG93bnJldi54bWxQSwUGAAAAAAQABADzAAAAGwUAAAAA&#10;" w14:anchorId="3ADD3D8F">
                <v:textbox inset="2.16pt,1.44pt,0,1.44pt">
                  <w:txbxContent>
                    <w:p w:rsidR="00790912" w:rsidP="00790912" w:rsidRDefault="00790912" w14:paraId="214158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7488" behindDoc="0" locked="0" layoutInCell="1" allowOverlap="1" wp14:editId="0C5A7FD5" wp14:anchorId="1CA1F5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4" name="Rectangle 75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FDFEE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4" style="position:absolute;margin-left:104pt;margin-top:11pt;width:79pt;height:60pt;z-index:259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n3UVbsBAABMAwAADgAAAAAAAAAAAAAAAAAuAgAAZHJzL2Uy&#10;b0RvYy54bWxQSwECLQAUAAYACAAAACEAomkztNoAAAAKAQAADwAAAAAAAAAAAAAAAAAVBAAAZHJz&#10;L2Rvd25yZXYueG1sUEsFBgAAAAAEAAQA8wAAABwFAAAAAA==&#10;" w14:anchorId="1CA1F5AC">
                <v:textbox inset="2.16pt,1.44pt,0,1.44pt">
                  <w:txbxContent>
                    <w:p w:rsidR="00790912" w:rsidP="00790912" w:rsidRDefault="00790912" w14:paraId="0FDFEE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8512" behindDoc="0" locked="0" layoutInCell="1" allowOverlap="1" wp14:editId="611198EA" wp14:anchorId="06E6D8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5" name="Rectangle 75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27BC8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5" style="position:absolute;margin-left:104pt;margin-top:11pt;width:79pt;height:60pt;z-index:259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TvkgvrsBAABMAwAADgAAAAAAAAAAAAAAAAAuAgAAZHJzL2Uy&#10;b0RvYy54bWxQSwECLQAUAAYACAAAACEAomkztNoAAAAKAQAADwAAAAAAAAAAAAAAAAAVBAAAZHJz&#10;L2Rvd25yZXYueG1sUEsFBgAAAAAEAAQA8wAAABwFAAAAAA==&#10;" w14:anchorId="06E6D8A3">
                <v:textbox inset="2.16pt,1.44pt,0,1.44pt">
                  <w:txbxContent>
                    <w:p w:rsidR="00790912" w:rsidP="00790912" w:rsidRDefault="00790912" w14:paraId="527BC8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09536" behindDoc="0" locked="0" layoutInCell="1" allowOverlap="1" wp14:editId="36425A85" wp14:anchorId="7B242F9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16" name="Rectangle 75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A691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6" style="position:absolute;margin-left:104pt;margin-top:11pt;width:79pt;height:60pt;z-index:259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wPuwEAAEwDAAAOAAAAZHJzL2Uyb0RvYy54bWysU9tu2zAMfR+wfxD0vviSrE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+mNzR4njFqf0&#10;HXXjrh8VuWQHI6XK8816TSF2WPYcnuAaRXQz+VmDzV+kReai8fmmsZoTEZjcLrebGich8Gi92i7R&#10;xy7Va3GAmD4rb0l2GAWEUpTlp68xXa6+XMG6DObyfPbSfJgLmabZrl6wHrw8I0dc0vSIRo9+YlSM&#10;JlAy4eAZjb+OHBQl4xeHyrbr1bLFTSlBs2k3uMFQAkR9eJvlTgwed0kkoOQYwPQD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6hMD7sBAABMAwAADgAAAAAAAAAAAAAAAAAuAgAAZHJzL2Uy&#10;b0RvYy54bWxQSwECLQAUAAYACAAAACEAomkztNoAAAAKAQAADwAAAAAAAAAAAAAAAAAVBAAAZHJz&#10;L2Rvd25yZXYueG1sUEsFBgAAAAAEAAQA8wAAABwFAAAAAA==&#10;" w14:anchorId="7B242F95">
                <v:textbox inset="2.16pt,1.44pt,0,1.44pt">
                  <w:txbxContent>
                    <w:p w:rsidR="00790912" w:rsidP="00790912" w:rsidRDefault="00790912" w14:paraId="29A691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0560" behindDoc="0" locked="0" layoutInCell="1" allowOverlap="1" wp14:editId="0EA3B450" wp14:anchorId="2A976FA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7" name="Rectangle 75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5B8DC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7" style="position:absolute;margin-left:104pt;margin-top:11pt;width:79pt;height:48pt;z-index:259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tZPAabsBAABMAwAADgAAAAAAAAAAAAAAAAAuAgAAZHJzL2Uy&#10;b0RvYy54bWxQSwECLQAUAAYACAAAACEAuU4FbtoAAAAKAQAADwAAAAAAAAAAAAAAAAAVBAAAZHJz&#10;L2Rvd25yZXYueG1sUEsFBgAAAAAEAAQA8wAAABwFAAAAAA==&#10;" w14:anchorId="2A976FAB">
                <v:textbox inset="2.16pt,1.44pt,0,1.44pt">
                  <w:txbxContent>
                    <w:p w:rsidR="00790912" w:rsidP="00790912" w:rsidRDefault="00790912" w14:paraId="65B8DC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1584" behindDoc="0" locked="0" layoutInCell="1" allowOverlap="1" wp14:editId="43CE01FF" wp14:anchorId="394915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8" name="Rectangle 75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86127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8" style="position:absolute;margin-left:104pt;margin-top:11pt;width:79pt;height:48pt;z-index:259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/1fuwEAAEwDAAAOAAAAZHJzL2Uyb0RvYy54bWysU9tu2zAMfR+wfxD0vvjSNY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7rbBWTlucUrf&#10;UTfuhkmRc3Y0Uqo836zXHGKPZc/hCS5RRDeTXzTY/EVaZCkan64aqyURgcnuptvUOAmBR7fdukMf&#10;u1SvxQFi+qy8JdlhFBBKUZYfv8Z0vvpyBesymPPz2UvLfilkmqZbv2Dde3lCjrik6RGNnvzMqJhM&#10;oGTGwTMafx04KEqmLw6Vbe8+3rS4KSVoNu0GVYESIOr92yx3YvS4SyIBJYcAZhgRcNGo4MKRFWaX&#10;9co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lP9X7sBAABMAwAADgAAAAAAAAAAAAAAAAAuAgAAZHJzL2Uy&#10;b0RvYy54bWxQSwECLQAUAAYACAAAACEAuU4FbtoAAAAKAQAADwAAAAAAAAAAAAAAAAAVBAAAZHJz&#10;L2Rvd25yZXYueG1sUEsFBgAAAAAEAAQA8wAAABwFAAAAAA==&#10;" w14:anchorId="39491597">
                <v:textbox inset="2.16pt,1.44pt,0,1.44pt">
                  <w:txbxContent>
                    <w:p w:rsidR="00790912" w:rsidP="00790912" w:rsidRDefault="00790912" w14:paraId="686127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2608" behindDoc="0" locked="0" layoutInCell="1" allowOverlap="1" wp14:editId="2090D523" wp14:anchorId="512F59B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19" name="Rectangle 75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FD1D6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19" style="position:absolute;margin-left:104pt;margin-top:11pt;width:79pt;height:48pt;z-index:259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tcJtLsBAABMAwAADgAAAAAAAAAAAAAAAAAuAgAAZHJzL2Uy&#10;b0RvYy54bWxQSwECLQAUAAYACAAAACEAuU4FbtoAAAAKAQAADwAAAAAAAAAAAAAAAAAVBAAAZHJz&#10;L2Rvd25yZXYueG1sUEsFBgAAAAAEAAQA8wAAABwFAAAAAA==&#10;" w14:anchorId="512F59B2">
                <v:textbox inset="2.16pt,1.44pt,0,1.44pt">
                  <w:txbxContent>
                    <w:p w:rsidR="00790912" w:rsidP="00790912" w:rsidRDefault="00790912" w14:paraId="7FD1D6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3632" behindDoc="0" locked="0" layoutInCell="1" allowOverlap="1" wp14:editId="067CF975" wp14:anchorId="6F4D60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0" name="Rectangle 75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A337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0" style="position:absolute;margin-left:104pt;margin-top:11pt;width:79pt;height:48pt;z-index:259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MHuwEAAEwDAAAOAAAAZHJzL2Uyb0RvYy54bWysU9tu2zAMfR/QfxD03vjStb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jp7XWNAllmcEq/&#10;UTdmRy3IMTupYRBpvkmv2YcOy578I5yigG4iv0gw6Yu0yJI1Ppw1FkskHJPtVduU+BDHo+v2pkUf&#10;uxRvxR5C/C6cIcnpKSCUrCzb/wzxePX1CtYlMMfnkxeX7ZLJVFXbvGLduuGAHHFJ4wMaqd3cU66V&#10;p2TGwfc0vOwYCEr0D4vK1rdfr2rclBxUTd3gBkMOEPX2fZZZPjncJR6Bkp0HNU4IOGuUceHIMrPT&#10;eqWdeB9n9G8/weY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ozzB7sBAABMAwAADgAAAAAAAAAAAAAAAAAuAgAAZHJzL2Uy&#10;b0RvYy54bWxQSwECLQAUAAYACAAAACEAuU4FbtoAAAAKAQAADwAAAAAAAAAAAAAAAAAVBAAAZHJz&#10;L2Rvd25yZXYueG1sUEsFBgAAAAAEAAQA8wAAABwFAAAAAA==&#10;" w14:anchorId="6F4D6086">
                <v:textbox inset="2.16pt,1.44pt,0,1.44pt">
                  <w:txbxContent>
                    <w:p w:rsidR="00790912" w:rsidP="00790912" w:rsidRDefault="00790912" w14:paraId="29A337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4656" behindDoc="0" locked="0" layoutInCell="1" allowOverlap="1" wp14:editId="1420E7A7" wp14:anchorId="037AAB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1" name="Rectangle 75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58691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1" style="position:absolute;margin-left:104pt;margin-top:11pt;width:79pt;height:48pt;z-index:259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ggH7LsBAABMAwAADgAAAAAAAAAAAAAAAAAuAgAAZHJzL2Uy&#10;b0RvYy54bWxQSwECLQAUAAYACAAAACEAuU4FbtoAAAAKAQAADwAAAAAAAAAAAAAAAAAVBAAAZHJz&#10;L2Rvd25yZXYueG1sUEsFBgAAAAAEAAQA8wAAABwFAAAAAA==&#10;" w14:anchorId="037AABE3">
                <v:textbox inset="2.16pt,1.44pt,0,1.44pt">
                  <w:txbxContent>
                    <w:p w:rsidR="00790912" w:rsidP="00790912" w:rsidRDefault="00790912" w14:paraId="558691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5680" behindDoc="0" locked="0" layoutInCell="1" allowOverlap="1" wp14:editId="04727AB8" wp14:anchorId="4D63B0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2" name="Rectangle 75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2EE53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2" style="position:absolute;margin-left:104pt;margin-top:11pt;width:79pt;height:48pt;z-index:259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VtkDCugEAAEwDAAAOAAAAAAAAAAAAAAAAAC4CAABkcnMvZTJv&#10;RG9jLnhtbFBLAQItABQABgAIAAAAIQC5TgVu2gAAAAoBAAAPAAAAAAAAAAAAAAAAABQEAABkcnMv&#10;ZG93bnJldi54bWxQSwUGAAAAAAQABADzAAAAGwUAAAAA&#10;" w14:anchorId="4D63B062">
                <v:textbox inset="2.16pt,1.44pt,0,1.44pt">
                  <w:txbxContent>
                    <w:p w:rsidR="00790912" w:rsidP="00790912" w:rsidRDefault="00790912" w14:paraId="22EE53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6704" behindDoc="0" locked="0" layoutInCell="1" allowOverlap="1" wp14:editId="7A5A5BBC" wp14:anchorId="36DA93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3" name="Rectangle 75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B3A47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3" style="position:absolute;margin-left:104pt;margin-top:11pt;width:79pt;height:48pt;z-index:259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ZMrQpugEAAEwDAAAOAAAAAAAAAAAAAAAAAC4CAABkcnMvZTJv&#10;RG9jLnhtbFBLAQItABQABgAIAAAAIQC5TgVu2gAAAAoBAAAPAAAAAAAAAAAAAAAAABQEAABkcnMv&#10;ZG93bnJldi54bWxQSwUGAAAAAAQABADzAAAAGwUAAAAA&#10;" w14:anchorId="36DA9386">
                <v:textbox inset="2.16pt,1.44pt,0,1.44pt">
                  <w:txbxContent>
                    <w:p w:rsidR="00790912" w:rsidP="00790912" w:rsidRDefault="00790912" w14:paraId="5B3A47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7728" behindDoc="0" locked="0" layoutInCell="1" allowOverlap="1" wp14:editId="3FF4384D" wp14:anchorId="777E36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4" name="Rectangle 75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8F27A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4" style="position:absolute;margin-left:104pt;margin-top:11pt;width:79pt;height:48pt;z-index:259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afuiBugEAAEwDAAAOAAAAAAAAAAAAAAAAAC4CAABkcnMvZTJv&#10;RG9jLnhtbFBLAQItABQABgAIAAAAIQC5TgVu2gAAAAoBAAAPAAAAAAAAAAAAAAAAABQEAABkcnMv&#10;ZG93bnJldi54bWxQSwUGAAAAAAQABADzAAAAGwUAAAAA&#10;" w14:anchorId="777E3640">
                <v:textbox inset="2.16pt,1.44pt,0,1.44pt">
                  <w:txbxContent>
                    <w:p w:rsidR="00790912" w:rsidP="00790912" w:rsidRDefault="00790912" w14:paraId="78F27A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8752" behindDoc="0" locked="0" layoutInCell="1" allowOverlap="1" wp14:editId="5C0BC0AB" wp14:anchorId="1720AF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5" name="Rectangle 75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57F71F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5" style="position:absolute;margin-left:104pt;margin-top:11pt;width:79pt;height:48pt;z-index:259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vocarsBAABMAwAADgAAAAAAAAAAAAAAAAAuAgAAZHJzL2Uy&#10;b0RvYy54bWxQSwECLQAUAAYACAAAACEAuU4FbtoAAAAKAQAADwAAAAAAAAAAAAAAAAAVBAAAZHJz&#10;L2Rvd25yZXYueG1sUEsFBgAAAAAEAAQA8wAAABwFAAAAAA==&#10;" w14:anchorId="1720AFFA">
                <v:textbox inset="2.16pt,1.44pt,0,1.44pt">
                  <w:txbxContent>
                    <w:p w:rsidR="00790912" w:rsidP="00790912" w:rsidRDefault="00790912" w14:paraId="57F71F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19776" behindDoc="0" locked="0" layoutInCell="1" allowOverlap="1" wp14:editId="5FE1E6A0" wp14:anchorId="49EB38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6" name="Rectangle 75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B80F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6" style="position:absolute;margin-left:104pt;margin-top:11pt;width:79pt;height:48pt;z-index:259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56tw27sBAABMAwAADgAAAAAAAAAAAAAAAAAuAgAAZHJzL2Uy&#10;b0RvYy54bWxQSwECLQAUAAYACAAAACEAuU4FbtoAAAAKAQAADwAAAAAAAAAAAAAAAAAVBAAAZHJz&#10;L2Rvd25yZXYueG1sUEsFBgAAAAAEAAQA8wAAABwFAAAAAA==&#10;" w14:anchorId="49EB3876">
                <v:textbox inset="2.16pt,1.44pt,0,1.44pt">
                  <w:txbxContent>
                    <w:p w:rsidR="00790912" w:rsidP="00790912" w:rsidRDefault="00790912" w14:paraId="43B80F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20800" behindDoc="0" locked="0" layoutInCell="1" allowOverlap="1" wp14:editId="18D9495A" wp14:anchorId="785967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7" name="Rectangle 75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E6D95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7" style="position:absolute;margin-left:104pt;margin-top:11pt;width:79pt;height:48pt;z-index:259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y+EMLsBAABMAwAADgAAAAAAAAAAAAAAAAAuAgAAZHJzL2Uy&#10;b0RvYy54bWxQSwECLQAUAAYACAAAACEAuU4FbtoAAAAKAQAADwAAAAAAAAAAAAAAAAAVBAAAZHJz&#10;L2Rvd25yZXYueG1sUEsFBgAAAAAEAAQA8wAAABwFAAAAAA==&#10;" w14:anchorId="78596735">
                <v:textbox inset="2.16pt,1.44pt,0,1.44pt">
                  <w:txbxContent>
                    <w:p w:rsidR="00790912" w:rsidP="00790912" w:rsidRDefault="00790912" w14:paraId="1E6D95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21824" behindDoc="0" locked="0" layoutInCell="1" allowOverlap="1" wp14:editId="3DE80B9E" wp14:anchorId="62DFC7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8" name="Rectangle 75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EC6DA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8" style="position:absolute;margin-left:104pt;margin-top:11pt;width:79pt;height:48pt;z-index:259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E77kGugEAAEwDAAAOAAAAAAAAAAAAAAAAAC4CAABkcnMvZTJv&#10;RG9jLnhtbFBLAQItABQABgAIAAAAIQC5TgVu2gAAAAoBAAAPAAAAAAAAAAAAAAAAABQEAABkcnMv&#10;ZG93bnJldi54bWxQSwUGAAAAAAQABADzAAAAGwUAAAAA&#10;" w14:anchorId="62DFC727">
                <v:textbox inset="2.16pt,1.44pt,0,1.44pt">
                  <w:txbxContent>
                    <w:p w:rsidR="00790912" w:rsidP="00790912" w:rsidRDefault="00790912" w14:paraId="4EC6DA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22848" behindDoc="0" locked="0" layoutInCell="1" allowOverlap="1" wp14:editId="04E55621" wp14:anchorId="0A128E2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29" name="Rectangle 75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10634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9" style="position:absolute;margin-left:104pt;margin-top:11pt;width:79pt;height:48pt;z-index:259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iGtN7bsBAABMAwAADgAAAAAAAAAAAAAAAAAuAgAAZHJzL2Uy&#10;b0RvYy54bWxQSwECLQAUAAYACAAAACEAuU4FbtoAAAAKAQAADwAAAAAAAAAAAAAAAAAVBAAAZHJz&#10;L2Rvd25yZXYueG1sUEsFBgAAAAAEAAQA8wAAABwFAAAAAA==&#10;" w14:anchorId="0A128E2F">
                <v:textbox inset="2.16pt,1.44pt,0,1.44pt">
                  <w:txbxContent>
                    <w:p w:rsidR="00790912" w:rsidP="00790912" w:rsidRDefault="00790912" w14:paraId="310634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23872" behindDoc="0" locked="0" layoutInCell="1" allowOverlap="1" wp14:editId="5F49B849" wp14:anchorId="6D25D42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0" name="Rectangle 75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B1A5E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0" style="position:absolute;margin-left:104pt;margin-top:11pt;width:79pt;height:48pt;z-index:259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1Es8rsBAABMAwAADgAAAAAAAAAAAAAAAAAuAgAAZHJzL2Uy&#10;b0RvYy54bWxQSwECLQAUAAYACAAAACEAuU4FbtoAAAAKAQAADwAAAAAAAAAAAAAAAAAVBAAAZHJz&#10;L2Rvd25yZXYueG1sUEsFBgAAAAAEAAQA8wAAABwFAAAAAA==&#10;" w14:anchorId="6D25D42D">
                <v:textbox inset="2.16pt,1.44pt,0,1.44pt">
                  <w:txbxContent>
                    <w:p w:rsidR="00790912" w:rsidP="00790912" w:rsidRDefault="00790912" w14:paraId="3B1A5E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24896" behindDoc="0" locked="0" layoutInCell="1" allowOverlap="1" wp14:editId="7FEA7B4C" wp14:anchorId="2A2F9E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1" name="Rectangle 75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180B8C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1" style="position:absolute;margin-left:104pt;margin-top:11pt;width:79pt;height:48pt;z-index:259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S9XYGbsBAABMAwAADgAAAAAAAAAAAAAAAAAuAgAAZHJzL2Uy&#10;b0RvYy54bWxQSwECLQAUAAYACAAAACEAuU4FbtoAAAAKAQAADwAAAAAAAAAAAAAAAAAVBAAAZHJz&#10;L2Rvd25yZXYueG1sUEsFBgAAAAAEAAQA8wAAABwFAAAAAA==&#10;" w14:anchorId="2A2F9EC3">
                <v:textbox inset="2.16pt,1.44pt,0,1.44pt">
                  <w:txbxContent>
                    <w:p w:rsidR="00790912" w:rsidP="00790912" w:rsidRDefault="00790912" w14:paraId="180B8C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25920" behindDoc="0" locked="0" layoutInCell="1" allowOverlap="1" wp14:editId="63783DBD" wp14:anchorId="6189185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2" name="Rectangle 75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7259D4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2" style="position:absolute;margin-left:104pt;margin-top:11pt;width:79pt;height:48pt;z-index:259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qT8G9ugEAAEwDAAAOAAAAAAAAAAAAAAAAAC4CAABkcnMvZTJv&#10;RG9jLnhtbFBLAQItABQABgAIAAAAIQC5TgVu2gAAAAoBAAAPAAAAAAAAAAAAAAAAABQEAABkcnMv&#10;ZG93bnJldi54bWxQSwUGAAAAAAQABADzAAAAGwUAAAAA&#10;" w14:anchorId="6189185B">
                <v:textbox inset="2.16pt,1.44pt,0,1.44pt">
                  <w:txbxContent>
                    <w:p w:rsidR="00790912" w:rsidP="00790912" w:rsidRDefault="00790912" w14:paraId="7259D4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26944" behindDoc="0" locked="0" layoutInCell="1" allowOverlap="1" wp14:editId="7852B28E" wp14:anchorId="16E55D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3" name="Rectangle 75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83BCC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3" style="position:absolute;margin-left:104pt;margin-top:11pt;width:79pt;height:48pt;z-index:259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myzVWugEAAEwDAAAOAAAAAAAAAAAAAAAAAC4CAABkcnMvZTJv&#10;RG9jLnhtbFBLAQItABQABgAIAAAAIQC5TgVu2gAAAAoBAAAPAAAAAAAAAAAAAAAAABQEAABkcnMv&#10;ZG93bnJldi54bWxQSwUGAAAAAAQABADzAAAAGwUAAAAA&#10;" w14:anchorId="16E55DF8">
                <v:textbox inset="2.16pt,1.44pt,0,1.44pt">
                  <w:txbxContent>
                    <w:p w:rsidR="00790912" w:rsidP="00790912" w:rsidRDefault="00790912" w14:paraId="383BCC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27968" behindDoc="0" locked="0" layoutInCell="1" allowOverlap="1" wp14:editId="60A34E29" wp14:anchorId="1798EC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4" name="Rectangle 75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54F49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4" style="position:absolute;margin-left:104pt;margin-top:11pt;width:79pt;height:48pt;z-index:259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5Ydp/rsBAABMAwAADgAAAAAAAAAAAAAAAAAuAgAAZHJzL2Uy&#10;b0RvYy54bWxQSwECLQAUAAYACAAAACEAuU4FbtoAAAAKAQAADwAAAAAAAAAAAAAAAAAVBAAAZHJz&#10;L2Rvd25yZXYueG1sUEsFBgAAAAAEAAQA8wAAABwFAAAAAA==&#10;" w14:anchorId="1798EC06">
                <v:textbox inset="2.16pt,1.44pt,0,1.44pt">
                  <w:txbxContent>
                    <w:p w:rsidR="00790912" w:rsidP="00790912" w:rsidRDefault="00790912" w14:paraId="454F49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28992" behindDoc="0" locked="0" layoutInCell="1" allowOverlap="1" wp14:editId="692678B6" wp14:anchorId="73FA6CA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5" name="Rectangle 75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38FD9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5" style="position:absolute;margin-left:104pt;margin-top:11pt;width:79pt;height:48pt;z-index:259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QOdFbsBAABMAwAADgAAAAAAAAAAAAAAAAAuAgAAZHJzL2Uy&#10;b0RvYy54bWxQSwECLQAUAAYACAAAACEAuU4FbtoAAAAKAQAADwAAAAAAAAAAAAAAAAAVBAAAZHJz&#10;L2Rvd25yZXYueG1sUEsFBgAAAAAEAAQA8wAAABwFAAAAAA==&#10;" w14:anchorId="73FA6CA2">
                <v:textbox inset="2.16pt,1.44pt,0,1.44pt">
                  <w:txbxContent>
                    <w:p w:rsidR="00790912" w:rsidP="00790912" w:rsidRDefault="00790912" w14:paraId="438FD9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0016" behindDoc="0" locked="0" layoutInCell="1" allowOverlap="1" wp14:editId="6F5293D3" wp14:anchorId="03F1D3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6" name="Rectangle 75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4AAC3C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6" style="position:absolute;margin-left:104pt;margin-top:11pt;width:79pt;height:48pt;z-index:259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FLxpLsBAABMAwAADgAAAAAAAAAAAAAAAAAuAgAAZHJzL2Uy&#10;b0RvYy54bWxQSwECLQAUAAYACAAAACEAuU4FbtoAAAAKAQAADwAAAAAAAAAAAAAAAAAVBAAAZHJz&#10;L2Rvd25yZXYueG1sUEsFBgAAAAAEAAQA8wAAABwFAAAAAA==&#10;" w14:anchorId="03F1D3AF">
                <v:textbox inset="2.16pt,1.44pt,0,1.44pt">
                  <w:txbxContent>
                    <w:p w:rsidR="00790912" w:rsidP="00790912" w:rsidRDefault="00790912" w14:paraId="4AAC3C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1040" behindDoc="0" locked="0" layoutInCell="1" allowOverlap="1" wp14:editId="20D8267C" wp14:anchorId="4DFDE8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37" name="Rectangle 75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29D556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7" style="position:absolute;margin-left:104pt;margin-top:11pt;width:79pt;height:48pt;z-index:259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NYFT7sBAABMAwAADgAAAAAAAAAAAAAAAAAuAgAAZHJzL2Uy&#10;b0RvYy54bWxQSwECLQAUAAYACAAAACEAuU4FbtoAAAAKAQAADwAAAAAAAAAAAAAAAAAVBAAAZHJz&#10;L2Rvd25yZXYueG1sUEsFBgAAAAAEAAQA8wAAABwFAAAAAA==&#10;" w14:anchorId="4DFDE8C8">
                <v:textbox inset="2.16pt,1.44pt,0,1.44pt">
                  <w:txbxContent>
                    <w:p w:rsidR="00790912" w:rsidP="00790912" w:rsidRDefault="00790912" w14:paraId="29D556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2064" behindDoc="0" locked="0" layoutInCell="1" allowOverlap="1" wp14:editId="56D44C18" wp14:anchorId="1F4937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8" name="Rectangle 75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EC018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8" style="position:absolute;margin-left:104pt;margin-top:11pt;width:79pt;height:60pt;z-index:259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D0ug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1eYmz8tzhlH6i&#10;btz3VpFzdjBSqnm+s15jTB2WPcVHuEQJ3Zn8pMHNX6RFpqLx6aqxmjIRmNwsN+saJyHwaHWzWaKP&#10;XarX4ggpf1XBkdlhFBBKUZYfv6d8vvpyBetmMOfnZy9P+6mQadrm9gXrPsgTcsQlzQ9otA0jo8Ka&#10;SMmIg2c0/T5wUJTYbx6VbVc3yxY3pQTNul2jKlACRL1/m+VeDAF3SWSg5BDB9AMCLhoVXDiywuyy&#10;XvNOvI0L+t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9qUD0ugEAAEwDAAAOAAAAAAAAAAAAAAAAAC4CAABkcnMvZTJv&#10;RG9jLnhtbFBLAQItABQABgAIAAAAIQCiaTO02gAAAAoBAAAPAAAAAAAAAAAAAAAAABQEAABkcnMv&#10;ZG93bnJldi54bWxQSwUGAAAAAAQABADzAAAAGwUAAAAA&#10;" w14:anchorId="1F49371E">
                <v:textbox inset="2.16pt,1.44pt,0,1.44pt">
                  <w:txbxContent>
                    <w:p w:rsidR="00790912" w:rsidP="00790912" w:rsidRDefault="00790912" w14:paraId="0EC018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3088" behindDoc="0" locked="0" layoutInCell="1" allowOverlap="1" wp14:editId="7F51A46B" wp14:anchorId="297818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39" name="Rectangle 75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9F15F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39" style="position:absolute;margin-left:104pt;margin-top:11pt;width:79pt;height:60pt;z-index:259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S20H7sBAABMAwAADgAAAAAAAAAAAAAAAAAuAgAAZHJzL2Uy&#10;b0RvYy54bWxQSwECLQAUAAYACAAAACEAomkztNoAAAAKAQAADwAAAAAAAAAAAAAAAAAVBAAAZHJz&#10;L2Rvd25yZXYueG1sUEsFBgAAAAAEAAQA8wAAABwFAAAAAA==&#10;" w14:anchorId="29781886">
                <v:textbox inset="2.16pt,1.44pt,0,1.44pt">
                  <w:txbxContent>
                    <w:p w:rsidR="00790912" w:rsidP="00790912" w:rsidRDefault="00790912" w14:paraId="69F15F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4112" behindDoc="0" locked="0" layoutInCell="1" allowOverlap="1" wp14:editId="5B67E782" wp14:anchorId="7A1D919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0" name="Rectangle 75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12FCD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0" style="position:absolute;margin-left:104pt;margin-top:11pt;width:79pt;height:60pt;z-index:259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2rIJLrsBAABMAwAADgAAAAAAAAAAAAAAAAAuAgAAZHJzL2Uy&#10;b0RvYy54bWxQSwECLQAUAAYACAAAACEAomkztNoAAAAKAQAADwAAAAAAAAAAAAAAAAAVBAAAZHJz&#10;L2Rvd25yZXYueG1sUEsFBgAAAAAEAAQA8wAAABwFAAAAAA==&#10;" w14:anchorId="7A1D919B">
                <v:textbox inset="2.16pt,1.44pt,0,1.44pt">
                  <w:txbxContent>
                    <w:p w:rsidR="00790912" w:rsidP="00790912" w:rsidRDefault="00790912" w14:paraId="012FCD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5136" behindDoc="0" locked="0" layoutInCell="1" allowOverlap="1" wp14:editId="1A14E99A" wp14:anchorId="3C295E5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1" name="Rectangle 75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E6710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1" style="position:absolute;margin-left:104pt;margin-top:11pt;width:79pt;height:48pt;z-index:259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QiYVIugEAAEwDAAAOAAAAAAAAAAAAAAAAAC4CAABkcnMvZTJv&#10;RG9jLnhtbFBLAQItABQABgAIAAAAIQC5TgVu2gAAAAoBAAAPAAAAAAAAAAAAAAAAABQEAABkcnMv&#10;ZG93bnJldi54bWxQSwUGAAAAAAQABADzAAAAGwUAAAAA&#10;" w14:anchorId="3C295E56">
                <v:textbox inset="2.16pt,1.44pt,0,1.44pt">
                  <w:txbxContent>
                    <w:p w:rsidR="00790912" w:rsidP="00790912" w:rsidRDefault="00790912" w14:paraId="3E6710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6160" behindDoc="0" locked="0" layoutInCell="1" allowOverlap="1" wp14:editId="0B7A55DA" wp14:anchorId="2F5283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2" name="Rectangle 75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9DA4A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2" style="position:absolute;margin-left:104pt;margin-top:11pt;width:79pt;height:48pt;z-index:259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sgAS/ugEAAEwDAAAOAAAAAAAAAAAAAAAAAC4CAABkcnMvZTJv&#10;RG9jLnhtbFBLAQItABQABgAIAAAAIQC5TgVu2gAAAAoBAAAPAAAAAAAAAAAAAAAAABQEAABkcnMv&#10;ZG93bnJldi54bWxQSwUGAAAAAAQABADzAAAAGwUAAAAA&#10;" w14:anchorId="2F52830D">
                <v:textbox inset="2.16pt,1.44pt,0,1.44pt">
                  <w:txbxContent>
                    <w:p w:rsidR="00790912" w:rsidP="00790912" w:rsidRDefault="00790912" w14:paraId="39DA4A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7184" behindDoc="0" locked="0" layoutInCell="1" allowOverlap="1" wp14:editId="788856F1" wp14:anchorId="6F3C54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543" name="Rectangle 75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6A2F31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3" style="position:absolute;margin-left:104pt;margin-top:11pt;width:79pt;height:48pt;z-index:259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BPBUugEAAEwDAAAOAAAAAAAAAAAAAAAAAC4CAABkcnMvZTJv&#10;RG9jLnhtbFBLAQItABQABgAIAAAAIQC5TgVu2gAAAAoBAAAPAAAAAAAAAAAAAAAAABQEAABkcnMv&#10;ZG93bnJldi54bWxQSwUGAAAAAAQABADzAAAAGwUAAAAA&#10;" w14:anchorId="6F3C54A6">
                <v:textbox inset="2.16pt,1.44pt,0,1.44pt">
                  <w:txbxContent>
                    <w:p w:rsidR="00790912" w:rsidP="00790912" w:rsidRDefault="00790912" w14:paraId="6A2F31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8208" behindDoc="0" locked="0" layoutInCell="1" allowOverlap="1" wp14:editId="3A5A528D" wp14:anchorId="217C58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4" name="Rectangle 75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05E852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4" style="position:absolute;margin-left:104pt;margin-top:11pt;width:79pt;height:60pt;z-index:259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9Rx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dflkhLHLU7p&#10;N+rGXTcocs72RkqV55v1GkNssewxPMAliuhm8pMGm79Ii0xF49NVYzUlIjC5WWzWNU5C4NFquVmg&#10;j12qt+IAMX1X3pLsMAoIpSjLjz9jOl99vYJ1Gcz5+eylaT8VMvOmaV6x7r08IUdc0nSPRg9+ZFQM&#10;JlAy4uAZjS8HDoqS4YdDZZvVctHgppRgvm7WuMFQAkS9f5/lTvQed0kkoOQQwHQ9Ai4aFVw4ssLs&#10;sl55J97HBf3b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ffUcbsBAABMAwAADgAAAAAAAAAAAAAAAAAuAgAAZHJzL2Uy&#10;b0RvYy54bWxQSwECLQAUAAYACAAAACEAomkztNoAAAAKAQAADwAAAAAAAAAAAAAAAAAVBAAAZHJz&#10;L2Rvd25yZXYueG1sUEsFBgAAAAAEAAQA8wAAABwFAAAAAA==&#10;" w14:anchorId="217C5875">
                <v:textbox inset="2.16pt,1.44pt,0,1.44pt">
                  <w:txbxContent>
                    <w:p w:rsidR="00790912" w:rsidP="00790912" w:rsidRDefault="00790912" w14:paraId="05E852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39232" behindDoc="0" locked="0" layoutInCell="1" allowOverlap="1" wp14:editId="2E856F57" wp14:anchorId="361DC1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545" name="Rectangle 75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90912" w:rsidP="00790912" w:rsidRDefault="00790912" w14:paraId="3FA258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SIN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5" style="position:absolute;margin-left:104pt;margin-top:11pt;width:79pt;height:60pt;z-index:259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CavA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fLW0octzil&#10;H6gbd92gyDnbGylVnm/WawyxxbKX8AyXKKKbyU8abP4iLTIVjU9XjdWUiMDkZrFZ1zgJgUer5WaB&#10;Pnap3osDxPRNeUuywygglKIsPz7EdL76dgXrMpjz89lL034qZOZNs3jDuvfyhBxxSdMTGj34kVEx&#10;mEDJiINnNL4eOChKhu8OlW1Wy0WDm1KC+bpZ4wZDCRD1/mOWO9F73CWRgJJDANP1CLhoVHDhyAqz&#10;y3rlnfgYF/TvP8Hu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ClzIJq8AQAATAMAAA4AAAAAAAAAAAAAAAAALgIAAGRycy9l&#10;Mm9Eb2MueG1sUEsBAi0AFAAGAAgAAAAhAKJpM7TaAAAACgEAAA8AAAAAAAAAAAAAAAAAFgQAAGRy&#10;cy9kb3ducmV2LnhtbFBLBQYAAAAABAAEAPMAAAAdBQAAAAA=&#10;" w14:anchorId="361DC117">
                <v:textbox inset="2.16pt,1.44pt,0,1.44pt">
                  <w:txbxContent>
                    <w:p w:rsidR="00790912" w:rsidP="00790912" w:rsidRDefault="00790912" w14:paraId="3FA258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SIN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t>RIESGOS CLAVE</w:t>
      </w:r>
    </w:p>
    <w:tbl>
      <w:tblPr>
        <w:tblStyle w:val="TableGrid"/>
        <w:tblW w:w="0" w:type="auto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ayout w:type="fixed"/>
        <w:tblLook w:val="04A0" w:firstRow="1" w:lastRow="0" w:firstColumn="1" w:lastColumn="0" w:noHBand="0" w:noVBand="1"/>
      </w:tblPr>
      <w:tblGrid>
        <w:gridCol w:w="3505"/>
        <w:gridCol w:w="3505"/>
        <w:gridCol w:w="1890"/>
        <w:gridCol w:w="1440"/>
        <w:gridCol w:w="1440"/>
        <w:gridCol w:w="2600"/>
      </w:tblGrid>
      <w:tr w:rsidR="00790912" w:rsidTr="00790912" w14:paraId="1D0B655C" w14:textId="77777777">
        <w:trPr>
          <w:trHeight w:val="576"/>
        </w:trPr>
        <w:tc>
          <w:tcPr>
            <w:tcW w:w="3505" w:type="dxa"/>
            <w:shd w:val="clear" w:color="auto" w:fill="EAEEF3"/>
            <w:vAlign w:val="center"/>
          </w:tcPr>
          <w:p w:rsidR="00790912" w:rsidP="009372B2" w:rsidRDefault="00790912" w14:paraId="07B75C2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RIESGO</w:t>
            </w:r>
          </w:p>
        </w:tc>
        <w:tc>
          <w:tcPr>
            <w:tcW w:w="3505" w:type="dxa"/>
            <w:shd w:val="clear" w:color="auto" w:fill="EAEEF3"/>
            <w:vAlign w:val="center"/>
          </w:tcPr>
          <w:p w:rsidR="00790912" w:rsidP="009372B2" w:rsidRDefault="00790912" w14:paraId="2056E30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RESPUESTA</w:t>
            </w:r>
          </w:p>
        </w:tc>
        <w:tc>
          <w:tcPr>
            <w:tcW w:w="1890" w:type="dxa"/>
            <w:shd w:val="clear" w:color="auto" w:fill="EAEEF3"/>
            <w:vAlign w:val="center"/>
          </w:tcPr>
          <w:p w:rsidR="00790912" w:rsidP="009372B2" w:rsidRDefault="00790912" w14:paraId="4050CA2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ESTADO</w:t>
            </w:r>
          </w:p>
        </w:tc>
        <w:tc>
          <w:tcPr>
            <w:tcW w:w="1440" w:type="dxa"/>
            <w:shd w:val="clear" w:color="auto" w:fill="EAEEF3"/>
            <w:vAlign w:val="center"/>
          </w:tcPr>
          <w:p w:rsidR="00790912" w:rsidP="009372B2" w:rsidRDefault="00790912" w14:paraId="76690E7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FECHA DE APERTURA</w:t>
            </w:r>
          </w:p>
        </w:tc>
        <w:tc>
          <w:tcPr>
            <w:tcW w:w="1440" w:type="dxa"/>
            <w:shd w:val="clear" w:color="auto" w:fill="EAEEF3"/>
            <w:vAlign w:val="center"/>
          </w:tcPr>
          <w:p w:rsidR="00790912" w:rsidP="009372B2" w:rsidRDefault="00790912" w14:paraId="375DD21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FECHA DE CIERRE</w:t>
            </w:r>
          </w:p>
        </w:tc>
        <w:tc>
          <w:tcPr>
            <w:tcW w:w="2600" w:type="dxa"/>
            <w:shd w:val="clear" w:color="auto" w:fill="EAEEF3"/>
            <w:vAlign w:val="center"/>
          </w:tcPr>
          <w:p w:rsidR="00790912" w:rsidP="009372B2" w:rsidRDefault="00790912" w14:paraId="2550850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ASIGNADO A</w:t>
            </w:r>
          </w:p>
        </w:tc>
      </w:tr>
      <w:tr w:rsidR="00790912" w:rsidTr="00C940CA" w14:paraId="0AB1E731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593C46C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7873F74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3E2B82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7BBFD4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9477FD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170089C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02C263C4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65FF051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0373F9DD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3453BF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621A8B2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2F5882B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719BD83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35DE76A7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767A091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42BB2AE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216A647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99C328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484BE320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22551A4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616F0B20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327AC27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2A83AC0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186C0727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035B1EE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59BCBB6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386DA56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790912" w:rsidTr="00C940CA" w14:paraId="7086722F" w14:textId="77777777">
        <w:trPr>
          <w:trHeight w:val="864"/>
        </w:trPr>
        <w:tc>
          <w:tcPr>
            <w:tcW w:w="3505" w:type="dxa"/>
            <w:vAlign w:val="center"/>
          </w:tcPr>
          <w:p w:rsidR="00790912" w:rsidP="009372B2" w:rsidRDefault="00790912" w14:paraId="7C0AB8F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790912" w:rsidP="009372B2" w:rsidRDefault="00790912" w14:paraId="4267D77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790912" w:rsidP="009372B2" w:rsidRDefault="00790912" w14:paraId="24C1DF5A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3CA2417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790912" w:rsidP="009372B2" w:rsidRDefault="00790912" w14:paraId="37B6F7F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  <w:vAlign w:val="center"/>
          </w:tcPr>
          <w:p w:rsidR="00790912" w:rsidP="009372B2" w:rsidRDefault="00790912" w14:paraId="0153378B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="00C940CA" w:rsidP="00C940CA" w:rsidRDefault="00C940CA" w14:paraId="70D77919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C940CA" w:rsidR="00790912" w:rsidP="00C940CA" w:rsidRDefault="00C940CA" w14:paraId="154D9B69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41280" behindDoc="0" locked="0" layoutInCell="1" allowOverlap="1" wp14:editId="2419FA2B" wp14:anchorId="500D2A3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6" name="Rectangle 75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BE72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6" style="position:absolute;margin-left:210pt;margin-top:-1pt;width:79pt;height:49pt;z-index:259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wrvA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fLO0octzil&#10;H6gbd92gyDnbGylVnm/WawyxxbKX8AyXKKKbyU8abP4iLTIVjU9XjdWUiMDkZrFZ1zgJgUer5WaB&#10;Pnap3osDxPRVeUuywygglKIsPz7GdL76dgXrMpjz89lL034qZOZNs3zDuvfyhBxxSdMTGj34kVEx&#10;mEDJiINnNL4eOChKhm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YIkwrvAEAAEwDAAAOAAAAAAAAAAAAAAAAAC4CAABkcnMv&#10;ZTJvRG9jLnhtbFBLAQItABQABgAIAAAAIQDbwyXy2wAAAAkBAAAPAAAAAAAAAAAAAAAAABYEAABk&#10;cnMvZG93bnJldi54bWxQSwUGAAAAAAQABADzAAAAHgUAAAAA&#10;" w14:anchorId="500D2A3B">
                <v:textbox inset="2.16pt,1.44pt,0,1.44pt">
                  <w:txbxContent>
                    <w:p w:rsidR="00C940CA" w:rsidP="00C940CA" w:rsidRDefault="00C940CA" w14:paraId="5BBE72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42304" behindDoc="0" locked="0" layoutInCell="1" allowOverlap="1" wp14:editId="57574AC6" wp14:anchorId="139F0A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7" name="Rectangle 75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C9B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7" style="position:absolute;margin-left:210pt;margin-top:-1pt;width:79pt;height:49pt;z-index:259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jAvA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fLFSWOW5zS&#10;D9SNu25Q5JztjZQqzzfrNYbYYtlLeIZLFNHN5CcNNn+RFpmKxqerxmpKRGBys9isa5yEwKPVcrNA&#10;H7tU78UBYvqmvCXZYRQQSlGWHx9iOl99u4J1Gcz5+eylaT8VMvOmuX3DuvfyhBxxSdMTGj34kVEx&#10;mEDJiINnNL4eOChKhu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UprjAvAEAAEwDAAAOAAAAAAAAAAAAAAAAAC4CAABkcnMv&#10;ZTJvRG9jLnhtbFBLAQItABQABgAIAAAAIQDbwyXy2wAAAAkBAAAPAAAAAAAAAAAAAAAAABYEAABk&#10;cnMvZG93bnJldi54bWxQSwUGAAAAAAQABADzAAAAHgUAAAAA&#10;" w14:anchorId="139F0A35">
                <v:textbox inset="2.16pt,1.44pt,0,1.44pt">
                  <w:txbxContent>
                    <w:p w:rsidR="00C940CA" w:rsidP="00C940CA" w:rsidRDefault="00C940CA" w14:paraId="13C9B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43328" behindDoc="0" locked="0" layoutInCell="1" allowOverlap="1" wp14:editId="07F27ACC" wp14:anchorId="4ADC7E9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8" name="Rectangle 75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CD6A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8" style="position:absolute;margin-left:210pt;margin-top:-1pt;width:79pt;height:49pt;z-index:259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X2uw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dLnJXjFqf0&#10;A3XjrhsUOWd7I6XK8816jSG2WPYSnuESRXQz+UmDzV+kRaai8emqsZoSEZjcLDbrGich8Gi13CzQ&#10;xy7Ve3GAmL4qb0l2GAWEUpTlx8eYzlffrmBdBnN+Pntp2k+FzLxp7t6w7r08IUdc0vSERg9+ZFQM&#10;JlAy4uAZja8HDoqS4ZtDZZvVctHgppRgvm7WqAqUAFHvP2a5E73HXRIJKDkEMF2PgItGBReOrDC7&#10;rFfeiY9xQf/+E+x+A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tmhfa7AQAATAMAAA4AAAAAAAAAAAAAAAAALgIAAGRycy9l&#10;Mm9Eb2MueG1sUEsBAi0AFAAGAAgAAAAhANvDJfLbAAAACQEAAA8AAAAAAAAAAAAAAAAAFQQAAGRy&#10;cy9kb3ducmV2LnhtbFBLBQYAAAAABAAEAPMAAAAdBQAAAAA=&#10;" w14:anchorId="4ADC7E9F">
                <v:textbox inset="2.16pt,1.44pt,0,1.44pt">
                  <w:txbxContent>
                    <w:p w:rsidR="00C940CA" w:rsidP="00C940CA" w:rsidRDefault="00C940CA" w14:paraId="3FCD6A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44352" behindDoc="0" locked="0" layoutInCell="1" allowOverlap="1" wp14:editId="2ED7B84B" wp14:anchorId="7C5DA03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49" name="Rectangle 75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780D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9" style="position:absolute;margin-left:210pt;margin-top:-1pt;width:79pt;height:49pt;z-index:259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ficR27AQAATAMAAA4AAAAAAAAAAAAAAAAALgIAAGRycy9l&#10;Mm9Eb2MueG1sUEsBAi0AFAAGAAgAAAAhANvDJfLbAAAACQEAAA8AAAAAAAAAAAAAAAAAFQQAAGRy&#10;cy9kb3ducmV2LnhtbFBLBQYAAAAABAAEAPMAAAAdBQAAAAA=&#10;" w14:anchorId="7C5DA033">
                <v:textbox inset="2.16pt,1.44pt,0,1.44pt">
                  <w:txbxContent>
                    <w:p w:rsidR="00C940CA" w:rsidP="00C940CA" w:rsidRDefault="00C940CA" w14:paraId="58780D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45376" behindDoc="0" locked="0" layoutInCell="1" allowOverlap="1" wp14:editId="565B48B8" wp14:anchorId="24C5E12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0" name="Rectangle 75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28F52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0" style="position:absolute;margin-left:210pt;margin-top:-1pt;width:79pt;height:49pt;z-index:259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BAC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9e0tCuS4xSn9&#10;RN24G4wk5+yo+17m+Wa9phA7LHsKj3CJIrqZ/KzA5i/SInPR+HTVWM6JCExuVpu2xocEHq1vNiv0&#10;sUv1Whwgpq/SW5IdRgGhFGX58XtM56svV7Augzk/n7007+dCZtk07QvWve9PyBGXND2gUcZPjAqj&#10;AyUTDp7R+PvAQVJivjlUtlnfrBrclBIs26bFDYYSIOr92yx3YvS4SyIBJYcAehgRcNGo4MKRFWaX&#10;9co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jYEAK7AQAATAMAAA4AAAAAAAAAAAAAAAAALgIAAGRycy9l&#10;Mm9Eb2MueG1sUEsBAi0AFAAGAAgAAAAhANvDJfLbAAAACQEAAA8AAAAAAAAAAAAAAAAAFQQAAGRy&#10;cy9kb3ducmV2LnhtbFBLBQYAAAAABAAEAPMAAAAdBQAAAAA=&#10;" w14:anchorId="24C5E127">
                <v:textbox inset="2.16pt,1.44pt,0,1.44pt">
                  <w:txbxContent>
                    <w:p w:rsidR="00C940CA" w:rsidP="00C940CA" w:rsidRDefault="00C940CA" w14:paraId="428F52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46400" behindDoc="0" locked="0" layoutInCell="1" allowOverlap="1" wp14:editId="6283D150" wp14:anchorId="0701937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1" name="Rectangle 75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A49D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1" style="position:absolute;margin-left:210pt;margin-top:-1pt;width:79pt;height:49pt;z-index:259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Rc5Om7AQAATAMAAA4AAAAAAAAAAAAAAAAALgIAAGRycy9l&#10;Mm9Eb2MueG1sUEsBAi0AFAAGAAgAAAAhANvDJfLbAAAACQEAAA8AAAAAAAAAAAAAAAAAFQQAAGRy&#10;cy9kb3ducmV2LnhtbFBLBQYAAAAABAAEAPMAAAAdBQAAAAA=&#10;" w14:anchorId="0701937D">
                <v:textbox inset="2.16pt,1.44pt,0,1.44pt">
                  <w:txbxContent>
                    <w:p w:rsidR="00C940CA" w:rsidP="00C940CA" w:rsidRDefault="00C940CA" w14:paraId="18A49D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47424" behindDoc="0" locked="0" layoutInCell="1" allowOverlap="1" wp14:editId="40D5D7C6" wp14:anchorId="7601DF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2" name="Rectangle 75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C7FD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2" style="position:absolute;margin-left:210pt;margin-top:-1pt;width:79pt;height:49pt;z-index:259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XG/U27AQAATAMAAA4AAAAAAAAAAAAAAAAALgIAAGRycy9l&#10;Mm9Eb2MueG1sUEsBAi0AFAAGAAgAAAAhANvDJfLbAAAACQEAAA8AAAAAAAAAAAAAAAAAFQQAAGRy&#10;cy9kb3ducmV2LnhtbFBLBQYAAAAABAAEAPMAAAAdBQAAAAA=&#10;" w14:anchorId="7601DF06">
                <v:textbox inset="2.16pt,1.44pt,0,1.44pt">
                  <w:txbxContent>
                    <w:p w:rsidR="00C940CA" w:rsidP="00C940CA" w:rsidRDefault="00C940CA" w14:paraId="6EC7FD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48448" behindDoc="0" locked="0" layoutInCell="1" allowOverlap="1" wp14:editId="7A90F083" wp14:anchorId="66C3A4A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3" name="Rectangle 75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F5272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3" style="position:absolute;margin-left:210pt;margin-top:-1pt;width:79pt;height:49pt;z-index:259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mUIJproBAABMAwAADgAAAAAAAAAAAAAAAAAuAgAAZHJzL2Uy&#10;b0RvYy54bWxQSwECLQAUAAYACAAAACEA28Ml8tsAAAAJAQAADwAAAAAAAAAAAAAAAAAUBAAAZHJz&#10;L2Rvd25yZXYueG1sUEsFBgAAAAAEAAQA8wAAABwFAAAAAA==&#10;" w14:anchorId="66C3A4AA">
                <v:textbox inset="2.16pt,1.44pt,0,1.44pt">
                  <w:txbxContent>
                    <w:p w:rsidR="00C940CA" w:rsidP="00C940CA" w:rsidRDefault="00C940CA" w14:paraId="2F5272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49472" behindDoc="0" locked="0" layoutInCell="1" allowOverlap="1" wp14:editId="17789212" wp14:anchorId="2567BAD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4" name="Rectangle 75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C965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4" style="position:absolute;margin-left:210pt;margin-top:-1pt;width:79pt;height:49pt;z-index:259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UOuwEAAEwDAAAOAAAAZHJzL2Uyb0RvYy54bWysU9tu2zAMfR/QfxD0vthx0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7e3S0octzil&#10;H6gbd92gyDnbGylVnm/WawyxxbKX8AyXKKKbyU8abP4iLTIVjU9XjdWUiMDkZrFZ1zgJgUer5WaB&#10;Pnap3osDxPRNeUuywygglKIsPz7EdL76dgXrMpjz89lL034qZObNonnDuvfyhBxxSdMTGj34kVEx&#10;mEDJiINnNL4eOChKhu8OlW1WS6wlqQTzdbPGDYYSIOr9xyx3ove4SyIBJYcApusRcNGo4MKRFWaX&#10;9co78TEu6N9/gt1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oOVQ67AQAATAMAAA4AAAAAAAAAAAAAAAAALgIAAGRycy9l&#10;Mm9Eb2MueG1sUEsBAi0AFAAGAAgAAAAhANvDJfLbAAAACQEAAA8AAAAAAAAAAAAAAAAAFQQAAGRy&#10;cy9kb3ducmV2LnhtbFBLBQYAAAAABAAEAPMAAAAdBQAAAAA=&#10;" w14:anchorId="2567BADE">
                <v:textbox inset="2.16pt,1.44pt,0,1.44pt">
                  <w:txbxContent>
                    <w:p w:rsidR="00C940CA" w:rsidP="00C940CA" w:rsidRDefault="00C940CA" w14:paraId="61C965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0496" behindDoc="0" locked="0" layoutInCell="1" allowOverlap="1" wp14:editId="187A7869" wp14:anchorId="0788719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5" name="Rectangle 75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1AA0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5" style="position:absolute;margin-left:210pt;margin-top:-1pt;width:79pt;height:49pt;z-index:259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WiqHlvAEAAEwDAAAOAAAAAAAAAAAAAAAAAC4CAABkcnMv&#10;ZTJvRG9jLnhtbFBLAQItABQABgAIAAAAIQDbwyXy2wAAAAkBAAAPAAAAAAAAAAAAAAAAABYEAABk&#10;cnMvZG93bnJldi54bWxQSwUGAAAAAAQABADzAAAAHgUAAAAA&#10;" w14:anchorId="07887198">
                <v:textbox inset="2.16pt,1.44pt,0,1.44pt">
                  <w:txbxContent>
                    <w:p w:rsidR="00C940CA" w:rsidP="00C940CA" w:rsidRDefault="00C940CA" w14:paraId="4C1AA0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1520" behindDoc="0" locked="0" layoutInCell="1" allowOverlap="1" wp14:editId="5BE91FEF" wp14:anchorId="2D6A23B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6" name="Rectangle 75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55FB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6" style="position:absolute;margin-left:210pt;margin-top:-1pt;width:79pt;height:49pt;z-index:259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1U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7unhLHLU7p&#10;B+rGXW8kOWcH3XUyzzfrNYbYYtlLeIZLFNHN5CcFNn+RFpmKxqerxnJKRGBys9isa5yEwKPVcrNA&#10;H7tU78UBYvoivSXZYRQQSlGWH7/FdL76dgXrMpjz89lL034qZObNYvm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n281UvAEAAEwDAAAOAAAAAAAAAAAAAAAAAC4CAABkcnMv&#10;ZTJvRG9jLnhtbFBLAQItABQABgAIAAAAIQDbwyXy2wAAAAkBAAAPAAAAAAAAAAAAAAAAABYEAABk&#10;cnMvZG93bnJldi54bWxQSwUGAAAAAAQABADzAAAAHgUAAAAA&#10;" w14:anchorId="2D6A23B8">
                <v:textbox inset="2.16pt,1.44pt,0,1.44pt">
                  <w:txbxContent>
                    <w:p w:rsidR="00C940CA" w:rsidP="00C940CA" w:rsidRDefault="00C940CA" w14:paraId="5A55FB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2544" behindDoc="0" locked="0" layoutInCell="1" allowOverlap="1" wp14:editId="200A15BF" wp14:anchorId="197B08B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7" name="Rectangle 75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D32F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7" style="position:absolute;margin-left:210pt;margin-top:-1pt;width:79pt;height:49pt;z-index:259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rXzm/vAEAAEwDAAAOAAAAAAAAAAAAAAAAAC4CAABkcnMv&#10;ZTJvRG9jLnhtbFBLAQItABQABgAIAAAAIQDbwyXy2wAAAAkBAAAPAAAAAAAAAAAAAAAAABYEAABk&#10;cnMvZG93bnJldi54bWxQSwUGAAAAAAQABADzAAAAHgUAAAAA&#10;" w14:anchorId="197B08B7">
                <v:textbox inset="2.16pt,1.44pt,0,1.44pt">
                  <w:txbxContent>
                    <w:p w:rsidR="00C940CA" w:rsidP="00C940CA" w:rsidRDefault="00C940CA" w14:paraId="6FD32F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3568" behindDoc="0" locked="0" layoutInCell="1" allowOverlap="1" wp14:editId="60FBC91E" wp14:anchorId="3DF0FB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8" name="Rectangle 75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BA3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8" style="position:absolute;margin-left:210pt;margin-top:-1pt;width:79pt;height:49pt;z-index:259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ESfBIm7AQAATAMAAA4AAAAAAAAAAAAAAAAALgIAAGRycy9l&#10;Mm9Eb2MueG1sUEsBAi0AFAAGAAgAAAAhANvDJfLbAAAACQEAAA8AAAAAAAAAAAAAAAAAFQQAAGRy&#10;cy9kb3ducmV2LnhtbFBLBQYAAAAABAAEAPMAAAAdBQAAAAA=&#10;" w14:anchorId="3DF0FBE1">
                <v:textbox inset="2.16pt,1.44pt,0,1.44pt">
                  <w:txbxContent>
                    <w:p w:rsidR="00C940CA" w:rsidP="00C940CA" w:rsidRDefault="00C940CA" w14:paraId="339BA3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4592" behindDoc="0" locked="0" layoutInCell="1" allowOverlap="1" wp14:editId="06732C9E" wp14:anchorId="365F70B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59" name="Rectangle 75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B887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59" style="position:absolute;margin-left:210pt;margin-top:-1pt;width:79pt;height:49pt;z-index:259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gb8GK7AQAATAMAAA4AAAAAAAAAAAAAAAAALgIAAGRycy9l&#10;Mm9Eb2MueG1sUEsBAi0AFAAGAAgAAAAhANvDJfLbAAAACQEAAA8AAAAAAAAAAAAAAAAAFQQAAGRy&#10;cy9kb3ducmV2LnhtbFBLBQYAAAAABAAEAPMAAAAdBQAAAAA=&#10;" w14:anchorId="365F70B2">
                <v:textbox inset="2.16pt,1.44pt,0,1.44pt">
                  <w:txbxContent>
                    <w:p w:rsidR="00C940CA" w:rsidP="00C940CA" w:rsidRDefault="00C940CA" w14:paraId="36B887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5616" behindDoc="0" locked="0" layoutInCell="1" allowOverlap="1" wp14:editId="4877FB97" wp14:anchorId="0B83559C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0" name="Rectangle 75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9CA6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0" style="position:absolute;margin-left:210pt;margin-top:-1pt;width:79pt;height:49pt;z-index:259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rR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z7cokOcOp/QT&#10;deO+t4qcs4ORUs3znfUaY+qw7Ck+wiVK6M7kJw1u/iItMhWNT1eN1ZSJwORmtWlrfEjg0fpms0If&#10;u1SvxRFS/qqCI7PDKCCUoiw/fk/5fPXlCtbNYM7Pz16e9lMhs2xW7QvWfZAn5IhLmh/QaBtGRoU1&#10;kZIRB89o+n3goCix3zwq26xvVg1uSgmWbdPiBkMJEPX+bZZ7MQTcJZGBkkME0w8IuGhUcOHICrPL&#10;es0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RACtG7AQAATAMAAA4AAAAAAAAAAAAAAAAALgIAAGRycy9l&#10;Mm9Eb2MueG1sUEsBAi0AFAAGAAgAAAAhANvDJfLbAAAACQEAAA8AAAAAAAAAAAAAAAAAFQQAAGRy&#10;cy9kb3ducmV2LnhtbFBLBQYAAAAABAAEAPMAAAAdBQAAAAA=&#10;" w14:anchorId="0B83559C">
                <v:textbox inset="2.16pt,1.44pt,0,1.44pt">
                  <w:txbxContent>
                    <w:p w:rsidR="00C940CA" w:rsidP="00C940CA" w:rsidRDefault="00C940CA" w14:paraId="619CA6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6640" behindDoc="0" locked="0" layoutInCell="1" allowOverlap="1" wp14:editId="7D02A84E" wp14:anchorId="3DFBB9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1" name="Rectangle 75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8DF7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1" style="position:absolute;margin-left:210pt;margin-top:-1pt;width:79pt;height:49pt;z-index:259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46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T1+bahxHOHU/qJ&#10;unHfW0XO2cFIqeb5znqNMXVY9hQf4RIldGfykwY3f5EWmYrGp6vGaspEYHKz3KxrnITAo9XNZok+&#10;dqleiyOk/FUFR2aHUUAoRVl+/J7y+erLFaybwZyfn7087adCpmmXmxes+yBPyBGXND+g0TaMjApr&#10;IiUjDp7R9PvAQVFiv3lUtl3dLFvclBI063aNGwwlQNT7t1nuxRBwl0QGSg4RTD8g4KJRwYUjK8wu&#10;6zXvxNu4oH/9CX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OjE/jq7AQAATAMAAA4AAAAAAAAAAAAAAAAALgIAAGRycy9l&#10;Mm9Eb2MueG1sUEsBAi0AFAAGAAgAAAAhANvDJfLbAAAACQEAAA8AAAAAAAAAAAAAAAAAFQQAAGRy&#10;cy9kb3ducmV2LnhtbFBLBQYAAAAABAAEAPMAAAAdBQAAAAA=&#10;" w14:anchorId="3DFBB95B">
                <v:textbox inset="2.16pt,1.44pt,0,1.44pt">
                  <w:txbxContent>
                    <w:p w:rsidR="00C940CA" w:rsidP="00C940CA" w:rsidRDefault="00C940CA" w14:paraId="4D8DF7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7664" behindDoc="0" locked="0" layoutInCell="1" allowOverlap="1" wp14:editId="0FAE169C" wp14:anchorId="69FFA6C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2" name="Rectangle 75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62EF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2" style="position:absolute;margin-left:210pt;margin-top:-1pt;width:79pt;height:49pt;z-index:259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7rTmq7AQAATAMAAA4AAAAAAAAAAAAAAAAALgIAAGRycy9l&#10;Mm9Eb2MueG1sUEsBAi0AFAAGAAgAAAAhANvDJfLbAAAACQEAAA8AAAAAAAAAAAAAAAAAFQQAAGRy&#10;cy9kb3ducmV2LnhtbFBLBQYAAAAABAAEAPMAAAAdBQAAAAA=&#10;" w14:anchorId="69FFA6C7">
                <v:textbox inset="2.16pt,1.44pt,0,1.44pt">
                  <w:txbxContent>
                    <w:p w:rsidR="00C940CA" w:rsidP="00C940CA" w:rsidRDefault="00C940CA" w14:paraId="3462EF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8688" behindDoc="0" locked="0" layoutInCell="1" allowOverlap="1" wp14:editId="10FC3A06" wp14:anchorId="24A60AE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3" name="Rectangle 75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F120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3" style="position:absolute;margin-left:210pt;margin-top:-1pt;width:79pt;height:49pt;z-index:259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Ym+6gboBAABMAwAADgAAAAAAAAAAAAAAAAAuAgAAZHJzL2Uy&#10;b0RvYy54bWxQSwECLQAUAAYACAAAACEA28Ml8tsAAAAJAQAADwAAAAAAAAAAAAAAAAAUBAAAZHJz&#10;L2Rvd25yZXYueG1sUEsFBgAAAAAEAAQA8wAAABwFAAAAAA==&#10;" w14:anchorId="24A60AE2">
                <v:textbox inset="2.16pt,1.44pt,0,1.44pt">
                  <w:txbxContent>
                    <w:p w:rsidR="00C940CA" w:rsidP="00C940CA" w:rsidRDefault="00C940CA" w14:paraId="29F120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59712" behindDoc="0" locked="0" layoutInCell="1" allowOverlap="1" wp14:editId="4900E2AC" wp14:anchorId="374ABB5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4" name="Rectangle 75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56FE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4" style="position:absolute;margin-left:210pt;margin-top:-1pt;width:79pt;height:49pt;z-index:259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YpvA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7d3S0octzil&#10;H6gbd92gyDnbGylVnm/WawyxxbKX8AyXKKKbyU8abP4iLTIVjU9XjdWUiMDkZrFZ1zgJgUer5WaB&#10;Pnap3osDxPRVeUuywygglKIsPz7GdL76dgXrMpjz89lL034qZObNsnnDuvfyhBxxSdMTGj34kVEx&#10;mEDJiINnNL4eOChKhm8OlW1Wy0WDm1KC+bpZ4wZDCRD1/mOWO9F73CWRgJJDANP1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ChI+YpvAEAAEwDAAAOAAAAAAAAAAAAAAAAAC4CAABkcnMv&#10;ZTJvRG9jLnhtbFBLAQItABQABgAIAAAAIQDbwyXy2wAAAAkBAAAPAAAAAAAAAAAAAAAAABYEAABk&#10;cnMvZG93bnJldi54bWxQSwUGAAAAAAQABADzAAAAHgUAAAAA&#10;" w14:anchorId="374ABB51">
                <v:textbox inset="2.16pt,1.44pt,0,1.44pt">
                  <w:txbxContent>
                    <w:p w:rsidR="00C940CA" w:rsidP="00C940CA" w:rsidRDefault="00C940CA" w14:paraId="5456FE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0736" behindDoc="0" locked="0" layoutInCell="1" allowOverlap="1" wp14:editId="4D835042" wp14:anchorId="4204CEE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5" name="Rectangle 75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C843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5" style="position:absolute;margin-left:210pt;margin-top:-1pt;width:79pt;height:49pt;z-index:259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xLC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7+jhLHLU7p&#10;B+rGXW8kOWcH3XUyzzfrNYbYYtlLeIZLFNHN5CcFNn+RFpmKxqerxnJKRGBys9isa5yEwKPVcrNA&#10;H7tU78UBYvoivSXZYRQQSlGWH7/FdL76dgXrMpjz89lL034qZObNcvG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DtpxLCvAEAAEwDAAAOAAAAAAAAAAAAAAAAAC4CAABkcnMv&#10;ZTJvRG9jLnhtbFBLAQItABQABgAIAAAAIQDbwyXy2wAAAAkBAAAPAAAAAAAAAAAAAAAAABYEAABk&#10;cnMvZG93bnJldi54bWxQSwUGAAAAAAQABADzAAAAHgUAAAAA&#10;" w14:anchorId="4204CEEE">
                <v:textbox inset="2.16pt,1.44pt,0,1.44pt">
                  <w:txbxContent>
                    <w:p w:rsidR="00C940CA" w:rsidP="00C940CA" w:rsidRDefault="00C940CA" w14:paraId="5BC843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1760" behindDoc="0" locked="0" layoutInCell="1" allowOverlap="1" wp14:editId="5338DEFB" wp14:anchorId="41AADE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6" name="Rectangle 75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5B9A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6" style="position:absolute;margin-left:210pt;margin-top:-1pt;width:79pt;height:49pt;z-index:259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Jz2fnO7AQAATAMAAA4AAAAAAAAAAAAAAAAALgIAAGRycy9l&#10;Mm9Eb2MueG1sUEsBAi0AFAAGAAgAAAAhANvDJfLbAAAACQEAAA8AAAAAAAAAAAAAAAAAFQQAAGRy&#10;cy9kb3ducmV2LnhtbFBLBQYAAAAABAAEAPMAAAAdBQAAAAA=&#10;" w14:anchorId="41AADEF9">
                <v:textbox inset="2.16pt,1.44pt,0,1.44pt">
                  <w:txbxContent>
                    <w:p w:rsidR="00C940CA" w:rsidP="00C940CA" w:rsidRDefault="00C940CA" w14:paraId="1E5B9A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2784" behindDoc="0" locked="0" layoutInCell="1" allowOverlap="1" wp14:editId="71D5471D" wp14:anchorId="47CF2BE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7" name="Rectangle 75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7FAE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7" style="position:absolute;margin-left:210pt;margin-top:-1pt;width:79pt;height:49pt;z-index:259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DQcoqYvAEAAEwDAAAOAAAAAAAAAAAAAAAAAC4CAABkcnMv&#10;ZTJvRG9jLnhtbFBLAQItABQABgAIAAAAIQDbwyXy2wAAAAkBAAAPAAAAAAAAAAAAAAAAABYEAABk&#10;cnMvZG93bnJldi54bWxQSwUGAAAAAAQABADzAAAAHgUAAAAA&#10;" w14:anchorId="47CF2BEF">
                <v:textbox inset="2.16pt,1.44pt,0,1.44pt">
                  <w:txbxContent>
                    <w:p w:rsidR="00C940CA" w:rsidP="00C940CA" w:rsidRDefault="00C940CA" w14:paraId="567FAE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3808" behindDoc="0" locked="0" layoutInCell="1" allowOverlap="1" wp14:editId="5029D511" wp14:anchorId="1E1614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8" name="Rectangle 75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FA81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8" style="position:absolute;margin-left:210pt;margin-top:-1pt;width:79pt;height:49pt;z-index:259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euuwEAAEw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/XmFs3Lc4pR+&#10;om7c9UaSS3bQXSfzfLNeY4gtlj2FR7hGEd1MflJg8xdpkalofL5pLKdEBCa3i+2mxkkIPFovtwv0&#10;sUv1Whwgpq/SW5IdRgGhFGX56XtMl6svV7Aug7k8n700HaZCZt4sVy9YD747I0dc0vSARhk/MiqM&#10;DpSMOHhG4+8jB0mJ+eZQ2Wa9XDS4KSWYb5oNqgIlQNSHt1nuxOBxl0QCSo4BdD8g4KJRwYUjK8yu&#10;65V34m1c0L/+BP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+yt667AQAATAMAAA4AAAAAAAAAAAAAAAAALgIAAGRycy9l&#10;Mm9Eb2MueG1sUEsBAi0AFAAGAAgAAAAhANvDJfLbAAAACQEAAA8AAAAAAAAAAAAAAAAAFQQAAGRy&#10;cy9kb3ducmV2LnhtbFBLBQYAAAAABAAEAPMAAAAdBQAAAAA=&#10;" w14:anchorId="1E1614D4">
                <v:textbox inset="2.16pt,1.44pt,0,1.44pt">
                  <w:txbxContent>
                    <w:p w:rsidR="00C940CA" w:rsidP="00C940CA" w:rsidRDefault="00C940CA" w14:paraId="54FA81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4832" behindDoc="0" locked="0" layoutInCell="1" allowOverlap="1" wp14:editId="78FC3DF0" wp14:anchorId="6FDFD5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569" name="Rectangle 75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0F76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69" style="position:absolute;margin-left:210pt;margin-top:-1pt;width:79pt;height:49pt;z-index:259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NF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e3dhhLHLE7p&#10;B+rGXG8kOWcHLYTM8816jSG2WPYSnuESRXQz+UmBzV+kRaai8emqsZwS4ZjcLDbrGifB8Wi13CzQ&#10;xy7Ve3GAmL5Kb0l2OgoIpSjLjo8xna++XcG6DOb8fPbStJ8KmXmzXL1h3XtxQo64pOkJjTJ+7Cg3&#10;OlAy4uA7Gl8PDCQl5ptDZZvVctHgppRgvm7WuMFQAkS9/5hljg8ed4knoOQQQPcDAi4aFVw4ssLs&#10;sl55Jz7GBf37T7D7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M2Q0W7AQAATAMAAA4AAAAAAAAAAAAAAAAALgIAAGRycy9l&#10;Mm9Eb2MueG1sUEsBAi0AFAAGAAgAAAAhANvDJfLbAAAACQEAAA8AAAAAAAAAAAAAAAAAFQQAAGRy&#10;cy9kb3ducmV2LnhtbFBLBQYAAAAABAAEAPMAAAAdBQAAAAA=&#10;" w14:anchorId="6FDFD506">
                <v:textbox inset="2.16pt,1.44pt,0,1.44pt">
                  <w:txbxContent>
                    <w:p w:rsidR="00C940CA" w:rsidP="00C940CA" w:rsidRDefault="00C940CA" w14:paraId="430F76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0432" behindDoc="0" locked="0" layoutInCell="1" allowOverlap="1" wp14:editId="7A14B48A" wp14:anchorId="7FE11CA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0" name="Rectangle 75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472A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0" style="position:absolute;margin-left:210pt;margin-top:11pt;width:77pt;height:162pt;z-index:259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bizuduwEAAE0DAAAOAAAAAAAAAAAAAAAAAC4CAABkcnMv&#10;ZTJvRG9jLnhtbFBLAQItABQABgAIAAAAIQDFxEkf3AAAAAoBAAAPAAAAAAAAAAAAAAAAABUEAABk&#10;cnMvZG93bnJldi54bWxQSwUGAAAAAAQABADzAAAAHgUAAAAA&#10;" w14:anchorId="7FE11CA4">
                <v:textbox inset="2.16pt,1.44pt,0,1.44pt">
                  <w:txbxContent>
                    <w:p w:rsidR="00C940CA" w:rsidP="00C940CA" w:rsidRDefault="00C940CA" w14:paraId="09472A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1456" behindDoc="0" locked="0" layoutInCell="1" allowOverlap="1" wp14:editId="62AE9D40" wp14:anchorId="075F00C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1" name="Rectangle 75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3FC5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1" style="position:absolute;margin-left:210pt;margin-top:11pt;width:79pt;height:162pt;z-index:259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Tq1z5uwEAAE0DAAAOAAAAAAAAAAAAAAAAAC4CAABkcnMv&#10;ZTJvRG9jLnhtbFBLAQItABQABgAIAAAAIQC2Y/vm3AAAAAoBAAAPAAAAAAAAAAAAAAAAABUEAABk&#10;cnMvZG93bnJldi54bWxQSwUGAAAAAAQABADzAAAAHgUAAAAA&#10;" w14:anchorId="075F00CE">
                <v:textbox inset="2.16pt,1.44pt,0,1.44pt">
                  <w:txbxContent>
                    <w:p w:rsidR="00C940CA" w:rsidP="00C940CA" w:rsidRDefault="00C940CA" w14:paraId="013FC5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2480" behindDoc="0" locked="0" layoutInCell="1" allowOverlap="1" wp14:editId="50C2E1B9" wp14:anchorId="5FD385D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2" name="Rectangle 75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0D25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2" style="position:absolute;margin-left:210pt;margin-top:11pt;width:77pt;height:162pt;z-index:259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VZuwEAAE0DAAAOAAAAZHJzL2Uyb0RvYy54bWysU8tu2zAQvBfoPxC813pEqR3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bXt+uWEsctduk7&#10;+sbdMClyro5GSpX7m/2aQ+zx2nN4gksWcZnFLxps/qIsshSPT1eP1ZKIwOJd03U1dkLgVlt33RoT&#10;hKlebweI6bPyluQFo4BcirX8+DWm89GXI3gvszm/n1dp2S9FTdPeFtxc3Ht5QpE4pekRg578zKiY&#10;TKBkxs4zGn8dOChKpi8OrW3X3Q06kUrSbNoNjjCUBGnv31a5E6PHYRIJKDkEMMOIhItJhRf2rCi7&#10;zFceird5Yf/6F+x+Aw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B+l9VZuwEAAE0DAAAOAAAAAAAAAAAAAAAAAC4CAABkcnMv&#10;ZTJvRG9jLnhtbFBLAQItABQABgAIAAAAIQDFxEkf3AAAAAoBAAAPAAAAAAAAAAAAAAAAABUEAABk&#10;cnMvZG93bnJldi54bWxQSwUGAAAAAAQABADzAAAAHgUAAAAA&#10;" w14:anchorId="5FD385DA">
                <v:textbox inset="2.16pt,1.44pt,0,1.44pt">
                  <w:txbxContent>
                    <w:p w:rsidR="00C940CA" w:rsidP="00C940CA" w:rsidRDefault="00C940CA" w14:paraId="380D25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3504" behindDoc="0" locked="0" layoutInCell="1" allowOverlap="1" wp14:editId="2772C5E3" wp14:anchorId="5F5A54C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3" name="Rectangle 75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6D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3" style="position:absolute;margin-left:210pt;margin-top:11pt;width:77pt;height:162pt;z-index:259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2kqD3uwEAAE0DAAAOAAAAAAAAAAAAAAAAAC4CAABkcnMv&#10;ZTJvRG9jLnhtbFBLAQItABQABgAIAAAAIQDFxEkf3AAAAAoBAAAPAAAAAAAAAAAAAAAAABUEAABk&#10;cnMvZG93bnJldi54bWxQSwUGAAAAAAQABADzAAAAHgUAAAAA&#10;" w14:anchorId="5F5A54C4">
                <v:textbox inset="2.16pt,1.44pt,0,1.44pt">
                  <w:txbxContent>
                    <w:p w:rsidR="00C940CA" w:rsidP="00C940CA" w:rsidRDefault="00C940CA" w14:paraId="6F26D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4528" behindDoc="0" locked="0" layoutInCell="1" allowOverlap="1" wp14:editId="1B25E89D" wp14:anchorId="791E51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4" name="Rectangle 75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9F742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4" style="position:absolute;margin-left:210pt;margin-top:11pt;width:79pt;height:162pt;z-index:259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HoblrwBAABNAwAADgAAAAAAAAAAAAAAAAAuAgAAZHJz&#10;L2Uyb0RvYy54bWxQSwECLQAUAAYACAAAACEAtmP75twAAAAKAQAADwAAAAAAAAAAAAAAAAAWBAAA&#10;ZHJzL2Rvd25yZXYueG1sUEsFBgAAAAAEAAQA8wAAAB8FAAAAAA==&#10;" w14:anchorId="791E5168">
                <v:textbox inset="2.16pt,1.44pt,0,1.44pt">
                  <w:txbxContent>
                    <w:p w:rsidR="00C940CA" w:rsidP="00C940CA" w:rsidRDefault="00C940CA" w14:paraId="7A9F742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5552" behindDoc="0" locked="0" layoutInCell="1" allowOverlap="1" wp14:editId="3C163717" wp14:anchorId="18597C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5" name="Rectangle 75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D6BA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5" style="position:absolute;margin-left:210pt;margin-top:11pt;width:77pt;height:162pt;z-index:259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4Fp88rwBAABNAwAADgAAAAAAAAAAAAAAAAAuAgAAZHJz&#10;L2Uyb0RvYy54bWxQSwECLQAUAAYACAAAACEAxcRJH9wAAAAKAQAADwAAAAAAAAAAAAAAAAAWBAAA&#10;ZHJzL2Rvd25yZXYueG1sUEsFBgAAAAAEAAQA8wAAAB8FAAAAAA==&#10;" w14:anchorId="18597CD2">
                <v:textbox inset="2.16pt,1.44pt,0,1.44pt">
                  <w:txbxContent>
                    <w:p w:rsidR="00C940CA" w:rsidP="00C940CA" w:rsidRDefault="00C940CA" w14:paraId="48D6BA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6576" behindDoc="0" locked="0" layoutInCell="1" allowOverlap="1" wp14:editId="793450BF" wp14:anchorId="3B4C4D0A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6" name="Rectangle 75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CE5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6" style="position:absolute;margin-left:211pt;margin-top:11pt;width:77pt;height:162pt;z-index:259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KNuwEAAE0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" w14:anchorId="3B4C4D0A">
                <v:textbox inset="2.16pt,1.44pt,0,1.44pt">
                  <w:txbxContent>
                    <w:p w:rsidR="00C940CA" w:rsidP="00C940CA" w:rsidRDefault="00C940CA" w14:paraId="7DFCE5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7600" behindDoc="0" locked="0" layoutInCell="1" allowOverlap="1" wp14:editId="1DC01F78" wp14:anchorId="670AA0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77" name="Rectangle 75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4F6A8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7" style="position:absolute;margin-left:210pt;margin-top:11pt;width:79pt;height:162pt;z-index:259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1aj16bwBAABNAwAADgAAAAAAAAAAAAAAAAAuAgAAZHJz&#10;L2Uyb0RvYy54bWxQSwECLQAUAAYACAAAACEAtmP75twAAAAKAQAADwAAAAAAAAAAAAAAAAAWBAAA&#10;ZHJzL2Rvd25yZXYueG1sUEsFBgAAAAAEAAQA8wAAAB8FAAAAAA==&#10;" w14:anchorId="670AA09A">
                <v:textbox inset="2.16pt,1.44pt,0,1.44pt">
                  <w:txbxContent>
                    <w:p w:rsidR="00C940CA" w:rsidP="00C940CA" w:rsidRDefault="00C940CA" w14:paraId="04F6A8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8624" behindDoc="0" locked="0" layoutInCell="1" allowOverlap="1" wp14:editId="5AAD62E3" wp14:anchorId="6E840B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8" name="Rectangle 75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95BF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8" style="position:absolute;margin-left:210pt;margin-top:11pt;width:77pt;height:162pt;z-index:259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EzrBXuwEAAE0DAAAOAAAAAAAAAAAAAAAAAC4CAABkcnMv&#10;ZTJvRG9jLnhtbFBLAQItABQABgAIAAAAIQDFxEkf3AAAAAoBAAAPAAAAAAAAAAAAAAAAABUEAABk&#10;cnMvZG93bnJldi54bWxQSwUGAAAAAAQABADzAAAAHgUAAAAA&#10;" w14:anchorId="6E840B2B">
                <v:textbox inset="2.16pt,1.44pt,0,1.44pt">
                  <w:txbxContent>
                    <w:p w:rsidR="00C940CA" w:rsidP="00C940CA" w:rsidRDefault="00C940CA" w14:paraId="6295BF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99648" behindDoc="0" locked="0" layoutInCell="1" allowOverlap="1" wp14:editId="4194D9C0" wp14:anchorId="48B778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579" name="Rectangle 75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8710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9" style="position:absolute;margin-left:210pt;margin-top:11pt;width:77pt;height:162pt;z-index:259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TMvF+bwBAABNAwAADgAAAAAAAAAAAAAAAAAuAgAAZHJz&#10;L2Uyb0RvYy54bWxQSwECLQAUAAYACAAAACEAxcRJH9wAAAAKAQAADwAAAAAAAAAAAAAAAAAWBAAA&#10;ZHJzL2Rvd25yZXYueG1sUEsFBgAAAAAEAAQA8wAAAB8FAAAAAA==&#10;" w14:anchorId="48B77874">
                <v:textbox inset="2.16pt,1.44pt,0,1.44pt">
                  <w:txbxContent>
                    <w:p w:rsidR="00C940CA" w:rsidP="00C940CA" w:rsidRDefault="00C940CA" w14:paraId="338710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0672" behindDoc="0" locked="0" layoutInCell="1" allowOverlap="1" wp14:editId="6EA22587" wp14:anchorId="06726B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0" name="Rectangle 75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542F7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0" style="position:absolute;margin-left:210pt;margin-top:11pt;width:79pt;height:162pt;z-index:259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BH1uw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1y0a5LjFLv1E&#10;37jrR0VO1cFIqXJ/s19TiB1eew5PcM4iLrP4WYPNX5RF5uLx8eKxmhMRWLy5umlrfEjgVlOvVmtM&#10;EKZ6ux0gpu/KW5IXjAJyKdbyw31Mp6OvR/BeZnN6P6/SvJuLmmVz3b6S3Xl5RJE4pekRgx79xKgY&#10;TaBkws4zGn/vOShKxh8OrW3Wq6sGR6Uky7ZpcYShJEh7977KnRg8DpNIQMk+gOkHJFxMKrywZ0XZ&#10;eb7yULzPC/u3v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HiBH1uwEAAE0DAAAOAAAAAAAAAAAAAAAAAC4CAABkcnMv&#10;ZTJvRG9jLnhtbFBLAQItABQABgAIAAAAIQC2Y/vm3AAAAAoBAAAPAAAAAAAAAAAAAAAAABUEAABk&#10;cnMvZG93bnJldi54bWxQSwUGAAAAAAQABADzAAAAHgUAAAAA&#10;" w14:anchorId="06726BE7">
                <v:textbox inset="2.16pt,1.44pt,0,1.44pt">
                  <w:txbxContent>
                    <w:p w:rsidR="00C940CA" w:rsidP="00C940CA" w:rsidRDefault="00C940CA" w14:paraId="1542F7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1696" behindDoc="0" locked="0" layoutInCell="1" allowOverlap="1" wp14:editId="0F60231B" wp14:anchorId="5D8697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1" name="Rectangle 75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71E6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1" style="position:absolute;margin-left:210pt;margin-top:11pt;width:79pt;height:162pt;z-index:259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41kW7wBAABNAwAADgAAAAAAAAAAAAAAAAAuAgAAZHJz&#10;L2Uyb0RvYy54bWxQSwECLQAUAAYACAAAACEAtmP75twAAAAKAQAADwAAAAAAAAAAAAAAAAAWBAAA&#10;ZHJzL2Rvd25yZXYueG1sUEsFBgAAAAAEAAQA8wAAAB8FAAAAAA==&#10;" w14:anchorId="5D86971D">
                <v:textbox inset="2.16pt,1.44pt,0,1.44pt">
                  <w:txbxContent>
                    <w:p w:rsidR="00C940CA" w:rsidP="00C940CA" w:rsidRDefault="00C940CA" w14:paraId="2A71E6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2720" behindDoc="0" locked="0" layoutInCell="1" allowOverlap="1" wp14:editId="1882E18B" wp14:anchorId="762F88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2" name="Rectangle 75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D42D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2" style="position:absolute;margin-left:210pt;margin-top:11pt;width:79pt;height:162pt;z-index:259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di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r9uGEsctdukH&#10;+sZdPypyqg5GSpX7m/2aQuzw2kt4hnMWcZnFzxps/qIsMhePjxeP1ZyIwOLt1W1bYycEbjX1arXG&#10;BGGqt9sBYvqmvCV5wSggl2ItPzzGdDr6egTvZTan9/Mqzbu5qFk2NwU3F3deHlEkTml6wqBHPzEq&#10;RhMombDzjMbfew6KkvHBobXNenWFTqSSLNumxRGGkiDt3fsqd2LwOEwiASX7AKYfkHAxqfDCnhVl&#10;5/nKQ/E+L+zf/oLt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fwdnYrwBAABNAwAADgAAAAAAAAAAAAAAAAAuAgAAZHJz&#10;L2Uyb0RvYy54bWxQSwECLQAUAAYACAAAACEAtmP75twAAAAKAQAADwAAAAAAAAAAAAAAAAAWBAAA&#10;ZHJzL2Rvd25yZXYueG1sUEsFBgAAAAAEAAQA8wAAAB8FAAAAAA==&#10;" w14:anchorId="762F880A">
                <v:textbox inset="2.16pt,1.44pt,0,1.44pt">
                  <w:txbxContent>
                    <w:p w:rsidR="00C940CA" w:rsidP="00C940CA" w:rsidRDefault="00C940CA" w14:paraId="52D42D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3744" behindDoc="0" locked="0" layoutInCell="1" allowOverlap="1" wp14:editId="3157B2F4" wp14:anchorId="701359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3" name="Rectangle 75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99AF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3" style="position:absolute;margin-left:210pt;margin-top:11pt;width:79pt;height:162pt;z-index:259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LM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4+tStKPHfYpR/o&#10;G/e9VeRcHYyUau7v7NcYU4fXnuMTXLKEy1n8pMHNX5RFpuLx6eqxmjIRWLxb3bU1dkLgVlOv1xtM&#10;EKZ6vR0h5S8qODIvGAXkUqzlx28pn4++HMF7M5vz+/MqT/upqFk2t1ey+yBPKBKnND9i0DaMjApr&#10;IiUjdp7R9PvAQVFiv3q0ttmsVw2OSkmWbdPiCENJkPb+bZV7MQQcJpGBkkME0w9IuLxbeGHPirLL&#10;fM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3AhLMuwEAAE0DAAAOAAAAAAAAAAAAAAAAAC4CAABkcnMv&#10;ZTJvRG9jLnhtbFBLAQItABQABgAIAAAAIQC2Y/vm3AAAAAoBAAAPAAAAAAAAAAAAAAAAABUEAABk&#10;cnMvZG93bnJldi54bWxQSwUGAAAAAAQABADzAAAAHgUAAAAA&#10;" w14:anchorId="7013595A">
                <v:textbox inset="2.16pt,1.44pt,0,1.44pt">
                  <w:txbxContent>
                    <w:p w:rsidR="00C940CA" w:rsidP="00C940CA" w:rsidRDefault="00C940CA" w14:paraId="0199AF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4768" behindDoc="0" locked="0" layoutInCell="1" allowOverlap="1" wp14:editId="1AC6135C" wp14:anchorId="0C790BC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4" name="Rectangle 75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5FAE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4" style="position:absolute;margin-left:210pt;margin-top:11pt;width:79pt;height:162pt;z-index:259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7tnvAEAAE0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P1dbuixDGLXfqJ&#10;vjE3GElO1VELIXN/s19TiB1eew5PcM4iLrP4WYHNX5RF5uLx8eKxnBPhWLy9um1r7ATHraZerdaY&#10;IEz1djtATN+ktyQvegrIpVjLDg8xnY6+HsF7mc3p/bxK824uapbNTfNKdufFEUXilKZHDMr4qafc&#10;6EDJhJ3vafy9ZyApMd8dWtusV1cNjkpJlm3T4ghDSZD27n2VOT56HCaegJJ9AD2MSLiYVHhhz4qy&#10;83zloXifF/Zvf8H2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c+7Z7wBAABNAwAADgAAAAAAAAAAAAAAAAAuAgAAZHJz&#10;L2Uyb0RvYy54bWxQSwECLQAUAAYACAAAACEAtmP75twAAAAKAQAADwAAAAAAAAAAAAAAAAAWBAAA&#10;ZHJzL2Rvd25yZXYueG1sUEsFBgAAAAAEAAQA8wAAAB8FAAAAAA==&#10;" w14:anchorId="0C790BCB">
                <v:textbox inset="2.16pt,1.44pt,0,1.44pt">
                  <w:txbxContent>
                    <w:p w:rsidR="00C940CA" w:rsidP="00C940CA" w:rsidRDefault="00C940CA" w14:paraId="525FAE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5792" behindDoc="0" locked="0" layoutInCell="1" allowOverlap="1" wp14:editId="5357627B" wp14:anchorId="3BE1752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5" name="Rectangle 75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80EA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5" style="position:absolute;margin-left:210pt;margin-top:11pt;width:79pt;height:162pt;z-index:259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4crOybwBAABNAwAADgAAAAAAAAAAAAAAAAAuAgAAZHJz&#10;L2Uyb0RvYy54bWxQSwECLQAUAAYACAAAACEAtmP75twAAAAKAQAADwAAAAAAAAAAAAAAAAAWBAAA&#10;ZHJzL2Rvd25yZXYueG1sUEsFBgAAAAAEAAQA8wAAAB8FAAAAAA==&#10;" w14:anchorId="3BE17522">
                <v:textbox inset="2.16pt,1.44pt,0,1.44pt">
                  <w:txbxContent>
                    <w:p w:rsidR="00C940CA" w:rsidP="00C940CA" w:rsidRDefault="00C940CA" w14:paraId="5880EA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6816" behindDoc="0" locked="0" layoutInCell="1" allowOverlap="1" wp14:editId="2CC1EDBB" wp14:anchorId="5A69ED5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6" name="Rectangle 75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A4C0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6" style="position:absolute;margin-left:210pt;margin-top:11pt;width:79pt;height:162pt;z-index:259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C2vAEAAE0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ObT+2aEsctdukH&#10;+sbdYCQ5V0fd9zL3N/s1hdjhtefwBJcs4jKLnxXY/EVZZC4en64eyzkRgcW727u2xk4I3Grq1WqD&#10;CcJUr7cDxPRFekvyglFALsVafvwW0/noyxG8l9mc38+rNO/nombZrFcvZPe+P6FInNL0iEEZPzEq&#10;jA6UTNh5RuPvAwdJifnq0Npms7pt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nBggtrwBAABNAwAADgAAAAAAAAAAAAAAAAAuAgAAZHJz&#10;L2Uyb0RvYy54bWxQSwECLQAUAAYACAAAACEAtmP75twAAAAKAQAADwAAAAAAAAAAAAAAAAAWBAAA&#10;ZHJzL2Rvd25yZXYueG1sUEsFBgAAAAAEAAQA8wAAAB8FAAAAAA==&#10;" w14:anchorId="5A69ED50">
                <v:textbox inset="2.16pt,1.44pt,0,1.44pt">
                  <w:txbxContent>
                    <w:p w:rsidR="00C940CA" w:rsidP="00C940CA" w:rsidRDefault="00C940CA" w14:paraId="0CA4C0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7840" behindDoc="0" locked="0" layoutInCell="1" allowOverlap="1" wp14:editId="2A96756B" wp14:anchorId="26C9E65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7" name="Rectangle 75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DD77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7" style="position:absolute;margin-left:210pt;margin-top:11pt;width:79pt;height:162pt;z-index:259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UYvAEAAE0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Pr63ZNieMWu/QL&#10;feNuMJKcqqPue5n7m/2aQuzw2lN4hHMWcZnFzwps/qIsMhePjxeP5ZyIwOLt1W1bYycEbjX1arXG&#10;BGGq19sBYvomvSV5wSggl2ItP/yI6XT05Qjey2xO7+dVmndzUbNsbq5fyO58f0SROKXpAYMyfmJU&#10;GB0ombDzjMY/ew6SEvPdobXNenXV4KiUZNk2LY4wlARp795WuROjx2ESCSjZB9DDiISLSYUX9qwo&#10;O89XHoq3eWH/+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1B1VGLwBAABNAwAADgAAAAAAAAAAAAAAAAAuAgAAZHJz&#10;L2Uyb0RvYy54bWxQSwECLQAUAAYACAAAACEAtmP75twAAAAKAQAADwAAAAAAAAAAAAAAAAAWBAAA&#10;ZHJzL2Rvd25yZXYueG1sUEsFBgAAAAAEAAQA8wAAAB8FAAAAAA==&#10;" w14:anchorId="26C9E658">
                <v:textbox inset="2.16pt,1.44pt,0,1.44pt">
                  <w:txbxContent>
                    <w:p w:rsidR="00C940CA" w:rsidP="00C940CA" w:rsidRDefault="00C940CA" w14:paraId="06DD77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8864" behindDoc="0" locked="0" layoutInCell="1" allowOverlap="1" wp14:editId="0A56B597" wp14:anchorId="69234D3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8" name="Rectangle 75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29D3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8" style="position:absolute;margin-left:210pt;margin-top:11pt;width:79pt;height:162pt;z-index:259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XgJsuwEAAE0DAAAOAAAAAAAAAAAAAAAAAC4CAABkcnMv&#10;ZTJvRG9jLnhtbFBLAQItABQABgAIAAAAIQC2Y/vm3AAAAAoBAAAPAAAAAAAAAAAAAAAAABUEAABk&#10;cnMvZG93bnJldi54bWxQSwUGAAAAAAQABADzAAAAHgUAAAAA&#10;" w14:anchorId="69234D3B">
                <v:textbox inset="2.16pt,1.44pt,0,1.44pt">
                  <w:txbxContent>
                    <w:p w:rsidR="00C940CA" w:rsidP="00C940CA" w:rsidRDefault="00C940CA" w14:paraId="4629D3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09888" behindDoc="0" locked="0" layoutInCell="1" allowOverlap="1" wp14:editId="63586153" wp14:anchorId="3B811D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89" name="Rectangle 75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C4D5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9" style="position:absolute;margin-left:210pt;margin-top:11pt;width:79pt;height:162pt;z-index:259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TVt3wrwBAABNAwAADgAAAAAAAAAAAAAAAAAuAgAAZHJz&#10;L2Uyb0RvYy54bWxQSwECLQAUAAYACAAAACEAtmP75twAAAAKAQAADwAAAAAAAAAAAAAAAAAWBAAA&#10;ZHJzL2Rvd25yZXYueG1sUEsFBgAAAAAEAAQA8wAAAB8FAAAAAA==&#10;" w14:anchorId="3B811D93">
                <v:textbox inset="2.16pt,1.44pt,0,1.44pt">
                  <w:txbxContent>
                    <w:p w:rsidR="00C940CA" w:rsidP="00C940CA" w:rsidRDefault="00C940CA" w14:paraId="11C4D5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10912" behindDoc="0" locked="0" layoutInCell="1" allowOverlap="1" wp14:editId="54368490" wp14:anchorId="509A8D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0" name="Rectangle 75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6D8DA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0" style="position:absolute;margin-left:210pt;margin-top:11pt;width:79pt;height:162pt;z-index:259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Deuw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nzdokOMWu/QT&#10;feNuMJKcq6Pue5n7m/2aQuzw2lN4hEsWcZnFzwps/qIsMhePT1eP5ZyIwOLmZtPW+JDAraZerdaY&#10;IEz1ejtATF+ltyQvGAXkUqzlx+8xnY++HMF7mc35/bxK834uapbNbftCdu/7E4rEKU0PGJTxE6PC&#10;6EDJhJ1nNP4+cJCUmG8OrW3Wq5sGR6Uky7ZpcYShJEh7/7bKnRg9DpNIQMkhgB5GJFxMKrywZ0XZ&#10;Zb7yULzNC/vXv2D3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9pyDeuwEAAE0DAAAOAAAAAAAAAAAAAAAAAC4CAABkcnMv&#10;ZTJvRG9jLnhtbFBLAQItABQABgAIAAAAIQC2Y/vm3AAAAAoBAAAPAAAAAAAAAAAAAAAAABUEAABk&#10;cnMvZG93bnJldi54bWxQSwUGAAAAAAQABADzAAAAHgUAAAAA&#10;" w14:anchorId="509A8D96">
                <v:textbox inset="2.16pt,1.44pt,0,1.44pt">
                  <w:txbxContent>
                    <w:p w:rsidR="00C940CA" w:rsidP="00C940CA" w:rsidRDefault="00C940CA" w14:paraId="116D8DA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11936" behindDoc="0" locked="0" layoutInCell="1" allowOverlap="1" wp14:editId="703DE067" wp14:anchorId="4A8876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1" name="Rectangle 75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C4FB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1" style="position:absolute;margin-left:210pt;margin-top:11pt;width:79pt;height:162pt;z-index:259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9aJVcLwBAABNAwAADgAAAAAAAAAAAAAAAAAuAgAAZHJz&#10;L2Uyb0RvYy54bWxQSwECLQAUAAYACAAAACEAtmP75twAAAAKAQAADwAAAAAAAAAAAAAAAAAWBAAA&#10;ZHJzL2Rvd25yZXYueG1sUEsFBgAAAAAEAAQA8wAAAB8FAAAAAA==&#10;" w14:anchorId="4A8876AE">
                <v:textbox inset="2.16pt,1.44pt,0,1.44pt">
                  <w:txbxContent>
                    <w:p w:rsidR="00C940CA" w:rsidP="00C940CA" w:rsidRDefault="00C940CA" w14:paraId="41C4FB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12960" behindDoc="0" locked="0" layoutInCell="1" allowOverlap="1" wp14:editId="195875FF" wp14:anchorId="10D6BE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2" name="Rectangle 75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0C651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2" style="position:absolute;margin-left:210pt;margin-top:11pt;width:79pt;height:162pt;z-index:259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Yu84auwEAAE0DAAAOAAAAAAAAAAAAAAAAAC4CAABkcnMv&#10;ZTJvRG9jLnhtbFBLAQItABQABgAIAAAAIQC2Y/vm3AAAAAoBAAAPAAAAAAAAAAAAAAAAABUEAABk&#10;cnMvZG93bnJldi54bWxQSwUGAAAAAAQABADzAAAAHgUAAAAA&#10;" w14:anchorId="10D6BE8A">
                <v:textbox inset="2.16pt,1.44pt,0,1.44pt">
                  <w:txbxContent>
                    <w:p w:rsidR="00C940CA" w:rsidP="00C940CA" w:rsidRDefault="00C940CA" w14:paraId="70C651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13984" behindDoc="0" locked="0" layoutInCell="1" allowOverlap="1" wp14:editId="0EEF7D5E" wp14:anchorId="71B3848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3" name="Rectangle 75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194A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3" style="position:absolute;margin-left:210pt;margin-top:11pt;width:79pt;height:162pt;z-index:259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vru0uwEAAE0DAAAOAAAAAAAAAAAAAAAAAC4CAABkcnMv&#10;ZTJvRG9jLnhtbFBLAQItABQABgAIAAAAIQC2Y/vm3AAAAAoBAAAPAAAAAAAAAAAAAAAAABUEAABk&#10;cnMvZG93bnJldi54bWxQSwUGAAAAAAQABADzAAAAHgUAAAAA&#10;" w14:anchorId="71B38483">
                <v:textbox inset="2.16pt,1.44pt,0,1.44pt">
                  <w:txbxContent>
                    <w:p w:rsidR="00C940CA" w:rsidP="00C940CA" w:rsidRDefault="00C940CA" w14:paraId="5B194A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15008" behindDoc="0" locked="0" layoutInCell="1" allowOverlap="1" wp14:editId="3D550FC7" wp14:anchorId="14A948A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4" name="Rectangle 75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B57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4" style="position:absolute;margin-left:210pt;margin-top:11pt;width:79pt;height:162pt;z-index:259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nMSH7wBAABNAwAADgAAAAAAAAAAAAAAAAAuAgAAZHJz&#10;L2Uyb0RvYy54bWxQSwECLQAUAAYACAAAACEAtmP75twAAAAKAQAADwAAAAAAAAAAAAAAAAAWBAAA&#10;ZHJzL2Rvd25yZXYueG1sUEsFBgAAAAAEAAQA8wAAAB8FAAAAAA==&#10;" w14:anchorId="14A948A8">
                <v:textbox inset="2.16pt,1.44pt,0,1.44pt">
                  <w:txbxContent>
                    <w:p w:rsidR="00C940CA" w:rsidP="00C940CA" w:rsidRDefault="00C940CA" w14:paraId="7DFB57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16032" behindDoc="0" locked="0" layoutInCell="1" allowOverlap="1" wp14:editId="708C5456" wp14:anchorId="034B08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5" name="Rectangle 75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1E90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5" style="position:absolute;margin-left:210pt;margin-top:11pt;width:79pt;height:162pt;z-index:259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2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nZnsbwBAABNAwAADgAAAAAAAAAAAAAAAAAuAgAAZHJz&#10;L2Uyb0RvYy54bWxQSwECLQAUAAYACAAAACEAtmP75twAAAAKAQAADwAAAAAAAAAAAAAAAAAWBAAA&#10;ZHJzL2Rvd25yZXYueG1sUEsFBgAAAAAEAAQA8wAAAB8FAAAAAA==&#10;" w14:anchorId="034B085C">
                <v:textbox inset="2.16pt,1.44pt,0,1.44pt">
                  <w:txbxContent>
                    <w:p w:rsidR="00C940CA" w:rsidP="00C940CA" w:rsidRDefault="00C940CA" w14:paraId="2A1E90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 wp14:editId="6D5E40A0" wp14:anchorId="528C59C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6" name="Rectangle 75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0301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6" style="position:absolute;margin-left:210pt;margin-top:11pt;width:79pt;height:162pt;z-index:259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7pInOuwEAAE0DAAAOAAAAAAAAAAAAAAAAAC4CAABkcnMv&#10;ZTJvRG9jLnhtbFBLAQItABQABgAIAAAAIQC2Y/vm3AAAAAoBAAAPAAAAAAAAAAAAAAAAABUEAABk&#10;cnMvZG93bnJldi54bWxQSwUGAAAAAAQABADzAAAAHgUAAAAA&#10;" w14:anchorId="528C59CF">
                <v:textbox inset="2.16pt,1.44pt,0,1.44pt">
                  <w:txbxContent>
                    <w:p w:rsidR="00C940CA" w:rsidP="00C940CA" w:rsidRDefault="00C940CA" w14:paraId="100301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18080" behindDoc="0" locked="0" layoutInCell="1" allowOverlap="1" wp14:editId="24E24882" wp14:anchorId="53E21F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7" name="Rectangle 75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B02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7" style="position:absolute;margin-left:210pt;margin-top:11pt;width:79pt;height:162pt;z-index:259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6H8YLwBAABNAwAADgAAAAAAAAAAAAAAAAAuAgAAZHJz&#10;L2Uyb0RvYy54bWxQSwECLQAUAAYACAAAACEAtmP75twAAAAKAQAADwAAAAAAAAAAAAAAAAAWBAAA&#10;ZHJzL2Rvd25yZXYueG1sUEsFBgAAAAAEAAQA8wAAAB8FAAAAAA==&#10;" w14:anchorId="53E21F94">
                <v:textbox inset="2.16pt,1.44pt,0,1.44pt">
                  <w:txbxContent>
                    <w:p w:rsidR="00C940CA" w:rsidP="00C940CA" w:rsidRDefault="00C940CA" w14:paraId="192B02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19104" behindDoc="0" locked="0" layoutInCell="1" allowOverlap="1" wp14:editId="7D86FAA2" wp14:anchorId="180471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8" name="Rectangle 75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2AAE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8" style="position:absolute;margin-left:210pt;margin-top:11pt;width:79pt;height:162pt;z-index:259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sU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C6v19grzx126Rf6&#10;xn1nFTlVeyOlmvo7+TXE1OK15/gE5yzhchI/anDTF2WRsXh8vHisxkwEFtdX61WNnRC41dSLxRIT&#10;hKnebkdI+YcKjkwLRgG5FGv54SHl09HXI3hvYnN6f1rlcTcWNfNmefNKdhfkEUXilOZHDNqGgVFh&#10;TaRkwM4zmv7sOShK7L1Ha5vl4qrBUSnJfNWs0BYoCdLeva9yL/qAwyQyULKPYLoeCReTCi/sWVF2&#10;nq9pKN7nhf3bX7D9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i4qsUuwEAAE0DAAAOAAAAAAAAAAAAAAAAAC4CAABkcnMv&#10;ZTJvRG9jLnhtbFBLAQItABQABgAIAAAAIQC2Y/vm3AAAAAoBAAAPAAAAAAAAAAAAAAAAABUEAABk&#10;cnMvZG93bnJldi54bWxQSwUGAAAAAAQABADzAAAAHgUAAAAA&#10;" w14:anchorId="1804719B">
                <v:textbox inset="2.16pt,1.44pt,0,1.44pt">
                  <w:txbxContent>
                    <w:p w:rsidR="00C940CA" w:rsidP="00C940CA" w:rsidRDefault="00C940CA" w14:paraId="1F2AAE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0128" behindDoc="0" locked="0" layoutInCell="1" allowOverlap="1" wp14:editId="386005E9" wp14:anchorId="3E4A02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599" name="Rectangle 75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C192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9" style="position:absolute;margin-left:210pt;margin-top:11pt;width:79pt;height:162pt;z-index:259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6ufeurwBAABNAwAADgAAAAAAAAAAAAAAAAAuAgAAZHJz&#10;L2Uyb0RvYy54bWxQSwECLQAUAAYACAAAACEAtmP75twAAAAKAQAADwAAAAAAAAAAAAAAAAAWBAAA&#10;ZHJzL2Rvd25yZXYueG1sUEsFBgAAAAAEAAQA8wAAAB8FAAAAAA==&#10;" w14:anchorId="3E4A02F3">
                <v:textbox inset="2.16pt,1.44pt,0,1.44pt">
                  <w:txbxContent>
                    <w:p w:rsidR="00C940CA" w:rsidP="00C940CA" w:rsidRDefault="00C940CA" w14:paraId="58C192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1152" behindDoc="0" locked="0" layoutInCell="1" allowOverlap="1" wp14:editId="72CC3D0E" wp14:anchorId="56CF891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0" name="Rectangle 76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94C0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0" style="position:absolute;margin-left:210pt;margin-top:11pt;width:79pt;height:162pt;z-index:259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ieGugEAAE0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X1zUa5LjFLv1C&#10;37jrR0VO1cFIqXJ/s19TiB1eew5PcM4iLrP4WYPNX5RF5uLx8eKxmhMRWLy5umnzQwK3mnq1WmOC&#10;MNXH7QAx3StvSV4wCsilWMsPP2M6HX0/gvcym9P7eZXm3VzULJt1+0525+URReKUpkcMevQTo2I0&#10;gZIJO89ofN1zUJSMPxxa26xXVw2OSkmWbdPiCENJkPbuc5U7MXgcJpGAkn0A0w9IuJhUeGHPirLz&#10;fOWh+JwX9h9/wfY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Lt2J4a6AQAATQMAAA4AAAAAAAAAAAAAAAAALgIAAGRycy9l&#10;Mm9Eb2MueG1sUEsBAi0AFAAGAAgAAAAhALZj++bcAAAACgEAAA8AAAAAAAAAAAAAAAAAFAQAAGRy&#10;cy9kb3ducmV2LnhtbFBLBQYAAAAABAAEAPMAAAAdBQAAAAA=&#10;" w14:anchorId="56CF891F">
                <v:textbox inset="2.16pt,1.44pt,0,1.44pt">
                  <w:txbxContent>
                    <w:p w:rsidR="00C940CA" w:rsidP="00C940CA" w:rsidRDefault="00C940CA" w14:paraId="3694C0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2176" behindDoc="0" locked="0" layoutInCell="1" allowOverlap="1" wp14:editId="1A085591" wp14:anchorId="204F374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1" name="Rectangle 76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1871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1" style="position:absolute;margin-left:210pt;margin-top:11pt;width:79pt;height:162pt;z-index:259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zc1IouwEAAE0DAAAOAAAAAAAAAAAAAAAAAC4CAABkcnMv&#10;ZTJvRG9jLnhtbFBLAQItABQABgAIAAAAIQC2Y/vm3AAAAAoBAAAPAAAAAAAAAAAAAAAAABUEAABk&#10;cnMvZG93bnJldi54bWxQSwUGAAAAAAQABADzAAAAHgUAAAAA&#10;" w14:anchorId="204F3747">
                <v:textbox inset="2.16pt,1.44pt,0,1.44pt">
                  <w:txbxContent>
                    <w:p w:rsidR="00C940CA" w:rsidP="00C940CA" w:rsidRDefault="00C940CA" w14:paraId="521871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3200" behindDoc="0" locked="0" layoutInCell="1" allowOverlap="1" wp14:editId="19AF493E" wp14:anchorId="4CC76D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02" name="Rectangle 76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09F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2" style="position:absolute;margin-left:210pt;margin-top:11pt;width:79pt;height:162pt;z-index:259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MlHMjuwEAAE0DAAAOAAAAAAAAAAAAAAAAAC4CAABkcnMv&#10;ZTJvRG9jLnhtbFBLAQItABQABgAIAAAAIQC2Y/vm3AAAAAoBAAAPAAAAAAAAAAAAAAAAABUEAABk&#10;cnMvZG93bnJldi54bWxQSwUGAAAAAAQABADzAAAAHgUAAAAA&#10;" w14:anchorId="4CC76D0C">
                <v:textbox inset="2.16pt,1.44pt,0,1.44pt">
                  <w:txbxContent>
                    <w:p w:rsidR="00C940CA" w:rsidP="00C940CA" w:rsidRDefault="00C940CA" w14:paraId="2A09F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4224" behindDoc="0" locked="0" layoutInCell="1" allowOverlap="1" wp14:editId="40FE4044" wp14:anchorId="749987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3" name="Rectangle 76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ABB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3" style="position:absolute;margin-left:210pt;margin-top:11pt;width:79pt;height:135pt;z-index:259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MQEc8uQEAAE0DAAAOAAAAAAAAAAAAAAAAAC4CAABkcnMvZTJv&#10;RG9jLnhtbFBLAQItABQABgAIAAAAIQB8Yu8X2wAAAAoBAAAPAAAAAAAAAAAAAAAAABMEAABkcnMv&#10;ZG93bnJldi54bWxQSwUGAAAAAAQABADzAAAAGwUAAAAA&#10;" w14:anchorId="749987DE">
                <v:textbox inset="2.16pt,1.44pt,0,1.44pt">
                  <w:txbxContent>
                    <w:p w:rsidR="00C940CA" w:rsidP="00C940CA" w:rsidRDefault="00C940CA" w14:paraId="60ABB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5248" behindDoc="0" locked="0" layoutInCell="1" allowOverlap="1" wp14:editId="5AE807A6" wp14:anchorId="74F44AD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4" name="Rectangle 76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66F5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4" style="position:absolute;margin-left:210pt;margin-top:11pt;width:79pt;height:135pt;z-index:259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Eo3ul7oBAABNAwAADgAAAAAAAAAAAAAAAAAuAgAAZHJzL2Uy&#10;b0RvYy54bWxQSwECLQAUAAYACAAAACEAfGLvF9sAAAAKAQAADwAAAAAAAAAAAAAAAAAUBAAAZHJz&#10;L2Rvd25yZXYueG1sUEsFBgAAAAAEAAQA8wAAABwFAAAAAA==&#10;" w14:anchorId="74F44AD7">
                <v:textbox inset="2.16pt,1.44pt,0,1.44pt">
                  <w:txbxContent>
                    <w:p w:rsidR="00C940CA" w:rsidP="00C940CA" w:rsidRDefault="00C940CA" w14:paraId="6C66F5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6272" behindDoc="0" locked="0" layoutInCell="1" allowOverlap="1" wp14:editId="7AF748DD" wp14:anchorId="127A5AB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5" name="Rectangle 76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CD1B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5" style="position:absolute;margin-left:210pt;margin-top:11pt;width:79pt;height:135pt;z-index:259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FqImzm7AQAATQMAAA4AAAAAAAAAAAAAAAAALgIAAGRycy9l&#10;Mm9Eb2MueG1sUEsBAi0AFAAGAAgAAAAhAHxi7xfbAAAACgEAAA8AAAAAAAAAAAAAAAAAFQQAAGRy&#10;cy9kb3ducmV2LnhtbFBLBQYAAAAABAAEAPMAAAAdBQAAAAA=&#10;" w14:anchorId="127A5ABA">
                <v:textbox inset="2.16pt,1.44pt,0,1.44pt">
                  <w:txbxContent>
                    <w:p w:rsidR="00C940CA" w:rsidP="00C940CA" w:rsidRDefault="00C940CA" w14:paraId="63CD1B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7296" behindDoc="0" locked="0" layoutInCell="1" allowOverlap="1" wp14:editId="27EEB7CC" wp14:anchorId="7BB348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6" name="Rectangle 76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5CBC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6" style="position:absolute;margin-left:210pt;margin-top:11pt;width:79pt;height:135pt;z-index:259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J1p1RroBAABNAwAADgAAAAAAAAAAAAAAAAAuAgAAZHJzL2Uy&#10;b0RvYy54bWxQSwECLQAUAAYACAAAACEAfGLvF9sAAAAKAQAADwAAAAAAAAAAAAAAAAAUBAAAZHJz&#10;L2Rvd25yZXYueG1sUEsFBgAAAAAEAAQA8wAAABwFAAAAAA==&#10;" w14:anchorId="7BB3486F">
                <v:textbox inset="2.16pt,1.44pt,0,1.44pt">
                  <w:txbxContent>
                    <w:p w:rsidR="00C940CA" w:rsidP="00C940CA" w:rsidRDefault="00C940CA" w14:paraId="0C5CBC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8320" behindDoc="0" locked="0" layoutInCell="1" allowOverlap="1" wp14:editId="08CFB314" wp14:anchorId="0C0DCF2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7" name="Rectangle 76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F4D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7" style="position:absolute;margin-left:210pt;margin-top:11pt;width:79pt;height:135pt;z-index:259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Douw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rq+rdeUOG6xSz/Q&#10;N+6GSZFTdTRSqtzf7NccYo/XnsMTnLOIyyx+0WDzF2WRpXh8vHislkQEFu9u7roaOyFwq1nXTU4Q&#10;pnq7HSCmL8pbkheMAnIp1vLDt5hOR1+P4L3M5vR+XqVltxQ1Tdt9eiW78/KIInFK0yMGPfmZUTGZ&#10;QMmMnWc0/tpzUJRMXx1a264/3rQ4KiVpurbDEYaSIO3d+yp3YvQ4TCIBJfsAZhiRcDGp8MKeFWXn&#10;+cpD8T4v7N/+gu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9fAOi7AQAATQMAAA4AAAAAAAAAAAAAAAAALgIAAGRycy9l&#10;Mm9Eb2MueG1sUEsBAi0AFAAGAAgAAAAhAHxi7xfbAAAACgEAAA8AAAAAAAAAAAAAAAAAFQQAAGRy&#10;cy9kb3ducmV2LnhtbFBLBQYAAAAABAAEAPMAAAAdBQAAAAA=&#10;" w14:anchorId="0C0DCF20">
                <v:textbox inset="2.16pt,1.44pt,0,1.44pt">
                  <w:txbxContent>
                    <w:p w:rsidR="00C940CA" w:rsidP="00C940CA" w:rsidRDefault="00C940CA" w14:paraId="40F4D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29344" behindDoc="0" locked="0" layoutInCell="1" allowOverlap="1" wp14:editId="145DF5DF" wp14:anchorId="2315BF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8" name="Rectangle 76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178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8" style="position:absolute;margin-left:210pt;margin-top:11pt;width:79pt;height:135pt;z-index:259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vhxXnLoBAABNAwAADgAAAAAAAAAAAAAAAAAuAgAAZHJzL2Uy&#10;b0RvYy54bWxQSwECLQAUAAYACAAAACEAfGLvF9sAAAAKAQAADwAAAAAAAAAAAAAAAAAUBAAAZHJz&#10;L2Rvd25yZXYueG1sUEsFBgAAAAAEAAQA8wAAABwFAAAAAA==&#10;" w14:anchorId="2315BF70">
                <v:textbox inset="2.16pt,1.44pt,0,1.44pt">
                  <w:txbxContent>
                    <w:p w:rsidR="00C940CA" w:rsidP="00C940CA" w:rsidRDefault="00C940CA" w14:paraId="1D178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0368" behindDoc="0" locked="0" layoutInCell="1" allowOverlap="1" wp14:editId="78F81BB8" wp14:anchorId="73AE18B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09" name="Rectangle 76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7FB4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9" style="position:absolute;margin-left:210pt;margin-top:11pt;width:79pt;height:135pt;z-index:259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Iy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HR9V28ocdxil76j&#10;b9wNkyLn6mikVLm/2a85xB6vvYRnuGQRl1n8osHmL8oiS/H4dPVYLYkILG5uN12NnRC41azrJicI&#10;U73dDhDTZ+UtyQtGAbkUa/nxa0zno69H8F5mc34/r9KyX4qapu3Wr2T3Xp5QJE5pesKgJz8zKiYT&#10;KJmx84zGXwcOipLpi0Nr2/Wn2xZHpSRN13Y4wlASpL1/X+VOjB6HSSSg5BDADCMSLiYVXtizouwy&#10;X3ko3ueF/dtfsPs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9hkiMroBAABNAwAADgAAAAAAAAAAAAAAAAAuAgAAZHJzL2Uy&#10;b0RvYy54bWxQSwECLQAUAAYACAAAACEAfGLvF9sAAAAKAQAADwAAAAAAAAAAAAAAAAAUBAAAZHJz&#10;L2Rvd25yZXYueG1sUEsFBgAAAAAEAAQA8wAAABwFAAAAAA==&#10;" w14:anchorId="73AE18BE">
                <v:textbox inset="2.16pt,1.44pt,0,1.44pt">
                  <w:txbxContent>
                    <w:p w:rsidR="00C940CA" w:rsidP="00C940CA" w:rsidRDefault="00C940CA" w14:paraId="597FB4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1392" behindDoc="0" locked="0" layoutInCell="1" allowOverlap="1" wp14:editId="48604EDE" wp14:anchorId="614C5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0" name="Rectangle 76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97C5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0" style="position:absolute;margin-left:210pt;margin-top:11pt;width:79pt;height:135pt;z-index:259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UuuA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" w14:anchorId="614C54DB">
                <v:textbox inset="2.16pt,1.44pt,0,1.44pt">
                  <w:txbxContent>
                    <w:p w:rsidR="00C940CA" w:rsidP="00C940CA" w:rsidRDefault="00C940CA" w14:paraId="2A97C5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2416" behindDoc="0" locked="0" layoutInCell="1" allowOverlap="1" wp14:editId="72F7CC09" wp14:anchorId="31BE77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1" name="Rectangle 76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8400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1" style="position:absolute;margin-left:210pt;margin-top:11pt;width:79pt;height:135pt;z-index:259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TuAAgLoBAABNAwAADgAAAAAAAAAAAAAAAAAuAgAAZHJzL2Uy&#10;b0RvYy54bWxQSwECLQAUAAYACAAAACEAfGLvF9sAAAAKAQAADwAAAAAAAAAAAAAAAAAUBAAAZHJz&#10;L2Rvd25yZXYueG1sUEsFBgAAAAAEAAQA8wAAABwFAAAAAA==&#10;" w14:anchorId="31BE7769">
                <v:textbox inset="2.16pt,1.44pt,0,1.44pt">
                  <w:txbxContent>
                    <w:p w:rsidR="00C940CA" w:rsidP="00C940CA" w:rsidRDefault="00C940CA" w14:paraId="358400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3440" behindDoc="0" locked="0" layoutInCell="1" allowOverlap="1" wp14:editId="798E61F2" wp14:anchorId="275B6D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2" name="Rectangle 76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1D33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2" style="position:absolute;margin-left:210pt;margin-top:11pt;width:79pt;height:135pt;z-index:259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/mb6roBAABNAwAADgAAAAAAAAAAAAAAAAAuAgAAZHJzL2Uy&#10;b0RvYy54bWxQSwECLQAUAAYACAAAACEAfGLvF9sAAAAKAQAADwAAAAAAAAAAAAAAAAAUBAAAZHJz&#10;L2Rvd25yZXYueG1sUEsFBgAAAAAEAAQA8wAAABwFAAAAAA==&#10;" w14:anchorId="275B6DC2">
                <v:textbox inset="2.16pt,1.44pt,0,1.44pt">
                  <w:txbxContent>
                    <w:p w:rsidR="00C940CA" w:rsidP="00C940CA" w:rsidRDefault="00C940CA" w14:paraId="7D1D33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4464" behindDoc="0" locked="0" layoutInCell="1" allowOverlap="1" wp14:editId="39C3CA3B" wp14:anchorId="665083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3" name="Rectangle 76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65B9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3" style="position:absolute;margin-left:210pt;margin-top:11pt;width:79pt;height:135pt;z-index:259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Ar/O5EuQEAAE0DAAAOAAAAAAAAAAAAAAAAAC4CAABkcnMvZTJv&#10;RG9jLnhtbFBLAQItABQABgAIAAAAIQB8Yu8X2wAAAAoBAAAPAAAAAAAAAAAAAAAAABMEAABkcnMv&#10;ZG93bnJldi54bWxQSwUGAAAAAAQABADzAAAAGwUAAAAA&#10;" w14:anchorId="66508323">
                <v:textbox inset="2.16pt,1.44pt,0,1.44pt">
                  <w:txbxContent>
                    <w:p w:rsidR="00C940CA" w:rsidP="00C940CA" w:rsidRDefault="00C940CA" w14:paraId="7165B9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5488" behindDoc="0" locked="0" layoutInCell="1" allowOverlap="1" wp14:editId="43F27A71" wp14:anchorId="2731FE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4" name="Rectangle 76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9D85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4" style="position:absolute;margin-left:210pt;margin-top:11pt;width:79pt;height:135pt;z-index:259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tTFH77oBAABNAwAADgAAAAAAAAAAAAAAAAAuAgAAZHJzL2Uy&#10;b0RvYy54bWxQSwECLQAUAAYACAAAACEAfGLvF9sAAAAKAQAADwAAAAAAAAAAAAAAAAAUBAAAZHJz&#10;L2Rvd25yZXYueG1sUEsFBgAAAAAEAAQA8wAAABwFAAAAAA==&#10;" w14:anchorId="2731FE38">
                <v:textbox inset="2.16pt,1.44pt,0,1.44pt">
                  <w:txbxContent>
                    <w:p w:rsidR="00C940CA" w:rsidP="00C940CA" w:rsidRDefault="00C940CA" w14:paraId="4D9D85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6512" behindDoc="0" locked="0" layoutInCell="1" allowOverlap="1" wp14:editId="452442FD" wp14:anchorId="485021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5" name="Rectangle 76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3939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5" style="position:absolute;margin-left:210pt;margin-top:11pt;width:79pt;height:135pt;z-index:259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P00MkG7AQAATQMAAA4AAAAAAAAAAAAAAAAALgIAAGRycy9l&#10;Mm9Eb2MueG1sUEsBAi0AFAAGAAgAAAAhAHxi7xfbAAAACgEAAA8AAAAAAAAAAAAAAAAAFQQAAGRy&#10;cy9kb3ducmV2LnhtbFBLBQYAAAAABAAEAPMAAAAdBQAAAAA=&#10;" w14:anchorId="4850218F">
                <v:textbox inset="2.16pt,1.44pt,0,1.44pt">
                  <w:txbxContent>
                    <w:p w:rsidR="00C940CA" w:rsidP="00C940CA" w:rsidRDefault="00C940CA" w14:paraId="5C3939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7536" behindDoc="0" locked="0" layoutInCell="1" allowOverlap="1" wp14:editId="5433C419" wp14:anchorId="1B2ACE2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6" name="Rectangle 76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C668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6" style="position:absolute;margin-left:210pt;margin-top:11pt;width:79pt;height:135pt;z-index:259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ObcProBAABNAwAADgAAAAAAAAAAAAAAAAAuAgAAZHJzL2Uy&#10;b0RvYy54bWxQSwECLQAUAAYACAAAACEAfGLvF9sAAAAKAQAADwAAAAAAAAAAAAAAAAAUBAAAZHJz&#10;L2Rvd25yZXYueG1sUEsFBgAAAAAEAAQA8wAAABwFAAAAAA==&#10;" w14:anchorId="1B2ACE29">
                <v:textbox inset="2.16pt,1.44pt,0,1.44pt">
                  <w:txbxContent>
                    <w:p w:rsidR="00C940CA" w:rsidP="00C940CA" w:rsidRDefault="00C940CA" w14:paraId="7BC668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8560" behindDoc="0" locked="0" layoutInCell="1" allowOverlap="1" wp14:editId="79C98CC1" wp14:anchorId="60F6DEA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17" name="Rectangle 76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7A40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7" style="position:absolute;margin-left:210pt;margin-top:11pt;width:79pt;height:135pt;z-index:259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MjjqZC7AQAATQMAAA4AAAAAAAAAAAAAAAAALgIAAGRycy9l&#10;Mm9Eb2MueG1sUEsBAi0AFAAGAAgAAAAhAHxi7xfbAAAACgEAAA8AAAAAAAAAAAAAAAAAFQQAAGRy&#10;cy9kb3ducmV2LnhtbFBLBQYAAAAABAAEAPMAAAAdBQAAAAA=&#10;" w14:anchorId="60F6DEAD">
                <v:textbox inset="2.16pt,1.44pt,0,1.44pt">
                  <w:txbxContent>
                    <w:p w:rsidR="00C940CA" w:rsidP="00C940CA" w:rsidRDefault="00C940CA" w14:paraId="577A40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39584" behindDoc="0" locked="0" layoutInCell="1" allowOverlap="1" wp14:editId="0F41DC6B" wp14:anchorId="4429B64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8" name="Rectangle 76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AB4B5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8" style="position:absolute;margin-left:210pt;margin-top:11pt;width:79pt;height:159pt;z-index:259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eSugEAAE0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b1dNtgrxy126Sf6&#10;xl0/KnKqDkZKlfub/ZpC7PDaS3iGcxZxmcXPGmz+oiwyF4+PF4/VnIjA4vpmvaqxEwK3cgOXmCBM&#10;9XE7QEzflLckLxgF5FKs5YcfMZ2Ovh/Be5nN6f28SvNuLmqadr18J7vz8ogicUrTEwY9+olRMZpA&#10;yYSdZzS+7jkoSsbvDq1tb7/etDgqJWlW7QptgZIg7d3nKndi8DhMIgEl+wCmH5BwManwwp4VZef5&#10;ykPxOS/sP/6C7Rs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fmh5K6AQAATQMAAA4AAAAAAAAAAAAAAAAALgIAAGRycy9l&#10;Mm9Eb2MueG1sUEsBAi0AFAAGAAgAAAAhAGP+2GLcAAAACgEAAA8AAAAAAAAAAAAAAAAAFAQAAGRy&#10;cy9kb3ducmV2LnhtbFBLBQYAAAAABAAEAPMAAAAdBQAAAAA=&#10;" w14:anchorId="4429B642">
                <v:textbox inset="2.16pt,1.44pt,0,1.44pt">
                  <w:txbxContent>
                    <w:p w:rsidR="00C940CA" w:rsidP="00C940CA" w:rsidRDefault="00C940CA" w14:paraId="4CAB4B5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0608" behindDoc="0" locked="0" layoutInCell="1" allowOverlap="1" wp14:editId="77F5C018" wp14:anchorId="6CB1B1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19" name="Rectangle 76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130C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9" style="position:absolute;margin-left:210pt;margin-top:11pt;width:79pt;height:159pt;z-index:259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/j8jy6AQAATQMAAA4AAAAAAAAAAAAAAAAALgIAAGRycy9l&#10;Mm9Eb2MueG1sUEsBAi0AFAAGAAgAAAAhAGP+2GLcAAAACgEAAA8AAAAAAAAAAAAAAAAAFAQAAGRy&#10;cy9kb3ducmV2LnhtbFBLBQYAAAAABAAEAPMAAAAdBQAAAAA=&#10;" w14:anchorId="6CB1B190">
                <v:textbox inset="2.16pt,1.44pt,0,1.44pt">
                  <w:txbxContent>
                    <w:p w:rsidR="00C940CA" w:rsidP="00C940CA" w:rsidRDefault="00C940CA" w14:paraId="01130C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1632" behindDoc="0" locked="0" layoutInCell="1" allowOverlap="1" wp14:editId="44337639" wp14:anchorId="29D750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0" name="Rectangle 76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6479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0" style="position:absolute;margin-left:210pt;margin-top:11pt;width:79pt;height:159pt;z-index:259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Mz1boK6AQAATQMAAA4AAAAAAAAAAAAAAAAALgIAAGRycy9l&#10;Mm9Eb2MueG1sUEsBAi0AFAAGAAgAAAAhAGP+2GLcAAAACgEAAA8AAAAAAAAAAAAAAAAAFAQAAGRy&#10;cy9kb3ducmV2LnhtbFBLBQYAAAAABAAEAPMAAAAdBQAAAAA=&#10;" w14:anchorId="29D75062">
                <v:textbox inset="2.16pt,1.44pt,0,1.44pt">
                  <w:txbxContent>
                    <w:p w:rsidR="00C940CA" w:rsidP="00C940CA" w:rsidRDefault="00C940CA" w14:paraId="516479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2656" behindDoc="0" locked="0" layoutInCell="1" allowOverlap="1" wp14:editId="35A90AFC" wp14:anchorId="054B52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1" name="Rectangle 76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DDDF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1" style="position:absolute;margin-left:210pt;margin-top:11pt;width:79pt;height:159pt;z-index:259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ITwGyy6AQAATQMAAA4AAAAAAAAAAAAAAAAALgIAAGRycy9l&#10;Mm9Eb2MueG1sUEsBAi0AFAAGAAgAAAAhAGP+2GLcAAAACgEAAA8AAAAAAAAAAAAAAAAAFAQAAGRy&#10;cy9kb3ducmV2LnhtbFBLBQYAAAAABAAEAPMAAAAdBQAAAAA=&#10;" w14:anchorId="054B5282">
                <v:textbox inset="2.16pt,1.44pt,0,1.44pt">
                  <w:txbxContent>
                    <w:p w:rsidR="00C940CA" w:rsidP="00C940CA" w:rsidRDefault="00C940CA" w14:paraId="00DDDF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3680" behindDoc="0" locked="0" layoutInCell="1" allowOverlap="1" wp14:editId="6485A386" wp14:anchorId="3117438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2" name="Rectangle 76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B89E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2" style="position:absolute;margin-left:210pt;margin-top:11pt;width:79pt;height:159pt;z-index:259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cXhX2bkBAABNAwAADgAAAAAAAAAAAAAAAAAuAgAAZHJzL2Uy&#10;b0RvYy54bWxQSwECLQAUAAYACAAAACEAY/7YYtwAAAAKAQAADwAAAAAAAAAAAAAAAAATBAAAZHJz&#10;L2Rvd25yZXYueG1sUEsFBgAAAAAEAAQA8wAAABwFAAAAAA==&#10;" w14:anchorId="31174382">
                <v:textbox inset="2.16pt,1.44pt,0,1.44pt">
                  <w:txbxContent>
                    <w:p w:rsidR="00C940CA" w:rsidP="00C940CA" w:rsidRDefault="00C940CA" w14:paraId="6BB89E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4704" behindDoc="0" locked="0" layoutInCell="1" allowOverlap="1" wp14:editId="0D250BB0" wp14:anchorId="75DF28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623" name="Rectangle 76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4A83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3" style="position:absolute;margin-left:210pt;margin-top:11pt;width:79pt;height:159pt;z-index:259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OX0id7kBAABNAwAADgAAAAAAAAAAAAAAAAAuAgAAZHJzL2Uy&#10;b0RvYy54bWxQSwECLQAUAAYACAAAACEAY/7YYtwAAAAKAQAADwAAAAAAAAAAAAAAAAATBAAAZHJz&#10;L2Rvd25yZXYueG1sUEsFBgAAAAAEAAQA8wAAABwFAAAAAA==&#10;" w14:anchorId="75DF2896">
                <v:textbox inset="2.16pt,1.44pt,0,1.44pt">
                  <w:txbxContent>
                    <w:p w:rsidR="00C940CA" w:rsidP="00C940CA" w:rsidRDefault="00C940CA" w14:paraId="354A83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5728" behindDoc="0" locked="0" layoutInCell="1" allowOverlap="1" wp14:editId="28B39762" wp14:anchorId="613E28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4" name="Rectangle 76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524E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4" style="position:absolute;margin-left:210pt;margin-top:11pt;width:79pt;height:162pt;z-index:259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SezG7wBAABNAwAADgAAAAAAAAAAAAAAAAAuAgAAZHJz&#10;L2Uyb0RvYy54bWxQSwECLQAUAAYACAAAACEAtmP75twAAAAKAQAADwAAAAAAAAAAAAAAAAAWBAAA&#10;ZHJzL2Rvd25yZXYueG1sUEsFBgAAAAAEAAQA8wAAAB8FAAAAAA==&#10;" w14:anchorId="613E28E4">
                <v:textbox inset="2.16pt,1.44pt,0,1.44pt">
                  <w:txbxContent>
                    <w:p w:rsidR="00C940CA" w:rsidP="00C940CA" w:rsidRDefault="00C940CA" w14:paraId="63524E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6752" behindDoc="0" locked="0" layoutInCell="1" allowOverlap="1" wp14:editId="3D926480" wp14:anchorId="0CC35B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5" name="Rectangle 76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6C6F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5" style="position:absolute;margin-left:210pt;margin-top:11pt;width:79pt;height:162pt;z-index:259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WSLGtbwBAABNAwAADgAAAAAAAAAAAAAAAAAuAgAAZHJz&#10;L2Uyb0RvYy54bWxQSwECLQAUAAYACAAAACEAtmP75twAAAAKAQAADwAAAAAAAAAAAAAAAAAWBAAA&#10;ZHJzL2Rvd25yZXYueG1sUEsFBgAAAAAEAAQA8wAAAB8FAAAAAA==&#10;" w14:anchorId="0CC35B4E">
                <v:textbox inset="2.16pt,1.44pt,0,1.44pt">
                  <w:txbxContent>
                    <w:p w:rsidR="00C940CA" w:rsidP="00C940CA" w:rsidRDefault="00C940CA" w14:paraId="476C6F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7776" behindDoc="0" locked="0" layoutInCell="1" allowOverlap="1" wp14:editId="3F3B4112" wp14:anchorId="34265FF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26" name="Rectangle 76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1CA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6" style="position:absolute;margin-left:210pt;margin-top:11pt;width:79pt;height:162pt;z-index:259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JPAoyrwBAABNAwAADgAAAAAAAAAAAAAAAAAuAgAAZHJz&#10;L2Uyb0RvYy54bWxQSwECLQAUAAYACAAAACEAtmP75twAAAAKAQAADwAAAAAAAAAAAAAAAAAWBAAA&#10;ZHJzL2Rvd25yZXYueG1sUEsFBgAAAAAEAAQA8wAAAB8FAAAAAA==&#10;" w14:anchorId="34265FF0">
                <v:textbox inset="2.16pt,1.44pt,0,1.44pt">
                  <w:txbxContent>
                    <w:p w:rsidR="00C940CA" w:rsidP="00C940CA" w:rsidRDefault="00C940CA" w14:paraId="261CA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8800" behindDoc="0" locked="0" layoutInCell="1" allowOverlap="1" wp14:editId="21150B09" wp14:anchorId="5F3C22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7" name="Rectangle 76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7AC3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7" style="position:absolute;margin-left:210pt;margin-top:11pt;width:79pt;height:135pt;z-index:259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QkHNW7AQAATQMAAA4AAAAAAAAAAAAAAAAALgIAAGRycy9l&#10;Mm9Eb2MueG1sUEsBAi0AFAAGAAgAAAAhAHxi7xfbAAAACgEAAA8AAAAAAAAAAAAAAAAAFQQAAGRy&#10;cy9kb3ducmV2LnhtbFBLBQYAAAAABAAEAPMAAAAdBQAAAAA=&#10;" w14:anchorId="5F3C22EF">
                <v:textbox inset="2.16pt,1.44pt,0,1.44pt">
                  <w:txbxContent>
                    <w:p w:rsidR="00C940CA" w:rsidP="00C940CA" w:rsidRDefault="00C940CA" w14:paraId="227AC3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49824" behindDoc="0" locked="0" layoutInCell="1" allowOverlap="1" wp14:editId="3DFDE10F" wp14:anchorId="3F55147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8" name="Rectangle 76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F0E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8" style="position:absolute;margin-left:210pt;margin-top:11pt;width:79pt;height:135pt;z-index:259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dWdLoboBAABNAwAADgAAAAAAAAAAAAAAAAAuAgAAZHJzL2Uy&#10;b0RvYy54bWxQSwECLQAUAAYACAAAACEAfGLvF9sAAAAKAQAADwAAAAAAAAAAAAAAAAAUBAAAZHJz&#10;L2Rvd25yZXYueG1sUEsFBgAAAAAEAAQA8wAAABwFAAAAAA==&#10;" w14:anchorId="3F551470">
                <v:textbox inset="2.16pt,1.44pt,0,1.44pt">
                  <w:txbxContent>
                    <w:p w:rsidR="00C940CA" w:rsidP="00C940CA" w:rsidRDefault="00C940CA" w14:paraId="74F0E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50848" behindDoc="0" locked="0" layoutInCell="1" allowOverlap="1" wp14:editId="250505DA" wp14:anchorId="4FAFC4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629" name="Rectangle 76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450B3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9" style="position:absolute;margin-left:210pt;margin-top:11pt;width:79pt;height:135pt;z-index:259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PWI+D7oBAABNAwAADgAAAAAAAAAAAAAAAAAuAgAAZHJzL2Uy&#10;b0RvYy54bWxQSwECLQAUAAYACAAAACEAfGLvF9sAAAAKAQAADwAAAAAAAAAAAAAAAAAUBAAAZHJz&#10;L2Rvd25yZXYueG1sUEsFBgAAAAAEAAQA8wAAABwFAAAAAA==&#10;" w14:anchorId="4FAFC428">
                <v:textbox inset="2.16pt,1.44pt,0,1.44pt">
                  <w:txbxContent>
                    <w:p w:rsidR="00C940CA" w:rsidP="00C940CA" w:rsidRDefault="00C940CA" w14:paraId="0450B3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51872" behindDoc="0" locked="0" layoutInCell="1" allowOverlap="1" wp14:editId="3CE069FA" wp14:anchorId="4CBE55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0" name="Rectangle 76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8A02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0" style="position:absolute;margin-left:210pt;margin-top:11pt;width:79pt;height:162pt;z-index:259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yiiuwEAAE0DAAAOAAAAZHJzL2Uyb0RvYy54bWysU8tu2zAQvBfoPxC815JlI1YE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jc3KzTIc4dd+om+&#10;cd9bRc7VwUip5v7Ofo0xdXjtOT7BJUu4nMVPGtz8RVlkKh6frh6rKROBxdvVbVvjQwK3mnq93mCC&#10;MNXb7Qgpf1XBkXnBKCCXYi0/fk/5fPT1CN6b2Zzfn1d52k9FzXJVt69k90GeUCROaX7EoG0YGRXW&#10;REpG7Dyj6feBg6LEfvNobbNZrxoclZIs26bFEYaSIO39+yr3Ygg4TCIDJYcIph+QcDGp8MKeFWWX&#10;+ZqH4n1e2L/9Bbs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FTyiiuwEAAE0DAAAOAAAAAAAAAAAAAAAAAC4CAABkcnMv&#10;ZTJvRG9jLnhtbFBLAQItABQABgAIAAAAIQC2Y/vm3AAAAAoBAAAPAAAAAAAAAAAAAAAAABUEAABk&#10;cnMvZG93bnJldi54bWxQSwUGAAAAAAQABADzAAAAHgUAAAAA&#10;" w14:anchorId="4CBE556F">
                <v:textbox inset="2.16pt,1.44pt,0,1.44pt">
                  <w:txbxContent>
                    <w:p w:rsidR="00C940CA" w:rsidP="00C940CA" w:rsidRDefault="00C940CA" w14:paraId="7B8A02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52896" behindDoc="0" locked="0" layoutInCell="1" allowOverlap="1" wp14:editId="44247027" wp14:anchorId="084E6F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631" name="Rectangle 76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7B93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1" style="position:absolute;margin-left:210pt;margin-top:11pt;width:79pt;height:162pt;z-index:259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NSl0MuwEAAE0DAAAOAAAAAAAAAAAAAAAAAC4CAABkcnMv&#10;ZTJvRG9jLnhtbFBLAQItABQABgAIAAAAIQC2Y/vm3AAAAAoBAAAPAAAAAAAAAAAAAAAAABUEAABk&#10;cnMvZG93bnJldi54bWxQSwUGAAAAAAQABADzAAAAHgUAAAAA&#10;" w14:anchorId="084E6FD2">
                <v:textbox inset="2.16pt,1.44pt,0,1.44pt">
                  <w:txbxContent>
                    <w:p w:rsidR="00C940CA" w:rsidP="00C940CA" w:rsidRDefault="00C940CA" w14:paraId="357B93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53920" behindDoc="0" locked="0" layoutInCell="1" allowOverlap="1" wp14:editId="30AC2016" wp14:anchorId="44EF70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2" name="Rectangle 76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D2D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2" style="position:absolute;margin-left:210pt;margin-top:11pt;width:79pt;height:60pt;z-index:259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skugEAAEw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7bKlxHGLXXpB&#10;37jrR0XO1cFIqXJ/s19TiB1eew3PcMkiLrP4WYPNX5RF5uLx6eqxmhMRWNwsN+saOyFwa3WzWeIa&#10;Uar3ywFi+qa8JXnBKCCV4iw/PsR0Pvr7CN7LZM7P51Wa93MR0yybgpuLey9PqBGHND1h0KOfGBWj&#10;CZRM2HhG468DB0XJ+N2hs+3qJhuRStKs2zVOMJQEWe8/VrkTg8dZEgkoOQQw/YCEi0eFF7asKLuM&#10;V56Jj3lh//4T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7tmskugEAAEwDAAAOAAAAAAAAAAAAAAAAAC4CAABkcnMvZTJv&#10;RG9jLnhtbFBLAQItABQABgAIAAAAIQBvQUaG2gAAAAoBAAAPAAAAAAAAAAAAAAAAABQEAABkcnMv&#10;ZG93bnJldi54bWxQSwUGAAAAAAQABADzAAAAGwUAAAAA&#10;" w14:anchorId="44EF7018">
                <v:textbox inset="2.16pt,1.44pt,0,1.44pt">
                  <w:txbxContent>
                    <w:p w:rsidR="00C940CA" w:rsidP="00C940CA" w:rsidRDefault="00C940CA" w14:paraId="659D2D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54944" behindDoc="0" locked="0" layoutInCell="1" allowOverlap="1" wp14:editId="7F1C9BC1" wp14:anchorId="5657BDE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3" name="Rectangle 76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5E7E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3" style="position:absolute;margin-left:210pt;margin-top:11pt;width:79pt;height:60pt;z-index:259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Dcyn8+5AQAATAMAAA4AAAAAAAAAAAAAAAAALgIAAGRycy9lMm9E&#10;b2MueG1sUEsBAi0AFAAGAAgAAAAhAG9BRobaAAAACgEAAA8AAAAAAAAAAAAAAAAAEwQAAGRycy9k&#10;b3ducmV2LnhtbFBLBQYAAAAABAAEAPMAAAAaBQAAAAA=&#10;" w14:anchorId="5657BDE3">
                <v:textbox inset="2.16pt,1.44pt,0,1.44pt">
                  <w:txbxContent>
                    <w:p w:rsidR="00C940CA" w:rsidP="00C940CA" w:rsidRDefault="00C940CA" w14:paraId="3B5E7E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55968" behindDoc="0" locked="0" layoutInCell="1" allowOverlap="1" wp14:editId="45684B58" wp14:anchorId="079049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4" name="Rectangle 76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B948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4" style="position:absolute;margin-left:210pt;margin-top:11pt;width:79pt;height:60pt;z-index:259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0fsNnugEAAEwDAAAOAAAAAAAAAAAAAAAAAC4CAABkcnMvZTJv&#10;RG9jLnhtbFBLAQItABQABgAIAAAAIQBvQUaG2gAAAAoBAAAPAAAAAAAAAAAAAAAAABQEAABkcnMv&#10;ZG93bnJldi54bWxQSwUGAAAAAAQABADzAAAAGwUAAAAA&#10;" w14:anchorId="079049B5">
                <v:textbox inset="2.16pt,1.44pt,0,1.44pt">
                  <w:txbxContent>
                    <w:p w:rsidR="00C940CA" w:rsidP="00C940CA" w:rsidRDefault="00C940CA" w14:paraId="11B948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56992" behindDoc="0" locked="0" layoutInCell="1" allowOverlap="1" wp14:editId="419B3D01" wp14:anchorId="4D1F37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5" name="Rectangle 76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CAED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5" style="position:absolute;margin-left:210pt;margin-top:11pt;width:79pt;height:60pt;z-index:259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uPo3jLsBAABMAwAADgAAAAAAAAAAAAAAAAAuAgAAZHJzL2Uy&#10;b0RvYy54bWxQSwECLQAUAAYACAAAACEAb0FGhtoAAAAKAQAADwAAAAAAAAAAAAAAAAAVBAAAZHJz&#10;L2Rvd25yZXYueG1sUEsFBgAAAAAEAAQA8wAAABwFAAAAAA==&#10;" w14:anchorId="4D1F3759">
                <v:textbox inset="2.16pt,1.44pt,0,1.44pt">
                  <w:txbxContent>
                    <w:p w:rsidR="00C940CA" w:rsidP="00C940CA" w:rsidRDefault="00C940CA" w14:paraId="35CAED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58016" behindDoc="0" locked="0" layoutInCell="1" allowOverlap="1" wp14:editId="7ED36065" wp14:anchorId="7B8029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6" name="Rectangle 76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67F3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6" style="position:absolute;margin-left:210pt;margin-top:11pt;width:79pt;height:60pt;z-index:259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q1s9ugEAAEwDAAAOAAAAAAAAAAAAAAAAAC4CAABkcnMvZTJv&#10;RG9jLnhtbFBLAQItABQABgAIAAAAIQBvQUaG2gAAAAoBAAAPAAAAAAAAAAAAAAAAABQEAABkcnMv&#10;ZG93bnJldi54bWxQSwUGAAAAAAQABADzAAAAGwUAAAAA&#10;" w14:anchorId="7B8029E0">
                <v:textbox inset="2.16pt,1.44pt,0,1.44pt">
                  <w:txbxContent>
                    <w:p w:rsidR="00C940CA" w:rsidP="00C940CA" w:rsidRDefault="00C940CA" w14:paraId="1967F3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59040" behindDoc="0" locked="0" layoutInCell="1" allowOverlap="1" wp14:editId="636C5B62" wp14:anchorId="0E2603C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7" name="Rectangle 76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EAA6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7" style="position:absolute;margin-left:210pt;margin-top:11pt;width:79pt;height:60pt;z-index:259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hS+v1rsBAABMAwAADgAAAAAAAAAAAAAAAAAuAgAAZHJzL2Uy&#10;b0RvYy54bWxQSwECLQAUAAYACAAAACEAb0FGhtoAAAAKAQAADwAAAAAAAAAAAAAAAAAVBAAAZHJz&#10;L2Rvd25yZXYueG1sUEsFBgAAAAAEAAQA8wAAABwFAAAAAA==&#10;" w14:anchorId="0E2603CC">
                <v:textbox inset="2.16pt,1.44pt,0,1.44pt">
                  <w:txbxContent>
                    <w:p w:rsidR="00C940CA" w:rsidP="00C940CA" w:rsidRDefault="00C940CA" w14:paraId="58EAA6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0064" behindDoc="0" locked="0" layoutInCell="1" allowOverlap="1" wp14:editId="03C75E67" wp14:anchorId="4EFABA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8" name="Rectangle 76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7A07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8" style="position:absolute;margin-left:210pt;margin-top:11pt;width:79pt;height:60pt;z-index:259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q75LgugEAAEwDAAAOAAAAAAAAAAAAAAAAAC4CAABkcnMvZTJv&#10;RG9jLnhtbFBLAQItABQABgAIAAAAIQBvQUaG2gAAAAoBAAAPAAAAAAAAAAAAAAAAABQEAABkcnMv&#10;ZG93bnJldi54bWxQSwUGAAAAAAQABADzAAAAGwUAAAAA&#10;" w14:anchorId="4EFABA3C">
                <v:textbox inset="2.16pt,1.44pt,0,1.44pt">
                  <w:txbxContent>
                    <w:p w:rsidR="00C940CA" w:rsidP="00C940CA" w:rsidRDefault="00C940CA" w14:paraId="027A07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1088" behindDoc="0" locked="0" layoutInCell="1" allowOverlap="1" wp14:editId="68BEC941" wp14:anchorId="127D374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39" name="Rectangle 76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3ADCA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9" style="position:absolute;margin-left:210pt;margin-top:11pt;width:79pt;height:60pt;z-index:259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mtmC7sBAABMAwAADgAAAAAAAAAAAAAAAAAuAgAAZHJzL2Uy&#10;b0RvYy54bWxQSwECLQAUAAYACAAAACEAb0FGhtoAAAAKAQAADwAAAAAAAAAAAAAAAAAVBAAAZHJz&#10;L2Rvd25yZXYueG1sUEsFBgAAAAAEAAQA8wAAABwFAAAAAA==&#10;" w14:anchorId="127D374A">
                <v:textbox inset="2.16pt,1.44pt,0,1.44pt">
                  <w:txbxContent>
                    <w:p w:rsidR="00C940CA" w:rsidP="00C940CA" w:rsidRDefault="00C940CA" w14:paraId="283ADCA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2112" behindDoc="0" locked="0" layoutInCell="1" allowOverlap="1" wp14:editId="5D43F06C" wp14:anchorId="7A3BA5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0" name="Rectangle 76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C0D2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0" style="position:absolute;margin-left:210pt;margin-top:11pt;width:79pt;height:60pt;z-index:259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Ns6ug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9c0KBbLM4JR+&#10;o27MDlqQc3ZUfS/SfJNekw8tlj35R7hEAd1EfpZg0hdpkTlrfLpqLOZIOCY3y01T4kMcj9arzRJ9&#10;7FK8F3sI8YdwhiSno4BQsrLs+CvE89W3K1iXwJyfT16c93MmUy2r5g3r3vUn5IhLGh/QSO2mjnKt&#10;PCUTDr6j4c+BgaBE/7SobL1eLWvclBxUTd3gBkMOEPX+Y5ZZPjrcJR6BkoMHNYwIOGuUceHIMrPL&#10;eqWd+Bhn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N9Ns6ugEAAEwDAAAOAAAAAAAAAAAAAAAAAC4CAABkcnMvZTJv&#10;RG9jLnhtbFBLAQItABQABgAIAAAAIQBvQUaG2gAAAAoBAAAPAAAAAAAAAAAAAAAAABQEAABkcnMv&#10;ZG93bnJldi54bWxQSwUGAAAAAAQABADzAAAAGwUAAAAA&#10;" w14:anchorId="7A3BA55E">
                <v:textbox inset="2.16pt,1.44pt,0,1.44pt">
                  <w:txbxContent>
                    <w:p w:rsidR="00C940CA" w:rsidP="00C940CA" w:rsidRDefault="00C940CA" w14:paraId="60C0D2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3136" behindDoc="0" locked="0" layoutInCell="1" allowOverlap="1" wp14:editId="37AA11DE" wp14:anchorId="126B41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1" name="Rectangle 76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45F81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1" style="position:absolute;margin-left:210pt;margin-top:11pt;width:79pt;height:60pt;z-index:259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/R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j6btVQ4rnDKf1A&#10;3bjvrSKX7GCkVPN8Z73GmDose45PcI0SujP5SYObv0iLTEXj801jNWUiMLldbjc1TkLg0Xq1XaKP&#10;Xaq34ggpf1HBkdlhFBBKUZafvqV8ufp6BetmMJfnZy9Ph6mQaZbN9hXrIcgzcsQlzY9otA0jo8Ka&#10;SMmIg2c0/TpyUJTYrx6VbderZYubUoJm025wg6EEiPrwPsu9GALukshAyTGC6QcEXDQquHBkhdl1&#10;veadeB8X9G8/wf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XAv0bsBAABMAwAADgAAAAAAAAAAAAAAAAAuAgAAZHJzL2Uy&#10;b0RvYy54bWxQSwECLQAUAAYACAAAACEAb0FGhtoAAAAKAQAADwAAAAAAAAAAAAAAAAAVBAAAZHJz&#10;L2Rvd25yZXYueG1sUEsFBgAAAAAEAAQA8wAAABwFAAAAAA==&#10;" w14:anchorId="126B4105">
                <v:textbox inset="2.16pt,1.44pt,0,1.44pt">
                  <w:txbxContent>
                    <w:p w:rsidR="00C940CA" w:rsidP="00C940CA" w:rsidRDefault="00C940CA" w14:paraId="145F81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4160" behindDoc="0" locked="0" layoutInCell="1" allowOverlap="1" wp14:editId="431E6677" wp14:anchorId="127C3C3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2" name="Rectangle 76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5A19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2" style="position:absolute;margin-left:210pt;margin-top:11pt;width:79pt;height:60pt;z-index:259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XmuJrsBAABMAwAADgAAAAAAAAAAAAAAAAAuAgAAZHJzL2Uy&#10;b0RvYy54bWxQSwECLQAUAAYACAAAACEAb0FGhtoAAAAKAQAADwAAAAAAAAAAAAAAAAAVBAAAZHJz&#10;L2Rvd25yZXYueG1sUEsFBgAAAAAEAAQA8wAAABwFAAAAAA==&#10;" w14:anchorId="127C3C35">
                <v:textbox inset="2.16pt,1.44pt,0,1.44pt">
                  <w:txbxContent>
                    <w:p w:rsidR="00C940CA" w:rsidP="00C940CA" w:rsidRDefault="00C940CA" w14:paraId="125A19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5184" behindDoc="0" locked="0" layoutInCell="1" allowOverlap="1" wp14:editId="40CB73AD" wp14:anchorId="004DB9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3" name="Rectangle 76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8283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3" style="position:absolute;margin-left:210pt;margin-top:11pt;width:79pt;height:60pt;z-index:259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x/VrNugEAAEwDAAAOAAAAAAAAAAAAAAAAAC4CAABkcnMvZTJv&#10;RG9jLnhtbFBLAQItABQABgAIAAAAIQBvQUaG2gAAAAoBAAAPAAAAAAAAAAAAAAAAABQEAABkcnMv&#10;ZG93bnJldi54bWxQSwUGAAAAAAQABADzAAAAGwUAAAAA&#10;" w14:anchorId="004DB954">
                <v:textbox inset="2.16pt,1.44pt,0,1.44pt">
                  <w:txbxContent>
                    <w:p w:rsidR="00C940CA" w:rsidP="00C940CA" w:rsidRDefault="00C940CA" w14:paraId="268283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6208" behindDoc="0" locked="0" layoutInCell="1" allowOverlap="1" wp14:editId="1C566134" wp14:anchorId="58219B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4" name="Rectangle 76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3867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4" style="position:absolute;margin-left:210pt;margin-top:11pt;width:79pt;height:60pt;z-index:259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Zl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6ma5pMRxi1P6&#10;jbpx1w2KnLO9kVLl+Wa9xhBbLHsKj3CJIrqZ/KTB5i/SIlPR+HTVWE2JCExuFpt1jZMQeLRabhbo&#10;Y5fqvThATD+UtyQ7jAJCKcry46+YzlffrmBdBnN+Pntp2k+FzHzRNG9Y916ekCMuaXpAowc/MioG&#10;EygZcfCMxj8HDoqS4adDZZvVctHgppRgvm7WuMFQAkS9/5jlTvQed0kkoOQQwHQ9Ai4aFVw4ssLs&#10;sl55Jz7GBf37T7B7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rEGZbsBAABMAwAADgAAAAAAAAAAAAAAAAAuAgAAZHJzL2Uy&#10;b0RvYy54bWxQSwECLQAUAAYACAAAACEAb0FGhtoAAAAKAQAADwAAAAAAAAAAAAAAAAAVBAAAZHJz&#10;L2Rvd25yZXYueG1sUEsFBgAAAAAEAAQA8wAAABwFAAAAAA==&#10;" w14:anchorId="58219B79">
                <v:textbox inset="2.16pt,1.44pt,0,1.44pt">
                  <w:txbxContent>
                    <w:p w:rsidR="00C940CA" w:rsidP="00C940CA" w:rsidRDefault="00C940CA" w14:paraId="483867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7232" behindDoc="0" locked="0" layoutInCell="1" allowOverlap="1" wp14:editId="613F905A" wp14:anchorId="38DBBF1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5" name="Rectangle 76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D981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5" style="position:absolute;margin-left:210pt;margin-top:11pt;width:79pt;height:60pt;z-index:259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KOvAEAAEwDAAAOAAAAZHJzL2Uyb0RvYy54bWysU9tu2zAMfR+wfxD0vtixsyY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ru9WHylx3OKU&#10;vqNu3PWjIpfsYKRUeb5ZrynEDsuewxNco4huJj9rsPmLtMhcND7fNFZzIgKT23a7qXESAo/Wq22L&#10;PnapXosDxPRZeUuywygglKIsP32N6XL15QrWZTCX57OX5sNcyCzbpn3BevDyjBxxSdMjGj36iVEx&#10;mkDJhINnNP46clCUjF8cKtusV22Dm1KC5abZ4AZDCRD14W2WOzF43CWRgJJjANMPCLhoVHDhyAqz&#10;63rlnXgbF/SvP8H+N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P418o68AQAATAMAAA4AAAAAAAAAAAAAAAAALgIAAGRycy9l&#10;Mm9Eb2MueG1sUEsBAi0AFAAGAAgAAAAhAG9BRobaAAAACgEAAA8AAAAAAAAAAAAAAAAAFgQAAGRy&#10;cy9kb3ducmV2LnhtbFBLBQYAAAAABAAEAPMAAAAdBQAAAAA=&#10;" w14:anchorId="38DBBF1D">
                <v:textbox inset="2.16pt,1.44pt,0,1.44pt">
                  <w:txbxContent>
                    <w:p w:rsidR="00C940CA" w:rsidP="00C940CA" w:rsidRDefault="00C940CA" w14:paraId="54D981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8256" behindDoc="0" locked="0" layoutInCell="1" allowOverlap="1" wp14:editId="183AFE94" wp14:anchorId="5E91BE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6" name="Rectangle 76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6615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6" style="position:absolute;margin-left:210pt;margin-top:11pt;width:79pt;height:60pt;z-index:259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4/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q4o8dzhlH6i&#10;btx3VpFLtjdSqmm+k15DTC2WPccnuEYJ3Yn8qMFNX6RFxqLx+aaxGjMRmNwutpsaJyHwaL3cLtDH&#10;LtVbcYSUv6rgyOQwCgilKMtP31O+XH29gnUTmMvzk5fHw1jIzBfN8hXrIcgzcsQlzY9otA0Do8Ka&#10;SMmAg2c0/T5yUJTYbx6VbdbLRYObUoL5ptngBkMJEPXhfZZ70QfcJZGBkmME0/UIuGhUcOHICrPr&#10;ek078T4u6N9+gv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2SeP7sBAABMAwAADgAAAAAAAAAAAAAAAAAuAgAAZHJzL2Uy&#10;b0RvYy54bWxQSwECLQAUAAYACAAAACEAb0FGhtoAAAAKAQAADwAAAAAAAAAAAAAAAAAVBAAAZHJz&#10;L2Rvd25yZXYueG1sUEsFBgAAAAAEAAQA8wAAABwFAAAAAA==&#10;" w14:anchorId="5E91BE36">
                <v:textbox inset="2.16pt,1.44pt,0,1.44pt">
                  <w:txbxContent>
                    <w:p w:rsidR="00C940CA" w:rsidP="00C940CA" w:rsidRDefault="00C940CA" w14:paraId="1C6615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69280" behindDoc="0" locked="0" layoutInCell="1" allowOverlap="1" wp14:editId="3A3E845A" wp14:anchorId="2A4528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7" name="Rectangle 76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3402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7" style="position:absolute;margin-left:210pt;margin-top:11pt;width:79pt;height:60pt;z-index:259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+Bq1LsBAABMAwAADgAAAAAAAAAAAAAAAAAuAgAAZHJzL2Uy&#10;b0RvYy54bWxQSwECLQAUAAYACAAAACEAb0FGhtoAAAAKAQAADwAAAAAAAAAAAAAAAAAVBAAAZHJz&#10;L2Rvd25yZXYueG1sUEsFBgAAAAAEAAQA8wAAABwFAAAAAA==&#10;" w14:anchorId="2A4528E4">
                <v:textbox inset="2.16pt,1.44pt,0,1.44pt">
                  <w:txbxContent>
                    <w:p w:rsidR="00C940CA" w:rsidP="00C940CA" w:rsidRDefault="00C940CA" w14:paraId="743402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0304" behindDoc="0" locked="0" layoutInCell="1" allowOverlap="1" wp14:editId="38D85446" wp14:anchorId="0B683C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8" name="Rectangle 76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3541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8" style="position:absolute;margin-left:210pt;margin-top:11pt;width:79pt;height:60pt;z-index:259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fi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WuKsPHc4pZ+o&#10;G/edVeSS7Y2UaprvpNcQU4tlz/EJrlFCdyI/anDTF2mRsWh8vmmsxkwEJreL7abGSQg8Wi+3C/Sx&#10;S/VWHCHlryo4MjmMAkIpyvLT95QvV1+vYN0E5vL85OXxMBYy80WzesV6CPKMHHFJ8yMabcPAqLAm&#10;UjLg4BlNv48cFCX2m0dlm/Vy0eCmlGC+aTaoCpQAUR/eZ7kXfcBdEhkoOUYwXY+Ai0YFF46sMLuu&#10;17QT7+OC/u0n2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sIFfiugEAAEwDAAAOAAAAAAAAAAAAAAAAAC4CAABkcnMvZTJv&#10;RG9jLnhtbFBLAQItABQABgAIAAAAIQBvQUaG2gAAAAoBAAAPAAAAAAAAAAAAAAAAABQEAABkcnMv&#10;ZG93bnJldi54bWxQSwUGAAAAAAQABADzAAAAGwUAAAAA&#10;" w14:anchorId="0B683C27">
                <v:textbox inset="2.16pt,1.44pt,0,1.44pt">
                  <w:txbxContent>
                    <w:p w:rsidR="00C940CA" w:rsidP="00C940CA" w:rsidRDefault="00C940CA" w14:paraId="383541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1328" behindDoc="0" locked="0" layoutInCell="1" allowOverlap="1" wp14:editId="6B209158" wp14:anchorId="5E25CC6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49" name="Rectangle 76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3C82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9" style="position:absolute;margin-left:210pt;margin-top:11pt;width:79pt;height:60pt;z-index:259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4KSjCbsBAABMAwAADgAAAAAAAAAAAAAAAAAuAgAAZHJzL2Uy&#10;b0RvYy54bWxQSwECLQAUAAYACAAAACEAb0FGhtoAAAAKAQAADwAAAAAAAAAAAAAAAAAVBAAAZHJz&#10;L2Rvd25yZXYueG1sUEsFBgAAAAAEAAQA8wAAABwFAAAAAA==&#10;" w14:anchorId="5E25CC6E">
                <v:textbox inset="2.16pt,1.44pt,0,1.44pt">
                  <w:txbxContent>
                    <w:p w:rsidR="00C940CA" w:rsidP="00C940CA" w:rsidRDefault="00C940CA" w14:paraId="213C82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2352" behindDoc="0" locked="0" layoutInCell="1" allowOverlap="1" wp14:editId="291163E0" wp14:anchorId="5B74C0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0" name="Rectangle 76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D556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0" style="position:absolute;margin-left:210pt;margin-top:11pt;width:79pt;height:60pt;z-index:259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IW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288okOcOp/QT&#10;deO+t4qcs4ORUs3znfUaY+qw7Ck+wiVK6M7kJw1u/iItMhWNT1eN1ZSJwORmtWlrfEjg0fpms0If&#10;u1SvxRFS/qqCI7PDKCCUoiw/fk/5fPXlCtbNYM7Pz16e9lMhs1w17QvWfZAn5IhLmh/QaBtGRoU1&#10;kZIRB89o+n3goCix3zwq26xvVg1uSgmWbdPiBkMJEPX+bZZ7MQTcJZGBkkME0w8IuGhUcOHICrPL&#10;es078TYu6F9/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b57CFrsBAABMAwAADgAAAAAAAAAAAAAAAAAuAgAAZHJzL2Uy&#10;b0RvYy54bWxQSwECLQAUAAYACAAAACEAb0FGhtoAAAAKAQAADwAAAAAAAAAAAAAAAAAVBAAAZHJz&#10;L2Rvd25yZXYueG1sUEsFBgAAAAAEAAQA8wAAABwFAAAAAA==&#10;" w14:anchorId="5B74C0B2">
                <v:textbox inset="2.16pt,1.44pt,0,1.44pt">
                  <w:txbxContent>
                    <w:p w:rsidR="00C940CA" w:rsidP="00C940CA" w:rsidRDefault="00C940CA" w14:paraId="30D556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3376" behindDoc="0" locked="0" layoutInCell="1" allowOverlap="1" wp14:editId="50834A4C" wp14:anchorId="1B3161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1" name="Rectangle 76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24E8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1" style="position:absolute;margin-left:210pt;margin-top:11pt;width:79pt;height:60pt;z-index:259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b9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R1+7mhxHOHU/qJ&#10;unHfW0XO2cFIqeb5znqNMXVY9hQf4RIldGfykwY3f5EWmYrGp6vGaspEYHKz3KxrnITAo9XNZok+&#10;dqleiyOk/FUFR2aHUUAoRVl+/J7y+erLFaybwZyfn7087adCplm2mxes+yBPyBGXND+g0TaMjApr&#10;IiUjDp7R9PvAQVFiv3lUtl3dLFvclBI063aNGwwlQNT7t1nuxRBwl0QGSg4RTD8g4KJRwYUjK8wu&#10;6zXvxNu4oH/9CXZ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xo2/bsBAABMAwAADgAAAAAAAAAAAAAAAAAuAgAAZHJzL2Uy&#10;b0RvYy54bWxQSwECLQAUAAYACAAAACEAb0FGhtoAAAAKAQAADwAAAAAAAAAAAAAAAAAVBAAAZHJz&#10;L2Rvd25yZXYueG1sUEsFBgAAAAAEAAQA8wAAABwFAAAAAA==&#10;" w14:anchorId="1B3161D8">
                <v:textbox inset="2.16pt,1.44pt,0,1.44pt">
                  <w:txbxContent>
                    <w:p w:rsidR="00C940CA" w:rsidP="00C940CA" w:rsidRDefault="00C940CA" w14:paraId="2A24E8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4400" behindDoc="0" locked="0" layoutInCell="1" allowOverlap="1" wp14:editId="69B68DA9" wp14:anchorId="57C633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2" name="Rectangle 76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884D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2" style="position:absolute;margin-left:210pt;margin-top:11pt;width:79pt;height:60pt;z-index:259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AoAvWbsBAABMAwAADgAAAAAAAAAAAAAAAAAuAgAAZHJzL2Uy&#10;b0RvYy54bWxQSwECLQAUAAYACAAAACEAb0FGhtoAAAAKAQAADwAAAAAAAAAAAAAAAAAVBAAAZHJz&#10;L2Rvd25yZXYueG1sUEsFBgAAAAAEAAQA8wAAABwFAAAAAA==&#10;" w14:anchorId="57C6339A">
                <v:textbox inset="2.16pt,1.44pt,0,1.44pt">
                  <w:txbxContent>
                    <w:p w:rsidR="00C940CA" w:rsidP="00C940CA" w:rsidRDefault="00C940CA" w14:paraId="28884D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5424" behindDoc="0" locked="0" layoutInCell="1" allowOverlap="1" wp14:editId="1C96F765" wp14:anchorId="1B6569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3" name="Rectangle 76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9FA3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3" style="position:absolute;margin-left:210pt;margin-top:11pt;width:79pt;height:60pt;z-index:259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OBNuyugEAAEwDAAAOAAAAAAAAAAAAAAAAAC4CAABkcnMvZTJv&#10;RG9jLnhtbFBLAQItABQABgAIAAAAIQBvQUaG2gAAAAoBAAAPAAAAAAAAAAAAAAAAABQEAABkcnMv&#10;ZG93bnJldi54bWxQSwUGAAAAAAQABADzAAAAGwUAAAAA&#10;" w14:anchorId="1B6569C2">
                <v:textbox inset="2.16pt,1.44pt,0,1.44pt">
                  <w:txbxContent>
                    <w:p w:rsidR="00C940CA" w:rsidP="00C940CA" w:rsidRDefault="00C940CA" w14:paraId="7D9FA3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6448" behindDoc="0" locked="0" layoutInCell="1" allowOverlap="1" wp14:editId="457DD44D" wp14:anchorId="669D8E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4" name="Rectangle 76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4E8EB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4" style="position:absolute;margin-left:210pt;margin-top:11pt;width:79pt;height:60pt;z-index:259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UiHGrsBAABMAwAADgAAAAAAAAAAAAAAAAAuAgAAZHJzL2Uy&#10;b0RvYy54bWxQSwECLQAUAAYACAAAACEAb0FGhtoAAAAKAQAADwAAAAAAAAAAAAAAAAAVBAAAZHJz&#10;L2Rvd25yZXYueG1sUEsFBgAAAAAEAAQA8wAAABwFAAAAAA==&#10;" w14:anchorId="669D8ED8">
                <v:textbox inset="2.16pt,1.44pt,0,1.44pt">
                  <w:txbxContent>
                    <w:p w:rsidR="00C940CA" w:rsidP="00C940CA" w:rsidRDefault="00C940CA" w14:paraId="14E8EB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7472" behindDoc="0" locked="0" layoutInCell="1" allowOverlap="1" wp14:editId="34DDF328" wp14:anchorId="0746740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5" name="Rectangle 76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0F9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5" style="position:absolute;margin-left:210pt;margin-top:11pt;width:79pt;height:60pt;z-index:259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wcxz8bsBAABMAwAADgAAAAAAAAAAAAAAAAAuAgAAZHJzL2Uy&#10;b0RvYy54bWxQSwECLQAUAAYACAAAACEAb0FGhtoAAAAKAQAADwAAAAAAAAAAAAAAAAAVBAAAZHJz&#10;L2Rvd25yZXYueG1sUEsFBgAAAAAEAAQA8wAAABwFAAAAAA==&#10;" w14:anchorId="07467407">
                <v:textbox inset="2.16pt,1.44pt,0,1.44pt">
                  <w:txbxContent>
                    <w:p w:rsidR="00C940CA" w:rsidP="00C940CA" w:rsidRDefault="00C940CA" w14:paraId="7A0F9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8496" behindDoc="0" locked="0" layoutInCell="1" allowOverlap="1" wp14:editId="65AED3B6" wp14:anchorId="41C60B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6" name="Rectangle 76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E8CE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6" style="position:absolute;margin-left:210pt;margin-top:11pt;width:79pt;height:60pt;z-index:259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J0fQLsBAABMAwAADgAAAAAAAAAAAAAAAAAuAgAAZHJzL2Uy&#10;b0RvYy54bWxQSwECLQAUAAYACAAAACEAb0FGhtoAAAAKAQAADwAAAAAAAAAAAAAAAAAVBAAAZHJz&#10;L2Rvd25yZXYueG1sUEsFBgAAAAAEAAQA8wAAABwFAAAAAA==&#10;" w14:anchorId="41C60B5D">
                <v:textbox inset="2.16pt,1.44pt,0,1.44pt">
                  <w:txbxContent>
                    <w:p w:rsidR="00C940CA" w:rsidP="00C940CA" w:rsidRDefault="00C940CA" w14:paraId="3EE8CE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79520" behindDoc="0" locked="0" layoutInCell="1" allowOverlap="1" wp14:editId="46436A51" wp14:anchorId="7EFCE0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57" name="Rectangle 76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7889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7" style="position:absolute;margin-left:210pt;margin-top:11pt;width:79pt;height:60pt;z-index:259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PwZ66u8AQAATAMAAA4AAAAAAAAAAAAAAAAALgIAAGRycy9l&#10;Mm9Eb2MueG1sUEsBAi0AFAAGAAgAAAAhAG9BRobaAAAACgEAAA8AAAAAAAAAAAAAAAAAFgQAAGRy&#10;cy9kb3ducmV2LnhtbFBLBQYAAAAABAAEAPMAAAAdBQAAAAA=&#10;" w14:anchorId="7EFCE0A7">
                <v:textbox inset="2.16pt,1.44pt,0,1.44pt">
                  <w:txbxContent>
                    <w:p w:rsidR="00C940CA" w:rsidP="00C940CA" w:rsidRDefault="00C940CA" w14:paraId="617889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0544" behindDoc="0" locked="0" layoutInCell="1" allowOverlap="1" wp14:editId="2FBDDBCE" wp14:anchorId="235284D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8" name="Rectangle 76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2D0F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8" style="position:absolute;margin-left:210pt;margin-top:11pt;width:79pt;height:48pt;z-index:259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VmrhC7AQAATAMAAA4AAAAAAAAAAAAAAAAALgIAAGRycy9l&#10;Mm9Eb2MueG1sUEsBAi0AFAAGAAgAAAAhAHRmcFzbAAAACgEAAA8AAAAAAAAAAAAAAAAAFQQAAGRy&#10;cy9kb3ducmV2LnhtbFBLBQYAAAAABAAEAPMAAAAdBQAAAAA=&#10;" w14:anchorId="235284D0">
                <v:textbox inset="2.16pt,1.44pt,0,1.44pt">
                  <w:txbxContent>
                    <w:p w:rsidR="00C940CA" w:rsidP="00C940CA" w:rsidRDefault="00C940CA" w14:paraId="222D0F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1568" behindDoc="0" locked="0" layoutInCell="1" allowOverlap="1" wp14:editId="035206F0" wp14:anchorId="21A649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59" name="Rectangle 76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F106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59" style="position:absolute;margin-left:210pt;margin-top:11pt;width:79pt;height:48pt;z-index:259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r7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/VdS4njFqf0&#10;HXXjbjCSXLKj7nuZ55v1mkLssOw5PME1iuhm8rMCm79Ii8xF4/NNYzknIjDZrtptjZMQeHTXrlv0&#10;sUv1Whwgps/SW5IdRgGhFGX56WtMl6svV7Aug7k8n700H+ZCZrlabV6wHnx/Ro64pOkRjTJ+YlQY&#10;HSiZcPCMxl9HDpIS88Whss3m46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BniWvu7AQAATAMAAA4AAAAAAAAAAAAAAAAALgIAAGRycy9l&#10;Mm9Eb2MueG1sUEsBAi0AFAAGAAgAAAAhAHRmcFzbAAAACgEAAA8AAAAAAAAAAAAAAAAAFQQAAGRy&#10;cy9kb3ducmV2LnhtbFBLBQYAAAAABAAEAPMAAAAdBQAAAAA=&#10;" w14:anchorId="21A6492D">
                <v:textbox inset="2.16pt,1.44pt,0,1.44pt">
                  <w:txbxContent>
                    <w:p w:rsidR="00C940CA" w:rsidP="00C940CA" w:rsidRDefault="00C940CA" w14:paraId="5DF106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2592" behindDoc="0" locked="0" layoutInCell="1" allowOverlap="1" wp14:editId="57F90E09" wp14:anchorId="7CE0D28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0" name="Rectangle 76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B11D7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0" style="position:absolute;margin-left:210pt;margin-top:11pt;width:79pt;height:48pt;z-index:259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W5oEi7AQAATAMAAA4AAAAAAAAAAAAAAAAALgIAAGRycy9l&#10;Mm9Eb2MueG1sUEsBAi0AFAAGAAgAAAAhAHRmcFzbAAAACgEAAA8AAAAAAAAAAAAAAAAAFQQAAGRy&#10;cy9kb3ducmV2LnhtbFBLBQYAAAAABAAEAPMAAAAdBQAAAAA=&#10;" w14:anchorId="7CE0D284">
                <v:textbox inset="2.16pt,1.44pt,0,1.44pt">
                  <w:txbxContent>
                    <w:p w:rsidR="00C940CA" w:rsidP="00C940CA" w:rsidRDefault="00C940CA" w14:paraId="5DB11D7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3616" behindDoc="0" locked="0" layoutInCell="1" allowOverlap="1" wp14:editId="70F7EE75" wp14:anchorId="089C586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1" name="Rectangle 76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EAB2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1" style="position:absolute;margin-left:210pt;margin-top:11pt;width:79pt;height:48pt;z-index:259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k9VKO7AQAATAMAAA4AAAAAAAAAAAAAAAAALgIAAGRycy9l&#10;Mm9Eb2MueG1sUEsBAi0AFAAGAAgAAAAhAHRmcFzbAAAACgEAAA8AAAAAAAAAAAAAAAAAFQQAAGRy&#10;cy9kb3ducmV2LnhtbFBLBQYAAAAABAAEAPMAAAAdBQAAAAA=&#10;" w14:anchorId="089C5866">
                <v:textbox inset="2.16pt,1.44pt,0,1.44pt">
                  <w:txbxContent>
                    <w:p w:rsidR="00C940CA" w:rsidP="00C940CA" w:rsidRDefault="00C940CA" w14:paraId="27EAB2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4640" behindDoc="0" locked="0" layoutInCell="1" allowOverlap="1" wp14:editId="4D3C7296" wp14:anchorId="7284018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2" name="Rectangle 76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CFC5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2" style="position:absolute;margin-left:210pt;margin-top:11pt;width:79pt;height:48pt;z-index:259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8S5PO7AQAATAMAAA4AAAAAAAAAAAAAAAAALgIAAGRycy9l&#10;Mm9Eb2MueG1sUEsBAi0AFAAGAAgAAAAhAHRmcFzbAAAACgEAAA8AAAAAAAAAAAAAAAAAFQQAAGRy&#10;cy9kb3ducmV2LnhtbFBLBQYAAAAABAAEAPMAAAAdBQAAAAA=&#10;" w14:anchorId="7284018D">
                <v:textbox inset="2.16pt,1.44pt,0,1.44pt">
                  <w:txbxContent>
                    <w:p w:rsidR="00C940CA" w:rsidP="00C940CA" w:rsidRDefault="00C940CA" w14:paraId="52CFC5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5664" behindDoc="0" locked="0" layoutInCell="1" allowOverlap="1" wp14:editId="088ACE9B" wp14:anchorId="2304C1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3" name="Rectangle 76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33FC5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3" style="position:absolute;margin-left:210pt;margin-top:11pt;width:79pt;height:48pt;z-index:259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5YQGLoBAABMAwAADgAAAAAAAAAAAAAAAAAuAgAAZHJzL2Uy&#10;b0RvYy54bWxQSwECLQAUAAYACAAAACEAdGZwXNsAAAAKAQAADwAAAAAAAAAAAAAAAAAUBAAAZHJz&#10;L2Rvd25yZXYueG1sUEsFBgAAAAAEAAQA8wAAABwFAAAAAA==&#10;" w14:anchorId="2304C1C8">
                <v:textbox inset="2.16pt,1.44pt,0,1.44pt">
                  <w:txbxContent>
                    <w:p w:rsidR="00C940CA" w:rsidP="00C940CA" w:rsidRDefault="00C940CA" w14:paraId="033FC5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6688" behindDoc="0" locked="0" layoutInCell="1" allowOverlap="1" wp14:editId="2DBCC497" wp14:anchorId="5024C5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4" name="Rectangle 76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5803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4" style="position:absolute;margin-left:210pt;margin-top:11pt;width:79pt;height:48pt;z-index:259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DaTLC7AQAATAMAAA4AAAAAAAAAAAAAAAAALgIAAGRycy9l&#10;Mm9Eb2MueG1sUEsBAi0AFAAGAAgAAAAhAHRmcFzbAAAACgEAAA8AAAAAAAAAAAAAAAAAFQQAAGRy&#10;cy9kb3ducmV2LnhtbFBLBQYAAAAABAAEAPMAAAAdBQAAAAA=&#10;" w14:anchorId="5024C595">
                <v:textbox inset="2.16pt,1.44pt,0,1.44pt">
                  <w:txbxContent>
                    <w:p w:rsidR="00C940CA" w:rsidP="00C940CA" w:rsidRDefault="00C940CA" w14:paraId="365803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7712" behindDoc="0" locked="0" layoutInCell="1" allowOverlap="1" wp14:editId="39AC9B65" wp14:anchorId="3DCE981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5" name="Rectangle 76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112E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5" style="position:absolute;margin-left:210pt;margin-top:11pt;width:79pt;height:48pt;z-index:259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8XrhbvAEAAEwDAAAOAAAAAAAAAAAAAAAAAC4CAABkcnMv&#10;ZTJvRG9jLnhtbFBLAQItABQABgAIAAAAIQB0ZnBc2wAAAAoBAAAPAAAAAAAAAAAAAAAAABYEAABk&#10;cnMvZG93bnJldi54bWxQSwUGAAAAAAQABADzAAAAHgUAAAAA&#10;" w14:anchorId="3DCE9811">
                <v:textbox inset="2.16pt,1.44pt,0,1.44pt">
                  <w:txbxContent>
                    <w:p w:rsidR="00C940CA" w:rsidP="00C940CA" w:rsidRDefault="00C940CA" w14:paraId="30112E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8736" behindDoc="0" locked="0" layoutInCell="1" allowOverlap="1" wp14:editId="746117D7" wp14:anchorId="2DD235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6" name="Rectangle 76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D43A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6" style="position:absolute;margin-left:210pt;margin-top:11pt;width:79pt;height:48pt;z-index:259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0P1Oq7AQAATAMAAA4AAAAAAAAAAAAAAAAALgIAAGRycy9l&#10;Mm9Eb2MueG1sUEsBAi0AFAAGAAgAAAAhAHRmcFzbAAAACgEAAA8AAAAAAAAAAAAAAAAAFQQAAGRy&#10;cy9kb3ducmV2LnhtbFBLBQYAAAAABAAEAPMAAAAdBQAAAAA=&#10;" w14:anchorId="2DD235A7">
                <v:textbox inset="2.16pt,1.44pt,0,1.44pt">
                  <w:txbxContent>
                    <w:p w:rsidR="00C940CA" w:rsidP="00C940CA" w:rsidRDefault="00C940CA" w14:paraId="22D43A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89760" behindDoc="0" locked="0" layoutInCell="1" allowOverlap="1" wp14:editId="64577A1F" wp14:anchorId="4BDC7A9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7" name="Rectangle 76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E861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7" style="position:absolute;margin-left:210pt;margin-top:11pt;width:79pt;height:48pt;z-index:259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BiyABvAEAAEwDAAAOAAAAAAAAAAAAAAAAAC4CAABkcnMv&#10;ZTJvRG9jLnhtbFBLAQItABQABgAIAAAAIQB0ZnBc2wAAAAoBAAAPAAAAAAAAAAAAAAAAABYEAABk&#10;cnMvZG93bnJldi54bWxQSwUGAAAAAAQABADzAAAAHgUAAAAA&#10;" w14:anchorId="4BDC7A95">
                <v:textbox inset="2.16pt,1.44pt,0,1.44pt">
                  <w:txbxContent>
                    <w:p w:rsidR="00C940CA" w:rsidP="00C940CA" w:rsidRDefault="00C940CA" w14:paraId="2CE861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90784" behindDoc="0" locked="0" layoutInCell="1" allowOverlap="1" wp14:editId="7095DB1E" wp14:anchorId="0AF4E8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8" name="Rectangle 76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146C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8" style="position:absolute;margin-left:210pt;margin-top:11pt;width:79pt;height:48pt;z-index:259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5LHTe7AQAATAMAAA4AAAAAAAAAAAAAAAAALgIAAGRycy9l&#10;Mm9Eb2MueG1sUEsBAi0AFAAGAAgAAAAhAHRmcFzbAAAACgEAAA8AAAAAAAAAAAAAAAAAFQQAAGRy&#10;cy9kb3ducmV2LnhtbFBLBQYAAAAABAAEAPMAAAAdBQAAAAA=&#10;" w14:anchorId="0AF4E8DB">
                <v:textbox inset="2.16pt,1.44pt,0,1.44pt">
                  <w:txbxContent>
                    <w:p w:rsidR="00C940CA" w:rsidP="00C940CA" w:rsidRDefault="00C940CA" w14:paraId="55146C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91808" behindDoc="0" locked="0" layoutInCell="1" allowOverlap="1" wp14:editId="763EF188" wp14:anchorId="40040B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69" name="Rectangle 76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16B2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9" style="position:absolute;margin-left:210pt;margin-top:11pt;width:79pt;height:48pt;z-index:259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ncuwEAAEwDAAAOAAAAZHJzL2Uyb0RvYy54bWysU01v2zAMvQ/YfxB0X+w4XR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/W6pcRxi1P6&#10;jrpxNxhJLtlR973M8816TSF2WPYcnuAaRXQz+VmBzV+kReai8fmmsZwTEZhsV+22xkkIPPrYrlv0&#10;sUv1Whwgps/SW5IdRgGhFGX56WtMl6svV7Aug7k8n700H+ZCZrm627xgPfj+jBxxSdMjGmX8xKgw&#10;OlAy4eAZjb+OHCQl5otDZZvN3a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LP6dy7AQAATAMAAA4AAAAAAAAAAAAAAAAALgIAAGRycy9l&#10;Mm9Eb2MueG1sUEsBAi0AFAAGAAgAAAAhAHRmcFzbAAAACgEAAA8AAAAAAAAAAAAAAAAAFQQAAGRy&#10;cy9kb3ducmV2LnhtbFBLBQYAAAAABAAEAPMAAAAdBQAAAAA=&#10;" w14:anchorId="40040BA1">
                <v:textbox inset="2.16pt,1.44pt,0,1.44pt">
                  <w:txbxContent>
                    <w:p w:rsidR="00C940CA" w:rsidP="00C940CA" w:rsidRDefault="00C940CA" w14:paraId="5716B2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92832" behindDoc="0" locked="0" layoutInCell="1" allowOverlap="1" wp14:editId="086A4F5A" wp14:anchorId="67C4EAA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0" name="Rectangle 76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02E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0" style="position:absolute;margin-left:210pt;margin-top:11pt;width:79pt;height:48pt;z-index:259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jDuwEAAEw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r1BgRyzOKXv&#10;qBtzg5Hkkh21EDLPN+s1hdhh2XN4gmsU0c3kZwU2f5EWmYvG55vGck6EY3K72rY1PsTx6ON2vUUf&#10;u1SvxQFi+iy9JdnpKSCUoiw7fY3pcvXlCtZlMJfns5fmw1zILFd37QvWgxdn5IhLmh7RKOOnnnKj&#10;AyUTDr6n8deRgaTEfHGobLO5WzW4KSVYtk2LGwwlQNSHt1nm+Ohxl3gCSo4B9DAi4KJRwYUjK8yu&#10;65V34m1c0L/+BP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31iMO7AQAATAMAAA4AAAAAAAAAAAAAAAAALgIAAGRycy9l&#10;Mm9Eb2MueG1sUEsBAi0AFAAGAAgAAAAhAHRmcFzbAAAACgEAAA8AAAAAAAAAAAAAAAAAFQQAAGRy&#10;cy9kb3ducmV2LnhtbFBLBQYAAAAABAAEAPMAAAAdBQAAAAA=&#10;" w14:anchorId="67C4EAA3">
                <v:textbox inset="2.16pt,1.44pt,0,1.44pt">
                  <w:txbxContent>
                    <w:p w:rsidR="00C940CA" w:rsidP="00C940CA" w:rsidRDefault="00C940CA" w14:paraId="4302E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93856" behindDoc="0" locked="0" layoutInCell="1" allowOverlap="1" wp14:editId="5FC3FDAE" wp14:anchorId="7172E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1" name="Rectangle 76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6D6E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1" style="position:absolute;margin-left:210pt;margin-top:11pt;width:79pt;height:48pt;z-index:259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FxfCi7AQAATAMAAA4AAAAAAAAAAAAAAAAALgIAAGRycy9l&#10;Mm9Eb2MueG1sUEsBAi0AFAAGAAgAAAAhAHRmcFzbAAAACgEAAA8AAAAAAAAAAAAAAAAAFQQAAGRy&#10;cy9kb3ducmV2LnhtbFBLBQYAAAAABAAEAPMAAAAdBQAAAAA=&#10;" w14:anchorId="7172E4E4">
                <v:textbox inset="2.16pt,1.44pt,0,1.44pt">
                  <w:txbxContent>
                    <w:p w:rsidR="00C940CA" w:rsidP="00C940CA" w:rsidRDefault="00C940CA" w14:paraId="6B6D6E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94880" behindDoc="0" locked="0" layoutInCell="1" allowOverlap="1" wp14:editId="68081FFE" wp14:anchorId="7CE7E9F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2" name="Rectangle 76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57F1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2" style="position:absolute;margin-left:210pt;margin-top:11pt;width:79pt;height:48pt;z-index:259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DrZYy7AQAATAMAAA4AAAAAAAAAAAAAAAAALgIAAGRycy9l&#10;Mm9Eb2MueG1sUEsBAi0AFAAGAAgAAAAhAHRmcFzbAAAACgEAAA8AAAAAAAAAAAAAAAAAFQQAAGRy&#10;cy9kb3ducmV2LnhtbFBLBQYAAAAABAAEAPMAAAAdBQAAAAA=&#10;" w14:anchorId="7CE7E9FA">
                <v:textbox inset="2.16pt,1.44pt,0,1.44pt">
                  <w:txbxContent>
                    <w:p w:rsidR="00C940CA" w:rsidP="00C940CA" w:rsidRDefault="00C940CA" w14:paraId="4B57F1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95904" behindDoc="0" locked="0" layoutInCell="1" allowOverlap="1" wp14:editId="5BF0E7CA" wp14:anchorId="1AC03D0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3" name="Rectangle 76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F80A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3" style="position:absolute;margin-left:210pt;margin-top:11pt;width:79pt;height:48pt;z-index:259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TG+RZ7oBAABMAwAADgAAAAAAAAAAAAAAAAAuAgAAZHJzL2Uy&#10;b0RvYy54bWxQSwECLQAUAAYACAAAACEAdGZwXNsAAAAKAQAADwAAAAAAAAAAAAAAAAAUBAAAZHJz&#10;L2Rvd25yZXYueG1sUEsFBgAAAAAEAAQA8wAAABwFAAAAAA==&#10;" w14:anchorId="1AC03D00">
                <v:textbox inset="2.16pt,1.44pt,0,1.44pt">
                  <w:txbxContent>
                    <w:p w:rsidR="00C940CA" w:rsidP="00C940CA" w:rsidRDefault="00C940CA" w14:paraId="3EF80A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96928" behindDoc="0" locked="0" layoutInCell="1" allowOverlap="1" wp14:editId="45463027" wp14:anchorId="43F912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4" name="Rectangle 76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372C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4" style="position:absolute;margin-left:210pt;margin-top:11pt;width:79pt;height:48pt;z-index:259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8jzc+7AQAATAMAAA4AAAAAAAAAAAAAAAAALgIAAGRycy9l&#10;Mm9Eb2MueG1sUEsBAi0AFAAGAAgAAAAhAHRmcFzbAAAACgEAAA8AAAAAAAAAAAAAAAAAFQQAAGRy&#10;cy9kb3ducmV2LnhtbFBLBQYAAAAABAAEAPMAAAAdBQAAAAA=&#10;" w14:anchorId="43F91277">
                <v:textbox inset="2.16pt,1.44pt,0,1.44pt">
                  <w:txbxContent>
                    <w:p w:rsidR="00C940CA" w:rsidP="00C940CA" w:rsidRDefault="00C940CA" w14:paraId="12372C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97952" behindDoc="0" locked="0" layoutInCell="1" allowOverlap="1" wp14:editId="3DCC6D05" wp14:anchorId="30B228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5" name="Rectangle 76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F9CA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5" style="position:absolute;margin-left:210pt;margin-top:11pt;width:79pt;height:48pt;z-index:259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kkuwEAAEw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V+slJY5bnNJP&#10;1I273khyyQ6662Seb9ZrDLHFsqfwCNcoopvJTwps/iItMhWNzzeN5ZSIwOR2sd3UOAmBR8vtaos+&#10;dqleiwPE9FV6S7LDKCCUoiw/fY/pcvXlCtZlMJfns5emw1TIzBfLxQvWg+/OyBGXND2gUcaPjAqj&#10;AyUjDp7R+PvIQVJivjlUtll/XjS4KSWYb5oNbjCUAFEf3ma5E4PHXRIJKDkG0P2AgItGBReOrDC7&#10;rlfeibdxQf/6E+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OnOSS7AQAATAMAAA4AAAAAAAAAAAAAAAAALgIAAGRycy9l&#10;Mm9Eb2MueG1sUEsBAi0AFAAGAAgAAAAhAHRmcFzbAAAACgEAAA8AAAAAAAAAAAAAAAAAFQQAAGRy&#10;cy9kb3ducmV2LnhtbFBLBQYAAAAABAAEAPMAAAAdBQAAAAA=&#10;" w14:anchorId="30B2289A">
                <v:textbox inset="2.16pt,1.44pt,0,1.44pt">
                  <w:txbxContent>
                    <w:p w:rsidR="00C940CA" w:rsidP="00C940CA" w:rsidRDefault="00C940CA" w14:paraId="47F9CA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198976" behindDoc="0" locked="0" layoutInCell="1" allowOverlap="1" wp14:editId="361B077C" wp14:anchorId="667F20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6" name="Rectangle 76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DC0E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6" style="position:absolute;margin-left:210pt;margin-top:11pt;width:79pt;height:48pt;z-index:259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y9lWVvAEAAEwDAAAOAAAAAAAAAAAAAAAAAC4CAABkcnMv&#10;ZTJvRG9jLnhtbFBLAQItABQABgAIAAAAIQB0ZnBc2wAAAAoBAAAPAAAAAAAAAAAAAAAAABYEAABk&#10;cnMvZG93bnJldi54bWxQSwUGAAAAAAQABADzAAAAHgUAAAAA&#10;" w14:anchorId="667F20D2">
                <v:textbox inset="2.16pt,1.44pt,0,1.44pt">
                  <w:txbxContent>
                    <w:p w:rsidR="00C940CA" w:rsidP="00C940CA" w:rsidRDefault="00C940CA" w14:paraId="2CDC0E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0000" behindDoc="0" locked="0" layoutInCell="1" allowOverlap="1" wp14:editId="45C1E89F" wp14:anchorId="45FAE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7" name="Rectangle 76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6B8E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7" style="position:absolute;margin-left:210pt;margin-top:11pt;width:79pt;height:48pt;z-index:259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5yoX67AQAATAMAAA4AAAAAAAAAAAAAAAAALgIAAGRycy9l&#10;Mm9Eb2MueG1sUEsBAi0AFAAGAAgAAAAhAHRmcFzbAAAACgEAAA8AAAAAAAAAAAAAAAAAFQQAAGRy&#10;cy9kb3ducmV2LnhtbFBLBQYAAAAABAAEAPMAAAAdBQAAAAA=&#10;" w14:anchorId="45FAE8CD">
                <v:textbox inset="2.16pt,1.44pt,0,1.44pt">
                  <w:txbxContent>
                    <w:p w:rsidR="00C940CA" w:rsidP="00C940CA" w:rsidRDefault="00C940CA" w14:paraId="446B8E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1024" behindDoc="0" locked="0" layoutInCell="1" allowOverlap="1" wp14:editId="716F06CD" wp14:anchorId="3B0608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78" name="Rectangle 76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7F73C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8" style="position:absolute;margin-left:210pt;margin-top:11pt;width:79pt;height:48pt;z-index:259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JGynEi7AQAATAMAAA4AAAAAAAAAAAAAAAAALgIAAGRycy9l&#10;Mm9Eb2MueG1sUEsBAi0AFAAGAAgAAAAhAHRmcFzbAAAACgEAAA8AAAAAAAAAAAAAAAAAFQQAAGRy&#10;cy9kb3ducmV2LnhtbFBLBQYAAAAABAAEAPMAAAAdBQAAAAA=&#10;" w14:anchorId="3B060809">
                <v:textbox inset="2.16pt,1.44pt,0,1.44pt">
                  <w:txbxContent>
                    <w:p w:rsidR="00C940CA" w:rsidP="00C940CA" w:rsidRDefault="00C940CA" w14:paraId="6E7F73C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2048" behindDoc="0" locked="0" layoutInCell="1" allowOverlap="1" wp14:editId="766E698F" wp14:anchorId="4B64D5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79" name="Rectangle 76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F69C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9" style="position:absolute;margin-left:210pt;margin-top:11pt;width:79pt;height:60pt;z-index:259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4kQLrsBAABMAwAADgAAAAAAAAAAAAAAAAAuAgAAZHJzL2Uy&#10;b0RvYy54bWxQSwECLQAUAAYACAAAACEAb0FGhtoAAAAKAQAADwAAAAAAAAAAAAAAAAAVBAAAZHJz&#10;L2Rvd25yZXYueG1sUEsFBgAAAAAEAAQA8wAAABwFAAAAAA==&#10;" w14:anchorId="4B64D5E4">
                <v:textbox inset="2.16pt,1.44pt,0,1.44pt">
                  <w:txbxContent>
                    <w:p w:rsidR="00C940CA" w:rsidP="00C940CA" w:rsidRDefault="00C940CA" w14:paraId="02F69C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3072" behindDoc="0" locked="0" layoutInCell="1" allowOverlap="1" wp14:editId="6B742199" wp14:anchorId="04D49C1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0" name="Rectangle 76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2531D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0" style="position:absolute;margin-left:210pt;margin-top:11pt;width:79pt;height:60pt;z-index:259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FPA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2xYF8tzhlH6i&#10;btz3VpFzdjBSqnm+s15jTB2WPcVHuEQJ3Zn8pMHNX6RFpqLx6aqxmjIRmNysNm2NDwk8Wt9sVuhj&#10;l+q1OELKX1VwZHYYBYRSlOXH7ymfr75cwboZzPn52cvTfipklqvP7QvWfZAn5IhLmh/QaBtGRoU1&#10;kZIRB89o+n3goCix3zwq26xvVg1uSgmWbdPiBkMJEPX+bZZ7MQTcJZGBkkME0w8IuGhUcOHICrPL&#10;es078TYu6F9/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/5hTwLsBAABMAwAADgAAAAAAAAAAAAAAAAAuAgAAZHJzL2Uy&#10;b0RvYy54bWxQSwECLQAUAAYACAAAACEAb0FGhtoAAAAKAQAADwAAAAAAAAAAAAAAAAAVBAAAZHJz&#10;L2Rvd25yZXYueG1sUEsFBgAAAAAEAAQA8wAAABwFAAAAAA==&#10;" w14:anchorId="04D49C12">
                <v:textbox inset="2.16pt,1.44pt,0,1.44pt">
                  <w:txbxContent>
                    <w:p w:rsidR="00C940CA" w:rsidP="00C940CA" w:rsidRDefault="00C940CA" w14:paraId="42531D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4096" behindDoc="0" locked="0" layoutInCell="1" allowOverlap="1" wp14:editId="0375AF6D" wp14:anchorId="6139DA3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1" name="Rectangle 76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EBDB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1" style="position:absolute;margin-left:210pt;margin-top:11pt;width:79pt;height:60pt;z-index:259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sxynK7sBAABMAwAADgAAAAAAAAAAAAAAAAAuAgAAZHJzL2Uy&#10;b0RvYy54bWxQSwECLQAUAAYACAAAACEAb0FGhtoAAAAKAQAADwAAAAAAAAAAAAAAAAAVBAAAZHJz&#10;L2Rvd25yZXYueG1sUEsFBgAAAAAEAAQA8wAAABwFAAAAAA==&#10;" w14:anchorId="6139DA39">
                <v:textbox inset="2.16pt,1.44pt,0,1.44pt">
                  <w:txbxContent>
                    <w:p w:rsidR="00C940CA" w:rsidP="00C940CA" w:rsidRDefault="00C940CA" w14:paraId="46EBDB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5120" behindDoc="0" locked="0" layoutInCell="1" allowOverlap="1" wp14:editId="6F12707E" wp14:anchorId="54D79F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2" name="Rectangle 76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EA27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2" style="position:absolute;margin-left:210pt;margin-top:11pt;width:79pt;height:48pt;z-index:259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mqXlG7AQAATAMAAA4AAAAAAAAAAAAAAAAALgIAAGRycy9l&#10;Mm9Eb2MueG1sUEsBAi0AFAAGAAgAAAAhAHRmcFzbAAAACgEAAA8AAAAAAAAAAAAAAAAAFQQAAGRy&#10;cy9kb3ducmV2LnhtbFBLBQYAAAAABAAEAPMAAAAdBQAAAAA=&#10;" w14:anchorId="54D79F98">
                <v:textbox inset="2.16pt,1.44pt,0,1.44pt">
                  <w:txbxContent>
                    <w:p w:rsidR="00C940CA" w:rsidP="00C940CA" w:rsidRDefault="00C940CA" w14:paraId="4EA27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6144" behindDoc="0" locked="0" layoutInCell="1" allowOverlap="1" wp14:editId="12FDD981" wp14:anchorId="31728FA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3" name="Rectangle 76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35D0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3" style="position:absolute;margin-left:210pt;margin-top:11pt;width:79pt;height:48pt;z-index:259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q6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O363ZFiecOp/Qd&#10;deO+t4qcs4ORUs3znfUaY+qw7CU+wyVK6M7kJw1u/iItMhWNT1eN1ZSJwORmtWlrnITAo5vNeoM+&#10;dqleiyOk/FUFR2aHUUAoRVl+fEz5fPXPFaybwZyfn7087adCZrlaX7HugzwhR1zS/IRG2zAyKqyJ&#10;lIw4eEbTrwMHRYl98Khsc/t51eCmlGDZNi1uMJQAUe/fZrkXQ8BdEhkoOUQw/YCAy7sFF46sMLus&#10;17wTb+OC/vUn2P0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RS6quroBAABMAwAADgAAAAAAAAAAAAAAAAAuAgAAZHJzL2Uy&#10;b0RvYy54bWxQSwECLQAUAAYACAAAACEAdGZwXNsAAAAKAQAADwAAAAAAAAAAAAAAAAAUBAAAZHJz&#10;L2Rvd25yZXYueG1sUEsFBgAAAAAEAAQA8wAAABwFAAAAAA==&#10;" w14:anchorId="31728FA7">
                <v:textbox inset="2.16pt,1.44pt,0,1.44pt">
                  <w:txbxContent>
                    <w:p w:rsidR="00C940CA" w:rsidP="00C940CA" w:rsidRDefault="00C940CA" w14:paraId="2635D0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7168" behindDoc="0" locked="0" layoutInCell="1" allowOverlap="1" wp14:editId="7245AF32" wp14:anchorId="2F8DE9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684" name="Rectangle 76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ED3D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4" style="position:absolute;margin-left:210pt;margin-top:11pt;width:79pt;height:48pt;z-index:259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Zi9hK7AQAATAMAAA4AAAAAAAAAAAAAAAAALgIAAGRycy9l&#10;Mm9Eb2MueG1sUEsBAi0AFAAGAAgAAAAhAHRmcFzbAAAACgEAAA8AAAAAAAAAAAAAAAAAFQQAAGRy&#10;cy9kb3ducmV2LnhtbFBLBQYAAAAABAAEAPMAAAAdBQAAAAA=&#10;" w14:anchorId="2F8DE98E">
                <v:textbox inset="2.16pt,1.44pt,0,1.44pt">
                  <w:txbxContent>
                    <w:p w:rsidR="00C940CA" w:rsidP="00C940CA" w:rsidRDefault="00C940CA" w14:paraId="77ED3D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8192" behindDoc="0" locked="0" layoutInCell="1" allowOverlap="1" wp14:editId="352A975A" wp14:anchorId="765EFD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5" name="Rectangle 76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D0FC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5" style="position:absolute;margin-left:210pt;margin-top:11pt;width:79pt;height:60pt;z-index:259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Fl6dLsBAABMAwAADgAAAAAAAAAAAAAAAAAuAgAAZHJzL2Uy&#10;b0RvYy54bWxQSwECLQAUAAYACAAAACEAb0FGhtoAAAAKAQAADwAAAAAAAAAAAAAAAAAVBAAAZHJz&#10;L2Rvd25yZXYueG1sUEsFBgAAAAAEAAQA8wAAABwFAAAAAA==&#10;" w14:anchorId="765EFD5C">
                <v:textbox inset="2.16pt,1.44pt,0,1.44pt">
                  <w:txbxContent>
                    <w:p w:rsidR="00C940CA" w:rsidP="00C940CA" w:rsidRDefault="00C940CA" w14:paraId="43D0FC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09216" behindDoc="0" locked="0" layoutInCell="1" allowOverlap="1" wp14:editId="337F3C2B" wp14:anchorId="3DFD24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686" name="Rectangle 76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B6D3F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6" style="position:absolute;margin-left:210pt;margin-top:11pt;width:79pt;height:60pt;z-index:259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QgWxbsBAABMAwAADgAAAAAAAAAAAAAAAAAuAgAAZHJzL2Uy&#10;b0RvYy54bWxQSwECLQAUAAYACAAAACEAb0FGhtoAAAAKAQAADwAAAAAAAAAAAAAAAAAVBAAAZHJz&#10;L2Rvd25yZXYueG1sUEsFBgAAAAAEAAQA8wAAABwFAAAAAA==&#10;" w14:anchorId="3DFD24F2">
                <v:textbox inset="2.16pt,1.44pt,0,1.44pt">
                  <w:txbxContent>
                    <w:p w:rsidR="00C940CA" w:rsidP="00C940CA" w:rsidRDefault="00C940CA" w14:paraId="6EB6D3F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5856" behindDoc="0" locked="0" layoutInCell="1" allowOverlap="1" wp14:editId="70A89935" wp14:anchorId="333418C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7" name="Rectangle 76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824B9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7" style="position:absolute;margin-left:104pt;margin-top:-1pt;width:79pt;height:48pt;z-index:259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PczmqO8AQAATAMAAA4AAAAAAAAAAAAAAAAALgIAAGRy&#10;cy9lMm9Eb2MueG1sUEsBAi0AFAAGAAgAAAAhAHubr5XdAAAACQEAAA8AAAAAAAAAAAAAAAAAFgQA&#10;AGRycy9kb3ducmV2LnhtbFBLBQYAAAAABAAEAPMAAAAgBQAAAAA=&#10;" w14:anchorId="333418CF">
                <v:textbox inset="2.16pt,1.44pt,0,1.44pt">
                  <w:txbxContent>
                    <w:p w:rsidR="00C940CA" w:rsidP="00C940CA" w:rsidRDefault="00C940CA" w14:paraId="3C824B9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6880" behindDoc="0" locked="0" layoutInCell="1" allowOverlap="1" wp14:editId="222584A2" wp14:anchorId="0F0A888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8" name="Rectangle 76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FBEE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8" style="position:absolute;margin-left:104pt;margin-top:-1pt;width:79pt;height:48pt;z-index:259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86eVugEAAEwDAAAOAAAAAAAAAAAAAAAAAC4CAABkcnMv&#10;ZTJvRG9jLnhtbFBLAQItABQABgAIAAAAIQB7m6+V3QAAAAkBAAAPAAAAAAAAAAAAAAAAABQEAABk&#10;cnMvZG93bnJldi54bWxQSwUGAAAAAAQABADzAAAAHgUAAAAA&#10;" w14:anchorId="0F0A888F">
                <v:textbox inset="2.16pt,1.44pt,0,1.44pt">
                  <w:txbxContent>
                    <w:p w:rsidR="00C940CA" w:rsidP="00C940CA" w:rsidRDefault="00C940CA" w14:paraId="7FFBEE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7904" behindDoc="0" locked="0" layoutInCell="1" allowOverlap="1" wp14:editId="737B7373" wp14:anchorId="145DF4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89" name="Rectangle 76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A368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9" style="position:absolute;margin-left:104pt;margin-top:-1pt;width:79pt;height:48pt;z-index:259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1HdTfrsBAABMAwAADgAAAAAAAAAAAAAAAAAuAgAAZHJz&#10;L2Uyb0RvYy54bWxQSwECLQAUAAYACAAAACEAe5uvld0AAAAJAQAADwAAAAAAAAAAAAAAAAAVBAAA&#10;ZHJzL2Rvd25yZXYueG1sUEsFBgAAAAAEAAQA8wAAAB8FAAAAAA==&#10;" w14:anchorId="145DF48D">
                <v:textbox inset="2.16pt,1.44pt,0,1.44pt">
                  <w:txbxContent>
                    <w:p w:rsidR="00C940CA" w:rsidP="00C940CA" w:rsidRDefault="00C940CA" w14:paraId="10A368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8928" behindDoc="0" locked="0" layoutInCell="1" allowOverlap="1" wp14:editId="0F2E8413" wp14:anchorId="620905C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0" name="Rectangle 76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ADFA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0" style="position:absolute;margin-left:104pt;margin-top:-1pt;width:79pt;height:48pt;z-index:259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W00yYbsBAABMAwAADgAAAAAAAAAAAAAAAAAuAgAAZHJz&#10;L2Uyb0RvYy54bWxQSwECLQAUAAYACAAAACEAe5uvld0AAAAJAQAADwAAAAAAAAAAAAAAAAAVBAAA&#10;ZHJzL2Rvd25yZXYueG1sUEsFBgAAAAAEAAQA8wAAAB8FAAAAAA==&#10;" w14:anchorId="620905C0">
                <v:textbox inset="2.16pt,1.44pt,0,1.44pt">
                  <w:txbxContent>
                    <w:p w:rsidR="00C940CA" w:rsidP="00C940CA" w:rsidRDefault="00C940CA" w14:paraId="1DADFA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69952" behindDoc="0" locked="0" layoutInCell="1" allowOverlap="1" wp14:editId="7D96FA00" wp14:anchorId="068D80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1" name="Rectangle 76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3B1F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1" style="position:absolute;margin-left:104pt;margin-top:-1pt;width:79pt;height:48pt;z-index:259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8nGirsBAABMAwAADgAAAAAAAAAAAAAAAAAuAgAAZHJz&#10;L2Uyb0RvYy54bWxQSwECLQAUAAYACAAAACEAe5uvld0AAAAJAQAADwAAAAAAAAAAAAAAAAAVBAAA&#10;ZHJzL2Rvd25yZXYueG1sUEsFBgAAAAAEAAQA8wAAAB8FAAAAAA==&#10;" w14:anchorId="068D80E8">
                <v:textbox inset="2.16pt,1.44pt,0,1.44pt">
                  <w:txbxContent>
                    <w:p w:rsidR="00C940CA" w:rsidP="00C940CA" w:rsidRDefault="00C940CA" w14:paraId="6A3B1F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70976" behindDoc="0" locked="0" layoutInCell="1" allowOverlap="1" wp14:editId="7645B6E9" wp14:anchorId="2401DB4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2" name="Rectangle 76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0445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2" style="position:absolute;margin-left:104pt;margin-top:-1pt;width:79pt;height:48pt;z-index:259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lPfLrsBAABMAwAADgAAAAAAAAAAAAAAAAAuAgAAZHJz&#10;L2Uyb0RvYy54bWxQSwECLQAUAAYACAAAACEAe5uvld0AAAAJAQAADwAAAAAAAAAAAAAAAAAVBAAA&#10;ZHJzL2Rvd25yZXYueG1sUEsFBgAAAAAEAAQA8wAAAB8FAAAAAA==&#10;" w14:anchorId="2401DB45">
                <v:textbox inset="2.16pt,1.44pt,0,1.44pt">
                  <w:txbxContent>
                    <w:p w:rsidR="00C940CA" w:rsidP="00C940CA" w:rsidRDefault="00C940CA" w14:paraId="1A0445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72000" behindDoc="0" locked="0" layoutInCell="1" allowOverlap="1" wp14:editId="365CDF4D" wp14:anchorId="6B87087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3" name="Rectangle 76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69E53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3" style="position:absolute;margin-left:104pt;margin-top:-1pt;width:79pt;height:48pt;z-index:259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61yvFugEAAEwDAAAOAAAAAAAAAAAAAAAAAC4CAABkcnMv&#10;ZTJvRG9jLnhtbFBLAQItABQABgAIAAAAIQB7m6+V3QAAAAkBAAAPAAAAAAAAAAAAAAAAABQEAABk&#10;cnMvZG93bnJldi54bWxQSwUGAAAAAAQABADzAAAAHgUAAAAA&#10;" w14:anchorId="6B870878">
                <v:textbox inset="2.16pt,1.44pt,0,1.44pt">
                  <w:txbxContent>
                    <w:p w:rsidR="00C940CA" w:rsidP="00C940CA" w:rsidRDefault="00C940CA" w14:paraId="269E53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73024" behindDoc="0" locked="0" layoutInCell="1" allowOverlap="1" wp14:editId="31A7127A" wp14:anchorId="23EF629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4" name="Rectangle 76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2195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4" style="position:absolute;margin-left:104pt;margin-top:-1pt;width:79pt;height:48pt;z-index:259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3dtvAEAAEwDAAAOAAAAZHJzL2Uyb0RvYy54bWysU9tu2zAMfR+wfxD0vthxu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+v2jhLHLU7p&#10;O+rGXT8qcskORkqV55v1mkLssOw5PME1iuhm8rMGm79Ii8xF4/NNYzUnIjDZrtptjZMQePSxXbfo&#10;Y5fqtThATJ+VtyQ7jAJCKcry09eYLldfrmBdBnN5PntpPsyFzHK1aV6wHrw8I0dc0vSIRo9+YlSM&#10;JlAy4eAZjb+OHBQl4xeHyjabu1WDm1KC5bbZ4gZDCRD14W2WOzF43CWRgJJjANMPCLhoVHDhyAqz&#10;63rlnXgbF/SvP8H+N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Lmbd228AQAATAMAAA4AAAAAAAAAAAAAAAAALgIAAGRy&#10;cy9lMm9Eb2MueG1sUEsBAi0AFAAGAAgAAAAhAHubr5XdAAAACQEAAA8AAAAAAAAAAAAAAAAAFgQA&#10;AGRycy9kb3ducmV2LnhtbFBLBQYAAAAABAAEAPMAAAAgBQAAAAA=&#10;" w14:anchorId="23EF629E">
                <v:textbox inset="2.16pt,1.44pt,0,1.44pt">
                  <w:txbxContent>
                    <w:p w:rsidR="00C940CA" w:rsidP="00C940CA" w:rsidRDefault="00C940CA" w14:paraId="1F2195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74048" behindDoc="0" locked="0" layoutInCell="1" allowOverlap="1" wp14:editId="56EB324F" wp14:anchorId="717CAC4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5" name="Rectangle 76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2E0B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5" style="position:absolute;margin-left:104pt;margin-top:-1pt;width:79pt;height:48pt;z-index:259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3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4OG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V7R4njFqf0&#10;HXXjbjCSXLKj7nuZ55v1mkLssOw5PME1iuhm8rMCm79Ii8xF4/NNYzknIjDZrtptjZMQeHTXrlv0&#10;sUv1Whwgps/SW5IdRgGhFGX56WtMl6svV7Aug7k8n700H+ZCZrnarF6wHnx/Ro64pOkRjTJ+YlQY&#10;HSiZcPCMxl9HDpIS88Whss3m46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9R+DhrsBAABMAwAADgAAAAAAAAAAAAAAAAAuAgAAZHJz&#10;L2Uyb0RvYy54bWxQSwECLQAUAAYACAAAACEAe5uvld0AAAAJAQAADwAAAAAAAAAAAAAAAAAVBAAA&#10;ZHJzL2Rvd25yZXYueG1sUEsFBgAAAAAEAAQA8wAAAB8FAAAAAA==&#10;" w14:anchorId="717CAC4E">
                <v:textbox inset="2.16pt,1.44pt,0,1.44pt">
                  <w:txbxContent>
                    <w:p w:rsidR="00C940CA" w:rsidP="00C940CA" w:rsidRDefault="00C940CA" w14:paraId="602E0B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75072" behindDoc="0" locked="0" layoutInCell="1" allowOverlap="1" wp14:editId="4C8040CE" wp14:anchorId="17F5D1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6" name="Rectangle 76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4EE0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6" style="position:absolute;margin-left:104pt;margin-top:-1pt;width:79pt;height:48pt;z-index:259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83uwEAAEwDAAAOAAAAZHJzL2Uyb0RvYy54bWysU01v2zAMvQ/YfxB0X+w4XR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W7psRxi1P6&#10;jrpxNxhJLtlR973M8816TSF2WPYcnuAaRXQz+VmBzV+kReai8fmmsZwTEZhsV+22xkkIPPrYrlv0&#10;sUv1Whwgps/SW5IdRgGhFGX56WtMl6svV7Aug7k8n700H+ZCZrna3L1gPfj+jBxxSdMjGmX8xKgw&#10;OlAy4eAZjb+OHCQl5otDZZvN3a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hE7vN7sBAABMAwAADgAAAAAAAAAAAAAAAAAuAgAAZHJz&#10;L2Uyb0RvYy54bWxQSwECLQAUAAYACAAAACEAe5uvld0AAAAJAQAADwAAAAAAAAAAAAAAAAAVBAAA&#10;ZHJzL2Rvd25yZXYueG1sUEsFBgAAAAAEAAQA8wAAAB8FAAAAAA==&#10;" w14:anchorId="17F5D1D9">
                <v:textbox inset="2.16pt,1.44pt,0,1.44pt">
                  <w:txbxContent>
                    <w:p w:rsidR="00C940CA" w:rsidP="00C940CA" w:rsidRDefault="00C940CA" w14:paraId="204EE0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76096" behindDoc="0" locked="0" layoutInCell="1" allowOverlap="1" wp14:editId="79DFF8C5" wp14:anchorId="6F4309E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7" name="Rectangle 76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CF50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7" style="position:absolute;margin-left:104pt;margin-top:-1pt;width:79pt;height:48pt;z-index:259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vcuw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W7ocRxi1P6&#10;jrpxNxhJLtlR973M8816TSF2WPYcnuAaRXQz+VmBzV+kReai8fmmsZwTEZhsV+22xkkIPLpr1y36&#10;2KV6LQ4Q02fpLckOo4BQirL89DWmy9WXK1iXwVyez16aD3Mhs1xt7l6wHnx/Ro64pOkRjTJ+YlQY&#10;HSiZcPCMxl9HDpIS88Whss3m46rBTSnBcttscYOhBIj68DbLnRg97pJIQMkxgB5GBFw0KrhwZIXZ&#10;db3yTryNC/rXn2D/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yMob3LsBAABMAwAADgAAAAAAAAAAAAAAAAAuAgAAZHJz&#10;L2Uyb0RvYy54bWxQSwECLQAUAAYACAAAACEAe5uvld0AAAAJAQAADwAAAAAAAAAAAAAAAAAVBAAA&#10;ZHJzL2Rvd25yZXYueG1sUEsFBgAAAAAEAAQA8wAAAB8FAAAAAA==&#10;" w14:anchorId="6F4309E8">
                <v:textbox inset="2.16pt,1.44pt,0,1.44pt">
                  <w:txbxContent>
                    <w:p w:rsidR="00C940CA" w:rsidP="00C940CA" w:rsidRDefault="00C940CA" w14:paraId="7CCF50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77120" behindDoc="0" locked="0" layoutInCell="1" allowOverlap="1" wp14:editId="5DEA4DB0" wp14:anchorId="2057A89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8" name="Rectangle 76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BDA8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8" style="position:absolute;margin-left:104pt;margin-top:-1pt;width:79pt;height:48pt;z-index:259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pwom6rsBAABMAwAADgAAAAAAAAAAAAAAAAAuAgAAZHJz&#10;L2Uyb0RvYy54bWxQSwECLQAUAAYACAAAACEAe5uvld0AAAAJAQAADwAAAAAAAAAAAAAAAAAVBAAA&#10;ZHJzL2Rvd25yZXYueG1sUEsFBgAAAAAEAAQA8wAAAB8FAAAAAA==&#10;" w14:anchorId="2057A890">
                <v:textbox inset="2.16pt,1.44pt,0,1.44pt">
                  <w:txbxContent>
                    <w:p w:rsidR="00C940CA" w:rsidP="00C940CA" w:rsidRDefault="00C940CA" w14:paraId="40BDA8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78144" behindDoc="0" locked="0" layoutInCell="1" allowOverlap="1" wp14:editId="79B7BF89" wp14:anchorId="00B34DA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699" name="Rectangle 76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7800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9" style="position:absolute;margin-left:104pt;margin-top:-1pt;width:79pt;height:48pt;z-index:259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647SAbsBAABMAwAADgAAAAAAAAAAAAAAAAAuAgAAZHJz&#10;L2Uyb0RvYy54bWxQSwECLQAUAAYACAAAACEAe5uvld0AAAAJAQAADwAAAAAAAAAAAAAAAAAVBAAA&#10;ZHJzL2Rvd25yZXYueG1sUEsFBgAAAAAEAAQA8wAAAB8FAAAAAA==&#10;" w14:anchorId="00B34DAE">
                <v:textbox inset="2.16pt,1.44pt,0,1.44pt">
                  <w:txbxContent>
                    <w:p w:rsidR="00C940CA" w:rsidP="00C940CA" w:rsidRDefault="00C940CA" w14:paraId="177800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79168" behindDoc="0" locked="0" layoutInCell="1" allowOverlap="1" wp14:editId="276235D2" wp14:anchorId="193BD4D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0" name="Rectangle 77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8072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0" style="position:absolute;margin-left:104pt;margin-top:-1pt;width:79pt;height:48pt;z-index:259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CTJB9ugEAAEwDAAAOAAAAAAAAAAAAAAAAAC4CAABkcnMv&#10;ZTJvRG9jLnhtbFBLAQItABQABgAIAAAAIQB7m6+V3QAAAAkBAAAPAAAAAAAAAAAAAAAAABQEAABk&#10;cnMvZG93bnJldi54bWxQSwUGAAAAAAQABADzAAAAHgUAAAAA&#10;" w14:anchorId="193BD4DF">
                <v:textbox inset="2.16pt,1.44pt,0,1.44pt">
                  <w:txbxContent>
                    <w:p w:rsidR="00C940CA" w:rsidP="00C940CA" w:rsidRDefault="00C940CA" w14:paraId="4C8072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0192" behindDoc="0" locked="0" layoutInCell="1" allowOverlap="1" wp14:editId="0491A1D0" wp14:anchorId="7DB785B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1" name="Rectangle 77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4CA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1" style="position:absolute;margin-left:104pt;margin-top:-1pt;width:79pt;height:48pt;z-index:259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shklrsBAABMAwAADgAAAAAAAAAAAAAAAAAuAgAAZHJz&#10;L2Uyb0RvYy54bWxQSwECLQAUAAYACAAAACEAe5uvld0AAAAJAQAADwAAAAAAAAAAAAAAAAAVBAAA&#10;ZHJzL2Rvd25yZXYueG1sUEsFBgAAAAAEAAQA8wAAAB8FAAAAAA==&#10;" w14:anchorId="7DB785B6">
                <v:textbox inset="2.16pt,1.44pt,0,1.44pt">
                  <w:txbxContent>
                    <w:p w:rsidR="00C940CA" w:rsidP="00C940CA" w:rsidRDefault="00C940CA" w14:paraId="3D4CA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1216" behindDoc="0" locked="0" layoutInCell="1" allowOverlap="1" wp14:editId="378EAED2" wp14:anchorId="61F9646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2" name="Rectangle 77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80F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2" style="position:absolute;margin-left:104pt;margin-top:-1pt;width:79pt;height:48pt;z-index:259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azHU7sBAABMAwAADgAAAAAAAAAAAAAAAAAuAgAAZHJz&#10;L2Uyb0RvYy54bWxQSwECLQAUAAYACAAAACEAe5uvld0AAAAJAQAADwAAAAAAAAAAAAAAAAAVBAAA&#10;ZHJzL2Rvd25yZXYueG1sUEsFBgAAAAAEAAQA8wAAAB8FAAAAAA==&#10;" w14:anchorId="61F9646E">
                <v:textbox inset="2.16pt,1.44pt,0,1.44pt">
                  <w:txbxContent>
                    <w:p w:rsidR="00C940CA" w:rsidP="00C940CA" w:rsidRDefault="00C940CA" w14:paraId="7DF80F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2240" behindDoc="0" locked="0" layoutInCell="1" allowOverlap="1" wp14:editId="5594EE81" wp14:anchorId="77D5867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3" name="Rectangle 77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9A16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3" style="position:absolute;margin-left:104pt;margin-top:-1pt;width:79pt;height:48pt;z-index:259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xKDO4ugEAAEwDAAAOAAAAAAAAAAAAAAAAAC4CAABkcnMv&#10;ZTJvRG9jLnhtbFBLAQItABQABgAIAAAAIQB7m6+V3QAAAAkBAAAPAAAAAAAAAAAAAAAAABQEAABk&#10;cnMvZG93bnJldi54bWxQSwUGAAAAAAQABADzAAAAHgUAAAAA&#10;" w14:anchorId="77D5867A">
                <v:textbox inset="2.16pt,1.44pt,0,1.44pt">
                  <w:txbxContent>
                    <w:p w:rsidR="00C940CA" w:rsidP="00C940CA" w:rsidRDefault="00C940CA" w14:paraId="4B9A16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3264" behindDoc="0" locked="0" layoutInCell="1" allowOverlap="1" wp14:editId="7656C7C8" wp14:anchorId="4D8EB23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4" name="Rectangle 77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95FC5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4" style="position:absolute;margin-left:104pt;margin-top:-1pt;width:79pt;height:48pt;z-index:259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MmRvELsBAABMAwAADgAAAAAAAAAAAAAAAAAuAgAAZHJz&#10;L2Uyb0RvYy54bWxQSwECLQAUAAYACAAAACEAe5uvld0AAAAJAQAADwAAAAAAAAAAAAAAAAAVBAAA&#10;ZHJzL2Rvd25yZXYueG1sUEsFBgAAAAAEAAQA8wAAAB8FAAAAAA==&#10;" w14:anchorId="4D8EB230">
                <v:textbox inset="2.16pt,1.44pt,0,1.44pt">
                  <w:txbxContent>
                    <w:p w:rsidR="00C940CA" w:rsidP="00C940CA" w:rsidRDefault="00C940CA" w14:paraId="695FC5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4288" behindDoc="0" locked="0" layoutInCell="1" allowOverlap="1" wp14:editId="4CA777B0" wp14:anchorId="7A3B368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5" name="Rectangle 77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81F6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5" style="position:absolute;margin-left:104pt;margin-top:-1pt;width:79pt;height:48pt;z-index:259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Jv7uw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dX1DiecOp/QT&#10;deO+t4qcs4ORUs3znfUaY+qw7Ck+wiVK6M7kJw1u/iItMhWNT1eN1ZSJwORmtWlrnITAo5vN7QZ9&#10;7FK9FkdI+asKjswOo4BQirL8+D3l89WXK1g3gzk/P3t52k+FzHLVrl6w7oM8IUdc0vyARtswMiqs&#10;iZSMOHhG0+8DB0WJ/eZR2Wb9edXgppRg2TYt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uCb+7sBAABMAwAADgAAAAAAAAAAAAAAAAAuAgAAZHJz&#10;L2Uyb0RvYy54bWxQSwECLQAUAAYACAAAACEAe5uvld0AAAAJAQAADwAAAAAAAAAAAAAAAAAVBAAA&#10;ZHJzL2Rvd25yZXYueG1sUEsFBgAAAAAEAAQA8wAAAB8FAAAAAA==&#10;" w14:anchorId="7A3B3685">
                <v:textbox inset="2.16pt,1.44pt,0,1.44pt">
                  <w:txbxContent>
                    <w:p w:rsidR="00C940CA" w:rsidP="00C940CA" w:rsidRDefault="00C940CA" w14:paraId="6581F6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5312" behindDoc="0" locked="0" layoutInCell="1" allowOverlap="1" wp14:editId="67E6F490" wp14:anchorId="4FA7800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6" name="Rectangle 77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078D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6" style="position:absolute;margin-left:104pt;margin-top:-1pt;width:79pt;height:48pt;z-index:259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7H3SrsBAABMAwAADgAAAAAAAAAAAAAAAAAuAgAAZHJz&#10;L2Uyb0RvYy54bWxQSwECLQAUAAYACAAAACEAe5uvld0AAAAJAQAADwAAAAAAAAAAAAAAAAAVBAAA&#10;ZHJzL2Rvd25yZXYueG1sUEsFBgAAAAAEAAQA8wAAAB8FAAAAAA==&#10;" w14:anchorId="4FA78004">
                <v:textbox inset="2.16pt,1.44pt,0,1.44pt">
                  <w:txbxContent>
                    <w:p w:rsidR="00C940CA" w:rsidP="00C940CA" w:rsidRDefault="00C940CA" w14:paraId="64078D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6336" behindDoc="0" locked="0" layoutInCell="1" allowOverlap="1" wp14:editId="3A69F9E7" wp14:anchorId="224133B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7" name="Rectangle 77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C0CE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7" style="position:absolute;margin-left:104pt;margin-top:-1pt;width:79pt;height:48pt;z-index:259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OhuwEAAEwDAAAOAAAAZHJzL2Uyb0RvYy54bWysU9tu2zAMfR+wfxD0vthx1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Prdb2mxHOHU/qJ&#10;unHfW0XO2cFIqeb5znqNMXVY9hQf4RIldGfykwY3f5EWmYrGp6vGaspEYHKz2rQ1TkLg0c3mdoM+&#10;dqleiyOk/FUFR2aHUUAoRVl+/J7y+erLFaybwZyfn7087adCZrlqb16w7oM8IUdc0vyARtswMiqs&#10;iZSMOHhG0+8DB0WJ/eZR2Wb9edXgppRg2TYt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zUDobsBAABMAwAADgAAAAAAAAAAAAAAAAAuAgAAZHJz&#10;L2Uyb0RvYy54bWxQSwECLQAUAAYACAAAACEAe5uvld0AAAAJAQAADwAAAAAAAAAAAAAAAAAVBAAA&#10;ZHJzL2Rvd25yZXYueG1sUEsFBgAAAAAEAAQA8wAAAB8FAAAAAA==&#10;" w14:anchorId="224133B9">
                <v:textbox inset="2.16pt,1.44pt,0,1.44pt">
                  <w:txbxContent>
                    <w:p w:rsidR="00C940CA" w:rsidP="00C940CA" w:rsidRDefault="00C940CA" w14:paraId="3CC0CE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7360" behindDoc="0" locked="0" layoutInCell="1" allowOverlap="1" wp14:editId="67526933" wp14:anchorId="0EA4E78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8" name="Rectangle 77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153E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8" style="position:absolute;margin-left:104pt;margin-top:-1pt;width:79pt;height:48pt;z-index:259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LPU+l7sBAABMAwAADgAAAAAAAAAAAAAAAAAuAgAAZHJz&#10;L2Uyb0RvYy54bWxQSwECLQAUAAYACAAAACEAe5uvld0AAAAJAQAADwAAAAAAAAAAAAAAAAAVBAAA&#10;ZHJzL2Rvd25yZXYueG1sUEsFBgAAAAAEAAQA8wAAAB8FAAAAAA==&#10;" w14:anchorId="0EA4E784">
                <v:textbox inset="2.16pt,1.44pt,0,1.44pt">
                  <w:txbxContent>
                    <w:p w:rsidR="00C940CA" w:rsidP="00C940CA" w:rsidRDefault="00C940CA" w14:paraId="0A153E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8384" behindDoc="0" locked="0" layoutInCell="1" allowOverlap="1" wp14:editId="4D657D32" wp14:anchorId="5F9AB6D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09" name="Rectangle 77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F350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9" style="position:absolute;margin-left:104pt;margin-top:-1pt;width:79pt;height:48pt;z-index:259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YHHKfLsBAABMAwAADgAAAAAAAAAAAAAAAAAuAgAAZHJz&#10;L2Uyb0RvYy54bWxQSwECLQAUAAYACAAAACEAe5uvld0AAAAJAQAADwAAAAAAAAAAAAAAAAAVBAAA&#10;ZHJzL2Rvd25yZXYueG1sUEsFBgAAAAAEAAQA8wAAAB8FAAAAAA==&#10;" w14:anchorId="5F9AB6D9">
                <v:textbox inset="2.16pt,1.44pt,0,1.44pt">
                  <w:txbxContent>
                    <w:p w:rsidR="00C940CA" w:rsidP="00C940CA" w:rsidRDefault="00C940CA" w14:paraId="1AF350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089408" behindDoc="0" locked="0" layoutInCell="1" allowOverlap="1" wp14:editId="6BCF5127" wp14:anchorId="4980C34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710" name="Rectangle 77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C18E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0" style="position:absolute;margin-left:104pt;margin-top:-1pt;width:79pt;height:48pt;z-index:259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vS6tjugEAAEwDAAAOAAAAAAAAAAAAAAAAAC4CAABkcnMv&#10;ZTJvRG9jLnhtbFBLAQItABQABgAIAAAAIQB7m6+V3QAAAAkBAAAPAAAAAAAAAAAAAAAAABQEAABk&#10;cnMvZG93bnJldi54bWxQSwUGAAAAAAQABADzAAAAHgUAAAAA&#10;" w14:anchorId="4980C340">
                <v:textbox inset="2.16pt,1.44pt,0,1.44pt">
                  <w:txbxContent>
                    <w:p w:rsidR="00C940CA" w:rsidP="00C940CA" w:rsidRDefault="00C940CA" w14:paraId="58C18E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0240" behindDoc="0" locked="0" layoutInCell="1" allowOverlap="1" wp14:editId="5F3E2EC7" wp14:anchorId="0B693C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1" name="Rectangle 77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AD7F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1" style="position:absolute;margin-left:104pt;margin-top:11pt;width:77pt;height:162pt;z-index:259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HGLmbO7AQAATQMAAA4AAAAAAAAAAAAAAAAALgIAAGRycy9l&#10;Mm9Eb2MueG1sUEsBAi0AFAAGAAgAAAAhAKop4IPbAAAACgEAAA8AAAAAAAAAAAAAAAAAFQQAAGRy&#10;cy9kb3ducmV2LnhtbFBLBQYAAAAABAAEAPMAAAAdBQAAAAA=&#10;" w14:anchorId="0B693C62">
                <v:textbox inset="2.16pt,1.44pt,0,1.44pt">
                  <w:txbxContent>
                    <w:p w:rsidR="00C940CA" w:rsidP="00C940CA" w:rsidRDefault="00C940CA" w14:paraId="44AD7F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1264" behindDoc="0" locked="0" layoutInCell="1" allowOverlap="1" wp14:editId="513BA003" wp14:anchorId="6F95647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2" name="Rectangle 77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D7CF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2" style="position:absolute;margin-left:104pt;margin-top:11pt;width:79pt;height:162pt;z-index:259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y3EBO7AQAATQMAAA4AAAAAAAAAAAAAAAAALgIAAGRycy9l&#10;Mm9Eb2MueG1sUEsBAi0AFAAGAAgAAAAhAHtLjtTbAAAACgEAAA8AAAAAAAAAAAAAAAAAFQQAAGRy&#10;cy9kb3ducmV2LnhtbFBLBQYAAAAABAAEAPMAAAAdBQAAAAA=&#10;" w14:anchorId="6F956474">
                <v:textbox inset="2.16pt,1.44pt,0,1.44pt">
                  <w:txbxContent>
                    <w:p w:rsidR="00C940CA" w:rsidP="00C940CA" w:rsidRDefault="00C940CA" w14:paraId="63D7CF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2288" behindDoc="0" locked="0" layoutInCell="1" allowOverlap="1" wp14:editId="19094C6C" wp14:anchorId="777686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3" name="Rectangle 77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6F86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3" style="position:absolute;margin-left:104pt;margin-top:11pt;width:77pt;height:162pt;z-index:259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FJd3d7oBAABNAwAADgAAAAAAAAAAAAAAAAAuAgAAZHJzL2Uy&#10;b0RvYy54bWxQSwECLQAUAAYACAAAACEAqingg9sAAAAKAQAADwAAAAAAAAAAAAAAAAAUBAAAZHJz&#10;L2Rvd25yZXYueG1sUEsFBgAAAAAEAAQA8wAAABwFAAAAAA==&#10;" w14:anchorId="77768640">
                <v:textbox inset="2.16pt,1.44pt,0,1.44pt">
                  <w:txbxContent>
                    <w:p w:rsidR="00C940CA" w:rsidP="00C940CA" w:rsidRDefault="00C940CA" w14:paraId="506F86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3312" behindDoc="0" locked="0" layoutInCell="1" allowOverlap="1" wp14:editId="7B8330C8" wp14:anchorId="14C598C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4" name="Rectangle 77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9589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4" style="position:absolute;margin-left:104pt;margin-top:11pt;width:77pt;height:162pt;z-index:259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Ipa3ty7AQAATQMAAA4AAAAAAAAAAAAAAAAALgIAAGRycy9l&#10;Mm9Eb2MueG1sUEsBAi0AFAAGAAgAAAAhAKop4IPbAAAACgEAAA8AAAAAAAAAAAAAAAAAFQQAAGRy&#10;cy9kb3ducmV2LnhtbFBLBQYAAAAABAAEAPMAAAAdBQAAAAA=&#10;" w14:anchorId="14C598CA">
                <v:textbox inset="2.16pt,1.44pt,0,1.44pt">
                  <w:txbxContent>
                    <w:p w:rsidR="00C940CA" w:rsidP="00C940CA" w:rsidRDefault="00C940CA" w14:paraId="649589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4336" behindDoc="0" locked="0" layoutInCell="1" allowOverlap="1" wp14:editId="7CC5EBCA" wp14:anchorId="72F359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5" name="Rectangle 77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0415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5" style="position:absolute;margin-left:104pt;margin-top:11pt;width:79pt;height:162pt;z-index:259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Cerm4vAEAAE0DAAAOAAAAAAAAAAAAAAAAAC4CAABkcnMv&#10;ZTJvRG9jLnhtbFBLAQItABQABgAIAAAAIQB7S47U2wAAAAoBAAAPAAAAAAAAAAAAAAAAABYEAABk&#10;cnMvZG93bnJldi54bWxQSwUGAAAAAAQABADzAAAAHgUAAAAA&#10;" w14:anchorId="72F359B8">
                <v:textbox inset="2.16pt,1.44pt,0,1.44pt">
                  <w:txbxContent>
                    <w:p w:rsidR="00C940CA" w:rsidP="00C940CA" w:rsidRDefault="00C940CA" w14:paraId="480415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5360" behindDoc="0" locked="0" layoutInCell="1" allowOverlap="1" wp14:editId="504028C6" wp14:anchorId="4FF39F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6" name="Rectangle 77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066C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6" style="position:absolute;margin-left:104pt;margin-top:11pt;width:77pt;height:162pt;z-index:259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L+NRQ27AQAATQMAAA4AAAAAAAAAAAAAAAAALgIAAGRycy9l&#10;Mm9Eb2MueG1sUEsBAi0AFAAGAAgAAAAhAKop4IPbAAAACgEAAA8AAAAAAAAAAAAAAAAAFQQAAGRy&#10;cy9kb3ducmV2LnhtbFBLBQYAAAAABAAEAPMAAAAdBQAAAAA=&#10;" w14:anchorId="4FF39FA4">
                <v:textbox inset="2.16pt,1.44pt,0,1.44pt">
                  <w:txbxContent>
                    <w:p w:rsidR="00C940CA" w:rsidP="00C940CA" w:rsidRDefault="00C940CA" w14:paraId="1F066C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6384" behindDoc="0" locked="0" layoutInCell="1" allowOverlap="1" wp14:editId="02C05F0B" wp14:anchorId="486917BC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7" name="Rectangle 77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3980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7" style="position:absolute;margin-left:105pt;margin-top:11pt;width:77pt;height:162pt;z-index:259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D3iDCjuwEAAE0DAAAOAAAAAAAAAAAAAAAAAC4CAABkcnMv&#10;ZTJvRG9jLnhtbFBLAQItABQABgAIAAAAIQBMIlYz3AAAAAoBAAAPAAAAAAAAAAAAAAAAABUEAABk&#10;cnMvZG93bnJldi54bWxQSwUGAAAAAAQABADzAAAAHgUAAAAA&#10;" w14:anchorId="486917BC">
                <v:textbox inset="2.16pt,1.44pt,0,1.44pt">
                  <w:txbxContent>
                    <w:p w:rsidR="00C940CA" w:rsidP="00C940CA" w:rsidRDefault="00C940CA" w14:paraId="453980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7408" behindDoc="0" locked="0" layoutInCell="1" allowOverlap="1" wp14:editId="1F01136C" wp14:anchorId="290AD10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18" name="Rectangle 77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781A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8" style="position:absolute;margin-left:104pt;margin-top:11pt;width:79pt;height:162pt;z-index:259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budR27AQAATQMAAA4AAAAAAAAAAAAAAAAALgIAAGRycy9l&#10;Mm9Eb2MueG1sUEsBAi0AFAAGAAgAAAAhAHtLjtTbAAAACgEAAA8AAAAAAAAAAAAAAAAAFQQAAGRy&#10;cy9kb3ducmV2LnhtbFBLBQYAAAAABAAEAPMAAAAdBQAAAAA=&#10;" w14:anchorId="290AD102">
                <v:textbox inset="2.16pt,1.44pt,0,1.44pt">
                  <w:txbxContent>
                    <w:p w:rsidR="00C940CA" w:rsidP="00C940CA" w:rsidRDefault="00C940CA" w14:paraId="0D781A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8432" behindDoc="0" locked="0" layoutInCell="1" allowOverlap="1" wp14:editId="0E339B3E" wp14:anchorId="0752CA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19" name="Rectangle 77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E385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9" style="position:absolute;margin-left:104pt;margin-top:11pt;width:77pt;height:162pt;z-index:259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G7OEnm7AQAATQMAAA4AAAAAAAAAAAAAAAAALgIAAGRycy9l&#10;Mm9Eb2MueG1sUEsBAi0AFAAGAAgAAAAhAKop4IPbAAAACgEAAA8AAAAAAAAAAAAAAAAAFQQAAGRy&#10;cy9kb3ducmV2LnhtbFBLBQYAAAAABAAEAPMAAAAdBQAAAAA=&#10;" w14:anchorId="0752CA9D">
                <v:textbox inset="2.16pt,1.44pt,0,1.44pt">
                  <w:txbxContent>
                    <w:p w:rsidR="00C940CA" w:rsidP="00C940CA" w:rsidRDefault="00C940CA" w14:paraId="10E385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19456" behindDoc="0" locked="0" layoutInCell="1" allowOverlap="1" wp14:editId="18F71E97" wp14:anchorId="6CD741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720" name="Rectangle 77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157C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0" style="position:absolute;margin-left:104pt;margin-top:11pt;width:77pt;height:162pt;z-index:259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diOx7oBAABNAwAADgAAAAAAAAAAAAAAAAAuAgAAZHJzL2Uy&#10;b0RvYy54bWxQSwECLQAUAAYACAAAACEAqingg9sAAAAKAQAADwAAAAAAAAAAAAAAAAAUBAAAZHJz&#10;L2Rvd25yZXYueG1sUEsFBgAAAAAEAAQA8wAAABwFAAAAAA==&#10;" w14:anchorId="6CD74175">
                <v:textbox inset="2.16pt,1.44pt,0,1.44pt">
                  <w:txbxContent>
                    <w:p w:rsidR="00C940CA" w:rsidP="00C940CA" w:rsidRDefault="00C940CA" w14:paraId="43157C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0480" behindDoc="0" locked="0" layoutInCell="1" allowOverlap="1" wp14:editId="25A17D60" wp14:anchorId="5B5D4E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1" name="Rectangle 77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58AC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1" style="position:absolute;margin-left:104pt;margin-top:11pt;width:79pt;height:162pt;z-index:259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X46aO7AQAATQMAAA4AAAAAAAAAAAAAAAAALgIAAGRycy9l&#10;Mm9Eb2MueG1sUEsBAi0AFAAGAAgAAAAhAHtLjtTbAAAACgEAAA8AAAAAAAAAAAAAAAAAFQQAAGRy&#10;cy9kb3ducmV2LnhtbFBLBQYAAAAABAAEAPMAAAAdBQAAAAA=&#10;" w14:anchorId="5B5D4EB6">
                <v:textbox inset="2.16pt,1.44pt,0,1.44pt">
                  <w:txbxContent>
                    <w:p w:rsidR="00C940CA" w:rsidP="00C940CA" w:rsidRDefault="00C940CA" w14:paraId="6858AC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1504" behindDoc="0" locked="0" layoutInCell="1" allowOverlap="1" wp14:editId="05B5FE6B" wp14:anchorId="3F539C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2" name="Rectangle 77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B2B3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2" style="position:absolute;margin-left:104pt;margin-top:11pt;width:79pt;height:162pt;z-index:259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6uP2i7AQAATQMAAA4AAAAAAAAAAAAAAAAALgIAAGRycy9l&#10;Mm9Eb2MueG1sUEsBAi0AFAAGAAgAAAAhAHtLjtTbAAAACgEAAA8AAAAAAAAAAAAAAAAAFQQAAGRy&#10;cy9kb3ducmV2LnhtbFBLBQYAAAAABAAEAPMAAAAdBQAAAAA=&#10;" w14:anchorId="3F539CDF">
                <v:textbox inset="2.16pt,1.44pt,0,1.44pt">
                  <w:txbxContent>
                    <w:p w:rsidR="00C940CA" w:rsidP="00C940CA" w:rsidRDefault="00C940CA" w14:paraId="2AB2B3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2528" behindDoc="0" locked="0" layoutInCell="1" allowOverlap="1" wp14:editId="10EE7840" wp14:anchorId="31EDF5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3" name="Rectangle 77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3D49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3" style="position:absolute;margin-left:104pt;margin-top:11pt;width:79pt;height:162pt;z-index:259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qtKxroBAABNAwAADgAAAAAAAAAAAAAAAAAuAgAAZHJzL2Uy&#10;b0RvYy54bWxQSwECLQAUAAYACAAAACEAe0uO1NsAAAAKAQAADwAAAAAAAAAAAAAAAAAUBAAAZHJz&#10;L2Rvd25yZXYueG1sUEsFBgAAAAAEAAQA8wAAABwFAAAAAA==&#10;" w14:anchorId="31EDF576">
                <v:textbox inset="2.16pt,1.44pt,0,1.44pt">
                  <w:txbxContent>
                    <w:p w:rsidR="00C940CA" w:rsidP="00C940CA" w:rsidRDefault="00C940CA" w14:paraId="6B3D49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3552" behindDoc="0" locked="0" layoutInCell="1" allowOverlap="1" wp14:editId="25BDEC77" wp14:anchorId="2787F48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4" name="Rectangle 77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ABA7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4" style="position:absolute;margin-left:104pt;margin-top:11pt;width:79pt;height:162pt;z-index:259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hm4227AQAATQMAAA4AAAAAAAAAAAAAAAAALgIAAGRycy9l&#10;Mm9Eb2MueG1sUEsBAi0AFAAGAAgAAAAhAHtLjtTbAAAACgEAAA8AAAAAAAAAAAAAAAAAFQQAAGRy&#10;cy9kb3ducmV2LnhtbFBLBQYAAAAABAAEAPMAAAAdBQAAAAA=&#10;" w14:anchorId="2787F48F">
                <v:textbox inset="2.16pt,1.44pt,0,1.44pt">
                  <w:txbxContent>
                    <w:p w:rsidR="00C940CA" w:rsidP="00C940CA" w:rsidRDefault="00C940CA" w14:paraId="19ABA7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4576" behindDoc="0" locked="0" layoutInCell="1" allowOverlap="1" wp14:editId="6D36897D" wp14:anchorId="022554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5" name="Rectangle 77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5489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5" style="position:absolute;margin-left:104pt;margin-top:11pt;width:79pt;height:162pt;z-index:259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AY5bDvAEAAE0DAAAOAAAAAAAAAAAAAAAAAC4CAABkcnMv&#10;ZTJvRG9jLnhtbFBLAQItABQABgAIAAAAIQB7S47U2wAAAAoBAAAPAAAAAAAAAAAAAAAAABYEAABk&#10;cnMvZG93bnJldi54bWxQSwUGAAAAAAQABADzAAAAHgUAAAAA&#10;" w14:anchorId="022554E5">
                <v:textbox inset="2.16pt,1.44pt,0,1.44pt">
                  <w:txbxContent>
                    <w:p w:rsidR="00C940CA" w:rsidP="00C940CA" w:rsidRDefault="00C940CA" w14:paraId="1A5489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5600" behindDoc="0" locked="0" layoutInCell="1" allowOverlap="1" wp14:editId="6427BDEF" wp14:anchorId="6045785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6" name="Rectangle 77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F816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6" style="position:absolute;margin-left:104pt;margin-top:11pt;width:79pt;height:162pt;z-index:259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9sXi8vAEAAE0DAAAOAAAAAAAAAAAAAAAAAC4CAABkcnMv&#10;ZTJvRG9jLnhtbFBLAQItABQABgAIAAAAIQB7S47U2wAAAAoBAAAPAAAAAAAAAAAAAAAAABYEAABk&#10;cnMvZG93bnJldi54bWxQSwUGAAAAAAQABADzAAAAHgUAAAAA&#10;" w14:anchorId="6045785F">
                <v:textbox inset="2.16pt,1.44pt,0,1.44pt">
                  <w:txbxContent>
                    <w:p w:rsidR="00C940CA" w:rsidP="00C940CA" w:rsidRDefault="00C940CA" w14:paraId="0AF816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6624" behindDoc="0" locked="0" layoutInCell="1" allowOverlap="1" wp14:editId="3510ECCC" wp14:anchorId="63AE69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7" name="Rectangle 77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164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7" style="position:absolute;margin-left:104pt;margin-top:11pt;width:79pt;height:162pt;z-index:259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W0DRK7AQAATQMAAA4AAAAAAAAAAAAAAAAALgIAAGRycy9l&#10;Mm9Eb2MueG1sUEsBAi0AFAAGAAgAAAAhAHtLjtTbAAAACgEAAA8AAAAAAAAAAAAAAAAAFQQAAGRy&#10;cy9kb3ducmV2LnhtbFBLBQYAAAAABAAEAPMAAAAdBQAAAAA=&#10;" w14:anchorId="63AE6977">
                <v:textbox inset="2.16pt,1.44pt,0,1.44pt">
                  <w:txbxContent>
                    <w:p w:rsidR="00C940CA" w:rsidP="00C940CA" w:rsidRDefault="00C940CA" w14:paraId="339164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7648" behindDoc="0" locked="0" layoutInCell="1" allowOverlap="1" wp14:editId="26CED8ED" wp14:anchorId="65591D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8" name="Rectangle 77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8E13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8" style="position:absolute;margin-left:104pt;margin-top:11pt;width:79pt;height:162pt;z-index:259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T3Wma7AQAATQMAAA4AAAAAAAAAAAAAAAAALgIAAGRycy9l&#10;Mm9Eb2MueG1sUEsBAi0AFAAGAAgAAAAhAHtLjtTbAAAACgEAAA8AAAAAAAAAAAAAAAAAFQQAAGRy&#10;cy9kb3ducmV2LnhtbFBLBQYAAAAABAAEAPMAAAAdBQAAAAA=&#10;" w14:anchorId="65591D88">
                <v:textbox inset="2.16pt,1.44pt,0,1.44pt">
                  <w:txbxContent>
                    <w:p w:rsidR="00C940CA" w:rsidP="00C940CA" w:rsidRDefault="00C940CA" w14:paraId="018E13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8672" behindDoc="0" locked="0" layoutInCell="1" allowOverlap="1" wp14:editId="7EFA4F28" wp14:anchorId="6864D2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29" name="Rectangle 77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28516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9" style="position:absolute;margin-left:104pt;margin-top:11pt;width:79pt;height:162pt;z-index:259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zyL8i7AQAATQMAAA4AAAAAAAAAAAAAAAAALgIAAGRycy9l&#10;Mm9Eb2MueG1sUEsBAi0AFAAGAAgAAAAhAHtLjtTbAAAACgEAAA8AAAAAAAAAAAAAAAAAFQQAAGRy&#10;cy9kb3ducmV2LnhtbFBLBQYAAAAABAAEAPMAAAAdBQAAAAA=&#10;" w14:anchorId="6864D2DD">
                <v:textbox inset="2.16pt,1.44pt,0,1.44pt">
                  <w:txbxContent>
                    <w:p w:rsidR="00C940CA" w:rsidP="00C940CA" w:rsidRDefault="00C940CA" w14:paraId="728516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29696" behindDoc="0" locked="0" layoutInCell="1" allowOverlap="1" wp14:editId="34E010FA" wp14:anchorId="63BBC0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0" name="Rectangle 77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9059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0" style="position:absolute;margin-left:104pt;margin-top:11pt;width:79pt;height:162pt;z-index:259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wOeNS7AQAATQMAAA4AAAAAAAAAAAAAAAAALgIAAGRycy9l&#10;Mm9Eb2MueG1sUEsBAi0AFAAGAAgAAAAhAHtLjtTbAAAACgEAAA8AAAAAAAAAAAAAAAAAFQQAAGRy&#10;cy9kb3ducmV2LnhtbFBLBQYAAAAABAAEAPMAAAAdBQAAAAA=&#10;" w14:anchorId="63BBC0CB">
                <v:textbox inset="2.16pt,1.44pt,0,1.44pt">
                  <w:txbxContent>
                    <w:p w:rsidR="00C940CA" w:rsidP="00C940CA" w:rsidRDefault="00C940CA" w14:paraId="069059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0720" behindDoc="0" locked="0" layoutInCell="1" allowOverlap="1" wp14:editId="50918D07" wp14:anchorId="12F809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1" name="Rectangle 77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59A7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1" style="position:absolute;margin-left:104pt;margin-top:11pt;width:79pt;height:162pt;z-index:259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QLDXq7AQAATQMAAA4AAAAAAAAAAAAAAAAALgIAAGRycy9l&#10;Mm9Eb2MueG1sUEsBAi0AFAAGAAgAAAAhAHtLjtTbAAAACgEAAA8AAAAAAAAAAAAAAAAAFQQAAGRy&#10;cy9kb3ducmV2LnhtbFBLBQYAAAAABAAEAPMAAAAdBQAAAAA=&#10;" w14:anchorId="12F80982">
                <v:textbox inset="2.16pt,1.44pt,0,1.44pt">
                  <w:txbxContent>
                    <w:p w:rsidR="00C940CA" w:rsidP="00C940CA" w:rsidRDefault="00C940CA" w14:paraId="1E59A7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1744" behindDoc="0" locked="0" layoutInCell="1" allowOverlap="1" wp14:editId="6AB8183E" wp14:anchorId="7ADC26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2" name="Rectangle 77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65A5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2" style="position:absolute;margin-left:104pt;margin-top:11pt;width:79pt;height:162pt;z-index:259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+RKWELoBAABNAwAADgAAAAAAAAAAAAAAAAAuAgAAZHJzL2Uy&#10;b0RvYy54bWxQSwECLQAUAAYACAAAACEAe0uO1NsAAAAKAQAADwAAAAAAAAAAAAAAAAAUBAAAZHJz&#10;L2Rvd25yZXYueG1sUEsFBgAAAAAEAAQA8wAAABwFAAAAAA==&#10;" w14:anchorId="7ADC2659">
                <v:textbox inset="2.16pt,1.44pt,0,1.44pt">
                  <w:txbxContent>
                    <w:p w:rsidR="00C940CA" w:rsidP="00C940CA" w:rsidRDefault="00C940CA" w14:paraId="6565A5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2768" behindDoc="0" locked="0" layoutInCell="1" allowOverlap="1" wp14:editId="5D806B3E" wp14:anchorId="338702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3" name="Rectangle 77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BC14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3" style="position:absolute;margin-left:104pt;margin-top:11pt;width:79pt;height:162pt;z-index:259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sRfjvroBAABNAwAADgAAAAAAAAAAAAAAAAAuAgAAZHJzL2Uy&#10;b0RvYy54bWxQSwECLQAUAAYACAAAACEAe0uO1NsAAAAKAQAADwAAAAAAAAAAAAAAAAAUBAAAZHJz&#10;L2Rvd25yZXYueG1sUEsFBgAAAAAEAAQA8wAAABwFAAAAAA==&#10;" w14:anchorId="338702BA">
                <v:textbox inset="2.16pt,1.44pt,0,1.44pt">
                  <w:txbxContent>
                    <w:p w:rsidR="00C940CA" w:rsidP="00C940CA" w:rsidRDefault="00C940CA" w14:paraId="1ABC14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3792" behindDoc="0" locked="0" layoutInCell="1" allowOverlap="1" wp14:editId="493F993C" wp14:anchorId="229F02E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4" name="Rectangle 77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3FA2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4" style="position:absolute;margin-left:104pt;margin-top:11pt;width:79pt;height:162pt;z-index:259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/aShW7AQAATQMAAA4AAAAAAAAAAAAAAAAALgIAAGRycy9l&#10;Mm9Eb2MueG1sUEsBAi0AFAAGAAgAAAAhAHtLjtTbAAAACgEAAA8AAAAAAAAAAAAAAAAAFQQAAGRy&#10;cy9kb3ducmV2LnhtbFBLBQYAAAAABAAEAPMAAAAdBQAAAAA=&#10;" w14:anchorId="229F02EA">
                <v:textbox inset="2.16pt,1.44pt,0,1.44pt">
                  <w:txbxContent>
                    <w:p w:rsidR="00C940CA" w:rsidP="00C940CA" w:rsidRDefault="00C940CA" w14:paraId="5C3FA2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4816" behindDoc="0" locked="0" layoutInCell="1" allowOverlap="1" wp14:editId="4BC61333" wp14:anchorId="27E65E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5" name="Rectangle 77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3BD0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5" style="position:absolute;margin-left:104pt;margin-top:11pt;width:79pt;height:162pt;z-index:259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+7vA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fxIieMWu/QD&#10;feOuHxU5Vwcjpcr9zX5NIXZ47Tk8wSWLuMziZw02f1EWmYvHp6vHak5EYPFuebepsRMCt9p6tVpj&#10;gjDV2+0AMX1R3pK8YBSQS7GWH7/FdD76egTvZTbn9/Mqzfu5qGlWzfKV7N7LE4rEKU2PGPToJ0bF&#10;aAIlE3ae0fjrwEFRMn51aG27Xi1bHJWSNJt2gyMMJUHa+/dV7sTgcZhEAkoOAUw/IOFiUuGFPSvK&#10;LvOVh+J9Xti//QW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n3z+7vAEAAE0DAAAOAAAAAAAAAAAAAAAAAC4CAABkcnMv&#10;ZTJvRG9jLnhtbFBLAQItABQABgAIAAAAIQB7S47U2wAAAAoBAAAPAAAAAAAAAAAAAAAAABYEAABk&#10;cnMvZG93bnJldi54bWxQSwUGAAAAAAQABADzAAAAHgUAAAAA&#10;" w14:anchorId="27E65E8D">
                <v:textbox inset="2.16pt,1.44pt,0,1.44pt">
                  <w:txbxContent>
                    <w:p w:rsidR="00C940CA" w:rsidP="00C940CA" w:rsidRDefault="00C940CA" w14:paraId="6B3BD0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5840" behindDoc="0" locked="0" layoutInCell="1" allowOverlap="1" wp14:editId="64DACCA9" wp14:anchorId="08DB6C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6" name="Rectangle 77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BCB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6" style="position:absolute;margin-left:104pt;margin-top:11pt;width:79pt;height:162pt;z-index:259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aDdHEvAEAAE0DAAAOAAAAAAAAAAAAAAAAAC4CAABkcnMv&#10;ZTJvRG9jLnhtbFBLAQItABQABgAIAAAAIQB7S47U2wAAAAoBAAAPAAAAAAAAAAAAAAAAABYEAABk&#10;cnMvZG93bnJldi54bWxQSwUGAAAAAAQABADzAAAAHgUAAAAA&#10;" w14:anchorId="08DB6C6A">
                <v:textbox inset="2.16pt,1.44pt,0,1.44pt">
                  <w:txbxContent>
                    <w:p w:rsidR="00C940CA" w:rsidP="00C940CA" w:rsidRDefault="00C940CA" w14:paraId="1CBCB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6864" behindDoc="0" locked="0" layoutInCell="1" allowOverlap="1" wp14:editId="14271980" wp14:anchorId="38EA6B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7" name="Rectangle 77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5F87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7" style="position:absolute;margin-left:104pt;margin-top:11pt;width:79pt;height:162pt;z-index:259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IIpGq7AQAATQMAAA4AAAAAAAAAAAAAAAAALgIAAGRycy9l&#10;Mm9Eb2MueG1sUEsBAi0AFAAGAAgAAAAhAHtLjtTbAAAACgEAAA8AAAAAAAAAAAAAAAAAFQQAAGRy&#10;cy9kb3ducmV2LnhtbFBLBQYAAAAABAAEAPMAAAAdBQAAAAA=&#10;" w14:anchorId="38EA6B67">
                <v:textbox inset="2.16pt,1.44pt,0,1.44pt">
                  <w:txbxContent>
                    <w:p w:rsidR="00C940CA" w:rsidP="00C940CA" w:rsidRDefault="00C940CA" w14:paraId="205F87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7888" behindDoc="0" locked="0" layoutInCell="1" allowOverlap="1" wp14:editId="085A663D" wp14:anchorId="3B09F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8" name="Rectangle 77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DA2D6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8" style="position:absolute;margin-left:104pt;margin-top:11pt;width:79pt;height:162pt;z-index:259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NL8x67AQAATQMAAA4AAAAAAAAAAAAAAAAALgIAAGRycy9l&#10;Mm9Eb2MueG1sUEsBAi0AFAAGAAgAAAAhAHtLjtTbAAAACgEAAA8AAAAAAAAAAAAAAAAAFQQAAGRy&#10;cy9kb3ducmV2LnhtbFBLBQYAAAAABAAEAPMAAAAdBQAAAAA=&#10;" w14:anchorId="3B09F720">
                <v:textbox inset="2.16pt,1.44pt,0,1.44pt">
                  <w:txbxContent>
                    <w:p w:rsidR="00C940CA" w:rsidP="00C940CA" w:rsidRDefault="00C940CA" w14:paraId="2DA2D6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8912" behindDoc="0" locked="0" layoutInCell="1" allowOverlap="1" wp14:editId="14F8FEE4" wp14:anchorId="0F10DC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39" name="Rectangle 77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0E31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9" style="position:absolute;margin-left:104pt;margin-top:11pt;width:79pt;height:162pt;z-index:259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MtOhrC7AQAATQMAAA4AAAAAAAAAAAAAAAAALgIAAGRycy9l&#10;Mm9Eb2MueG1sUEsBAi0AFAAGAAgAAAAhAHtLjtTbAAAACgEAAA8AAAAAAAAAAAAAAAAAFQQAAGRy&#10;cy9kb3ducmV2LnhtbFBLBQYAAAAABAAEAPMAAAAdBQAAAAA=&#10;" w14:anchorId="0F10DCF3">
                <v:textbox inset="2.16pt,1.44pt,0,1.44pt">
                  <w:txbxContent>
                    <w:p w:rsidR="00C940CA" w:rsidP="00C940CA" w:rsidRDefault="00C940CA" w14:paraId="540E31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39936" behindDoc="0" locked="0" layoutInCell="1" allowOverlap="1" wp14:editId="3FADB843" wp14:anchorId="2F5735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0" name="Rectangle 77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6BA2F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0" style="position:absolute;margin-left:104pt;margin-top:11pt;width:79pt;height:162pt;z-index:259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+K/JC7AQAATQMAAA4AAAAAAAAAAAAAAAAALgIAAGRycy9l&#10;Mm9Eb2MueG1sUEsBAi0AFAAGAAgAAAAhAHtLjtTbAAAACgEAAA8AAAAAAAAAAAAAAAAAFQQAAGRy&#10;cy9kb3ducmV2LnhtbFBLBQYAAAAABAAEAPMAAAAdBQAAAAA=&#10;" w14:anchorId="2F57358A">
                <v:textbox inset="2.16pt,1.44pt,0,1.44pt">
                  <w:txbxContent>
                    <w:p w:rsidR="00C940CA" w:rsidP="00C940CA" w:rsidRDefault="00C940CA" w14:paraId="5D6BA2F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40960" behindDoc="0" locked="0" layoutInCell="1" allowOverlap="1" wp14:editId="6217EFC2" wp14:anchorId="0682C6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1" name="Rectangle 77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49F7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1" style="position:absolute;margin-left:104pt;margin-top:11pt;width:79pt;height:162pt;z-index:259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ePiT67AQAATQMAAA4AAAAAAAAAAAAAAAAALgIAAGRycy9l&#10;Mm9Eb2MueG1sUEsBAi0AFAAGAAgAAAAhAHtLjtTbAAAACgEAAA8AAAAAAAAAAAAAAAAAFQQAAGRy&#10;cy9kb3ducmV2LnhtbFBLBQYAAAAABAAEAPMAAAAdBQAAAAA=&#10;" w14:anchorId="0682C6F9">
                <v:textbox inset="2.16pt,1.44pt,0,1.44pt">
                  <w:txbxContent>
                    <w:p w:rsidR="00C940CA" w:rsidP="00C940CA" w:rsidRDefault="00C940CA" w14:paraId="1049F7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41984" behindDoc="0" locked="0" layoutInCell="1" allowOverlap="1" wp14:editId="3695F5B3" wp14:anchorId="4B55D3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2" name="Rectangle 77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6371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2" style="position:absolute;margin-left:104pt;margin-top:11pt;width:79pt;height:162pt;z-index:259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cFige7AQAATQMAAA4AAAAAAAAAAAAAAAAALgIAAGRycy9l&#10;Mm9Eb2MueG1sUEsBAi0AFAAGAAgAAAAhAHtLjtTbAAAACgEAAA8AAAAAAAAAAAAAAAAAFQQAAGRy&#10;cy9kb3ducmV2LnhtbFBLBQYAAAAABAAEAPMAAAAdBQAAAAA=&#10;" w14:anchorId="4B55D33F">
                <v:textbox inset="2.16pt,1.44pt,0,1.44pt">
                  <w:txbxContent>
                    <w:p w:rsidR="00C940CA" w:rsidP="00C940CA" w:rsidRDefault="00C940CA" w14:paraId="1C6371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43008" behindDoc="0" locked="0" layoutInCell="1" allowOverlap="1" wp14:editId="355F961E" wp14:anchorId="31FF97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43" name="Rectangle 77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73C7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3" style="position:absolute;margin-left:104pt;margin-top:11pt;width:79pt;height:162pt;z-index:259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A/AP+puQEAAE0DAAAOAAAAAAAAAAAAAAAAAC4CAABkcnMvZTJv&#10;RG9jLnhtbFBLAQItABQABgAIAAAAIQB7S47U2wAAAAoBAAAPAAAAAAAAAAAAAAAAABMEAABkcnMv&#10;ZG93bnJldi54bWxQSwUGAAAAAAQABADzAAAAGwUAAAAA&#10;" w14:anchorId="31FF9764">
                <v:textbox inset="2.16pt,1.44pt,0,1.44pt">
                  <w:txbxContent>
                    <w:p w:rsidR="00C940CA" w:rsidP="00C940CA" w:rsidRDefault="00C940CA" w14:paraId="0273C7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44032" behindDoc="0" locked="0" layoutInCell="1" allowOverlap="1" wp14:editId="688D141B" wp14:anchorId="2F0EDE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4" name="Rectangle 77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3A18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4" style="position:absolute;margin-left:104pt;margin-top:11pt;width:79pt;height:135pt;z-index:259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aRwXs7oBAABNAwAADgAAAAAAAAAAAAAAAAAuAgAAZHJzL2Uy&#10;b0RvYy54bWxQSwECLQAUAAYACAAAACEAsUqaJdsAAAAKAQAADwAAAAAAAAAAAAAAAAAUBAAAZHJz&#10;L2Rvd25yZXYueG1sUEsFBgAAAAAEAAQA8wAAABwFAAAAAA==&#10;" w14:anchorId="2F0EDEFB">
                <v:textbox inset="2.16pt,1.44pt,0,1.44pt">
                  <w:txbxContent>
                    <w:p w:rsidR="00C940CA" w:rsidP="00C940CA" w:rsidRDefault="00C940CA" w14:paraId="473A18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45056" behindDoc="0" locked="0" layoutInCell="1" allowOverlap="1" wp14:editId="1DCC8B99" wp14:anchorId="074930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5" name="Rectangle 77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A2F5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5" style="position:absolute;margin-left:104pt;margin-top:11pt;width:79pt;height:135pt;z-index:259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CEZYh27AQAATQMAAA4AAAAAAAAAAAAAAAAALgIAAGRycy9l&#10;Mm9Eb2MueG1sUEsBAi0AFAAGAAgAAAAhALFKmiXbAAAACgEAAA8AAAAAAAAAAAAAAAAAFQQAAGRy&#10;cy9kb3ducmV2LnhtbFBLBQYAAAAABAAEAPMAAAAdBQAAAAA=&#10;" w14:anchorId="0749303F">
                <v:textbox inset="2.16pt,1.44pt,0,1.44pt">
                  <w:txbxContent>
                    <w:p w:rsidR="00C940CA" w:rsidP="00C940CA" w:rsidRDefault="00C940CA" w14:paraId="01A2F5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46080" behindDoc="0" locked="0" layoutInCell="1" allowOverlap="1" wp14:editId="61324DAF" wp14:anchorId="4B14349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6" name="Rectangle 77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A2FB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6" style="position:absolute;margin-left:104pt;margin-top:11pt;width:79pt;height:135pt;z-index:259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4xiuw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tbymxHGLXfqF&#10;vnHXj4qcqoORUuX+Zr+mEDu89hye4JxFXGbxswabvyiLzMXj48VjNScisHhzdbOusRMCt5pV3eQE&#10;YaqP2wFiulfekrxgFJBLsZYffsZ0Ovp+BO9lNqf38yrNu7moaZbt8p3szssjisQpTY8Y9OgnRsVo&#10;AiUTdp7R+LrnoCgZfzi0tl0tr1oclZI063aNIwwlQdq7z1XuxOBxmEQCSvYBTD8g4WJS4YU9K8rO&#10;85WH4nNe2H/8Bds3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FzLjGK7AQAATQMAAA4AAAAAAAAAAAAAAAAALgIAAGRycy9l&#10;Mm9Eb2MueG1sUEsBAi0AFAAGAAgAAAAhALFKmiXbAAAACgEAAA8AAAAAAAAAAAAAAAAAFQQAAGRy&#10;cy9kb3ducmV2LnhtbFBLBQYAAAAABAAEAPMAAAAdBQAAAAA=&#10;" w14:anchorId="4B143496">
                <v:textbox inset="2.16pt,1.44pt,0,1.44pt">
                  <w:txbxContent>
                    <w:p w:rsidR="00C940CA" w:rsidP="00C940CA" w:rsidRDefault="00C940CA" w14:paraId="5AA2FB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47104" behindDoc="0" locked="0" layoutInCell="1" allowOverlap="1" wp14:editId="2EA86B74" wp14:anchorId="61DB21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7" name="Rectangle 77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636B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7" style="position:absolute;margin-left:104pt;margin-top:11pt;width:79pt;height:135pt;z-index:259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TO+cy7AQAATQMAAA4AAAAAAAAAAAAAAAAALgIAAGRycy9l&#10;Mm9Eb2MueG1sUEsBAi0AFAAGAAgAAAAhALFKmiXbAAAACgEAAA8AAAAAAAAAAAAAAAAAFQQAAGRy&#10;cy9kb3ducmV2LnhtbFBLBQYAAAAABAAEAPMAAAAdBQAAAAA=&#10;" w14:anchorId="61DB21B1">
                <v:textbox inset="2.16pt,1.44pt,0,1.44pt">
                  <w:txbxContent>
                    <w:p w:rsidR="00C940CA" w:rsidP="00C940CA" w:rsidRDefault="00C940CA" w14:paraId="3C636B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48128" behindDoc="0" locked="0" layoutInCell="1" allowOverlap="1" wp14:editId="3D2E4342" wp14:anchorId="0E2F07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8" name="Rectangle 77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B3FC4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8" style="position:absolute;margin-left:104pt;margin-top:11pt;width:79pt;height:135pt;z-index:259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Y2uuLoBAABNAwAADgAAAAAAAAAAAAAAAAAuAgAAZHJzL2Uy&#10;b0RvYy54bWxQSwECLQAUAAYACAAAACEAsUqaJdsAAAAKAQAADwAAAAAAAAAAAAAAAAAUBAAAZHJz&#10;L2Rvd25yZXYueG1sUEsFBgAAAAAEAAQA8wAAABwFAAAAAA==&#10;" w14:anchorId="0E2F070D">
                <v:textbox inset="2.16pt,1.44pt,0,1.44pt">
                  <w:txbxContent>
                    <w:p w:rsidR="00C940CA" w:rsidP="00C940CA" w:rsidRDefault="00C940CA" w14:paraId="1B3FC4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49152" behindDoc="0" locked="0" layoutInCell="1" allowOverlap="1" wp14:editId="7DC28490" wp14:anchorId="32D704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49" name="Rectangle 77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BC9C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9" style="position:absolute;margin-left:104pt;margin-top:11pt;width:79pt;height:135pt;z-index:259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YjbFroBAABNAwAADgAAAAAAAAAAAAAAAAAuAgAAZHJzL2Uy&#10;b0RvYy54bWxQSwECLQAUAAYACAAAACEAsUqaJdsAAAAKAQAADwAAAAAAAAAAAAAAAAAUBAAAZHJz&#10;L2Rvd25yZXYueG1sUEsFBgAAAAAEAAQA8wAAABwFAAAAAA==&#10;" w14:anchorId="32D70408">
                <v:textbox inset="2.16pt,1.44pt,0,1.44pt">
                  <w:txbxContent>
                    <w:p w:rsidR="00C940CA" w:rsidP="00C940CA" w:rsidRDefault="00C940CA" w14:paraId="10BC9C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0176" behindDoc="0" locked="0" layoutInCell="1" allowOverlap="1" wp14:editId="6E20BE56" wp14:anchorId="2A648A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0" name="Rectangle 77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61CE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0" style="position:absolute;margin-left:104pt;margin-top:11pt;width:79pt;height:135pt;z-index:259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wKugEAAE0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HS9/ogGOW6xSz/Q&#10;N+6GSZFTdTRSqtzf7NccYo/XnsMTnLOIyyx+0WDzF2WRpXh8vHislkQEFu9u7roaHxK41azrJicI&#10;U73dDhDTF+UtyQtGAbkUa/nhW0yno69H8F5mc3o/r9KyW4qa5rbtXsnuvDyiSJzS9IhBT35mVEwm&#10;UDJj5xmNv/YcFCXTV4fWtuvbmxZHpSRN13Y4wlASpL17X+VOjB6HSSSgZB/ADCMSLiYVXtizouw8&#10;X3ko3ueF/dtfsP0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XSMCroBAABNAwAADgAAAAAAAAAAAAAAAAAuAgAAZHJzL2Uy&#10;b0RvYy54bWxQSwECLQAUAAYACAAAACEAsUqaJdsAAAAKAQAADwAAAAAAAAAAAAAAAAAUBAAAZHJz&#10;L2Rvd25yZXYueG1sUEsFBgAAAAAEAAQA8wAAABwFAAAAAA==&#10;" w14:anchorId="2A648A77">
                <v:textbox inset="2.16pt,1.44pt,0,1.44pt">
                  <w:txbxContent>
                    <w:p w:rsidR="00C940CA" w:rsidP="00C940CA" w:rsidRDefault="00C940CA" w14:paraId="3F61CE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1200" behindDoc="0" locked="0" layoutInCell="1" allowOverlap="1" wp14:editId="2D9D9558" wp14:anchorId="7932D1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1" name="Rectangle 77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DC3A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1" style="position:absolute;margin-left:104pt;margin-top:11pt;width:79pt;height:135pt;z-index:259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DVx+aS7AQAATQMAAA4AAAAAAAAAAAAAAAAALgIAAGRycy9l&#10;Mm9Eb2MueG1sUEsBAi0AFAAGAAgAAAAhALFKmiXbAAAACgEAAA8AAAAAAAAAAAAAAAAAFQQAAGRy&#10;cy9kb3ducmV2LnhtbFBLBQYAAAAABAAEAPMAAAAdBQAAAAA=&#10;" w14:anchorId="7932D18A">
                <v:textbox inset="2.16pt,1.44pt,0,1.44pt">
                  <w:txbxContent>
                    <w:p w:rsidR="00C940CA" w:rsidP="00C940CA" w:rsidRDefault="00C940CA" w14:paraId="0FDC3A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2224" behindDoc="0" locked="0" layoutInCell="1" allowOverlap="1" wp14:editId="1F6DCA04" wp14:anchorId="11770E5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2" name="Rectangle 77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85A5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2" style="position:absolute;margin-left:104pt;margin-top:11pt;width:79pt;height:135pt;z-index:259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hoYs67AQAATQMAAA4AAAAAAAAAAAAAAAAALgIAAGRycy9l&#10;Mm9Eb2MueG1sUEsBAi0AFAAGAAgAAAAhALFKmiXbAAAACgEAAA8AAAAAAAAAAAAAAAAAFQQAAGRy&#10;cy9kb3ducmV2LnhtbFBLBQYAAAAABAAEAPMAAAAdBQAAAAA=&#10;" w14:anchorId="11770E57">
                <v:textbox inset="2.16pt,1.44pt,0,1.44pt">
                  <w:txbxContent>
                    <w:p w:rsidR="00C940CA" w:rsidP="00C940CA" w:rsidRDefault="00C940CA" w14:paraId="3885A5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3248" behindDoc="0" locked="0" layoutInCell="1" allowOverlap="1" wp14:editId="5E48BC97" wp14:anchorId="51EBCD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3" name="Rectangle 77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7224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3" style="position:absolute;margin-left:104pt;margin-top:11pt;width:79pt;height:135pt;z-index:259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UG0XYLoBAABNAwAADgAAAAAAAAAAAAAAAAAuAgAAZHJzL2Uy&#10;b0RvYy54bWxQSwECLQAUAAYACAAAACEAsUqaJdsAAAAKAQAADwAAAAAAAAAAAAAAAAAUBAAAZHJz&#10;L2Rvd25yZXYueG1sUEsFBgAAAAAEAAQA8wAAABwFAAAAAA==&#10;" w14:anchorId="51EBCDF3">
                <v:textbox inset="2.16pt,1.44pt,0,1.44pt">
                  <w:txbxContent>
                    <w:p w:rsidR="00C940CA" w:rsidP="00C940CA" w:rsidRDefault="00C940CA" w14:paraId="667224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4272" behindDoc="0" locked="0" layoutInCell="1" allowOverlap="1" wp14:editId="3C054A32" wp14:anchorId="2777DA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4" name="Rectangle 77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09C6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4" style="position:absolute;margin-left:104pt;margin-top:11pt;width:79pt;height:135pt;z-index:259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OoL7LuQEAAE0DAAAOAAAAAAAAAAAAAAAAAC4CAABkcnMvZTJv&#10;RG9jLnhtbFBLAQItABQABgAIAAAAIQCxSpol2wAAAAoBAAAPAAAAAAAAAAAAAAAAABMEAABkcnMv&#10;ZG93bnJldi54bWxQSwUGAAAAAAQABADzAAAAGwUAAAAA&#10;" w14:anchorId="2777DA7A">
                <v:textbox inset="2.16pt,1.44pt,0,1.44pt">
                  <w:txbxContent>
                    <w:p w:rsidR="00C940CA" w:rsidP="00C940CA" w:rsidRDefault="00C940CA" w14:paraId="0A09C6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5296" behindDoc="0" locked="0" layoutInCell="1" allowOverlap="1" wp14:editId="3227E29C" wp14:anchorId="31FC2BC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5" name="Rectangle 77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0972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5" style="position:absolute;margin-left:104pt;margin-top:11pt;width:79pt;height:135pt;z-index:259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Ialy2W7AQAATQMAAA4AAAAAAAAAAAAAAAAALgIAAGRycy9l&#10;Mm9Eb2MueG1sUEsBAi0AFAAGAAgAAAAhALFKmiXbAAAACgEAAA8AAAAAAAAAAAAAAAAAFQQAAGRy&#10;cy9kb3ducmV2LnhtbFBLBQYAAAAABAAEAPMAAAAdBQAAAAA=&#10;" w14:anchorId="31FC2BC5">
                <v:textbox inset="2.16pt,1.44pt,0,1.44pt">
                  <w:txbxContent>
                    <w:p w:rsidR="00C940CA" w:rsidP="00C940CA" w:rsidRDefault="00C940CA" w14:paraId="520972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6320" behindDoc="0" locked="0" layoutInCell="1" allowOverlap="1" wp14:editId="459A9F18" wp14:anchorId="3F2D3D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6" name="Rectangle 77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9D52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6" style="position:absolute;margin-left:104pt;margin-top:11pt;width:79pt;height:135pt;z-index:259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Pt3JRq7AQAATQMAAA4AAAAAAAAAAAAAAAAALgIAAGRycy9l&#10;Mm9Eb2MueG1sUEsBAi0AFAAGAAgAAAAhALFKmiXbAAAACgEAAA8AAAAAAAAAAAAAAAAAFQQAAGRy&#10;cy9kb3ducmV2LnhtbFBLBQYAAAAABAAEAPMAAAAdBQAAAAA=&#10;" w14:anchorId="3F2D3D6F">
                <v:textbox inset="2.16pt,1.44pt,0,1.44pt">
                  <w:txbxContent>
                    <w:p w:rsidR="00C940CA" w:rsidP="00C940CA" w:rsidRDefault="00C940CA" w14:paraId="379D52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7344" behindDoc="0" locked="0" layoutInCell="1" allowOverlap="1" wp14:editId="503EBBB5" wp14:anchorId="57D638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7" name="Rectangle 77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B1BB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7" style="position:absolute;margin-left:104pt;margin-top:11pt;width:79pt;height:135pt;z-index:259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C0uwEAAE0DAAAOAAAAZHJzL2Uyb0RvYy54bWysU8tu2zAQvBfoPxC813o4qRz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a77rajxHGLXfqO&#10;vnE3TIqcq6ORUuX+Zr/mEHu89hye4JJFXGbxiwabvyiLLMXj09VjtSQisHi3vtvU2AmBW01XNzlB&#10;mOr1doCYPitvSV4wCsilWMuPX2M6H305gvcym/P7eZWW/VLUNDfr2xeyey9PKBKnND1i0JOfGRWT&#10;CZTM2HlG468DB0XJ9MWhtW13s25xVErSbNoNjjCUBGnv31a5E6PHYRIJKDkEMMOIhItJhRf2rCi7&#10;zFceird5Yf/6F+x+Aw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LNyULS7AQAATQMAAA4AAAAAAAAAAAAAAAAALgIAAGRycy9l&#10;Mm9Eb2MueG1sUEsBAi0AFAAGAAgAAAAhALFKmiXbAAAACgEAAA8AAAAAAAAAAAAAAAAAFQQAAGRy&#10;cy9kb3ducmV2LnhtbFBLBQYAAAAABAAEAPMAAAAdBQAAAAA=&#10;" w14:anchorId="57D63867">
                <v:textbox inset="2.16pt,1.44pt,0,1.44pt">
                  <w:txbxContent>
                    <w:p w:rsidR="00C940CA" w:rsidP="00C940CA" w:rsidRDefault="00C940CA" w14:paraId="43B1BB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8368" behindDoc="0" locked="0" layoutInCell="1" allowOverlap="1" wp14:editId="3D64E719" wp14:anchorId="11B3E5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58" name="Rectangle 77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F6B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8" style="position:absolute;margin-left:104pt;margin-top:11pt;width:79pt;height:135pt;z-index:259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YjEHwLoBAABNAwAADgAAAAAAAAAAAAAAAAAuAgAAZHJzL2Uy&#10;b0RvYy54bWxQSwECLQAUAAYACAAAACEAsUqaJdsAAAAKAQAADwAAAAAAAAAAAAAAAAAUBAAAZHJz&#10;L2Rvd25yZXYueG1sUEsFBgAAAAAEAAQA8wAAABwFAAAAAA==&#10;" w14:anchorId="11B3E500">
                <v:textbox inset="2.16pt,1.44pt,0,1.44pt">
                  <w:txbxContent>
                    <w:p w:rsidR="00C940CA" w:rsidP="00C940CA" w:rsidRDefault="00C940CA" w14:paraId="2BF6B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59392" behindDoc="0" locked="0" layoutInCell="1" allowOverlap="1" wp14:editId="73607CD5" wp14:anchorId="630289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59" name="Rectangle 77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8CF2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9" style="position:absolute;margin-left:104pt;margin-top:11pt;width:79pt;height:159pt;z-index:259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" w14:anchorId="63028977">
                <v:textbox inset="2.16pt,1.44pt,0,1.44pt">
                  <w:txbxContent>
                    <w:p w:rsidR="00C940CA" w:rsidP="00C940CA" w:rsidRDefault="00C940CA" w14:paraId="188CF2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0416" behindDoc="0" locked="0" layoutInCell="1" allowOverlap="1" wp14:editId="7BDD5E49" wp14:anchorId="57A1F9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0" name="Rectangle 77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FB28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0" style="position:absolute;margin-left:104pt;margin-top:11pt;width:79pt;height:159pt;z-index:259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t2SXproBAABNAwAADgAAAAAAAAAAAAAAAAAuAgAAZHJzL2Uy&#10;b0RvYy54bWxQSwECLQAUAAYACAAAACEArtatUNsAAAAKAQAADwAAAAAAAAAAAAAAAAAUBAAAZHJz&#10;L2Rvd25yZXYueG1sUEsFBgAAAAAEAAQA8wAAABwFAAAAAA==&#10;" w14:anchorId="57A1F914">
                <v:textbox inset="2.16pt,1.44pt,0,1.44pt">
                  <w:txbxContent>
                    <w:p w:rsidR="00C940CA" w:rsidP="00C940CA" w:rsidRDefault="00C940CA" w14:paraId="63FB28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1440" behindDoc="0" locked="0" layoutInCell="1" allowOverlap="1" wp14:editId="51CF279B" wp14:anchorId="7677178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1" name="Rectangle 77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D5C7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1" style="position:absolute;margin-left:104pt;margin-top:11pt;width:79pt;height:159pt;z-index:259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/2HiCLoBAABNAwAADgAAAAAAAAAAAAAAAAAuAgAAZHJzL2Uy&#10;b0RvYy54bWxQSwECLQAUAAYACAAAACEArtatUNsAAAAKAQAADwAAAAAAAAAAAAAAAAAUBAAAZHJz&#10;L2Rvd25yZXYueG1sUEsFBgAAAAAEAAQA8wAAABwFAAAAAA==&#10;" w14:anchorId="7677178B">
                <v:textbox inset="2.16pt,1.44pt,0,1.44pt">
                  <w:txbxContent>
                    <w:p w:rsidR="00C940CA" w:rsidP="00C940CA" w:rsidRDefault="00C940CA" w14:paraId="40D5C7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2464" behindDoc="0" locked="0" layoutInCell="1" allowOverlap="1" wp14:editId="17935B19" wp14:anchorId="132F45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2" name="Rectangle 77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6E7C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2" style="position:absolute;margin-left:104pt;margin-top:11pt;width:79pt;height:159pt;z-index:259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Nc3QlroBAABNAwAADgAAAAAAAAAAAAAAAAAuAgAAZHJzL2Uy&#10;b0RvYy54bWxQSwECLQAUAAYACAAAACEArtatUNsAAAAKAQAADwAAAAAAAAAAAAAAAAAUBAAAZHJz&#10;L2Rvd25yZXYueG1sUEsFBgAAAAAEAAQA8wAAABwFAAAAAA==&#10;" w14:anchorId="132F45BF">
                <v:textbox inset="2.16pt,1.44pt,0,1.44pt">
                  <w:txbxContent>
                    <w:p w:rsidR="00C940CA" w:rsidP="00C940CA" w:rsidRDefault="00C940CA" w14:paraId="7C6E7C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3488" behindDoc="0" locked="0" layoutInCell="1" allowOverlap="1" wp14:editId="15FCB930" wp14:anchorId="0B1A96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3" name="Rectangle 77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70B1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3" style="position:absolute;margin-left:104pt;margin-top:11pt;width:79pt;height:159pt;z-index:259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fcilOLoBAABNAwAADgAAAAAAAAAAAAAAAAAuAgAAZHJzL2Uy&#10;b0RvYy54bWxQSwECLQAUAAYACAAAACEArtatUNsAAAAKAQAADwAAAAAAAAAAAAAAAAAUBAAAZHJz&#10;L2Rvd25yZXYueG1sUEsFBgAAAAAEAAQA8wAAABwFAAAAAA==&#10;" w14:anchorId="0B1A9617">
                <v:textbox inset="2.16pt,1.44pt,0,1.44pt">
                  <w:txbxContent>
                    <w:p w:rsidR="00C940CA" w:rsidP="00C940CA" w:rsidRDefault="00C940CA" w14:paraId="1870B1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4512" behindDoc="0" locked="0" layoutInCell="1" allowOverlap="1" wp14:editId="477452F3" wp14:anchorId="1B592F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764" name="Rectangle 77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F4AF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4" style="position:absolute;margin-left:104pt;margin-top:11pt;width:79pt;height:159pt;z-index:259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" w14:anchorId="1B592F32">
                <v:textbox inset="2.16pt,1.44pt,0,1.44pt">
                  <w:txbxContent>
                    <w:p w:rsidR="00C940CA" w:rsidP="00C940CA" w:rsidRDefault="00C940CA" w14:paraId="10F4AF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5536" behindDoc="0" locked="0" layoutInCell="1" allowOverlap="1" wp14:editId="77B086C1" wp14:anchorId="549F20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5" name="Rectangle 77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F422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5" style="position:absolute;margin-left:104pt;margin-top:11pt;width:79pt;height:162pt;z-index:259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dl0H6vAEAAE0DAAAOAAAAAAAAAAAAAAAAAC4CAABkcnMv&#10;ZTJvRG9jLnhtbFBLAQItABQABgAIAAAAIQB7S47U2wAAAAoBAAAPAAAAAAAAAAAAAAAAABYEAABk&#10;cnMvZG93bnJldi54bWxQSwUGAAAAAAQABADzAAAAHgUAAAAA&#10;" w14:anchorId="549F208C">
                <v:textbox inset="2.16pt,1.44pt,0,1.44pt">
                  <w:txbxContent>
                    <w:p w:rsidR="00C940CA" w:rsidP="00C940CA" w:rsidRDefault="00C940CA" w14:paraId="71F422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6560" behindDoc="0" locked="0" layoutInCell="1" allowOverlap="1" wp14:editId="765F0423" wp14:anchorId="4A2E898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6" name="Rectangle 77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7AA2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6" style="position:absolute;margin-left:104pt;margin-top:11pt;width:79pt;height:162pt;z-index:259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BFr4W7AQAATQMAAA4AAAAAAAAAAAAAAAAALgIAAGRycy9l&#10;Mm9Eb2MueG1sUEsBAi0AFAAGAAgAAAAhAHtLjtTbAAAACgEAAA8AAAAAAAAAAAAAAAAAFQQAAGRy&#10;cy9kb3ducmV2LnhtbFBLBQYAAAAABAAEAPMAAAAdBQAAAAA=&#10;" w14:anchorId="4A2E8988">
                <v:textbox inset="2.16pt,1.44pt,0,1.44pt">
                  <w:txbxContent>
                    <w:p w:rsidR="00C940CA" w:rsidP="00C940CA" w:rsidRDefault="00C940CA" w14:paraId="717AA2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7584" behindDoc="0" locked="0" layoutInCell="1" allowOverlap="1" wp14:editId="39E8C3CE" wp14:anchorId="362EBB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67" name="Rectangle 77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1DDBA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7" style="position:absolute;margin-left:104pt;margin-top:11pt;width:79pt;height:162pt;z-index:259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oQNorvAEAAE0DAAAOAAAAAAAAAAAAAAAAAC4CAABkcnMv&#10;ZTJvRG9jLnhtbFBLAQItABQABgAIAAAAIQB7S47U2wAAAAoBAAAPAAAAAAAAAAAAAAAAABYEAABk&#10;cnMvZG93bnJldi54bWxQSwUGAAAAAAQABADzAAAAHgUAAAAA&#10;" w14:anchorId="362EBBD6">
                <v:textbox inset="2.16pt,1.44pt,0,1.44pt">
                  <w:txbxContent>
                    <w:p w:rsidR="00C940CA" w:rsidP="00C940CA" w:rsidRDefault="00C940CA" w14:paraId="61DDBA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8608" behindDoc="0" locked="0" layoutInCell="1" allowOverlap="1" wp14:editId="41956E1A" wp14:anchorId="31AC7F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8" name="Rectangle 77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8B3C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8" style="position:absolute;margin-left:104pt;margin-top:11pt;width:79pt;height:135pt;z-index:259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dLM7roBAABNAwAADgAAAAAAAAAAAAAAAAAuAgAAZHJzL2Uy&#10;b0RvYy54bWxQSwECLQAUAAYACAAAACEAsUqaJdsAAAAKAQAADwAAAAAAAAAAAAAAAAAUBAAAZHJz&#10;L2Rvd25yZXYueG1sUEsFBgAAAAAEAAQA8wAAABwFAAAAAA==&#10;" w14:anchorId="31AC7F1E">
                <v:textbox inset="2.16pt,1.44pt,0,1.44pt">
                  <w:txbxContent>
                    <w:p w:rsidR="00C940CA" w:rsidP="00C940CA" w:rsidRDefault="00C940CA" w14:paraId="3D8B3C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69632" behindDoc="0" locked="0" layoutInCell="1" allowOverlap="1" wp14:editId="4D80F52B" wp14:anchorId="1CADAAD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69" name="Rectangle 77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98A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9" style="position:absolute;margin-left:104pt;margin-top:11pt;width:79pt;height:135pt;z-index:259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HnXuUC7AQAATQMAAA4AAAAAAAAAAAAAAAAALgIAAGRycy9l&#10;Mm9Eb2MueG1sUEsBAi0AFAAGAAgAAAAhALFKmiXbAAAACgEAAA8AAAAAAAAAAAAAAAAAFQQAAGRy&#10;cy9kb3ducmV2LnhtbFBLBQYAAAAABAAEAPMAAAAdBQAAAAA=&#10;" w14:anchorId="1CADAADF">
                <v:textbox inset="2.16pt,1.44pt,0,1.44pt">
                  <w:txbxContent>
                    <w:p w:rsidR="00C940CA" w:rsidP="00C940CA" w:rsidRDefault="00C940CA" w14:paraId="3B98A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0656" behindDoc="0" locked="0" layoutInCell="1" allowOverlap="1" wp14:editId="27EE41D8" wp14:anchorId="674A49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770" name="Rectangle 77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DB31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0" style="position:absolute;margin-left:104pt;margin-top:11pt;width:79pt;height:135pt;z-index:259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iSvuXLoBAABNAwAADgAAAAAAAAAAAAAAAAAuAgAAZHJzL2Uy&#10;b0RvYy54bWxQSwECLQAUAAYACAAAACEAsUqaJdsAAAAKAQAADwAAAAAAAAAAAAAAAAAUBAAAZHJz&#10;L2Rvd25yZXYueG1sUEsFBgAAAAAEAAQA8wAAABwFAAAAAA==&#10;" w14:anchorId="674A4963">
                <v:textbox inset="2.16pt,1.44pt,0,1.44pt">
                  <w:txbxContent>
                    <w:p w:rsidR="00C940CA" w:rsidP="00C940CA" w:rsidRDefault="00C940CA" w14:paraId="0DDB31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1680" behindDoc="0" locked="0" layoutInCell="1" allowOverlap="1" wp14:editId="6C661197" wp14:anchorId="7A60BE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1" name="Rectangle 77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FAF7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1" style="position:absolute;margin-left:104pt;margin-top:11pt;width:79pt;height:162pt;z-index:259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n/2kO7AQAATQMAAA4AAAAAAAAAAAAAAAAALgIAAGRycy9l&#10;Mm9Eb2MueG1sUEsBAi0AFAAGAAgAAAAhAHtLjtTbAAAACgEAAA8AAAAAAAAAAAAAAAAAFQQAAGRy&#10;cy9kb3ducmV2LnhtbFBLBQYAAAAABAAEAPMAAAAdBQAAAAA=&#10;" w14:anchorId="7A60BE00">
                <v:textbox inset="2.16pt,1.44pt,0,1.44pt">
                  <w:txbxContent>
                    <w:p w:rsidR="00C940CA" w:rsidP="00C940CA" w:rsidRDefault="00C940CA" w14:paraId="4BFAF7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2704" behindDoc="0" locked="0" layoutInCell="1" allowOverlap="1" wp14:editId="63218F07" wp14:anchorId="22BDB6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772" name="Rectangle 77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0895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2" style="position:absolute;margin-left:104pt;margin-top:11pt;width:79pt;height:162pt;z-index:259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TmQSm7AQAATQMAAA4AAAAAAAAAAAAAAAAALgIAAGRycy9l&#10;Mm9Eb2MueG1sUEsBAi0AFAAGAAgAAAAhAHtLjtTbAAAACgEAAA8AAAAAAAAAAAAAAAAAFQQAAGRy&#10;cy9kb3ducmV2LnhtbFBLBQYAAAAABAAEAPMAAAAdBQAAAAA=&#10;" w14:anchorId="22BDB6FB">
                <v:textbox inset="2.16pt,1.44pt,0,1.44pt">
                  <w:txbxContent>
                    <w:p w:rsidR="00C940CA" w:rsidP="00C940CA" w:rsidRDefault="00C940CA" w14:paraId="5A0895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3728" behindDoc="0" locked="0" layoutInCell="1" allowOverlap="1" wp14:editId="4DB0E555" wp14:anchorId="1978E33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3" name="Rectangle 77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8407A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3" style="position:absolute;margin-left:104pt;margin-top:11pt;width:79pt;height:60pt;z-index:259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gompiugEAAEwDAAAOAAAAAAAAAAAAAAAAAC4CAABkcnMvZTJv&#10;RG9jLnhtbFBLAQItABQABgAIAAAAIQCiaTO02gAAAAoBAAAPAAAAAAAAAAAAAAAAABQEAABkcnMv&#10;ZG93bnJldi54bWxQSwUGAAAAAAQABADzAAAAGwUAAAAA&#10;" w14:anchorId="1978E333">
                <v:textbox inset="2.16pt,1.44pt,0,1.44pt">
                  <w:txbxContent>
                    <w:p w:rsidR="00C940CA" w:rsidP="00C940CA" w:rsidRDefault="00C940CA" w14:paraId="48407A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4752" behindDoc="0" locked="0" layoutInCell="1" allowOverlap="1" wp14:editId="33311514" wp14:anchorId="165AC48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4" name="Rectangle 77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03CA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4" style="position:absolute;margin-left:104pt;margin-top:11pt;width:79pt;height:60pt;z-index:259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4+42yrsBAABMAwAADgAAAAAAAAAAAAAAAAAuAgAAZHJzL2Uy&#10;b0RvYy54bWxQSwECLQAUAAYACAAAACEAomkztNoAAAAKAQAADwAAAAAAAAAAAAAAAAAVBAAAZHJz&#10;L2Rvd25yZXYueG1sUEsFBgAAAAAEAAQA8wAAABwFAAAAAA==&#10;" w14:anchorId="165AC480">
                <v:textbox inset="2.16pt,1.44pt,0,1.44pt">
                  <w:txbxContent>
                    <w:p w:rsidR="00C940CA" w:rsidP="00C940CA" w:rsidRDefault="00C940CA" w14:paraId="0203CA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5776" behindDoc="0" locked="0" layoutInCell="1" allowOverlap="1" wp14:editId="60D16979" wp14:anchorId="7D026B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5" name="Rectangle 77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B4BF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5" style="position:absolute;margin-left:104pt;margin-top:11pt;width:79pt;height:60pt;z-index:259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2rCIbsBAABMAwAADgAAAAAAAAAAAAAAAAAuAgAAZHJzL2Uy&#10;b0RvYy54bWxQSwECLQAUAAYACAAAACEAomkztNoAAAAKAQAADwAAAAAAAAAAAAAAAAAVBAAAZHJz&#10;L2Rvd25yZXYueG1sUEsFBgAAAAAEAAQA8wAAABwFAAAAAA==&#10;" w14:anchorId="7D026B0A">
                <v:textbox inset="2.16pt,1.44pt,0,1.44pt">
                  <w:txbxContent>
                    <w:p w:rsidR="00C940CA" w:rsidP="00C940CA" w:rsidRDefault="00C940CA" w14:paraId="2AB4BF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6800" behindDoc="0" locked="0" layoutInCell="1" allowOverlap="1" wp14:editId="07F79D3F" wp14:anchorId="5CC83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6" name="Rectangle 77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FC1C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6" style="position:absolute;margin-left:104pt;margin-top:11pt;width:79pt;height:60pt;z-index:259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66QvAEAAEwDAAAOAAAAZHJzL2Uyb0RvYy54bWysU9tu2zAMfR+wfxD0vthxsjo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tm17R4njFqf0&#10;HXXjrh8VuWQHI6XK8816TSF2WPYcnuAaRXQz+VmDzV+kReai8fmmsZoTEZjcrrabGich8Khdb1fo&#10;Y5fqtThATJ+VtyQ7jAJCKcry09eYLldfrmBdBnN5PntpPsyFzHL9cf2C9eDlGTnikqZHNHr0E6Ni&#10;NIGSCQfPaPx15KAoGb84VLZp16sGN6UEy02zwQ2GEiDqw9ssd2LwuEsiASXHAKYfEHDRqODCkRVm&#10;1/XKO/E2Luhff4L9b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N47rpC8AQAATAMAAA4AAAAAAAAAAAAAAAAALgIAAGRycy9l&#10;Mm9Eb2MueG1sUEsBAi0AFAAGAAgAAAAhAKJpM7TaAAAACgEAAA8AAAAAAAAAAAAAAAAAFgQAAGRy&#10;cy9kb3ducmV2LnhtbFBLBQYAAAAABAAEAPMAAAAdBQAAAAA=&#10;" w14:anchorId="5CC83720">
                <v:textbox inset="2.16pt,1.44pt,0,1.44pt">
                  <w:txbxContent>
                    <w:p w:rsidR="00C940CA" w:rsidP="00C940CA" w:rsidRDefault="00C940CA" w14:paraId="6DFC1C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7824" behindDoc="0" locked="0" layoutInCell="1" allowOverlap="1" wp14:editId="6EAE9C02" wp14:anchorId="41582C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7" name="Rectangle 77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4484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7" style="position:absolute;margin-left:104pt;margin-top:11pt;width:79pt;height:60pt;z-index:259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r9ae7sBAABMAwAADgAAAAAAAAAAAAAAAAAuAgAAZHJzL2Uy&#10;b0RvYy54bWxQSwECLQAUAAYACAAAACEAomkztNoAAAAKAQAADwAAAAAAAAAAAAAAAAAVBAAAZHJz&#10;L2Rvd25yZXYueG1sUEsFBgAAAAAEAAQA8wAAABwFAAAAAA==&#10;" w14:anchorId="41582C77">
                <v:textbox inset="2.16pt,1.44pt,0,1.44pt">
                  <w:txbxContent>
                    <w:p w:rsidR="00C940CA" w:rsidP="00C940CA" w:rsidRDefault="00C940CA" w14:paraId="164484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8848" behindDoc="0" locked="0" layoutInCell="1" allowOverlap="1" wp14:editId="186A0410" wp14:anchorId="3BA3DD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8" name="Rectangle 77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EB76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8" style="position:absolute;margin-left:104pt;margin-top:11pt;width:79pt;height:60pt;z-index:259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/X9nTbsBAABMAwAADgAAAAAAAAAAAAAAAAAuAgAAZHJzL2Uy&#10;b0RvYy54bWxQSwECLQAUAAYACAAAACEAomkztNoAAAAKAQAADwAAAAAAAAAAAAAAAAAVBAAAZHJz&#10;L2Rvd25yZXYueG1sUEsFBgAAAAAEAAQA8wAAABwFAAAAAA==&#10;" w14:anchorId="3BA3DD35">
                <v:textbox inset="2.16pt,1.44pt,0,1.44pt">
                  <w:txbxContent>
                    <w:p w:rsidR="00C940CA" w:rsidP="00C940CA" w:rsidRDefault="00C940CA" w14:paraId="52EB76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79872" behindDoc="0" locked="0" layoutInCell="1" allowOverlap="1" wp14:editId="18FF871E" wp14:anchorId="362A8A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79" name="Rectangle 77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7C1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9" style="position:absolute;margin-left:104pt;margin-top:11pt;width:79pt;height:60pt;z-index:259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sfuTprsBAABMAwAADgAAAAAAAAAAAAAAAAAuAgAAZHJzL2Uy&#10;b0RvYy54bWxQSwECLQAUAAYACAAAACEAomkztNoAAAAKAQAADwAAAAAAAAAAAAAAAAAVBAAAZHJz&#10;L2Rvd25yZXYueG1sUEsFBgAAAAAEAAQA8wAAABwFAAAAAA==&#10;" w14:anchorId="362A8A11">
                <v:textbox inset="2.16pt,1.44pt,0,1.44pt">
                  <w:txbxContent>
                    <w:p w:rsidR="00C940CA" w:rsidP="00C940CA" w:rsidRDefault="00C940CA" w14:paraId="1927C1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80896" behindDoc="0" locked="0" layoutInCell="1" allowOverlap="1" wp14:editId="01905555" wp14:anchorId="1DEF54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0" name="Rectangle 77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C7A3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0" style="position:absolute;margin-left:104pt;margin-top:11pt;width:79pt;height:60pt;z-index:259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BI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N5sWBXLc4pR+&#10;oG7c9aMil+xgpFR5vlmvKcQOy57CI1yjiG4mP2uw+Yu0yFw0Pt80VnMiApPb1bat8SGBR5v1doU+&#10;dqleiwPE9EV5S7LDKCCUoiw/fYvpcvXlCtZlMJfns5fmw1zILNcf2xesBy/PyBGXND2g0aOfGBWj&#10;CZRMOHhG468jB0XJ+NWhss1mvWpwU0qwbJsWNxhKgKgPb7PcicHjLokElBwDmH5AwEWjggtHVphd&#10;1yvvxNu4oH/9Cf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VerQSLsBAABMAwAADgAAAAAAAAAAAAAAAAAuAgAAZHJzL2Uy&#10;b0RvYy54bWxQSwECLQAUAAYACAAAACEAomkztNoAAAAKAQAADwAAAAAAAAAAAAAAAAAVBAAAZHJz&#10;L2Rvd25yZXYueG1sUEsFBgAAAAAEAAQA8wAAABwFAAAAAA==&#10;" w14:anchorId="1DEF54AE">
                <v:textbox inset="2.16pt,1.44pt,0,1.44pt">
                  <w:txbxContent>
                    <w:p w:rsidR="00C940CA" w:rsidP="00C940CA" w:rsidRDefault="00C940CA" w14:paraId="57C7A3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81920" behindDoc="0" locked="0" layoutInCell="1" allowOverlap="1" wp14:editId="6BA1DD89" wp14:anchorId="192641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1" name="Rectangle 77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9666C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1" style="position:absolute;margin-left:104pt;margin-top:11pt;width:79pt;height:60pt;z-index:259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W4ko7sBAABMAwAADgAAAAAAAAAAAAAAAAAuAgAAZHJzL2Uy&#10;b0RvYy54bWxQSwECLQAUAAYACAAAACEAomkztNoAAAAKAQAADwAAAAAAAAAAAAAAAAAVBAAAZHJz&#10;L2Rvd25yZXYueG1sUEsFBgAAAAAEAAQA8wAAABwFAAAAAA==&#10;" w14:anchorId="1926413F">
                <v:textbox inset="2.16pt,1.44pt,0,1.44pt">
                  <w:txbxContent>
                    <w:p w:rsidR="00C940CA" w:rsidP="00C940CA" w:rsidRDefault="00C940CA" w14:paraId="2B9666C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82944" behindDoc="0" locked="0" layoutInCell="1" allowOverlap="1" wp14:editId="521ECAF8" wp14:anchorId="3BBCB95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2" name="Rectangle 77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4DC5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2" style="position:absolute;margin-left:104pt;margin-top:11pt;width:79pt;height:60pt;z-index:259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VUuwEAAEw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Y3m7ahxHGLXfqG&#10;vnHXj4pcqoORUuX+Zr+mEDu89hpe4JpFXGbxswabvyiLzMXj881jNScisLhdbdsaOyFwa7PernCN&#10;KNXb5QAxfVLekrxgFJBKcZafvsR0Ofr7CN7LZC7P51WaD3MRs1zfF9xcPHh5Ro04pOkZgx79xKgY&#10;TaBkwsYzGn8eOShKxs8OnW026xUakUqybJsWJxhKgqwP76vcicHjLIkElBwDmH5AwsWjwgtbVpRd&#10;xyvPxPu8sH/7Cfa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WelVLsBAABMAwAADgAAAAAAAAAAAAAAAAAuAgAAZHJzL2Uy&#10;b0RvYy54bWxQSwECLQAUAAYACAAAACEAomkztNoAAAAKAQAADwAAAAAAAAAAAAAAAAAVBAAAZHJz&#10;L2Rvd25yZXYueG1sUEsFBgAAAAAEAAQA8wAAABwFAAAAAA==&#10;" w14:anchorId="3BBCB955">
                <v:textbox inset="2.16pt,1.44pt,0,1.44pt">
                  <w:txbxContent>
                    <w:p w:rsidR="00C940CA" w:rsidP="00C940CA" w:rsidRDefault="00C940CA" w14:paraId="3B4DC5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83968" behindDoc="0" locked="0" layoutInCell="1" allowOverlap="1" wp14:editId="53F1356F" wp14:anchorId="025D64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3" name="Rectangle 77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0F8B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3" style="position:absolute;margin-left:104pt;margin-top:11pt;width:79pt;height:60pt;z-index:259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1G/ugEAAEw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ObTbuixHOHU/qG&#10;unHfW0Uu2cFIqeb5znqNMXVY9hpf4BoldGfykwY3f5EWmYrG55vGaspEYHK72rY1TkLg0Wa9XaGP&#10;Xaq34ggpf1LBkdlhFBBKUZafvqR8ufr7CtbNYC7Pz16eDlMhs1zf37AegjwjR1zS/IxG2zAyKqyJ&#10;lIw4eEbTzyMHRYn97FHZZrNeNbgpJVi2TYsbDCVA1If3We7FEHCXRAZKjhFMPyDg8m7BhSMrzK7r&#10;Ne/E+7igf/sJ9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p41G/ugEAAEwDAAAOAAAAAAAAAAAAAAAAAC4CAABkcnMvZTJv&#10;RG9jLnhtbFBLAQItABQABgAIAAAAIQCiaTO02gAAAAoBAAAPAAAAAAAAAAAAAAAAABQEAABkcnMv&#10;ZG93bnJldi54bWxQSwUGAAAAAAQABADzAAAAGwUAAAAA&#10;" w14:anchorId="025D64D0">
                <v:textbox inset="2.16pt,1.44pt,0,1.44pt">
                  <w:txbxContent>
                    <w:p w:rsidR="00C940CA" w:rsidP="00C940CA" w:rsidRDefault="00C940CA" w14:paraId="290F8B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84992" behindDoc="0" locked="0" layoutInCell="1" allowOverlap="1" wp14:editId="6027553A" wp14:anchorId="679BD4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4" name="Rectangle 77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623AC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4" style="position:absolute;margin-left:104pt;margin-top:11pt;width:79pt;height:60pt;z-index:259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0X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m027psRxi1P6&#10;gbpx14+KXLKDkVLl+Wa9phA7LHsOT3CNIrqZ/KzB5i/SInPR+HzTWM2JCExuV9u2xkkIPNqstyv0&#10;sUv1Vhwgpi/KW5IdRgGhFGX56VtMl6uvV7Aug7k8n700H+ZCZrm+a16xHrw8I0dc0vSIRo9+YlSM&#10;JlAy4eAZjb+OHBQl41eHyjab9arBTSnBsm1a3GAoAaI+vM9yJwaPuyQSUHIMYPoBAReNCi4cWWF2&#10;Xa+8E+/jgv7t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q8NF7sBAABMAwAADgAAAAAAAAAAAAAAAAAuAgAAZHJzL2Uy&#10;b0RvYy54bWxQSwECLQAUAAYACAAAACEAomkztNoAAAAKAQAADwAAAAAAAAAAAAAAAAAVBAAAZHJz&#10;L2Rvd25yZXYueG1sUEsFBgAAAAAEAAQA8wAAABwFAAAAAA==&#10;" w14:anchorId="679BD42B">
                <v:textbox inset="2.16pt,1.44pt,0,1.44pt">
                  <w:txbxContent>
                    <w:p w:rsidR="00C940CA" w:rsidP="00C940CA" w:rsidRDefault="00C940CA" w14:paraId="20623AC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86016" behindDoc="0" locked="0" layoutInCell="1" allowOverlap="1" wp14:editId="1C93E81B" wp14:anchorId="5FFD899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5" name="Rectangle 77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6C0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5" style="position:absolute;margin-left:104pt;margin-top:11pt;width:79pt;height:60pt;z-index:259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n8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zab9SIljFqf0&#10;HXVjbjCSXLKjFkLm+Wa9phA7LHsOT3CNIrqZ/KzA5i/SInPR+HzTWM6JcExuV9u2xklwPNqstyv0&#10;sUv1Whwgps/SW5KdngJCKcqy09eYLldfrmBdBnN5PntpPsyFzHJ9t3rBevDijBxxSdMjGmX81FNu&#10;dKBkwsH3NP46MpCUmC8OlW0261WDm1KCZdu0uMFQAkR9eJtljo8ed4knoOQYQA8j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iv5/LsBAABMAwAADgAAAAAAAAAAAAAAAAAuAgAAZHJzL2Uy&#10;b0RvYy54bWxQSwECLQAUAAYACAAAACEAomkztNoAAAAKAQAADwAAAAAAAAAAAAAAAAAVBAAAZHJz&#10;L2Rvd25yZXYueG1sUEsFBgAAAAAEAAQA8wAAABwFAAAAAA==&#10;" w14:anchorId="5FFD8994">
                <v:textbox inset="2.16pt,1.44pt,0,1.44pt">
                  <w:txbxContent>
                    <w:p w:rsidR="00C940CA" w:rsidP="00C940CA" w:rsidRDefault="00C940CA" w14:paraId="5E6C0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87040" behindDoc="0" locked="0" layoutInCell="1" allowOverlap="1" wp14:editId="29856F73" wp14:anchorId="713C188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6" name="Rectangle 77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8504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6" style="position:absolute;margin-left:104pt;margin-top:11pt;width:79pt;height:60pt;z-index:259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VNuw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au1/WKEscsTukP&#10;6sZcZyQ5Z3sthJzmO+k1hNhg2VN4hEsU0Z3Ijwrs9EVaZMwan64ayzERjsnNYlOXOAmOR+vlZoE+&#10;dineiwPEdC+9JZPTUkAoWVl2/BXT+erbFaybwJyfn7w07sdMZr5cLd+w7r04IUdc0vSARhk/tJQb&#10;HSgZcPAtja8HBpIS89OhstV6uahwU3Iwr6saNxhygKj3H7PM8d7jLvEElBwC6K5HwFmjjAtHlpld&#10;1mvaiY9xRv/+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13qVTbsBAABMAwAADgAAAAAAAAAAAAAAAAAuAgAAZHJzL2Uy&#10;b0RvYy54bWxQSwECLQAUAAYACAAAACEAomkztNoAAAAKAQAADwAAAAAAAAAAAAAAAAAVBAAAZHJz&#10;L2Rvd25yZXYueG1sUEsFBgAAAAAEAAQA8wAAABwFAAAAAA==&#10;" w14:anchorId="713C1884">
                <v:textbox inset="2.16pt,1.44pt,0,1.44pt">
                  <w:txbxContent>
                    <w:p w:rsidR="00C940CA" w:rsidP="00C940CA" w:rsidRDefault="00C940CA" w14:paraId="458504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88064" behindDoc="0" locked="0" layoutInCell="1" allowOverlap="1" wp14:editId="55C576A9" wp14:anchorId="7F114D0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7" name="Rectangle 77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E21E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7" style="position:absolute;margin-left:104pt;margin-top:11pt;width:79pt;height:60pt;z-index:259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/5hprsBAABMAwAADgAAAAAAAAAAAAAAAAAuAgAAZHJzL2Uy&#10;b0RvYy54bWxQSwECLQAUAAYACAAAACEAomkztNoAAAAKAQAADwAAAAAAAAAAAAAAAAAVBAAAZHJz&#10;L2Rvd25yZXYueG1sUEsFBgAAAAAEAAQA8wAAABwFAAAAAA==&#10;" w14:anchorId="7F114D0A">
                <v:textbox inset="2.16pt,1.44pt,0,1.44pt">
                  <w:txbxContent>
                    <w:p w:rsidR="00C940CA" w:rsidP="00C940CA" w:rsidRDefault="00C940CA" w14:paraId="60E21E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89088" behindDoc="0" locked="0" layoutInCell="1" allowOverlap="1" wp14:editId="4FCC2BCF" wp14:anchorId="13661F5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8" name="Rectangle 77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5400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8" style="position:absolute;margin-left:104pt;margin-top:11pt;width:79pt;height:60pt;z-index:259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0PlyQugEAAEwDAAAOAAAAAAAAAAAAAAAAAC4CAABkcnMvZTJv&#10;RG9jLnhtbFBLAQItABQABgAIAAAAIQCiaTO02gAAAAoBAAAPAAAAAAAAAAAAAAAAABQEAABkcnMv&#10;ZG93bnJldi54bWxQSwUGAAAAAAQABADzAAAAGwUAAAAA&#10;" w14:anchorId="13661F51">
                <v:textbox inset="2.16pt,1.44pt,0,1.44pt">
                  <w:txbxContent>
                    <w:p w:rsidR="00C940CA" w:rsidP="00C940CA" w:rsidRDefault="00C940CA" w14:paraId="5E5400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0112" behindDoc="0" locked="0" layoutInCell="1" allowOverlap="1" wp14:editId="764A4A1C" wp14:anchorId="66B985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89" name="Rectangle 77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E3110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89" style="position:absolute;margin-left:104pt;margin-top:11pt;width:79pt;height:60pt;z-index:259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uLqoe7sBAABMAwAADgAAAAAAAAAAAAAAAAAuAgAAZHJzL2Uy&#10;b0RvYy54bWxQSwECLQAUAAYACAAAACEAomkztNoAAAAKAQAADwAAAAAAAAAAAAAAAAAVBAAAZHJz&#10;L2Rvd25yZXYueG1sUEsFBgAAAAAEAAQA8wAAABwFAAAAAA==&#10;" w14:anchorId="66B985AE">
                <v:textbox inset="2.16pt,1.44pt,0,1.44pt">
                  <w:txbxContent>
                    <w:p w:rsidR="00C940CA" w:rsidP="00C940CA" w:rsidRDefault="00C940CA" w14:paraId="16E3110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1136" behindDoc="0" locked="0" layoutInCell="1" allowOverlap="1" wp14:editId="6CEA768D" wp14:anchorId="1B0A159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0" name="Rectangle 77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1D50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0" style="position:absolute;margin-left:104pt;margin-top:11pt;width:79pt;height:60pt;z-index:259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lk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m80WBXLc4pR+&#10;oG7c9aMil+xgpFR5vlmvKcQOy57DE1yjiG4mP2uw+Yu0yFw0Pt80VnMiApPb1bat8SGBR5v1doU+&#10;dqneigPE9EV5S7LDKCCUoiw/fYvpcvX1CtZlMJfns5fmw1zILNd37SvWg5dn5IhLmh7R6NFPjIrR&#10;BEomHDyj8deRg6Jk/OpQ2WazXjW4KSVYtk2LGwwlQNSH91nuxOBxl0QCSo4BTD8g4KJRwYUjK8yu&#10;65V34n1c0L/9BP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4DJZLsBAABMAwAADgAAAAAAAAAAAAAAAAAuAgAAZHJzL2Uy&#10;b0RvYy54bWxQSwECLQAUAAYACAAAACEAomkztNoAAAAKAQAADwAAAAAAAAAAAAAAAAAVBAAAZHJz&#10;L2Rvd25yZXYueG1sUEsFBgAAAAAEAAQA8wAAABwFAAAAAA==&#10;" w14:anchorId="1B0A1593">
                <v:textbox inset="2.16pt,1.44pt,0,1.44pt">
                  <w:txbxContent>
                    <w:p w:rsidR="00C940CA" w:rsidP="00C940CA" w:rsidRDefault="00C940CA" w14:paraId="731D50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2160" behindDoc="0" locked="0" layoutInCell="1" allowOverlap="1" wp14:editId="2B760EC3" wp14:anchorId="79D2EA5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1" name="Rectangle 77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7CB0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1" style="position:absolute;margin-left:104pt;margin-top:11pt;width:79pt;height:60pt;z-index:259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ewQ9j7sBAABMAwAADgAAAAAAAAAAAAAAAAAuAgAAZHJzL2Uy&#10;b0RvYy54bWxQSwECLQAUAAYACAAAACEAomkztNoAAAAKAQAADwAAAAAAAAAAAAAAAAAVBAAAZHJz&#10;L2Rvd25yZXYueG1sUEsFBgAAAAAEAAQA8wAAABwFAAAAAA==&#10;" w14:anchorId="79D2EA5E">
                <v:textbox inset="2.16pt,1.44pt,0,1.44pt">
                  <w:txbxContent>
                    <w:p w:rsidR="00C940CA" w:rsidP="00C940CA" w:rsidRDefault="00C940CA" w14:paraId="657CB0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3184" behindDoc="0" locked="0" layoutInCell="1" allowOverlap="1" wp14:editId="6F7C0B67" wp14:anchorId="6B2116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2" name="Rectangle 77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4F39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2" style="position:absolute;margin-left:104pt;margin-top:11pt;width:79pt;height:60pt;z-index:259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Wp4kK7sBAABMAwAADgAAAAAAAAAAAAAAAAAuAgAAZHJzL2Uy&#10;b0RvYy54bWxQSwECLQAUAAYACAAAACEAomkztNoAAAAKAQAADwAAAAAAAAAAAAAAAAAVBAAAZHJz&#10;L2Rvd25yZXYueG1sUEsFBgAAAAAEAAQA8wAAABwFAAAAAA==&#10;" w14:anchorId="6B2116FE">
                <v:textbox inset="2.16pt,1.44pt,0,1.44pt">
                  <w:txbxContent>
                    <w:p w:rsidR="00C940CA" w:rsidP="00C940CA" w:rsidRDefault="00C940CA" w14:paraId="564F39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4208" behindDoc="0" locked="0" layoutInCell="1" allowOverlap="1" wp14:editId="7AB0C6F5" wp14:anchorId="04CE557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3" name="Rectangle 77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753B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3" style="position:absolute;margin-left:104pt;margin-top:11pt;width:79pt;height:60pt;z-index:259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WGtDAugEAAEwDAAAOAAAAAAAAAAAAAAAAAC4CAABkcnMvZTJv&#10;RG9jLnhtbFBLAQItABQABgAIAAAAIQCiaTO02gAAAAoBAAAPAAAAAAAAAAAAAAAAABQEAABkcnMv&#10;ZG93bnJldi54bWxQSwUGAAAAAAQABADzAAAAGwUAAAAA&#10;" w14:anchorId="04CE5573">
                <v:textbox inset="2.16pt,1.44pt,0,1.44pt">
                  <w:txbxContent>
                    <w:p w:rsidR="00C940CA" w:rsidP="00C940CA" w:rsidRDefault="00C940CA" w14:paraId="5F753B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5232" behindDoc="0" locked="0" layoutInCell="1" allowOverlap="1" wp14:editId="6FCBC29D" wp14:anchorId="6ACDAF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4" name="Rectangle 77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E76B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4" style="position:absolute;margin-left:104pt;margin-top:11pt;width:79pt;height:60pt;z-index:259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1VaMaLsBAABMAwAADgAAAAAAAAAAAAAAAAAuAgAAZHJzL2Uy&#10;b0RvYy54bWxQSwECLQAUAAYACAAAACEAomkztNoAAAAKAQAADwAAAAAAAAAAAAAAAAAVBAAAZHJz&#10;L2Rvd25yZXYueG1sUEsFBgAAAAAEAAQA8wAAABwFAAAAAA==&#10;" w14:anchorId="6ACDAF52">
                <v:textbox inset="2.16pt,1.44pt,0,1.44pt">
                  <w:txbxContent>
                    <w:p w:rsidR="00C940CA" w:rsidP="00C940CA" w:rsidRDefault="00C940CA" w14:paraId="6CE76B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6256" behindDoc="0" locked="0" layoutInCell="1" allowOverlap="1" wp14:editId="55BFDCBC" wp14:anchorId="76F5FB8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5" name="Rectangle 77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25D7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5" style="position:absolute;margin-left:104pt;margin-top:11pt;width:79pt;height:60pt;z-index:259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4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JnSeIO8AQAATAMAAA4AAAAAAAAAAAAAAAAALgIAAGRycy9l&#10;Mm9Eb2MueG1sUEsBAi0AFAAGAAgAAAAhAKJpM7TaAAAACgEAAA8AAAAAAAAAAAAAAAAAFgQAAGRy&#10;cy9kb3ducmV2LnhtbFBLBQYAAAAABAAEAPMAAAAdBQAAAAA=&#10;" w14:anchorId="76F5FB8A">
                <v:textbox inset="2.16pt,1.44pt,0,1.44pt">
                  <w:txbxContent>
                    <w:p w:rsidR="00C940CA" w:rsidP="00C940CA" w:rsidRDefault="00C940CA" w14:paraId="4B25D7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7280" behindDoc="0" locked="0" layoutInCell="1" allowOverlap="1" wp14:editId="2EDB6425" wp14:anchorId="3C83FF0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6" name="Rectangle 77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9822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6" style="position:absolute;margin-left:104pt;margin-top:11pt;width:79pt;height:60pt;z-index:259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QyuwEAAEw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y27faOEs8dTukH&#10;6sZ9bxW5ZAcjpZrnO+s1xtRh2XN8gmuU0J3JTxrc/EVaZCoan28aqykTgcntarupcRICj9r1doU+&#10;dqneiiOk/EUFR2aHUUAoRVl++pby5errFaybwVyen708HaZCZrlu169YD0GekSMuaX5Eo20YGRXW&#10;REpGHDyj6deRg6LEfvWobNOuVw1uSgmWm2aDGwwlQNSH91nuxRBwl0QGSo4RTD8g4KJRwYUjK8yu&#10;6zXvxPu4oH/7Cf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IMUMrsBAABMAwAADgAAAAAAAAAAAAAAAAAuAgAAZHJzL2Uy&#10;b0RvYy54bWxQSwECLQAUAAYACAAAACEAomkztNoAAAAKAQAADwAAAAAAAAAAAAAAAAAVBAAAZHJz&#10;L2Rvd25yZXYueG1sUEsFBgAAAAAEAAQA8wAAABwFAAAAAA==&#10;" w14:anchorId="3C83FF06">
                <v:textbox inset="2.16pt,1.44pt,0,1.44pt">
                  <w:txbxContent>
                    <w:p w:rsidR="00C940CA" w:rsidP="00C940CA" w:rsidRDefault="00C940CA" w14:paraId="0C9822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8304" behindDoc="0" locked="0" layoutInCell="1" allowOverlap="1" wp14:editId="080B312A" wp14:anchorId="319DA68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7" name="Rectangle 77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E7E1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7" style="position:absolute;margin-left:104pt;margin-top:11pt;width:79pt;height:60pt;z-index:259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pAfg2bsBAABMAwAADgAAAAAAAAAAAAAAAAAuAgAAZHJzL2Uy&#10;b0RvYy54bWxQSwECLQAUAAYACAAAACEAomkztNoAAAAKAQAADwAAAAAAAAAAAAAAAAAVBAAAZHJz&#10;L2Rvd25yZXYueG1sUEsFBgAAAAAEAAQA8wAAABwFAAAAAA==&#10;" w14:anchorId="319DA68D">
                <v:textbox inset="2.16pt,1.44pt,0,1.44pt">
                  <w:txbxContent>
                    <w:p w:rsidR="00C940CA" w:rsidP="00C940CA" w:rsidRDefault="00C940CA" w14:paraId="3DE7E1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299328" behindDoc="0" locked="0" layoutInCell="1" allowOverlap="1" wp14:editId="64D3C750" wp14:anchorId="3069C5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798" name="Rectangle 77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2F28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8" style="position:absolute;margin-left:104pt;margin-top:11pt;width:79pt;height:60pt;z-index:259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Lx93vugEAAEwDAAAOAAAAAAAAAAAAAAAAAC4CAABkcnMvZTJv&#10;RG9jLnhtbFBLAQItABQABgAIAAAAIQCiaTO02gAAAAoBAAAPAAAAAAAAAAAAAAAAABQEAABkcnMv&#10;ZG93bnJldi54bWxQSwUGAAAAAAQABADzAAAAGwUAAAAA&#10;" w14:anchorId="3069C5BE">
                <v:textbox inset="2.16pt,1.44pt,0,1.44pt">
                  <w:txbxContent>
                    <w:p w:rsidR="00C940CA" w:rsidP="00C940CA" w:rsidRDefault="00C940CA" w14:paraId="392F28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0352" behindDoc="0" locked="0" layoutInCell="1" allowOverlap="1" wp14:editId="2384060E" wp14:anchorId="2B9238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799" name="Rectangle 77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3BAC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9" style="position:absolute;margin-left:104pt;margin-top:11pt;width:79pt;height:48pt;z-index:259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fxRibsBAABMAwAADgAAAAAAAAAAAAAAAAAuAgAAZHJzL2Uy&#10;b0RvYy54bWxQSwECLQAUAAYACAAAACEAuU4FbtoAAAAKAQAADwAAAAAAAAAAAAAAAAAVBAAAZHJz&#10;L2Rvd25yZXYueG1sUEsFBgAAAAAEAAQA8wAAABwFAAAAAA==&#10;" w14:anchorId="2B92383B">
                <v:textbox inset="2.16pt,1.44pt,0,1.44pt">
                  <w:txbxContent>
                    <w:p w:rsidR="00C940CA" w:rsidP="00C940CA" w:rsidRDefault="00C940CA" w14:paraId="223BAC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1376" behindDoc="0" locked="0" layoutInCell="1" allowOverlap="1" wp14:editId="76BEB989" wp14:anchorId="1AE8F9A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0" name="Rectangle 78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D993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0" style="position:absolute;margin-left:104pt;margin-top:11pt;width:79pt;height:48pt;z-index:259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" w14:anchorId="1AE8F9AA">
                <v:textbox inset="2.16pt,1.44pt,0,1.44pt">
                  <w:txbxContent>
                    <w:p w:rsidR="00C940CA" w:rsidP="00C940CA" w:rsidRDefault="00C940CA" w14:paraId="3ED993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2400" behindDoc="0" locked="0" layoutInCell="1" allowOverlap="1" wp14:editId="7D96DE0D" wp14:anchorId="0DE0A1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1" name="Rectangle 78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257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1" style="position:absolute;margin-left:104pt;margin-top:11pt;width:79pt;height:48pt;z-index:259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yB2xLsBAABMAwAADgAAAAAAAAAAAAAAAAAuAgAAZHJzL2Uy&#10;b0RvYy54bWxQSwECLQAUAAYACAAAACEAuU4FbtoAAAAKAQAADwAAAAAAAAAAAAAAAAAVBAAAZHJz&#10;L2Rvd25yZXYueG1sUEsFBgAAAAAEAAQA8wAAABwFAAAAAA==&#10;" w14:anchorId="0DE0A140">
                <v:textbox inset="2.16pt,1.44pt,0,1.44pt">
                  <w:txbxContent>
                    <w:p w:rsidR="00C940CA" w:rsidP="00C940CA" w:rsidRDefault="00C940CA" w14:paraId="12257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3424" behindDoc="0" locked="0" layoutInCell="1" allowOverlap="1" wp14:editId="4668F355" wp14:anchorId="1FD195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2" name="Rectangle 78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B778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2" style="position:absolute;margin-left:104pt;margin-top:11pt;width:79pt;height:48pt;z-index:259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sRNUBugEAAEwDAAAOAAAAAAAAAAAAAAAAAC4CAABkcnMvZTJv&#10;RG9jLnhtbFBLAQItABQABgAIAAAAIQC5TgVu2gAAAAoBAAAPAAAAAAAAAAAAAAAAABQEAABkcnMv&#10;ZG93bnJldi54bWxQSwUGAAAAAAQABADzAAAAGwUAAAAA&#10;" w14:anchorId="1FD195B5">
                <v:textbox inset="2.16pt,1.44pt,0,1.44pt">
                  <w:txbxContent>
                    <w:p w:rsidR="00C940CA" w:rsidP="00C940CA" w:rsidRDefault="00C940CA" w14:paraId="13B778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4448" behindDoc="0" locked="0" layoutInCell="1" allowOverlap="1" wp14:editId="4E43E782" wp14:anchorId="434BCE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3" name="Rectangle 78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0E1D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3" style="position:absolute;margin-left:104pt;margin-top:11pt;width:79pt;height:48pt;z-index:259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gwCHqugEAAEwDAAAOAAAAAAAAAAAAAAAAAC4CAABkcnMvZTJv&#10;RG9jLnhtbFBLAQItABQABgAIAAAAIQC5TgVu2gAAAAoBAAAPAAAAAAAAAAAAAAAAABQEAABkcnMv&#10;ZG93bnJldi54bWxQSwUGAAAAAAQABADzAAAAGwUAAAAA&#10;" w14:anchorId="434BCEA8">
                <v:textbox inset="2.16pt,1.44pt,0,1.44pt">
                  <w:txbxContent>
                    <w:p w:rsidR="00C940CA" w:rsidP="00C940CA" w:rsidRDefault="00C940CA" w14:paraId="590E1D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5472" behindDoc="0" locked="0" layoutInCell="1" allowOverlap="1" wp14:editId="339D5770" wp14:anchorId="1E1556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4" name="Rectangle 78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A563F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4" style="position:absolute;margin-left:104pt;margin-top:11pt;width:79pt;height:48pt;z-index:259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Y4x9QrsBAABMAwAADgAAAAAAAAAAAAAAAAAuAgAAZHJzL2Uy&#10;b0RvYy54bWxQSwECLQAUAAYACAAAACEAuU4FbtoAAAAKAQAADwAAAAAAAAAAAAAAAAAVBAAAZHJz&#10;L2Rvd25yZXYueG1sUEsFBgAAAAAEAAQA8wAAABwFAAAAAA==&#10;" w14:anchorId="1E155652">
                <v:textbox inset="2.16pt,1.44pt,0,1.44pt">
                  <w:txbxContent>
                    <w:p w:rsidR="00C940CA" w:rsidP="00C940CA" w:rsidRDefault="00C940CA" w14:paraId="1A563F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6496" behindDoc="0" locked="0" layoutInCell="1" allowOverlap="1" wp14:editId="7430D027" wp14:anchorId="363040C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5" name="Rectangle 78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60FB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5" style="position:absolute;margin-left:104pt;margin-top:11pt;width:79pt;height:48pt;z-index:259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wiJqbsBAABMAwAADgAAAAAAAAAAAAAAAAAuAgAAZHJzL2Uy&#10;b0RvYy54bWxQSwECLQAUAAYACAAAACEAuU4FbtoAAAAKAQAADwAAAAAAAAAAAAAAAAAVBAAAZHJz&#10;L2Rvd25yZXYueG1sUEsFBgAAAAAEAAQA8wAAABwFAAAAAA==&#10;" w14:anchorId="363040C0">
                <v:textbox inset="2.16pt,1.44pt,0,1.44pt">
                  <w:txbxContent>
                    <w:p w:rsidR="00C940CA" w:rsidP="00C940CA" w:rsidRDefault="00C940CA" w14:paraId="6A60FB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7520" behindDoc="0" locked="0" layoutInCell="1" allowOverlap="1" wp14:editId="2D465FF5" wp14:anchorId="0FAE50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6" name="Rectangle 78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A65B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6" style="position:absolute;margin-left:104pt;margin-top:11pt;width:79pt;height:48pt;z-index:259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XlnlGLsBAABMAwAADgAAAAAAAAAAAAAAAAAuAgAAZHJzL2Uy&#10;b0RvYy54bWxQSwECLQAUAAYACAAAACEAuU4FbtoAAAAKAQAADwAAAAAAAAAAAAAAAAAVBAAAZHJz&#10;L2Rvd25yZXYueG1sUEsFBgAAAAAEAAQA8wAAABwFAAAAAA==&#10;" w14:anchorId="0FAE502C">
                <v:textbox inset="2.16pt,1.44pt,0,1.44pt">
                  <w:txbxContent>
                    <w:p w:rsidR="00C940CA" w:rsidP="00C940CA" w:rsidRDefault="00C940CA" w14:paraId="3CA65B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8544" behindDoc="0" locked="0" layoutInCell="1" allowOverlap="1" wp14:editId="37234BF7" wp14:anchorId="7FDC07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7" name="Rectangle 78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19D23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7" style="position:absolute;margin-left:104pt;margin-top:11pt;width:79pt;height:48pt;z-index:259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t0R87sBAABMAwAADgAAAAAAAAAAAAAAAAAuAgAAZHJzL2Uy&#10;b0RvYy54bWxQSwECLQAUAAYACAAAACEAuU4FbtoAAAAKAQAADwAAAAAAAAAAAAAAAAAVBAAAZHJz&#10;L2Rvd25yZXYueG1sUEsFBgAAAAAEAAQA8wAAABwFAAAAAA==&#10;" w14:anchorId="7FDC07C7">
                <v:textbox inset="2.16pt,1.44pt,0,1.44pt">
                  <w:txbxContent>
                    <w:p w:rsidR="00C940CA" w:rsidP="00C940CA" w:rsidRDefault="00C940CA" w14:paraId="0919D23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09568" behindDoc="0" locked="0" layoutInCell="1" allowOverlap="1" wp14:editId="2D06CE0C" wp14:anchorId="602601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8" name="Rectangle 78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505E0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8" style="position:absolute;margin-left:104pt;margin-top:11pt;width:79pt;height:48pt;z-index:259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SzF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T0rq1xVo5ZnNIP&#10;1I25wUhyyo5aCJnnm/WaQuyw7CU8wzmK6GbyswKbv0iLzEXj40VjOSfCMbm+Xrc1ToLj0e16tUYf&#10;u1TvxQFi+iq9JdnpKSCUoiw7PMZ0uvp2BesymNPz2Uvzbi5kljft6g3rzosjcsQlTU9olPFTT7nR&#10;gZIJB9/T+LpnICkx3xwq29zdXDe4KSVYtk2LqkAJEPXuY5Y5PnrcJZ6Akn0APYwIuGhUcOHICrPz&#10;euWd+BgX9O8/wfY3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fR0sxbsBAABMAwAADgAAAAAAAAAAAAAAAAAuAgAAZHJzL2Uy&#10;b0RvYy54bWxQSwECLQAUAAYACAAAACEAuU4FbtoAAAAKAQAADwAAAAAAAAAAAAAAAAAVBAAAZHJz&#10;L2Rvd25yZXYueG1sUEsFBgAAAAAEAAQA8wAAABwFAAAAAA==&#10;" w14:anchorId="60260125">
                <v:textbox inset="2.16pt,1.44pt,0,1.44pt">
                  <w:txbxContent>
                    <w:p w:rsidR="00C940CA" w:rsidP="00C940CA" w:rsidRDefault="00C940CA" w14:paraId="0505E0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0592" behindDoc="0" locked="0" layoutInCell="1" allowOverlap="1" wp14:editId="2A79303E" wp14:anchorId="791B61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09" name="Rectangle 78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CEB9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09" style="position:absolute;margin-left:104pt;margin-top:11pt;width:79pt;height:48pt;z-index:259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gu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xu2rqjxHOHU/qO&#10;unE/WEXO2dFIqZb5LnpNMfVY9hyf4BIldBfyswa3fJEWmYvGp6vGas5EYLK76doaJyHw6GN316GP&#10;XarX4ggpf1bBkcVhFBBKUZYfv6Z8vvpyBesWMOfnFy/P+7mQWd+2mxes+yBPyBGXND+i0TZMjApr&#10;IiUTDp7R9OvAQVFiv3hUttnc3j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ZnYLrsBAABMAwAADgAAAAAAAAAAAAAAAAAuAgAAZHJzL2Uy&#10;b0RvYy54bWxQSwECLQAUAAYACAAAACEAuU4FbtoAAAAKAQAADwAAAAAAAAAAAAAAAAAVBAAAZHJz&#10;L2Rvd25yZXYueG1sUEsFBgAAAAAEAAQA8wAAABwFAAAAAA==&#10;" w14:anchorId="791B6185">
                <v:textbox inset="2.16pt,1.44pt,0,1.44pt">
                  <w:txbxContent>
                    <w:p w:rsidR="00C940CA" w:rsidP="00C940CA" w:rsidRDefault="00C940CA" w14:paraId="7BCEB9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1616" behindDoc="0" locked="0" layoutInCell="1" allowOverlap="1" wp14:editId="58ADB827" wp14:anchorId="063C76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0" name="Rectangle 78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AC35B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0" style="position:absolute;margin-left:104pt;margin-top:11pt;width:79pt;height:48pt;z-index:259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+o7kxugEAAEwDAAAOAAAAAAAAAAAAAAAAAC4CAABkcnMvZTJv&#10;RG9jLnhtbFBLAQItABQABgAIAAAAIQC5TgVu2gAAAAoBAAAPAAAAAAAAAAAAAAAAABQEAABkcnMv&#10;ZG93bnJldi54bWxQSwUGAAAAAAQABADzAAAAGwUAAAAA&#10;" w14:anchorId="063C76FF">
                <v:textbox inset="2.16pt,1.44pt,0,1.44pt">
                  <w:txbxContent>
                    <w:p w:rsidR="00C940CA" w:rsidP="00C940CA" w:rsidRDefault="00C940CA" w14:paraId="2AC35B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2640" behindDoc="0" locked="0" layoutInCell="1" allowOverlap="1" wp14:editId="6110F9EE" wp14:anchorId="1B7E8D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1" name="Rectangle 78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9670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1" style="position:absolute;margin-left:104pt;margin-top:11pt;width:79pt;height:48pt;z-index:259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3auwEAAEwDAAAOAAAAZHJzL2Uyb0RvYy54bWysU9tu2zAMfR/QfxD03vjSrr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jpbVNVlFhmcEq/&#10;UTdmRy3IMTupYRBpvkmv2YcOy578I5yigG4iv0gw6Yu0yJI1Ppw1FkskHJPtVduUOAmOR1/bmxZ9&#10;7FK8FXsI8btwhiSnp4BQsrJs/zPE49XXK1iXwByfT15ctksmU1037SvWrRsOyBGXND6gkdrNPeVa&#10;eUpmHHxPw8uOgaBE/7CobH17fVXjpuSgauoGNxhygKi377PM8snhLvEIlOw8qHFCwFmjjAtHlpmd&#10;1ivtxPs4o3/7CT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idN2rsBAABMAwAADgAAAAAAAAAAAAAAAAAuAgAAZHJzL2Uy&#10;b0RvYy54bWxQSwECLQAUAAYACAAAACEAuU4FbtoAAAAKAQAADwAAAAAAAAAAAAAAAAAVBAAAZHJz&#10;L2Rvd25yZXYueG1sUEsFBgAAAAAEAAQA8wAAABwFAAAAAA==&#10;" w14:anchorId="1B7E8DC2">
                <v:textbox inset="2.16pt,1.44pt,0,1.44pt">
                  <w:txbxContent>
                    <w:p w:rsidR="00C940CA" w:rsidP="00C940CA" w:rsidRDefault="00C940CA" w14:paraId="399670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3664" behindDoc="0" locked="0" layoutInCell="1" allowOverlap="1" wp14:editId="380527C7" wp14:anchorId="635110F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2" name="Rectangle 78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8063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2" style="position:absolute;margin-left:104pt;margin-top:11pt;width:79pt;height:48pt;z-index:259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071UfrsBAABMAwAADgAAAAAAAAAAAAAAAAAuAgAAZHJzL2Uy&#10;b0RvYy54bWxQSwECLQAUAAYACAAAACEAuU4FbtoAAAAKAQAADwAAAAAAAAAAAAAAAAAVBAAAZHJz&#10;L2Rvd25yZXYueG1sUEsFBgAAAAAEAAQA8wAAABwFAAAAAA==&#10;" w14:anchorId="635110FA">
                <v:textbox inset="2.16pt,1.44pt,0,1.44pt">
                  <w:txbxContent>
                    <w:p w:rsidR="00C940CA" w:rsidP="00C940CA" w:rsidRDefault="00C940CA" w14:paraId="718063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4688" behindDoc="0" locked="0" layoutInCell="1" allowOverlap="1" wp14:editId="3230422E" wp14:anchorId="38D3D8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3" name="Rectangle 78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F44D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3" style="position:absolute;margin-left:104pt;margin-top:11pt;width:79pt;height:48pt;z-index:259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fOaCVugEAAEwDAAAOAAAAAAAAAAAAAAAAAC4CAABkcnMvZTJv&#10;RG9jLnhtbFBLAQItABQABgAIAAAAIQC5TgVu2gAAAAoBAAAPAAAAAAAAAAAAAAAAABQEAABkcnMv&#10;ZG93bnJldi54bWxQSwUGAAAAAAQABADzAAAAGwUAAAAA&#10;" w14:anchorId="38D3D8C8">
                <v:textbox inset="2.16pt,1.44pt,0,1.44pt">
                  <w:txbxContent>
                    <w:p w:rsidR="00C940CA" w:rsidP="00C940CA" w:rsidRDefault="00C940CA" w14:paraId="59F44D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5712" behindDoc="0" locked="0" layoutInCell="1" allowOverlap="1" wp14:editId="23F7E3BA" wp14:anchorId="0067AA2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4" name="Rectangle 78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B907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4" style="position:absolute;margin-left:104pt;margin-top:11pt;width:79pt;height:48pt;z-index:259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XHX8PbsBAABMAwAADgAAAAAAAAAAAAAAAAAuAgAAZHJzL2Uy&#10;b0RvYy54bWxQSwECLQAUAAYACAAAACEAuU4FbtoAAAAKAQAADwAAAAAAAAAAAAAAAAAVBAAAZHJz&#10;L2Rvd25yZXYueG1sUEsFBgAAAAAEAAQA8wAAABwFAAAAAA==&#10;" w14:anchorId="0067AA2B">
                <v:textbox inset="2.16pt,1.44pt,0,1.44pt">
                  <w:txbxContent>
                    <w:p w:rsidR="00C940CA" w:rsidP="00C940CA" w:rsidRDefault="00C940CA" w14:paraId="01B907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6736" behindDoc="0" locked="0" layoutInCell="1" allowOverlap="1" wp14:editId="1F5CE5D0" wp14:anchorId="77E821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5" name="Rectangle 78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B9E8D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5" style="position:absolute;margin-left:104pt;margin-top:11pt;width:79pt;height:48pt;z-index:259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PEI1rsBAABMAwAADgAAAAAAAAAAAAAAAAAuAgAAZHJzL2Uy&#10;b0RvYy54bWxQSwECLQAUAAYACAAAACEAuU4FbtoAAAAKAQAADwAAAAAAAAAAAAAAAAAVBAAAZHJz&#10;L2Rvd25yZXYueG1sUEsFBgAAAAAEAAQA8wAAABwFAAAAAA==&#10;" w14:anchorId="77E82192">
                <v:textbox inset="2.16pt,1.44pt,0,1.44pt">
                  <w:txbxContent>
                    <w:p w:rsidR="00C940CA" w:rsidP="00C940CA" w:rsidRDefault="00C940CA" w14:paraId="7B9E8D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7760" behindDoc="0" locked="0" layoutInCell="1" allowOverlap="1" wp14:editId="0DDC9884" wp14:anchorId="49E9152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6" name="Rectangle 78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6ADE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6" style="position:absolute;margin-left:104pt;margin-top:11pt;width:79pt;height:48pt;z-index:259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GGgZGe8AQAATAMAAA4AAAAAAAAAAAAAAAAALgIAAGRycy9l&#10;Mm9Eb2MueG1sUEsBAi0AFAAGAAgAAAAhALlOBW7aAAAACgEAAA8AAAAAAAAAAAAAAAAAFgQAAGRy&#10;cy9kb3ducmV2LnhtbFBLBQYAAAAABAAEAPMAAAAdBQAAAAA=&#10;" w14:anchorId="49E91522">
                <v:textbox inset="2.16pt,1.44pt,0,1.44pt">
                  <w:txbxContent>
                    <w:p w:rsidR="00C940CA" w:rsidP="00C940CA" w:rsidRDefault="00C940CA" w14:paraId="366ADE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8784" behindDoc="0" locked="0" layoutInCell="1" allowOverlap="1" wp14:editId="6CC5A995" wp14:anchorId="62D3A74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7" name="Rectangle 78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9A4B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7" style="position:absolute;margin-left:104pt;margin-top:11pt;width:79pt;height:48pt;z-index:259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SSQjLsBAABMAwAADgAAAAAAAAAAAAAAAAAuAgAAZHJzL2Uy&#10;b0RvYy54bWxQSwECLQAUAAYACAAAACEAuU4FbtoAAAAKAQAADwAAAAAAAAAAAAAAAAAVBAAAZHJz&#10;L2Rvd25yZXYueG1sUEsFBgAAAAAEAAQA8wAAABwFAAAAAA==&#10;" w14:anchorId="62D3A74A">
                <v:textbox inset="2.16pt,1.44pt,0,1.44pt">
                  <w:txbxContent>
                    <w:p w:rsidR="00C940CA" w:rsidP="00C940CA" w:rsidRDefault="00C940CA" w14:paraId="129A4B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19808" behindDoc="0" locked="0" layoutInCell="1" allowOverlap="1" wp14:editId="1DDCEBFA" wp14:anchorId="7607A1F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8" name="Rectangle 78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0EAF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8" style="position:absolute;margin-left:104pt;margin-top:11pt;width:79pt;height:48pt;z-index:259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uStursBAABMAwAADgAAAAAAAAAAAAAAAAAuAgAAZHJzL2Uy&#10;b0RvYy54bWxQSwECLQAUAAYACAAAACEAuU4FbtoAAAAKAQAADwAAAAAAAAAAAAAAAAAVBAAAZHJz&#10;L2Rvd25yZXYueG1sUEsFBgAAAAAEAAQA8wAAABwFAAAAAA==&#10;" w14:anchorId="7607A1F3">
                <v:textbox inset="2.16pt,1.44pt,0,1.44pt">
                  <w:txbxContent>
                    <w:p w:rsidR="00C940CA" w:rsidP="00C940CA" w:rsidRDefault="00C940CA" w14:paraId="7A0EAF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20832" behindDoc="0" locked="0" layoutInCell="1" allowOverlap="1" wp14:editId="5374CCC2" wp14:anchorId="3F55A3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19" name="Rectangle 78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2ED0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9" style="position:absolute;margin-left:104pt;margin-top:11pt;width:79pt;height:48pt;z-index:259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mBZUbsBAABMAwAADgAAAAAAAAAAAAAAAAAuAgAAZHJzL2Uy&#10;b0RvYy54bWxQSwECLQAUAAYACAAAACEAuU4FbtoAAAAKAQAADwAAAAAAAAAAAAAAAAAVBAAAZHJz&#10;L2Rvd25yZXYueG1sUEsFBgAAAAAEAAQA8wAAABwFAAAAAA==&#10;" w14:anchorId="3F55A3AC">
                <v:textbox inset="2.16pt,1.44pt,0,1.44pt">
                  <w:txbxContent>
                    <w:p w:rsidR="00C940CA" w:rsidP="00C940CA" w:rsidRDefault="00C940CA" w14:paraId="0A2ED0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21856" behindDoc="0" locked="0" layoutInCell="1" allowOverlap="1" wp14:editId="28AE9176" wp14:anchorId="42E00F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0" name="Rectangle 78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3458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0" style="position:absolute;margin-left:104pt;margin-top:11pt;width:79pt;height:60pt;z-index:259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khNtvugEAAEwDAAAOAAAAAAAAAAAAAAAAAC4CAABkcnMvZTJv&#10;RG9jLnhtbFBLAQItABQABgAIAAAAIQCiaTO02gAAAAoBAAAPAAAAAAAAAAAAAAAAABQEAABkcnMv&#10;ZG93bnJldi54bWxQSwUGAAAAAAQABADzAAAAGwUAAAAA&#10;" w14:anchorId="42E00F0F">
                <v:textbox inset="2.16pt,1.44pt,0,1.44pt">
                  <w:txbxContent>
                    <w:p w:rsidR="00C940CA" w:rsidP="00C940CA" w:rsidRDefault="00C940CA" w14:paraId="573458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22880" behindDoc="0" locked="0" layoutInCell="1" allowOverlap="1" wp14:editId="7AA3DF6E" wp14:anchorId="4C0F1BA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1" name="Rectangle 78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7B1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1" style="position:absolute;margin-left:104pt;margin-top:11pt;width:79pt;height:60pt;z-index:259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AAvhLsBAABMAwAADgAAAAAAAAAAAAAAAAAuAgAAZHJzL2Uy&#10;b0RvYy54bWxQSwECLQAUAAYACAAAACEAomkztNoAAAAKAQAADwAAAAAAAAAAAAAAAAAVBAAAZHJz&#10;L2Rvd25yZXYueG1sUEsFBgAAAAAEAAQA8wAAABwFAAAAAA==&#10;" w14:anchorId="4C0F1BA1">
                <v:textbox inset="2.16pt,1.44pt,0,1.44pt">
                  <w:txbxContent>
                    <w:p w:rsidR="00C940CA" w:rsidP="00C940CA" w:rsidRDefault="00C940CA" w14:paraId="367B1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23904" behindDoc="0" locked="0" layoutInCell="1" allowOverlap="1" wp14:editId="78E0A9A5" wp14:anchorId="7BBF67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2" name="Rectangle 78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F625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2" style="position:absolute;margin-left:104pt;margin-top:11pt;width:79pt;height:60pt;z-index:259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RC+G/ugEAAEwDAAAOAAAAAAAAAAAAAAAAAC4CAABkcnMvZTJv&#10;RG9jLnhtbFBLAQItABQABgAIAAAAIQCiaTO02gAAAAoBAAAPAAAAAAAAAAAAAAAAABQEAABkcnMv&#10;ZG93bnJldi54bWxQSwUGAAAAAAQABADzAAAAGwUAAAAA&#10;" w14:anchorId="7BBF6708">
                <v:textbox inset="2.16pt,1.44pt,0,1.44pt">
                  <w:txbxContent>
                    <w:p w:rsidR="00C940CA" w:rsidP="00C940CA" w:rsidRDefault="00C940CA" w14:paraId="34F625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24928" behindDoc="0" locked="0" layoutInCell="1" allowOverlap="1" wp14:editId="6C2DEFF7" wp14:anchorId="5DD9160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3" name="Rectangle 78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A98D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3" style="position:absolute;margin-left:104pt;margin-top:11pt;width:79pt;height:48pt;z-index:259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bMG3ZugEAAEwDAAAOAAAAAAAAAAAAAAAAAC4CAABkcnMvZTJv&#10;RG9jLnhtbFBLAQItABQABgAIAAAAIQC5TgVu2gAAAAoBAAAPAAAAAAAAAAAAAAAAABQEAABkcnMv&#10;ZG93bnJldi54bWxQSwUGAAAAAAQABADzAAAAGwUAAAAA&#10;" w14:anchorId="5DD91600">
                <v:textbox inset="2.16pt,1.44pt,0,1.44pt">
                  <w:txbxContent>
                    <w:p w:rsidR="00C940CA" w:rsidP="00C940CA" w:rsidRDefault="00C940CA" w14:paraId="2EA98D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25952" behindDoc="0" locked="0" layoutInCell="1" allowOverlap="1" wp14:editId="0F26F07B" wp14:anchorId="395BBB2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4" name="Rectangle 78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C4A1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4" style="position:absolute;margin-left:104pt;margin-top:11pt;width:79pt;height:48pt;z-index:259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YfDFxugEAAEwDAAAOAAAAAAAAAAAAAAAAAC4CAABkcnMvZTJv&#10;RG9jLnhtbFBLAQItABQABgAIAAAAIQC5TgVu2gAAAAoBAAAPAAAAAAAAAAAAAAAAABQEAABkcnMv&#10;ZG93bnJldi54bWxQSwUGAAAAAAQABADzAAAAGwUAAAAA&#10;" w14:anchorId="395BBB23">
                <v:textbox inset="2.16pt,1.44pt,0,1.44pt">
                  <w:txbxContent>
                    <w:p w:rsidR="00C940CA" w:rsidP="00C940CA" w:rsidRDefault="00C940CA" w14:paraId="7CC4A1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26976" behindDoc="0" locked="0" layoutInCell="1" allowOverlap="1" wp14:editId="4847EB0B" wp14:anchorId="63E44C1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825" name="Rectangle 78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16BF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5" style="position:absolute;margin-left:104pt;margin-top:11pt;width:79pt;height:48pt;z-index:259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1PjFmrsBAABMAwAADgAAAAAAAAAAAAAAAAAuAgAAZHJzL2Uy&#10;b0RvYy54bWxQSwECLQAUAAYACAAAACEAuU4FbtoAAAAKAQAADwAAAAAAAAAAAAAAAAAVBAAAZHJz&#10;L2Rvd25yZXYueG1sUEsFBgAAAAAEAAQA8wAAABwFAAAAAA==&#10;" w14:anchorId="63E44C17">
                <v:textbox inset="2.16pt,1.44pt,0,1.44pt">
                  <w:txbxContent>
                    <w:p w:rsidR="00C940CA" w:rsidP="00C940CA" w:rsidRDefault="00C940CA" w14:paraId="4516BF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28000" behindDoc="0" locked="0" layoutInCell="1" allowOverlap="1" wp14:editId="42787DFA" wp14:anchorId="0A10D2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6" name="Rectangle 78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DFC2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6" style="position:absolute;margin-left:104pt;margin-top:11pt;width:79pt;height:60pt;z-index:259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YxbRprsBAABMAwAADgAAAAAAAAAAAAAAAAAuAgAAZHJzL2Uy&#10;b0RvYy54bWxQSwECLQAUAAYACAAAACEAomkztNoAAAAKAQAADwAAAAAAAAAAAAAAAAAVBAAAZHJz&#10;L2Rvd25yZXYueG1sUEsFBgAAAAAEAAQA8wAAABwFAAAAAA==&#10;" w14:anchorId="0A10D2ED">
                <v:textbox inset="2.16pt,1.44pt,0,1.44pt">
                  <w:txbxContent>
                    <w:p w:rsidR="00C940CA" w:rsidP="00C940CA" w:rsidRDefault="00C940CA" w14:paraId="27DFC2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29024" behindDoc="0" locked="0" layoutInCell="1" allowOverlap="1" wp14:editId="5C94F58A" wp14:anchorId="2385BC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827" name="Rectangle 78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756F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SIN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7" style="position:absolute;margin-left:104pt;margin-top:11pt;width:79pt;height:60pt;z-index:259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VN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ddusKXHc4pR+&#10;om7cDUaSc3bUfS/zfLNeU4gdlj2FR7hEEd1MflZg8xdpkblofLpqLOdEBCY3q01b4yQEHq1vNiv0&#10;sUv1Whwgpq/SW5IdRgGhFGX58XtM56svV7Augzk/n7007+dCZnlb375g3fv+hBxxSdMDGmX8xKgw&#10;OlAy4eAZjb8PHCQl5ptDZZv1zarBTSnBsm1a3GAoAaLev81yJ0aPuyQSUHIIoIcRAReNCi4cWWF2&#10;Wa+8E2/jgv71J9j9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5IlTbsBAABMAwAADgAAAAAAAAAAAAAAAAAuAgAAZHJzL2Uy&#10;b0RvYy54bWxQSwECLQAUAAYACAAAACEAomkztNoAAAAKAQAADwAAAAAAAAAAAAAAAAAVBAAAZHJz&#10;L2Rvd25yZXYueG1sUEsFBgAAAAAEAAQA8wAAABwFAAAAAA==&#10;" w14:anchorId="2385BC49">
                <v:textbox inset="2.16pt,1.44pt,0,1.44pt">
                  <w:txbxContent>
                    <w:p w:rsidR="00C940CA" w:rsidP="00C940CA" w:rsidRDefault="00C940CA" w14:paraId="65756F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SIN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t>PROBLEMAS CLAVE</w:t>
      </w:r>
    </w:p>
    <w:tbl>
      <w:tblPr>
        <w:tblStyle w:val="TableGrid"/>
        <w:tblW w:w="14390" w:type="dxa"/>
        <w:tblBorders>
          <w:top w:val="single" w:color="BFBFBF" w:themeColor="background1" w:themeShade="BF" w:sz="8" w:space="0"/>
          <w:left w:val="single" w:color="BFBFBF" w:themeColor="background1" w:themeShade="BF" w:sz="8" w:space="0"/>
          <w:bottom w:val="single" w:color="BFBFBF" w:themeColor="background1" w:themeShade="BF" w:sz="8" w:space="0"/>
          <w:right w:val="single" w:color="BFBFBF" w:themeColor="background1" w:themeShade="BF" w:sz="8" w:space="0"/>
          <w:insideH w:val="single" w:color="BFBFBF" w:themeColor="background1" w:themeShade="BF" w:sz="8" w:space="0"/>
          <w:insideV w:val="single" w:color="BFBFBF" w:themeColor="background1" w:themeShade="BF" w:sz="8" w:space="0"/>
        </w:tblBorders>
        <w:tblLook w:val="04A0" w:firstRow="1" w:lastRow="0" w:firstColumn="1" w:lastColumn="0" w:noHBand="0" w:noVBand="1"/>
      </w:tblPr>
      <w:tblGrid>
        <w:gridCol w:w="7010"/>
        <w:gridCol w:w="7380"/>
      </w:tblGrid>
      <w:tr w:rsidR="00C940CA" w:rsidTr="00C940CA" w14:paraId="21042F9A" w14:textId="77777777">
        <w:trPr>
          <w:trHeight w:val="576"/>
        </w:trPr>
        <w:tc>
          <w:tcPr>
            <w:tcW w:w="7010" w:type="dxa"/>
            <w:shd w:val="clear" w:color="auto" w:fill="F2F2F2" w:themeFill="background1" w:themeFillShade="F2"/>
            <w:vAlign w:val="center"/>
          </w:tcPr>
          <w:p w:rsidR="00C940CA" w:rsidP="009372B2" w:rsidRDefault="00C940CA" w14:paraId="5D4FD133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C940CA"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DESCRIPCIÓN DEL PROBLEMA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:rsidR="00C940CA" w:rsidP="009372B2" w:rsidRDefault="00C940CA" w14:paraId="5A198B5C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Spanish"/>
              </w:rPr>
              <w:t>PLAN DE ACCIÓN</w:t>
            </w:r>
          </w:p>
        </w:tc>
      </w:tr>
      <w:tr w:rsidR="00C940CA" w:rsidTr="00C940CA" w14:paraId="624F0300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38A2DEFE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5B518B0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064D6C49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0C32FC15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1AFD666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46700403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633FE636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256FA094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1F774951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5256D469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681F9A82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C940CA" w:rsidTr="00C940CA" w14:paraId="64FB4D03" w14:textId="77777777">
        <w:trPr>
          <w:trHeight w:val="576"/>
        </w:trPr>
        <w:tc>
          <w:tcPr>
            <w:tcW w:w="7010" w:type="dxa"/>
            <w:vAlign w:val="center"/>
          </w:tcPr>
          <w:p w:rsidR="00C940CA" w:rsidP="009372B2" w:rsidRDefault="00C940CA" w14:paraId="3E4464F8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7380" w:type="dxa"/>
            <w:vAlign w:val="center"/>
          </w:tcPr>
          <w:p w:rsidR="00C940CA" w:rsidP="009372B2" w:rsidRDefault="00C940CA" w14:paraId="60E24EF1" w14:textId="77777777">
            <w:pPr>
              <w:bidi w:val="false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</w:tbl>
    <w:p w:rsidRPr="003C562A" w:rsidR="00790912" w:rsidP="00790912" w:rsidRDefault="00790912" w14:paraId="17C667A6" w14:textId="77777777">
      <w:pPr>
        <w:bidi w:val="false"/>
        <w:rPr>
          <w:rFonts w:ascii="Century Gothic" w:hAnsi="Century Gothic"/>
          <w:color w:val="000000" w:themeColor="text1"/>
          <w:sz w:val="15"/>
          <w:szCs w:val="15"/>
        </w:rPr>
      </w:pPr>
    </w:p>
    <w:p w:rsidR="00C940CA" w:rsidP="00790912" w:rsidRDefault="00C940CA" w14:paraId="318312F0" w14:textId="77777777">
      <w:pPr>
        <w:bidi w:val="false"/>
        <w:spacing w:line="276" w:lineRule="auto"/>
        <w:rPr>
          <w:rFonts w:ascii="Century Gothic" w:hAnsi="Century Gothic"/>
          <w:color w:val="000000" w:themeColor="text1"/>
        </w:rPr>
      </w:pPr>
    </w:p>
    <w:p w:rsidR="00043D7E" w:rsidP="001952BD" w:rsidRDefault="00043D7E" w14:paraId="0C7A4D8B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  <w:sectPr w:rsidR="00043D7E" w:rsidSect="00C940CA">
          <w:pgSz w:w="15840" w:h="12240" w:orient="landscape"/>
          <w:pgMar w:top="864" w:right="576" w:bottom="576" w:left="864" w:header="0" w:footer="0" w:gutter="0"/>
          <w:cols w:space="720"/>
          <w:docGrid w:linePitch="360"/>
        </w:sectPr>
      </w:pPr>
    </w:p>
    <w:p w:rsidRPr="00C940CA" w:rsidR="00C940CA" w:rsidP="00C940CA" w:rsidRDefault="00C940CA" w14:paraId="4AFD847E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lastRenderedPageBreak/>
        <mc:AlternateContent>
          <mc:Choice Requires="wps">
            <w:drawing>
              <wp:anchor distT="0" distB="0" distL="114300" distR="114300" simplePos="0" relativeHeight="259331072" behindDoc="0" locked="0" layoutInCell="1" allowOverlap="1" wp14:editId="668FDAFF" wp14:anchorId="599C91B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8" name="Rectangle 78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282F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8" style="position:absolute;margin-left:210pt;margin-top:-1pt;width:79pt;height:49pt;z-index:259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QFIYe7oBAABMAwAADgAAAAAAAAAAAAAAAAAuAgAAZHJzL2Uy&#10;b0RvYy54bWxQSwECLQAUAAYACAAAACEA28Ml8tsAAAAJAQAADwAAAAAAAAAAAAAAAAAUBAAAZHJz&#10;L2Rvd25yZXYueG1sUEsFBgAAAAAEAAQA8wAAABwFAAAAAA==&#10;" w14:anchorId="599C91BD">
                <v:textbox inset="2.16pt,1.44pt,0,1.44pt">
                  <w:txbxContent>
                    <w:p w:rsidR="00C940CA" w:rsidP="00C940CA" w:rsidRDefault="00C940CA" w14:paraId="3F282F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32096" behindDoc="0" locked="0" layoutInCell="1" allowOverlap="1" wp14:editId="745A182F" wp14:anchorId="37D1529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29" name="Rectangle 78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C3A0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9" style="position:absolute;margin-left:210pt;margin-top:-1pt;width:79pt;height:49pt;z-index:259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yQ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ttlQ4rnDKf1C&#10;3bjvrSLn7GCkVPN8Z73GmDose4wPcIkSujP5SYObv0iLTEXj01VjNWUiMLlZbdoaJyHwaH2zWaGP&#10;XaqX4ggpf1PBkdlhFBBKUZYff6R8vvp8BetmMOfnZy9P+6mQWX6u189Y90GekCMuab5Ho20YGRXW&#10;REpGHDyj6c+Bg6LEfveobLO+WTW4KSVYtk2LGwwlQNT711nuxRBwl0QGSg4RTD8g4KJRwYUjK8wu&#10;6zXvxOu4oH/5CX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AzW7JC7AQAATAMAAA4AAAAAAAAAAAAAAAAALgIAAGRycy9l&#10;Mm9Eb2MueG1sUEsBAi0AFAAGAAgAAAAhANvDJfLbAAAACQEAAA8AAAAAAAAAAAAAAAAAFQQAAGRy&#10;cy9kb3ducmV2LnhtbFBLBQYAAAAABAAEAPMAAAAdBQAAAAA=&#10;" w14:anchorId="37D15296">
                <v:textbox inset="2.16pt,1.44pt,0,1.44pt">
                  <w:txbxContent>
                    <w:p w:rsidR="00C940CA" w:rsidP="00C940CA" w:rsidRDefault="00C940CA" w14:paraId="29C3A0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33120" behindDoc="0" locked="0" layoutInCell="1" allowOverlap="1" wp14:editId="30D83394" wp14:anchorId="3F5EBF2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0" name="Rectangle 78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C2AC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0" style="position:absolute;margin-left:210pt;margin-top:-1pt;width:79pt;height:49pt;z-index:259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I2P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rdoUCee5wSr9Q&#10;N+57q8g5Oxgp1TzfWa8xpg7LHuMDXKKE7kx+0uDmL9IiU9H4dNVYTZkITG5Wm7bGhwQerW82K/Sx&#10;S/VSHCHlbyo4MjuMAkIpyvLjj5TPV5+vYN0M5vz87OVpPxUyy891+4x1H+QJOeKS5ns02oaRUWFN&#10;pGTEwTOa/hw4KErsd4/KNuubVYObUoJl27S4wVACRL1/neVeDAF3SWSg5BDB9AMCLhoVXDiywuyy&#10;XvNOvI4L+pefYPcX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g+yNj7oBAABMAwAADgAAAAAAAAAAAAAAAAAuAgAAZHJzL2Uy&#10;b0RvYy54bWxQSwECLQAUAAYACAAAACEA28Ml8tsAAAAJAQAADwAAAAAAAAAAAAAAAAAUBAAAZHJz&#10;L2Rvd25yZXYueG1sUEsFBgAAAAAEAAQA8wAAABwFAAAAAA==&#10;" w14:anchorId="3F5EBF28">
                <v:textbox inset="2.16pt,1.44pt,0,1.44pt">
                  <w:txbxContent>
                    <w:p w:rsidR="00C940CA" w:rsidP="00C940CA" w:rsidRDefault="00C940CA" w14:paraId="29C2AC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34144" behindDoc="0" locked="0" layoutInCell="1" allowOverlap="1" wp14:editId="2DB648D6" wp14:anchorId="713F8AA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1" name="Rectangle 78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DAD3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1" style="position:absolute;margin-left:210pt;margin-top:-1pt;width:79pt;height:49pt;z-index:259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lk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/oqllWlFhmcEp/&#10;UDdmBy3IKTuqvhdpvkmvyYcWyx79A5yjgG4iP0sw6Yu0yJw1Pl40FnMkHJPr5bopcRIcj1ZX6yX6&#10;2KV4LfYQ4k/hDElORwGhZGXZ4XeIp6svV7AugTk9n7w47+ZMprou1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M9oeWS7AQAATAMAAA4AAAAAAAAAAAAAAAAALgIAAGRycy9l&#10;Mm9Eb2MueG1sUEsBAi0AFAAGAAgAAAAhANvDJfLbAAAACQEAAA8AAAAAAAAAAAAAAAAAFQQAAGRy&#10;cy9kb3ducmV2LnhtbFBLBQYAAAAABAAEAPMAAAAdBQAAAAA=&#10;" w14:anchorId="713F8AA1">
                <v:textbox inset="2.16pt,1.44pt,0,1.44pt">
                  <w:txbxContent>
                    <w:p w:rsidR="00C940CA" w:rsidP="00C940CA" w:rsidRDefault="00C940CA" w14:paraId="53DAD3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35168" behindDoc="0" locked="0" layoutInCell="1" allowOverlap="1" wp14:editId="52CB61C0" wp14:anchorId="4515077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2" name="Rectangle 78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27A5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2" style="position:absolute;margin-left:210pt;margin-top:-1pt;width:79pt;height:49pt;z-index:259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u8mDAuQEAAEwDAAAOAAAAAAAAAAAAAAAAAC4CAABkcnMvZTJv&#10;RG9jLnhtbFBLAQItABQABgAIAAAAIQDbwyXy2wAAAAkBAAAPAAAAAAAAAAAAAAAAABMEAABkcnMv&#10;ZG93bnJldi54bWxQSwUGAAAAAAQABADzAAAAGwUAAAAA&#10;" w14:anchorId="45150771">
                <v:textbox inset="2.16pt,1.44pt,0,1.44pt">
                  <w:txbxContent>
                    <w:p w:rsidR="00C940CA" w:rsidP="00C940CA" w:rsidRDefault="00C940CA" w14:paraId="6027A5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36192" behindDoc="0" locked="0" layoutInCell="1" allowOverlap="1" wp14:editId="306744AA" wp14:anchorId="5F71EB9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3" name="Rectangle 78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8561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3" style="position:absolute;margin-left:210pt;margin-top:-1pt;width:79pt;height:49pt;z-index:259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onaUK7oBAABMAwAADgAAAAAAAAAAAAAAAAAuAgAAZHJzL2Uy&#10;b0RvYy54bWxQSwECLQAUAAYACAAAACEA28Ml8tsAAAAJAQAADwAAAAAAAAAAAAAAAAAUBAAAZHJz&#10;L2Rvd25yZXYueG1sUEsFBgAAAAAEAAQA8wAAABwFAAAAAA==&#10;" w14:anchorId="5F71EB93">
                <v:textbox inset="2.16pt,1.44pt,0,1.44pt">
                  <w:txbxContent>
                    <w:p w:rsidR="00C940CA" w:rsidP="00C940CA" w:rsidRDefault="00C940CA" w14:paraId="538561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37216" behindDoc="0" locked="0" layoutInCell="1" allowOverlap="1" wp14:editId="1FD02B1B" wp14:anchorId="04C1F49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4" name="Rectangle 78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5BB9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4" style="position:absolute;margin-left:210pt;margin-top:-1pt;width:79pt;height:49pt;z-index:259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GE6yIO7AQAATAMAAA4AAAAAAAAAAAAAAAAALgIAAGRycy9l&#10;Mm9Eb2MueG1sUEsBAi0AFAAGAAgAAAAhANvDJfLbAAAACQEAAA8AAAAAAAAAAAAAAAAAFQQAAGRy&#10;cy9kb3ducmV2LnhtbFBLBQYAAAAABAAEAPMAAAAdBQAAAAA=&#10;" w14:anchorId="04C1F492">
                <v:textbox inset="2.16pt,1.44pt,0,1.44pt">
                  <w:txbxContent>
                    <w:p w:rsidR="00C940CA" w:rsidP="00C940CA" w:rsidRDefault="00C940CA" w14:paraId="1C5BB9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38240" behindDoc="0" locked="0" layoutInCell="1" allowOverlap="1" wp14:editId="2D4A5616" wp14:anchorId="101268C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5" name="Rectangle 78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6F45E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5" style="position:absolute;margin-left:210pt;margin-top:-1pt;width:79pt;height:49pt;z-index:259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2+PGi7AQAATAMAAA4AAAAAAAAAAAAAAAAALgIAAGRycy9l&#10;Mm9Eb2MueG1sUEsBAi0AFAAGAAgAAAAhANvDJfLbAAAACQEAAA8AAAAAAAAAAAAAAAAAFQQAAGRy&#10;cy9kb3ducmV2LnhtbFBLBQYAAAAABAAEAPMAAAAdBQAAAAA=&#10;" w14:anchorId="101268C7">
                <v:textbox inset="2.16pt,1.44pt,0,1.44pt">
                  <w:txbxContent>
                    <w:p w:rsidR="00C940CA" w:rsidP="00C940CA" w:rsidRDefault="00C940CA" w14:paraId="186F45E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39264" behindDoc="0" locked="0" layoutInCell="1" allowOverlap="1" wp14:editId="7018F769" wp14:anchorId="17D561E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6" name="Rectangle 78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7D61E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6" style="position:absolute;margin-left:210pt;margin-top:-1pt;width:79pt;height:49pt;z-index:259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zvUNm7AQAATAMAAA4AAAAAAAAAAAAAAAAALgIAAGRycy9l&#10;Mm9Eb2MueG1sUEsBAi0AFAAGAAgAAAAhANvDJfLbAAAACQEAAA8AAAAAAAAAAAAAAAAAFQQAAGRy&#10;cy9kb3ducmV2LnhtbFBLBQYAAAAABAAEAPMAAAAdBQAAAAA=&#10;" w14:anchorId="17D561E3">
                <v:textbox inset="2.16pt,1.44pt,0,1.44pt">
                  <w:txbxContent>
                    <w:p w:rsidR="00C940CA" w:rsidP="00C940CA" w:rsidRDefault="00C940CA" w14:paraId="557D61E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0288" behindDoc="0" locked="0" layoutInCell="1" allowOverlap="1" wp14:editId="72257190" wp14:anchorId="08D86EF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7" name="Rectangle 78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1B95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7" style="position:absolute;margin-left:210pt;margin-top:-1pt;width:79pt;height:49pt;z-index:259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BBrpDK7AQAATAMAAA4AAAAAAAAAAAAAAAAALgIAAGRycy9l&#10;Mm9Eb2MueG1sUEsBAi0AFAAGAAgAAAAhANvDJfLbAAAACQEAAA8AAAAAAAAAAAAAAAAAFQQAAGRy&#10;cy9kb3ducmV2LnhtbFBLBQYAAAAABAAEAPMAAAAdBQAAAAA=&#10;" w14:anchorId="08D86EF5">
                <v:textbox inset="2.16pt,1.44pt,0,1.44pt">
                  <w:txbxContent>
                    <w:p w:rsidR="00C940CA" w:rsidP="00C940CA" w:rsidRDefault="00C940CA" w14:paraId="6E1B95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1312" behindDoc="0" locked="0" layoutInCell="1" allowOverlap="1" wp14:editId="26E36BAC" wp14:anchorId="218282D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8" name="Rectangle 78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86C0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8" style="position:absolute;margin-left:210pt;margin-top:-1pt;width:79pt;height:49pt;z-index:259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+rmQS7AQAATAMAAA4AAAAAAAAAAAAAAAAALgIAAGRycy9l&#10;Mm9Eb2MueG1sUEsBAi0AFAAGAAgAAAAhANvDJfLbAAAACQEAAA8AAAAAAAAAAAAAAAAAFQQAAGRy&#10;cy9kb3ducmV2LnhtbFBLBQYAAAAABAAEAPMAAAAdBQAAAAA=&#10;" w14:anchorId="218282DF">
                <v:textbox inset="2.16pt,1.44pt,0,1.44pt">
                  <w:txbxContent>
                    <w:p w:rsidR="00C940CA" w:rsidP="00C940CA" w:rsidRDefault="00C940CA" w14:paraId="3386C0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2336" behindDoc="0" locked="0" layoutInCell="1" allowOverlap="1" wp14:editId="73563406" wp14:anchorId="7DA663F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39" name="Rectangle 78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7C5B7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39" style="position:absolute;margin-left:210pt;margin-top:-1pt;width:79pt;height:49pt;z-index:259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Mvbe+7AQAATAMAAA4AAAAAAAAAAAAAAAAALgIAAGRycy9l&#10;Mm9Eb2MueG1sUEsBAi0AFAAGAAgAAAAhANvDJfLbAAAACQEAAA8AAAAAAAAAAAAAAAAAFQQAAGRy&#10;cy9kb3ducmV2LnhtbFBLBQYAAAAABAAEAPMAAAAdBQAAAAA=&#10;" w14:anchorId="7DA663F9">
                <v:textbox inset="2.16pt,1.44pt,0,1.44pt">
                  <w:txbxContent>
                    <w:p w:rsidR="00C940CA" w:rsidP="00C940CA" w:rsidRDefault="00C940CA" w14:paraId="27C5B7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3360" behindDoc="0" locked="0" layoutInCell="1" allowOverlap="1" wp14:editId="7F841627" wp14:anchorId="4D16D20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0" name="Rectangle 78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E14C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0" style="position:absolute;margin-left:210pt;margin-top:-1pt;width:79pt;height:49pt;z-index:259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Jiw0N67AQAATAMAAA4AAAAAAAAAAAAAAAAALgIAAGRycy9l&#10;Mm9Eb2MueG1sUEsBAi0AFAAGAAgAAAAhANvDJfLbAAAACQEAAA8AAAAAAAAAAAAAAAAAFQQAAGRy&#10;cy9kb3ducmV2LnhtbFBLBQYAAAAABAAEAPMAAAAdBQAAAAA=&#10;" w14:anchorId="4D16D206">
                <v:textbox inset="2.16pt,1.44pt,0,1.44pt">
                  <w:txbxContent>
                    <w:p w:rsidR="00C940CA" w:rsidP="00C940CA" w:rsidRDefault="00C940CA" w14:paraId="7CE14C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4384" behindDoc="0" locked="0" layoutInCell="1" allowOverlap="1" wp14:editId="4B301E16" wp14:anchorId="0952DE8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1" name="Rectangle 78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ACED9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1" style="position:absolute;margin-left:210pt;margin-top:-1pt;width:79pt;height:49pt;z-index:259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NQ0JDW7AQAATAMAAA4AAAAAAAAAAAAAAAAALgIAAGRycy9l&#10;Mm9Eb2MueG1sUEsBAi0AFAAGAAgAAAAhANvDJfLbAAAACQEAAA8AAAAAAAAAAAAAAAAAFQQAAGRy&#10;cy9kb3ducmV2LnhtbFBLBQYAAAAABAAEAPMAAAAdBQAAAAA=&#10;" w14:anchorId="0952DE8B">
                <v:textbox inset="2.16pt,1.44pt,0,1.44pt">
                  <w:txbxContent>
                    <w:p w:rsidR="00C940CA" w:rsidP="00C940CA" w:rsidRDefault="00C940CA" w14:paraId="3ACED9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5408" behindDoc="0" locked="0" layoutInCell="1" allowOverlap="1" wp14:editId="4810C98F" wp14:anchorId="0FFF168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2" name="Rectangle 78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1608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2" style="position:absolute;margin-left:210pt;margin-top:-1pt;width:79pt;height:49pt;z-index:259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g9pcK7AQAATAMAAA4AAAAAAAAAAAAAAAAALgIAAGRycy9l&#10;Mm9Eb2MueG1sUEsBAi0AFAAGAAgAAAAhANvDJfLbAAAACQEAAA8AAAAAAAAAAAAAAAAAFQQAAGRy&#10;cy9kb3ducmV2LnhtbFBLBQYAAAAABAAEAPMAAAAdBQAAAAA=&#10;" w14:anchorId="0FFF168D">
                <v:textbox inset="2.16pt,1.44pt,0,1.44pt">
                  <w:txbxContent>
                    <w:p w:rsidR="00C940CA" w:rsidP="00C940CA" w:rsidRDefault="00C940CA" w14:paraId="3E1608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6432" behindDoc="0" locked="0" layoutInCell="1" allowOverlap="1" wp14:editId="7B96ABC1" wp14:anchorId="47113E7A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3" name="Rectangle 78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602F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3" style="position:absolute;margin-left:210pt;margin-top:-1pt;width:79pt;height:49pt;z-index:259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5LlRKboBAABMAwAADgAAAAAAAAAAAAAAAAAuAgAAZHJzL2Uy&#10;b0RvYy54bWxQSwECLQAUAAYACAAAACEA28Ml8tsAAAAJAQAADwAAAAAAAAAAAAAAAAAUBAAAZHJz&#10;L2Rvd25yZXYueG1sUEsFBgAAAAAEAAQA8wAAABwFAAAAAA==&#10;" w14:anchorId="47113E7A">
                <v:textbox inset="2.16pt,1.44pt,0,1.44pt">
                  <w:txbxContent>
                    <w:p w:rsidR="00C940CA" w:rsidP="00C940CA" w:rsidRDefault="00C940CA" w14:paraId="5E602F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7456" behindDoc="0" locked="0" layoutInCell="1" allowOverlap="1" wp14:editId="0A0FB4F8" wp14:anchorId="5E47F85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4" name="Rectangle 78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B8E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4" style="position:absolute;margin-left:210pt;margin-top:-1pt;width:79pt;height:49pt;z-index:259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2B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N+16TYnjFqf0&#10;A3Xjrh8VuWQHI6XK8816TSF2WPYUHuEaRXQz+VmDzV+kReai8fmmsZoTEZjcrrZtjZMQeLRZb1fo&#10;Y5fqtThATF+UtyQ7jAJCKcry07eYLldfrmBdBnN5PntpPsyFzPJj07xgPXh5Ro64pOkBjR79xKgY&#10;TaBkwsEzGn8dOShKxq8OlW0261WDm1KCZdu0uMFQAkR9eJvlTgwed0kkoOQYwPQDAi4aFVw4ssLs&#10;ul55J97GBf3rT7D/D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f1DYG7AQAATAMAAA4AAAAAAAAAAAAAAAAALgIAAGRycy9l&#10;Mm9Eb2MueG1sUEsBAi0AFAAGAAgAAAAhANvDJfLbAAAACQEAAA8AAAAAAAAAAAAAAAAAFQQAAGRy&#10;cy9kb3ducmV2LnhtbFBLBQYAAAAABAAEAPMAAAAdBQAAAAA=&#10;" w14:anchorId="5E47F85B">
                <v:textbox inset="2.16pt,1.44pt,0,1.44pt">
                  <w:txbxContent>
                    <w:p w:rsidR="00C940CA" w:rsidP="00C940CA" w:rsidRDefault="00C940CA" w14:paraId="4CB8E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8480" behindDoc="0" locked="0" layoutInCell="1" allowOverlap="1" wp14:editId="30514CAA" wp14:anchorId="179E55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5" name="Rectangle 78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A93A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5" style="position:absolute;margin-left:210pt;margin-top:-1pt;width:79pt;height:49pt;z-index:259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rcflqvAEAAEwDAAAOAAAAAAAAAAAAAAAAAC4CAABkcnMv&#10;ZTJvRG9jLnhtbFBLAQItABQABgAIAAAAIQDbwyXy2wAAAAkBAAAPAAAAAAAAAAAAAAAAABYEAABk&#10;cnMvZG93bnJldi54bWxQSwUGAAAAAAQABADzAAAAHgUAAAAA&#10;" w14:anchorId="179E55E1">
                <v:textbox inset="2.16pt,1.44pt,0,1.44pt">
                  <w:txbxContent>
                    <w:p w:rsidR="00C940CA" w:rsidP="00C940CA" w:rsidRDefault="00C940CA" w14:paraId="68A93A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49504" behindDoc="0" locked="0" layoutInCell="1" allowOverlap="1" wp14:editId="509D7A67" wp14:anchorId="39F6EAE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6" name="Rectangle 78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E997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6" style="position:absolute;margin-left:210pt;margin-top:-1pt;width:79pt;height:49pt;z-index:259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Xb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N+36jhLHLU7p&#10;O+rGXT8qcskORkqV55v1mkLssOw5PME1iuhm8rMGm79Ii8xF4/NNYzUnIjC5XW3bGich8Giz3q7Q&#10;xy7Va3GAmD4rb0l2GAWEUpTlp68xXa6+XMG6DObyfPbSfJgLmeXHZv2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AaIJXbvAEAAEwDAAAOAAAAAAAAAAAAAAAAAC4CAABkcnMv&#10;ZTJvRG9jLnhtbFBLAQItABQABgAIAAAAIQDbwyXy2wAAAAkBAAAPAAAAAAAAAAAAAAAAABYEAABk&#10;cnMvZG93bnJldi54bWxQSwUGAAAAAAQABADzAAAAHgUAAAAA&#10;" w14:anchorId="39F6EAE1">
                <v:textbox inset="2.16pt,1.44pt,0,1.44pt">
                  <w:txbxContent>
                    <w:p w:rsidR="00C940CA" w:rsidP="00C940CA" w:rsidRDefault="00C940CA" w14:paraId="39E997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0528" behindDoc="0" locked="0" layoutInCell="1" allowOverlap="1" wp14:editId="3A82B4D1" wp14:anchorId="446D91E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7" name="Rectangle 78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2D45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7" style="position:absolute;margin-left:210pt;margin-top:-1pt;width:79pt;height:49pt;z-index:259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" w14:anchorId="446D91E4">
                <v:textbox inset="2.16pt,1.44pt,0,1.44pt">
                  <w:txbxContent>
                    <w:p w:rsidR="00C940CA" w:rsidP="00C940CA" w:rsidRDefault="00C940CA" w14:paraId="0C2D45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1552" behindDoc="0" locked="0" layoutInCell="1" allowOverlap="1" wp14:editId="40BFAA8B" wp14:anchorId="435F795D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8" name="Rectangle 78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974F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8" style="position:absolute;margin-left:210pt;margin-top:-1pt;width:79pt;height:49pt;z-index:259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DlkXAa7AQAATAMAAA4AAAAAAAAAAAAAAAAALgIAAGRycy9l&#10;Mm9Eb2MueG1sUEsBAi0AFAAGAAgAAAAhANvDJfLbAAAACQEAAA8AAAAAAAAAAAAAAAAAFQQAAGRy&#10;cy9kb3ducmV2LnhtbFBLBQYAAAAABAAEAPMAAAAdBQAAAAA=&#10;" w14:anchorId="435F795D">
                <v:textbox inset="2.16pt,1.44pt,0,1.44pt">
                  <w:txbxContent>
                    <w:p w:rsidR="00C940CA" w:rsidP="00C940CA" w:rsidRDefault="00C940CA" w14:paraId="02974F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2576" behindDoc="0" locked="0" layoutInCell="1" allowOverlap="1" wp14:editId="23C67DCE" wp14:anchorId="13FE7476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49" name="Rectangle 78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2859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49" style="position:absolute;margin-left:210pt;margin-top:-1pt;width:79pt;height:49pt;z-index:259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HXgqO27AQAATAMAAA4AAAAAAAAAAAAAAAAALgIAAGRycy9l&#10;Mm9Eb2MueG1sUEsBAi0AFAAGAAgAAAAhANvDJfLbAAAACQEAAA8AAAAAAAAAAAAAAAAAFQQAAGRy&#10;cy9kb3ducmV2LnhtbFBLBQYAAAAABAAEAPMAAAAdBQAAAAA=&#10;" w14:anchorId="13FE7476">
                <v:textbox inset="2.16pt,1.44pt,0,1.44pt">
                  <w:txbxContent>
                    <w:p w:rsidR="00C940CA" w:rsidP="00C940CA" w:rsidRDefault="00C940CA" w14:paraId="2C2859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3600" behindDoc="0" locked="0" layoutInCell="1" allowOverlap="1" wp14:editId="562FD86E" wp14:anchorId="10D4FE6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0" name="Rectangle 78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D2D6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0" style="position:absolute;margin-left:210pt;margin-top:-1pt;width:79pt;height:49pt;z-index:259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ny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dXuLAjlucUo/&#10;UTfuBiPJOTvqvpd5vlmvKcQOy57CI1yiiG4mPyuw+Yu0yFw0Pl01lnMiApOb1aat8SGBR+ubzQp9&#10;7FK9FgeI6av0lmSHUUAoRVl+/B7T+erLFazLYM7PZy/N+7mQWd427QvWve9PyBGXND2gUcZPjAqj&#10;AyUTDp7R+PvAQVJivjlUtlnfrBrclBIs26bFDYYSIOr92yx3YvS4SyIBJYcAehgRcNGo4MKRFWaX&#10;9co78TYu6F9/gt0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PrayfK7AQAATAMAAA4AAAAAAAAAAAAAAAAALgIAAGRycy9l&#10;Mm9Eb2MueG1sUEsBAi0AFAAGAAgAAAAhANvDJfLbAAAACQEAAA8AAAAAAAAAAAAAAAAAFQQAAGRy&#10;cy9kb3ducmV2LnhtbFBLBQYAAAAABAAEAPMAAAAdBQAAAAA=&#10;" w14:anchorId="10D4FE63">
                <v:textbox inset="2.16pt,1.44pt,0,1.44pt">
                  <w:txbxContent>
                    <w:p w:rsidR="00C940CA" w:rsidP="00C940CA" w:rsidRDefault="00C940CA" w14:paraId="1DD2D6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4624" behindDoc="0" locked="0" layoutInCell="1" allowOverlap="1" wp14:editId="78D57C79" wp14:anchorId="048EE43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7851" name="Rectangle 78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9791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1" style="position:absolute;margin-left:210pt;margin-top:-1pt;width:79pt;height:49pt;z-index:259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LZePRm7AQAATAMAAA4AAAAAAAAAAAAAAAAALgIAAGRycy9l&#10;Mm9Eb2MueG1sUEsBAi0AFAAGAAgAAAAhANvDJfLbAAAACQEAAA8AAAAAAAAAAAAAAAAAFQQAAGRy&#10;cy9kb3ducmV2LnhtbFBLBQYAAAAABAAEAPMAAAAdBQAAAAA=&#10;" w14:anchorId="048EE435">
                <v:textbox inset="2.16pt,1.44pt,0,1.44pt">
                  <w:txbxContent>
                    <w:p w:rsidR="00C940CA" w:rsidP="00C940CA" w:rsidRDefault="00C940CA" w14:paraId="6A9791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0224" behindDoc="0" locked="0" layoutInCell="1" allowOverlap="1" wp14:editId="13D8153C" wp14:anchorId="3115292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2" name="Rectangle 78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BA5B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2" style="position:absolute;margin-left:210pt;margin-top:11pt;width:77pt;height:162pt;z-index:259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puU7XuwEAAE0DAAAOAAAAAAAAAAAAAAAAAC4CAABkcnMv&#10;ZTJvRG9jLnhtbFBLAQItABQABgAIAAAAIQDFxEkf3AAAAAoBAAAPAAAAAAAAAAAAAAAAABUEAABk&#10;cnMvZG93bnJldi54bWxQSwUGAAAAAAQABADzAAAAHgUAAAAA&#10;" w14:anchorId="31152924">
                <v:textbox inset="2.16pt,1.44pt,0,1.44pt">
                  <w:txbxContent>
                    <w:p w:rsidR="00C940CA" w:rsidP="00C940CA" w:rsidRDefault="00C940CA" w14:paraId="3CBA5B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1248" behindDoc="0" locked="0" layoutInCell="1" allowOverlap="1" wp14:editId="72792CD0" wp14:anchorId="63B3596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3" name="Rectangle 78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BCD4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3" style="position:absolute;margin-left:210pt;margin-top:11pt;width:79pt;height:162pt;z-index:259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hmSmzuwEAAE0DAAAOAAAAAAAAAAAAAAAAAC4CAABkcnMv&#10;ZTJvRG9jLnhtbFBLAQItABQABgAIAAAAIQC2Y/vm3AAAAAoBAAAPAAAAAAAAAAAAAAAAABUEAABk&#10;cnMvZG93bnJldi54bWxQSwUGAAAAAAQABADzAAAAHgUAAAAA&#10;" w14:anchorId="63B35964">
                <v:textbox inset="2.16pt,1.44pt,0,1.44pt">
                  <w:txbxContent>
                    <w:p w:rsidR="00C940CA" w:rsidP="00C940CA" w:rsidRDefault="00C940CA" w14:paraId="7ABCD4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2272" behindDoc="0" locked="0" layoutInCell="1" allowOverlap="1" wp14:editId="31F84A3B" wp14:anchorId="2DB91F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4" name="Rectangle 78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6FDB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4" style="position:absolute;margin-left:210pt;margin-top:11pt;width:77pt;height:162pt;z-index:259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D/cZLSuwEAAE0DAAAOAAAAAAAAAAAAAAAAAC4CAABkcnMv&#10;ZTJvRG9jLnhtbFBLAQItABQABgAIAAAAIQDFxEkf3AAAAAoBAAAPAAAAAAAAAAAAAAAAABUEAABk&#10;cnMvZG93bnJldi54bWxQSwUGAAAAAAQABADzAAAAHgUAAAAA&#10;" w14:anchorId="2DB91F73">
                <v:textbox inset="2.16pt,1.44pt,0,1.44pt">
                  <w:txbxContent>
                    <w:p w:rsidR="00C940CA" w:rsidP="00C940CA" w:rsidRDefault="00C940CA" w14:paraId="336FDB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3296" behindDoc="0" locked="0" layoutInCell="1" allowOverlap="1" wp14:editId="6A515BEB" wp14:anchorId="1D448FE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5" name="Rectangle 78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F8166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style="position:absolute;margin-left:210pt;margin-top:11pt;width:77pt;height:162pt;z-index:259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t3TnfLwBAABNAwAADgAAAAAAAAAAAAAAAAAuAgAAZHJz&#10;L2Uyb0RvYy54bWxQSwECLQAUAAYACAAAACEAxcRJH9wAAAAKAQAADwAAAAAAAAAAAAAAAAAWBAAA&#10;ZHJzL2Rvd25yZXYueG1sUEsFBgAAAAAEAAQA8wAAAB8FAAAAAA==&#10;" w14:anchorId="1D448FE7">
                <v:textbox inset="2.16pt,1.44pt,0,1.44pt">
                  <w:txbxContent>
                    <w:p w:rsidR="00C940CA" w:rsidP="00C940CA" w:rsidRDefault="00C940CA" w14:paraId="01F8166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4320" behindDoc="0" locked="0" layoutInCell="1" allowOverlap="1" wp14:editId="11DAB2D9" wp14:anchorId="4E403FC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6" name="Rectangle 78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9F7A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6" style="position:absolute;margin-left:210pt;margin-top:11pt;width:79pt;height:162pt;z-index:259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vJvAEAAE0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xu2ptbShy32KUf&#10;6Bt3g5HkXB1138vc3+zXFGKH157DE1yyiMssflZg8xdlkbl4fLp6LOdEBBbvVndtjZ0QuNXU6/UG&#10;E4Sp3m4HiOmL9JbkBaOAXIq1/PgtpvPR1yN4L7M5v59Xad7PRc3yZrV+Jbv3/QlF4pSmRwzK+IlR&#10;YXSgZMLOMxp/HThISsxXh9Y2m/WqwVEpybJtWhxhKAnS3r+vcidGj8MkElByCKCHE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yoMbybwBAABNAwAADgAAAAAAAAAAAAAAAAAuAgAAZHJz&#10;L2Uyb0RvYy54bWxQSwECLQAUAAYACAAAACEAtmP75twAAAAKAQAADwAAAAAAAAAAAAAAAAAWBAAA&#10;ZHJzL2Rvd25yZXYueG1sUEsFBgAAAAAEAAQA8wAAAB8FAAAAAA==&#10;" w14:anchorId="4E403FC1">
                <v:textbox inset="2.16pt,1.44pt,0,1.44pt">
                  <w:txbxContent>
                    <w:p w:rsidR="00C940CA" w:rsidP="00C940CA" w:rsidRDefault="00C940CA" w14:paraId="219F7A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5344" behindDoc="0" locked="0" layoutInCell="1" allowOverlap="1" wp14:editId="7799F204" wp14:anchorId="0E0BD9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7" name="Rectangle 78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ED35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7" style="position:absolute;margin-left:210pt;margin-top:11pt;width:77pt;height:162pt;z-index:259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" w14:anchorId="0E0BD93F">
                <v:textbox inset="2.16pt,1.44pt,0,1.44pt">
                  <w:txbxContent>
                    <w:p w:rsidR="00C940CA" w:rsidP="00C940CA" w:rsidRDefault="00C940CA" w14:paraId="45ED35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6368" behindDoc="0" locked="0" layoutInCell="1" allowOverlap="1" wp14:editId="1141769D" wp14:anchorId="67E68321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58" name="Rectangle 78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23D3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8" style="position:absolute;margin-left:211pt;margin-top:11pt;width:77pt;height:162pt;z-index:259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" w14:anchorId="67E68321">
                <v:textbox inset="2.16pt,1.44pt,0,1.44pt">
                  <w:txbxContent>
                    <w:p w:rsidR="00C940CA" w:rsidP="00C940CA" w:rsidRDefault="00C940CA" w14:paraId="2423D3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7392" behindDoc="0" locked="0" layoutInCell="1" allowOverlap="1" wp14:editId="40EADC76" wp14:anchorId="17700E8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59" name="Rectangle 78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EAAC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9" style="position:absolute;margin-left:210pt;margin-top:11pt;width:79pt;height:162pt;z-index:259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G8BMvbwBAABNAwAADgAAAAAAAAAAAAAAAAAuAgAAZHJz&#10;L2Uyb0RvYy54bWxQSwECLQAUAAYACAAAACEAtmP75twAAAAKAQAADwAAAAAAAAAAAAAAAAAWBAAA&#10;ZHJzL2Rvd25yZXYueG1sUEsFBgAAAAAEAAQA8wAAAB8FAAAAAA==&#10;" w14:anchorId="17700E8C">
                <v:textbox inset="2.16pt,1.44pt,0,1.44pt">
                  <w:txbxContent>
                    <w:p w:rsidR="00C940CA" w:rsidP="00C940CA" w:rsidRDefault="00C940CA" w14:paraId="45EAAC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8416" behindDoc="0" locked="0" layoutInCell="1" allowOverlap="1" wp14:editId="7FD76330" wp14:anchorId="0D187F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0" name="Rectangle 78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9CE7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0" style="position:absolute;margin-left:210pt;margin-top:11pt;width:77pt;height:162pt;z-index:259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D488LJuwEAAE0DAAAOAAAAAAAAAAAAAAAAAC4CAABkcnMv&#10;ZTJvRG9jLnhtbFBLAQItABQABgAIAAAAIQDFxEkf3AAAAAoBAAAPAAAAAAAAAAAAAAAAABUEAABk&#10;cnMvZG93bnJldi54bWxQSwUGAAAAAAQABADzAAAAHgUAAAAA&#10;" w14:anchorId="0D187F46">
                <v:textbox inset="2.16pt,1.44pt,0,1.44pt">
                  <w:txbxContent>
                    <w:p w:rsidR="00C940CA" w:rsidP="00C940CA" w:rsidRDefault="00C940CA" w14:paraId="339CE7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89440" behindDoc="0" locked="0" layoutInCell="1" allowOverlap="1" wp14:editId="310C17E0" wp14:anchorId="0505229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861" name="Rectangle 78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D61A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1" style="position:absolute;margin-left:210pt;margin-top:11pt;width:77pt;height:162pt;z-index:259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w9rdnuwEAAE0DAAAOAAAAAAAAAAAAAAAAAC4CAABkcnMv&#10;ZTJvRG9jLnhtbFBLAQItABQABgAIAAAAIQDFxEkf3AAAAAoBAAAPAAAAAAAAAAAAAAAAABUEAABk&#10;cnMvZG93bnJldi54bWxQSwUGAAAAAAQABADzAAAAHgUAAAAA&#10;" w14:anchorId="05052293">
                <v:textbox inset="2.16pt,1.44pt,0,1.44pt">
                  <w:txbxContent>
                    <w:p w:rsidR="00C940CA" w:rsidP="00C940CA" w:rsidRDefault="00C940CA" w14:paraId="77D61A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0464" behindDoc="0" locked="0" layoutInCell="1" allowOverlap="1" wp14:editId="779A9A28" wp14:anchorId="37FCC8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2" name="Rectangle 78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59F4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2" style="position:absolute;margin-left:210pt;margin-top:11pt;width:79pt;height:162pt;z-index:259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5cz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25uGEsctdukH&#10;+sZdPypyqg5GSpX7m/2aQuzw2kt4hnMWcZnFzxps/qIsMhePjxeP1ZyIwOLt1W1bYycEbjX1arXG&#10;BGGqt9sBYvqmvCV5wSggl2ItPzzGdDr6egTvZTan9/Mqzbu5qFlerwpuLu68PKJInNL0hEGPfmJU&#10;jCZQMmHnGY2/9xwUJeODQ2ub9eoKnUglWbZNiyMMJUHau/dV7sTgcZhEAkr2AUw/IO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n+XM7wBAABNAwAADgAAAAAAAAAAAAAAAAAuAgAAZHJz&#10;L2Uyb0RvYy54bWxQSwECLQAUAAYACAAAACEAtmP75twAAAAKAQAADwAAAAAAAAAAAAAAAAAWBAAA&#10;ZHJzL2Rvd25yZXYueG1sUEsFBgAAAAAEAAQA8wAAAB8FAAAAAA==&#10;" w14:anchorId="37FCC83D">
                <v:textbox inset="2.16pt,1.44pt,0,1.44pt">
                  <w:txbxContent>
                    <w:p w:rsidR="00C940CA" w:rsidP="00C940CA" w:rsidRDefault="00C940CA" w14:paraId="6559F4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1488" behindDoc="0" locked="0" layoutInCell="1" allowOverlap="1" wp14:editId="35598826" wp14:anchorId="0118F4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3" name="Rectangle 78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1B7B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3" style="position:absolute;margin-left:210pt;margin-top:11pt;width:79pt;height:162pt;z-index:259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Kd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7a2xUlnjvs0g/0&#10;jfveKnKuDkZKNfd39muMqcNrz/EJLlnC5Sx+0uDmL8oiU/H4dPVYTZkILN6t7toaOyFwq6nX6w0m&#10;CFO93o6Q8hcVHJkXjAJyKdby47eUz0dfjuC9mc35/XmVp/1U1Cw/ra9k90GeUCROaX7EoG0YGRXW&#10;REpG7Dyj6feBg6LEfvVobbNZrxoclZIs26bFEYaSIO392yr3Ygg4TCIDJYcIph+QcHm38MKeFWWX&#10;+ZqH4m1e2L/+Bbs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yeuKduwEAAE0DAAAOAAAAAAAAAAAAAAAAAC4CAABkcnMv&#10;ZTJvRG9jLnhtbFBLAQItABQABgAIAAAAIQC2Y/vm3AAAAAoBAAAPAAAAAAAAAAAAAAAAABUEAABk&#10;cnMvZG93bnJldi54bWxQSwUGAAAAAAQABADzAAAAHgUAAAAA&#10;" w14:anchorId="0118F41C">
                <v:textbox inset="2.16pt,1.44pt,0,1.44pt">
                  <w:txbxContent>
                    <w:p w:rsidR="00C940CA" w:rsidP="00C940CA" w:rsidRDefault="00C940CA" w14:paraId="741B7B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2512" behindDoc="0" locked="0" layoutInCell="1" allowOverlap="1" wp14:editId="271AF3E6" wp14:anchorId="46C8F99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4" name="Rectangle 78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2903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4" style="position:absolute;margin-left:210pt;margin-top:11pt;width:79pt;height:162pt;z-index:259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LdLNrwBAABNAwAADgAAAAAAAAAAAAAAAAAuAgAAZHJz&#10;L2Uyb0RvYy54bWxQSwECLQAUAAYACAAAACEAtmP75twAAAAKAQAADwAAAAAAAAAAAAAAAAAWBAAA&#10;ZHJzL2Rvd25yZXYueG1sUEsFBgAAAAAEAAQA8wAAAB8FAAAAAA==&#10;" w14:anchorId="46C8F990">
                <v:textbox inset="2.16pt,1.44pt,0,1.44pt">
                  <w:txbxContent>
                    <w:p w:rsidR="00C940CA" w:rsidP="00C940CA" w:rsidRDefault="00C940CA" w14:paraId="6B2903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3536" behindDoc="0" locked="0" layoutInCell="1" allowOverlap="1" wp14:editId="673893FE" wp14:anchorId="500B93F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5" name="Rectangle 78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40C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5" style="position:absolute;margin-left:210pt;margin-top:11pt;width:79pt;height:162pt;z-index:259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5LI+mLwBAABNAwAADgAAAAAAAAAAAAAAAAAuAgAAZHJz&#10;L2Uyb0RvYy54bWxQSwECLQAUAAYACAAAACEAtmP75twAAAAKAQAADwAAAAAAAAAAAAAAAAAWBAAA&#10;ZHJzL2Rvd25yZXYueG1sUEsFBgAAAAAEAAQA8wAAAB8FAAAAAA==&#10;" w14:anchorId="500B93F9">
                <v:textbox inset="2.16pt,1.44pt,0,1.44pt">
                  <w:txbxContent>
                    <w:p w:rsidR="00C940CA" w:rsidP="00C940CA" w:rsidRDefault="00C940CA" w14:paraId="1940C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4560" behindDoc="0" locked="0" layoutInCell="1" allowOverlap="1" wp14:editId="0A1EA19D" wp14:anchorId="00925DA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6" name="Rectangle 78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8C25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6" style="position:absolute;margin-left:210pt;margin-top:11pt;width:79pt;height:162pt;z-index:259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mWDQ57wBAABNAwAADgAAAAAAAAAAAAAAAAAuAgAAZHJz&#10;L2Uyb0RvYy54bWxQSwECLQAUAAYACAAAACEAtmP75twAAAAKAQAADwAAAAAAAAAAAAAAAAAWBAAA&#10;ZHJzL2Rvd25yZXYueG1sUEsFBgAAAAAEAAQA8wAAAB8FAAAAAA==&#10;" w14:anchorId="00925DA1">
                <v:textbox inset="2.16pt,1.44pt,0,1.44pt">
                  <w:txbxContent>
                    <w:p w:rsidR="00C940CA" w:rsidP="00C940CA" w:rsidRDefault="00C940CA" w14:paraId="408C25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5584" behindDoc="0" locked="0" layoutInCell="1" allowOverlap="1" wp14:editId="0616D689" wp14:anchorId="542AB96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7" name="Rectangle 78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2D5E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7" style="position:absolute;margin-left:210pt;margin-top:11pt;width:79pt;height:162pt;z-index:259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VJvAEAAE0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Pr9mZNieMWu/QL&#10;feOuHxU5VQcjpcr9zX5NIXZ47Sk8wjmLuMziZw02f1EWmYvHx4vHak5EYPH26ratsRMCt5p6tVpj&#10;gjDV6+0AMX1T3pK8YBSQS7GWH37EdDr6cgTvZTan9/Mqzbu5qFler65fyO68PKJInNL0gEGPfmJU&#10;jCZQMmHnGY1/9hwUJeN3h9Y269VVg6NSkmXbtDjCUBKkvXtb5U4MHodJJKBkH8D0AxIuJhVe2LOi&#10;7DxfeSje5oX961+w/Qs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0WWlSbwBAABNAwAADgAAAAAAAAAAAAAAAAAuAgAAZHJz&#10;L2Uyb0RvYy54bWxQSwECLQAUAAYACAAAACEAtmP75twAAAAKAQAADwAAAAAAAAAAAAAAAAAWBAAA&#10;ZHJzL2Rvd25yZXYueG1sUEsFBgAAAAAEAAQA8wAAAB8FAAAAAA==&#10;" w14:anchorId="542AB962">
                <v:textbox inset="2.16pt,1.44pt,0,1.44pt">
                  <w:txbxContent>
                    <w:p w:rsidR="00C940CA" w:rsidP="00C940CA" w:rsidRDefault="00C940CA" w14:paraId="192D5E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6608" behindDoc="0" locked="0" layoutInCell="1" allowOverlap="1" wp14:editId="3107EC62" wp14:anchorId="3530ED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8" name="Rectangle 78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526B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8" style="position:absolute;margin-left:210pt;margin-top:11pt;width:79pt;height:162pt;z-index:259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ACbyPbwBAABNAwAADgAAAAAAAAAAAAAAAAAuAgAAZHJz&#10;L2Uyb0RvYy54bWxQSwECLQAUAAYACAAAACEAtmP75twAAAAKAQAADwAAAAAAAAAAAAAAAAAWBAAA&#10;ZHJzL2Rvd25yZXYueG1sUEsFBgAAAAAEAAQA8wAAAB8FAAAAAA==&#10;" w14:anchorId="3530ED2F">
                <v:textbox inset="2.16pt,1.44pt,0,1.44pt">
                  <w:txbxContent>
                    <w:p w:rsidR="00C940CA" w:rsidP="00C940CA" w:rsidRDefault="00C940CA" w14:paraId="43526B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7632" behindDoc="0" locked="0" layoutInCell="1" allowOverlap="1" wp14:editId="72C9E12F" wp14:anchorId="180429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69" name="Rectangle 78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553B24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9" style="position:absolute;margin-left:210pt;margin-top:11pt;width:79pt;height:162pt;z-index:259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eT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7e2GEsctdukn&#10;+sbdYCQ5V0fd9zL3N/s1hdjhtafwCJcs4jKLnxXY/EVZZC4en64eyzkRgcXNzaatsRMCt5p6tVpj&#10;gjDV6+0AMX2V3pK8YBSQS7GWH7/HdD76cgTvZTbn9/Mqzfu5qFl+Xq1fyO59f0KROKXpAYMyfmJU&#10;GB0ombDzjMbfBw6SEvPNobXNenXT4KiUZNk2LY4wlARp799WuROjx2ESCSg5BNDDiISLSYUX9qwo&#10;u8xXHoq3eWH/+hfs/g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SCOHk7wBAABNAwAADgAAAAAAAAAAAAAAAAAuAgAAZHJz&#10;L2Uyb0RvYy54bWxQSwECLQAUAAYACAAAACEAtmP75twAAAAKAQAADwAAAAAAAAAAAAAAAAAWBAAA&#10;ZHJzL2Rvd25yZXYueG1sUEsFBgAAAAAEAAQA8wAAAB8FAAAAAA==&#10;" w14:anchorId="180429F2">
                <v:textbox inset="2.16pt,1.44pt,0,1.44pt">
                  <w:txbxContent>
                    <w:p w:rsidR="00C940CA" w:rsidP="00C940CA" w:rsidRDefault="00C940CA" w14:paraId="1553B24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8656" behindDoc="0" locked="0" layoutInCell="1" allowOverlap="1" wp14:editId="723EE48A" wp14:anchorId="45D0B1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0" name="Rectangle 78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E46A0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0" style="position:absolute;margin-left:210pt;margin-top:11pt;width:79pt;height:162pt;z-index:259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9CPuwEAAE0DAAAOAAAAZHJzL2Uyb0RvYy54bWysU8tu2zAQvBfoPxC815IVt1Y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ftGg3y3GGXfqNv&#10;3PdWkVN1MFKqub+zX2NMHV57jA9wzhIuZ/GTBjd/URaZisfHi8dqykRg8frquq3xIYFbTb1arTFB&#10;mOrtdoSUv6vgyLxgFJBLsZYffqZ8Ovp6BO/NbE7vz6s87aaiZvl11b6S3QV5RJE4pfkeg7ZhZFRY&#10;EykZsfOMppc9B0WJ/eHR2ma9umpwVEqybJsWRxhKgrR376vciyHgMIkMlOwjmH5AwsWkwgt7VpSd&#10;52seivd5Yf/2F2z/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439CPuwEAAE0DAAAOAAAAAAAAAAAAAAAAAC4CAABkcnMv&#10;ZTJvRG9jLnhtbFBLAQItABQABgAIAAAAIQC2Y/vm3AAAAAoBAAAPAAAAAAAAAAAAAAAAABUEAABk&#10;cnMvZG93bnJldi54bWxQSwUGAAAAAAQABADzAAAAHgUAAAAA&#10;" w14:anchorId="45D0B1B9">
                <v:textbox inset="2.16pt,1.44pt,0,1.44pt">
                  <w:txbxContent>
                    <w:p w:rsidR="00C940CA" w:rsidP="00C940CA" w:rsidRDefault="00C940CA" w14:paraId="3E46A0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99680" behindDoc="0" locked="0" layoutInCell="1" allowOverlap="1" wp14:editId="321023E3" wp14:anchorId="71D276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1" name="Rectangle 78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9FFF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1" style="position:absolute;margin-left:210pt;margin-top:11pt;width:79pt;height:162pt;z-index:259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8NqlIbwBAABNAwAADgAAAAAAAAAAAAAAAAAuAgAAZHJz&#10;L2Uyb0RvYy54bWxQSwECLQAUAAYACAAAACEAtmP75twAAAAKAQAADwAAAAAAAAAAAAAAAAAWBAAA&#10;ZHJzL2Rvd25yZXYueG1sUEsFBgAAAAAEAAQA8wAAAB8FAAAAAA==&#10;" w14:anchorId="71D27645">
                <v:textbox inset="2.16pt,1.44pt,0,1.44pt">
                  <w:txbxContent>
                    <w:p w:rsidR="00C940CA" w:rsidP="00C940CA" w:rsidRDefault="00C940CA" w14:paraId="6B9FFF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0704" behindDoc="0" locked="0" layoutInCell="1" allowOverlap="1" wp14:editId="43903A49" wp14:anchorId="303D87D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2" name="Rectangle 78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AA71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2" style="position:absolute;margin-left:210pt;margin-top:11pt;width:79pt;height:162pt;z-index:259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3cM+S7wBAABNAwAADgAAAAAAAAAAAAAAAAAuAgAAZHJz&#10;L2Uyb0RvYy54bWxQSwECLQAUAAYACAAAACEAtmP75twAAAAKAQAADwAAAAAAAAAAAAAAAAAWBAAA&#10;ZHJzL2Rvd25yZXYueG1sUEsFBgAAAAAEAAQA8wAAAB8FAAAAAA==&#10;" w14:anchorId="303D87D1">
                <v:textbox inset="2.16pt,1.44pt,0,1.44pt">
                  <w:txbxContent>
                    <w:p w:rsidR="00C940CA" w:rsidP="00C940CA" w:rsidRDefault="00C940CA" w14:paraId="28AA71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1728" behindDoc="0" locked="0" layoutInCell="1" allowOverlap="1" wp14:editId="49A7B1A0" wp14:anchorId="0F18E8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3" name="Rectangle 78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A85C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3" style="position:absolute;margin-left:210pt;margin-top:11pt;width:79pt;height:162pt;z-index:259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VxkvluwEAAE0DAAAOAAAAAAAAAAAAAAAAAC4CAABkcnMv&#10;ZTJvRG9jLnhtbFBLAQItABQABgAIAAAAIQC2Y/vm3AAAAAoBAAAPAAAAAAAAAAAAAAAAABUEAABk&#10;cnMvZG93bnJldi54bWxQSwUGAAAAAAQABADzAAAAHgUAAAAA&#10;" w14:anchorId="0F18E8CD">
                <v:textbox inset="2.16pt,1.44pt,0,1.44pt">
                  <w:txbxContent>
                    <w:p w:rsidR="00C940CA" w:rsidP="00C940CA" w:rsidRDefault="00C940CA" w14:paraId="51A85C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2752" behindDoc="0" locked="0" layoutInCell="1" allowOverlap="1" wp14:editId="21216B0F" wp14:anchorId="415626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4" name="Rectangle 78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ACF0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4" style="position:absolute;margin-left:210pt;margin-top:11pt;width:79pt;height:162pt;z-index:259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+JOvA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7XpFieMWu/QT&#10;feOuHxU5VQcjpcr9zX5NIXZ47Tk8wTmLuMziZw02f1EWmYvHx4vHak5EYPHm6qatsRMCt5p6tVpj&#10;gjDV2+0AMX1X3pK8YBSQS7GWH+5jOh19PYL3MpvT+3mV5t1c1Cyvr5tXsjsvjygSpzQ9YtCjnxgV&#10;owmUTNh5RuPvPQdFyfjDobXNenXV4KiUZNk2LY4wlARp795XuRODx2ESCSjZBzD9gISLSYUX9qwo&#10;O89XHor3eWH/9hds/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wviTrwBAABNAwAADgAAAAAAAAAAAAAAAAAuAgAAZHJz&#10;L2Uyb0RvYy54bWxQSwECLQAUAAYACAAAACEAtmP75twAAAAKAQAADwAAAAAAAAAAAAAAAAAWBAAA&#10;ZHJzL2Rvd25yZXYueG1sUEsFBgAAAAAEAAQA8wAAAB8FAAAAAA==&#10;" w14:anchorId="415626F5">
                <v:textbox inset="2.16pt,1.44pt,0,1.44pt">
                  <w:txbxContent>
                    <w:p w:rsidR="00C940CA" w:rsidP="00C940CA" w:rsidRDefault="00C940CA" w14:paraId="1DACF0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3776" behindDoc="0" locked="0" layoutInCell="1" allowOverlap="1" wp14:editId="2E0AE8A6" wp14:anchorId="1A14E11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5" name="Rectangle 78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FE4C26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5" style="position:absolute;margin-left:210pt;margin-top:11pt;width:79pt;height:162pt;z-index:259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Qw6X4LwBAABNAwAADgAAAAAAAAAAAAAAAAAuAgAAZHJz&#10;L2Uyb0RvYy54bWxQSwECLQAUAAYACAAAACEAtmP75twAAAAKAQAADwAAAAAAAAAAAAAAAAAWBAAA&#10;ZHJzL2Rvd25yZXYueG1sUEsFBgAAAAAEAAQA8wAAAB8FAAAAAA==&#10;" w14:anchorId="1A14E110">
                <v:textbox inset="2.16pt,1.44pt,0,1.44pt">
                  <w:txbxContent>
                    <w:p w:rsidR="00C940CA" w:rsidP="00C940CA" w:rsidRDefault="00C940CA" w14:paraId="2FE4C26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4800" behindDoc="0" locked="0" layoutInCell="1" allowOverlap="1" wp14:editId="5924C630" wp14:anchorId="738BE6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6" name="Rectangle 78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6AF5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6" style="position:absolute;margin-left:210pt;margin-top:11pt;width:79pt;height:162pt;z-index:259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Ptx5n7wBAABNAwAADgAAAAAAAAAAAAAAAAAuAgAAZHJz&#10;L2Uyb0RvYy54bWxQSwECLQAUAAYACAAAACEAtmP75twAAAAKAQAADwAAAAAAAAAAAAAAAAAWBAAA&#10;ZHJzL2Rvd25yZXYueG1sUEsFBgAAAAAEAAQA8wAAAB8FAAAAAA==&#10;" w14:anchorId="738BE6DE">
                <v:textbox inset="2.16pt,1.44pt,0,1.44pt">
                  <w:txbxContent>
                    <w:p w:rsidR="00C940CA" w:rsidP="00C940CA" w:rsidRDefault="00C940CA" w14:paraId="546AF5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5824" behindDoc="0" locked="0" layoutInCell="1" allowOverlap="1" wp14:editId="4998E442" wp14:anchorId="72D3FCD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7" name="Rectangle 78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E0CB3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7" style="position:absolute;margin-left:210pt;margin-top:11pt;width:79pt;height:162pt;z-index:259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dtkMMbwBAABNAwAADgAAAAAAAAAAAAAAAAAuAgAAZHJz&#10;L2Uyb0RvYy54bWxQSwECLQAUAAYACAAAACEAtmP75twAAAAKAQAADwAAAAAAAAAAAAAAAAAWBAAA&#10;ZHJzL2Rvd25yZXYueG1sUEsFBgAAAAAEAAQA8wAAAB8FAAAAAA==&#10;" w14:anchorId="72D3FCDF">
                <v:textbox inset="2.16pt,1.44pt,0,1.44pt">
                  <w:txbxContent>
                    <w:p w:rsidR="00C940CA" w:rsidP="00C940CA" w:rsidRDefault="00C940CA" w14:paraId="0E0CB3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6848" behindDoc="0" locked="0" layoutInCell="1" allowOverlap="1" wp14:editId="16EA5B77" wp14:anchorId="09798B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8" name="Rectangle 78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12E8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8" style="position:absolute;margin-left:210pt;margin-top:11pt;width:79pt;height:162pt;z-index:259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p5pbRbwBAABNAwAADgAAAAAAAAAAAAAAAAAuAgAAZHJz&#10;L2Uyb0RvYy54bWxQSwECLQAUAAYACAAAACEAtmP75twAAAAKAQAADwAAAAAAAAAAAAAAAAAWBAAA&#10;ZHJzL2Rvd25yZXYueG1sUEsFBgAAAAAEAAQA8wAAAB8FAAAAAA==&#10;" w14:anchorId="09798B86">
                <v:textbox inset="2.16pt,1.44pt,0,1.44pt">
                  <w:txbxContent>
                    <w:p w:rsidR="00C940CA" w:rsidP="00C940CA" w:rsidRDefault="00C940CA" w14:paraId="6612E8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7872" behindDoc="0" locked="0" layoutInCell="1" allowOverlap="1" wp14:editId="65B10BA6" wp14:anchorId="37C39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79" name="Rectangle 78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215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9" style="position:absolute;margin-left:210pt;margin-top:11pt;width:79pt;height:162pt;z-index:259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758u67wBAABNAwAADgAAAAAAAAAAAAAAAAAuAgAAZHJz&#10;L2Uyb0RvYy54bWxQSwECLQAUAAYACAAAACEAtmP75twAAAAKAQAADwAAAAAAAAAAAAAAAAAWBAAA&#10;ZHJzL2Rvd25yZXYueG1sUEsFBgAAAAAEAAQA8wAAAB8FAAAAAA==&#10;" w14:anchorId="37C39828">
                <v:textbox inset="2.16pt,1.44pt,0,1.44pt">
                  <w:txbxContent>
                    <w:p w:rsidR="00C940CA" w:rsidP="00C940CA" w:rsidRDefault="00C940CA" w14:paraId="53B215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8896" behindDoc="0" locked="0" layoutInCell="1" allowOverlap="1" wp14:editId="557D7B5A" wp14:anchorId="5418C6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0" name="Rectangle 78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8E0A8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0" style="position:absolute;margin-left:210pt;margin-top:11pt;width:79pt;height:162pt;z-index:259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k+egtuwEAAE0DAAAOAAAAAAAAAAAAAAAAAC4CAABkcnMv&#10;ZTJvRG9jLnhtbFBLAQItABQABgAIAAAAIQC2Y/vm3AAAAAoBAAAPAAAAAAAAAAAAAAAAABUEAABk&#10;cnMvZG93bnJldi54bWxQSwUGAAAAAAQABADzAAAAHgUAAAAA&#10;" w14:anchorId="5418C655">
                <v:textbox inset="2.16pt,1.44pt,0,1.44pt">
                  <w:txbxContent>
                    <w:p w:rsidR="00C940CA" w:rsidP="00C940CA" w:rsidRDefault="00C940CA" w14:paraId="18E0A8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09920" behindDoc="0" locked="0" layoutInCell="1" allowOverlap="1" wp14:editId="6543E502" wp14:anchorId="49F208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1" name="Rectangle 78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CC1EF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1" style="position:absolute;margin-left:210pt;margin-top:11pt;width:79pt;height:162pt;z-index:259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rPydg7wBAABNAwAADgAAAAAAAAAAAAAAAAAuAgAAZHJz&#10;L2Uyb0RvYy54bWxQSwECLQAUAAYACAAAACEAtmP75twAAAAKAQAADwAAAAAAAAAAAAAAAAAWBAAA&#10;ZHJzL2Rvd25yZXYueG1sUEsFBgAAAAAEAAQA8wAAAB8FAAAAAA==&#10;" w14:anchorId="49F208AE">
                <v:textbox inset="2.16pt,1.44pt,0,1.44pt">
                  <w:txbxContent>
                    <w:p w:rsidR="00C940CA" w:rsidP="00C940CA" w:rsidRDefault="00C940CA" w14:paraId="5DCC1EF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10944" behindDoc="0" locked="0" layoutInCell="1" allowOverlap="1" wp14:editId="62AA87CA" wp14:anchorId="78B569D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2" name="Rectangle 78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5ACE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2" style="position:absolute;margin-left:210pt;margin-top:11pt;width:79pt;height:162pt;z-index:259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3HaeurwBAABNAwAADgAAAAAAAAAAAAAAAAAuAgAAZHJz&#10;L2Uyb0RvYy54bWxQSwECLQAUAAYACAAAACEAtmP75twAAAAKAQAADwAAAAAAAAAAAAAAAAAWBAAA&#10;ZHJzL2Rvd25yZXYueG1sUEsFBgAAAAAEAAQA8wAAAB8FAAAAAA==&#10;" w14:anchorId="78B569D8">
                <v:textbox inset="2.16pt,1.44pt,0,1.44pt">
                  <w:txbxContent>
                    <w:p w:rsidR="00C940CA" w:rsidP="00C940CA" w:rsidRDefault="00C940CA" w14:paraId="0B5ACE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11968" behindDoc="0" locked="0" layoutInCell="1" allowOverlap="1" wp14:editId="7B666AA5" wp14:anchorId="4328483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3" name="Rectangle 78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0568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3" style="position:absolute;margin-left:210pt;margin-top:11pt;width:79pt;height:162pt;z-index:259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Uc+sUuwEAAE0DAAAOAAAAAAAAAAAAAAAAAC4CAABkcnMv&#10;ZTJvRG9jLnhtbFBLAQItABQABgAIAAAAIQC2Y/vm3AAAAAoBAAAPAAAAAAAAAAAAAAAAABUEAABk&#10;cnMvZG93bnJldi54bWxQSwUGAAAAAAQABADzAAAAHgUAAAAA&#10;" w14:anchorId="43284831">
                <v:textbox inset="2.16pt,1.44pt,0,1.44pt">
                  <w:txbxContent>
                    <w:p w:rsidR="00C940CA" w:rsidP="00C940CA" w:rsidRDefault="00C940CA" w14:paraId="1C0568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12992" behindDoc="0" locked="0" layoutInCell="1" allowOverlap="1" wp14:editId="272AE7E6" wp14:anchorId="23163CE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884" name="Rectangle 78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9A8E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4" style="position:absolute;margin-left:210pt;margin-top:11pt;width:79pt;height:162pt;z-index:259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Cr5Cv7wBAABNAwAADgAAAAAAAAAAAAAAAAAuAgAAZHJz&#10;L2Uyb0RvYy54bWxQSwECLQAUAAYACAAAACEAtmP75twAAAAKAQAADwAAAAAAAAAAAAAAAAAWBAAA&#10;ZHJzL2Rvd25yZXYueG1sUEsFBgAAAAAEAAQA8wAAAB8FAAAAAA==&#10;" w14:anchorId="23163CE5">
                <v:textbox inset="2.16pt,1.44pt,0,1.44pt">
                  <w:txbxContent>
                    <w:p w:rsidR="00C940CA" w:rsidP="00C940CA" w:rsidRDefault="00C940CA" w14:paraId="719A8E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14016" behindDoc="0" locked="0" layoutInCell="1" allowOverlap="1" wp14:editId="4259DC3E" wp14:anchorId="340F19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5" name="Rectangle 78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915D7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5" style="position:absolute;margin-left:210pt;margin-top:11pt;width:79pt;height:135pt;z-index:259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pqdqC7AQAATQMAAA4AAAAAAAAAAAAAAAAALgIAAGRycy9l&#10;Mm9Eb2MueG1sUEsBAi0AFAAGAAgAAAAhAHxi7xfbAAAACgEAAA8AAAAAAAAAAAAAAAAAFQQAAGRy&#10;cy9kb3ducmV2LnhtbFBLBQYAAAAABAAEAPMAAAAdBQAAAAA=&#10;" w14:anchorId="340F19B4">
                <v:textbox inset="2.16pt,1.44pt,0,1.44pt">
                  <w:txbxContent>
                    <w:p w:rsidR="00C940CA" w:rsidP="00C940CA" w:rsidRDefault="00C940CA" w14:paraId="7F915D7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15040" behindDoc="0" locked="0" layoutInCell="1" allowOverlap="1" wp14:editId="4DE243B1" wp14:anchorId="0C6305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6" name="Rectangle 78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AE702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6" style="position:absolute;margin-left:210pt;margin-top:11pt;width:79pt;height:135pt;z-index:259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Pe4mN+7AQAATQMAAA4AAAAAAAAAAAAAAAAALgIAAGRycy9l&#10;Mm9Eb2MueG1sUEsBAi0AFAAGAAgAAAAhAHxi7xfbAAAACgEAAA8AAAAAAAAAAAAAAAAAFQQAAGRy&#10;cy9kb3ducmV2LnhtbFBLBQYAAAAABAAEAPMAAAAdBQAAAAA=&#10;" w14:anchorId="0C6305CD">
                <v:textbox inset="2.16pt,1.44pt,0,1.44pt">
                  <w:txbxContent>
                    <w:p w:rsidR="00C940CA" w:rsidP="00C940CA" w:rsidRDefault="00C940CA" w14:paraId="5AE702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16064" behindDoc="0" locked="0" layoutInCell="1" allowOverlap="1" wp14:editId="008408D5" wp14:anchorId="7C4BBC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7" name="Rectangle 78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C1FA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7" style="position:absolute;margin-left:210pt;margin-top:11pt;width:79pt;height:135pt;z-index:259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1xuwEAAE0DAAAOAAAAZHJzL2Uyb0RvYy54bWysU8tu2zAQvBfoPxC8x3qki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HTddWtKHLfYpR/o&#10;G3fDpMipOhopVe5v9msOscdrz+EJzlnEZRa/aLD5i7LIUjw+XjxWSyICi3fXd12NnRC41azrJicI&#10;U73eDhDTF+UtyQtGAbkUa/nhW0ynoy9H8F5mc3o/r9KyW4qa5ub25oXszssjisQpTY8Y9ORnRsVk&#10;AiUzdp7R+HvPQVEyfXVobbv+dN3iqJSk6doORxhKgrR3b6vcidHjMIkElOwDmGFEwsWkwgt7VpSd&#10;5ysPxdu8sH/9C7Z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L+97XG7AQAATQMAAA4AAAAAAAAAAAAAAAAALgIAAGRycy9l&#10;Mm9Eb2MueG1sUEsBAi0AFAAGAAgAAAAhAHxi7xfbAAAACgEAAA8AAAAAAAAAAAAAAAAAFQQAAGRy&#10;cy9kb3ducmV2LnhtbFBLBQYAAAAABAAEAPMAAAAdBQAAAAA=&#10;" w14:anchorId="7C4BBC4E">
                <v:textbox inset="2.16pt,1.44pt,0,1.44pt">
                  <w:txbxContent>
                    <w:p w:rsidR="00C940CA" w:rsidP="00C940CA" w:rsidRDefault="00C940CA" w14:paraId="20C1FA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17088" behindDoc="0" locked="0" layoutInCell="1" allowOverlap="1" wp14:editId="70FC6D2A" wp14:anchorId="645376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8" name="Rectangle 78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7C7F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8" style="position:absolute;margin-left:210pt;margin-top:11pt;width:79pt;height:135pt;z-index:259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u/roFuQEAAE0DAAAOAAAAAAAAAAAAAAAAAC4CAABkcnMvZTJv&#10;RG9jLnhtbFBLAQItABQABgAIAAAAIQB8Yu8X2wAAAAoBAAAPAAAAAAAAAAAAAAAAABMEAABkcnMv&#10;ZG93bnJldi54bWxQSwUGAAAAAAQABADzAAAAGwUAAAAA&#10;" w14:anchorId="645376AB">
                <v:textbox inset="2.16pt,1.44pt,0,1.44pt">
                  <w:txbxContent>
                    <w:p w:rsidR="00C940CA" w:rsidP="00C940CA" w:rsidRDefault="00C940CA" w14:paraId="007C7F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18112" behindDoc="0" locked="0" layoutInCell="1" allowOverlap="1" wp14:editId="30FF1672" wp14:anchorId="1EF4D0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89" name="Rectangle 78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5B3F6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9" style="position:absolute;margin-left:210pt;margin-top:11pt;width:79pt;height:135pt;z-index:259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8+r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6zaUOG6xSz/Q&#10;N+6GSZFzdTRSqtzf7NccYo/XnsIjXLKIyyx+0WDzF2WRpXh8unqslkQEFjc3m67GTgjcatZ1kxOE&#10;qV5vB4jpi/KW5AWjgFyKtfz4Labz0ZcjeC+zOb+fV2nZL0VN8+l2/UJ27+UJReKUpgcMevIzo2Iy&#10;gZIZO89o/HXgoCiZvjq0tl1/vG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Cb7z6u7AQAATQMAAA4AAAAAAAAAAAAAAAAALgIAAGRycy9l&#10;Mm9Eb2MueG1sUEsBAi0AFAAGAAgAAAAhAHxi7xfbAAAACgEAAA8AAAAAAAAAAAAAAAAAFQQAAGRy&#10;cy9kb3ducmV2LnhtbFBLBQYAAAAABAAEAPMAAAAdBQAAAAA=&#10;" w14:anchorId="1EF4D0E8">
                <v:textbox inset="2.16pt,1.44pt,0,1.44pt">
                  <w:txbxContent>
                    <w:p w:rsidR="00C940CA" w:rsidP="00C940CA" w:rsidRDefault="00C940CA" w14:paraId="05B3F6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19136" behindDoc="0" locked="0" layoutInCell="1" allowOverlap="1" wp14:editId="1872F0C4" wp14:anchorId="450CD5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0" name="Rectangle 78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9162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0" style="position:absolute;margin-left:210pt;margin-top:11pt;width:79pt;height:135pt;z-index:259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i3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6BBjlvs0g/0&#10;jbthUuRcHY2UKvc3+zWH2OO1p/AIlyziMotfNNj8RVlkKR6frh6rJRGBxc3NpqvxIYFbzbpucoIw&#10;1evtADF9Ud6SvGAUkEuxlh+/xXQ++nIE72U25/fzKi37pahpPt12L2T3Xp5QJE5pesCgJz8zKiYT&#10;KJmx84zGXwcOipLpq0Nr2/XHmxZHpSRN13Y4wlASpL1/W+VOjB6HSSSg5BDADCMSLiYVXtizouwy&#10;X3ko3uaF/etfsPsN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1geYt7oBAABNAwAADgAAAAAAAAAAAAAAAAAuAgAAZHJzL2Uy&#10;b0RvYy54bWxQSwECLQAUAAYACAAAACEAfGLvF9sAAAAKAQAADwAAAAAAAAAAAAAAAAAUBAAAZHJz&#10;L2Rvd25yZXYueG1sUEsFBgAAAAAEAAQA8wAAABwFAAAAAA==&#10;" w14:anchorId="450CD5CD">
                <v:textbox inset="2.16pt,1.44pt,0,1.44pt">
                  <w:txbxContent>
                    <w:p w:rsidR="00C940CA" w:rsidP="00C940CA" w:rsidRDefault="00C940CA" w14:paraId="329162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0160" behindDoc="0" locked="0" layoutInCell="1" allowOverlap="1" wp14:editId="590D9667" wp14:anchorId="0C8B5A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1" name="Rectangle 78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5599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1" style="position:absolute;margin-left:210pt;margin-top:11pt;width:79pt;height:135pt;z-index:259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0Zuw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zSUOG6xSz/Q&#10;N+6GSZFzdTRSqtzf7NccYo/XnsIjXLKIyyx+0WDzF2WRpXh8unqslkQEFjc3m67GTgjcatZ1kxOE&#10;qV5vB4jpi/KW5AWjgFyKtfz4Labz0ZcjeC+zOb+fV2nZL0VN8+l280J27+UJReKUpgcMevIzo2Iy&#10;gZIZO89o/HXgoCiZvjq0tl1/vG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J4C7Rm7AQAATQMAAA4AAAAAAAAAAAAAAAAALgIAAGRycy9l&#10;Mm9Eb2MueG1sUEsBAi0AFAAGAAgAAAAhAHxi7xfbAAAACgEAAA8AAAAAAAAAAAAAAAAAFQQAAGRy&#10;cy9kb3ducmV2LnhtbFBLBQYAAAAABAAEAPMAAAAdBQAAAAA=&#10;" w14:anchorId="0C8B5A23">
                <v:textbox inset="2.16pt,1.44pt,0,1.44pt">
                  <w:txbxContent>
                    <w:p w:rsidR="00C940CA" w:rsidP="00C940CA" w:rsidRDefault="00C940CA" w14:paraId="255599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1184" behindDoc="0" locked="0" layoutInCell="1" allowOverlap="1" wp14:editId="06B58878" wp14:anchorId="794FD5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2" name="Rectangle 78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ACD50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2" style="position:absolute;margin-left:210pt;margin-top:11pt;width:79pt;height:135pt;z-index:259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sxt2c7oBAABNAwAADgAAAAAAAAAAAAAAAAAuAgAAZHJzL2Uy&#10;b0RvYy54bWxQSwECLQAUAAYACAAAACEAfGLvF9sAAAAKAQAADwAAAAAAAAAAAAAAAAAUBAAAZHJz&#10;L2Rvd25yZXYueG1sUEsFBgAAAAAEAAQA8wAAABwFAAAAAA==&#10;" w14:anchorId="794FD544">
                <v:textbox inset="2.16pt,1.44pt,0,1.44pt">
                  <w:txbxContent>
                    <w:p w:rsidR="00C940CA" w:rsidP="00C940CA" w:rsidRDefault="00C940CA" w14:paraId="0BACD50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2208" behindDoc="0" locked="0" layoutInCell="1" allowOverlap="1" wp14:editId="448F25AD" wp14:anchorId="7D41135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3" name="Rectangle 78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F0133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3" style="position:absolute;margin-left:210pt;margin-top:11pt;width:79pt;height:135pt;z-index:259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PduQ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HTTbdeUOG6xS9/R&#10;N+6GSZFLdTRSqtzf7NccYo/XnsIjXLOIyyx+0WDzF2WRpXh8vnmslkQEFrfrbVdjJwRuNZu6yQnC&#10;VC+3A8T0WXlL8oJRQC7FWn76GtPl6PMRvJfZXN7Pq7QclqKm+bC5kT14eUaROKXpAYOe/MyomEyg&#10;ZMbOMxp/HTkoSqYvDq1tN+/XLY5KSZqu7XCEoSRI+/C6yp0YPQ6TSEDJMYAZRiRc3i28sGdF2XW+&#10;8lC8zgv7l79g/xs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7HgPduQEAAE0DAAAOAAAAAAAAAAAAAAAAAC4CAABkcnMvZTJv&#10;RG9jLnhtbFBLAQItABQABgAIAAAAIQB8Yu8X2wAAAAoBAAAPAAAAAAAAAAAAAAAAABMEAABkcnMv&#10;ZG93bnJldi54bWxQSwUGAAAAAAQABADzAAAAGwUAAAAA&#10;" w14:anchorId="7D411352">
                <v:textbox inset="2.16pt,1.44pt,0,1.44pt">
                  <w:txbxContent>
                    <w:p w:rsidR="00C940CA" w:rsidP="00C940CA" w:rsidRDefault="00C940CA" w14:paraId="4F0133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3232" behindDoc="0" locked="0" layoutInCell="1" allowOverlap="1" wp14:editId="596714D0" wp14:anchorId="42A5457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4" name="Rectangle 78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A901B7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4" style="position:absolute;margin-left:210pt;margin-top:11pt;width:79pt;height:135pt;z-index:259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6p2uwEAAE0DAAAOAAAAZHJzL2Uyb0RvYy54bWysU8tu2zAQvBfoPxC813okrW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F1t7mlxHGLXfqB&#10;vnE3TIqcq6ORUuX+Zr/mEHu89hQe4ZJFXGbxiwabvyiLLMXj09VjtSQisLi52XQ1dkLgVrOum5wg&#10;TPV6O0BMX5S3JC8YBeRSrOXHbzGdj74cwXuZzfn9vErLfilqmo/r9oXs3ssTisQpTQ8Y9ORnRsVk&#10;AiUzdp7R+OvAQVEyfXVobbu+vWlxVErSdG2HIwwlQdr7t1XuxOhxmEQCSg4BzDAi4WJS4YU9K8ou&#10;85WH4m1e2L/+Bbv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XTqna7AQAATQMAAA4AAAAAAAAAAAAAAAAALgIAAGRycy9l&#10;Mm9Eb2MueG1sUEsBAi0AFAAGAAgAAAAhAHxi7xfbAAAACgEAAA8AAAAAAAAAAAAAAAAAFQQAAGRy&#10;cy9kb3ducmV2LnhtbFBLBQYAAAAABAAEAPMAAAAdBQAAAAA=&#10;" w14:anchorId="42A54579">
                <v:textbox inset="2.16pt,1.44pt,0,1.44pt">
                  <w:txbxContent>
                    <w:p w:rsidR="00C940CA" w:rsidP="00C940CA" w:rsidRDefault="00C940CA" w14:paraId="7A901B7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4256" behindDoc="0" locked="0" layoutInCell="1" allowOverlap="1" wp14:editId="3BD27759" wp14:anchorId="629651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5" name="Rectangle 78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4A69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5" style="position:absolute;margin-left:210pt;margin-top:11pt;width:79pt;height:135pt;z-index:259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5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C3W39i7AQAATQMAAA4AAAAAAAAAAAAAAAAALgIAAGRycy9l&#10;Mm9Eb2MueG1sUEsBAi0AFAAGAAgAAAAhAHxi7xfbAAAACgEAAA8AAAAAAAAAAAAAAAAAFQQAAGRy&#10;cy9kb3ducmV2LnhtbFBLBQYAAAAABAAEAPMAAAAdBQAAAAA=&#10;" w14:anchorId="629651F1">
                <v:textbox inset="2.16pt,1.44pt,0,1.44pt">
                  <w:txbxContent>
                    <w:p w:rsidR="00C940CA" w:rsidP="00C940CA" w:rsidRDefault="00C940CA" w14:paraId="2E4A69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5280" behindDoc="0" locked="0" layoutInCell="1" allowOverlap="1" wp14:editId="7855D9B9" wp14:anchorId="143961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6" name="Rectangle 78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3368E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6" style="position:absolute;margin-left:210pt;margin-top:11pt;width:79pt;height:135pt;z-index:259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FAEMae7AQAATQMAAA4AAAAAAAAAAAAAAAAALgIAAGRycy9l&#10;Mm9Eb2MueG1sUEsBAi0AFAAGAAgAAAAhAHxi7xfbAAAACgEAAA8AAAAAAAAAAAAAAAAAFQQAAGRy&#10;cy9kb3ducmV2LnhtbFBLBQYAAAAABAAEAPMAAAAdBQAAAAA=&#10;" w14:anchorId="14396149">
                <v:textbox inset="2.16pt,1.44pt,0,1.44pt">
                  <w:txbxContent>
                    <w:p w:rsidR="00C940CA" w:rsidP="00C940CA" w:rsidRDefault="00C940CA" w14:paraId="2C3368E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6304" behindDoc="0" locked="0" layoutInCell="1" allowOverlap="1" wp14:editId="48F158C5" wp14:anchorId="108E94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7" name="Rectangle 78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D25A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7" style="position:absolute;margin-left:210pt;margin-top:11pt;width:79pt;height:135pt;z-index:259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BgBRAm7AQAATQMAAA4AAAAAAAAAAAAAAAAALgIAAGRycy9l&#10;Mm9Eb2MueG1sUEsBAi0AFAAGAAgAAAAhAHxi7xfbAAAACgEAAA8AAAAAAAAAAAAAAAAAFQQAAGRy&#10;cy9kb3ducmV2LnhtbFBLBQYAAAAABAAEAPMAAAAdBQAAAAA=&#10;" w14:anchorId="108E94DB">
                <v:textbox inset="2.16pt,1.44pt,0,1.44pt">
                  <w:txbxContent>
                    <w:p w:rsidR="00C940CA" w:rsidP="00C940CA" w:rsidRDefault="00C940CA" w14:paraId="34D25A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7328" behindDoc="0" locked="0" layoutInCell="1" allowOverlap="1" wp14:editId="5EAC66FA" wp14:anchorId="6DE754C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8" name="Rectangle 78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16DE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8" style="position:absolute;margin-left:210pt;margin-top:11pt;width:79pt;height:135pt;z-index:259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yUITfboBAABNAwAADgAAAAAAAAAAAAAAAAAuAgAAZHJzL2Uy&#10;b0RvYy54bWxQSwECLQAUAAYACAAAACEAfGLvF9sAAAAKAQAADwAAAAAAAAAAAAAAAAAUBAAAZHJz&#10;L2Rvd25yZXYueG1sUEsFBgAAAAAEAAQA8wAAABwFAAAAAA==&#10;" w14:anchorId="6DE754C8">
                <v:textbox inset="2.16pt,1.44pt,0,1.44pt">
                  <w:txbxContent>
                    <w:p w:rsidR="00C940CA" w:rsidP="00C940CA" w:rsidRDefault="00C940CA" w14:paraId="6B16DE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8352" behindDoc="0" locked="0" layoutInCell="1" allowOverlap="1" wp14:editId="2F471968" wp14:anchorId="16F77B6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899" name="Rectangle 78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515A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9" style="position:absolute;margin-left:210pt;margin-top:11pt;width:79pt;height:135pt;z-index:259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IFHZtO7AQAATQMAAA4AAAAAAAAAAAAAAAAALgIAAGRycy9l&#10;Mm9Eb2MueG1sUEsBAi0AFAAGAAgAAAAhAHxi7xfbAAAACgEAAA8AAAAAAAAAAAAAAAAAFQQAAGRy&#10;cy9kb3ducmV2LnhtbFBLBQYAAAAABAAEAPMAAAAdBQAAAAA=&#10;" w14:anchorId="16F77B6F">
                <v:textbox inset="2.16pt,1.44pt,0,1.44pt">
                  <w:txbxContent>
                    <w:p w:rsidR="00C940CA" w:rsidP="00C940CA" w:rsidRDefault="00C940CA" w14:paraId="6B515A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29376" behindDoc="0" locked="0" layoutInCell="1" allowOverlap="1" wp14:editId="6EB96AC3" wp14:anchorId="55A67A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0" name="Rectangle 79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D840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0" style="position:absolute;margin-left:210pt;margin-top:11pt;width:79pt;height:159pt;z-index:259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Joa+h26AQAATQMAAA4AAAAAAAAAAAAAAAAALgIAAGRycy9l&#10;Mm9Eb2MueG1sUEsBAi0AFAAGAAgAAAAhAGP+2GLcAAAACgEAAA8AAAAAAAAAAAAAAAAAFAQAAGRy&#10;cy9kb3ducmV2LnhtbFBLBQYAAAAABAAEAPMAAAAdBQAAAAA=&#10;" w14:anchorId="55A67A94">
                <v:textbox inset="2.16pt,1.44pt,0,1.44pt">
                  <w:txbxContent>
                    <w:p w:rsidR="00C940CA" w:rsidP="00C940CA" w:rsidRDefault="00C940CA" w14:paraId="29D840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0400" behindDoc="0" locked="0" layoutInCell="1" allowOverlap="1" wp14:editId="23250F9D" wp14:anchorId="5A41A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1" name="Rectangle 79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4D2B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1" style="position:absolute;margin-left:210pt;margin-top:11pt;width:79pt;height:159pt;z-index:259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NIfj7O6AQAATQMAAA4AAAAAAAAAAAAAAAAALgIAAGRycy9l&#10;Mm9Eb2MueG1sUEsBAi0AFAAGAAgAAAAhAGP+2GLcAAAACgEAAA8AAAAAAAAAAAAAAAAAFAQAAGRy&#10;cy9kb3ducmV2LnhtbFBLBQYAAAAABAAEAPMAAAAdBQAAAAA=&#10;" w14:anchorId="5A41A35D">
                <v:textbox inset="2.16pt,1.44pt,0,1.44pt">
                  <w:txbxContent>
                    <w:p w:rsidR="00C940CA" w:rsidP="00C940CA" w:rsidRDefault="00C940CA" w14:paraId="0F4D2B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1424" behindDoc="0" locked="0" layoutInCell="1" allowOverlap="1" wp14:editId="7DBAE4A1" wp14:anchorId="5FD4B1E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2" name="Rectangle 79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8842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2" style="position:absolute;margin-left:210pt;margin-top:11pt;width:79pt;height:159pt;z-index:259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C34rri6AQAATQMAAA4AAAAAAAAAAAAAAAAALgIAAGRycy9l&#10;Mm9Eb2MueG1sUEsBAi0AFAAGAAgAAAAhAGP+2GLcAAAACgEAAA8AAAAAAAAAAAAAAAAAFAQAAGRy&#10;cy9kb3ducmV2LnhtbFBLBQYAAAAABAAEAPMAAAAdBQAAAAA=&#10;" w14:anchorId="5FD4B1EE">
                <v:textbox inset="2.16pt,1.44pt,0,1.44pt">
                  <w:txbxContent>
                    <w:p w:rsidR="00C940CA" w:rsidP="00C940CA" w:rsidRDefault="00C940CA" w14:paraId="308842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2448" behindDoc="0" locked="0" layoutInCell="1" allowOverlap="1" wp14:editId="4672731F" wp14:anchorId="05E1E7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3" name="Rectangle 79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6876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3" style="position:absolute;margin-left:210pt;margin-top:11pt;width:79pt;height:159pt;z-index:259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GX92xa6AQAATQMAAA4AAAAAAAAAAAAAAAAALgIAAGRycy9l&#10;Mm9Eb2MueG1sUEsBAi0AFAAGAAgAAAAhAGP+2GLcAAAACgEAAA8AAAAAAAAAAAAAAAAAFAQAAGRy&#10;cy9kb3ducmV2LnhtbFBLBQYAAAAABAAEAPMAAAAdBQAAAAA=&#10;" w14:anchorId="05E1E748">
                <v:textbox inset="2.16pt,1.44pt,0,1.44pt">
                  <w:txbxContent>
                    <w:p w:rsidR="00C940CA" w:rsidP="00C940CA" w:rsidRDefault="00C940CA" w14:paraId="386876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3472" behindDoc="0" locked="0" layoutInCell="1" allowOverlap="1" wp14:editId="264836C4" wp14:anchorId="2FB74E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4" name="Rectangle 79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65EC9C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4" style="position:absolute;margin-left:210pt;margin-top:11pt;width:79pt;height:159pt;z-index:259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Pswcr26AQAATQMAAA4AAAAAAAAAAAAAAAAALgIAAGRycy9l&#10;Mm9Eb2MueG1sUEsBAi0AFAAGAAgAAAAhAGP+2GLcAAAACgEAAA8AAAAAAAAAAAAAAAAAFAQAAGRy&#10;cy9kb3ducmV2LnhtbFBLBQYAAAAABAAEAPMAAAAdBQAAAAA=&#10;" w14:anchorId="2FB74E6B">
                <v:textbox inset="2.16pt,1.44pt,0,1.44pt">
                  <w:txbxContent>
                    <w:p w:rsidR="00C940CA" w:rsidP="00C940CA" w:rsidRDefault="00C940CA" w14:paraId="165EC9C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4496" behindDoc="0" locked="0" layoutInCell="1" allowOverlap="1" wp14:editId="610AB09D" wp14:anchorId="3B69B32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7905" name="Rectangle 79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23EB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5" style="position:absolute;margin-left:210pt;margin-top:11pt;width:79pt;height:159pt;z-index:259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LM1BxO6AQAATQMAAA4AAAAAAAAAAAAAAAAALgIAAGRycy9l&#10;Mm9Eb2MueG1sUEsBAi0AFAAGAAgAAAAhAGP+2GLcAAAACgEAAA8AAAAAAAAAAAAAAAAAFAQAAGRy&#10;cy9kb3ducmV2LnhtbFBLBQYAAAAABAAEAPMAAAAdBQAAAAA=&#10;" w14:anchorId="3B69B327">
                <v:textbox inset="2.16pt,1.44pt,0,1.44pt">
                  <w:txbxContent>
                    <w:p w:rsidR="00C940CA" w:rsidP="00C940CA" w:rsidRDefault="00C940CA" w14:paraId="723EB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5520" behindDoc="0" locked="0" layoutInCell="1" allowOverlap="1" wp14:editId="4585F5B1" wp14:anchorId="722661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6" name="Rectangle 79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861B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6" style="position:absolute;margin-left:210pt;margin-top:11pt;width:79pt;height:162pt;z-index:259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Gr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m/qWEsctdukn&#10;+sbdYCQ5V0fd9zL3N/s1hdjhtafwCJcs4jKLnxXY/EVZZC4en64eyzkRgcXNzaatsRMCt5p6tVpj&#10;gjDV6+0AMX2V3pK8YBSQS7GWH7/HdD76cgTvZTbn9/Mqzfu5qFl+blcvZPe+P6FInNL0gEEZPzEq&#10;jA6UTNh5RuPvAwdJifnm0Npmvbpp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eHDRq7wBAABNAwAADgAAAAAAAAAAAAAAAAAuAgAAZHJz&#10;L2Uyb0RvYy54bWxQSwECLQAUAAYACAAAACEAtmP75twAAAAKAQAADwAAAAAAAAAAAAAAAAAWBAAA&#10;ZHJzL2Rvd25yZXYueG1sUEsFBgAAAAAEAAQA8wAAAB8FAAAAAA==&#10;" w14:anchorId="722661E1">
                <v:textbox inset="2.16pt,1.44pt,0,1.44pt">
                  <w:txbxContent>
                    <w:p w:rsidR="00C940CA" w:rsidP="00C940CA" w:rsidRDefault="00C940CA" w14:paraId="6F861B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6544" behindDoc="0" locked="0" layoutInCell="1" allowOverlap="1" wp14:editId="1569CDE0" wp14:anchorId="3F2F520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7" name="Rectangle 79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AD4E5A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7" style="position:absolute;margin-left:210pt;margin-top:11pt;width:79pt;height:162pt;z-index:259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MHWkBbwBAABNAwAADgAAAAAAAAAAAAAAAAAuAgAAZHJz&#10;L2Uyb0RvYy54bWxQSwECLQAUAAYACAAAACEAtmP75twAAAAKAQAADwAAAAAAAAAAAAAAAAAWBAAA&#10;ZHJzL2Rvd25yZXYueG1sUEsFBgAAAAAEAAQA8wAAAB8FAAAAAA==&#10;" w14:anchorId="3F2F5201">
                <v:textbox inset="2.16pt,1.44pt,0,1.44pt">
                  <w:txbxContent>
                    <w:p w:rsidR="00C940CA" w:rsidP="00C940CA" w:rsidRDefault="00C940CA" w14:paraId="6AD4E5A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7568" behindDoc="0" locked="0" layoutInCell="1" allowOverlap="1" wp14:editId="3C72F858" wp14:anchorId="170BD8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08" name="Rectangle 79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B398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8" style="position:absolute;margin-left:210pt;margin-top:11pt;width:79pt;height:162pt;z-index:259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Nxuw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Xmxp75bjFLv1E&#10;37gbjCTn6qj7Xub+Zr+mEDu89hQe4ZJFXGbxswKbvyiLzMXj09VjOScisLi52bQ1dkLgVlOvVmtM&#10;EKZ6vR0gpq/SW5IXjAJyKdby4/eYzkdfjuC9zOb8fl6leT8XNcvP7e0L2b3vTygSpzQ9YFDGT4wK&#10;owMlE3ae0fj7wEFSYr45tLZZr24aHJWSLNumRVugJEh7/7bKnRg9DpNIQMkhgB5GJFxMKrywZ0XZ&#10;Zb7yULzNC/vXv2D3B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hNvNxuwEAAE0DAAAOAAAAAAAAAAAAAAAAAC4CAABkcnMv&#10;ZTJvRG9jLnhtbFBLAQItABQABgAIAAAAIQC2Y/vm3AAAAAoBAAAPAAAAAAAAAAAAAAAAABUEAABk&#10;cnMvZG93bnJldi54bWxQSwUGAAAAAAQABADzAAAAHgUAAAAA&#10;" w14:anchorId="170BD83A">
                <v:textbox inset="2.16pt,1.44pt,0,1.44pt">
                  <w:txbxContent>
                    <w:p w:rsidR="00C940CA" w:rsidP="00C940CA" w:rsidRDefault="00C940CA" w14:paraId="64B398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8592" behindDoc="0" locked="0" layoutInCell="1" allowOverlap="1" wp14:editId="3156883C" wp14:anchorId="21AE28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09" name="Rectangle 79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307F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9" style="position:absolute;margin-left:210pt;margin-top:11pt;width:79pt;height:135pt;z-index:259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sdu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U28ocdxil36i&#10;b9wNkyLn6mikVLm/2a85xB6vPYYHuGQRl1n8osHmL8oiS/H4dPVYLYkILG5uNl2NnRC41azrJicI&#10;U73cDhDTV+UtyQtGAbkUa/nxe0zno89H8F5mc34/r9KyX4qa5lO3fia79/KEInFK0z0GPfmZUTGZ&#10;QMmMnWc0/j5wUJRM3xxa264/3rQ4KiVpurbDEYaSIO396yp3YvQ4TCIBJYcAZhiRcDGp8MKeFWWX&#10;+cpD8Tov7F/+gt0f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GHix267AQAATQMAAA4AAAAAAAAAAAAAAAAALgIAAGRycy9l&#10;Mm9Eb2MueG1sUEsBAi0AFAAGAAgAAAAhAHxi7xfbAAAACgEAAA8AAAAAAAAAAAAAAAAAFQQAAGRy&#10;cy9kb3ducmV2LnhtbFBLBQYAAAAABAAEAPMAAAAdBQAAAAA=&#10;" w14:anchorId="21AE288E">
                <v:textbox inset="2.16pt,1.44pt,0,1.44pt">
                  <w:txbxContent>
                    <w:p w:rsidR="00C940CA" w:rsidP="00C940CA" w:rsidRDefault="00C940CA" w14:paraId="5D307F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39616" behindDoc="0" locked="0" layoutInCell="1" allowOverlap="1" wp14:editId="436ECEE4" wp14:anchorId="5FB5258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0" name="Rectangle 79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CA4EB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0" style="position:absolute;margin-left:210pt;margin-top:11pt;width:79pt;height:135pt;z-index:259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ByuQ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06BBjlvs0k/0&#10;jbthUuRcHY2UKvc3+zWH2OO1x/AAlyziMotfNNj8RVlkKR6frh6rJRGBxc3NpqvxIYFbzbpucoIw&#10;1cvtADF9Vd6SvGAUkEuxlh+/x3Q++nwE72U25/fzKi37pahpPnXdM9m9lycUiVOa7jHoyc+MiskE&#10;SmbsPKPx94GDomT65tDadv3xpsVRKUnTtQhEoCRIe/+6yp0YPQ6TSEDJIYAZRiRcTCq8sGdF2WW+&#10;8lC8zgv7l79g9wc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CRHpByuQEAAE0DAAAOAAAAAAAAAAAAAAAAAC4CAABkcnMvZTJv&#10;RG9jLnhtbFBLAQItABQABgAIAAAAIQB8Yu8X2wAAAAoBAAAPAAAAAAAAAAAAAAAAABMEAABkcnMv&#10;ZG93bnJldi54bWxQSwUGAAAAAAQABADzAAAAGwUAAAAA&#10;" w14:anchorId="5FB5258F">
                <v:textbox inset="2.16pt,1.44pt,0,1.44pt">
                  <w:txbxContent>
                    <w:p w:rsidR="00C940CA" w:rsidP="00C940CA" w:rsidRDefault="00C940CA" w14:paraId="3CA4EB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0640" behindDoc="0" locked="0" layoutInCell="1" allowOverlap="1" wp14:editId="6A0ACB38" wp14:anchorId="0D03E8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7911" name="Rectangle 79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99F05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1" style="position:absolute;margin-left:210pt;margin-top:11pt;width:79pt;height:135pt;z-index:259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Xcuw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eh60zSUOG6xSz/R&#10;N+6GSZFzdTRSqtzf7NccYo/XHsMDXLKIyyx+0WDzF2WRpXh8unqslkQEFjc3m67GTgjcatZ1kxOE&#10;qV5uB4jpq/KW5AWjgFyKtfz4Pabz0ecjeC+zOb+fV2nZL0VN86nbPJPde3lCkTil6R6DnvzMqJhM&#10;oGTGzjMafx84KEqmbw6tbdcfb1oclZI0XdvhCENJkPb+dZU7MXocJpGAkkMAM4xIuJhUeGHPirLL&#10;fOWheJ0X9i9/we4P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Nkb5dy7AQAATQMAAA4AAAAAAAAAAAAAAAAALgIAAGRycy9l&#10;Mm9Eb2MueG1sUEsBAi0AFAAGAAgAAAAhAHxi7xfbAAAACgEAAA8AAAAAAAAAAAAAAAAAFQQAAGRy&#10;cy9kb3ducmV2LnhtbFBLBQYAAAAABAAEAPMAAAAdBQAAAAA=&#10;" w14:anchorId="0D03E8E8">
                <v:textbox inset="2.16pt,1.44pt,0,1.44pt">
                  <w:txbxContent>
                    <w:p w:rsidR="00C940CA" w:rsidP="00C940CA" w:rsidRDefault="00C940CA" w14:paraId="199F05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1664" behindDoc="0" locked="0" layoutInCell="1" allowOverlap="1" wp14:editId="4BAA9F77" wp14:anchorId="3B23135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2" name="Rectangle 79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FCCA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2" style="position:absolute;margin-left:210pt;margin-top:11pt;width:79pt;height:162pt;z-index:259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80z8HuwEAAE0DAAAOAAAAAAAAAAAAAAAAAC4CAABkcnMv&#10;ZTJvRG9jLnhtbFBLAQItABQABgAIAAAAIQC2Y/vm3AAAAAoBAAAPAAAAAAAAAAAAAAAAABUEAABk&#10;cnMvZG93bnJldi54bWxQSwUGAAAAAAQABADzAAAAHgUAAAAA&#10;" w14:anchorId="3B23135D">
                <v:textbox inset="2.16pt,1.44pt,0,1.44pt">
                  <w:txbxContent>
                    <w:p w:rsidR="00C940CA" w:rsidP="00C940CA" w:rsidRDefault="00C940CA" w14:paraId="44FCCA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2688" behindDoc="0" locked="0" layoutInCell="1" allowOverlap="1" wp14:editId="05A2A18A" wp14:anchorId="6BB4796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13" name="Rectangle 79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23C4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3" style="position:absolute;margin-left:210pt;margin-top:11pt;width:79pt;height:162pt;z-index:259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HTWSqm6AQAATQMAAA4AAAAAAAAAAAAAAAAALgIAAGRycy9l&#10;Mm9Eb2MueG1sUEsBAi0AFAAGAAgAAAAhALZj++bcAAAACgEAAA8AAAAAAAAAAAAAAAAAFAQAAGRy&#10;cy9kb3ducmV2LnhtbFBLBQYAAAAABAAEAPMAAAAdBQAAAAA=&#10;" w14:anchorId="6BB47969">
                <v:textbox inset="2.16pt,1.44pt,0,1.44pt">
                  <w:txbxContent>
                    <w:p w:rsidR="00C940CA" w:rsidP="00C940CA" w:rsidRDefault="00C940CA" w14:paraId="1723C4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3712" behindDoc="0" locked="0" layoutInCell="1" allowOverlap="1" wp14:editId="09DE39D4" wp14:anchorId="4B1BF0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4" name="Rectangle 79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7345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4" style="position:absolute;margin-left:210pt;margin-top:11pt;width:79pt;height:60pt;z-index:259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XmadBrsBAABMAwAADgAAAAAAAAAAAAAAAAAuAgAAZHJzL2Uy&#10;b0RvYy54bWxQSwECLQAUAAYACAAAACEAb0FGhtoAAAAKAQAADwAAAAAAAAAAAAAAAAAVBAAAZHJz&#10;L2Rvd25yZXYueG1sUEsFBgAAAAAEAAQA8wAAABwFAAAAAA==&#10;" w14:anchorId="4B1BF04B">
                <v:textbox inset="2.16pt,1.44pt,0,1.44pt">
                  <w:txbxContent>
                    <w:p w:rsidR="00C940CA" w:rsidP="00C940CA" w:rsidRDefault="00C940CA" w14:paraId="377345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4736" behindDoc="0" locked="0" layoutInCell="1" allowOverlap="1" wp14:editId="6890647F" wp14:anchorId="2D5D1F8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5" name="Rectangle 79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0402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5" style="position:absolute;margin-left:210pt;margin-top:11pt;width:79pt;height:60pt;z-index:259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uJp7bsBAABMAwAADgAAAAAAAAAAAAAAAAAuAgAAZHJzL2Uy&#10;b0RvYy54bWxQSwECLQAUAAYACAAAACEAb0FGhtoAAAAKAQAADwAAAAAAAAAAAAAAAAAVBAAAZHJz&#10;L2Rvd25yZXYueG1sUEsFBgAAAAAEAAQA8wAAABwFAAAAAA==&#10;" w14:anchorId="2D5D1F8E">
                <v:textbox inset="2.16pt,1.44pt,0,1.44pt">
                  <w:txbxContent>
                    <w:p w:rsidR="00C940CA" w:rsidP="00C940CA" w:rsidRDefault="00C940CA" w14:paraId="6C0402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5760" behindDoc="0" locked="0" layoutInCell="1" allowOverlap="1" wp14:editId="05F1495A" wp14:anchorId="066C5B2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6" name="Rectangle 79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CDE19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6" style="position:absolute;margin-left:210pt;margin-top:11pt;width:79pt;height:60pt;z-index:259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Y7MFXLsBAABMAwAADgAAAAAAAAAAAAAAAAAuAgAAZHJzL2Uy&#10;b0RvYy54bWxQSwECLQAUAAYACAAAACEAb0FGhtoAAAAKAQAADwAAAAAAAAAAAAAAAAAVBAAAZHJz&#10;L2Rvd25yZXYueG1sUEsFBgAAAAAEAAQA8wAAABwFAAAAAA==&#10;" w14:anchorId="066C5B25">
                <v:textbox inset="2.16pt,1.44pt,0,1.44pt">
                  <w:txbxContent>
                    <w:p w:rsidR="00C940CA" w:rsidP="00C940CA" w:rsidRDefault="00C940CA" w14:paraId="0CDE19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6784" behindDoc="0" locked="0" layoutInCell="1" allowOverlap="1" wp14:editId="195EFE0F" wp14:anchorId="1497A9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7" name="Rectangle 79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1D084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7" style="position:absolute;margin-left:210pt;margin-top:11pt;width:79pt;height:60pt;z-index:259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" w14:anchorId="1497A9EF">
                <v:textbox inset="2.16pt,1.44pt,0,1.44pt">
                  <w:txbxContent>
                    <w:p w:rsidR="00C940CA" w:rsidP="00C940CA" w:rsidRDefault="00C940CA" w14:paraId="31D084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7808" behindDoc="0" locked="0" layoutInCell="1" allowOverlap="1" wp14:editId="373B270C" wp14:anchorId="6C453CD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8" name="Rectangle 79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3A70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8" style="position:absolute;margin-left:210pt;margin-top:11pt;width:79pt;height:60pt;z-index:259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PfMgbsBAABMAwAADgAAAAAAAAAAAAAAAAAuAgAAZHJzL2Uy&#10;b0RvYy54bWxQSwECLQAUAAYACAAAACEAb0FGhtoAAAAKAQAADwAAAAAAAAAAAAAAAAAVBAAAZHJz&#10;L2Rvd25yZXYueG1sUEsFBgAAAAAEAAQA8wAAABwFAAAAAA==&#10;" w14:anchorId="6C453CD2">
                <v:textbox inset="2.16pt,1.44pt,0,1.44pt">
                  <w:txbxContent>
                    <w:p w:rsidR="00C940CA" w:rsidP="00C940CA" w:rsidRDefault="00C940CA" w14:paraId="4B3A70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8832" behindDoc="0" locked="0" layoutInCell="1" allowOverlap="1" wp14:editId="3ADD8A84" wp14:anchorId="7355BA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19" name="Rectangle 79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43F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9" style="position:absolute;margin-left:210pt;margin-top:11pt;width:79pt;height:60pt;z-index:259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HM4arsBAABMAwAADgAAAAAAAAAAAAAAAAAuAgAAZHJzL2Uy&#10;b0RvYy54bWxQSwECLQAUAAYACAAAACEAb0FGhtoAAAAKAQAADwAAAAAAAAAAAAAAAAAVBAAAZHJz&#10;L2Rvd25yZXYueG1sUEsFBgAAAAAEAAQA8wAAABwFAAAAAA==&#10;" w14:anchorId="7355BA6B">
                <v:textbox inset="2.16pt,1.44pt,0,1.44pt">
                  <w:txbxContent>
                    <w:p w:rsidR="00C940CA" w:rsidP="00C940CA" w:rsidRDefault="00C940CA" w14:paraId="65943F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49856" behindDoc="0" locked="0" layoutInCell="1" allowOverlap="1" wp14:editId="08B9ABB3" wp14:anchorId="6017B64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0" name="Rectangle 79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05A09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0" style="position:absolute;margin-left:210pt;margin-top:11pt;width:79pt;height:60pt;z-index:259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oCjC2bsBAABMAwAADgAAAAAAAAAAAAAAAAAuAgAAZHJzL2Uy&#10;b0RvYy54bWxQSwECLQAUAAYACAAAACEAb0FGhtoAAAAKAQAADwAAAAAAAAAAAAAAAAAVBAAAZHJz&#10;L2Rvd25yZXYueG1sUEsFBgAAAAAEAAQA8wAAABwFAAAAAA==&#10;" w14:anchorId="6017B64E">
                <v:textbox inset="2.16pt,1.44pt,0,1.44pt">
                  <w:txbxContent>
                    <w:p w:rsidR="00C940CA" w:rsidP="00C940CA" w:rsidRDefault="00C940CA" w14:paraId="4105A09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50880" behindDoc="0" locked="0" layoutInCell="1" allowOverlap="1" wp14:editId="5A434211" wp14:anchorId="55FCB1F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1" name="Rectangle 79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6E7D8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1" style="position:absolute;margin-left:210pt;margin-top:11pt;width:79pt;height:60pt;z-index:259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7Kw2MrsBAABMAwAADgAAAAAAAAAAAAAAAAAuAgAAZHJzL2Uy&#10;b0RvYy54bWxQSwECLQAUAAYACAAAACEAb0FGhtoAAAAKAQAADwAAAAAAAAAAAAAAAAAVBAAAZHJz&#10;L2Rvd25yZXYueG1sUEsFBgAAAAAEAAQA8wAAABwFAAAAAA==&#10;" w14:anchorId="55FCB1F1">
                <v:textbox inset="2.16pt,1.44pt,0,1.44pt">
                  <w:txbxContent>
                    <w:p w:rsidR="00C940CA" w:rsidP="00C940CA" w:rsidRDefault="00C940CA" w14:paraId="436E7D8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51904" behindDoc="0" locked="0" layoutInCell="1" allowOverlap="1" wp14:editId="7E3840C7" wp14:anchorId="614A660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2" name="Rectangle 79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5E133A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2" style="position:absolute;margin-left:210pt;margin-top:11pt;width:79pt;height:60pt;z-index:259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PEnEcugEAAEwDAAAOAAAAAAAAAAAAAAAAAC4CAABkcnMvZTJv&#10;RG9jLnhtbFBLAQItABQABgAIAAAAIQBvQUaG2gAAAAoBAAAPAAAAAAAAAAAAAAAAABQEAABkcnMv&#10;ZG93bnJldi54bWxQSwUGAAAAAAQABADzAAAAGwUAAAAA&#10;" w14:anchorId="614A6602">
                <v:textbox inset="2.16pt,1.44pt,0,1.44pt">
                  <w:txbxContent>
                    <w:p w:rsidR="00C940CA" w:rsidP="00C940CA" w:rsidRDefault="00C940CA" w14:paraId="55E133A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52928" behindDoc="0" locked="0" layoutInCell="1" allowOverlap="1" wp14:editId="32C94BFA" wp14:anchorId="4F19FB4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3" name="Rectangle 79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A289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3" style="position:absolute;margin-left:210pt;margin-top:11pt;width:79pt;height:60pt;z-index:259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DloX3ugEAAEwDAAAOAAAAAAAAAAAAAAAAAC4CAABkcnMvZTJv&#10;RG9jLnhtbFBLAQItABQABgAIAAAAIQBvQUaG2gAAAAoBAAAPAAAAAAAAAAAAAAAAABQEAABkcnMv&#10;ZG93bnJldi54bWxQSwUGAAAAAAQABADzAAAAGwUAAAAA&#10;" w14:anchorId="4F19FB44">
                <v:textbox inset="2.16pt,1.44pt,0,1.44pt">
                  <w:txbxContent>
                    <w:p w:rsidR="00C940CA" w:rsidP="00C940CA" w:rsidRDefault="00C940CA" w14:paraId="59A289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53952" behindDoc="0" locked="0" layoutInCell="1" allowOverlap="1" wp14:editId="62AD1B1D" wp14:anchorId="6F747B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4" name="Rectangle 79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7775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4" style="position:absolute;margin-left:210pt;margin-top:11pt;width:79pt;height:60pt;z-index:259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NrZX7sBAABMAwAADgAAAAAAAAAAAAAAAAAuAgAAZHJzL2Uy&#10;b0RvYy54bWxQSwECLQAUAAYACAAAACEAb0FGhtoAAAAKAQAADwAAAAAAAAAAAAAAAAAVBAAAZHJz&#10;L2Rvd25yZXYueG1sUEsFBgAAAAAEAAQA8wAAABwFAAAAAA==&#10;" w14:anchorId="6F747B5A">
                <v:textbox inset="2.16pt,1.44pt,0,1.44pt">
                  <w:txbxContent>
                    <w:p w:rsidR="00C940CA" w:rsidP="00C940CA" w:rsidRDefault="00C940CA" w14:paraId="5E7775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54976" behindDoc="0" locked="0" layoutInCell="1" allowOverlap="1" wp14:editId="6A350AD2" wp14:anchorId="25F605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5" name="Rectangle 79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C0D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5" style="position:absolute;margin-left:210pt;margin-top:11pt;width:79pt;height:60pt;z-index:259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20uwEAAEw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ct1cU+K4xSn9&#10;Qt24640kp+ygu07m+Wa9xhBbLHsOT3COIrqZ/KTA5i/SIlPR+HjRWE6JCEyuF+tVjZMQeLS8Wi/Q&#10;xy7VW3GAmH5Ib0l2GAWEUpTlh4eYTldfr2BdBnN6Pntp2k2FzPymXrxi3fnuiBxxSdMjGmX8yKgw&#10;OlAy4uAZjX/2HCQl5t6hss3yatHgppRgvmpWuMFQAkS9e5/lTgwed0kkoGQfQPcDAi4aFVw4ssLs&#10;vF55J97HB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F4ttLsBAABMAwAADgAAAAAAAAAAAAAAAAAuAgAAZHJzL2Uy&#10;b0RvYy54bWxQSwECLQAUAAYACAAAACEAb0FGhtoAAAAKAQAADwAAAAAAAAAAAAAAAAAVBAAAZHJz&#10;L2Rvd25yZXYueG1sUEsFBgAAAAAEAAQA8wAAABwFAAAAAA==&#10;" w14:anchorId="25F60546">
                <v:textbox inset="2.16pt,1.44pt,0,1.44pt">
                  <w:txbxContent>
                    <w:p w:rsidR="00C940CA" w:rsidP="00C940CA" w:rsidRDefault="00C940CA" w14:paraId="6F2C0D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56000" behindDoc="0" locked="0" layoutInCell="1" allowOverlap="1" wp14:editId="12AE8D06" wp14:anchorId="0FED039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6" name="Rectangle 79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D23E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6" style="position:absolute;margin-left:210pt;margin-top:11pt;width:79pt;height:60pt;z-index:259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EFuw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bVaUeO5wSj9R&#10;N+47q8gl2xsp1TTfSa8hphbLnuMTXKOE7kR+1OCmL9IiY9H4fNNYjZkITG4X202NkxB4tF5uF+hj&#10;l+qtOELKX1VwZHIYBYRSlOWn7ylfrr5ewboJzOX5ycvjYSxk5qt6+Yr1EOQZOeKS5kc02oaBUWFN&#10;pGTAwTOafh85KErsN4/KNuvlosFNKcF802xwg6EEiPrwPsu96APukshAyTGC6XoEXDQquHBkhdl1&#10;vaadeB8X9G8/wf4P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Q9BBbsBAABMAwAADgAAAAAAAAAAAAAAAAAuAgAAZHJzL2Uy&#10;b0RvYy54bWxQSwECLQAUAAYACAAAACEAb0FGhtoAAAAKAQAADwAAAAAAAAAAAAAAAAAVBAAAZHJz&#10;L2Rvd25yZXYueG1sUEsFBgAAAAAEAAQA8wAAABwFAAAAAA==&#10;" w14:anchorId="0FED0391">
                <v:textbox inset="2.16pt,1.44pt,0,1.44pt">
                  <w:txbxContent>
                    <w:p w:rsidR="00C940CA" w:rsidP="00C940CA" w:rsidRDefault="00C940CA" w14:paraId="02D23E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57024" behindDoc="0" locked="0" layoutInCell="1" allowOverlap="1" wp14:editId="2F235204" wp14:anchorId="4D64CD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7" name="Rectangle 79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7F0E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7" style="position:absolute;margin-left:210pt;margin-top:11pt;width:79pt;height:60pt;z-index:259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Yu17rsBAABMAwAADgAAAAAAAAAAAAAAAAAuAgAAZHJzL2Uy&#10;b0RvYy54bWxQSwECLQAUAAYACAAAACEAb0FGhtoAAAAKAQAADwAAAAAAAAAAAAAAAAAVBAAAZHJz&#10;L2Rvd25yZXYueG1sUEsFBgAAAAAEAAQA8wAAABwFAAAAAA==&#10;" w14:anchorId="4D64CD43">
                <v:textbox inset="2.16pt,1.44pt,0,1.44pt">
                  <w:txbxContent>
                    <w:p w:rsidR="00C940CA" w:rsidP="00C940CA" w:rsidRDefault="00C940CA" w14:paraId="577F0E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58048" behindDoc="0" locked="0" layoutInCell="1" allowOverlap="1" wp14:editId="30BA0A49" wp14:anchorId="790E32A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8" name="Rectangle 79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C9F6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8" style="position:absolute;margin-left:210pt;margin-top:11pt;width:79pt;height:60pt;z-index:259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eS4jYugEAAEwDAAAOAAAAAAAAAAAAAAAAAC4CAABkcnMvZTJv&#10;RG9jLnhtbFBLAQItABQABgAIAAAAIQBvQUaG2gAAAAoBAAAPAAAAAAAAAAAAAAAAABQEAABkcnMv&#10;ZG93bnJldi54bWxQSwUGAAAAAAQABADzAAAAGwUAAAAA&#10;" w14:anchorId="790E32A6">
                <v:textbox inset="2.16pt,1.44pt,0,1.44pt">
                  <w:txbxContent>
                    <w:p w:rsidR="00C940CA" w:rsidP="00C940CA" w:rsidRDefault="00C940CA" w14:paraId="76C9F6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59072" behindDoc="0" locked="0" layoutInCell="1" allowOverlap="1" wp14:editId="07D38947" wp14:anchorId="6C294F4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29" name="Rectangle 79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10DAD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29" style="position:absolute;margin-left:210pt;margin-top:11pt;width:79pt;height:60pt;z-index:259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Es98M7sBAABMAwAADgAAAAAAAAAAAAAAAAAuAgAAZHJzL2Uy&#10;b0RvYy54bWxQSwECLQAUAAYACAAAACEAb0FGhtoAAAAKAQAADwAAAAAAAAAAAAAAAAAVBAAAZHJz&#10;L2Rvd25yZXYueG1sUEsFBgAAAAAEAAQA8wAAABwFAAAAAA==&#10;" w14:anchorId="6C294F49">
                <v:textbox inset="2.16pt,1.44pt,0,1.44pt">
                  <w:txbxContent>
                    <w:p w:rsidR="00C940CA" w:rsidP="00C940CA" w:rsidRDefault="00C940CA" w14:paraId="310DAD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0096" behindDoc="0" locked="0" layoutInCell="1" allowOverlap="1" wp14:editId="6FD46A76" wp14:anchorId="59460F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0" name="Rectangle 79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4F18C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0" style="position:absolute;margin-left:210pt;margin-top:11pt;width:79pt;height:60pt;z-index:259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d9R0sugEAAEwDAAAOAAAAAAAAAAAAAAAAAC4CAABkcnMvZTJv&#10;RG9jLnhtbFBLAQItABQABgAIAAAAIQBvQUaG2gAAAAoBAAAPAAAAAAAAAAAAAAAAABQEAABkcnMv&#10;ZG93bnJldi54bWxQSwUGAAAAAAQABADzAAAAGwUAAAAA&#10;" w14:anchorId="59460FAE">
                <v:textbox inset="2.16pt,1.44pt,0,1.44pt">
                  <w:txbxContent>
                    <w:p w:rsidR="00C940CA" w:rsidP="00C940CA" w:rsidRDefault="00C940CA" w14:paraId="1C4F18C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1120" behindDoc="0" locked="0" layoutInCell="1" allowOverlap="1" wp14:editId="396C0EF5" wp14:anchorId="430532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1" name="Rectangle 79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36AB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1" style="position:absolute;margin-left:210pt;margin-top:11pt;width:79pt;height:60pt;z-index:259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0XHpx7sBAABMAwAADgAAAAAAAAAAAAAAAAAuAgAAZHJzL2Uy&#10;b0RvYy54bWxQSwECLQAUAAYACAAAACEAb0FGhtoAAAAKAQAADwAAAAAAAAAAAAAAAAAVBAAAZHJz&#10;L2Rvd25yZXYueG1sUEsFBgAAAAAEAAQA8wAAABwFAAAAAA==&#10;" w14:anchorId="4305326B">
                <v:textbox inset="2.16pt,1.44pt,0,1.44pt">
                  <w:txbxContent>
                    <w:p w:rsidR="00C940CA" w:rsidP="00C940CA" w:rsidRDefault="00C940CA" w14:paraId="3636AB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2144" behindDoc="0" locked="0" layoutInCell="1" allowOverlap="1" wp14:editId="27174E7E" wp14:anchorId="0186AF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2" name="Rectangle 79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9E903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2" style="position:absolute;margin-left:210pt;margin-top:11pt;width:79pt;height:60pt;z-index:259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w6/BjugEAAEwDAAAOAAAAAAAAAAAAAAAAAC4CAABkcnMvZTJv&#10;RG9jLnhtbFBLAQItABQABgAIAAAAIQBvQUaG2gAAAAoBAAAPAAAAAAAAAAAAAAAAABQEAABkcnMv&#10;ZG93bnJldi54bWxQSwUGAAAAAAQABADzAAAAGwUAAAAA&#10;" w14:anchorId="0186AFEA">
                <v:textbox inset="2.16pt,1.44pt,0,1.44pt">
                  <w:txbxContent>
                    <w:p w:rsidR="00C940CA" w:rsidP="00C940CA" w:rsidRDefault="00C940CA" w14:paraId="39E903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3168" behindDoc="0" locked="0" layoutInCell="1" allowOverlap="1" wp14:editId="434131DB" wp14:anchorId="442B11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3" name="Rectangle 79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28990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3" style="position:absolute;margin-left:210pt;margin-top:11pt;width:79pt;height:60pt;z-index:259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8bwSIugEAAEwDAAAOAAAAAAAAAAAAAAAAAC4CAABkcnMvZTJv&#10;RG9jLnhtbFBLAQItABQABgAIAAAAIQBvQUaG2gAAAAoBAAAPAAAAAAAAAAAAAAAAABQEAABkcnMv&#10;ZG93bnJldi54bWxQSwUGAAAAAAQABADzAAAAGwUAAAAA&#10;" w14:anchorId="442B113D">
                <v:textbox inset="2.16pt,1.44pt,0,1.44pt">
                  <w:txbxContent>
                    <w:p w:rsidR="00C940CA" w:rsidP="00C940CA" w:rsidRDefault="00C940CA" w14:paraId="528990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4192" behindDoc="0" locked="0" layoutInCell="1" allowOverlap="1" wp14:editId="3FEA98CE" wp14:anchorId="372274E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4" name="Rectangle 79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FA153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4" style="position:absolute;margin-left:210pt;margin-top:11pt;width:79pt;height:60pt;z-index:259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fyNYILsBAABMAwAADgAAAAAAAAAAAAAAAAAuAgAAZHJzL2Uy&#10;b0RvYy54bWxQSwECLQAUAAYACAAAACEAb0FGhtoAAAAKAQAADwAAAAAAAAAAAAAAAAAVBAAAZHJz&#10;L2Rvd25yZXYueG1sUEsFBgAAAAAEAAQA8wAAABwFAAAAAA==&#10;" w14:anchorId="372274E0">
                <v:textbox inset="2.16pt,1.44pt,0,1.44pt">
                  <w:txbxContent>
                    <w:p w:rsidR="00C940CA" w:rsidP="00C940CA" w:rsidRDefault="00C940CA" w14:paraId="1FA153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5216" behindDoc="0" locked="0" layoutInCell="1" allowOverlap="1" wp14:editId="40F88C10" wp14:anchorId="25F4F21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5" name="Rectangle 79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8AFE1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5" style="position:absolute;margin-left:210pt;margin-top:11pt;width:79pt;height:60pt;z-index:259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M6esy7sBAABMAwAADgAAAAAAAAAAAAAAAAAuAgAAZHJzL2Uy&#10;b0RvYy54bWxQSwECLQAUAAYACAAAACEAb0FGhtoAAAAKAQAADwAAAAAAAAAAAAAAAAAVBAAAZHJz&#10;L2Rvd25yZXYueG1sUEsFBgAAAAAEAAQA8wAAABwFAAAAAA==&#10;" w14:anchorId="25F4F21A">
                <v:textbox inset="2.16pt,1.44pt,0,1.44pt">
                  <w:txbxContent>
                    <w:p w:rsidR="00C940CA" w:rsidP="00C940CA" w:rsidRDefault="00C940CA" w14:paraId="38AFE1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6240" behindDoc="0" locked="0" layoutInCell="1" allowOverlap="1" wp14:editId="293E0AD5" wp14:anchorId="1A2219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6" name="Rectangle 79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6ADA6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6" style="position:absolute;margin-left:210pt;margin-top:11pt;width:79pt;height:60pt;z-index:259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QvbAersBAABMAwAADgAAAAAAAAAAAAAAAAAuAgAAZHJzL2Uy&#10;b0RvYy54bWxQSwECLQAUAAYACAAAACEAb0FGhtoAAAAKAQAADwAAAAAAAAAAAAAAAAAVBAAAZHJz&#10;L2Rvd25yZXYueG1sUEsFBgAAAAAEAAQA8wAAABwFAAAAAA==&#10;" w14:anchorId="1A2219A2">
                <v:textbox inset="2.16pt,1.44pt,0,1.44pt">
                  <w:txbxContent>
                    <w:p w:rsidR="00C940CA" w:rsidP="00C940CA" w:rsidRDefault="00C940CA" w14:paraId="36ADA6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7264" behindDoc="0" locked="0" layoutInCell="1" allowOverlap="1" wp14:editId="440AC863" wp14:anchorId="4C3262F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7" name="Rectangle 79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8EB55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7" style="position:absolute;margin-left:210pt;margin-top:11pt;width:79pt;height:60pt;z-index:259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DnI0kbsBAABMAwAADgAAAAAAAAAAAAAAAAAuAgAAZHJzL2Uy&#10;b0RvYy54bWxQSwECLQAUAAYACAAAACEAb0FGhtoAAAAKAQAADwAAAAAAAAAAAAAAAAAVBAAAZHJz&#10;L2Rvd25yZXYueG1sUEsFBgAAAAAEAAQA8wAAABwFAAAAAA==&#10;" w14:anchorId="4C3262F2">
                <v:textbox inset="2.16pt,1.44pt,0,1.44pt">
                  <w:txbxContent>
                    <w:p w:rsidR="00C940CA" w:rsidP="00C940CA" w:rsidRDefault="00C940CA" w14:paraId="08EB55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8288" behindDoc="0" locked="0" layoutInCell="1" allowOverlap="1" wp14:editId="2AF72423" wp14:anchorId="6CB65C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8" name="Rectangle 79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C1F4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8" style="position:absolute;margin-left:210pt;margin-top:11pt;width:79pt;height:60pt;z-index:259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hsgmnugEAAEwDAAAOAAAAAAAAAAAAAAAAAC4CAABkcnMvZTJv&#10;RG9jLnhtbFBLAQItABQABgAIAAAAIQBvQUaG2gAAAAoBAAAPAAAAAAAAAAAAAAAAABQEAABkcnMv&#10;ZG93bnJldi54bWxQSwUGAAAAAAQABADzAAAAGwUAAAAA&#10;" w14:anchorId="6CB65C13">
                <v:textbox inset="2.16pt,1.44pt,0,1.44pt">
                  <w:txbxContent>
                    <w:p w:rsidR="00C940CA" w:rsidP="00C940CA" w:rsidRDefault="00C940CA" w14:paraId="1CC1F4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69312" behindDoc="0" locked="0" layoutInCell="1" allowOverlap="1" wp14:editId="2D209E0E" wp14:anchorId="663227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39" name="Rectangle 79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676E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9" style="position:absolute;margin-left:210pt;margin-top:11pt;width:79pt;height:60pt;z-index:259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tNv1MugEAAEwDAAAOAAAAAAAAAAAAAAAAAC4CAABkcnMvZTJv&#10;RG9jLnhtbFBLAQItABQABgAIAAAAIQBvQUaG2gAAAAoBAAAPAAAAAAAAAAAAAAAAABQEAABkcnMv&#10;ZG93bnJldi54bWxQSwUGAAAAAAQABADzAAAAGwUAAAAA&#10;" w14:anchorId="66322775">
                <v:textbox inset="2.16pt,1.44pt,0,1.44pt">
                  <w:txbxContent>
                    <w:p w:rsidR="00C940CA" w:rsidP="00C940CA" w:rsidRDefault="00C940CA" w14:paraId="50676E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0336" behindDoc="0" locked="0" layoutInCell="1" allowOverlap="1" wp14:editId="08BBBC97" wp14:anchorId="575C3D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0" name="Rectangle 79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879FB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0" style="position:absolute;margin-left:210pt;margin-top:11pt;width:79pt;height:48pt;z-index:259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AWOPC7AQAATAMAAA4AAAAAAAAAAAAAAAAALgIAAGRycy9l&#10;Mm9Eb2MueG1sUEsBAi0AFAAGAAgAAAAhAHRmcFzbAAAACgEAAA8AAAAAAAAAAAAAAAAAFQQAAGRy&#10;cy9kb3ducmV2LnhtbFBLBQYAAAAABAAEAPMAAAAdBQAAAAA=&#10;" w14:anchorId="575C3DCD">
                <v:textbox inset="2.16pt,1.44pt,0,1.44pt">
                  <w:txbxContent>
                    <w:p w:rsidR="00C940CA" w:rsidP="00C940CA" w:rsidRDefault="00C940CA" w14:paraId="5879FB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1360" behindDoc="0" locked="0" layoutInCell="1" allowOverlap="1" wp14:editId="6DE1B6D3" wp14:anchorId="253E9B8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1" name="Rectangle 79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71E1D7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1" style="position:absolute;margin-left:210pt;margin-top:11pt;width:79pt;height:48pt;z-index:259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buwEAAEwDAAAOAAAAZHJzL2Uyb0RvYy54bWysU9tu2zAMfR+wfxD0vvjSLo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ttKHHc4pS+&#10;o27cDZMi5+xopFR5vlmvOcQey57DE1yiiG4mv2iw+Yu0yFI0Pl01VksiApPdTbepcRICjz526w59&#10;7FK9FgeI6bPylmSHUUAoRVl+/BrT+erLFazLYM7PZy8t+6WQadZN94J17+UJOeKSpkc0evIzo2Iy&#10;gZIZB89o/HXgoCiZvjhUtr27vWlxU0rQbNoNbjCUAFHv32a5E6PHXRIJKDkEMMOIgItGBReOrDC7&#10;rFfeibdxQ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ySzBu7AQAATAMAAA4AAAAAAAAAAAAAAAAALgIAAGRycy9l&#10;Mm9Eb2MueG1sUEsBAi0AFAAGAAgAAAAhAHRmcFzbAAAACgEAAA8AAAAAAAAAAAAAAAAAFQQAAGRy&#10;cy9kb3ducmV2LnhtbFBLBQYAAAAABAAEAPMAAAAdBQAAAAA=&#10;" w14:anchorId="253E9B8A">
                <v:textbox inset="2.16pt,1.44pt,0,1.44pt">
                  <w:txbxContent>
                    <w:p w:rsidR="00C940CA" w:rsidP="00C940CA" w:rsidRDefault="00C940CA" w14:paraId="571E1D7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2384" behindDoc="0" locked="0" layoutInCell="1" allowOverlap="1" wp14:editId="4CA3B85C" wp14:anchorId="072FB7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2" name="Rectangle 79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8AC8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2" style="position:absolute;margin-left:210pt;margin-top:11pt;width:79pt;height:48pt;z-index:259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HCbTey7AQAATAMAAA4AAAAAAAAAAAAAAAAALgIAAGRycy9l&#10;Mm9Eb2MueG1sUEsBAi0AFAAGAAgAAAAhAHRmcFzbAAAACgEAAA8AAAAAAAAAAAAAAAAAFQQAAGRy&#10;cy9kb3ducmV2LnhtbFBLBQYAAAAABAAEAPMAAAAdBQAAAAA=&#10;" w14:anchorId="072FB79D">
                <v:textbox inset="2.16pt,1.44pt,0,1.44pt">
                  <w:txbxContent>
                    <w:p w:rsidR="00C940CA" w:rsidP="00C940CA" w:rsidRDefault="00C940CA" w14:paraId="688AC8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3408" behindDoc="0" locked="0" layoutInCell="1" allowOverlap="1" wp14:editId="39907F93" wp14:anchorId="3FE46F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3" name="Rectangle 79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844BB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3" style="position:absolute;margin-left:210pt;margin-top:11pt;width:79pt;height:48pt;z-index:259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PB+5B7oBAABMAwAADgAAAAAAAAAAAAAAAAAuAgAAZHJzL2Uy&#10;b0RvYy54bWxQSwECLQAUAAYACAAAACEAdGZwXNsAAAAKAQAADwAAAAAAAAAAAAAAAAAUBAAAZHJz&#10;L2Rvd25yZXYueG1sUEsFBgAAAAAEAAQA8wAAABwFAAAAAA==&#10;" w14:anchorId="3FE46F59">
                <v:textbox inset="2.16pt,1.44pt,0,1.44pt">
                  <w:txbxContent>
                    <w:p w:rsidR="00C940CA" w:rsidP="00C940CA" w:rsidRDefault="00C940CA" w14:paraId="6844BB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4432" behindDoc="0" locked="0" layoutInCell="1" allowOverlap="1" wp14:editId="45C32BAB" wp14:anchorId="777B06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4" name="Rectangle 79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4FFF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4" style="position:absolute;margin-left:210pt;margin-top:11pt;width:79pt;height:48pt;z-index:259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9T5a+7AQAATAMAAA4AAAAAAAAAAAAAAAAALgIAAGRycy9l&#10;Mm9Eb2MueG1sUEsBAi0AFAAGAAgAAAAhAHRmcFzbAAAACgEAAA8AAAAAAAAAAAAAAAAAFQQAAGRy&#10;cy9kb3ducmV2LnhtbFBLBQYAAAAABAAEAPMAAAAdBQAAAAA=&#10;" w14:anchorId="777B06DC">
                <v:textbox inset="2.16pt,1.44pt,0,1.44pt">
                  <w:txbxContent>
                    <w:p w:rsidR="00C940CA" w:rsidP="00C940CA" w:rsidRDefault="00C940CA" w14:paraId="414FFF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5456" behindDoc="0" locked="0" layoutInCell="1" allowOverlap="1" wp14:editId="217097C8" wp14:anchorId="6B6F21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5" name="Rectangle 79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0DB0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5" style="position:absolute;margin-left:210pt;margin-top:11pt;width:79pt;height:48pt;z-index:259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PXEUS7AQAATAMAAA4AAAAAAAAAAAAAAAAALgIAAGRycy9l&#10;Mm9Eb2MueG1sUEsBAi0AFAAGAAgAAAAhAHRmcFzbAAAACgEAAA8AAAAAAAAAAAAAAAAAFQQAAGRy&#10;cy9kb3ducmV2LnhtbFBLBQYAAAAABAAEAPMAAAAdBQAAAAA=&#10;" w14:anchorId="6B6F21CD">
                <v:textbox inset="2.16pt,1.44pt,0,1.44pt">
                  <w:txbxContent>
                    <w:p w:rsidR="00C940CA" w:rsidP="00C940CA" w:rsidRDefault="00C940CA" w14:paraId="4D0DB0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6480" behindDoc="0" locked="0" layoutInCell="1" allowOverlap="1" wp14:editId="5AC7E054" wp14:anchorId="777B93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6" name="Rectangle 79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F5C59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6" style="position:absolute;margin-left:210pt;margin-top:11pt;width:79pt;height:48pt;z-index:259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31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btaU+K4xSn9&#10;RN24G4wk5+yo+17m+Wa9phA7LHsKj3CJIrqZ/KzA5i/SInPR+HTVWM6JCEy2N+2mxkkIPPrcrlv0&#10;sUv1Whwgpq/SW5IdRgGhFGX58XtM56svV7Augzk/n7007+dCZrluVi9Y974/IUdc0vSARhk/MSqM&#10;DpRMOHhG4+8DB0mJ+eZQ2eZ2ddP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KGffW7AQAATAMAAA4AAAAAAAAAAAAAAAAALgIAAGRycy9l&#10;Mm9Eb2MueG1sUEsBAi0AFAAGAAgAAAAhAHRmcFzbAAAACgEAAA8AAAAAAAAAAAAAAAAAFQQAAGRy&#10;cy9kb3ducmV2LnhtbFBLBQYAAAAABAAEAPMAAAAdBQAAAAA=&#10;" w14:anchorId="777B931E">
                <v:textbox inset="2.16pt,1.44pt,0,1.44pt">
                  <w:txbxContent>
                    <w:p w:rsidR="00C940CA" w:rsidP="00C940CA" w:rsidRDefault="00C940CA" w14:paraId="7F5C59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7504" behindDoc="0" locked="0" layoutInCell="1" allowOverlap="1" wp14:editId="35E74F73" wp14:anchorId="40F5EF3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7" name="Rectangle 79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02A41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7" style="position:absolute;margin-left:210pt;margin-top:11pt;width:79pt;height:48pt;z-index:259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4CiR67AQAATAMAAA4AAAAAAAAAAAAAAAAALgIAAGRycy9l&#10;Mm9Eb2MueG1sUEsBAi0AFAAGAAgAAAAhAHRmcFzbAAAACgEAAA8AAAAAAAAAAAAAAAAAFQQAAGRy&#10;cy9kb3ducmV2LnhtbFBLBQYAAAAABAAEAPMAAAAdBQAAAAA=&#10;" w14:anchorId="40F5EF3A">
                <v:textbox inset="2.16pt,1.44pt,0,1.44pt">
                  <w:txbxContent>
                    <w:p w:rsidR="00C940CA" w:rsidP="00C940CA" w:rsidRDefault="00C940CA" w14:paraId="302A41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8528" behindDoc="0" locked="0" layoutInCell="1" allowOverlap="1" wp14:editId="739378EA" wp14:anchorId="05DFBE4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8" name="Rectangle 79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100C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8" style="position:absolute;margin-left:210pt;margin-top:11pt;width:79pt;height:48pt;z-index:259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OHCtCi7AQAATAMAAA4AAAAAAAAAAAAAAAAALgIAAGRycy9l&#10;Mm9Eb2MueG1sUEsBAi0AFAAGAAgAAAAhAHRmcFzbAAAACgEAAA8AAAAAAAAAAAAAAAAAFQQAAGRy&#10;cy9kb3ducmV2LnhtbFBLBQYAAAAABAAEAPMAAAAdBQAAAAA=&#10;" w14:anchorId="05DFBE48">
                <v:textbox inset="2.16pt,1.44pt,0,1.44pt">
                  <w:txbxContent>
                    <w:p w:rsidR="00C940CA" w:rsidP="00C940CA" w:rsidRDefault="00C940CA" w14:paraId="6D100C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79552" behindDoc="0" locked="0" layoutInCell="1" allowOverlap="1" wp14:editId="435E5AC8" wp14:anchorId="7B92A20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49" name="Rectangle 79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4826A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49" style="position:absolute;margin-left:210pt;margin-top:11pt;width:79pt;height:48pt;z-index:259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1GQMO7AQAATAMAAA4AAAAAAAAAAAAAAAAALgIAAGRycy9l&#10;Mm9Eb2MueG1sUEsBAi0AFAAGAAgAAAAhAHRmcFzbAAAACgEAAA8AAAAAAAAAAAAAAAAAFQQAAGRy&#10;cy9kb3ducmV2LnhtbFBLBQYAAAAABAAEAPMAAAAdBQAAAAA=&#10;" w14:anchorId="7B92A204">
                <v:textbox inset="2.16pt,1.44pt,0,1.44pt">
                  <w:txbxContent>
                    <w:p w:rsidR="00C940CA" w:rsidP="00C940CA" w:rsidRDefault="00C940CA" w14:paraId="604826A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0576" behindDoc="0" locked="0" layoutInCell="1" allowOverlap="1" wp14:editId="0569EFF4" wp14:anchorId="15CD70B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0" name="Rectangle 79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CEE85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0" style="position:absolute;margin-left:210pt;margin-top:11pt;width:79pt;height:48pt;z-index:259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HcuwEAAEwDAAAOAAAAZHJzL2Uyb0RvYy54bWysU9tu2zAMfR+wfxD0vthx1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d90tCuS4xSl9&#10;R924GyZFztnRSKnyfLNec4g9lj2HJ7hEEd1MftFg8xdpkaVofLpqrJZEBCa7m66t8SGBR7fdpkMf&#10;u1SvxQFi+qy8JdlhFBBKUZYfv8Z0vvpyBesymPPz2UvLfilk1pumfcG69/KEHHFJ0yMaPfmZUTGZ&#10;QMmMg2c0/jpwUJRMXxwq29x9vGlwU0qwbpsWNxhKgKj3b7PcidHjLokElBwCmGFEwEWjggtHVphd&#10;1ivvxNu4oH/9CXa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CJ8Idy7AQAATAMAAA4AAAAAAAAAAAAAAAAALgIAAGRycy9l&#10;Mm9Eb2MueG1sUEsBAi0AFAAGAAgAAAAhAHRmcFzbAAAACgEAAA8AAAAAAAAAAAAAAAAAFQQAAGRy&#10;cy9kb3ducmV2LnhtbFBLBQYAAAAABAAEAPMAAAAdBQAAAAA=&#10;" w14:anchorId="15CD70B8">
                <v:textbox inset="2.16pt,1.44pt,0,1.44pt">
                  <w:txbxContent>
                    <w:p w:rsidR="00C940CA" w:rsidP="00C940CA" w:rsidRDefault="00C940CA" w14:paraId="47CEE85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1600" behindDoc="0" locked="0" layoutInCell="1" allowOverlap="1" wp14:editId="14AE548E" wp14:anchorId="4C27247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1" name="Rectangle 79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92F7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1" style="position:absolute;margin-left:210pt;margin-top:11pt;width:79pt;height:48pt;z-index:259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G741Te7AQAATAMAAA4AAAAAAAAAAAAAAAAALgIAAGRycy9l&#10;Mm9Eb2MueG1sUEsBAi0AFAAGAAgAAAAhAHRmcFzbAAAACgEAAA8AAAAAAAAAAAAAAAAAFQQAAGRy&#10;cy9kb3ducmV2LnhtbFBLBQYAAAAABAAEAPMAAAAdBQAAAAA=&#10;" w14:anchorId="4C272474">
                <v:textbox inset="2.16pt,1.44pt,0,1.44pt">
                  <w:txbxContent>
                    <w:p w:rsidR="00C940CA" w:rsidP="00C940CA" w:rsidRDefault="00C940CA" w14:paraId="0F92F7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2624" behindDoc="0" locked="0" layoutInCell="1" allowOverlap="1" wp14:editId="1DC9E348" wp14:anchorId="7EEE79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2" name="Rectangle 79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11A2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2" style="position:absolute;margin-left:210pt;margin-top:11pt;width:79pt;height:48pt;z-index:259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9izJO7AQAATAMAAA4AAAAAAAAAAAAAAAAALgIAAGRycy9l&#10;Mm9Eb2MueG1sUEsBAi0AFAAGAAgAAAAhAHRmcFzbAAAACgEAAA8AAAAAAAAAAAAAAAAAFQQAAGRy&#10;cy9kb3ducmV2LnhtbFBLBQYAAAAABAAEAPMAAAAdBQAAAAA=&#10;" w14:anchorId="7EEE79F7">
                <v:textbox inset="2.16pt,1.44pt,0,1.44pt">
                  <w:txbxContent>
                    <w:p w:rsidR="00C940CA" w:rsidP="00C940CA" w:rsidRDefault="00C940CA" w14:paraId="5011A2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3648" behindDoc="0" locked="0" layoutInCell="1" allowOverlap="1" wp14:editId="3E0AA8DE" wp14:anchorId="6521000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3" name="Rectangle 79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E1E0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3" style="position:absolute;margin-left:210pt;margin-top:11pt;width:79pt;height:48pt;z-index:259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h4ugEAAEw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XuzosRxi1P6&#10;ibpxNxhJztlR973M8816TSF2WPYUHuESRXQz+VmBzV+kReai8emqsZwTEZhsV+2mxkkIPLpp1y36&#10;2KV6LQ4Q01fpLckOo4BQirL8+D2m89WXK1iXwZyfz16a93Mhs1yvrlj3vj8hR1zS9IBGGT8xKowO&#10;lEw4eEbj7wMHSYn55lDZ5vbzqsFNKcFy02xwg6EEiHr/NsudGD3ukkhAySGAHkYEXN4tuHBkhdll&#10;vfJOvI0L+tefYPc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A+Y4eLoBAABMAwAADgAAAAAAAAAAAAAAAAAuAgAAZHJzL2Uy&#10;b0RvYy54bWxQSwECLQAUAAYACAAAACEAdGZwXNsAAAAKAQAADwAAAAAAAAAAAAAAAAAUBAAAZHJz&#10;L2Rvd25yZXYueG1sUEsFBgAAAAAEAAQA8wAAABwFAAAAAA==&#10;" w14:anchorId="65210005">
                <v:textbox inset="2.16pt,1.44pt,0,1.44pt">
                  <w:txbxContent>
                    <w:p w:rsidR="00C940CA" w:rsidP="00C940CA" w:rsidRDefault="00C940CA" w14:paraId="06E1E0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4672" behindDoc="0" locked="0" layoutInCell="1" allowOverlap="1" wp14:editId="3DC63196" wp14:anchorId="39FD197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4" name="Rectangle 79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799CE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4" style="position:absolute;margin-left:210pt;margin-top:11pt;width:79pt;height:48pt;z-index:259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CqZNC7AQAATAMAAA4AAAAAAAAAAAAAAAAALgIAAGRycy9l&#10;Mm9Eb2MueG1sUEsBAi0AFAAGAAgAAAAhAHRmcFzbAAAACgEAAA8AAAAAAAAAAAAAAAAAFQQAAGRy&#10;cy9kb3ducmV2LnhtbFBLBQYAAAAABAAEAPMAAAAdBQAAAAA=&#10;" w14:anchorId="39FD1973">
                <v:textbox inset="2.16pt,1.44pt,0,1.44pt">
                  <w:txbxContent>
                    <w:p w:rsidR="00C940CA" w:rsidP="00C940CA" w:rsidRDefault="00C940CA" w14:paraId="3799CE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5696" behindDoc="0" locked="0" layoutInCell="1" allowOverlap="1" wp14:editId="155920C3" wp14:anchorId="7769150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5" name="Rectangle 79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18BE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5" style="position:absolute;margin-left:210pt;margin-top:11pt;width:79pt;height:48pt;z-index:259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wukDu7AQAATAMAAA4AAAAAAAAAAAAAAAAALgIAAGRycy9l&#10;Mm9Eb2MueG1sUEsBAi0AFAAGAAgAAAAhAHRmcFzbAAAACgEAAA8AAAAAAAAAAAAAAAAAFQQAAGRy&#10;cy9kb3ducmV2LnhtbFBLBQYAAAAABAAEAPMAAAAdBQAAAAA=&#10;" w14:anchorId="7769150A">
                <v:textbox inset="2.16pt,1.44pt,0,1.44pt">
                  <w:txbxContent>
                    <w:p w:rsidR="00C940CA" w:rsidP="00C940CA" w:rsidRDefault="00C940CA" w14:paraId="2B18BE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6720" behindDoc="0" locked="0" layoutInCell="1" allowOverlap="1" wp14:editId="2576A8C0" wp14:anchorId="174AA3B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6" name="Rectangle 79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C06E9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6" style="position:absolute;margin-left:210pt;margin-top:11pt;width:79pt;height:48pt;z-index:259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D9f/yKvAEAAEwDAAAOAAAAAAAAAAAAAAAAAC4CAABkcnMv&#10;ZTJvRG9jLnhtbFBLAQItABQABgAIAAAAIQB0ZnBc2wAAAAoBAAAPAAAAAAAAAAAAAAAAABYEAABk&#10;cnMvZG93bnJldi54bWxQSwUGAAAAAAQABADzAAAAHgUAAAAA&#10;" w14:anchorId="174AA3B2">
                <v:textbox inset="2.16pt,1.44pt,0,1.44pt">
                  <w:txbxContent>
                    <w:p w:rsidR="00C940CA" w:rsidP="00C940CA" w:rsidRDefault="00C940CA" w14:paraId="1C06E9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7744" behindDoc="0" locked="0" layoutInCell="1" allowOverlap="1" wp14:editId="00060073" wp14:anchorId="543493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7" name="Rectangle 79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56F9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7" style="position:absolute;margin-left:210pt;margin-top:11pt;width:79pt;height:48pt;z-index:259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H7CGG7AQAATAMAAA4AAAAAAAAAAAAAAAAALgIAAGRycy9l&#10;Mm9Eb2MueG1sUEsBAi0AFAAGAAgAAAAhAHRmcFzbAAAACgEAAA8AAAAAAAAAAAAAAAAAFQQAAGRy&#10;cy9kb3ducmV2LnhtbFBLBQYAAAAABAAEAPMAAAAdBQAAAAA=&#10;" w14:anchorId="5434935C">
                <v:textbox inset="2.16pt,1.44pt,0,1.44pt">
                  <w:txbxContent>
                    <w:p w:rsidR="00C940CA" w:rsidP="00C940CA" w:rsidRDefault="00C940CA" w14:paraId="7656F9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8768" behindDoc="0" locked="0" layoutInCell="1" allowOverlap="1" wp14:editId="591AE2CD" wp14:anchorId="014BEEF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8" name="Rectangle 79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B3BF3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8" style="position:absolute;margin-left:210pt;margin-top:11pt;width:79pt;height:48pt;z-index:259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VXuwEAAEwDAAAOAAAAZHJzL2Uyb0RvYy54bWysU01v2zAMvQ/YfxB0X+w4ax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XuDs3Lc4pR+&#10;om7cDUaSc3bUfS/zfLNeU4gdlj2FR7hEEd1MflZg8xdpkblofLpqLOdEBCbbVbupcRICj27adYs+&#10;dqleiwPE9FV6S7LDKCCUoiw/fo/pfPXlCtZlMOfns5fm/VzILNer9QvWve9PyBGXND2gUcZPjAqj&#10;AyUTDp7R+PvAQVJivjlUtrn9vGpwU0qw3DQbVAVKgKj3b7PcidHjLokElBwC6GFEwEWjggtHVphd&#10;1ivvxNu4oH/9CXZ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N47NVe7AQAATAMAAA4AAAAAAAAAAAAAAAAALgIAAGRycy9l&#10;Mm9Eb2MueG1sUEsBAi0AFAAGAAgAAAAhAHRmcFzbAAAACgEAAA8AAAAAAAAAAAAAAAAAFQQAAGRy&#10;cy9kb3ducmV2LnhtbFBLBQYAAAAABAAEAPMAAAAdBQAAAAA=&#10;" w14:anchorId="014BEEF5">
                <v:textbox inset="2.16pt,1.44pt,0,1.44pt">
                  <w:txbxContent>
                    <w:p w:rsidR="00C940CA" w:rsidP="00C940CA" w:rsidRDefault="00C940CA" w14:paraId="2B3BF3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89792" behindDoc="0" locked="0" layoutInCell="1" allowOverlap="1" wp14:editId="63014401" wp14:anchorId="777BC9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59" name="Rectangle 79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12F3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9" style="position:absolute;margin-left:210pt;margin-top:11pt;width:79pt;height:48pt;z-index:259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CSv8G8vAEAAEwDAAAOAAAAAAAAAAAAAAAAAC4CAABkcnMv&#10;ZTJvRG9jLnhtbFBLAQItABQABgAIAAAAIQB0ZnBc2wAAAAoBAAAPAAAAAAAAAAAAAAAAABYEAABk&#10;cnMvZG93bnJldi54bWxQSwUGAAAAAAQABADzAAAAHgUAAAAA&#10;" w14:anchorId="777BC9FF">
                <v:textbox inset="2.16pt,1.44pt,0,1.44pt">
                  <w:txbxContent>
                    <w:p w:rsidR="00C940CA" w:rsidP="00C940CA" w:rsidRDefault="00C940CA" w14:paraId="0D12F3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90816" behindDoc="0" locked="0" layoutInCell="1" allowOverlap="1" wp14:editId="475E59C4" wp14:anchorId="429ACA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0" name="Rectangle 79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637B9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0" style="position:absolute;margin-left:210pt;margin-top:11pt;width:79pt;height:48pt;z-index:259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7kOw+7AQAATAMAAA4AAAAAAAAAAAAAAAAALgIAAGRycy9l&#10;Mm9Eb2MueG1sUEsBAi0AFAAGAAgAAAAhAHRmcFzbAAAACgEAAA8AAAAAAAAAAAAAAAAAFQQAAGRy&#10;cy9kb3ducmV2LnhtbFBLBQYAAAAABAAEAPMAAAAdBQAAAAA=&#10;" w14:anchorId="429ACAAE">
                <v:textbox inset="2.16pt,1.44pt,0,1.44pt">
                  <w:txbxContent>
                    <w:p w:rsidR="00C940CA" w:rsidP="00C940CA" w:rsidRDefault="00C940CA" w14:paraId="7637B9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91840" behindDoc="0" locked="0" layoutInCell="1" allowOverlap="1" wp14:editId="54455D72" wp14:anchorId="09A684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1" name="Rectangle 79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77458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1" style="position:absolute;margin-left:210pt;margin-top:11pt;width:79pt;height:60pt;z-index:259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tN+3absBAABMAwAADgAAAAAAAAAAAAAAAAAuAgAAZHJzL2Uy&#10;b0RvYy54bWxQSwECLQAUAAYACAAAACEAb0FGhtoAAAAKAQAADwAAAAAAAAAAAAAAAAAVBAAAZHJz&#10;L2Rvd25yZXYueG1sUEsFBgAAAAAEAAQA8wAAABwFAAAAAA==&#10;" w14:anchorId="09A684E8">
                <v:textbox inset="2.16pt,1.44pt,0,1.44pt">
                  <w:txbxContent>
                    <w:p w:rsidR="00C940CA" w:rsidP="00C940CA" w:rsidRDefault="00C940CA" w14:paraId="4077458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92864" behindDoc="0" locked="0" layoutInCell="1" allowOverlap="1" wp14:editId="2A196114" wp14:anchorId="041EBBD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2" name="Rectangle 79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BEEE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2" style="position:absolute;margin-left:210pt;margin-top:11pt;width:79pt;height:60pt;z-index:259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cvAHObsBAABMAwAADgAAAAAAAAAAAAAAAAAuAgAAZHJzL2Uy&#10;b0RvYy54bWxQSwECLQAUAAYACAAAACEAb0FGhtoAAAAKAQAADwAAAAAAAAAAAAAAAAAVBAAAZHJz&#10;L2Rvd25yZXYueG1sUEsFBgAAAAAEAAQA8wAAABwFAAAAAA==&#10;" w14:anchorId="041EBBDB">
                <v:textbox inset="2.16pt,1.44pt,0,1.44pt">
                  <w:txbxContent>
                    <w:p w:rsidR="00C940CA" w:rsidP="00C940CA" w:rsidRDefault="00C940CA" w14:paraId="01BEEE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93888" behindDoc="0" locked="0" layoutInCell="1" allowOverlap="1" wp14:editId="729BA69A" wp14:anchorId="2AAE0FA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3" name="Rectangle 79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1FB0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3" style="position:absolute;margin-left:210pt;margin-top:11pt;width:79pt;height:60pt;z-index:259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+dPPSugEAAEwDAAAOAAAAAAAAAAAAAAAAAC4CAABkcnMvZTJv&#10;RG9jLnhtbFBLAQItABQABgAIAAAAIQBvQUaG2gAAAAoBAAAPAAAAAAAAAAAAAAAAABQEAABkcnMv&#10;ZG93bnJldi54bWxQSwUGAAAAAAQABADzAAAAGwUAAAAA&#10;" w14:anchorId="2AAE0FAA">
                <v:textbox inset="2.16pt,1.44pt,0,1.44pt">
                  <w:txbxContent>
                    <w:p w:rsidR="00C940CA" w:rsidP="00C940CA" w:rsidRDefault="00C940CA" w14:paraId="291FB0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94912" behindDoc="0" locked="0" layoutInCell="1" allowOverlap="1" wp14:editId="0D76D0C5" wp14:anchorId="585344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4" name="Rectangle 79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7B29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4" style="position:absolute;margin-left:210pt;margin-top:11pt;width:79pt;height:48pt;z-index:259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DuH1/e7AQAATAMAAA4AAAAAAAAAAAAAAAAALgIAAGRycy9l&#10;Mm9Eb2MueG1sUEsBAi0AFAAGAAgAAAAhAHRmcFzbAAAACgEAAA8AAAAAAAAAAAAAAAAAFQQAAGRy&#10;cy9kb3ducmV2LnhtbFBLBQYAAAAABAAEAPMAAAAdBQAAAAA=&#10;" w14:anchorId="5853447A">
                <v:textbox inset="2.16pt,1.44pt,0,1.44pt">
                  <w:txbxContent>
                    <w:p w:rsidR="00C940CA" w:rsidP="00C940CA" w:rsidRDefault="00C940CA" w14:paraId="737B29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95936" behindDoc="0" locked="0" layoutInCell="1" allowOverlap="1" wp14:editId="36082FF0" wp14:anchorId="2233BDE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5" name="Rectangle 79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FB0F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5" style="position:absolute;margin-left:210pt;margin-top:11pt;width:79pt;height:48pt;z-index:259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" w14:anchorId="2233BDE1">
                <v:textbox inset="2.16pt,1.44pt,0,1.44pt">
                  <w:txbxContent>
                    <w:p w:rsidR="00C940CA" w:rsidP="00C940CA" w:rsidRDefault="00C940CA" w14:paraId="5DFB0F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96960" behindDoc="0" locked="0" layoutInCell="1" allowOverlap="1" wp14:editId="42E7129A" wp14:anchorId="7323E3C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7966" name="Rectangle 79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B084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6" style="position:absolute;margin-left:210pt;margin-top:11pt;width:79pt;height:48pt;z-index:259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AZST627AQAATAMAAA4AAAAAAAAAAAAAAAAALgIAAGRycy9l&#10;Mm9Eb2MueG1sUEsBAi0AFAAGAAgAAAAhAHRmcFzbAAAACgEAAA8AAAAAAAAAAAAAAAAAFQQAAGRy&#10;cy9kb3ducmV2LnhtbFBLBQYAAAAABAAEAPMAAAAdBQAAAAA=&#10;" w14:anchorId="7323E3CD">
                <v:textbox inset="2.16pt,1.44pt,0,1.44pt">
                  <w:txbxContent>
                    <w:p w:rsidR="00C940CA" w:rsidP="00C940CA" w:rsidRDefault="00C940CA" w14:paraId="51B084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97984" behindDoc="0" locked="0" layoutInCell="1" allowOverlap="1" wp14:editId="5BE916FF" wp14:anchorId="35C183C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7" name="Rectangle 79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6683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7" style="position:absolute;margin-left:210pt;margin-top:11pt;width:79pt;height:60pt;z-index:259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jGnDy7sBAABMAwAADgAAAAAAAAAAAAAAAAAuAgAAZHJzL2Uy&#10;b0RvYy54bWxQSwECLQAUAAYACAAAACEAb0FGhtoAAAAKAQAADwAAAAAAAAAAAAAAAAAVBAAAZHJz&#10;L2Rvd25yZXYueG1sUEsFBgAAAAAEAAQA8wAAABwFAAAAAA==&#10;" w14:anchorId="35C183C6">
                <v:textbox inset="2.16pt,1.44pt,0,1.44pt">
                  <w:txbxContent>
                    <w:p w:rsidR="00C940CA" w:rsidP="00C940CA" w:rsidRDefault="00C940CA" w14:paraId="016683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499008" behindDoc="0" locked="0" layoutInCell="1" allowOverlap="1" wp14:editId="3EE6BAF8" wp14:anchorId="18242D3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7968" name="Rectangle 79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D48D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8" style="position:absolute;margin-left:210pt;margin-top:11pt;width:79pt;height:60pt;z-index:259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jqf79ugEAAEwDAAAOAAAAAAAAAAAAAAAAAC4CAABkcnMvZTJv&#10;RG9jLnhtbFBLAQItABQABgAIAAAAIQBvQUaG2gAAAAoBAAAPAAAAAAAAAAAAAAAAABQEAABkcnMv&#10;ZG93bnJldi54bWxQSwUGAAAAAAQABADzAAAAGwUAAAAA&#10;" w14:anchorId="18242D33">
                <v:textbox inset="2.16pt,1.44pt,0,1.44pt">
                  <w:txbxContent>
                    <w:p w:rsidR="00C940CA" w:rsidP="00C940CA" w:rsidRDefault="00C940CA" w14:paraId="4D48D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5648" behindDoc="0" locked="0" layoutInCell="1" allowOverlap="1" wp14:editId="68F7471D" wp14:anchorId="349F93D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69" name="Rectangle 79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A2D2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69" style="position:absolute;margin-left:104pt;margin-top:-1pt;width:79pt;height:48pt;z-index:259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pknKbugEAAEwDAAAOAAAAAAAAAAAAAAAAAC4CAABkcnMv&#10;ZTJvRG9jLnhtbFBLAQItABQABgAIAAAAIQB7m6+V3QAAAAkBAAAPAAAAAAAAAAAAAAAAABQEAABk&#10;cnMvZG93bnJldi54bWxQSwUGAAAAAAQABADzAAAAHgUAAAAA&#10;" w14:anchorId="349F93D6">
                <v:textbox inset="2.16pt,1.44pt,0,1.44pt">
                  <w:txbxContent>
                    <w:p w:rsidR="00C940CA" w:rsidP="00C940CA" w:rsidRDefault="00C940CA" w14:paraId="4CA2D2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6672" behindDoc="0" locked="0" layoutInCell="1" allowOverlap="1" wp14:editId="76121B96" wp14:anchorId="7170239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0" name="Rectangle 79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B684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0" style="position:absolute;margin-left:104pt;margin-top:-1pt;width:79pt;height:48pt;z-index:259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5qgThLsBAABMAwAADgAAAAAAAAAAAAAAAAAuAgAAZHJz&#10;L2Uyb0RvYy54bWxQSwECLQAUAAYACAAAACEAe5uvld0AAAAJAQAADwAAAAAAAAAAAAAAAAAVBAAA&#10;ZHJzL2Rvd25yZXYueG1sUEsFBgAAAAAEAAQA8wAAAB8FAAAAAA==&#10;" w14:anchorId="71702396">
                <v:textbox inset="2.16pt,1.44pt,0,1.44pt">
                  <w:txbxContent>
                    <w:p w:rsidR="00C940CA" w:rsidP="00C940CA" w:rsidRDefault="00C940CA" w14:paraId="59B684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7696" behindDoc="0" locked="0" layoutInCell="1" allowOverlap="1" wp14:editId="7377F5F5" wp14:anchorId="2FB9517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1" name="Rectangle 79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9E87E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1" style="position:absolute;margin-left:104pt;margin-top:-1pt;width:79pt;height:48pt;z-index:259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iznb7sBAABMAwAADgAAAAAAAAAAAAAAAAAuAgAAZHJz&#10;L2Uyb0RvYy54bWxQSwECLQAUAAYACAAAACEAe5uvld0AAAAJAQAADwAAAAAAAAAAAAAAAAAVBAAA&#10;ZHJzL2Rvd25yZXYueG1sUEsFBgAAAAAEAAQA8wAAAB8FAAAAAA==&#10;" w14:anchorId="2FB9517D">
                <v:textbox inset="2.16pt,1.44pt,0,1.44pt">
                  <w:txbxContent>
                    <w:p w:rsidR="00C940CA" w:rsidP="00C940CA" w:rsidRDefault="00C940CA" w14:paraId="499E87E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8720" behindDoc="0" locked="0" layoutInCell="1" allowOverlap="1" wp14:editId="615BBB34" wp14:anchorId="5C23B82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2" name="Rectangle 79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3C8DC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2" style="position:absolute;margin-left:104pt;margin-top:-1pt;width:79pt;height:48pt;z-index:259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7b+y7sBAABMAwAADgAAAAAAAAAAAAAAAAAuAgAAZHJz&#10;L2Uyb0RvYy54bWxQSwECLQAUAAYACAAAACEAe5uvld0AAAAJAQAADwAAAAAAAAAAAAAAAAAVBAAA&#10;ZHJzL2Rvd25yZXYueG1sUEsFBgAAAAAEAAQA8wAAAB8FAAAAAA==&#10;" w14:anchorId="5C23B821">
                <v:textbox inset="2.16pt,1.44pt,0,1.44pt">
                  <w:txbxContent>
                    <w:p w:rsidR="00C940CA" w:rsidP="00C940CA" w:rsidRDefault="00C940CA" w14:paraId="43C8DC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59744" behindDoc="0" locked="0" layoutInCell="1" allowOverlap="1" wp14:editId="33B8C037" wp14:anchorId="1729A55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3" name="Rectangle 79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8C11E6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3" style="position:absolute;margin-left:104pt;margin-top:-1pt;width:79pt;height:48pt;z-index:259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HMgogugEAAEwDAAAOAAAAAAAAAAAAAAAAAC4CAABkcnMv&#10;ZTJvRG9jLnhtbFBLAQItABQABgAIAAAAIQB7m6+V3QAAAAkBAAAPAAAAAAAAAAAAAAAAABQEAABk&#10;cnMvZG93bnJldi54bWxQSwUGAAAAAAQABADzAAAAHgUAAAAA&#10;" w14:anchorId="1729A557">
                <v:textbox inset="2.16pt,1.44pt,0,1.44pt">
                  <w:txbxContent>
                    <w:p w:rsidR="00C940CA" w:rsidP="00C940CA" w:rsidRDefault="00C940CA" w14:paraId="28C11E6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0768" behindDoc="0" locked="0" layoutInCell="1" allowOverlap="1" wp14:editId="5395D5E7" wp14:anchorId="51B2CE0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4" name="Rectangle 79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F210D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4" style="position:absolute;margin-left:104pt;margin-top:-1pt;width:79pt;height:48pt;z-index:259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H5WiLsBAABMAwAADgAAAAAAAAAAAAAAAAAuAgAAZHJz&#10;L2Uyb0RvYy54bWxQSwECLQAUAAYACAAAACEAe5uvld0AAAAJAQAADwAAAAAAAAAAAAAAAAAVBAAA&#10;ZHJzL2Rvd25yZXYueG1sUEsFBgAAAAAEAAQA8wAAAB8FAAAAAA==&#10;" w14:anchorId="51B2CE01">
                <v:textbox inset="2.16pt,1.44pt,0,1.44pt">
                  <w:txbxContent>
                    <w:p w:rsidR="00C940CA" w:rsidP="00C940CA" w:rsidRDefault="00C940CA" w14:paraId="6F210D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1792" behindDoc="0" locked="0" layoutInCell="1" allowOverlap="1" wp14:editId="31507824" wp14:anchorId="363BDB15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5" name="Rectangle 79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7C6E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5" style="position:absolute;margin-left:104pt;margin-top:-1pt;width:79pt;height:48pt;z-index:259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SPqiY7sBAABMAwAADgAAAAAAAAAAAAAAAAAuAgAAZHJz&#10;L2Uyb0RvYy54bWxQSwECLQAUAAYACAAAACEAe5uvld0AAAAJAQAADwAAAAAAAAAAAAAAAAAVBAAA&#10;ZHJzL2Rvd25yZXYueG1sUEsFBgAAAAAEAAQA8wAAAB8FAAAAAA==&#10;" w14:anchorId="363BDB15">
                <v:textbox inset="2.16pt,1.44pt,0,1.44pt">
                  <w:txbxContent>
                    <w:p w:rsidR="00C940CA" w:rsidP="00C940CA" w:rsidRDefault="00C940CA" w14:paraId="347C6E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2816" behindDoc="0" locked="0" layoutInCell="1" allowOverlap="1" wp14:editId="4CD3BDAD" wp14:anchorId="771DC9C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6" name="Rectangle 79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46B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6" style="position:absolute;margin-left:104pt;margin-top:-1pt;width:79pt;height:48pt;z-index:259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DmrztK8AQAATAMAAA4AAAAAAAAAAAAAAAAALgIAAGRy&#10;cy9lMm9Eb2MueG1sUEsBAi0AFAAGAAgAAAAhAHubr5XdAAAACQEAAA8AAAAAAAAAAAAAAAAAFgQA&#10;AGRycy9kb3ducmV2LnhtbFBLBQYAAAAABAAEAPMAAAAgBQAAAAA=&#10;" w14:anchorId="771DC9CD">
                <v:textbox inset="2.16pt,1.44pt,0,1.44pt">
                  <w:txbxContent>
                    <w:p w:rsidR="00C940CA" w:rsidP="00C940CA" w:rsidRDefault="00C940CA" w14:paraId="2546B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3840" behindDoc="0" locked="0" layoutInCell="1" allowOverlap="1" wp14:editId="60331293" wp14:anchorId="7220679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7" name="Rectangle 79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5B264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7" style="position:absolute;margin-left:104pt;margin-top:-1pt;width:79pt;height:48pt;z-index:259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S86ObsBAABMAwAADgAAAAAAAAAAAAAAAAAuAgAAZHJz&#10;L2Uyb0RvYy54bWxQSwECLQAUAAYACAAAACEAe5uvld0AAAAJAQAADwAAAAAAAAAAAAAAAAAVBAAA&#10;ZHJzL2Rvd25yZXYueG1sUEsFBgAAAAAEAAQA8wAAAB8FAAAAAA==&#10;" w14:anchorId="72206797">
                <v:textbox inset="2.16pt,1.44pt,0,1.44pt">
                  <w:txbxContent>
                    <w:p w:rsidR="00C940CA" w:rsidP="00C940CA" w:rsidRDefault="00C940CA" w14:paraId="75B264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4864" behindDoc="0" locked="0" layoutInCell="1" allowOverlap="1" wp14:editId="51F4D3E1" wp14:anchorId="225C820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8" name="Rectangle 79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5335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8" style="position:absolute;margin-left:104pt;margin-top:-1pt;width:79pt;height:48pt;z-index:259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Gu8HD7sBAABMAwAADgAAAAAAAAAAAAAAAAAuAgAAZHJz&#10;L2Uyb0RvYy54bWxQSwECLQAUAAYACAAAACEAe5uvld0AAAAJAQAADwAAAAAAAAAAAAAAAAAVBAAA&#10;ZHJzL2Rvd25yZXYueG1sUEsFBgAAAAAEAAQA8wAAAB8FAAAAAA==&#10;" w14:anchorId="225C8206">
                <v:textbox inset="2.16pt,1.44pt,0,1.44pt">
                  <w:txbxContent>
                    <w:p w:rsidR="00C940CA" w:rsidP="00C940CA" w:rsidRDefault="00C940CA" w14:paraId="5E5335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5888" behindDoc="0" locked="0" layoutInCell="1" allowOverlap="1" wp14:editId="6C7D0173" wp14:anchorId="3871455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79" name="Rectangle 79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A7FA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9" style="position:absolute;margin-left:104pt;margin-top:-1pt;width:79pt;height:48pt;z-index:259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mvz5LsBAABMAwAADgAAAAAAAAAAAAAAAAAuAgAAZHJz&#10;L2Uyb0RvYy54bWxQSwECLQAUAAYACAAAACEAe5uvld0AAAAJAQAADwAAAAAAAAAAAAAAAAAVBAAA&#10;ZHJzL2Rvd25yZXYueG1sUEsFBgAAAAAEAAQA8wAAAB8FAAAAAA==&#10;" w14:anchorId="38714551">
                <v:textbox inset="2.16pt,1.44pt,0,1.44pt">
                  <w:txbxContent>
                    <w:p w:rsidR="00C940CA" w:rsidP="00C940CA" w:rsidRDefault="00C940CA" w14:paraId="45A7FA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6912" behindDoc="0" locked="0" layoutInCell="1" allowOverlap="1" wp14:editId="2740390A" wp14:anchorId="12AD8E7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0" name="Rectangle 79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973C1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0" style="position:absolute;margin-left:104pt;margin-top:-1pt;width:79pt;height:48pt;z-index:259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erAKugEAAEwDAAAOAAAAAAAAAAAAAAAAAC4CAABkcnMv&#10;ZTJvRG9jLnhtbFBLAQItABQABgAIAAAAIQB7m6+V3QAAAAkBAAAPAAAAAAAAAAAAAAAAABQEAABk&#10;cnMvZG93bnJldi54bWxQSwUGAAAAAAQABADzAAAAHgUAAAAA&#10;" w14:anchorId="12AD8E7E">
                <v:textbox inset="2.16pt,1.44pt,0,1.44pt">
                  <w:txbxContent>
                    <w:p w:rsidR="00C940CA" w:rsidP="00C940CA" w:rsidRDefault="00C940CA" w14:paraId="49973C1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7936" behindDoc="0" locked="0" layoutInCell="1" allowOverlap="1" wp14:editId="4E80DE01" wp14:anchorId="65D8F020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1" name="Rectangle 79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EE69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1" style="position:absolute;margin-left:104pt;margin-top:-1pt;width:79pt;height:48pt;z-index:259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/v5E4bsBAABMAwAADgAAAAAAAAAAAAAAAAAuAgAAZHJz&#10;L2Uyb0RvYy54bWxQSwECLQAUAAYACAAAACEAe5uvld0AAAAJAQAADwAAAAAAAAAAAAAAAAAVBAAA&#10;ZHJzL2Rvd25yZXYueG1sUEsFBgAAAAAEAAQA8wAAAB8FAAAAAA==&#10;" w14:anchorId="65D8F020">
                <v:textbox inset="2.16pt,1.44pt,0,1.44pt">
                  <w:txbxContent>
                    <w:p w:rsidR="00C940CA" w:rsidP="00C940CA" w:rsidRDefault="00C940CA" w14:paraId="29EE69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8960" behindDoc="0" locked="0" layoutInCell="1" allowOverlap="1" wp14:editId="48B929D8" wp14:anchorId="40D1B92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2" name="Rectangle 79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DE2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2" style="position:absolute;margin-left:104pt;margin-top:-1pt;width:79pt;height:48pt;z-index:259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gvfFFrsBAABMAwAADgAAAAAAAAAAAAAAAAAuAgAAZHJz&#10;L2Uyb0RvYy54bWxQSwECLQAUAAYACAAAACEAe5uvld0AAAAJAQAADwAAAAAAAAAAAAAAAAAVBAAA&#10;ZHJzL2Rvd25yZXYueG1sUEsFBgAAAAAEAAQA8wAAAB8FAAAAAA==&#10;" w14:anchorId="40D1B929">
                <v:textbox inset="2.16pt,1.44pt,0,1.44pt">
                  <w:txbxContent>
                    <w:p w:rsidR="00C940CA" w:rsidP="00C940CA" w:rsidRDefault="00C940CA" w14:paraId="59DE2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69984" behindDoc="0" locked="0" layoutInCell="1" allowOverlap="1" wp14:editId="13655DEB" wp14:anchorId="0287160B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3" name="Rectangle 79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2CBE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3" style="position:absolute;margin-left:104pt;margin-top:-1pt;width:79pt;height:48pt;z-index:259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DOczH9ugEAAEwDAAAOAAAAAAAAAAAAAAAAAC4CAABkcnMv&#10;ZTJvRG9jLnhtbFBLAQItABQABgAIAAAAIQB7m6+V3QAAAAkBAAAPAAAAAAAAAAAAAAAAABQEAABk&#10;cnMvZG93bnJldi54bWxQSwUGAAAAAAQABADzAAAAHgUAAAAA&#10;" w14:anchorId="0287160B">
                <v:textbox inset="2.16pt,1.44pt,0,1.44pt">
                  <w:txbxContent>
                    <w:p w:rsidR="00C940CA" w:rsidP="00C940CA" w:rsidRDefault="00C940CA" w14:paraId="0A2CBE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71008" behindDoc="0" locked="0" layoutInCell="1" allowOverlap="1" wp14:editId="0DE9397B" wp14:anchorId="32D0C38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4" name="Rectangle 79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31899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4" style="position:absolute;margin-left:104pt;margin-top:-1pt;width:79pt;height:48pt;z-index:259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21VuwEAAEw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d117S4njFqf0&#10;HXXjbpgUOWdHI6XK8816zSH2WPYcnuASRXQz+UWDzV+kRZai8emqsVoSEZjsbrq2xkkIPPrYbTr0&#10;sUv1Whwgps/KW5IdRgGhFGX58WtM56svV7Augzk/n7207JdCZr3ZNC9Y916ekCMuaXpEoyc/Myom&#10;EyiZcfCMxl8HDoqS6YtDZZu725sGN6UE67ZpcYOhBIh6/zbLnRg97pJIQMkhgBlGBFw0KrhwZIXZ&#10;Zb3yTryNC/rXn2D3G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DT9tVbsBAABMAwAADgAAAAAAAAAAAAAAAAAuAgAAZHJz&#10;L2Uyb0RvYy54bWxQSwECLQAUAAYACAAAACEAe5uvld0AAAAJAQAADwAAAAAAAAAAAAAAAAAVBAAA&#10;ZHJzL2Rvd25yZXYueG1sUEsFBgAAAAAEAAQA8wAAAB8FAAAAAA==&#10;" w14:anchorId="32D0C383">
                <v:textbox inset="2.16pt,1.44pt,0,1.44pt">
                  <w:txbxContent>
                    <w:p w:rsidR="00C940CA" w:rsidP="00C940CA" w:rsidRDefault="00C940CA" w14:paraId="731899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72032" behindDoc="0" locked="0" layoutInCell="1" allowOverlap="1" wp14:editId="385BBDA7" wp14:anchorId="474EE2B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5" name="Rectangle 79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D3ACA1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5" style="position:absolute;margin-left:104pt;margin-top:-1pt;width:79pt;height:48pt;z-index:259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QbuZvrsBAABMAwAADgAAAAAAAAAAAAAAAAAuAgAAZHJz&#10;L2Uyb0RvYy54bWxQSwECLQAUAAYACAAAACEAe5uvld0AAAAJAQAADwAAAAAAAAAAAAAAAAAVBAAA&#10;ZHJzL2Rvd25yZXYueG1sUEsFBgAAAAAEAAQA8wAAAB8FAAAAAA==&#10;" w14:anchorId="474EE2B3">
                <v:textbox inset="2.16pt,1.44pt,0,1.44pt">
                  <w:txbxContent>
                    <w:p w:rsidR="00C940CA" w:rsidP="00C940CA" w:rsidRDefault="00C940CA" w14:paraId="6D3ACA1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73056" behindDoc="0" locked="0" layoutInCell="1" allowOverlap="1" wp14:editId="1182B6A1" wp14:anchorId="3287743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6" name="Rectangle 79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E0D79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6" style="position:absolute;margin-left:104pt;margin-top:-1pt;width:79pt;height:48pt;z-index:259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MOr1D7sBAABMAwAADgAAAAAAAAAAAAAAAAAuAgAAZHJz&#10;L2Uyb0RvYy54bWxQSwECLQAUAAYACAAAACEAe5uvld0AAAAJAQAADwAAAAAAAAAAAAAAAAAVBAAA&#10;ZHJzL2Rvd25yZXYueG1sUEsFBgAAAAAEAAQA8wAAAB8FAAAAAA==&#10;" w14:anchorId="3287743A">
                <v:textbox inset="2.16pt,1.44pt,0,1.44pt">
                  <w:txbxContent>
                    <w:p w:rsidR="00C940CA" w:rsidP="00C940CA" w:rsidRDefault="00C940CA" w14:paraId="1E0D79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74080" behindDoc="0" locked="0" layoutInCell="1" allowOverlap="1" wp14:editId="7BBD818D" wp14:anchorId="5EA504F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7" name="Rectangle 79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59E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7" style="position:absolute;margin-left:104pt;margin-top:-1pt;width:79pt;height:48pt;z-index:259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fG4B5LsBAABMAwAADgAAAAAAAAAAAAAAAAAuAgAAZHJz&#10;L2Uyb0RvYy54bWxQSwECLQAUAAYACAAAACEAe5uvld0AAAAJAQAADwAAAAAAAAAAAAAAAAAVBAAA&#10;ZHJzL2Rvd25yZXYueG1sUEsFBgAAAAAEAAQA8wAAAB8FAAAAAA==&#10;" w14:anchorId="5EA504FF">
                <v:textbox inset="2.16pt,1.44pt,0,1.44pt">
                  <w:txbxContent>
                    <w:p w:rsidR="00C940CA" w:rsidP="00C940CA" w:rsidRDefault="00C940CA" w14:paraId="5059E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75104" behindDoc="0" locked="0" layoutInCell="1" allowOverlap="1" wp14:editId="54BB8100" wp14:anchorId="301FF30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8" name="Rectangle 79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B5587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8" style="position:absolute;margin-left:104pt;margin-top:-1pt;width:79pt;height:48pt;z-index:259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TrjzSugEAAEwDAAAOAAAAAAAAAAAAAAAAAC4CAABkcnMv&#10;ZTJvRG9jLnhtbFBLAQItABQABgAIAAAAIQB7m6+V3QAAAAkBAAAPAAAAAAAAAAAAAAAAABQEAABk&#10;cnMvZG93bnJldi54bWxQSwUGAAAAAAQABADzAAAAHgUAAAAA&#10;" w14:anchorId="301FF30A">
                <v:textbox inset="2.16pt,1.44pt,0,1.44pt">
                  <w:txbxContent>
                    <w:p w:rsidR="00C940CA" w:rsidP="00C940CA" w:rsidRDefault="00C940CA" w14:paraId="4B5587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76128" behindDoc="0" locked="0" layoutInCell="1" allowOverlap="1" wp14:editId="0E6026CD" wp14:anchorId="3850C9F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89" name="Rectangle 79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9618E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9" style="position:absolute;margin-left:104pt;margin-top:-1pt;width:79pt;height:48pt;z-index:259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yrIObsBAABMAwAADgAAAAAAAAAAAAAAAAAuAgAAZHJz&#10;L2Uyb0RvYy54bWxQSwECLQAUAAYACAAAACEAe5uvld0AAAAJAQAADwAAAAAAAAAAAAAAAAAVBAAA&#10;ZHJzL2Rvd25yZXYueG1sUEsFBgAAAAAEAAQA8wAAAB8FAAAAAA==&#10;" w14:anchorId="3850C9F2">
                <v:textbox inset="2.16pt,1.44pt,0,1.44pt">
                  <w:txbxContent>
                    <w:p w:rsidR="00C940CA" w:rsidP="00C940CA" w:rsidRDefault="00C940CA" w14:paraId="59618E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77152" behindDoc="0" locked="0" layoutInCell="1" allowOverlap="1" wp14:editId="0ED1A982" wp14:anchorId="19BD50C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0" name="Rectangle 79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B5100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0" style="position:absolute;margin-left:104pt;margin-top:-1pt;width:79pt;height:48pt;z-index:259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0BCpJrsBAABMAwAADgAAAAAAAAAAAAAAAAAuAgAAZHJz&#10;L2Uyb0RvYy54bWxQSwECLQAUAAYACAAAACEAe5uvld0AAAAJAQAADwAAAAAAAAAAAAAAAAAVBAAA&#10;ZHJzL2Rvd25yZXYueG1sUEsFBgAAAAAEAAQA8wAAAB8FAAAAAA==&#10;" w14:anchorId="19BD50CE">
                <v:textbox inset="2.16pt,1.44pt,0,1.44pt">
                  <w:txbxContent>
                    <w:p w:rsidR="00C940CA" w:rsidP="00C940CA" w:rsidRDefault="00C940CA" w14:paraId="1B5100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78176" behindDoc="0" locked="0" layoutInCell="1" allowOverlap="1" wp14:editId="4159C331" wp14:anchorId="1C609C5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1" name="Rectangle 79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46F17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1" style="position:absolute;margin-left:104pt;margin-top:-1pt;width:79pt;height:48pt;z-index:259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nJRdzbsBAABMAwAADgAAAAAAAAAAAAAAAAAuAgAAZHJz&#10;L2Uyb0RvYy54bWxQSwECLQAUAAYACAAAACEAe5uvld0AAAAJAQAADwAAAAAAAAAAAAAAAAAVBAAA&#10;ZHJzL2Rvd25yZXYueG1sUEsFBgAAAAAEAAQA8wAAAB8FAAAAAA==&#10;" w14:anchorId="1C609C52">
                <v:textbox inset="2.16pt,1.44pt,0,1.44pt">
                  <w:txbxContent>
                    <w:p w:rsidR="00C940CA" w:rsidP="00C940CA" w:rsidRDefault="00C940CA" w14:paraId="5E46F17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379200" behindDoc="0" locked="0" layoutInCell="1" allowOverlap="1" wp14:editId="0018C570" wp14:anchorId="2BA1FAA1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7992" name="Rectangle 79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E44754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2" style="position:absolute;margin-left:104pt;margin-top:-1pt;width:79pt;height:48pt;z-index:259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vQ5EabsBAABMAwAADgAAAAAAAAAAAAAAAAAuAgAAZHJz&#10;L2Uyb0RvYy54bWxQSwECLQAUAAYACAAAACEAe5uvld0AAAAJAQAADwAAAAAAAAAAAAAAAAAVBAAA&#10;ZHJzL2Rvd25yZXYueG1sUEsFBgAAAAAEAAQA8wAAAB8FAAAAAA==&#10;" w14:anchorId="2BA1FAA1">
                <v:textbox inset="2.16pt,1.44pt,0,1.44pt">
                  <w:txbxContent>
                    <w:p w:rsidR="00C940CA" w:rsidP="00C940CA" w:rsidRDefault="00C940CA" w14:paraId="5E44754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0032" behindDoc="0" locked="0" layoutInCell="1" allowOverlap="1" wp14:editId="2D84F0E4" wp14:anchorId="515B10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3" name="Rectangle 79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417E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3" style="position:absolute;margin-left:104pt;margin-top:11pt;width:77pt;height:162pt;z-index:259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HsAT+7oBAABNAwAADgAAAAAAAAAAAAAAAAAuAgAAZHJzL2Uy&#10;b0RvYy54bWxQSwECLQAUAAYACAAAACEAqingg9sAAAAKAQAADwAAAAAAAAAAAAAAAAAUBAAAZHJz&#10;L2Rvd25yZXYueG1sUEsFBgAAAAAEAAQA8wAAABwFAAAAAA==&#10;" w14:anchorId="515B1016">
                <v:textbox inset="2.16pt,1.44pt,0,1.44pt">
                  <w:txbxContent>
                    <w:p w:rsidR="00C940CA" w:rsidP="00C940CA" w:rsidRDefault="00C940CA" w14:paraId="3D417E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1056" behindDoc="0" locked="0" layoutInCell="1" allowOverlap="1" wp14:editId="6386ADCA" wp14:anchorId="601A14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4" name="Rectangle 79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F7403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4" style="position:absolute;margin-left:104pt;margin-top:11pt;width:79pt;height:162pt;z-index:259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AKKiavAEAAE0DAAAOAAAAAAAAAAAAAAAAAC4CAABkcnMv&#10;ZTJvRG9jLnhtbFBLAQItABQABgAIAAAAIQB7S47U2wAAAAoBAAAPAAAAAAAAAAAAAAAAABYEAABk&#10;cnMvZG93bnJldi54bWxQSwUGAAAAAAQABADzAAAAHgUAAAAA&#10;" w14:anchorId="601A1439">
                <v:textbox inset="2.16pt,1.44pt,0,1.44pt">
                  <w:txbxContent>
                    <w:p w:rsidR="00C940CA" w:rsidP="00C940CA" w:rsidRDefault="00C940CA" w14:paraId="3F7403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2080" behindDoc="0" locked="0" layoutInCell="1" allowOverlap="1" wp14:editId="08B33325" wp14:anchorId="40C60B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5" name="Rectangle 79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09A2AF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5" style="position:absolute;margin-left:104pt;margin-top:11pt;width:77pt;height:162pt;z-index:259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6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DICM/+vAEAAE0DAAAOAAAAAAAAAAAAAAAAAC4CAABkcnMv&#10;ZTJvRG9jLnhtbFBLAQItABQABgAIAAAAIQCqKeCD2wAAAAoBAAAPAAAAAAAAAAAAAAAAABYEAABk&#10;cnMvZG93bnJldi54bWxQSwUGAAAAAAQABADzAAAAHgUAAAAA&#10;" w14:anchorId="40C60B7B">
                <v:textbox inset="2.16pt,1.44pt,0,1.44pt">
                  <w:txbxContent>
                    <w:p w:rsidR="00C940CA" w:rsidP="00C940CA" w:rsidRDefault="00C940CA" w14:paraId="609A2AF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3104" behindDoc="0" locked="0" layoutInCell="1" allowOverlap="1" wp14:editId="568F20D3" wp14:anchorId="5DBDD48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6" name="Rectangle 79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BB48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6" style="position:absolute;margin-left:104pt;margin-top:11pt;width:77pt;height:162pt;z-index:259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LXaIYG7AQAATQMAAA4AAAAAAAAAAAAAAAAALgIAAGRycy9l&#10;Mm9Eb2MueG1sUEsBAi0AFAAGAAgAAAAhAKop4IPbAAAACgEAAA8AAAAAAAAAAAAAAAAAFQQAAGRy&#10;cy9kb3ducmV2LnhtbFBLBQYAAAAABAAEAPMAAAAdBQAAAAA=&#10;" w14:anchorId="5DBDD487">
                <v:textbox inset="2.16pt,1.44pt,0,1.44pt">
                  <w:txbxContent>
                    <w:p w:rsidR="00C940CA" w:rsidP="00C940CA" w:rsidRDefault="00C940CA" w14:paraId="45BB48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4128" behindDoc="0" locked="0" layoutInCell="1" allowOverlap="1" wp14:editId="1553C8BB" wp14:anchorId="4BEB1A1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7997" name="Rectangle 79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B855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7" style="position:absolute;margin-left:104pt;margin-top:11pt;width:79pt;height:162pt;z-index:259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D9+kblvAEAAE0DAAAOAAAAAAAAAAAAAAAAAC4CAABkcnMv&#10;ZTJvRG9jLnhtbFBLAQItABQABgAIAAAAIQB7S47U2wAAAAoBAAAPAAAAAAAAAAAAAAAAABYEAABk&#10;cnMvZG93bnJldi54bWxQSwUGAAAAAAQABADzAAAAHgUAAAAA&#10;" w14:anchorId="4BEB1A11">
                <v:textbox inset="2.16pt,1.44pt,0,1.44pt">
                  <w:txbxContent>
                    <w:p w:rsidR="00C940CA" w:rsidP="00C940CA" w:rsidRDefault="00C940CA" w14:paraId="3B855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5152" behindDoc="0" locked="0" layoutInCell="1" allowOverlap="1" wp14:editId="5A03BA51" wp14:anchorId="4A487D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8" name="Rectangle 79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ABB3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8" style="position:absolute;margin-left:104pt;margin-top:11pt;width:77pt;height:162pt;z-index:259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CycA1u7AQAATQMAAA4AAAAAAAAAAAAAAAAALgIAAGRycy9l&#10;Mm9Eb2MueG1sUEsBAi0AFAAGAAgAAAAhAKop4IPbAAAACgEAAA8AAAAAAAAAAAAAAAAAFQQAAGRy&#10;cy9kb3ducmV2LnhtbFBLBQYAAAAABAAEAPMAAAAdBQAAAAA=&#10;" w14:anchorId="4A487D82">
                <v:textbox inset="2.16pt,1.44pt,0,1.44pt">
                  <w:txbxContent>
                    <w:p w:rsidR="00C940CA" w:rsidP="00C940CA" w:rsidRDefault="00C940CA" w14:paraId="02ABB3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6176" behindDoc="0" locked="0" layoutInCell="1" allowOverlap="1" wp14:editId="6005A6B0" wp14:anchorId="5C0FAA50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7999" name="Rectangle 79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9CC3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9" style="position:absolute;margin-left:105pt;margin-top:11pt;width:77pt;height:162pt;z-index:259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BkmXb1uwEAAE0DAAAOAAAAAAAAAAAAAAAAAC4CAABkcnMv&#10;ZTJvRG9jLnhtbFBLAQItABQABgAIAAAAIQBMIlYz3AAAAAoBAAAPAAAAAAAAAAAAAAAAABUEAABk&#10;cnMvZG93bnJldi54bWxQSwUGAAAAAAQABADzAAAAHgUAAAAA&#10;" w14:anchorId="5C0FAA50">
                <v:textbox inset="2.16pt,1.44pt,0,1.44pt">
                  <w:txbxContent>
                    <w:p w:rsidR="00C940CA" w:rsidP="00C940CA" w:rsidRDefault="00C940CA" w14:paraId="099CC3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7200" behindDoc="0" locked="0" layoutInCell="1" allowOverlap="1" wp14:editId="36114121" wp14:anchorId="53D88FC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0" name="Rectangle 80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466B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0" style="position:absolute;margin-left:104pt;margin-top:11pt;width:79pt;height:162pt;z-index:259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kOrS4LoBAABNAwAADgAAAAAAAAAAAAAAAAAuAgAAZHJzL2Uy&#10;b0RvYy54bWxQSwECLQAUAAYACAAAACEAe0uO1NsAAAAKAQAADwAAAAAAAAAAAAAAAAAUBAAAZHJz&#10;L2Rvd25yZXYueG1sUEsFBgAAAAAEAAQA8wAAABwFAAAAAA==&#10;" w14:anchorId="53D88FCB">
                <v:textbox inset="2.16pt,1.44pt,0,1.44pt">
                  <w:txbxContent>
                    <w:p w:rsidR="00C940CA" w:rsidP="00C940CA" w:rsidRDefault="00C940CA" w14:paraId="40466B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8224" behindDoc="0" locked="0" layoutInCell="1" allowOverlap="1" wp14:editId="4165E02F" wp14:anchorId="4EFC55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1" name="Rectangle 80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1CC51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1" style="position:absolute;margin-left:104pt;margin-top:11pt;width:77pt;height:162pt;z-index:259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NjKtYS7AQAATQMAAA4AAAAAAAAAAAAAAAAALgIAAGRycy9l&#10;Mm9Eb2MueG1sUEsBAi0AFAAGAAgAAAAhAKop4IPbAAAACgEAAA8AAAAAAAAAAAAAAAAAFQQAAGRy&#10;cy9kb3ducmV2LnhtbFBLBQYAAAAABAAEAPMAAAAdBQAAAAA=&#10;" w14:anchorId="4EFC556C">
                <v:textbox inset="2.16pt,1.44pt,0,1.44pt">
                  <w:txbxContent>
                    <w:p w:rsidR="00C940CA" w:rsidP="00C940CA" w:rsidRDefault="00C940CA" w14:paraId="01CC51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09248" behindDoc="0" locked="0" layoutInCell="1" allowOverlap="1" wp14:editId="1387C33A" wp14:anchorId="7C563D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002" name="Rectangle 80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EC6C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2" style="position:absolute;margin-left:104pt;margin-top:11pt;width:77pt;height:162pt;z-index:259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Jy2Uj7oBAABNAwAADgAAAAAAAAAAAAAAAAAuAgAAZHJzL2Uy&#10;b0RvYy54bWxQSwECLQAUAAYACAAAACEAqingg9sAAAAKAQAADwAAAAAAAAAAAAAAAAAUBAAAZHJz&#10;L2Rvd25yZXYueG1sUEsFBgAAAAAEAAQA8wAAABwFAAAAAA==&#10;" w14:anchorId="7C563DA4">
                <v:textbox inset="2.16pt,1.44pt,0,1.44pt">
                  <w:txbxContent>
                    <w:p w:rsidR="00C940CA" w:rsidP="00C940CA" w:rsidRDefault="00C940CA" w14:paraId="35EC6C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0272" behindDoc="0" locked="0" layoutInCell="1" allowOverlap="1" wp14:editId="2EA9E060" wp14:anchorId="5A594B4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3" name="Rectangle 80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4AEC41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3" style="position:absolute;margin-left:104pt;margin-top:11pt;width:79pt;height:162pt;z-index:259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BvDfPruQEAAE0DAAAOAAAAAAAAAAAAAAAAAC4CAABkcnMvZTJv&#10;RG9jLnhtbFBLAQItABQABgAIAAAAIQB7S47U2wAAAAoBAAAPAAAAAAAAAAAAAAAAABMEAABkcnMv&#10;ZG93bnJldi54bWxQSwUGAAAAAAQABADzAAAAGwUAAAAA&#10;" w14:anchorId="5A594B48">
                <v:textbox inset="2.16pt,1.44pt,0,1.44pt">
                  <w:txbxContent>
                    <w:p w:rsidR="00C940CA" w:rsidP="00C940CA" w:rsidRDefault="00C940CA" w14:paraId="44AEC41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1296" behindDoc="0" locked="0" layoutInCell="1" allowOverlap="1" wp14:editId="296E8FEB" wp14:anchorId="461186D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4" name="Rectangle 80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867E85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4" style="position:absolute;margin-left:104pt;margin-top:11pt;width:79pt;height:162pt;z-index:259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pA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bauV5R47rBLf9A3&#10;7nuryLE6GCnV3N/ZrzGmDq89xUc4ZQmXs/hJg5u/KItMxePD2WM1ZSKweH1xjZiUCNxq6tXqChOE&#10;qd5vR0j5XgVH5gWjgFyKtXz/K+Xj0bcjeG9mc3x/XuVpOxU1y8u2eSO7DfKAInFK8wMGbcPIqLAm&#10;UjJi5xlNrzsOihL706O1zdXqosFRKcmybVocYSgJ0t5+rHIvhoDDJDJQsotg+gEJF5MKL+xZUXaa&#10;r3koPuaF/ftfsPkL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8cBaQLoBAABNAwAADgAAAAAAAAAAAAAAAAAuAgAAZHJzL2Uy&#10;b0RvYy54bWxQSwECLQAUAAYACAAAACEAe0uO1NsAAAAKAQAADwAAAAAAAAAAAAAAAAAUBAAAZHJz&#10;L2Rvd25yZXYueG1sUEsFBgAAAAAEAAQA8wAAABwFAAAAAA==&#10;" w14:anchorId="461186D6">
                <v:textbox inset="2.16pt,1.44pt,0,1.44pt">
                  <w:txbxContent>
                    <w:p w:rsidR="00C940CA" w:rsidP="00C940CA" w:rsidRDefault="00C940CA" w14:paraId="7867E85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2320" behindDoc="0" locked="0" layoutInCell="1" allowOverlap="1" wp14:editId="72BDC7F7" wp14:anchorId="1193EB7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5" name="Rectangle 80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C159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5" style="position:absolute;margin-left:104pt;margin-top:11pt;width:79pt;height:162pt;z-index:259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nFL+67AQAATQMAAA4AAAAAAAAAAAAAAAAALgIAAGRycy9l&#10;Mm9Eb2MueG1sUEsBAi0AFAAGAAgAAAAhAHtLjtTbAAAACgEAAA8AAAAAAAAAAAAAAAAAFQQAAGRy&#10;cy9kb3ducmV2LnhtbFBLBQYAAAAABAAEAPMAAAAdBQAAAAA=&#10;" w14:anchorId="1193EB7D">
                <v:textbox inset="2.16pt,1.44pt,0,1.44pt">
                  <w:txbxContent>
                    <w:p w:rsidR="00C940CA" w:rsidP="00C940CA" w:rsidRDefault="00C940CA" w14:paraId="10C159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3344" behindDoc="0" locked="0" layoutInCell="1" allowOverlap="1" wp14:editId="117E1DD2" wp14:anchorId="75AD39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6" name="Rectangle 80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9494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6" style="position:absolute;margin-left:104pt;margin-top:11pt;width:79pt;height:162pt;z-index:259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GR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RbdpMRzh136g75x&#10;31tFjtXBSKnm/s5+jTF1eO0pPsIpS7icxU8a3PxFWWQqHh/OHqspE4HF64trxKRE4FZTr1ZXmCBM&#10;9X47Qsr3KjgyLxgF5FKs5ftfKR+Pvh3BezOb4/vzKk/bqahZXrarN7LbIA8oEqc0P2DQNoyMCmsi&#10;JSN2ntH0uuOgKLE/PVrbXK0uGhyVkizbpsURhpIg7e3HKvdiCDhMIgMluwimH5BwManwwp4VZaf5&#10;mofiY17Yv/8Fm7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BfBkboBAABNAwAADgAAAAAAAAAAAAAAAAAuAgAAZHJzL2Uy&#10;b0RvYy54bWxQSwECLQAUAAYACAAAACEAe0uO1NsAAAAKAQAADwAAAAAAAAAAAAAAAAAUBAAAZHJz&#10;L2Rvd25yZXYueG1sUEsFBgAAAAAEAAQA8wAAABwFAAAAAA==&#10;" w14:anchorId="75AD395A">
                <v:textbox inset="2.16pt,1.44pt,0,1.44pt">
                  <w:txbxContent>
                    <w:p w:rsidR="00C940CA" w:rsidP="00C940CA" w:rsidRDefault="00C940CA" w14:paraId="69494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4368" behindDoc="0" locked="0" layoutInCell="1" allowOverlap="1" wp14:editId="03A68DA3" wp14:anchorId="2E4AB8F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7" name="Rectangle 80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33359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7" style="position:absolute;margin-left:104pt;margin-top:11pt;width:79pt;height:162pt;z-index:259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wStD+7AQAATQMAAA4AAAAAAAAAAAAAAAAALgIAAGRycy9l&#10;Mm9Eb2MueG1sUEsBAi0AFAAGAAgAAAAhAHtLjtTbAAAACgEAAA8AAAAAAAAAAAAAAAAAFQQAAGRy&#10;cy9kb3ducmV2LnhtbFBLBQYAAAAABAAEAPMAAAAdBQAAAAA=&#10;" w14:anchorId="2E4AB8F6">
                <v:textbox inset="2.16pt,1.44pt,0,1.44pt">
                  <w:txbxContent>
                    <w:p w:rsidR="00C940CA" w:rsidP="00C940CA" w:rsidRDefault="00C940CA" w14:paraId="3233359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5392" behindDoc="0" locked="0" layoutInCell="1" allowOverlap="1" wp14:editId="01196ECA" wp14:anchorId="279458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8" name="Rectangle 80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7F49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8" style="position:absolute;margin-left:104pt;margin-top:11pt;width:79pt;height:162pt;z-index:259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NLugEAAE0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NtXWOvHLfYpV/o&#10;G3f9qMipOhgpVe5v9msKscNrz+EJzlnEZRY/a7D5i7LIXDw+XjxWcyICizdXN4hJicCtpl6trjFB&#10;mOrjdoCY7pW3JC8YBeRSrOWHnzGdjr4fwXuZzen9vErzbi5qlut2/U525+URReKUpkcMevQTo2I0&#10;gZIJO89ofN1zUJSMPxxa21yvrhoclZIs26ZFW6AkSHv3ucqdGDwOk0hAyT6A6QckXEwqvLBnRdl5&#10;vvJQfM4L+4+/YPsG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XVHjS7oBAABNAwAADgAAAAAAAAAAAAAAAAAuAgAAZHJzL2Uy&#10;b0RvYy54bWxQSwECLQAUAAYACAAAACEAe0uO1NsAAAAKAQAADwAAAAAAAAAAAAAAAAAUBAAAZHJz&#10;L2Rvd25yZXYueG1sUEsFBgAAAAAEAAQA8wAAABwFAAAAAA==&#10;" w14:anchorId="279458A5">
                <v:textbox inset="2.16pt,1.44pt,0,1.44pt">
                  <w:txbxContent>
                    <w:p w:rsidR="00C940CA" w:rsidP="00C940CA" w:rsidRDefault="00C940CA" w14:paraId="0F7F49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6416" behindDoc="0" locked="0" layoutInCell="1" allowOverlap="1" wp14:editId="0CDBE139" wp14:anchorId="47BBDB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09" name="Rectangle 80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3279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9" style="position:absolute;margin-left:104pt;margin-top:11pt;width:79pt;height:162pt;z-index:259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blug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u63lDiucMu/UTf&#10;uO+tIufqYKRUc39nv8aYOrz2HJ/gkiVczuInDW7+oiwyFY9PV4/VlInA4uZmg5iUCNxq6tVqjQnC&#10;VG+3I6T8VQVH5gWjgFyKtfz4PeXz0dcjeG9mc35/XuVpPxU1y9t2/Up2H+QJReKU5kcM2oaRUWFN&#10;pGTEzjOafh84KErsN4/WNuvVTYOjUpJl27Q4wlASpL1/X+VeDAGHSWSg5BDB9AMSLiYVXtizouwy&#10;X/NQvM8L+7e/YPcH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FVSW5boBAABNAwAADgAAAAAAAAAAAAAAAAAuAgAAZHJzL2Uy&#10;b0RvYy54bWxQSwECLQAUAAYACAAAACEAe0uO1NsAAAAKAQAADwAAAAAAAAAAAAAAAAAUBAAAZHJz&#10;L2Rvd25yZXYueG1sUEsFBgAAAAAEAAQA8wAAABwFAAAAAA==&#10;" w14:anchorId="47BBDB61">
                <v:textbox inset="2.16pt,1.44pt,0,1.44pt">
                  <w:txbxContent>
                    <w:p w:rsidR="00C940CA" w:rsidP="00C940CA" w:rsidRDefault="00C940CA" w14:paraId="493279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7440" behindDoc="0" locked="0" layoutInCell="1" allowOverlap="1" wp14:editId="66FF1D64" wp14:anchorId="6A5C037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0" name="Rectangle 80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D5B4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0" style="position:absolute;margin-left:104pt;margin-top:11pt;width:79pt;height:162pt;z-index:259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5ajB+boBAABNAwAADgAAAAAAAAAAAAAAAAAuAgAAZHJzL2Uy&#10;b0RvYy54bWxQSwECLQAUAAYACAAAACEAe0uO1NsAAAAKAQAADwAAAAAAAAAAAAAAAAAUBAAAZHJz&#10;L2Rvd25yZXYueG1sUEsFBgAAAAAEAAQA8wAAABwFAAAAAA==&#10;" w14:anchorId="6A5C037F">
                <v:textbox inset="2.16pt,1.44pt,0,1.44pt">
                  <w:txbxContent>
                    <w:p w:rsidR="00C940CA" w:rsidP="00C940CA" w:rsidRDefault="00C940CA" w14:paraId="25D5B4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8464" behindDoc="0" locked="0" layoutInCell="1" allowOverlap="1" wp14:editId="7009A206" wp14:anchorId="641761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1" name="Rectangle 80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3CD1E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1" style="position:absolute;margin-left:104pt;margin-top:11pt;width:79pt;height:162pt;z-index:259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RXuwEAAE0DAAAOAAAAZHJzL2Uyb0RvYy54bWysU8tu2zAQvBfoPxC813rE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Nw0ljlvs0g/0&#10;jbthUuRcHY2UKvc3+zWH2OO15/AElyziMotfNNj8RVlkKR6frh6rJRGBxc3NpquxEwK32nq9vsME&#10;Yaq32wFi+qK8JXnBKCCXYi0/fovpfPT1CN7LbM7v51Va9ktR09x2m1eyey9PKBKnND1i0JOfGRWT&#10;CZTM2HlG468DB0XJ9NWhte3d+qbFUSlJ07UdjjCUBGnv31e5E6PHYRIJKDkEMMOIhItJhRf2rCi7&#10;zFceivd5Yf/2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2ttFe7AQAATQMAAA4AAAAAAAAAAAAAAAAALgIAAGRycy9l&#10;Mm9Eb2MueG1sUEsBAi0AFAAGAAgAAAAhAHtLjtTbAAAACgEAAA8AAAAAAAAAAAAAAAAAFQQAAGRy&#10;cy9kb3ducmV2LnhtbFBLBQYAAAAABAAEAPMAAAAdBQAAAAA=&#10;" w14:anchorId="641761A3">
                <v:textbox inset="2.16pt,1.44pt,0,1.44pt">
                  <w:txbxContent>
                    <w:p w:rsidR="00C940CA" w:rsidP="00C940CA" w:rsidRDefault="00C940CA" w14:paraId="13CD1E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19488" behindDoc="0" locked="0" layoutInCell="1" allowOverlap="1" wp14:editId="6E430647" wp14:anchorId="3C99AB0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2" name="Rectangle 80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936B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2" style="position:absolute;margin-left:104pt;margin-top:11pt;width:79pt;height:162pt;z-index:259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IC0Lz27AQAATQMAAA4AAAAAAAAAAAAAAAAALgIAAGRycy9l&#10;Mm9Eb2MueG1sUEsBAi0AFAAGAAgAAAAhAHtLjtTbAAAACgEAAA8AAAAAAAAAAAAAAAAAFQQAAGRy&#10;cy9kb3ducmV2LnhtbFBLBQYAAAAABAAEAPMAAAAdBQAAAAA=&#10;" w14:anchorId="3C99AB07">
                <v:textbox inset="2.16pt,1.44pt,0,1.44pt">
                  <w:txbxContent>
                    <w:p w:rsidR="00C940CA" w:rsidP="00C940CA" w:rsidRDefault="00C940CA" w14:paraId="17936B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0512" behindDoc="0" locked="0" layoutInCell="1" allowOverlap="1" wp14:editId="7CD817A7" wp14:anchorId="1C54D0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3" name="Rectangle 80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30AD23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3" style="position:absolute;margin-left:104pt;margin-top:11pt;width:79pt;height:162pt;z-index:259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yLFak7oBAABNAwAADgAAAAAAAAAAAAAAAAAuAgAAZHJzL2Uy&#10;b0RvYy54bWxQSwECLQAUAAYACAAAACEAe0uO1NsAAAAKAQAADwAAAAAAAAAAAAAAAAAUBAAAZHJz&#10;L2Rvd25yZXYueG1sUEsFBgAAAAAEAAQA8wAAABwFAAAAAA==&#10;" w14:anchorId="1C54D0B9">
                <v:textbox inset="2.16pt,1.44pt,0,1.44pt">
                  <w:txbxContent>
                    <w:p w:rsidR="00C940CA" w:rsidP="00C940CA" w:rsidRDefault="00C940CA" w14:paraId="630AD23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1536" behindDoc="0" locked="0" layoutInCell="1" allowOverlap="1" wp14:editId="558D0E10" wp14:anchorId="091068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4" name="Rectangle 80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E2915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4" style="position:absolute;margin-left:104pt;margin-top:11pt;width:79pt;height:162pt;z-index:259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M4uwEAAE0DAAAOAAAAZHJzL2Uyb0RvYy54bWysU8tu2zAQvBfoPxC813rE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N2tKHLfYpR/o&#10;G3fDpMi5OhopVe5v9msOscdrz+EJLlnEZRa/aLD5i7LIUjw+XT1WSyICi5ubTVdjJwRutfV6fYcJ&#10;wlRvtwPE9EV5S/KCUUAuxVp+/BbT+ejrEbyX2Zzfz6u07JeiprndtK9k916eUCROaXrEoCc/Myom&#10;EyiZsfOMxl8HDoqS6atDa9u79U2Lo1KSpms7HGEoCdLev69yJ0aPwyQSUHIIYIYRCReTCi/sWVF2&#10;ma88FO/zwv7tL9j9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Z88zi7AQAATQMAAA4AAAAAAAAAAAAAAAAALgIAAGRycy9l&#10;Mm9Eb2MueG1sUEsBAi0AFAAGAAgAAAAhAHtLjtTbAAAACgEAAA8AAAAAAAAAAAAAAAAAFQQAAGRy&#10;cy9kb3ducmV2LnhtbFBLBQYAAAAABAAEAPMAAAAdBQAAAAA=&#10;" w14:anchorId="091068B1">
                <v:textbox inset="2.16pt,1.44pt,0,1.44pt">
                  <w:txbxContent>
                    <w:p w:rsidR="00C940CA" w:rsidP="00C940CA" w:rsidRDefault="00C940CA" w14:paraId="00E2915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2560" behindDoc="0" locked="0" layoutInCell="1" allowOverlap="1" wp14:editId="776FB330" wp14:anchorId="1F616B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5" name="Rectangle 80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0C324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5" style="position:absolute;margin-left:104pt;margin-top:11pt;width:79pt;height:162pt;z-index:259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eeYaWvAEAAE0DAAAOAAAAAAAAAAAAAAAAAC4CAABkcnMv&#10;ZTJvRG9jLnhtbFBLAQItABQABgAIAAAAIQB7S47U2wAAAAoBAAAPAAAAAAAAAAAAAAAAABYEAABk&#10;cnMvZG93bnJldi54bWxQSwUGAAAAAAQABADzAAAAHgUAAAAA&#10;" w14:anchorId="1F616BC2">
                <v:textbox inset="2.16pt,1.44pt,0,1.44pt">
                  <w:txbxContent>
                    <w:p w:rsidR="00C940CA" w:rsidP="00C940CA" w:rsidRDefault="00C940CA" w14:paraId="40C324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3584" behindDoc="0" locked="0" layoutInCell="1" allowOverlap="1" wp14:editId="3793CBAE" wp14:anchorId="133A1D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6" name="Rectangle 80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9010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6" style="position:absolute;margin-left:104pt;margin-top:11pt;width:79pt;height:162pt;z-index:259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OraOm7AQAATQMAAA4AAAAAAAAAAAAAAAAALgIAAGRycy9l&#10;Mm9Eb2MueG1sUEsBAi0AFAAGAAgAAAAhAHtLjtTbAAAACgEAAA8AAAAAAAAAAAAAAAAAFQQAAGRy&#10;cy9kb3ducmV2LnhtbFBLBQYAAAAABAAEAPMAAAAdBQAAAAA=&#10;" w14:anchorId="133A1DBE">
                <v:textbox inset="2.16pt,1.44pt,0,1.44pt">
                  <w:txbxContent>
                    <w:p w:rsidR="00C940CA" w:rsidP="00C940CA" w:rsidRDefault="00C940CA" w14:paraId="629010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4608" behindDoc="0" locked="0" layoutInCell="1" allowOverlap="1" wp14:editId="71B7FE02" wp14:anchorId="3BF99AE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7" name="Rectangle 80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824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7" style="position:absolute;margin-left:104pt;margin-top:11pt;width:79pt;height:162pt;z-index:259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rrh1HvAEAAE0DAAAOAAAAAAAAAAAAAAAAAC4CAABkcnMv&#10;ZTJvRG9jLnhtbFBLAQItABQABgAIAAAAIQB7S47U2wAAAAoBAAAPAAAAAAAAAAAAAAAAABYEAABk&#10;cnMvZG93bnJldi54bWxQSwUGAAAAAAQABADzAAAAHgUAAAAA&#10;" w14:anchorId="3BF99AE4">
                <v:textbox inset="2.16pt,1.44pt,0,1.44pt">
                  <w:txbxContent>
                    <w:p w:rsidR="00C940CA" w:rsidP="00C940CA" w:rsidRDefault="00C940CA" w14:paraId="09824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5632" behindDoc="0" locked="0" layoutInCell="1" allowOverlap="1" wp14:editId="07EB016D" wp14:anchorId="3A9883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8" name="Rectangle 80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CD6C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8" style="position:absolute;margin-left:104pt;margin-top:11pt;width:79pt;height:162pt;z-index:259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rtSjO7AQAATQMAAA4AAAAAAAAAAAAAAAAALgIAAGRycy9l&#10;Mm9Eb2MueG1sUEsBAi0AFAAGAAgAAAAhAHtLjtTbAAAACgEAAA8AAAAAAAAAAAAAAAAAFQQAAGRy&#10;cy9kb3ducmV2LnhtbFBLBQYAAAAABAAEAPMAAAAdBQAAAAA=&#10;" w14:anchorId="3A98831F">
                <v:textbox inset="2.16pt,1.44pt,0,1.44pt">
                  <w:txbxContent>
                    <w:p w:rsidR="00C940CA" w:rsidP="00C940CA" w:rsidRDefault="00C940CA" w14:paraId="5FCD6C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6656" behindDoc="0" locked="0" layoutInCell="1" allowOverlap="1" wp14:editId="3835EF77" wp14:anchorId="5DA258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19" name="Rectangle 80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093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9" style="position:absolute;margin-left:104pt;margin-top:11pt;width:79pt;height:162pt;z-index:259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y6D+dvAEAAE0DAAAOAAAAAAAAAAAAAAAAAC4CAABkcnMv&#10;ZTJvRG9jLnhtbFBLAQItABQABgAIAAAAIQB7S47U2wAAAAoBAAAPAAAAAAAAAAAAAAAAABYEAABk&#10;cnMvZG93bnJldi54bWxQSwUGAAAAAAQABADzAAAAHgUAAAAA&#10;" w14:anchorId="5DA258CF">
                <v:textbox inset="2.16pt,1.44pt,0,1.44pt">
                  <w:txbxContent>
                    <w:p w:rsidR="00C940CA" w:rsidP="00C940CA" w:rsidRDefault="00C940CA" w14:paraId="53B093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7680" behindDoc="0" locked="0" layoutInCell="1" allowOverlap="1" wp14:editId="47FD9E15" wp14:anchorId="083082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0" name="Rectangle 80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180A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0" style="position:absolute;margin-left:104pt;margin-top:11pt;width:79pt;height:162pt;z-index:259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qMjuwEAAE0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ukGDHLfYpV/o&#10;G3f9qMipOhgpVe5v9msKscNrz+EJzlnEZRY/a7D5i7LIXDw+XjxWcyICi+urdVvjQwK3mnq1usEE&#10;YaqP2wFiulfekrxgFJBLsZYffsZ0Ovp+BO9lNqf38yrNu7moWV6v23eyOy+PKBKnND1i0KOfGBWj&#10;CZRM2HlG4+ueg6Jk/OHQ2uZmddXgqJRk2TYtjjCUBGnvPle5E4PHYRIJKNkHMP2AhItJhRf2rCg7&#10;z1ceis95Yf/xF2z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FH+oyO7AQAATQMAAA4AAAAAAAAAAAAAAAAALgIAAGRycy9l&#10;Mm9Eb2MueG1sUEsBAi0AFAAGAAgAAAAhAHtLjtTbAAAACgEAAA8AAAAAAAAAAAAAAAAAFQQAAGRy&#10;cy9kb3ducmV2LnhtbFBLBQYAAAAABAAEAPMAAAAdBQAAAAA=&#10;" w14:anchorId="08308226">
                <v:textbox inset="2.16pt,1.44pt,0,1.44pt">
                  <w:txbxContent>
                    <w:p w:rsidR="00C940CA" w:rsidP="00C940CA" w:rsidRDefault="00C940CA" w14:paraId="21180A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8704" behindDoc="0" locked="0" layoutInCell="1" allowOverlap="1" wp14:editId="74E02627" wp14:anchorId="67A660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1" name="Rectangle 80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0243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1" style="position:absolute;margin-left:104pt;margin-top:11pt;width:79pt;height:162pt;z-index:259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n71o27AQAATQMAAA4AAAAAAAAAAAAAAAAALgIAAGRycy9l&#10;Mm9Eb2MueG1sUEsBAi0AFAAGAAgAAAAhAHtLjtTbAAAACgEAAA8AAAAAAAAAAAAAAAAAFQQAAGRy&#10;cy9kb3ducmV2LnhtbFBLBQYAAAAABAAEAPMAAAAdBQAAAAA=&#10;" w14:anchorId="67A660E5">
                <v:textbox inset="2.16pt,1.44pt,0,1.44pt">
                  <w:txbxContent>
                    <w:p w:rsidR="00C940CA" w:rsidP="00C940CA" w:rsidRDefault="00C940CA" w14:paraId="1D0243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29728" behindDoc="0" locked="0" layoutInCell="1" allowOverlap="1" wp14:editId="546BDA93" wp14:anchorId="562494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2" name="Rectangle 80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E8C4AE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2" style="position:absolute;margin-left:104pt;margin-top:11pt;width:79pt;height:162pt;z-index:259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sc5p4uQEAAE0DAAAOAAAAAAAAAAAAAAAAAC4CAABkcnMvZTJv&#10;RG9jLnhtbFBLAQItABQABgAIAAAAIQB7S47U2wAAAAoBAAAPAAAAAAAAAAAAAAAAABMEAABkcnMv&#10;ZG93bnJldi54bWxQSwUGAAAAAAQABADzAAAAGwUAAAAA&#10;" w14:anchorId="562494C3">
                <v:textbox inset="2.16pt,1.44pt,0,1.44pt">
                  <w:txbxContent>
                    <w:p w:rsidR="00C940CA" w:rsidP="00C940CA" w:rsidRDefault="00C940CA" w14:paraId="4E8C4AE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0752" behindDoc="0" locked="0" layoutInCell="1" allowOverlap="1" wp14:editId="341E13CE" wp14:anchorId="48AD1C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3" name="Rectangle 80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23F0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3" style="position:absolute;margin-left:104pt;margin-top:11pt;width:79pt;height:162pt;z-index:259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Hbv1roBAABNAwAADgAAAAAAAAAAAAAAAAAuAgAAZHJzL2Uy&#10;b0RvYy54bWxQSwECLQAUAAYACAAAACEAe0uO1NsAAAAKAQAADwAAAAAAAAAAAAAAAAAUBAAAZHJz&#10;L2Rvd25yZXYueG1sUEsFBgAAAAAEAAQA8wAAABwFAAAAAA==&#10;" w14:anchorId="48AD1C28">
                <v:textbox inset="2.16pt,1.44pt,0,1.44pt">
                  <w:txbxContent>
                    <w:p w:rsidR="00C940CA" w:rsidP="00C940CA" w:rsidRDefault="00C940CA" w14:paraId="0223F0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1776" behindDoc="0" locked="0" layoutInCell="1" allowOverlap="1" wp14:editId="452A53F1" wp14:anchorId="00EAA7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4" name="Rectangle 80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9D3BD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4" style="position:absolute;margin-left:104pt;margin-top:11pt;width:79pt;height:162pt;z-index:259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q7Rn27AQAATQMAAA4AAAAAAAAAAAAAAAAALgIAAGRycy9l&#10;Mm9Eb2MueG1sUEsBAi0AFAAGAAgAAAAhAHtLjtTbAAAACgEAAA8AAAAAAAAAAAAAAAAAFQQAAGRy&#10;cy9kb3ducmV2LnhtbFBLBQYAAAAABAAEAPMAAAAdBQAAAAA=&#10;" w14:anchorId="00EAA78C">
                <v:textbox inset="2.16pt,1.44pt,0,1.44pt">
                  <w:txbxContent>
                    <w:p w:rsidR="00C940CA" w:rsidP="00C940CA" w:rsidRDefault="00C940CA" w14:paraId="49D3BD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2800" behindDoc="0" locked="0" layoutInCell="1" allowOverlap="1" wp14:editId="396572BC" wp14:anchorId="03E313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25" name="Rectangle 80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ACF9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5" style="position:absolute;margin-left:104pt;margin-top:11pt;width:79pt;height:162pt;z-index:259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yvjPTvAEAAE0DAAAOAAAAAAAAAAAAAAAAAC4CAABkcnMv&#10;ZTJvRG9jLnhtbFBLAQItABQABgAIAAAAIQB7S47U2wAAAAoBAAAPAAAAAAAAAAAAAAAAABYEAABk&#10;cnMvZG93bnJldi54bWxQSwUGAAAAAAQABADzAAAAHgUAAAAA&#10;" w14:anchorId="03E3133B">
                <v:textbox inset="2.16pt,1.44pt,0,1.44pt">
                  <w:txbxContent>
                    <w:p w:rsidR="00C940CA" w:rsidP="00C940CA" w:rsidRDefault="00C940CA" w14:paraId="0FACF9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3824" behindDoc="0" locked="0" layoutInCell="1" allowOverlap="1" wp14:editId="12718E9E" wp14:anchorId="03EF67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6" name="Rectangle 80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40F61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6" style="position:absolute;margin-left:104pt;margin-top:11pt;width:79pt;height:135pt;z-index:259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HvZwduQEAAE0DAAAOAAAAAAAAAAAAAAAAAC4CAABkcnMvZTJv&#10;RG9jLnhtbFBLAQItABQABgAIAAAAIQCxSpol2wAAAAoBAAAPAAAAAAAAAAAAAAAAABMEAABkcnMv&#10;ZG93bnJldi54bWxQSwUGAAAAAAQABADzAAAAGwUAAAAA&#10;" w14:anchorId="03EF67E6">
                <v:textbox inset="2.16pt,1.44pt,0,1.44pt">
                  <w:txbxContent>
                    <w:p w:rsidR="00C940CA" w:rsidP="00C940CA" w:rsidRDefault="00C940CA" w14:paraId="640F61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4848" behindDoc="0" locked="0" layoutInCell="1" allowOverlap="1" wp14:editId="1F844DFB" wp14:anchorId="2978EF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7" name="Rectangle 80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79918A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7" style="position:absolute;margin-left:104pt;margin-top:11pt;width:79pt;height:135pt;z-index:259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7jps7oBAABNAwAADgAAAAAAAAAAAAAAAAAuAgAAZHJzL2Uy&#10;b0RvYy54bWxQSwECLQAUAAYACAAAACEAsUqaJdsAAAAKAQAADwAAAAAAAAAAAAAAAAAUBAAAZHJz&#10;L2Rvd25yZXYueG1sUEsFBgAAAAAEAAQA8wAAABwFAAAAAA==&#10;" w14:anchorId="2978EF62">
                <v:textbox inset="2.16pt,1.44pt,0,1.44pt">
                  <w:txbxContent>
                    <w:p w:rsidR="00C940CA" w:rsidP="00C940CA" w:rsidRDefault="00C940CA" w14:paraId="779918A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5872" behindDoc="0" locked="0" layoutInCell="1" allowOverlap="1" wp14:editId="5739B9B3" wp14:anchorId="31B065A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8" name="Rectangle 80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E13CA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8" style="position:absolute;margin-left:104pt;margin-top:11pt;width:79pt;height:135pt;z-index:259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Be+77HuQEAAE0DAAAOAAAAAAAAAAAAAAAAAC4CAABkcnMvZTJv&#10;RG9jLnhtbFBLAQItABQABgAIAAAAIQCxSpol2wAAAAoBAAAPAAAAAAAAAAAAAAAAABMEAABkcnMv&#10;ZG93bnJldi54bWxQSwUGAAAAAAQABADzAAAAGwUAAAAA&#10;" w14:anchorId="31B065AF">
                <v:textbox inset="2.16pt,1.44pt,0,1.44pt">
                  <w:txbxContent>
                    <w:p w:rsidR="00C940CA" w:rsidP="00C940CA" w:rsidRDefault="00C940CA" w14:paraId="46E13CA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6896" behindDoc="0" locked="0" layoutInCell="1" allowOverlap="1" wp14:editId="7BF2DFBB" wp14:anchorId="5C95DAA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29" name="Rectangle 80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5D7FE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9" style="position:absolute;margin-left:104pt;margin-top:11pt;width:79pt;height:135pt;z-index:259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tpuQEAAE0DAAAOAAAAZHJzL2Uyb0RvYy54bWysU8tu2zAQvBfoPxC813qkqGX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2w0ljlvs0k/0&#10;jbthUuRcHY2UKvc3+zWH2OO1p/AIlyziMotfNNj8RVlkKR6frh6rJRGBxc3NpquxEwK3mnXd5ARh&#10;qtfbAWL6qrwlecEoIJdiLT9+j+l89OUI3stszu/nVVr2S1GD0OsXsnsvTygSpzQ9YNCTnxkVkwmU&#10;zNh5RuPvAwdFyfTNobXt+vNNi6NSkqZrOxxhKAnS3r+tcidGj8MkElByCGCGEQkXkwov7FlRdpmv&#10;PBRv88L+9S/Y/Q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AW/stpuQEAAE0DAAAOAAAAAAAAAAAAAAAAAC4CAABkcnMvZTJv&#10;RG9jLnhtbFBLAQItABQABgAIAAAAIQCxSpol2wAAAAoBAAAPAAAAAAAAAAAAAAAAABMEAABkcnMv&#10;ZG93bnJldi54bWxQSwUGAAAAAAQABADzAAAAGwUAAAAA&#10;" w14:anchorId="5C95DAAC">
                <v:textbox inset="2.16pt,1.44pt,0,1.44pt">
                  <w:txbxContent>
                    <w:p w:rsidR="00C940CA" w:rsidP="00C940CA" w:rsidRDefault="00C940CA" w14:paraId="75D7FE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7920" behindDoc="0" locked="0" layoutInCell="1" allowOverlap="1" wp14:editId="12EC018C" wp14:anchorId="2F7E14A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0" name="Rectangle 80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C93DA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0" style="position:absolute;margin-left:104pt;margin-top:11pt;width:79pt;height:135pt;z-index:259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x1uQ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rVazTIcYtd+oW+&#10;cTdMipyqo5FS5f5mv+YQe7z2FB7hnEVcZvGLBpu/KIssxePjxWO1JCKweL2+7mp8SOBWc1U3OUGY&#10;6u12gJh+KG9JXjAKyKVYyw93MZ2Ovh7Be5nN6f28SstuKWoQunslu/PyiCJxStMDBj35mVExmUDJ&#10;jJ1nNP7ec1CUTD8dWttefV23OColabq2wxGGkiDt3fsqd2L0OEwiASX7AGYYkXAxqfDCnhVl5/nK&#10;Q/E+L+zf/oLtH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mApx1uQEAAE0DAAAOAAAAAAAAAAAAAAAAAC4CAABkcnMvZTJv&#10;RG9jLnhtbFBLAQItABQABgAIAAAAIQCxSpol2wAAAAoBAAAPAAAAAAAAAAAAAAAAABMEAABkcnMv&#10;ZG93bnJldi54bWxQSwUGAAAAAAQABADzAAAAGwUAAAAA&#10;" w14:anchorId="2F7E14AD">
                <v:textbox inset="2.16pt,1.44pt,0,1.44pt">
                  <w:txbxContent>
                    <w:p w:rsidR="00C940CA" w:rsidP="00C940CA" w:rsidRDefault="00C940CA" w14:paraId="6C93DA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8944" behindDoc="0" locked="0" layoutInCell="1" allowOverlap="1" wp14:editId="50CE6A66" wp14:anchorId="0304236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1" name="Rectangle 80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C2CB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1" style="position:absolute;margin-left:104pt;margin-top:11pt;width:79pt;height:135pt;z-index:259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nb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Sr1w0ljlvs0k/0&#10;jbthUuRcHY2UKvc3+zWH2OO1p/AIlyziMotfNNj8RVlkKR6frh6rJRGBxc1609XYCYFbzU3d5ARh&#10;qtfbAWL6qrwlecEoIJdiLT9+j+l89OUI3stszu/nVVr2S1GD0JsXsnsvTygSpzQ9YNCTnxkVkwmU&#10;zNh5RuPvAwdFyfTNobXtzed1i6NSkqZrOxxhKAnS3r+tcidGj8MkElByCGCGEQkXkwov7FlRdpmv&#10;PBRv88L+9S/Y/Q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uB+nbuQEAAE0DAAAOAAAAAAAAAAAAAAAAAC4CAABkcnMvZTJv&#10;RG9jLnhtbFBLAQItABQABgAIAAAAIQCxSpol2wAAAAoBAAAPAAAAAAAAAAAAAAAAABMEAABkcnMv&#10;ZG93bnJldi54bWxQSwUGAAAAAAQABADzAAAAGwUAAAAA&#10;" w14:anchorId="03042364">
                <v:textbox inset="2.16pt,1.44pt,0,1.44pt">
                  <w:txbxContent>
                    <w:p w:rsidR="00C940CA" w:rsidP="00C940CA" w:rsidRDefault="00C940CA" w14:paraId="25C2CB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39968" behindDoc="0" locked="0" layoutInCell="1" allowOverlap="1" wp14:editId="10AF4C60" wp14:anchorId="19D4B84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2" name="Rectangle 80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51CB8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2" style="position:absolute;margin-left:104pt;margin-top:11pt;width:79pt;height:135pt;z-index:259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CDHnKxuQEAAE0DAAAOAAAAAAAAAAAAAAAAAC4CAABkcnMvZTJv&#10;RG9jLnhtbFBLAQItABQABgAIAAAAIQCxSpol2wAAAAoBAAAPAAAAAAAAAAAAAAAAABMEAABkcnMv&#10;ZG93bnJldi54bWxQSwUGAAAAAAQABADzAAAAGwUAAAAA&#10;" w14:anchorId="19D4B84E">
                <v:textbox inset="2.16pt,1.44pt,0,1.44pt">
                  <w:txbxContent>
                    <w:p w:rsidR="00C940CA" w:rsidP="00C940CA" w:rsidRDefault="00C940CA" w14:paraId="5051CB8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40992" behindDoc="0" locked="0" layoutInCell="1" allowOverlap="1" wp14:editId="318C7D06" wp14:anchorId="3011AF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3" name="Rectangle 80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A9228E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3" style="position:absolute;margin-left:104pt;margin-top:11pt;width:79pt;height:135pt;z-index:259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cfuQEAAE0DAAAOAAAAZHJzL2Uyb0RvYy54bWysU8tu2zAQvBfoPxC813o4iBX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hXr9eUOG6xS9/Q&#10;N+6GSZFzdTRSqtzf7NccYo/XXsMLXLKIyyx+0WDzF2WRpXh8unqslkQEFu/Wd12NnRC41WzqJicI&#10;U73dDhDTF+UtyQtGAbkUa/nxMabz0d9H8F5mc34/r9KyX4qaZtNcye69PKFInNL0jEFPfmZUTCZQ&#10;MmPnGY0/DxwUJdNXh9a2m5t1i6NSkqZrOxxhKAnS3r+vcidGj8MkElByCGCGEQmXdwsv7FlRdpmv&#10;PBTv88L+7S/Y/QI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LGwcfuQEAAE0DAAAOAAAAAAAAAAAAAAAAAC4CAABkcnMvZTJv&#10;RG9jLnhtbFBLAQItABQABgAIAAAAIQCxSpol2wAAAAoBAAAPAAAAAAAAAAAAAAAAABMEAABkcnMv&#10;ZG93bnJldi54bWxQSwUGAAAAAAQABADzAAAAGwUAAAAA&#10;" w14:anchorId="3011AFA8">
                <v:textbox inset="2.16pt,1.44pt,0,1.44pt">
                  <w:txbxContent>
                    <w:p w:rsidR="00C940CA" w:rsidP="00C940CA" w:rsidRDefault="00C940CA" w14:paraId="3A9228E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42016" behindDoc="0" locked="0" layoutInCell="1" allowOverlap="1" wp14:editId="5B4EC00F" wp14:anchorId="75A5237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4" name="Rectangle 80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102E9E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4" style="position:absolute;margin-left:104pt;margin-top:11pt;width:79pt;height:135pt;z-index:259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q60ugEAAE0DAAAOAAAAZHJzL2Uyb0RvYy54bWysU8tu2zAQvBfoPxC8x3o4qB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hXr28pcdxil76j&#10;b9wNkyLn6mikVLm/2a85xB6vvYRnuGQRl1n8osHmL8oiS/H4dPVYLYkILN6t77oaOyFwq9nUTU4Q&#10;pnq7HSCmz8pbkheMAnIp1vLj15jOR1+P4L3M5vx+XqVlvxQ1zaZpX8nuvTyhSJzS9IRBT35mVEwm&#10;UDJj5xmNvw4cFCXTF4fWtpvbdYujUpKmazscYSgJ0t6/r3InRo/DJBJQcghghhEJF5MKL+xZUXaZ&#10;rzwU7/PC/u0v2P0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dautLoBAABNAwAADgAAAAAAAAAAAAAAAAAuAgAAZHJzL2Uy&#10;b0RvYy54bWxQSwECLQAUAAYACAAAACEAsUqaJdsAAAAKAQAADwAAAAAAAAAAAAAAAAAUBAAAZHJz&#10;L2Rvd25yZXYueG1sUEsFBgAAAAAEAAQA8wAAABwFAAAAAA==&#10;" w14:anchorId="75A52379">
                <v:textbox inset="2.16pt,1.44pt,0,1.44pt">
                  <w:txbxContent>
                    <w:p w:rsidR="00C940CA" w:rsidP="00C940CA" w:rsidRDefault="00C940CA" w14:paraId="5102E9E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43040" behindDoc="0" locked="0" layoutInCell="1" allowOverlap="1" wp14:editId="4182C1B1" wp14:anchorId="772AD6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5" name="Rectangle 80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77C0F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5" style="position:absolute;margin-left:104pt;margin-top:11pt;width:79pt;height:135pt;z-index:259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HdPbGroBAABNAwAADgAAAAAAAAAAAAAAAAAuAgAAZHJzL2Uy&#10;b0RvYy54bWxQSwECLQAUAAYACAAAACEAsUqaJdsAAAAKAQAADwAAAAAAAAAAAAAAAAAUBAAAZHJz&#10;L2Rvd25yZXYueG1sUEsFBgAAAAAEAAQA8wAAABwFAAAAAA==&#10;" w14:anchorId="772AD6E3">
                <v:textbox inset="2.16pt,1.44pt,0,1.44pt">
                  <w:txbxContent>
                    <w:p w:rsidR="00C940CA" w:rsidP="00C940CA" w:rsidRDefault="00C940CA" w14:paraId="0A77C0F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44064" behindDoc="0" locked="0" layoutInCell="1" allowOverlap="1" wp14:editId="4A3F034C" wp14:anchorId="504D8DA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6" name="Rectangle 80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2A001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6" style="position:absolute;margin-left:104pt;margin-top:11pt;width:79pt;height:135pt;z-index:259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VlugEAAE0DAAAOAAAAZHJzL2Uyb0RvYy54bWysU8tu2zAQvBfoPxC813o4iBX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hXr28pcdxil36g&#10;b9wNkyLn6mikVLm/2a85xB6vPYcnuGQRl1n8osHmL8oiS/H4dPVYLYkILN6t77oaOyFwq9nUTU4Q&#10;pnq7HSCmL8pbkheMAnIp1vLjt5jOR1+P4L3M5vx+XqVlvxQ1zaa5eSW79/KEInFK0yMGPfmZUTGZ&#10;QMmMnWc0/jpwUJRMXx1a225u1i2OSkmaru1whKEkSHv/vsqdGD0Ok0hAySGAGUYkXEwqvLBnRdll&#10;vvJQvM8L+7e/YPc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YAE1ZboBAABNAwAADgAAAAAAAAAAAAAAAAAuAgAAZHJzL2Uy&#10;b0RvYy54bWxQSwECLQAUAAYACAAAACEAsUqaJdsAAAAKAQAADwAAAAAAAAAAAAAAAAAUBAAAZHJz&#10;L2Rvd25yZXYueG1sUEsFBgAAAAAEAAQA8wAAABwFAAAAAA==&#10;" w14:anchorId="504D8DA0">
                <v:textbox inset="2.16pt,1.44pt,0,1.44pt">
                  <w:txbxContent>
                    <w:p w:rsidR="00C940CA" w:rsidP="00C940CA" w:rsidRDefault="00C940CA" w14:paraId="32A001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45088" behindDoc="0" locked="0" layoutInCell="1" allowOverlap="1" wp14:editId="1BB5B9EA" wp14:anchorId="6E6E621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7" name="Rectangle 80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7EA68D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7" style="position:absolute;margin-left:104pt;margin-top:11pt;width:79pt;height:135pt;z-index:259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KARAy7oBAABNAwAADgAAAAAAAAAAAAAAAAAuAgAAZHJzL2Uy&#10;b0RvYy54bWxQSwECLQAUAAYACAAAACEAsUqaJdsAAAAKAQAADwAAAAAAAAAAAAAAAAAUBAAAZHJz&#10;L2Rvd25yZXYueG1sUEsFBgAAAAAEAAQA8wAAABwFAAAAAA==&#10;" w14:anchorId="6E6E6215">
                <v:textbox inset="2.16pt,1.44pt,0,1.44pt">
                  <w:txbxContent>
                    <w:p w:rsidR="00C940CA" w:rsidP="00C940CA" w:rsidRDefault="00C940CA" w14:paraId="47EA68D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46112" behindDoc="0" locked="0" layoutInCell="1" allowOverlap="1" wp14:editId="0758BEC1" wp14:anchorId="25AA0A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8" name="Rectangle 80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32A8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8" style="position:absolute;margin-left:104pt;margin-top:11pt;width:79pt;height:135pt;z-index:259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e/ugEAAE0DAAAOAAAAZHJzL2Uyb0RvYy54bWysU8tu2zAQvBfoPxC8x3q4iBX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Sr19grxy126Tv6&#10;xt0wKXKujkZKlfub/ZpD7PHaS3iGSxZxmcUvGmz+oiyyFI9PV4/VkojA4t36rquxEwK3mk3d5ARh&#10;qrfbAWL6rLwlecEoIJdiLT9+jel89PUI3stszu/nVVr2S1HTbJrbV7J7L08oEqc0PWHQk58ZFZMJ&#10;lMzYeUbjrwMHRcn0xaG17ebTusVRKUnTtR3aAiVB2vv3Ve7E6HGYRAJKDgHMMCLhYlLhhT0ryi7z&#10;lYfifV7Yv/0Fu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+UcXv7oBAABNAwAADgAAAAAAAAAAAAAAAAAuAgAAZHJzL2Uy&#10;b0RvYy54bWxQSwECLQAUAAYACAAAACEAsUqaJdsAAAAKAQAADwAAAAAAAAAAAAAAAAAUBAAAZHJz&#10;L2Rvd25yZXYueG1sUEsFBgAAAAAEAAQA8wAAABwFAAAAAA==&#10;" w14:anchorId="25AA0A45">
                <v:textbox inset="2.16pt,1.44pt,0,1.44pt">
                  <w:txbxContent>
                    <w:p w:rsidR="00C940CA" w:rsidP="00C940CA" w:rsidRDefault="00C940CA" w14:paraId="2232A8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47136" behindDoc="0" locked="0" layoutInCell="1" allowOverlap="1" wp14:editId="31622871" wp14:anchorId="729AA2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39" name="Rectangle 80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0E852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9" style="position:absolute;margin-left:104pt;margin-top:11pt;width:79pt;height:135pt;z-index:259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IR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GuXm8pcdxil36g&#10;b9wNkyKX6mikVLm/2a85xB6vPYVHuGYRl1n8osHmL8oiS/H4fPNYLYkILG7X267GTgjcajZ1kxOE&#10;qV5vB4jpi/KW5AWjgFyKtfz0LabL0ZcjeC+zubyfV2k5LEVNs2k2L2QPXp5RJE5pesCgJz8zKiYT&#10;KJmx84zGX0cOipLpq0Nr283HdYujUpKmazscYSgJ0j68rXInRo/DJBJQcgxghhEJF5MKL+xZUXad&#10;rzwUb/PC/vUv2P8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sUJiEboBAABNAwAADgAAAAAAAAAAAAAAAAAuAgAAZHJzL2Uy&#10;b0RvYy54bWxQSwECLQAUAAYACAAAACEAsUqaJdsAAAAKAQAADwAAAAAAAAAAAAAAAAAUBAAAZHJz&#10;L2Rvd25yZXYueG1sUEsFBgAAAAAEAAQA8wAAABwFAAAAAA==&#10;" w14:anchorId="729AA2BD">
                <v:textbox inset="2.16pt,1.44pt,0,1.44pt">
                  <w:txbxContent>
                    <w:p w:rsidR="00C940CA" w:rsidP="00C940CA" w:rsidRDefault="00C940CA" w14:paraId="50E852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48160" behindDoc="0" locked="0" layoutInCell="1" allowOverlap="1" wp14:editId="76B187D7" wp14:anchorId="1DB653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40" name="Rectangle 80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CE4C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0" style="position:absolute;margin-left:104pt;margin-top:11pt;width:79pt;height:135pt;z-index:259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hgxugEAAE0DAAAOAAAAZHJzL2Uyb0RvYy54bWysU8tu2zAQvBfoPxC813okiBX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hXX6NBjlvs0g/0&#10;jbthUuRUHY2UKvc3+zWH2OO1l/AM5yziMotfNNj8RVlkKR4fLx6rJRGBxdur267GhwRuNeu6yQnC&#10;VO+3A8T0TXlL8oJRQC7FWn54iOl09O0I3stsTu/nVVp2S1HTrJvujezOyyOKxClNTxj05GdGxWQC&#10;JTN2ntH4e89BUTJ9d2htu76+anFUStJ0bYcjDCVB2ruPVe7E6HGYRAJK9gHMMCLhYlLhhT0rys7z&#10;lYfiY17Yv/8F21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NYYYMboBAABNAwAADgAAAAAAAAAAAAAAAAAuAgAAZHJzL2Uy&#10;b0RvYy54bWxQSwECLQAUAAYACAAAACEAsUqaJdsAAAAKAQAADwAAAAAAAAAAAAAAAAAUBAAAZHJz&#10;L2Rvd25yZXYueG1sUEsFBgAAAAAEAAQA8wAAABwFAAAAAA==&#10;" w14:anchorId="1DB65397">
                <v:textbox inset="2.16pt,1.44pt,0,1.44pt">
                  <w:txbxContent>
                    <w:p w:rsidR="00C940CA" w:rsidP="00C940CA" w:rsidRDefault="00C940CA" w14:paraId="24CE4C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49184" behindDoc="0" locked="0" layoutInCell="1" allowOverlap="1" wp14:editId="2C96376E" wp14:anchorId="13B547F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1" name="Rectangle 80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73C6D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1" style="position:absolute;margin-left:104pt;margin-top:11pt;width:79pt;height:159pt;z-index:259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A8UU6boBAABNAwAADgAAAAAAAAAAAAAAAAAuAgAAZHJzL2Uy&#10;b0RvYy54bWxQSwECLQAUAAYACAAAACEArtatUNsAAAAKAQAADwAAAAAAAAAAAAAAAAAUBAAAZHJz&#10;L2Rvd25yZXYueG1sUEsFBgAAAAAEAAQA8wAAABwFAAAAAA==&#10;" w14:anchorId="13B547F5">
                <v:textbox inset="2.16pt,1.44pt,0,1.44pt">
                  <w:txbxContent>
                    <w:p w:rsidR="00C940CA" w:rsidP="00C940CA" w:rsidRDefault="00C940CA" w14:paraId="673C6D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0208" behindDoc="0" locked="0" layoutInCell="1" allowOverlap="1" wp14:editId="3E2C1A9B" wp14:anchorId="19D93DF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2" name="Rectangle 80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B9090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2" style="position:absolute;margin-left:104pt;margin-top:11pt;width:79pt;height:159pt;z-index:259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zTxfQuQEAAE0DAAAOAAAAAAAAAAAAAAAAAC4CAABkcnMvZTJv&#10;RG9jLnhtbFBLAQItABQABgAIAAAAIQCu1q1Q2wAAAAoBAAAPAAAAAAAAAAAAAAAAABMEAABkcnMv&#10;ZG93bnJldi54bWxQSwUGAAAAAAQABADzAAAAGwUAAAAA&#10;" w14:anchorId="19D93DFF">
                <v:textbox inset="2.16pt,1.44pt,0,1.44pt">
                  <w:txbxContent>
                    <w:p w:rsidR="00C940CA" w:rsidP="00C940CA" w:rsidRDefault="00C940CA" w14:paraId="20B9090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1232" behindDoc="0" locked="0" layoutInCell="1" allowOverlap="1" wp14:editId="17B054B6" wp14:anchorId="3D0584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3" name="Rectangle 80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74F713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3" style="position:absolute;margin-left:104pt;margin-top:11pt;width:79pt;height:159pt;z-index:259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7SmJ+uQEAAE0DAAAOAAAAAAAAAAAAAAAAAC4CAABkcnMvZTJv&#10;RG9jLnhtbFBLAQItABQABgAIAAAAIQCu1q1Q2wAAAAoBAAAPAAAAAAAAAAAAAAAAABMEAABkcnMv&#10;ZG93bnJldi54bWxQSwUGAAAAAAQABADzAAAAGwUAAAAA&#10;" w14:anchorId="3D058446">
                <v:textbox inset="2.16pt,1.44pt,0,1.44pt">
                  <w:txbxContent>
                    <w:p w:rsidR="00C940CA" w:rsidP="00C940CA" w:rsidRDefault="00C940CA" w14:paraId="074F713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2256" behindDoc="0" locked="0" layoutInCell="1" allowOverlap="1" wp14:editId="5EF4B546" wp14:anchorId="62AE977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4" name="Rectangle 80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E6C6E1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4" style="position:absolute;margin-left:104pt;margin-top:11pt;width:79pt;height:159pt;z-index:259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pYfL1boBAABNAwAADgAAAAAAAAAAAAAAAAAuAgAAZHJzL2Uy&#10;b0RvYy54bWxQSwECLQAUAAYACAAAACEArtatUNsAAAAKAQAADwAAAAAAAAAAAAAAAAAUBAAAZHJz&#10;L2Rvd25yZXYueG1sUEsFBgAAAAAEAAQA8wAAABwFAAAAAA==&#10;" w14:anchorId="62AE9771">
                <v:textbox inset="2.16pt,1.44pt,0,1.44pt">
                  <w:txbxContent>
                    <w:p w:rsidR="00C940CA" w:rsidP="00C940CA" w:rsidRDefault="00C940CA" w14:paraId="2E6C6E1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3280" behindDoc="0" locked="0" layoutInCell="1" allowOverlap="1" wp14:editId="2BD48586" wp14:anchorId="6CDB157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5" name="Rectangle 80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567D91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5" style="position:absolute;margin-left:104pt;margin-top:11pt;width:79pt;height:159pt;z-index:259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7YK+e7oBAABNAwAADgAAAAAAAAAAAAAAAAAuAgAAZHJzL2Uy&#10;b0RvYy54bWxQSwECLQAUAAYACAAAACEArtatUNsAAAAKAQAADwAAAAAAAAAAAAAAAAAUBAAAZHJz&#10;L2Rvd25yZXYueG1sUEsFBgAAAAAEAAQA8wAAABwFAAAAAA==&#10;" w14:anchorId="6CDB157E">
                <v:textbox inset="2.16pt,1.44pt,0,1.44pt">
                  <w:txbxContent>
                    <w:p w:rsidR="00C940CA" w:rsidP="00C940CA" w:rsidRDefault="00C940CA" w14:paraId="4567D91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4304" behindDoc="0" locked="0" layoutInCell="1" allowOverlap="1" wp14:editId="6444E550" wp14:anchorId="13133E2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046" name="Rectangle 80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F3960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6" style="position:absolute;margin-left:104pt;margin-top:11pt;width:79pt;height:159pt;z-index:259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kFBQBLoBAABNAwAADgAAAAAAAAAAAAAAAAAuAgAAZHJzL2Uy&#10;b0RvYy54bWxQSwECLQAUAAYACAAAACEArtatUNsAAAAKAQAADwAAAAAAAAAAAAAAAAAUBAAAZHJz&#10;L2Rvd25yZXYueG1sUEsFBgAAAAAEAAQA8wAAABwFAAAAAA==&#10;" w14:anchorId="13133E2C">
                <v:textbox inset="2.16pt,1.44pt,0,1.44pt">
                  <w:txbxContent>
                    <w:p w:rsidR="00C940CA" w:rsidP="00C940CA" w:rsidRDefault="00C940CA" w14:paraId="5F3960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5328" behindDoc="0" locked="0" layoutInCell="1" allowOverlap="1" wp14:editId="1A6EBD8D" wp14:anchorId="421E2B4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7" name="Rectangle 80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7DCA6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7" style="position:absolute;margin-left:104pt;margin-top:11pt;width:79pt;height:162pt;z-index:259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1tuwEAAE0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Glbr9aUOGaxS7/R&#10;N+YGI8mpOmohZO5v9msKscNrj+EBzlnEZRY/K7D5i7LIXDw+XjyWcyIci9dX122NneC41dSr1RoT&#10;hKnebgeI6bv0luRFTwG5FGvZ4WdMp6OvR/BeZnN6P6/SvJuLmuW6+fpKdufFEUXilKZ7DMr4qafc&#10;6EDJhJ3vaXzZM5CUmB8OrW3Wq6sGR6Uky7ZpcYShJEh7977KHB89DhNPQMk+gB5GJFxMKrywZ0XZ&#10;eb7yULzPC/u3v2D7B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7CHW27AQAATQMAAA4AAAAAAAAAAAAAAAAALgIAAGRycy9l&#10;Mm9Eb2MueG1sUEsBAi0AFAAGAAgAAAAhAHtLjtTbAAAACgEAAA8AAAAAAAAAAAAAAAAAFQQAAGRy&#10;cy9kb3ducmV2LnhtbFBLBQYAAAAABAAEAPMAAAAdBQAAAAA=&#10;" w14:anchorId="421E2B45">
                <v:textbox inset="2.16pt,1.44pt,0,1.44pt">
                  <w:txbxContent>
                    <w:p w:rsidR="00C940CA" w:rsidP="00C940CA" w:rsidRDefault="00C940CA" w14:paraId="207DCA6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6352" behindDoc="0" locked="0" layoutInCell="1" allowOverlap="1" wp14:editId="0308BAD2" wp14:anchorId="256A88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8" name="Rectangle 80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7576F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8" style="position:absolute;margin-left:104pt;margin-top:11pt;width:79pt;height:162pt;z-index:259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oZuwEAAE0DAAAOAAAAZHJzL2Uyb0RvYy54bWysU8tu2zAQvBfoPxC815IVI1YE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eoW9ctxil36h&#10;b9z1oyKn6mCkVLm/2a8pxA6vPYcnOGcRl1n8rMHmL8oic/H4ePFYzYkILN5c3bQ1dkLgVlOvVmtM&#10;EKb6uB0gpnvlLckLRgG5FGv54WdMp6PvR/BeZnN6P6/SvJuLmuW6uX4nu/PyiCJxStMjBj36iVEx&#10;mkDJhJ1nNL7uOShKxh8OrW3Wq6sGR6Uky7Zp0RYoCdLefa5yJwaPwyQSULIPYPoBCReTCi/sWVF2&#10;nq88FJ/zwv7jL9i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+BShm7AQAATQMAAA4AAAAAAAAAAAAAAAAALgIAAGRycy9l&#10;Mm9Eb2MueG1sUEsBAi0AFAAGAAgAAAAhAHtLjtTbAAAACgEAAA8AAAAAAAAAAAAAAAAAFQQAAGRy&#10;cy9kb3ducmV2LnhtbFBLBQYAAAAABAAEAPMAAAAdBQAAAAA=&#10;" w14:anchorId="256A88A4">
                <v:textbox inset="2.16pt,1.44pt,0,1.44pt">
                  <w:txbxContent>
                    <w:p w:rsidR="00C940CA" w:rsidP="00C940CA" w:rsidRDefault="00C940CA" w14:paraId="5C7576F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7376" behindDoc="0" locked="0" layoutInCell="1" allowOverlap="1" wp14:editId="238445B4" wp14:anchorId="00F3C9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49" name="Rectangle 80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6348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9" style="position:absolute;margin-left:104pt;margin-top:11pt;width:79pt;height:162pt;z-index:259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+3uw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3r1YYSzx126Qf6&#10;xn1vFTlXByOlmvs7+zXG1OG1l/gMlyzhchY/aXDzF2WRqXh8unqspkwEFjc3m7bGTgjcaurVao0J&#10;wlTvtyOk/E0FR+YFo4BcirX8+JDy+ejbEbw3szm/P6/ytJ+KmuW6Wb+R3Qd5QpE4pfkJg7ZhZFRY&#10;EykZsfOMpt8HDooS+92jtc16ddPgqJRk2TYt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PeEP7e7AQAATQMAAA4AAAAAAAAAAAAAAAAALgIAAGRycy9l&#10;Mm9Eb2MueG1sUEsBAi0AFAAGAAgAAAAhAHtLjtTbAAAACgEAAA8AAAAAAAAAAAAAAAAAFQQAAGRy&#10;cy9kb3ducmV2LnhtbFBLBQYAAAAABAAEAPMAAAAdBQAAAAA=&#10;" w14:anchorId="00F3C975">
                <v:textbox inset="2.16pt,1.44pt,0,1.44pt">
                  <w:txbxContent>
                    <w:p w:rsidR="00C940CA" w:rsidP="00C940CA" w:rsidRDefault="00C940CA" w14:paraId="296348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8400" behindDoc="0" locked="0" layoutInCell="1" allowOverlap="1" wp14:editId="65B02ED9" wp14:anchorId="2472DD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0" name="Rectangle 80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3BFAC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0" style="position:absolute;margin-left:104pt;margin-top:11pt;width:79pt;height:135pt;z-index:259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z6kpGroBAABNAwAADgAAAAAAAAAAAAAAAAAuAgAAZHJzL2Uy&#10;b0RvYy54bWxQSwECLQAUAAYACAAAACEAsUqaJdsAAAAKAQAADwAAAAAAAAAAAAAAAAAUBAAAZHJz&#10;L2Rvd25yZXYueG1sUEsFBgAAAAAEAAQA8wAAABwFAAAAAA==&#10;" w14:anchorId="2472DDB5">
                <v:textbox inset="2.16pt,1.44pt,0,1.44pt">
                  <w:txbxContent>
                    <w:p w:rsidR="00C940CA" w:rsidP="00C940CA" w:rsidRDefault="00C940CA" w14:paraId="53BFAC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59424" behindDoc="0" locked="0" layoutInCell="1" allowOverlap="1" wp14:editId="74511010" wp14:anchorId="330224F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1" name="Rectangle 80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FC1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1" style="position:absolute;margin-left:104pt;margin-top:11pt;width:79pt;height:135pt;z-index:259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y0ugEAAE0DAAAOAAAAZHJzL2Uyb0RvYy54bWysU8tu2zAQvBfoPxC813qkrWX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hXf2oocdxil36i&#10;b9wNkyLn6mikVLm/2a85xB6vPYYHuGQRl1n8osHmL8oiS/H4dPVYLYkILG5uNl2NnRC41azrJicI&#10;U73cDhDTV+UtyQtGAbkUa/nxe0zno89H8F5mc34/r9KyX4qaZt1unsnuvTyhSJzSdI9BT35mVEwm&#10;UDJj5xmNvw8cFCXTN4fWtuuPNy2OSkmaru1whKEkSHv/usqdGD0Ok0hAySGAGUYkXEwqvLBnRdll&#10;vvJQvM4L+5e/YPcH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h6xctLoBAABNAwAADgAAAAAAAAAAAAAAAAAuAgAAZHJzL2Uy&#10;b0RvYy54bWxQSwECLQAUAAYACAAAACEAsUqaJdsAAAAKAQAADwAAAAAAAAAAAAAAAAAUBAAAZHJz&#10;L2Rvd25yZXYueG1sUEsFBgAAAAAEAAQA8wAAABwFAAAAAA==&#10;" w14:anchorId="330224F8">
                <v:textbox inset="2.16pt,1.44pt,0,1.44pt">
                  <w:txbxContent>
                    <w:p w:rsidR="00C940CA" w:rsidP="00C940CA" w:rsidRDefault="00C940CA" w14:paraId="21FC1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0448" behindDoc="0" locked="0" layoutInCell="1" allowOverlap="1" wp14:editId="539B5C15" wp14:anchorId="64E22B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052" name="Rectangle 80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BB8E9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2" style="position:absolute;margin-left:104pt;margin-top:11pt;width:79pt;height:135pt;z-index:259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fe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hXf2wpcdxil36g&#10;b9wNkyLn6mikVLm/2a85xB6vPYVHuGQRl1n8osHmL8oiS/H4dPVYLYkILN6ub7saOyFwq9nUTU4Q&#10;pnq5HSCmL8pbkheMAnIp1vLjt5jOR5+P4L3M5vx+XqVlvxQ1zWZdcHNx7+UJReKUpgcMevIzo2Iy&#10;gZIZO89o/H3goCiZvjq0tt18WKMTqSRN13Y4wlASpL1/XeVOjB6HSSSg5BDADCMSLiYVXtizouwy&#10;X3koXueF/ctfsPsD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qrXH3roBAABNAwAADgAAAAAAAAAAAAAAAAAuAgAAZHJzL2Uy&#10;b0RvYy54bWxQSwECLQAUAAYACAAAACEAsUqaJdsAAAAKAQAADwAAAAAAAAAAAAAAAAAUBAAAZHJz&#10;L2Rvd25yZXYueG1sUEsFBgAAAAAEAAQA8wAAABwFAAAAAA==&#10;" w14:anchorId="64E22B13">
                <v:textbox inset="2.16pt,1.44pt,0,1.44pt">
                  <w:txbxContent>
                    <w:p w:rsidR="00C940CA" w:rsidP="00C940CA" w:rsidRDefault="00C940CA" w14:paraId="6BB8E9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1472" behindDoc="0" locked="0" layoutInCell="1" allowOverlap="1" wp14:editId="4AD815F7" wp14:anchorId="0A2865D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3" name="Rectangle 80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4FA43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3" style="position:absolute;margin-left:104pt;margin-top:11pt;width:79pt;height:162pt;z-index:259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ph88G7AQAATQMAAA4AAAAAAAAAAAAAAAAALgIAAGRycy9l&#10;Mm9Eb2MueG1sUEsBAi0AFAAGAAgAAAAhAHtLjtTbAAAACgEAAA8AAAAAAAAAAAAAAAAAFQQAAGRy&#10;cy9kb3ducmV2LnhtbFBLBQYAAAAABAAEAPMAAAAdBQAAAAA=&#10;" w14:anchorId="0A2865DA">
                <v:textbox inset="2.16pt,1.44pt,0,1.44pt">
                  <w:txbxContent>
                    <w:p w:rsidR="00C940CA" w:rsidP="00C940CA" w:rsidRDefault="00C940CA" w14:paraId="24FA43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2496" behindDoc="0" locked="0" layoutInCell="1" allowOverlap="1" wp14:editId="597995BC" wp14:anchorId="5ECF804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054" name="Rectangle 80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F4683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4" style="position:absolute;margin-left:104pt;margin-top:11pt;width:79pt;height:162pt;z-index:259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LSsWmq7AQAATQMAAA4AAAAAAAAAAAAAAAAALgIAAGRycy9l&#10;Mm9Eb2MueG1sUEsBAi0AFAAGAAgAAAAhAHtLjtTbAAAACgEAAA8AAAAAAAAAAAAAAAAAFQQAAGRy&#10;cy9kb3ducmV2LnhtbFBLBQYAAAAABAAEAPMAAAAdBQAAAAA=&#10;" w14:anchorId="5ECF804B">
                <v:textbox inset="2.16pt,1.44pt,0,1.44pt">
                  <w:txbxContent>
                    <w:p w:rsidR="00C940CA" w:rsidP="00C940CA" w:rsidRDefault="00C940CA" w14:paraId="0F4683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3520" behindDoc="0" locked="0" layoutInCell="1" allowOverlap="1" wp14:editId="414DF91E" wp14:anchorId="28723AF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5" name="Rectangle 80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5B314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5" style="position:absolute;margin-left:104pt;margin-top:11pt;width:79pt;height:60pt;z-index:259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FWD2jrsBAABMAwAADgAAAAAAAAAAAAAAAAAuAgAAZHJzL2Uy&#10;b0RvYy54bWxQSwECLQAUAAYACAAAACEAomkztNoAAAAKAQAADwAAAAAAAAAAAAAAAAAVBAAAZHJz&#10;L2Rvd25yZXYueG1sUEsFBgAAAAAEAAQA8wAAABwFAAAAAA==&#10;" w14:anchorId="28723AFE">
                <v:textbox inset="2.16pt,1.44pt,0,1.44pt">
                  <w:txbxContent>
                    <w:p w:rsidR="00C940CA" w:rsidP="00C940CA" w:rsidRDefault="00C940CA" w14:paraId="35B314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4544" behindDoc="0" locked="0" layoutInCell="1" allowOverlap="1" wp14:editId="1ED35D05" wp14:anchorId="675ABB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6" name="Rectangle 80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64F9D2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6" style="position:absolute;margin-left:104pt;margin-top:11pt;width:79pt;height:60pt;z-index:259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o/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/rjHSWOW5zS&#10;d9SNu35U5JIdjJQqzzfrNYXYYdlzeIJrFNHN5GcNNn+RFpmLxuebxmpORGByu9q2NU5C4NFmvV2h&#10;j12q1+IAMX1W3pLsMAoIpSjLT19julx9uYJ1Gczl+eyl+TAXMsvNav2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GQxmj+8AQAATAMAAA4AAAAAAAAAAAAAAAAALgIAAGRycy9l&#10;Mm9Eb2MueG1sUEsBAi0AFAAGAAgAAAAhAKJpM7TaAAAACgEAAA8AAAAAAAAAAAAAAAAAFgQAAGRy&#10;cy9kb3ducmV2LnhtbFBLBQYAAAAABAAEAPMAAAAdBQAAAAA=&#10;" w14:anchorId="675ABB61">
                <v:textbox inset="2.16pt,1.44pt,0,1.44pt">
                  <w:txbxContent>
                    <w:p w:rsidR="00C940CA" w:rsidP="00C940CA" w:rsidRDefault="00C940CA" w14:paraId="564F9D2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5568" behindDoc="0" locked="0" layoutInCell="1" allowOverlap="1" wp14:editId="126D269E" wp14:anchorId="2DA448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7" name="Rectangle 80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49581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7" style="position:absolute;margin-left:104pt;margin-top:11pt;width:79pt;height:60pt;z-index:259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7U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tr5dU+K4xSn9&#10;RN24G4wk5+yo+17m+Wa9phA7LHsKj3CJIrqZ/KzA5i/SInPR+HTVWM6JCExuVpu2xkkIPFrfbFbo&#10;Y5fqtThATF+ltyQ7jAJCKcry4/eYzldfrmBdBnN+Pntp3s+FzHK9un3Buvf9CTnikqYHNMr4iVFh&#10;dKBkwsEzGn8fOEhKzDeHyjbrm1WDm1KCZdu0uMFQAkS9f5vlTowed0kkoOQQQA8jAi4aFVw4ssLs&#10;sl55J97GBf3r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KLVu1LsBAABMAwAADgAAAAAAAAAAAAAAAAAuAgAAZHJzL2Uy&#10;b0RvYy54bWxQSwECLQAUAAYACAAAACEAomkztNoAAAAKAQAADwAAAAAAAAAAAAAAAAAVBAAAZHJz&#10;L2Rvd25yZXYueG1sUEsFBgAAAAAEAAQA8wAAABwFAAAAAA==&#10;" w14:anchorId="2DA4480F">
                <v:textbox inset="2.16pt,1.44pt,0,1.44pt">
                  <w:txbxContent>
                    <w:p w:rsidR="00C940CA" w:rsidP="00C940CA" w:rsidRDefault="00C940CA" w14:paraId="749581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6592" behindDoc="0" locked="0" layoutInCell="1" allowOverlap="1" wp14:editId="451B30E6" wp14:anchorId="006F339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8" name="Rectangle 80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002F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8" style="position:absolute;margin-left:104pt;margin-top:11pt;width:79pt;height:60pt;z-index:259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Pi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/Rln5bnDKf1E&#10;3bjvrSLn7GCkVPN8Z73GmDose4qPcIkSujP5SYObv0iLTEXj01VjNWUiMLlZbdoaJyHwaH2zWaGP&#10;XarX4ggpf1XBkdlhFBBKUZYfv6d8vvpyBetmMOfnZy9P+6mQWa5Xty9Y90GekCMuaX5Ao20YGRXW&#10;REpGHDyj6feBg6LEfvOobLO+WTW4KSVYtk2LqkAJEPX+bZZ7MQTcJZGBkkME0w8IuGhUcOHICrPL&#10;es078TYu6F9/gt0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R3VT4rsBAABMAwAADgAAAAAAAAAAAAAAAAAuAgAAZHJzL2Uy&#10;b0RvYy54bWxQSwECLQAUAAYACAAAACEAomkztNoAAAAKAQAADwAAAAAAAAAAAAAAAAAVBAAAZHJz&#10;L2Rvd25yZXYueG1sUEsFBgAAAAAEAAQA8wAAABwFAAAAAA==&#10;" w14:anchorId="006F3399">
                <v:textbox inset="2.16pt,1.44pt,0,1.44pt">
                  <w:txbxContent>
                    <w:p w:rsidR="00C940CA" w:rsidP="00C940CA" w:rsidRDefault="00C940CA" w14:paraId="00002F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7616" behindDoc="0" locked="0" layoutInCell="1" allowOverlap="1" wp14:editId="275FEE37" wp14:anchorId="3F2FC9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59" name="Rectangle 80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02B5EB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9" style="position:absolute;margin-left:104pt;margin-top:11pt;width:79pt;height:60pt;z-index:259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cJ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/XlDiecOp/QL&#10;deO+t4qcs4ORUs3znfUaY+qw7DE+wCVK6M7kJw1u/iItMhWNT1eN1ZSJwORmtWlrnITAo/XNZoU+&#10;dqleiiOk/E0FR2aHUUAoRVl+/JHy+erzFaybwZyfn7087adCZrlerZ+x7oM8IUdc0nyPRtswMiqs&#10;iZSMOHhG058DB0WJ/e5R2WZ9s2pwU0qwbJsWNxhKgKj3r7PciyHgLokMlBwimH5AwEWjggtHVphd&#10;1mveiddxQf/y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/GnCbsBAABMAwAADgAAAAAAAAAAAAAAAAAuAgAAZHJzL2Uy&#10;b0RvYy54bWxQSwECLQAUAAYACAAAACEAomkztNoAAAAKAQAADwAAAAAAAAAAAAAAAAAVBAAAZHJz&#10;L2Rvd25yZXYueG1sUEsFBgAAAAAEAAQA8wAAABwFAAAAAA==&#10;" w14:anchorId="3F2FC9DD">
                <v:textbox inset="2.16pt,1.44pt,0,1.44pt">
                  <w:txbxContent>
                    <w:p w:rsidR="00C940CA" w:rsidP="00C940CA" w:rsidRDefault="00C940CA" w14:paraId="202B5EB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8640" behindDoc="0" locked="0" layoutInCell="1" allowOverlap="1" wp14:editId="60369AC1" wp14:anchorId="2642800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0" name="Rectangle 80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C436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0" style="position:absolute;margin-left:104pt;margin-top:11pt;width:79pt;height:60pt;z-index:259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nql26ugEAAEwDAAAOAAAAAAAAAAAAAAAAAC4CAABkcnMvZTJv&#10;RG9jLnhtbFBLAQItABQABgAIAAAAIQCiaTO02gAAAAoBAAAPAAAAAAAAAAAAAAAAABQEAABkcnMv&#10;ZG93bnJldi54bWxQSwUGAAAAAAQABADzAAAAGwUAAAAA&#10;" w14:anchorId="26428009">
                <v:textbox inset="2.16pt,1.44pt,0,1.44pt">
                  <w:txbxContent>
                    <w:p w:rsidR="00C940CA" w:rsidP="00C940CA" w:rsidRDefault="00C940CA" w14:paraId="4C436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69664" behindDoc="0" locked="0" layoutInCell="1" allowOverlap="1" wp14:editId="71826B64" wp14:anchorId="29DBD4E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1" name="Rectangle 80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96764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1" style="position:absolute;margin-left:104pt;margin-top:11pt;width:79pt;height:60pt;z-index:259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6y6pUbsBAABMAwAADgAAAAAAAAAAAAAAAAAuAgAAZHJzL2Uy&#10;b0RvYy54bWxQSwECLQAUAAYACAAAACEAomkztNoAAAAKAQAADwAAAAAAAAAAAAAAAAAVBAAAZHJz&#10;L2Rvd25yZXYueG1sUEsFBgAAAAAEAAQA8wAAABwFAAAAAA==&#10;" w14:anchorId="29DBD4E0">
                <v:textbox inset="2.16pt,1.44pt,0,1.44pt">
                  <w:txbxContent>
                    <w:p w:rsidR="00C940CA" w:rsidP="00C940CA" w:rsidRDefault="00C940CA" w14:paraId="096764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0688" behindDoc="0" locked="0" layoutInCell="1" allowOverlap="1" wp14:editId="565B61B5" wp14:anchorId="335EC9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2" name="Rectangle 80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12B3B7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2" style="position:absolute;margin-left:104pt;margin-top:11pt;width:79pt;height:60pt;z-index:259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QEZAbsBAABMAwAADgAAAAAAAAAAAAAAAAAuAgAAZHJzL2Uy&#10;b0RvYy54bWxQSwECLQAUAAYACAAAACEAomkztNoAAAAKAQAADwAAAAAAAAAAAAAAAAAVBAAAZHJz&#10;L2Rvd25yZXYueG1sUEsFBgAAAAAEAAQA8wAAABwFAAAAAA==&#10;" w14:anchorId="335EC940">
                <v:textbox inset="2.16pt,1.44pt,0,1.44pt">
                  <w:txbxContent>
                    <w:p w:rsidR="00C940CA" w:rsidP="00C940CA" w:rsidRDefault="00C940CA" w14:paraId="712B3B7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1712" behindDoc="0" locked="0" layoutInCell="1" allowOverlap="1" wp14:editId="0D2BBDAD" wp14:anchorId="0AC0453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3" name="Rectangle 80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911B0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3" style="position:absolute;margin-left:104pt;margin-top:11pt;width:79pt;height:60pt;z-index:259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hhe3qugEAAEwDAAAOAAAAAAAAAAAAAAAAAC4CAABkcnMvZTJv&#10;RG9jLnhtbFBLAQItABQABgAIAAAAIQCiaTO02gAAAAoBAAAPAAAAAAAAAAAAAAAAABQEAABkcnMv&#10;ZG93bnJldi54bWxQSwUGAAAAAAQABADzAAAAGwUAAAAA&#10;" w14:anchorId="0AC04535">
                <v:textbox inset="2.16pt,1.44pt,0,1.44pt">
                  <w:txbxContent>
                    <w:p w:rsidR="00C940CA" w:rsidP="00C940CA" w:rsidRDefault="00C940CA" w14:paraId="2911B0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2736" behindDoc="0" locked="0" layoutInCell="1" allowOverlap="1" wp14:editId="58FE241B" wp14:anchorId="62184A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4" name="Rectangle 80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CDE10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4" style="position:absolute;margin-left:104pt;margin-top:11pt;width:79pt;height:60pt;z-index:259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osmxQrsBAABMAwAADgAAAAAAAAAAAAAAAAAuAgAAZHJzL2Uy&#10;b0RvYy54bWxQSwECLQAUAAYACAAAACEAomkztNoAAAAKAQAADwAAAAAAAAAAAAAAAAAVBAAAZHJz&#10;L2Rvd25yZXYueG1sUEsFBgAAAAAEAAQA8wAAABwFAAAAAA==&#10;" w14:anchorId="62184AE5">
                <v:textbox inset="2.16pt,1.44pt,0,1.44pt">
                  <w:txbxContent>
                    <w:p w:rsidR="00C940CA" w:rsidP="00C940CA" w:rsidRDefault="00C940CA" w14:paraId="7CDE10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3760" behindDoc="0" locked="0" layoutInCell="1" allowOverlap="1" wp14:editId="529B167B" wp14:anchorId="28BC15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5" name="Rectangle 80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4596C8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5" style="position:absolute;margin-left:104pt;margin-top:11pt;width:79pt;height:60pt;z-index:259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uTUWpugEAAEwDAAAOAAAAAAAAAAAAAAAAAC4CAABkcnMvZTJv&#10;RG9jLnhtbFBLAQItABQABgAIAAAAIQCiaTO02gAAAAoBAAAPAAAAAAAAAAAAAAAAABQEAABkcnMv&#10;ZG93bnJldi54bWxQSwUGAAAAAAQABADzAAAAGwUAAAAA&#10;" w14:anchorId="28BC15BF">
                <v:textbox inset="2.16pt,1.44pt,0,1.44pt">
                  <w:txbxContent>
                    <w:p w:rsidR="00C940CA" w:rsidP="00C940CA" w:rsidRDefault="00C940CA" w14:paraId="34596C8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4784" behindDoc="0" locked="0" layoutInCell="1" allowOverlap="1" wp14:editId="5D7E47E1" wp14:anchorId="22BA3B3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6" name="Rectangle 80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F1D4D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6" style="position:absolute;margin-left:104pt;margin-top:11pt;width:79pt;height:60pt;z-index:259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xwpGLsBAABMAwAADgAAAAAAAAAAAAAAAAAuAgAAZHJzL2Uy&#10;b0RvYy54bWxQSwECLQAUAAYACAAAACEAomkztNoAAAAKAQAADwAAAAAAAAAAAAAAAAAVBAAAZHJz&#10;L2Rvd25yZXYueG1sUEsFBgAAAAAEAAQA8wAAABwFAAAAAA==&#10;" w14:anchorId="22BA3B36">
                <v:textbox inset="2.16pt,1.44pt,0,1.44pt">
                  <w:txbxContent>
                    <w:p w:rsidR="00C940CA" w:rsidP="00C940CA" w:rsidRDefault="00C940CA" w14:paraId="6EF1D4D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5808" behindDoc="0" locked="0" layoutInCell="1" allowOverlap="1" wp14:editId="0157FD9B" wp14:anchorId="5098649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7" name="Rectangle 80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3925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7" style="position:absolute;margin-left:104pt;margin-top:11pt;width:79pt;height:60pt;z-index:259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3z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/puQ4njFqf0&#10;HXXjrh8VuWQHI6XK8816TSF2WPYcnuAaRXQz+VmDzV+kReai8fmmsZoTEZjcrrZtjZMQeLRZb1fo&#10;Y5fqtThATJ+VtyQ7jAJCKcry09eYLldfrmBdBnN5PntpPsyFzHKz/vi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NOY3fO8AQAATAMAAA4AAAAAAAAAAAAAAAAALgIAAGRycy9l&#10;Mm9Eb2MueG1sUEsBAi0AFAAGAAgAAAAhAKJpM7TaAAAACgEAAA8AAAAAAAAAAAAAAAAAFgQAAGRy&#10;cy9kb3ducmV2LnhtbFBLBQYAAAAABAAEAPMAAAAdBQAAAAA=&#10;" w14:anchorId="50986498">
                <v:textbox inset="2.16pt,1.44pt,0,1.44pt">
                  <w:txbxContent>
                    <w:p w:rsidR="00C940CA" w:rsidP="00C940CA" w:rsidRDefault="00C940CA" w14:paraId="623925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6832" behindDoc="0" locked="0" layoutInCell="1" allowOverlap="1" wp14:editId="105C3031" wp14:anchorId="27A8C36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8" name="Rectangle 80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95A9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8" style="position:absolute;margin-left:104pt;margin-top:11pt;width:79pt;height:60pt;z-index:259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8WODFugEAAEwDAAAOAAAAAAAAAAAAAAAAAC4CAABkcnMvZTJv&#10;RG9jLnhtbFBLAQItABQABgAIAAAAIQCiaTO02gAAAAoBAAAPAAAAAAAAAAAAAAAAABQEAABkcnMv&#10;ZG93bnJldi54bWxQSwUGAAAAAAQABADzAAAAGwUAAAAA&#10;" w14:anchorId="27A8C361">
                <v:textbox inset="2.16pt,1.44pt,0,1.44pt">
                  <w:txbxContent>
                    <w:p w:rsidR="00C940CA" w:rsidP="00C940CA" w:rsidRDefault="00C940CA" w14:paraId="6595A9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7856" behindDoc="0" locked="0" layoutInCell="1" allowOverlap="1" wp14:editId="23758D29" wp14:anchorId="3BB17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69" name="Rectangle 80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A4ECA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9" style="position:absolute;margin-left:104pt;margin-top:11pt;width:79pt;height:60pt;z-index:259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NwULrsBAABMAwAADgAAAAAAAAAAAAAAAAAuAgAAZHJzL2Uy&#10;b0RvYy54bWxQSwECLQAUAAYACAAAACEAomkztNoAAAAKAQAADwAAAAAAAAAAAAAAAAAVBAAAZHJz&#10;L2Rvd25yZXYueG1sUEsFBgAAAAAEAAQA8wAAABwFAAAAAA==&#10;" w14:anchorId="3BB17F83">
                <v:textbox inset="2.16pt,1.44pt,0,1.44pt">
                  <w:txbxContent>
                    <w:p w:rsidR="00C940CA" w:rsidP="00C940CA" w:rsidRDefault="00C940CA" w14:paraId="0A4ECA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8880" behindDoc="0" locked="0" layoutInCell="1" allowOverlap="1" wp14:editId="12D23F62" wp14:anchorId="6FB5217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0" name="Rectangle 80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0E223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0" style="position:absolute;margin-left:104pt;margin-top:11pt;width:79pt;height:60pt;z-index:259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nUx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eoMCee5wSt9R&#10;N+57q8glOxgp1TzfWa8xpg7LXuIzXKOE7kx+0uDmL9IiU9H4fNNYTZkITG5X27bGhwQebdbbFfrY&#10;pXorjpDyZxUcmR1GAaEUZfnpa8qXq69XsG4Gc3l+9vJ0mAqZ5WbdvmI9BHlGjrik+QmNtmFkVFgT&#10;KRlx8IymX0cOihL7xaOyzWa9anBTSrBsmxY3GEqAqA/vs9yLIeAuiQyUHCOYfkDARaOCC0dWmF3X&#10;a96J93FB//YT7H8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/5nUxugEAAEwDAAAOAAAAAAAAAAAAAAAAAC4CAABkcnMvZTJv&#10;RG9jLnhtbFBLAQItABQABgAIAAAAIQCiaTO02gAAAAoBAAAPAAAAAAAAAAAAAAAAABQEAABkcnMv&#10;ZG93bnJldi54bWxQSwUGAAAAAAQABADzAAAAGwUAAAAA&#10;" w14:anchorId="6FB5217A">
                <v:textbox inset="2.16pt,1.44pt,0,1.44pt">
                  <w:txbxContent>
                    <w:p w:rsidR="00C940CA" w:rsidP="00C940CA" w:rsidRDefault="00C940CA" w14:paraId="330E223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79904" behindDoc="0" locked="0" layoutInCell="1" allowOverlap="1" wp14:editId="04B005ED" wp14:anchorId="26D6420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1" name="Rectangle 80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1532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1" style="position:absolute;margin-left:104pt;margin-top:11pt;width:79pt;height:60pt;z-index:259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HauQEAAEwDAAAOAAAAZHJzL2Uyb0RvYy54bWysU8tu2zAQvBfoPxC813o4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t601DiucMufUff&#10;uB+sIpfqaKRUS38Xv6aYerz2HJ/gmiVcLuJnDW75oiwyF4/PN4/VnInA4na97WrshMCtzd12jWtE&#10;qV4vR0j5swqOLAtGAakUZ/npa8qXoy9H8N5C5vL8ssrzYS5iGoR+4XoI8owacUjzIwZtw8SosCZS&#10;MmHjGU2/jhwUJfaLR2fbzd26xUkpSdO1HU4wlARZH95WuRdjwFkSGSg5RjDDiISLR4UXtqwou47X&#10;MhNv88L+9SfY/wY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DNigdq5AQAATAMAAA4AAAAAAAAAAAAAAAAALgIAAGRycy9lMm9E&#10;b2MueG1sUEsBAi0AFAAGAAgAAAAhAKJpM7TaAAAACgEAAA8AAAAAAAAAAAAAAAAAEwQAAGRycy9k&#10;b3ducmV2LnhtbFBLBQYAAAAABAAEAPMAAAAaBQAAAAA=&#10;" w14:anchorId="26D64208">
                <v:textbox inset="2.16pt,1.44pt,0,1.44pt">
                  <w:txbxContent>
                    <w:p w:rsidR="00C940CA" w:rsidP="00C940CA" w:rsidRDefault="00C940CA" w14:paraId="5B1532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80928" behindDoc="0" locked="0" layoutInCell="1" allowOverlap="1" wp14:editId="7F7F4F0A" wp14:anchorId="6FE0007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2" name="Rectangle 80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B09069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2" style="position:absolute;margin-left:104pt;margin-top:11pt;width:79pt;height:60pt;z-index:259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EviYfrsBAABMAwAADgAAAAAAAAAAAAAAAAAuAgAAZHJzL2Uy&#10;b0RvYy54bWxQSwECLQAUAAYACAAAACEAomkztNoAAAAKAQAADwAAAAAAAAAAAAAAAAAVBAAAZHJz&#10;L2Rvd25yZXYueG1sUEsFBgAAAAAEAAQA8wAAABwFAAAAAA==&#10;" w14:anchorId="6FE0007B">
                <v:textbox inset="2.16pt,1.44pt,0,1.44pt">
                  <w:txbxContent>
                    <w:p w:rsidR="00C940CA" w:rsidP="00C940CA" w:rsidRDefault="00C940CA" w14:paraId="0B09069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81952" behindDoc="0" locked="0" layoutInCell="1" allowOverlap="1" wp14:editId="1D3D2864" wp14:anchorId="5208234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3" name="Rectangle 80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CA3A1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3" style="position:absolute;margin-left:104pt;margin-top:11pt;width:79pt;height:60pt;z-index:259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efGyVugEAAEwDAAAOAAAAAAAAAAAAAAAAAC4CAABkcnMvZTJv&#10;RG9jLnhtbFBLAQItABQABgAIAAAAIQCiaTO02gAAAAoBAAAPAAAAAAAAAAAAAAAAABQEAABkcnMv&#10;ZG93bnJldi54bWxQSwUGAAAAAAQABADzAAAAGwUAAAAA&#10;" w14:anchorId="52082340">
                <v:textbox inset="2.16pt,1.44pt,0,1.44pt">
                  <w:txbxContent>
                    <w:p w:rsidR="00C940CA" w:rsidP="00C940CA" w:rsidRDefault="00C940CA" w14:paraId="5CA3A1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82976" behindDoc="0" locked="0" layoutInCell="1" allowOverlap="1" wp14:editId="06B4A980" wp14:anchorId="4E434B8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4" name="Rectangle 80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E620BE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4" style="position:absolute;margin-left:104pt;margin-top:11pt;width:79pt;height:60pt;z-index:259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A9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3qzpsRxi1P6&#10;gbpx14+KXLKDkVLl+Wa9phA7LHsKj3CNIrqZ/KzB5i/SInPR+HzTWM2JCExuV9u2xkkIPNqstyv0&#10;sUv1Whwgpi/KW5IdRgGhFGX56VtMl6svV7Aug7k8n700H+ZCZrn52LxgPXh5Ro64pOkBjR79xKgY&#10;TaBkwsEzGn8dOShKxq8OlW0261WDm1KCZdu0uMFQAkR9eJvlTgwed0kkoOQYwPQDAi4aFVw4ssLs&#10;ul55J97GBf3rT7D/D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nTAwPbsBAABMAwAADgAAAAAAAAAAAAAAAAAuAgAAZHJzL2Uy&#10;b0RvYy54bWxQSwECLQAUAAYACAAAACEAomkztNoAAAAKAQAADwAAAAAAAAAAAAAAAAAVBAAAZHJz&#10;L2Rvd25yZXYueG1sUEsFBgAAAAAEAAQA8wAAABwFAAAAAA==&#10;" w14:anchorId="4E434B82">
                <v:textbox inset="2.16pt,1.44pt,0,1.44pt">
                  <w:txbxContent>
                    <w:p w:rsidR="00C940CA" w:rsidP="00C940CA" w:rsidRDefault="00C940CA" w14:paraId="6E620BE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84000" behindDoc="0" locked="0" layoutInCell="1" allowOverlap="1" wp14:editId="6B46A7F3" wp14:anchorId="5BD73CD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5" name="Rectangle 80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1265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5" style="position:absolute;margin-left:104pt;margin-top:11pt;width:79pt;height:60pt;z-index:259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0bTE1rsBAABMAwAADgAAAAAAAAAAAAAAAAAuAgAAZHJzL2Uy&#10;b0RvYy54bWxQSwECLQAUAAYACAAAACEAomkztNoAAAAKAQAADwAAAAAAAAAAAAAAAAAVBAAAZHJz&#10;L2Rvd25yZXYueG1sUEsFBgAAAAAEAAQA8wAAABwFAAAAAA==&#10;" w14:anchorId="5BD73CDC">
                <v:textbox inset="2.16pt,1.44pt,0,1.44pt">
                  <w:txbxContent>
                    <w:p w:rsidR="00C940CA" w:rsidP="00C940CA" w:rsidRDefault="00C940CA" w14:paraId="461265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85024" behindDoc="0" locked="0" layoutInCell="1" allowOverlap="1" wp14:editId="4BA4A342" wp14:anchorId="10A601E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6" name="Rectangle 80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1080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6" style="position:absolute;margin-left:104pt;margin-top:11pt;width:79pt;height:60pt;z-index:259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hnvAEAAEwDAAAOAAAAZHJzL2Uyb0RvYy54bWysU9tu2zAMfR+wfxD0vthxs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3pzR4njFqf0&#10;HXXjrh8VuWQHI6XK8816TSF2WPYcnuAaRXQz+VmDzV+kReai8fmmsZoTEZjcrrZtjZMQeLRZb1fo&#10;Y5fqtThATJ+VtyQ7jAJCKcry09eYLldfrmBdBnN5PntpPsyFzHLzcf2C9eDlGTnikqZHNHr0E6Ni&#10;NIGSCQfPaPx15KAoGb84VLbZrFcNbkoJlm3T4gZDCRD14W2WOzF43CWRgJJjANMPCLhoVHDhyAqz&#10;63rlnXgbF/SvP8H+N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KDlqGe8AQAATAMAAA4AAAAAAAAAAAAAAAAALgIAAGRycy9l&#10;Mm9Eb2MueG1sUEsBAi0AFAAGAAgAAAAhAKJpM7TaAAAACgEAAA8AAAAAAAAAAAAAAAAAFgQAAGRy&#10;cy9kb3ducmV2LnhtbFBLBQYAAAAABAAEAPMAAAAdBQAAAAA=&#10;" w14:anchorId="10A601ED">
                <v:textbox inset="2.16pt,1.44pt,0,1.44pt">
                  <w:txbxContent>
                    <w:p w:rsidR="00C940CA" w:rsidP="00C940CA" w:rsidRDefault="00C940CA" w14:paraId="11080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86048" behindDoc="0" locked="0" layoutInCell="1" allowOverlap="1" wp14:editId="6253CDDC" wp14:anchorId="061803B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7" name="Rectangle 80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0013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7" style="position:absolute;margin-left:104pt;margin-top:11pt;width:79pt;height:60pt;z-index:259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" w14:anchorId="061803BB">
                <v:textbox inset="2.16pt,1.44pt,0,1.44pt">
                  <w:txbxContent>
                    <w:p w:rsidR="00C940CA" w:rsidP="00C940CA" w:rsidRDefault="00C940CA" w14:paraId="2C0013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87072" behindDoc="0" locked="0" layoutInCell="1" allowOverlap="1" wp14:editId="507DA408" wp14:anchorId="440D623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8" name="Rectangle 80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3EBFA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8" style="position:absolute;margin-left:104pt;margin-top:11pt;width:79pt;height:60pt;z-index:259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6FhursBAABMAwAADgAAAAAAAAAAAAAAAAAuAgAAZHJzL2Uy&#10;b0RvYy54bWxQSwECLQAUAAYACAAAACEAomkztNoAAAAKAQAADwAAAAAAAAAAAAAAAAAVBAAAZHJz&#10;L2Rvd25yZXYueG1sUEsFBgAAAAAEAAQA8wAAABwFAAAAAA==&#10;" w14:anchorId="440D6237">
                <v:textbox inset="2.16pt,1.44pt,0,1.44pt">
                  <w:txbxContent>
                    <w:p w:rsidR="00C940CA" w:rsidP="00C940CA" w:rsidRDefault="00C940CA" w14:paraId="33EBFA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88096" behindDoc="0" locked="0" layoutInCell="1" allowOverlap="1" wp14:editId="57DF18E0" wp14:anchorId="7F0AAEC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79" name="Rectangle 80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95443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9" style="position:absolute;margin-left:104pt;margin-top:11pt;width:79pt;height:60pt;z-index:259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VRuwEAAEwDAAAOAAAAZHJzL2Uyb0RvYy54bWysU01v2zAMvQ/YfxB0X+w47ew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7JeU2KZwSn9&#10;Qd2YHbQgp+yo+l6k+Sa9Jh9aLHv0D3COArqJ/CzBpC/SInPW+HjRWMyRcEyuV+umxElwPKqv1iv0&#10;sUvxWuwhxJ/CGZKcjgJCycqyw+8QT1dfrmBdAnN6Pnlx3s2ZzLK+rl+w7lx/RI64pPEejdRu6ijX&#10;ylMy4eA7Gv7uGQhK9C+Lylb11arCTcnBsqka3GDIAaLevc0yy0eHu8QjULL3oIYRAWeNMi4cWWZ2&#10;Xq+0E2/jjP71J9j+Aw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yWVUbsBAABMAwAADgAAAAAAAAAAAAAAAAAuAgAAZHJzL2Uy&#10;b0RvYy54bWxQSwECLQAUAAYACAAAACEAomkztNoAAAAKAQAADwAAAAAAAAAAAAAAAAAVBAAAZHJz&#10;L2Rvd25yZXYueG1sUEsFBgAAAAAEAAQA8wAAABwFAAAAAA==&#10;" w14:anchorId="7F0AAEC1">
                <v:textbox inset="2.16pt,1.44pt,0,1.44pt">
                  <w:txbxContent>
                    <w:p w:rsidR="00C940CA" w:rsidP="00C940CA" w:rsidRDefault="00C940CA" w14:paraId="1D95443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89120" behindDoc="0" locked="0" layoutInCell="1" allowOverlap="1" wp14:editId="79260D1E" wp14:anchorId="24CA1F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080" name="Rectangle 80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79833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0" style="position:absolute;margin-left:104pt;margin-top:11pt;width:79pt;height:60pt;z-index:259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a/ug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3aJAnjuc0i/U&#10;jfveKnLODkZKNc931muMqcOyx/gAlyihO5OfNLj5i7TIVDQ+XTVWUyYCk5vVpq3xIYFH65vNCn3s&#10;Ur0UR0j5mwqOzA6jgFCKsvz4I+Xz1ecrWDeDOT8/e3naT4XMcv25fca6D/KEHHFJ8z0abcPIqLAm&#10;UjLi4BlNfw4cFCX2u0dlm/XNqsFNKcGybVrcYCgBot6/znIvhoC7JDJQcohg+gEBF40KLhxZYXZZ&#10;r3knXscF/ctPsPs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rNNa/ugEAAEwDAAAOAAAAAAAAAAAAAAAAAC4CAABkcnMvZTJv&#10;RG9jLnhtbFBLAQItABQABgAIAAAAIQCiaTO02gAAAAoBAAAPAAAAAAAAAAAAAAAAABQEAABkcnMv&#10;ZG93bnJldi54bWxQSwUGAAAAAAQABADzAAAAGwUAAAAA&#10;" w14:anchorId="24CA1F78">
                <v:textbox inset="2.16pt,1.44pt,0,1.44pt">
                  <w:txbxContent>
                    <w:p w:rsidR="00C940CA" w:rsidP="00C940CA" w:rsidRDefault="00C940CA" w14:paraId="179833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0144" behindDoc="0" locked="0" layoutInCell="1" allowOverlap="1" wp14:editId="6F10399C" wp14:anchorId="43D21F8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1" name="Rectangle 80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3C780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1" style="position:absolute;margin-left:104pt;margin-top:11pt;width:79pt;height:48pt;z-index:259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oQ9a2bsBAABMAwAADgAAAAAAAAAAAAAAAAAuAgAAZHJzL2Uy&#10;b0RvYy54bWxQSwECLQAUAAYACAAAACEAuU4FbtoAAAAKAQAADwAAAAAAAAAAAAAAAAAVBAAAZHJz&#10;L2Rvd25yZXYueG1sUEsFBgAAAAAEAAQA8wAAABwFAAAAAA==&#10;" w14:anchorId="43D21F86">
                <v:textbox inset="2.16pt,1.44pt,0,1.44pt">
                  <w:txbxContent>
                    <w:p w:rsidR="00C940CA" w:rsidP="00C940CA" w:rsidRDefault="00C940CA" w14:paraId="03C780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1168" behindDoc="0" locked="0" layoutInCell="1" allowOverlap="1" wp14:editId="0F0A4BA5" wp14:anchorId="5C7EFF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2" name="Rectangle 80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72B63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2" style="position:absolute;margin-left:104pt;margin-top:11pt;width:79pt;height:48pt;z-index:259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3QbbLrsBAABMAwAADgAAAAAAAAAAAAAAAAAuAgAAZHJzL2Uy&#10;b0RvYy54bWxQSwECLQAUAAYACAAAACEAuU4FbtoAAAAKAQAADwAAAAAAAAAAAAAAAAAVBAAAZHJz&#10;L2Rvd25yZXYueG1sUEsFBgAAAAAEAAQA8wAAABwFAAAAAA==&#10;" w14:anchorId="5C7EFF05">
                <v:textbox inset="2.16pt,1.44pt,0,1.44pt">
                  <w:txbxContent>
                    <w:p w:rsidR="00C940CA" w:rsidP="00C940CA" w:rsidRDefault="00C940CA" w14:paraId="672B63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2192" behindDoc="0" locked="0" layoutInCell="1" allowOverlap="1" wp14:editId="6400EEE9" wp14:anchorId="1904B0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3" name="Rectangle 80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D15E3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3" style="position:absolute;margin-left:104pt;margin-top:11pt;width:79pt;height:48pt;z-index:259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/FugEAAEwDAAAOAAAAZHJzL2Uyb0RvYy54bWysU9tu2zAMfR+wfxD0vthx1tQxovSl2FCg&#10;W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fh2fAZiJKNt3a4o8dzhlL6j&#10;btz3VpFzdjBSqnm+s15jTB2WvcRnuEQJ3Zn8pMHNX6RFpqLx6aqxmjIRmNysNm2NkxB4dLNZb9DH&#10;LtVrcYSUv6rgyOwwCgilKMuPjymfr/65gnUzmPPzs5en/VTILG/XV6z7IE/IEZc0P6HRNoyMCmsi&#10;JSMOntH068BBUWIfPCrb3H5eNbgpJVi2TYsbDCVA1Pu3We7FEHCXRAZKDhFMPyDg8m7BhSMrzC7r&#10;Ne/E27igf/0J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Rgi/FugEAAEwDAAAOAAAAAAAAAAAAAAAAAC4CAABkcnMvZTJv&#10;RG9jLnhtbFBLAQItABQABgAIAAAAIQC5TgVu2gAAAAoBAAAPAAAAAAAAAAAAAAAAABQEAABkcnMv&#10;ZG93bnJldi54bWxQSwUGAAAAAAQABADzAAAAGwUAAAAA&#10;" w14:anchorId="1904B0D7">
                <v:textbox inset="2.16pt,1.44pt,0,1.44pt">
                  <w:txbxContent>
                    <w:p w:rsidR="00C940CA" w:rsidP="00C940CA" w:rsidRDefault="00C940CA" w14:paraId="2D15E3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3216" behindDoc="0" locked="0" layoutInCell="1" allowOverlap="1" wp14:editId="5CBFADA7" wp14:anchorId="12DA537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4" name="Rectangle 80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16528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4" style="position:absolute;margin-left:104pt;margin-top:11pt;width:79pt;height:48pt;z-index:259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Us5zbbsBAABMAwAADgAAAAAAAAAAAAAAAAAuAgAAZHJzL2Uy&#10;b0RvYy54bWxQSwECLQAUAAYACAAAACEAuU4FbtoAAAAKAQAADwAAAAAAAAAAAAAAAAAVBAAAZHJz&#10;L2Rvd25yZXYueG1sUEsFBgAAAAAEAAQA8wAAABwFAAAAAA==&#10;" w14:anchorId="12DA5370">
                <v:textbox inset="2.16pt,1.44pt,0,1.44pt">
                  <w:txbxContent>
                    <w:p w:rsidR="00C940CA" w:rsidP="00C940CA" w:rsidRDefault="00C940CA" w14:paraId="216528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4240" behindDoc="0" locked="0" layoutInCell="1" allowOverlap="1" wp14:editId="0099938C" wp14:anchorId="4075C1D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5" name="Rectangle 80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00017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5" style="position:absolute;margin-left:104pt;margin-top:11pt;width:79pt;height:48pt;z-index:259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eGuwEAAEwDAAAOAAAAZHJzL2Uyb0RvYy54bWysU9tu2zAMfR+wfxD0vthx1tQ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G2bm8o8dzhlH6i&#10;btz3VpFzdjBSqnm+s15jTB2WPcVHuEQJ3Zn8pMHNX6RFpqLx6aqxmjIRmNysNm2NkxB4dLNZb9DH&#10;LtVrcYSUv6rgyOwwCgilKMuP31M+X325gnUzmPPzs5en/VTILG/Xqxes+yBPyBGXND+g0TaMjApr&#10;IiUjDp7R9PvAQVFiv3lUtrn9vG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kqHhrsBAABMAwAADgAAAAAAAAAAAAAAAAAuAgAAZHJzL2Uy&#10;b0RvYy54bWxQSwECLQAUAAYACAAAACEAuU4FbtoAAAAKAQAADwAAAAAAAAAAAAAAAAAVBAAAZHJz&#10;L2Rvd25yZXYueG1sUEsFBgAAAAAEAAQA8wAAABwFAAAAAA==&#10;" w14:anchorId="4075C1D3">
                <v:textbox inset="2.16pt,1.44pt,0,1.44pt">
                  <w:txbxContent>
                    <w:p w:rsidR="00C940CA" w:rsidP="00C940CA" w:rsidRDefault="00C940CA" w14:paraId="100017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5264" behindDoc="0" locked="0" layoutInCell="1" allowOverlap="1" wp14:editId="7DA431A5" wp14:anchorId="1EBE17C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6" name="Rectangle 80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C303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6" style="position:absolute;margin-left:104pt;margin-top:11pt;width:79pt;height:48pt;z-index:259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xvrN7sBAABMAwAADgAAAAAAAAAAAAAAAAAuAgAAZHJzL2Uy&#10;b0RvYy54bWxQSwECLQAUAAYACAAAACEAuU4FbtoAAAAKAQAADwAAAAAAAAAAAAAAAAAVBAAAZHJz&#10;L2Rvd25yZXYueG1sUEsFBgAAAAAEAAQA8wAAABwFAAAAAA==&#10;" w14:anchorId="1EBE17CF">
                <v:textbox inset="2.16pt,1.44pt,0,1.44pt">
                  <w:txbxContent>
                    <w:p w:rsidR="00C940CA" w:rsidP="00C940CA" w:rsidRDefault="00C940CA" w14:paraId="5DC303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6288" behindDoc="0" locked="0" layoutInCell="1" allowOverlap="1" wp14:editId="7D006927" wp14:anchorId="1F117D4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7" name="Rectangle 80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3E147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7" style="position:absolute;margin-left:104pt;margin-top:11pt;width:79pt;height:48pt;z-index:259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I58f3LsBAABMAwAADgAAAAAAAAAAAAAAAAAuAgAAZHJzL2Uy&#10;b0RvYy54bWxQSwECLQAUAAYACAAAACEAuU4FbtoAAAAKAQAADwAAAAAAAAAAAAAAAAAVBAAAZHJz&#10;L2Rvd25yZXYueG1sUEsFBgAAAAAEAAQA8wAAABwFAAAAAA==&#10;" w14:anchorId="1F117D4B">
                <v:textbox inset="2.16pt,1.44pt,0,1.44pt">
                  <w:txbxContent>
                    <w:p w:rsidR="00C940CA" w:rsidP="00C940CA" w:rsidRDefault="00C940CA" w14:paraId="23E147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7312" behindDoc="0" locked="0" layoutInCell="1" allowOverlap="1" wp14:editId="0808C99C" wp14:anchorId="13CF05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8" name="Rectangle 80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1D11E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8" style="position:absolute;margin-left:104pt;margin-top:11pt;width:79pt;height:48pt;z-index:259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MXyLqugEAAEwDAAAOAAAAAAAAAAAAAAAAAC4CAABkcnMvZTJv&#10;RG9jLnhtbFBLAQItABQABgAIAAAAIQC5TgVu2gAAAAoBAAAPAAAAAAAAAAAAAAAAABQEAABkcnMv&#10;ZG93bnJldi54bWxQSwUGAAAAAAQABADzAAAAGwUAAAAA&#10;" w14:anchorId="13CF053E">
                <v:textbox inset="2.16pt,1.44pt,0,1.44pt">
                  <w:txbxContent>
                    <w:p w:rsidR="00C940CA" w:rsidP="00C940CA" w:rsidRDefault="00C940CA" w14:paraId="41D11E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8336" behindDoc="0" locked="0" layoutInCell="1" allowOverlap="1" wp14:editId="12C44BC0" wp14:anchorId="542B0D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89" name="Rectangle 80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4836A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89" style="position:absolute;margin-left:104pt;margin-top:11pt;width:79pt;height:48pt;z-index:259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ANvWAbsBAABMAwAADgAAAAAAAAAAAAAAAAAuAgAAZHJzL2Uy&#10;b0RvYy54bWxQSwECLQAUAAYACAAAACEAuU4FbtoAAAAKAQAADwAAAAAAAAAAAAAAAAAVBAAAZHJz&#10;L2Rvd25yZXYueG1sUEsFBgAAAAAEAAQA8wAAABwFAAAAAA==&#10;" w14:anchorId="542B0DFB">
                <v:textbox inset="2.16pt,1.44pt,0,1.44pt">
                  <w:txbxContent>
                    <w:p w:rsidR="00C940CA" w:rsidP="00C940CA" w:rsidRDefault="00C940CA" w14:paraId="54836A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599360" behindDoc="0" locked="0" layoutInCell="1" allowOverlap="1" wp14:editId="3D91BB21" wp14:anchorId="0F9AB8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0" name="Rectangle 80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460FA31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0" style="position:absolute;margin-left:104pt;margin-top:11pt;width:79pt;height:48pt;z-index:259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j+G3HrsBAABMAwAADgAAAAAAAAAAAAAAAAAuAgAAZHJzL2Uy&#10;b0RvYy54bWxQSwECLQAUAAYACAAAACEAuU4FbtoAAAAKAQAADwAAAAAAAAAAAAAAAAAVBAAAZHJz&#10;L2Rvd25yZXYueG1sUEsFBgAAAAAEAAQA8wAAABwFAAAAAA==&#10;" w14:anchorId="0F9AB801">
                <v:textbox inset="2.16pt,1.44pt,0,1.44pt">
                  <w:txbxContent>
                    <w:p w:rsidR="00C940CA" w:rsidP="00C940CA" w:rsidRDefault="00C940CA" w14:paraId="460FA31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0384" behindDoc="0" locked="0" layoutInCell="1" allowOverlap="1" wp14:editId="0A093421" wp14:anchorId="1AC4C6B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1" name="Rectangle 80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0739DD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1" style="position:absolute;margin-left:104pt;margin-top:11pt;width:79pt;height:48pt;z-index:259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w2VD9bsBAABMAwAADgAAAAAAAAAAAAAAAAAuAgAAZHJzL2Uy&#10;b0RvYy54bWxQSwECLQAUAAYACAAAACEAuU4FbtoAAAAKAQAADwAAAAAAAAAAAAAAAAAVBAAAZHJz&#10;L2Rvd25yZXYueG1sUEsFBgAAAAAEAAQA8wAAABwFAAAAAA==&#10;" w14:anchorId="1AC4C6BE">
                <v:textbox inset="2.16pt,1.44pt,0,1.44pt">
                  <w:txbxContent>
                    <w:p w:rsidR="00C940CA" w:rsidP="00C940CA" w:rsidRDefault="00C940CA" w14:paraId="70739DD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1408" behindDoc="0" locked="0" layoutInCell="1" allowOverlap="1" wp14:editId="071C51FC" wp14:anchorId="1E2185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2" name="Rectangle 80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3678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2" style="position:absolute;margin-left:104pt;margin-top:11pt;width:79pt;height:48pt;z-index:259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4v9aUbsBAABMAwAADgAAAAAAAAAAAAAAAAAuAgAAZHJzL2Uy&#10;b0RvYy54bWxQSwECLQAUAAYACAAAACEAuU4FbtoAAAAKAQAADwAAAAAAAAAAAAAAAAAVBAAAZHJz&#10;L2Rvd25yZXYueG1sUEsFBgAAAAAEAAQA8wAAABwFAAAAAA==&#10;" w14:anchorId="1E2185F2">
                <v:textbox inset="2.16pt,1.44pt,0,1.44pt">
                  <w:txbxContent>
                    <w:p w:rsidR="00C940CA" w:rsidP="00C940CA" w:rsidRDefault="00C940CA" w14:paraId="003678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2432" behindDoc="0" locked="0" layoutInCell="1" allowOverlap="1" wp14:editId="664C2964" wp14:anchorId="6481E5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3" name="Rectangle 80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DA95CE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3" style="position:absolute;margin-left:104pt;margin-top:11pt;width:79pt;height:48pt;z-index:259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ue666ugEAAEwDAAAOAAAAAAAAAAAAAAAAAC4CAABkcnMvZTJv&#10;RG9jLnhtbFBLAQItABQABgAIAAAAIQC5TgVu2gAAAAoBAAAPAAAAAAAAAAAAAAAAABQEAABkcnMv&#10;ZG93bnJldi54bWxQSwUGAAAAAAQABADzAAAAGwUAAAAA&#10;" w14:anchorId="6481E572">
                <v:textbox inset="2.16pt,1.44pt,0,1.44pt">
                  <w:txbxContent>
                    <w:p w:rsidR="00C940CA" w:rsidP="00C940CA" w:rsidRDefault="00C940CA" w14:paraId="5DA95CE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3456" behindDoc="0" locked="0" layoutInCell="1" allowOverlap="1" wp14:editId="3E775392" wp14:anchorId="12DCDF8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4" name="Rectangle 80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2FBF1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4" style="position:absolute;margin-left:104pt;margin-top:11pt;width:79pt;height:48pt;z-index:259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ISuwEAAEwDAAAOAAAAZHJzL2Uyb0RvYy54bWysU9tu2zAMfR+wfxD0vthxu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y2dXdLiecOp/Qd&#10;deN+sIqcs6ORUi3zXfSaYuqx7Dk+wSVK6C7kZw1u+SItMheNT1eN1ZyJwGR307U1TkLg0cfurkMf&#10;u1SvxRFS/qyCI4vDKCCUoiw/fk35fPXlCtYtYM7PL16e93Mhs95smhes+yBPyBGXND+i0TZMjApr&#10;IiUTDp7R9OvAQVFiv3hUttnc3j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TfyErsBAABMAwAADgAAAAAAAAAAAAAAAAAuAgAAZHJzL2Uy&#10;b0RvYy54bWxQSwECLQAUAAYACAAAACEAuU4FbtoAAAAKAQAADwAAAAAAAAAAAAAAAAAVBAAAZHJz&#10;L2Rvd25yZXYueG1sUEsFBgAAAAAEAAQA8wAAABwFAAAAAA==&#10;" w14:anchorId="12DCDF83">
                <v:textbox inset="2.16pt,1.44pt,0,1.44pt">
                  <w:txbxContent>
                    <w:p w:rsidR="00C940CA" w:rsidP="00C940CA" w:rsidRDefault="00C940CA" w14:paraId="22FBF1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4480" behindDoc="0" locked="0" layoutInCell="1" allowOverlap="1" wp14:editId="2EBB6DC8" wp14:anchorId="02CDDD9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5" name="Rectangle 80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683672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5" style="position:absolute;margin-left:104pt;margin-top:11pt;width:79pt;height:48pt;z-index:259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7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CGzBvm8AQAATAMAAA4AAAAAAAAAAAAAAAAALgIAAGRycy9l&#10;Mm9Eb2MueG1sUEsBAi0AFAAGAAgAAAAhALlOBW7aAAAACgEAAA8AAAAAAAAAAAAAAAAAFgQAAGRy&#10;cy9kb3ducmV2LnhtbFBLBQYAAAAABAAEAPMAAAAdBQAAAAA=&#10;" w14:anchorId="02CDDD9C">
                <v:textbox inset="2.16pt,1.44pt,0,1.44pt">
                  <w:txbxContent>
                    <w:p w:rsidR="00C940CA" w:rsidP="00C940CA" w:rsidRDefault="00C940CA" w14:paraId="6683672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5504" behindDoc="0" locked="0" layoutInCell="1" allowOverlap="1" wp14:editId="391FA871" wp14:anchorId="676F6FC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6" name="Rectangle 80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0803F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6" style="position:absolute;margin-left:104pt;margin-top:11pt;width:79pt;height:48pt;z-index:259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" w14:anchorId="676F6FC4">
                <v:textbox inset="2.16pt,1.44pt,0,1.44pt">
                  <w:txbxContent>
                    <w:p w:rsidR="00C940CA" w:rsidP="00C940CA" w:rsidRDefault="00C940CA" w14:paraId="00803F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6528" behindDoc="0" locked="0" layoutInCell="1" allowOverlap="1" wp14:editId="6F716512" wp14:anchorId="0E8DC2A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7" name="Rectangle 80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2C88C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7" style="position:absolute;margin-left:104pt;margin-top:11pt;width:79pt;height:48pt;z-index:259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HGaeo7sBAABMAwAADgAAAAAAAAAAAAAAAAAuAgAAZHJzL2Uy&#10;b0RvYy54bWxQSwECLQAUAAYACAAAACEAuU4FbtoAAAAKAQAADwAAAAAAAAAAAAAAAAAVBAAAZHJz&#10;L2Rvd25yZXYueG1sUEsFBgAAAAAEAAQA8wAAABwFAAAAAA==&#10;" w14:anchorId="0E8DC2A8">
                <v:textbox inset="2.16pt,1.44pt,0,1.44pt">
                  <w:txbxContent>
                    <w:p w:rsidR="00C940CA" w:rsidP="00C940CA" w:rsidRDefault="00C940CA" w14:paraId="62C88C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7552" behindDoc="0" locked="0" layoutInCell="1" allowOverlap="1" wp14:editId="536CE99A" wp14:anchorId="6C3F4C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8" name="Rectangle 80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28F2C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8" style="position:absolute;margin-left:104pt;margin-top:11pt;width:79pt;height:48pt;z-index:259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c6ajlbsBAABMAwAADgAAAAAAAAAAAAAAAAAuAgAAZHJzL2Uy&#10;b0RvYy54bWxQSwECLQAUAAYACAAAACEAuU4FbtoAAAAKAQAADwAAAAAAAAAAAAAAAAAVBAAAZHJz&#10;L2Rvd25yZXYueG1sUEsFBgAAAAAEAAQA8wAAABwFAAAAAA==&#10;" w14:anchorId="6C3F4CA9">
                <v:textbox inset="2.16pt,1.44pt,0,1.44pt">
                  <w:txbxContent>
                    <w:p w:rsidR="00C940CA" w:rsidP="00C940CA" w:rsidRDefault="00C940CA" w14:paraId="028F2C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8576" behindDoc="0" locked="0" layoutInCell="1" allowOverlap="1" wp14:editId="0D6969A0" wp14:anchorId="144A9CA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099" name="Rectangle 80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D6CE60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9" style="position:absolute;margin-left:104pt;margin-top:11pt;width:79pt;height:48pt;z-index:259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PyJXfrsBAABMAwAADgAAAAAAAAAAAAAAAAAuAgAAZHJzL2Uy&#10;b0RvYy54bWxQSwECLQAUAAYACAAAACEAuU4FbtoAAAAKAQAADwAAAAAAAAAAAAAAAAAVBAAAZHJz&#10;L2Rvd25yZXYueG1sUEsFBgAAAAAEAAQA8wAAABwFAAAAAA==&#10;" w14:anchorId="144A9CAE">
                <v:textbox inset="2.16pt,1.44pt,0,1.44pt">
                  <w:txbxContent>
                    <w:p w:rsidR="00C940CA" w:rsidP="00C940CA" w:rsidRDefault="00C940CA" w14:paraId="0D6CE60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09600" behindDoc="0" locked="0" layoutInCell="1" allowOverlap="1" wp14:editId="19537C4B" wp14:anchorId="2005CB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0" name="Rectangle 81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7DFB8B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0" style="position:absolute;margin-left:104pt;margin-top:11pt;width:79pt;height:48pt;z-index:259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DW4BUCugEAAEwDAAAOAAAAAAAAAAAAAAAAAC4CAABkcnMvZTJv&#10;RG9jLnhtbFBLAQItABQABgAIAAAAIQC5TgVu2gAAAAoBAAAPAAAAAAAAAAAAAAAAABQEAABkcnMv&#10;ZG93bnJldi54bWxQSwUGAAAAAAQABADzAAAAGwUAAAAA&#10;" w14:anchorId="2005CB43">
                <v:textbox inset="2.16pt,1.44pt,0,1.44pt">
                  <w:txbxContent>
                    <w:p w:rsidR="00C940CA" w:rsidP="00C940CA" w:rsidRDefault="00C940CA" w14:paraId="7DFB8B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10624" behindDoc="0" locked="0" layoutInCell="1" allowOverlap="1" wp14:editId="0C89F4BE" wp14:anchorId="32D410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1" name="Rectangle 81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651EC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1" style="position:absolute;margin-left:104pt;margin-top:11pt;width:79pt;height:48pt;z-index:259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mmTh6bsBAABMAwAADgAAAAAAAAAAAAAAAAAuAgAAZHJzL2Uy&#10;b0RvYy54bWxQSwECLQAUAAYACAAAACEAuU4FbtoAAAAKAQAADwAAAAAAAAAAAAAAAAAVBAAAZHJz&#10;L2Rvd25yZXYueG1sUEsFBgAAAAAEAAQA8wAAABwFAAAAAA==&#10;" w14:anchorId="32D41081">
                <v:textbox inset="2.16pt,1.44pt,0,1.44pt">
                  <w:txbxContent>
                    <w:p w:rsidR="00C940CA" w:rsidP="00C940CA" w:rsidRDefault="00C940CA" w14:paraId="651EC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11648" behindDoc="0" locked="0" layoutInCell="1" allowOverlap="1" wp14:editId="50EF68BE" wp14:anchorId="237EC2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2" name="Rectangle 81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06A4FF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2" style="position:absolute;margin-left:104pt;margin-top:11pt;width:79pt;height:60pt;z-index:259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vvzqhugEAAEwDAAAOAAAAAAAAAAAAAAAAAC4CAABkcnMvZTJv&#10;RG9jLnhtbFBLAQItABQABgAIAAAAIQCiaTO02gAAAAoBAAAPAAAAAAAAAAAAAAAAABQEAABkcnMv&#10;ZG93bnJldi54bWxQSwUGAAAAAAQABADzAAAAGwUAAAAA&#10;" w14:anchorId="237EC244">
                <v:textbox inset="2.16pt,1.44pt,0,1.44pt">
                  <w:txbxContent>
                    <w:p w:rsidR="00C940CA" w:rsidP="00C940CA" w:rsidRDefault="00C940CA" w14:paraId="06A4FF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12672" behindDoc="0" locked="0" layoutInCell="1" allowOverlap="1" wp14:editId="0167C794" wp14:anchorId="0B922A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3" name="Rectangle 81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D9A86C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3" style="position:absolute;margin-left:104pt;margin-top:11pt;width:79pt;height:60pt;z-index:259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5KuQEAAEw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WjX1GtKPHc4pe+o&#10;G/eDVeSSHY2UapnvotcUU49lz/EJrlFCdyE/a3DLF2mRuWh8vmms5kwEJrfrbVfjJAQebe62a/Sx&#10;S/VaHCHlzyo4sjiMAkIpyvLT15QvV39fwboFzOX5xcvzYS5kmk13w3oI8owccUnzIxptw8SosCZS&#10;MuHgGU0/jxwUJfaLR2Xbzd26xU0pQdO1HW4wlABRH95muRdjwF0SGSg5RjDDiIDLuwUXjqwwu67X&#10;shNv44L+9SfY/wI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OM7zkq5AQAATAMAAA4AAAAAAAAAAAAAAAAALgIAAGRycy9lMm9E&#10;b2MueG1sUEsBAi0AFAAGAAgAAAAhAKJpM7TaAAAACgEAAA8AAAAAAAAAAAAAAAAAEwQAAGRycy9k&#10;b3ducmV2LnhtbFBLBQYAAAAABAAEAPMAAAAaBQAAAAA=&#10;" w14:anchorId="0B922A27">
                <v:textbox inset="2.16pt,1.44pt,0,1.44pt">
                  <w:txbxContent>
                    <w:p w:rsidR="00C940CA" w:rsidP="00C940CA" w:rsidRDefault="00C940CA" w14:paraId="1D9A86C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13696" behindDoc="0" locked="0" layoutInCell="1" allowOverlap="1" wp14:editId="55FB5348" wp14:anchorId="05602F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4" name="Rectangle 81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12EA3FC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4" style="position:absolute;margin-left:104pt;margin-top:11pt;width:79pt;height:60pt;z-index:259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HeS4rsBAABMAwAADgAAAAAAAAAAAAAAAAAuAgAAZHJzL2Uy&#10;b0RvYy54bWxQSwECLQAUAAYACAAAACEAomkztNoAAAAKAQAADwAAAAAAAAAAAAAAAAAVBAAAZHJz&#10;L2Rvd25yZXYueG1sUEsFBgAAAAAEAAQA8wAAABwFAAAAAA==&#10;" w14:anchorId="05602F18">
                <v:textbox inset="2.16pt,1.44pt,0,1.44pt">
                  <w:txbxContent>
                    <w:p w:rsidR="00C940CA" w:rsidP="00C940CA" w:rsidRDefault="00C940CA" w14:paraId="12EA3FC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14720" behindDoc="0" locked="0" layoutInCell="1" allowOverlap="1" wp14:editId="71C57EB2" wp14:anchorId="25B6D2E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5" name="Rectangle 81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C5210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5" style="position:absolute;margin-left:104pt;margin-top:11pt;width:79pt;height:48pt;z-index:259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qkwehLsBAABMAwAADgAAAAAAAAAAAAAAAAAuAgAAZHJzL2Uy&#10;b0RvYy54bWxQSwECLQAUAAYACAAAACEAuU4FbtoAAAAKAQAADwAAAAAAAAAAAAAAAAAVBAAAZHJz&#10;L2Rvd25yZXYueG1sUEsFBgAAAAAEAAQA8wAAABwFAAAAAA==&#10;" w14:anchorId="25B6D2E6">
                <v:textbox inset="2.16pt,1.44pt,0,1.44pt">
                  <w:txbxContent>
                    <w:p w:rsidR="00C940CA" w:rsidP="00C940CA" w:rsidRDefault="00C940CA" w14:paraId="2C5210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15744" behindDoc="0" locked="0" layoutInCell="1" allowOverlap="1" wp14:editId="7BB7B41F" wp14:anchorId="409A54E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6" name="Rectangle 81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49D87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6" style="position:absolute;margin-left:104pt;margin-top:11pt;width:79pt;height:48pt;z-index:259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x1yNbsBAABMAwAADgAAAAAAAAAAAAAAAAAuAgAAZHJzL2Uy&#10;b0RvYy54bWxQSwECLQAUAAYACAAAACEAuU4FbtoAAAAKAQAADwAAAAAAAAAAAAAAAAAVBAAAZHJz&#10;L2Rvd25yZXYueG1sUEsFBgAAAAAEAAQA8wAAABwFAAAAAA==&#10;" w14:anchorId="409A54E5">
                <v:textbox inset="2.16pt,1.44pt,0,1.44pt">
                  <w:txbxContent>
                    <w:p w:rsidR="00C940CA" w:rsidP="00C940CA" w:rsidRDefault="00C940CA" w14:paraId="2549D87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16768" behindDoc="0" locked="0" layoutInCell="1" allowOverlap="1" wp14:editId="1EF202DF" wp14:anchorId="51860EC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107" name="Rectangle 81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5B306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7" style="position:absolute;margin-left:104pt;margin-top:11pt;width:79pt;height:48pt;z-index:259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5mG3rsBAABMAwAADgAAAAAAAAAAAAAAAAAuAgAAZHJzL2Uy&#10;b0RvYy54bWxQSwECLQAUAAYACAAAACEAuU4FbtoAAAAKAQAADwAAAAAAAAAAAAAAAAAVBAAAZHJz&#10;L2Rvd25yZXYueG1sUEsFBgAAAAAEAAQA8wAAABwFAAAAAA==&#10;" w14:anchorId="51860EC8">
                <v:textbox inset="2.16pt,1.44pt,0,1.44pt">
                  <w:txbxContent>
                    <w:p w:rsidR="00C940CA" w:rsidP="00C940CA" w:rsidRDefault="00C940CA" w14:paraId="5B306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17792" behindDoc="0" locked="0" layoutInCell="1" allowOverlap="1" wp14:editId="4CFC751A" wp14:anchorId="4564F4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8" name="Rectangle 81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25065F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8" style="position:absolute;margin-left:104pt;margin-top:11pt;width:79pt;height:60pt;z-index:259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+5sNlugEAAEwDAAAOAAAAAAAAAAAAAAAAAC4CAABkcnMvZTJv&#10;RG9jLnhtbFBLAQItABQABgAIAAAAIQCiaTO02gAAAAoBAAAPAAAAAAAAAAAAAAAAABQEAABkcnMv&#10;ZG93bnJldi54bWxQSwUGAAAAAAQABADzAAAAGwUAAAAA&#10;" w14:anchorId="4564F449">
                <v:textbox inset="2.16pt,1.44pt,0,1.44pt">
                  <w:txbxContent>
                    <w:p w:rsidR="00C940CA" w:rsidP="00C940CA" w:rsidRDefault="00C940CA" w14:paraId="25065F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18816" behindDoc="0" locked="0" layoutInCell="1" allowOverlap="1" wp14:editId="0CE65945" wp14:anchorId="0C25457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09" name="Rectangle 81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40CA" w:rsidP="00C940CA" w:rsidRDefault="00C940CA" w14:paraId="3D0099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SIN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9" style="position:absolute;margin-left:104pt;margin-top:11pt;width:79pt;height:60pt;z-index:259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eOugEAAEw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qbeUeO5wSt9R&#10;N+4Hq8glOxop1TLfRa8pph7LnuMTXKOE7kJ+1uCWL9Iic9H4fNNYzZkITG7X267GSQg82txt1+hj&#10;l+q1OELKn1VwZHEYBYRSlOWnrylfrr5cwboFzOX5xcvzYS5kmk23ecF6CPKMHHFJ8yMabcPEqLAm&#10;UjLh4BlNv44cFCX2i0dl283dusVNKUHTtR1uMJQAUR/eZrkXY8BdEhkoOUYww4iAi0YFF46sMLuu&#10;17I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yYjeOugEAAEwDAAAOAAAAAAAAAAAAAAAAAC4CAABkcnMvZTJv&#10;RG9jLnhtbFBLAQItABQABgAIAAAAIQCiaTO02gAAAAoBAAAPAAAAAAAAAAAAAAAAABQEAABkcnMv&#10;ZG93bnJldi54bWxQSwUGAAAAAAQABADzAAAAGwUAAAAA&#10;" w14:anchorId="0C254575">
                <v:textbox inset="2.16pt,1.44pt,0,1.44pt">
                  <w:txbxContent>
                    <w:p w:rsidR="00C940CA" w:rsidP="00C940CA" w:rsidRDefault="00C940CA" w14:paraId="3D0099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SIN</w:t>
                      </w:r>
                    </w:p>
                  </w:txbxContent>
                </v:textbox>
              </v:rect>
            </w:pict>
          </mc:Fallback>
        </mc:AlternateContent>
      </w:r>
      <w:r w:rsidR="00E31C76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t>REQUISITOS DE PROYECTO DE ALTO NIVEL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C940CA" w:rsidTr="00E31C76" w14:paraId="6E2101FE" w14:textId="77777777">
        <w:trPr>
          <w:trHeight w:val="5040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C940CA" w:rsidP="009372B2" w:rsidRDefault="00C940CA" w14:paraId="7AD0BC0C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C940CA" w:rsidP="009372B2" w:rsidRDefault="00C940CA" w14:paraId="34CB163D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E31C76" w:rsidP="00E31C76" w:rsidRDefault="00E31C76" w14:paraId="03565354" w14:textId="77777777">
      <w:pPr>
        <w:bidi w:val="false"/>
        <w:spacing w:line="360" w:lineRule="auto"/>
        <w:rPr>
          <w:rFonts w:ascii="Century Gothic" w:hAnsi="Century Gothic" w:eastAsia="Times New Roman" w:cs="Times New Roman"/>
          <w:noProof/>
          <w:color w:val="000000"/>
          <w:sz w:val="28"/>
          <w:szCs w:val="28"/>
        </w:rPr>
      </w:pPr>
    </w:p>
    <w:p w:rsidRPr="00C940CA" w:rsidR="00E31C76" w:rsidP="00E31C76" w:rsidRDefault="00E31C76" w14:paraId="21C78047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20864" behindDoc="0" locked="0" layoutInCell="1" allowOverlap="1" wp14:editId="78DD2303" wp14:anchorId="7BFB75A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0" name="Rectangle 81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851B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0" style="position:absolute;margin-left:210pt;margin-top:-1pt;width:79pt;height:49pt;z-index:259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aRuQEAAEwDAAAOAAAAZHJzL2Uyb0RvYy54bWysU8tu2zAQvBfoPxC813o4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umQYM8d9il7+gb&#10;94NV5FIdjZRq6e/i1xRTj9ee4xNcs4TLRfyswS1flEXm4vH55rGaMxFY3K63XY0PCdza3G3XuEaU&#10;6vVyhJQ/q+DIsmAUkEpxlp++pnw5+nIE7y1kLs8vqzwf5iKm2XTdC9dDkGfUiEOaHzFoGyZGhTWR&#10;kgkbz2j6deSgKLFfPDrbbu7WLU5KSZquRSACJUHWh7dV7sUYcJZEBkqOEcwwIuHiUeGFLSvKruO1&#10;zMTbvLB//Qn2vwE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9WFaRuQEAAEwDAAAOAAAAAAAAAAAAAAAAAC4CAABkcnMvZTJv&#10;RG9jLnhtbFBLAQItABQABgAIAAAAIQDbwyXy2wAAAAkBAAAPAAAAAAAAAAAAAAAAABMEAABkcnMv&#10;ZG93bnJldi54bWxQSwUGAAAAAAQABADzAAAAGwUAAAAA&#10;" w14:anchorId="7BFB75A5">
                <v:textbox inset="2.16pt,1.44pt,0,1.44pt">
                  <w:txbxContent>
                    <w:p w:rsidR="00E31C76" w:rsidP="00E31C76" w:rsidRDefault="00E31C76" w14:paraId="36851B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21888" behindDoc="0" locked="0" layoutInCell="1" allowOverlap="1" wp14:editId="353EFD14" wp14:anchorId="569535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1" name="Rectangle 81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5547D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1" style="position:absolute;margin-left:210pt;margin-top:-1pt;width:79pt;height:49pt;z-index:259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KJ6ugEAAEwDAAAOAAAAZHJzL2Uyb0RvYy54bWysU9tu2zAMfR+wfxD0vviSYnG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aRpKPHc4pe+o&#10;G/eDVeSSHY2UapnvotcUU49lz/EJrlFCdyE/a3DLF2mRuWh8vmms5kwEJrfrbVfjJAQebe62a/Sx&#10;S/VaHCHlzyo4sjiMAkIpyvLT15QvV1+uYN0C5vL84uX5MBcyzabbvmA9BHlGjrik+RGNtmFiVFgT&#10;KZlw8IymX0cOihL7xaOy7eZu3eKmlKDp2g43GEqAqA9vs9yLMeAuiQyUHCOYYUTARaOCC0dWmF3X&#10;a9mJt3FB//oT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sdyieroBAABMAwAADgAAAAAAAAAAAAAAAAAuAgAAZHJzL2Uy&#10;b0RvYy54bWxQSwECLQAUAAYACAAAACEA28Ml8tsAAAAJAQAADwAAAAAAAAAAAAAAAAAUBAAAZHJz&#10;L2Rvd25yZXYueG1sUEsFBgAAAAAEAAQA8wAAABwFAAAAAA==&#10;" w14:anchorId="569535D4">
                <v:textbox inset="2.16pt,1.44pt,0,1.44pt">
                  <w:txbxContent>
                    <w:p w:rsidR="00E31C76" w:rsidP="00E31C76" w:rsidRDefault="00E31C76" w14:paraId="2E5547D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22912" behindDoc="0" locked="0" layoutInCell="1" allowOverlap="1" wp14:editId="5A21502E" wp14:anchorId="4C7FB3C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2" name="Rectangle 81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9D13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2" style="position:absolute;margin-left:210pt;margin-top:-1pt;width:79pt;height:49pt;z-index:259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Ea73roBAABMAwAADgAAAAAAAAAAAAAAAAAuAgAAZHJzL2Uy&#10;b0RvYy54bWxQSwECLQAUAAYACAAAACEA28Ml8tsAAAAJAQAADwAAAAAAAAAAAAAAAAAUBAAAZHJz&#10;L2Rvd25yZXYueG1sUEsFBgAAAAAEAAQA8wAAABwFAAAAAA==&#10;" w14:anchorId="4C7FB3CB">
                <v:textbox inset="2.16pt,1.44pt,0,1.44pt">
                  <w:txbxContent>
                    <w:p w:rsidR="00E31C76" w:rsidP="00E31C76" w:rsidRDefault="00E31C76" w14:paraId="709D13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23936" behindDoc="0" locked="0" layoutInCell="1" allowOverlap="1" wp14:editId="6EA24766" wp14:anchorId="4B0DE1F5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3" name="Rectangle 81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4ADA8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3" style="position:absolute;margin-left:210pt;margin-top:-1pt;width:79pt;height:49pt;z-index:259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Dcwk81uQEAAEwDAAAOAAAAAAAAAAAAAAAAAC4CAABkcnMvZTJv&#10;RG9jLnhtbFBLAQItABQABgAIAAAAIQDbwyXy2wAAAAkBAAAPAAAAAAAAAAAAAAAAABMEAABkcnMv&#10;ZG93bnJldi54bWxQSwUGAAAAAAQABADzAAAAGwUAAAAA&#10;" w14:anchorId="4B0DE1F5">
                <v:textbox inset="2.16pt,1.44pt,0,1.44pt">
                  <w:txbxContent>
                    <w:p w:rsidR="00E31C76" w:rsidP="00E31C76" w:rsidRDefault="00E31C76" w14:paraId="6D4ADA8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24960" behindDoc="0" locked="0" layoutInCell="1" allowOverlap="1" wp14:editId="473C90DF" wp14:anchorId="6299F44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4" name="Rectangle 81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7004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4" style="position:absolute;margin-left:210pt;margin-top:-1pt;width:79pt;height:49pt;z-index:259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B+OE527AQAATAMAAA4AAAAAAAAAAAAAAAAALgIAAGRycy9l&#10;Mm9Eb2MueG1sUEsBAi0AFAAGAAgAAAAhANvDJfLbAAAACQEAAA8AAAAAAAAAAAAAAAAAFQQAAGRy&#10;cy9kb3ducmV2LnhtbFBLBQYAAAAABAAEAPMAAAAdBQAAAAA=&#10;" w14:anchorId="6299F443">
                <v:textbox inset="2.16pt,1.44pt,0,1.44pt">
                  <w:txbxContent>
                    <w:p w:rsidR="00E31C76" w:rsidP="00E31C76" w:rsidRDefault="00E31C76" w14:paraId="707004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25984" behindDoc="0" locked="0" layoutInCell="1" allowOverlap="1" wp14:editId="6D1F6A4E" wp14:anchorId="798E8F6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5" name="Rectangle 81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9249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5" style="position:absolute;margin-left:210pt;margin-top:-1pt;width:79pt;height:49pt;z-index:259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d2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XXlFhmcEp/&#10;UDdmBy3IKTuqvhdpvkmvyYcWyx79A5yjgG4iP0sw6Yu0yJw1Pl40FnMkHJPr5bopcRIcj1ZX6yX6&#10;2KV4LfYQ4k/hDElORwGhZGXZ4XeIp6svV7AugTk9n7w47+ZMplqtl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FMK53a7AQAATAMAAA4AAAAAAAAAAAAAAAAALgIAAGRycy9l&#10;Mm9Eb2MueG1sUEsBAi0AFAAGAAgAAAAhANvDJfLbAAAACQEAAA8AAAAAAAAAAAAAAAAAFQQAAGRy&#10;cy9kb3ducmV2LnhtbFBLBQYAAAAABAAEAPMAAAAdBQAAAAA=&#10;" w14:anchorId="798E8F61">
                <v:textbox inset="2.16pt,1.44pt,0,1.44pt">
                  <w:txbxContent>
                    <w:p w:rsidR="00E31C76" w:rsidP="00E31C76" w:rsidRDefault="00E31C76" w14:paraId="369249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27008" behindDoc="0" locked="0" layoutInCell="1" allowOverlap="1" wp14:editId="112E7501" wp14:anchorId="693E2C18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6" name="Rectangle 81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E5D2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6" style="position:absolute;margin-left:210pt;margin-top:-1pt;width:79pt;height:49pt;z-index:259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vHuw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pqpuKLHM4JR+&#10;o27MDlqQc3ZUfS/SfJNekw8tlj35R7hEAd1EfpZg0hdpkTlrfLpqLOZIOCY3y01T4iQ4Hq1XmyX6&#10;2KV4L/YQ4g/hDElORwGhZGXZ8VeI56tvV7AugTk/n7w47+dMplpvVm9Y964/IUdc0viARmo3dZRr&#10;5SmZcPAdDX8ODAQl+qdFZev1alnjpuSgauoGNxhygKj3H7PM8tHhLvEIlBw8qGFEwFmjjAtHlpld&#10;1ivtxMc4o3//CXa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CJbi8e7AQAATAMAAA4AAAAAAAAAAAAAAAAALgIAAGRycy9l&#10;Mm9Eb2MueG1sUEsBAi0AFAAGAAgAAAAhANvDJfLbAAAACQEAAA8AAAAAAAAAAAAAAAAAFQQAAGRy&#10;cy9kb3ducmV2LnhtbFBLBQYAAAAABAAEAPMAAAAdBQAAAAA=&#10;" w14:anchorId="693E2C18">
                <v:textbox inset="2.16pt,1.44pt,0,1.44pt">
                  <w:txbxContent>
                    <w:p w:rsidR="00E31C76" w:rsidP="00E31C76" w:rsidRDefault="00E31C76" w14:paraId="14E5D2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28032" behindDoc="0" locked="0" layoutInCell="1" allowOverlap="1" wp14:editId="6E4180BF" wp14:anchorId="3E4B6A8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7" name="Rectangle 81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305F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7" style="position:absolute;margin-left:210pt;margin-top:-1pt;width:79pt;height:49pt;z-index:259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8s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UrSiwzOKU/&#10;qBuzgxbklB1V34s036TX5EOLZY/+Ac5RQDeRnyWY9EVaZM4aHy8aizkSjsn1ct2UOAmOR6ur9RJ9&#10;7FK8FnsI8adwhiSno4BQsrLs8DvE09WXK1iXwJyeT16cd3MmU63W1y9Yd64/Ikdc0niPRmo3dZRr&#10;5SmZcPAdDX/3DAQl+pdFZevV1bLGTclB1dQNbjDkAFHv3maZ5aPDXeIRKNl7UMOIgLNGGReOLDM7&#10;r1faibdxRv/6E2z/AQ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G7ffyy7AQAATAMAAA4AAAAAAAAAAAAAAAAALgIAAGRycy9l&#10;Mm9Eb2MueG1sUEsBAi0AFAAGAAgAAAAhANvDJfLbAAAACQEAAA8AAAAAAAAAAAAAAAAAFQQAAGRy&#10;cy9kb3ducmV2LnhtbFBLBQYAAAAABAAEAPMAAAAdBQAAAAA=&#10;" w14:anchorId="3E4B6A80">
                <v:textbox inset="2.16pt,1.44pt,0,1.44pt">
                  <w:txbxContent>
                    <w:p w:rsidR="00E31C76" w:rsidP="00E31C76" w:rsidRDefault="00E31C76" w14:paraId="55305F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29056" behindDoc="0" locked="0" layoutInCell="1" allowOverlap="1" wp14:editId="11207455" wp14:anchorId="61F50DD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8" name="Rectangle 81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2867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8" style="position:absolute;margin-left:210pt;margin-top:-1pt;width:79pt;height:49pt;z-index:259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R9CGroBAABMAwAADgAAAAAAAAAAAAAAAAAuAgAAZHJzL2Uy&#10;b0RvYy54bWxQSwECLQAUAAYACAAAACEA28Ml8tsAAAAJAQAADwAAAAAAAAAAAAAAAAAUBAAAZHJz&#10;L2Rvd25yZXYueG1sUEsFBgAAAAAEAAQA8wAAABwFAAAAAA==&#10;" w14:anchorId="61F50DD4">
                <v:textbox inset="2.16pt,1.44pt,0,1.44pt">
                  <w:txbxContent>
                    <w:p w:rsidR="00E31C76" w:rsidP="00E31C76" w:rsidRDefault="00E31C76" w14:paraId="272867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0080" behindDoc="0" locked="0" layoutInCell="1" allowOverlap="1" wp14:editId="2D006547" wp14:anchorId="251B8D1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19" name="Rectangle 81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DC3F8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9" style="position:absolute;margin-left:210pt;margin-top:-1pt;width:79pt;height:49pt;z-index:259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bxuwEAAEw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NlXVUmKZwSn9&#10;QN2YHbUg5+ykhkGk+Sa9Zh86LHvxz3CJArqJ/CLBpC/SIkvW+HTVWCyRcEy267YpcRIcjzY37Rp9&#10;7FK8F3sI8ZtwhiSnp4BQsrLs+BDi+erbFaxLYM7PJy8u+yWTqTbt5g3r3g0n5IhLGp/QSO3mnnKt&#10;PCUzDr6n4feBgaBEf7eobL25Wde4KTmomrrBDYYcIOr9xyyzfHK4SzwCJQcPapwQcNYo48KRZWaX&#10;9Uo78THO6N9/gt0r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E2btvG7AQAATAMAAA4AAAAAAAAAAAAAAAAALgIAAGRycy9l&#10;Mm9Eb2MueG1sUEsBAi0AFAAGAAgAAAAhANvDJfLbAAAACQEAAA8AAAAAAAAAAAAAAAAAFQQAAGRy&#10;cy9kb3ducmV2LnhtbFBLBQYAAAAABAAEAPMAAAAdBQAAAAA=&#10;" w14:anchorId="251B8D17">
                <v:textbox inset="2.16pt,1.44pt,0,1.44pt">
                  <w:txbxContent>
                    <w:p w:rsidR="00E31C76" w:rsidP="00E31C76" w:rsidRDefault="00E31C76" w14:paraId="1DC3F8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1104" behindDoc="0" locked="0" layoutInCell="1" allowOverlap="1" wp14:editId="66B4D5B5" wp14:anchorId="033A17EF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0" name="Rectangle 81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E972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0" style="position:absolute;margin-left:210pt;margin-top:-1pt;width:79pt;height:49pt;z-index:259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xCugEAAEw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7QokOMWp/Qd&#10;deNumBS5ZEcjpcrzzXrNIfZY9hye4BpFdDP5RYPNX6RFlqLx+aaxWhIRmNyut12NDwk82txt1+hj&#10;l+q1OEBMn5W3JDuMAkIpyvLT15guV1+uYF0Gc3k+e2k5LIVMs9l2L1gPXp6RIy5pekSjJz8zKiYT&#10;KJlx8IzGX0cOipLpi0Nl283dusVNKUHTtR1uMJQAUR/eZrkTo8ddEgkoOQYww4iAi0YFF46sMLuu&#10;V96Jt3FB//oT7H8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4cBMQroBAABMAwAADgAAAAAAAAAAAAAAAAAuAgAAZHJzL2Uy&#10;b0RvYy54bWxQSwECLQAUAAYACAAAACEA28Ml8tsAAAAJAQAADwAAAAAAAAAAAAAAAAAUBAAAZHJz&#10;L2Rvd25yZXYueG1sUEsFBgAAAAAEAAQA8wAAABwFAAAAAA==&#10;" w14:anchorId="033A17EF">
                <v:textbox inset="2.16pt,1.44pt,0,1.44pt">
                  <w:txbxContent>
                    <w:p w:rsidR="00E31C76" w:rsidP="00E31C76" w:rsidRDefault="00E31C76" w14:paraId="27E972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2128" behindDoc="0" locked="0" layoutInCell="1" allowOverlap="1" wp14:editId="7AF1DE53" wp14:anchorId="42776F3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1" name="Rectangle 81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E5E690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1" style="position:absolute;margin-left:210pt;margin-top:-1pt;width:79pt;height:49pt;z-index:259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1EuKm7AQAATAMAAA4AAAAAAAAAAAAAAAAALgIAAGRycy9l&#10;Mm9Eb2MueG1sUEsBAi0AFAAGAAgAAAAhANvDJfLbAAAACQEAAA8AAAAAAAAAAAAAAAAAFQQAAGRy&#10;cy9kb3ducmV2LnhtbFBLBQYAAAAABAAEAPMAAAAdBQAAAAA=&#10;" w14:anchorId="42776F33">
                <v:textbox inset="2.16pt,1.44pt,0,1.44pt">
                  <w:txbxContent>
                    <w:p w:rsidR="00E31C76" w:rsidP="00E31C76" w:rsidRDefault="00E31C76" w14:paraId="4E5E690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3152" behindDoc="0" locked="0" layoutInCell="1" allowOverlap="1" wp14:editId="75FBE4D6" wp14:anchorId="2BEB1E73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2" name="Rectangle 81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F906B1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2" style="position:absolute;margin-left:210pt;margin-top:-1pt;width:79pt;height:49pt;z-index:259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SRsr6uQEAAEwDAAAOAAAAAAAAAAAAAAAAAC4CAABkcnMvZTJv&#10;RG9jLnhtbFBLAQItABQABgAIAAAAIQDbwyXy2wAAAAkBAAAPAAAAAAAAAAAAAAAAABMEAABkcnMv&#10;ZG93bnJldi54bWxQSwUGAAAAAAQABADzAAAAGwUAAAAA&#10;" w14:anchorId="2BEB1E73">
                <v:textbox inset="2.16pt,1.44pt,0,1.44pt">
                  <w:txbxContent>
                    <w:p w:rsidR="00E31C76" w:rsidP="00E31C76" w:rsidRDefault="00E31C76" w14:paraId="2F906B1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4176" behindDoc="0" locked="0" layoutInCell="1" allowOverlap="1" wp14:editId="5EB50351" wp14:anchorId="5B86D562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3" name="Rectangle 81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7EA7B6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3" style="position:absolute;margin-left:210pt;margin-top:-1pt;width:79pt;height:49pt;z-index:259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ewj4RuQEAAEwDAAAOAAAAAAAAAAAAAAAAAC4CAABkcnMvZTJv&#10;RG9jLnhtbFBLAQItABQABgAIAAAAIQDbwyXy2wAAAAkBAAAPAAAAAAAAAAAAAAAAABMEAABkcnMv&#10;ZG93bnJldi54bWxQSwUGAAAAAAQABADzAAAAGwUAAAAA&#10;" w14:anchorId="5B86D562">
                <v:textbox inset="2.16pt,1.44pt,0,1.44pt">
                  <w:txbxContent>
                    <w:p w:rsidR="00E31C76" w:rsidP="00E31C76" w:rsidRDefault="00E31C76" w14:paraId="47EA7B6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5200" behindDoc="0" locked="0" layoutInCell="1" allowOverlap="1" wp14:editId="6596604B" wp14:anchorId="614D17C9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4" name="Rectangle 81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E53E9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4" style="position:absolute;margin-left:210pt;margin-top:-1pt;width:79pt;height:49pt;z-index:259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3Y5iuboBAABMAwAADgAAAAAAAAAAAAAAAAAuAgAAZHJzL2Uy&#10;b0RvYy54bWxQSwECLQAUAAYACAAAACEA28Ml8tsAAAAJAQAADwAAAAAAAAAAAAAAAAAUBAAAZHJz&#10;L2Rvd25yZXYueG1sUEsFBgAAAAAEAAQA8wAAABwFAAAAAA==&#10;" w14:anchorId="614D17C9">
                <v:textbox inset="2.16pt,1.44pt,0,1.44pt">
                  <w:txbxContent>
                    <w:p w:rsidR="00E31C76" w:rsidP="00E31C76" w:rsidRDefault="00E31C76" w14:paraId="0E53E9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6224" behindDoc="0" locked="0" layoutInCell="1" allowOverlap="1" wp14:editId="73927A75" wp14:anchorId="54F91B20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5" name="Rectangle 81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DAC45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5" style="position:absolute;margin-left:210pt;margin-top:-1pt;width:79pt;height:49pt;z-index:259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pZSugEAAEw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XtB8p8dzhlH6g&#10;btwPVpFzdjRSqmW+i15TTD2WPcVHuEQJ3YX8rMEtX6RF5qLx6aqxmjMRmNysN12NkxB4dHuzWaOP&#10;XarX4ggpf1HBkcVhFBBKUZYfv6V8vvpyBesWMOfnFy/P+7mQabp6/YJ1H+QJOeKS5gc02oaJUWFN&#10;pGTCwTOafh04KErsV4/Ktrc36xY3pQRN13a4wVACRL1/m+VejAF3SWSg5BDBDCMCLhoVXDiywuyy&#10;XstOvI0L+tefYPc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kQqWUroBAABMAwAADgAAAAAAAAAAAAAAAAAuAgAAZHJzL2Uy&#10;b0RvYy54bWxQSwECLQAUAAYACAAAACEA28Ml8tsAAAAJAQAADwAAAAAAAAAAAAAAAAAUBAAAZHJz&#10;L2Rvd25yZXYueG1sUEsFBgAAAAAEAAQA8wAAABwFAAAAAA==&#10;" w14:anchorId="54F91B20">
                <v:textbox inset="2.16pt,1.44pt,0,1.44pt">
                  <w:txbxContent>
                    <w:p w:rsidR="00E31C76" w:rsidP="00E31C76" w:rsidRDefault="00E31C76" w14:paraId="2DAC45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7248" behindDoc="0" locked="0" layoutInCell="1" allowOverlap="1" wp14:editId="6197F0B5" wp14:anchorId="5570C0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6" name="Rectangle 81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C121A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6" style="position:absolute;margin-left:210pt;margin-top:-1pt;width:79pt;height:49pt;z-index:259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rjuwEAAEw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hoU9VXlFhmcEp/&#10;UDdm+1GSU3bQQsg036TX5EOLZU/+Ec5RQDeRnxWY9EVaZM4aHy8ayzkSjsn1ct2UOAmOR9er9RJ9&#10;7FK8F3sI8V46Q5LTUUAoWVl2+BXi6erbFaxLYE7PJy/OuzmTqZpy9YZ158QROeKSxgc0anRTR/mo&#10;PSUTDr6j4XXPQFIy/rSobH29Wta4KTmomrrBDYYcIOrdxyyzfHC4SzwCJXsPuh8QcNYo48KRZWbn&#10;9Uo78THO6N9/gu1f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OBb+uO7AQAATAMAAA4AAAAAAAAAAAAAAAAALgIAAGRycy9l&#10;Mm9Eb2MueG1sUEsBAi0AFAAGAAgAAAAhANvDJfLbAAAACQEAAA8AAAAAAAAAAAAAAAAAFQQAAGRy&#10;cy9kb3ducmV2LnhtbFBLBQYAAAAABAAEAPMAAAAdBQAAAAA=&#10;" w14:anchorId="5570C08E">
                <v:textbox inset="2.16pt,1.44pt,0,1.44pt">
                  <w:txbxContent>
                    <w:p w:rsidR="00E31C76" w:rsidP="00E31C76" w:rsidRDefault="00E31C76" w14:paraId="43C121A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8272" behindDoc="0" locked="0" layoutInCell="1" allowOverlap="1" wp14:editId="48F16627" wp14:anchorId="1CFA49E4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7" name="Rectangle 81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A211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7" style="position:absolute;margin-left:210pt;margin-top:-1pt;width:79pt;height:49pt;z-index:259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4I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" w14:anchorId="1CFA49E4">
                <v:textbox inset="2.16pt,1.44pt,0,1.44pt">
                  <w:txbxContent>
                    <w:p w:rsidR="00E31C76" w:rsidP="00E31C76" w:rsidRDefault="00E31C76" w14:paraId="09A211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39296" behindDoc="0" locked="0" layoutInCell="1" allowOverlap="1" wp14:editId="4D51D2F6" wp14:anchorId="6FE8B41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8" name="Rectangle 81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EA9EE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8" style="position:absolute;margin-left:210pt;margin-top:-1pt;width:79pt;height:49pt;z-index:259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wx8zProBAABMAwAADgAAAAAAAAAAAAAAAAAuAgAAZHJzL2Uy&#10;b0RvYy54bWxQSwECLQAUAAYACAAAACEA28Ml8tsAAAAJAQAADwAAAAAAAAAAAAAAAAAUBAAAZHJz&#10;L2Rvd25yZXYueG1sUEsFBgAAAAAEAAQA8wAAABwFAAAAAA==&#10;" w14:anchorId="6FE8B417">
                <v:textbox inset="2.16pt,1.44pt,0,1.44pt">
                  <w:txbxContent>
                    <w:p w:rsidR="00E31C76" w:rsidP="00E31C76" w:rsidRDefault="00E31C76" w14:paraId="6EA9EE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0320" behindDoc="0" locked="0" layoutInCell="1" allowOverlap="1" wp14:editId="28FD9B46" wp14:anchorId="571703E7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29" name="Rectangle 81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601E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9" style="position:absolute;margin-left:210pt;margin-top:-1pt;width:79pt;height:49pt;z-index:259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fVugEAAEwDAAAOAAAAZHJzL2Uyb0RvYy54bWysU9tu2zAMfR+wfxD0vviSYnG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7RbShy3OKXv&#10;qBt3w6TIJTsaKVWeb9ZrDrHHsufwBNcoopvJLxps/iItshSNzzeN1ZKIwOR2ve1qnITAo83ddo0+&#10;dqleiwPE9Fl5S7LDKCCUoiw/fY3pcvXlCtZlMJfns5eWw1LINF29ecF68PKMHHFJ0yMaPfmZUTGZ&#10;QMmMg2c0/jpyUJRMXxwq227u1i1uSgmaru1wg6EEiPrwNsudGD3ukkhAyTGAGUYEXDQquHBkhdl1&#10;vfJOvI0L+tefYP8b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j5vH1boBAABMAwAADgAAAAAAAAAAAAAAAAAuAgAAZHJzL2Uy&#10;b0RvYy54bWxQSwECLQAUAAYACAAAACEA28Ml8tsAAAAJAQAADwAAAAAAAAAAAAAAAAAUBAAAZHJz&#10;L2Rvd25yZXYueG1sUEsFBgAAAAAEAAQA8wAAABwFAAAAAA==&#10;" w14:anchorId="571703E7">
                <v:textbox inset="2.16pt,1.44pt,0,1.44pt">
                  <w:txbxContent>
                    <w:p w:rsidR="00E31C76" w:rsidP="00E31C76" w:rsidRDefault="00E31C76" w14:paraId="31601E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1344" behindDoc="0" locked="0" layoutInCell="1" allowOverlap="1" wp14:editId="73FBF0EF" wp14:anchorId="243A848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0" name="Rectangle 81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9B92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0" style="position:absolute;margin-left:210pt;margin-top:-1pt;width:79pt;height:49pt;z-index:259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bK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1iiQ5w6n9B11&#10;436wipyzo5FSLfNd9Jpi6rHsJT7DJUroLuRnDW75Ii0yF41PV43VnInA5Ga96Wp8SODR3e1mjT52&#10;qd6KI6T8WQVHFodRQChFWX78mvL56usVrFvAnJ9fvDzv50Km6eruFes+yBNyxCXNT2i0DROjwppI&#10;yYSDZzT9OnBQlNgvHpVt727XLW5KCZqu7XCDoQSIev8+y70YA+6SyEDJIYIZRgRcNCq4cGSF2WW9&#10;lp14Hxf0bz/B7jcA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AKGmyroBAABMAwAADgAAAAAAAAAAAAAAAAAuAgAAZHJzL2Uy&#10;b0RvYy54bWxQSwECLQAUAAYACAAAACEA28Ml8tsAAAAJAQAADwAAAAAAAAAAAAAAAAAUBAAAZHJz&#10;L2Rvd25yZXYueG1sUEsFBgAAAAAEAAQA8wAAABwFAAAAAA==&#10;" w14:anchorId="243A848E">
                <v:textbox inset="2.16pt,1.44pt,0,1.44pt">
                  <w:txbxContent>
                    <w:p w:rsidR="00E31C76" w:rsidP="00E31C76" w:rsidRDefault="00E31C76" w14:paraId="0D9B92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2368" behindDoc="0" locked="0" layoutInCell="1" allowOverlap="1" wp14:editId="57F267C7" wp14:anchorId="2356E741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1" name="Rectangle 81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5C6B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1" style="position:absolute;margin-left:210pt;margin-top:-1pt;width:79pt;height:49pt;z-index:259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Ih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" w14:anchorId="2356E741">
                <v:textbox inset="2.16pt,1.44pt,0,1.44pt">
                  <w:txbxContent>
                    <w:p w:rsidR="00E31C76" w:rsidP="00E31C76" w:rsidRDefault="00E31C76" w14:paraId="105C6B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3392" behindDoc="0" locked="0" layoutInCell="1" allowOverlap="1" wp14:editId="2C2D5CE1" wp14:anchorId="09841BDB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2" name="Rectangle 81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67562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2" style="position:absolute;margin-left:210pt;margin-top:-1pt;width:79pt;height:49pt;z-index:259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Btv0uFuQEAAEwDAAAOAAAAAAAAAAAAAAAAAC4CAABkcnMvZTJv&#10;RG9jLnhtbFBLAQItABQABgAIAAAAIQDbwyXy2wAAAAkBAAAPAAAAAAAAAAAAAAAAABMEAABkcnMv&#10;ZG93bnJldi54bWxQSwUGAAAAAAQABADzAAAAGwUAAAAA&#10;" w14:anchorId="09841BDB">
                <v:textbox inset="2.16pt,1.44pt,0,1.44pt">
                  <w:txbxContent>
                    <w:p w:rsidR="00E31C76" w:rsidP="00E31C76" w:rsidRDefault="00E31C76" w14:paraId="367562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4416" behindDoc="0" locked="0" layoutInCell="1" allowOverlap="1" wp14:editId="30A1FC0A" wp14:anchorId="6350DFAE">
                <wp:simplePos x="0" y="0"/>
                <wp:positionH relativeFrom="column">
                  <wp:posOffset>2667000</wp:posOffset>
                </wp:positionH>
                <wp:positionV relativeFrom="paragraph">
                  <wp:posOffset>-12700</wp:posOffset>
                </wp:positionV>
                <wp:extent cx="1003300" cy="622300"/>
                <wp:effectExtent l="0" t="0" r="0" b="0"/>
                <wp:wrapNone/>
                <wp:docPr id="8133" name="Rectangle 81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14F8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3" style="position:absolute;margin-left:210pt;margin-top:-1pt;width:79pt;height:49pt;z-index:259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" w14:anchorId="6350DFAE">
                <v:textbox inset="2.16pt,1.44pt,0,1.44pt">
                  <w:txbxContent>
                    <w:p w:rsidR="00E31C76" w:rsidP="00E31C76" w:rsidRDefault="00E31C76" w14:paraId="6514F8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0016" behindDoc="0" locked="0" layoutInCell="1" allowOverlap="1" wp14:editId="59E8CE96" wp14:anchorId="514EDFB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4" name="Rectangle 81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F4627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4" style="position:absolute;margin-left:210pt;margin-top:11pt;width:77pt;height:162pt;z-index:259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Gy0i++6AQAATQMAAA4AAAAAAAAAAAAAAAAALgIAAGRycy9l&#10;Mm9Eb2MueG1sUEsBAi0AFAAGAAgAAAAhAMXESR/cAAAACgEAAA8AAAAAAAAAAAAAAAAAFAQAAGRy&#10;cy9kb3ducmV2LnhtbFBLBQYAAAAABAAEAPMAAAAdBQAAAAA=&#10;" w14:anchorId="514EDFB4">
                <v:textbox inset="2.16pt,1.44pt,0,1.44pt">
                  <w:txbxContent>
                    <w:p w:rsidR="00E31C76" w:rsidP="00E31C76" w:rsidRDefault="00E31C76" w14:paraId="5F4627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1040" behindDoc="0" locked="0" layoutInCell="1" allowOverlap="1" wp14:editId="60C51F59" wp14:anchorId="534A34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5" name="Rectangle 81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64C9F4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5" style="position:absolute;margin-left:210pt;margin-top:11pt;width:79pt;height:162pt;z-index:259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yLuwEAAE0DAAAOAAAAZHJzL2Uyb0RvYy54bWysU8tu2zAQvBfoPxC813rYbR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WX+kxHGLXfqB&#10;vnE3TIqcq6ORUuX+Zr/mEHu89hQe4ZJFXGbxiwabvyiLLMXj09VjtSQisHi7vu1q7ITArbbebG4w&#10;QZjq9XaAmL4ob0leMArIpVjLj99iOh99OYL3Mpvz+3mVlv1S1DRI/IXs3ssTisQpTQ8Y9ORnRsVk&#10;AiUzdp7R+OvAQVEyfXVobXuzWbc4KiVpurbDEYaSIO392yp3YvQ4TCIBJYcAZhiRcDGp8MKeFWWX&#10;+cpD8TYv7F//gt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klOyLuwEAAE0DAAAOAAAAAAAAAAAAAAAAAC4CAABkcnMv&#10;ZTJvRG9jLnhtbFBLAQItABQABgAIAAAAIQC2Y/vm3AAAAAoBAAAPAAAAAAAAAAAAAAAAABUEAABk&#10;cnMvZG93bnJldi54bWxQSwUGAAAAAAQABADzAAAAHgUAAAAA&#10;" w14:anchorId="534A344C">
                <v:textbox inset="2.16pt,1.44pt,0,1.44pt">
                  <w:txbxContent>
                    <w:p w:rsidR="00E31C76" w:rsidP="00E31C76" w:rsidRDefault="00E31C76" w14:paraId="164C9F4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2064" behindDoc="0" locked="0" layoutInCell="1" allowOverlap="1" wp14:editId="7E67223A" wp14:anchorId="05508E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6" name="Rectangle 81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2D2C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6" style="position:absolute;margin-left:210pt;margin-top:11pt;width:77pt;height:162pt;z-index:259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" w14:anchorId="05508E13">
                <v:textbox inset="2.16pt,1.44pt,0,1.44pt">
                  <w:txbxContent>
                    <w:p w:rsidR="00E31C76" w:rsidP="00E31C76" w:rsidRDefault="00E31C76" w14:paraId="7B2D2C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3088" behindDoc="0" locked="0" layoutInCell="1" allowOverlap="1" wp14:editId="68025440" wp14:anchorId="5598F52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7" name="Rectangle 81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E931A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7" style="position:absolute;margin-left:210pt;margin-top:11pt;width:77pt;height:162pt;z-index:259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ARZmWQuwEAAE0DAAAOAAAAAAAAAAAAAAAAAC4CAABkcnMv&#10;ZTJvRG9jLnhtbFBLAQItABQABgAIAAAAIQDFxEkf3AAAAAoBAAAPAAAAAAAAAAAAAAAAABUEAABk&#10;cnMvZG93bnJldi54bWxQSwUGAAAAAAQABADzAAAAHgUAAAAA&#10;" w14:anchorId="5598F52B">
                <v:textbox inset="2.16pt,1.44pt,0,1.44pt">
                  <w:txbxContent>
                    <w:p w:rsidR="00E31C76" w:rsidP="00E31C76" w:rsidRDefault="00E31C76" w14:paraId="2EE931A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4112" behindDoc="0" locked="0" layoutInCell="1" allowOverlap="1" wp14:editId="58BAB826" wp14:anchorId="3C670F1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38" name="Rectangle 81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FB1F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8" style="position:absolute;margin-left:210pt;margin-top:11pt;width:79pt;height:162pt;z-index:259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MAAIC66AQAATQMAAA4AAAAAAAAAAAAAAAAALgIAAGRycy9l&#10;Mm9Eb2MueG1sUEsBAi0AFAAGAAgAAAAhALZj++bcAAAACgEAAA8AAAAAAAAAAAAAAAAAFAQAAGRy&#10;cy9kb3ducmV2LnhtbFBLBQYAAAAABAAEAPMAAAAdBQAAAAA=&#10;" w14:anchorId="3C670F17">
                <v:textbox inset="2.16pt,1.44pt,0,1.44pt">
                  <w:txbxContent>
                    <w:p w:rsidR="00E31C76" w:rsidP="00E31C76" w:rsidRDefault="00E31C76" w14:paraId="0BFB1F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5136" behindDoc="0" locked="0" layoutInCell="1" allowOverlap="1" wp14:editId="020FB36A" wp14:anchorId="0E377E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39" name="Rectangle 81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30C61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9" style="position:absolute;margin-left:210pt;margin-top:11pt;width:77pt;height:162pt;z-index:259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" w14:anchorId="0E377EFF">
                <v:textbox inset="2.16pt,1.44pt,0,1.44pt">
                  <w:txbxContent>
                    <w:p w:rsidR="00E31C76" w:rsidP="00E31C76" w:rsidRDefault="00E31C76" w14:paraId="5230C61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6160" behindDoc="0" locked="0" layoutInCell="1" allowOverlap="1" wp14:editId="73E86FD5" wp14:anchorId="2F629485">
                <wp:simplePos x="0" y="0"/>
                <wp:positionH relativeFrom="column">
                  <wp:posOffset>2679700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0" name="Rectangle 81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F6B9C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0" style="position:absolute;margin-left:211pt;margin-top:11pt;width:77pt;height:162pt;z-index:259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" w14:anchorId="2F629485">
                <v:textbox inset="2.16pt,1.44pt,0,1.44pt">
                  <w:txbxContent>
                    <w:p w:rsidR="00E31C76" w:rsidP="00E31C76" w:rsidRDefault="00E31C76" w14:paraId="4F6B9C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7184" behindDoc="0" locked="0" layoutInCell="1" allowOverlap="1" wp14:editId="10363DFC" wp14:anchorId="3717341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1" name="Rectangle 81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255B5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1" style="position:absolute;margin-left:210pt;margin-top:11pt;width:79pt;height:162pt;z-index:259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oOuwEAAE0DAAAOAAAAZHJzL2Uyb0RvYy54bWysU8tu2zAQvBfoPxC8x3rE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jXrBtKHLfYpe/o&#10;G3fDpMi5OhopVe5v9msOscdrL+EZLlnEZRa/aLD5i7LIUjw+XT1WSyICi5vbTVdjJwRutfV6fYcJ&#10;wlRvtwPE9Fl5S/KCUUAuxVp+/BrT+ejrEbyX2Zzfz6u07JeipumazSvZvZcnFIlTmp4w6MnPjIrJ&#10;BEpm7Dyj8deBg6Jk+uLQ2vZufdviqJSk6doORxhKgrT376vcidHjMIkElBwCmGFEwsWkwgt7VpRd&#10;5isPxfu8sH/7C3a/A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ExFoOuwEAAE0DAAAOAAAAAAAAAAAAAAAAAC4CAABkcnMv&#10;ZTJvRG9jLnhtbFBLAQItABQABgAIAAAAIQC2Y/vm3AAAAAoBAAAPAAAAAAAAAAAAAAAAABUEAABk&#10;cnMvZG93bnJldi54bWxQSwUGAAAAAAQABADzAAAAHgUAAAAA&#10;" w14:anchorId="37173418">
                <v:textbox inset="2.16pt,1.44pt,0,1.44pt">
                  <w:txbxContent>
                    <w:p w:rsidR="00E31C76" w:rsidP="00E31C76" w:rsidRDefault="00E31C76" w14:paraId="68255B5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8208" behindDoc="0" locked="0" layoutInCell="1" allowOverlap="1" wp14:editId="43DF6A04" wp14:anchorId="0BF4A80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2" name="Rectangle 81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BCDF0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2" style="position:absolute;margin-left:210pt;margin-top:11pt;width:77pt;height:162pt;z-index:259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NGtL/bkBAABNAwAADgAAAAAAAAAAAAAAAAAuAgAAZHJzL2Uy&#10;b0RvYy54bWxQSwECLQAUAAYACAAAACEAxcRJH9wAAAAKAQAADwAAAAAAAAAAAAAAAAATBAAAZHJz&#10;L2Rvd25yZXYueG1sUEsFBgAAAAAEAAQA8wAAABwFAAAAAA==&#10;" w14:anchorId="0BF4A80B">
                <v:textbox inset="2.16pt,1.44pt,0,1.44pt">
                  <w:txbxContent>
                    <w:p w:rsidR="00E31C76" w:rsidP="00E31C76" w:rsidRDefault="00E31C76" w14:paraId="6CBCDF0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79232" behindDoc="0" locked="0" layoutInCell="1" allowOverlap="1" wp14:editId="3CD0916A" wp14:anchorId="6CF2E1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143" name="Rectangle 81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C11C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3" style="position:absolute;margin-left:210pt;margin-top:11pt;width:77pt;height:162pt;z-index:259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" w14:anchorId="6CF2E1E2">
                <v:textbox inset="2.16pt,1.44pt,0,1.44pt">
                  <w:txbxContent>
                    <w:p w:rsidR="00E31C76" w:rsidP="00E31C76" w:rsidRDefault="00E31C76" w14:paraId="10C11C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0256" behindDoc="0" locked="0" layoutInCell="1" allowOverlap="1" wp14:editId="212D596C" wp14:anchorId="286762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4" name="Rectangle 81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4CBA0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4" style="position:absolute;margin-left:210pt;margin-top:11pt;width:79pt;height:162pt;z-index:259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OKGhTK6AQAATQMAAA4AAAAAAAAAAAAAAAAALgIAAGRycy9l&#10;Mm9Eb2MueG1sUEsBAi0AFAAGAAgAAAAhALZj++bcAAAACgEAAA8AAAAAAAAAAAAAAAAAFAQAAGRy&#10;cy9kb3ducmV2LnhtbFBLBQYAAAAABAAEAPMAAAAdBQAAAAA=&#10;" w14:anchorId="28676228">
                <v:textbox inset="2.16pt,1.44pt,0,1.44pt">
                  <w:txbxContent>
                    <w:p w:rsidR="00E31C76" w:rsidP="00E31C76" w:rsidRDefault="00E31C76" w14:paraId="044CBA0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1280" behindDoc="0" locked="0" layoutInCell="1" allowOverlap="1" wp14:editId="2E3CBEE0" wp14:anchorId="63CC433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5" name="Rectangle 81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0CFE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5" style="position:absolute;margin-left:210pt;margin-top:11pt;width:79pt;height:162pt;z-index:259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qg/CcuwEAAE0DAAAOAAAAAAAAAAAAAAAAAC4CAABkcnMv&#10;ZTJvRG9jLnhtbFBLAQItABQABgAIAAAAIQC2Y/vm3AAAAAoBAAAPAAAAAAAAAAAAAAAAABUEAABk&#10;cnMvZG93bnJldi54bWxQSwUGAAAAAAQABADzAAAAHgUAAAAA&#10;" w14:anchorId="63CC433F">
                <v:textbox inset="2.16pt,1.44pt,0,1.44pt">
                  <w:txbxContent>
                    <w:p w:rsidR="00E31C76" w:rsidP="00E31C76" w:rsidRDefault="00E31C76" w14:paraId="290CFE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2304" behindDoc="0" locked="0" layoutInCell="1" allowOverlap="1" wp14:editId="439AC162" wp14:anchorId="6B735BE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6" name="Rectangle 81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1BD2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6" style="position:absolute;margin-left:210pt;margin-top:11pt;width:79pt;height:162pt;z-index:259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dRHuO6AQAATQMAAA4AAAAAAAAAAAAAAAAALgIAAGRycy9l&#10;Mm9Eb2MueG1sUEsBAi0AFAAGAAgAAAAhALZj++bcAAAACgEAAA8AAAAAAAAAAAAAAAAAFAQAAGRy&#10;cy9kb3ducmV2LnhtbFBLBQYAAAAABAAEAPMAAAAdBQAAAAA=&#10;" w14:anchorId="6B735BEF">
                <v:textbox inset="2.16pt,1.44pt,0,1.44pt">
                  <w:txbxContent>
                    <w:p w:rsidR="00E31C76" w:rsidP="00E31C76" w:rsidRDefault="00E31C76" w14:paraId="0B1BD2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3328" behindDoc="0" locked="0" layoutInCell="1" allowOverlap="1" wp14:editId="5B932FD4" wp14:anchorId="22F9934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7" name="Rectangle 81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E250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7" style="position:absolute;margin-left:210pt;margin-top:11pt;width:79pt;height:162pt;z-index:259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fVGtNuwEAAE0DAAAOAAAAAAAAAAAAAAAAAC4CAABkcnMv&#10;ZTJvRG9jLnhtbFBLAQItABQABgAIAAAAIQC2Y/vm3AAAAAoBAAAPAAAAAAAAAAAAAAAAABUEAABk&#10;cnMvZG93bnJldi54bWxQSwUGAAAAAAQABADzAAAAHgUAAAAA&#10;" w14:anchorId="22F99343">
                <v:textbox inset="2.16pt,1.44pt,0,1.44pt">
                  <w:txbxContent>
                    <w:p w:rsidR="00E31C76" w:rsidP="00E31C76" w:rsidRDefault="00E31C76" w14:paraId="70E250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4352" behindDoc="0" locked="0" layoutInCell="1" allowOverlap="1" wp14:editId="3DE88FE6" wp14:anchorId="389EC49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8" name="Rectangle 81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4ABC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8" style="position:absolute;margin-left:210pt;margin-top:11pt;width:79pt;height:162pt;z-index:259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4XPDm6AQAATQMAAA4AAAAAAAAAAAAAAAAALgIAAGRycy9l&#10;Mm9Eb2MueG1sUEsBAi0AFAAGAAgAAAAhALZj++bcAAAACgEAAA8AAAAAAAAAAAAAAAAAFAQAAGRy&#10;cy9kb3ducmV2LnhtbFBLBQYAAAAABAAEAPMAAAAdBQAAAAA=&#10;" w14:anchorId="389EC496">
                <v:textbox inset="2.16pt,1.44pt,0,1.44pt">
                  <w:txbxContent>
                    <w:p w:rsidR="00E31C76" w:rsidP="00E31C76" w:rsidRDefault="00E31C76" w14:paraId="044ABC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5376" behindDoc="0" locked="0" layoutInCell="1" allowOverlap="1" wp14:editId="00411F93" wp14:anchorId="1DE5497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49" name="Rectangle 81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2E4FDD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49" style="position:absolute;margin-left:210pt;margin-top:11pt;width:79pt;height:162pt;z-index:259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mXug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2Xqw0lnjvs0g/0&#10;jfveKnKuDkZKNfd39muMqcNrL/EZLlnC5Sx+0uDmL8oiU/H4dPVYTZkILG5uNm2NnRC41dSr1RoT&#10;hKneb0dI+ZsKjswLRgG5FGv58SHl89G3I3hvZnN+f17laT8VNcu2Wb+R3Qd5QpE4pfkJg7ZhZFRY&#10;EykZsfOMpt8HDooS+92jtc16ddPgqJQEcVocYSgJ0t5/rHIvhoDDJDJQcohg+gEJF5MKL+xZUXaZ&#10;r3koPuaF/ftfsHsF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AYSSZe6AQAATQMAAA4AAAAAAAAAAAAAAAAALgIAAGRycy9l&#10;Mm9Eb2MueG1sUEsBAi0AFAAGAAgAAAAhALZj++bcAAAACgEAAA8AAAAAAAAAAAAAAAAAFAQAAGRy&#10;cy9kb3ducmV2LnhtbFBLBQYAAAAABAAEAPMAAAAdBQAAAAA=&#10;" w14:anchorId="1DE5497E">
                <v:textbox inset="2.16pt,1.44pt,0,1.44pt">
                  <w:txbxContent>
                    <w:p w:rsidR="00E31C76" w:rsidP="00E31C76" w:rsidRDefault="00E31C76" w14:paraId="22E4FDD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6400" behindDoc="0" locked="0" layoutInCell="1" allowOverlap="1" wp14:editId="049AC75E" wp14:anchorId="5D64F1B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0" name="Rectangle 81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592B58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0" style="position:absolute;margin-left:210pt;margin-top:11pt;width:79pt;height:162pt;z-index:259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" w14:anchorId="5D64F1BD">
                <v:textbox inset="2.16pt,1.44pt,0,1.44pt">
                  <w:txbxContent>
                    <w:p w:rsidR="00E31C76" w:rsidP="00E31C76" w:rsidRDefault="00E31C76" w14:paraId="0592B58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7424" behindDoc="0" locked="0" layoutInCell="1" allowOverlap="1" wp14:editId="47CE1F51" wp14:anchorId="40DF0BA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1" name="Rectangle 81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31138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1" style="position:absolute;margin-left:210pt;margin-top:11pt;width:79pt;height:162pt;z-index:259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2sluwEAAE0DAAAOAAAAZHJzL2Uyb0RvYy54bWysU8tu2zAQvBfoPxC813rEbWT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+dhQ4rjFLv1A&#10;37gbJkXO1dFIqXJ/s19ziD1eewqPcMkiLrP4RYPNX5RFluLx6eqxWhIRWNzcbLoaOyFwq63X61tM&#10;EKZ6vR0gpi/KW5IXjAJyKdby47eYzkdfjuC9zOb8fl6lZb8UNU3Xbl7I7r08oUic0vSAQU9+ZlRM&#10;JlAyY+cZjb8OHBQl01eH1ra365sWR6UkiNPhCENJkPb+bZU7MXocJpGAkkMAM4xIuJhUeGHPirLL&#10;fOWheJsX9q9/we43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+62sluwEAAE0DAAAOAAAAAAAAAAAAAAAAAC4CAABkcnMv&#10;ZTJvRG9jLnhtbFBLAQItABQABgAIAAAAIQC2Y/vm3AAAAAoBAAAPAAAAAAAAAAAAAAAAABUEAABk&#10;cnMvZG93bnJldi54bWxQSwUGAAAAAAQABADzAAAAHgUAAAAA&#10;" w14:anchorId="40DF0BA2">
                <v:textbox inset="2.16pt,1.44pt,0,1.44pt">
                  <w:txbxContent>
                    <w:p w:rsidR="00E31C76" w:rsidP="00E31C76" w:rsidRDefault="00E31C76" w14:paraId="031138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8448" behindDoc="0" locked="0" layoutInCell="1" allowOverlap="1" wp14:editId="56C00A64" wp14:anchorId="49943B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2" name="Rectangle 81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968B2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2" style="position:absolute;margin-left:210pt;margin-top:11pt;width:79pt;height:162pt;z-index:259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CT8vBPuwEAAE0DAAAOAAAAAAAAAAAAAAAAAC4CAABkcnMv&#10;ZTJvRG9jLnhtbFBLAQItABQABgAIAAAAIQC2Y/vm3AAAAAoBAAAPAAAAAAAAAAAAAAAAABUEAABk&#10;cnMvZG93bnJldi54bWxQSwUGAAAAAAQABADzAAAAHgUAAAAA&#10;" w14:anchorId="49943B9E">
                <v:textbox inset="2.16pt,1.44pt,0,1.44pt">
                  <w:txbxContent>
                    <w:p w:rsidR="00E31C76" w:rsidP="00E31C76" w:rsidRDefault="00E31C76" w14:paraId="6C968B2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89472" behindDoc="0" locked="0" layoutInCell="1" allowOverlap="1" wp14:editId="73D8305B" wp14:anchorId="205B910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3" name="Rectangle 81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78FB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3" style="position:absolute;margin-left:210pt;margin-top:11pt;width:79pt;height:162pt;z-index:2596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Nv3heG6AQAATQMAAA4AAAAAAAAAAAAAAAAALgIAAGRycy9l&#10;Mm9Eb2MueG1sUEsBAi0AFAAGAAgAAAAhALZj++bcAAAACgEAAA8AAAAAAAAAAAAAAAAAFAQAAGRy&#10;cy9kb3ducmV2LnhtbFBLBQYAAAAABAAEAPMAAAAdBQAAAAA=&#10;" w14:anchorId="205B910C">
                <v:textbox inset="2.16pt,1.44pt,0,1.44pt">
                  <w:txbxContent>
                    <w:p w:rsidR="00E31C76" w:rsidP="00E31C76" w:rsidRDefault="00E31C76" w14:paraId="6D78FB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0496" behindDoc="0" locked="0" layoutInCell="1" allowOverlap="1" wp14:editId="44412FD5" wp14:anchorId="47C3F9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4" name="Rectangle 81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E567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4" style="position:absolute;margin-left:210pt;margin-top:11pt;width:79pt;height:162pt;z-index:2596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U6LEq6AQAATQMAAA4AAAAAAAAAAAAAAAAALgIAAGRycy9l&#10;Mm9Eb2MueG1sUEsBAi0AFAAGAAgAAAAhALZj++bcAAAACgEAAA8AAAAAAAAAAAAAAAAAFAQAAGRy&#10;cy9kb3ducmV2LnhtbFBLBQYAAAAABAAEAPMAAAAdBQAAAAA=&#10;" w14:anchorId="47C3F956">
                <v:textbox inset="2.16pt,1.44pt,0,1.44pt">
                  <w:txbxContent>
                    <w:p w:rsidR="00E31C76" w:rsidP="00E31C76" w:rsidRDefault="00E31C76" w14:paraId="15E567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1520" behindDoc="0" locked="0" layoutInCell="1" allowOverlap="1" wp14:editId="6968F7A4" wp14:anchorId="13D4E5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5" name="Rectangle 81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BED15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5" style="position:absolute;margin-left:210pt;margin-top:11pt;width:79pt;height:162pt;z-index:2596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NP1nkuwEAAE0DAAAOAAAAAAAAAAAAAAAAAC4CAABkcnMv&#10;ZTJvRG9jLnhtbFBLAQItABQABgAIAAAAIQC2Y/vm3AAAAAoBAAAPAAAAAAAAAAAAAAAAABUEAABk&#10;cnMvZG93bnJldi54bWxQSwUGAAAAAAQABADzAAAAHgUAAAAA&#10;" w14:anchorId="13D4E52F">
                <v:textbox inset="2.16pt,1.44pt,0,1.44pt">
                  <w:txbxContent>
                    <w:p w:rsidR="00E31C76" w:rsidP="00E31C76" w:rsidRDefault="00E31C76" w14:paraId="6BBED15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2544" behindDoc="0" locked="0" layoutInCell="1" allowOverlap="1" wp14:editId="12FB67C7" wp14:anchorId="7AF137E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6" name="Rectangle 81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56F2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6" style="position:absolute;margin-left:210pt;margin-top:11pt;width:79pt;height:162pt;z-index:2596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w7bebuwEAAE0DAAAOAAAAAAAAAAAAAAAAAC4CAABkcnMv&#10;ZTJvRG9jLnhtbFBLAQItABQABgAIAAAAIQC2Y/vm3AAAAAoBAAAPAAAAAAAAAAAAAAAAABUEAABk&#10;cnMvZG93bnJldi54bWxQSwUGAAAAAAQABADzAAAAHgUAAAAA&#10;" w14:anchorId="7AF137ED">
                <v:textbox inset="2.16pt,1.44pt,0,1.44pt">
                  <w:txbxContent>
                    <w:p w:rsidR="00E31C76" w:rsidP="00E31C76" w:rsidRDefault="00E31C76" w14:paraId="5256F2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3568" behindDoc="0" locked="0" layoutInCell="1" allowOverlap="1" wp14:editId="235F5789" wp14:anchorId="51C8E7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7" name="Rectangle 81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425D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7" style="position:absolute;margin-left:210pt;margin-top:11pt;width:79pt;height:162pt;z-index:2596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OOjCNbwBAABNAwAADgAAAAAAAAAAAAAAAAAuAgAAZHJz&#10;L2Uyb0RvYy54bWxQSwECLQAUAAYACAAAACEAtmP75twAAAAKAQAADwAAAAAAAAAAAAAAAAAWBAAA&#10;ZHJzL2Rvd25yZXYueG1sUEsFBgAAAAAEAAQA8wAAAB8FAAAAAA==&#10;" w14:anchorId="51C8E754">
                <v:textbox inset="2.16pt,1.44pt,0,1.44pt">
                  <w:txbxContent>
                    <w:p w:rsidR="00E31C76" w:rsidP="00E31C76" w:rsidRDefault="00E31C76" w14:paraId="55425D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4592" behindDoc="0" locked="0" layoutInCell="1" allowOverlap="1" wp14:editId="7A035DE5" wp14:anchorId="1BADEA5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8" name="Rectangle 81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C341F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8" style="position:absolute;margin-left:210pt;margin-top:11pt;width:79pt;height:162pt;z-index:2596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pq5VBuwEAAE0DAAAOAAAAAAAAAAAAAAAAAC4CAABkcnMv&#10;ZTJvRG9jLnhtbFBLAQItABQABgAIAAAAIQC2Y/vm3AAAAAoBAAAPAAAAAAAAAAAAAAAAABUEAABk&#10;cnMvZG93bnJldi54bWxQSwUGAAAAAAQABADzAAAAHgUAAAAA&#10;" w14:anchorId="1BADEA54">
                <v:textbox inset="2.16pt,1.44pt,0,1.44pt">
                  <w:txbxContent>
                    <w:p w:rsidR="00E31C76" w:rsidP="00E31C76" w:rsidRDefault="00E31C76" w14:paraId="7C341F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5616" behindDoc="0" locked="0" layoutInCell="1" allowOverlap="1" wp14:editId="2DC49940" wp14:anchorId="6E36220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59" name="Rectangle 81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6F5C5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9" style="position:absolute;margin-left:210pt;margin-top:11pt;width:79pt;height:162pt;z-index:2596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oa7g77wBAABNAwAADgAAAAAAAAAAAAAAAAAuAgAAZHJz&#10;L2Uyb0RvYy54bWxQSwECLQAUAAYACAAAACEAtmP75twAAAAKAQAADwAAAAAAAAAAAAAAAAAWBAAA&#10;ZHJzL2Rvd25yZXYueG1sUEsFBgAAAAAEAAQA8wAAAB8FAAAAAA==&#10;" w14:anchorId="6E362209">
                <v:textbox inset="2.16pt,1.44pt,0,1.44pt">
                  <w:txbxContent>
                    <w:p w:rsidR="00E31C76" w:rsidP="00E31C76" w:rsidRDefault="00E31C76" w14:paraId="06F5C5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6640" behindDoc="0" locked="0" layoutInCell="1" allowOverlap="1" wp14:editId="7DCAE603" wp14:anchorId="6A37E7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0" name="Rectangle 81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1AA5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0" style="position:absolute;margin-left:210pt;margin-top:11pt;width:79pt;height:162pt;z-index:2596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EK4fFG6AQAATQMAAA4AAAAAAAAAAAAAAAAALgIAAGRycy9l&#10;Mm9Eb2MueG1sUEsBAi0AFAAGAAgAAAAhALZj++bcAAAACgEAAA8AAAAAAAAAAAAAAAAAFAQAAGRy&#10;cy9kb3ducmV2LnhtbFBLBQYAAAAABAAEAPMAAAAdBQAAAAA=&#10;" w14:anchorId="6A37E7F7">
                <v:textbox inset="2.16pt,1.44pt,0,1.44pt">
                  <w:txbxContent>
                    <w:p w:rsidR="00E31C76" w:rsidP="00E31C76" w:rsidRDefault="00E31C76" w14:paraId="641AA5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7664" behindDoc="0" locked="0" layoutInCell="1" allowOverlap="1" wp14:editId="1926609D" wp14:anchorId="6BE707E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1" name="Rectangle 81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144634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1" style="position:absolute;margin-left:210pt;margin-top:11pt;width:79pt;height:162pt;z-index:2596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KvQn/uwEAAE0DAAAOAAAAAAAAAAAAAAAAAC4CAABkcnMv&#10;ZTJvRG9jLnhtbFBLAQItABQABgAIAAAAIQC2Y/vm3AAAAAoBAAAPAAAAAAAAAAAAAAAAABUEAABk&#10;cnMvZG93bnJldi54bWxQSwUGAAAAAAQABADzAAAAHgUAAAAA&#10;" w14:anchorId="6BE707E2">
                <v:textbox inset="2.16pt,1.44pt,0,1.44pt">
                  <w:txbxContent>
                    <w:p w:rsidR="00E31C76" w:rsidP="00E31C76" w:rsidRDefault="00E31C76" w14:paraId="4144634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8688" behindDoc="0" locked="0" layoutInCell="1" allowOverlap="1" wp14:editId="1008B5AC" wp14:anchorId="7055361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2" name="Rectangle 81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7A3B2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2" style="position:absolute;margin-left:210pt;margin-top:11pt;width:79pt;height:162pt;z-index:2596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DAETthuwEAAE0DAAAOAAAAAAAAAAAAAAAAAC4CAABkcnMv&#10;ZTJvRG9jLnhtbFBLAQItABQABgAIAAAAIQC2Y/vm3AAAAAoBAAAPAAAAAAAAAAAAAAAAABUEAABk&#10;cnMvZG93bnJldi54bWxQSwUGAAAAAAQABADzAAAAHgUAAAAA&#10;" w14:anchorId="70553615">
                <v:textbox inset="2.16pt,1.44pt,0,1.44pt">
                  <w:txbxContent>
                    <w:p w:rsidR="00E31C76" w:rsidP="00E31C76" w:rsidRDefault="00E31C76" w14:paraId="297A3B2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99712" behindDoc="0" locked="0" layoutInCell="1" allowOverlap="1" wp14:editId="403F2285" wp14:anchorId="392E4CA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3" name="Rectangle 81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546EB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3" style="position:absolute;margin-left:210pt;margin-top:11pt;width:79pt;height:162pt;z-index:2596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IgUTs+6AQAATQMAAA4AAAAAAAAAAAAAAAAALgIAAGRycy9l&#10;Mm9Eb2MueG1sUEsBAi0AFAAGAAgAAAAhALZj++bcAAAACgEAAA8AAAAAAAAAAAAAAAAAFAQAAGRy&#10;cy9kb3ducmV2LnhtbFBLBQYAAAAABAAEAPMAAAAdBQAAAAA=&#10;" w14:anchorId="392E4CA5">
                <v:textbox inset="2.16pt,1.44pt,0,1.44pt">
                  <w:txbxContent>
                    <w:p w:rsidR="00E31C76" w:rsidP="00E31C76" w:rsidRDefault="00E31C76" w14:paraId="6D546EB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0736" behindDoc="0" locked="0" layoutInCell="1" allowOverlap="1" wp14:editId="3D408242" wp14:anchorId="511C143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4" name="Rectangle 81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935CA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4" style="position:absolute;margin-left:210pt;margin-top:11pt;width:79pt;height:162pt;z-index:2597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W2edkuwEAAE0DAAAOAAAAAAAAAAAAAAAAAC4CAABkcnMv&#10;ZTJvRG9jLnhtbFBLAQItABQABgAIAAAAIQC2Y/vm3AAAAAoBAAAPAAAAAAAAAAAAAAAAABUEAABk&#10;cnMvZG93bnJldi54bWxQSwUGAAAAAAQABADzAAAAHgUAAAAA&#10;" w14:anchorId="511C1438">
                <v:textbox inset="2.16pt,1.44pt,0,1.44pt">
                  <w:txbxContent>
                    <w:p w:rsidR="00E31C76" w:rsidP="00E31C76" w:rsidRDefault="00E31C76" w14:paraId="64935CA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1760" behindDoc="0" locked="0" layoutInCell="1" allowOverlap="1" wp14:editId="07EEE0AC" wp14:anchorId="6ED1F69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5" name="Rectangle 81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1B89B4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5" style="position:absolute;margin-left:210pt;margin-top:11pt;width:79pt;height:162pt;z-index:2597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Be3JLKuwEAAE0DAAAOAAAAAAAAAAAAAAAAAC4CAABkcnMv&#10;ZTJvRG9jLnhtbFBLAQItABQABgAIAAAAIQC2Y/vm3AAAAAoBAAAPAAAAAAAAAAAAAAAAABUEAABk&#10;cnMvZG93bnJldi54bWxQSwUGAAAAAAQABADzAAAAHgUAAAAA&#10;" w14:anchorId="6ED1F69D">
                <v:textbox inset="2.16pt,1.44pt,0,1.44pt">
                  <w:txbxContent>
                    <w:p w:rsidR="00E31C76" w:rsidP="00E31C76" w:rsidRDefault="00E31C76" w14:paraId="01B89B4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2784" behindDoc="0" locked="0" layoutInCell="1" allowOverlap="1" wp14:editId="6266172D" wp14:anchorId="722DCED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66" name="Rectangle 81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02E1B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6" style="position:absolute;margin-left:210pt;margin-top:11pt;width:79pt;height:162pt;z-index:2597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jDny1uwEAAE0DAAAOAAAAAAAAAAAAAAAAAC4CAABkcnMv&#10;ZTJvRG9jLnhtbFBLAQItABQABgAIAAAAIQC2Y/vm3AAAAAoBAAAPAAAAAAAAAAAAAAAAABUEAABk&#10;cnMvZG93bnJldi54bWxQSwUGAAAAAAQABADzAAAAHgUAAAAA&#10;" w14:anchorId="722DCEDE">
                <v:textbox inset="2.16pt,1.44pt,0,1.44pt">
                  <w:txbxContent>
                    <w:p w:rsidR="00E31C76" w:rsidP="00E31C76" w:rsidRDefault="00E31C76" w14:paraId="0B02E1B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3808" behindDoc="0" locked="0" layoutInCell="1" allowOverlap="1" wp14:editId="29040F23" wp14:anchorId="0194155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7" name="Rectangle 81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C40FB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7" style="position:absolute;margin-left:210pt;margin-top:11pt;width:79pt;height:135pt;z-index:2597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iq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RrbteUOG6xSz/Q&#10;N+6GSZFTdTRSqtzf7NccYo/XnsMTnLOIyyx+0WDzF2WRpXh8vHislkQEFu+u77oaOyFwq1nXTU4Q&#10;pnq9HSCmL8pbkheMAnIp1vLDt5hOR1+O4L3M5vR+XqVltxQ1TXfz6YXszssjisQpTY8Y9ORnRsVk&#10;AiUzdp7R+HvPQVEyfXVobbu+uW5xVErSdG2HIwwlQdq7t1XuxOhxmEQCSvYBzDAi4WJS4YU9K8rO&#10;85WH4m1e2L/+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KPaSKq7AQAATQMAAA4AAAAAAAAAAAAAAAAALgIAAGRycy9l&#10;Mm9Eb2MueG1sUEsBAi0AFAAGAAgAAAAhAHxi7xfbAAAACgEAAA8AAAAAAAAAAAAAAAAAFQQAAGRy&#10;cy9kb3ducmV2LnhtbFBLBQYAAAAABAAEAPMAAAAdBQAAAAA=&#10;" w14:anchorId="0194155C">
                <v:textbox inset="2.16pt,1.44pt,0,1.44pt">
                  <w:txbxContent>
                    <w:p w:rsidR="00E31C76" w:rsidP="00E31C76" w:rsidRDefault="00E31C76" w14:paraId="1C40FB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4832" behindDoc="0" locked="0" layoutInCell="1" allowOverlap="1" wp14:editId="048D6381" wp14:anchorId="1BC58B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8" name="Rectangle 81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EC2322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8" style="position:absolute;margin-left:210pt;margin-top:11pt;width:79pt;height:135pt;z-index:2597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pkf3roBAABNAwAADgAAAAAAAAAAAAAAAAAuAgAAZHJzL2Uy&#10;b0RvYy54bWxQSwECLQAUAAYACAAAACEAfGLvF9sAAAAKAQAADwAAAAAAAAAAAAAAAAAUBAAAZHJz&#10;L2Rvd25yZXYueG1sUEsFBgAAAAAEAAQA8wAAABwFAAAAAA==&#10;" w14:anchorId="1BC58BB5">
                <v:textbox inset="2.16pt,1.44pt,0,1.44pt">
                  <w:txbxContent>
                    <w:p w:rsidR="00E31C76" w:rsidP="00E31C76" w:rsidRDefault="00E31C76" w14:paraId="5EC2322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5856" behindDoc="0" locked="0" layoutInCell="1" allowOverlap="1" wp14:editId="09EB0400" wp14:anchorId="3F2F054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69" name="Rectangle 81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7C10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9" style="position:absolute;margin-left:210pt;margin-top:11pt;width:79pt;height:135pt;z-index:2597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OpxqcLoBAABNAwAADgAAAAAAAAAAAAAAAAAuAgAAZHJzL2Uy&#10;b0RvYy54bWxQSwECLQAUAAYACAAAACEAfGLvF9sAAAAKAQAADwAAAAAAAAAAAAAAAAAUBAAAZHJz&#10;L2Rvd25yZXYueG1sUEsFBgAAAAAEAAQA8wAAABwFAAAAAA==&#10;" w14:anchorId="3F2F054C">
                <v:textbox inset="2.16pt,1.44pt,0,1.44pt">
                  <w:txbxContent>
                    <w:p w:rsidR="00E31C76" w:rsidP="00E31C76" w:rsidRDefault="00E31C76" w14:paraId="6B7C10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6880" behindDoc="0" locked="0" layoutInCell="1" allowOverlap="1" wp14:editId="187AA87D" wp14:anchorId="1805257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0" name="Rectangle 81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8F28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0" style="position:absolute;margin-left:210pt;margin-top:11pt;width:79pt;height:135pt;z-index:2597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DKYD1suQEAAE0DAAAOAAAAAAAAAAAAAAAAAC4CAABkcnMvZTJv&#10;RG9jLnhtbFBLAQItABQABgAIAAAAIQB8Yu8X2wAAAAoBAAAPAAAAAAAAAAAAAAAAABMEAABkcnMv&#10;ZG93bnJldi54bWxQSwUGAAAAAAQABADzAAAAGwUAAAAA&#10;" w14:anchorId="18052575">
                <v:textbox inset="2.16pt,1.44pt,0,1.44pt">
                  <w:txbxContent>
                    <w:p w:rsidR="00E31C76" w:rsidP="00E31C76" w:rsidRDefault="00E31C76" w14:paraId="328F28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7904" behindDoc="0" locked="0" layoutInCell="1" allowOverlap="1" wp14:editId="3D9FDB82" wp14:anchorId="349E729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1" name="Rectangle 81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A1B72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1" style="position:absolute;margin-left:210pt;margin-top:11pt;width:79pt;height:135pt;z-index:2597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jCugEAAE0DAAAOAAAAZHJzL2Uyb0RvYy54bWysU8tu2zAQvBfoPxC8x3okqGX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jXrBtKHLfYpe/o&#10;G3fDpMi5OhopVe5v9msOscdrL+EZLlnEZRa/aLD5i7LIUjw+XT1WSyICi5vbTVdjJwRuNeu6yQnC&#10;VG+3A8T0WXlL8oJRQC7FWn78GtP56OsRvJfZnN/Pq7Tsl6Km6e42r2T3Xp5QJE5pesKgJz8zKiYT&#10;KJmx84zGXwcOipLpi0Nr2/XdbYujUpKmazscYSgJ0t6/r3InRo/DJBJQcghghhEJF5MKL+xZUXaZ&#10;rzwU7/PC/u0v2P0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gmVIwroBAABNAwAADgAAAAAAAAAAAAAAAAAuAgAAZHJzL2Uy&#10;b0RvYy54bWxQSwECLQAUAAYACAAAACEAfGLvF9sAAAAKAQAADwAAAAAAAAAAAAAAAAAUBAAAZHJz&#10;L2Rvd25yZXYueG1sUEsFBgAAAAAEAAQA8wAAABwFAAAAAA==&#10;" w14:anchorId="349E729E">
                <v:textbox inset="2.16pt,1.44pt,0,1.44pt">
                  <w:txbxContent>
                    <w:p w:rsidR="00E31C76" w:rsidP="00E31C76" w:rsidRDefault="00E31C76" w14:paraId="09A1B72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8928" behindDoc="0" locked="0" layoutInCell="1" allowOverlap="1" wp14:editId="0F420A7B" wp14:anchorId="38B4E85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2" name="Rectangle 81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C64CA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2" style="position:absolute;margin-left:210pt;margin-top:11pt;width:79pt;height:135pt;z-index:2597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r3zTqLoBAABNAwAADgAAAAAAAAAAAAAAAAAuAgAAZHJzL2Uy&#10;b0RvYy54bWxQSwECLQAUAAYACAAAACEAfGLvF9sAAAAKAQAADwAAAAAAAAAAAAAAAAAUBAAAZHJz&#10;L2Rvd25yZXYueG1sUEsFBgAAAAAEAAQA8wAAABwFAAAAAA==&#10;" w14:anchorId="38B4E856">
                <v:textbox inset="2.16pt,1.44pt,0,1.44pt">
                  <w:txbxContent>
                    <w:p w:rsidR="00E31C76" w:rsidP="00E31C76" w:rsidRDefault="00E31C76" w14:paraId="5C64CA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09952" behindDoc="0" locked="0" layoutInCell="1" allowOverlap="1" wp14:editId="45E3D37D" wp14:anchorId="7398BE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3" name="Rectangle 81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3B2FE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3" style="position:absolute;margin-left:210pt;margin-top:11pt;width:79pt;height:135pt;z-index:2597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53mmBroBAABNAwAADgAAAAAAAAAAAAAAAAAuAgAAZHJzL2Uy&#10;b0RvYy54bWxQSwECLQAUAAYACAAAACEAfGLvF9sAAAAKAQAADwAAAAAAAAAAAAAAAAAUBAAAZHJz&#10;L2Rvd25yZXYueG1sUEsFBgAAAAAEAAQA8wAAABwFAAAAAA==&#10;" w14:anchorId="7398BEFD">
                <v:textbox inset="2.16pt,1.44pt,0,1.44pt">
                  <w:txbxContent>
                    <w:p w:rsidR="00E31C76" w:rsidP="00E31C76" w:rsidRDefault="00E31C76" w14:paraId="0A3B2FE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10976" behindDoc="0" locked="0" layoutInCell="1" allowOverlap="1" wp14:editId="27A55A48" wp14:anchorId="50354BA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4" name="Rectangle 81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19572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4" style="position:absolute;margin-left:210pt;margin-top:11pt;width:79pt;height:135pt;z-index:259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+tuwEAAE0DAAAOAAAAZHJzL2Uyb0RvYy54bWysU8tu2zAQvBfIPxC8x3okr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LRr1reUOG6xSz/Q&#10;N+6GSZFTdTRSqtzf7NccYo/XnsMTnLOIyyx+0WDzF2WRpXh8vHislkQEFu9u7roaOyFwq1nXTU4Q&#10;pnq7HSCmL8pbkheMAnIp1vLDt5hOR1+P4L3M5vR+XqVltxQ1TfexfSW78/KIInFK0yMGPfmZUTGZ&#10;QMmMnWc0/tpzUJRMXx1a265vb1oclZI0XdvhCENJkPbufZU7MXocJpGAkn0AM4xIuJhUeGHPirLz&#10;fOWheJ8X9m9/wfY3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Hm0D627AQAATQMAAA4AAAAAAAAAAAAAAAAALgIAAGRycy9l&#10;Mm9Eb2MueG1sUEsBAi0AFAAGAAgAAAAhAHxi7xfbAAAACgEAAA8AAAAAAAAAAAAAAAAAFQQAAGRy&#10;cy9kb3ducmV2LnhtbFBLBQYAAAAABAAEAPMAAAAdBQAAAAA=&#10;" w14:anchorId="50354BAF">
                <v:textbox inset="2.16pt,1.44pt,0,1.44pt">
                  <w:txbxContent>
                    <w:p w:rsidR="00E31C76" w:rsidP="00E31C76" w:rsidRDefault="00E31C76" w14:paraId="5919572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12000" behindDoc="0" locked="0" layoutInCell="1" allowOverlap="1" wp14:editId="4E71F29F" wp14:anchorId="0D8550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5" name="Rectangle 81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EDED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5" style="position:absolute;margin-left:210pt;margin-top:11pt;width:79pt;height:135pt;z-index:259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DGxegO7AQAATQMAAA4AAAAAAAAAAAAAAAAALgIAAGRycy9l&#10;Mm9Eb2MueG1sUEsBAi0AFAAGAAgAAAAhAHxi7xfbAAAACgEAAA8AAAAAAAAAAAAAAAAAFQQAAGRy&#10;cy9kb3ducmV2LnhtbFBLBQYAAAAABAAEAPMAAAAdBQAAAAA=&#10;" w14:anchorId="0D85509B">
                <v:textbox inset="2.16pt,1.44pt,0,1.44pt">
                  <w:txbxContent>
                    <w:p w:rsidR="00E31C76" w:rsidP="00E31C76" w:rsidRDefault="00E31C76" w14:paraId="29EDED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13024" behindDoc="0" locked="0" layoutInCell="1" allowOverlap="1" wp14:editId="2CAD92FC" wp14:anchorId="04758CF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6" name="Rectangle 81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25927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6" style="position:absolute;margin-left:210pt;margin-top:11pt;width:79pt;height:135pt;z-index:259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ExjlHy7AQAATQMAAA4AAAAAAAAAAAAAAAAALgIAAGRycy9l&#10;Mm9Eb2MueG1sUEsBAi0AFAAGAAgAAAAhAHxi7xfbAAAACgEAAA8AAAAAAAAAAAAAAAAAFQQAAGRy&#10;cy9kb3ducmV2LnhtbFBLBQYAAAAABAAEAPMAAAAdBQAAAAA=&#10;" w14:anchorId="04758CF7">
                <v:textbox inset="2.16pt,1.44pt,0,1.44pt">
                  <w:txbxContent>
                    <w:p w:rsidR="00E31C76" w:rsidP="00E31C76" w:rsidRDefault="00E31C76" w14:paraId="5925927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14048" behindDoc="0" locked="0" layoutInCell="1" allowOverlap="1" wp14:editId="228304D1" wp14:anchorId="19EC8A5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7" name="Rectangle 81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14255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7" style="position:absolute;margin-left:210pt;margin-top:11pt;width:79pt;height:135pt;z-index:259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" w14:anchorId="19EC8A51">
                <v:textbox inset="2.16pt,1.44pt,0,1.44pt">
                  <w:txbxContent>
                    <w:p w:rsidR="00E31C76" w:rsidP="00E31C76" w:rsidRDefault="00E31C76" w14:paraId="0A14255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15072" behindDoc="0" locked="0" layoutInCell="1" allowOverlap="1" wp14:editId="558149DC" wp14:anchorId="175C93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8" name="Rectangle 81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B94B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8" style="position:absolute;margin-left:210pt;margin-top:11pt;width:79pt;height:135pt;z-index:2597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1SW2proBAABNAwAADgAAAAAAAAAAAAAAAAAuAgAAZHJzL2Uy&#10;b0RvYy54bWxQSwECLQAUAAYACAAAACEAfGLvF9sAAAAKAQAADwAAAAAAAAAAAAAAAAAUBAAAZHJz&#10;L2Rvd25yZXYueG1sUEsFBgAAAAAEAAQA8wAAABwFAAAAAA==&#10;" w14:anchorId="175C9308">
                <v:textbox inset="2.16pt,1.44pt,0,1.44pt">
                  <w:txbxContent>
                    <w:p w:rsidR="00E31C76" w:rsidP="00E31C76" w:rsidRDefault="00E31C76" w14:paraId="29B94B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16096" behindDoc="0" locked="0" layoutInCell="1" allowOverlap="1" wp14:editId="55AC37F5" wp14:anchorId="5BFB605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79" name="Rectangle 81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51FC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9" style="position:absolute;margin-left:210pt;margin-top:11pt;width:79pt;height:135pt;z-index:2597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nSDDCLoBAABNAwAADgAAAAAAAAAAAAAAAAAuAgAAZHJzL2Uy&#10;b0RvYy54bWxQSwECLQAUAAYACAAAACEAfGLvF9sAAAAKAQAADwAAAAAAAAAAAAAAAAAUBAAAZHJz&#10;L2Rvd25yZXYueG1sUEsFBgAAAAAEAAQA8wAAABwFAAAAAA==&#10;" w14:anchorId="5BFB605A">
                <v:textbox inset="2.16pt,1.44pt,0,1.44pt">
                  <w:txbxContent>
                    <w:p w:rsidR="00E31C76" w:rsidP="00E31C76" w:rsidRDefault="00E31C76" w14:paraId="6751FC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17120" behindDoc="0" locked="0" layoutInCell="1" allowOverlap="1" wp14:editId="4ABF5F5D" wp14:anchorId="4AEB94F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0" name="Rectangle 81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BDEA6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0" style="position:absolute;margin-left:210pt;margin-top:11pt;width:79pt;height:135pt;z-index:2597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lkYFzroBAABNAwAADgAAAAAAAAAAAAAAAAAuAgAAZHJzL2Uy&#10;b0RvYy54bWxQSwECLQAUAAYACAAAACEAfGLvF9sAAAAKAQAADwAAAAAAAAAAAAAAAAAUBAAAZHJz&#10;L2Rvd25yZXYueG1sUEsFBgAAAAAEAAQA8wAAABwFAAAAAA==&#10;" w14:anchorId="4AEB94FC">
                <v:textbox inset="2.16pt,1.44pt,0,1.44pt">
                  <w:txbxContent>
                    <w:p w:rsidR="00E31C76" w:rsidP="00E31C76" w:rsidRDefault="00E31C76" w14:paraId="63BDEA6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18144" behindDoc="0" locked="0" layoutInCell="1" allowOverlap="1" wp14:editId="476DEF8E" wp14:anchorId="2ABA48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81" name="Rectangle 81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875DE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1" style="position:absolute;margin-left:210pt;margin-top:11pt;width:79pt;height:135pt;z-index:2597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3kNwYLoBAABNAwAADgAAAAAAAAAAAAAAAAAuAgAAZHJzL2Uy&#10;b0RvYy54bWxQSwECLQAUAAYACAAAACEAfGLvF9sAAAAKAQAADwAAAAAAAAAAAAAAAAAUBAAAZHJz&#10;L2Rvd25yZXYueG1sUEsFBgAAAAAEAAQA8wAAABwFAAAAAA==&#10;" w14:anchorId="2ABA4821">
                <v:textbox inset="2.16pt,1.44pt,0,1.44pt">
                  <w:txbxContent>
                    <w:p w:rsidR="00E31C76" w:rsidP="00E31C76" w:rsidRDefault="00E31C76" w14:paraId="5875DE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19168" behindDoc="0" locked="0" layoutInCell="1" allowOverlap="1" wp14:editId="19AAEE90" wp14:anchorId="5F8C050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2" name="Rectangle 81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6F162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2" style="position:absolute;margin-left:210pt;margin-top:11pt;width:79pt;height:159pt;z-index:2597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0I8KL7kBAABNAwAADgAAAAAAAAAAAAAAAAAuAgAAZHJzL2Uy&#10;b0RvYy54bWxQSwECLQAUAAYACAAAACEAY/7YYtwAAAAKAQAADwAAAAAAAAAAAAAAAAATBAAAZHJz&#10;L2Rvd25yZXYueG1sUEsFBgAAAAAEAAQA8wAAABwFAAAAAA==&#10;" w14:anchorId="5F8C050F">
                <v:textbox inset="2.16pt,1.44pt,0,1.44pt">
                  <w:txbxContent>
                    <w:p w:rsidR="00E31C76" w:rsidP="00E31C76" w:rsidRDefault="00E31C76" w14:paraId="126F162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0192" behindDoc="0" locked="0" layoutInCell="1" allowOverlap="1" wp14:editId="78E2B6BD" wp14:anchorId="4D8EC32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3" name="Rectangle 81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D7F9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3" style="position:absolute;margin-left:210pt;margin-top:11pt;width:79pt;height:159pt;z-index:2597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mIp/gbkBAABNAwAADgAAAAAAAAAAAAAAAAAuAgAAZHJzL2Uy&#10;b0RvYy54bWxQSwECLQAUAAYACAAAACEAY/7YYtwAAAAKAQAADwAAAAAAAAAAAAAAAAATBAAAZHJz&#10;L2Rvd25yZXYueG1sUEsFBgAAAAAEAAQA8wAAABwFAAAAAA==&#10;" w14:anchorId="4D8EC32F">
                <v:textbox inset="2.16pt,1.44pt,0,1.44pt">
                  <w:txbxContent>
                    <w:p w:rsidR="00E31C76" w:rsidP="00E31C76" w:rsidRDefault="00E31C76" w14:paraId="27D7F9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1216" behindDoc="0" locked="0" layoutInCell="1" allowOverlap="1" wp14:editId="31314F39" wp14:anchorId="2C897A9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4" name="Rectangle 81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263825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4" style="position:absolute;margin-left:210pt;margin-top:11pt;width:79pt;height:159pt;z-index:2597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AZH1iq6AQAATQMAAA4AAAAAAAAAAAAAAAAALgIAAGRycy9l&#10;Mm9Eb2MueG1sUEsBAi0AFAAGAAgAAAAhAGP+2GLcAAAACgEAAA8AAAAAAAAAAAAAAAAAFAQAAGRy&#10;cy9kb3ducmV2LnhtbFBLBQYAAAAABAAEAPMAAAAdBQAAAAA=&#10;" w14:anchorId="2C897A9B">
                <v:textbox inset="2.16pt,1.44pt,0,1.44pt">
                  <w:txbxContent>
                    <w:p w:rsidR="00E31C76" w:rsidP="00E31C76" w:rsidRDefault="00E31C76" w14:paraId="6263825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2240" behindDoc="0" locked="0" layoutInCell="1" allowOverlap="1" wp14:editId="12373C2C" wp14:anchorId="4BB8F90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5" name="Rectangle 81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62D9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5" style="position:absolute;margin-left:210pt;margin-top:11pt;width:79pt;height:159pt;z-index:2597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E5Co4S6AQAATQMAAA4AAAAAAAAAAAAAAAAALgIAAGRycy9l&#10;Mm9Eb2MueG1sUEsBAi0AFAAGAAgAAAAhAGP+2GLcAAAACgEAAA8AAAAAAAAAAAAAAAAAFAQAAGRy&#10;cy9kb3ducmV2LnhtbFBLBQYAAAAABAAEAPMAAAAdBQAAAAA=&#10;" w14:anchorId="4BB8F90D">
                <v:textbox inset="2.16pt,1.44pt,0,1.44pt">
                  <w:txbxContent>
                    <w:p w:rsidR="00E31C76" w:rsidP="00E31C76" w:rsidRDefault="00E31C76" w14:paraId="7462D9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NO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3264" behindDoc="0" locked="0" layoutInCell="1" allowOverlap="1" wp14:editId="25408ECF" wp14:anchorId="6C0C0C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6" name="Rectangle 81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FFD7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6" style="position:absolute;margin-left:210pt;margin-top:11pt;width:79pt;height:159pt;z-index:2597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" w14:anchorId="6C0C0C4B">
                <v:textbox inset="2.16pt,1.44pt,0,1.44pt">
                  <w:txbxContent>
                    <w:p w:rsidR="00E31C76" w:rsidP="00E31C76" w:rsidRDefault="00E31C76" w14:paraId="50FFD7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4288" behindDoc="0" locked="0" layoutInCell="1" allowOverlap="1" wp14:editId="57981290" wp14:anchorId="38B374E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187" name="Rectangle 81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1BF1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7" style="position:absolute;margin-left:210pt;margin-top:11pt;width:79pt;height:159pt;z-index:2597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" w14:anchorId="38B374E4">
                <v:textbox inset="2.16pt,1.44pt,0,1.44pt">
                  <w:txbxContent>
                    <w:p w:rsidR="00E31C76" w:rsidP="00E31C76" w:rsidRDefault="00E31C76" w14:paraId="3C1BF1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5312" behindDoc="0" locked="0" layoutInCell="1" allowOverlap="1" wp14:editId="0DC3B465" wp14:anchorId="000CFF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8" name="Rectangle 81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2AF82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8" style="position:absolute;margin-left:210pt;margin-top:11pt;width:79pt;height:162pt;z-index:2597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BxBV+a6AQAATQMAAA4AAAAAAAAAAAAAAAAALgIAAGRycy9l&#10;Mm9Eb2MueG1sUEsBAi0AFAAGAAgAAAAhALZj++bcAAAACgEAAA8AAAAAAAAAAAAAAAAAFAQAAGRy&#10;cy9kb3ducmV2LnhtbFBLBQYAAAAABAAEAPMAAAAdBQAAAAA=&#10;" w14:anchorId="000CFFF3">
                <v:textbox inset="2.16pt,1.44pt,0,1.44pt">
                  <w:txbxContent>
                    <w:p w:rsidR="00E31C76" w:rsidP="00E31C76" w:rsidRDefault="00E31C76" w14:paraId="72AF82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6336" behindDoc="0" locked="0" layoutInCell="1" allowOverlap="1" wp14:editId="2B722F1B" wp14:anchorId="27EC33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89" name="Rectangle 81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56D4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9" style="position:absolute;margin-left:210pt;margin-top:11pt;width:79pt;height:162pt;z-index:2597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VEQiSLwBAABNAwAADgAAAAAAAAAAAAAAAAAuAgAAZHJz&#10;L2Uyb0RvYy54bWxQSwECLQAUAAYACAAAACEAtmP75twAAAAKAQAADwAAAAAAAAAAAAAAAAAWBAAA&#10;ZHJzL2Rvd25yZXYueG1sUEsFBgAAAAAEAAQA8wAAAB8FAAAAAA==&#10;" w14:anchorId="27EC3321">
                <v:textbox inset="2.16pt,1.44pt,0,1.44pt">
                  <w:txbxContent>
                    <w:p w:rsidR="00E31C76" w:rsidP="00E31C76" w:rsidRDefault="00E31C76" w14:paraId="5456D4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7360" behindDoc="0" locked="0" layoutInCell="1" allowOverlap="1" wp14:editId="6C47ADFC" wp14:anchorId="5685F65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0" name="Rectangle 81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337E5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0" style="position:absolute;margin-left:210pt;margin-top:11pt;width:79pt;height:162pt;z-index:2597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" w14:anchorId="5685F653">
                <v:textbox inset="2.16pt,1.44pt,0,1.44pt">
                  <w:txbxContent>
                    <w:p w:rsidR="00E31C76" w:rsidP="00E31C76" w:rsidRDefault="00E31C76" w14:paraId="69337E5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8384" behindDoc="0" locked="0" layoutInCell="1" allowOverlap="1" wp14:editId="03A110B6" wp14:anchorId="14EA82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1" name="Rectangle 81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5AFB3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1" style="position:absolute;margin-left:210pt;margin-top:11pt;width:79pt;height:135pt;z-index:2597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JGxBS7oBAABNAwAADgAAAAAAAAAAAAAAAAAuAgAAZHJzL2Uy&#10;b0RvYy54bWxQSwECLQAUAAYACAAAACEAfGLvF9sAAAAKAQAADwAAAAAAAAAAAAAAAAAUBAAAZHJz&#10;L2Rvd25yZXYueG1sUEsFBgAAAAAEAAQA8wAAABwFAAAAAA==&#10;" w14:anchorId="14EA829A">
                <v:textbox inset="2.16pt,1.44pt,0,1.44pt">
                  <w:txbxContent>
                    <w:p w:rsidR="00E31C76" w:rsidP="00E31C76" w:rsidRDefault="00E31C76" w14:paraId="695AFB3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29408" behindDoc="0" locked="0" layoutInCell="1" allowOverlap="1" wp14:editId="18FBC85E" wp14:anchorId="550AC38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2" name="Rectangle 81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F33D2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2" style="position:absolute;margin-left:210pt;margin-top:11pt;width:79pt;height:135pt;z-index:2597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" w14:anchorId="550AC386">
                <v:textbox inset="2.16pt,1.44pt,0,1.44pt">
                  <w:txbxContent>
                    <w:p w:rsidR="00E31C76" w:rsidP="00E31C76" w:rsidRDefault="00E31C76" w14:paraId="3F33D2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0432" behindDoc="0" locked="0" layoutInCell="1" allowOverlap="1" wp14:editId="2A048B25" wp14:anchorId="0E428C1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193" name="Rectangle 81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CE47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3" style="position:absolute;margin-left:210pt;margin-top:11pt;width:79pt;height:135pt;z-index:2597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" w14:anchorId="0E428C14">
                <v:textbox inset="2.16pt,1.44pt,0,1.44pt">
                  <w:txbxContent>
                    <w:p w:rsidR="00E31C76" w:rsidP="00E31C76" w:rsidRDefault="00E31C76" w14:paraId="7FCE47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1456" behindDoc="0" locked="0" layoutInCell="1" allowOverlap="1" wp14:editId="39590B4D" wp14:anchorId="0B5AE6E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4" name="Rectangle 81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2E7CB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4" style="position:absolute;margin-left:210pt;margin-top:11pt;width:79pt;height:162pt;z-index:2597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" w14:anchorId="0B5AE6E8">
                <v:textbox inset="2.16pt,1.44pt,0,1.44pt">
                  <w:txbxContent>
                    <w:p w:rsidR="00E31C76" w:rsidP="00E31C76" w:rsidRDefault="00E31C76" w14:paraId="6F2E7CB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2480" behindDoc="0" locked="0" layoutInCell="1" allowOverlap="1" wp14:editId="0C12E81B" wp14:anchorId="28136B94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195" name="Rectangle 81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CE64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5" style="position:absolute;margin-left:210pt;margin-top:11pt;width:79pt;height:162pt;z-index:2597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8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" w14:anchorId="28136B94">
                <v:textbox inset="2.16pt,1.44pt,0,1.44pt">
                  <w:txbxContent>
                    <w:p w:rsidR="00E31C76" w:rsidP="00E31C76" w:rsidRDefault="00E31C76" w14:paraId="32CE64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3504" behindDoc="0" locked="0" layoutInCell="1" allowOverlap="1" wp14:editId="77115162" wp14:anchorId="4C5F176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6" name="Rectangle 81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D6E0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6" style="position:absolute;margin-left:210pt;margin-top:11pt;width:79pt;height:60pt;z-index:2597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Pi3G7sBAABMAwAADgAAAAAAAAAAAAAAAAAuAgAAZHJzL2Uy&#10;b0RvYy54bWxQSwECLQAUAAYACAAAACEAb0FGhtoAAAAKAQAADwAAAAAAAAAAAAAAAAAVBAAAZHJz&#10;L2Rvd25yZXYueG1sUEsFBgAAAAAEAAQA8wAAABwFAAAAAA==&#10;" w14:anchorId="4C5F1765">
                <v:textbox inset="2.16pt,1.44pt,0,1.44pt">
                  <w:txbxContent>
                    <w:p w:rsidR="00E31C76" w:rsidP="00E31C76" w:rsidRDefault="00E31C76" w14:paraId="43D6E0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4528" behindDoc="0" locked="0" layoutInCell="1" allowOverlap="1" wp14:editId="43FBC39F" wp14:anchorId="6E6C18A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7" name="Rectangle 81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96E9E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7" style="position:absolute;margin-left:210pt;margin-top:11pt;width:79pt;height:60pt;z-index:2597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Pw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61XlFhmcEp/&#10;UDdmBy3IKTuqvhdpvkmvyYcWyx79A5yjgG4iP0sw6Yu0yJw1Pl40FnMkHJPr5bopcRIcj1ZX6yX6&#10;2KV4LfYQ4k/hDElORwGhZGXZ4XeIp6svV7AugTk9n7w47+ZMpmpW1y9Yd64/Ikdc0niPRmo3dZRr&#10;5SmZcPAdDX/3DAQl+pdFZevV1bLGTclB1dQNbjDkAFHv3maZ5aPDXeIRKNl7UMOIgLNGGReOLDM7&#10;r1faibdxRv/6E2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HxD8LsBAABMAwAADgAAAAAAAAAAAAAAAAAuAgAAZHJzL2Uy&#10;b0RvYy54bWxQSwECLQAUAAYACAAAACEAb0FGhtoAAAAKAQAADwAAAAAAAAAAAAAAAAAVBAAAZHJz&#10;L2Rvd25yZXYueG1sUEsFBgAAAAAEAAQA8wAAABwFAAAAAA==&#10;" w14:anchorId="6E6C18AE">
                <v:textbox inset="2.16pt,1.44pt,0,1.44pt">
                  <w:txbxContent>
                    <w:p w:rsidR="00E31C76" w:rsidP="00E31C76" w:rsidRDefault="00E31C76" w14:paraId="096E9E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5552" behindDoc="0" locked="0" layoutInCell="1" allowOverlap="1" wp14:editId="25326058" wp14:anchorId="2C8C80B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8" name="Rectangle 81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E79F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8" style="position:absolute;margin-left:210pt;margin-top:11pt;width:79pt;height:60pt;z-index:2597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3vH7GugEAAEwDAAAOAAAAAAAAAAAAAAAAAC4CAABkcnMvZTJv&#10;RG9jLnhtbFBLAQItABQABgAIAAAAIQBvQUaG2gAAAAoBAAAPAAAAAAAAAAAAAAAAABQEAABkcnMv&#10;ZG93bnJldi54bWxQSwUGAAAAAAQABADzAAAAGwUAAAAA&#10;" w14:anchorId="2C8C80B5">
                <v:textbox inset="2.16pt,1.44pt,0,1.44pt">
                  <w:txbxContent>
                    <w:p w:rsidR="00E31C76" w:rsidP="00E31C76" w:rsidRDefault="00E31C76" w14:paraId="37E79F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6576" behindDoc="0" locked="0" layoutInCell="1" allowOverlap="1" wp14:editId="53F1D810" wp14:anchorId="18A6D97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199" name="Rectangle 81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6DD3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9" style="position:absolute;margin-left:210pt;margin-top:11pt;width:79pt;height:60pt;z-index:2597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OziKLbsBAABMAwAADgAAAAAAAAAAAAAAAAAuAgAAZHJzL2Uy&#10;b0RvYy54bWxQSwECLQAUAAYACAAAACEAb0FGhtoAAAAKAQAADwAAAAAAAAAAAAAAAAAVBAAAZHJz&#10;L2Rvd25yZXYueG1sUEsFBgAAAAAEAAQA8wAAABwFAAAAAA==&#10;" w14:anchorId="18A6D97A">
                <v:textbox inset="2.16pt,1.44pt,0,1.44pt">
                  <w:txbxContent>
                    <w:p w:rsidR="00E31C76" w:rsidP="00E31C76" w:rsidRDefault="00E31C76" w14:paraId="7B6DD3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7600" behindDoc="0" locked="0" layoutInCell="1" allowOverlap="1" wp14:editId="52BA3870" wp14:anchorId="7FFAC73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0" name="Rectangle 82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5F1A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0" style="position:absolute;margin-left:210pt;margin-top:11pt;width:79pt;height:60pt;z-index:2597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MEQA/O5AQAATAMAAA4AAAAAAAAAAAAAAAAALgIAAGRycy9lMm9E&#10;b2MueG1sUEsBAi0AFAAGAAgAAAAhAG9BRobaAAAACgEAAA8AAAAAAAAAAAAAAAAAEwQAAGRycy9k&#10;b3ducmV2LnhtbFBLBQYAAAAABAAEAPMAAAAaBQAAAAA=&#10;" w14:anchorId="7FFAC73C">
                <v:textbox inset="2.16pt,1.44pt,0,1.44pt">
                  <w:txbxContent>
                    <w:p w:rsidR="00E31C76" w:rsidP="00E31C76" w:rsidRDefault="00E31C76" w14:paraId="655F1A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8624" behindDoc="0" locked="0" layoutInCell="1" allowOverlap="1" wp14:editId="163933C8" wp14:anchorId="4D14136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1" name="Rectangle 82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C45B14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1" style="position:absolute;margin-left:210pt;margin-top:11pt;width:79pt;height:60pt;z-index:2597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cY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ZbBECJ5w6n9AN1&#10;4763ipyzg5FSzfOd9Rpj6rDsJT7DJUrozuQnDW7+Ii0yFY1PV43VlInA5Ga1aWuchMCj9c1mhT52&#10;qd6LI6T8TQVHZodRQChFWX58SPl89e0K1s1gzs/PXp72UyGzbNebN6z7IE/IEZc0P6HRNoyMCmsi&#10;JSMOntH0+8BBUWK/e1S2Wd+sGtyUEizbpsUNhhIg6v3HLPdiCLhLIgMlhwimHxBw0ajgwpEVZpf1&#10;mnfiY1zQv/8Eu1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NlPcYugEAAEwDAAAOAAAAAAAAAAAAAAAAAC4CAABkcnMvZTJv&#10;RG9jLnhtbFBLAQItABQABgAIAAAAIQBvQUaG2gAAAAoBAAAPAAAAAAAAAAAAAAAAABQEAABkcnMv&#10;ZG93bnJldi54bWxQSwUGAAAAAAQABADzAAAAGwUAAAAA&#10;" w14:anchorId="4D141367">
                <v:textbox inset="2.16pt,1.44pt,0,1.44pt">
                  <w:txbxContent>
                    <w:p w:rsidR="00E31C76" w:rsidP="00E31C76" w:rsidRDefault="00E31C76" w14:paraId="4C45B14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39648" behindDoc="0" locked="0" layoutInCell="1" allowOverlap="1" wp14:editId="0B879B8F" wp14:anchorId="2B843F9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2" name="Rectangle 82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8A51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2" style="position:absolute;margin-left:210pt;margin-top:11pt;width:79pt;height:60pt;z-index:2597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+8FTdugEAAEwDAAAOAAAAAAAAAAAAAAAAAC4CAABkcnMvZTJv&#10;RG9jLnhtbFBLAQItABQABgAIAAAAIQBvQUaG2gAAAAoBAAAPAAAAAAAAAAAAAAAAABQEAABkcnMv&#10;ZG93bnJldi54bWxQSwUGAAAAAAQABADzAAAAGwUAAAAA&#10;" w14:anchorId="2B843F92">
                <v:textbox inset="2.16pt,1.44pt,0,1.44pt">
                  <w:txbxContent>
                    <w:p w:rsidR="00E31C76" w:rsidP="00E31C76" w:rsidRDefault="00E31C76" w14:paraId="608A51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0672" behindDoc="0" locked="0" layoutInCell="1" allowOverlap="1" wp14:editId="5836CCEC" wp14:anchorId="6C6776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3" name="Rectangle 82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B427E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3" style="position:absolute;margin-left:210pt;margin-top:11pt;width:79pt;height:60pt;z-index:2597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ydKA2ugEAAEwDAAAOAAAAAAAAAAAAAAAAAC4CAABkcnMvZTJv&#10;RG9jLnhtbFBLAQItABQABgAIAAAAIQBvQUaG2gAAAAoBAAAPAAAAAAAAAAAAAAAAABQEAABkcnMv&#10;ZG93bnJldi54bWxQSwUGAAAAAAQABADzAAAAGwUAAAAA&#10;" w14:anchorId="6C67766B">
                <v:textbox inset="2.16pt,1.44pt,0,1.44pt">
                  <w:txbxContent>
                    <w:p w:rsidR="00E31C76" w:rsidP="00E31C76" w:rsidRDefault="00E31C76" w14:paraId="76B427E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1696" behindDoc="0" locked="0" layoutInCell="1" allowOverlap="1" wp14:editId="11BD65B2" wp14:anchorId="496062D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4" name="Rectangle 82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FEBD0B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4" style="position:absolute;margin-left:210pt;margin-top:11pt;width:79pt;height:60pt;z-index:2597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ye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pl5T4rnDKf1A&#10;3bjvrSLn7GCkVPN8Z73GmDose4nPcIkSujP5SYObv0iLTEXj01VjNWUiMLlZbdoaJyHw6Ha9WaGP&#10;Xar34ggpf1PBkdlhFBBKUZYfH1I+X327gnUzmPPzs5en/VTILNu2ecO6D/KEHHFJ8xMabcPIqLAm&#10;UjLi4BlNvw8cFCX2u0dlm9v1qsFNKcGybVrcYCgBot5/zHIvhoC7JDJQcohg+gEBF40KLhxZYXZZ&#10;r3knPsYF/ftPsHsF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xOPyeugEAAEwDAAAOAAAAAAAAAAAAAAAAAC4CAABkcnMvZTJv&#10;RG9jLnhtbFBLAQItABQABgAIAAAAIQBvQUaG2gAAAAoBAAAPAAAAAAAAAAAAAAAAABQEAABkcnMv&#10;ZG93bnJldi54bWxQSwUGAAAAAAQABADzAAAAGwUAAAAA&#10;" w14:anchorId="496062DC">
                <v:textbox inset="2.16pt,1.44pt,0,1.44pt">
                  <w:txbxContent>
                    <w:p w:rsidR="00E31C76" w:rsidP="00E31C76" w:rsidRDefault="00E31C76" w14:paraId="4FEBD0B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2720" behindDoc="0" locked="0" layoutInCell="1" allowOverlap="1" wp14:editId="6D529ED5" wp14:anchorId="29F313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5" name="Rectangle 82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BC959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5" style="position:absolute;margin-left:210pt;margin-top:11pt;width:79pt;height:60pt;z-index:2597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h1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pv5KiecOp/QT&#10;deO+t4qcsoORUs3znfUaY+qw7Dk+wTlK6M7kJw1u/iItMhWNjxeN1ZSJwOR6tW5rnITAo5ur9Qp9&#10;7FK9F0dI+V4FR2aHUUAoRVl++J7y6erbFaybwZyen7087aZCZtm2qzesuyCPyBGXND+i0TaMjApr&#10;IiUjDp7R9HvPQVFiHzwq29xcrRrclBIs26bFDYYSIOrdxyz3Ygi4SyIDJfsIph8QcNGo4MKRFWbn&#10;9Zp34mNc0L//BNtX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bwIdbsBAABMAwAADgAAAAAAAAAAAAAAAAAuAgAAZHJzL2Uy&#10;b0RvYy54bWxQSwECLQAUAAYACAAAACEAb0FGhtoAAAAKAQAADwAAAAAAAAAAAAAAAAAVBAAAZHJz&#10;L2Rvd25yZXYueG1sUEsFBgAAAAAEAAQA8wAAABwFAAAAAA==&#10;" w14:anchorId="29F313FD">
                <v:textbox inset="2.16pt,1.44pt,0,1.44pt">
                  <w:txbxContent>
                    <w:p w:rsidR="00E31C76" w:rsidP="00E31C76" w:rsidRDefault="00E31C76" w14:paraId="7BC959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3744" behindDoc="0" locked="0" layoutInCell="1" allowOverlap="1" wp14:editId="5B509915" wp14:anchorId="15A44DF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6" name="Rectangle 82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803A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6" style="position:absolute;margin-left:210pt;margin-top:11pt;width:79pt;height:60pt;z-index:2597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WTE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G2qW8o8dzhlH6i&#10;btz3VpFzdjBSqnm+s15jTB2WPccnuEQJ3Zn8pMHNX6RFpqLx6aqxmjIRmNysNm2NkxB4dLverNDH&#10;LtVbcYSUv6rgyOwwCgilKMuP31M+X329gnUzmPPzs5en/VTILNt2/Yp1H+QJOeKS5kc02oaRUWFN&#10;pGTEwTOafh84KErsN4/KNrfrVYObUoJl27S4wVACRL1/n+VeDAF3SWSg5BDB9AMCLhoVXDiywuyy&#10;XvNOvI8L+refYPcH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M7WTEugEAAEwDAAAOAAAAAAAAAAAAAAAAAC4CAABkcnMvZTJv&#10;RG9jLnhtbFBLAQItABQABgAIAAAAIQBvQUaG2gAAAAoBAAAPAAAAAAAAAAAAAAAAABQEAABkcnMv&#10;ZG93bnJldi54bWxQSwUGAAAAAAQABADzAAAAGwUAAAAA&#10;" w14:anchorId="15A44DFD">
                <v:textbox inset="2.16pt,1.44pt,0,1.44pt">
                  <w:txbxContent>
                    <w:p w:rsidR="00E31C76" w:rsidP="00E31C76" w:rsidRDefault="00E31C76" w14:paraId="35803A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4768" behindDoc="0" locked="0" layoutInCell="1" allowOverlap="1" wp14:editId="2BE59BAB" wp14:anchorId="3E0DA0F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7" name="Rectangle 82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BCD5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7" style="position:absolute;margin-left:210pt;margin-top:11pt;width:79pt;height:60pt;z-index:2597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AvuwEAAEwDAAAOAAAAZHJzL2Uyb0RvYy54bWysU9tu2zAMfR+wfxD0vthxus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U68p8dzhlH6h&#10;btz3VpFzdjBSqnm+s15jTB2WPcYHuEQJ3Zn8pMHNX6RFpqLx6aqxmjIRmNysNm2NkxB4tL7ZrNDH&#10;LtVLcYSUv6ngyOwwCgilKMuPP1I+X32+gnUzmPPzs5en/VTILNv28zPWfZAn5IhLmu/RaBtGRoU1&#10;kZIRB89o+nPgoCix3z0q26xvVg1uSgmWbdPiBkMJEPX+dZZ7MQTcJZGBkkME0w8IuGhUcOHICrPL&#10;es078Tou6F9+gt1f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GmQL7sBAABMAwAADgAAAAAAAAAAAAAAAAAuAgAAZHJzL2Uy&#10;b0RvYy54bWxQSwECLQAUAAYACAAAACEAb0FGhtoAAAAKAQAADwAAAAAAAAAAAAAAAAAVBAAAZHJz&#10;L2Rvd25yZXYueG1sUEsFBgAAAAAEAAQA8wAAABwFAAAAAA==&#10;" w14:anchorId="3E0DA0FB">
                <v:textbox inset="2.16pt,1.44pt,0,1.44pt">
                  <w:txbxContent>
                    <w:p w:rsidR="00E31C76" w:rsidP="00E31C76" w:rsidRDefault="00E31C76" w14:paraId="76BCD5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5792" behindDoc="0" locked="0" layoutInCell="1" allowOverlap="1" wp14:editId="4E1F33CE" wp14:anchorId="2291CA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8" name="Rectangle 82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6D84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8" style="position:absolute;margin-left:210pt;margin-top:11pt;width:79pt;height:60pt;z-index:259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0Z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bWqcleMWp/Qb&#10;deOuHxU5ZQcjpcrzzXpNIXZY9hQe4RxFdDP5WYPNX6RF5qLx8aKxmhMRmFyv1m2NkxB4dHO1XqGP&#10;Xar34gAx/VDekuwwCgilKMsPv2I6XX27gnUZzOn57KV5Nxcyy7a9fsO68/KIHHFJ0wMaPfqJUTGa&#10;QMmEg2c0/tlzUJSMPx0q29xcrRrclBIs26ZFVaAEiHr3McudGDzukkhAyT6A6QcEXDQquHBkhdl5&#10;vfJOfIwL+vefYPs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vqa0ZugEAAEwDAAAOAAAAAAAAAAAAAAAAAC4CAABkcnMvZTJv&#10;RG9jLnhtbFBLAQItABQABgAIAAAAIQBvQUaG2gAAAAoBAAAPAAAAAAAAAAAAAAAAABQEAABkcnMv&#10;ZG93bnJldi54bWxQSwUGAAAAAAQABADzAAAAGwUAAAAA&#10;" w14:anchorId="2291CAD6">
                <v:textbox inset="2.16pt,1.44pt,0,1.44pt">
                  <w:txbxContent>
                    <w:p w:rsidR="00E31C76" w:rsidP="00E31C76" w:rsidRDefault="00E31C76" w14:paraId="356D84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6816" behindDoc="0" locked="0" layoutInCell="1" allowOverlap="1" wp14:editId="653C2D79" wp14:anchorId="1E134B4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09" name="Rectangle 82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09E5C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9" style="position:absolute;margin-left:210pt;margin-top:11pt;width:79pt;height:60pt;z-index:259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jLVnyugEAAEwDAAAOAAAAAAAAAAAAAAAAAC4CAABkcnMvZTJv&#10;RG9jLnhtbFBLAQItABQABgAIAAAAIQBvQUaG2gAAAAoBAAAPAAAAAAAAAAAAAAAAABQEAABkcnMv&#10;ZG93bnJldi54bWxQSwUGAAAAAAQABADzAAAAGwUAAAAA&#10;" w14:anchorId="1E134B4B">
                <v:textbox inset="2.16pt,1.44pt,0,1.44pt">
                  <w:txbxContent>
                    <w:p w:rsidR="00E31C76" w:rsidP="00E31C76" w:rsidRDefault="00E31C76" w14:paraId="2009E5C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7840" behindDoc="0" locked="0" layoutInCell="1" allowOverlap="1" wp14:editId="0D183169" wp14:anchorId="50A961C2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0" name="Rectangle 82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71E80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0" style="position:absolute;margin-left:210pt;margin-top:11pt;width:79pt;height:60pt;z-index:259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CwXOO25AQAATAMAAA4AAAAAAAAAAAAAAAAALgIAAGRycy9lMm9E&#10;b2MueG1sUEsBAi0AFAAGAAgAAAAhAG9BRobaAAAACgEAAA8AAAAAAAAAAAAAAAAAEwQAAGRycy9k&#10;b3ducmV2LnhtbFBLBQYAAAAABAAEAPMAAAAaBQAAAAA=&#10;" w14:anchorId="50A961C2">
                <v:textbox inset="2.16pt,1.44pt,0,1.44pt">
                  <w:txbxContent>
                    <w:p w:rsidR="00E31C76" w:rsidP="00E31C76" w:rsidRDefault="00E31C76" w14:paraId="0D71E80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8864" behindDoc="0" locked="0" layoutInCell="1" allowOverlap="1" wp14:editId="627176A9" wp14:anchorId="742C4C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1" name="Rectangle 82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C21F4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1" style="position:absolute;margin-left:210pt;margin-top:11pt;width:79pt;height:60pt;z-index:259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gk8wGugEAAEwDAAAOAAAAAAAAAAAAAAAAAC4CAABkcnMvZTJv&#10;RG9jLnhtbFBLAQItABQABgAIAAAAIQBvQUaG2gAAAAoBAAAPAAAAAAAAAAAAAAAAABQEAABkcnMv&#10;ZG93bnJldi54bWxQSwUGAAAAAAQABADzAAAAGwUAAAAA&#10;" w14:anchorId="742C4C21">
                <v:textbox inset="2.16pt,1.44pt,0,1.44pt">
                  <w:txbxContent>
                    <w:p w:rsidR="00E31C76" w:rsidP="00E31C76" w:rsidRDefault="00E31C76" w14:paraId="37C21F4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49888" behindDoc="0" locked="0" layoutInCell="1" allowOverlap="1" wp14:editId="402B5C8D" wp14:anchorId="35E2282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2" name="Rectangle 82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8132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2" style="position:absolute;margin-left:210pt;margin-top:11pt;width:79pt;height:60pt;z-index:259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BCdWiugEAAEwDAAAOAAAAAAAAAAAAAAAAAC4CAABkcnMvZTJv&#10;RG9jLnhtbFBLAQItABQABgAIAAAAIQBvQUaG2gAAAAoBAAAPAAAAAAAAAAAAAAAAABQEAABkcnMv&#10;ZG93bnJldi54bWxQSwUGAAAAAAQABADzAAAAGwUAAAAA&#10;" w14:anchorId="35E22828">
                <v:textbox inset="2.16pt,1.44pt,0,1.44pt">
                  <w:txbxContent>
                    <w:p w:rsidR="00E31C76" w:rsidP="00E31C76" w:rsidRDefault="00E31C76" w14:paraId="558132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50912" behindDoc="0" locked="0" layoutInCell="1" allowOverlap="1" wp14:editId="07E3420B" wp14:anchorId="5A8A54C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3" name="Rectangle 82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264AD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3" style="position:absolute;margin-left:210pt;margin-top:11pt;width:79pt;height:60pt;z-index:259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" w14:anchorId="5A8A54C7">
                <v:textbox inset="2.16pt,1.44pt,0,1.44pt">
                  <w:txbxContent>
                    <w:p w:rsidR="00E31C76" w:rsidP="00E31C76" w:rsidRDefault="00E31C76" w14:paraId="75264AD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51936" behindDoc="0" locked="0" layoutInCell="1" allowOverlap="1" wp14:editId="48D94D70" wp14:anchorId="34695B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4" name="Rectangle 82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673FB4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4" style="position:absolute;margin-left:210pt;margin-top:11pt;width:79pt;height:60pt;z-index:2597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OwX3hugEAAEwDAAAOAAAAAAAAAAAAAAAAAC4CAABkcnMvZTJv&#10;RG9jLnhtbFBLAQItABQABgAIAAAAIQBvQUaG2gAAAAoBAAAPAAAAAAAAAAAAAAAAABQEAABkcnMv&#10;ZG93bnJldi54bWxQSwUGAAAAAAQABADzAAAAGwUAAAAA&#10;" w14:anchorId="34695B1E">
                <v:textbox inset="2.16pt,1.44pt,0,1.44pt">
                  <w:txbxContent>
                    <w:p w:rsidR="00E31C76" w:rsidP="00E31C76" w:rsidRDefault="00E31C76" w14:paraId="2673FB4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52960" behindDoc="0" locked="0" layoutInCell="1" allowOverlap="1" wp14:editId="6E9559A5" wp14:anchorId="537C9CB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5" name="Rectangle 82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1C45B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5" style="position:absolute;margin-left:210pt;margin-top:11pt;width:79pt;height:60pt;z-index:2597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gkWJCrsBAABMAwAADgAAAAAAAAAAAAAAAAAuAgAAZHJzL2Uy&#10;b0RvYy54bWxQSwECLQAUAAYACAAAACEAb0FGhtoAAAAKAQAADwAAAAAAAAAAAAAAAAAVBAAAZHJz&#10;L2Rvd25yZXYueG1sUEsFBgAAAAAEAAQA8wAAABwFAAAAAA==&#10;" w14:anchorId="537C9CB9">
                <v:textbox inset="2.16pt,1.44pt,0,1.44pt">
                  <w:txbxContent>
                    <w:p w:rsidR="00E31C76" w:rsidP="00E31C76" w:rsidRDefault="00E31C76" w14:paraId="041C45B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53984" behindDoc="0" locked="0" layoutInCell="1" allowOverlap="1" wp14:editId="0A27C08F" wp14:anchorId="729CF31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6" name="Rectangle 82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567FC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6" style="position:absolute;margin-left:210pt;margin-top:11pt;width:79pt;height:60pt;z-index:2597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8xTlu7sBAABMAwAADgAAAAAAAAAAAAAAAAAuAgAAZHJzL2Uy&#10;b0RvYy54bWxQSwECLQAUAAYACAAAACEAb0FGhtoAAAAKAQAADwAAAAAAAAAAAAAAAAAVBAAAZHJz&#10;L2Rvd25yZXYueG1sUEsFBgAAAAAEAAQA8wAAABwFAAAAAA==&#10;" w14:anchorId="729CF31E">
                <v:textbox inset="2.16pt,1.44pt,0,1.44pt">
                  <w:txbxContent>
                    <w:p w:rsidR="00E31C76" w:rsidP="00E31C76" w:rsidRDefault="00E31C76" w14:paraId="14567FC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55008" behindDoc="0" locked="0" layoutInCell="1" allowOverlap="1" wp14:editId="1B5E8D41" wp14:anchorId="3212EEC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7" name="Rectangle 82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9CFC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7" style="position:absolute;margin-left:210pt;margin-top:11pt;width:79pt;height:60pt;z-index:2597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v5ARULsBAABMAwAADgAAAAAAAAAAAAAAAAAuAgAAZHJzL2Uy&#10;b0RvYy54bWxQSwECLQAUAAYACAAAACEAb0FGhtoAAAAKAQAADwAAAAAAAAAAAAAAAAAVBAAAZHJz&#10;L2Rvd25yZXYueG1sUEsFBgAAAAAEAAQA8wAAABwFAAAAAA==&#10;" w14:anchorId="3212EEC3">
                <v:textbox inset="2.16pt,1.44pt,0,1.44pt">
                  <w:txbxContent>
                    <w:p w:rsidR="00E31C76" w:rsidP="00E31C76" w:rsidRDefault="00E31C76" w14:paraId="7F9CFC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56032" behindDoc="0" locked="0" layoutInCell="1" allowOverlap="1" wp14:editId="448F8ED2" wp14:anchorId="155DA4F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8" name="Rectangle 82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367D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8" style="position:absolute;margin-left:210pt;margin-top:11pt;width:79pt;height:60pt;z-index:2597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DQUCxmugEAAEwDAAAOAAAAAAAAAAAAAAAAAC4CAABkcnMvZTJv&#10;RG9jLnhtbFBLAQItABQABgAIAAAAIQBvQUaG2gAAAAoBAAAPAAAAAAAAAAAAAAAAABQEAABkcnMv&#10;ZG93bnJldi54bWxQSwUGAAAAAAQABADzAAAAGwUAAAAA&#10;" w14:anchorId="155DA4FF">
                <v:textbox inset="2.16pt,1.44pt,0,1.44pt">
                  <w:txbxContent>
                    <w:p w:rsidR="00E31C76" w:rsidP="00E31C76" w:rsidRDefault="00E31C76" w14:paraId="64367D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57056" behindDoc="0" locked="0" layoutInCell="1" allowOverlap="1" wp14:editId="52933843" wp14:anchorId="5266F35E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19" name="Rectangle 82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4694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9" style="position:absolute;margin-left:210pt;margin-top:11pt;width:79pt;height:60pt;z-index:2597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nNTYjbsBAABMAwAADgAAAAAAAAAAAAAAAAAuAgAAZHJzL2Uy&#10;b0RvYy54bWxQSwECLQAUAAYACAAAACEAb0FGhtoAAAAKAQAADwAAAAAAAAAAAAAAAAAVBAAAZHJz&#10;L2Rvd25yZXYueG1sUEsFBgAAAAAEAAQA8wAAABwFAAAAAA==&#10;" w14:anchorId="5266F35E">
                <v:textbox inset="2.16pt,1.44pt,0,1.44pt">
                  <w:txbxContent>
                    <w:p w:rsidR="00E31C76" w:rsidP="00E31C76" w:rsidRDefault="00E31C76" w14:paraId="504694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58080" behindDoc="0" locked="0" layoutInCell="1" allowOverlap="1" wp14:editId="25738AA9" wp14:anchorId="74E2376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0" name="Rectangle 82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BE82D9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0" style="position:absolute;margin-left:210pt;margin-top:11pt;width:79pt;height:60pt;z-index:2597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AwjyI+ugEAAEwDAAAOAAAAAAAAAAAAAAAAAC4CAABkcnMvZTJv&#10;RG9jLnhtbFBLAQItABQABgAIAAAAIQBvQUaG2gAAAAoBAAAPAAAAAAAAAAAAAAAAABQEAABkcnMv&#10;ZG93bnJldi54bWxQSwUGAAAAAAQABADzAAAAGwUAAAAA&#10;" w14:anchorId="74E23761">
                <v:textbox inset="2.16pt,1.44pt,0,1.44pt">
                  <w:txbxContent>
                    <w:p w:rsidR="00E31C76" w:rsidP="00E31C76" w:rsidRDefault="00E31C76" w14:paraId="0BE82D9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59104" behindDoc="0" locked="0" layoutInCell="1" allowOverlap="1" wp14:editId="4C780B43" wp14:anchorId="5C9B4A2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21" name="Rectangle 82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96B6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1" style="position:absolute;margin-left:210pt;margin-top:11pt;width:79pt;height:60pt;z-index:2597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8C9bVugEAAEwDAAAOAAAAAAAAAAAAAAAAAC4CAABkcnMvZTJv&#10;RG9jLnhtbFBLAQItABQABgAIAAAAIQBvQUaG2gAAAAoBAAAPAAAAAAAAAAAAAAAAABQEAABkcnMv&#10;ZG93bnJldi54bWxQSwUGAAAAAAQABADzAAAAGwUAAAAA&#10;" w14:anchorId="5C9B4A23">
                <v:textbox inset="2.16pt,1.44pt,0,1.44pt">
                  <w:txbxContent>
                    <w:p w:rsidR="00E31C76" w:rsidP="00E31C76" w:rsidRDefault="00E31C76" w14:paraId="7096B6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0128" behindDoc="0" locked="0" layoutInCell="1" allowOverlap="1" wp14:editId="394B59FC" wp14:anchorId="3454EE6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2" name="Rectangle 82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26C5AC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2" style="position:absolute;margin-left:210pt;margin-top:11pt;width:79pt;height:48pt;z-index:2597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" w14:anchorId="3454EE6B">
                <v:textbox inset="2.16pt,1.44pt,0,1.44pt">
                  <w:txbxContent>
                    <w:p w:rsidR="00E31C76" w:rsidP="00E31C76" w:rsidRDefault="00E31C76" w14:paraId="026C5AC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1152" behindDoc="0" locked="0" layoutInCell="1" allowOverlap="1" wp14:editId="02F299EB" wp14:anchorId="1AC7ED9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3" name="Rectangle 82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46F91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3" style="position:absolute;margin-left:210pt;margin-top:11pt;width:79pt;height:48pt;z-index:2597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DzuUiLoBAABMAwAADgAAAAAAAAAAAAAAAAAuAgAAZHJzL2Uy&#10;b0RvYy54bWxQSwECLQAUAAYACAAAACEAdGZwXNsAAAAKAQAADwAAAAAAAAAAAAAAAAAUBAAAZHJz&#10;L2Rvd25yZXYueG1sUEsFBgAAAAAEAAQA8wAAABwFAAAAAA==&#10;" w14:anchorId="1AC7ED98">
                <v:textbox inset="2.16pt,1.44pt,0,1.44pt">
                  <w:txbxContent>
                    <w:p w:rsidR="00E31C76" w:rsidP="00E31C76" w:rsidRDefault="00E31C76" w14:paraId="5446F91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2176" behindDoc="0" locked="0" layoutInCell="1" allowOverlap="1" wp14:editId="29F74290" wp14:anchorId="30077A9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4" name="Rectangle 82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34180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4" style="position:absolute;margin-left:210pt;margin-top:11pt;width:79pt;height:48pt;z-index:2597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x3yCC7AQAATAMAAA4AAAAAAAAAAAAAAAAALgIAAGRycy9l&#10;Mm9Eb2MueG1sUEsBAi0AFAAGAAgAAAAhAHRmcFzbAAAACgEAAA8AAAAAAAAAAAAAAAAAFQQAAGRy&#10;cy9kb3ducmV2LnhtbFBLBQYAAAAABAAEAPMAAAAdBQAAAAA=&#10;" w14:anchorId="30077A9A">
                <v:textbox inset="2.16pt,1.44pt,0,1.44pt">
                  <w:txbxContent>
                    <w:p w:rsidR="00E31C76" w:rsidP="00E31C76" w:rsidRDefault="00E31C76" w14:paraId="3B34180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3200" behindDoc="0" locked="0" layoutInCell="1" allowOverlap="1" wp14:editId="4AA3CCF1" wp14:anchorId="0DC145EA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5" name="Rectangle 82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DE996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5" style="position:absolute;margin-left:210pt;margin-top:11pt;width:79pt;height:48pt;z-index:2597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zLuwEAAEwDAAAOAAAAZHJzL2Uyb0RvYy54bWysU9tu2zAMfR+wfxD0vthx1s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prmhxHOHU/qB&#10;unE/WEXO2dFIqZb5LnpNMfVY9hQf4RIldBfyswa3fJEWmYvGp6vGas5EYLLbdG2NkxB4dNPdduhj&#10;l+q1OELKX1RwZHEYBYRSlOXHbymfr75cwboFzPn5xcvzfi5k1l29ecG6D/KEHHFJ8wMabcPEqLAm&#10;UjLh4BlNvw4cFCX2q0dlm08fNw1uSgnWbdPi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DzPMu7AQAATAMAAA4AAAAAAAAAAAAAAAAALgIAAGRycy9l&#10;Mm9Eb2MueG1sUEsBAi0AFAAGAAgAAAAhAHRmcFzbAAAACgEAAA8AAAAAAAAAAAAAAAAAFQQAAGRy&#10;cy9kb3ducmV2LnhtbFBLBQYAAAAABAAEAPMAAAAdBQAAAAA=&#10;" w14:anchorId="0DC145EA">
                <v:textbox inset="2.16pt,1.44pt,0,1.44pt">
                  <w:txbxContent>
                    <w:p w:rsidR="00E31C76" w:rsidP="00E31C76" w:rsidRDefault="00E31C76" w14:paraId="2DE996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4224" behindDoc="0" locked="0" layoutInCell="1" allowOverlap="1" wp14:editId="7D3C8FB2" wp14:anchorId="08FA1677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6" name="Rectangle 82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ACFAE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6" style="position:absolute;margin-left:210pt;margin-top:11pt;width:79pt;height:48pt;z-index:2597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B6uw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02wo8dzhlH6g&#10;btwPVpFzdjRSqmW+i15TTD2WPcVHuEQJ3YX8rMEtX6RF5qLx6aqxmjMRmOxuurbGSQg8+thtOvSx&#10;S/VaHCHlLyo4sjiMAkIpyvLjt5TPV1+uYN0C5vz84uV5Pxcy666+fcG6D/KEHHFJ8wMabcPEqLAm&#10;UjLh4BlNvw4cFCX2q0dlm0+3Nw1uSgnWbdPiBkMJEPX+bZZ7MQbcJZGBkkMEM4wIuGhUcOHICrPL&#10;ei078TYu6F9/gt1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GiUHq7AQAATAMAAA4AAAAAAAAAAAAAAAAALgIAAGRycy9l&#10;Mm9Eb2MueG1sUEsBAi0AFAAGAAgAAAAhAHRmcFzbAAAACgEAAA8AAAAAAAAAAAAAAAAAFQQAAGRy&#10;cy9kb3ducmV2LnhtbFBLBQYAAAAABAAEAPMAAAAdBQAAAAA=&#10;" w14:anchorId="08FA1677">
                <v:textbox inset="2.16pt,1.44pt,0,1.44pt">
                  <w:txbxContent>
                    <w:p w:rsidR="00E31C76" w:rsidP="00E31C76" w:rsidRDefault="00E31C76" w14:paraId="27ACFAE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5248" behindDoc="0" locked="0" layoutInCell="1" allowOverlap="1" wp14:editId="14DA9505" wp14:anchorId="17618FE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7" name="Rectangle 82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0B551C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7" style="position:absolute;margin-left:210pt;margin-top:11pt;width:79pt;height:48pt;z-index:2597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SRuwEAAEwDAAAOAAAAZHJzL2Uyb0RvYy54bWysU9tu2zAMfR+wfxD0vthx1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Nt09xS4rnDKf1E&#10;3bgfrCKn7GikVMt8F72mmHose4qPcI4Sugv5WYNbvkiLzEXj40VjNWciMNlddW2NkxB4dN3ddOhj&#10;l+q1OELKX1VwZHEYBYRSlOWH7ymfrr5cwboFzOn5xcvzbi5k1l19/YJ1F+QROeKS5gc02oaJUWFN&#10;pGTCwTOafu85KErsN4/KNrefrxrclBKs26bFDYYSIOrd2yz3Ygy4SyIDJfsIZhgRcNGo4MKRFWbn&#10;9Vp24m1c0L/+BN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0mpJG7AQAATAMAAA4AAAAAAAAAAAAAAAAALgIAAGRycy9l&#10;Mm9Eb2MueG1sUEsBAi0AFAAGAAgAAAAhAHRmcFzbAAAACgEAAA8AAAAAAAAAAAAAAAAAFQQAAGRy&#10;cy9kb3ducmV2LnhtbFBLBQYAAAAABAAEAPMAAAAdBQAAAAA=&#10;" w14:anchorId="17618FE9">
                <v:textbox inset="2.16pt,1.44pt,0,1.44pt">
                  <w:txbxContent>
                    <w:p w:rsidR="00E31C76" w:rsidP="00E31C76" w:rsidRDefault="00E31C76" w14:paraId="00B551C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6272" behindDoc="0" locked="0" layoutInCell="1" allowOverlap="1" wp14:editId="5A02E387" wp14:anchorId="20939D3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8" name="Rectangle 82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142F2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8" style="position:absolute;margin-left:210pt;margin-top:11pt;width:79pt;height:48pt;z-index:2597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0uaZp7oBAABMAwAADgAAAAAAAAAAAAAAAAAuAgAAZHJzL2Uy&#10;b0RvYy54bWxQSwECLQAUAAYACAAAACEAdGZwXNsAAAAKAQAADwAAAAAAAAAAAAAAAAAUBAAAZHJz&#10;L2Rvd25yZXYueG1sUEsFBgAAAAAEAAQA8wAAABwFAAAAAA==&#10;" w14:anchorId="20939D36">
                <v:textbox inset="2.16pt,1.44pt,0,1.44pt">
                  <w:txbxContent>
                    <w:p w:rsidR="00E31C76" w:rsidP="00E31C76" w:rsidRDefault="00E31C76" w14:paraId="5142F2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7296" behindDoc="0" locked="0" layoutInCell="1" allowOverlap="1" wp14:editId="0B340133" wp14:anchorId="3BDF93C0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29" name="Rectangle 82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9AD07B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9" style="position:absolute;margin-left:210pt;margin-top:11pt;width:79pt;height:48pt;z-index:2597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J5ibUy7AQAATAMAAA4AAAAAAAAAAAAAAAAALgIAAGRycy9l&#10;Mm9Eb2MueG1sUEsBAi0AFAAGAAgAAAAhAHRmcFzbAAAACgEAAA8AAAAAAAAAAAAAAAAAFQQAAGRy&#10;cy9kb3ducmV2LnhtbFBLBQYAAAAABAAEAPMAAAAdBQAAAAA=&#10;" w14:anchorId="3BDF93C0">
                <v:textbox inset="2.16pt,1.44pt,0,1.44pt">
                  <w:txbxContent>
                    <w:p w:rsidR="00E31C76" w:rsidP="00E31C76" w:rsidRDefault="00E31C76" w14:paraId="39AD07B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8320" behindDoc="0" locked="0" layoutInCell="1" allowOverlap="1" wp14:editId="64666C4E" wp14:anchorId="651EA9D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0" name="Rectangle 82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B62113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0" style="position:absolute;margin-left:210pt;margin-top:11pt;width:79pt;height:48pt;z-index:2597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EVgMU7oBAABMAwAADgAAAAAAAAAAAAAAAAAuAgAAZHJzL2Uy&#10;b0RvYy54bWxQSwECLQAUAAYACAAAACEAdGZwXNsAAAAKAQAADwAAAAAAAAAAAAAAAAAUBAAAZHJz&#10;L2Rvd25yZXYueG1sUEsFBgAAAAAEAAQA8wAAABwFAAAAAA==&#10;" w14:anchorId="651EA9D6">
                <v:textbox inset="2.16pt,1.44pt,0,1.44pt">
                  <w:txbxContent>
                    <w:p w:rsidR="00E31C76" w:rsidP="00E31C76" w:rsidRDefault="00E31C76" w14:paraId="4B62113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69344" behindDoc="0" locked="0" layoutInCell="1" allowOverlap="1" wp14:editId="1D97DE69" wp14:anchorId="4855C5F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1" name="Rectangle 82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28C7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1" style="position:absolute;margin-left:210pt;margin-top:11pt;width:79pt;height:48pt;z-index:2597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F3c+Li7AQAATAMAAA4AAAAAAAAAAAAAAAAALgIAAGRycy9l&#10;Mm9Eb2MueG1sUEsBAi0AFAAGAAgAAAAhAHRmcFzbAAAACgEAAA8AAAAAAAAAAAAAAAAAFQQAAGRy&#10;cy9kb3ducmV2LnhtbFBLBQYAAAAABAAEAPMAAAAdBQAAAAA=&#10;" w14:anchorId="4855C5F3">
                <v:textbox inset="2.16pt,1.44pt,0,1.44pt">
                  <w:txbxContent>
                    <w:p w:rsidR="00E31C76" w:rsidP="00E31C76" w:rsidRDefault="00E31C76" w14:paraId="0728C7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0368" behindDoc="0" locked="0" layoutInCell="1" allowOverlap="1" wp14:editId="2BDF51DF" wp14:anchorId="663C218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2" name="Rectangle 82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40938E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2" style="position:absolute;margin-left:210pt;margin-top:11pt;width:79pt;height:48pt;z-index:2597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fEbhHLoBAABMAwAADgAAAAAAAAAAAAAAAAAuAgAAZHJzL2Uy&#10;b0RvYy54bWxQSwECLQAUAAYACAAAACEAdGZwXNsAAAAKAQAADwAAAAAAAAAAAAAAAAAUBAAAZHJz&#10;L2Rvd25yZXYueG1sUEsFBgAAAAAEAAQA8wAAABwFAAAAAA==&#10;" w14:anchorId="663C2188">
                <v:textbox inset="2.16pt,1.44pt,0,1.44pt">
                  <w:txbxContent>
                    <w:p w:rsidR="00E31C76" w:rsidP="00E31C76" w:rsidRDefault="00E31C76" w14:paraId="240938E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1392" behindDoc="0" locked="0" layoutInCell="1" allowOverlap="1" wp14:editId="18B0AFF3" wp14:anchorId="3154AE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3" name="Rectangle 82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8DE041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3" style="position:absolute;margin-left:210pt;margin-top:11pt;width:79pt;height:48pt;z-index:2597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MMIV97oBAABMAwAADgAAAAAAAAAAAAAAAAAuAgAAZHJzL2Uy&#10;b0RvYy54bWxQSwECLQAUAAYACAAAACEAdGZwXNsAAAAKAQAADwAAAAAAAAAAAAAAAAAUBAAAZHJz&#10;L2Rvd25yZXYueG1sUEsFBgAAAAAEAAQA8wAAABwFAAAAAA==&#10;" w14:anchorId="3154AE55">
                <v:textbox inset="2.16pt,1.44pt,0,1.44pt">
                  <w:txbxContent>
                    <w:p w:rsidR="00E31C76" w:rsidP="00E31C76" w:rsidRDefault="00E31C76" w14:paraId="08DE041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2416" behindDoc="0" locked="0" layoutInCell="1" allowOverlap="1" wp14:editId="2B724B54" wp14:anchorId="4D5AB22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4" name="Rectangle 82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DDB02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4" style="position:absolute;margin-left:210pt;margin-top:11pt;width:79pt;height:48pt;z-index:2597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POOSV+7AQAATAMAAA4AAAAAAAAAAAAAAAAALgIAAGRycy9l&#10;Mm9Eb2MueG1sUEsBAi0AFAAGAAgAAAAhAHRmcFzbAAAACgEAAA8AAAAAAAAAAAAAAAAAFQQAAGRy&#10;cy9kb3ducmV2LnhtbFBLBQYAAAAABAAEAPMAAAAdBQAAAAA=&#10;" w14:anchorId="4D5AB22D">
                <v:textbox inset="2.16pt,1.44pt,0,1.44pt">
                  <w:txbxContent>
                    <w:p w:rsidR="00E31C76" w:rsidP="00E31C76" w:rsidRDefault="00E31C76" w14:paraId="57DDB02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3440" behindDoc="0" locked="0" layoutInCell="1" allowOverlap="1" wp14:editId="2CC66B39" wp14:anchorId="5AC0AD5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5" name="Rectangle 82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88E96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5" style="position:absolute;margin-left:210pt;margin-top:11pt;width:79pt;height:48pt;z-index:2597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L8KvbS7AQAATAMAAA4AAAAAAAAAAAAAAAAALgIAAGRycy9l&#10;Mm9Eb2MueG1sUEsBAi0AFAAGAAgAAAAhAHRmcFzbAAAACgEAAA8AAAAAAAAAAAAAAAAAFQQAAGRy&#10;cy9kb3ducmV2LnhtbFBLBQYAAAAABAAEAPMAAAAdBQAAAAA=&#10;" w14:anchorId="5AC0AD55">
                <v:textbox inset="2.16pt,1.44pt,0,1.44pt">
                  <w:txbxContent>
                    <w:p w:rsidR="00E31C76" w:rsidP="00E31C76" w:rsidRDefault="00E31C76" w14:paraId="088E96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4464" behindDoc="0" locked="0" layoutInCell="1" allowOverlap="1" wp14:editId="17E44AE8" wp14:anchorId="530C3F4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6" name="Rectangle 82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D85EA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6" style="position:absolute;margin-left:210pt;margin-top:11pt;width:79pt;height:48pt;z-index:2597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M5b0QW7AQAATAMAAA4AAAAAAAAAAAAAAAAALgIAAGRycy9l&#10;Mm9Eb2MueG1sUEsBAi0AFAAGAAgAAAAhAHRmcFzbAAAACgEAAA8AAAAAAAAAAAAAAAAAFQQAAGRy&#10;cy9kb3ducmV2LnhtbFBLBQYAAAAABAAEAPMAAAAdBQAAAAA=&#10;" w14:anchorId="530C3F46">
                <v:textbox inset="2.16pt,1.44pt,0,1.44pt">
                  <w:txbxContent>
                    <w:p w:rsidR="00E31C76" w:rsidP="00E31C76" w:rsidRDefault="00E31C76" w14:paraId="4D85EA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5488" behindDoc="0" locked="0" layoutInCell="1" allowOverlap="1" wp14:editId="0A9611C8" wp14:anchorId="2C1A5E0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7" name="Rectangle 82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C3D6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7" style="position:absolute;margin-left:210pt;margin-top:11pt;width:79pt;height:48pt;z-index:2597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LfJe67AQAATAMAAA4AAAAAAAAAAAAAAAAALgIAAGRycy9l&#10;Mm9Eb2MueG1sUEsBAi0AFAAGAAgAAAAhAHRmcFzbAAAACgEAAA8AAAAAAAAAAAAAAAAAFQQAAGRy&#10;cy9kb3ducmV2LnhtbFBLBQYAAAAABAAEAPMAAAAdBQAAAAA=&#10;" w14:anchorId="2C1A5E08">
                <v:textbox inset="2.16pt,1.44pt,0,1.44pt">
                  <w:txbxContent>
                    <w:p w:rsidR="00E31C76" w:rsidP="00E31C76" w:rsidRDefault="00E31C76" w14:paraId="75C3D6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6512" behindDoc="0" locked="0" layoutInCell="1" allowOverlap="1" wp14:editId="17B467F3" wp14:anchorId="3A34D3F6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8" name="Rectangle 82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1A7F6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8" style="position:absolute;margin-left:210pt;margin-top:11pt;width:79pt;height:48pt;z-index:2597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7R8Y2LoBAABMAwAADgAAAAAAAAAAAAAAAAAuAgAAZHJzL2Uy&#10;b0RvYy54bWxQSwECLQAUAAYACAAAACEAdGZwXNsAAAAKAQAADwAAAAAAAAAAAAAAAAAUBAAAZHJz&#10;L2Rvd25yZXYueG1sUEsFBgAAAAAEAAQA8wAAABwFAAAAAA==&#10;" w14:anchorId="3A34D3F6">
                <v:textbox inset="2.16pt,1.44pt,0,1.44pt">
                  <w:txbxContent>
                    <w:p w:rsidR="00E31C76" w:rsidP="00E31C76" w:rsidRDefault="00E31C76" w14:paraId="41A7F6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7536" behindDoc="0" locked="0" layoutInCell="1" allowOverlap="1" wp14:editId="6E4C6B45" wp14:anchorId="7F04981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39" name="Rectangle 82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E5B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9" style="position:absolute;margin-left:210pt;margin-top:11pt;width:79pt;height:48pt;z-index:2597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KGb7DO7AQAATAMAAA4AAAAAAAAAAAAAAAAALgIAAGRycy9l&#10;Mm9Eb2MueG1sUEsBAi0AFAAGAAgAAAAhAHRmcFzbAAAACgEAAA8AAAAAAAAAAAAAAAAAFQQAAGRy&#10;cy9kb3ducmV2LnhtbFBLBQYAAAAABAAEAPMAAAAdBQAAAAA=&#10;" w14:anchorId="7F04981C">
                <v:textbox inset="2.16pt,1.44pt,0,1.44pt">
                  <w:txbxContent>
                    <w:p w:rsidR="00E31C76" w:rsidP="00E31C76" w:rsidRDefault="00E31C76" w14:paraId="764E5B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8560" behindDoc="0" locked="0" layoutInCell="1" allowOverlap="1" wp14:editId="434CC8E2" wp14:anchorId="04BC3513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0" name="Rectangle 82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4C8B2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0" style="position:absolute;margin-left:210pt;margin-top:11pt;width:79pt;height:48pt;z-index:2597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FECug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okGUGp/QH&#10;dWN21IIcs5MaBpHmm/Safeiw7NE/wCkK6CbyiwSTvkiLLFnjw1ljsUTCMdletU2JD3E8+tretOhj&#10;l+K12EOIP4QzJDk9BYSSlWX7XyEer75cwboE5vh88uKyXTKZqq2aF6xbNxyQIy5pvEcjtZt7yrXy&#10;lMw4+J6GvzsGghL906Ky9bfrqxo3JQdVUze4wZADRL19m2WWTw53iUegZOdBjRMCzhplXDiyzOy0&#10;Xmkn3sYZ/etPsPkH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CgRRAroBAABMAwAADgAAAAAAAAAAAAAAAAAuAgAAZHJzL2Uy&#10;b0RvYy54bWxQSwECLQAUAAYACAAAACEAdGZwXNsAAAAKAQAADwAAAAAAAAAAAAAAAAAUBAAAZHJz&#10;L2Rvd25yZXYueG1sUEsFBgAAAAAEAAQA8wAAABwFAAAAAA==&#10;" w14:anchorId="04BC3513">
                <v:textbox inset="2.16pt,1.44pt,0,1.44pt">
                  <w:txbxContent>
                    <w:p w:rsidR="00E31C76" w:rsidP="00E31C76" w:rsidRDefault="00E31C76" w14:paraId="674C8B2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79584" behindDoc="0" locked="0" layoutInCell="1" allowOverlap="1" wp14:editId="28A09999" wp14:anchorId="73C35BAB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1" name="Rectangle 82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86C28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1" style="position:absolute;margin-left:210pt;margin-top:11pt;width:79pt;height:48pt;z-index:2597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XpuwEAAEwDAAAOAAAAZHJzL2Uyb0RvYy54bWysU9tu2zAMfR/QfxD03vjSrr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VJZYZnNIf&#10;1I3ZUQtyzE5qGESab9Jr9qHDskf/AKcooJvILxJM+iItsmSND2eNxRIJx2R71TYlToLj0df2pkUf&#10;uxSvxR5C/CGcIcnpKSCUrCzb/wrxePXlCtYlMMfnkxeX7ZLJVG3VvmDduuGAHHFJ4z0aqd3cU66V&#10;p2TGwfc0/N0xEJTonxaVrb9dX9W4KTmomrrBDYYcIOrt2yyzfHK4SzwCJTsPapwQcNYo48KRZWan&#10;9Uo78TbO6F9/gs0/AA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EaApem7AQAATAMAAA4AAAAAAAAAAAAAAAAALgIAAGRycy9l&#10;Mm9Eb2MueG1sUEsBAi0AFAAGAAgAAAAhAHRmcFzbAAAACgEAAA8AAAAAAAAAAAAAAAAAFQQAAGRy&#10;cy9kb3ducmV2LnhtbFBLBQYAAAAABAAEAPMAAAAdBQAAAAA=&#10;" w14:anchorId="73C35BAB">
                <v:textbox inset="2.16pt,1.44pt,0,1.44pt">
                  <w:txbxContent>
                    <w:p w:rsidR="00E31C76" w:rsidP="00E31C76" w:rsidRDefault="00E31C76" w14:paraId="7486C28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0608" behindDoc="0" locked="0" layoutInCell="1" allowOverlap="1" wp14:editId="5F9A679E" wp14:anchorId="34313A68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2" name="Rectangle 82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B04ED1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2" style="position:absolute;margin-left:210pt;margin-top:11pt;width:79pt;height:48pt;z-index:2597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OokkHroBAABMAwAADgAAAAAAAAAAAAAAAAAuAgAAZHJzL2Uy&#10;b0RvYy54bWxQSwECLQAUAAYACAAAACEAdGZwXNsAAAAKAQAADwAAAAAAAAAAAAAAAAAUBAAAZHJz&#10;L2Rvd25yZXYueG1sUEsFBgAAAAAEAAQA8wAAABwFAAAAAA==&#10;" w14:anchorId="34313A68">
                <v:textbox inset="2.16pt,1.44pt,0,1.44pt">
                  <w:txbxContent>
                    <w:p w:rsidR="00E31C76" w:rsidP="00E31C76" w:rsidRDefault="00E31C76" w14:paraId="2B04ED1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1632" behindDoc="0" locked="0" layoutInCell="1" allowOverlap="1" wp14:editId="4F062DA7" wp14:anchorId="41860F4F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3" name="Rectangle 82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461F3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3" style="position:absolute;margin-left:210pt;margin-top:11pt;width:79pt;height:60pt;z-index:2597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wsqh4ugEAAEwDAAAOAAAAAAAAAAAAAAAAAC4CAABkcnMvZTJv&#10;RG9jLnhtbFBLAQItABQABgAIAAAAIQBvQUaG2gAAAAoBAAAPAAAAAAAAAAAAAAAAABQEAABkcnMv&#10;ZG93bnJldi54bWxQSwUGAAAAAAQABADzAAAAGwUAAAAA&#10;" w14:anchorId="41860F4F">
                <v:textbox inset="2.16pt,1.44pt,0,1.44pt">
                  <w:txbxContent>
                    <w:p w:rsidR="00E31C76" w:rsidP="00E31C76" w:rsidRDefault="00E31C76" w14:paraId="2461F3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2656" behindDoc="0" locked="0" layoutInCell="1" allowOverlap="1" wp14:editId="46FB2D77" wp14:anchorId="3B1245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4" name="Rectangle 82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2822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4" style="position:absolute;margin-left:210pt;margin-top:11pt;width:79pt;height:60pt;z-index:2597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vTQ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Zr2mxHOHU/qB&#10;unHfW0XO2cFIqeb5znqNMXVY9hKf4RIldGfykwY3f5EWmYrGp6vGaspEYHKz2rQ1TkLg0e16s0If&#10;u1TvxRFS/qaCI7PDKCCUoiw/PqR8vvp2BetmMOfnZy9P+6mQWW6a5g3rPsgTcsQlzU9otA0jo8Ka&#10;SMmIg2c0/T5wUJTY7x6VbW7XqwY3pQTLtmlxg6EEiHr/Mcu9GALukshAySGC6QcEXDQquHBkhdll&#10;vead+BgX9O8/we4V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Bz/vTQugEAAEwDAAAOAAAAAAAAAAAAAAAAAC4CAABkcnMvZTJv&#10;RG9jLnhtbFBLAQItABQABgAIAAAAIQBvQUaG2gAAAAoBAAAPAAAAAAAAAAAAAAAAABQEAABkcnMv&#10;ZG93bnJldi54bWxQSwUGAAAAAAQABADzAAAAGwUAAAAA&#10;" w14:anchorId="3B124559">
                <v:textbox inset="2.16pt,1.44pt,0,1.44pt">
                  <w:txbxContent>
                    <w:p w:rsidR="00E31C76" w:rsidP="00E31C76" w:rsidRDefault="00E31C76" w14:paraId="0A2822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3680" behindDoc="0" locked="0" layoutInCell="1" allowOverlap="1" wp14:editId="41B56B2D" wp14:anchorId="2D0C08AC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5" name="Rectangle 82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3C628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5" style="position:absolute;margin-left:210pt;margin-top:11pt;width:79pt;height:60pt;z-index:259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A7uw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Nts/5MiecOp/QL&#10;deO+t4qcs4ORUs3znfUaY+qw7DE+wCVK6M7kJw1u/iItMhWNT1eN1ZSJwORmtWlrnITAo5v1ZoU+&#10;dqleiiOk/E0FR2aHUUAoRVl+/JHy+erzFaybwZyfn7087adCZrlpVs9Y90GekCMuab5Ho20YGRXW&#10;REpGHDyj6c+Bg6LEfveobHOzXjW4KSVYtk2LGwwlQNT711nuxRBwl0QGSg4RTD8g4KJRwYUjK8wu&#10;6zXvxOu4oH/5CXZ/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P3oAO7sBAABMAwAADgAAAAAAAAAAAAAAAAAuAgAAZHJzL2Uy&#10;b0RvYy54bWxQSwECLQAUAAYACAAAACEAb0FGhtoAAAAKAQAADwAAAAAAAAAAAAAAAAAVBAAAZHJz&#10;L2Rvd25yZXYueG1sUEsFBgAAAAAEAAQA8wAAABwFAAAAAA==&#10;" w14:anchorId="2D0C08AC">
                <v:textbox inset="2.16pt,1.44pt,0,1.44pt">
                  <w:txbxContent>
                    <w:p w:rsidR="00E31C76" w:rsidP="00E31C76" w:rsidRDefault="00E31C76" w14:paraId="0F3C628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4704" behindDoc="0" locked="0" layoutInCell="1" allowOverlap="1" wp14:editId="36EFF593" wp14:anchorId="67DD7C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6" name="Rectangle 82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850E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6" style="position:absolute;margin-left:210pt;margin-top:11pt;width:79pt;height:48pt;z-index:2597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QH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" w14:anchorId="67DD7C21">
                <v:textbox inset="2.16pt,1.44pt,0,1.44pt">
                  <w:txbxContent>
                    <w:p w:rsidR="00E31C76" w:rsidP="00E31C76" w:rsidRDefault="00E31C76" w14:paraId="0F850E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5728" behindDoc="0" locked="0" layoutInCell="1" allowOverlap="1" wp14:editId="38DABCEC" wp14:anchorId="2EACDE59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7" name="Rectangle 82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A6FF1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7" style="position:absolute;margin-left:210pt;margin-top:11pt;width:79pt;height:48pt;z-index:2597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xBDg7LoBAABMAwAADgAAAAAAAAAAAAAAAAAuAgAAZHJzL2Uy&#10;b0RvYy54bWxQSwECLQAUAAYACAAAACEAdGZwXNsAAAAKAQAADwAAAAAAAAAAAAAAAAAUBAAAZHJz&#10;L2Rvd25yZXYueG1sUEsFBgAAAAAEAAQA8wAAABwFAAAAAA==&#10;" w14:anchorId="2EACDE59">
                <v:textbox inset="2.16pt,1.44pt,0,1.44pt">
                  <w:txbxContent>
                    <w:p w:rsidR="00E31C76" w:rsidP="00E31C76" w:rsidRDefault="00E31C76" w14:paraId="35A6FF1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6752" behindDoc="0" locked="0" layoutInCell="1" allowOverlap="1" wp14:editId="05E7CC45" wp14:anchorId="3A8E733D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248" name="Rectangle 82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E7C80F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8" style="position:absolute;margin-left:210pt;margin-top:11pt;width:79pt;height:48pt;z-index:2597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3aug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" w14:anchorId="3A8E733D">
                <v:textbox inset="2.16pt,1.44pt,0,1.44pt">
                  <w:txbxContent>
                    <w:p w:rsidR="00E31C76" w:rsidP="00E31C76" w:rsidRDefault="00E31C76" w14:paraId="7E7C80F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7776" behindDoc="0" locked="0" layoutInCell="1" allowOverlap="1" wp14:editId="58ED5944" wp14:anchorId="28943621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49" name="Rectangle 82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26E4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9" style="position:absolute;margin-left:210pt;margin-top:11pt;width:79pt;height:60pt;z-index:259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" w14:anchorId="28943621">
                <v:textbox inset="2.16pt,1.44pt,0,1.44pt">
                  <w:txbxContent>
                    <w:p w:rsidR="00E31C76" w:rsidP="00E31C76" w:rsidRDefault="00E31C76" w14:paraId="3B26E4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8800" behindDoc="0" locked="0" layoutInCell="1" allowOverlap="1" wp14:editId="55C0BE7D" wp14:anchorId="24867845">
                <wp:simplePos x="0" y="0"/>
                <wp:positionH relativeFrom="column">
                  <wp:posOffset>2667000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250" name="Rectangle 82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5A44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0" style="position:absolute;margin-left:210pt;margin-top:11pt;width:79pt;height:60pt;z-index:259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TCjug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" w14:anchorId="24867845">
                <v:textbox inset="2.16pt,1.44pt,0,1.44pt">
                  <w:txbxContent>
                    <w:p w:rsidR="00E31C76" w:rsidP="00E31C76" w:rsidRDefault="00E31C76" w14:paraId="525A44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5440" behindDoc="0" locked="0" layoutInCell="1" allowOverlap="1" wp14:editId="0B62143B" wp14:anchorId="5E58AFEE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1" name="Rectangle 82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0551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1" style="position:absolute;margin-left:104pt;margin-top:-1pt;width:79pt;height:48pt;z-index:259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JOq8xbsBAABMAwAADgAAAAAAAAAAAAAAAAAuAgAAZHJz&#10;L2Uyb0RvYy54bWxQSwECLQAUAAYACAAAACEAe5uvld0AAAAJAQAADwAAAAAAAAAAAAAAAAAVBAAA&#10;ZHJzL2Rvd25yZXYueG1sUEsFBgAAAAAEAAQA8wAAAB8FAAAAAA==&#10;" w14:anchorId="5E58AFEE">
                <v:textbox inset="2.16pt,1.44pt,0,1.44pt">
                  <w:txbxContent>
                    <w:p w:rsidR="00E31C76" w:rsidP="00E31C76" w:rsidRDefault="00E31C76" w14:paraId="130551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6464" behindDoc="0" locked="0" layoutInCell="1" allowOverlap="1" wp14:editId="6B38BBD0" wp14:anchorId="4CAEDBF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2" name="Rectangle 82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8CF6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2" style="position:absolute;margin-left:104pt;margin-top:-1pt;width:79pt;height:48pt;z-index:259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BXClYbsBAABMAwAADgAAAAAAAAAAAAAAAAAuAgAAZHJz&#10;L2Uyb0RvYy54bWxQSwECLQAUAAYACAAAACEAe5uvld0AAAAJAQAADwAAAAAAAAAAAAAAAAAVBAAA&#10;ZHJzL2Rvd25yZXYueG1sUEsFBgAAAAAEAAQA8wAAAB8FAAAAAA==&#10;" w14:anchorId="4CAEDBF2">
                <v:textbox inset="2.16pt,1.44pt,0,1.44pt">
                  <w:txbxContent>
                    <w:p w:rsidR="00E31C76" w:rsidP="00E31C76" w:rsidRDefault="00E31C76" w14:paraId="0F8CF6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7488" behindDoc="0" locked="0" layoutInCell="1" allowOverlap="1" wp14:editId="1B26D183" wp14:anchorId="7A89FF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3" name="Rectangle 82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26F29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3" style="position:absolute;margin-left:104pt;margin-top:-1pt;width:79pt;height:48pt;z-index:259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J9FGKugEAAEwDAAAOAAAAAAAAAAAAAAAAAC4CAABkcnMv&#10;ZTJvRG9jLnhtbFBLAQItABQABgAIAAAAIQB7m6+V3QAAAAkBAAAPAAAAAAAAAAAAAAAAABQEAABk&#10;cnMvZG93bnJldi54bWxQSwUGAAAAAAQABADzAAAAHgUAAAAA&#10;" w14:anchorId="7A89FFCA">
                <v:textbox inset="2.16pt,1.44pt,0,1.44pt">
                  <w:txbxContent>
                    <w:p w:rsidR="00E31C76" w:rsidP="00E31C76" w:rsidRDefault="00E31C76" w14:paraId="4026F29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8512" behindDoc="0" locked="0" layoutInCell="1" allowOverlap="1" wp14:editId="2A4D6232" wp14:anchorId="3B403C1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4" name="Rectangle 82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0D978A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4" style="position:absolute;margin-left:104pt;margin-top:-1pt;width:79pt;height:48pt;z-index:259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KuA0iugEAAEwDAAAOAAAAAAAAAAAAAAAAAC4CAABkcnMv&#10;ZTJvRG9jLnhtbFBLAQItABQABgAIAAAAIQB7m6+V3QAAAAkBAAAPAAAAAAAAAAAAAAAAABQEAABk&#10;cnMvZG93bnJldi54bWxQSwUGAAAAAAQABADzAAAAHgUAAAAA&#10;" w14:anchorId="3B403C12">
                <v:textbox inset="2.16pt,1.44pt,0,1.44pt">
                  <w:txbxContent>
                    <w:p w:rsidR="00E31C76" w:rsidP="00E31C76" w:rsidRDefault="00E31C76" w14:paraId="00D978A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49536" behindDoc="0" locked="0" layoutInCell="1" allowOverlap="1" wp14:editId="6A35BDB5" wp14:anchorId="75BCE1F7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5" name="Rectangle 82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DB9CB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5" style="position:absolute;margin-left:104pt;margin-top:-1pt;width:79pt;height:48pt;z-index:259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xjz5ybsBAABMAwAADgAAAAAAAAAAAAAAAAAuAgAAZHJz&#10;L2Uyb0RvYy54bWxQSwECLQAUAAYACAAAACEAe5uvld0AAAAJAQAADwAAAAAAAAAAAAAAAAAVBAAA&#10;ZHJzL2Rvd25yZXYueG1sUEsFBgAAAAAEAAQA8wAAAB8FAAAAAA==&#10;" w14:anchorId="75BCE1F7">
                <v:textbox inset="2.16pt,1.44pt,0,1.44pt">
                  <w:txbxContent>
                    <w:p w:rsidR="00E31C76" w:rsidP="00E31C76" w:rsidRDefault="00E31C76" w14:paraId="68DB9CB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0560" behindDoc="0" locked="0" layoutInCell="1" allowOverlap="1" wp14:editId="00F6B23B" wp14:anchorId="2ABBC80F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6" name="Rectangle 82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775C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6" style="position:absolute;margin-left:104pt;margin-top:-1pt;width:79pt;height:48pt;z-index:259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LdtlXi8AQAATAMAAA4AAAAAAAAAAAAAAAAALgIAAGRy&#10;cy9lMm9Eb2MueG1sUEsBAi0AFAAGAAgAAAAhAHubr5XdAAAACQEAAA8AAAAAAAAAAAAAAAAAFgQA&#10;AGRycy9kb3ducmV2LnhtbFBLBQYAAAAABAAEAPMAAAAgBQAAAAA=&#10;" w14:anchorId="2ABBC80F">
                <v:textbox inset="2.16pt,1.44pt,0,1.44pt">
                  <w:txbxContent>
                    <w:p w:rsidR="00E31C76" w:rsidP="00E31C76" w:rsidRDefault="00E31C76" w14:paraId="3C775C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1584" behindDoc="0" locked="0" layoutInCell="1" allowOverlap="1" wp14:editId="5732CDF4" wp14:anchorId="13203F8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7" name="Rectangle 82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526DC9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7" style="position:absolute;margin-left:104pt;margin-top:-1pt;width:79pt;height:48pt;z-index:259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++lhk7sBAABMAwAADgAAAAAAAAAAAAAAAAAuAgAAZHJz&#10;L2Uyb0RvYy54bWxQSwECLQAUAAYACAAAACEAe5uvld0AAAAJAQAADwAAAAAAAAAAAAAAAAAVBAAA&#10;ZHJzL2Rvd25yZXYueG1sUEsFBgAAAAAEAAQA8wAAAB8FAAAAAA==&#10;" w14:anchorId="13203F8D">
                <v:textbox inset="2.16pt,1.44pt,0,1.44pt">
                  <w:txbxContent>
                    <w:p w:rsidR="00E31C76" w:rsidP="00E31C76" w:rsidRDefault="00E31C76" w14:paraId="4526DC9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2608" behindDoc="0" locked="0" layoutInCell="1" allowOverlap="1" wp14:editId="3D3D0521" wp14:anchorId="5313E4C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8" name="Rectangle 82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C35C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8" style="position:absolute;margin-left:104pt;margin-top:-1pt;width:79pt;height:48pt;z-index:259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lClcpbsBAABMAwAADgAAAAAAAAAAAAAAAAAuAgAAZHJz&#10;L2Uyb0RvYy54bWxQSwECLQAUAAYACAAAACEAe5uvld0AAAAJAQAADwAAAAAAAAAAAAAAAAAVBAAA&#10;ZHJzL2Rvd25yZXYueG1sUEsFBgAAAAAEAAQA8wAAAB8FAAAAAA==&#10;" w14:anchorId="5313E4CA">
                <v:textbox inset="2.16pt,1.44pt,0,1.44pt">
                  <w:txbxContent>
                    <w:p w:rsidR="00E31C76" w:rsidP="00E31C76" w:rsidRDefault="00E31C76" w14:paraId="64C35C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3632" behindDoc="0" locked="0" layoutInCell="1" allowOverlap="1" wp14:editId="7284757E" wp14:anchorId="68FAA47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59" name="Rectangle 82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A35BD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9" style="position:absolute;margin-left:104pt;margin-top:-1pt;width:79pt;height:48pt;z-index:259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hOuwEAAEwDAAAOAAAAZHJzL2Uyb0RvYy54bWysU9tu2zAMfR+wfxD0vthx1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zU1HiecOp/Qd&#10;deN+sIqcs6ORUi3zXfSaYuqx7Dk+wSVK6C7kZw1u+SItMheNT1eN1ZyJwGS36doaJyHw6Ka77dDH&#10;LtVrcYSUP6vgyOIwCgilKMuPX1M+X325gnULmPPzi5fn/VzIrLvN3QvWfZAn5IhLmh/RaBsmRoU1&#10;kZIJB89o+nXgoCixXzwq29x93DS4KSVYt02LGwwlQNT7t1nuxRhwl0QGSg4RzDAi4KJRwYUjK8wu&#10;67XsxNu4oH/9CXa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2K2oTrsBAABMAwAADgAAAAAAAAAAAAAAAAAuAgAAZHJz&#10;L2Uyb0RvYy54bWxQSwECLQAUAAYACAAAACEAe5uvld0AAAAJAQAADwAAAAAAAAAAAAAAAAAVBAAA&#10;ZHJzL2Rvd25yZXYueG1sUEsFBgAAAAAEAAQA8wAAAB8FAAAAAA==&#10;" w14:anchorId="68FAA478">
                <v:textbox inset="2.16pt,1.44pt,0,1.44pt">
                  <w:txbxContent>
                    <w:p w:rsidR="00E31C76" w:rsidP="00E31C76" w:rsidRDefault="00E31C76" w14:paraId="40A35BD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4656" behindDoc="0" locked="0" layoutInCell="1" allowOverlap="1" wp14:editId="30BBE080" wp14:anchorId="5E9C642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0" name="Rectangle 82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2C092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0" style="position:absolute;margin-left:104pt;margin-top:-1pt;width:79pt;height:48pt;z-index:259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09lL9ugEAAEwDAAAOAAAAAAAAAAAAAAAAAC4CAABkcnMv&#10;ZTJvRG9jLnhtbFBLAQItABQABgAIAAAAIQB7m6+V3QAAAAkBAAAPAAAAAAAAAAAAAAAAABQEAABk&#10;cnMvZG93bnJldi54bWxQSwUGAAAAAAQABADzAAAAHgUAAAAA&#10;" w14:anchorId="5E9C642C">
                <v:textbox inset="2.16pt,1.44pt,0,1.44pt">
                  <w:txbxContent>
                    <w:p w:rsidR="00E31C76" w:rsidP="00E31C76" w:rsidRDefault="00E31C76" w14:paraId="0A2C092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5680" behindDoc="0" locked="0" layoutInCell="1" allowOverlap="1" wp14:editId="4BA7E79E" wp14:anchorId="32A0534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1" name="Rectangle 82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8ECBB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1" style="position:absolute;margin-left:104pt;margin-top:-1pt;width:79pt;height:48pt;z-index:259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A4cqYWugEAAEwDAAAOAAAAAAAAAAAAAAAAAC4CAABkcnMv&#10;ZTJvRG9jLnhtbFBLAQItABQABgAIAAAAIQB7m6+V3QAAAAkBAAAPAAAAAAAAAAAAAAAAABQEAABk&#10;cnMvZG93bnJldi54bWxQSwUGAAAAAAQABADzAAAAHgUAAAAA&#10;" w14:anchorId="32A05349">
                <v:textbox inset="2.16pt,1.44pt,0,1.44pt">
                  <w:txbxContent>
                    <w:p w:rsidR="00E31C76" w:rsidP="00E31C76" w:rsidRDefault="00E31C76" w14:paraId="638ECBB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6704" behindDoc="0" locked="0" layoutInCell="1" allowOverlap="1" wp14:editId="19C43453" wp14:anchorId="036D78E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2" name="Rectangle 82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A4FAB6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2" style="position:absolute;margin-left:104pt;margin-top:-1pt;width:79pt;height:48pt;z-index:259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/l0WRrsBAABMAwAADgAAAAAAAAAAAAAAAAAuAgAAZHJz&#10;L2Uyb0RvYy54bWxQSwECLQAUAAYACAAAACEAe5uvld0AAAAJAQAADwAAAAAAAAAAAAAAAAAVBAAA&#10;ZHJzL2Rvd25yZXYueG1sUEsFBgAAAAAEAAQA8wAAAB8FAAAAAA==&#10;" w14:anchorId="036D78E9">
                <v:textbox inset="2.16pt,1.44pt,0,1.44pt">
                  <w:txbxContent>
                    <w:p w:rsidR="00E31C76" w:rsidP="00E31C76" w:rsidRDefault="00E31C76" w14:paraId="0A4FAB6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7728" behindDoc="0" locked="0" layoutInCell="1" allowOverlap="1" wp14:editId="125F00D7" wp14:anchorId="1718180A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3" name="Rectangle 82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93E10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3" style="position:absolute;margin-left:104pt;margin-top:-1pt;width:79pt;height:48pt;z-index:259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y2eKtugEAAEwDAAAOAAAAAAAAAAAAAAAAAC4CAABkcnMv&#10;ZTJvRG9jLnhtbFBLAQItABQABgAIAAAAIQB7m6+V3QAAAAkBAAAPAAAAAAAAAAAAAAAAABQEAABk&#10;cnMvZG93bnJldi54bWxQSwUGAAAAAAQABADzAAAAHgUAAAAA&#10;" w14:anchorId="1718180A">
                <v:textbox inset="2.16pt,1.44pt,0,1.44pt">
                  <w:txbxContent>
                    <w:p w:rsidR="00E31C76" w:rsidP="00E31C76" w:rsidRDefault="00E31C76" w14:paraId="193E10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8752" behindDoc="0" locked="0" layoutInCell="1" allowOverlap="1" wp14:editId="3796C627" wp14:anchorId="61AFFD56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4" name="Rectangle 82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68FEE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4" style="position:absolute;margin-left:104pt;margin-top:-1pt;width:79pt;height:48pt;z-index:259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4F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1XlFhmcEp/&#10;UDdmBy3IKTuqvhdpvkmvyYcWyx79A5yjgG4iP0sw6Yu0yJw1Pl40FnMkHJPNTVOXOAmOR1+bdYM+&#10;dileiz2E+EM4Q5LTUUAoWVl2+BXi6erLFaxLYE7PJy/OuzmTWTar6gXrzvVH5IhLGu/RSO2mjnKt&#10;PCUTDr6j4e+egaBE/7SobPVtdVPhpuRgWVc1bjDkAFHv3maZ5aPDXeIRKNl7UMOIgLNGGReOLDM7&#10;r1faibdxRv/6E2z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cZW+BbsBAABMAwAADgAAAAAAAAAAAAAAAAAuAgAAZHJz&#10;L2Uyb0RvYy54bWxQSwECLQAUAAYACAAAACEAe5uvld0AAAAJAQAADwAAAAAAAAAAAAAAAAAVBAAA&#10;ZHJzL2Rvd25yZXYueG1sUEsFBgAAAAAEAAQA8wAAAB8FAAAAAA==&#10;" w14:anchorId="61AFFD56">
                <v:textbox inset="2.16pt,1.44pt,0,1.44pt">
                  <w:txbxContent>
                    <w:p w:rsidR="00E31C76" w:rsidP="00E31C76" w:rsidRDefault="00E31C76" w14:paraId="268FEE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59776" behindDoc="0" locked="0" layoutInCell="1" allowOverlap="1" wp14:editId="641E7D90" wp14:anchorId="2E3C8DF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5" name="Rectangle 82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7230C6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5" style="position:absolute;margin-left:104pt;margin-top:-1pt;width:79pt;height:48pt;z-index:259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" w14:anchorId="2E3C8DF3">
                <v:textbox inset="2.16pt,1.44pt,0,1.44pt">
                  <w:txbxContent>
                    <w:p w:rsidR="00E31C76" w:rsidP="00E31C76" w:rsidRDefault="00E31C76" w14:paraId="17230C6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60800" behindDoc="0" locked="0" layoutInCell="1" allowOverlap="1" wp14:editId="792C6AC5" wp14:anchorId="00C3F8CC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6" name="Rectangle 82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B67FE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6" style="position:absolute;margin-left:104pt;margin-top:-1pt;width:79pt;height:48pt;z-index:259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TEAmX7sBAABMAwAADgAAAAAAAAAAAAAAAAAuAgAAZHJz&#10;L2Uyb0RvYy54bWxQSwECLQAUAAYACAAAACEAe5uvld0AAAAJAQAADwAAAAAAAAAAAAAAAAAVBAAA&#10;ZHJzL2Rvd25yZXYueG1sUEsFBgAAAAAEAAQA8wAAAB8FAAAAAA==&#10;" w14:anchorId="00C3F8CC">
                <v:textbox inset="2.16pt,1.44pt,0,1.44pt">
                  <w:txbxContent>
                    <w:p w:rsidR="00E31C76" w:rsidP="00E31C76" w:rsidRDefault="00E31C76" w14:paraId="12B67FE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61824" behindDoc="0" locked="0" layoutInCell="1" allowOverlap="1" wp14:editId="4C149DF1" wp14:anchorId="3808FE68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7" name="Rectangle 82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8FEB1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7" style="position:absolute;margin-left:104pt;margin-top:-1pt;width:79pt;height:48pt;z-index:259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AMTStLsBAABMAwAADgAAAAAAAAAAAAAAAAAuAgAAZHJz&#10;L2Uyb0RvYy54bWxQSwECLQAUAAYACAAAACEAe5uvld0AAAAJAQAADwAAAAAAAAAAAAAAAAAVBAAA&#10;ZHJzL2Rvd25yZXYueG1sUEsFBgAAAAAEAAQA8wAAAB8FAAAAAA==&#10;" w14:anchorId="3808FE68">
                <v:textbox inset="2.16pt,1.44pt,0,1.44pt">
                  <w:txbxContent>
                    <w:p w:rsidR="00E31C76" w:rsidP="00E31C76" w:rsidRDefault="00E31C76" w14:paraId="48FEB1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62848" behindDoc="0" locked="0" layoutInCell="1" allowOverlap="1" wp14:editId="59E3D443" wp14:anchorId="4DFC0F4D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8" name="Rectangle 82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249584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8" style="position:absolute;margin-left:104pt;margin-top:-1pt;width:79pt;height:48pt;z-index:259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vBO+CugEAAEwDAAAOAAAAAAAAAAAAAAAAAC4CAABkcnMv&#10;ZTJvRG9jLnhtbFBLAQItABQABgAIAAAAIQB7m6+V3QAAAAkBAAAPAAAAAAAAAAAAAAAAABQEAABk&#10;cnMvZG93bnJldi54bWxQSwUGAAAAAAQABADzAAAAHgUAAAAA&#10;" w14:anchorId="4DFC0F4D">
                <v:textbox inset="2.16pt,1.44pt,0,1.44pt">
                  <w:txbxContent>
                    <w:p w:rsidR="00E31C76" w:rsidP="00E31C76" w:rsidRDefault="00E31C76" w14:paraId="2249584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63872" behindDoc="0" locked="0" layoutInCell="1" allowOverlap="1" wp14:editId="4F25B5E7" wp14:anchorId="1452FFA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69" name="Rectangle 82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2F0A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9" style="position:absolute;margin-left:104pt;margin-top:-1pt;width:79pt;height:48pt;z-index:259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I4AbabsBAABMAwAADgAAAAAAAAAAAAAAAAAuAgAAZHJz&#10;L2Uyb0RvYy54bWxQSwECLQAUAAYACAAAACEAe5uvld0AAAAJAQAADwAAAAAAAAAAAAAAAAAVBAAA&#10;ZHJzL2Rvd25yZXYueG1sUEsFBgAAAAAEAAQA8wAAAB8FAAAAAA==&#10;" w14:anchorId="1452FFA2">
                <v:textbox inset="2.16pt,1.44pt,0,1.44pt">
                  <w:txbxContent>
                    <w:p w:rsidR="00E31C76" w:rsidP="00E31C76" w:rsidRDefault="00E31C76" w14:paraId="352F0A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64896" behindDoc="0" locked="0" layoutInCell="1" allowOverlap="1" wp14:editId="0F67C3F8" wp14:anchorId="74C046C4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0" name="Rectangle 82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B7B7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0" style="position:absolute;margin-left:104pt;margin-top:-1pt;width:79pt;height:48pt;z-index:259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sunp2ugEAAEwDAAAOAAAAAAAAAAAAAAAAAC4CAABkcnMv&#10;ZTJvRG9jLnhtbFBLAQItABQABgAIAAAAIQB7m6+V3QAAAAkBAAAPAAAAAAAAAAAAAAAAABQEAABk&#10;cnMvZG93bnJldi54bWxQSwUGAAAAAAQABADzAAAAHgUAAAAA&#10;" w14:anchorId="74C046C4">
                <v:textbox inset="2.16pt,1.44pt,0,1.44pt">
                  <w:txbxContent>
                    <w:p w:rsidR="00E31C76" w:rsidP="00E31C76" w:rsidRDefault="00E31C76" w14:paraId="15B7B7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65920" behindDoc="0" locked="0" layoutInCell="1" allowOverlap="1" wp14:editId="12ED5D2E" wp14:anchorId="1AD5B0D3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1" name="Rectangle 82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BCFD1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1" style="position:absolute;margin-left:104pt;margin-top:-1pt;width:79pt;height:48pt;z-index:259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4D6OnbsBAABMAwAADgAAAAAAAAAAAAAAAAAuAgAAZHJz&#10;L2Uyb0RvYy54bWxQSwECLQAUAAYACAAAACEAe5uvld0AAAAJAQAADwAAAAAAAAAAAAAAAAAVBAAA&#10;ZHJzL2Rvd25yZXYueG1sUEsFBgAAAAAEAAQA8wAAAB8FAAAAAA==&#10;" w14:anchorId="1AD5B0D3">
                <v:textbox inset="2.16pt,1.44pt,0,1.44pt">
                  <w:txbxContent>
                    <w:p w:rsidR="00E31C76" w:rsidP="00E31C76" w:rsidRDefault="00E31C76" w14:paraId="20BCFD1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66944" behindDoc="0" locked="0" layoutInCell="1" allowOverlap="1" wp14:editId="58DA2850" wp14:anchorId="371C6EF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2" name="Rectangle 82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6912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2" style="position:absolute;margin-left:104pt;margin-top:-1pt;width:79pt;height:48pt;z-index:259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" w14:anchorId="371C6EF9">
                <v:textbox inset="2.16pt,1.44pt,0,1.44pt">
                  <w:txbxContent>
                    <w:p w:rsidR="00E31C76" w:rsidP="00E31C76" w:rsidRDefault="00E31C76" w14:paraId="646912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67968" behindDoc="0" locked="0" layoutInCell="1" allowOverlap="1" wp14:editId="4F1246D9" wp14:anchorId="44496772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3" name="Rectangle 82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5431B7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3" style="position:absolute;margin-left:104pt;margin-top:-1pt;width:79pt;height:48pt;z-index:259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PSugEAAEwDAAAOAAAAZHJzL2Uyb0RvYy54bWysU9tu2zAMfR+wfxD0vthx1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zd2GEs8dTuk7&#10;6sb9YBU5Z0cjpVrmu+g1xdRj2XN8gkuU0F3Izxrc8kVaZC4an64aqzkTgclu07U1TkLg0U1326GP&#10;XarX4ggpf1bBkcVhFBBKUZYfv6Z8vvpyBesWMOfnFy/P+7mQWXc3V6z7IE/IEZc0P6LRNkyMCmsi&#10;JRMOntH068BBUWK/eFS2ufu4aXBTSrBumxY3GEqAqPdvs9yLMeAuiQyUHCKYYUTA5d2CC0dWmF3W&#10;a9mJt3FB//oT7H4D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CNIGPSugEAAEwDAAAOAAAAAAAAAAAAAAAAAC4CAABkcnMv&#10;ZTJvRG9jLnhtbFBLAQItABQABgAIAAAAIQB7m6+V3QAAAAkBAAAPAAAAAAAAAAAAAAAAABQEAABk&#10;cnMvZG93bnJldi54bWxQSwUGAAAAAAQABADzAAAAHgUAAAAA&#10;" w14:anchorId="44496772">
                <v:textbox inset="2.16pt,1.44pt,0,1.44pt">
                  <w:txbxContent>
                    <w:p w:rsidR="00E31C76" w:rsidP="00E31C76" w:rsidRDefault="00E31C76" w14:paraId="35431B7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668992" behindDoc="0" locked="0" layoutInCell="1" allowOverlap="1" wp14:editId="0221453B" wp14:anchorId="0B34C2C9">
                <wp:simplePos x="0" y="0"/>
                <wp:positionH relativeFrom="column">
                  <wp:posOffset>1320800</wp:posOffset>
                </wp:positionH>
                <wp:positionV relativeFrom="paragraph">
                  <wp:posOffset>-12700</wp:posOffset>
                </wp:positionV>
                <wp:extent cx="1003300" cy="609600"/>
                <wp:effectExtent l="0" t="0" r="0" b="0"/>
                <wp:wrapNone/>
                <wp:docPr id="8274" name="Rectangle 82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64700F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4" style="position:absolute;margin-left:104pt;margin-top:-1pt;width:79pt;height:48pt;z-index:259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" w14:anchorId="0B34C2C9">
                <v:textbox inset="2.16pt,1.44pt,0,1.44pt">
                  <w:txbxContent>
                    <w:p w:rsidR="00E31C76" w:rsidP="00E31C76" w:rsidRDefault="00E31C76" w14:paraId="164700F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89824" behindDoc="0" locked="0" layoutInCell="1" allowOverlap="1" wp14:editId="5C864032" wp14:anchorId="5169A25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5" name="Rectangle 82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3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E03D7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5" style="position:absolute;margin-left:104pt;margin-top:11pt;width:77pt;height:162pt;z-index:259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A6UP+0vAEAAE0DAAAOAAAAAAAAAAAAAAAAAC4CAABkcnMv&#10;ZTJvRG9jLnhtbFBLAQItABQABgAIAAAAIQCqKeCD2wAAAAoBAAAPAAAAAAAAAAAAAAAAABYEAABk&#10;cnMvZG93bnJldi54bWxQSwUGAAAAAAQABADzAAAAHgUAAAAA&#10;" w14:anchorId="5169A25A">
                <v:textbox inset="2.16pt,1.44pt,0,1.44pt">
                  <w:txbxContent>
                    <w:p w:rsidR="00E31C76" w:rsidP="00E31C76" w:rsidRDefault="00E31C76" w14:paraId="61E03D7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90848" behindDoc="0" locked="0" layoutInCell="1" allowOverlap="1" wp14:editId="7B2BB8E2" wp14:anchorId="2559A5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6" name="Rectangle 82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F9D8E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6" style="position:absolute;margin-left:104pt;margin-top:11pt;width:79pt;height:162pt;z-index:259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HpwMBvAEAAE0DAAAOAAAAAAAAAAAAAAAAAC4CAABkcnMv&#10;ZTJvRG9jLnhtbFBLAQItABQABgAIAAAAIQB7S47U2wAAAAoBAAAPAAAAAAAAAAAAAAAAABYEAABk&#10;cnMvZG93bnJldi54bWxQSwUGAAAAAAQABADzAAAAHgUAAAAA&#10;" w14:anchorId="2559A56B">
                <v:textbox inset="2.16pt,1.44pt,0,1.44pt">
                  <w:txbxContent>
                    <w:p w:rsidR="00E31C76" w:rsidP="00E31C76" w:rsidRDefault="00E31C76" w14:paraId="5F9D8E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91872" behindDoc="0" locked="0" layoutInCell="1" allowOverlap="1" wp14:editId="32DD0FEA" wp14:anchorId="5760AD1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7" name="Rectangle 82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C3DEF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7" style="position:absolute;margin-left:104pt;margin-top:11pt;width:77pt;height:162pt;z-index:259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" w14:anchorId="5760AD16">
                <v:textbox inset="2.16pt,1.44pt,0,1.44pt">
                  <w:txbxContent>
                    <w:p w:rsidR="00E31C76" w:rsidP="00E31C76" w:rsidRDefault="00E31C76" w14:paraId="32C3DEF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92896" behindDoc="0" locked="0" layoutInCell="1" allowOverlap="1" wp14:editId="6E1D322E" wp14:anchorId="65B865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78" name="Rectangle 82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0907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8" style="position:absolute;margin-left:104pt;margin-top:11pt;width:77pt;height:162pt;z-index:259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" w14:anchorId="65B86590">
                <v:textbox inset="2.16pt,1.44pt,0,1.44pt">
                  <w:txbxContent>
                    <w:p w:rsidR="00E31C76" w:rsidP="00E31C76" w:rsidRDefault="00E31C76" w14:paraId="070907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93920" behindDoc="0" locked="0" layoutInCell="1" allowOverlap="1" wp14:editId="35A7DDB9" wp14:anchorId="711B0B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79" name="Rectangle 82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0B4096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9" style="position:absolute;margin-left:104pt;margin-top:11pt;width:79pt;height:162pt;z-index:2597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FR1vAEAAE0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bNekOJ5w679At9&#10;4763ipyrg5FSzf2d/Rpj6vDaY3yAS5ZwOYufNLj5i7LIVDw+XT1WUyYCi5ubTVtjJwRuNfVqtcYE&#10;YaqX2xFS/qaCI/OCUUAuxVp+/JHy+ejzEbw3szm/P6/ytJ+KmuXm8/qZ7D7IE4rEKc33GLQNI6PC&#10;mkjJiJ1nNP05cFCU2O8erW3Wq5sGR6Uky7ZpcYShJEh7/7rKvRgCDpPIQMkhgukHJFxMKrywZ0XZ&#10;Zb7moXidF/Yvf8Hu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W5FR1vAEAAE0DAAAOAAAAAAAAAAAAAAAAAC4CAABkcnMv&#10;ZTJvRG9jLnhtbFBLAQItABQABgAIAAAAIQB7S47U2wAAAAoBAAAPAAAAAAAAAAAAAAAAABYEAABk&#10;cnMvZG93bnJldi54bWxQSwUGAAAAAAQABADzAAAAHgUAAAAA&#10;" w14:anchorId="711B0BFD">
                <v:textbox inset="2.16pt,1.44pt,0,1.44pt">
                  <w:txbxContent>
                    <w:p w:rsidR="00E31C76" w:rsidP="00E31C76" w:rsidRDefault="00E31C76" w14:paraId="40B4096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94944" behindDoc="0" locked="0" layoutInCell="1" allowOverlap="1" wp14:editId="719BFE21" wp14:anchorId="03F1E2F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0" name="Rectangle 82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5D4F2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SÍ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0" style="position:absolute;margin-left:104pt;margin-top:11pt;width:77pt;height:162pt;z-index:259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naeAeboBAABNAwAADgAAAAAAAAAAAAAAAAAuAgAAZHJzL2Uy&#10;b0RvYy54bWxQSwECLQAUAAYACAAAACEAqingg9sAAAAKAQAADwAAAAAAAAAAAAAAAAAUBAAAZHJz&#10;L2Rvd25yZXYueG1sUEsFBgAAAAAEAAQA8wAAABwFAAAAAA==&#10;" w14:anchorId="03F1E2F2">
                <v:textbox inset="2.16pt,1.44pt,0,1.44pt">
                  <w:txbxContent>
                    <w:p w:rsidR="00E31C76" w:rsidP="00E31C76" w:rsidRDefault="00E31C76" w14:paraId="45D4F2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SÍ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95968" behindDoc="0" locked="0" layoutInCell="1" allowOverlap="1" wp14:editId="7B20BA90" wp14:anchorId="08713C3E">
                <wp:simplePos x="0" y="0"/>
                <wp:positionH relativeFrom="column">
                  <wp:posOffset>1333500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1" name="Rectangle 82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55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94D8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DESCONOCIDO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1" style="position:absolute;margin-left:105pt;margin-top:11pt;width:77pt;height:162pt;z-index:2597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" w14:anchorId="08713C3E">
                <v:textbox inset="2.16pt,1.44pt,0,1.44pt">
                  <w:txbxContent>
                    <w:p w:rsidR="00E31C76" w:rsidP="00E31C76" w:rsidRDefault="00E31C76" w14:paraId="6194D8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DESCONOCIDO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96992" behindDoc="0" locked="0" layoutInCell="1" allowOverlap="1" wp14:editId="310BF166" wp14:anchorId="31A20E5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2" name="Rectangle 82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3BA80A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2" style="position:absolute;margin-left:104pt;margin-top:11pt;width:79pt;height:162pt;z-index:2597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pQ3kJLoBAABNAwAADgAAAAAAAAAAAAAAAAAuAgAAZHJzL2Uy&#10;b0RvYy54bWxQSwECLQAUAAYACAAAACEAe0uO1NsAAAAKAQAADwAAAAAAAAAAAAAAAAAUBAAAZHJz&#10;L2Rvd25yZXYueG1sUEsFBgAAAAAEAAQA8wAAABwFAAAAAA==&#10;" w14:anchorId="31A20E50">
                <v:textbox inset="2.16pt,1.44pt,0,1.44pt">
                  <w:txbxContent>
                    <w:p w:rsidR="00E31C76" w:rsidP="00E31C76" w:rsidRDefault="00E31C76" w14:paraId="33BA80A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98016" behindDoc="0" locked="0" layoutInCell="1" allowOverlap="1" wp14:editId="41F1EAAF" wp14:anchorId="3238A3D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3" name="Rectangle 82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3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D5724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3" style="position:absolute;margin-left:104pt;margin-top:11pt;width:77pt;height:162pt;z-index:2597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" w14:anchorId="3238A3D5">
                <v:textbox inset="2.16pt,1.44pt,0,1.44pt">
                  <w:txbxContent>
                    <w:p w:rsidR="00E31C76" w:rsidP="00E31C76" w:rsidRDefault="00E31C76" w14:paraId="13D5724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799040" behindDoc="0" locked="0" layoutInCell="1" allowOverlap="1" wp14:editId="3D74226E" wp14:anchorId="78C5204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977900" cy="2057400"/>
                <wp:effectExtent l="0" t="0" r="0" b="0"/>
                <wp:wrapNone/>
                <wp:docPr id="8284" name="Rectangle 82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4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5CD8AA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4" style="position:absolute;margin-left:104pt;margin-top:11pt;width:77pt;height:162pt;z-index:2597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" w14:anchorId="78C52046">
                <v:textbox inset="2.16pt,1.44pt,0,1.44pt">
                  <w:txbxContent>
                    <w:p w:rsidR="00E31C76" w:rsidP="00E31C76" w:rsidRDefault="00E31C76" w14:paraId="05CD8AA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0064" behindDoc="0" locked="0" layoutInCell="1" allowOverlap="1" wp14:editId="275BC3F2" wp14:anchorId="2B59995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5" name="Rectangle 82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A02E8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5" style="position:absolute;margin-left:104pt;margin-top:11pt;width:79pt;height:162pt;z-index:2598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vATY+7AQAATQMAAA4AAAAAAAAAAAAAAAAALgIAAGRycy9l&#10;Mm9Eb2MueG1sUEsBAi0AFAAGAAgAAAAhAHtLjtTbAAAACgEAAA8AAAAAAAAAAAAAAAAAFQQAAGRy&#10;cy9kb3ducmV2LnhtbFBLBQYAAAAABAAEAPMAAAAdBQAAAAA=&#10;" w14:anchorId="2B599953">
                <v:textbox inset="2.16pt,1.44pt,0,1.44pt">
                  <w:txbxContent>
                    <w:p w:rsidR="00E31C76" w:rsidP="00E31C76" w:rsidRDefault="00E31C76" w14:paraId="67A02E8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1088" behindDoc="0" locked="0" layoutInCell="1" allowOverlap="1" wp14:editId="64CED5C6" wp14:anchorId="0678D6A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6" name="Rectangle 82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F2E6F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6" style="position:absolute;margin-left:104pt;margin-top:11pt;width:79pt;height:162pt;z-index:259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YSo/C7AQAATQMAAA4AAAAAAAAAAAAAAAAALgIAAGRycy9l&#10;Mm9Eb2MueG1sUEsBAi0AFAAGAAgAAAAhAHtLjtTbAAAACgEAAA8AAAAAAAAAAAAAAAAAFQQAAGRy&#10;cy9kb3ducmV2LnhtbFBLBQYAAAAABAAEAPMAAAAdBQAAAAA=&#10;" w14:anchorId="0678D6A3">
                <v:textbox inset="2.16pt,1.44pt,0,1.44pt">
                  <w:txbxContent>
                    <w:p w:rsidR="00E31C76" w:rsidP="00E31C76" w:rsidRDefault="00E31C76" w14:paraId="74F2E6F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2112" behindDoc="0" locked="0" layoutInCell="1" allowOverlap="1" wp14:editId="0EFDD9DC" wp14:anchorId="6DEBED5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7" name="Rectangle 82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46A9F3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7" style="position:absolute;margin-left:104pt;margin-top:11pt;width:79pt;height:162pt;z-index:2598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4X1l67AQAATQMAAA4AAAAAAAAAAAAAAAAALgIAAGRycy9l&#10;Mm9Eb2MueG1sUEsBAi0AFAAGAAgAAAAhAHtLjtTbAAAACgEAAA8AAAAAAAAAAAAAAAAAFQQAAGRy&#10;cy9kb3ducmV2LnhtbFBLBQYAAAAABAAEAPMAAAAdBQAAAAA=&#10;" w14:anchorId="6DEBED5C">
                <v:textbox inset="2.16pt,1.44pt,0,1.44pt">
                  <w:txbxContent>
                    <w:p w:rsidR="00E31C76" w:rsidP="00E31C76" w:rsidRDefault="00E31C76" w14:paraId="546A9F3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3136" behindDoc="0" locked="0" layoutInCell="1" allowOverlap="1" wp14:editId="5AB2F708" wp14:anchorId="3B9B951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8" name="Rectangle 82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86FA16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8" style="position:absolute;margin-left:104pt;margin-top:11pt;width:79pt;height:162pt;z-index:2598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" w14:anchorId="3B9B9514">
                <v:textbox inset="2.16pt,1.44pt,0,1.44pt">
                  <w:txbxContent>
                    <w:p w:rsidR="00E31C76" w:rsidP="00E31C76" w:rsidRDefault="00E31C76" w14:paraId="386FA16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4160" behindDoc="0" locked="0" layoutInCell="1" allowOverlap="1" wp14:editId="26DEE58F" wp14:anchorId="1EBBD4C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89" name="Rectangle 82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577D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9" style="position:absolute;margin-left:104pt;margin-top:11pt;width:79pt;height:162pt;z-index:259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JdR9IS7AQAATQMAAA4AAAAAAAAAAAAAAAAALgIAAGRycy9l&#10;Mm9Eb2MueG1sUEsBAi0AFAAGAAgAAAAhAHtLjtTbAAAACgEAAA8AAAAAAAAAAAAAAAAAFQQAAGRy&#10;cy9kb3ducmV2LnhtbFBLBQYAAAAABAAEAPMAAAAdBQAAAAA=&#10;" w14:anchorId="1EBBD4C9">
                <v:textbox inset="2.16pt,1.44pt,0,1.44pt">
                  <w:txbxContent>
                    <w:p w:rsidR="00E31C76" w:rsidP="00E31C76" w:rsidRDefault="00E31C76" w14:paraId="59577D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5184" behindDoc="0" locked="0" layoutInCell="1" allowOverlap="1" wp14:editId="7830DD9C" wp14:anchorId="50195DD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0" name="Rectangle 82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AB26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0" style="position:absolute;margin-left:104pt;margin-top:11pt;width:79pt;height:162pt;z-index:2598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eto5i7AQAATQMAAA4AAAAAAAAAAAAAAAAALgIAAGRycy9l&#10;Mm9Eb2MueG1sUEsBAi0AFAAGAAgAAAAhAHtLjtTbAAAACgEAAA8AAAAAAAAAAAAAAAAAFQQAAGRy&#10;cy9kb3ducmV2LnhtbFBLBQYAAAAABAAEAPMAAAAdBQAAAAA=&#10;" w14:anchorId="50195DD0">
                <v:textbox inset="2.16pt,1.44pt,0,1.44pt">
                  <w:txbxContent>
                    <w:p w:rsidR="00E31C76" w:rsidP="00E31C76" w:rsidRDefault="00E31C76" w14:paraId="07AB26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6208" behindDoc="0" locked="0" layoutInCell="1" allowOverlap="1" wp14:editId="30379EA0" wp14:anchorId="05B29C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1" name="Rectangle 82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6F7EC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1" style="position:absolute;margin-left:104pt;margin-top:11pt;width:79pt;height:162pt;z-index:2598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C+o1ja7AQAATQMAAA4AAAAAAAAAAAAAAAAALgIAAGRycy9l&#10;Mm9Eb2MueG1sUEsBAi0AFAAGAAgAAAAhAHtLjtTbAAAACgEAAA8AAAAAAAAAAAAAAAAAFQQAAGRy&#10;cy9kb3ducmV2LnhtbFBLBQYAAAAABAAEAPMAAAAdBQAAAAA=&#10;" w14:anchorId="05B29CD7">
                <v:textbox inset="2.16pt,1.44pt,0,1.44pt">
                  <w:txbxContent>
                    <w:p w:rsidR="00E31C76" w:rsidP="00E31C76" w:rsidRDefault="00E31C76" w14:paraId="46F7EC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7232" behindDoc="0" locked="0" layoutInCell="1" allowOverlap="1" wp14:editId="3B697396" wp14:anchorId="60CD34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2" name="Rectangle 829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3AEB0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2" style="position:absolute;margin-left:104pt;margin-top:11pt;width:79pt;height:162pt;z-index:259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KxTVy7AQAATQMAAA4AAAAAAAAAAAAAAAAALgIAAGRycy9l&#10;Mm9Eb2MueG1sUEsBAi0AFAAGAAgAAAAhAHtLjtTbAAAACgEAAA8AAAAAAAAAAAAAAAAAFQQAAGRy&#10;cy9kb3ducmV2LnhtbFBLBQYAAAAABAAEAPMAAAAdBQAAAAA=&#10;" w14:anchorId="60CD34A4">
                <v:textbox inset="2.16pt,1.44pt,0,1.44pt">
                  <w:txbxContent>
                    <w:p w:rsidR="00E31C76" w:rsidP="00E31C76" w:rsidRDefault="00E31C76" w14:paraId="43AEB0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8256" behindDoc="0" locked="0" layoutInCell="1" allowOverlap="1" wp14:editId="7FE31706" wp14:anchorId="57840C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3" name="Rectangle 829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930E6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3" style="position:absolute;margin-left:104pt;margin-top:11pt;width:79pt;height:162pt;z-index:2598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Eq0OPK7AQAATQMAAA4AAAAAAAAAAAAAAAAALgIAAGRycy9l&#10;Mm9Eb2MueG1sUEsBAi0AFAAGAAgAAAAhAHtLjtTbAAAACgEAAA8AAAAAAAAAAAAAAAAAFQQAAGRy&#10;cy9kb3ducmV2LnhtbFBLBQYAAAAABAAEAPMAAAAdBQAAAAA=&#10;" w14:anchorId="57840C92">
                <v:textbox inset="2.16pt,1.44pt,0,1.44pt">
                  <w:txbxContent>
                    <w:p w:rsidR="00E31C76" w:rsidP="00E31C76" w:rsidRDefault="00E31C76" w14:paraId="12930E6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09280" behindDoc="0" locked="0" layoutInCell="1" allowOverlap="1" wp14:editId="3A717451" wp14:anchorId="45F747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4" name="Rectangle 829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1109B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4" style="position:absolute;margin-left:104pt;margin-top:11pt;width:79pt;height:162pt;z-index:2598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NR5kVm7AQAATQMAAA4AAAAAAAAAAAAAAAAALgIAAGRycy9l&#10;Mm9Eb2MueG1sUEsBAi0AFAAGAAgAAAAhAHtLjtTbAAAACgEAAA8AAAAAAAAAAAAAAAAAFQQAAGRy&#10;cy9kb3ducmV2LnhtbFBLBQYAAAAABAAEAPMAAAAdBQAAAAA=&#10;" w14:anchorId="45F74727">
                <v:textbox inset="2.16pt,1.44pt,0,1.44pt">
                  <w:txbxContent>
                    <w:p w:rsidR="00E31C76" w:rsidP="00E31C76" w:rsidRDefault="00E31C76" w14:paraId="61109B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0304" behindDoc="0" locked="0" layoutInCell="1" allowOverlap="1" wp14:editId="58D03220" wp14:anchorId="2D88166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5" name="Rectangle 829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5F34D0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5" style="position:absolute;margin-left:104pt;margin-top:11pt;width:79pt;height:162pt;z-index:259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299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T3vAEAAE0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ltm+1HShy32KUf&#10;6Bt3/ajIpToYKVXub/ZrCrHDa0/hEa5ZxGUWP2uw+YuyyFw8Pt88VnMiAovb1batsRMCt5p6vd5g&#10;gjDV6+0AMX1R3pK8YBSQS7GWn77FdDn6cgTvZTaX9/MqzYe5qFluN6sXsgcvzygSpzQ9YNCjnxgV&#10;owmUTNh5RuOvIwdFyfjVobXNZr1qcFRKsmybFkcYSoK0D2+r3InB4zCJBJQcA5h+QMLFpMILe1aU&#10;XecrD8XbvLB//Qv2vwE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cfOT3vAEAAE0DAAAOAAAAAAAAAAAAAAAAAC4CAABkcnMv&#10;ZTJvRG9jLnhtbFBLAQItABQABgAIAAAAIQB7S47U2wAAAAoBAAAPAAAAAAAAAAAAAAAAABYEAABk&#10;cnMvZG93bnJldi54bWxQSwUGAAAAAAQABADzAAAAHgUAAAAA&#10;" w14:anchorId="2D881667">
                <v:textbox inset="2.16pt,1.44pt,0,1.44pt">
                  <w:txbxContent>
                    <w:p w:rsidR="00E31C76" w:rsidP="00E31C76" w:rsidRDefault="00E31C76" w14:paraId="75F34D0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1328" behindDoc="0" locked="0" layoutInCell="1" allowOverlap="1" wp14:editId="50A59487" wp14:anchorId="461FE5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6" name="Rectangle 829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B584C9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6" style="position:absolute;margin-left:104pt;margin-top:11pt;width:79pt;height:162pt;z-index:2598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qIuw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tmc0uJ5w679BN9&#10;4763ipyrg5FSzf2d/Rpj6vDac3yCS5ZwOYufNLj5i7LIVDw+XT1WUyYCi5ubTVtjJwRuNfVqtcYE&#10;Yaq32xFS/qqCI/OCUUAuxVp+/J7y+ejrEbw3szm/P6/ytJ+KmuVmvXoluw/yhCJxSvMjBm3DyKiw&#10;JlIyYucZTb8PHBQl9ptHa5v16qbBUSnJsm1aHGEoCdLev69yL4aAwyQyUHKIYPoBCReTCi/sWVF2&#10;ma95KN7nhf3bX7D7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OGuCoi7AQAATQMAAA4AAAAAAAAAAAAAAAAALgIAAGRycy9l&#10;Mm9Eb2MueG1sUEsBAi0AFAAGAAgAAAAhAHtLjtTbAAAACgEAAA8AAAAAAAAAAAAAAAAAFQQAAGRy&#10;cy9kb3ducmV2LnhtbFBLBQYAAAAABAAEAPMAAAAdBQAAAAA=&#10;" w14:anchorId="461FE51E">
                <v:textbox inset="2.16pt,1.44pt,0,1.44pt">
                  <w:txbxContent>
                    <w:p w:rsidR="00E31C76" w:rsidP="00E31C76" w:rsidRDefault="00E31C76" w14:paraId="3B584C9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2352" behindDoc="0" locked="0" layoutInCell="1" allowOverlap="1" wp14:editId="5B1CCB86" wp14:anchorId="7B3FD6B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7" name="Rectangle 829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7DA65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7" style="position:absolute;margin-left:104pt;margin-top:11pt;width:79pt;height:162pt;z-index:2598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8mvAEAAE0DAAAOAAAAZHJzL2Uyb0RvYy54bWysU8tu2zAQvBfoPxC815IVt5Y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bNZk2J5w679At9&#10;4763ipyrg5FSzf2d/Rpj6vDaY3yAS5ZwOYufNLj5i7LIVDw+XT1WUyYCi5ubTVtjJwRuNfVqtcYE&#10;YaqX2xFS/qaCI/OCUUAuxVp+/JHy+ejzEbw3szm/P6/ytJ+KmuVm/fmZ7D7IE4rEKc33GLQNI6PC&#10;mkjJiJ1nNP05cFCU2O8erW3Wq5sGR6Uky7ZpcYShJEh7/7rKvRgCDpPIQMkhgukHJFxMKrywZ0XZ&#10;Zb7moXidF/Yvf8HuL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Cpq38mvAEAAE0DAAAOAAAAAAAAAAAAAAAAAC4CAABkcnMv&#10;ZTJvRG9jLnhtbFBLAQItABQABgAIAAAAIQB7S47U2wAAAAoBAAAPAAAAAAAAAAAAAAAAABYEAABk&#10;cnMvZG93bnJldi54bWxQSwUGAAAAAAQABADzAAAAHgUAAAAA&#10;" w14:anchorId="7B3FD6B5">
                <v:textbox inset="2.16pt,1.44pt,0,1.44pt">
                  <w:txbxContent>
                    <w:p w:rsidR="00E31C76" w:rsidP="00E31C76" w:rsidRDefault="00E31C76" w14:paraId="207DA65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3376" behindDoc="0" locked="0" layoutInCell="1" allowOverlap="1" wp14:editId="1A80D202" wp14:anchorId="7AB8B19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8" name="Rectangle 829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7E94BF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8" style="position:absolute;margin-left:104pt;margin-top:11pt;width:79pt;height:162pt;z-index:259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joKFK7AQAATQMAAA4AAAAAAAAAAAAAAAAALgIAAGRycy9l&#10;Mm9Eb2MueG1sUEsBAi0AFAAGAAgAAAAhAHtLjtTbAAAACgEAAA8AAAAAAAAAAAAAAAAAFQQAAGRy&#10;cy9kb3ducmV2LnhtbFBLBQYAAAAABAAEAPMAAAAdBQAAAAA=&#10;" w14:anchorId="7AB8B190">
                <v:textbox inset="2.16pt,1.44pt,0,1.44pt">
                  <w:txbxContent>
                    <w:p w:rsidR="00E31C76" w:rsidP="00E31C76" w:rsidRDefault="00E31C76" w14:paraId="07E94BF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4400" behindDoc="0" locked="0" layoutInCell="1" allowOverlap="1" wp14:editId="76107225" wp14:anchorId="5B05516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299" name="Rectangle 829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9FB15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9" style="position:absolute;margin-left:104pt;margin-top:11pt;width:79pt;height:162pt;z-index:2598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DtXfy7AQAATQMAAA4AAAAAAAAAAAAAAAAALgIAAGRycy9l&#10;Mm9Eb2MueG1sUEsBAi0AFAAGAAgAAAAhAHtLjtTbAAAACgEAAA8AAAAAAAAAAAAAAAAAFQQAAGRy&#10;cy9kb3ducmV2LnhtbFBLBQYAAAAABAAEAPMAAAAdBQAAAAA=&#10;" w14:anchorId="5B055165">
                <v:textbox inset="2.16pt,1.44pt,0,1.44pt">
                  <w:txbxContent>
                    <w:p w:rsidR="00E31C76" w:rsidP="00E31C76" w:rsidRDefault="00E31C76" w14:paraId="69FB15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5424" behindDoc="0" locked="0" layoutInCell="1" allowOverlap="1" wp14:editId="14BA6229" wp14:anchorId="6FF7E93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0" name="Rectangle 830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F69812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0" style="position:absolute;margin-left:104pt;margin-top:11pt;width:79pt;height:162pt;z-index:259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Vfa4RLoBAABNAwAADgAAAAAAAAAAAAAAAAAuAgAAZHJzL2Uy&#10;b0RvYy54bWxQSwECLQAUAAYACAAAACEAe0uO1NsAAAAKAQAADwAAAAAAAAAAAAAAAAAUBAAAZHJz&#10;L2Rvd25yZXYueG1sUEsFBgAAAAAEAAQA8wAAABwFAAAAAA==&#10;" w14:anchorId="6FF7E934">
                <v:textbox inset="2.16pt,1.44pt,0,1.44pt">
                  <w:txbxContent>
                    <w:p w:rsidR="00E31C76" w:rsidP="00E31C76" w:rsidRDefault="00E31C76" w14:paraId="7F69812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6448" behindDoc="0" locked="0" layoutInCell="1" allowOverlap="1" wp14:editId="3BBA37ED" wp14:anchorId="4D54728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1" name="Rectangle 830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AE1BD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1" style="position:absolute;margin-left:104pt;margin-top:11pt;width:79pt;height:162pt;z-index:2598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Ad883qvAEAAE0DAAAOAAAAAAAAAAAAAAAAAC4CAABkcnMv&#10;ZTJvRG9jLnhtbFBLAQItABQABgAIAAAAIQB7S47U2wAAAAoBAAAPAAAAAAAAAAAAAAAAABYEAABk&#10;cnMvZG93bnJldi54bWxQSwUGAAAAAAQABADzAAAAHgUAAAAA&#10;" w14:anchorId="4D547285">
                <v:textbox inset="2.16pt,1.44pt,0,1.44pt">
                  <w:txbxContent>
                    <w:p w:rsidR="00E31C76" w:rsidP="00E31C76" w:rsidRDefault="00E31C76" w14:paraId="12AE1BD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7472" behindDoc="0" locked="0" layoutInCell="1" allowOverlap="1" wp14:editId="11134FDD" wp14:anchorId="7200503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2" name="Rectangle 830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8195F3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2" style="position:absolute;margin-left:104pt;margin-top:11pt;width:79pt;height:162pt;z-index:2598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4hTs4boBAABNAwAADgAAAAAAAAAAAAAAAAAuAgAAZHJzL2Uy&#10;b0RvYy54bWxQSwECLQAUAAYACAAAACEAe0uO1NsAAAAKAQAADwAAAAAAAAAAAAAAAAAUBAAAZHJz&#10;L2Rvd25yZXYueG1sUEsFBgAAAAAEAAQA8wAAABwFAAAAAA==&#10;" w14:anchorId="7200503E">
                <v:textbox inset="2.16pt,1.44pt,0,1.44pt">
                  <w:txbxContent>
                    <w:p w:rsidR="00E31C76" w:rsidP="00E31C76" w:rsidRDefault="00E31C76" w14:paraId="68195F3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8496" behindDoc="0" locked="0" layoutInCell="1" allowOverlap="1" wp14:editId="64EBE082" wp14:anchorId="2CEB962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3" name="Rectangle 830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CB01B7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3" style="position:absolute;margin-left:104pt;margin-top:11pt;width:79pt;height:162pt;z-index:2598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qhGZT7oBAABNAwAADgAAAAAAAAAAAAAAAAAuAgAAZHJzL2Uy&#10;b0RvYy54bWxQSwECLQAUAAYACAAAACEAe0uO1NsAAAAKAQAADwAAAAAAAAAAAAAAAAAUBAAAZHJz&#10;L2Rvd25yZXYueG1sUEsFBgAAAAAEAAQA8wAAABwFAAAAAA==&#10;" w14:anchorId="2CEB9625">
                <v:textbox inset="2.16pt,1.44pt,0,1.44pt">
                  <w:txbxContent>
                    <w:p w:rsidR="00E31C76" w:rsidP="00E31C76" w:rsidRDefault="00E31C76" w14:paraId="0CB01B7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19520" behindDoc="0" locked="0" layoutInCell="1" allowOverlap="1" wp14:editId="4460DA73" wp14:anchorId="4810B7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4" name="Rectangle 830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77BC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4" style="position:absolute;margin-left:104pt;margin-top:11pt;width:79pt;height:162pt;z-index:2598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DTcMOS7AQAATQMAAA4AAAAAAAAAAAAAAAAALgIAAGRycy9l&#10;Mm9Eb2MueG1sUEsBAi0AFAAGAAgAAAAhAHtLjtTbAAAACgEAAA8AAAAAAAAAAAAAAAAAFQQAAGRy&#10;cy9kb3ducmV2LnhtbFBLBQYAAAAABAAEAPMAAAAdBQAAAAA=&#10;" w14:anchorId="4810B79D">
                <v:textbox inset="2.16pt,1.44pt,0,1.44pt">
                  <w:txbxContent>
                    <w:p w:rsidR="00E31C76" w:rsidP="00E31C76" w:rsidRDefault="00E31C76" w14:paraId="3177BC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0544" behindDoc="0" locked="0" layoutInCell="1" allowOverlap="1" wp14:editId="451BB3D4" wp14:anchorId="52A9548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5" name="Rectangle 830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E5E824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5" style="position:absolute;margin-left:104pt;margin-top:11pt;width:79pt;height:162pt;z-index:2598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0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HzZRUq7AQAATQMAAA4AAAAAAAAAAAAAAAAALgIAAGRycy9l&#10;Mm9Eb2MueG1sUEsBAi0AFAAGAAgAAAAhAHtLjtTbAAAACgEAAA8AAAAAAAAAAAAAAAAAFQQAAGRy&#10;cy9kb3ducmV2LnhtbFBLBQYAAAAABAAEAPMAAAAdBQAAAAA=&#10;" w14:anchorId="52A95481">
                <v:textbox inset="2.16pt,1.44pt,0,1.44pt">
                  <w:txbxContent>
                    <w:p w:rsidR="00E31C76" w:rsidP="00E31C76" w:rsidRDefault="00E31C76" w14:paraId="5E5E824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1568" behindDoc="0" locked="0" layoutInCell="1" allowOverlap="1" wp14:editId="59EEF490" wp14:anchorId="52CE931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6" name="Rectangle 830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C2CE30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6" style="position:absolute;margin-left:104pt;margin-top:11pt;width:79pt;height:162pt;z-index:2598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AELqzW7AQAATQMAAA4AAAAAAAAAAAAAAAAALgIAAGRycy9l&#10;Mm9Eb2MueG1sUEsBAi0AFAAGAAgAAAAhAHtLjtTbAAAACgEAAA8AAAAAAAAAAAAAAAAAFQQAAGRy&#10;cy9kb3ducmV2LnhtbFBLBQYAAAAABAAEAPMAAAAdBQAAAAA=&#10;" w14:anchorId="52CE931F">
                <v:textbox inset="2.16pt,1.44pt,0,1.44pt">
                  <w:txbxContent>
                    <w:p w:rsidR="00E31C76" w:rsidP="00E31C76" w:rsidRDefault="00E31C76" w14:paraId="3C2CE30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2592" behindDoc="0" locked="0" layoutInCell="1" allowOverlap="1" wp14:editId="24C43E30" wp14:anchorId="3F290C2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07" name="Rectangle 830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403E9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7" style="position:absolute;margin-left:104pt;margin-top:11pt;width:79pt;height:162pt;z-index:2598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" w14:anchorId="3F290C28">
                <v:textbox inset="2.16pt,1.44pt,0,1.44pt">
                  <w:txbxContent>
                    <w:p w:rsidR="00E31C76" w:rsidP="00E31C76" w:rsidRDefault="00E31C76" w14:paraId="32403E9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3616" behindDoc="0" locked="0" layoutInCell="1" allowOverlap="1" wp14:editId="6A74FE23" wp14:anchorId="179281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8" name="Rectangle 830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D4445F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8" style="position:absolute;margin-left:104pt;margin-top:11pt;width:79pt;height:135pt;z-index:2598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he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19grxy126Tv6&#10;xt0wKXKujkZKlfub/ZpD7PHaS3iGSxZxmcUvGmz+oiyyFI9PV4/VkojA4ma96WrshMCt5q5ucoIw&#10;1dvtADF9Vt6SvGAUkEuxlh+/xnQ++noE72U25/fzKi37pahpNt3tK9m9lycUiVOanjDoyc+MiskE&#10;SmbsPKPx14GDomT64tDa9u7TusVRKUnTtR3aAiVB2vv3Ve7E6HGYRAJKDgHMMCLhYlLhhT0ryi7z&#10;lYfifV7Yv/0Fu9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UJzIXroBAABNAwAADgAAAAAAAAAAAAAAAAAuAgAAZHJzL2Uy&#10;b0RvYy54bWxQSwECLQAUAAYACAAAACEAsUqaJdsAAAAKAQAADwAAAAAAAAAAAAAAAAAUBAAAZHJz&#10;L2Rvd25yZXYueG1sUEsFBgAAAAAEAAQA8wAAABwFAAAAAA==&#10;" w14:anchorId="1792813F">
                <v:textbox inset="2.16pt,1.44pt,0,1.44pt">
                  <w:txbxContent>
                    <w:p w:rsidR="00E31C76" w:rsidP="00E31C76" w:rsidRDefault="00E31C76" w14:paraId="7D4445F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4640" behindDoc="0" locked="0" layoutInCell="1" allowOverlap="1" wp14:editId="1D437E99" wp14:anchorId="2546840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09" name="Rectangle 830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CAA9B0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09" style="position:absolute;margin-left:104pt;margin-top:11pt;width:79pt;height:135pt;z-index:2598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GJm98LoBAABNAwAADgAAAAAAAAAAAAAAAAAuAgAAZHJzL2Uy&#10;b0RvYy54bWxQSwECLQAUAAYACAAAACEAsUqaJdsAAAAKAQAADwAAAAAAAAAAAAAAAAAUBAAAZHJz&#10;L2Rvd25yZXYueG1sUEsFBgAAAAAEAAQA8wAAABwFAAAAAA==&#10;" w14:anchorId="25468405">
                <v:textbox inset="2.16pt,1.44pt,0,1.44pt">
                  <w:txbxContent>
                    <w:p w:rsidR="00E31C76" w:rsidP="00E31C76" w:rsidRDefault="00E31C76" w14:paraId="7CAA9B0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5664" behindDoc="0" locked="0" layoutInCell="1" allowOverlap="1" wp14:editId="1282A9C3" wp14:anchorId="415C71B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0" name="Rectangle 831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B34DC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0" style="position:absolute;margin-left:104pt;margin-top:11pt;width:79pt;height:135pt;z-index:2598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rsuQ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2iQ4xa79BN9&#10;426YFDlXRyOlyv3Nfs0h9njtKTzCJYu4zOIXDTZ/URZZisenq8dqSURgcbPedDU+JHCruambnCBM&#10;9Xo7QExflbckLxgF5FKs5cfvMZ2PvhzBe5nN+f28Sst+KWqaTde9kN17eUKROKXpAYOe/MyomEyg&#10;ZMbOMxp/HzgoSqZvDq1tbz6vWxyVkjRdi0AESoK092+r3InR4zCJBJQcAphhRMLFpMILe1aUXeYr&#10;D8XbvLB//Qt2fwA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oZersuQEAAE0DAAAOAAAAAAAAAAAAAAAAAC4CAABkcnMvZTJv&#10;RG9jLnhtbFBLAQItABQABgAIAAAAIQCxSpol2wAAAAoBAAAPAAAAAAAAAAAAAAAAABMEAABkcnMv&#10;ZG93bnJldi54bWxQSwUGAAAAAAQABADzAAAAGwUAAAAA&#10;" w14:anchorId="415C71B3">
                <v:textbox inset="2.16pt,1.44pt,0,1.44pt">
                  <w:txbxContent>
                    <w:p w:rsidR="00E31C76" w:rsidP="00E31C76" w:rsidRDefault="00E31C76" w14:paraId="12B34DC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6688" behindDoc="0" locked="0" layoutInCell="1" allowOverlap="1" wp14:editId="473073B0" wp14:anchorId="39B7472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1" name="Rectangle 831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B09CC0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1" style="position:absolute;margin-left:104pt;margin-top:11pt;width:79pt;height:135pt;z-index:2598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9C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Nw0ljlvs0k/0&#10;jbthUuRcHY2UKvc3+zWH2OO1p/AIlyziMotfNNj8RVlkKR6frh6rJRGBxc1609XYCYFbzU3d5ARh&#10;qtfbAWL6qrwlecEoIJdiLT9+j+l89OUI3stszu/nVVr2S1HTbLrNC9m9lycUiVOaHjDoyc+MiskE&#10;SmbsPKPx94GDomT65tDa9ubzusVRKUnTtR2OMJQEae/fVrkTo8dhEgkoOQQww4iEi0mFF/asKLvM&#10;Vx6Kt3lh//oX7P4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oGCfQroBAABNAwAADgAAAAAAAAAAAAAAAAAuAgAAZHJzL2Uy&#10;b0RvYy54bWxQSwECLQAUAAYACAAAACEAsUqaJdsAAAAKAQAADwAAAAAAAAAAAAAAAAAUBAAAZHJz&#10;L2Rvd25yZXYueG1sUEsFBgAAAAAEAAQA8wAAABwFAAAAAA==&#10;" w14:anchorId="39B74720">
                <v:textbox inset="2.16pt,1.44pt,0,1.44pt">
                  <w:txbxContent>
                    <w:p w:rsidR="00E31C76" w:rsidP="00E31C76" w:rsidRDefault="00E31C76" w14:paraId="6B09CC0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7712" behindDoc="0" locked="0" layoutInCell="1" allowOverlap="1" wp14:editId="3F817E9B" wp14:anchorId="28D2F15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2" name="Rectangle 831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452105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2" style="position:absolute;margin-left:104pt;margin-top:11pt;width:79pt;height:135pt;z-index:2598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QougEAAE0DAAAOAAAAZHJzL2Uyb0RvYy54bWysU8tu2zAQvBfoPxC813o4SGT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lpKHLfYpW/o&#10;G3fDpMi5OhopVe5v9msOscdrr+EFLlnEZRa/aLD5i7LIUjw+XT1WSyICi5v1pquxEwK3mru6yQnC&#10;VG+3A8T0RXlL8oJRQC7FWn58jOl89PcRvJfZnN/Pq7Tsl6Km2WwKbi7uvTyhSJzS9IxBT35mVEwm&#10;UDJj5xmNPw8cFCXTV4fWtnc3a3QilaTp2g5HGEqCtPfvq9yJ0eMwiQSUHAKYYUTCxaTCC3tWlF3m&#10;Kw/F+7ywf/sLd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XkEKLoBAABNAwAADgAAAAAAAAAAAAAAAAAuAgAAZHJzL2Uy&#10;b0RvYy54bWxQSwECLQAUAAYACAAAACEAsUqaJdsAAAAKAQAADwAAAAAAAAAAAAAAAAAUBAAAZHJz&#10;L2Rvd25yZXYueG1sUEsFBgAAAAAEAAQA8wAAABwFAAAAAA==&#10;" w14:anchorId="28D2F158">
                <v:textbox inset="2.16pt,1.44pt,0,1.44pt">
                  <w:txbxContent>
                    <w:p w:rsidR="00E31C76" w:rsidP="00E31C76" w:rsidRDefault="00E31C76" w14:paraId="6452105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8736" behindDoc="0" locked="0" layoutInCell="1" allowOverlap="1" wp14:editId="4B842DB7" wp14:anchorId="65E2DEA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3" name="Rectangle 831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E66072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3" style="position:absolute;margin-left:104pt;margin-top:11pt;width:79pt;height:135pt;z-index:2598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FfHGGuQEAAE0DAAAOAAAAAAAAAAAAAAAAAC4CAABkcnMvZTJv&#10;RG9jLnhtbFBLAQItABQABgAIAAAAIQCxSpol2wAAAAoBAAAPAAAAAAAAAAAAAAAAABMEAABkcnMv&#10;ZG93bnJldi54bWxQSwUGAAAAAAQABADzAAAAGwUAAAAA&#10;" w14:anchorId="65E2DEA4">
                <v:textbox inset="2.16pt,1.44pt,0,1.44pt">
                  <w:txbxContent>
                    <w:p w:rsidR="00E31C76" w:rsidP="00E31C76" w:rsidRDefault="00E31C76" w14:paraId="1E66072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29760" behindDoc="0" locked="0" layoutInCell="1" allowOverlap="1" wp14:editId="693DFA82" wp14:anchorId="28DAB42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4" name="Rectangle 831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30E2E3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4" style="position:absolute;margin-left:104pt;margin-top:11pt;width:79pt;height:135pt;z-index:2598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W7HYLboBAABNAwAADgAAAAAAAAAAAAAAAAAuAgAAZHJzL2Uy&#10;b0RvYy54bWxQSwECLQAUAAYACAAAACEAsUqaJdsAAAAKAQAADwAAAAAAAAAAAAAAAAAUBAAAZHJz&#10;L2Rvd25yZXYueG1sUEsFBgAAAAAEAAQA8wAAABwFAAAAAA==&#10;" w14:anchorId="28DAB427">
                <v:textbox inset="2.16pt,1.44pt,0,1.44pt">
                  <w:txbxContent>
                    <w:p w:rsidR="00E31C76" w:rsidP="00E31C76" w:rsidRDefault="00E31C76" w14:paraId="130E2E3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30784" behindDoc="0" locked="0" layoutInCell="1" allowOverlap="1" wp14:editId="2C5F8093" wp14:anchorId="09C02BD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5" name="Rectangle 831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D2D71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5" style="position:absolute;margin-left:104pt;margin-top:11pt;width:79pt;height:135pt;z-index:2598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1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BO0rYO7AQAATQMAAA4AAAAAAAAAAAAAAAAALgIAAGRycy9l&#10;Mm9Eb2MueG1sUEsBAi0AFAAGAAgAAAAhALFKmiXbAAAACgEAAA8AAAAAAAAAAAAAAAAAFQQAAGRy&#10;cy9kb3ducmV2LnhtbFBLBQYAAAAABAAEAPMAAAAdBQAAAAA=&#10;" w14:anchorId="09C02BDD">
                <v:textbox inset="2.16pt,1.44pt,0,1.44pt">
                  <w:txbxContent>
                    <w:p w:rsidR="00E31C76" w:rsidP="00E31C76" w:rsidRDefault="00E31C76" w14:paraId="67D2D71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31808" behindDoc="0" locked="0" layoutInCell="1" allowOverlap="1" wp14:editId="778A53E8" wp14:anchorId="66D43F3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6" name="Rectangle 831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19C28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6" style="position:absolute;margin-left:104pt;margin-top:11pt;width:79pt;height:135pt;z-index:2598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" w14:anchorId="66D43F39">
                <v:textbox inset="2.16pt,1.44pt,0,1.44pt">
                  <w:txbxContent>
                    <w:p w:rsidR="00E31C76" w:rsidP="00E31C76" w:rsidRDefault="00E31C76" w14:paraId="5519C28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32832" behindDoc="0" locked="0" layoutInCell="1" allowOverlap="1" wp14:editId="790F55D4" wp14:anchorId="10C1E23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7" name="Rectangle 831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07C6DC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7" style="position:absolute;margin-left:104pt;margin-top:11pt;width:79pt;height:135pt;z-index:2598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JmM2UroBAABNAwAADgAAAAAAAAAAAAAAAAAuAgAAZHJzL2Uy&#10;b0RvYy54bWxQSwECLQAUAAYACAAAACEAsUqaJdsAAAAKAQAADwAAAAAAAAAAAAAAAAAUBAAAZHJz&#10;L2Rvd25yZXYueG1sUEsFBgAAAAAEAAQA8wAAABwFAAAAAA==&#10;" w14:anchorId="10C1E232">
                <v:textbox inset="2.16pt,1.44pt,0,1.44pt">
                  <w:txbxContent>
                    <w:p w:rsidR="00E31C76" w:rsidP="00E31C76" w:rsidRDefault="00E31C76" w14:paraId="107C6DC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33856" behindDoc="0" locked="0" layoutInCell="1" allowOverlap="1" wp14:editId="667345EB" wp14:anchorId="5C5C92A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8" name="Rectangle 831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6FF15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8" style="position:absolute;margin-left:104pt;margin-top:11pt;width:79pt;height:135pt;z-index:2598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9yBhJroBAABNAwAADgAAAAAAAAAAAAAAAAAuAgAAZHJzL2Uy&#10;b0RvYy54bWxQSwECLQAUAAYACAAAACEAsUqaJdsAAAAKAQAADwAAAAAAAAAAAAAAAAAUBAAAZHJz&#10;L2Rvd25yZXYueG1sUEsFBgAAAAAEAAQA8wAAABwFAAAAAA==&#10;" w14:anchorId="5C5C92A9">
                <v:textbox inset="2.16pt,1.44pt,0,1.44pt">
                  <w:txbxContent>
                    <w:p w:rsidR="00E31C76" w:rsidP="00E31C76" w:rsidRDefault="00E31C76" w14:paraId="606FF15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34880" behindDoc="0" locked="0" layoutInCell="1" allowOverlap="1" wp14:editId="25BF498E" wp14:anchorId="6F4E311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19" name="Rectangle 831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A167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9" style="position:absolute;margin-left:104pt;margin-top:11pt;width:79pt;height:135pt;z-index:2598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vyUUiLoBAABNAwAADgAAAAAAAAAAAAAAAAAuAgAAZHJzL2Uy&#10;b0RvYy54bWxQSwECLQAUAAYACAAAACEAsUqaJdsAAAAKAQAADwAAAAAAAAAAAAAAAAAUBAAAZHJz&#10;L2Rvd25yZXYueG1sUEsFBgAAAAAEAAQA8wAAABwFAAAAAA==&#10;" w14:anchorId="6F4E311E">
                <v:textbox inset="2.16pt,1.44pt,0,1.44pt">
                  <w:txbxContent>
                    <w:p w:rsidR="00E31C76" w:rsidP="00E31C76" w:rsidRDefault="00E31C76" w14:paraId="27A167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35904" behindDoc="0" locked="0" layoutInCell="1" allowOverlap="1" wp14:editId="58454EE0" wp14:anchorId="3675979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0" name="Rectangle 832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DDC6B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0" style="position:absolute;margin-left:104pt;margin-top:11pt;width:79pt;height:135pt;z-index:2598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XDOINroBAABNAwAADgAAAAAAAAAAAAAAAAAuAgAAZHJzL2Uy&#10;b0RvYy54bWxQSwECLQAUAAYACAAAACEAsUqaJdsAAAAKAQAADwAAAAAAAAAAAAAAAAAUBAAAZHJz&#10;L2Rvd25yZXYueG1sUEsFBgAAAAAEAAQA8wAAABwFAAAAAA==&#10;" w14:anchorId="36759797">
                <v:textbox inset="2.16pt,1.44pt,0,1.44pt">
                  <w:txbxContent>
                    <w:p w:rsidR="00E31C76" w:rsidP="00E31C76" w:rsidRDefault="00E31C76" w14:paraId="0DDC6B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36928" behindDoc="0" locked="0" layoutInCell="1" allowOverlap="1" wp14:editId="0B4F9B96" wp14:anchorId="75EFCB1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1" name="Rectangle 832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70E99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1" style="position:absolute;margin-left:104pt;margin-top:11pt;width:79pt;height:135pt;z-index:2598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FDb9mLoBAABNAwAADgAAAAAAAAAAAAAAAAAuAgAAZHJzL2Uy&#10;b0RvYy54bWxQSwECLQAUAAYACAAAACEAsUqaJdsAAAAKAQAADwAAAAAAAAAAAAAAAAAUBAAAZHJz&#10;L2Rvd25yZXYueG1sUEsFBgAAAAAEAAQA8wAAABwFAAAAAA==&#10;" w14:anchorId="75EFCB1A">
                <v:textbox inset="2.16pt,1.44pt,0,1.44pt">
                  <w:txbxContent>
                    <w:p w:rsidR="00E31C76" w:rsidP="00E31C76" w:rsidRDefault="00E31C76" w14:paraId="1570E99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37952" behindDoc="0" locked="0" layoutInCell="1" allowOverlap="1" wp14:editId="7A83142D" wp14:anchorId="081075C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22" name="Rectangle 832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020FF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2" style="position:absolute;margin-left:104pt;margin-top:11pt;width:79pt;height:135pt;z-index:2598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" w14:anchorId="081075C7">
                <v:textbox inset="2.16pt,1.44pt,0,1.44pt">
                  <w:txbxContent>
                    <w:p w:rsidR="00E31C76" w:rsidP="00E31C76" w:rsidRDefault="00E31C76" w14:paraId="6F020FF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38976" behindDoc="0" locked="0" layoutInCell="1" allowOverlap="1" wp14:editId="43EB590E" wp14:anchorId="11AA0E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3" name="Rectangle 832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9D9D5F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3" style="position:absolute;margin-left:104pt;margin-top:11pt;width:79pt;height:159pt;z-index:2598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" w14:anchorId="11AA0E18">
                <v:textbox inset="2.16pt,1.44pt,0,1.44pt">
                  <w:txbxContent>
                    <w:p w:rsidR="00E31C76" w:rsidP="00E31C76" w:rsidRDefault="00E31C76" w14:paraId="29D9D5F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0000" behindDoc="0" locked="0" layoutInCell="1" allowOverlap="1" wp14:editId="20E31979" wp14:anchorId="36C4399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4" name="Rectangle 832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3998D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4" style="position:absolute;margin-left:104pt;margin-top:11pt;width:79pt;height:159pt;z-index:2598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BD5DwuQEAAE0DAAAOAAAAAAAAAAAAAAAAAC4CAABkcnMvZTJv&#10;RG9jLnhtbFBLAQItABQABgAIAAAAIQCu1q1Q2wAAAAoBAAAPAAAAAAAAAAAAAAAAABMEAABkcnMv&#10;ZG93bnJldi54bWxQSwUGAAAAAAQABADzAAAAGwUAAAAA&#10;" w14:anchorId="36C4399D">
                <v:textbox inset="2.16pt,1.44pt,0,1.44pt">
                  <w:txbxContent>
                    <w:p w:rsidR="00E31C76" w:rsidP="00E31C76" w:rsidRDefault="00E31C76" w14:paraId="233998D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1024" behindDoc="0" locked="0" layoutInCell="1" allowOverlap="1" wp14:editId="2E9AF481" wp14:anchorId="4354FD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5" name="Rectangle 832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7172A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5" style="position:absolute;margin-left:104pt;margin-top:11pt;width:79pt;height:159pt;z-index:2598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2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AJCuVeuQEAAE0DAAAOAAAAAAAAAAAAAAAAAC4CAABkcnMvZTJv&#10;RG9jLnhtbFBLAQItABQABgAIAAAAIQCu1q1Q2wAAAAoBAAAPAAAAAAAAAAAAAAAAABMEAABkcnMv&#10;ZG93bnJldi54bWxQSwUGAAAAAAQABADzAAAAGwUAAAAA&#10;" w14:anchorId="4354FDD7">
                <v:textbox inset="2.16pt,1.44pt,0,1.44pt">
                  <w:txbxContent>
                    <w:p w:rsidR="00E31C76" w:rsidP="00E31C76" w:rsidRDefault="00E31C76" w14:paraId="577172A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2048" behindDoc="0" locked="0" layoutInCell="1" allowOverlap="1" wp14:editId="41AEAC49" wp14:anchorId="09A2B2B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6" name="Rectangle 832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0250B0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6" style="position:absolute;margin-left:104pt;margin-top:11pt;width:79pt;height:159pt;z-index:2598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" w14:anchorId="09A2B2B6">
                <v:textbox inset="2.16pt,1.44pt,0,1.44pt">
                  <w:txbxContent>
                    <w:p w:rsidR="00E31C76" w:rsidP="00E31C76" w:rsidRDefault="00E31C76" w14:paraId="70250B0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3072" behindDoc="0" locked="0" layoutInCell="1" allowOverlap="1" wp14:editId="550A3289" wp14:anchorId="651440E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7" name="Rectangle 832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76DE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7" style="position:absolute;margin-left:104pt;margin-top:11pt;width:79pt;height:159pt;z-index:2598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" w14:anchorId="651440E3">
                <v:textbox inset="2.16pt,1.44pt,0,1.44pt">
                  <w:txbxContent>
                    <w:p w:rsidR="00E31C76" w:rsidP="00E31C76" w:rsidRDefault="00E31C76" w14:paraId="3276DE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4096" behindDoc="0" locked="0" layoutInCell="1" allowOverlap="1" wp14:editId="039B9C99" wp14:anchorId="0341851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19300"/>
                <wp:effectExtent l="0" t="0" r="0" b="0"/>
                <wp:wrapNone/>
                <wp:docPr id="8328" name="Rectangle 832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06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B411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8" style="position:absolute;margin-left:104pt;margin-top:11pt;width:79pt;height:159pt;z-index:2598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" w14:anchorId="03418518">
                <v:textbox inset="2.16pt,1.44pt,0,1.44pt">
                  <w:txbxContent>
                    <w:p w:rsidR="00E31C76" w:rsidP="00E31C76" w:rsidRDefault="00E31C76" w14:paraId="764B411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5120" behindDoc="0" locked="0" layoutInCell="1" allowOverlap="1" wp14:editId="5E2BAB00" wp14:anchorId="03D359E0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29" name="Rectangle 832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A6DA9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9" style="position:absolute;margin-left:104pt;margin-top:11pt;width:79pt;height:162pt;z-index:2598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MMZJK7AQAATQMAAA4AAAAAAAAAAAAAAAAALgIAAGRycy9l&#10;Mm9Eb2MueG1sUEsBAi0AFAAGAAgAAAAhAHtLjtTbAAAACgEAAA8AAAAAAAAAAAAAAAAAFQQAAGRy&#10;cy9kb3ducmV2LnhtbFBLBQYAAAAABAAEAPMAAAAdBQAAAAA=&#10;" w14:anchorId="03D359E0">
                <v:textbox inset="2.16pt,1.44pt,0,1.44pt">
                  <w:txbxContent>
                    <w:p w:rsidR="00E31C76" w:rsidP="00E31C76" w:rsidRDefault="00E31C76" w14:paraId="65A6DA9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6144" behindDoc="0" locked="0" layoutInCell="1" allowOverlap="1" wp14:editId="198036C7" wp14:anchorId="4C4BF8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0" name="Rectangle 833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70D4A4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0" style="position:absolute;margin-left:104pt;margin-top:11pt;width:79pt;height:162pt;z-index:259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" w14:anchorId="4C4BF844">
                <v:textbox inset="2.16pt,1.44pt,0,1.44pt">
                  <w:txbxContent>
                    <w:p w:rsidR="00E31C76" w:rsidP="00E31C76" w:rsidRDefault="00E31C76" w14:paraId="670D4A4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7168" behindDoc="0" locked="0" layoutInCell="1" allowOverlap="1" wp14:editId="3FE8F97D" wp14:anchorId="66C21D3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1" name="Rectangle 833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6E3989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1" style="position:absolute;margin-left:104pt;margin-top:11pt;width:79pt;height:162pt;z-index:259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Kv1RiC7AQAATQMAAA4AAAAAAAAAAAAAAAAALgIAAGRycy9l&#10;Mm9Eb2MueG1sUEsBAi0AFAAGAAgAAAAhAHtLjtTbAAAACgEAAA8AAAAAAAAAAAAAAAAAFQQAAGRy&#10;cy9kb3ducmV2LnhtbFBLBQYAAAAABAAEAPMAAAAdBQAAAAA=&#10;" w14:anchorId="66C21D3F">
                <v:textbox inset="2.16pt,1.44pt,0,1.44pt">
                  <w:txbxContent>
                    <w:p w:rsidR="00E31C76" w:rsidP="00E31C76" w:rsidRDefault="00E31C76" w14:paraId="66E3989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8192" behindDoc="0" locked="0" layoutInCell="1" allowOverlap="1" wp14:editId="1C5994CF" wp14:anchorId="67B8170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2" name="Rectangle 833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1FA54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2" style="position:absolute;margin-left:104pt;margin-top:11pt;width:79pt;height:135pt;z-index:259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E49nPu4AQAATQMAAA4AAAAAAAAAAAAAAAAALgIAAGRycy9lMm9E&#10;b2MueG1sUEsBAi0AFAAGAAgAAAAhALFKmiXbAAAACgEAAA8AAAAAAAAAAAAAAAAAEgQAAGRycy9k&#10;b3ducmV2LnhtbFBLBQYAAAAABAAEAPMAAAAaBQAAAAA=&#10;" w14:anchorId="67B8170F">
                <v:textbox inset="2.16pt,1.44pt,0,1.44pt">
                  <w:txbxContent>
                    <w:p w:rsidR="00E31C76" w:rsidP="00E31C76" w:rsidRDefault="00E31C76" w14:paraId="71FA54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49216" behindDoc="0" locked="0" layoutInCell="1" allowOverlap="1" wp14:editId="4B810186" wp14:anchorId="33AE946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3" name="Rectangle 833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7C656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3" style="position:absolute;margin-left:104pt;margin-top:11pt;width:79pt;height:135pt;z-index:259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" w14:anchorId="33AE946E">
                <v:textbox inset="2.16pt,1.44pt,0,1.44pt">
                  <w:txbxContent>
                    <w:p w:rsidR="00E31C76" w:rsidP="00E31C76" w:rsidRDefault="00E31C76" w14:paraId="607C656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0240" behindDoc="0" locked="0" layoutInCell="1" allowOverlap="1" wp14:editId="1E132342" wp14:anchorId="2F24490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1714500"/>
                <wp:effectExtent l="0" t="0" r="0" b="0"/>
                <wp:wrapNone/>
                <wp:docPr id="8334" name="Rectangle 833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70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45C1DF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4" style="position:absolute;margin-left:104pt;margin-top:11pt;width:79pt;height:135pt;z-index:259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" w14:anchorId="2F24490C">
                <v:textbox inset="2.16pt,1.44pt,0,1.44pt">
                  <w:txbxContent>
                    <w:p w:rsidR="00E31C76" w:rsidP="00E31C76" w:rsidRDefault="00E31C76" w14:paraId="2345C1DF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1264" behindDoc="0" locked="0" layoutInCell="1" allowOverlap="1" wp14:editId="2AAB4682" wp14:anchorId="5F3C62E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5" name="Rectangle 833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6283E7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5" style="position:absolute;margin-left:104pt;margin-top:11pt;width:79pt;height:162pt;z-index:259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3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BghdOG7AQAATQMAAA4AAAAAAAAAAAAAAAAALgIAAGRycy9l&#10;Mm9Eb2MueG1sUEsBAi0AFAAGAAgAAAAhAHtLjtTbAAAACgEAAA8AAAAAAAAAAAAAAAAAFQQAAGRy&#10;cy9kb3ducmV2LnhtbFBLBQYAAAAABAAEAPMAAAAdBQAAAAA=&#10;" w14:anchorId="5F3C62E8">
                <v:textbox inset="2.16pt,1.44pt,0,1.44pt">
                  <w:txbxContent>
                    <w:p w:rsidR="00E31C76" w:rsidP="00E31C76" w:rsidRDefault="00E31C76" w14:paraId="06283E7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2288" behindDoc="0" locked="0" layoutInCell="1" allowOverlap="1" wp14:editId="6DA2EB38" wp14:anchorId="07BCB6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2057400"/>
                <wp:effectExtent l="0" t="0" r="0" b="0"/>
                <wp:wrapNone/>
                <wp:docPr id="8336" name="Rectangle 833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2044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C9CB7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6" style="position:absolute;margin-left:104pt;margin-top:11pt;width:79pt;height:162pt;z-index:259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" w14:anchorId="07BCB61B">
                <v:textbox inset="2.16pt,1.44pt,0,1.44pt">
                  <w:txbxContent>
                    <w:p w:rsidR="00E31C76" w:rsidP="00E31C76" w:rsidRDefault="00E31C76" w14:paraId="52C9CB7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3312" behindDoc="0" locked="0" layoutInCell="1" allowOverlap="1" wp14:editId="4DB31FDA" wp14:anchorId="1E26B32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7" name="Rectangle 833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281AD4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7" style="position:absolute;margin-left:104pt;margin-top:11pt;width:79pt;height:60pt;z-index:259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iPPAO7sBAABMAwAADgAAAAAAAAAAAAAAAAAuAgAAZHJzL2Uy&#10;b0RvYy54bWxQSwECLQAUAAYACAAAACEAomkztNoAAAAKAQAADwAAAAAAAAAAAAAAAAAVBAAAZHJz&#10;L2Rvd25yZXYueG1sUEsFBgAAAAAEAAQA8wAAABwFAAAAAA==&#10;" w14:anchorId="1E26B324">
                <v:textbox inset="2.16pt,1.44pt,0,1.44pt">
                  <w:txbxContent>
                    <w:p w:rsidR="00E31C76" w:rsidP="00E31C76" w:rsidRDefault="00E31C76" w14:paraId="0281AD4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4336" behindDoc="0" locked="0" layoutInCell="1" allowOverlap="1" wp14:editId="1FCFD0EE" wp14:anchorId="6BD9DBB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8" name="Rectangle 833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B5D510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8" style="position:absolute;margin-left:104pt;margin-top:11pt;width:79pt;height:60pt;z-index:259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nM/0NugEAAEwDAAAOAAAAAAAAAAAAAAAAAC4CAABkcnMvZTJv&#10;RG9jLnhtbFBLAQItABQABgAIAAAAIQCiaTO02gAAAAoBAAAPAAAAAAAAAAAAAAAAABQEAABkcnMv&#10;ZG93bnJldi54bWxQSwUGAAAAAAQABADzAAAAGwUAAAAA&#10;" w14:anchorId="6BD9DBBD">
                <v:textbox inset="2.16pt,1.44pt,0,1.44pt">
                  <w:txbxContent>
                    <w:p w:rsidR="00E31C76" w:rsidP="00E31C76" w:rsidRDefault="00E31C76" w14:paraId="5B5D510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5360" behindDoc="0" locked="0" layoutInCell="1" allowOverlap="1" wp14:editId="448970F9" wp14:anchorId="028F0A4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39" name="Rectangle 833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4BBF9E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9" style="position:absolute;margin-left:104pt;margin-top:11pt;width:79pt;height:60pt;z-index:259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rtwnmugEAAEwDAAAOAAAAAAAAAAAAAAAAAC4CAABkcnMvZTJv&#10;RG9jLnhtbFBLAQItABQABgAIAAAAIQCiaTO02gAAAAoBAAAPAAAAAAAAAAAAAAAAABQEAABkcnMv&#10;ZG93bnJldi54bWxQSwUGAAAAAAQABADzAAAAGwUAAAAA&#10;" w14:anchorId="028F0A43">
                <v:textbox inset="2.16pt,1.44pt,0,1.44pt">
                  <w:txbxContent>
                    <w:p w:rsidR="00E31C76" w:rsidP="00E31C76" w:rsidRDefault="00E31C76" w14:paraId="34BBF9E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6384" behindDoc="0" locked="0" layoutInCell="1" allowOverlap="1" wp14:editId="4859E4F0" wp14:anchorId="67BFE8F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0" name="Rectangle 834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70E0F5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0" style="position:absolute;margin-left:104pt;margin-top:11pt;width:79pt;height:60pt;z-index:259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TXuQ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" w14:anchorId="67BFE8FB">
                <v:textbox inset="2.16pt,1.44pt,0,1.44pt">
                  <w:txbxContent>
                    <w:p w:rsidR="00E31C76" w:rsidP="00E31C76" w:rsidRDefault="00E31C76" w14:paraId="570E0F5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7408" behindDoc="0" locked="0" layoutInCell="1" allowOverlap="1" wp14:editId="00FA4344" wp14:anchorId="3BB0996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1" name="Rectangle 834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B58E75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1" style="position:absolute;margin-left:104pt;margin-top:11pt;width:79pt;height:60pt;z-index:259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A8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XpJiecOp/QD&#10;deO+t4qcs4ORUs3znfUaY+qw7CU+wyVK6M7kJw1u/iItMhWNT1eN1ZSJwORmtWlrnITAo9v1ZoU+&#10;dqneiyOk/E0FR2aHUUAoRVl+fEj5fPXtCtbNYM7Pz16e9lMhg2Ju3rDugzwhR1zS/IRG2zAyKqyJ&#10;lIw4eEbT7wMHRYn97lHZ5na9anBTSrBsmxY3GEqAqPcfs9yLIeAuiQyUHCKYfkDARaOCC0dWmF3W&#10;a96Jj3FB//4T7F4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MrEA8ugEAAEwDAAAOAAAAAAAAAAAAAAAAAC4CAABkcnMvZTJv&#10;RG9jLnhtbFBLAQItABQABgAIAAAAIQCiaTO02gAAAAoBAAAPAAAAAAAAAAAAAAAAABQEAABkcnMv&#10;ZG93bnJldi54bWxQSwUGAAAAAAQABADzAAAAGwUAAAAA&#10;" w14:anchorId="3BB0996A">
                <v:textbox inset="2.16pt,1.44pt,0,1.44pt">
                  <w:txbxContent>
                    <w:p w:rsidR="00E31C76" w:rsidP="00E31C76" w:rsidRDefault="00E31C76" w14:paraId="1B58E75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8432" behindDoc="0" locked="0" layoutInCell="1" allowOverlap="1" wp14:editId="5B1E5D4F" wp14:anchorId="1BF32D5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2" name="Rectangle 834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5FC42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2" style="position:absolute;margin-left:104pt;margin-top:11pt;width:79pt;height:60pt;z-index:259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AwpcHLugEAAEwDAAAOAAAAAAAAAAAAAAAAAC4CAABkcnMvZTJv&#10;RG9jLnhtbFBLAQItABQABgAIAAAAIQCiaTO02gAAAAoBAAAPAAAAAAAAAAAAAAAAABQEAABkcnMv&#10;ZG93bnJldi54bWxQSwUGAAAAAAQABADzAAAAGwUAAAAA&#10;" w14:anchorId="1BF32D52">
                <v:textbox inset="2.16pt,1.44pt,0,1.44pt">
                  <w:txbxContent>
                    <w:p w:rsidR="00E31C76" w:rsidP="00E31C76" w:rsidRDefault="00E31C76" w14:paraId="65FC42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59456" behindDoc="0" locked="0" layoutInCell="1" allowOverlap="1" wp14:editId="76A69A18" wp14:anchorId="36EE7F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3" name="Rectangle 834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F369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3" style="position:absolute;margin-left:104pt;margin-top:11pt;width:79pt;height:60pt;z-index:259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8ITUgugEAAEwDAAAOAAAAAAAAAAAAAAAAAC4CAABkcnMvZTJv&#10;RG9jLnhtbFBLAQItABQABgAIAAAAIQCiaTO02gAAAAoBAAAPAAAAAAAAAAAAAAAAABQEAABkcnMv&#10;ZG93bnJldi54bWxQSwUGAAAAAAQABADzAAAAGwUAAAAA&#10;" w14:anchorId="36EE7FB8">
                <v:textbox inset="2.16pt,1.44pt,0,1.44pt">
                  <w:txbxContent>
                    <w:p w:rsidR="00E31C76" w:rsidP="00E31C76" w:rsidRDefault="00E31C76" w14:paraId="74F369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0480" behindDoc="0" locked="0" layoutInCell="1" allowOverlap="1" wp14:editId="757C0F26" wp14:anchorId="70728C4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4" name="Rectangle 834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228267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4" style="position:absolute;margin-left:104pt;margin-top:11pt;width:79pt;height:60pt;z-index:259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/bWmIugEAAEwDAAAOAAAAAAAAAAAAAAAAAC4CAABkcnMvZTJv&#10;RG9jLnhtbFBLAQItABQABgAIAAAAIQCiaTO02gAAAAoBAAAPAAAAAAAAAAAAAAAAABQEAABkcnMv&#10;ZG93bnJldi54bWxQSwUGAAAAAAQABADzAAAAGwUAAAAA&#10;" w14:anchorId="70728C44">
                <v:textbox inset="2.16pt,1.44pt,0,1.44pt">
                  <w:txbxContent>
                    <w:p w:rsidR="00E31C76" w:rsidP="00E31C76" w:rsidRDefault="00E31C76" w14:paraId="3228267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1504" behindDoc="0" locked="0" layoutInCell="1" allowOverlap="1" wp14:editId="3F1D3FB2" wp14:anchorId="335E2E2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5" name="Rectangle 834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9E1338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5" style="position:absolute;margin-left:104pt;margin-top:11pt;width:79pt;height:60pt;z-index:259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4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1juwEAAEwDAAAOAAAAZHJzL2Uyb0RvYy54bWysU01v2zAMvQ/YfxB0X+zY6eo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3p1RYllBqf0&#10;B3VjdtCCnLKj6nuR5pv0mnxosezRP8A5Cugm8rMEk75Ii8xZ4+NFYzFHwjG5rtdNiZPgeHS9Wtfo&#10;Y5fitdhDiD+FMyQ5HQWEkpVlh98hnq6+XMG6BOb0fPLivJszmaqs6hesO9cfkSMuabxHI7WbOsq1&#10;8pRMOPiOhr97BoIS/cuistX1qq5wU3KwbKoGNxhygKh3b7PM8tHhLvEIlOw9qGFEwFmjjAtHlpmd&#10;1yvtxNs4o3/9Cbb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+mdY7sBAABMAwAADgAAAAAAAAAAAAAAAAAuAgAAZHJzL2Uy&#10;b0RvYy54bWxQSwECLQAUAAYACAAAACEAomkztNoAAAAKAQAADwAAAAAAAAAAAAAAAAAVBAAAZHJz&#10;L2Rvd25yZXYueG1sUEsFBgAAAAAEAAQA8wAAABwFAAAAAA==&#10;" w14:anchorId="335E2E26">
                <v:textbox inset="2.16pt,1.44pt,0,1.44pt">
                  <w:txbxContent>
                    <w:p w:rsidR="00E31C76" w:rsidP="00E31C76" w:rsidRDefault="00E31C76" w14:paraId="59E1338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2528" behindDoc="0" locked="0" layoutInCell="1" allowOverlap="1" wp14:editId="7D382744" wp14:anchorId="60216BF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6" name="Rectangle 834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3A7EC9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6" style="position:absolute;margin-left:104pt;margin-top:11pt;width:79pt;height:60pt;z-index:259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HSuw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tb6hxHOHU/qJ&#10;unHfW0XO2cFIqeb5znqNMXVY9hyf4BIldGfykwY3f5EWmYrGp6vGaspEYHKz2rQ1TkLg0e16s0If&#10;u1RvxRFS/qqCI7PDKCCUoiw/fk/5fPX1CtbNYM7Pz16e9lMh09TN+hXrPsgTcsQlzY9otA0jo8Ka&#10;SMmIg2c0/T5wUJTYbx6VbW7XqwY3pQTLtmlxg6EEiHr/Psu9GALukshAySGC6QcEXDQquHBkhdll&#10;veadeB8X9G8/we4P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grjx0rsBAABMAwAADgAAAAAAAAAAAAAAAAAuAgAAZHJzL2Uy&#10;b0RvYy54bWxQSwECLQAUAAYACAAAACEAomkztNoAAAAKAQAADwAAAAAAAAAAAAAAAAAVBAAAZHJz&#10;L2Rvd25yZXYueG1sUEsFBgAAAAAEAAQA8wAAABwFAAAAAA==&#10;" w14:anchorId="60216BF9">
                <v:textbox inset="2.16pt,1.44pt,0,1.44pt">
                  <w:txbxContent>
                    <w:p w:rsidR="00E31C76" w:rsidP="00E31C76" w:rsidRDefault="00E31C76" w14:paraId="23A7EC9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3552" behindDoc="0" locked="0" layoutInCell="1" allowOverlap="1" wp14:editId="3F6A69F6" wp14:anchorId="6E47468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7" name="Rectangle 834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0643B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7" style="position:absolute;margin-left:104pt;margin-top:11pt;width:79pt;height:60pt;z-index:259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jwFObsBAABMAwAADgAAAAAAAAAAAAAAAAAuAgAAZHJzL2Uy&#10;b0RvYy54bWxQSwECLQAUAAYACAAAACEAomkztNoAAAAKAQAADwAAAAAAAAAAAAAAAAAVBAAAZHJz&#10;L2Rvd25yZXYueG1sUEsFBgAAAAAEAAQA8wAAABwFAAAAAA==&#10;" w14:anchorId="6E47468C">
                <v:textbox inset="2.16pt,1.44pt,0,1.44pt">
                  <w:txbxContent>
                    <w:p w:rsidR="00E31C76" w:rsidP="00E31C76" w:rsidRDefault="00E31C76" w14:paraId="20643B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4576" behindDoc="0" locked="0" layoutInCell="1" allowOverlap="1" wp14:editId="0E31B100" wp14:anchorId="706FDB0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8" name="Rectangle 834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A5E8F9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8" style="position:absolute;margin-left:104pt;margin-top:11pt;width:79pt;height:60pt;z-index:259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gP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tcZZee5wSj9R&#10;N+57q8g5Oxgp1TzfWa8xpg7LnuMTXKKE7kx+0uDmL9IiU9H4dNVYTZkITG5Wm7bGSQg8ul1vVuhj&#10;l+qtOELKX1VwZHYYBYRSlOXH7ymfr75ewboZzPn52cvTfipkmrq5ecW6D/KEHHFJ8yMabcPIqLAm&#10;UjLi4BlNvw8cFCX2m0dlm9v1qsFNKcGybVpUBUqAqPfvs9yLIeAuiQyUHCKYfkDARaOCC0dWmF3W&#10;a96J93FB//YT7P4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h/DgPugEAAEwDAAAOAAAAAAAAAAAAAAAAAC4CAABkcnMvZTJv&#10;RG9jLnhtbFBLAQItABQABgAIAAAAIQCiaTO02gAAAAoBAAAPAAAAAAAAAAAAAAAAABQEAABkcnMv&#10;ZG93bnJldi54bWxQSwUGAAAAAAQABADzAAAAGwUAAAAA&#10;" w14:anchorId="706FDB01">
                <v:textbox inset="2.16pt,1.44pt,0,1.44pt">
                  <w:txbxContent>
                    <w:p w:rsidR="00E31C76" w:rsidP="00E31C76" w:rsidRDefault="00E31C76" w14:paraId="2A5E8F9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5600" behindDoc="0" locked="0" layoutInCell="1" allowOverlap="1" wp14:editId="3355AD22" wp14:anchorId="235FF56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49" name="Rectangle 834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039A9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9" style="position:absolute;margin-left:104pt;margin-top:11pt;width:79pt;height:60pt;z-index:259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DteMzkugEAAEwDAAAOAAAAAAAAAAAAAAAAAC4CAABkcnMvZTJv&#10;RG9jLnhtbFBLAQItABQABgAIAAAAIQCiaTO02gAAAAoBAAAPAAAAAAAAAAAAAAAAABQEAABkcnMv&#10;ZG93bnJldi54bWxQSwUGAAAAAAQABADzAAAAGwUAAAAA&#10;" w14:anchorId="235FF563">
                <v:textbox inset="2.16pt,1.44pt,0,1.44pt">
                  <w:txbxContent>
                    <w:p w:rsidR="00E31C76" w:rsidP="00E31C76" w:rsidRDefault="00E31C76" w14:paraId="6F039A9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6624" behindDoc="0" locked="0" layoutInCell="1" allowOverlap="1" wp14:editId="3BDC2FF9" wp14:anchorId="78DFC6D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0" name="Rectangle 835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D0A5DF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0" style="position:absolute;margin-left:104pt;margin-top:11pt;width:79pt;height:60pt;z-index:259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37ug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1VcUyHOHU/qJ&#10;unHfW0VO2cFIqeb5znqNMXVY9hyf4BwldGfykwY3f5EWmYrGx4vGaspEYHK9Wrc1PiTw6OZqvUIf&#10;u1TvxRFSvlfBkdlhFBBKUZYfvqd8uvp2BetmMKfnZy9Pu6mQaeqmfcO6C/KIHHFJ8yMabcPIqLAm&#10;UjLi4BlNv/ccFCX2waOyzc3VqsFNKcGybVrcYCgBot59zHIvhoC7JDJQso9g+gEBF40KLhxZYXZe&#10;r3knPsYF/ftPsH0F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iQq37ugEAAEwDAAAOAAAAAAAAAAAAAAAAAC4CAABkcnMvZTJv&#10;RG9jLnhtbFBLAQItABQABgAIAAAAIQCiaTO02gAAAAoBAAAPAAAAAAAAAAAAAAAAABQEAABkcnMv&#10;ZG93bnJldi54bWxQSwUGAAAAAAQABADzAAAAGwUAAAAA&#10;" w14:anchorId="78DFC6D7">
                <v:textbox inset="2.16pt,1.44pt,0,1.44pt">
                  <w:txbxContent>
                    <w:p w:rsidR="00E31C76" w:rsidP="00E31C76" w:rsidRDefault="00E31C76" w14:paraId="1D0A5DF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7648" behindDoc="0" locked="0" layoutInCell="1" allowOverlap="1" wp14:editId="0F634FCD" wp14:anchorId="092945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1" name="Rectangle 835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7D1DFD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1" style="position:absolute;margin-left:104pt;margin-top:11pt;width:79pt;height:60pt;z-index:259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LsZZELsBAABMAwAADgAAAAAAAAAAAAAAAAAuAgAAZHJzL2Uy&#10;b0RvYy54bWxQSwECLQAUAAYACAAAACEAomkztNoAAAAKAQAADwAAAAAAAAAAAAAAAAAVBAAAZHJz&#10;L2Rvd25yZXYueG1sUEsFBgAAAAAEAAQA8wAAABwFAAAAAA==&#10;" w14:anchorId="092945B1">
                <v:textbox inset="2.16pt,1.44pt,0,1.44pt">
                  <w:txbxContent>
                    <w:p w:rsidR="00E31C76" w:rsidP="00E31C76" w:rsidRDefault="00E31C76" w14:paraId="47D1DFD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8672" behindDoc="0" locked="0" layoutInCell="1" allowOverlap="1" wp14:editId="42E5E4CB" wp14:anchorId="6FF91D4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2" name="Rectangle 835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24D48B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2" style="position:absolute;margin-left:104pt;margin-top:11pt;width:79pt;height:60pt;z-index:259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D1xAtLsBAABMAwAADgAAAAAAAAAAAAAAAAAuAgAAZHJzL2Uy&#10;b0RvYy54bWxQSwECLQAUAAYACAAAACEAomkztNoAAAAKAQAADwAAAAAAAAAAAAAAAAAVBAAAZHJz&#10;L2Rvd25yZXYueG1sUEsFBgAAAAAEAAQA8wAAABwFAAAAAA==&#10;" w14:anchorId="6FF91D4C">
                <v:textbox inset="2.16pt,1.44pt,0,1.44pt">
                  <w:txbxContent>
                    <w:p w:rsidR="00E31C76" w:rsidP="00E31C76" w:rsidRDefault="00E31C76" w14:paraId="524D48B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69696" behindDoc="0" locked="0" layoutInCell="1" allowOverlap="1" wp14:editId="43F2C9E3" wp14:anchorId="0887271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3" name="Rectangle 835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7F981C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3" style="position:absolute;margin-left:104pt;margin-top:11pt;width:79pt;height:60pt;z-index:259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D2LRfugEAAEwDAAAOAAAAAAAAAAAAAAAAAC4CAABkcnMvZTJv&#10;RG9jLnhtbFBLAQItABQABgAIAAAAIQCiaTO02gAAAAoBAAAPAAAAAAAAAAAAAAAAABQEAABkcnMv&#10;ZG93bnJldi54bWxQSwUGAAAAAAQABADzAAAAGwUAAAAA&#10;" w14:anchorId="08872713">
                <v:textbox inset="2.16pt,1.44pt,0,1.44pt">
                  <w:txbxContent>
                    <w:p w:rsidR="00E31C76" w:rsidP="00E31C76" w:rsidRDefault="00E31C76" w14:paraId="37F981C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0720" behindDoc="0" locked="0" layoutInCell="1" allowOverlap="1" wp14:editId="7D185006" wp14:anchorId="5437D5F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4" name="Rectangle 835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A95F17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4" style="position:absolute;margin-left:104pt;margin-top:11pt;width:79pt;height:60pt;z-index:259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AlOj3ugEAAEwDAAAOAAAAAAAAAAAAAAAAAC4CAABkcnMvZTJv&#10;RG9jLnhtbFBLAQItABQABgAIAAAAIQCiaTO02gAAAAoBAAAPAAAAAAAAAAAAAAAAABQEAABkcnMv&#10;ZG93bnJldi54bWxQSwUGAAAAAAQABADzAAAAGwUAAAAA&#10;" w14:anchorId="5437D5F7">
                <v:textbox inset="2.16pt,1.44pt,0,1.44pt">
                  <w:txbxContent>
                    <w:p w:rsidR="00E31C76" w:rsidP="00E31C76" w:rsidRDefault="00E31C76" w14:paraId="3A95F17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1744" behindDoc="0" locked="0" layoutInCell="1" allowOverlap="1" wp14:editId="5B13D81B" wp14:anchorId="28C2FA9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5" name="Rectangle 835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407598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5" style="position:absolute;margin-left:104pt;margin-top:11pt;width:79pt;height:60pt;z-index:259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5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zBAcHLsBAABMAwAADgAAAAAAAAAAAAAAAAAuAgAAZHJzL2Uy&#10;b0RvYy54bWxQSwECLQAUAAYACAAAACEAomkztNoAAAAKAQAADwAAAAAAAAAAAAAAAAAVBAAAZHJz&#10;L2Rvd25yZXYueG1sUEsFBgAAAAAEAAQA8wAAABwFAAAAAA==&#10;" w14:anchorId="28C2FA94">
                <v:textbox inset="2.16pt,1.44pt,0,1.44pt">
                  <w:txbxContent>
                    <w:p w:rsidR="00E31C76" w:rsidP="00E31C76" w:rsidRDefault="00E31C76" w14:paraId="0407598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2768" behindDoc="0" locked="0" layoutInCell="1" allowOverlap="1" wp14:editId="443690C3" wp14:anchorId="235663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6" name="Rectangle 835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54CE95A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6" style="position:absolute;margin-left:104pt;margin-top:11pt;width:79pt;height:60pt;z-index:259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vUFwrbsBAABMAwAADgAAAAAAAAAAAAAAAAAuAgAAZHJzL2Uy&#10;b0RvYy54bWxQSwECLQAUAAYACAAAACEAomkztNoAAAAKAQAADwAAAAAAAAAAAAAAAAAVBAAAZHJz&#10;L2Rvd25yZXYueG1sUEsFBgAAAAAEAAQA8wAAABwFAAAAAA==&#10;" w14:anchorId="23566392">
                <v:textbox inset="2.16pt,1.44pt,0,1.44pt">
                  <w:txbxContent>
                    <w:p w:rsidR="00E31C76" w:rsidP="00E31C76" w:rsidRDefault="00E31C76" w14:paraId="554CE95A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3792" behindDoc="0" locked="0" layoutInCell="1" allowOverlap="1" wp14:editId="7C657FDC" wp14:anchorId="7C5C4F9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7" name="Rectangle 835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42F86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7" style="position:absolute;margin-left:104pt;margin-top:11pt;width:79pt;height:60pt;z-index:259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8cWERrsBAABMAwAADgAAAAAAAAAAAAAAAAAuAgAAZHJzL2Uy&#10;b0RvYy54bWxQSwECLQAUAAYACAAAACEAomkztNoAAAAKAQAADwAAAAAAAAAAAAAAAAAVBAAAZHJz&#10;L2Rvd25yZXYueG1sUEsFBgAAAAAEAAQA8wAAABwFAAAAAA==&#10;" w14:anchorId="7C5C4F92">
                <v:textbox inset="2.16pt,1.44pt,0,1.44pt">
                  <w:txbxContent>
                    <w:p w:rsidR="00E31C76" w:rsidP="00E31C76" w:rsidRDefault="00E31C76" w14:paraId="7642F86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4816" behindDoc="0" locked="0" layoutInCell="1" allowOverlap="1" wp14:editId="257C153E" wp14:anchorId="5CE703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8" name="Rectangle 835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EB71D6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8" style="position:absolute;margin-left:104pt;margin-top:11pt;width:79pt;height:60pt;z-index:259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lwugEAAEw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7UeclecOp/Qd&#10;deN+sIqcs6ORUi3zXfSaYuqx7Dk+wSVK6C7kZw1u+SItMheNT1eN1ZyJwOSm3XQ1TkLg0d3NpkUf&#10;u1SvxRFS/qyCI4vDKCCUoiw/fk35fPXlCtYtYM7PL16e93Mh09Tt7QvWfZAn5IhLmh/RaBsmRoU1&#10;kZIJB89o+nXgoCixXzwq29zdtA1uSgnWXdOhKlACRL1/m+VejAF3SWSg5BDBDCMCLhoVXDiywuyy&#10;XstOvI0L+tefYPcb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eBblwugEAAEwDAAAOAAAAAAAAAAAAAAAAAC4CAABkcnMvZTJv&#10;RG9jLnhtbFBLAQItABQABgAIAAAAIQCiaTO02gAAAAoBAAAPAAAAAAAAAAAAAAAAABQEAABkcnMv&#10;ZG93bnJldi54bWxQSwUGAAAAAAQABADzAAAAGwUAAAAA&#10;" w14:anchorId="5CE70372">
                <v:textbox inset="2.16pt,1.44pt,0,1.44pt">
                  <w:txbxContent>
                    <w:p w:rsidR="00E31C76" w:rsidP="00E31C76" w:rsidRDefault="00E31C76" w14:paraId="7EB71D6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5840" behindDoc="0" locked="0" layoutInCell="1" allowOverlap="1" wp14:editId="6B552D0A" wp14:anchorId="2447A3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59" name="Rectangle 835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34EAC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9" style="position:absolute;margin-left:104pt;margin-top:11pt;width:79pt;height:60pt;z-index:259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0oFNm7sBAABMAwAADgAAAAAAAAAAAAAAAAAuAgAAZHJzL2Uy&#10;b0RvYy54bWxQSwECLQAUAAYACAAAACEAomkztNoAAAAKAQAADwAAAAAAAAAAAAAAAAAVBAAAZHJz&#10;L2Rvd25yZXYueG1sUEsFBgAAAAAEAAQA8wAAABwFAAAAAA==&#10;" w14:anchorId="2447A36C">
                <v:textbox inset="2.16pt,1.44pt,0,1.44pt">
                  <w:txbxContent>
                    <w:p w:rsidR="00E31C76" w:rsidP="00E31C76" w:rsidRDefault="00E31C76" w14:paraId="1534EAC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6864" behindDoc="0" locked="0" layoutInCell="1" allowOverlap="1" wp14:editId="4F61D290" wp14:anchorId="3DADCB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0" name="Rectangle 836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F7585B6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0" style="position:absolute;margin-left:104pt;margin-top:11pt;width:79pt;height:60pt;z-index:259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+2rcougEAAEwDAAAOAAAAAAAAAAAAAAAAAC4CAABkcnMvZTJv&#10;RG9jLnhtbFBLAQItABQABgAIAAAAIQCiaTO02gAAAAoBAAAPAAAAAAAAAAAAAAAAABQEAABkcnMv&#10;ZG93bnJldi54bWxQSwUGAAAAAAQABADzAAAAGwUAAAAA&#10;" w14:anchorId="3DADCB6C">
                <v:textbox inset="2.16pt,1.44pt,0,1.44pt">
                  <w:txbxContent>
                    <w:p w:rsidR="00E31C76" w:rsidP="00E31C76" w:rsidRDefault="00E31C76" w14:paraId="6F7585B6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7888" behindDoc="0" locked="0" layoutInCell="1" allowOverlap="1" wp14:editId="4DFF937C" wp14:anchorId="76D7C07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1" name="Rectangle 836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49216B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1" style="position:absolute;margin-left:104pt;margin-top:11pt;width:79pt;height:60pt;z-index:259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Ml5Dw7sBAABMAwAADgAAAAAAAAAAAAAAAAAuAgAAZHJzL2Uy&#10;b0RvYy54bWxQSwECLQAUAAYACAAAACEAomkztNoAAAAKAQAADwAAAAAAAAAAAAAAAAAVBAAAZHJz&#10;L2Rvd25yZXYueG1sUEsFBgAAAAAEAAQA8wAAABwFAAAAAA==&#10;" w14:anchorId="76D7C077">
                <v:textbox inset="2.16pt,1.44pt,0,1.44pt">
                  <w:txbxContent>
                    <w:p w:rsidR="00E31C76" w:rsidP="00E31C76" w:rsidRDefault="00E31C76" w14:paraId="749216B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8912" behindDoc="0" locked="0" layoutInCell="1" allowOverlap="1" wp14:editId="3A80F2BE" wp14:anchorId="60C9D86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62" name="Rectangle 836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331C3E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2" style="position:absolute;margin-left:104pt;margin-top:11pt;width:79pt;height:60pt;z-index:259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9HHzk7sBAABMAwAADgAAAAAAAAAAAAAAAAAuAgAAZHJzL2Uy&#10;b0RvYy54bWxQSwECLQAUAAYACAAAACEAomkztNoAAAAKAQAADwAAAAAAAAAAAAAAAAAVBAAAZHJz&#10;L2Rvd25yZXYueG1sUEsFBgAAAAAEAAQA8wAAABwFAAAAAA==&#10;" w14:anchorId="60C9D86F">
                <v:textbox inset="2.16pt,1.44pt,0,1.44pt">
                  <w:txbxContent>
                    <w:p w:rsidR="00E31C76" w:rsidP="00E31C76" w:rsidRDefault="00E31C76" w14:paraId="6331C3E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79936" behindDoc="0" locked="0" layoutInCell="1" allowOverlap="1" wp14:editId="477367ED" wp14:anchorId="7FED236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3" name="Rectangle 836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BF7838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3" style="position:absolute;margin-left:104pt;margin-top:11pt;width:79pt;height:48pt;z-index:259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+Sn/1ugEAAEwDAAAOAAAAAAAAAAAAAAAAAC4CAABkcnMvZTJv&#10;RG9jLnhtbFBLAQItABQABgAIAAAAIQC5TgVu2gAAAAoBAAAPAAAAAAAAAAAAAAAAABQEAABkcnMv&#10;ZG93bnJldi54bWxQSwUGAAAAAAQABADzAAAAGwUAAAAA&#10;" w14:anchorId="7FED2362">
                <v:textbox inset="2.16pt,1.44pt,0,1.44pt">
                  <w:txbxContent>
                    <w:p w:rsidR="00E31C76" w:rsidP="00E31C76" w:rsidRDefault="00E31C76" w14:paraId="4BF7838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80960" behindDoc="0" locked="0" layoutInCell="1" allowOverlap="1" wp14:editId="522E4EB7" wp14:anchorId="3166DCB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4" name="Rectangle 836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36D674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4" style="position:absolute;margin-left:104pt;margin-top:11pt;width:79pt;height:48pt;z-index:259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NduwEAAEwDAAAOAAAAZHJzL2Uyb0RvYy54bWysU9tu2zAMfR+wfxD0vthxs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tarOmxHOHU/qB&#10;unHfW0Uu2cFIqeb5znqNMXVY9hQf4RoldGfykwY3f5EWmYrG55vGaspEYHK72rY1TkLg0cftZos+&#10;dqleiyOk/EUFR2aHUUAoRVl++pby5erLFaybwVyen708HaZCpqnXzQvWQ5Bn5IhLmh/QaBtGRoU1&#10;kZIRB89o+nXkoCixXz0q23xarxrclBIs26bFDYYSIOrD2yz3Ygi4SyIDJccIph8QcNGo4MKRFWbX&#10;9Zp34m1c0L/+BPv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vQYjXbsBAABMAwAADgAAAAAAAAAAAAAAAAAuAgAAZHJzL2Uy&#10;b0RvYy54bWxQSwECLQAUAAYACAAAACEAuU4FbtoAAAAKAQAADwAAAAAAAAAAAAAAAAAVBAAAZHJz&#10;L2Rvd25yZXYueG1sUEsFBgAAAAAEAAQA8wAAABwFAAAAAA==&#10;" w14:anchorId="3166DCB8">
                <v:textbox inset="2.16pt,1.44pt,0,1.44pt">
                  <w:txbxContent>
                    <w:p w:rsidR="00E31C76" w:rsidP="00E31C76" w:rsidRDefault="00E31C76" w14:paraId="036D674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81984" behindDoc="0" locked="0" layoutInCell="1" allowOverlap="1" wp14:editId="5EAD5DD1" wp14:anchorId="558EB47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5" name="Rectangle 836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F0C47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5" style="position:absolute;margin-left:104pt;margin-top:11pt;width:79pt;height:48pt;z-index:259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6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YLXtrsBAABMAwAADgAAAAAAAAAAAAAAAAAuAgAAZHJzL2Uy&#10;b0RvYy54bWxQSwECLQAUAAYACAAAACEAuU4FbtoAAAAKAQAADwAAAAAAAAAAAAAAAAAVBAAAZHJz&#10;L2Rvd25yZXYueG1sUEsFBgAAAAAEAAQA8wAAABwFAAAAAA==&#10;" w14:anchorId="558EB472">
                <v:textbox inset="2.16pt,1.44pt,0,1.44pt">
                  <w:txbxContent>
                    <w:p w:rsidR="00E31C76" w:rsidP="00E31C76" w:rsidRDefault="00E31C76" w14:paraId="1F0C47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83008" behindDoc="0" locked="0" layoutInCell="1" allowOverlap="1" wp14:editId="41A93A7E" wp14:anchorId="3BF5040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6" name="Rectangle 836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6BCE4B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>NO NO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6" style="position:absolute;margin-left:104pt;margin-top:11pt;width:79pt;height:48pt;z-index:259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gNO7B7sBAABMAwAADgAAAAAAAAAAAAAAAAAuAgAAZHJzL2Uy&#10;b0RvYy54bWxQSwECLQAUAAYACAAAACEAuU4FbtoAAAAKAQAADwAAAAAAAAAAAAAAAAAVBAAAZHJz&#10;L2Rvd25yZXYueG1sUEsFBgAAAAAEAAQA8wAAABwFAAAAAA==&#10;" w14:anchorId="3BF5040D">
                <v:textbox inset="2.16pt,1.44pt,0,1.44pt">
                  <w:txbxContent>
                    <w:p w:rsidR="00E31C76" w:rsidP="00E31C76" w:rsidRDefault="00E31C76" w14:paraId="56BCE4B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>NO NO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84032" behindDoc="0" locked="0" layoutInCell="1" allowOverlap="1" wp14:editId="6F8B0CCA" wp14:anchorId="1435D07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7" name="Rectangle 836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18CD25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7" style="position:absolute;margin-left:104pt;margin-top:11pt;width:79pt;height:48pt;z-index:259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/suwEAAEw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u1rfUeK4xSn9&#10;QN24G4wk5+yo+17m+Wa9phA7LHsOT3CJIrqZ/KzA5i/SInPR+HTVWM6JCExuVpu2xkkIPLrdrDfo&#10;Y5fqrThATF+ktyQ7jAJCKcry47eYzldfr2BdBnN+Pntp3s+FTFPf3L5i3fv+hBxxSdMjGmX8xKgw&#10;OlAy4eAZjb8OHCQl5qtDZZu7m1WDm1KCZdu0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zFdP7LsBAABMAwAADgAAAAAAAAAAAAAAAAAuAgAAZHJzL2Uy&#10;b0RvYy54bWxQSwECLQAUAAYACAAAACEAuU4FbtoAAAAKAQAADwAAAAAAAAAAAAAAAAAVBAAAZHJz&#10;L2Rvd25yZXYueG1sUEsFBgAAAAAEAAQA8wAAABwFAAAAAA==&#10;" w14:anchorId="1435D076">
                <v:textbox inset="2.16pt,1.44pt,0,1.44pt">
                  <w:txbxContent>
                    <w:p w:rsidR="00E31C76" w:rsidP="00E31C76" w:rsidRDefault="00E31C76" w14:paraId="018CD25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85056" behindDoc="0" locked="0" layoutInCell="1" allowOverlap="1" wp14:editId="1597CF73" wp14:anchorId="44769DF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8" name="Rectangle 836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59BD1D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8" style="position:absolute;margin-left:104pt;margin-top:11pt;width:79pt;height:48pt;z-index:259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jl3LaugEAAEwDAAAOAAAAAAAAAAAAAAAAAC4CAABkcnMvZTJv&#10;RG9jLnhtbFBLAQItABQABgAIAAAAIQC5TgVu2gAAAAoBAAAPAAAAAAAAAAAAAAAAABQEAABkcnMv&#10;ZG93bnJldi54bWxQSwUGAAAAAAQABADzAAAAGwUAAAAA&#10;" w14:anchorId="44769DFD">
                <v:textbox inset="2.16pt,1.44pt,0,1.44pt">
                  <w:txbxContent>
                    <w:p w:rsidR="00E31C76" w:rsidP="00E31C76" w:rsidRDefault="00E31C76" w14:paraId="159BD1D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86080" behindDoc="0" locked="0" layoutInCell="1" allowOverlap="1" wp14:editId="6154F3B0" wp14:anchorId="7BFE2EC3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69" name="Rectangle 836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F00421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9" style="position:absolute;margin-left:104pt;margin-top:11pt;width:79pt;height:48pt;z-index:259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7xOGMbsBAABMAwAADgAAAAAAAAAAAAAAAAAuAgAAZHJzL2Uy&#10;b0RvYy54bWxQSwECLQAUAAYACAAAACEAuU4FbtoAAAAKAQAADwAAAAAAAAAAAAAAAAAVBAAAZHJz&#10;L2Rvd25yZXYueG1sUEsFBgAAAAAEAAQA8wAAABwFAAAAAA==&#10;" w14:anchorId="7BFE2EC3">
                <v:textbox inset="2.16pt,1.44pt,0,1.44pt">
                  <w:txbxContent>
                    <w:p w:rsidR="00E31C76" w:rsidP="00E31C76" w:rsidRDefault="00E31C76" w14:paraId="2F00421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87104" behindDoc="0" locked="0" layoutInCell="1" allowOverlap="1" wp14:editId="3B44E09A" wp14:anchorId="131582BA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0" name="Rectangle 837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E8DEC6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0" style="position:absolute;margin-left:104pt;margin-top:11pt;width:79pt;height:48pt;z-index:259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gKecuugEAAEwDAAAOAAAAAAAAAAAAAAAAAC4CAABkcnMvZTJv&#10;RG9jLnhtbFBLAQItABQABgAIAAAAIQC5TgVu2gAAAAoBAAAPAAAAAAAAAAAAAAAAABQEAABkcnMv&#10;ZG93bnJldi54bWxQSwUGAAAAAAQABADzAAAAGwUAAAAA&#10;" w14:anchorId="131582BA">
                <v:textbox inset="2.16pt,1.44pt,0,1.44pt">
                  <w:txbxContent>
                    <w:p w:rsidR="00E31C76" w:rsidP="00E31C76" w:rsidRDefault="00E31C76" w14:paraId="2E8DEC6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88128" behindDoc="0" locked="0" layoutInCell="1" allowOverlap="1" wp14:editId="4FF95CC2" wp14:anchorId="5C695547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1" name="Rectangle 837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BFE22B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1" style="position:absolute;margin-left:104pt;margin-top:11pt;width:79pt;height:48pt;z-index:259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LK0TxbsBAABMAwAADgAAAAAAAAAAAAAAAAAuAgAAZHJzL2Uy&#10;b0RvYy54bWxQSwECLQAUAAYACAAAACEAuU4FbtoAAAAKAQAADwAAAAAAAAAAAAAAAAAVBAAAZHJz&#10;L2Rvd25yZXYueG1sUEsFBgAAAAAEAAQA8wAAABwFAAAAAA==&#10;" w14:anchorId="5C695547">
                <v:textbox inset="2.16pt,1.44pt,0,1.44pt">
                  <w:txbxContent>
                    <w:p w:rsidR="00E31C76" w:rsidP="00E31C76" w:rsidRDefault="00E31C76" w14:paraId="2BFE22B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89152" behindDoc="0" locked="0" layoutInCell="1" allowOverlap="1" wp14:editId="3B7B1CCE" wp14:anchorId="2C6861C2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2" name="Rectangle 837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1EAB1D1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2" style="position:absolute;margin-left:104pt;margin-top:11pt;width:79pt;height:48pt;z-index:259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DTcKYbsBAABMAwAADgAAAAAAAAAAAAAAAAAuAgAAZHJzL2Uy&#10;b0RvYy54bWxQSwECLQAUAAYACAAAACEAuU4FbtoAAAAKAQAADwAAAAAAAAAAAAAAAAAVBAAAZHJz&#10;L2Rvd25yZXYueG1sUEsFBgAAAAAEAAQA8wAAABwFAAAAAA==&#10;" w14:anchorId="2C6861C2">
                <v:textbox inset="2.16pt,1.44pt,0,1.44pt">
                  <w:txbxContent>
                    <w:p w:rsidR="00E31C76" w:rsidP="00E31C76" w:rsidRDefault="00E31C76" w14:paraId="51EAB1D1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0176" behindDoc="0" locked="0" layoutInCell="1" allowOverlap="1" wp14:editId="6F88B6BA" wp14:anchorId="7D0CCFB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3" name="Rectangle 837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174FBB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3" style="position:absolute;margin-left:104pt;margin-top:11pt;width:79pt;height:48pt;z-index:259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Bs/6KugEAAEwDAAAOAAAAAAAAAAAAAAAAAC4CAABkcnMvZTJv&#10;RG9jLnhtbFBLAQItABQABgAIAAAAIQC5TgVu2gAAAAoBAAAPAAAAAAAAAAAAAAAAABQEAABkcnMv&#10;ZG93bnJldi54bWxQSwUGAAAAAAQABADzAAAAGwUAAAAA&#10;" w14:anchorId="7D0CCFB1">
                <v:textbox inset="2.16pt,1.44pt,0,1.44pt">
                  <w:txbxContent>
                    <w:p w:rsidR="00E31C76" w:rsidP="00E31C76" w:rsidRDefault="00E31C76" w14:paraId="3174FBB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1200" behindDoc="0" locked="0" layoutInCell="1" allowOverlap="1" wp14:editId="5539E205" wp14:anchorId="6AD70078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4" name="Rectangle 837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0FA20E32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4" style="position:absolute;margin-left:104pt;margin-top:11pt;width:79pt;height:48pt;z-index:259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gv+iIrsBAABMAwAADgAAAAAAAAAAAAAAAAAuAgAAZHJzL2Uy&#10;b0RvYy54bWxQSwECLQAUAAYACAAAACEAuU4FbtoAAAAKAQAADwAAAAAAAAAAAAAAAAAVBAAAZHJz&#10;L2Rvd25yZXYueG1sUEsFBgAAAAAEAAQA8wAAABwFAAAAAA==&#10;" w14:anchorId="6AD70078">
                <v:textbox inset="2.16pt,1.44pt,0,1.44pt">
                  <w:txbxContent>
                    <w:p w:rsidR="00E31C76" w:rsidP="00E31C76" w:rsidRDefault="00E31C76" w14:paraId="0FA20E32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2224" behindDoc="0" locked="0" layoutInCell="1" allowOverlap="1" wp14:editId="39D97187" wp14:anchorId="28A0BF5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5" name="Rectangle 837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0C3C8A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5" style="position:absolute;margin-left:104pt;margin-top:11pt;width:79pt;height:48pt;z-index:259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7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zntWybsBAABMAwAADgAAAAAAAAAAAAAAAAAuAgAAZHJzL2Uy&#10;b0RvYy54bWxQSwECLQAUAAYACAAAACEAuU4FbtoAAAAKAQAADwAAAAAAAAAAAAAAAAAVBAAAZHJz&#10;L2Rvd25yZXYueG1sUEsFBgAAAAAEAAQA8wAAABwFAAAAAA==&#10;" w14:anchorId="28A0BF59">
                <v:textbox inset="2.16pt,1.44pt,0,1.44pt">
                  <w:txbxContent>
                    <w:p w:rsidR="00E31C76" w:rsidP="00E31C76" w:rsidRDefault="00E31C76" w14:paraId="50C3C8A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3248" behindDoc="0" locked="0" layoutInCell="1" allowOverlap="1" wp14:editId="23A4DD84" wp14:anchorId="65E52AB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6" name="Rectangle 837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6AD9FD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6" style="position:absolute;margin-left:104pt;margin-top:11pt;width:79pt;height:48pt;z-index:259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vyo6eLsBAABMAwAADgAAAAAAAAAAAAAAAAAuAgAAZHJzL2Uy&#10;b0RvYy54bWxQSwECLQAUAAYACAAAACEAuU4FbtoAAAAKAQAADwAAAAAAAAAAAAAAAAAVBAAAZHJz&#10;L2Rvd25yZXYueG1sUEsFBgAAAAAEAAQA8wAAABwFAAAAAA==&#10;" w14:anchorId="65E52AB9">
                <v:textbox inset="2.16pt,1.44pt,0,1.44pt">
                  <w:txbxContent>
                    <w:p w:rsidR="00E31C76" w:rsidP="00E31C76" w:rsidRDefault="00E31C76" w14:paraId="66AD9FD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4272" behindDoc="0" locked="0" layoutInCell="1" allowOverlap="1" wp14:editId="60926CF0" wp14:anchorId="06D2D06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7" name="Rectangle 837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769C835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7" style="position:absolute;margin-left:104pt;margin-top:11pt;width:79pt;height:48pt;z-index:259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867Ok7sBAABMAwAADgAAAAAAAAAAAAAAAAAuAgAAZHJzL2Uy&#10;b0RvYy54bWxQSwECLQAUAAYACAAAACEAuU4FbtoAAAAKAQAADwAAAAAAAAAAAAAAAAAVBAAAZHJz&#10;L2Rvd25yZXYueG1sUEsFBgAAAAAEAAQA8wAAABwFAAAAAA==&#10;" w14:anchorId="06D2D06C">
                <v:textbox inset="2.16pt,1.44pt,0,1.44pt">
                  <w:txbxContent>
                    <w:p w:rsidR="00E31C76" w:rsidP="00E31C76" w:rsidRDefault="00E31C76" w14:paraId="2769C835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5296" behindDoc="0" locked="0" layoutInCell="1" allowOverlap="1" wp14:editId="401D2231" wp14:anchorId="6C6A2BB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8" name="Rectangle 837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49D258C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8" style="position:absolute;margin-left:104pt;margin-top:11pt;width:79pt;height:48pt;z-index:259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OluwEAAEwDAAAOAAAAZHJzL2Uyb0RvYy54bWysU01v2zAMvQ/YfxB0X+w4a+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d3irBy3OKWf&#10;qBt3g5HknB1138s836zXFGKHZU/hES5RRDeTnxXY/EVaZC4an64ayzkRgcnNatPWOAmBRzeb9QZ9&#10;7FK9FgeI6av0lmSHUUAoRVl+/B7T+erLFazLYM7PZy/N+7mQaeqb9QvWve9PyBGXND2gUcZPjAqj&#10;AyUTDp7R+PvAQVJivjlUtrn9vGpwU0qwbJsWVYESIOr92yx3YvS4SyIBJYcAehgRcNGo4MKRFWaX&#10;9co78TYu6F9/gt0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nG7zpbsBAABMAwAADgAAAAAAAAAAAAAAAAAuAgAAZHJzL2Uy&#10;b0RvYy54bWxQSwECLQAUAAYACAAAACEAuU4FbtoAAAAKAQAADwAAAAAAAAAAAAAAAAAVBAAAZHJz&#10;L2Rvd25yZXYueG1sUEsFBgAAAAAEAAQA8wAAABwFAAAAAA==&#10;" w14:anchorId="6C6A2BBF">
                <v:textbox inset="2.16pt,1.44pt,0,1.44pt">
                  <w:txbxContent>
                    <w:p w:rsidR="00E31C76" w:rsidP="00E31C76" w:rsidRDefault="00E31C76" w14:paraId="49D258C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6320" behindDoc="0" locked="0" layoutInCell="1" allowOverlap="1" wp14:editId="276A67DF" wp14:anchorId="38B5898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79" name="Rectangle 837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1DE5F8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9" style="position:absolute;margin-left:104pt;margin-top:11pt;width:79pt;height:48pt;z-index:259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0OoHTrsBAABMAwAADgAAAAAAAAAAAAAAAAAuAgAAZHJzL2Uy&#10;b0RvYy54bWxQSwECLQAUAAYACAAAACEAuU4FbtoAAAAKAQAADwAAAAAAAAAAAAAAAAAVBAAAZHJz&#10;L2Rvd25yZXYueG1sUEsFBgAAAAAEAAQA8wAAABwFAAAAAA==&#10;" w14:anchorId="38B5898B">
                <v:textbox inset="2.16pt,1.44pt,0,1.44pt">
                  <w:txbxContent>
                    <w:p w:rsidR="00E31C76" w:rsidP="00E31C76" w:rsidRDefault="00E31C76" w14:paraId="21DE5F8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7344" behindDoc="0" locked="0" layoutInCell="1" allowOverlap="1" wp14:editId="32A45020" wp14:anchorId="381FAFB4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0" name="Rectangle 838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213C8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0" style="position:absolute;margin-left:104pt;margin-top:11pt;width:79pt;height:48pt;z-index:259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A0+0SgugEAAEwDAAAOAAAAAAAAAAAAAAAAAC4CAABkcnMvZTJv&#10;RG9jLnhtbFBLAQItABQABgAIAAAAIQC5TgVu2gAAAAoBAAAPAAAAAAAAAAAAAAAAABQEAABkcnMv&#10;ZG93bnJldi54bWxQSwUGAAAAAAQABADzAAAAGwUAAAAA&#10;" w14:anchorId="381FAFB4">
                <v:textbox inset="2.16pt,1.44pt,0,1.44pt">
                  <w:txbxContent>
                    <w:p w:rsidR="00E31C76" w:rsidP="00E31C76" w:rsidRDefault="00E31C76" w14:paraId="6C213C8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8368" behindDoc="0" locked="0" layoutInCell="1" allowOverlap="1" wp14:editId="52435A74" wp14:anchorId="64A2BD41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1" name="Rectangle 838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3D1D65B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1" style="position:absolute;margin-left:104pt;margin-top:11pt;width:79pt;height:48pt;z-index:259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eH+wS7sBAABMAwAADgAAAAAAAAAAAAAAAAAuAgAAZHJzL2Uy&#10;b0RvYy54bWxQSwECLQAUAAYACAAAACEAuU4FbtoAAAAKAQAADwAAAAAAAAAAAAAAAAAVBAAAZHJz&#10;L2Rvd25yZXYueG1sUEsFBgAAAAAEAAQA8wAAABwFAAAAAA==&#10;" w14:anchorId="64A2BD41">
                <v:textbox inset="2.16pt,1.44pt,0,1.44pt">
                  <w:txbxContent>
                    <w:p w:rsidR="00E31C76" w:rsidP="00E31C76" w:rsidRDefault="00E31C76" w14:paraId="3D1D65B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899392" behindDoc="0" locked="0" layoutInCell="1" allowOverlap="1" wp14:editId="67355403" wp14:anchorId="7CF1E6EF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2" name="Rectangle 8382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CC0FA63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2" style="position:absolute;margin-left:104pt;margin-top:11pt;width:79pt;height:48pt;z-index:259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6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BHYxvLsBAABMAwAADgAAAAAAAAAAAAAAAAAuAgAAZHJzL2Uy&#10;b0RvYy54bWxQSwECLQAUAAYACAAAACEAuU4FbtoAAAAKAQAADwAAAAAAAAAAAAAAAAAVBAAAZHJz&#10;L2Rvd25yZXYueG1sUEsFBgAAAAAEAAQA8wAAABwFAAAAAA==&#10;" w14:anchorId="7CF1E6EF">
                <v:textbox inset="2.16pt,1.44pt,0,1.44pt">
                  <w:txbxContent>
                    <w:p w:rsidR="00E31C76" w:rsidP="00E31C76" w:rsidRDefault="00E31C76" w14:paraId="6CC0FA63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900416" behindDoc="0" locked="0" layoutInCell="1" allowOverlap="1" wp14:editId="7CAE8670" wp14:anchorId="03E4D43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3" name="Rectangle 8383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6807D28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3" style="position:absolute;margin-left:104pt;margin-top:11pt;width:79pt;height:48pt;z-index:259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7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BI8sVXugEAAEwDAAAOAAAAAAAAAAAAAAAAAC4CAABkcnMvZTJv&#10;RG9jLnhtbFBLAQItABQABgAIAAAAIQC5TgVu2gAAAAoBAAAPAAAAAAAAAAAAAAAAABQEAABkcnMv&#10;ZG93bnJldi54bWxQSwUGAAAAAAQABADzAAAAGwUAAAAA&#10;" w14:anchorId="03E4D43B">
                <v:textbox inset="2.16pt,1.44pt,0,1.44pt">
                  <w:txbxContent>
                    <w:p w:rsidR="00E31C76" w:rsidP="00E31C76" w:rsidRDefault="00E31C76" w14:paraId="76807D28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901440" behindDoc="0" locked="0" layoutInCell="1" allowOverlap="1" wp14:editId="1A27093F" wp14:anchorId="4E6880EE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4" name="Rectangle 8384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D530497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4" style="position:absolute;margin-left:104pt;margin-top:11pt;width:79pt;height:60pt;z-index:259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8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BNAeFyugEAAEwDAAAOAAAAAAAAAAAAAAAAAC4CAABkcnMvZTJv&#10;RG9jLnhtbFBLAQItABQABgAIAAAAIQCiaTO02gAAAAoBAAAPAAAAAAAAAAAAAAAAABQEAABkcnMv&#10;ZG93bnJldi54bWxQSwUGAAAAAAQABADzAAAAGwUAAAAA&#10;" w14:anchorId="4E6880EE">
                <v:textbox inset="2.16pt,1.44pt,0,1.44pt">
                  <w:txbxContent>
                    <w:p w:rsidR="00E31C76" w:rsidP="00E31C76" w:rsidRDefault="00E31C76" w14:paraId="6D530497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902464" behindDoc="0" locked="0" layoutInCell="1" allowOverlap="1" wp14:editId="513E131D" wp14:anchorId="669A871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5" name="Rectangle 8385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5AAFED4C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5" style="position:absolute;margin-left:104pt;margin-top:11pt;width:79pt;height:60pt;z-index:259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89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AYUVmbsBAABMAwAADgAAAAAAAAAAAAAAAAAuAgAAZHJzL2Uy&#10;b0RvYy54bWxQSwECLQAUAAYACAAAACEAomkztNoAAAAKAQAADwAAAAAAAAAAAAAAAAAVBAAAZHJz&#10;L2Rvd25yZXYueG1sUEsFBgAAAAAEAAQA8wAAABwFAAAAAA==&#10;" w14:anchorId="669A871B">
                <v:textbox inset="2.16pt,1.44pt,0,1.44pt">
                  <w:txbxContent>
                    <w:p w:rsidR="00E31C76" w:rsidP="00E31C76" w:rsidRDefault="00E31C76" w14:paraId="5AAFED4C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903488" behindDoc="0" locked="0" layoutInCell="1" allowOverlap="1" wp14:editId="4A8152EA" wp14:anchorId="5570267C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86" name="Rectangle 8386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79B1B64B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6" style="position:absolute;margin-left:104pt;margin-top:11pt;width:79pt;height:60pt;z-index:259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0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cNR5KLsBAABMAwAADgAAAAAAAAAAAAAAAAAuAgAAZHJzL2Uy&#10;b0RvYy54bWxQSwECLQAUAAYACAAAACEAomkztNoAAAAKAQAADwAAAAAAAAAAAAAAAAAVBAAAZHJz&#10;L2Rvd25yZXYueG1sUEsFBgAAAAAEAAQA8wAAABwFAAAAAA==&#10;" w14:anchorId="5570267C">
                <v:textbox inset="2.16pt,1.44pt,0,1.44pt">
                  <w:txbxContent>
                    <w:p w:rsidR="00E31C76" w:rsidP="00E31C76" w:rsidRDefault="00E31C76" w14:paraId="79B1B64B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904512" behindDoc="0" locked="0" layoutInCell="1" allowOverlap="1" wp14:editId="407B8DF6" wp14:anchorId="5E56BC1D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7" name="Rectangle 8387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9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4F18730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7" style="position:absolute;margin-left:104pt;margin-top:11pt;width:79pt;height:48pt;z-index:259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1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+u/1TrsBAABMAwAADgAAAAAAAAAAAAAAAAAuAgAAZHJzL2Uy&#10;b0RvYy54bWxQSwECLQAUAAYACAAAACEAuU4FbtoAAAAKAQAADwAAAAAAAAAAAAAAAAAVBAAAZHJz&#10;L2Rvd25yZXYueG1sUEsFBgAAAAAEAAQA8wAAABwFAAAAAA==&#10;" w14:anchorId="5E56BC1D">
                <v:textbox inset="2.16pt,1.44pt,0,1.44pt">
                  <w:txbxContent>
                    <w:p w:rsidR="00E31C76" w:rsidP="00E31C76" w:rsidRDefault="00E31C76" w14:paraId="14F18730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905536" behindDoc="0" locked="0" layoutInCell="1" allowOverlap="1" wp14:editId="65EDAF81" wp14:anchorId="5F01DFA5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8" name="Rectangle 8388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6002DC04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8" style="position:absolute;margin-left:104pt;margin-top:11pt;width:79pt;height:48pt;z-index:259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2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" w14:anchorId="5F01DFA5">
                <v:textbox inset="2.16pt,1.44pt,0,1.44pt">
                  <w:txbxContent>
                    <w:p w:rsidR="00E31C76" w:rsidP="00E31C76" w:rsidRDefault="00E31C76" w14:paraId="6002DC04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906560" behindDoc="0" locked="0" layoutInCell="1" allowOverlap="1" wp14:editId="53AE17D3" wp14:anchorId="6A72DDA6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609600"/>
                <wp:effectExtent l="0" t="0" r="0" b="0"/>
                <wp:wrapNone/>
                <wp:docPr id="8389" name="Rectangle 8389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22A613D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9" style="position:absolute;margin-left:104pt;margin-top:11pt;width:79pt;height:48pt;z-index:259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3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" w14:anchorId="6A72DDA6">
                <v:textbox inset="2.16pt,1.44pt,0,1.44pt">
                  <w:txbxContent>
                    <w:p w:rsidR="00E31C76" w:rsidP="00E31C76" w:rsidRDefault="00E31C76" w14:paraId="122A613D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907584" behindDoc="0" locked="0" layoutInCell="1" allowOverlap="1" wp14:editId="774C7FBF" wp14:anchorId="58D4D06B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0" name="Rectangle 8390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1CA21A39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/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0" style="position:absolute;margin-left:104pt;margin-top:11pt;width:79pt;height:60pt;z-index:259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" w14:anchorId="58D4D06B">
                <v:textbox inset="2.16pt,1.44pt,0,1.44pt">
                  <w:txbxContent>
                    <w:p w:rsidR="00E31C76" w:rsidP="00E31C76" w:rsidRDefault="00E31C76" w14:paraId="1CA21A39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/>
                      </w:r>
                    </w:p>
                  </w:txbxContent>
                </v:textbox>
              </v:rect>
            </w:pict>
          </mc:Fallback>
        </mc:AlternateContent>
      </w:r>
      <w:r w:rsidRPr="00BF6565"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mc:AlternateContent>
          <mc:Choice Requires="wps">
            <w:drawing>
              <wp:anchor distT="0" distB="0" distL="114300" distR="114300" simplePos="0" relativeHeight="259908608" behindDoc="0" locked="0" layoutInCell="1" allowOverlap="1" wp14:editId="0930F4C0" wp14:anchorId="4CCDAB49">
                <wp:simplePos x="0" y="0"/>
                <wp:positionH relativeFrom="column">
                  <wp:posOffset>1320800</wp:posOffset>
                </wp:positionH>
                <wp:positionV relativeFrom="paragraph">
                  <wp:posOffset>139700</wp:posOffset>
                </wp:positionV>
                <wp:extent cx="1003300" cy="762000"/>
                <wp:effectExtent l="0" t="0" r="0" b="0"/>
                <wp:wrapNone/>
                <wp:docPr id="8391" name="Rectangle 8391" hidden="1">
                  <a:extLst xmlns:a="http://schemas.openxmlformats.org/drawingml/2006/main">
                    <a:ext uri="{63B3BB69-23CF-44E3-9099-C40C66FF867C}">
                      <a14:compatExt xmlns:a14="http://schemas.microsoft.com/office/drawing/2010/main" spid="_x0000_s104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31C76" w:rsidP="00E31C76" w:rsidRDefault="00E31C76" w14:paraId="2C06D83E" w14:textId="77777777">
                            <w:r>
                              <w:rPr>
                                <w:rFonts w:ascii="Geneva" w:hAnsi="Geneva" w:eastAsia="Geneva" w:cs="Geneva"/>
                                <w:color w:val="000000"/>
                                <w:sz w:val="20"/>
                                <w:szCs w:val="20"/>
                                <w:lang w:val="Spanish"/>
                              </w:rPr>
                              <w:t xml:space="preserve"> SIN</w:t>
                            </w:r>
                          </w:p>
                        </w:txbxContent>
                      </wps:txbx>
                      <wps:bodyPr vertOverflow="clip" wrap="square" lIns="27432" tIns="18288" rIns="0" bIns="18288" anchor="ctr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1" style="position:absolute;margin-left:104pt;margin-top:11pt;width:79pt;height:60pt;z-index:259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3095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" w14:anchorId="4CCDAB49">
                <v:textbox inset="2.16pt,1.44pt,0,1.44pt">
                  <w:txbxContent>
                    <w:p w:rsidR="00E31C76" w:rsidP="00E31C76" w:rsidRDefault="00E31C76" w14:paraId="2C06D83E" w14:textId="77777777">
                      <w:r>
                        <w:rPr>
                          <w:rFonts w:ascii="Geneva" w:hAnsi="Geneva" w:eastAsia="Geneva" w:cs="Geneva"/>
                          <w:color w:val="000000"/>
                          <w:sz w:val="20"/>
                          <w:szCs w:val="20"/>
                          <w:lang w:val="Spanish"/>
                        </w:rPr>
                        <w:t xml:space="preserve"> SIN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eastAsia="Times New Roman" w:cs="Times New Roman"/>
          <w:noProof/>
          <w:color w:val="000000"/>
          <w:sz w:val="28"/>
          <w:szCs w:val="28"/>
          <w:lang w:val="Spanish"/>
        </w:rPr>
        <w:t>COMENTARIOS ADICIONALES</w:t>
      </w:r>
    </w:p>
    <w:tbl>
      <w:tblPr>
        <w:tblW w:w="11126" w:type="dxa"/>
        <w:tblInd w:w="-5" w:type="dxa"/>
        <w:tblLook w:val="04A0" w:firstRow="1" w:lastRow="0" w:firstColumn="1" w:lastColumn="0" w:noHBand="0" w:noVBand="1"/>
      </w:tblPr>
      <w:tblGrid>
        <w:gridCol w:w="10890"/>
        <w:gridCol w:w="236"/>
      </w:tblGrid>
      <w:tr w:rsidRPr="007D202B" w:rsidR="00E31C76" w:rsidTr="00E31C76" w14:paraId="7982C9FF" w14:textId="77777777">
        <w:trPr>
          <w:trHeight w:val="5040"/>
        </w:trPr>
        <w:tc>
          <w:tcPr>
            <w:tcW w:w="10890" w:type="dxa"/>
            <w:tcBorders>
              <w:top w:val="single" w:color="BFBFBF" w:sz="4" w:space="0"/>
              <w:left w:val="single" w:color="BFBFBF" w:sz="4" w:space="0"/>
              <w:bottom w:val="single" w:color="BFBFBF" w:themeColor="background1" w:themeShade="BF" w:sz="24" w:space="0"/>
              <w:right w:val="single" w:color="BFBFBF" w:sz="4" w:space="0"/>
            </w:tcBorders>
            <w:shd w:val="clear" w:color="auto" w:fill="auto"/>
            <w:vAlign w:val="center"/>
            <w:hideMark/>
          </w:tcPr>
          <w:p w:rsidRPr="007D202B" w:rsidR="00E31C76" w:rsidP="009372B2" w:rsidRDefault="00E31C76" w14:paraId="7D90F78F" w14:textId="77777777">
            <w:pPr>
              <w:bidi w:val="false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Pr="007D202B" w:rsidR="00E31C76" w:rsidP="009372B2" w:rsidRDefault="00E31C76" w14:paraId="3D762C00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</w:p>
        </w:tc>
      </w:tr>
    </w:tbl>
    <w:p w:rsidRPr="00BF6565" w:rsidR="00C940CA" w:rsidP="001952BD" w:rsidRDefault="00C940CA" w14:paraId="298C3F36" w14:textId="77777777">
      <w:pPr>
        <w:bidi w:val="false"/>
        <w:spacing w:line="360" w:lineRule="auto"/>
        <w:rPr>
          <w:rFonts w:ascii="Century Gothic" w:hAnsi="Century Gothic" w:eastAsia="Times New Roman" w:cs="Times New Roman"/>
          <w:color w:val="000000"/>
          <w:sz w:val="28"/>
          <w:szCs w:val="28"/>
        </w:rPr>
      </w:pPr>
    </w:p>
    <w:tbl>
      <w:tblPr>
        <w:tblW w:w="11014" w:type="dxa"/>
        <w:tblInd w:w="-5" w:type="dxa"/>
        <w:tblLook w:val="04A0" w:firstRow="1" w:lastRow="0" w:firstColumn="1" w:lastColumn="0" w:noHBand="0" w:noVBand="1"/>
      </w:tblPr>
      <w:tblGrid>
        <w:gridCol w:w="5393"/>
        <w:gridCol w:w="3517"/>
        <w:gridCol w:w="2104"/>
      </w:tblGrid>
      <w:tr w:rsidRPr="00D156EE" w:rsidR="001952BD" w:rsidTr="00DB1734" w14:paraId="308A85D5" w14:textId="77777777">
        <w:trPr>
          <w:trHeight w:val="432"/>
        </w:trPr>
        <w:tc>
          <w:tcPr>
            <w:tcW w:w="53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000000" w:fill="D6DCE4"/>
            <w:noWrap/>
            <w:vAlign w:val="center"/>
            <w:hideMark/>
          </w:tcPr>
          <w:p w:rsidRPr="00D156EE" w:rsidR="001952BD" w:rsidP="00DB1734" w:rsidRDefault="001952BD" w14:paraId="0461D2F6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val="Spanish"/>
              </w:rPr>
              <w:t xml:space="preserve">APROBADO POR </w:t>
            </w: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NOMBRE Y TÍTULO</w:t>
            </w:r>
          </w:p>
        </w:tc>
        <w:tc>
          <w:tcPr>
            <w:tcW w:w="3517" w:type="dxa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000000" w:fill="D6DCE4"/>
            <w:noWrap/>
            <w:vAlign w:val="center"/>
            <w:hideMark/>
          </w:tcPr>
          <w:p w:rsidRPr="00D156EE" w:rsidR="001952BD" w:rsidP="00DB1734" w:rsidRDefault="001952BD" w14:paraId="37E6E0C3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val="Spanish"/>
              </w:rPr>
              <w:t xml:space="preserve">APROBADO POR </w:t>
            </w: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>FIRMA</w:t>
            </w:r>
          </w:p>
        </w:tc>
        <w:tc>
          <w:tcPr>
            <w:tcW w:w="2104" w:type="dxa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000000" w:fill="D6DCE4"/>
            <w:vAlign w:val="center"/>
            <w:hideMark/>
          </w:tcPr>
          <w:p w:rsidRPr="00D156EE" w:rsidR="001952BD" w:rsidP="00DB1734" w:rsidRDefault="001952BD" w14:paraId="2F4977ED" w14:textId="77777777">
            <w:pPr>
              <w:bidi w:val="false"/>
              <w:rPr>
                <w:rFonts w:ascii="Century Gothic" w:hAnsi="Century Gothic" w:eastAsia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b/>
                <w:color w:val="000000"/>
                <w:sz w:val="18"/>
                <w:szCs w:val="18"/>
                <w:lang w:val="Spanish"/>
              </w:rPr>
              <w:t>FECHA</w:t>
            </w:r>
          </w:p>
        </w:tc>
      </w:tr>
      <w:tr w:rsidRPr="00D156EE" w:rsidR="001952BD" w:rsidTr="00DB1734" w14:paraId="00CD338C" w14:textId="77777777">
        <w:trPr>
          <w:trHeight w:val="793"/>
        </w:trPr>
        <w:tc>
          <w:tcPr>
            <w:tcW w:w="5393" w:type="dxa"/>
            <w:tcBorders>
              <w:top w:val="single" w:color="BFBFBF" w:sz="4" w:space="0"/>
              <w:left w:val="single" w:color="BFBFBF" w:sz="4" w:space="0"/>
              <w:bottom w:val="single" w:color="BFBFBF" w:sz="24" w:space="0"/>
              <w:right w:val="single" w:color="BFBFBF" w:sz="4" w:space="0"/>
            </w:tcBorders>
            <w:shd w:val="clear" w:color="000000" w:fill="F2F2F2"/>
            <w:noWrap/>
            <w:vAlign w:val="center"/>
            <w:hideMark/>
          </w:tcPr>
          <w:p w:rsidRPr="00D156EE" w:rsidR="001952BD" w:rsidP="00DB1734" w:rsidRDefault="001952BD" w14:paraId="4D3D01D6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 xml:space="preserve"> </w:t>
            </w:r>
          </w:p>
        </w:tc>
        <w:tc>
          <w:tcPr>
            <w:tcW w:w="3517" w:type="dxa"/>
            <w:tcBorders>
              <w:top w:val="single" w:color="BFBFBF" w:sz="4" w:space="0"/>
              <w:left w:val="nil"/>
              <w:bottom w:val="single" w:color="BFBFBF" w:sz="24" w:space="0"/>
              <w:right w:val="single" w:color="BFBFBF" w:sz="4" w:space="0"/>
            </w:tcBorders>
            <w:shd w:val="clear" w:color="000000" w:fill="F2F2F2"/>
            <w:noWrap/>
            <w:vAlign w:val="center"/>
            <w:hideMark/>
          </w:tcPr>
          <w:p w:rsidRPr="00D156EE" w:rsidR="001952BD" w:rsidP="00DB1734" w:rsidRDefault="001952BD" w14:paraId="387C5731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 xml:space="preserve"> </w:t>
            </w:r>
          </w:p>
        </w:tc>
        <w:tc>
          <w:tcPr>
            <w:tcW w:w="2104" w:type="dxa"/>
            <w:tcBorders>
              <w:top w:val="single" w:color="BFBFBF" w:sz="4" w:space="0"/>
              <w:left w:val="nil"/>
              <w:bottom w:val="single" w:color="BFBFBF" w:sz="24" w:space="0"/>
              <w:right w:val="single" w:color="BFBFBF" w:sz="4" w:space="0"/>
            </w:tcBorders>
            <w:shd w:val="clear" w:color="000000" w:fill="F2F2F2"/>
            <w:vAlign w:val="center"/>
            <w:hideMark/>
          </w:tcPr>
          <w:p w:rsidRPr="00D156EE" w:rsidR="001952BD" w:rsidP="00DB1734" w:rsidRDefault="001952BD" w14:paraId="1529D496" w14:textId="77777777">
            <w:pPr>
              <w:bidi w:val="false"/>
              <w:ind w:firstLine="180" w:firstLineChars="100"/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</w:rPr>
            </w:pPr>
            <w:r w:rsidRPr="00D156EE">
              <w:rPr>
                <w:rFonts w:ascii="Century Gothic" w:hAnsi="Century Gothic" w:eastAsia="Times New Roman" w:cs="Times New Roman"/>
                <w:color w:val="000000"/>
                <w:sz w:val="18"/>
                <w:szCs w:val="18"/>
                <w:lang w:val="Spanish"/>
              </w:rPr>
              <w:t xml:space="preserve"> </w:t>
            </w:r>
          </w:p>
        </w:tc>
      </w:tr>
    </w:tbl>
    <w:p w:rsidRPr="00F91EB4" w:rsidR="001952BD" w:rsidRDefault="001952BD" w14:paraId="5B3F260C" w14:textId="77777777">
      <w:pPr>
        <w:bidi w:val="false"/>
        <w:rPr>
          <w:rFonts w:ascii="Century Gothic" w:hAnsi="Century Gothic"/>
          <w:color w:val="000000" w:themeColor="text1"/>
        </w:rPr>
        <w:sectPr w:rsidRPr="00F91EB4" w:rsidR="001952BD" w:rsidSect="0005636F">
          <w:pgSz w:w="12240" w:h="15840"/>
          <w:pgMar w:top="864" w:right="864" w:bottom="576" w:left="576" w:header="0" w:footer="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874"/>
        <w:tblW w:w="9944" w:type="dxa"/>
        <w:tblBorders>
          <w:top w:val="none" w:color="auto" w:sz="0" w:space="0"/>
          <w:left w:val="single" w:color="BFBFBF" w:themeColor="background1" w:themeShade="BF" w:sz="24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944"/>
      </w:tblGrid>
      <w:tr w:rsidRPr="008A7C4A" w:rsidR="00A367B9" w:rsidTr="00C07318" w14:paraId="130E1DE8" w14:textId="77777777">
        <w:trPr>
          <w:trHeight w:val="2649"/>
        </w:trPr>
        <w:tc>
          <w:tcPr>
            <w:tcW w:w="9944" w:type="dxa"/>
          </w:tcPr>
          <w:p w:rsidRPr="008A7C4A" w:rsidR="00A367B9" w:rsidP="00C07318" w:rsidRDefault="00A367B9" w14:paraId="20A3904D" w14:textId="77777777">
            <w:pPr>
              <w:bidi w:val="false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8A7C4A">
              <w:rPr>
                <w:rFonts w:ascii="Century Gothic" w:hAnsi="Century Gothic" w:cs="Arial"/>
                <w:b/>
                <w:sz w:val="20"/>
                <w:szCs w:val="20"/>
                <w:lang w:val="Spanish"/>
              </w:rPr>
              <w:t>RENUNCIA</w:t>
            </w:r>
          </w:p>
          <w:p w:rsidRPr="008A7C4A" w:rsidR="00A367B9" w:rsidP="00C07318" w:rsidRDefault="00A367B9" w14:paraId="3DE3952B" w14:textId="77777777">
            <w:pPr>
              <w:bidi w:val="false"/>
              <w:rPr>
                <w:rFonts w:ascii="Century Gothic" w:hAnsi="Century Gothic" w:cs="Arial"/>
                <w:sz w:val="20"/>
                <w:szCs w:val="20"/>
              </w:rPr>
            </w:pPr>
          </w:p>
          <w:p w:rsidRPr="008A7C4A" w:rsidR="00A367B9" w:rsidP="00C07318" w:rsidRDefault="00A367B9" w14:paraId="5EDE5921" w14:textId="77777777">
            <w:pPr>
              <w:bidi w:val="false"/>
              <w:rPr>
                <w:rFonts w:ascii="Century Gothic" w:hAnsi="Century Gothic" w:cs="Arial"/>
                <w:sz w:val="20"/>
                <w:szCs w:val="20"/>
              </w:rPr>
            </w:pPr>
            <w:r w:rsidRPr="008A7C4A">
              <w:rPr>
                <w:rFonts w:ascii="Century Gothic" w:hAnsi="Century Gothic" w:cs="Arial"/>
                <w:sz w:val="20"/>
                <w:szCs w:val="20"/>
                <w:lang w:val="Spanish"/>
              </w:rPr>
              <w:t>Cualquier artículo, plantilla o información proporcionada por Smartsheet en el sitio web es solo para referencia. Si bien nos esforzamos por mantener la información actualizada y correcta, no hacemos representaciones o garantías de ningún tipo, expresas o implícitas, sobre la integridad, precisión, confiabilidad, idoneidad o disponibilidad con respecto al sitio web o la información, artículos, plantillas o gráficos relacionados contenidos en el sitio web. Por lo tanto, cualquier confianza que deposite en dicha información es estrictamente bajo su propio riesgo.</w:t>
            </w:r>
          </w:p>
        </w:tc>
      </w:tr>
    </w:tbl>
    <w:p w:rsidRPr="008A7C4A" w:rsidR="00B53EFF" w:rsidRDefault="00B53EFF" w14:paraId="1F9E1BBC" w14:textId="77777777">
      <w:pPr>
        <w:rPr>
          <w:rFonts w:ascii="Century Gothic" w:hAnsi="Century Gothic"/>
          <w:color w:val="000000" w:themeColor="text1"/>
          <w:sz w:val="20"/>
          <w:szCs w:val="20"/>
        </w:rPr>
      </w:pPr>
    </w:p>
    <w:sectPr w:rsidRPr="008A7C4A" w:rsidR="00B53EFF" w:rsidSect="00F35C56">
      <w:pgSz w:w="12240" w:h="15840"/>
      <w:pgMar w:top="446" w:right="576" w:bottom="576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348F5" w14:textId="77777777" w:rsidR="00A416BB" w:rsidRDefault="00A416BB" w:rsidP="004C6C01">
      <w:r>
        <w:separator/>
      </w:r>
    </w:p>
  </w:endnote>
  <w:endnote w:type="continuationSeparator" w:id="0">
    <w:p w14:paraId="2E456244" w14:textId="77777777" w:rsidR="00A416BB" w:rsidRDefault="00A416BB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A2C70" w14:textId="77777777" w:rsidR="00A416BB" w:rsidRDefault="00A416BB" w:rsidP="004C6C01">
      <w:r>
        <w:separator/>
      </w:r>
    </w:p>
  </w:footnote>
  <w:footnote w:type="continuationSeparator" w:id="0">
    <w:p w14:paraId="56954937" w14:textId="77777777" w:rsidR="00A416BB" w:rsidRDefault="00A416BB" w:rsidP="004C6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6BB"/>
    <w:rsid w:val="0001310E"/>
    <w:rsid w:val="00020BEF"/>
    <w:rsid w:val="00024BC7"/>
    <w:rsid w:val="00043D7E"/>
    <w:rsid w:val="0005636F"/>
    <w:rsid w:val="0006622C"/>
    <w:rsid w:val="000A703F"/>
    <w:rsid w:val="000B0163"/>
    <w:rsid w:val="00145306"/>
    <w:rsid w:val="00160FE2"/>
    <w:rsid w:val="00163990"/>
    <w:rsid w:val="00177CFE"/>
    <w:rsid w:val="00190874"/>
    <w:rsid w:val="001952BD"/>
    <w:rsid w:val="001A3BB2"/>
    <w:rsid w:val="001A56BE"/>
    <w:rsid w:val="002424A5"/>
    <w:rsid w:val="00250419"/>
    <w:rsid w:val="002744FF"/>
    <w:rsid w:val="002C1F2E"/>
    <w:rsid w:val="002D17E5"/>
    <w:rsid w:val="002E3A63"/>
    <w:rsid w:val="00326C59"/>
    <w:rsid w:val="00343574"/>
    <w:rsid w:val="003560B8"/>
    <w:rsid w:val="0039509E"/>
    <w:rsid w:val="003C562A"/>
    <w:rsid w:val="003D14B5"/>
    <w:rsid w:val="003F3066"/>
    <w:rsid w:val="00410A65"/>
    <w:rsid w:val="004221EB"/>
    <w:rsid w:val="00471C74"/>
    <w:rsid w:val="00473CC3"/>
    <w:rsid w:val="004937B7"/>
    <w:rsid w:val="00495588"/>
    <w:rsid w:val="004C6C01"/>
    <w:rsid w:val="00511E24"/>
    <w:rsid w:val="005449AA"/>
    <w:rsid w:val="00583610"/>
    <w:rsid w:val="005C009E"/>
    <w:rsid w:val="006208CC"/>
    <w:rsid w:val="00623DEF"/>
    <w:rsid w:val="00647099"/>
    <w:rsid w:val="0065552C"/>
    <w:rsid w:val="00710BDD"/>
    <w:rsid w:val="007318F6"/>
    <w:rsid w:val="0073536A"/>
    <w:rsid w:val="00746911"/>
    <w:rsid w:val="00751E00"/>
    <w:rsid w:val="007805A4"/>
    <w:rsid w:val="00790912"/>
    <w:rsid w:val="007A60CE"/>
    <w:rsid w:val="007B16E4"/>
    <w:rsid w:val="007D01DF"/>
    <w:rsid w:val="007D202B"/>
    <w:rsid w:val="00853EC4"/>
    <w:rsid w:val="00871614"/>
    <w:rsid w:val="00894A5A"/>
    <w:rsid w:val="00897019"/>
    <w:rsid w:val="008A7C4A"/>
    <w:rsid w:val="008E2EF3"/>
    <w:rsid w:val="00912FD8"/>
    <w:rsid w:val="00985BD7"/>
    <w:rsid w:val="009B203C"/>
    <w:rsid w:val="009C61B0"/>
    <w:rsid w:val="00A24153"/>
    <w:rsid w:val="00A35F36"/>
    <w:rsid w:val="00A367B9"/>
    <w:rsid w:val="00A416BB"/>
    <w:rsid w:val="00A55AA4"/>
    <w:rsid w:val="00A80B25"/>
    <w:rsid w:val="00A84A5F"/>
    <w:rsid w:val="00AC464E"/>
    <w:rsid w:val="00B112E8"/>
    <w:rsid w:val="00B53EFF"/>
    <w:rsid w:val="00B61915"/>
    <w:rsid w:val="00B758CE"/>
    <w:rsid w:val="00BB16D9"/>
    <w:rsid w:val="00BF30B0"/>
    <w:rsid w:val="00BF6565"/>
    <w:rsid w:val="00C07318"/>
    <w:rsid w:val="00C209D2"/>
    <w:rsid w:val="00C3114D"/>
    <w:rsid w:val="00C31CCD"/>
    <w:rsid w:val="00C40FB1"/>
    <w:rsid w:val="00C74B39"/>
    <w:rsid w:val="00C940CA"/>
    <w:rsid w:val="00CA5ED2"/>
    <w:rsid w:val="00CB7406"/>
    <w:rsid w:val="00CC4CAD"/>
    <w:rsid w:val="00D156EE"/>
    <w:rsid w:val="00D51D4E"/>
    <w:rsid w:val="00D57248"/>
    <w:rsid w:val="00D64AF1"/>
    <w:rsid w:val="00DB1734"/>
    <w:rsid w:val="00E31C76"/>
    <w:rsid w:val="00E3757D"/>
    <w:rsid w:val="00E66562"/>
    <w:rsid w:val="00E83569"/>
    <w:rsid w:val="00E86F5C"/>
    <w:rsid w:val="00EE207C"/>
    <w:rsid w:val="00F32754"/>
    <w:rsid w:val="00F35C56"/>
    <w:rsid w:val="00F569CF"/>
    <w:rsid w:val="00F91EB4"/>
    <w:rsid w:val="00FC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5B0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B53EFF"/>
    <w:rPr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4955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58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C7245"/>
    <w:pPr>
      <w:spacing w:before="100" w:beforeAutospacing="1" w:after="100" w:afterAutospacing="1"/>
    </w:pPr>
    <w:rPr>
      <w:rFonts w:ascii="Times New Roman" w:hAnsi="Times New Roman" w:cs="Times New Roman"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s.smartsheet.com/try-it?trp=27441&amp;utm_language=ES&amp;utm_source=integrated+content&amp;utm_campaign=/executive-project-status-update-template&amp;utm_medium=ic+executive+project+status+report+27441+word+es&amp;lpa=ic+executive+project+status+report+27441+word+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D2359A-9125-4B40-A405-4032C176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IC-Executive-Project-Status-Report-Template_WORD - sr edits.dotx</Template>
  <TotalTime>1</TotalTime>
  <Pages>6</Pages>
  <Words>521</Words>
  <Characters>2972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Smartsheet.com</Company>
  <LinksUpToDate>false</LinksUpToDate>
  <CharactersWithSpaces>3487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ragaz</dc:creator>
  <cp:keywords/>
  <dc:description/>
  <cp:lastModifiedBy>Alexandra Ragazhinskaya</cp:lastModifiedBy>
  <cp:revision>1</cp:revision>
  <cp:lastPrinted>2019-08-05T01:14:00Z</cp:lastPrinted>
  <dcterms:created xsi:type="dcterms:W3CDTF">2021-06-14T19:37:00Z</dcterms:created>
  <dcterms:modified xsi:type="dcterms:W3CDTF">2021-06-14T19:38:00Z</dcterms:modified>
  <cp:category/>
</cp:coreProperties>
</file>