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7245" w:rsidP="00F32754" w:rsidRDefault="0006622C" w14:paraId="72F231F8" w14:textId="77777777">
      <w:pPr>
        <w:bidi w:val="false"/>
        <w:spacing w:before="100" w:beforeAutospacing="1"/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Italian"/>
        </w:rPr>
        <w:drawing>
          <wp:anchor distT="0" distB="0" distL="114300" distR="114300" simplePos="0" relativeHeight="251658240" behindDoc="0" locked="0" layoutInCell="1" allowOverlap="1" wp14:editId="3D106403" wp14:anchorId="0F9AB598">
            <wp:simplePos x="0" y="0"/>
            <wp:positionH relativeFrom="margin">
              <wp:posOffset>4366750</wp:posOffset>
            </wp:positionH>
            <wp:positionV relativeFrom="margin">
              <wp:posOffset>-31115</wp:posOffset>
            </wp:positionV>
            <wp:extent cx="2606675" cy="361315"/>
            <wp:effectExtent l="0" t="0" r="3175" b="63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E8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Italian"/>
        </w:rPr>
        <w:t xml:space="preserve">RAPPORTO SULLO STATO DEL PROGETTO ESECUTIVO </w:t>
      </w:r>
    </w:p>
    <w:p w:rsidR="00A367B9" w:rsidRDefault="00A367B9" w14:paraId="5073E370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4950"/>
        <w:gridCol w:w="1860"/>
        <w:gridCol w:w="4080"/>
        <w:gridCol w:w="236"/>
      </w:tblGrid>
      <w:tr w:rsidRPr="007D202B" w:rsidR="00912FD8" w:rsidTr="00912FD8" w14:paraId="511A7771" w14:textId="77777777">
        <w:trPr>
          <w:gridAfter w:val="1"/>
          <w:wAfter w:w="236" w:type="dxa"/>
          <w:trHeight w:val="457"/>
        </w:trPr>
        <w:tc>
          <w:tcPr>
            <w:tcW w:w="4950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08E932B5" w14:textId="77777777">
            <w:pPr>
              <w:bidi w:val="false"/>
              <w:ind w:left="-12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PERIODO DI RIFERIMENTO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754AF64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DATA DI PREPARAZIONE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57D63E2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PREPARATO DA</w:t>
            </w:r>
          </w:p>
        </w:tc>
      </w:tr>
      <w:tr w:rsidRPr="007D202B" w:rsidR="00912FD8" w:rsidTr="00BB16D9" w14:paraId="71A69BE1" w14:textId="77777777">
        <w:trPr>
          <w:gridAfter w:val="1"/>
          <w:wAfter w:w="236" w:type="dxa"/>
          <w:trHeight w:val="720"/>
        </w:trPr>
        <w:tc>
          <w:tcPr>
            <w:tcW w:w="4950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7F6502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6127F570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54FFBA9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35BA1E6F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sz="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1FB7033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  <w:t>DEL REPORT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B0263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E5C242A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402E660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F0E3034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FB54505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C07318" w:rsidRDefault="00912FD8" w14:paraId="5FE440F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Italian"/>
              </w:rPr>
              <w:t>DEL RAPPORTO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529D182D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17857E33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1825C662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7C3850E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12FD8" w:rsidRDefault="00912FD8" w14:paraId="774725CB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="00C07318" w:rsidRDefault="00C07318" w14:paraId="7F81D095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Pr="00BF6565" w:rsidR="00C07318" w:rsidP="00583610" w:rsidRDefault="00C07318" w14:paraId="322BDD70" w14:textId="77777777">
      <w:pPr>
        <w:bidi w:val="false"/>
        <w:spacing w:line="276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editId="543F0E46" wp14:anchorId="11B7D3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6" name="Rectangle 6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C2FE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6" style="position:absolute;margin-left:210pt;margin-top:-1pt;width:79pt;height:49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GyuQEAAEo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NEtKPHc4pT+o&#10;G/edVeSU7Y2UaprvpNcQU4tlT/ERzlFCdyI/anDTF2mRsWh8vGisxkwEJteL9arGSQg8ur5aL9DH&#10;LtV7cYSU71VwZHIYBYRSlOWHXymfrr5dwboJzOn5ycvjbixk1ss3pLsgj8gQVzQ/oNE2DIwKayIl&#10;A46d0fS656AosT896tpcXy0a3JMSzFfNCvcXSoCYdx+z3Is+4CaJDJTsI5iuR7hFoYIKB1Z4nZdr&#10;2oiPccH+/gts/wI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pu2GyuQEAAEoDAAAOAAAAAAAAAAAAAAAAAC4CAABkcnMvZTJv&#10;RG9jLnhtbFBLAQItABQABgAIAAAAIQDbwyXy2wAAAAkBAAAPAAAAAAAAAAAAAAAAABMEAABkcnMv&#10;ZG93bnJldi54bWxQSwUGAAAAAAQABADzAAAAGwUAAAAA&#10;" w14:anchorId="11B7D3A5">
                <v:textbox inset="2.16pt,1.44pt,0,1.44pt">
                  <w:txbxContent>
                    <w:p w:rsidR="00DB1734" w:rsidP="00C07318" w:rsidRDefault="00DB1734" w14:paraId="5AC2FE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3136" behindDoc="0" locked="0" layoutInCell="1" allowOverlap="1" wp14:editId="0DB5A8DB" wp14:anchorId="121369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7" name="Rectangle 6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AF8A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7" style="position:absolute;margin-left:210pt;margin-top:-1pt;width:79pt;height:49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AEuQEAAEo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ummWlDhucUp/&#10;UDfuukGRU7Y3Uqo836zXGGKLZU/hEc5RRDeTnzTY/EVaZCoaHy8aqykRgcn1Yr2qcRICj5ZX6wX6&#10;2KV6Lw4Q073ylmSHUUAoRVl++BXT6erbFazLYE7PZy9Nu6mQWS/fkO68PCJDXNH0gEYPfmRUDCZQ&#10;MuLYGY2vew6KkuGnQ12b5dWiwT0pwXzVrHB/oQSIefcxy53oPW6SSEDJPoDpeoRbFCqocGCF13m5&#10;8kZ8jAv2919g+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wbcAEuQEAAEoDAAAOAAAAAAAAAAAAAAAAAC4CAABkcnMvZTJv&#10;RG9jLnhtbFBLAQItABQABgAIAAAAIQDbwyXy2wAAAAkBAAAPAAAAAAAAAAAAAAAAABMEAABkcnMv&#10;ZG93bnJldi54bWxQSwUGAAAAAAQABADzAAAAGwUAAAAA&#10;" w14:anchorId="12136927">
                <v:textbox inset="2.16pt,1.44pt,0,1.44pt">
                  <w:txbxContent>
                    <w:p w:rsidR="00DB1734" w:rsidP="00C07318" w:rsidRDefault="00DB1734" w14:paraId="4AF8A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editId="74660ACB" wp14:anchorId="0D1B891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8" name="Rectangle 6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78CA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8" style="position:absolute;margin-left:210pt;margin-top:-1pt;width:79pt;height:49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4GuQEAAEo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umlwVo5bnNJv&#10;1I27flTklB2MlCrPN+s1hdhh2VN4hHMU0c3kZw02f5EWmYvGx4vGak5EYHK9Wrc1TkLg0c3VeoU+&#10;dqneiwPE9EN5S7LDKCCUoiw//IrpdPXtCtZlMKfns5fm3VzIrNs3pDsvj8gQVzQ9oNGjnxgVowmU&#10;TDh2RuOfPQdFyfjToa7NzdWqwT0pwbJtWtQESoCYdx+z3InB4yaJBJTsA5h+QLhFoYIKB1Z4nZcr&#10;b8THuGB//wW2r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4B4GuQEAAEoDAAAOAAAAAAAAAAAAAAAAAC4CAABkcnMvZTJv&#10;RG9jLnhtbFBLAQItABQABgAIAAAAIQDbwyXy2wAAAAkBAAAPAAAAAAAAAAAAAAAAABMEAABkcnMv&#10;ZG93bnJldi54bWxQSwUGAAAAAAQABADzAAAAGwUAAAAA&#10;" w14:anchorId="0D1B8911">
                <v:textbox inset="2.16pt,1.44pt,0,1.44pt">
                  <w:txbxContent>
                    <w:p w:rsidR="00DB1734" w:rsidP="00C07318" w:rsidRDefault="00DB1734" w14:paraId="3F78CA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editId="19846A08" wp14:anchorId="09B90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9" name="Rectangle 6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F9CA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9" style="position:absolute;margin-left:210pt;margin-top:-1pt;width:79pt;height:49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+wuQEAAEo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dO0lDhucUq/&#10;UTfu+lGRU3YwUqo836zXFGKHZU/hEc5RRDeTnzXY/EVaZC4aHy8aqzkRgcl21a5rnITAo5urdoU+&#10;dqneiwPE9EN5S7LDKCCUoiw//IrpdPXtCtZlMKfns5fm3VzItO0b0p2XR2SIK5oe0OjRT4yK0QRK&#10;Jhw7o/HPnoOiZPzpUNfm5mrV4J6UYLlu1ri/UALEvPuY5U4MHjdJJKBkH8D0A8ItChVUOLDC67xc&#10;eSM+xgX7+y+wfQ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rNr+wuQEAAEoDAAAOAAAAAAAAAAAAAAAAAC4CAABkcnMvZTJv&#10;RG9jLnhtbFBLAQItABQABgAIAAAAIQDbwyXy2wAAAAkBAAAPAAAAAAAAAAAAAAAAABMEAABkcnMv&#10;ZG93bnJldi54bWxQSwUGAAAAAAQABADzAAAAGwUAAAAA&#10;" w14:anchorId="09B901BD">
                <v:textbox inset="2.16pt,1.44pt,0,1.44pt">
                  <w:txbxContent>
                    <w:p w:rsidR="00DB1734" w:rsidP="00C07318" w:rsidRDefault="00DB1734" w14:paraId="50F9CA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editId="6362484B" wp14:anchorId="07E47B7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0" name="Rectangle 6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3CFB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0" style="position:absolute;margin-left:210pt;margin-top:-1pt;width:79pt;height:49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Rs8GuQEAAEsDAAAOAAAAAAAAAAAAAAAAAC4CAABkcnMvZTJv&#10;RG9jLnhtbFBLAQItABQABgAIAAAAIQDbwyXy2wAAAAkBAAAPAAAAAAAAAAAAAAAAABMEAABkcnMv&#10;ZG93bnJldi54bWxQSwUGAAAAAAQABADzAAAAGwUAAAAA&#10;" w14:anchorId="07E47B7E">
                <v:textbox inset="2.16pt,1.44pt,0,1.44pt">
                  <w:txbxContent>
                    <w:p w:rsidR="00DB1734" w:rsidP="00C07318" w:rsidRDefault="00DB1734" w14:paraId="153CFB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editId="58F9B938" wp14:anchorId="4C7C55F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1" name="Rectangle 6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9457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1" style="position:absolute;margin-left:210pt;margin-top:-1pt;width:79pt;height:49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az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rbLhtKPHc4pRfU&#10;jfveKnLKDkZKNc931muMqcOy1/gM5yihO5OfNLj5i7TIVDQ+XjRWUyYCk+vlelXjJAQe3d2sl+hj&#10;l+qjOELKX1VwZHYYBYRSlOWH7ymfrv6+gnUzmNPzs5en3VTINPUF6i7II1LEHc1PaLQNI6PCmkjJ&#10;iHNnNL3tOShK7DePwrZ3N8sWF6UEzapd4QJDCRD07nOWezEEXCWRgZJ9BNMPiLe8W2DhxAqx83bN&#10;K/E5LuA//oHtO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s+azuQEAAEsDAAAOAAAAAAAAAAAAAAAAAC4CAABkcnMvZTJv&#10;RG9jLnhtbFBLAQItABQABgAIAAAAIQDbwyXy2wAAAAkBAAAPAAAAAAAAAAAAAAAAABMEAABkcnMv&#10;ZG93bnJldi54bWxQSwUGAAAAAAQABADzAAAAGwUAAAAA&#10;" w14:anchorId="4C7C55F0">
                <v:textbox inset="2.16pt,1.44pt,0,1.44pt">
                  <w:txbxContent>
                    <w:p w:rsidR="00DB1734" w:rsidP="00C07318" w:rsidRDefault="00DB1734" w14:paraId="189457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editId="5AF134DF" wp14:anchorId="7F437B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2" name="Rectangle 6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55E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2" style="position:absolute;margin-left:210pt;margin-top:-1pt;width:79pt;height:49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23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u1VHiecOp/QD&#10;deN+sIqcs6ORUpX5Fr2mmHose45PcIkSuoX8rMGVL9Iic9X4dNVYzZkITG5Wm3WLkxB4dHezWaGP&#10;XZq34ggpf1HBkeIwCgilKsuP31I+X329gnUFzPn54uV5P1cyy7Z7hboP8oQUcUfzIxptw8SosCZS&#10;MuHcGU2/DhwUJfarR2G7u5uiQ67Bct2tcYGhBgh6/z7LvRgDrpLIQMkhghlGxFslqrBwYpXYZbvK&#10;SryPK/i3f2D3Gw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JCq7be4AQAASwMAAA4AAAAAAAAAAAAAAAAALgIAAGRycy9lMm9E&#10;b2MueG1sUEsBAi0AFAAGAAgAAAAhANvDJfLbAAAACQEAAA8AAAAAAAAAAAAAAAAAEgQAAGRycy9k&#10;b3ducmV2LnhtbFBLBQYAAAAABAAEAPMAAAAaBQAAAAA=&#10;" w14:anchorId="7F437BCC">
                <v:textbox inset="2.16pt,1.44pt,0,1.44pt">
                  <w:txbxContent>
                    <w:p w:rsidR="00DB1734" w:rsidP="00C07318" w:rsidRDefault="00DB1734" w14:paraId="6F55E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89280" behindDoc="0" locked="0" layoutInCell="1" allowOverlap="1" wp14:editId="23831AB5" wp14:anchorId="7286414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3" name="Rectangle 6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7F9E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3" style="position:absolute;margin-left:210pt;margin-top:-1pt;width:79pt;height:49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QCug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pm0p8dzhlH6j&#10;btz3VpFTdjBSqnm+s15jTB2WPcVHOEcJ3Zn8pMHNX6RFpqLx8aKxmjIRmFy361WNkxB4dHO1btHH&#10;LtV7cYSUf6jgyOwwCgilKMsPv1I+XX27gnUzmNPzs5en3VTILOv2DeouyCNSxB3ND2i0DSOjwppI&#10;yYhzZzT92XNQlNifHoVtbq7aBhelBMtVs8IFhhIg6N3HLPdiCLhKIgMl+wimHxBvkajAwokVYuft&#10;mlfiY1zAv/8D21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V/EAroBAABLAwAADgAAAAAAAAAAAAAAAAAuAgAAZHJzL2Uy&#10;b0RvYy54bWxQSwECLQAUAAYACAAAACEA28Ml8tsAAAAJAQAADwAAAAAAAAAAAAAAAAAUBAAAZHJz&#10;L2Rvd25yZXYueG1sUEsFBgAAAAAEAAQA8wAAABwFAAAAAA==&#10;" w14:anchorId="72864146">
                <v:textbox inset="2.16pt,1.44pt,0,1.44pt">
                  <w:txbxContent>
                    <w:p w:rsidR="00DB1734" w:rsidP="00C07318" w:rsidRDefault="00DB1734" w14:paraId="437F9E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editId="799279F5" wp14:anchorId="77A46A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4" name="Rectangle 6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F87D4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4" style="position:absolute;margin-left:210pt;margin-top:-1pt;width:79pt;height:49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u/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hVs1hS4rnDKf1B&#10;3bjvrCKnbG+kVNN8J72GmFose4qPcI4SuhP5UYObvkiLjEXj40VjNWYiMLlerFc1TkLg0fVyvUAf&#10;u1TvxRFSvlfBkclhFBBKUZYffqV8uvp2BesmMKfnJy+Pu7GQmdfLN6i7II9IEXc0P6DRNgyMCmsi&#10;JQPOndH0uuegKLE/PQrbXC8X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Jn7v7oBAABLAwAADgAAAAAAAAAAAAAAAAAuAgAAZHJzL2Uy&#10;b0RvYy54bWxQSwECLQAUAAYACAAAACEA28Ml8tsAAAAJAQAADwAAAAAAAAAAAAAAAAAUBAAAZHJz&#10;L2Rvd25yZXYueG1sUEsFBgAAAAAEAAQA8wAAABwFAAAAAA==&#10;" w14:anchorId="77A46A64">
                <v:textbox inset="2.16pt,1.44pt,0,1.44pt">
                  <w:txbxContent>
                    <w:p w:rsidR="00DB1734" w:rsidP="00C07318" w:rsidRDefault="00DB1734" w14:paraId="7F87D4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1328" behindDoc="0" locked="0" layoutInCell="1" allowOverlap="1" wp14:editId="39FAD224" wp14:anchorId="035DA11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5" name="Rectangle 6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E34B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5" style="position:absolute;margin-left:210pt;margin-top:-1pt;width:79pt;height:49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WzSCroBAABLAwAADgAAAAAAAAAAAAAAAAAuAgAAZHJzL2Uy&#10;b0RvYy54bWxQSwECLQAUAAYACAAAACEA28Ml8tsAAAAJAQAADwAAAAAAAAAAAAAAAAAUBAAAZHJz&#10;L2Rvd25yZXYueG1sUEsFBgAAAAAEAAQA8wAAABwFAAAAAA==&#10;" w14:anchorId="035DA11F">
                <v:textbox inset="2.16pt,1.44pt,0,1.44pt">
                  <w:txbxContent>
                    <w:p w:rsidR="00DB1734" w:rsidP="00C07318" w:rsidRDefault="00DB1734" w14:paraId="63E34B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editId="07620C85" wp14:anchorId="665C8B8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6" name="Rectangle 6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8058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6" style="position:absolute;margin-left:210pt;margin-top:-1pt;width:79pt;height:49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kO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LJaUeO5wSn9Q&#10;N+47q8gp2xsp1TTfSa8hphbLnuIjnKOE7kR+1OCmL9IiY9H4eNFYjZkITK4X61WNkxB4dH21XqCP&#10;Xar34ggp36vgyOQwCgilKMsPv1I+XX27gnUTmNPzk5fH3VjIzOvlG9RdkEekiDuaH9BoGwZGhTWR&#10;kgHnzmh63XNQlNifHoVtrq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3XZDroBAABLAwAADgAAAAAAAAAAAAAAAAAuAgAAZHJzL2Uy&#10;b0RvYy54bWxQSwECLQAUAAYACAAAACEA28Ml8tsAAAAJAQAADwAAAAAAAAAAAAAAAAAUBAAAZHJz&#10;L2Rvd25yZXYueG1sUEsFBgAAAAAEAAQA8wAAABwFAAAAAA==&#10;" w14:anchorId="665C8B8A">
                <v:textbox inset="2.16pt,1.44pt,0,1.44pt">
                  <w:txbxContent>
                    <w:p w:rsidR="00DB1734" w:rsidP="00C07318" w:rsidRDefault="00DB1734" w14:paraId="548058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3376" behindDoc="0" locked="0" layoutInCell="1" allowOverlap="1" wp14:editId="72137749" wp14:anchorId="5787068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7" name="Rectangle 6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8F5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7" style="position:absolute;margin-left:210pt;margin-top:-1pt;width:79pt;height:49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C7ugEAAEs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1s1hS4rnDKf1B&#10;3bjvrCKnbG+kVNN8J72GmFose4qPcI4SuhP5UYObvkiLjEXj40VjNWYiMLlerFc1TkLg0fJqvUAf&#10;u1TvxRFSvlfBkclhFBBKUZYffqV8uvp2BesmMKfnJy+Pu7GQmdfLN6i7II9IEXc0P6DRNgyMCmsi&#10;JQPOndH0uuegKLE/PQrbLK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oDwu7oBAABLAwAADgAAAAAAAAAAAAAAAAAuAgAAZHJzL2Uy&#10;b0RvYy54bWxQSwECLQAUAAYACAAAACEA28Ml8tsAAAAJAQAADwAAAAAAAAAAAAAAAAAUBAAAZHJz&#10;L2Rvd25yZXYueG1sUEsFBgAAAAAEAAQA8wAAABwFAAAAAA==&#10;" w14:anchorId="5787068F">
                <v:textbox inset="2.16pt,1.44pt,0,1.44pt">
                  <w:txbxContent>
                    <w:p w:rsidR="00DB1734" w:rsidP="00C07318" w:rsidRDefault="00DB1734" w14:paraId="708F5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editId="36487070" wp14:anchorId="6FD4157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8" name="Rectangle 6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AA49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8" style="position:absolute;margin-left:210pt;margin-top:-1pt;width:79pt;height:49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/tevuQEAAEsDAAAOAAAAAAAAAAAAAAAAAC4CAABkcnMvZTJv&#10;RG9jLnhtbFBLAQItABQABgAIAAAAIQDbwyXy2wAAAAkBAAAPAAAAAAAAAAAAAAAAABMEAABkcnMv&#10;ZG93bnJldi54bWxQSwUGAAAAAAQABADzAAAAGwUAAAAA&#10;" w14:anchorId="6FD41577">
                <v:textbox inset="2.16pt,1.44pt,0,1.44pt">
                  <w:txbxContent>
                    <w:p w:rsidR="00DB1734" w:rsidP="00C07318" w:rsidRDefault="00DB1734" w14:paraId="42AA49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5424" behindDoc="0" locked="0" layoutInCell="1" allowOverlap="1" wp14:editId="05FC45A6" wp14:anchorId="140E5C6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9" name="Rectangle 6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8650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9" style="position:absolute;margin-left:210pt;margin-top:-1pt;width:79pt;height:49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4augEAAEs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bNqKXHc4pR+&#10;o27c9aMip+xgpFR5vlmvKcQOy57CI5yjiG4mP2uw+Yu0yFw0Pl40VnMiApPtql3XOAmBRzdX7Qp9&#10;7FK9FweI6YfylmSHUUAoRVl++BXT6erbFazLYE7PZy/Nu7mQWdbtG9Sdl0ekiDuaHtDo0U+MitEE&#10;SiacO6Pxz56DomT86VDY5uZq1eCilGC5bta4wFACBL37mOVODB5XSSSgZB/A9APiLRIVWDixQuy8&#10;XXklPsYF/Ps/sH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Qv+GroBAABLAwAADgAAAAAAAAAAAAAAAAAuAgAAZHJzL2Uy&#10;b0RvYy54bWxQSwECLQAUAAYACAAAACEA28Ml8tsAAAAJAQAADwAAAAAAAAAAAAAAAAAUBAAAZHJz&#10;L2Rvd25yZXYueG1sUEsFBgAAAAAEAAQA8wAAABwFAAAAAA==&#10;" w14:anchorId="140E5C6C">
                <v:textbox inset="2.16pt,1.44pt,0,1.44pt">
                  <w:txbxContent>
                    <w:p w:rsidR="00DB1734" w:rsidP="00C07318" w:rsidRDefault="00DB1734" w14:paraId="038650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6448" behindDoc="0" locked="0" layoutInCell="1" allowOverlap="1" wp14:editId="778CAB00" wp14:anchorId="3A089D7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0" name="Rectangle 6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BCCF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0" style="position:absolute;margin-left:210pt;margin-top:-1pt;width:79pt;height:49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ZtnVLoBAABLAwAADgAAAAAAAAAAAAAAAAAuAgAAZHJzL2Uy&#10;b0RvYy54bWxQSwECLQAUAAYACAAAACEA28Ml8tsAAAAJAQAADwAAAAAAAAAAAAAAAAAUBAAAZHJz&#10;L2Rvd25yZXYueG1sUEsFBgAAAAAEAAQA8wAAABwFAAAAAA==&#10;" w14:anchorId="3A089D70">
                <v:textbox inset="2.16pt,1.44pt,0,1.44pt">
                  <w:txbxContent>
                    <w:p w:rsidR="00DB1734" w:rsidP="00C07318" w:rsidRDefault="00DB1734" w14:paraId="5DBCCF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7472" behindDoc="0" locked="0" layoutInCell="1" allowOverlap="1" wp14:editId="26B5FFB6" wp14:anchorId="6A890C9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1" name="Rectangle 6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2CE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1" style="position:absolute;margin-left:210pt;margin-top:-1pt;width:79pt;height:49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0bk7huQEAAEsDAAAOAAAAAAAAAAAAAAAAAC4CAABkcnMvZTJv&#10;RG9jLnhtbFBLAQItABQABgAIAAAAIQDbwyXy2wAAAAkBAAAPAAAAAAAAAAAAAAAAABMEAABkcnMv&#10;ZG93bnJldi54bWxQSwUGAAAAAAQABADzAAAAGwUAAAAA&#10;" w14:anchorId="6A890C9E">
                <v:textbox inset="2.16pt,1.44pt,0,1.44pt">
                  <w:txbxContent>
                    <w:p w:rsidR="00DB1734" w:rsidP="00C07318" w:rsidRDefault="00DB1734" w14:paraId="5602CE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8496" behindDoc="0" locked="0" layoutInCell="1" allowOverlap="1" wp14:editId="6F702F38" wp14:anchorId="2F1FBB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2" name="Rectangle 6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0FC2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2" style="position:absolute;margin-left:210pt;margin-top:-1pt;width:79pt;height:49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d0XluQEAAEsDAAAOAAAAAAAAAAAAAAAAAC4CAABkcnMvZTJv&#10;RG9jLnhtbFBLAQItABQABgAIAAAAIQDbwyXy2wAAAAkBAAAPAAAAAAAAAAAAAAAAABMEAABkcnMv&#10;ZG93bnJldi54bWxQSwUGAAAAAAQABADzAAAAGwUAAAAA&#10;" w14:anchorId="2F1FBBB1">
                <v:textbox inset="2.16pt,1.44pt,0,1.44pt">
                  <w:txbxContent>
                    <w:p w:rsidR="00DB1734" w:rsidP="00C07318" w:rsidRDefault="00DB1734" w14:paraId="210FC2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899520" behindDoc="0" locked="0" layoutInCell="1" allowOverlap="1" wp14:editId="7E200EB7" wp14:anchorId="3DD060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3" name="Rectangle 6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7398C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3" style="position:absolute;margin-left:210pt;margin-top:-1pt;width:79pt;height:49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4JsULoBAABLAwAADgAAAAAAAAAAAAAAAAAuAgAAZHJzL2Uy&#10;b0RvYy54bWxQSwECLQAUAAYACAAAACEA28Ml8tsAAAAJAQAADwAAAAAAAAAAAAAAAAAUBAAAZHJz&#10;L2Rvd25yZXYueG1sUEsFBgAAAAAEAAQA8wAAABwFAAAAAA==&#10;" w14:anchorId="3DD060D8">
                <v:textbox inset="2.16pt,1.44pt,0,1.44pt">
                  <w:txbxContent>
                    <w:p w:rsidR="00DB1734" w:rsidP="00C07318" w:rsidRDefault="00DB1734" w14:paraId="47398C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editId="19B6040C" wp14:anchorId="2EE170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4" name="Rectangle 6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542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4" style="position:absolute;margin-left:210pt;margin-top:-1pt;width:79pt;height:49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kRT7boBAABLAwAADgAAAAAAAAAAAAAAAAAuAgAAZHJzL2Uy&#10;b0RvYy54bWxQSwECLQAUAAYACAAAACEA28Ml8tsAAAAJAQAADwAAAAAAAAAAAAAAAAAUBAAAZHJz&#10;L2Rvd25yZXYueG1sUEsFBgAAAAAEAAQA8wAAABwFAAAAAA==&#10;" w14:anchorId="2EE170ED">
                <v:textbox inset="2.16pt,1.44pt,0,1.44pt">
                  <w:txbxContent>
                    <w:p w:rsidR="00DB1734" w:rsidP="00C07318" w:rsidRDefault="00DB1734" w14:paraId="00C542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1568" behindDoc="0" locked="0" layoutInCell="1" allowOverlap="1" wp14:editId="27D114BF" wp14:anchorId="76C612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5" name="Rectangle 6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5A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5" style="position:absolute;margin-left:210pt;margin-top:-1pt;width:79pt;height:49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Oxeli7AQAASwMAAA4AAAAAAAAAAAAAAAAALgIAAGRycy9l&#10;Mm9Eb2MueG1sUEsBAi0AFAAGAAgAAAAhANvDJfLbAAAACQEAAA8AAAAAAAAAAAAAAAAAFQQAAGRy&#10;cy9kb3ducmV2LnhtbFBLBQYAAAAABAAEAPMAAAAdBQAAAAA=&#10;" w14:anchorId="76C612ED">
                <v:textbox inset="2.16pt,1.44pt,0,1.44pt">
                  <w:txbxContent>
                    <w:p w:rsidR="00DB1734" w:rsidP="00C07318" w:rsidRDefault="00DB1734" w14:paraId="6B5A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editId="28A512CD" wp14:anchorId="1B15A6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6" name="Rectangle 6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4EA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6" style="position:absolute;margin-left:210pt;margin-top:-1pt;width:79pt;height:49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ahxXLoBAABLAwAADgAAAAAAAAAAAAAAAAAuAgAAZHJzL2Uy&#10;b0RvYy54bWxQSwECLQAUAAYACAAAACEA28Ml8tsAAAAJAQAADwAAAAAAAAAAAAAAAAAUBAAAZHJz&#10;L2Rvd25yZXYueG1sUEsFBgAAAAAEAAQA8wAAABwFAAAAAA==&#10;" w14:anchorId="1B15A69A">
                <v:textbox inset="2.16pt,1.44pt,0,1.44pt">
                  <w:txbxContent>
                    <w:p w:rsidR="00DB1734" w:rsidP="00C07318" w:rsidRDefault="00DB1734" w14:paraId="2084EA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editId="2436A080" wp14:anchorId="5FCF06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7" name="Rectangle 6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B6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7" style="position:absolute;margin-left:210pt;margin-top:-1pt;width:79pt;height:49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F1Y6boBAABLAwAADgAAAAAAAAAAAAAAAAAuAgAAZHJzL2Uy&#10;b0RvYy54bWxQSwECLQAUAAYACAAAACEA28Ml8tsAAAAJAQAADwAAAAAAAAAAAAAAAAAUBAAAZHJz&#10;L2Rvd25yZXYueG1sUEsFBgAAAAAEAAQA8wAAABwFAAAAAA==&#10;" w14:anchorId="5FCF066E">
                <v:textbox inset="2.16pt,1.44pt,0,1.44pt">
                  <w:txbxContent>
                    <w:p w:rsidR="00DB1734" w:rsidP="00C07318" w:rsidRDefault="00DB1734" w14:paraId="1DB6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editId="563BCDF4" wp14:anchorId="5EB80F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8" name="Rectangle 6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DE4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8" style="position:absolute;margin-left:210pt;margin-top:-1pt;width:79pt;height:49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/9ugEAAEs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joVb3CWVlmcEp/&#10;UDdm+1GSU3bQQsg036TX5EOLZU/+Ec5RQDeRnxWY9EVaZM4aHy8ayzkSjsn1ct2UOAmOR9er9RJ9&#10;7FK8F3sI8V46Q5LTUUAoWVl2+BXi6erbFaxLYE7PJy/OuzmTqarmDerOiSNSxB2ND2jU6KaO8lF7&#10;Siace0fD656BpGT8aVHY+nq1rHFRclA1dYOiQA4Q9O5jllk+OFwlHoGSvQfdD4g3S5Rh4cQysfN2&#10;pZX4GG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iN//boBAABLAwAADgAAAAAAAAAAAAAAAAAuAgAAZHJzL2Uy&#10;b0RvYy54bWxQSwECLQAUAAYACAAAACEA28Ml8tsAAAAJAQAADwAAAAAAAAAAAAAAAAAUBAAAZHJz&#10;L2Rvd25yZXYueG1sUEsFBgAAAAAEAAQA8wAAABwFAAAAAA==&#10;" w14:anchorId="5EB80F9C">
                <v:textbox inset="2.16pt,1.44pt,0,1.44pt">
                  <w:txbxContent>
                    <w:p w:rsidR="00DB1734" w:rsidP="00C07318" w:rsidRDefault="00DB1734" w14:paraId="22DE4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5664" behindDoc="0" locked="0" layoutInCell="1" allowOverlap="1" wp14:editId="229F9A63" wp14:anchorId="4F58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9" name="Rectangle 6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ACA7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9" style="position:absolute;margin-left:210pt;margin-top:-1pt;width:79pt;height:49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9ZWSLoBAABLAwAADgAAAAAAAAAAAAAAAAAuAgAAZHJzL2Uy&#10;b0RvYy54bWxQSwECLQAUAAYACAAAACEA28Ml8tsAAAAJAQAADwAAAAAAAAAAAAAAAAAUBAAAZHJz&#10;L2Rvd25yZXYueG1sUEsFBgAAAAAEAAQA8wAAABwFAAAAAA==&#10;" w14:anchorId="4F58F443">
                <v:textbox inset="2.16pt,1.44pt,0,1.44pt">
                  <w:txbxContent>
                    <w:p w:rsidR="00DB1734" w:rsidP="00C07318" w:rsidRDefault="00DB1734" w14:paraId="2AACA7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editId="79C8F26B" wp14:anchorId="5FF29E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0" name="Rectangle 6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4CA9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0" style="position:absolute;margin-left:210pt;margin-top:11pt;width:77pt;height:162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tK2ZO6AQAATAMAAA4AAAAAAAAAAAAAAAAALgIAAGRycy9l&#10;Mm9Eb2MueG1sUEsBAi0AFAAGAAgAAAAhAMXESR/cAAAACgEAAA8AAAAAAAAAAAAAAAAAFAQAAGRy&#10;cy9kb3ducmV2LnhtbFBLBQYAAAAABAAEAPMAAAAdBQAAAAA=&#10;" w14:anchorId="5FF29EF4">
                <v:textbox inset="2.16pt,1.44pt,0,1.44pt">
                  <w:txbxContent>
                    <w:p w:rsidR="00DB1734" w:rsidP="00C07318" w:rsidRDefault="00DB1734" w14:paraId="6E4CA9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2288" behindDoc="0" locked="0" layoutInCell="1" allowOverlap="1" wp14:editId="4BC96CFE" wp14:anchorId="2D08F5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1" name="Rectangle 6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2037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1" style="position:absolute;margin-left:210pt;margin-top:11pt;width:79pt;height:162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BkTK0LkBAABMAwAADgAAAAAAAAAAAAAAAAAuAgAAZHJzL2Uy&#10;b0RvYy54bWxQSwECLQAUAAYACAAAACEAtmP75twAAAAKAQAADwAAAAAAAAAAAAAAAAATBAAAZHJz&#10;L2Rvd25yZXYueG1sUEsFBgAAAAAEAAQA8wAAABwFAAAAAA==&#10;" w14:anchorId="2D08F5C6">
                <v:textbox inset="2.16pt,1.44pt,0,1.44pt">
                  <w:txbxContent>
                    <w:p w:rsidR="00DB1734" w:rsidP="00C07318" w:rsidRDefault="00DB1734" w14:paraId="072037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editId="56EB8429" wp14:anchorId="096731B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2" name="Rectangle 6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96EB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2" style="position:absolute;margin-left:210pt;margin-top:11pt;width:77pt;height:162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JEQZ+6AQAATAMAAA4AAAAAAAAAAAAAAAAALgIAAGRycy9l&#10;Mm9Eb2MueG1sUEsBAi0AFAAGAAgAAAAhAMXESR/cAAAACgEAAA8AAAAAAAAAAAAAAAAAFAQAAGRy&#10;cy9kb3ducmV2LnhtbFBLBQYAAAAABAAEAPMAAAAdBQAAAAA=&#10;" w14:anchorId="096731BB">
                <v:textbox inset="2.16pt,1.44pt,0,1.44pt">
                  <w:txbxContent>
                    <w:p w:rsidR="00DB1734" w:rsidP="00C07318" w:rsidRDefault="00DB1734" w14:paraId="2396EB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4336" behindDoc="0" locked="0" layoutInCell="1" allowOverlap="1" wp14:editId="60133198" wp14:anchorId="2439FF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3" name="Rectangle 6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7A7C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3" style="position:absolute;margin-left:210pt;margin-top:11pt;width:77pt;height:162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V0ugEAAEwDAAAOAAAAZHJzL2Uyb0RvYy54bWysU8tu2zAQvBfoPxC813pYTV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xzUlnjvs0g/0&#10;jfvBKnKujkZKtfR38WuKqcdrT/ERLlnC5SJ+1uCWL8oic/H4dPVYzZkILH5quq7GTgjcauuuu8UE&#10;YarX2xFS/qKCI8uCUUAuxVp+/Jby+ejLEby3sDm/v6zyvJ+LmqZdv3DdB3lCjTik+QGDtmFiVFgT&#10;KZmw8YymXwcOihL71aOz7W23bn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7AtXS6AQAATAMAAA4AAAAAAAAAAAAAAAAALgIAAGRycy9l&#10;Mm9Eb2MueG1sUEsBAi0AFAAGAAgAAAAhAMXESR/cAAAACgEAAA8AAAAAAAAAAAAAAAAAFAQAAGRy&#10;cy9kb3ducmV2LnhtbFBLBQYAAAAABAAEAPMAAAAdBQAAAAA=&#10;" w14:anchorId="2439FFB3">
                <v:textbox inset="2.16pt,1.44pt,0,1.44pt">
                  <w:txbxContent>
                    <w:p w:rsidR="00DB1734" w:rsidP="00C07318" w:rsidRDefault="00DB1734" w14:paraId="427A7C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editId="6C780C59" wp14:anchorId="5B627D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4" name="Rectangle 6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550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4" style="position:absolute;margin-left:210pt;margin-top:11pt;width:79pt;height:162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43Q4iuwEAAEwDAAAOAAAAAAAAAAAAAAAAAC4CAABkcnMv&#10;ZTJvRG9jLnhtbFBLAQItABQABgAIAAAAIQC2Y/vm3AAAAAoBAAAPAAAAAAAAAAAAAAAAABUEAABk&#10;cnMvZG93bnJldi54bWxQSwUGAAAAAAQABADzAAAAHgUAAAAA&#10;" w14:anchorId="5B627D91">
                <v:textbox inset="2.16pt,1.44pt,0,1.44pt">
                  <w:txbxContent>
                    <w:p w:rsidR="00DB1734" w:rsidP="00C07318" w:rsidRDefault="00DB1734" w14:paraId="1EC550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6384" behindDoc="0" locked="0" layoutInCell="1" allowOverlap="1" wp14:editId="1A26F3DE" wp14:anchorId="547EA9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5" name="Rectangle 6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78DF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5" style="position:absolute;margin-left:210pt;margin-top:11pt;width:77pt;height:162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1hugEAAEwDAAAOAAAAZHJzL2Uyb0RvYy54bWysU8tu2zAQvBfoPxC813pUTl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ek2J5w679AN9&#10;436wipyro5FSLf1d/Jpi6vHaU3yES5ZwuYifNbjli7LIXDw+XT1WcyYCi5+arquxEwK32rrrbjFB&#10;mOr1doSUv6jgyLJgFJBLsZYfv6V8PvpyBO8tbM7vL6s87+eipmnXL1z3QZ5QIw5pfsCgbZgYFdZE&#10;SiZsPKPp14GDosR+9ehse9t9bH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EXTHWG6AQAATAMAAA4AAAAAAAAAAAAAAAAALgIAAGRycy9l&#10;Mm9Eb2MueG1sUEsBAi0AFAAGAAgAAAAhAMXESR/cAAAACgEAAA8AAAAAAAAAAAAAAAAAFAQAAGRy&#10;cy9kb3ducmV2LnhtbFBLBQYAAAAABAAEAPMAAAAdBQAAAAA=&#10;" w14:anchorId="547EA904">
                <v:textbox inset="2.16pt,1.44pt,0,1.44pt">
                  <w:txbxContent>
                    <w:p w:rsidR="00DB1734" w:rsidP="00C07318" w:rsidRDefault="00DB1734" w14:paraId="3478DF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editId="6830F686" wp14:anchorId="6366575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6" name="Rectangle 6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AC4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6" style="position:absolute;margin-left:211pt;margin-top:11pt;width:77pt;height:162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0FlxhroBAABMAwAADgAAAAAAAAAAAAAAAAAuAgAAZHJzL2Uy&#10;b0RvYy54bWxQSwECLQAUAAYACAAAACEAq0HVJtsAAAAKAQAADwAAAAAAAAAAAAAAAAAUBAAAZHJz&#10;L2Rvd25yZXYueG1sUEsFBgAAAAAEAAQA8wAAABwFAAAAAA==&#10;" w14:anchorId="63665753">
                <v:textbox inset="2.16pt,1.44pt,0,1.44pt">
                  <w:txbxContent>
                    <w:p w:rsidR="00DB1734" w:rsidP="00C07318" w:rsidRDefault="00DB1734" w14:paraId="45AAC4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8432" behindDoc="0" locked="0" layoutInCell="1" allowOverlap="1" wp14:editId="5926A8B8" wp14:anchorId="396E57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7" name="Rectangle 6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29A8D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7" style="position:absolute;margin-left:210pt;margin-top:11pt;width:79pt;height:162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V2LFuwEAAEwDAAAOAAAAAAAAAAAAAAAAAC4CAABkcnMv&#10;ZTJvRG9jLnhtbFBLAQItABQABgAIAAAAIQC2Y/vm3AAAAAoBAAAPAAAAAAAAAAAAAAAAABUEAABk&#10;cnMvZG93bnJldi54bWxQSwUGAAAAAAQABADzAAAAHgUAAAAA&#10;" w14:anchorId="396E57AF">
                <v:textbox inset="2.16pt,1.44pt,0,1.44pt">
                  <w:txbxContent>
                    <w:p w:rsidR="00DB1734" w:rsidP="00C07318" w:rsidRDefault="00DB1734" w14:paraId="029A8D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editId="5A265069" wp14:anchorId="3B2374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8" name="Rectangle 6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DC4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8" style="position:absolute;margin-left:210pt;margin-top:11pt;width:77pt;height:162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9xuaG6AQAATAMAAA4AAAAAAAAAAAAAAAAALgIAAGRycy9l&#10;Mm9Eb2MueG1sUEsBAi0AFAAGAAgAAAAhAMXESR/cAAAACgEAAA8AAAAAAAAAAAAAAAAAFAQAAGRy&#10;cy9kb3ducmV2LnhtbFBLBQYAAAAABAAEAPMAAAAdBQAAAAA=&#10;" w14:anchorId="3B237402">
                <v:textbox inset="2.16pt,1.44pt,0,1.44pt">
                  <w:txbxContent>
                    <w:p w:rsidR="00DB1734" w:rsidP="00C07318" w:rsidRDefault="00DB1734" w14:paraId="4DC4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editId="73956931" wp14:anchorId="0AE7A4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9" name="Rectangle 6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920A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9" style="position:absolute;margin-left:210pt;margin-top:11pt;width:77pt;height:162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P1TUq6AQAATAMAAA4AAAAAAAAAAAAAAAAALgIAAGRycy9l&#10;Mm9Eb2MueG1sUEsBAi0AFAAGAAgAAAAhAMXESR/cAAAACgEAAA8AAAAAAAAAAAAAAAAAFAQAAGRy&#10;cy9kb3ducmV2LnhtbFBLBQYAAAAABAAEAPMAAAAdBQAAAAA=&#10;" w14:anchorId="0AE7A444">
                <v:textbox inset="2.16pt,1.44pt,0,1.44pt">
                  <w:txbxContent>
                    <w:p w:rsidR="00DB1734" w:rsidP="00C07318" w:rsidRDefault="00DB1734" w14:paraId="28920A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editId="59392502" wp14:anchorId="45F168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0" name="Rectangle 6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479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0" style="position:absolute;margin-left:210pt;margin-top:11pt;width:79pt;height:162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YJOi6AQAATAMAAA4AAAAAAAAAAAAAAAAALgIAAGRycy9l&#10;Mm9Eb2MueG1sUEsBAi0AFAAGAAgAAAAhALZj++bcAAAACgEAAA8AAAAAAAAAAAAAAAAAFAQAAGRy&#10;cy9kb3ducmV2LnhtbFBLBQYAAAAABAAEAPMAAAAdBQAAAAA=&#10;" w14:anchorId="45F1683F">
                <v:textbox inset="2.16pt,1.44pt,0,1.44pt">
                  <w:txbxContent>
                    <w:p w:rsidR="00DB1734" w:rsidP="00C07318" w:rsidRDefault="00DB1734" w14:paraId="17479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2528" behindDoc="0" locked="0" layoutInCell="1" allowOverlap="1" wp14:editId="3C5A803C" wp14:anchorId="004D9B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1" name="Rectangle 6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123D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1" style="position:absolute;margin-left:210pt;margin-top:11pt;width:79pt;height:162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rc0AO6AQAATAMAAA4AAAAAAAAAAAAAAAAALgIAAGRycy9l&#10;Mm9Eb2MueG1sUEsBAi0AFAAGAAgAAAAhALZj++bcAAAACgEAAA8AAAAAAAAAAAAAAAAAFAQAAGRy&#10;cy9kb3ducmV2LnhtbFBLBQYAAAAABAAEAPMAAAAdBQAAAAA=&#10;" w14:anchorId="004D9BB1">
                <v:textbox inset="2.16pt,1.44pt,0,1.44pt">
                  <w:txbxContent>
                    <w:p w:rsidR="00DB1734" w:rsidP="00C07318" w:rsidRDefault="00DB1734" w14:paraId="3D123D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editId="6402C2F8" wp14:anchorId="76F65A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2" name="Rectangle 6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003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2" style="position:absolute;margin-left:210pt;margin-top:11pt;width:79pt;height:162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1a85LkBAABMAwAADgAAAAAAAAAAAAAAAAAuAgAAZHJzL2Uy&#10;b0RvYy54bWxQSwECLQAUAAYACAAAACEAtmP75twAAAAKAQAADwAAAAAAAAAAAAAAAAATBAAAZHJz&#10;L2Rvd25yZXYueG1sUEsFBgAAAAAEAAQA8wAAABwFAAAAAA==&#10;" w14:anchorId="76F65AB5">
                <v:textbox inset="2.16pt,1.44pt,0,1.44pt">
                  <w:txbxContent>
                    <w:p w:rsidR="00DB1734" w:rsidP="00C07318" w:rsidRDefault="00DB1734" w14:paraId="18003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4576" behindDoc="0" locked="0" layoutInCell="1" allowOverlap="1" wp14:editId="38D86CFA" wp14:anchorId="58FE8F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3" name="Rectangle 6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A9F4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3" style="position:absolute;margin-left:210pt;margin-top:11pt;width:79pt;height:162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gPugEAAEwDAAAOAAAAZHJzL2Uyb0RvYy54bWysU8tu2zAQvBfoPxC815Ilw3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2dlNjJwRuNfVqdYMJ&#10;wlRvtyOk/FUFR+YFo4BcirX8+D3l89HXI3hvZnN+f17laT8VNcu2feW6D/KEGnFI8yMGbcPIqLAm&#10;UjJi4xlNvw8cFCX2m0dnm5tV2+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PSSA+6AQAATAMAAA4AAAAAAAAAAAAAAAAALgIAAGRycy9l&#10;Mm9Eb2MueG1sUEsBAi0AFAAGAAgAAAAhALZj++bcAAAACgEAAA8AAAAAAAAAAAAAAAAAFAQAAGRy&#10;cy9kb3ducmV2LnhtbFBLBQYAAAAABAAEAPMAAAAdBQAAAAA=&#10;" w14:anchorId="58FE8F9D">
                <v:textbox inset="2.16pt,1.44pt,0,1.44pt">
                  <w:txbxContent>
                    <w:p w:rsidR="00DB1734" w:rsidP="00C07318" w:rsidRDefault="00DB1734" w14:paraId="70A9F4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editId="6FDF591E" wp14:anchorId="61D97E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4" name="Rectangle 6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6F08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4" style="position:absolute;margin-left:210pt;margin-top:11pt;width:79pt;height:162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Tx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V7abGTgjcauq2vcEE&#10;Yaq32xFS/qqCI/OCUUAuxVp+/J7y+ejrEbw3szm/P6/ytJ+KmuWqfeW6D/KEGnFI8yMGbcPIqLAm&#10;UjJi4xlNvw8cFCX2m0dnm5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RFFPG6AQAATAMAAA4AAAAAAAAAAAAAAAAALgIAAGRycy9l&#10;Mm9Eb2MueG1sUEsBAi0AFAAGAAgAAAAhALZj++bcAAAACgEAAA8AAAAAAAAAAAAAAAAAFAQAAGRy&#10;cy9kb3ducmV2LnhtbFBLBQYAAAAABAAEAPMAAAAdBQAAAAA=&#10;" w14:anchorId="61D97EB9">
                <v:textbox inset="2.16pt,1.44pt,0,1.44pt">
                  <w:txbxContent>
                    <w:p w:rsidR="00DB1734" w:rsidP="00C07318" w:rsidRDefault="00DB1734" w14:paraId="606F08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6624" behindDoc="0" locked="0" layoutInCell="1" allowOverlap="1" wp14:editId="2B29BD43" wp14:anchorId="666AD2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5" name="Rectangle 6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E9F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5" style="position:absolute;margin-left:210pt;margin-top:11pt;width:79pt;height:162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oweAauwEAAEwDAAAOAAAAAAAAAAAAAAAAAC4CAABkcnMv&#10;ZTJvRG9jLnhtbFBLAQItABQABgAIAAAAIQC2Y/vm3AAAAAoBAAAPAAAAAAAAAAAAAAAAABUEAABk&#10;cnMvZG93bnJldi54bWxQSwUGAAAAAAQABADzAAAAHgUAAAAA&#10;" w14:anchorId="666AD2E6">
                <v:textbox inset="2.16pt,1.44pt,0,1.44pt">
                  <w:txbxContent>
                    <w:p w:rsidR="00DB1734" w:rsidP="00C07318" w:rsidRDefault="00DB1734" w14:paraId="4CE9F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editId="0EE716C2" wp14:anchorId="7B4E8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6" name="Rectangle 6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F53A7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6" style="position:absolute;margin-left:210pt;margin-top:11pt;width:79pt;height:162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1LjP26AQAATAMAAA4AAAAAAAAAAAAAAAAALgIAAGRycy9l&#10;Mm9Eb2MueG1sUEsBAi0AFAAGAAgAAAAhALZj++bcAAAACgEAAA8AAAAAAAAAAAAAAAAAFAQAAGRy&#10;cy9kb3ducmV2LnhtbFBLBQYAAAAABAAEAPMAAAAdBQAAAAA=&#10;" w14:anchorId="7B4E88E8">
                <v:textbox inset="2.16pt,1.44pt,0,1.44pt">
                  <w:txbxContent>
                    <w:p w:rsidR="00DB1734" w:rsidP="00C07318" w:rsidRDefault="00DB1734" w14:paraId="1F53A7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 wp14:editId="65F0F1CF" wp14:anchorId="5260C8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7" name="Rectangle 6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42E1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7" style="position:absolute;margin-left:210pt;margin-top:11pt;width:79pt;height:162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gW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FVs1pT4rjFLv1G&#10;37jrBkXO1d5IqXJ/s19jiC1eewqPcMkiLrP4SYPNX5RFpuLx6eqxmhIRWLxZ3Gxq7ITAraZeLteY&#10;IEz1fjtATD+UtyQvGAXkUqzlx18xnY++HcF7mc35/bxK034qauaL9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xz3gWuwEAAEwDAAAOAAAAAAAAAAAAAAAAAC4CAABkcnMv&#10;ZTJvRG9jLnhtbFBLAQItABQABgAIAAAAIQC2Y/vm3AAAAAoBAAAPAAAAAAAAAAAAAAAAABUEAABk&#10;cnMvZG93bnJldi54bWxQSwUGAAAAAAQABADzAAAAHgUAAAAA&#10;" w14:anchorId="5260C84C">
                <v:textbox inset="2.16pt,1.44pt,0,1.44pt">
                  <w:txbxContent>
                    <w:p w:rsidR="00DB1734" w:rsidP="00C07318" w:rsidRDefault="00DB1734" w14:paraId="6642E1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editId="3C8DDB20" wp14:anchorId="677989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8" name="Rectangle 6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860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8" style="position:absolute;margin-left:210pt;margin-top:11pt;width:79pt;height:162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JjRNq6AQAATAMAAA4AAAAAAAAAAAAAAAAALgIAAGRycy9l&#10;Mm9Eb2MueG1sUEsBAi0AFAAGAAgAAAAhALZj++bcAAAACgEAAA8AAAAAAAAAAAAAAAAAFAQAAGRy&#10;cy9kb3ducmV2LnhtbFBLBQYAAAAABAAEAPMAAAAdBQAAAAA=&#10;" w14:anchorId="6779891C">
                <v:textbox inset="2.16pt,1.44pt,0,1.44pt">
                  <w:txbxContent>
                    <w:p w:rsidR="00DB1734" w:rsidP="00C07318" w:rsidRDefault="00DB1734" w14:paraId="3F860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0720" behindDoc="0" locked="0" layoutInCell="1" allowOverlap="1" wp14:editId="3BDBB678" wp14:anchorId="291C40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9" name="Rectangle 6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BC09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9" style="position:absolute;margin-left:210pt;margin-top:11pt;width:79pt;height:162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Ax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mtaHEc4dd+o2+&#10;cd9ZRc7V3kippv5Ofg0xtXjtKT7CJUu4nMSPGtz0RVlkLB6frh6rMROBxc1is66xEwK3mnq5vMEE&#10;Yar32xFS/qGCI9OCUUAuxVp+/JXy+ejbEbw3sTm/P63yuB+Lmvli88Z1H+QJNeKQ5gcM2oaBUWFN&#10;pGTAxjOa/hw4KErsT4/ONjfLRYOTUpL5ulnjBENJkPX+Y5V70QecJZGBkkME0/XIt3hUaGHLirDL&#10;eE0z8TEv5N9/gt0r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+57AxuwEAAEwDAAAOAAAAAAAAAAAAAAAAAC4CAABkcnMv&#10;ZTJvRG9jLnhtbFBLAQItABQABgAIAAAAIQC2Y/vm3AAAAAoBAAAPAAAAAAAAAAAAAAAAABUEAABk&#10;cnMvZG93bnJldi54bWxQSwUGAAAAAAQABADzAAAAHgUAAAAA&#10;" w14:anchorId="291C404E">
                <v:textbox inset="2.16pt,1.44pt,0,1.44pt">
                  <w:txbxContent>
                    <w:p w:rsidR="00DB1734" w:rsidP="00C07318" w:rsidRDefault="00DB1734" w14:paraId="23BC09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editId="07E5B9F7" wp14:anchorId="76F3F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0" name="Rectangle 6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C4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0" style="position:absolute;margin-left:210pt;margin-top:11pt;width:79pt;height:162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xjug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51azTIc4dd+oa+&#10;cT9YRc7V0UipSn+LX1NMPV57jS9wyRIui/hZgytflEXm6vHp6rGaMxFYvL+937T4kMCtrl2t1pgg&#10;TPN2O0LKn1RwpCwYBeRSreXHLymfj/4+gvcKm/P7ZZXn/VzVLFcVttT2QZ5QIw5pfsagbZgYFdZE&#10;SiZsPKPp54GDosR+9uhst17ddjgpNVluug1OMNQEWe/fV7kXY8BZEhkoOUQww4h8q0eVFrasCruM&#10;V5mJ93kl//YT7H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4UDGO6AQAATAMAAA4AAAAAAAAAAAAAAAAALgIAAGRycy9l&#10;Mm9Eb2MueG1sUEsBAi0AFAAGAAgAAAAhALZj++bcAAAACgEAAA8AAAAAAAAAAAAAAAAAFAQAAGRy&#10;cy9kb3ducmV2LnhtbFBLBQYAAAAABAAEAPMAAAAdBQAAAAA=&#10;" w14:anchorId="76F3F407">
                <v:textbox inset="2.16pt,1.44pt,0,1.44pt">
                  <w:txbxContent>
                    <w:p w:rsidR="00DB1734" w:rsidP="00C07318" w:rsidRDefault="00DB1734" w14:paraId="54C4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2768" behindDoc="0" locked="0" layoutInCell="1" allowOverlap="1" wp14:editId="3204F622" wp14:anchorId="131BF1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1" name="Rectangle 6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0E32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1" style="position:absolute;margin-left:210pt;margin-top:11pt;width:79pt;height:162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wpD4iLkBAABMAwAADgAAAAAAAAAAAAAAAAAuAgAAZHJzL2Uy&#10;b0RvYy54bWxQSwECLQAUAAYACAAAACEAtmP75twAAAAKAQAADwAAAAAAAAAAAAAAAAATBAAAZHJz&#10;L2Rvd25yZXYueG1sUEsFBgAAAAAEAAQA8wAAABwFAAAAAA==&#10;" w14:anchorId="131BF14E">
                <v:textbox inset="2.16pt,1.44pt,0,1.44pt">
                  <w:txbxContent>
                    <w:p w:rsidR="00DB1734" w:rsidP="00C07318" w:rsidRDefault="00DB1734" w14:paraId="0B0E32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editId="12368E6D" wp14:anchorId="036344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2" name="Rectangle 6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ECD8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2" style="position:absolute;margin-left:210pt;margin-top:11pt;width:79pt;height:162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Rv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3t1h0lnjvs0g/0&#10;jfvBKnKujkZKVfpb/Jpi6vHac3yCS5ZwWcTPGlz5oiwyV49PV4/VnInA4t3N3abFTgjc6trVao0J&#10;wjRvtyOk/EUFR8qCUUAu1Vp+/Jby+ejrEbxX2JzfL6s87+eqZrnqXrnugzyhRhzS/IhB2zAxKqyJ&#10;lEzYeEbTrwMHRYn96tHZbr26QSNyTZabboMTDDVB1vv3Ve7FGHCWRAZKDhHMMCLf6lGlhS2rwi7j&#10;VWbifV7Jv/0Eu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calG+6AQAATAMAAA4AAAAAAAAAAAAAAAAALgIAAGRycy9l&#10;Mm9Eb2MueG1sUEsBAi0AFAAGAAgAAAAhALZj++bcAAAACgEAAA8AAAAAAAAAAAAAAAAAFAQAAGRy&#10;cy9kb3ducmV2LnhtbFBLBQYAAAAABAAEAPMAAAAdBQAAAAA=&#10;" w14:anchorId="0363440E">
                <v:textbox inset="2.16pt,1.44pt,0,1.44pt">
                  <w:txbxContent>
                    <w:p w:rsidR="00DB1734" w:rsidP="00C07318" w:rsidRDefault="00DB1734" w14:paraId="3ECD8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editId="4BDC53B5" wp14:anchorId="5202AE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3" name="Rectangle 6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3F79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3" style="position:absolute;margin-left:210pt;margin-top:11pt;width:79pt;height:162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CE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rWgxHGLXfqD&#10;vnHXDYqcqr2RUuX+Zr/GEFu89hQe4ZxFXGbxkwabvyiLTMXj48VjNSUisHi9uF7X2AmBW029XK4w&#10;QZjq/XaAmO6VtyQvGAXkUqzlh18xnY6+HcF7mc3p/bxK024qaubLxRvXnZdH1IhDmh4w6MGPjIrB&#10;BEpGbDyj8XXPQVEy/HTobLNaL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nmCEuwEAAEwDAAAOAAAAAAAAAAAAAAAAAC4CAABkcnMv&#10;ZTJvRG9jLnhtbFBLAQItABQABgAIAAAAIQC2Y/vm3AAAAAoBAAAPAAAAAAAAAAAAAAAAABUEAABk&#10;cnMvZG93bnJldi54bWxQSwUGAAAAAAQABADzAAAAHgUAAAAA&#10;" w14:anchorId="5202AE0F">
                <v:textbox inset="2.16pt,1.44pt,0,1.44pt">
                  <w:txbxContent>
                    <w:p w:rsidR="00DB1734" w:rsidP="00C07318" w:rsidRDefault="00DB1734" w14:paraId="503F79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editId="10C8D787" wp14:anchorId="5E843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4" name="Rectangle 6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575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4" style="position:absolute;margin-left:210pt;margin-top:11pt;width:79pt;height:162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wJPHq6AQAATAMAAA4AAAAAAAAAAAAAAAAALgIAAGRycy9l&#10;Mm9Eb2MueG1sUEsBAi0AFAAGAAgAAAAhALZj++bcAAAACgEAAA8AAAAAAAAAAAAAAAAAFAQAAGRy&#10;cy9kb3ducmV2LnhtbFBLBQYAAAAABAAEAPMAAAAdBQAAAAA=&#10;" w14:anchorId="5E8433EC">
                <v:textbox inset="2.16pt,1.44pt,0,1.44pt">
                  <w:txbxContent>
                    <w:p w:rsidR="00DB1734" w:rsidP="00C07318" w:rsidRDefault="00DB1734" w14:paraId="5F575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6864" behindDoc="0" locked="0" layoutInCell="1" allowOverlap="1" wp14:editId="386972E2" wp14:anchorId="040114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5" name="Rectangle 6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5BF7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5" style="position:absolute;margin-left:210pt;margin-top:11pt;width:79pt;height:162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iR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ZnlJieMWu/QH&#10;feOuGxQ5Vnsjpcr9zX6NIbZ47Sk8wimLuMziJw02f1EWmYrHh7PHakpEYPH64npVYycEbjX1YrHE&#10;BGGq99sBYvqpvCV5wSggl2It3/+O6Xj07Qjey2yO7+dVmrZTUTNfXL5x3Xp5QI04pOkBgx78yKgY&#10;TKBkxMYzGl92HBQlwy+HzjbL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jciRuwEAAEwDAAAOAAAAAAAAAAAAAAAAAC4CAABkcnMv&#10;ZTJvRG9jLnhtbFBLAQItABQABgAIAAAAIQC2Y/vm3AAAAAoBAAAPAAAAAAAAAAAAAAAAABUEAABk&#10;cnMvZG93bnJldi54bWxQSwUGAAAAAAQABADzAAAAHgUAAAAA&#10;" w14:anchorId="04011403">
                <v:textbox inset="2.16pt,1.44pt,0,1.44pt">
                  <w:txbxContent>
                    <w:p w:rsidR="00DB1734" w:rsidP="00C07318" w:rsidRDefault="00DB1734" w14:paraId="565BF7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editId="1BFD2F96" wp14:anchorId="40691F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6" name="Rectangle 6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4DEF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6" style="position:absolute;margin-left:210pt;margin-top:11pt;width:79pt;height:162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R2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iyWS0pcdxil/6g&#10;b9x1gyKnam+kVLm/2a8xxBavPYVHOGcRl1n8pMHmL8oiU/H4ePFYTYkILF5fXa9r7ITAraZeLFaY&#10;IEz1fjtATPfKW5IXjAJyKdbyw6+YTkffjuC9zOb0fl6laTcVNfPF8o3rzssjasQhTQ8Y9OBHRsVg&#10;AiUjNp7R+LrnoCgZfjp0tlktr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lB6R2uwEAAEwDAAAOAAAAAAAAAAAAAAAAAC4CAABkcnMv&#10;ZTJvRG9jLnhtbFBLAQItABQABgAIAAAAIQC2Y/vm3AAAAAoBAAAPAAAAAAAAAAAAAAAAABUEAABk&#10;cnMvZG93bnJldi54bWxQSwUGAAAAAAQABADzAAAAHgUAAAAA&#10;" w14:anchorId="40691FFE">
                <v:textbox inset="2.16pt,1.44pt,0,1.44pt">
                  <w:txbxContent>
                    <w:p w:rsidR="00DB1734" w:rsidP="00C07318" w:rsidRDefault="00DB1734" w14:paraId="184DEF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editId="2AA20809" wp14:anchorId="5B175E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7" name="Rectangle 6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6ECA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7" style="position:absolute;margin-left:210pt;margin-top:11pt;width:79pt;height:162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Cd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N21LieMWu/QL&#10;feOuHxU5VQcjpcr9zX5NIXZ47Tk8wTmLuMziZw02f1EWmYvHx4vHak5EYPHm6mZdYycEbjX1atVi&#10;gjDVx+0AMd0rb0leMArIpVjLDz9jOh19P4L3MpvT+3mV5t1c1CxX7TvXnZdH1IhDmh4x6NFPjIrR&#10;BEombDyj8XXPQVEy/nDobNOurhqclJIs180aJxhKgqx3n6vcicHjLIkElOwDmH5AvsWjQgtbVoSd&#10;xyvPxOe8kP/4CbZ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pg1CduwEAAEwDAAAOAAAAAAAAAAAAAAAAAC4CAABkcnMv&#10;ZTJvRG9jLnhtbFBLAQItABQABgAIAAAAIQC2Y/vm3AAAAAoBAAAPAAAAAAAAAAAAAAAAABUEAABk&#10;cnMvZG93bnJldi54bWxQSwUGAAAAAAQABADzAAAAHgUAAAAA&#10;" w14:anchorId="5B175EF0">
                <v:textbox inset="2.16pt,1.44pt,0,1.44pt">
                  <w:txbxContent>
                    <w:p w:rsidR="00DB1734" w:rsidP="00C07318" w:rsidRDefault="00DB1734" w14:paraId="4F6ECA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editId="1C08918E" wp14:anchorId="251B1B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8" name="Rectangle 6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9967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8" style="position:absolute;margin-left:210pt;margin-top:11pt;width:79pt;height:162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x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mzX2ynGLXfqF&#10;vnHXj4qcqoORUuX+Zr+mEDu89hye4JxFXGbxswabvyiLzMXj48VjNScisHhzddPW2AmBW029Wq0x&#10;QZjq43aAmO6VtyQvGAXkUqzlh58xnY6+H8F7mc3p/bxK824uapar9p3rzssjasQhTY8Y9OgnRsVo&#10;AiUTNp7R+LrnoCgZfzh0tlmvrhqclJIs26ZFV6A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ovbFG6AQAATAMAAA4AAAAAAAAAAAAAAAAALgIAAGRycy9l&#10;Mm9Eb2MueG1sUEsBAi0AFAAGAAgAAAAhALZj++bcAAAACgEAAA8AAAAAAAAAAAAAAAAAFAQAAGRy&#10;cy9kb3ducmV2LnhtbFBLBQYAAAAABAAEAPMAAAAdBQAAAAA=&#10;" w14:anchorId="251B1BDC">
                <v:textbox inset="2.16pt,1.44pt,0,1.44pt">
                  <w:txbxContent>
                    <w:p w:rsidR="00DB1734" w:rsidP="00C07318" w:rsidRDefault="00DB1734" w14:paraId="429967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0960" behindDoc="0" locked="0" layoutInCell="1" allowOverlap="1" wp14:editId="05F1C52E" wp14:anchorId="0FC4A4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9" name="Rectangle 6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AFB5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9" style="position:absolute;margin-left:210pt;margin-top:11pt;width:79pt;height:162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i6uw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Nck2J5w679Ad9&#10;476zipyqvZFSTf2d/BpiavHaU3yEc5ZwOYkfNbjpi7LIWDw+XjxWYyYCi+ur9arGTgjcaurFYokJ&#10;wlTvtyOkfK+CI9OCUUAuxVp++JXy6ejbEbw3sTm9P63yuBuLmvli/cZ1F+QRNeKQ5gcM2oaBUWFN&#10;pGTAxjOaXvccFCX2p0dnm+XiqsFJKcl81axwgqEkyHr3scq96APOkshAyT6C6XrkWzwqtLBlRdh5&#10;vKaZ+JgX8u8/wfY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q5i6uwEAAEwDAAAOAAAAAAAAAAAAAAAAAC4CAABkcnMv&#10;ZTJvRG9jLnhtbFBLAQItABQABgAIAAAAIQC2Y/vm3AAAAAoBAAAPAAAAAAAAAAAAAAAAABUEAABk&#10;cnMvZG93bnJldi54bWxQSwUGAAAAAAQABADzAAAAHgUAAAAA&#10;" w14:anchorId="0FC4A4C5">
                <v:textbox inset="2.16pt,1.44pt,0,1.44pt">
                  <w:txbxContent>
                    <w:p w:rsidR="00DB1734" w:rsidP="00C07318" w:rsidRDefault="00DB1734" w14:paraId="0BAFB5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editId="7C633AFD" wp14:anchorId="27261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0" name="Rectangle 6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650F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0" style="position:absolute;margin-left:210pt;margin-top:11pt;width:79pt;height:162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xq/tuwEAAEwDAAAOAAAAAAAAAAAAAAAAAC4CAABkcnMv&#10;ZTJvRG9jLnhtbFBLAQItABQABgAIAAAAIQC2Y/vm3AAAAAoBAAAPAAAAAAAAAAAAAAAAABUEAABk&#10;cnMvZG93bnJldi54bWxQSwUGAAAAAAQABADzAAAAHgUAAAAA&#10;" w14:anchorId="27261E40">
                <v:textbox inset="2.16pt,1.44pt,0,1.44pt">
                  <w:txbxContent>
                    <w:p w:rsidR="00DB1734" w:rsidP="00C07318" w:rsidRDefault="00DB1734" w14:paraId="21650F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3008" behindDoc="0" locked="0" layoutInCell="1" allowOverlap="1" wp14:editId="3B23CC02" wp14:anchorId="05DAEF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1" name="Rectangle 6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2C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1" style="position:absolute;margin-left:210pt;margin-top:11pt;width:79pt;height:162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sGuQEAAEwDAAAOAAAAZHJzL2Uyb0RvYy54bWysU8tu2zAQvBfoPxC8x3rE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E3bNZR47rBLP9A3&#10;7geryKk6GinV0t/FrymmHq89xyc4ZwmXi/hZg1u+KIvMxePjxWM1ZyKweHd919XYCYFbbb1e32KC&#10;MNXr7Qgpf1HBkWXBKCCXYi0/fEv5dPTlCN5b2JzeX1Z53s1FTfPpwnUX5BE14pDmRwzaholRYU2k&#10;ZMLGM5p+7zkoSuxXj862t+vrFielJE3XdjjBUBJkvXtb5V6MAWdJZKBkH8EMI/It7xZa2LIi7Dxe&#10;y0y8zQv5159g+w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lkJbBrkBAABMAwAADgAAAAAAAAAAAAAAAAAuAgAAZHJzL2Uy&#10;b0RvYy54bWxQSwECLQAUAAYACAAAACEAtmP75twAAAAKAQAADwAAAAAAAAAAAAAAAAATBAAAZHJz&#10;L2Rvd25yZXYueG1sUEsFBgAAAAAEAAQA8wAAABwFAAAAAA==&#10;" w14:anchorId="05DAEF87">
                <v:textbox inset="2.16pt,1.44pt,0,1.44pt">
                  <w:txbxContent>
                    <w:p w:rsidR="00DB1734" w:rsidP="00C07318" w:rsidRDefault="00DB1734" w14:paraId="3C22C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4032" behindDoc="0" locked="0" layoutInCell="1" allowOverlap="1" wp14:editId="748397FD" wp14:anchorId="67564A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2" name="Rectangle 6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94E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2" style="position:absolute;margin-left:210pt;margin-top:11pt;width:79pt;height:162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PIN+G6AQAATAMAAA4AAAAAAAAAAAAAAAAALgIAAGRycy9l&#10;Mm9Eb2MueG1sUEsBAi0AFAAGAAgAAAAhALZj++bcAAAACgEAAA8AAAAAAAAAAAAAAAAAFAQAAGRy&#10;cy9kb3ducmV2LnhtbFBLBQYAAAAABAAEAPMAAAAdBQAAAAA=&#10;" w14:anchorId="67564AE1">
                <v:textbox inset="2.16pt,1.44pt,0,1.44pt">
                  <w:txbxContent>
                    <w:p w:rsidR="00DB1734" w:rsidP="00C07318" w:rsidRDefault="00DB1734" w14:paraId="7D94E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5056" behindDoc="0" locked="0" layoutInCell="1" allowOverlap="1" wp14:editId="567796F0" wp14:anchorId="776AC7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3" name="Rectangle 6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D116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3" style="position:absolute;margin-left:210pt;margin-top:11pt;width:79pt;height:135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KD7QLoBAABMAwAADgAAAAAAAAAAAAAAAAAuAgAAZHJzL2Uy&#10;b0RvYy54bWxQSwECLQAUAAYACAAAACEAfGLvF9sAAAAKAQAADwAAAAAAAAAAAAAAAAAUBAAAZHJz&#10;L2Rvd25yZXYueG1sUEsFBgAAAAAEAAQA8wAAABwFAAAAAA==&#10;" w14:anchorId="776AC795">
                <v:textbox inset="2.16pt,1.44pt,0,1.44pt">
                  <w:txbxContent>
                    <w:p w:rsidR="00DB1734" w:rsidP="00C07318" w:rsidRDefault="00DB1734" w14:paraId="61D116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6080" behindDoc="0" locked="0" layoutInCell="1" allowOverlap="1" wp14:editId="5501F3BA" wp14:anchorId="44E660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4" name="Rectangle 6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0C7E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style="position:absolute;margin-left:210pt;margin-top:11pt;width:79pt;height:135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e+ugEAAEw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PSm7daUOG6xSz/Q&#10;N+6GSZFTdTRSqtzf7NccYo/XnsMTnLOIyyx+0WDzF2WRpXh8vHislkQEFu+u77oaOyFwq7mtm5wg&#10;TPV6O0BMX5S3JC8YBeRSrOWHbzGdjr4cwXuZzen9vErLbilqmk/rF647L4+oEYc0PWLQk58ZFZMJ&#10;lMzYeEbj7z0HRcn01aGz7e36usVJKUnTtR1OMJQEWe/eVrkTo8dZEgko2Qcww4h8i0eFFrasCDuP&#10;V56Jt3kh//oT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zenvroBAABMAwAADgAAAAAAAAAAAAAAAAAuAgAAZHJzL2Uy&#10;b0RvYy54bWxQSwECLQAUAAYACAAAACEAfGLvF9sAAAAKAQAADwAAAAAAAAAAAAAAAAAUBAAAZHJz&#10;L2Rvd25yZXYueG1sUEsFBgAAAAAEAAQA8wAAABwFAAAAAA==&#10;" w14:anchorId="44E6601C">
                <v:textbox inset="2.16pt,1.44pt,0,1.44pt">
                  <w:txbxContent>
                    <w:p w:rsidR="00DB1734" w:rsidP="00C07318" w:rsidRDefault="00DB1734" w14:paraId="540C7E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7104" behindDoc="0" locked="0" layoutInCell="1" allowOverlap="1" wp14:editId="0326ACF9" wp14:anchorId="46F013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5" name="Rectangle 6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94B7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5" style="position:absolute;margin-left:210pt;margin-top:11pt;width:79pt;height:135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NVugEAAEwDAAAOAAAAZHJzL2Uyb0RvYy54bWysU8tu2zAQvBfoPxC8x3qkTh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7daUOG6xSz/Q&#10;N+5GI8mpOulhkLm/2a85xB6vPYcnOGcRl1n8osDmL8oiS/H4ePFYLokILN5d33U1dkLgVnNbNzlB&#10;mOr1doCYvkhvSV4wCsilWMsP32I6HX05gvcym9P7eZWW3VLUNOv1C9edH46oEYc0PWJQxs+MCqMD&#10;JTM2ntH4e89BUmK+OnS2vf103eKklKTp2g4nGEqCrHdvq9yJyeMsiQSU7APocUK+xaNCC1tWhJ3H&#10;K8/E27yQf/0J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H7NTVboBAABMAwAADgAAAAAAAAAAAAAAAAAuAgAAZHJzL2Uy&#10;b0RvYy54bWxQSwECLQAUAAYACAAAACEAfGLvF9sAAAAKAQAADwAAAAAAAAAAAAAAAAAUBAAAZHJz&#10;L2Rvd25yZXYueG1sUEsFBgAAAAAEAAQA8wAAABwFAAAAAA==&#10;" w14:anchorId="46F01371">
                <v:textbox inset="2.16pt,1.44pt,0,1.44pt">
                  <w:txbxContent>
                    <w:p w:rsidR="00DB1734" w:rsidP="00C07318" w:rsidRDefault="00DB1734" w14:paraId="2A94B7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editId="4171D928" wp14:anchorId="7DC674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6" name="Rectangle 6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A26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6" style="position:absolute;margin-left:210pt;margin-top:11pt;width:79pt;height:135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+yug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233ZoSxy126Qf6&#10;xt0wKXKqjkZKlfub/ZpD7PHac3iCcxZxmcUvGmz+oiyyFI+PF4/VkojA4t3NXVdjJwRuNbd1kxOE&#10;qd5uB4jpi/KW5AWjgFyKtfzwLabT0dcjeC+zOb2fV2nZLUVN82n9ynXn5RE14pCmRwx68jOjYjKB&#10;khkbz2j8teegKJm+OnS2vf1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jk/sroBAABMAwAADgAAAAAAAAAAAAAAAAAuAgAAZHJzL2Uy&#10;b0RvYy54bWxQSwECLQAUAAYACAAAACEAfGLvF9sAAAAKAQAADwAAAAAAAAAAAAAAAAAUBAAAZHJz&#10;L2Rvd25yZXYueG1sUEsFBgAAAAAEAAQA8wAAABwFAAAAAA==&#10;" w14:anchorId="7DC6748A">
                <v:textbox inset="2.16pt,1.44pt,0,1.44pt">
                  <w:txbxContent>
                    <w:p w:rsidR="00DB1734" w:rsidP="00C07318" w:rsidRDefault="00DB1734" w14:paraId="6AA26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69152" behindDoc="0" locked="0" layoutInCell="1" allowOverlap="1" wp14:editId="13232C9E" wp14:anchorId="47A4A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7" name="Rectangle 6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98CD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7" style="position:absolute;margin-left:210pt;margin-top:11pt;width:79pt;height:135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tZugEAAEw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nrbdmtKHLfYpR/o&#10;G3fDpMipOhopVe5v9msOscdrz+EJzlnEZRa/aLD5i7LIUjw+XjxWSyICi3c3d12NnRC41azrJicI&#10;U73dDhDTF+UtyQtGAbkUa/nhW0yno69H8F5mc3o/r9KyW4qa5tP6levOyyNqxCFNjxj05GdGxWQC&#10;JTM2ntH4a89BUTJ9dehsu/5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xr3LWboBAABMAwAADgAAAAAAAAAAAAAAAAAuAgAAZHJzL2Uy&#10;b0RvYy54bWxQSwECLQAUAAYACAAAACEAfGLvF9sAAAAKAQAADwAAAAAAAAAAAAAAAAAUBAAAZHJz&#10;L2Rvd25yZXYueG1sUEsFBgAAAAAEAAQA8wAAABwFAAAAAA==&#10;" w14:anchorId="47A4AA39">
                <v:textbox inset="2.16pt,1.44pt,0,1.44pt">
                  <w:txbxContent>
                    <w:p w:rsidR="00DB1734" w:rsidP="00C07318" w:rsidRDefault="00DB1734" w14:paraId="1B98CD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0176" behindDoc="0" locked="0" layoutInCell="1" allowOverlap="1" wp14:editId="329EADF1" wp14:anchorId="477370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8" name="Rectangle 6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E1FF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8" style="position:absolute;margin-left:210pt;margin-top:11pt;width:79pt;height:135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eVuA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1sO+yV4xa79Bt9&#10;426YFDlWRyOlyv3Nfs0h9njtMTzAKYu4zOIXDTZ/URZZiseHs8dqSURg8friuquxEwK3mqu6yQnC&#10;VG+3A8T0XXlL8oJRQC7FWr7/GdPx6OsRvJfZHN/Pq7Rsl6Km+da9ct16eUCNOKTpHoOe/MyomEyg&#10;ZMbGMxpfdhwUJdMPh862V18vWpyUkjRdcQVKgqy376vcidHjLIkElOwCmGFEvsWjQgtbVoSdxivP&#10;xPu8kH/7CTZ/AA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IUR95W4AQAATAMAAA4AAAAAAAAAAAAAAAAALgIAAGRycy9lMm9E&#10;b2MueG1sUEsBAi0AFAAGAAgAAAAhAHxi7xfbAAAACgEAAA8AAAAAAAAAAAAAAAAAEgQAAGRycy9k&#10;b3ducmV2LnhtbFBLBQYAAAAABAAEAPMAAAAaBQAAAAA=&#10;" w14:anchorId="4773700E">
                <v:textbox inset="2.16pt,1.44pt,0,1.44pt">
                  <w:txbxContent>
                    <w:p w:rsidR="00DB1734" w:rsidP="00C07318" w:rsidRDefault="00DB1734" w14:paraId="66E1FF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1200" behindDoc="0" locked="0" layoutInCell="1" allowOverlap="1" wp14:editId="34ED3FE2" wp14:anchorId="0C83BC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9" name="Rectangle 6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C9D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9" style="position:absolute;margin-left:210pt;margin-top:11pt;width:79pt;height:135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N+ugEAAEw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dmtKHLfYpV/o&#10;G3fDpMipOhopVe5v9msOscdrj+EBzlnEZRa/aLD5i7LIUjw+XjxWSyICi+urdVdjJwRuNTd1kxOE&#10;qV5uB4jpm/KW5AWjgFyKtfzwI6bT0ecjeC+zOb2fV2nZLUVN82X9zHXn5RE14pCmewx68jOjYjKB&#10;khkbz2j8s+egKJm+O3S2vfl81eKklKTp2g4nGEqCrHevq9yJ0eMsiQSU7AOYYUS+xaNCC1tWhJ3H&#10;K8/E67yQf/k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ZUDfroBAABMAwAADgAAAAAAAAAAAAAAAAAuAgAAZHJzL2Uy&#10;b0RvYy54bWxQSwECLQAUAAYACAAAACEAfGLvF9sAAAAKAQAADwAAAAAAAAAAAAAAAAAUBAAAZHJz&#10;L2Rvd25yZXYueG1sUEsFBgAAAAAEAAQA8wAAABwFAAAAAA==&#10;" w14:anchorId="0C83BCC3">
                <v:textbox inset="2.16pt,1.44pt,0,1.44pt">
                  <w:txbxContent>
                    <w:p w:rsidR="00DB1734" w:rsidP="00C07318" w:rsidRDefault="00DB1734" w14:paraId="58C9D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2224" behindDoc="0" locked="0" layoutInCell="1" allowOverlap="1" wp14:editId="21E0586E" wp14:anchorId="0CB8A0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0" name="Rectangle 6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76B2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0" style="position:absolute;margin-left:210pt;margin-top:11pt;width:79pt;height:135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DQI6LuQEAAEwDAAAOAAAAAAAAAAAAAAAAAC4CAABkcnMvZTJv&#10;RG9jLnhtbFBLAQItABQABgAIAAAAIQB8Yu8X2wAAAAoBAAAPAAAAAAAAAAAAAAAAABMEAABkcnMv&#10;ZG93bnJldi54bWxQSwUGAAAAAAQABADzAAAAGwUAAAAA&#10;" w14:anchorId="0CB8A00A">
                <v:textbox inset="2.16pt,1.44pt,0,1.44pt">
                  <w:txbxContent>
                    <w:p w:rsidR="00DB1734" w:rsidP="00C07318" w:rsidRDefault="00DB1734" w14:paraId="4176B2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3248" behindDoc="0" locked="0" layoutInCell="1" allowOverlap="1" wp14:editId="2FBCD819" wp14:anchorId="36AD41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1" name="Rectangle 6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08D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1" style="position:absolute;margin-left:210pt;margin-top:11pt;width:79pt;height:135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M/EemC4AQAATAMAAA4AAAAAAAAAAAAAAAAALgIAAGRycy9lMm9E&#10;b2MueG1sUEsBAi0AFAAGAAgAAAAhAHxi7xfbAAAACgEAAA8AAAAAAAAAAAAAAAAAEgQAAGRycy9k&#10;b3ducmV2LnhtbFBLBQYAAAAABAAEAPMAAAAaBQAAAAA=&#10;" w14:anchorId="36AD41AA">
                <v:textbox inset="2.16pt,1.44pt,0,1.44pt">
                  <w:txbxContent>
                    <w:p w:rsidR="00DB1734" w:rsidP="00C07318" w:rsidRDefault="00DB1734" w14:paraId="6308D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4272" behindDoc="0" locked="0" layoutInCell="1" allowOverlap="1" wp14:editId="720427C1" wp14:anchorId="7ABAF9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2" name="Rectangle 6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CED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2" style="position:absolute;margin-left:210pt;margin-top:11pt;width:79pt;height:135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aHuQEAAEw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2265YSxy126Sf6&#10;xl0/KnKqDkZKlfub/ZpC7PDaS3iGcxZxmcXPGmz+oiwyF4+PF4/VnIjA4vpmvaqxEwK3mtu6yQnC&#10;VB+3A8T0TXlL8oJRQC7FWn74EdPp6PsRvJfZnN7PqzTv5qKmWbbvXHdeHlEjDml6wqBHPzEqRhMo&#10;mbDxjMbXPQdFyfjdobPt7dcbNCKVpFm1K5xgKAmy3n2ucicGj7MkElCyD2D6AfkWjwotbFkRdh6v&#10;PBOf80L+4yfYvg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aThaHuQEAAEwDAAAOAAAAAAAAAAAAAAAAAC4CAABkcnMvZTJv&#10;RG9jLnhtbFBLAQItABQABgAIAAAAIQB8Yu8X2wAAAAoBAAAPAAAAAAAAAAAAAAAAABMEAABkcnMv&#10;ZG93bnJldi54bWxQSwUGAAAAAAQABADzAAAAGwUAAAAA&#10;" w14:anchorId="7ABAF98A">
                <v:textbox inset="2.16pt,1.44pt,0,1.44pt">
                  <w:txbxContent>
                    <w:p w:rsidR="00DB1734" w:rsidP="00C07318" w:rsidRDefault="00DB1734" w14:paraId="7ECED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5296" behindDoc="0" locked="0" layoutInCell="1" allowOverlap="1" wp14:editId="5E94F0C3" wp14:anchorId="24760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3" name="Rectangle 6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DC97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3" style="position:absolute;margin-left:210pt;margin-top:11pt;width:79pt;height:135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sribLoBAABMAwAADgAAAAAAAAAAAAAAAAAuAgAAZHJzL2Uy&#10;b0RvYy54bWxQSwECLQAUAAYACAAAACEAfGLvF9sAAAAKAQAADwAAAAAAAAAAAAAAAAAUBAAAZHJz&#10;L2Rvd25yZXYueG1sUEsFBgAAAAAEAAQA8wAAABwFAAAAAA==&#10;" w14:anchorId="24760470">
                <v:textbox inset="2.16pt,1.44pt,0,1.44pt">
                  <w:txbxContent>
                    <w:p w:rsidR="00DB1734" w:rsidP="00C07318" w:rsidRDefault="00DB1734" w14:paraId="2BDC97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6320" behindDoc="0" locked="0" layoutInCell="1" allowOverlap="1" wp14:editId="019D6EFB" wp14:anchorId="12E54B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4" name="Rectangle 6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92A69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4" style="position:absolute;margin-left:210pt;margin-top:11pt;width:79pt;height:135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6SugEAAEwDAAAOAAAAZHJzL2Uyb0RvYy54bWysU8tu2zAQvBfoPxC813rE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pqN0tKHLfYpZ/o&#10;G3f9qMi5OhgpVe5v9msKscNrz+EJLlnEZRY/a7D5i7LIXDw+XT1WcyICi5ubzbrGTgjcam7rJicI&#10;U73dDhDTV+UtyQtGAbkUa/nxe0zno69H8F5mc34/r9K8n4uaZrV85br38oQacUjTIwY9+olRMZpA&#10;yYSNZzT+PnBQlIzfHDrb3i5vWpyUkjTrdo0TDCVB1vv3Ve7E4HGWRAJKDgFMPyDf4lGhhS0rwi7j&#10;lWfifV7Iv/0Euz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V2+kroBAABMAwAADgAAAAAAAAAAAAAAAAAuAgAAZHJzL2Uy&#10;b0RvYy54bWxQSwECLQAUAAYACAAAACEAfGLvF9sAAAAKAQAADwAAAAAAAAAAAAAAAAAUBAAAZHJz&#10;L2Rvd25yZXYueG1sUEsFBgAAAAAEAAQA8wAAABwFAAAAAA==&#10;" w14:anchorId="12E54BE6">
                <v:textbox inset="2.16pt,1.44pt,0,1.44pt">
                  <w:txbxContent>
                    <w:p w:rsidR="00DB1734" w:rsidP="00C07318" w:rsidRDefault="00DB1734" w14:paraId="492A69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editId="03D401F2" wp14:anchorId="0FB73E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5" name="Rectangle 6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2BA84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5" style="position:absolute;margin-left:210pt;margin-top:11pt;width:79pt;height:135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dlKeboBAABMAwAADgAAAAAAAAAAAAAAAAAuAgAAZHJzL2Uy&#10;b0RvYy54bWxQSwECLQAUAAYACAAAACEAfGLvF9sAAAAKAQAADwAAAAAAAAAAAAAAAAAUBAAAZHJz&#10;L2Rvd25yZXYueG1sUEsFBgAAAAAEAAQA8wAAABwFAAAAAA==&#10;" w14:anchorId="0FB73E0C">
                <v:textbox inset="2.16pt,1.44pt,0,1.44pt">
                  <w:txbxContent>
                    <w:p w:rsidR="00DB1734" w:rsidP="00C07318" w:rsidRDefault="00DB1734" w14:paraId="62BA84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8368" behindDoc="0" locked="0" layoutInCell="1" allowOverlap="1" wp14:editId="03B1D9BC" wp14:anchorId="775B46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6" name="Rectangle 6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F4B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6" style="position:absolute;margin-left:210pt;margin-top:11pt;width:79pt;height:135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FMmnroBAABMAwAADgAAAAAAAAAAAAAAAAAuAgAAZHJzL2Uy&#10;b0RvYy54bWxQSwECLQAUAAYACAAAACEAfGLvF9sAAAAKAQAADwAAAAAAAAAAAAAAAAAUBAAAZHJz&#10;L2Rvd25yZXYueG1sUEsFBgAAAAAEAAQA8wAAABwFAAAAAA==&#10;" w14:anchorId="775B46A3">
                <v:textbox inset="2.16pt,1.44pt,0,1.44pt">
                  <w:txbxContent>
                    <w:p w:rsidR="00DB1734" w:rsidP="00C07318" w:rsidRDefault="00DB1734" w14:paraId="3BF4B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79392" behindDoc="0" locked="0" layoutInCell="1" allowOverlap="1" wp14:editId="2620D427" wp14:anchorId="58FABC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7" name="Rectangle 6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2D78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7" style="position:absolute;margin-left:210pt;margin-top:11pt;width:79pt;height:135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J1uQEAAEw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sNytKHLfYpR/o&#10;G3f9qMi5OhgpVe5v9msKscNrL+EZLlnEZRY/a7D5i7LIXDw+XT1WcyICi5ubzbrGTgjcalZ1kxOE&#10;qd5vB4jpm/KW5AWjgFyKtfz4ENP56NsRvJfZnN/PqzTv56KmWa7euO69PKFGHNL0hEGPfmJUjCZQ&#10;MmHjGY2/DxwUJeN3h862q9ubFielJM26XeMEQ0mQ9f5jlTsxeJwlkYCSQwDTD8i3eFRoYcuKsMt4&#10;5Zn4mBfy7z/B7hU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k19J1uQEAAEwDAAAOAAAAAAAAAAAAAAAAAC4CAABkcnMvZTJv&#10;RG9jLnhtbFBLAQItABQABgAIAAAAIQB8Yu8X2wAAAAoBAAAPAAAAAAAAAAAAAAAAABMEAABkcnMv&#10;ZG93bnJldi54bWxQSwUGAAAAAAQABADzAAAAGwUAAAAA&#10;" w14:anchorId="58FABC90">
                <v:textbox inset="2.16pt,1.44pt,0,1.44pt">
                  <w:txbxContent>
                    <w:p w:rsidR="00DB1734" w:rsidP="00C07318" w:rsidRDefault="00DB1734" w14:paraId="082D78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0416" behindDoc="0" locked="0" layoutInCell="1" allowOverlap="1" wp14:editId="0E80088F" wp14:anchorId="5477AE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8" name="Rectangle 6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2BA2F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8" style="position:absolute;margin-left:210pt;margin-top:11pt;width:79pt;height:159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p5XpHLkBAABMAwAADgAAAAAAAAAAAAAAAAAuAgAAZHJzL2Uy&#10;b0RvYy54bWxQSwECLQAUAAYACAAAACEAY/7YYtwAAAAKAQAADwAAAAAAAAAAAAAAAAATBAAAZHJz&#10;L2Rvd25yZXYueG1sUEsFBgAAAAAEAAQA8wAAABwFAAAAAA==&#10;" w14:anchorId="5477AEF6">
                <v:textbox inset="2.16pt,1.44pt,0,1.44pt">
                  <w:txbxContent>
                    <w:p w:rsidR="00DB1734" w:rsidP="00C07318" w:rsidRDefault="00DB1734" w14:paraId="32BA2F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1440" behindDoc="0" locked="0" layoutInCell="1" allowOverlap="1" wp14:editId="6855E694" wp14:anchorId="60D50C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9" name="Rectangle 6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DA5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9" style="position:absolute;margin-left:210pt;margin-top:11pt;width:79pt;height:159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6xEd97kBAABMAwAADgAAAAAAAAAAAAAAAAAuAgAAZHJzL2Uy&#10;b0RvYy54bWxQSwECLQAUAAYACAAAACEAY/7YYtwAAAAKAQAADwAAAAAAAAAAAAAAAAATBAAAZHJz&#10;L2Rvd25yZXYueG1sUEsFBgAAAAAEAAQA8wAAABwFAAAAAA==&#10;" w14:anchorId="60D50CB8">
                <v:textbox inset="2.16pt,1.44pt,0,1.44pt">
                  <w:txbxContent>
                    <w:p w:rsidR="00DB1734" w:rsidP="00C07318" w:rsidRDefault="00DB1734" w14:paraId="55DA5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2464" behindDoc="0" locked="0" layoutInCell="1" allowOverlap="1" wp14:editId="1BA85BA7" wp14:anchorId="427B9F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0" name="Rectangle 6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76C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0" style="position:absolute;margin-left:210pt;margin-top:11pt;width:79pt;height:159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yuAEAAEw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+tViwZ57rBLP9A3&#10;7geryLk6GilV6W/xa4qpx2vP8QkuWcJlET9rcOWLsshcPT5dPVZzJgKLt6vbTXlI4FZp4BoThGle&#10;b0dI+YsKjpQFo4BcqrX8+C3l89E/R/BeYXN+v6zyvJ+rmuVNhS21fZAn1IhDmh8xaBsmRoU1kZIJ&#10;G89o+nXgoCixXz062918XnU4KTVZbroNTjDUBFnv31a5F2PAWRIZKDlEMMOIfKtHlRa2rAq7jFeZ&#10;ibd5Jf/6E+x+A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CarysyuAEAAEwDAAAOAAAAAAAAAAAAAAAAAC4CAABkcnMvZTJv&#10;RG9jLnhtbFBLAQItABQABgAIAAAAIQBj/thi3AAAAAoBAAAPAAAAAAAAAAAAAAAAABIEAABkcnMv&#10;ZG93bnJldi54bWxQSwUGAAAAAAQABADzAAAAGwUAAAAA&#10;" w14:anchorId="427B9FA5">
                <v:textbox inset="2.16pt,1.44pt,0,1.44pt">
                  <w:txbxContent>
                    <w:p w:rsidR="00DB1734" w:rsidP="00C07318" w:rsidRDefault="00DB1734" w14:paraId="09976C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3488" behindDoc="0" locked="0" layoutInCell="1" allowOverlap="1" wp14:editId="7C2B3ACB" wp14:anchorId="24D0DF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1" name="Rectangle 6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CA8A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1" style="position:absolute;margin-left:210pt;margin-top:11pt;width:79pt;height:159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DWK9/ZuAEAAEwDAAAOAAAAAAAAAAAAAAAAAC4CAABkcnMvZTJv&#10;RG9jLnhtbFBLAQItABQABgAIAAAAIQBj/thi3AAAAAoBAAAPAAAAAAAAAAAAAAAAABIEAABkcnMv&#10;ZG93bnJldi54bWxQSwUGAAAAAAQABADzAAAAGwUAAAAA&#10;" w14:anchorId="24D0DFED">
                <v:textbox inset="2.16pt,1.44pt,0,1.44pt">
                  <w:txbxContent>
                    <w:p w:rsidR="00DB1734" w:rsidP="00C07318" w:rsidRDefault="00DB1734" w14:paraId="1CA8A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4512" behindDoc="0" locked="0" layoutInCell="1" allowOverlap="1" wp14:editId="1B844F0B" wp14:anchorId="217B8A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2" name="Rectangle 6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CDE82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2" style="position:absolute;margin-left:210pt;margin-top:11pt;width:79pt;height:159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BDobM+uAEAAEwDAAAOAAAAAAAAAAAAAAAAAC4CAABkcnMvZTJv&#10;RG9jLnhtbFBLAQItABQABgAIAAAAIQBj/thi3AAAAAoBAAAPAAAAAAAAAAAAAAAAABIEAABkcnMv&#10;ZG93bnJldi54bWxQSwUGAAAAAAQABADzAAAAGwUAAAAA&#10;" w14:anchorId="217B8AB0">
                <v:textbox inset="2.16pt,1.44pt,0,1.44pt">
                  <w:txbxContent>
                    <w:p w:rsidR="00DB1734" w:rsidP="00C07318" w:rsidRDefault="00DB1734" w14:paraId="7CDE82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5536" behindDoc="0" locked="0" layoutInCell="1" allowOverlap="1" wp14:editId="4A3935B5" wp14:anchorId="3DD90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3" name="Rectangle 6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2C72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3" style="position:absolute;margin-left:210pt;margin-top:11pt;width:79pt;height:159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yVH1bkBAABMAwAADgAAAAAAAAAAAAAAAAAuAgAAZHJzL2Uy&#10;b0RvYy54bWxQSwECLQAUAAYACAAAACEAY/7YYtwAAAAKAQAADwAAAAAAAAAAAAAAAAATBAAAZHJz&#10;L2Rvd25yZXYueG1sUEsFBgAAAAAEAAQA8wAAABwFAAAAAA==&#10;" w14:anchorId="3DD908F3">
                <v:textbox inset="2.16pt,1.44pt,0,1.44pt">
                  <w:txbxContent>
                    <w:p w:rsidR="00DB1734" w:rsidP="00C07318" w:rsidRDefault="00DB1734" w14:paraId="292C72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editId="75E1486E" wp14:anchorId="0FCE3C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4" name="Rectangle 6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5BC9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4" style="position:absolute;margin-left:210pt;margin-top:11pt;width:79pt;height:162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OwJMS6AQAATAMAAA4AAAAAAAAAAAAAAAAALgIAAGRycy9l&#10;Mm9Eb2MueG1sUEsBAi0AFAAGAAgAAAAhALZj++bcAAAACgEAAA8AAAAAAAAAAAAAAAAAFAQAAGRy&#10;cy9kb3ducmV2LnhtbFBLBQYAAAAABAAEAPMAAAAdBQAAAAA=&#10;" w14:anchorId="0FCE3C05">
                <v:textbox inset="2.16pt,1.44pt,0,1.44pt">
                  <w:txbxContent>
                    <w:p w:rsidR="00DB1734" w:rsidP="00C07318" w:rsidRDefault="00DB1734" w14:paraId="415BC9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7584" behindDoc="0" locked="0" layoutInCell="1" allowOverlap="1" wp14:editId="6CED146B" wp14:anchorId="5EA4A2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5" name="Rectangle 6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8A9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5" style="position:absolute;margin-left:210pt;margin-top:11pt;width:79pt;height:162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NNAvuwEAAEwDAAAOAAAAAAAAAAAAAAAAAC4CAABkcnMv&#10;ZTJvRG9jLnhtbFBLAQItABQABgAIAAAAIQC2Y/vm3AAAAAoBAAAPAAAAAAAAAAAAAAAAABUEAABk&#10;cnMvZG93bnJldi54bWxQSwUGAAAAAAQABADzAAAAHgUAAAAA&#10;" w14:anchorId="5EA4A223">
                <v:textbox inset="2.16pt,1.44pt,0,1.44pt">
                  <w:txbxContent>
                    <w:p w:rsidR="00DB1734" w:rsidP="00C07318" w:rsidRDefault="00DB1734" w14:paraId="598A9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8608" behindDoc="0" locked="0" layoutInCell="1" allowOverlap="1" wp14:editId="3D36CB19" wp14:anchorId="5E354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6" name="Rectangle 6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D2B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6" style="position:absolute;margin-left:210pt;margin-top:11pt;width:79pt;height:162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I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Vol5R4rjFLv1G&#10;37jrBkXO1d5IqXJ/s19jiC1eewqPcMkiLrP4SYPNX5RFpuLx6eqxmhIRWLxZ3Gxq7ITAraZeLteY&#10;IEz1fjtATD+UtyQvGAXkUqzlx18xnY++HcF7mc35/bxK034qaubr1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KvrzIuwEAAEwDAAAOAAAAAAAAAAAAAAAAAC4CAABkcnMv&#10;ZTJvRG9jLnhtbFBLAQItABQABgAIAAAAIQC2Y/vm3AAAAAoBAAAPAAAAAAAAAAAAAAAAABUEAABk&#10;cnMvZG93bnJldi54bWxQSwUGAAAAAAQABADzAAAAHgUAAAAA&#10;" w14:anchorId="5E3548CD">
                <v:textbox inset="2.16pt,1.44pt,0,1.44pt">
                  <w:txbxContent>
                    <w:p w:rsidR="00DB1734" w:rsidP="00C07318" w:rsidRDefault="00DB1734" w14:paraId="5FD2B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89632" behindDoc="0" locked="0" layoutInCell="1" allowOverlap="1" wp14:editId="5CA68D32" wp14:anchorId="7A1A43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7" name="Rectangle 6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528C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7" style="position:absolute;margin-left:210pt;margin-top:11pt;width:79pt;height:135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/dZwaboBAABMAwAADgAAAAAAAAAAAAAAAAAuAgAAZHJzL2Uy&#10;b0RvYy54bWxQSwECLQAUAAYACAAAACEAfGLvF9sAAAAKAQAADwAAAAAAAAAAAAAAAAAUBAAAZHJz&#10;L2Rvd25yZXYueG1sUEsFBgAAAAAEAAQA8wAAABwFAAAAAA==&#10;" w14:anchorId="7A1A43C3">
                <v:textbox inset="2.16pt,1.44pt,0,1.44pt">
                  <w:txbxContent>
                    <w:p w:rsidR="00DB1734" w:rsidP="00C07318" w:rsidRDefault="00DB1734" w14:paraId="3C528C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0656" behindDoc="0" locked="0" layoutInCell="1" allowOverlap="1" wp14:editId="5DB7EC89" wp14:anchorId="7C838C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8" name="Rectangle 6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4F1E8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8" style="position:absolute;margin-left:210pt;margin-top:11pt;width:79pt;height:135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yluQEAAEw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XWOvHLfYpe/o&#10;G3fDpMi5OhopVe5v9msOscdrL+EZLlnEZRa/aLD5i7LIUjw+XT1WSyICi3fru67GTgjcajZ1kxOE&#10;qd5uB4jps/KW5AWjgFyKtfz4Nabz0dcjeC+zOb+fV2nZL0VNs+leue69PKFGHNL0hEFPfmZUTCZQ&#10;MmPjGY2/DhwUJdMXh862m0/rFielJE3XdugKlARZ799XuROjx1kSCSg5BDDDiHyLR4UWtqwIu4xX&#10;non3eSH/9hPsfgM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+ekyluQEAAEwDAAAOAAAAAAAAAAAAAAAAAC4CAABkcnMvZTJv&#10;RG9jLnhtbFBLAQItABQABgAIAAAAIQB8Yu8X2wAAAAoBAAAPAAAAAAAAAAAAAAAAABMEAABkcnMv&#10;ZG93bnJldi54bWxQSwUGAAAAAAQABADzAAAAGwUAAAAA&#10;" w14:anchorId="7C838CA7">
                <v:textbox inset="2.16pt,1.44pt,0,1.44pt">
                  <w:txbxContent>
                    <w:p w:rsidR="00DB1734" w:rsidP="00C07318" w:rsidRDefault="00DB1734" w14:paraId="74F1E8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1680" behindDoc="0" locked="0" layoutInCell="1" allowOverlap="1" wp14:editId="5E90ACDC" wp14:anchorId="73FA25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9" name="Rectangle 6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6BD40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9" style="position:absolute;margin-left:210pt;margin-top:11pt;width:79pt;height:135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hO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2hxHGLXfqB&#10;vnHXj4qcq4ORUuX+Zr+mEDu89hKe4ZJFXGbxswabvyiLzMXj09VjNScisLhZbtY1dkLgVrOqm5wg&#10;TPV+O0BM35S3JC8YBeRSrOXHh5jOR9+O4L3M5vx+XqV5Pxc1zWrzxnXv5Qk14pCmJwx69BOjYjSB&#10;kgkbz2j8feCgKBm/O3S2Xd0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8v64TroBAABMAwAADgAAAAAAAAAAAAAAAAAuAgAAZHJzL2Uy&#10;b0RvYy54bWxQSwECLQAUAAYACAAAACEAfGLvF9sAAAAKAQAADwAAAAAAAAAAAAAAAAAUBAAAZHJz&#10;L2Rvd25yZXYueG1sUEsFBgAAAAAEAAQA8wAAABwFAAAAAA==&#10;" w14:anchorId="73FA25FF">
                <v:textbox inset="2.16pt,1.44pt,0,1.44pt">
                  <w:txbxContent>
                    <w:p w:rsidR="00DB1734" w:rsidP="00C07318" w:rsidRDefault="00DB1734" w14:paraId="16BD40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2704" behindDoc="0" locked="0" layoutInCell="1" allowOverlap="1" wp14:editId="2A2E861A" wp14:anchorId="6F444C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0" name="Rectangle 6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10A4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0" style="position:absolute;margin-left:210pt;margin-top:11pt;width:79pt;height:162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qL8O6AQAATAMAAA4AAAAAAAAAAAAAAAAALgIAAGRycy9l&#10;Mm9Eb2MueG1sUEsBAi0AFAAGAAgAAAAhALZj++bcAAAACgEAAA8AAAAAAAAAAAAAAAAAFAQAAGRy&#10;cy9kb3ducmV2LnhtbFBLBQYAAAAABAAEAPMAAAAdBQAAAAA=&#10;" w14:anchorId="6F444C43">
                <v:textbox inset="2.16pt,1.44pt,0,1.44pt">
                  <w:txbxContent>
                    <w:p w:rsidR="00DB1734" w:rsidP="00C07318" w:rsidRDefault="00DB1734" w14:paraId="2810A4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3728" behindDoc="0" locked="0" layoutInCell="1" allowOverlap="1" wp14:editId="590B9418" wp14:anchorId="55DB4C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1" name="Rectangle 6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E067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1" style="position:absolute;margin-left:210pt;margin-top:11pt;width:79pt;height:162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souQEAAEw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6O26aSjx3GGXvqFv&#10;3A9WkXN1NFKqpb+LX1NMPV57jS9wyRIuF/GzBrd8URaZi8enq8dqzkRg8X5939XYCYFbbb3Z3GGC&#10;MNXb7Qgpf1LBkWXBKCCXYi0/fkn5fPT3Eby3sDm/v6zyvJ+Lmqa7ct0HeUKNOKT5GYO2YWJUWBMp&#10;mbDxjKafBw6KEvvZo7Pt3Wbd4qSUpOnaDicYSoKs9++r3Isx4CyJDJQcIphhRL7l3UILW1aEXcZr&#10;mYn3eSH/9hPsfg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QC7bKLkBAABMAwAADgAAAAAAAAAAAAAAAAAuAgAAZHJzL2Uy&#10;b0RvYy54bWxQSwECLQAUAAYACAAAACEAtmP75twAAAAKAQAADwAAAAAAAAAAAAAAAAATBAAAZHJz&#10;L2Rvd25yZXYueG1sUEsFBgAAAAAEAAQA8wAAABwFAAAAAA==&#10;" w14:anchorId="55DB4C51">
                <v:textbox inset="2.16pt,1.44pt,0,1.44pt">
                  <w:txbxContent>
                    <w:p w:rsidR="00DB1734" w:rsidP="00C07318" w:rsidRDefault="00DB1734" w14:paraId="2DE067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4752" behindDoc="0" locked="0" layoutInCell="1" allowOverlap="1" wp14:editId="44D88CCF" wp14:anchorId="2C3D40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2" name="Rectangle 6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516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2" style="position:absolute;margin-left:210pt;margin-top:11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O+uAEAAEsDAAAOAAAAZHJzL2Uyb0RvYy54bWysU8tu2zAQvBfoPxC815LlIL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1dLTtKPHfYpR/o&#10;G/eDVeRcHY2UqvS3+DXF1OO15/gElyzhsoifNbjyRVlkrh6frh6rOROBxc1qs26xEwK37m42K1wj&#10;SvN2OULKX1RwpCwYBaRSneXHbymfj74ewXuFzPn5ssrzfq5iluvuleo+yBNKxBnNjxi0DROjwppI&#10;yYR9ZzT9OnBQlNivHo3t7m5W6EOuCcKscYChJkh6/77KvRgDjpLIQMkhghlG5FstqrSwY1XYZbrK&#10;SLzPK/m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P7GTvrgBAABLAwAADgAAAAAAAAAAAAAAAAAuAgAAZHJzL2Uyb0Rv&#10;Yy54bWxQSwECLQAUAAYACAAAACEAb0FGhtoAAAAKAQAADwAAAAAAAAAAAAAAAAASBAAAZHJzL2Rv&#10;d25yZXYueG1sUEsFBgAAAAAEAAQA8wAAABkFAAAAAA==&#10;" w14:anchorId="2C3D404D">
                <v:textbox inset="2.16pt,1.44pt,0,1.44pt">
                  <w:txbxContent>
                    <w:p w:rsidR="00DB1734" w:rsidP="00C07318" w:rsidRDefault="00DB1734" w14:paraId="0E516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editId="5E9CBEC0" wp14:anchorId="429EB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3" name="Rectangle 6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9E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3" style="position:absolute;margin-left:210pt;margin-top:11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5Eugu5AQAASwMAAA4AAAAAAAAAAAAAAAAALgIAAGRycy9lMm9E&#10;b2MueG1sUEsBAi0AFAAGAAgAAAAhAG9BRobaAAAACgEAAA8AAAAAAAAAAAAAAAAAEwQAAGRycy9k&#10;b3ducmV2LnhtbFBLBQYAAAAABAAEAPMAAAAaBQAAAAA=&#10;" w14:anchorId="429EBBF0">
                <v:textbox inset="2.16pt,1.44pt,0,1.44pt">
                  <w:txbxContent>
                    <w:p w:rsidR="00DB1734" w:rsidP="00C07318" w:rsidRDefault="00DB1734" w14:paraId="70E9E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6800" behindDoc="0" locked="0" layoutInCell="1" allowOverlap="1" wp14:editId="6E38753A" wp14:anchorId="3E4EC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4" name="Rectangle 6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74D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4" style="position:absolute;margin-left:210pt;margin-top:11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W2ugEAAEs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V8tqRYnlBqf0&#10;B3Xjth8lOWUH3XUyzTfpNfnQYtmTf4RzFNBN5GcFJn2RFpmzxseLxnKORGByvVw3JU5C4NH1ar1E&#10;H7sU78UeQryXzpDkMAoIJSvLD79CPF19u4J1Cczp+eTFeTdnMlWzeoO6c90RKeKOxgc0anQTo2LU&#10;npIJ585oeN1zkJSMPy0KW1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7goW2ugEAAEsDAAAOAAAAAAAAAAAAAAAAAC4CAABkcnMvZTJv&#10;RG9jLnhtbFBLAQItABQABgAIAAAAIQBvQUaG2gAAAAoBAAAPAAAAAAAAAAAAAAAAABQEAABkcnMv&#10;ZG93bnJldi54bWxQSwUGAAAAAAQABADzAAAAGwUAAAAA&#10;" w14:anchorId="3E4EC06A">
                <v:textbox inset="2.16pt,1.44pt,0,1.44pt">
                  <w:txbxContent>
                    <w:p w:rsidR="00DB1734" w:rsidP="00C07318" w:rsidRDefault="00DB1734" w14:paraId="2374D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7824" behindDoc="0" locked="0" layoutInCell="1" allowOverlap="1" wp14:editId="2B419837" wp14:anchorId="06F62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5" name="Rectangle 6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CF61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5" style="position:absolute;margin-left:210pt;margin-top:11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ad6wDugEAAEsDAAAOAAAAAAAAAAAAAAAAAC4CAABkcnMvZTJv&#10;RG9jLnhtbFBLAQItABQABgAIAAAAIQBvQUaG2gAAAAoBAAAPAAAAAAAAAAAAAAAAABQEAABkcnMv&#10;ZG93bnJldi54bWxQSwUGAAAAAAQABADzAAAAGwUAAAAA&#10;" w14:anchorId="06F6204B">
                <v:textbox inset="2.16pt,1.44pt,0,1.44pt">
                  <w:txbxContent>
                    <w:p w:rsidR="00DB1734" w:rsidP="00C07318" w:rsidRDefault="00DB1734" w14:paraId="1DCF61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8848" behindDoc="0" locked="0" layoutInCell="1" allowOverlap="1" wp14:editId="5EB02031" wp14:anchorId="0E794D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6" name="Rectangle 6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4A9E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6" style="position:absolute;margin-left:210pt;margin-top:11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4bqcHugEAAEsDAAAOAAAAAAAAAAAAAAAAAC4CAABkcnMvZTJv&#10;RG9jLnhtbFBLAQItABQABgAIAAAAIQBvQUaG2gAAAAoBAAAPAAAAAAAAAAAAAAAAABQEAABkcnMv&#10;ZG93bnJldi54bWxQSwUGAAAAAAQABADzAAAAGwUAAAAA&#10;" w14:anchorId="0E794DF3">
                <v:textbox inset="2.16pt,1.44pt,0,1.44pt">
                  <w:txbxContent>
                    <w:p w:rsidR="00DB1734" w:rsidP="00C07318" w:rsidRDefault="00DB1734" w14:paraId="0B4A9E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99872" behindDoc="0" locked="0" layoutInCell="1" allowOverlap="1" wp14:editId="348A05A2" wp14:anchorId="25CFEB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7" name="Rectangle 6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B9A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7" style="position:absolute;margin-left:210pt;margin-top:11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6yugEAAEs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18tqRYnlBqf0&#10;B3Xjth8lOWUH3XUyzTfpNfnQYtmTf4RzFNBN5GcFJn2RFpmzxseLxnKORGByvVw3JU5C4NHqar1E&#10;H7sU78UeQryXzpDkMAoIJSvLD79CPF19u4J1Cczp+eTFeTdnMlWzeoO6c90RKeKOxgc0anQTo2LU&#10;npIJ585oeN1zkJSMPy0KW6+u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Zm46yugEAAEsDAAAOAAAAAAAAAAAAAAAAAC4CAABkcnMvZTJv&#10;RG9jLnhtbFBLAQItABQABgAIAAAAIQBvQUaG2gAAAAoBAAAPAAAAAAAAAAAAAAAAABQEAABkcnMv&#10;ZG93bnJldi54bWxQSwUGAAAAAAQABADzAAAAGwUAAAAA&#10;" w14:anchorId="25CFEB7E">
                <v:textbox inset="2.16pt,1.44pt,0,1.44pt">
                  <w:txbxContent>
                    <w:p w:rsidR="00DB1734" w:rsidP="00C07318" w:rsidRDefault="00DB1734" w14:paraId="78B9A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0896" behindDoc="0" locked="0" layoutInCell="1" allowOverlap="1" wp14:editId="5B0889C2" wp14:anchorId="2E06EE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8" name="Rectangle 6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9E6B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8" style="position:absolute;margin-left:210pt;margin-top:11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mmuQEAAEs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sFeOW6xSz/Q&#10;N+6GSZFzdTRSqtzf7NccYo/XnsMTXLKIyyx+0WDzF2WRpXh8unqslkQEFjfrTVdjJwRu3d1s1rhG&#10;lOrtcoCYvihvSV4wCkilOMuP32I6H309gvcymfPzeZWW/VLENF33SnXv5Qkl4oymRwx68jOjYjKB&#10;khn7zmj8deCgKJm+OjS2vbtZtzgoJWm6FoEIlARJ799XuROjx1ESCSg5BDDDiHyLRYUWdqwIu0xX&#10;Hon3eSH/9g/s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lqaa5AQAASwMAAA4AAAAAAAAAAAAAAAAALgIAAGRycy9lMm9E&#10;b2MueG1sUEsBAi0AFAAGAAgAAAAhAG9BRobaAAAACgEAAA8AAAAAAAAAAAAAAAAAEwQAAGRycy9k&#10;b3ducmV2LnhtbFBLBQYAAAAABAAEAPMAAAAaBQAAAAA=&#10;" w14:anchorId="2E06EEEB">
                <v:textbox inset="2.16pt,1.44pt,0,1.44pt">
                  <w:txbxContent>
                    <w:p w:rsidR="00DB1734" w:rsidP="00C07318" w:rsidRDefault="00DB1734" w14:paraId="299E6B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1920" behindDoc="0" locked="0" layoutInCell="1" allowOverlap="1" wp14:editId="2FFDA48E" wp14:anchorId="7199AF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9" name="Rectangle 6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D379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9" style="position:absolute;margin-left:210pt;margin-top:11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EIATugEAAEsDAAAOAAAAAAAAAAAAAAAAAC4CAABkcnMvZTJv&#10;RG9jLnhtbFBLAQItABQABgAIAAAAIQBvQUaG2gAAAAoBAAAPAAAAAAAAAAAAAAAAABQEAABkcnMv&#10;ZG93bnJldi54bWxQSwUGAAAAAAQABADzAAAAGwUAAAAA&#10;" w14:anchorId="7199AFE4">
                <v:textbox inset="2.16pt,1.44pt,0,1.44pt">
                  <w:txbxContent>
                    <w:p w:rsidR="00DB1734" w:rsidP="00C07318" w:rsidRDefault="00DB1734" w14:paraId="6D379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2944" behindDoc="0" locked="0" layoutInCell="1" allowOverlap="1" wp14:editId="53D0E633" wp14:anchorId="309EB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0" name="Rectangle 6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1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0" style="position:absolute;margin-left:210pt;margin-top:11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kSugEAAEsDAAAOAAAAZHJzL2Uyb0RvYy54bWysU8tu2zAQvBfoPxC8x5LlIL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Kw26xYfErh1f7tZ4RpR&#10;mrfLEVL+pIIjZcEoIJXqLD9+Sfl89PcRvFfInJ8vqzzv5ypmuamwpbYP8oQScUbzMwZtw8SosCZS&#10;MmHfGU0/DxwUJfazR2O7+9tVh4NSk+W6W+MAQ02Q9P59lXsxBhwlkYGSQwQzjMi3WlRpYceqsMt0&#10;lZF4n1fyb//A7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RikSugEAAEsDAAAOAAAAAAAAAAAAAAAAAC4CAABkcnMvZTJv&#10;RG9jLnhtbFBLAQItABQABgAIAAAAIQBvQUaG2gAAAAoBAAAPAAAAAAAAAAAAAAAAABQEAABkcnMv&#10;ZG93bnJldi54bWxQSwUGAAAAAAQABADzAAAAGwUAAAAA&#10;" w14:anchorId="309EB6A0">
                <v:textbox inset="2.16pt,1.44pt,0,1.44pt">
                  <w:txbxContent>
                    <w:p w:rsidR="00DB1734" w:rsidP="00C07318" w:rsidRDefault="00DB1734" w14:paraId="1EA81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3968" behindDoc="0" locked="0" layoutInCell="1" allowOverlap="1" wp14:editId="209FF1FA" wp14:anchorId="101C16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1" name="Rectangle 6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D861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1" style="position:absolute;margin-left:210pt;margin-top:11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Cn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q7bBtKPHc4pRfU&#10;jfveKnLKDkZKNc931muMqcOy1/gM5yihO5OfNLj5i7TIVDQ+XjRWUyYCk+vlelXjJAQe3d2sl+hj&#10;l+qjOELKX1VwZHYYBYRSlOWH7ymfrv6+gnUzmNPzs5en3VTINOsL1F2QR6SIO5qf0GgbRkaFNZGS&#10;EefOaHrbc1CU2G8ehW3vbpYtLkoJmlW7wgWGEiDo3ecs92IIuEoiAyX7CKYfEG95t8DCiRVi5+2a&#10;V+JzXMB//APbd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2zAKe5AQAASwMAAA4AAAAAAAAAAAAAAAAALgIAAGRycy9lMm9E&#10;b2MueG1sUEsBAi0AFAAGAAgAAAAhAG9BRobaAAAACgEAAA8AAAAAAAAAAAAAAAAAEwQAAGRycy9k&#10;b3ducmV2LnhtbFBLBQYAAAAABAAEAPMAAAAaBQAAAAA=&#10;" w14:anchorId="101C16B6">
                <v:textbox inset="2.16pt,1.44pt,0,1.44pt">
                  <w:txbxContent>
                    <w:p w:rsidR="00DB1734" w:rsidP="00C07318" w:rsidRDefault="00DB1734" w14:paraId="36D861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editId="7100256A" wp14:anchorId="3312BD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2" name="Rectangle 6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A2B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2" style="position:absolute;margin-left:210pt;margin-top:11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juQ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11HiecOp/QD&#10;deN+sIqcs6ORUpX5Fr2mmHose45PcIkSuoX8rMGVL9Iic9X4dNVYzZkITG5Wm3WLkxB4dHezWaGP&#10;XZq34ggpf1HBkeIwCgilKsuP31I+X329gnUFzPn54uV5P1cyy033CnUf5Akp4o7mRzTaholRYU2k&#10;ZMK5M5p+HTgoSuxXj8J2dzcr1CHXYLnu1rjAUAMEvX+f5V6MAVdJZKDkEMEMI+KtElVYOLFK7LJd&#10;ZSXexxX82z+w+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+qC6O5AQAASwMAAA4AAAAAAAAAAAAAAAAALgIAAGRycy9lMm9E&#10;b2MueG1sUEsBAi0AFAAGAAgAAAAhAG9BRobaAAAACgEAAA8AAAAAAAAAAAAAAAAAEwQAAGRycy9k&#10;b3ducmV2LnhtbFBLBQYAAAAABAAEAPMAAAAaBQAAAAA=&#10;" w14:anchorId="3312BD97">
                <v:textbox inset="2.16pt,1.44pt,0,1.44pt">
                  <w:txbxContent>
                    <w:p w:rsidR="00DB1734" w:rsidP="00C07318" w:rsidRDefault="00DB1734" w14:paraId="72A2B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6016" behindDoc="0" locked="0" layoutInCell="1" allowOverlap="1" wp14:editId="2D6C8131" wp14:anchorId="2DA852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3" name="Rectangle 6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A3E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3" style="position:absolute;margin-left:210pt;margin-top:11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W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0lDhucUq/&#10;UTfu+lGRU3YwUqo836zXFGKHZU/hEc5RRDeTnzXY/EVaZC4aHy8aqzkRgcl1u17VOAmBRzdX6xZ9&#10;7FK9FweI6YfylmSHUUAoRVl++BXT6erbFazLYE7PZy/Nu7mQWa7bN6g7L49IEXc0PaDRo58YFaMJ&#10;lEw4d0bjnz0HRcn406Gwzc1V2+CilGC5ala4wFACBL37mOVODB5XSSSgZB/A9APiLRIVWDixQuy8&#10;XXklPsYF/Ps/sH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XyIWugEAAEsDAAAOAAAAAAAAAAAAAAAAAC4CAABkcnMvZTJv&#10;RG9jLnhtbFBLAQItABQABgAIAAAAIQBvQUaG2gAAAAoBAAAPAAAAAAAAAAAAAAAAABQEAABkcnMv&#10;ZG93bnJldi54bWxQSwUGAAAAAAQABADzAAAAGwUAAAAA&#10;" w14:anchorId="2DA8525D">
                <v:textbox inset="2.16pt,1.44pt,0,1.44pt">
                  <w:txbxContent>
                    <w:p w:rsidR="00DB1734" w:rsidP="00C07318" w:rsidRDefault="00DB1734" w14:paraId="3AEA3E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7040" behindDoc="0" locked="0" layoutInCell="1" allowOverlap="1" wp14:editId="75C7D465" wp14:anchorId="36A512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4" name="Rectangle 6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6A0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4" style="position:absolute;margin-left:210pt;margin-top:11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2r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jVollS4rnDKf1B&#10;3bjvrCKnbG+kVNN8J72GmFose4qPcI4SuhP5UYObvkiLjEXj40VjNWYiMLlerFc1TkLg0fVyvUAf&#10;u1TvxRFSvlfBkclhFBBKUZYffqV8uvp2BesmMKfnJy+Pu7GQma+Xb1B3QR6RIu5ofkCjbRgYFdZE&#10;SgacO6Ppdc9BUWJ/ehS2uV4u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rmR2rugEAAEsDAAAOAAAAAAAAAAAAAAAAAC4CAABkcnMvZTJv&#10;RG9jLnhtbFBLAQItABQABgAIAAAAIQBvQUaG2gAAAAoBAAAPAAAAAAAAAAAAAAAAABQEAABkcnMv&#10;ZG93bnJldi54bWxQSwUGAAAAAAQABADzAAAAGwUAAAAA&#10;" w14:anchorId="36A5129D">
                <v:textbox inset="2.16pt,1.44pt,0,1.44pt">
                  <w:txbxContent>
                    <w:p w:rsidR="00DB1734" w:rsidP="00C07318" w:rsidRDefault="00DB1734" w14:paraId="7846A0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8064" behindDoc="0" locked="0" layoutInCell="1" allowOverlap="1" wp14:editId="4ACF3FB3" wp14:anchorId="0E2C0B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5" name="Rectangle 6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CB79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5" style="position:absolute;margin-left:210pt;margin-top:11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KbDQeugEAAEsDAAAOAAAAAAAAAAAAAAAAAC4CAABkcnMvZTJv&#10;RG9jLnhtbFBLAQItABQABgAIAAAAIQBvQUaG2gAAAAoBAAAPAAAAAAAAAAAAAAAAABQEAABkcnMv&#10;ZG93bnJldi54bWxQSwUGAAAAAAQABADzAAAAGwUAAAAA&#10;" w14:anchorId="0E2C0BD9">
                <v:textbox inset="2.16pt,1.44pt,0,1.44pt">
                  <w:txbxContent>
                    <w:p w:rsidR="00DB1734" w:rsidP="00C07318" w:rsidRDefault="00DB1734" w14:paraId="5DCB79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09088" behindDoc="0" locked="0" layoutInCell="1" allowOverlap="1" wp14:editId="1C1BA0A8" wp14:anchorId="0BCB9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6" name="Rectangle 6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46B5C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6" style="position:absolute;margin-left:210pt;margin-top:11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a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aJaUeO5wSn9Q&#10;N+47q8gp2xsp1TTfSa8hphbLnuIjnKOE7kR+1OCmL9IiY9H4eNFYjZkITK4X61WNkxB4dH21XqCP&#10;Xar34ggp36vgyOQwCgilKMsPv1I+XX27gnUTmNPzk5fH3VjIzNfLN6i7II9IEXc0P6DRNgyMCmsi&#10;JQPOndH0uuegKLE/PQrbXF8t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dT8augEAAEsDAAAOAAAAAAAAAAAAAAAAAC4CAABkcnMvZTJv&#10;RG9jLnhtbFBLAQItABQABgAIAAAAIQBvQUaG2gAAAAoBAAAPAAAAAAAAAAAAAAAAABQEAABkcnMv&#10;ZG93bnJldi54bWxQSwUGAAAAAAQABADzAAAAGwUAAAAA&#10;" w14:anchorId="0BCB94E4">
                <v:textbox inset="2.16pt,1.44pt,0,1.44pt">
                  <w:txbxContent>
                    <w:p w:rsidR="00DB1734" w:rsidP="00C07318" w:rsidRDefault="00DB1734" w14:paraId="146B5C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0112" behindDoc="0" locked="0" layoutInCell="1" allowOverlap="1" wp14:editId="727F7885" wp14:anchorId="6AEF1E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7" name="Rectangle 6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A476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7" style="position:absolute;margin-left:210pt;margin-top:11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vug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etEsKXHc4pT+&#10;oG7cdYMip2xvpFR5vlmvMcQWy57CI5yjiG4mP2mw+Yu0yFQ0Pl40VlMiApPrxXpV4yQEHi2v1gv0&#10;sUv1XhwgpnvlLckOo4BQirL88Cum09W3K1iXwZyez16adlMhM18v36DuvDwiRdzR9IBGD35kVAwm&#10;UDLi3BmNr3sOipLhp0Nhm+XVosFFKcF81axwgaEECHr3Mcud6D2ukkhAyT6A6XrEWyQqsHBihdh5&#10;u/JKfIwL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JgBavugEAAEsDAAAOAAAAAAAAAAAAAAAAAC4CAABkcnMvZTJv&#10;RG9jLnhtbFBLAQItABQABgAIAAAAIQBvQUaG2gAAAAoBAAAPAAAAAAAAAAAAAAAAABQEAABkcnMv&#10;ZG93bnJldi54bWxQSwUGAAAAAAQABADzAAAAGwUAAAAA&#10;" w14:anchorId="6AEF1EDA">
                <v:textbox inset="2.16pt,1.44pt,0,1.44pt">
                  <w:txbxContent>
                    <w:p w:rsidR="00DB1734" w:rsidP="00C07318" w:rsidRDefault="00DB1734" w14:paraId="18A476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1136" behindDoc="0" locked="0" layoutInCell="1" allowOverlap="1" wp14:editId="60219034" wp14:anchorId="1F3F7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8" name="Rectangle 6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D8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8" style="position:absolute;margin-left:210pt;margin-top:11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ugEAAEs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etXgrBy3OKXf&#10;qBt3/ajIKTsYKVWeb9ZrCrHDsqfwCOcoopvJzxps/iItMheNjxeN1ZyIwOR6tW5rnITAo5ur9Qp9&#10;7FK9FweI6YfylmSHUUAoRVl++BXT6erbFazLYE7PZy/Nu7mQWa7bN6g7L49IEXc0PaDRo58YFaMJ&#10;lEw4d0bjnz0HRcn406Gwzc3VqsFFKcGybVoUBUqAoHcfs9yJweMqiQSU7AOYfkC8RaICCydWiJ23&#10;K6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j/jG7ugEAAEsDAAAOAAAAAAAAAAAAAAAAAC4CAABkcnMvZTJv&#10;RG9jLnhtbFBLAQItABQABgAIAAAAIQBvQUaG2gAAAAoBAAAPAAAAAAAAAAAAAAAAABQEAABkcnMv&#10;ZG93bnJldi54bWxQSwUGAAAAAAQABADzAAAAGwUAAAAA&#10;" w14:anchorId="1F3F72BD">
                <v:textbox inset="2.16pt,1.44pt,0,1.44pt">
                  <w:txbxContent>
                    <w:p w:rsidR="00DB1734" w:rsidP="00C07318" w:rsidRDefault="00DB1734" w14:paraId="72BD8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2160" behindDoc="0" locked="0" layoutInCell="1" allowOverlap="1" wp14:editId="36B5788F" wp14:anchorId="02A609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9" name="Rectangle 6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EE0F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9" style="position:absolute;margin-left:210pt;margin-top:11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CCxgOugEAAEsDAAAOAAAAAAAAAAAAAAAAAC4CAABkcnMvZTJv&#10;RG9jLnhtbFBLAQItABQABgAIAAAAIQBvQUaG2gAAAAoBAAAPAAAAAAAAAAAAAAAAABQEAABkcnMv&#10;ZG93bnJldi54bWxQSwUGAAAAAAQABADzAAAAGwUAAAAA&#10;" w14:anchorId="02A6090A">
                <v:textbox inset="2.16pt,1.44pt,0,1.44pt">
                  <w:txbxContent>
                    <w:p w:rsidR="00DB1734" w:rsidP="00C07318" w:rsidRDefault="00DB1734" w14:paraId="25EE0F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3184" behindDoc="0" locked="0" layoutInCell="1" allowOverlap="1" wp14:editId="02871936" wp14:anchorId="6ADED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0" name="Rectangle 6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01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0" style="position:absolute;margin-left:210pt;margin-top:11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eiuQ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iQI5bnNJv&#10;1I27flTklB2MlCrPN+s1hdhh2VN4hHMU0c3kZw02f5EWmYvGx4vGak5EYHLdrlc1PiTw6OZq3aKP&#10;Xar34gAx/VDekuwwCgilKMsPv2I6XX27gnUZzOn57KV5NxcyuBpvUHdeHpEi7mh6QKNHPzEqRhMo&#10;mXDujMY/ew6KkvGnQ2Gbm6u2wUUpwXLVrHCBoQQIevcxy50YPK6SSEDJPoDpB8RbJCqwcGKF2Hm7&#10;8kp8jAv4939g+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Uad6K5AQAASwMAAA4AAAAAAAAAAAAAAAAALgIAAGRycy9lMm9E&#10;b2MueG1sUEsBAi0AFAAGAAgAAAAhAG9BRobaAAAACgEAAA8AAAAAAAAAAAAAAAAAEwQAAGRycy9k&#10;b3ducmV2LnhtbFBLBQYAAAAABAAEAPMAAAAaBQAAAAA=&#10;" w14:anchorId="6ADEDB11">
                <v:textbox inset="2.16pt,1.44pt,0,1.44pt">
                  <w:txbxContent>
                    <w:p w:rsidR="00DB1734" w:rsidP="00C07318" w:rsidRDefault="00DB1734" w14:paraId="20801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editId="658A69F2" wp14:anchorId="13DECD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1" name="Rectangle 6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CA5C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1" style="position:absolute;margin-left:210pt;margin-top:11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4XuQ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tl1S4rnDKf1G&#10;3bjvrSKn7GCkVPN8Z73GmDose4qPcI4SujP5SYObv0iLTEXj40VjNWUiMLlu16saJyHw6OZq3aKP&#10;Xar34ggp/1DBkdlhFBBKUZYffqV8uvp2BetmMKfnZy9Pu6mQQTHfoO6CPCJF3NH8gEbbMDIqrImU&#10;jDh3RtOfPQdFif3pUdjm5qptcFFKsFw1K1xgKAGC3n3Mci+GgKskMlCyj2D6AfGWdwssnFghdt6u&#10;eSU+xgX8+z+wfQ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vXhe5AQAASwMAAA4AAAAAAAAAAAAAAAAALgIAAGRycy9lMm9E&#10;b2MueG1sUEsBAi0AFAAGAAgAAAAhAG9BRobaAAAACgEAAA8AAAAAAAAAAAAAAAAAEwQAAGRycy9k&#10;b3ducmV2LnhtbFBLBQYAAAAABAAEAPMAAAAaBQAAAAA=&#10;" w14:anchorId="13DECDD0">
                <v:textbox inset="2.16pt,1.44pt,0,1.44pt">
                  <w:txbxContent>
                    <w:p w:rsidR="00DB1734" w:rsidP="00C07318" w:rsidRDefault="00DB1734" w14:paraId="61CA5C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5232" behindDoc="0" locked="0" layoutInCell="1" allowOverlap="1" wp14:editId="0B1862E5" wp14:anchorId="0A0F6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2" name="Rectangle 6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14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2" style="position:absolute;margin-left:210pt;margin-top:11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UT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6uOEs8dTukH&#10;6sb9YBU5Z0cjpSrzLXpNMfVY9hyf4BIldAv5WYMrX6RF5qrx6aqxmjMRmNysNusWJyHw6O5ms0If&#10;uzRvxRFS/qKCI8VhFBBKVZYfv6V8vvp6BesKmPPzxcvzfq5kurZ7hboP8oQUcUfzIxptw8SosCZS&#10;MuHcGU2/DhwUJfarR2G7u5uiQ67Bct2tcYGhBgh6/z7LvRgDrpLIQMkhghlGxFslqrBwYpXYZbvK&#10;SryPK/i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FvZVE7gBAABLAwAADgAAAAAAAAAAAAAAAAAuAgAAZHJzL2Uyb0Rv&#10;Yy54bWxQSwECLQAUAAYACAAAACEAb0FGhtoAAAAKAQAADwAAAAAAAAAAAAAAAAASBAAAZHJzL2Rv&#10;d25yZXYueG1sUEsFBgAAAAAEAAQA8wAAABkFAAAAAA==&#10;" w14:anchorId="0A0F6167">
                <v:textbox inset="2.16pt,1.44pt,0,1.44pt">
                  <w:txbxContent>
                    <w:p w:rsidR="00DB1734" w:rsidP="00C07318" w:rsidRDefault="00DB1734" w14:paraId="5AF14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6256" behindDoc="0" locked="0" layoutInCell="1" allowOverlap="1" wp14:editId="4A9F744D" wp14:anchorId="4196A0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3" name="Rectangle 6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A2E3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3" style="position:absolute;margin-left:210pt;margin-top:11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ym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2lDhucUq/&#10;UTfu+lGRU3YwUqo836zXFGKHZU/hEc5RRDeTnzXY/EVaZC4aHy8aqzkRgcl1u17VOAmBRzdX6xZ9&#10;7FK9FweI6YfylmSHUUAoRVl++BXT6erbFazLYE7PZy/Nu7mQaer2DerOyyNSxB1ND2j06CdGxWgC&#10;JRPOndH4Z89BUTL+dChsc3PVNrgoJViumhUuMJQAQe8+ZrkTg8dVEgko2Qcw/YB4i0QFFk6sEDtv&#10;V16Jj3EB//4PbF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A3ymugEAAEsDAAAOAAAAAAAAAAAAAAAAAC4CAABkcnMvZTJv&#10;RG9jLnhtbFBLAQItABQABgAIAAAAIQBvQUaG2gAAAAoBAAAPAAAAAAAAAAAAAAAAABQEAABkcnMv&#10;ZG93bnJldi54bWxQSwUGAAAAAAQABADzAAAAGwUAAAAA&#10;" w14:anchorId="4196A0B1">
                <v:textbox inset="2.16pt,1.44pt,0,1.44pt">
                  <w:txbxContent>
                    <w:p w:rsidR="00DB1734" w:rsidP="00C07318" w:rsidRDefault="00DB1734" w14:paraId="60A2E3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7280" behindDoc="0" locked="0" layoutInCell="1" allowOverlap="1" wp14:editId="6E11626A" wp14:anchorId="623D8B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4" name="Rectangle 6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F5E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4" style="position:absolute;margin-left:210pt;margin-top:11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xUMbugEAAEsDAAAOAAAAAAAAAAAAAAAAAC4CAABkcnMvZTJv&#10;RG9jLnhtbFBLAQItABQABgAIAAAAIQBvQUaG2gAAAAoBAAAPAAAAAAAAAAAAAAAAABQEAABkcnMv&#10;ZG93bnJldi54bWxQSwUGAAAAAAQABADzAAAAGwUAAAAA&#10;" w14:anchorId="623D8B2F">
                <v:textbox inset="2.16pt,1.44pt,0,1.44pt">
                  <w:txbxContent>
                    <w:p w:rsidR="00DB1734" w:rsidP="00C07318" w:rsidRDefault="00DB1734" w14:paraId="591F5E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8304" behindDoc="0" locked="0" layoutInCell="1" allowOverlap="1" wp14:editId="18557BF1" wp14:anchorId="2BF95C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5" name="Rectangle 6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204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5" style="position:absolute;margin-left:210pt;margin-top:11pt;width:79pt;height:60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zMGquugEAAEsDAAAOAAAAAAAAAAAAAAAAAC4CAABkcnMvZTJv&#10;RG9jLnhtbFBLAQItABQABgAIAAAAIQBvQUaG2gAAAAoBAAAPAAAAAAAAAAAAAAAAABQEAABkcnMv&#10;ZG93bnJldi54bWxQSwUGAAAAAAQABADzAAAAGwUAAAAA&#10;" w14:anchorId="2BF95C45">
                <v:textbox inset="2.16pt,1.44pt,0,1.44pt">
                  <w:txbxContent>
                    <w:p w:rsidR="00DB1734" w:rsidP="00C07318" w:rsidRDefault="00DB1734" w14:paraId="5AF204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19328" behindDoc="0" locked="0" layoutInCell="1" allowOverlap="1" wp14:editId="35F60724" wp14:anchorId="22807A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6" name="Rectangle 6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8BB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6" style="position:absolute;margin-left:210pt;margin-top:11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GqugEAAEs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FV264o8dzhlH6i&#10;btz3VpFzdjBSqnm+s15jTB2WPccnuEQJ3Zn8pMHNX6RFpqLx6aqxmjIRmNy0m3WNkxB4dHuzadHH&#10;LtVbcYSUv6rgyOwwCgilKMuP31M+X329gnUzmPPzs5en/VTINPXqFeo+yBNSxB3Nj2i0DSOjwppI&#10;yYhzZzT9PnBQlNhvHoVtbm/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KWGqugEAAEsDAAAOAAAAAAAAAAAAAAAAAC4CAABkcnMvZTJv&#10;RG9jLnhtbFBLAQItABQABgAIAAAAIQBvQUaG2gAAAAoBAAAPAAAAAAAAAAAAAAAAABQEAABkcnMv&#10;ZG93bnJldi54bWxQSwUGAAAAAAQABADzAAAAGwUAAAAA&#10;" w14:anchorId="22807ADC">
                <v:textbox inset="2.16pt,1.44pt,0,1.44pt">
                  <w:txbxContent>
                    <w:p w:rsidR="00DB1734" w:rsidP="00C07318" w:rsidRDefault="00DB1734" w14:paraId="638BB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0352" behindDoc="0" locked="0" layoutInCell="1" allowOverlap="1" wp14:editId="5CE895BF" wp14:anchorId="3A7CB2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7" name="Rectangle 6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6D76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7" style="position:absolute;margin-left:210pt;margin-top:11pt;width:79pt;height:60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gfugEAAEs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3bbuixHOHU/qJ&#10;unHfW0XO2cFIqeb5znqNMXVY9hyf4BIldGfykwY3f5EWmYrGp6vGaspEYHLTbtY1TkLg0epm06KP&#10;Xaq34ggpf1XBkdlhFBBKUZYfv6d8vvp6BetmMOfnZy9P+6mQaerVK9R9kCekiDuaH9FoG0ZGhTWR&#10;khHnzmj6feCgKLHfPArbrG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3EgfugEAAEsDAAAOAAAAAAAAAAAAAAAAAC4CAABkcnMvZTJv&#10;RG9jLnhtbFBLAQItABQABgAIAAAAIQBvQUaG2gAAAAoBAAAPAAAAAAAAAAAAAAAAABQEAABkcnMv&#10;ZG93bnJldi54bWxQSwUGAAAAAAQABADzAAAAGwUAAAAA&#10;" w14:anchorId="3A7CB2EA">
                <v:textbox inset="2.16pt,1.44pt,0,1.44pt">
                  <w:txbxContent>
                    <w:p w:rsidR="00DB1734" w:rsidP="00C07318" w:rsidRDefault="00DB1734" w14:paraId="3C6D76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1376" behindDoc="0" locked="0" layoutInCell="1" allowOverlap="1" wp14:editId="748996F0" wp14:anchorId="61C59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8" name="Rectangle 6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1E44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8" style="position:absolute;margin-left:210pt;margin-top:11pt;width:79pt;height:48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7uQ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Wz8tzhlH6i&#10;btz3VpFzdjBSqnm+s15jTB2WPcVHuEQJ3Zn8pMHNX6RFpqLx6aqxmjIRmNysNm2NkxB49Hmz3qCP&#10;XarX4ggpf1PBkdlhFBBKUZYf71M+X325gnUzmPPzs5en/VTINHX7AnUf5Akp4o7mBzTahpFRYU2k&#10;ZMS5M5qeDxwUJfa7R2GbL59WDS5KCZZt06IoUAIEvX+b5V4MAVdJZKDkEMH0A+ItEhVYOLFC7LJd&#10;80q8jQv41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Fkd17uQEAAEsDAAAOAAAAAAAAAAAAAAAAAC4CAABkcnMvZTJv&#10;RG9jLnhtbFBLAQItABQABgAIAAAAIQB0ZnBc2wAAAAoBAAAPAAAAAAAAAAAAAAAAABMEAABkcnMv&#10;ZG93bnJldi54bWxQSwUGAAAAAAQABADzAAAAGwUAAAAA&#10;" w14:anchorId="61C598F3">
                <v:textbox inset="2.16pt,1.44pt,0,1.44pt">
                  <w:txbxContent>
                    <w:p w:rsidR="00DB1734" w:rsidP="00C07318" w:rsidRDefault="00DB1734" w14:paraId="0C1E44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2400" behindDoc="0" locked="0" layoutInCell="1" allowOverlap="1" wp14:editId="3D433B49" wp14:anchorId="5D706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9" name="Rectangle 6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FBF7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style="position:absolute;margin-left:210pt;margin-top:11pt;width:79pt;height:48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T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aqlxHOHU/qJ&#10;unHfW0XO2cFIqeb5znqNMXVY9hQf4RIldGfykwY3f5EWmYrGp6vGaspEYLJdtZsaJyHw6HO7btHH&#10;LtVrcYSUv6ngyOwwCgilKMuP9ymfr75cwboZzPn52cvTfipkmrp9gboP8oQUcUfzAxptw8iosCZS&#10;MuLcGU3PBw6KEvvdo7DNl0+rBhelBMtNs8EFhhIg6P3bLPdiCLhKIgMlhwimHxBvkajAwokVYpft&#10;mlfibVzAv/4Duz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GT0zroBAABLAwAADgAAAAAAAAAAAAAAAAAuAgAAZHJzL2Uy&#10;b0RvYy54bWxQSwECLQAUAAYACAAAACEAdGZwXNsAAAAKAQAADwAAAAAAAAAAAAAAAAAUBAAAZHJz&#10;L2Rvd25yZXYueG1sUEsFBgAAAAAEAAQA8wAAABwFAAAAAA==&#10;" w14:anchorId="5D706E45">
                <v:textbox inset="2.16pt,1.44pt,0,1.44pt">
                  <w:txbxContent>
                    <w:p w:rsidR="00DB1734" w:rsidP="00C07318" w:rsidRDefault="00DB1734" w14:paraId="70FBF7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editId="3D2FE34A" wp14:anchorId="574640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0" name="Rectangle 6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D5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0" style="position:absolute;margin-left:210pt;margin-top:11pt;width:79pt;height:48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2AuQEAAEsDAAAOAAAAZHJzL2Uyb0RvYy54bWysU9uO0zAQfUfiHyy/06TpUt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x6v11vcY0o&#10;zcvlCCl/UsGRsmAUkEp1lp++pHw5+vsI3itkLs+XVZ4PcxXTLStsqR2CPKNEnNH8iEHbMDEqrImU&#10;TNh3RtPPIwdFif3s0djuw92qw0GpyXLTbXCAoSZI+vC6yr0YA46SyEDJMYIZRuRbLaq0sGNV2HW6&#10;yki8ziv5l39g/w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M9G2AuQEAAEsDAAAOAAAAAAAAAAAAAAAAAC4CAABkcnMvZTJv&#10;RG9jLnhtbFBLAQItABQABgAIAAAAIQB0ZnBc2wAAAAoBAAAPAAAAAAAAAAAAAAAAABMEAABkcnMv&#10;ZG93bnJldi54bWxQSwUGAAAAAAQABADzAAAAGwUAAAAA&#10;" w14:anchorId="574640C6">
                <v:textbox inset="2.16pt,1.44pt,0,1.44pt">
                  <w:txbxContent>
                    <w:p w:rsidR="00DB1734" w:rsidP="00C07318" w:rsidRDefault="00DB1734" w14:paraId="1ECD5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4448" behindDoc="0" locked="0" layoutInCell="1" allowOverlap="1" wp14:editId="44B33E79" wp14:anchorId="712F7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1" name="Rectangle 6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1F1D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style="position:absolute;margin-left:210pt;margin-top:11pt;width:79pt;height:48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tAUQ1uQEAAEsDAAAOAAAAAAAAAAAAAAAAAC4CAABkcnMvZTJv&#10;RG9jLnhtbFBLAQItABQABgAIAAAAIQB0ZnBc2wAAAAoBAAAPAAAAAAAAAAAAAAAAABMEAABkcnMv&#10;ZG93bnJldi54bWxQSwUGAAAAAAQABADzAAAAGwUAAAAA&#10;" w14:anchorId="712F7548">
                <v:textbox inset="2.16pt,1.44pt,0,1.44pt">
                  <w:txbxContent>
                    <w:p w:rsidR="00DB1734" w:rsidP="00C07318" w:rsidRDefault="00DB1734" w14:paraId="031F1D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5472" behindDoc="0" locked="0" layoutInCell="1" allowOverlap="1" wp14:editId="13955ECA" wp14:anchorId="2B707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2" name="Rectangle 6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AA88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2" style="position:absolute;margin-left:210pt;margin-top:11pt;width:79pt;height:48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xhPMboBAABLAwAADgAAAAAAAAAAAAAAAAAuAgAAZHJzL2Uy&#10;b0RvYy54bWxQSwECLQAUAAYACAAAACEAdGZwXNsAAAAKAQAADwAAAAAAAAAAAAAAAAAUBAAAZHJz&#10;L2Rvd25yZXYueG1sUEsFBgAAAAAEAAQA8wAAABwFAAAAAA==&#10;" w14:anchorId="2B70706A">
                <v:textbox inset="2.16pt,1.44pt,0,1.44pt">
                  <w:txbxContent>
                    <w:p w:rsidR="00DB1734" w:rsidP="00C07318" w:rsidRDefault="00DB1734" w14:paraId="6EAA88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6496" behindDoc="0" locked="0" layoutInCell="1" allowOverlap="1" wp14:editId="22C2758B" wp14:anchorId="64621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3" name="Rectangle 6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953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3" style="position:absolute;margin-left:210pt;margin-top:11pt;width:79pt;height:48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aEugEAAEsDAAAOAAAAZHJzL2Uyb0RvYy54bWysU9tu2zAMfR+wfxD0vtixu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PNmtUEf&#10;u1QvxRFS/qaCI7PDKCCUoiw//kj5fPX5CtbNYM7Pz16e9lMh0yzbZ6j7IE9IEXc036PRNoyMCmsi&#10;JSPOndH058BBUWK/exS2+XLTNr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u1mhLoBAABLAwAADgAAAAAAAAAAAAAAAAAuAgAAZHJzL2Uy&#10;b0RvYy54bWxQSwECLQAUAAYACAAAACEAdGZwXNsAAAAKAQAADwAAAAAAAAAAAAAAAAAUBAAAZHJz&#10;L2Rvd25yZXYueG1sUEsFBgAAAAAEAAQA8wAAABwFAAAAAA==&#10;" w14:anchorId="64621B69">
                <v:textbox inset="2.16pt,1.44pt,0,1.44pt">
                  <w:txbxContent>
                    <w:p w:rsidR="00DB1734" w:rsidP="00C07318" w:rsidRDefault="00DB1734" w14:paraId="6E3953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7520" behindDoc="0" locked="0" layoutInCell="1" allowOverlap="1" wp14:editId="1BD14C93" wp14:anchorId="19242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4" name="Rectangle 6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654A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4" style="position:absolute;margin-left:210pt;margin-top:11pt;width:79pt;height:48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k5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dfNaoM+&#10;dqneiiOk/F0FRyaHUUAoRVl+/Jny+errFaybwJyfn7w87sdCppkv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ytZOboBAABLAwAADgAAAAAAAAAAAAAAAAAuAgAAZHJzL2Uy&#10;b0RvYy54bWxQSwECLQAUAAYACAAAACEAdGZwXNsAAAAKAQAADwAAAAAAAAAAAAAAAAAUBAAAZHJz&#10;L2Rvd25yZXYueG1sUEsFBgAAAAAEAAQA8wAAABwFAAAAAA==&#10;" w14:anchorId="19242CA4">
                <v:textbox inset="2.16pt,1.44pt,0,1.44pt">
                  <w:txbxContent>
                    <w:p w:rsidR="00DB1734" w:rsidP="00C07318" w:rsidRDefault="00DB1734" w14:paraId="29654A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8544" behindDoc="0" locked="0" layoutInCell="1" allowOverlap="1" wp14:editId="2E0410FB" wp14:anchorId="47735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5" name="Rectangle 6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01460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5" style="position:absolute;margin-left:210pt;margin-top:11pt;width:79pt;height:48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CMugEAAEsDAAAOAAAAZHJzL2Uyb0RvYy54bWysU9tu2zAMfR/QfxD0vthxm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5ab1QZ9&#10;7FK9F0dI+ZsKjkwOo4BQirL8+JDy+erbFaybwJyfn7w87sdCppkv36DugzwhRdzR/IRG2zAwKqyJ&#10;lAw4d0bT64GDosR+9yhs8+V20eCilGC+bta4wFACBL3/mOVe9AFXSWSg5BDBdD3iLRIVWDixQuyy&#10;XdNKfIwL+Pd/YPc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t5wjLoBAABLAwAADgAAAAAAAAAAAAAAAAAuAgAAZHJzL2Uy&#10;b0RvYy54bWxQSwECLQAUAAYACAAAACEAdGZwXNsAAAAKAQAADwAAAAAAAAAAAAAAAAAUBAAAZHJz&#10;L2Rvd25yZXYueG1sUEsFBgAAAAAEAAQA8wAAABwFAAAAAA==&#10;" w14:anchorId="47735155">
                <v:textbox inset="2.16pt,1.44pt,0,1.44pt">
                  <w:txbxContent>
                    <w:p w:rsidR="00DB1734" w:rsidP="00C07318" w:rsidRDefault="00DB1734" w14:paraId="101460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29568" behindDoc="0" locked="0" layoutInCell="1" allowOverlap="1" wp14:editId="0AB186FE" wp14:anchorId="6D0C44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6" name="Rectangle 6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371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6" style="position:absolute;margin-left:210pt;margin-top:11pt;width:79pt;height:48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uIugEAAEsDAAAOAAAAZHJzL2Uyb0RvYy54bWysU9tu2zAMfR+wfxD0vthxO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POm3aCP&#10;XaqX4ggpf1PBkdlhFBBKUZYff6R8vvp8BetmMOfnZy9P+6mQaZbtM9R9kCekiDua79FoG0ZGhTWR&#10;khHnzmj6c+CgKLHfPQrbfLlZNb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Md7iLoBAABLAwAADgAAAAAAAAAAAAAAAAAuAgAAZHJzL2Uy&#10;b0RvYy54bWxQSwECLQAUAAYACAAAACEAdGZwXNsAAAAKAQAADwAAAAAAAAAAAAAAAAAUBAAAZHJz&#10;L2Rvd25yZXYueG1sUEsFBgAAAAAEAAQA8wAAABwFAAAAAA==&#10;" w14:anchorId="6D0C449F">
                <v:textbox inset="2.16pt,1.44pt,0,1.44pt">
                  <w:txbxContent>
                    <w:p w:rsidR="00DB1734" w:rsidP="00C07318" w:rsidRDefault="00DB1734" w14:paraId="45A371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 wp14:editId="775507F8" wp14:anchorId="579482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7" name="Rectangle 6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C345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7" style="position:absolute;margin-left:210pt;margin-top:11pt;width:79pt;height:48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9ugEAAEs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XNyuKHHM4pR+&#10;oG7M9UaSc3bQQsg836zXGGKLZS/hGS5RRDeTnxTY/EVaZCoan64ayykRjsnNYrOucRIcj+42yw36&#10;2KV6Lw4Q01fpLclORwGhFGXZ8TGm89W3K1iXwZyfz16a9lMh08xXb1D3XpyQIu5oekKjjB87yo0O&#10;lIw4947G1wMDSYn55lDYZnW7aHBRSjBfN2tcYCgBgt5/zDLHB4+rxBNQcgig+wHxFokKLJxYIXbZ&#10;rrwSH+MC/v0f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TJSPboBAABLAwAADgAAAAAAAAAAAAAAAAAuAgAAZHJzL2Uy&#10;b0RvYy54bWxQSwECLQAUAAYACAAAACEAdGZwXNsAAAAKAQAADwAAAAAAAAAAAAAAAAAUBAAAZHJz&#10;L2Rvd25yZXYueG1sUEsFBgAAAAAEAAQA8wAAABwFAAAAAA==&#10;" w14:anchorId="5794823B">
                <v:textbox inset="2.16pt,1.44pt,0,1.44pt">
                  <w:txbxContent>
                    <w:p w:rsidR="00DB1734" w:rsidP="00C07318" w:rsidRDefault="00DB1734" w14:paraId="3BC345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1616" behindDoc="0" locked="0" layoutInCell="1" allowOverlap="1" wp14:editId="1BC66109" wp14:anchorId="141F9C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8" name="Rectangle 6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E56F2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8" style="position:absolute;margin-left:210pt;margin-top:11pt;width:79pt;height:48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Up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9Hmz3qCP&#10;XaqX4ggpf1PBkdlhFBBKUZYff6R8vvp8BetmMOfnZy9P+6mQaZbtM9R9kCekiDua79FoG0ZGhTWR&#10;khHnzmj6c+CgKLHfPQrbfLlZNbgoJVi2TYuiQAkQ9P51lnsxBFwlkYGSQwTTD4i3SFRg4cQKsct2&#10;zS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0x1KboBAABLAwAADgAAAAAAAAAAAAAAAAAuAgAAZHJzL2Uy&#10;b0RvYy54bWxQSwECLQAUAAYACAAAACEAdGZwXNsAAAAKAQAADwAAAAAAAAAAAAAAAAAUBAAAZHJz&#10;L2Rvd25yZXYueG1sUEsFBgAAAAAEAAQA8wAAABwFAAAAAA==&#10;" w14:anchorId="141F9C93">
                <v:textbox inset="2.16pt,1.44pt,0,1.44pt">
                  <w:txbxContent>
                    <w:p w:rsidR="00DB1734" w:rsidP="00C07318" w:rsidRDefault="00DB1734" w14:paraId="4E56F2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editId="2BFA2D10" wp14:anchorId="248561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9" name="Rectangle 6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DAE3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9" style="position:absolute;margin-left:210pt;margin-top:11pt;width:79pt;height:48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y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6qalxHOHU/qF&#10;unHfW0XO2cFIqeb5znqNMXVY9hgf4BIldGfykwY3f5EWmYrGp6vGaspEYLJdtZsaJyHw6HO7btHH&#10;LtVLcYSUv6ngyOwwCgilKMuPP1I+X32+gnUzmPPzs5en/VTINMv2Geo+yBNSxB3N92i0DSOjwppI&#10;yYhzZzT9OXBQlNjvHoVtvtysGlyUEiw3zQY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rlcnLoBAABLAwAADgAAAAAAAAAAAAAAAAAuAgAAZHJzL2Uy&#10;b0RvYy54bWxQSwECLQAUAAYACAAAACEAdGZwXNsAAAAKAQAADwAAAAAAAAAAAAAAAAAUBAAAZHJz&#10;L2Rvd25yZXYueG1sUEsFBgAAAAAEAAQA8wAAABwFAAAAAA==&#10;" w14:anchorId="24856180">
                <v:textbox inset="2.16pt,1.44pt,0,1.44pt">
                  <w:txbxContent>
                    <w:p w:rsidR="00DB1734" w:rsidP="00C07318" w:rsidRDefault="00DB1734" w14:paraId="6FDAE3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3664" behindDoc="0" locked="0" layoutInCell="1" allowOverlap="1" wp14:editId="0051349D" wp14:anchorId="379F96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0" name="Rectangle 6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D317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0" style="position:absolute;margin-left:210pt;margin-top:11pt;width:79pt;height:48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XpuQEAAEsDAAAOAAAAZHJzL2Uyb0RvYy54bWysU9uO0zAQfUfiHyy/06QpW9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y62663uEaU&#10;5uVyhJQ/qeBIWTAKSKU6y09fUr4c/X0E7xUyl+fLKs+HuYrpugpbaocgzygRZzQ/YtA2TIwKayIl&#10;E/ad0fTzyEFRYj97NLb78H7V4aDUZLnpNjjAUBMkfXhd5V6MAUdJZKDkGMEMI/KtFlVa2LEq7Dpd&#10;ZSRe55X8yz+w/w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qH/XpuQEAAEsDAAAOAAAAAAAAAAAAAAAAAC4CAABkcnMvZTJv&#10;RG9jLnhtbFBLAQItABQABgAIAAAAIQB0ZnBc2wAAAAoBAAAPAAAAAAAAAAAAAAAAABMEAABkcnMv&#10;ZG93bnJldi54bWxQSwUGAAAAAAQABADzAAAAGwUAAAAA&#10;" w14:anchorId="379F962E">
                <v:textbox inset="2.16pt,1.44pt,0,1.44pt">
                  <w:txbxContent>
                    <w:p w:rsidR="00DB1734" w:rsidP="00C07318" w:rsidRDefault="00DB1734" w14:paraId="7DD317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editId="545C582C" wp14:anchorId="465C0C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1" name="Rectangle 6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4BB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1" style="position:absolute;margin-left:210pt;margin-top:11pt;width:79pt;height:48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xcuQEAAEs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6m5JiecOp/QN&#10;deN+sIpcsqORUpX5Fr2mmHose45PcI0SuoX8rMGVL9Iic9X4fNNYzZkITG5X202LkxB4dLddb9HH&#10;Ls1LcYSUP6ngSHEYBYRSleWnLylfrv6+gnUFzOX54uX5MFcyXXeDegjyjBRxR/MjGm3DxKiwJlIy&#10;4dwZTT+PHBQl9rNHYbsP71cdLkoNlptugwsMNUDQh9dZ7sUYcJVEBkqOEcwwIt76boWFE6vErttV&#10;VuJ1XMG//AP7X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L6txcuQEAAEsDAAAOAAAAAAAAAAAAAAAAAC4CAABkcnMvZTJv&#10;RG9jLnhtbFBLAQItABQABgAIAAAAIQB0ZnBc2wAAAAoBAAAPAAAAAAAAAAAAAAAAABMEAABkcnMv&#10;ZG93bnJldi54bWxQSwUGAAAAAAQABADzAAAAGwUAAAAA&#10;" w14:anchorId="465C0C9A">
                <v:textbox inset="2.16pt,1.44pt,0,1.44pt">
                  <w:txbxContent>
                    <w:p w:rsidR="00DB1734" w:rsidP="00C07318" w:rsidRDefault="00DB1734" w14:paraId="5604BB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editId="65B232DD" wp14:anchorId="75AF6B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2" name="Rectangle 6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D6AB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2" style="position:absolute;margin-left:210pt;margin-top:11pt;width:79pt;height:48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fPXWLoBAABLAwAADgAAAAAAAAAAAAAAAAAuAgAAZHJzL2Uy&#10;b0RvYy54bWxQSwECLQAUAAYACAAAACEAdGZwXNsAAAAKAQAADwAAAAAAAAAAAAAAAAAUBAAAZHJz&#10;L2Rvd25yZXYueG1sUEsFBgAAAAAEAAQA8wAAABwFAAAAAA==&#10;" w14:anchorId="75AF6B3E">
                <v:textbox inset="2.16pt,1.44pt,0,1.44pt">
                  <w:txbxContent>
                    <w:p w:rsidR="00DB1734" w:rsidP="00C07318" w:rsidRDefault="00DB1734" w14:paraId="71D6AB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6736" behindDoc="0" locked="0" layoutInCell="1" allowOverlap="1" wp14:editId="08DCF873" wp14:anchorId="005646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3" name="Rectangle 6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4DD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style="position:absolute;margin-left:210pt;margin-top:11pt;width:79pt;height:48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7tugEAAEsDAAAOAAAAZHJzL2Uyb0RvYy54bWysU9tu2zAMfR+wfxD0vtix1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Gaz2qCP&#10;XaqX4ggpf1PBkdlhFBBKUZYff6R8vvp8BetmMOfnZy9P+6mQaZr2Geo+yBNSxB3N92i0DSOjwppI&#10;yYhzZzT9OXBQlNjvHoVtvnxuG1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Ab+7boBAABLAwAADgAAAAAAAAAAAAAAAAAuAgAAZHJzL2Uy&#10;b0RvYy54bWxQSwECLQAUAAYACAAAACEAdGZwXNsAAAAKAQAADwAAAAAAAAAAAAAAAAAUBAAAZHJz&#10;L2Rvd25yZXYueG1sUEsFBgAAAAAEAAQA8wAAABwFAAAAAA==&#10;" w14:anchorId="0056468B">
                <v:textbox inset="2.16pt,1.44pt,0,1.44pt">
                  <w:txbxContent>
                    <w:p w:rsidR="00DB1734" w:rsidP="00C07318" w:rsidRDefault="00DB1734" w14:paraId="564DD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7760" behindDoc="0" locked="0" layoutInCell="1" allowOverlap="1" wp14:editId="05C53726" wp14:anchorId="2033FE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4" name="Rectangle 6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8A8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4" style="position:absolute;margin-left:210pt;margin-top:11pt;width:79pt;height:48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FQugEAAEsDAAAOAAAAZHJzL2Uyb0RvYy54bWysU9tu2zAMfR/QfxD0vthx0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243qw36&#10;2KV6L46Q8jcVHJkcRgGhFGX58SHl89W3K1g3gTk/P3l53I+FTNMs36DugzwhRdzR/IRG2zAwKqyJ&#10;lAw4d0bT64GDosR+9yhs82W5aHBRSjBfN2tcYCgBgt5/zHIv+oCrJDJQcohguh7xFokKLJxYIXbZ&#10;rmklPsYF/Ps/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cDBULoBAABLAwAADgAAAAAAAAAAAAAAAAAuAgAAZHJzL2Uy&#10;b0RvYy54bWxQSwECLQAUAAYACAAAACEAdGZwXNsAAAAKAQAADwAAAAAAAAAAAAAAAAAUBAAAZHJz&#10;L2Rvd25yZXYueG1sUEsFBgAAAAAEAAQA8wAAABwFAAAAAA==&#10;" w14:anchorId="2033FEDD">
                <v:textbox inset="2.16pt,1.44pt,0,1.44pt">
                  <w:txbxContent>
                    <w:p w:rsidR="00DB1734" w:rsidP="00C07318" w:rsidRDefault="00DB1734" w14:paraId="228A8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8784" behindDoc="0" locked="0" layoutInCell="1" allowOverlap="1" wp14:editId="59130AEA" wp14:anchorId="79E173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5" name="Rectangle 6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ED49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5" style="position:absolute;margin-left:210pt;margin-top:11pt;width:79pt;height:48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lugEAAEsDAAAOAAAAZHJzL2Uyb0RvYy54bWysU9tu2zAMfR+wfxD0vthxl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XKz2qCP&#10;Xaq34ggpf1fBkclhFBBKUZYff6Z8vvp6BesmMOfnJy+P+7GQaZrlK9R9kCekiDua79FoGwZGhTWR&#10;kgHnzmh6OXBQlNgfHoVtvn1dNLgoJZivmzUuMJQAQe/fZ7kXfcBVEhkoOUQwXY94i0QFFk6sELts&#10;17QS7+MC/u0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DXo5boBAABLAwAADgAAAAAAAAAAAAAAAAAuAgAAZHJzL2Uy&#10;b0RvYy54bWxQSwECLQAUAAYACAAAACEAdGZwXNsAAAAKAQAADwAAAAAAAAAAAAAAAAAUBAAAZHJz&#10;L2Rvd25yZXYueG1sUEsFBgAAAAAEAAQA8wAAABwFAAAAAA==&#10;" w14:anchorId="79E17359">
                <v:textbox inset="2.16pt,1.44pt,0,1.44pt">
                  <w:txbxContent>
                    <w:p w:rsidR="00DB1734" w:rsidP="00C07318" w:rsidRDefault="00DB1734" w14:paraId="42ED49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39808" behindDoc="0" locked="0" layoutInCell="1" allowOverlap="1" wp14:editId="0D86686B" wp14:anchorId="4A9692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6" name="Rectangle 6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2729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6" style="position:absolute;margin-left:210pt;margin-top:11pt;width:79pt;height:48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ugEAAEsDAAAOAAAAZHJzL2Uyb0RvYy54bWysU9tu2zAMfR+wfxD0vthxV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GbTbtDH&#10;LtVLcYSUv6ngyOwwCgilKMuPP1I+X32+gnUzmPPzs5en/VTINE37DHUf5Akp4o7mezTahpFRYU2k&#10;ZMS5M5r+HDgoSux3j8I2Xz6vGl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bizj4boBAABLAwAADgAAAAAAAAAAAAAAAAAuAgAAZHJzL2Uy&#10;b0RvYy54bWxQSwECLQAUAAYACAAAACEAdGZwXNsAAAAKAQAADwAAAAAAAAAAAAAAAAAUBAAAZHJz&#10;L2Rvd25yZXYueG1sUEsFBgAAAAAEAAQA8wAAABwFAAAAAA==&#10;" w14:anchorId="4A9692B1">
                <v:textbox inset="2.16pt,1.44pt,0,1.44pt">
                  <w:txbxContent>
                    <w:p w:rsidR="00DB1734" w:rsidP="00C07318" w:rsidRDefault="00DB1734" w14:paraId="422729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0832" behindDoc="0" locked="0" layoutInCell="1" allowOverlap="1" wp14:editId="2D42F3A8" wp14:anchorId="78609B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7" name="Rectangle 6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738B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7" style="position:absolute;margin-left:210pt;margin-top:11pt;width:79pt;height:48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9nKVLoBAABLAwAADgAAAAAAAAAAAAAAAAAuAgAAZHJzL2Uy&#10;b0RvYy54bWxQSwECLQAUAAYACAAAACEAdGZwXNsAAAAKAQAADwAAAAAAAAAAAAAAAAAUBAAAZHJz&#10;L2Rvd25yZXYueG1sUEsFBgAAAAAEAAQA8wAAABwFAAAAAA==&#10;" w14:anchorId="78609BB9">
                <v:textbox inset="2.16pt,1.44pt,0,1.44pt">
                  <w:txbxContent>
                    <w:p w:rsidR="00DB1734" w:rsidP="00C07318" w:rsidRDefault="00DB1734" w14:paraId="2D738B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editId="5DD7D857" wp14:anchorId="7C8A39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8" name="Rectangle 6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9407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8" style="position:absolute;margin-left:210pt;margin-top:11pt;width:79pt;height:48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1A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dLNZb9DH&#10;LtVLcYSUv6ngyOwwCgilKMuPP1I+X32+gnUzmPPzs5en/VTINE37DHUf5Akp4o7mezTahpFRYU2k&#10;ZMS5M5r+HDgoSux3j8I2Xz6vGlyUEizbpkVRoAQIev86y70YAq6SyEDJIYLpB8RbJCqwcGKF2GW7&#10;5pV4HRfwL//A7i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ZaftQLoBAABLAwAADgAAAAAAAAAAAAAAAAAuAgAAZHJzL2Uy&#10;b0RvYy54bWxQSwECLQAUAAYACAAAACEAdGZwXNsAAAAKAQAADwAAAAAAAAAAAAAAAAAUBAAAZHJz&#10;L2Rvd25yZXYueG1sUEsFBgAAAAAEAAQA8wAAABwFAAAAAA==&#10;" w14:anchorId="7C8A39C9">
                <v:textbox inset="2.16pt,1.44pt,0,1.44pt">
                  <w:txbxContent>
                    <w:p w:rsidR="00DB1734" w:rsidP="00C07318" w:rsidRDefault="00DB1734" w14:paraId="019407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2880" behindDoc="0" locked="0" layoutInCell="1" allowOverlap="1" wp14:editId="00A5C25C" wp14:anchorId="3C9379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59" name="Rectangle 6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5865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9" style="position:absolute;margin-left:210pt;margin-top:11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aF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O3q5uWEs8dTukH&#10;6sZ9bxU5ZQcjpZrnO+s1xtRh2Ut8hnOU0J3JTxrc/EVaZCoaHy8aqykTgcl21a5rnITAo7vrdoU+&#10;dqneiyOk/FUFR2aHUUAoRVl+eEz5dPXtCtbNYE7Pz16edlMh0zTtG9RdkEekiDuan9BoG0ZGhTWR&#10;khHnzmh63XNQlNhvHoVt7q5XDS5KCZbrZo0LDCVA0LuPWe7FEHCVRAZK9hFMPyDeIlGBhRMrxM7b&#10;Na/Ex7iAf/8Ht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bYXaFugEAAEsDAAAOAAAAAAAAAAAAAAAAAC4CAABkcnMvZTJv&#10;RG9jLnhtbFBLAQItABQABgAIAAAAIQBvQUaG2gAAAAoBAAAPAAAAAAAAAAAAAAAAABQEAABkcnMv&#10;ZG93bnJldi54bWxQSwUGAAAAAAQABADzAAAAGwUAAAAA&#10;" w14:anchorId="3C93796B">
                <v:textbox inset="2.16pt,1.44pt,0,1.44pt">
                  <w:txbxContent>
                    <w:p w:rsidR="00DB1734" w:rsidP="00C07318" w:rsidRDefault="00DB1734" w14:paraId="4C5865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3904" behindDoc="0" locked="0" layoutInCell="1" allowOverlap="1" wp14:editId="02B265F0" wp14:anchorId="721DF7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0" name="Rectangle 6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F3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0" style="position:absolute;margin-left:210pt;margin-top:11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lN9+EugEAAEsDAAAOAAAAAAAAAAAAAAAAAC4CAABkcnMvZTJv&#10;RG9jLnhtbFBLAQItABQABgAIAAAAIQBvQUaG2gAAAAoBAAAPAAAAAAAAAAAAAAAAABQEAABkcnMv&#10;ZG93bnJldi54bWxQSwUGAAAAAAQABADzAAAAGwUAAAAA&#10;" w14:anchorId="721DF7A5">
                <v:textbox inset="2.16pt,1.44pt,0,1.44pt">
                  <w:txbxContent>
                    <w:p w:rsidR="00DB1734" w:rsidP="00C07318" w:rsidRDefault="00DB1734" w14:paraId="6A1F3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4928" behindDoc="0" locked="0" layoutInCell="1" allowOverlap="1" wp14:editId="63EE8C34" wp14:anchorId="10FD63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1" name="Rectangle 6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5C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1" style="position:absolute;margin-left:210pt;margin-top:11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TC9jG5AQAASwMAAA4AAAAAAAAAAAAAAAAALgIAAGRycy9lMm9E&#10;b2MueG1sUEsBAi0AFAAGAAgAAAAhAG9BRobaAAAACgEAAA8AAAAAAAAAAAAAAAAAEwQAAGRycy9k&#10;b3ducmV2LnhtbFBLBQYAAAAABAAEAPMAAAAaBQAAAAA=&#10;" w14:anchorId="10FD63E9">
                <v:textbox inset="2.16pt,1.44pt,0,1.44pt">
                  <w:txbxContent>
                    <w:p w:rsidR="00DB1734" w:rsidP="00C07318" w:rsidRDefault="00DB1734" w14:paraId="1EA85C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5952" behindDoc="0" locked="0" layoutInCell="1" allowOverlap="1" wp14:editId="0E17C486" wp14:anchorId="51859E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2" name="Rectangle 6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FB5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2" style="position:absolute;margin-left:210pt;margin-top:11pt;width:79pt;height:48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56E9FuQEAAEsDAAAOAAAAAAAAAAAAAAAAAC4CAABkcnMvZTJv&#10;RG9jLnhtbFBLAQItABQABgAIAAAAIQB0ZnBc2wAAAAoBAAAPAAAAAAAAAAAAAAAAABMEAABkcnMv&#10;ZG93bnJldi54bWxQSwUGAAAAAAQABADzAAAAGwUAAAAA&#10;" w14:anchorId="51859E53">
                <v:textbox inset="2.16pt,1.44pt,0,1.44pt">
                  <w:txbxContent>
                    <w:p w:rsidR="00DB1734" w:rsidP="00C07318" w:rsidRDefault="00DB1734" w14:paraId="53FB5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6976" behindDoc="0" locked="0" layoutInCell="1" allowOverlap="1" wp14:editId="2F3B9759" wp14:anchorId="40DB11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3" name="Rectangle 6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E45A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3" style="position:absolute;margin-left:210pt;margin-top:11pt;width:79pt;height:48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B1m8LoBAABLAwAADgAAAAAAAAAAAAAAAAAuAgAAZHJzL2Uy&#10;b0RvYy54bWxQSwECLQAUAAYACAAAACEAdGZwXNsAAAAKAQAADwAAAAAAAAAAAAAAAAAUBAAAZHJz&#10;L2Rvd25yZXYueG1sUEsFBgAAAAAEAAQA8wAAABwFAAAAAA==&#10;" w14:anchorId="40DB1183">
                <v:textbox inset="2.16pt,1.44pt,0,1.44pt">
                  <w:txbxContent>
                    <w:p w:rsidR="00DB1734" w:rsidP="00C07318" w:rsidRDefault="00DB1734" w14:paraId="36E45A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8000" behindDoc="0" locked="0" layoutInCell="1" allowOverlap="1" wp14:editId="1060B22C" wp14:anchorId="1C29F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4" name="Rectangle 6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AE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4" style="position:absolute;margin-left:210pt;margin-top:11pt;width:79pt;height:48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1lN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pS4rnDKf1G&#10;3bjvrCLnbG+kVNN8J72GmFose4wPcIkSuhP5UYObvkiLjEXj01VjNWYiMLlZbNY1TkLg0dfNaoM+&#10;dqneiiOk/F0FRyaHUUAoRVl+/Jny+errFaybwJyfn7w87sdCplks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/dtZTboBAABLAwAADgAAAAAAAAAAAAAAAAAuAgAAZHJzL2Uy&#10;b0RvYy54bWxQSwECLQAUAAYACAAAACEAdGZwXNsAAAAKAQAADwAAAAAAAAAAAAAAAAAUBAAAZHJz&#10;L2Rvd25yZXYueG1sUEsFBgAAAAAEAAQA8wAAABwFAAAAAA==&#10;" w14:anchorId="1C29F31F">
                <v:textbox inset="2.16pt,1.44pt,0,1.44pt">
                  <w:txbxContent>
                    <w:p w:rsidR="00DB1734" w:rsidP="00C07318" w:rsidRDefault="00DB1734" w14:paraId="75DAE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49024" behindDoc="0" locked="0" layoutInCell="1" allowOverlap="1" wp14:editId="5E4D425F" wp14:anchorId="68A007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5" name="Rectangle 6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79A0A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5" style="position:absolute;margin-left:210pt;margin-top:11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x3CiLsBAABLAwAADgAAAAAAAAAAAAAAAAAuAgAAZHJzL2Uy&#10;b0RvYy54bWxQSwECLQAUAAYACAAAACEAb0FGhtoAAAAKAQAADwAAAAAAAAAAAAAAAAAVBAAAZHJz&#10;L2Rvd25yZXYueG1sUEsFBgAAAAAEAAQA8wAAABwFAAAAAA==&#10;" w14:anchorId="68A00784">
                <v:textbox inset="2.16pt,1.44pt,0,1.44pt">
                  <w:txbxContent>
                    <w:p w:rsidR="00DB1734" w:rsidP="00C07318" w:rsidRDefault="00DB1734" w14:paraId="579A0A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0048" behindDoc="0" locked="0" layoutInCell="1" allowOverlap="1" wp14:editId="4C2AB7C5" wp14:anchorId="54F814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6" name="Rectangle 6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880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6" style="position:absolute;margin-left:210pt;margin-top:11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BMmMugEAAEsDAAAOAAAAAAAAAAAAAAAAAC4CAABkcnMvZTJv&#10;RG9jLnhtbFBLAQItABQABgAIAAAAIQBvQUaG2gAAAAoBAAAPAAAAAAAAAAAAAAAAABQEAABkcnMv&#10;ZG93bnJldi54bWxQSwUGAAAAAAQABADzAAAAGwUAAAAA&#10;" w14:anchorId="54F8142C">
                <v:textbox inset="2.16pt,1.44pt,0,1.44pt">
                  <w:txbxContent>
                    <w:p w:rsidR="00DB1734" w:rsidP="00C07318" w:rsidRDefault="00DB1734" w14:paraId="46880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editId="262DD7B3" wp14:anchorId="1DD8ED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7" name="Rectangle 6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965F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7" style="position:absolute;margin-left:104pt;margin-top:-1pt;width:79pt;height:48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fwlJJugEAAEsDAAAOAAAAAAAAAAAAAAAAAC4CAABkcnMv&#10;ZTJvRG9jLnhtbFBLAQItABQABgAIAAAAIQB7m6+V3QAAAAkBAAAPAAAAAAAAAAAAAAAAABQEAABk&#10;cnMvZG93bnJldi54bWxQSwUGAAAAAAQABADzAAAAHgUAAAAA&#10;" w14:anchorId="1DD8EDF7">
                <v:textbox inset="2.16pt,1.44pt,0,1.44pt">
                  <w:txbxContent>
                    <w:p w:rsidR="00DB1734" w:rsidP="00C07318" w:rsidRDefault="00DB1734" w14:paraId="7E965F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7712" behindDoc="0" locked="0" layoutInCell="1" allowOverlap="1" wp14:editId="1690848E" wp14:anchorId="47B8C5F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8" name="Rectangle 6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067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8" style="position:absolute;margin-left:104pt;margin-top:-1pt;width:79pt;height:48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Vdug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2z8tzhlH6i&#10;btz3VpFzdjBSqnm+s15jTB2WPcVHuEQJ3Zn8pMHNX6RFpqLx6aqxmjIRmNysNm2NkxB49Hmz3qCP&#10;XarX4ggpf1PBkdlhFBBKUZYf71M+X325gnUzmPPzs5en/VTINKv2Beo+yBNSxB3ND2i0DSOjwppI&#10;yYhzZzQ9HzgoSux3j8I2Xz6tGlyUEizbpkVRoAQIev82y70YAq6SyEDJIYLpB8RbJCqwcGKF2GW7&#10;5pV4Gxfwr//A7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1vHVdugEAAEsDAAAOAAAAAAAAAAAAAAAAAC4CAABkcnMv&#10;ZTJvRG9jLnhtbFBLAQItABQABgAIAAAAIQB7m6+V3QAAAAkBAAAPAAAAAAAAAAAAAAAAABQEAABk&#10;cnMvZG93bnJldi54bWxQSwUGAAAAAAQABADzAAAAHgUAAAAA&#10;" w14:anchorId="47B8C5FE">
                <v:textbox inset="2.16pt,1.44pt,0,1.44pt">
                  <w:txbxContent>
                    <w:p w:rsidR="00DB1734" w:rsidP="00C07318" w:rsidRDefault="00DB1734" w14:paraId="039067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editId="6A74BDDD" wp14:anchorId="413A08E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9" name="Rectangle 6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8A39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9" style="position:absolute;margin-left:104pt;margin-top:-1pt;width:79pt;height:48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z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bqlxHOHU/qJ&#10;unHfW0XO2cFIqeb5znqNMXVY9hQf4RIldGfykwY3f5EWmYrGp6vGaspEYLJdtZsaJyHw6HO7btHH&#10;LtVrcYSUv6ngyOwwCgilKMuP9ymfr75cwboZzPn52cvTfipkmlX7AnUf5Akp4o7mBzTahpFRYU2k&#10;ZMS5M5qeDxwUJfa7R2GbL59WDS5KCZabZoM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USVzougEAAEsDAAAOAAAAAAAAAAAAAAAAAC4CAABkcnMv&#10;ZTJvRG9jLnhtbFBLAQItABQABgAIAAAAIQB7m6+V3QAAAAkBAAAPAAAAAAAAAAAAAAAAABQEAABk&#10;cnMvZG93bnJldi54bWxQSwUGAAAAAAQABADzAAAAHgUAAAAA&#10;" w14:anchorId="413A08EA">
                <v:textbox inset="2.16pt,1.44pt,0,1.44pt">
                  <w:txbxContent>
                    <w:p w:rsidR="00DB1734" w:rsidP="00C07318" w:rsidRDefault="00DB1734" w14:paraId="418A39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09760" behindDoc="0" locked="0" layoutInCell="1" allowOverlap="1" wp14:editId="1B1B7CDF" wp14:anchorId="1BA4C4B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0" name="Rectangle 6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564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0" style="position:absolute;margin-left:104pt;margin-top:-1pt;width:79pt;height:48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Q6ugEAAEs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HS5uEGDHLPYpd/o&#10;G3O9keRUHbQQMvc3+zWG2OK1p/AI5yziMoufFNj8RVlkKh4fLx7LKRGOxfVivarxIY5b1+vlGteI&#10;Ur1dDhDTD+ktyYuOAlIpzrLDfUyno69H8F4mc3o+r9K0m4qY5qrA5trOiyNKxBlNDxiU8WNHudGB&#10;khH73tH4Z89AUmJ+OjS2ublaNDgoJZmvmhUOMJQESe/eV5njg8dR4gko2QfQ/YB8i0WFFnasCDtP&#10;Vx6J93kh//YP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mycQ6ugEAAEsDAAAOAAAAAAAAAAAAAAAAAC4CAABkcnMv&#10;ZTJvRG9jLnhtbFBLAQItABQABgAIAAAAIQB7m6+V3QAAAAkBAAAPAAAAAAAAAAAAAAAAABQEAABk&#10;cnMvZG93bnJldi54bWxQSwUGAAAAAAQABADzAAAAHgUAAAAA&#10;" w14:anchorId="1BA4C4B8">
                <v:textbox inset="2.16pt,1.44pt,0,1.44pt">
                  <w:txbxContent>
                    <w:p w:rsidR="00DB1734" w:rsidP="00C07318" w:rsidRDefault="00DB1734" w14:paraId="58564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editId="6A3E3189" wp14:anchorId="089229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1" name="Rectangle 6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50D6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1" style="position:absolute;margin-left:104pt;margin-top:-1pt;width:79pt;height:48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2PuQEAAEs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1dLm7mlDhmcUq/&#10;UTfmeiPJKTtoIWSeb9ZrDLHFsqfwCOcoopvJTwps/iItMhWNjxeN5ZQIx+R6sV7VOAmOR9fr5Rp9&#10;7FK9FQeI6Yf0lmSno4BQirLscB/T6errFazLYE7PZy9Nu6mQaa4uUHdeHJEi7mh6QKOMHzvKjQ6U&#10;jDj3jsY/ewaSEvPTobDNzdWiwUUpwXzVrHCBoQQIevc+yxwfPK4ST0DJPoDuB8Rb3i2wcGKF2Hm7&#10;8kq8jwv4t39g+xc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Ac87Y+5AQAASwMAAA4AAAAAAAAAAAAAAAAALgIAAGRycy9l&#10;Mm9Eb2MueG1sUEsBAi0AFAAGAAgAAAAhAHubr5XdAAAACQEAAA8AAAAAAAAAAAAAAAAAEwQAAGRy&#10;cy9kb3ducmV2LnhtbFBLBQYAAAAABAAEAPMAAAAdBQAAAAA=&#10;" w14:anchorId="08922911">
                <v:textbox inset="2.16pt,1.44pt,0,1.44pt">
                  <w:txbxContent>
                    <w:p w:rsidR="00DB1734" w:rsidP="00C07318" w:rsidRDefault="00DB1734" w14:paraId="0C50D6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1808" behindDoc="0" locked="0" layoutInCell="1" allowOverlap="1" wp14:editId="5496C430" wp14:anchorId="6EFF56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2" name="Rectangle 6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8D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2" style="position:absolute;margin-left:104pt;margin-top:-1pt;width:79pt;height:48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L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4qahxHOHU/qF&#10;unHfWUVO2d5Iqab5TnoNMbVY9hyf4BwldCfyowY3fZEWGYvGx4vGasxEYHK9WK9qnITAo+v1co0+&#10;dqneiiOk/EMFRyaHUUAoRVl+eEj5dPX1CtZNYE7PT14ed2Mh01w1r1B3QR6RIu5ofkSjbRgYFdZE&#10;SgacO6Ppz56DosTeexS2ublaoA65BPNVs8IFhhIg6N37LPeiD7hKIgMl+wim6xFvkajAwokVYuft&#10;mlbifVzAv/0D27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JeaLugEAAEsDAAAOAAAAAAAAAAAAAAAAAC4CAABkcnMv&#10;ZTJvRG9jLnhtbFBLAQItABQABgAIAAAAIQB7m6+V3QAAAAkBAAAPAAAAAAAAAAAAAAAAABQEAABk&#10;cnMvZG93bnJldi54bWxQSwUGAAAAAAQABADzAAAAHgUAAAAA&#10;" w14:anchorId="6EFF5618">
                <v:textbox inset="2.16pt,1.44pt,0,1.44pt">
                  <w:txbxContent>
                    <w:p w:rsidR="00DB1734" w:rsidP="00C07318" w:rsidRDefault="00DB1734" w14:paraId="51C8D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editId="6242FF60" wp14:anchorId="36F14DD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3" name="Rectangle 6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8B72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3" style="position:absolute;margin-left:104pt;margin-top:-1pt;width:79pt;height:48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8+ugEAAEsDAAAOAAAAZHJzL2Uyb0RvYy54bWysU01v2zAMvQ/YfxB0X+zYXZ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qr1tKXHc4pR+&#10;om7cDUaSc3bUfS/zfLNeU4gdlj2FR7hEEd1MflZg8xdpkblofLpqLOdEBCY37WZd4yQEHn3erDbo&#10;Y5fqtThATF+ltyQ7jAJCKcry4/eYzldfrmBdBnN+Pntp3s+FTHPTvkDd+/6EFHFH0wMaZfzEqDA6&#10;UDLh3BmNvw8cJCXmm0Nhm9ubt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E0M8+ugEAAEsDAAAOAAAAAAAAAAAAAAAAAC4CAABkcnMv&#10;ZTJvRG9jLnhtbFBLAQItABQABgAIAAAAIQB7m6+V3QAAAAkBAAAPAAAAAAAAAAAAAAAAABQEAABk&#10;cnMvZG93bnJldi54bWxQSwUGAAAAAAQABADzAAAAHgUAAAAA&#10;" w14:anchorId="36F14DD0">
                <v:textbox inset="2.16pt,1.44pt,0,1.44pt">
                  <w:txbxContent>
                    <w:p w:rsidR="00DB1734" w:rsidP="00C07318" w:rsidRDefault="00DB1734" w14:paraId="538B72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3856" behindDoc="0" locked="0" layoutInCell="1" allowOverlap="1" wp14:editId="5DACB752" wp14:anchorId="3F4BE56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4" name="Rectangle 6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C2D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4" style="position:absolute;margin-left:104pt;margin-top:-1pt;width:79pt;height:48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FvCDugEAAEsDAAAOAAAAAAAAAAAAAAAAAC4CAABkcnMv&#10;ZTJvRG9jLnhtbFBLAQItABQABgAIAAAAIQB7m6+V3QAAAAkBAAAPAAAAAAAAAAAAAAAAABQEAABk&#10;cnMvZG93bnJldi54bWxQSwUGAAAAAAQABADzAAAAHgUAAAAA&#10;" w14:anchorId="3F4BE569">
                <v:textbox inset="2.16pt,1.44pt,0,1.44pt">
                  <w:txbxContent>
                    <w:p w:rsidR="00DB1734" w:rsidP="00C07318" w:rsidRDefault="00DB1734" w14:paraId="42C2D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editId="4BEC6196" wp14:anchorId="4601BE3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5" name="Rectangle 6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C89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5" style="position:absolute;margin-left:104pt;margin-top:-1pt;width:79pt;height:48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k2uwEAAEsDAAAOAAAAZHJzL2Uyb0RvYy54bWysU9tu2zAMfR/QfxD03thxm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anG/pMRxi1P6&#10;gbpx1w2KnLO9kVLl+Wa9xhBbLHsJz3CJIrqZ/KTB5i/SIlPR+HTVWE2JCExuFpt1jZMQeLTcrDbo&#10;Y5fqvThATF+UtyQ7jAJCKcry47eYzlffrmBdBnN+Pntp2k+FTHO3fIO69/KEFHFH0xMaPfiRUTGY&#10;QMmIc2c0/jpwUJQMXx0K29zfLRpclBLM180aFxhKgKD3H7Pcid7jKokElBwCmK5HvEWiAgsnVohd&#10;tiuvxMe4gH//B3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OPZNrsBAABLAwAADgAAAAAAAAAAAAAAAAAuAgAAZHJz&#10;L2Uyb0RvYy54bWxQSwECLQAUAAYACAAAACEAe5uvld0AAAAJAQAADwAAAAAAAAAAAAAAAAAVBAAA&#10;ZHJzL2Rvd25yZXYueG1sUEsFBgAAAAAEAAQA8wAAAB8FAAAAAA==&#10;" w14:anchorId="4601BE3F">
                <v:textbox inset="2.16pt,1.44pt,0,1.44pt">
                  <w:txbxContent>
                    <w:p w:rsidR="00DB1734" w:rsidP="00C07318" w:rsidRDefault="00DB1734" w14:paraId="01C89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5904" behindDoc="0" locked="0" layoutInCell="1" allowOverlap="1" wp14:editId="32A25250" wp14:anchorId="4668842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6" name="Rectangle 6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F6C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6" style="position:absolute;margin-left:104pt;margin-top:-1pt;width:79pt;height:48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+tIyugEAAEsDAAAOAAAAAAAAAAAAAAAAAC4CAABkcnMv&#10;ZTJvRG9jLnhtbFBLAQItABQABgAIAAAAIQB7m6+V3QAAAAkBAAAPAAAAAAAAAAAAAAAAABQEAABk&#10;cnMvZG93bnJldi54bWxQSwUGAAAAAAQABADzAAAAHgUAAAAA&#10;" w14:anchorId="46688425">
                <v:textbox inset="2.16pt,1.44pt,0,1.44pt">
                  <w:txbxContent>
                    <w:p w:rsidR="00DB1734" w:rsidP="00C07318" w:rsidRDefault="00DB1734" w14:paraId="2CAF6C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editId="685A5692" wp14:anchorId="183C9C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7" name="Rectangle 6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BA40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7" style="position:absolute;margin-left:104pt;margin-top:-1pt;width:79pt;height:48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D/uHugEAAEsDAAAOAAAAAAAAAAAAAAAAAC4CAABkcnMv&#10;ZTJvRG9jLnhtbFBLAQItABQABgAIAAAAIQB7m6+V3QAAAAkBAAAPAAAAAAAAAAAAAAAAABQEAABk&#10;cnMvZG93bnJldi54bWxQSwUGAAAAAAQABADzAAAAHgUAAAAA&#10;" w14:anchorId="183C9CDC">
                <v:textbox inset="2.16pt,1.44pt,0,1.44pt">
                  <w:txbxContent>
                    <w:p w:rsidR="00DB1734" w:rsidP="00C07318" w:rsidRDefault="00DB1734" w14:paraId="75BA40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7952" behindDoc="0" locked="0" layoutInCell="1" allowOverlap="1" wp14:editId="6D5CED29" wp14:anchorId="6CB8172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8" name="Rectangle 6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DAF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8" style="position:absolute;margin-left:104pt;margin-top:-1pt;width:79pt;height:48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yT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t3irByzOKWf&#10;qBtzg5HknB21EDLPN+s1hdhh2VN4hEsU0c3kZwU2f5EWmYvGp6vGck6EY3Kz2rQ1ToLj0efNeoM+&#10;dqleiwPE9FV6S7LTU0AoRVl2/B7T+erLFazLYM7PZy/N+7mQaW7aF6h7L05IEXc0PaBRxk895UYH&#10;Siace0/j7wMDSYn55lDY5vZm1eCilGDZNi2KAiVA0Pu3Web46HGVeAJKDgH0MCLeIlGBhRMrxC7b&#10;lVfibVzAv/4Du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pcdyTugEAAEsDAAAOAAAAAAAAAAAAAAAAAC4CAABkcnMv&#10;ZTJvRG9jLnhtbFBLAQItABQABgAIAAAAIQB7m6+V3QAAAAkBAAAPAAAAAAAAAAAAAAAAABQEAABk&#10;cnMvZG93bnJldi54bWxQSwUGAAAAAAQABADzAAAAHgUAAAAA&#10;" w14:anchorId="6CB81726">
                <v:textbox inset="2.16pt,1.44pt,0,1.44pt">
                  <w:txbxContent>
                    <w:p w:rsidR="00DB1734" w:rsidP="00C07318" w:rsidRDefault="00DB1734" w14:paraId="2EDAF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editId="121C31BB" wp14:anchorId="21032E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9" name="Rectangle 6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991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9" style="position:absolute;margin-left:104pt;margin-top:-1pt;width:79pt;height:48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Um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1W1LiecOp/QT&#10;deO+t4qcs4ORUs3znfUaY+qw7Ck+wiVK6M7kJw1u/iItMhWNT1eN1ZSJwGS7ajc1TkLg0ed23aKP&#10;XarX4ggpf1XBkdlhFBBKUZYfv6d8vvpyBetmMOfnZy9P+6mQaW7aF6j7IE9IEXc0P6DRNoyMCmsi&#10;JSPOndH0+8BBUWK/eRS2ub1ZNbgoJVhumg0uMJQAQe/fZrkXQ8BVEhkoOUQw/YB4i0QFFk6sELts&#10;17wSb+MC/vUf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hPUmugEAAEsDAAAOAAAAAAAAAAAAAAAAAC4CAABkcnMv&#10;ZTJvRG9jLnhtbFBLAQItABQABgAIAAAAIQB7m6+V3QAAAAkBAAAPAAAAAAAAAAAAAAAAABQEAABk&#10;cnMvZG93bnJldi54bWxQSwUGAAAAAAQABADzAAAAHgUAAAAA&#10;" w14:anchorId="21032E84">
                <v:textbox inset="2.16pt,1.44pt,0,1.44pt">
                  <w:txbxContent>
                    <w:p w:rsidR="00DB1734" w:rsidP="00C07318" w:rsidRDefault="00DB1734" w14:paraId="0D991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0000" behindDoc="0" locked="0" layoutInCell="1" allowOverlap="1" wp14:editId="1EA139CE" wp14:anchorId="5EAC9A1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0" name="Rectangle 6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23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0" style="position:absolute;margin-left:104pt;margin-top:-1pt;width:79pt;height:48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MmA32ugEAAEsDAAAOAAAAAAAAAAAAAAAAAC4CAABkcnMv&#10;ZTJvRG9jLnhtbFBLAQItABQABgAIAAAAIQB7m6+V3QAAAAkBAAAPAAAAAAAAAAAAAAAAABQEAABk&#10;cnMvZG93bnJldi54bWxQSwUGAAAAAAQABADzAAAAHgUAAAAA&#10;" w14:anchorId="5EAC9A1D">
                <v:textbox inset="2.16pt,1.44pt,0,1.44pt">
                  <w:txbxContent>
                    <w:p w:rsidR="00DB1734" w:rsidP="00C07318" w:rsidRDefault="00DB1734" w14:paraId="3AE23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1024" behindDoc="0" locked="0" layoutInCell="1" allowOverlap="1" wp14:editId="107F48FB" wp14:anchorId="2A3363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1" name="Rectangle 6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5FC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1" style="position:absolute;margin-left:104pt;margin-top:-1pt;width:79pt;height:48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1tJEO5AQAASwMAAA4AAAAAAAAAAAAAAAAALgIAAGRycy9l&#10;Mm9Eb2MueG1sUEsBAi0AFAAGAAgAAAAhAHubr5XdAAAACQEAAA8AAAAAAAAAAAAAAAAAEwQAAGRy&#10;cy9kb3ducmV2LnhtbFBLBQYAAAAABAAEAPMAAAAdBQAAAAA=&#10;" w14:anchorId="2A336390">
                <v:textbox inset="2.16pt,1.44pt,0,1.44pt">
                  <w:txbxContent>
                    <w:p w:rsidR="00DB1734" w:rsidP="00C07318" w:rsidRDefault="00DB1734" w14:paraId="6B45FC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editId="1B363C9C" wp14:anchorId="7E1F8B7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2" name="Rectangle 6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28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2" style="position:absolute;margin-left:104pt;margin-top:-1pt;width:79pt;height:48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9H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TaUeO5wSr9Q&#10;N+57q8g5Oxgp1TzfWa8xpg7LHuMDXKKE7kx+0uDmL9IiU9H4dNVYTZkITG5Wm7bGSQg8utmsN+hj&#10;l+qlOELK31RwZHYYBYRSlOXHHymfrz5fwboZzPn52cvTfipkmpvmGeo+yBNSxB3N92i0DSOjwppI&#10;yYhzZzT9OXBQlNjvHoVtvnxeoQ65BMu2aXGBoQQIev86y70YAq6SyEDJIYLpB8RbJCqwcGKF2GW7&#10;5pV4HRfwL//A7i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PdC9HugEAAEsDAAAOAAAAAAAAAAAAAAAAAC4CAABkcnMv&#10;ZTJvRG9jLnhtbFBLAQItABQABgAIAAAAIQB7m6+V3QAAAAkBAAAPAAAAAAAAAAAAAAAAABQEAABk&#10;cnMvZG93bnJldi54bWxQSwUGAAAAAAQABADzAAAAHgUAAAAA&#10;" w14:anchorId="7E1F8B76">
                <v:textbox inset="2.16pt,1.44pt,0,1.44pt">
                  <w:txbxContent>
                    <w:p w:rsidR="00DB1734" w:rsidP="00C07318" w:rsidRDefault="00DB1734" w14:paraId="6E328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editId="7E2F21AA" wp14:anchorId="0ABFE1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3" name="Rectangle 6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67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3" style="position:absolute;margin-left:104pt;margin-top:-1pt;width:79pt;height:48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gQbyugEAAEsDAAAOAAAAAAAAAAAAAAAAAC4CAABkcnMv&#10;ZTJvRG9jLnhtbFBLAQItABQABgAIAAAAIQB7m6+V3QAAAAkBAAAPAAAAAAAAAAAAAAAAABQEAABk&#10;cnMvZG93bnJldi54bWxQSwUGAAAAAAQABADzAAAAHgUAAAAA&#10;" w14:anchorId="0ABFE133">
                <v:textbox inset="2.16pt,1.44pt,0,1.44pt">
                  <w:txbxContent>
                    <w:p w:rsidR="00DB1734" w:rsidP="00C07318" w:rsidRDefault="00DB1734" w14:paraId="70E67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4096" behindDoc="0" locked="0" layoutInCell="1" allowOverlap="1" wp14:editId="2888AF42" wp14:anchorId="712B632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4" name="Rectangle 6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8C9C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4" style="position:absolute;margin-left:104pt;margin-top:-1pt;width:79pt;height:48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lP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q3ZNiecOp/Qd&#10;deO+t4pcsoORUs3znfUaY+qw7Dk+wTVK6M7kJw1u/iItMhWNzzeN1ZSJwOR2tW1rnITAo7vtZos+&#10;dqleiyOk/FkFR2aHUUAoRVl++pry5erLFaybwVyen708HaZCprlbv0A9BHlGirij+RGNtmFkVFgT&#10;KRlx7oymX0cOihL7xaOwzcf1qsFFKcGybVpcYCgBgj68zXIvhoCrJDJQcoxg+gHxFokKLJxYIXbd&#10;rnkl3sYF/Os/sP8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RzlPugEAAEsDAAAOAAAAAAAAAAAAAAAAAC4CAABkcnMv&#10;ZTJvRG9jLnhtbFBLAQItABQABgAIAAAAIQB7m6+V3QAAAAkBAAAPAAAAAAAAAAAAAAAAABQEAABk&#10;cnMvZG93bnJldi54bWxQSwUGAAAAAAQABADzAAAAHgUAAAAA&#10;" w14:anchorId="712B632D">
                <v:textbox inset="2.16pt,1.44pt,0,1.44pt">
                  <w:txbxContent>
                    <w:p w:rsidR="00DB1734" w:rsidP="00C07318" w:rsidRDefault="00DB1734" w14:paraId="588C9C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editId="1D4F52A3" wp14:anchorId="1EB83E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5" name="Rectangle 6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A252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5" style="position:absolute;margin-left:104pt;margin-top:-1pt;width:79pt;height:48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6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ObVbumxHOHU/qB&#10;unHfW0Uu2cFIqeb5znqNMXVY9hQf4RoldGfykwY3f5EWmYrG55vGaspEYHK72rY1TkLg0Xq72aKP&#10;XarX4ggpf1HBkdlhFBBKUZafvqV8ufpyBetmMJfnZy9Ph6mQadbrF6iHIM9IEXc0P6DRNoyMCmsi&#10;JSPOndH068hBUWK/ehS2+fRx1eCilGDZNi0uMJQAQR/eZrkXQ8BVEhkoOUYw/YB4i0QFFk6sELtu&#10;17wSb+MC/vUf2P8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qshD6ugEAAEsDAAAOAAAAAAAAAAAAAAAAAC4CAABkcnMv&#10;ZTJvRG9jLnhtbFBLAQItABQABgAIAAAAIQB7m6+V3QAAAAkBAAAPAAAAAAAAAAAAAAAAABQEAABk&#10;cnMvZG93bnJldi54bWxQSwUGAAAAAAQABADzAAAAHgUAAAAA&#10;" w14:anchorId="1EB83ED6">
                <v:textbox inset="2.16pt,1.44pt,0,1.44pt">
                  <w:txbxContent>
                    <w:p w:rsidR="00DB1734" w:rsidP="00C07318" w:rsidRDefault="00DB1734" w14:paraId="1DA252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6144" behindDoc="0" locked="0" layoutInCell="1" allowOverlap="1" wp14:editId="3FA1E705" wp14:anchorId="072208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6" name="Rectangle 6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4BE7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6" style="position:absolute;margin-left:104pt;margin-top:-1pt;width:79pt;height:48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Iqxv+ugEAAEsDAAAOAAAAAAAAAAAAAAAAAC4CAABkcnMv&#10;ZTJvRG9jLnhtbFBLAQItABQABgAIAAAAIQB7m6+V3QAAAAkBAAAPAAAAAAAAAAAAAAAAABQEAABk&#10;cnMvZG93bnJldi54bWxQSwUGAAAAAAQABADzAAAAHgUAAAAA&#10;" w14:anchorId="07220837">
                <v:textbox inset="2.16pt,1.44pt,0,1.44pt">
                  <w:txbxContent>
                    <w:p w:rsidR="00DB1734" w:rsidP="00C07318" w:rsidRDefault="00DB1734" w14:paraId="394BE7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editId="488788F2" wp14:anchorId="412877C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7" name="Rectangle 6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D6E9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7" style="position:absolute;margin-left:104pt;margin-top:-1pt;width:79pt;height:48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LuwEAAEs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1W7ocRxi1P6&#10;jrpx14+KXLKDkVLl+Wa9phA7LHsOT3CNIrqZ/KzB5i/SInPR+HzTWM2JCExuV9u2xkkIPLrbrrfo&#10;Y5fqtThATJ+VtyQ7jAJCKcry09eYLldfrmBdBnN5PntpPsyFTHO3eYF68PKMFHFH0yMaPfqJUTGa&#10;QMmEc2c0/jpyUJSMXxwK22w+rhpclBIs26bFBYYSIOjD2yx3YvC4SiIBJccAph8Qb5GowMKJFWLX&#10;7cor8TYu4F//gf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KV4yS7sBAABLAwAADgAAAAAAAAAAAAAAAAAuAgAAZHJz&#10;L2Uyb0RvYy54bWxQSwECLQAUAAYACAAAACEAe5uvld0AAAAJAQAADwAAAAAAAAAAAAAAAAAVBAAA&#10;ZHJzL2Rvd25yZXYueG1sUEsFBgAAAAAEAAQA8wAAAB8FAAAAAA==&#10;" w14:anchorId="412877C5">
                <v:textbox inset="2.16pt,1.44pt,0,1.44pt">
                  <w:txbxContent>
                    <w:p w:rsidR="00DB1734" w:rsidP="00C07318" w:rsidRDefault="00DB1734" w14:paraId="63D6E9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8192" behindDoc="0" locked="0" layoutInCell="1" allowOverlap="1" wp14:editId="42CD3001" wp14:anchorId="129D9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8" name="Rectangle 6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2ED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8" style="position:absolute;margin-left:104pt;margin-top:-1pt;width:79pt;height:48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VfuQEAAEsDAAAOAAAAZHJzL2Uyb0RvYy54bWysU9tu2zAMfR+wfxD0vthx1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R0vWpxVo5bnNIv&#10;1I27flTknB2MlCrPN+s1hdhh2WN4gEsU0c3kZw02f5EWmYvGp6vGak5EYHKz2rQ1TkLg0c1mvUEf&#10;u1QvxQFi+qa8JdlhFBBKUZYff8R0vvp8BesymPPz2Uvzfi5kmpv2GereyxNSxB1N92j06CdGxWgC&#10;JRPOndH458BBUTJ+dyhs8+XzqsFFKcGybbIoUAIEvX+d5U4MHldJJKDkEMD0A+ItEhVYOLFC7LJd&#10;eSVexwX8yz+w+w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MgFV+5AQAASwMAAA4AAAAAAAAAAAAAAAAALgIAAGRycy9l&#10;Mm9Eb2MueG1sUEsBAi0AFAAGAAgAAAAhAHubr5XdAAAACQEAAA8AAAAAAAAAAAAAAAAAEwQAAGRy&#10;cy9kb3ducmV2LnhtbFBLBQYAAAAABAAEAPMAAAAdBQAAAAA=&#10;" w14:anchorId="129D9797">
                <v:textbox inset="2.16pt,1.44pt,0,1.44pt">
                  <w:txbxContent>
                    <w:p w:rsidR="00DB1734" w:rsidP="00C07318" w:rsidRDefault="00DB1734" w14:paraId="2F2ED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editId="1EC530A1" wp14:anchorId="54B7806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9" name="Rectangle 6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5780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9" style="position:absolute;margin-left:104pt;margin-top:-1pt;width:79pt;height:48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zq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uKLHM4JT+&#10;oG7MDlqQU3ZUfS/SfJNekw8tlj36BzhHAd1EfpZg0hdpkTlrfLxoLOZIOCabVVOXOAmOR1fNukEf&#10;uxSvxR5C/CWcIcnpKCCUrCw73IZ4uvpyBesSmNPzyYvzbs5kqqvmBerO9UekiDsa79FI7aaOcq08&#10;JRPOvaPh756BoET/tihs9eP7qsJFycGyrmpcYMgBgt69zTLLR4erxCNQsveghhHxZokyLJxYJnbe&#10;rrQSb+MM/vUf2P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i1TzqugEAAEsDAAAOAAAAAAAAAAAAAAAAAC4CAABkcnMv&#10;ZTJvRG9jLnhtbFBLAQItABQABgAIAAAAIQB7m6+V3QAAAAkBAAAPAAAAAAAAAAAAAAAAABQEAABk&#10;cnMvZG93bnJldi54bWxQSwUGAAAAAAQABADzAAAAHgUAAAAA&#10;" w14:anchorId="54B78063">
                <v:textbox inset="2.16pt,1.44pt,0,1.44pt">
                  <w:txbxContent>
                    <w:p w:rsidR="00DB1734" w:rsidP="00C07318" w:rsidRDefault="00DB1734" w14:paraId="3B5780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7930240" behindDoc="0" locked="0" layoutInCell="1" allowOverlap="1" wp14:editId="00AAB86B" wp14:anchorId="0DE7621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90" name="Rectangle 6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5A4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0" style="position:absolute;margin-left:104pt;margin-top:-1pt;width:79pt;height:48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qc5WfugEAAEsDAAAOAAAAAAAAAAAAAAAAAC4CAABkcnMv&#10;ZTJvRG9jLnhtbFBLAQItABQABgAIAAAAIQB7m6+V3QAAAAkBAAAPAAAAAAAAAAAAAAAAABQEAABk&#10;cnMvZG93bnJldi54bWxQSwUGAAAAAAQABADzAAAAHgUAAAAA&#10;" w14:anchorId="0DE76217">
                <v:textbox inset="2.16pt,1.44pt,0,1.44pt">
                  <w:txbxContent>
                    <w:p w:rsidR="00DB1734" w:rsidP="00C07318" w:rsidRDefault="00DB1734" w14:paraId="155A4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editId="0F3578F1" wp14:anchorId="30718C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1" name="Rectangle 6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2AAC8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style="position:absolute;margin-left:104pt;margin-top:11pt;width:77pt;height:162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AbuzUhuQEAAEwDAAAOAAAAAAAAAAAAAAAAAC4CAABkcnMvZTJv&#10;RG9jLnhtbFBLAQItABQABgAIAAAAIQCqKeCD2wAAAAoBAAAPAAAAAAAAAAAAAAAAABMEAABkcnMv&#10;ZG93bnJldi54bWxQSwUGAAAAAAQABADzAAAAGwUAAAAA&#10;" w14:anchorId="30718CDB">
                <v:textbox inset="2.16pt,1.44pt,0,1.44pt">
                  <w:txbxContent>
                    <w:p w:rsidR="00DB1734" w:rsidP="00C07318" w:rsidRDefault="00DB1734" w14:paraId="12AAC8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2096" behindDoc="0" locked="0" layoutInCell="1" allowOverlap="1" wp14:editId="2D8F9136" wp14:anchorId="116D6A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2" name="Rectangle 6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81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2" style="position:absolute;margin-left:104pt;margin-top:11pt;width:79pt;height:162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5u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FpqHEc4dd+o2+&#10;cd9ZRc7V3kippv5Ofg0xtXjtKT7CJUu4nMSPGtz0RVlkLB6frh6rMROBxc1is66xEwK3mnq5vMEE&#10;Yar32xFS/qGCI9OCUUAuxVp+/JXy+ejbEbw3sTm/P63yuB+LmmbVvHHdB3lCjTik+QGDtmFgVFgT&#10;KRmw8YymPwcOihL706Ozzc1ygUbkkszXzRonGEqCrPcfq9yLPuAsiQyUHCKYrke+xaNCC1tWhF3G&#10;a5qJj3kh//4T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7u+broBAABMAwAADgAAAAAAAAAAAAAAAAAuAgAAZHJzL2Uy&#10;b0RvYy54bWxQSwECLQAUAAYACAAAACEAe0uO1NsAAAAKAQAADwAAAAAAAAAAAAAAAAAUBAAAZHJz&#10;L2Rvd25yZXYueG1sUEsFBgAAAAAEAAQA8wAAABwFAAAAAA==&#10;" w14:anchorId="116D6A31">
                <v:textbox inset="2.16pt,1.44pt,0,1.44pt">
                  <w:txbxContent>
                    <w:p w:rsidR="00DB1734" w:rsidP="00C07318" w:rsidRDefault="00DB1734" w14:paraId="2E81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3120" behindDoc="0" locked="0" layoutInCell="1" allowOverlap="1" wp14:editId="7F419BE0" wp14:anchorId="77C297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3" name="Rectangle 6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30FC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style="position:absolute;margin-left:104pt;margin-top:11pt;width:77pt;height:162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0t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er2xUlnjvs0k/0&#10;jfveKnKuDkZKNfd39muMqcNrz/EJLlnC5Sx+0uDmL8oiU/H4dPVYTZkILN4u27bGTgjcauq2vcEE&#10;Yaq32xFS/qqCI/OCUUAuxVp+/J7y+ejrEbw3szm/P6/ytJ+Kmma9euW6D/KEGnFI8yMGbcPIqLAm&#10;UjJi4xlNvw8cFCX2m0dnm5t21eCklGS5a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wrWtLboBAABMAwAADgAAAAAAAAAAAAAAAAAuAgAAZHJzL2Uy&#10;b0RvYy54bWxQSwECLQAUAAYACAAAACEAqingg9sAAAAKAQAADwAAAAAAAAAAAAAAAAAUBAAAZHJz&#10;L2Rvd25yZXYueG1sUEsFBgAAAAAEAAQA8wAAABwFAAAAAA==&#10;" w14:anchorId="77C297AC">
                <v:textbox inset="2.16pt,1.44pt,0,1.44pt">
                  <w:txbxContent>
                    <w:p w:rsidR="00DB1734" w:rsidP="00C07318" w:rsidRDefault="00DB1734" w14:paraId="7D30FC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4144" behindDoc="0" locked="0" layoutInCell="1" allowOverlap="1" wp14:editId="64BBD18B" wp14:anchorId="1305E8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4" name="Rectangle 6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A3B8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4" style="position:absolute;margin-left:104pt;margin-top:11pt;width:77pt;height:162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Tuw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VzctJY5b7NIv&#10;9I27flTkVB2MlCr3N/s1hdjhtefwBOcs4jKLnzXY/EVZZC4eHy8eqzkRgcWbZdvW2AmBW03dtteY&#10;IEz1cTtATPfKW5IXjAJyKdbyw8+YTkffj+C9zOb0fl6leTcXNc2qfee68/KIGnFI0yMGPfqJUTGa&#10;QMmEjWc0vu45KErGHw6dba7bqwYnpSTLdbPGCYaSIOvd5yp3YvA4SyIBJfsAph+Qb/Go0MKWFWHn&#10;8coz8Tkv5D9+gu0b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OUi8dO7AQAATAMAAA4AAAAAAAAAAAAAAAAALgIAAGRycy9l&#10;Mm9Eb2MueG1sUEsBAi0AFAAGAAgAAAAhAKop4IPbAAAACgEAAA8AAAAAAAAAAAAAAAAAFQQAAGRy&#10;cy9kb3ducmV2LnhtbFBLBQYAAAAABAAEAPMAAAAdBQAAAAA=&#10;" w14:anchorId="1305E8AC">
                <v:textbox inset="2.16pt,1.44pt,0,1.44pt">
                  <w:txbxContent>
                    <w:p w:rsidR="00DB1734" w:rsidP="00C07318" w:rsidRDefault="00DB1734" w14:paraId="2DA3B8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5168" behindDoc="0" locked="0" layoutInCell="1" allowOverlap="1" wp14:editId="29327E48" wp14:anchorId="1462B1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5" name="Rectangle 6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2C7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5" style="position:absolute;margin-left:104pt;margin-top:11pt;width:79pt;height:162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gs4pC7AQAATAMAAA4AAAAAAAAAAAAAAAAALgIAAGRycy9l&#10;Mm9Eb2MueG1sUEsBAi0AFAAGAAgAAAAhAHtLjtTbAAAACgEAAA8AAAAAAAAAAAAAAAAAFQQAAGRy&#10;cy9kb3ducmV2LnhtbFBLBQYAAAAABAAEAPMAAAAdBQAAAAA=&#10;" w14:anchorId="1462B124">
                <v:textbox inset="2.16pt,1.44pt,0,1.44pt">
                  <w:txbxContent>
                    <w:p w:rsidR="00DB1734" w:rsidP="00C07318" w:rsidRDefault="00DB1734" w14:paraId="1322C7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6192" behindDoc="0" locked="0" layoutInCell="1" allowOverlap="1" wp14:editId="15169F4A" wp14:anchorId="11235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6" name="Rectangle 6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0ED6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6" style="position:absolute;margin-left:104pt;margin-top:11pt;width:77pt;height:162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Dwsad+7AQAATAMAAA4AAAAAAAAAAAAAAAAALgIAAGRycy9l&#10;Mm9Eb2MueG1sUEsBAi0AFAAGAAgAAAAhAKop4IPbAAAACgEAAA8AAAAAAAAAAAAAAAAAFQQAAGRy&#10;cy9kb3ducmV2LnhtbFBLBQYAAAAABAAEAPMAAAAdBQAAAAA=&#10;" w14:anchorId="11235F95">
                <v:textbox inset="2.16pt,1.44pt,0,1.44pt">
                  <w:txbxContent>
                    <w:p w:rsidR="00DB1734" w:rsidP="00C07318" w:rsidRDefault="00DB1734" w14:paraId="250ED6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7216" behindDoc="0" locked="0" layoutInCell="1" allowOverlap="1" wp14:editId="5D6AF965" wp14:anchorId="1FE98A4A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7" name="Rectangle 6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49D5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7" style="position:absolute;margin-left:105pt;margin-top:11pt;width:77pt;height:162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00ugEAAEw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lc3t2tKPHfYpZ/o&#10;G/e9VeRcHYyUau7v7NcYU4fXnuMTXLKEy1n8pMHNX5RFpuLx6eqxmjIRWLxdtm2NnRC41dRtu8YE&#10;Yaq32xFS/qqCI/OCUUAuxVp+/J7y+ejrEbw3szm/P6/ytJ+Kmma1fuW6D/KEGnFI8yMGbcPIqLAm&#10;UjJi4xlNvw8cFCX2m0dnm3V70+CklGS5aTY4wVASZL1/X+VeDAFnSWSg5BDB9APyLR4VWtiyIuwy&#10;XvNMvM8L+befYPcH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HConTS6AQAATAMAAA4AAAAAAAAAAAAAAAAALgIAAGRycy9l&#10;Mm9Eb2MueG1sUEsBAi0AFAAGAAgAAAAhAEwiVjPcAAAACgEAAA8AAAAAAAAAAAAAAAAAFAQAAGRy&#10;cy9kb3ducmV2LnhtbFBLBQYAAAAABAAEAPMAAAAdBQAAAAA=&#10;" w14:anchorId="1FE98A4A">
                <v:textbox inset="2.16pt,1.44pt,0,1.44pt">
                  <w:txbxContent>
                    <w:p w:rsidR="00DB1734" w:rsidP="00C07318" w:rsidRDefault="00DB1734" w14:paraId="2449D5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8240" behindDoc="0" locked="0" layoutInCell="1" allowOverlap="1" wp14:editId="37C80616" wp14:anchorId="6BEE80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8" name="Rectangle 6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D888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8" style="position:absolute;margin-left:104pt;margin-top:11pt;width:79pt;height:162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ZQ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5v7rBXnjvs0g/0&#10;jfvBKnKujkZKVfpb/Jpi6vHac3yCS5ZwWcTPGlz5oiwyV49PV4/VnInA4h0+02InBG517Wp1iwnC&#10;NG+3I6T8RQVHyoJRQC7VWn78lvL56OsRvFfYnN8vqzzv56qmW29eue6DPKFGHNL8iEHbMDEqrImU&#10;TNh4RtOvAwdFif3q0dnudnXT4aTUZLnpNugK1ARZ799XuRdjwFkSGSg5RDDDiHyrR5UWtqwKu4xX&#10;mYn3eSX/9hPsfg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CjkZQuQEAAEwDAAAOAAAAAAAAAAAAAAAAAC4CAABkcnMvZTJv&#10;RG9jLnhtbFBLAQItABQABgAIAAAAIQB7S47U2wAAAAoBAAAPAAAAAAAAAAAAAAAAABMEAABkcnMv&#10;ZG93bnJldi54bWxQSwUGAAAAAAQABADzAAAAGwUAAAAA&#10;" w14:anchorId="6BEE8097">
                <v:textbox inset="2.16pt,1.44pt,0,1.44pt">
                  <w:txbxContent>
                    <w:p w:rsidR="00DB1734" w:rsidP="00C07318" w:rsidRDefault="00DB1734" w14:paraId="3DD888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59264" behindDoc="0" locked="0" layoutInCell="1" allowOverlap="1" wp14:editId="448D8BE2" wp14:anchorId="0F9E3C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9" name="Rectangle 6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BAE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9" style="position:absolute;margin-left:104pt;margin-top:11pt;width:77pt;height:162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4BVE7oBAABMAwAADgAAAAAAAAAAAAAAAAAuAgAAZHJzL2Uy&#10;b0RvYy54bWxQSwECLQAUAAYACAAAACEAqingg9sAAAAKAQAADwAAAAAAAAAAAAAAAAAUBAAAZHJz&#10;L2Rvd25yZXYueG1sUEsFBgAAAAAEAAQA8wAAABwFAAAAAA==&#10;" w14:anchorId="0F9E3CC2">
                <v:textbox inset="2.16pt,1.44pt,0,1.44pt">
                  <w:txbxContent>
                    <w:p w:rsidR="00DB1734" w:rsidP="00C07318" w:rsidRDefault="00DB1734" w14:paraId="7DBAE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editId="7281C84E" wp14:anchorId="053C3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400" name="Rectangle 6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EE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0" style="position:absolute;margin-left:104pt;margin-top:11pt;width:77pt;height:162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HoGTuq4AQAATAMAAA4AAAAAAAAAAAAAAAAALgIAAGRycy9lMm9E&#10;b2MueG1sUEsBAi0AFAAGAAgAAAAhAKop4IPbAAAACgEAAA8AAAAAAAAAAAAAAAAAEgQAAGRycy9k&#10;b3ducmV2LnhtbFBLBQYAAAAABAAEAPMAAAAaBQAAAAA=&#10;" w14:anchorId="053C39CB">
                <v:textbox inset="2.16pt,1.44pt,0,1.44pt">
                  <w:txbxContent>
                    <w:p w:rsidR="00DB1734" w:rsidP="00C07318" w:rsidRDefault="00DB1734" w14:paraId="4FEE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1312" behindDoc="0" locked="0" layoutInCell="1" allowOverlap="1" wp14:editId="0D3D7E17" wp14:anchorId="77EE54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1" name="Rectangle 6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0AB8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1" style="position:absolute;margin-left:104pt;margin-top:11pt;width:79pt;height:162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2puQ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6t2iUlnjvs0jf0&#10;jfvBKnKujkZKVfpb/Jpi6vHaa3yBS5ZwWcTPGlz5oiwyV49PV4/VnInA4v3t/abFTgjc6trVao0J&#10;wjRvtyOk/EkFR8qCUUAu1Vp+/JLy+ejvI3ivsDm/X1Z53s9VTbe+ct0HeUKNOKT5GYO2YWJUWBMp&#10;mbDxjKafBw6KEvvZo7PdenXb4aTUZLnpN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HCF2puQEAAEwDAAAOAAAAAAAAAAAAAAAAAC4CAABkcnMvZTJv&#10;RG9jLnhtbFBLAQItABQABgAIAAAAIQB7S47U2wAAAAoBAAAPAAAAAAAAAAAAAAAAABMEAABkcnMv&#10;ZG93bnJldi54bWxQSwUGAAAAAAQABADzAAAAGwUAAAAA&#10;" w14:anchorId="77EE54F0">
                <v:textbox inset="2.16pt,1.44pt,0,1.44pt">
                  <w:txbxContent>
                    <w:p w:rsidR="00DB1734" w:rsidP="00C07318" w:rsidRDefault="00DB1734" w14:paraId="170AB8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2336" behindDoc="0" locked="0" layoutInCell="1" allowOverlap="1" wp14:editId="24B90653" wp14:anchorId="0B1AF8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2" name="Rectangle 6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10C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2" style="position:absolute;margin-left:104pt;margin-top:11pt;width:79pt;height:162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FO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1dtR0lnjvs0g/0&#10;jfvBKnKujkZKVfpb/Jpi6vHac3yCS5ZwWcTPGlz5oiwyV49PV4/VnInA4t3N3abFTgjc6trVao0J&#10;wjRvtyOk/EUFR8qCUUAu1Vp+/Jby+ejrEbxX2JzfL6s87+eqplt3r1z3QZ5QIw5pfsSgbZgYFdZE&#10;SiZsPKPp14GDosR+9ehst17doBG5JstNt8EJhpog6/37KvdiDDhLIgMlhwhmGJFv9ajSwpZVYZfx&#10;Kj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UoIxTroBAABMAwAADgAAAAAAAAAAAAAAAAAuAgAAZHJzL2Uy&#10;b0RvYy54bWxQSwECLQAUAAYACAAAACEAe0uO1NsAAAAKAQAADwAAAAAAAAAAAAAAAAAUBAAAZHJz&#10;L2Rvd25yZXYueG1sUEsFBgAAAAAEAAQA8wAAABwFAAAAAA==&#10;" w14:anchorId="0B1AF86C">
                <v:textbox inset="2.16pt,1.44pt,0,1.44pt">
                  <w:txbxContent>
                    <w:p w:rsidR="00DB1734" w:rsidP="00C07318" w:rsidRDefault="00DB1734" w14:paraId="1B10C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 wp14:editId="1C95E0D4" wp14:anchorId="69347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3" name="Rectangle 6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749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3" style="position:absolute;margin-left:104pt;margin-top:11pt;width:79pt;height:162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Wl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b2gxHGLXfqD&#10;vnHXDYqcqr2RUuX+Zr/GEFu89hQe4ZxFXGbxkwabvyiLTMXj48VjNSUisHi9uF7X2AmBW029XK4w&#10;QZjq/XaAmO6VtyQvGAXkUqzlh18xnY6+HcF7mc3p/bxK024qaprV4o3rzssjasQhTQ8Y9OBHRsVg&#10;AiUjNp7R+LrnoCgZfjp0tlktF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4GxaW7AQAATAMAAA4AAAAAAAAAAAAAAAAALgIAAGRycy9l&#10;Mm9Eb2MueG1sUEsBAi0AFAAGAAgAAAAhAHtLjtTbAAAACgEAAA8AAAAAAAAAAAAAAAAAFQQAAGRy&#10;cy9kb3ducmV2LnhtbFBLBQYAAAAABAAEAPMAAAAdBQAAAAA=&#10;" w14:anchorId="693475BE">
                <v:textbox inset="2.16pt,1.44pt,0,1.44pt">
                  <w:txbxContent>
                    <w:p w:rsidR="00DB1734" w:rsidP="00C07318" w:rsidRDefault="00DB1734" w14:paraId="4F749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4384" behindDoc="0" locked="0" layoutInCell="1" allowOverlap="1" wp14:editId="4D5A9D7A" wp14:anchorId="3CDEE0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4" name="Rectangle 6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4F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4" style="position:absolute;margin-left:104pt;margin-top:11pt;width:79pt;height:162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GZW7oBAABMAwAADgAAAAAAAAAAAAAAAAAuAgAAZHJzL2Uy&#10;b0RvYy54bWxQSwECLQAUAAYACAAAACEAe0uO1NsAAAAKAQAADwAAAAAAAAAAAAAAAAAUBAAAZHJz&#10;L2Rvd25yZXYueG1sUEsFBgAAAAAEAAQA8wAAABwFAAAAAA==&#10;" w14:anchorId="3CDEE096">
                <v:textbox inset="2.16pt,1.44pt,0,1.44pt">
                  <w:txbxContent>
                    <w:p w:rsidR="00DB1734" w:rsidP="00C07318" w:rsidRDefault="00DB1734" w14:paraId="5C24F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5408" behindDoc="0" locked="0" layoutInCell="1" allowOverlap="1" wp14:editId="5BB5BBF5" wp14:anchorId="285839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5" name="Rectangle 6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D12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5" style="position:absolute;margin-left:104pt;margin-top:11pt;width:79pt;height:162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2w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RX1JieMWu/QH&#10;feOuGxQ5Vnsjpcr9zX6NIbZ47Sk8wimLuMziJw02f1EWmYrHh7PHakpEYPH64npVYycEbjX1YrHE&#10;BGGq99sBYvqpvCV5wSggl2It3/+O6Xj07Qjey2yO7+dVmrZTUdMsL9+4br08oEYc0vSAQQ9+ZFQM&#10;JlAyYuMZjS87DoqS4ZdDZ5vl4qLBSSnJfNWscIKhJMh6+7HKneg9zpJIQMkugOl65Fs8KrSwZUXY&#10;abzyTHzMC/n3n2Dz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UVbbC7AQAATAMAAA4AAAAAAAAAAAAAAAAALgIAAGRycy9l&#10;Mm9Eb2MueG1sUEsBAi0AFAAGAAgAAAAhAHtLjtTbAAAACgEAAA8AAAAAAAAAAAAAAAAAFQQAAGRy&#10;cy9kb3ducmV2LnhtbFBLBQYAAAAABAAEAPMAAAAdBQAAAAA=&#10;" w14:anchorId="285839FF">
                <v:textbox inset="2.16pt,1.44pt,0,1.44pt">
                  <w:txbxContent>
                    <w:p w:rsidR="00DB1734" w:rsidP="00C07318" w:rsidRDefault="00DB1734" w14:paraId="08D12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6432" behindDoc="0" locked="0" layoutInCell="1" allowOverlap="1" wp14:editId="0D6F238D" wp14:anchorId="65F89B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6" name="Rectangle 6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0337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6" style="position:absolute;margin-left:104pt;margin-top:11pt;width:79pt;height:162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FX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yUS8pcdxil/6g&#10;b9x1gyKnam+kVLm/2a8xxBavPYVHOGcRl1n8pMHmL8oiU/H4ePFYTYkILF5fXa9r7ITAraZeLFaY&#10;IEz1fjtATPfKW5IXjAJyKdbyw6+YTkffjuC9zOb0fl6laTcVNc1q+cZ15+URNeKQpgcMevAjo2Iw&#10;gZIRG89ofN1zUJQMPx0626wWV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CfAVe7AQAATAMAAA4AAAAAAAAAAAAAAAAALgIAAGRycy9l&#10;Mm9Eb2MueG1sUEsBAi0AFAAGAAgAAAAhAHtLjtTbAAAACgEAAA8AAAAAAAAAAAAAAAAAFQQAAGRy&#10;cy9kb3ducmV2LnhtbFBLBQYAAAAABAAEAPMAAAAdBQAAAAA=&#10;" w14:anchorId="65F89B6A">
                <v:textbox inset="2.16pt,1.44pt,0,1.44pt">
                  <w:txbxContent>
                    <w:p w:rsidR="00DB1734" w:rsidP="00C07318" w:rsidRDefault="00DB1734" w14:paraId="340337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7456" behindDoc="0" locked="0" layoutInCell="1" allowOverlap="1" wp14:editId="34A3C570" wp14:anchorId="7BB39D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7" name="Rectangle 6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FE9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7" style="position:absolute;margin-left:104pt;margin-top:11pt;width:79pt;height:162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W8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r+qWEsctdukX&#10;+sZdPypyqg5GSpX7m/2aQuzw2nN4gnMWcZnFzxps/qIsMhePjxeP1ZyIwOLN1c26xk4I3Grq1arF&#10;BGGqj9sBYrpX3pK8YBSQS7GWH37GdDr6fgTvZTan9/Mqzbu5qGna9p3rzssjasQhTY8Y9OgnRsVo&#10;AiUTNp7R+LrnoCgZfzh0tmlXVw1OSkmW62aNEwwlQda7z1XuxOBxlkQCSvYBTD8g3+JRoYUtK8LO&#10;45Vn4nNeyH/8BN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wb9by7AQAATAMAAA4AAAAAAAAAAAAAAAAALgIAAGRycy9l&#10;Mm9Eb2MueG1sUEsBAi0AFAAGAAgAAAAhAHtLjtTbAAAACgEAAA8AAAAAAAAAAAAAAAAAFQQAAGRy&#10;cy9kb3ducmV2LnhtbFBLBQYAAAAABAAEAPMAAAAdBQAAAAA=&#10;" w14:anchorId="7BB39D3A">
                <v:textbox inset="2.16pt,1.44pt,0,1.44pt">
                  <w:txbxContent>
                    <w:p w:rsidR="00DB1734" w:rsidP="00C07318" w:rsidRDefault="00DB1734" w14:paraId="2BFE9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8480" behindDoc="0" locked="0" layoutInCell="1" allowOverlap="1" wp14:editId="121D1D8C" wp14:anchorId="09DA2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8" name="Rectangle 6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CF4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8" style="position:absolute;margin-left:104pt;margin-top:11pt;width:79pt;height:162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lw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zX2ynGLXfqF&#10;vnHXj4qcqoORUuX+Zr+mEDu89hye4JxFXGbxswabvyiLzMXj48VjNScisHhzddPW2AmBW029Wq0x&#10;QZjq43aAmO6VtyQvGAXkUqzlh58xnY6+H8F7mc3p/bxK824uapp1+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7fJcLoBAABMAwAADgAAAAAAAAAAAAAAAAAuAgAAZHJzL2Uy&#10;b0RvYy54bWxQSwECLQAUAAYACAAAACEAe0uO1NsAAAAKAQAADwAAAAAAAAAAAAAAAAAUBAAAZHJz&#10;L2Rvd25yZXYueG1sUEsFBgAAAAAEAAQA8wAAABwFAAAAAA==&#10;" w14:anchorId="09DA2DD6">
                <v:textbox inset="2.16pt,1.44pt,0,1.44pt">
                  <w:txbxContent>
                    <w:p w:rsidR="00DB1734" w:rsidP="00C07318" w:rsidRDefault="00DB1734" w14:paraId="0CCF4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editId="514EE5D3" wp14:anchorId="02033D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9" name="Rectangle 6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F0DD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9" style="position:absolute;margin-left:104pt;margin-top:11pt;width:79pt;height:162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2b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eLek2J5w679Ad9&#10;476zipyqvZFSTf2d/BpiavHaU3yEc5ZwOYkfNbjpi7LIWDw+XjxWYyYCi+ur9arGTgjcaurFYokJ&#10;wlTvtyOkfK+CI9OCUUAuxVp++JXy6ejbEbw3sTm9P63yuBuLmma5fuO6C/KIGnFI8wMGbcPAqLAm&#10;UjJg4xlNr3sOihL706OzzXJx1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M9m7oBAABMAwAADgAAAAAAAAAAAAAAAAAuAgAAZHJzL2Uy&#10;b0RvYy54bWxQSwECLQAUAAYACAAAACEAe0uO1NsAAAAKAQAADwAAAAAAAAAAAAAAAAAUBAAAZHJz&#10;L2Rvd25yZXYueG1sUEsFBgAAAAAEAAQA8wAAABwFAAAAAA==&#10;" w14:anchorId="02033D2F">
                <v:textbox inset="2.16pt,1.44pt,0,1.44pt">
                  <w:txbxContent>
                    <w:p w:rsidR="00DB1734" w:rsidP="00C07318" w:rsidRDefault="00DB1734" w14:paraId="04F0DD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0528" behindDoc="0" locked="0" layoutInCell="1" allowOverlap="1" wp14:editId="089B071A" wp14:anchorId="5AD3C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0" name="Rectangle 6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B4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0" style="position:absolute;margin-left:104pt;margin-top:11pt;width:79pt;height:162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JcugEAAEwDAAAOAAAAZHJzL2Uyb0RvYy54bWysU8tu2zAQvBfoPxC815IVI1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b3drNEgzx126Rv6&#10;xv1oFTlXJyOlKv0tfs0xDXjtJT7DJUu4LOIXDa58URZZqsenq8dqyURg8f7mvm/xIYFbXbvZ3GGC&#10;MM3r7Qgpf1LBkbJgFJBLtZYfv6R8Pvr7CN4rbM7vl1Ve9ktV0/UVttT2QZ5QIw5pfsKgbZgZFdZE&#10;SmZsPKPp54GDosR+9uhsd7e56XBSarLuux4nGGqCrPdvq9yLKeAsiQyUHCKYcUK+1aNKC1tWhV3G&#10;q8zE27ySf/0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ZouSXLoBAABMAwAADgAAAAAAAAAAAAAAAAAuAgAAZHJzL2Uy&#10;b0RvYy54bWxQSwECLQAUAAYACAAAACEAe0uO1NsAAAAKAQAADwAAAAAAAAAAAAAAAAAUBAAAZHJz&#10;L2Rvd25yZXYueG1sUEsFBgAAAAAEAAQA8wAAABwFAAAAAA==&#10;" w14:anchorId="5AD3C0DF">
                <v:textbox inset="2.16pt,1.44pt,0,1.44pt">
                  <w:txbxContent>
                    <w:p w:rsidR="00DB1734" w:rsidP="00C07318" w:rsidRDefault="00DB1734" w14:paraId="6A1B4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1552" behindDoc="0" locked="0" layoutInCell="1" allowOverlap="1" wp14:editId="5706B6C2" wp14:anchorId="3E6C2C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1" name="Rectangle 6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0A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1" style="position:absolute;margin-left:104pt;margin-top:11pt;width:79pt;height:162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3uQEAAEw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ej1umkocdxil17Q&#10;N+6GSZFTdTRSqtzf7NccYo/XXsMznLOIyyx+0WDzF2WRpXh8vHislkQEFm+vbrsaOyFwq63X6xtM&#10;EKZ6vx0gpm/KW5IXjAJyKdbyw0NMp6O/j+C9zOb0fl6lZbcUNW134brz8ogacUjTEwY9+ZlRMZlA&#10;yYyNZzT+2nNQlEzfHTrb3qyvWpyUkjRd2+EEQ0mQ9e5jlTsxepwlkYCSfQAzjMi3vFtoYcuKsPN4&#10;5Zn4mBfy7z/B9g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qD2a3uQEAAEwDAAAOAAAAAAAAAAAAAAAAAC4CAABkcnMvZTJv&#10;RG9jLnhtbFBLAQItABQABgAIAAAAIQB7S47U2wAAAAoBAAAPAAAAAAAAAAAAAAAAABMEAABkcnMv&#10;ZG93bnJldi54bWxQSwUGAAAAAAQABADzAAAAGwUAAAAA&#10;" w14:anchorId="3E6C2CFD">
                <v:textbox inset="2.16pt,1.44pt,0,1.44pt">
                  <w:txbxContent>
                    <w:p w:rsidR="00DB1734" w:rsidP="00C07318" w:rsidRDefault="00DB1734" w14:paraId="050A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2576" behindDoc="0" locked="0" layoutInCell="1" allowOverlap="1" wp14:editId="44F037BF" wp14:anchorId="379E09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2" name="Rectangle 6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16A2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2" style="position:absolute;margin-left:104pt;margin-top:11pt;width:79pt;height:162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pQugEAAEw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cvVsqHEc4dd+oO+&#10;cd9bRY7VwUip5v7Ofo0xdXjtKT7CKUu4nMVPGtz8RVlkKh4fzh6rKROBxeuL67bGTgjcaurV6goT&#10;hKneb0dI+V4FR+YFo4BcirV8/yvl49G3I3hvZnN8f17laTsVNU3bvHHdBnlAjTik+QGDtmFkVFgT&#10;KRmx8Yym1x0HRYn96dHZ5mp1gUbkkizbpsUJhpIg6+3HKvdiCDhLIgMluwimH5Bv8ajQwpYVYafx&#10;mmfiY17I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4UKULoBAABMAwAADgAAAAAAAAAAAAAAAAAuAgAAZHJzL2Uy&#10;b0RvYy54bWxQSwECLQAUAAYACAAAACEAe0uO1NsAAAAKAQAADwAAAAAAAAAAAAAAAAAUBAAAZHJz&#10;L2Rvd25yZXYueG1sUEsFBgAAAAAEAAQA8wAAABwFAAAAAA==&#10;" w14:anchorId="379E09F1">
                <v:textbox inset="2.16pt,1.44pt,0,1.44pt">
                  <w:txbxContent>
                    <w:p w:rsidR="00DB1734" w:rsidP="00C07318" w:rsidRDefault="00DB1734" w14:paraId="6016A2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3600" behindDoc="0" locked="0" layoutInCell="1" allowOverlap="1" wp14:editId="2098262C" wp14:anchorId="4E9762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3" name="Rectangle 6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D620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3" style="position:absolute;margin-left:104pt;margin-top:11pt;width:79pt;height:162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67uwEAAEw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Gr9XJFieMWu/Qb&#10;feOuHxU5VQcjpcr9zX5NIXZ47Sk8wjmLuMziZw02f1EWmYvHx4vHak5EYPFmddPW2AmBW029Xl9j&#10;gjDV++0AMf1Q3pK8YBSQS7GWH37FdDr6dgTvZTan9/Mqzbu5qGna1RvXnZdH1IhDmh4w6NFPjIrR&#10;BEombDyj8c+eg6Jk/OnQ2eZ6vWpwUkqybJsWJxhKgqx3H6vcicHjLIkElOwDmH5AvsWjQgtbVoSd&#10;xyvPxMe8kH//Cba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MB/ru7AQAATAMAAA4AAAAAAAAAAAAAAAAALgIAAGRycy9l&#10;Mm9Eb2MueG1sUEsBAi0AFAAGAAgAAAAhAHtLjtTbAAAACgEAAA8AAAAAAAAAAAAAAAAAFQQAAGRy&#10;cy9kb3ducmV2LnhtbFBLBQYAAAAABAAEAPMAAAAdBQAAAAA=&#10;" w14:anchorId="4E976205">
                <v:textbox inset="2.16pt,1.44pt,0,1.44pt">
                  <w:txbxContent>
                    <w:p w:rsidR="00DB1734" w:rsidP="00C07318" w:rsidRDefault="00DB1734" w14:paraId="45D620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editId="144DAF77" wp14:anchorId="07FD1C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4" name="Rectangle 6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E60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4" style="position:absolute;margin-left:104pt;margin-top:11pt;width:79pt;height:162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JFugEAAEw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q/bdUuJ5w679BN9&#10;436wipyqo5FSLf1d/Jpi6vHac3yCc5ZwuYifNbjli7LIXDw+XjxWcyYCi7dXt12NnRC41dRte4MJ&#10;wlRvtyOk/FUFR5YFo4BcirX88D3l09HXI3hvYXN6f1nleTcXNU3XvnLdBXlEjTik+RGDtmFiVFgT&#10;KZmw8Yym33sOihL7zaOzzU171eCklGTdNR1OMJQEWe/eV7kXY8BZEhko2Ucww4h8i0eFFrasCDuP&#10;1zI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1JaiRboBAABMAwAADgAAAAAAAAAAAAAAAAAuAgAAZHJzL2Uy&#10;b0RvYy54bWxQSwECLQAUAAYACAAAACEAe0uO1NsAAAAKAQAADwAAAAAAAAAAAAAAAAAUBAAAZHJz&#10;L2Rvd25yZXYueG1sUEsFBgAAAAAEAAQA8wAAABwFAAAAAA==&#10;" w14:anchorId="07FD1CFC">
                <v:textbox inset="2.16pt,1.44pt,0,1.44pt">
                  <w:txbxContent>
                    <w:p w:rsidR="00DB1734" w:rsidP="00C07318" w:rsidRDefault="00DB1734" w14:paraId="792E60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5648" behindDoc="0" locked="0" layoutInCell="1" allowOverlap="1" wp14:editId="5947A46F" wp14:anchorId="03511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5" name="Rectangle 6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B46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5" style="position:absolute;margin-left:104pt;margin-top:11pt;width:79pt;height:162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gSVq67AQAATAMAAA4AAAAAAAAAAAAAAAAALgIAAGRycy9l&#10;Mm9Eb2MueG1sUEsBAi0AFAAGAAgAAAAhAHtLjtTbAAAACgEAAA8AAAAAAAAAAAAAAAAAFQQAAGRy&#10;cy9kb3ducmV2LnhtbFBLBQYAAAAABAAEAPMAAAAdBQAAAAA=&#10;" w14:anchorId="03511963">
                <v:textbox inset="2.16pt,1.44pt,0,1.44pt">
                  <w:txbxContent>
                    <w:p w:rsidR="00DB1734" w:rsidP="00C07318" w:rsidRDefault="00DB1734" w14:paraId="7EB46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6672" behindDoc="0" locked="0" layoutInCell="1" allowOverlap="1" wp14:editId="30598EDB" wp14:anchorId="2C7C1C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6" name="Rectangle 6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71CB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6" style="position:absolute;margin-left:104pt;margin-top:11pt;width:79pt;height:162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pJuwEAAEw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Pr1XJNieMWu/QL&#10;feOuHxU5VQcjpcr9zX5NIXZ47Tk8wTmLuMziZw02f1EWmYvHx4vHak5EYPHm6qatsRMCt5p6tbrG&#10;BGGqj9sBYrpX3pK8YBSQS7GWH37GdDr6fgTvZTan9/Mqzbu5qGna9TvXnZdH1IhDmh4x6NFPjIrR&#10;BEombDyj8XXPQVEy/nDobHO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2YOkm7AQAATAMAAA4AAAAAAAAAAAAAAAAALgIAAGRycy9l&#10;Mm9Eb2MueG1sUEsBAi0AFAAGAAgAAAAhAHtLjtTbAAAACgEAAA8AAAAAAAAAAAAAAAAAFQQAAGRy&#10;cy9kb3ducmV2LnhtbFBLBQYAAAAABAAEAPMAAAAdBQAAAAA=&#10;" w14:anchorId="2C7C1C61">
                <v:textbox inset="2.16pt,1.44pt,0,1.44pt">
                  <w:txbxContent>
                    <w:p w:rsidR="00DB1734" w:rsidP="00C07318" w:rsidRDefault="00DB1734" w14:paraId="2B71CB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7696" behindDoc="0" locked="0" layoutInCell="1" allowOverlap="1" wp14:editId="43E069E8" wp14:anchorId="76CA2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7" name="Rectangle 6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C3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7" style="position:absolute;margin-left:104pt;margin-top:11pt;width:79pt;height:162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6iuw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Wbq5u2xk4I3Grq1WqN&#10;CcJUH7cDxHSvvCV5wSggl2ItP/yM6XT0/Qjey2xO7+dVmndzUdO063euOy+PqBGHND1i0KOfGBWj&#10;CZRM2HhG4+ueg6Jk/OHQ2Wa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EczqK7AQAATAMAAA4AAAAAAAAAAAAAAAAALgIAAGRycy9l&#10;Mm9Eb2MueG1sUEsBAi0AFAAGAAgAAAAhAHtLjtTbAAAACgEAAA8AAAAAAAAAAAAAAAAAFQQAAGRy&#10;cy9kb3ducmV2LnhtbFBLBQYAAAAABAAEAPMAAAAdBQAAAAA=&#10;" w14:anchorId="76CA2453">
                <v:textbox inset="2.16pt,1.44pt,0,1.44pt">
                  <w:txbxContent>
                    <w:p w:rsidR="00DB1734" w:rsidP="00C07318" w:rsidRDefault="00DB1734" w14:paraId="22C3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editId="5AA663A9" wp14:anchorId="134BB6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8" name="Rectangle 6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8C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8" style="position:absolute;margin-left:104pt;margin-top:11pt;width:79pt;height:162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uuQEAAEw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ejlaom9ctxil/6g&#10;b9z1oyLH6mCkVLm/2a8pxA6vPYVHOGURl1n8rMHmL8oic/H4cPZYzYkILF5fXLc1dkLgVlOvVleY&#10;IEz1fjtATPfKW5IXjAJyKdby/a+YjkffjuC9zOb4fl6leTsXNU3bvnHdenlAjTik6QGDHv3EqBhN&#10;oGTCxjMaX3ccFCXjT4fONleriwYnpSTLNgMRKAmy3n6scicGj7MkElCyC2D6AfkWjwotbFkRdhqv&#10;PBMf80L+/SfY/A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CsPJuuQEAAEwDAAAOAAAAAAAAAAAAAAAAAC4CAABkcnMvZTJv&#10;RG9jLnhtbFBLAQItABQABgAIAAAAIQB7S47U2wAAAAoBAAAPAAAAAAAAAAAAAAAAABMEAABkcnMv&#10;ZG93bnJldi54bWxQSwUGAAAAAAQABADzAAAAGwUAAAAA&#10;" w14:anchorId="134BB689">
                <v:textbox inset="2.16pt,1.44pt,0,1.44pt">
                  <w:txbxContent>
                    <w:p w:rsidR="00DB1734" w:rsidP="00C07318" w:rsidRDefault="00DB1734" w14:paraId="6B48C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79744" behindDoc="0" locked="0" layoutInCell="1" allowOverlap="1" wp14:editId="0390A125" wp14:anchorId="3C4A25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9" name="Rectangle 6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9DF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9" style="position:absolute;margin-left:104pt;margin-top:11pt;width:79pt;height:162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aFuw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X11bqtsRMCt5p6tbrB&#10;BGGqj9sBYrpX3pK8YBSQS7GWH37GdDr6fgTvZTan9/Mqzbu5qGna9TvXnZdH1IhDmh4x6NFPjIrR&#10;BEombDyj8XXPQVEy/nDobHOz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40BoW7AQAATAMAAA4AAAAAAAAAAAAAAAAALgIAAGRycy9l&#10;Mm9Eb2MueG1sUEsBAi0AFAAGAAgAAAAhAHtLjtTbAAAACgEAAA8AAAAAAAAAAAAAAAAAFQQAAGRy&#10;cy9kb3ducmV2LnhtbFBLBQYAAAAABAAEAPMAAAAdBQAAAAA=&#10;" w14:anchorId="3C4A2595">
                <v:textbox inset="2.16pt,1.44pt,0,1.44pt">
                  <w:txbxContent>
                    <w:p w:rsidR="00DB1734" w:rsidP="00C07318" w:rsidRDefault="00DB1734" w14:paraId="249DF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0768" behindDoc="0" locked="0" layoutInCell="1" allowOverlap="1" wp14:editId="58C0746C" wp14:anchorId="5E82BE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0" name="Rectangle 6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420F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0" style="position:absolute;margin-left:104pt;margin-top:11pt;width:79pt;height:162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iPug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Nxu1i0+JHCra1ere0wQ&#10;pnm7HSHlTyo4UhaMAnKp1vLjl5TPR38fwXuFzfn9ssrzfq5quk2FLbV9kCfUiEOanzFoGyZGhTWR&#10;kgkbz2j6eeCgKLGfPTrb3a9uO5yUmizX3RonGGqCrPfvq9yLMeAsiQyUHCKYYUS+1aNKC1tWhV3G&#10;q8zE+7ySf/s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hOIj7oBAABMAwAADgAAAAAAAAAAAAAAAAAuAgAAZHJzL2Uy&#10;b0RvYy54bWxQSwECLQAUAAYACAAAACEAe0uO1NsAAAAKAQAADwAAAAAAAAAAAAAAAAAUBAAAZHJz&#10;L2Rvd25yZXYueG1sUEsFBgAAAAAEAAQA8wAAABwFAAAAAA==&#10;" w14:anchorId="5E82BE03">
                <v:textbox inset="2.16pt,1.44pt,0,1.44pt">
                  <w:txbxContent>
                    <w:p w:rsidR="00DB1734" w:rsidP="00C07318" w:rsidRDefault="00DB1734" w14:paraId="40420F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1792" behindDoc="0" locked="0" layoutInCell="1" allowOverlap="1" wp14:editId="149444DF" wp14:anchorId="6A3F2C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1" name="Rectangle 6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9CC9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1" style="position:absolute;margin-left:104pt;margin-top:11pt;width:79pt;height:162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xkuQ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uiUlnjvs0jf0&#10;jfvBKnKujkZKVfpb/Jpi6vHaa3yBS5ZwWcTPGlz5oiwyV49PV4/VnInA4uZ2s26xEwK3una1uscE&#10;YZq32xFS/qSCI2XBKCCXai0/fkn5fPT3EbxX2JzfL6s87+eqpttcue6DPKFGHNL8jEHbMDEqrImU&#10;TNh4RtPPAwdFif3s0dnufnXb4aTUZLnu1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2l3xkuQEAAEwDAAAOAAAAAAAAAAAAAAAAAC4CAABkcnMvZTJv&#10;RG9jLnhtbFBLAQItABQABgAIAAAAIQB7S47U2wAAAAoBAAAPAAAAAAAAAAAAAAAAABMEAABkcnMv&#10;ZG93bnJldi54bWxQSwUGAAAAAAQABADzAAAAGwUAAAAA&#10;" w14:anchorId="6A3F2C52">
                <v:textbox inset="2.16pt,1.44pt,0,1.44pt">
                  <w:txbxContent>
                    <w:p w:rsidR="00DB1734" w:rsidP="00C07318" w:rsidRDefault="00DB1734" w14:paraId="139CC9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2816" behindDoc="0" locked="0" layoutInCell="1" allowOverlap="1" wp14:editId="2E4DD2F2" wp14:anchorId="1722D4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2" name="Rectangle 6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68DA6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2" style="position:absolute;margin-left:104pt;margin-top:11pt;width:79pt;height:162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x0Qg7oBAABMAwAADgAAAAAAAAAAAAAAAAAuAgAAZHJzL2Uy&#10;b0RvYy54bWxQSwECLQAUAAYACAAAACEAe0uO1NsAAAAKAQAADwAAAAAAAAAAAAAAAAAUBAAAZHJz&#10;L2Rvd25yZXYueG1sUEsFBgAAAAAEAAQA8wAAABwFAAAAAA==&#10;" w14:anchorId="1722D4E3">
                <v:textbox inset="2.16pt,1.44pt,0,1.44pt">
                  <w:txbxContent>
                    <w:p w:rsidR="00DB1734" w:rsidP="00C07318" w:rsidRDefault="00DB1734" w14:paraId="768DA6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3840" behindDoc="0" locked="0" layoutInCell="1" allowOverlap="1" wp14:editId="40DE0688" wp14:anchorId="7AA256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3" name="Rectangle 6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8A9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3" style="position:absolute;margin-left:104pt;margin-top:11pt;width:79pt;height:162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5nkaLoBAABMAwAADgAAAAAAAAAAAAAAAAAuAgAAZHJzL2Uy&#10;b0RvYy54bWxQSwECLQAUAAYACAAAACEAe0uO1NsAAAAKAQAADwAAAAAAAAAAAAAAAAAUBAAAZHJz&#10;L2Rvd25yZXYueG1sUEsFBgAAAAAEAAQA8wAAABwFAAAAAA==&#10;" w14:anchorId="7AA25684">
                <v:textbox inset="2.16pt,1.44pt,0,1.44pt">
                  <w:txbxContent>
                    <w:p w:rsidR="00DB1734" w:rsidP="00C07318" w:rsidRDefault="00DB1734" w14:paraId="7378A9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4864" behindDoc="0" locked="0" layoutInCell="1" allowOverlap="1" wp14:editId="35EAFBBC" wp14:anchorId="20AD5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4" name="Rectangle 6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DC01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4" style="position:absolute;margin-left:104pt;margin-top:11pt;width:79pt;height:135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Dc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sl1S4rjFLv1C&#10;37jrR0VO1cFIqXJ/s19TiB1eew5PcM4iLrP4WYPNX5RF5uLx8eKxmhMRWFxfrVc1dkLgVnNTNzlB&#10;mOrjdoCY7pW3JC8YBeRSrOWHnzGdjr4fwXuZzen9vErzbi5q2vXynevOyyNqxCFNjxj06CdGxWgC&#10;JRM2ntH4uuegKBl/OHS2vVle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+KA3LoBAABMAwAADgAAAAAAAAAAAAAAAAAuAgAAZHJzL2Uy&#10;b0RvYy54bWxQSwECLQAUAAYACAAAACEAsUqaJdsAAAAKAQAADwAAAAAAAAAAAAAAAAAUBAAAZHJz&#10;L2Rvd25yZXYueG1sUEsFBgAAAAAEAAQA8wAAABwFAAAAAA==&#10;" w14:anchorId="20AD5D8F">
                <v:textbox inset="2.16pt,1.44pt,0,1.44pt">
                  <w:txbxContent>
                    <w:p w:rsidR="00DB1734" w:rsidP="00C07318" w:rsidRDefault="00DB1734" w14:paraId="5CDC01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5888" behindDoc="0" locked="0" layoutInCell="1" allowOverlap="1" wp14:editId="2435A233" wp14:anchorId="12C82B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5" name="Rectangle 6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C94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5" style="position:absolute;margin-left:104pt;margin-top:11pt;width:79pt;height:135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Q3ug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dX7TUljlvs0jP6&#10;xl0/KnKsDkZKlfub/ZpC7PDaS3iCUxZxmcXPGmz+oiwyF48PZ4/VnIjA4upytayxEwK3mtu6yQnC&#10;VO+3A8T0oLwlecEoIJdiLd//iOl49O0I3stsju/nVZq3c1HTrq7fuG69PKBGHNL0iEGPfmJUjCZQ&#10;MmHjGY2/dxwUJeN3h862t1eXLU5KSZplu8QJhpIg6+3HKndi8DhLIgEluwCmH5Bv8ajQwpYVYafx&#10;yjPxMS/k33+Cz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2Z0N7oBAABMAwAADgAAAAAAAAAAAAAAAAAuAgAAZHJzL2Uy&#10;b0RvYy54bWxQSwECLQAUAAYACAAAACEAsUqaJdsAAAAKAQAADwAAAAAAAAAAAAAAAAAUBAAAZHJz&#10;L2Rvd25yZXYueG1sUEsFBgAAAAAEAAQA8wAAABwFAAAAAA==&#10;" w14:anchorId="12C82B66">
                <v:textbox inset="2.16pt,1.44pt,0,1.44pt">
                  <w:txbxContent>
                    <w:p w:rsidR="00DB1734" w:rsidP="00C07318" w:rsidRDefault="00DB1734" w14:paraId="40C94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6912" behindDoc="0" locked="0" layoutInCell="1" allowOverlap="1" wp14:editId="60B1E2EC" wp14:anchorId="389C56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6" name="Rectangle 6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AD98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6" style="position:absolute;margin-left:104pt;margin-top:11pt;width:79pt;height:135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jQugEAAEw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HR53S4pcdxil36h&#10;b9z1oyKn6mCkVLm/2a8pxA6vPYcnOGcRl1n8rMHmL8oic/H4ePFYzYkILK6v1qsaOyFwq7mpm5wg&#10;TPVxO0BM98pbkheMAnIp1vLDz5hOR9+P4L3M5vR+XqV5Nxc17Xr5znXn5RE14pCmRwx69BOjYjSB&#10;kgkbz2h83XNQlIw/HDrb3lx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uwY0LoBAABMAwAADgAAAAAAAAAAAAAAAAAuAgAAZHJzL2Uy&#10;b0RvYy54bWxQSwECLQAUAAYACAAAACEAsUqaJdsAAAAKAQAADwAAAAAAAAAAAAAAAAAUBAAAZHJz&#10;L2Rvd25yZXYueG1sUEsFBgAAAAAEAAQA8wAAABwFAAAAAA==&#10;" w14:anchorId="389C5692">
                <v:textbox inset="2.16pt,1.44pt,0,1.44pt">
                  <w:txbxContent>
                    <w:p w:rsidR="00DB1734" w:rsidP="00C07318" w:rsidRDefault="00DB1734" w14:paraId="07AD98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editId="0496E093" wp14:anchorId="235B67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7" name="Rectangle 6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94B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7" style="position:absolute;margin-left:104pt;margin-top:11pt;width:79pt;height:135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w7ug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dbukxHGLXfqF&#10;vnHXj4qcqoORUuX+Zr+mEDu89hye4JxFXGbxswabvyiLzMXj48VjNScisLi+Wq9q7ITArWZZNzlB&#10;mOrjdoCY7pW3JC8YBeRSrOWHnzGdjr4fwXuZzen9vErzbi5q2vXynevOyyNqxCFNjxj06CdGxWgC&#10;JRM2ntH4uuegKBl/OHS2XV5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mjsO7oBAABMAwAADgAAAAAAAAAAAAAAAAAuAgAAZHJzL2Uy&#10;b0RvYy54bWxQSwECLQAUAAYACAAAACEAsUqaJdsAAAAKAQAADwAAAAAAAAAAAAAAAAAUBAAAZHJz&#10;L2Rvd25yZXYueG1sUEsFBgAAAAAEAAQA8wAAABwFAAAAAA==&#10;" w14:anchorId="235B674E">
                <v:textbox inset="2.16pt,1.44pt,0,1.44pt">
                  <w:txbxContent>
                    <w:p w:rsidR="00DB1734" w:rsidP="00C07318" w:rsidRDefault="00DB1734" w14:paraId="09994B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 wp14:editId="3B4C8646" wp14:anchorId="2B321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8" name="Rectangle 6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B1C2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8" style="position:absolute;margin-left:104pt;margin-top:11pt;width:79pt;height:135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3uQ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WKvHLfYpZ/o&#10;G3fDpMipOhopVe5v9msOscdrz+EJzlnEZRa/aLD5i7LIUjw+XjxWSyICi+urdVdjJwRuNbd1kxOE&#10;qd5uB4jpq/KW5AWjgFyKtfzwPabT0dcjeC+zOb2fV2nZLUVNu+5eue68PKJGHNL0iEFPfmZUTCZQ&#10;MmPjGY2/9xwUJdM3h862t9dXLU5KSZqu7dAVKAmy3r2vcidGj7MkElCyD2CGEfkWjwotbFkRdh6v&#10;PBPv80L+7SfY/g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ND3uQEAAEwDAAAOAAAAAAAAAAAAAAAAAC4CAABkcnMvZTJv&#10;RG9jLnhtbFBLAQItABQABgAIAAAAIQCxSpol2wAAAAoBAAAPAAAAAAAAAAAAAAAAABMEAABkcnMv&#10;ZG93bnJldi54bWxQSwUGAAAAAAQABADzAAAAGwUAAAAA&#10;" w14:anchorId="2B321496">
                <v:textbox inset="2.16pt,1.44pt,0,1.44pt">
                  <w:txbxContent>
                    <w:p w:rsidR="00DB1734" w:rsidP="00C07318" w:rsidRDefault="00DB1734" w14:paraId="01B1C2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 wp14:editId="719038F6" wp14:anchorId="01C805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9" name="Rectangle 6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C32E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9" style="position:absolute;margin-left:104pt;margin-top:11pt;width:79pt;height:135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UAkHLoBAABMAwAADgAAAAAAAAAAAAAAAAAuAgAAZHJzL2Uy&#10;b0RvYy54bWxQSwECLQAUAAYACAAAACEAsUqaJdsAAAAKAQAADwAAAAAAAAAAAAAAAAAUBAAAZHJz&#10;L2Rvd25yZXYueG1sUEsFBgAAAAAEAAQA8wAAABwFAAAAAA==&#10;" w14:anchorId="01C805B9">
                <v:textbox inset="2.16pt,1.44pt,0,1.44pt">
                  <w:txbxContent>
                    <w:p w:rsidR="00DB1734" w:rsidP="00C07318" w:rsidRDefault="00DB1734" w14:paraId="50C32E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 wp14:editId="4ADC362B" wp14:anchorId="44E61C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0" name="Rectangle 6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863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0" style="position:absolute;margin-left:104pt;margin-top:11pt;width:79pt;height:135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ml+YluQEAAEwDAAAOAAAAAAAAAAAAAAAAAC4CAABkcnMvZTJv&#10;RG9jLnhtbFBLAQItABQABgAIAAAAIQCxSpol2wAAAAoBAAAPAAAAAAAAAAAAAAAAABMEAABkcnMv&#10;ZG93bnJldi54bWxQSwUGAAAAAAQABADzAAAAGwUAAAAA&#10;" w14:anchorId="44E61C65">
                <v:textbox inset="2.16pt,1.44pt,0,1.44pt">
                  <w:txbxContent>
                    <w:p w:rsidR="00DB1734" w:rsidP="00C07318" w:rsidRDefault="00DB1734" w14:paraId="33863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 wp14:editId="72240FC1" wp14:anchorId="7D16E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1" name="Rectangle 6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13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1" style="position:absolute;margin-left:104pt;margin-top:11pt;width:79pt;height:135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oTEs64AQAATAMAAA4AAAAAAAAAAAAAAAAALgIAAGRycy9lMm9E&#10;b2MueG1sUEsBAi0AFAAGAAgAAAAhALFKmiXbAAAACgEAAA8AAAAAAAAAAAAAAAAAEgQAAGRycy9k&#10;b3ducmV2LnhtbFBLBQYAAAAABAAEAPMAAAAaBQAAAAA=&#10;" w14:anchorId="7D16E38A">
                <v:textbox inset="2.16pt,1.44pt,0,1.44pt">
                  <w:txbxContent>
                    <w:p w:rsidR="00DB1734" w:rsidP="00C07318" w:rsidRDefault="00DB1734" w14:paraId="73713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 wp14:editId="1DBC1AD6" wp14:anchorId="6C7D4B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2" name="Rectangle 6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5A46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2" style="position:absolute;margin-left:104pt;margin-top:11pt;width:79pt;height:135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" w14:anchorId="6C7D4B3C">
                <v:textbox inset="2.16pt,1.44pt,0,1.44pt">
                  <w:txbxContent>
                    <w:p w:rsidR="00DB1734" w:rsidP="00C07318" w:rsidRDefault="00DB1734" w14:paraId="525A46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 wp14:editId="3D3FB39A" wp14:anchorId="545E35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3" name="Rectangle 6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0E71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3" style="position:absolute;margin-left:104pt;margin-top:11pt;width:79pt;height:135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zHYrCuQEAAEwDAAAOAAAAAAAAAAAAAAAAAC4CAABkcnMvZTJv&#10;RG9jLnhtbFBLAQItABQABgAIAAAAIQCxSpol2wAAAAoBAAAPAAAAAAAAAAAAAAAAABMEAABkcnMv&#10;ZG93bnJldi54bWxQSwUGAAAAAAQABADzAAAAGwUAAAAA&#10;" w14:anchorId="545E35B8">
                <v:textbox inset="2.16pt,1.44pt,0,1.44pt">
                  <w:txbxContent>
                    <w:p w:rsidR="00DB1734" w:rsidP="00C07318" w:rsidRDefault="00DB1734" w14:paraId="380E71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5104" behindDoc="0" locked="0" layoutInCell="1" allowOverlap="1" wp14:editId="7859CBA3" wp14:anchorId="4FD9FA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4" name="Rectangle 6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87C5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4" style="position:absolute;margin-left:104pt;margin-top:11pt;width:79pt;height:135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IrWPLoBAABMAwAADgAAAAAAAAAAAAAAAAAuAgAAZHJzL2Uy&#10;b0RvYy54bWxQSwECLQAUAAYACAAAACEAsUqaJdsAAAAKAQAADwAAAAAAAAAAAAAAAAAUBAAAZHJz&#10;L2Rvd25yZXYueG1sUEsFBgAAAAAEAAQA8wAAABwFAAAAAA==&#10;" w14:anchorId="4FD9FA07">
                <v:textbox inset="2.16pt,1.44pt,0,1.44pt">
                  <w:txbxContent>
                    <w:p w:rsidR="00DB1734" w:rsidP="00C07318" w:rsidRDefault="00DB1734" w14:paraId="4387C5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6128" behindDoc="0" locked="0" layoutInCell="1" allowOverlap="1" wp14:editId="4134F9CB" wp14:anchorId="27E618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5" name="Rectangle 6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648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5" style="position:absolute;margin-left:104pt;margin-top:11pt;width:79pt;height:135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A4i17oBAABMAwAADgAAAAAAAAAAAAAAAAAuAgAAZHJzL2Uy&#10;b0RvYy54bWxQSwECLQAUAAYACAAAACEAsUqaJdsAAAAKAQAADwAAAAAAAAAAAAAAAAAUBAAAZHJz&#10;L2Rvd25yZXYueG1sUEsFBgAAAAAEAAQA8wAAABwFAAAAAA==&#10;" w14:anchorId="27E6180A">
                <v:textbox inset="2.16pt,1.44pt,0,1.44pt">
                  <w:txbxContent>
                    <w:p w:rsidR="00DB1734" w:rsidP="00C07318" w:rsidRDefault="00DB1734" w14:paraId="0D648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editId="7DC1E46D" wp14:anchorId="285FC9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6" name="Rectangle 6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5A0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6" style="position:absolute;margin-left:104pt;margin-top:11pt;width:79pt;height:135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4wugEAAEw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V1dLVeUOG6xS7/R&#10;N+76UZFTdTBSqtzf7NcUYofXnsIjnLOIyyx+1mDzF2WRuXh8vHis5kQEFm+WN+saOyFwq7mum5wg&#10;TPV+O0BMP5S3JC8YBeRSrOWHXzGdjr4dwXuZzen9vErzbi5qlvXqjevOyyNqxCFNDxj06CdGxWgC&#10;JRM2ntH4Z89BUTL+dOhse32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YROMLoBAABMAwAADgAAAAAAAAAAAAAAAAAuAgAAZHJzL2Uy&#10;b0RvYy54bWxQSwECLQAUAAYACAAAACEAsUqaJdsAAAAKAQAADwAAAAAAAAAAAAAAAAAUBAAAZHJz&#10;L2Rvd25yZXYueG1sUEsFBgAAAAAEAAQA8wAAABwFAAAAAA==&#10;" w14:anchorId="285FC97F">
                <v:textbox inset="2.16pt,1.44pt,0,1.44pt">
                  <w:txbxContent>
                    <w:p w:rsidR="00DB1734" w:rsidP="00C07318" w:rsidRDefault="00DB1734" w14:paraId="435A0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8176" behindDoc="0" locked="0" layoutInCell="1" allowOverlap="1" wp14:editId="4BC568E1" wp14:anchorId="12651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7" name="Rectangle 6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CAF0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7" style="position:absolute;margin-left:104pt;margin-top:11pt;width:79pt;height:135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rbug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p9tVxR4rjFLv1G&#10;37jrR0VO1cFIqXJ/s19TiB1eewqPcM4iLrP4WYPNX5RF5uLx8eKxmhMRWLxZ3qxr7ITArWZVNzlB&#10;mOr9doCYfihvSV4wCsilWMsPv2I6HX07gvcym9P7eZXm3VzULOvVG9edl0fUiEOaHjDo0U+MitEE&#10;SiZsPKPxz56DomT86dDZdnW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QC627oBAABMAwAADgAAAAAAAAAAAAAAAAAuAgAAZHJzL2Uy&#10;b0RvYy54bWxQSwECLQAUAAYACAAAACEAsUqaJdsAAAAKAQAADwAAAAAAAAAAAAAAAAAUBAAAZHJz&#10;L2Rvd25yZXYueG1sUEsFBgAAAAAEAAQA8wAAABwFAAAAAA==&#10;" w14:anchorId="12651AE4">
                <v:textbox inset="2.16pt,1.44pt,0,1.44pt">
                  <w:txbxContent>
                    <w:p w:rsidR="00DB1734" w:rsidP="00C07318" w:rsidRDefault="00DB1734" w14:paraId="55CAF0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099200" behindDoc="0" locked="0" layoutInCell="1" allowOverlap="1" wp14:editId="3A73DC41" wp14:anchorId="6F5567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8" name="Rectangle 6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21F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8" style="position:absolute;margin-left:104pt;margin-top:11pt;width:79pt;height:135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YX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p9tcZeOW6xSz/R&#10;N+6GSZFTdTRSqtzf7NccYo/XnsMTnLOIyyx+0WDzF2WRpXh8vHislkQEFm/Xt12NnRC41dzUTU4Q&#10;pnq7HSCmr8pbkheMAnIp1vLD95hOR1+P4L3M5vR+XqVltxQ167p75brz8ogacUjTIwY9+ZlRMZlA&#10;yYyNZzT+3nNQlEzfHDrb3lytW5yUkjRd26ErUBJkvXtf5U6MHmdJJKBkH8AMI/ItHhVa2LIi7Dxe&#10;eSbe54X820+w/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CrIYXuQEAAEwDAAAOAAAAAAAAAAAAAAAAAC4CAABkcnMvZTJv&#10;RG9jLnhtbFBLAQItABQABgAIAAAAIQCxSpol2wAAAAoBAAAPAAAAAAAAAAAAAAAAABMEAABkcnMv&#10;ZG93bnJldi54bWxQSwUGAAAAAAQABADzAAAAGwUAAAAA&#10;" w14:anchorId="6F556796">
                <v:textbox inset="2.16pt,1.44pt,0,1.44pt">
                  <w:txbxContent>
                    <w:p w:rsidR="00DB1734" w:rsidP="00C07318" w:rsidRDefault="00DB1734" w14:paraId="78F21F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0224" behindDoc="0" locked="0" layoutInCell="1" allowOverlap="1" wp14:editId="5E911147" wp14:anchorId="09D57F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39" name="Rectangle 6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C5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9" style="position:absolute;margin-left:104pt;margin-top:11pt;width:79pt;height:159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OxnVZuQEAAEwDAAAOAAAAAAAAAAAAAAAAAC4CAABkcnMvZTJv&#10;RG9jLnhtbFBLAQItABQABgAIAAAAIQCu1q1Q2wAAAAoBAAAPAAAAAAAAAAAAAAAAABMEAABkcnMv&#10;ZG93bnJldi54bWxQSwUGAAAAAAQABADzAAAAGwUAAAAA&#10;" w14:anchorId="09D57FB6">
                <v:textbox inset="2.16pt,1.44pt,0,1.44pt">
                  <w:txbxContent>
                    <w:p w:rsidR="00DB1734" w:rsidP="00C07318" w:rsidRDefault="00DB1734" w14:paraId="72BC5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1248" behindDoc="0" locked="0" layoutInCell="1" allowOverlap="1" wp14:editId="79BFC2B9" wp14:anchorId="7E50B8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0" name="Rectangle 6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8D2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0" style="position:absolute;margin-left:104pt;margin-top:11pt;width:79pt;height:159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9JbzRuQEAAEwDAAAOAAAAAAAAAAAAAAAAAC4CAABkcnMvZTJv&#10;RG9jLnhtbFBLAQItABQABgAIAAAAIQCu1q1Q2wAAAAoBAAAPAAAAAAAAAAAAAAAAABMEAABkcnMv&#10;ZG93bnJldi54bWxQSwUGAAAAAAQABADzAAAAGwUAAAAA&#10;" w14:anchorId="7E50B86A">
                <v:textbox inset="2.16pt,1.44pt,0,1.44pt">
                  <w:txbxContent>
                    <w:p w:rsidR="00DB1734" w:rsidP="00C07318" w:rsidRDefault="00DB1734" w14:paraId="568D2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editId="6D7485E3" wp14:anchorId="4C9E3C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1" name="Rectangle 6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7D98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1" style="position:absolute;margin-left:104pt;margin-top:11pt;width:79pt;height:159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LGhSDq4AQAATAMAAA4AAAAAAAAAAAAAAAAALgIAAGRycy9lMm9E&#10;b2MueG1sUEsBAi0AFAAGAAgAAAAhAK7WrVDbAAAACgEAAA8AAAAAAAAAAAAAAAAAEgQAAGRycy9k&#10;b3ducmV2LnhtbFBLBQYAAAAABAAEAPMAAAAaBQAAAAA=&#10;" w14:anchorId="4C9E3C1A">
                <v:textbox inset="2.16pt,1.44pt,0,1.44pt">
                  <w:txbxContent>
                    <w:p w:rsidR="00DB1734" w:rsidP="00C07318" w:rsidRDefault="00DB1734" w14:paraId="0D7D98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editId="25D40637" wp14:anchorId="2A414A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2" name="Rectangle 6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A8AF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2" style="position:absolute;margin-left:104pt;margin-top:11pt;width:79pt;height:159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kKyTduQEAAEwDAAAOAAAAAAAAAAAAAAAAAC4CAABkcnMvZTJv&#10;RG9jLnhtbFBLAQItABQABgAIAAAAIQCu1q1Q2wAAAAoBAAAPAAAAAAAAAAAAAAAAABMEAABkcnMv&#10;ZG93bnJldi54bWxQSwUGAAAAAAQABADzAAAAGwUAAAAA&#10;" w14:anchorId="2A414A81">
                <v:textbox inset="2.16pt,1.44pt,0,1.44pt">
                  <w:txbxContent>
                    <w:p w:rsidR="00DB1734" w:rsidP="00C07318" w:rsidRDefault="00DB1734" w14:paraId="1A8AF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4320" behindDoc="0" locked="0" layoutInCell="1" allowOverlap="1" wp14:editId="4574A582" wp14:anchorId="51FF2D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3" name="Rectangle 6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51723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3" style="position:absolute;margin-left:104pt;margin-top:11pt;width:79pt;height:159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A2ugEAAEwDAAAOAAAAZHJzL2Uyb0RvYy54bWysU8tu2zAQvBfoPxC815Ilw3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V6uWEsctdukH&#10;+sZdPypyrg5GSpX7m/2aQuzw2kt4hksWcZnFzxps/qIsMhePT1eP1ZyIwOJte7upsRMCt3ID15gg&#10;TPV+O0BM35S3JC8YBeRSrOXHh5jOR9+O4L3M5vx+XqV5Pxc17bJ947r38oQacUjTEwY9+olRMZpA&#10;yYSNZzT+PnBQlIzfHTrb3Kza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K/QNroBAABMAwAADgAAAAAAAAAAAAAAAAAuAgAAZHJzL2Uy&#10;b0RvYy54bWxQSwECLQAUAAYACAAAACEArtatUNsAAAAKAQAADwAAAAAAAAAAAAAAAAAUBAAAZHJz&#10;L2Rvd25yZXYueG1sUEsFBgAAAAAEAAQA8wAAABwFAAAAAA==&#10;" w14:anchorId="51FF2D2B">
                <v:textbox inset="2.16pt,1.44pt,0,1.44pt">
                  <w:txbxContent>
                    <w:p w:rsidR="00DB1734" w:rsidP="00C07318" w:rsidRDefault="00DB1734" w14:paraId="651723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5344" behindDoc="0" locked="0" layoutInCell="1" allowOverlap="1" wp14:editId="05B895FF" wp14:anchorId="26FE52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4" name="Rectangle 6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4B68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4" style="position:absolute;margin-left:104pt;margin-top:11pt;width:79pt;height:159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zIugEAAEwDAAAOAAAAZHJzL2Uyb0RvYy54bWysU8tu2zAQvBfoPxC815JlwX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27alxHGLXfqB&#10;vnHXj4qcq4ORUuX+Zr+mEDu89hKe4ZJFXGbxswabvyiLzMXj09VjNScisHi7ut3U2AmBW7mBa0wQ&#10;pnq/HSCmb8pbkheMAnIp1vLjQ0zno29H8F5mc34/r9K8n4ua1bJ947r38oQacUjTEwY9+olRMZpA&#10;yYSNZzT+PnBQlIzfHTrb3LSr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ziMyLoBAABMAwAADgAAAAAAAAAAAAAAAAAuAgAAZHJzL2Uy&#10;b0RvYy54bWxQSwECLQAUAAYACAAAACEArtatUNsAAAAKAQAADwAAAAAAAAAAAAAAAAAUBAAAZHJz&#10;L2Rvd25yZXYueG1sUEsFBgAAAAAEAAQA8wAAABwFAAAAAA==&#10;" w14:anchorId="26FE52BB">
                <v:textbox inset="2.16pt,1.44pt,0,1.44pt">
                  <w:txbxContent>
                    <w:p w:rsidR="00DB1734" w:rsidP="00C07318" w:rsidRDefault="00DB1734" w14:paraId="0C4B68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editId="7945D432" wp14:anchorId="155F04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5" name="Rectangle 6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5C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5" style="position:absolute;margin-left:104pt;margin-top:11pt;width:79pt;height:162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i+R8y7AQAATAMAAA4AAAAAAAAAAAAAAAAALgIAAGRycy9l&#10;Mm9Eb2MueG1sUEsBAi0AFAAGAAgAAAAhAHtLjtTbAAAACgEAAA8AAAAAAAAAAAAAAAAAFQQAAGRy&#10;cy9kb3ducmV2LnhtbFBLBQYAAAAABAAEAPMAAAAdBQAAAAA=&#10;" w14:anchorId="155F04BF">
                <v:textbox inset="2.16pt,1.44pt,0,1.44pt">
                  <w:txbxContent>
                    <w:p w:rsidR="00DB1734" w:rsidP="00C07318" w:rsidRDefault="00DB1734" w14:paraId="5C25C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7392" behindDoc="0" locked="0" layoutInCell="1" allowOverlap="1" wp14:editId="6E4779EE" wp14:anchorId="06EA86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6" name="Rectangle 6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B288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6" style="position:absolute;margin-left:104pt;margin-top:11pt;width:79pt;height:162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sruw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dtu6bEc4dd+om+&#10;cd9bRc7VwUip5v7Ofo0xdXjtOT7BJUu4nMVPGtz8RVlkKh6frh6rKROBxdvV7abGTgjcauq2vcEE&#10;Yaq32xFS/qqCI/OCUUAuxVp+/J7y+ejrEbw3szm/P6/ytJ+KmtVy/cp1H+QJNeKQ5kcM2oaRUWFN&#10;pGTExjOafh84KErsN4/ONjftqsFJKcly02xwgqEkyHr/vsq9GALOkshAySGC6QfkWzwqtLBlRdhl&#10;vOaZeJ8X8m8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00Kyu7AQAATAMAAA4AAAAAAAAAAAAAAAAALgIAAGRycy9l&#10;Mm9Eb2MueG1sUEsBAi0AFAAGAAgAAAAhAHtLjtTbAAAACgEAAA8AAAAAAAAAAAAAAAAAFQQAAGRy&#10;cy9kb3ducmV2LnhtbFBLBQYAAAAABAAEAPMAAAAdBQAAAAA=&#10;" w14:anchorId="06EA86F1">
                <v:textbox inset="2.16pt,1.44pt,0,1.44pt">
                  <w:txbxContent>
                    <w:p w:rsidR="00DB1734" w:rsidP="00C07318" w:rsidRDefault="00DB1734" w14:paraId="66B288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8416" behindDoc="0" locked="0" layoutInCell="1" allowOverlap="1" wp14:editId="534453F4" wp14:anchorId="471D8A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7" name="Rectangle 6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8D8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7" style="position:absolute;margin-left:104pt;margin-top:11pt;width:79pt;height:162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/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5XJFieMWu/QH&#10;feOuGxQ5VXsjpcr9zX6NIbZ47Sk8wjmLuMziJw02f1EWmYrHx4vHakpEYPF6cb2usRMCt5oa38QE&#10;Yar32wFiulfekrxgFJBLsZYffsV0Ovp2BO9lNqf38ypNu6moWcxXb1x3Xh5RIw5pesCgBz8yKgYT&#10;KBmx8YzG1z0HRcnw06GzzWq5aHBSSjJfN2ucYCgJst59rHIneo+zJBJQsg9guh75Fo8KLWxZEXYe&#10;rzwTH/NC/v0n2P4F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bDfwLoBAABMAwAADgAAAAAAAAAAAAAAAAAuAgAAZHJzL2Uy&#10;b0RvYy54bWxQSwECLQAUAAYACAAAACEAe0uO1NsAAAAKAQAADwAAAAAAAAAAAAAAAAAUBAAAZHJz&#10;L2Rvd25yZXYueG1sUEsFBgAAAAAEAAQA8wAAABwFAAAAAA==&#10;" w14:anchorId="471D8A02">
                <v:textbox inset="2.16pt,1.44pt,0,1.44pt">
                  <w:txbxContent>
                    <w:p w:rsidR="00DB1734" w:rsidP="00C07318" w:rsidRDefault="00DB1734" w14:paraId="738D8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09440" behindDoc="0" locked="0" layoutInCell="1" allowOverlap="1" wp14:editId="1302731B" wp14:anchorId="7F55A0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8" name="Rectangle 6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69A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8" style="position:absolute;margin-left:104pt;margin-top:11pt;width:79pt;height:135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tGuQEAAEw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jNZoO9ctxil36g&#10;b9wNkyLn6mikVLm/2a85xB6vPYcnuGQRl1n8osHmL8oiS/H4dPVYLYkILN6t77oaOyFwq7mtm5wg&#10;TPV2O0BMX5S3JC8YBeRSrOXHbzGdj74ewXuZzfn9vErLfilq1k33ynXv5Qk14pCmRwx68jOjYjKB&#10;khkbz2j8deCgKJm+OnS2vd2sW5yUkjRd26Er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8NtGuQEAAEwDAAAOAAAAAAAAAAAAAAAAAC4CAABkcnMvZTJv&#10;RG9jLnhtbFBLAQItABQABgAIAAAAIQCxSpol2wAAAAoBAAAPAAAAAAAAAAAAAAAAABMEAABkcnMv&#10;ZG93bnJldi54bWxQSwUGAAAAAAQABADzAAAAGwUAAAAA&#10;" w14:anchorId="7F55A0B0">
                <v:textbox inset="2.16pt,1.44pt,0,1.44pt">
                  <w:txbxContent>
                    <w:p w:rsidR="00DB1734" w:rsidP="00C07318" w:rsidRDefault="00DB1734" w14:paraId="3969A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editId="7668A408" wp14:anchorId="60068D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9" name="Rectangle 6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CE6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9" style="position:absolute;margin-left:104pt;margin-top:11pt;width:79pt;height:135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+tugEAAEw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PRmtdpQ4rjFLv1E&#10;37jrR0XO1cFIqXJ/s19TiB1eew5PcMkiLrP4WYPNX5RF5uLx6eqxmhMRWNwsN+saOyFwq7mtm5wg&#10;TPV2O0BMX5W3JC8YBeRSrOXH7zGdj74ewXuZzfn9vErzfi5qls3mleveyxNqxCFNjxj06CdGxWgC&#10;JRM2ntH4+8BBUTJ+c+hse7tatjgpJWnW7RonGEqCrPfvq9yJweMsiQSUHAKYfkC+xaNCC1tWhF3G&#10;K8/E+7yQf/sJ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XQvrboBAABMAwAADgAAAAAAAAAAAAAAAAAuAgAAZHJzL2Uy&#10;b0RvYy54bWxQSwECLQAUAAYACAAAACEAsUqaJdsAAAAKAQAADwAAAAAAAAAAAAAAAAAUBAAAZHJz&#10;L2Rvd25yZXYueG1sUEsFBgAAAAAEAAQA8wAAABwFAAAAAA==&#10;" w14:anchorId="60068D53">
                <v:textbox inset="2.16pt,1.44pt,0,1.44pt">
                  <w:txbxContent>
                    <w:p w:rsidR="00DB1734" w:rsidP="00C07318" w:rsidRDefault="00DB1734" w14:paraId="792CE6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1488" behindDoc="0" locked="0" layoutInCell="1" allowOverlap="1" wp14:editId="1F67562A" wp14:anchorId="2769C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50" name="Rectangle 6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895C4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0" style="position:absolute;margin-left:104pt;margin-top:11pt;width:79pt;height:135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6GiWLoBAABMAwAADgAAAAAAAAAAAAAAAAAuAgAAZHJzL2Uy&#10;b0RvYy54bWxQSwECLQAUAAYACAAAACEAsUqaJdsAAAAKAQAADwAAAAAAAAAAAAAAAAAUBAAAZHJz&#10;L2Rvd25yZXYueG1sUEsFBgAAAAAEAAQA8wAAABwFAAAAAA==&#10;" w14:anchorId="2769C2EA">
                <v:textbox inset="2.16pt,1.44pt,0,1.44pt">
                  <w:txbxContent>
                    <w:p w:rsidR="00DB1734" w:rsidP="00C07318" w:rsidRDefault="00DB1734" w14:paraId="6895C4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2512" behindDoc="0" locked="0" layoutInCell="1" allowOverlap="1" wp14:editId="6074DDAE" wp14:anchorId="5A6143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1" name="Rectangle 6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BCE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1" style="position:absolute;margin-left:104pt;margin-top:11pt;width:79pt;height:162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75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rikxHOHXfqO&#10;vnE/WEXO1dFIqUp/i19TTD1ee45PcMkSLov4WYMrX5RF5urx6eqxmjMRWLxb3W1a7ITAra5dr28x&#10;QZjm9XaElD+r4EhZMArIpVrLj19TPh99OYL3Cpvz+2WV5/1c1ay6K9d9kCfUiEOaHzFoGyZGhTWR&#10;kgkbz2j6deCgKLFfPDrb3a5XHU5KTZabboMTDDVB1vu3Ve7FGHCWRAZKDhHMMCLf+m6lhS2rwi7j&#10;VWbibV7Jv/4Eu9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Mlu+boBAABMAwAADgAAAAAAAAAAAAAAAAAuAgAAZHJzL2Uy&#10;b0RvYy54bWxQSwECLQAUAAYACAAAACEAe0uO1NsAAAAKAQAADwAAAAAAAAAAAAAAAAAUBAAAZHJz&#10;L2Rvd25yZXYueG1sUEsFBgAAAAAEAAQA8wAAABwFAAAAAA==&#10;" w14:anchorId="5A6143DA">
                <v:textbox inset="2.16pt,1.44pt,0,1.44pt">
                  <w:txbxContent>
                    <w:p w:rsidR="00DB1734" w:rsidP="00C07318" w:rsidRDefault="00DB1734" w14:paraId="2CABCE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3536" behindDoc="0" locked="0" layoutInCell="1" allowOverlap="1" wp14:editId="29CC0E89" wp14:anchorId="7E695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2" name="Rectangle 6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AAF0E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2" style="position:absolute;margin-left:104pt;margin-top:11pt;width:79pt;height:162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Ie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thR4rnDLn1H&#10;37gfrCLn6mikVKW/xa8pph6vPccnuGQJl0X8rMGVL8oic/X4dPVYzZkILN6t7jYtdkLgVteu17eY&#10;IEzzejtCyp9VcKQsGAXkUq3lx68pn4++HMF7hc35/bLK836ualZd98J1H+QJNeKQ5kcM2oaJUWFN&#10;pGTCxjOafh04KErsF4/OdrfrFRqRa7LcdBucYKgJst6/rXIvxoCzJDJQcohghhH5Vo8qLWxZFXYZ&#10;rzITb/NK/vUn2P0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UMCHroBAABMAwAADgAAAAAAAAAAAAAAAAAuAgAAZHJzL2Uy&#10;b0RvYy54bWxQSwECLQAUAAYACAAAACEAe0uO1NsAAAAKAQAADwAAAAAAAAAAAAAAAAAUBAAAZHJz&#10;L2Rvd25yZXYueG1sUEsFBgAAAAAEAAQA8wAAABwFAAAAAA==&#10;" w14:anchorId="7E695418">
                <v:textbox inset="2.16pt,1.44pt,0,1.44pt">
                  <w:txbxContent>
                    <w:p w:rsidR="00DB1734" w:rsidP="00C07318" w:rsidRDefault="00DB1734" w14:paraId="7AAF0E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4560" behindDoc="0" locked="0" layoutInCell="1" allowOverlap="1" wp14:editId="53B8F308" wp14:anchorId="145674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3" name="Rectangle 6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80B0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3" style="position:absolute;margin-left:104pt;margin-top:11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veaECugEAAEsDAAAOAAAAAAAAAAAAAAAAAC4CAABkcnMvZTJv&#10;RG9jLnhtbFBLAQItABQABgAIAAAAIQCiaTO02gAAAAoBAAAPAAAAAAAAAAAAAAAAABQEAABkcnMv&#10;ZG93bnJldi54bWxQSwUGAAAAAAQABADzAAAAGwUAAAAA&#10;" w14:anchorId="14567451">
                <v:textbox inset="2.16pt,1.44pt,0,1.44pt">
                  <w:txbxContent>
                    <w:p w:rsidR="00DB1734" w:rsidP="00C07318" w:rsidRDefault="00DB1734" w14:paraId="480B0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editId="1DC5A8BA" wp14:anchorId="79506F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4" name="Rectangle 6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C2A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4" style="position:absolute;margin-left:104pt;margin-top:11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v56/ugEAAEsDAAAOAAAAAAAAAAAAAAAAAC4CAABkcnMvZTJv&#10;RG9jLnhtbFBLAQItABQABgAIAAAAIQCiaTO02gAAAAoBAAAPAAAAAAAAAAAAAAAAABQEAABkcnMv&#10;ZG93bnJldi54bWxQSwUGAAAAAAQABADzAAAAGwUAAAAA&#10;" w14:anchorId="79506F2A">
                <v:textbox inset="2.16pt,1.44pt,0,1.44pt">
                  <w:txbxContent>
                    <w:p w:rsidR="00DB1734" w:rsidP="00C07318" w:rsidRDefault="00DB1734" w14:paraId="2EC2A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 wp14:editId="27B3C08C" wp14:anchorId="42E6B4D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5" name="Rectangle 6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6C0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5" style="position:absolute;margin-left:104pt;margin-top:11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0q3CrsBAABLAwAADgAAAAAAAAAAAAAAAAAuAgAAZHJzL2Uy&#10;b0RvYy54bWxQSwECLQAUAAYACAAAACEAomkztNoAAAAKAQAADwAAAAAAAAAAAAAAAAAVBAAAZHJz&#10;L2Rvd25yZXYueG1sUEsFBgAAAAAEAAQA8wAAABwFAAAAAA==&#10;" w14:anchorId="42E6B4D2">
                <v:textbox inset="2.16pt,1.44pt,0,1.44pt">
                  <w:txbxContent>
                    <w:p w:rsidR="00DB1734" w:rsidP="00C07318" w:rsidRDefault="00DB1734" w14:paraId="51C6C0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 wp14:editId="173F6897" wp14:anchorId="35EE6F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6" name="Rectangle 6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9CA6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6" style="position:absolute;margin-left:104pt;margin-top:11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VO8DrsBAABLAwAADgAAAAAAAAAAAAAAAAAuAgAAZHJzL2Uy&#10;b0RvYy54bWxQSwECLQAUAAYACAAAACEAomkztNoAAAAKAQAADwAAAAAAAAAAAAAAAAAVBAAAZHJz&#10;L2Rvd25yZXYueG1sUEsFBgAAAAAEAAQA8wAAABwFAAAAAA==&#10;" w14:anchorId="35EE6FAF">
                <v:textbox inset="2.16pt,1.44pt,0,1.44pt">
                  <w:txbxContent>
                    <w:p w:rsidR="00DB1734" w:rsidP="00C07318" w:rsidRDefault="00DB1734" w14:paraId="69CA6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 wp14:editId="5E4836EE" wp14:anchorId="769C1E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7" name="Rectangle 6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62C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7" style="position:absolute;margin-left:104pt;margin-top:11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W7ugEAAEs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u+XtihLHLE7p&#10;B+rGXG8kOWcHLYTM8816jSG2WPYSnuESRXQz+UmBzV+kRaai8emqsZwS4ZjcLDbrGifB8Wi13CzQ&#10;xy7Ve3GAmL5Kb0l2OgoIpSjLjo8xna++XcG6DOb8fPbStJ8KmUWzeoO69+KEFHFH0xMaZfzYUW50&#10;oGTEuXc0vh4YSErMN4fCNqvlosFFKcF83axxgaEECHr/McscHzyuEk9AySGA7gfEWyQqsHBihdhl&#10;u/JKfIwL+Pd/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oppW7ugEAAEsDAAAOAAAAAAAAAAAAAAAAAC4CAABkcnMvZTJv&#10;RG9jLnhtbFBLAQItABQABgAIAAAAIQCiaTO02gAAAAoBAAAPAAAAAAAAAAAAAAAAABQEAABkcnMv&#10;ZG93bnJldi54bWxQSwUGAAAAAAQABADzAAAAGwUAAAAA&#10;" w14:anchorId="769C1E6D">
                <v:textbox inset="2.16pt,1.44pt,0,1.44pt">
                  <w:txbxContent>
                    <w:p w:rsidR="00DB1734" w:rsidP="00C07318" w:rsidRDefault="00DB1734" w14:paraId="7162C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19680" behindDoc="0" locked="0" layoutInCell="1" allowOverlap="1" wp14:editId="4FC9B6AE" wp14:anchorId="137021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8" name="Rectangle 6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2E68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8" style="position:absolute;margin-left:104pt;margin-top:11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KvugEAAEs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/ozfozzspxi1P6&#10;ibpxNxhJztlR973M8816TSF2WPYUHuESRXQz+VmBzV+kReai8emqsZwTEZjcrDZtjZMQeHS73qzQ&#10;xy7Va3GAmL5Kb0l2GAWEUpTlx+8xna++XMG6DOb8fPbSvJ8LmVXTvkDd+/6EFHFH0wMaZfzEqDA6&#10;UDLh3BmNvw8cJCXmm0Nhm9v1qsFFKcGybVoUBUqAoPdvs9yJ0eMqiQSUHALoYUS8RaICCydWiF22&#10;K6/E27iAf/0Hd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C2LKvugEAAEsDAAAOAAAAAAAAAAAAAAAAAC4CAABkcnMvZTJv&#10;RG9jLnhtbFBLAQItABQABgAIAAAAIQCiaTO02gAAAAoBAAAPAAAAAAAAAAAAAAAAABQEAABkcnMv&#10;ZG93bnJldi54bWxQSwUGAAAAAAQABADzAAAAGwUAAAAA&#10;" w14:anchorId="137021B4">
                <v:textbox inset="2.16pt,1.44pt,0,1.44pt">
                  <w:txbxContent>
                    <w:p w:rsidR="00DB1734" w:rsidP="00C07318" w:rsidRDefault="00DB1734" w14:paraId="042E68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0704" behindDoc="0" locked="0" layoutInCell="1" allowOverlap="1" wp14:editId="193E8D7C" wp14:anchorId="087205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9" name="Rectangle 6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300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9" style="position:absolute;margin-left:104pt;margin-top:11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saugEAAEs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Zv1p9bSjx3OKWf&#10;qBv3vVXknB2MlGqe76zXGFOHZU/xES5RQncmP2lw8xdpkalofLpqrKZMBCbbVbupcRICj27X7Qp9&#10;7FK9FkdI+asKjswOo4BQirL8+D3l89WXK1g3gzk/P3t52k+FzKppX6DugzwhRdzR/IBG2zAyKqyJ&#10;lIw4d0bT7wMHRYn95lHY5na9anBRSrDcNBtcYCgBgt6/zXIvhoCrJDJQcohg+gHxFokKLJxYIXbZ&#10;rnkl3sYF/Os/sPs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jLZsaugEAAEsDAAAOAAAAAAAAAAAAAAAAAC4CAABkcnMvZTJv&#10;RG9jLnhtbFBLAQItABQABgAIAAAAIQCiaTO02gAAAAoBAAAPAAAAAAAAAAAAAAAAABQEAABkcnMv&#10;ZG93bnJldi54bWxQSwUGAAAAAAQABADzAAAAGwUAAAAA&#10;" w14:anchorId="08720536">
                <v:textbox inset="2.16pt,1.44pt,0,1.44pt">
                  <w:txbxContent>
                    <w:p w:rsidR="00DB1734" w:rsidP="00C07318" w:rsidRDefault="00DB1734" w14:paraId="52300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1728" behindDoc="0" locked="0" layoutInCell="1" allowOverlap="1" wp14:editId="4F802B0A" wp14:anchorId="0FC68F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0" name="Rectangle 6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5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0" style="position:absolute;margin-left:104pt;margin-top:11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dezIbugEAAEsDAAAOAAAAAAAAAAAAAAAAAC4CAABkcnMvZTJv&#10;RG9jLnhtbFBLAQItABQABgAIAAAAIQCiaTO02gAAAAoBAAAPAAAAAAAAAAAAAAAAABQEAABkcnMv&#10;ZG93bnJldi54bWxQSwUGAAAAAAQABADzAAAAGwUAAAAA&#10;" w14:anchorId="0FC68F9D">
                <v:textbox inset="2.16pt,1.44pt,0,1.44pt">
                  <w:txbxContent>
                    <w:p w:rsidR="00DB1734" w:rsidP="00C07318" w:rsidRDefault="00DB1734" w14:paraId="705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2752" behindDoc="0" locked="0" layoutInCell="1" allowOverlap="1" wp14:editId="2FBB5957" wp14:anchorId="02FFF0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1" name="Rectangle 6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A94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1" style="position:absolute;margin-left:104pt;margin-top:11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yOG665AQAASwMAAA4AAAAAAAAAAAAAAAAALgIAAGRycy9lMm9E&#10;b2MueG1sUEsBAi0AFAAGAAgAAAAhAKJpM7TaAAAACgEAAA8AAAAAAAAAAAAAAAAAEwQAAGRycy9k&#10;b3ducmV2LnhtbFBLBQYAAAAABAAEAPMAAAAaBQAAAAA=&#10;" w14:anchorId="02FFF089">
                <v:textbox inset="2.16pt,1.44pt,0,1.44pt">
                  <w:txbxContent>
                    <w:p w:rsidR="00DB1734" w:rsidP="00C07318" w:rsidRDefault="00DB1734" w14:paraId="22A94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3776" behindDoc="0" locked="0" layoutInCell="1" allowOverlap="1" wp14:editId="796D7F78" wp14:anchorId="415F2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2" name="Rectangle 6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72CE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2" style="position:absolute;margin-left:104pt;margin-top:11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Cq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uWoo8dzhlH6j&#10;btx3VpFztjdSqmm+k15DTC2WPcVHuEQJ3Yn8qMFNX6RFxqLx6aqxGjMRmNwsNusaJyHw6Ga5WaCP&#10;Xar34ggp/1DBkclhFBBKUZYff6V8vvp2BesmMOfnJy+P+7GQWSyaN6j7IE9IEXc0P6DRNgyMCmsi&#10;JQPOndH058BBUWJ/ehS2uVliLcklmK+bNS4wlABB7z9muRd9wFUSGSg5RDBdj3iLRAUWTqwQu2zX&#10;t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XEKq5AQAASwMAAA4AAAAAAAAAAAAAAAAALgIAAGRycy9lMm9E&#10;b2MueG1sUEsBAi0AFAAGAAgAAAAhAKJpM7TaAAAACgEAAA8AAAAAAAAAAAAAAAAAEwQAAGRycy9k&#10;b3ducmV2LnhtbFBLBQYAAAAABAAEAPMAAAAaBQAAAAA=&#10;" w14:anchorId="415F2078">
                <v:textbox inset="2.16pt,1.44pt,0,1.44pt">
                  <w:txbxContent>
                    <w:p w:rsidR="00DB1734" w:rsidP="00C07318" w:rsidRDefault="00DB1734" w14:paraId="4672CE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editId="7E25215F" wp14:anchorId="78C023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3" name="Rectangle 6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982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3" style="position:absolute;margin-left:104pt;margin-top:11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YjkfugEAAEsDAAAOAAAAAAAAAAAAAAAAAC4CAABkcnMvZTJv&#10;RG9jLnhtbFBLAQItABQABgAIAAAAIQCiaTO02gAAAAoBAAAPAAAAAAAAAAAAAAAAABQEAABkcnMv&#10;ZG93bnJldi54bWxQSwUGAAAAAAQABADzAAAAGwUAAAAA&#10;" w14:anchorId="78C023AA">
                <v:textbox inset="2.16pt,1.44pt,0,1.44pt">
                  <w:txbxContent>
                    <w:p w:rsidR="00DB1734" w:rsidP="00C07318" w:rsidRDefault="00DB1734" w14:paraId="784982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editId="128472B7" wp14:anchorId="717E3A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4" name="Rectangle 6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EA7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4" style="position:absolute;margin-left:104pt;margin-top:11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qQGorsBAABLAwAADgAAAAAAAAAAAAAAAAAuAgAAZHJzL2Uy&#10;b0RvYy54bWxQSwECLQAUAAYACAAAACEAomkztNoAAAAKAQAADwAAAAAAAAAAAAAAAAAVBAAAZHJz&#10;L2Rvd25yZXYueG1sUEsFBgAAAAAEAAQA8wAAABwFAAAAAA==&#10;" w14:anchorId="717E3A03">
                <v:textbox inset="2.16pt,1.44pt,0,1.44pt">
                  <w:txbxContent>
                    <w:p w:rsidR="00DB1734" w:rsidP="00C07318" w:rsidRDefault="00DB1734" w14:paraId="039EA7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6848" behindDoc="0" locked="0" layoutInCell="1" allowOverlap="1" wp14:editId="4C0ADEBF" wp14:anchorId="7E31801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5" name="Rectangle 6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8BDE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5" style="position:absolute;margin-left:104pt;margin-top:11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+1EvF7sBAABLAwAADgAAAAAAAAAAAAAAAAAuAgAAZHJzL2Uy&#10;b0RvYy54bWxQSwECLQAUAAYACAAAACEAomkztNoAAAAKAQAADwAAAAAAAAAAAAAAAAAVBAAAZHJz&#10;L2Rvd25yZXYueG1sUEsFBgAAAAAEAAQA8wAAABwFAAAAAA==&#10;" w14:anchorId="7E318010">
                <v:textbox inset="2.16pt,1.44pt,0,1.44pt">
                  <w:txbxContent>
                    <w:p w:rsidR="00DB1734" w:rsidP="00C07318" w:rsidRDefault="00DB1734" w14:paraId="2F8BDE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7872" behindDoc="0" locked="0" layoutInCell="1" allowOverlap="1" wp14:editId="7E87BA5C" wp14:anchorId="581025D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6" name="Rectangle 6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4E92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6" style="position:absolute;margin-left:104pt;margin-top:11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UgkE7sBAABLAwAADgAAAAAAAAAAAAAAAAAuAgAAZHJzL2Uy&#10;b0RvYy54bWxQSwECLQAUAAYACAAAACEAomkztNoAAAAKAQAADwAAAAAAAAAAAAAAAAAVBAAAZHJz&#10;L2Rvd25yZXYueG1sUEsFBgAAAAAEAAQA8wAAABwFAAAAAA==&#10;" w14:anchorId="581025D1">
                <v:textbox inset="2.16pt,1.44pt,0,1.44pt">
                  <w:txbxContent>
                    <w:p w:rsidR="00DB1734" w:rsidP="00C07318" w:rsidRDefault="00DB1734" w14:paraId="234E92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8896" behindDoc="0" locked="0" layoutInCell="1" allowOverlap="1" wp14:editId="3DECB9A7" wp14:anchorId="38054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7" name="Rectangle 6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D8B0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7" style="position:absolute;margin-left:104pt;margin-top:11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4vQ2mugEAAEsDAAAOAAAAAAAAAAAAAAAAAC4CAABkcnMvZTJv&#10;RG9jLnhtbFBLAQItABQABgAIAAAAIQCiaTO02gAAAAoBAAAPAAAAAAAAAAAAAAAAABQEAABkcnMv&#10;ZG93bnJldi54bWxQSwUGAAAAAAQABADzAAAAGwUAAAAA&#10;" w14:anchorId="380549CB">
                <v:textbox inset="2.16pt,1.44pt,0,1.44pt">
                  <w:txbxContent>
                    <w:p w:rsidR="00DB1734" w:rsidP="00C07318" w:rsidRDefault="00DB1734" w14:paraId="5DD8B0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29920" behindDoc="0" locked="0" layoutInCell="1" allowOverlap="1" wp14:editId="0010DF5D" wp14:anchorId="3D9B0B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8" name="Rectangle 6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284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8" style="position:absolute;margin-left:104pt;margin-top:11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SwyqyugEAAEsDAAAOAAAAAAAAAAAAAAAAAC4CAABkcnMvZTJv&#10;RG9jLnhtbFBLAQItABQABgAIAAAAIQCiaTO02gAAAAoBAAAPAAAAAAAAAAAAAAAAABQEAABkcnMv&#10;ZG93bnJldi54bWxQSwUGAAAAAAQABADzAAAAGwUAAAAA&#10;" w14:anchorId="3D9B0B64">
                <v:textbox inset="2.16pt,1.44pt,0,1.44pt">
                  <w:txbxContent>
                    <w:p w:rsidR="00DB1734" w:rsidP="00C07318" w:rsidRDefault="00DB1734" w14:paraId="55284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0944" behindDoc="0" locked="0" layoutInCell="1" allowOverlap="1" wp14:editId="47E9EBC4" wp14:anchorId="225592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9" name="Rectangle 6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1F8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9" style="position:absolute;margin-left:104pt;margin-top:11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zYDB7sBAABLAwAADgAAAAAAAAAAAAAAAAAuAgAAZHJzL2Uy&#10;b0RvYy54bWxQSwECLQAUAAYACAAAACEAomkztNoAAAAKAQAADwAAAAAAAAAAAAAAAAAVBAAAZHJz&#10;L2Rvd25yZXYueG1sUEsFBgAAAAAEAAQA8wAAABwFAAAAAA==&#10;" w14:anchorId="225592B5">
                <v:textbox inset="2.16pt,1.44pt,0,1.44pt">
                  <w:txbxContent>
                    <w:p w:rsidR="00DB1734" w:rsidP="00C07318" w:rsidRDefault="00DB1734" w14:paraId="6B1F8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1968" behindDoc="0" locked="0" layoutInCell="1" allowOverlap="1" wp14:editId="3E343673" wp14:anchorId="7406A6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0" name="Rectangle 6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D068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0" style="position:absolute;margin-left:104pt;margin-top:11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vV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lis0yHGLXXpB&#10;37jrBkXO1d5IqXJ/s19jiC1eew3PcMkiLrP4SYPNX5RFpuLx6eqxmhIRWNwsNusaHxK4tVpuFrhG&#10;lOrjcoCYvipvSV4wCkilOMuP32M6H/19BO9lMufn8ypN+6mIWSwLbK7tvTyhRJzR9IRBD35kVAwm&#10;UDJi3xmNbwcOipLhm0Njm9Vy0eCglGS+btY4wFASJL3/XOVO9B5HSSSg5BDAdD3yLRYVWtixIuwy&#10;XXkkPueF/Mc/sHs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BtpvVugEAAEsDAAAOAAAAAAAAAAAAAAAAAC4CAABkcnMvZTJv&#10;RG9jLnhtbFBLAQItABQABgAIAAAAIQCiaTO02gAAAAoBAAAPAAAAAAAAAAAAAAAAABQEAABkcnMv&#10;ZG93bnJldi54bWxQSwUGAAAAAAQABADzAAAAGwUAAAAA&#10;" w14:anchorId="7406A6A6">
                <v:textbox inset="2.16pt,1.44pt,0,1.44pt">
                  <w:txbxContent>
                    <w:p w:rsidR="00DB1734" w:rsidP="00C07318" w:rsidRDefault="00DB1734" w14:paraId="7BD068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2992" behindDoc="0" locked="0" layoutInCell="1" allowOverlap="1" wp14:editId="194BC33A" wp14:anchorId="7419B5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1" name="Rectangle 6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522B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1" style="position:absolute;margin-left:104pt;margin-top:11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BDsmC5AQAASwMAAA4AAAAAAAAAAAAAAAAALgIAAGRycy9lMm9E&#10;b2MueG1sUEsBAi0AFAAGAAgAAAAhAKJpM7TaAAAACgEAAA8AAAAAAAAAAAAAAAAAEwQAAGRycy9k&#10;b3ducmV2LnhtbFBLBQYAAAAABAAEAPMAAAAaBQAAAAA=&#10;" w14:anchorId="7419B543">
                <v:textbox inset="2.16pt,1.44pt,0,1.44pt">
                  <w:txbxContent>
                    <w:p w:rsidR="00DB1734" w:rsidP="00C07318" w:rsidRDefault="00DB1734" w14:paraId="7B522B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editId="6ACA1225" wp14:anchorId="0A8D53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2" name="Rectangle 6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4858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2" style="position:absolute;margin-left:104pt;margin-top:11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lk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XLVUOK4xSn9&#10;Rt246wZFztneSKnyfLNeY4gtlj2FR7hEEd1MftJg8xdpkalofLpqrKZEBCY3i826xkkIPFotNwv0&#10;sUv1Xhwgph/KW5IdRgGhFGX58VdM56tvV7Augzk/n7007adCZrFs3qDuvTwhRdzR9IBGD35kVAwm&#10;UDLi3BmNfw4cFCXDT4fCNqvlAnVIJZivmzUuMJQAQe8/ZrkTvcdVEgkoOQQwXY94i0QFFk6sELts&#10;V16Jj3EB//4P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WrlkugEAAEsDAAAOAAAAAAAAAAAAAAAAAC4CAABkcnMvZTJv&#10;RG9jLnhtbFBLAQItABQABgAIAAAAIQCiaTO02gAAAAoBAAAPAAAAAAAAAAAAAAAAABQEAABkcnMv&#10;ZG93bnJldi54bWxQSwUGAAAAAAQABADzAAAAGwUAAAAA&#10;" w14:anchorId="0A8D5387">
                <v:textbox inset="2.16pt,1.44pt,0,1.44pt">
                  <w:txbxContent>
                    <w:p w:rsidR="00DB1734" w:rsidP="00C07318" w:rsidRDefault="00DB1734" w14:paraId="714858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5040" behindDoc="0" locked="0" layoutInCell="1" allowOverlap="1" wp14:editId="253D064C" wp14:anchorId="652706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3" name="Rectangle 6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781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3" style="position:absolute;margin-left:104pt;margin-top:11pt;width:79pt;height:60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DRugEAAEsDAAAOAAAAZHJzL2Uyb0RvYy54bWysU9tu2zAMfR+wfxD0vtixgy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YtJZ47nNIP&#10;1I373ipyyQ5GSjXPd9ZrjKnDsuf4BNcooTuTnzS4+Yu0yFQ0Pt80VlMmApPbdrupcRICj9arbYs+&#10;dqneiiOk/EUFR2aHUUAoRVl++pby5errFaybwVyen708HaZCpl21r1APQZ6RIu5ofkSjbRgZFdZE&#10;SkacO6Pp15GDosR+9Shss161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jr5DRugEAAEsDAAAOAAAAAAAAAAAAAAAAAC4CAABkcnMvZTJv&#10;RG9jLnhtbFBLAQItABQABgAIAAAAIQCiaTO02gAAAAoBAAAPAAAAAAAAAAAAAAAAABQEAABkcnMv&#10;ZG93bnJldi54bWxQSwUGAAAAAAQABADzAAAAGwUAAAAA&#10;" w14:anchorId="652706CE">
                <v:textbox inset="2.16pt,1.44pt,0,1.44pt">
                  <w:txbxContent>
                    <w:p w:rsidR="00DB1734" w:rsidP="00C07318" w:rsidRDefault="00DB1734" w14:paraId="53781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6064" behindDoc="0" locked="0" layoutInCell="1" allowOverlap="1" wp14:editId="4D18F191" wp14:anchorId="31275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4" name="Rectangle 6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847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4" style="position:absolute;margin-left:104pt;margin-top:11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9sugEAAEsDAAAOAAAAZHJzL2Uyb0RvYy54bWysU9tu2zAMfR+wfxD0vthxjC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euWEs8dTukH&#10;6sZ9bxW5ZAcjpZrnO+s1xtRh2XN8gmuU0J3JTxrc/EVaZCoan28aqykTgcntarupcRICj9btdoU+&#10;dqneiiOk/EUFR2aHUUAoRVl++pby5errFaybwVyen708HaZCZtW2r1APQZ6RIu5ofkSjbRgZFdZE&#10;SkacO6Pp15GDosR+9Shss25X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Gaa9sugEAAEsDAAAOAAAAAAAAAAAAAAAAAC4CAABkcnMvZTJv&#10;RG9jLnhtbFBLAQItABQABgAIAAAAIQCiaTO02gAAAAoBAAAPAAAAAAAAAAAAAAAAABQEAABkcnMv&#10;ZG93bnJldi54bWxQSwUGAAAAAAQABADzAAAAGwUAAAAA&#10;" w14:anchorId="312755F2">
                <v:textbox inset="2.16pt,1.44pt,0,1.44pt">
                  <w:txbxContent>
                    <w:p w:rsidR="00DB1734" w:rsidP="00C07318" w:rsidRDefault="00DB1734" w14:paraId="3B847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7088" behindDoc="0" locked="0" layoutInCell="1" allowOverlap="1" wp14:editId="591F42A7" wp14:anchorId="50F81A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5" name="Rectangle 6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96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5" style="position:absolute;margin-left:104pt;margin-top:11pt;width:79pt;height:60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bZuwEAAEs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/XJ1R4njFqf0&#10;A3XjrjeSnLOD7jqZ55v1GkNssewlPMMliuhm8pMCm79Ii0xF49NVYzklIjC5WWzWNU5C4NFquVmg&#10;j12q9+IAMX2R3pLsMAoIpSjLj99iOl99u4J1Gcz5+eylaT8VMovl3RvUve9OSBF3ND2hUcaPjAqj&#10;AyUjzp3R+OvAQVJivjoUtlktFw0uSgnm62aNCwwlQND7j1nuxOBxlUQCSg4BdD8g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5yG2bsBAABLAwAADgAAAAAAAAAAAAAAAAAuAgAAZHJzL2Uy&#10;b0RvYy54bWxQSwECLQAUAAYACAAAACEAomkztNoAAAAKAQAADwAAAAAAAAAAAAAAAAAVBAAAZHJz&#10;L2Rvd25yZXYueG1sUEsFBgAAAAAEAAQA8wAAABwFAAAAAA==&#10;" w14:anchorId="50F81A8C">
                <v:textbox inset="2.16pt,1.44pt,0,1.44pt">
                  <w:txbxContent>
                    <w:p w:rsidR="00DB1734" w:rsidP="00C07318" w:rsidRDefault="00DB1734" w14:paraId="78F96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8112" behindDoc="0" locked="0" layoutInCell="1" allowOverlap="1" wp14:editId="6247E052" wp14:anchorId="1F4CD9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6" name="Rectangle 6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868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6" style="position:absolute;margin-left:104pt;margin-top:11pt;width:79pt;height:60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3d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K8o8dzhlH6i&#10;btx3VpFLtjdSqmm+k15DTC2WPccnuEYJ3Yn8qMFNX6RFxqLx+aaxGjMRmNwutpsaJyHwaL3cLtDH&#10;LtVbcYSUv6rgyOQwCgilKMtP31O+XH29gnUTmMvzk5fHw1jILJarV6iHIM9IEXc0P6LRNgyMCmsi&#10;JQPOndH0+8hBUWK/eRS2WS8XDS5KCeabZoMLDCVA0If3We5FH3CVRAZKjhFM1yPeIlGBhRMrxK7b&#10;Na3E+7iAf/sH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FhY3dugEAAEsDAAAOAAAAAAAAAAAAAAAAAC4CAABkcnMvZTJv&#10;RG9jLnhtbFBLAQItABQABgAIAAAAIQCiaTO02gAAAAoBAAAPAAAAAAAAAAAAAAAAABQEAABkcnMv&#10;ZG93bnJldi54bWxQSwUGAAAAAAQABADzAAAAGwUAAAAA&#10;" w14:anchorId="1F4CD9AF">
                <v:textbox inset="2.16pt,1.44pt,0,1.44pt">
                  <w:txbxContent>
                    <w:p w:rsidR="00DB1734" w:rsidP="00C07318" w:rsidRDefault="00DB1734" w14:paraId="2B868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39136" behindDoc="0" locked="0" layoutInCell="1" allowOverlap="1" wp14:editId="0A419DEA" wp14:anchorId="7A758A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7" name="Rectangle 6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56AC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7" style="position:absolute;margin-left:104pt;margin-top:11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Ro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uWEs8dTukH&#10;6sZ9bxW5ZAcjpZrnO+s1xtRh2XN8gmuU0J3JTxrc/EVaZCoan28aqykTgcntarupcRICj9r1doU+&#10;dqneiiOk/EUFR2aHUUAoRVl++pby5errFaybwVyen708HaZCZrVuX6EegjwjRdzR/IhG2zAyKqyJ&#10;lIw4d0bTryMHRYn96lHYpl2vGlyUEiw3zQYXGEqAoA/vs9yLIeAqiQyUHCOYfkC8RaICCydWiF23&#10;a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cKRougEAAEsDAAAOAAAAAAAAAAAAAAAAAC4CAABkcnMvZTJv&#10;RG9jLnhtbFBLAQItABQABgAIAAAAIQCiaTO02gAAAAoBAAAPAAAAAAAAAAAAAAAAABQEAABkcnMv&#10;ZG93bnJldi54bWxQSwUGAAAAAAQABADzAAAAGwUAAAAA&#10;" w14:anchorId="7A758A25">
                <v:textbox inset="2.16pt,1.44pt,0,1.44pt">
                  <w:txbxContent>
                    <w:p w:rsidR="00DB1734" w:rsidP="00C07318" w:rsidRDefault="00DB1734" w14:paraId="0556AC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0160" behindDoc="0" locked="0" layoutInCell="1" allowOverlap="1" wp14:editId="31F3B742" wp14:anchorId="1253BF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8" name="Rectangle 6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3622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8" style="position:absolute;margin-left:104pt;margin-top:11pt;width:79pt;height:60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N8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1huclecOp/QD&#10;deO+t4pcsoORUs3znfUaY+qw7Dk+wTVK6M7kJw1u/iItMhWNzzeN1ZSJwOR2tW1rnITAo816u0If&#10;u1RvxRFS/qKCI7PDKCCUoiw/fUv5cvX1CtbNYC7Pz16eDlMhs1q3r1APQZ6RIu5ofkSjbRgZFdZE&#10;SkacO6Pp15GDosR+9Shss1mvGlyUEizbpkVRoAQI+vA+y70YAq6SyEDJMYLpB8RbJCqwcGKF2HW7&#10;5pV4Hxfwb//A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ODoN8ugEAAEsDAAAOAAAAAAAAAAAAAAAAAC4CAABkcnMvZTJv&#10;RG9jLnhtbFBLAQItABQABgAIAAAAIQCiaTO02gAAAAoBAAAPAAAAAAAAAAAAAAAAABQEAABkcnMv&#10;ZG93bnJldi54bWxQSwUGAAAAAAQABADzAAAAGwUAAAAA&#10;" w14:anchorId="1253BFDA">
                <v:textbox inset="2.16pt,1.44pt,0,1.44pt">
                  <w:txbxContent>
                    <w:p w:rsidR="00DB1734" w:rsidP="00C07318" w:rsidRDefault="00DB1734" w14:paraId="243622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1184" behindDoc="0" locked="0" layoutInCell="1" allowOverlap="1" wp14:editId="7F4C1A1D" wp14:anchorId="6DCA27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79" name="Rectangle 6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ABF13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9" style="position:absolute;margin-left:104pt;margin-top:11pt;width:79pt;height:48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i5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+u7lhLHLU7p&#10;O+rGXT8qcskORkqV55v1mkLssOw5PME1iuhm8rMGm79Ii8xF4/NNYzUnIjDZrtptjZMQePSx3bTo&#10;Y5fqtThATJ+VtyQ7jAJCKcry09eYLldfrmBdBnN5PntpPsyFzGrdvkA9eHlGirij6RGNHv3EqBhN&#10;oGTCuTMafx05KErGLw6Fbe7W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MgYubsBAABLAwAADgAAAAAAAAAAAAAAAAAuAgAAZHJzL2Uy&#10;b0RvYy54bWxQSwECLQAUAAYACAAAACEAuU4FbtoAAAAKAQAADwAAAAAAAAAAAAAAAAAVBAAAZHJz&#10;L2Rvd25yZXYueG1sUEsFBgAAAAAEAAQA8wAAABwFAAAAAA==&#10;" w14:anchorId="6DCA2721">
                <v:textbox inset="2.16pt,1.44pt,0,1.44pt">
                  <w:txbxContent>
                    <w:p w:rsidR="00DB1734" w:rsidP="00C07318" w:rsidRDefault="00DB1734" w14:paraId="0ABF13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2208" behindDoc="0" locked="0" layoutInCell="1" allowOverlap="1" wp14:editId="0D726FA6" wp14:anchorId="2592D7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0" name="Rectangle 6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08CA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0" style="position:absolute;margin-left:104pt;margin-top:11pt;width:79pt;height:48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BpugEAAEsDAAAOAAAAZHJzL2Uyb0RvYy54bWysU8tu2zAQvBfoPxC815LlxJU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rmxYNctxil36i&#10;b9z1oyLn6mCkVLm/2a8pxA6vPYVHuGQRl1n8rMHmL8oic/H4dPVYzYkILG5Wm7bGhwRu3W7WG1wj&#10;SvV6OUBMX5W3JC8YBaRSnOXH7zGdj74cwXuZzPn5vErzfi5iVrcFNtf2Xp5QIs5oesCgRz8xKkYT&#10;KJmw74zG3wcOipLxm0Njm883qwYHpSTLtmlxgKEkSHr/tsqdGDyOkkhAySGA6QfkWywqtLBjRdhl&#10;uvJIvM0L+d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01OBpugEAAEsDAAAOAAAAAAAAAAAAAAAAAC4CAABkcnMvZTJv&#10;RG9jLnhtbFBLAQItABQABgAIAAAAIQC5TgVu2gAAAAoBAAAPAAAAAAAAAAAAAAAAABQEAABkcnMv&#10;ZG93bnJldi54bWxQSwUGAAAAAAQABADzAAAAGwUAAAAA&#10;" w14:anchorId="2592D7ED">
                <v:textbox inset="2.16pt,1.44pt,0,1.44pt">
                  <w:txbxContent>
                    <w:p w:rsidR="00DB1734" w:rsidP="00C07318" w:rsidRDefault="00DB1734" w14:paraId="2208CA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editId="68F366DE" wp14:anchorId="7A31F0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1" name="Rectangle 6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7144D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1" style="position:absolute;margin-left:104pt;margin-top:11pt;width:79pt;height:48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ncuQ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bukxHOHU/qJ&#10;unHfW0XO2cFIqeb5znqNMXVY9hQf4RIldGfykwY3f5EWmYrGp6vGaspEYHKz2rQ1TkLg0e1mvUEf&#10;u1SvxRFS/qqCI7PDKCCUoiw/fk/5fPXlCtbNYM7Pz16e9lMhs7q9Qt0HeUKKuKP5AY22YWRUWBMp&#10;GXHujKbfBw6KEvvNo7DN55tVg4tSgmXbtLjAUAIEvX+b5V4MAVdJZKDkEMH0A+It7xZYOLFC7LJd&#10;80q8jQv4139g9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Uhydy5AQAASwMAAA4AAAAAAAAAAAAAAAAALgIAAGRycy9lMm9E&#10;b2MueG1sUEsBAi0AFAAGAAgAAAAhALlOBW7aAAAACgEAAA8AAAAAAAAAAAAAAAAAEwQAAGRycy9k&#10;b3ducmV2LnhtbFBLBQYAAAAABAAEAPMAAAAaBQAAAAA=&#10;" w14:anchorId="7A31F0E4">
                <v:textbox inset="2.16pt,1.44pt,0,1.44pt">
                  <w:txbxContent>
                    <w:p w:rsidR="00DB1734" w:rsidP="00C07318" w:rsidRDefault="00DB1734" w14:paraId="27144D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4256" behindDoc="0" locked="0" layoutInCell="1" allowOverlap="1" wp14:editId="098C28C1" wp14:anchorId="5CBE3F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2" name="Rectangle 6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E041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2" style="position:absolute;margin-left:104pt;margin-top:11pt;width:79pt;height:48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LY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dtQ4rnDKf1E&#10;3bjvrSLn7GCkVPN8Z73GmDose4qPcIkSujP5SYObv0iLTEXj01VjNWUiMLlZbdoaJyHw6Haz3qCP&#10;XarX4ggpf1XBkdlhFBBKUZYfv6d8vvpyBetmMOfnZy9P+6mQWd02L1D3QZ6QIu5ofkCjbRgZFdZE&#10;SkacO6Pp94GDosR+8yhs8/lmhTrkEizbpsUFhhIg6P3bLPdiCLhKIgMlhwimHxBvkajAwokVYpft&#10;mlfibVzAv/4Du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3OMLYugEAAEsDAAAOAAAAAAAAAAAAAAAAAC4CAABkcnMvZTJv&#10;RG9jLnhtbFBLAQItABQABgAIAAAAIQC5TgVu2gAAAAoBAAAPAAAAAAAAAAAAAAAAABQEAABkcnMv&#10;ZG93bnJldi54bWxQSwUGAAAAAAQABADzAAAAGwUAAAAA&#10;" w14:anchorId="5CBE3F38">
                <v:textbox inset="2.16pt,1.44pt,0,1.44pt">
                  <w:txbxContent>
                    <w:p w:rsidR="00DB1734" w:rsidP="00C07318" w:rsidRDefault="00DB1734" w14:paraId="24E041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5280" behindDoc="0" locked="0" layoutInCell="1" allowOverlap="1" wp14:editId="783314BB" wp14:anchorId="61042C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3" name="Rectangle 6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B36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3" style="position:absolute;margin-left:104pt;margin-top:11pt;width:79pt;height:48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s3rbbsBAABLAwAADgAAAAAAAAAAAAAAAAAuAgAAZHJzL2Uy&#10;b0RvYy54bWxQSwECLQAUAAYACAAAACEAuU4FbtoAAAAKAQAADwAAAAAAAAAAAAAAAAAVBAAAZHJz&#10;L2Rvd25yZXYueG1sUEsFBgAAAAAEAAQA8wAAABwFAAAAAA==&#10;" w14:anchorId="61042CAF">
                <v:textbox inset="2.16pt,1.44pt,0,1.44pt">
                  <w:txbxContent>
                    <w:p w:rsidR="00DB1734" w:rsidP="00C07318" w:rsidRDefault="00DB1734" w14:paraId="75DB36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editId="0FEA476A" wp14:anchorId="5AAF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4" name="Rectangle 6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13A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4" style="position:absolute;margin-left:104pt;margin-top:11pt;width:79pt;height:48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TQ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63ZNiecOp/Qd&#10;deO+t4pcsoORUs3znfUaY+qw7Dk+wTVK6M7kJw1u/iItMhWNzzeN1ZSJwOR2tW1rnITAo7vtZos+&#10;dqleiyOk/FkFR2aHUUAoRVl++pry5erLFaybwVyen708HaZCZnW3foF6CPKMFHFH8yMabcPIqLAm&#10;UjLi3BlNv44cFCX2i0dhm4/r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zC9TQugEAAEsDAAAOAAAAAAAAAAAAAAAAAC4CAABkcnMvZTJv&#10;RG9jLnhtbFBLAQItABQABgAIAAAAIQC5TgVu2gAAAAoBAAAPAAAAAAAAAAAAAAAAABQEAABkcnMv&#10;ZG93bnJldi54bWxQSwUGAAAAAAQABADzAAAAGwUAAAAA&#10;" w14:anchorId="5AAF3DFF">
                <v:textbox inset="2.16pt,1.44pt,0,1.44pt">
                  <w:txbxContent>
                    <w:p w:rsidR="00DB1734" w:rsidP="00C07318" w:rsidRDefault="00DB1734" w14:paraId="3813A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 wp14:editId="2459AF54" wp14:anchorId="29C276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5" name="Rectangle 6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8EB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5" style="position:absolute;margin-left:104pt;margin-top:11pt;width:79pt;height:48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1lugEAAEsDAAAOAAAAZHJzL2Uyb0RvYy54bWysU9tu2zAMfR+wfxD0vthxm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d+2aEs8dTuk7&#10;6sZ9bxW5ZAcjpZrnO+s1xtRh2XN8gmuU0J3JTxrc/EVaZCoan28aqykTgcntatvWOAmBR+vtZos+&#10;dqleiyOk/FkFR2aHUUAoRVl++pry5erLFaybwVyen708HaZCZrVev0A9BHlGirij+RGNtmFkVFgT&#10;KRlx7oymX0cOihL7xaOwzce7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/v1lugEAAEsDAAAOAAAAAAAAAAAAAAAAAC4CAABkcnMvZTJv&#10;RG9jLnhtbFBLAQItABQABgAIAAAAIQC5TgVu2gAAAAoBAAAPAAAAAAAAAAAAAAAAABQEAABkcnMv&#10;ZG93bnJldi54bWxQSwUGAAAAAAQABADzAAAAGwUAAAAA&#10;" w14:anchorId="29C276F0">
                <v:textbox inset="2.16pt,1.44pt,0,1.44pt">
                  <w:txbxContent>
                    <w:p w:rsidR="00DB1734" w:rsidP="00C07318" w:rsidRDefault="00DB1734" w14:paraId="1328EB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8352" behindDoc="0" locked="0" layoutInCell="1" allowOverlap="1" wp14:editId="08C9CBF0" wp14:anchorId="1FA7F0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6" name="Rectangle 6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57DA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6" style="position:absolute;margin-left:104pt;margin-top:11pt;width:79pt;height:48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w5/ZhugEAAEsDAAAOAAAAAAAAAAAAAAAAAC4CAABkcnMvZTJv&#10;RG9jLnhtbFBLAQItABQABgAIAAAAIQC5TgVu2gAAAAoBAAAPAAAAAAAAAAAAAAAAABQEAABkcnMv&#10;ZG93bnJldi54bWxQSwUGAAAAAAQABADzAAAAGwUAAAAA&#10;" w14:anchorId="1FA7F0B3">
                <v:textbox inset="2.16pt,1.44pt,0,1.44pt">
                  <w:txbxContent>
                    <w:p w:rsidR="00DB1734" w:rsidP="00C07318" w:rsidRDefault="00DB1734" w14:paraId="5057DA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 wp14:editId="09DB61E4" wp14:anchorId="40A15F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7" name="Rectangle 6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BD1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7" style="position:absolute;margin-left:104pt;margin-top:11pt;width:79pt;height:48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RLf1LsBAABLAwAADgAAAAAAAAAAAAAAAAAuAgAAZHJzL2Uy&#10;b0RvYy54bWxQSwECLQAUAAYACAAAACEAuU4FbtoAAAAKAQAADwAAAAAAAAAAAAAAAAAVBAAAZHJz&#10;L2Rvd25yZXYueG1sUEsFBgAAAAAEAAQA8wAAABwFAAAAAA==&#10;" w14:anchorId="40A15F8C">
                <v:textbox inset="2.16pt,1.44pt,0,1.44pt">
                  <w:txbxContent>
                    <w:p w:rsidR="00DB1734" w:rsidP="00C07318" w:rsidRDefault="00DB1734" w14:paraId="2DBD1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 wp14:editId="05C0D08D" wp14:anchorId="40472E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8" name="Rectangle 6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38D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8" style="position:absolute;margin-left:104pt;margin-top:11pt;width:79pt;height:48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jAuQEAAEsDAAAOAAAAZHJzL2Uyb0RvYy54bWysU9tu2zAMfR+wfxD0vthx2sw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vmlxVo5ZnNJP&#10;1I25wUhyzo5aCJnnm/WaQuyw7Ck8wiWK6GbyswKbv0iLzEXj01VjOSfCMblZbdoaJ8Hx6Haz3qCP&#10;XarX4gAxfZXekuz0FBBKUZYdv8d0vvpyBesymPPz2Uvzfi5kVrftC9S9FyekiDuaHtAo46eecqMD&#10;JRPOvafx94GBpMR8cyhs8/lm1eCilGDZNlkUKAGC3r/NMsdHj6vEE1ByCKCHEfEWiQosnFghdtmu&#10;vBJv4wL+9R/Y/Q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ts+MC5AQAASwMAAA4AAAAAAAAAAAAAAAAALgIAAGRycy9lMm9E&#10;b2MueG1sUEsBAi0AFAAGAAgAAAAhALlOBW7aAAAACgEAAA8AAAAAAAAAAAAAAAAAEwQAAGRycy9k&#10;b3ducmV2LnhtbFBLBQYAAAAABAAEAPMAAAAaBQAAAAA=&#10;" w14:anchorId="40472E1C">
                <v:textbox inset="2.16pt,1.44pt,0,1.44pt">
                  <w:txbxContent>
                    <w:p w:rsidR="00DB1734" w:rsidP="00C07318" w:rsidRDefault="00DB1734" w14:paraId="0E38D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1424" behindDoc="0" locked="0" layoutInCell="1" allowOverlap="1" wp14:editId="0A025706" wp14:anchorId="510D6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9" name="Rectangle 6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59D0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9" style="position:absolute;margin-left:104pt;margin-top:11pt;width:79pt;height:48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amdF1ugEAAEsDAAAOAAAAAAAAAAAAAAAAAC4CAABkcnMvZTJv&#10;RG9jLnhtbFBLAQItABQABgAIAAAAIQC5TgVu2gAAAAoBAAAPAAAAAAAAAAAAAAAAABQEAABkcnMv&#10;ZG93bnJldi54bWxQSwUGAAAAAAQABADzAAAAGwUAAAAA&#10;" w14:anchorId="510D65AC">
                <v:textbox inset="2.16pt,1.44pt,0,1.44pt">
                  <w:txbxContent>
                    <w:p w:rsidR="00DB1734" w:rsidP="00C07318" w:rsidRDefault="00DB1734" w14:paraId="7159D0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editId="70851DBB" wp14:anchorId="16D12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0" name="Rectangle 6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06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0" style="position:absolute;margin-left:104pt;margin-top:11pt;width:79pt;height:48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SP3gAugEAAEsDAAAOAAAAAAAAAAAAAAAAAC4CAABkcnMvZTJv&#10;RG9jLnhtbFBLAQItABQABgAIAAAAIQC5TgVu2gAAAAoBAAAPAAAAAAAAAAAAAAAAABQEAABkcnMv&#10;ZG93bnJldi54bWxQSwUGAAAAAAQABADzAAAAGwUAAAAA&#10;" w14:anchorId="16D12500">
                <v:textbox inset="2.16pt,1.44pt,0,1.44pt">
                  <w:txbxContent>
                    <w:p w:rsidR="00DB1734" w:rsidP="00C07318" w:rsidRDefault="00DB1734" w14:paraId="00C06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 wp14:editId="4E910881" wp14:anchorId="3DD279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1" name="Rectangle 6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490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1" style="position:absolute;margin-left:104pt;margin-top:11pt;width:79pt;height:48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G1uQEAAEsDAAAOAAAAZHJzL2Uyb0RvYy54bWysU9tu2zAMfR+wfxD0vthx2iw2ovSl2DCg&#10;a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F4fAZiJKPrm3ZJiecOp/Qd&#10;deO+t4qcs4ORUs3znfUaY+qw7CU+wyVK6M7kJw1u/iItMhWNT1eN1ZSJwGS7ajc1TkLg0W27btHH&#10;LtVrcYSUv6rgyOwwCgilKMuPDymfr/65gnUzmPPzs5en/VTIrNZXqPsgT0gRdzQ/odE2jIwKayIl&#10;I86d0fTrwEFRYr95FLb5fLNqcFFKsNw0G1xgKAGC3r/Nci+GgKskMlByiGD6AfGWdwssnFghdtmu&#10;eSXexgX86z+w+w0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PKUbW5AQAASwMAAA4AAAAAAAAAAAAAAAAALgIAAGRycy9lMm9E&#10;b2MueG1sUEsBAi0AFAAGAAgAAAAhALlOBW7aAAAACgEAAA8AAAAAAAAAAAAAAAAAEwQAAGRycy9k&#10;b3ducmV2LnhtbFBLBQYAAAAABAAEAPMAAAAaBQAAAAA=&#10;" w14:anchorId="3DD279A2">
                <v:textbox inset="2.16pt,1.44pt,0,1.44pt">
                  <w:txbxContent>
                    <w:p w:rsidR="00DB1734" w:rsidP="00C07318" w:rsidRDefault="00DB1734" w14:paraId="5C490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 wp14:editId="76687516" wp14:anchorId="2D000F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2" name="Rectangle 6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85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2" style="position:absolute;margin-left:104pt;margin-top:11pt;width:79pt;height:48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qx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Q4rnDKf1C&#10;3bjvrSLn7GCkVPN8Z73GmDose4wPcIkSujP5SYObv0iLTEXj01VjNWUiMNmu2k2NkxB49Lldt+hj&#10;l+qlOELK31RwZHYYBYRSlOXHHymfrz5fwboZzPn52cvTfipkVuvmGeo+yBNSxB3N92i0DSOjwppI&#10;yYhzZzT9OXBQlNjvHoVtvtysUIdcguWm2eACQwkQ9P51lnsxBFwlkYGSQwTTD4i3SFRg4cQKsct2&#10;zSvxOi7gX/6B3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R01qxugEAAEsDAAAOAAAAAAAAAAAAAAAAAC4CAABkcnMvZTJv&#10;RG9jLnhtbFBLAQItABQABgAIAAAAIQC5TgVu2gAAAAoBAAAPAAAAAAAAAAAAAAAAABQEAABkcnMv&#10;ZG93bnJldi54bWxQSwUGAAAAAAQABADzAAAAGwUAAAAA&#10;" w14:anchorId="2D000FBC">
                <v:textbox inset="2.16pt,1.44pt,0,1.44pt">
                  <w:txbxContent>
                    <w:p w:rsidR="00DB1734" w:rsidP="00C07318" w:rsidRDefault="00DB1734" w14:paraId="3C285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 wp14:editId="3C8D2A42" wp14:anchorId="2060CC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3" name="Rectangle 6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FBA0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3" style="position:absolute;margin-left:104pt;margin-top:11pt;width:79pt;height:48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JnMEugEAAEsDAAAOAAAAAAAAAAAAAAAAAC4CAABkcnMvZTJv&#10;RG9jLnhtbFBLAQItABQABgAIAAAAIQC5TgVu2gAAAAoBAAAPAAAAAAAAAAAAAAAAABQEAABkcnMv&#10;ZG93bnJldi54bWxQSwUGAAAAAAQABADzAAAAGwUAAAAA&#10;" w14:anchorId="2060CC5F">
                <v:textbox inset="2.16pt,1.44pt,0,1.44pt">
                  <w:txbxContent>
                    <w:p w:rsidR="00DB1734" w:rsidP="00C07318" w:rsidRDefault="00DB1734" w14:paraId="66FBA0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 wp14:editId="6C4EDB58" wp14:anchorId="0E9B06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4" name="Rectangle 6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50C6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4" style="position:absolute;margin-left:104pt;margin-top:11pt;width:79pt;height:48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y5ugEAAEsDAAAOAAAAZHJzL2Uyb0RvYy54bWysU9tu2zAMfR+wfxD0vthxs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3ZNiecOp/QD&#10;deO+t4pcsoORUs3znfUaY+qw7Ck+wjVK6M7kJw1u/iItMhWNzzeN1ZSJwGS7arc1TkLg0cd206KP&#10;XarX4ggpf1HBkdlhFBBKUZafvqV8ufpyBetmMJfnZy9Ph6mQWW3WL1APQZ6RIu5ofkCjbRgZFdZE&#10;SkacO6Pp15GDosR+9Shs82m9anBRSrDcNltcYCgBgj68zXIvhoCrJDJQcoxg+gHxFokKLJxYIXbd&#10;rnkl3sYF/Os/sP8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4Ey5ugEAAEsDAAAOAAAAAAAAAAAAAAAAAC4CAABkcnMvZTJv&#10;RG9jLnhtbFBLAQItABQABgAIAAAAIQC5TgVu2gAAAAoBAAAPAAAAAAAAAAAAAAAAABQEAABkcnMv&#10;ZG93bnJldi54bWxQSwUGAAAAAAQABADzAAAAGwUAAAAA&#10;" w14:anchorId="0E9B0656">
                <v:textbox inset="2.16pt,1.44pt,0,1.44pt">
                  <w:txbxContent>
                    <w:p w:rsidR="00DB1734" w:rsidP="00C07318" w:rsidRDefault="00DB1734" w14:paraId="0850C6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 wp14:editId="7B41C452" wp14:anchorId="2841B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5" name="Rectangle 6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6E8D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5" style="position:absolute;margin-left:104pt;margin-top:11pt;width:79pt;height:48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0FWUMugEAAEsDAAAOAAAAAAAAAAAAAAAAAC4CAABkcnMvZTJv&#10;RG9jLnhtbFBLAQItABQABgAIAAAAIQC5TgVu2gAAAAoBAAAPAAAAAAAAAAAAAAAAABQEAABkcnMv&#10;ZG93bnJldi54bWxQSwUGAAAAAAQABADzAAAAGwUAAAAA&#10;" w14:anchorId="2841B176">
                <v:textbox inset="2.16pt,1.44pt,0,1.44pt">
                  <w:txbxContent>
                    <w:p w:rsidR="00DB1734" w:rsidP="00C07318" w:rsidRDefault="00DB1734" w14:paraId="06E8D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 wp14:editId="42870281" wp14:anchorId="251570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6" name="Rectangle 6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67FF2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6" style="position:absolute;margin-left:104pt;margin-top:11pt;width:79pt;height:48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DG4IugEAAEsDAAAOAAAAAAAAAAAAAAAAAC4CAABkcnMvZTJv&#10;RG9jLnhtbFBLAQItABQABgAIAAAAIQC5TgVu2gAAAAoBAAAPAAAAAAAAAAAAAAAAABQEAABkcnMv&#10;ZG93bnJldi54bWxQSwUGAAAAAAQABADzAAAAGwUAAAAA&#10;" w14:anchorId="2515706E">
                <v:textbox inset="2.16pt,1.44pt,0,1.44pt">
                  <w:txbxContent>
                    <w:p w:rsidR="00DB1734" w:rsidP="00C07318" w:rsidRDefault="00DB1734" w14:paraId="267FF2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59616" behindDoc="0" locked="0" layoutInCell="1" allowOverlap="1" wp14:editId="21F940A5" wp14:anchorId="5077E0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7" name="Rectangle 6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EDBA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7" style="position:absolute;margin-left:104pt;margin-top:11pt;width:79pt;height:48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e9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3fthhLHLU7p&#10;O+rGXT8qcskORkqV55v1mkLssOw5PME1iuhm8rMGm79Ii8xF4/NNYzUnIjDZrtptjZMQePSxXbfo&#10;Y5fqtThATJ+VtyQ7jAJCKcry09eYLldfrmBdBnN5PntpPsyFzGq9eYF68PKMFHFH0yMaPfqJUTGa&#10;QMmEc2c0/jpyUJSMXxwK22zuVg0uSgmW22aLCwwlQNCHt1nuxOBxlUQCSo4BTD8g3iJRgYUTK8Su&#10;25VX4m1cwL/+A/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/lHvbsBAABLAwAADgAAAAAAAAAAAAAAAAAuAgAAZHJzL2Uy&#10;b0RvYy54bWxQSwECLQAUAAYACAAAACEAuU4FbtoAAAAKAQAADwAAAAAAAAAAAAAAAAAVBAAAZHJz&#10;L2Rvd25yZXYueG1sUEsFBgAAAAAEAAQA8wAAABwFAAAAAA==&#10;" w14:anchorId="5077E0D6">
                <v:textbox inset="2.16pt,1.44pt,0,1.44pt">
                  <w:txbxContent>
                    <w:p w:rsidR="00DB1734" w:rsidP="00C07318" w:rsidRDefault="00DB1734" w14:paraId="33EDBA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 wp14:editId="786081D2" wp14:anchorId="7231B7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8" name="Rectangle 6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7DE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8" style="position:absolute;margin-left:104pt;margin-top:11pt;width:79pt;height:48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dh2CpugEAAEsDAAAOAAAAAAAAAAAAAAAAAC4CAABkcnMvZTJv&#10;RG9jLnhtbFBLAQItABQABgAIAAAAIQC5TgVu2gAAAAoBAAAPAAAAAAAAAAAAAAAAABQEAABkcnMv&#10;ZG93bnJldi54bWxQSwUGAAAAAAQABADzAAAAGwUAAAAA&#10;" w14:anchorId="7231B7AE">
                <v:textbox inset="2.16pt,1.44pt,0,1.44pt">
                  <w:txbxContent>
                    <w:p w:rsidR="00DB1734" w:rsidP="00C07318" w:rsidRDefault="00DB1734" w14:paraId="337DE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editId="17AC026B" wp14:anchorId="29615F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9" name="Rectangle 6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DA9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9" style="position:absolute;margin-left:104pt;margin-top:11pt;width:79pt;height:48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k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S4rnDKf1C&#10;3bjvrSLn7GCkVPN8Z73GmDose4wPcIkSujP5SYObv0iLTEXj01VjNWUiMNmu2k2NkxB49Lldt+hj&#10;l+qlOELK31RwZHYYBYRSlOXHHymfrz5fwboZzPn52cvTfipkVuv2Geo+yBNSxB3N92i0DSOjwppI&#10;yYhzZzT9OXBQlNjvHoVtvtysGlyUEiw3zQYXGEqAoPevs9yLIeAqiQyUHCKYfkC8RaICCydWiF22&#10;a16J13EB//IP7P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8ckkcugEAAEsDAAAOAAAAAAAAAAAAAAAAAC4CAABkcnMvZTJv&#10;RG9jLnhtbFBLAQItABQABgAIAAAAIQC5TgVu2gAAAAoBAAAPAAAAAAAAAAAAAAAAABQEAABkcnMv&#10;ZG93bnJldi54bWxQSwUGAAAAAAQABADzAAAAGwUAAAAA&#10;" w14:anchorId="29615FFC">
                <v:textbox inset="2.16pt,1.44pt,0,1.44pt">
                  <w:txbxContent>
                    <w:p w:rsidR="00DB1734" w:rsidP="00C07318" w:rsidRDefault="00DB1734" w14:paraId="59DA9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 wp14:editId="4ABA9D57" wp14:anchorId="3CE57B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0" name="Rectangle 6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1F05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0" style="position:absolute;margin-left:104pt;margin-top:11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vLXm+5AQAASwMAAA4AAAAAAAAAAAAAAAAALgIAAGRycy9lMm9E&#10;b2MueG1sUEsBAi0AFAAGAAgAAAAhAKJpM7TaAAAACgEAAA8AAAAAAAAAAAAAAAAAEwQAAGRycy9k&#10;b3ducmV2LnhtbFBLBQYAAAAABAAEAPMAAAAaBQAAAAA=&#10;" w14:anchorId="3CE57B5E">
                <v:textbox inset="2.16pt,1.44pt,0,1.44pt">
                  <w:txbxContent>
                    <w:p w:rsidR="00DB1734" w:rsidP="00C07318" w:rsidRDefault="00DB1734" w14:paraId="221F05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 wp14:editId="5F7210EC" wp14:anchorId="7432E4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1" name="Rectangle 6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0DA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1" style="position:absolute;margin-left:104pt;margin-top:11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o+d9q5AQAASwMAAA4AAAAAAAAAAAAAAAAALgIAAGRycy9lMm9E&#10;b2MueG1sUEsBAi0AFAAGAAgAAAAhAKJpM7TaAAAACgEAAA8AAAAAAAAAAAAAAAAAEwQAAGRycy9k&#10;b3ducmV2LnhtbFBLBQYAAAAABAAEAPMAAAAaBQAAAAA=&#10;" w14:anchorId="7432E46D">
                <v:textbox inset="2.16pt,1.44pt,0,1.44pt">
                  <w:txbxContent>
                    <w:p w:rsidR="00DB1734" w:rsidP="00C07318" w:rsidRDefault="00DB1734" w14:paraId="3B0DA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 wp14:editId="3CF84400" wp14:anchorId="36001A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2" name="Rectangle 6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A2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2" style="position:absolute;margin-left:104pt;margin-top:11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ze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13VDiecOp/QL&#10;deO+s4qcsr2RUk3znfQaYmqx7Dk+wTlK6E7kRw1u+iItMhaNjxeN1ZiJwOR6sV7VOAmBR8ur9QJ9&#10;7FK9FUdI+YcKjkwOo4BQirL88JDy6errFaybwJyen7w87sZCZrFsXqHugjwiRdzR/IhG2zAwKqyJ&#10;lAw4d0bTnz0HRYm99yhss7xaoA65BPNVs8IFhhIg6N37LPeiD7hKIgMl+wim6xFvkajAwokVYuft&#10;mlbifVzAv/0D2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J3zeugEAAEsDAAAOAAAAAAAAAAAAAAAAAC4CAABkcnMvZTJv&#10;RG9jLnhtbFBLAQItABQABgAIAAAAIQCiaTO02gAAAAoBAAAPAAAAAAAAAAAAAAAAABQEAABkcnMv&#10;ZG93bnJldi54bWxQSwUGAAAAAAQABADzAAAAGwUAAAAA&#10;" w14:anchorId="36001A28">
                <v:textbox inset="2.16pt,1.44pt,0,1.44pt">
                  <w:txbxContent>
                    <w:p w:rsidR="00DB1734" w:rsidP="00C07318" w:rsidRDefault="00DB1734" w14:paraId="591A2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editId="3E2EEBC2" wp14:anchorId="1B559B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3" name="Rectangle 6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01FA3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3" style="position:absolute;margin-left:104pt;margin-top:11pt;width:79pt;height:48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cbugEAAEsDAAAOAAAAZHJzL2Uyb0RvYy54bWysU01v2zAMvQ/YfxB0X+zYa5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6qZuKXHc4pR+&#10;om7cDUaSc3bUfS/zfLNeU4gdlj2FR7hEEd1MflZg8xdpkblofLpqLOdEBCY37WZd4yQEHt1sVhv0&#10;sUv1Whwgpq/SW5IdRgGhFGX58XtM56svV7Augzk/n7007+dCpr1tX6DufX9Cirij6QGNMn5iVBgd&#10;KJlw7ozG3wcOkhLzzaGwze3ntsFFKcFy3axxgaEECHr/NsudGD2ukkhAySGAHkbEWyQqsHBihdhl&#10;u/JKvI0L+N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4ecbugEAAEsDAAAOAAAAAAAAAAAAAAAAAC4CAABkcnMvZTJv&#10;RG9jLnhtbFBLAQItABQABgAIAAAAIQC5TgVu2gAAAAoBAAAPAAAAAAAAAAAAAAAAABQEAABkcnMv&#10;ZG93bnJldi54bWxQSwUGAAAAAAQABADzAAAAGwUAAAAA&#10;" w14:anchorId="1B559B2E">
                <v:textbox inset="2.16pt,1.44pt,0,1.44pt">
                  <w:txbxContent>
                    <w:p w:rsidR="00DB1734" w:rsidP="00C07318" w:rsidRDefault="00DB1734" w14:paraId="301FA3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editId="7CEDBCE3" wp14:anchorId="2917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4" name="Rectangle 6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9FFD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4" style="position:absolute;margin-left:104pt;margin-top:11pt;width:79pt;height:48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imuwEAAEsDAAAOAAAAZHJzL2Uyb0RvYy54bWysU9tu2zAMfR/QfxD03thx0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6q5eUuK4xSn9&#10;QN246wZFztneSKnyfLNeY4gtlr2EZ7hEEd1MftJg8xdpkalofLpqrKZEBCY3i826xkkIPLrbrDbo&#10;Y5fqvThATF+UtyQ7jAJCKcry47eYzlffrmBdBnN+Pntp2k+FzOJ++QZ17+UJKeKOpic0evAjo2Iw&#10;gZIR585o/HXgoCgZvjoUtrlfLhpclBLM180aFxhKgKD3H7Pcid7jKokElBwCmK5HvEWiAgsnVohd&#10;tiuvxMe4gH//B3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fYprsBAABLAwAADgAAAAAAAAAAAAAAAAAuAgAAZHJzL2Uy&#10;b0RvYy54bWxQSwECLQAUAAYACAAAACEAuU4FbtoAAAAKAQAADwAAAAAAAAAAAAAAAAAVBAAAZHJz&#10;L2Rvd25yZXYueG1sUEsFBgAAAAAEAAQA8wAAABwFAAAAAA==&#10;" w14:anchorId="29174639">
                <v:textbox inset="2.16pt,1.44pt,0,1.44pt">
                  <w:txbxContent>
                    <w:p w:rsidR="00DB1734" w:rsidP="00C07318" w:rsidRDefault="00DB1734" w14:paraId="729FFD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editId="55F6AE78" wp14:anchorId="47745B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5" name="Rectangle 6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F68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5" style="position:absolute;margin-left:104pt;margin-top:11pt;width:79pt;height:48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ET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2W9pMRxi1P6&#10;gbpx1w2KnLO9kVLl+Wa9xhBbLHsJz3CJIrqZ/KTB5i/SIlPR+HTVWE2JCExuFpt1jZMQeLTcrDbo&#10;Y5fqvThATN+UtyQ7jAJCKcry42NM56tvV7Augzk/n7007adCZnG7fIO69/KEFHFH0xMaPfiRUTGY&#10;QMmIc2c0vh44KEqGB4fCNrdfFg0uSgnm62aNCwwlQND7j1nuRO9xlUQCSg4BTNcj3iJRgYUTK8Qu&#10;25VX4mNcwL//A7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ktLxE7sBAABLAwAADgAAAAAAAAAAAAAAAAAuAgAAZHJzL2Uy&#10;b0RvYy54bWxQSwECLQAUAAYACAAAACEAuU4FbtoAAAAKAQAADwAAAAAAAAAAAAAAAAAVBAAAZHJz&#10;L2Rvd25yZXYueG1sUEsFBgAAAAAEAAQA8wAAABwFAAAAAA==&#10;" w14:anchorId="47745BE8">
                <v:textbox inset="2.16pt,1.44pt,0,1.44pt">
                  <w:txbxContent>
                    <w:p w:rsidR="00DB1734" w:rsidP="00C07318" w:rsidRDefault="00DB1734" w14:paraId="72F68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editId="7866CF3E" wp14:anchorId="73900D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6" name="Rectangle 6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4263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6" style="position:absolute;margin-left:104pt;margin-top:11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hn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q5eUuK4xSn9&#10;QN246wZFztneSKnyfLNeY4gtlr2EZ7hEEd1MftJg8xdpkalofLpqrKZEBCY3i826xkkIPFrdbhbo&#10;Y5fqvThATF+VtyQ7jAJCKcry42NM56tvV7Augzk/n7007adCZrFavkHde3lCirij6QmNHvzIqBhM&#10;oGTEuTMaXw8cFCXDN4fCNqvbRYOLUoL5ulnjAkMJEPT+Y5Y70XtcJZGAkkMA0/WIt0hUYOHECrHL&#10;duWV+BgX8O//wO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/hIZ7sBAABLAwAADgAAAAAAAAAAAAAAAAAuAgAAZHJzL2Uy&#10;b0RvYy54bWxQSwECLQAUAAYACAAAACEAomkztNoAAAAKAQAADwAAAAAAAAAAAAAAAAAVBAAAZHJz&#10;L2Rvd25yZXYueG1sUEsFBgAAAAAEAAQA8wAAABwFAAAAAA==&#10;" w14:anchorId="73900D9A">
                <v:textbox inset="2.16pt,1.44pt,0,1.44pt">
                  <w:txbxContent>
                    <w:p w:rsidR="00DB1734" w:rsidP="00C07318" w:rsidRDefault="00DB1734" w14:paraId="44263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editId="21112299" wp14:anchorId="1B2978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7" name="Rectangle 6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6607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 DETTAGLIO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7" style="position:absolute;margin-left:104pt;margin-top:11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DWHSugEAAEsDAAAOAAAAAAAAAAAAAAAAAC4CAABkcnMvZTJv&#10;RG9jLnhtbFBLAQItABQABgAIAAAAIQCiaTO02gAAAAoBAAAPAAAAAAAAAAAAAAAAABQEAABkcnMv&#10;ZG93bnJldi54bWxQSwUGAAAAAAQABADzAAAAGwUAAAAA&#10;" w14:anchorId="1B2978EF">
                <v:textbox inset="2.16pt,1.44pt,0,1.44pt">
                  <w:txbxContent>
                    <w:p w:rsidR="00DB1734" w:rsidP="00C07318" w:rsidRDefault="00DB1734" w14:paraId="136607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 DETTAGLIO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color w:val="000000"/>
          <w:sz w:val="28"/>
          <w:szCs w:val="28"/>
          <w:lang w:val="Italian"/>
        </w:rPr>
        <w:t xml:space="preserve">DEL PROGETTO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5445"/>
        <w:gridCol w:w="2835"/>
        <w:gridCol w:w="2610"/>
      </w:tblGrid>
      <w:tr w:rsidRPr="007D202B" w:rsidR="00C209D2" w:rsidTr="00BB16D9" w14:paraId="0853B080" w14:textId="77777777">
        <w:trPr>
          <w:trHeight w:val="457"/>
        </w:trPr>
        <w:tc>
          <w:tcPr>
            <w:tcW w:w="8280" w:type="dxa"/>
            <w:gridSpan w:val="2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57DAEE8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NOME DEL PROGETTO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04FD668C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PROGETTO N.</w:t>
            </w:r>
          </w:p>
        </w:tc>
      </w:tr>
      <w:tr w:rsidRPr="007D202B" w:rsidR="00C209D2" w:rsidTr="00BB16D9" w14:paraId="4BF2BE9B" w14:textId="77777777">
        <w:trPr>
          <w:trHeight w:val="864"/>
        </w:trPr>
        <w:tc>
          <w:tcPr>
            <w:tcW w:w="8280" w:type="dxa"/>
            <w:gridSpan w:val="2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DA6D55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C07318" w:rsidRDefault="00C209D2" w14:paraId="54538FAC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 xml:space="preserve"> </w:t>
            </w:r>
          </w:p>
        </w:tc>
        <w:tc>
          <w:tcPr>
            <w:tcW w:w="2610" w:type="dxa"/>
            <w:tcBorders>
              <w:top w:val="single" w:color="BFBFBF" w:sz="4" w:space="0"/>
              <w:left w:val="nil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F2F2F2" w:themeFill="background1" w:themeFillShade="F2"/>
            <w:vAlign w:val="center"/>
            <w:hideMark/>
          </w:tcPr>
          <w:p w:rsidRPr="007D202B" w:rsidR="00C209D2" w:rsidP="00BB16D9" w:rsidRDefault="00C209D2" w14:paraId="24BB993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BB16D9" w14:paraId="7D40709B" w14:textId="77777777">
        <w:trPr>
          <w:trHeight w:val="457"/>
        </w:trPr>
        <w:tc>
          <w:tcPr>
            <w:tcW w:w="5445" w:type="dxa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3A872D68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SPONSOR DEL PROGETTO</w:t>
            </w:r>
          </w:p>
        </w:tc>
        <w:tc>
          <w:tcPr>
            <w:tcW w:w="5445" w:type="dxa"/>
            <w:gridSpan w:val="2"/>
            <w:tcBorders>
              <w:top w:val="single" w:color="BFBFBF" w:themeColor="background1" w:themeShade="BF" w:sz="18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EE5B43D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PROPRIETARIO DEL PROGETTO</w:t>
            </w:r>
          </w:p>
        </w:tc>
      </w:tr>
      <w:tr w:rsidRPr="007D202B" w:rsidR="00C209D2" w:rsidTr="00BB16D9" w14:paraId="0AB567F4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2C2CF29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BB16D9" w:rsidRDefault="00C209D2" w14:paraId="5363E75E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AAFF0C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C209D2" w14:paraId="69F6B2B3" w14:textId="77777777">
        <w:trPr>
          <w:trHeight w:val="457"/>
        </w:trPr>
        <w:tc>
          <w:tcPr>
            <w:tcW w:w="5445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C61A4B3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RESPONSABILE DEL PROGRAMMA</w:t>
            </w:r>
          </w:p>
        </w:tc>
        <w:tc>
          <w:tcPr>
            <w:tcW w:w="54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78F8558B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RESPONSABILE DI PROGETTO</w:t>
            </w:r>
          </w:p>
        </w:tc>
      </w:tr>
      <w:tr w:rsidRPr="007D202B" w:rsidR="00C209D2" w:rsidTr="00BB16D9" w14:paraId="36D581E1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8326AF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13DB1A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83610" w:rsidRDefault="00583610" w14:paraId="37E45448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  <w:sectPr w:rsidR="00583610" w:rsidSect="00F35C56">
          <w:pgSz w:w="12240" w:h="15840"/>
          <w:pgMar w:top="446" w:right="576" w:bottom="576" w:left="576" w:header="0" w:footer="0" w:gutter="0"/>
          <w:cols w:space="720"/>
          <w:docGrid w:linePitch="360"/>
        </w:sectPr>
      </w:pPr>
    </w:p>
    <w:p w:rsidRPr="00F91EB4" w:rsidR="00583610" w:rsidP="003C562A" w:rsidRDefault="00583610" w14:paraId="4D820E4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lastRenderedPageBreak/>
        <mc:AlternateContent>
          <mc:Choice Requires="wps">
            <w:drawing>
              <wp:anchor distT="0" distB="0" distL="114300" distR="114300" simplePos="0" relativeHeight="258171904" behindDoc="0" locked="0" layoutInCell="1" allowOverlap="1" wp14:editId="3BB65D26" wp14:anchorId="2968FCC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4" name="Rectangle 6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D04C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4" style="position:absolute;margin-left:210pt;margin-top:-1pt;width:79pt;height:49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U7ugEAAEs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q1W5pMQyg1P6&#10;g7ox22tBztlBdZ1I8016jT40WPbkH+ESBXQT+UmCSV+kRaas8emqsZgi4ZjcLDZ1iZPgeLRebhbo&#10;Y5fivdhDiPfCGZKclgJCycqy468Qz1ffrmBdAnN+Pnlx2k+ZzGJdv0Hdu+6EFHFH4wMaqd3YUq6V&#10;p2TEubc0vB4YCEr0T4vCVuvlosJFycG8rmpcYMgBgt5/zDLLB4erxCNQcvCg+gHxZokyLJxYJnbZ&#10;rrQSH+MM/v0f2P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ioFO7oBAABLAwAADgAAAAAAAAAAAAAAAAAuAgAAZHJzL2Uy&#10;b0RvYy54bWxQSwECLQAUAAYACAAAACEA28Ml8tsAAAAJAQAADwAAAAAAAAAAAAAAAAAUBAAAZHJz&#10;L2Rvd25yZXYueG1sUEsFBgAAAAAEAAQA8wAAABwFAAAAAA==&#10;" w14:anchorId="2968FCC8">
                <v:textbox inset="2.16pt,1.44pt,0,1.44pt">
                  <w:txbxContent>
                    <w:p w:rsidR="00DB1734" w:rsidP="00583610" w:rsidRDefault="00DB1734" w14:paraId="6CD04C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editId="16960F8F" wp14:anchorId="5E20422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5" name="Rectangle 6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5A9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5" style="position:absolute;margin-left:210pt;margin-top:-1pt;width:79pt;height:49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yO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clnfUeK4xSn9&#10;QN246wZFztneSKnyfLNeY4gtlr2EZ7hEEd1MftJg8xdpkalofLpqrKZEBCY3i826xkkIPFrdbhbo&#10;Y5fqvThATF+VtyQ7jAJCKcry42NM56tvV7Augzk/n7007adCZrHavEHde3lCirij6QmNHvzIqBhM&#10;oGTEuTMaXw8cFCXDN4fCNqvbRYOLUoL5ulnjAkMJEPT+Y5Y70XtcJZGAkkMA0/WIt0hUYOHECrHL&#10;duWV+BgX8O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PfLI67AQAASwMAAA4AAAAAAAAAAAAAAAAALgIAAGRycy9l&#10;Mm9Eb2MueG1sUEsBAi0AFAAGAAgAAAAhANvDJfLbAAAACQEAAA8AAAAAAAAAAAAAAAAAFQQAAGRy&#10;cy9kb3ducmV2LnhtbFBLBQYAAAAABAAEAPMAAAAdBQAAAAA=&#10;" w14:anchorId="5E204223">
                <v:textbox inset="2.16pt,1.44pt,0,1.44pt">
                  <w:txbxContent>
                    <w:p w:rsidR="00DB1734" w:rsidP="00583610" w:rsidRDefault="00DB1734" w14:paraId="4B5A9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editId="404D68BD" wp14:anchorId="15DFA86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6" name="Rectangle 6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A02A9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6" style="position:absolute;margin-left:210pt;margin-top:-1pt;width:79pt;height:49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ougEAAEs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X63pNieMWu/SC&#10;vnHXj4qcq4ORUuX+Zr+mEDu89hqe4ZJFXGbxswabvyiLzMXj09VjNScisLhZbdoaOyFw6/Zms8I1&#10;olTvlwPE9E15S/KCUUAqxVl+fIjpfPT3EbyXyZyfz6s07+ciZtUW2Fzbe3lCiTij6QmDHv3EqBhN&#10;oGTCvjMafx04KErG7w6NbW5vVg0OSkmWbdPiAENJkPT+Y5U7MXgcJZGAkkMA0w/It1hUaGHHirDL&#10;dOWR+JgX8u//wO4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joqLoBAABLAwAADgAAAAAAAAAAAAAAAAAuAgAAZHJzL2Uy&#10;b0RvYy54bWxQSwECLQAUAAYACAAAACEA28Ml8tsAAAAJAQAADwAAAAAAAAAAAAAAAAAUBAAAZHJz&#10;L2Rvd25yZXYueG1sUEsFBgAAAAAEAAQA8wAAABwFAAAAAA==&#10;" w14:anchorId="15DFA86F">
                <v:textbox inset="2.16pt,1.44pt,0,1.44pt">
                  <w:txbxContent>
                    <w:p w:rsidR="00DB1734" w:rsidP="00583610" w:rsidRDefault="00DB1734" w14:paraId="4A02A9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4976" behindDoc="0" locked="0" layoutInCell="1" allowOverlap="1" wp14:editId="51EEEFDE" wp14:anchorId="74B800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7" name="Rectangle 6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83B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7" style="position:absolute;margin-left:210pt;margin-top:-1pt;width:79pt;height:49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3cEduQEAAEsDAAAOAAAAAAAAAAAAAAAAAC4CAABkcnMvZTJv&#10;RG9jLnhtbFBLAQItABQABgAIAAAAIQDbwyXy2wAAAAkBAAAPAAAAAAAAAAAAAAAAABMEAABkcnMv&#10;ZG93bnJldi54bWxQSwUGAAAAAAQABADzAAAAGwUAAAAA&#10;" w14:anchorId="74B80043">
                <v:textbox inset="2.16pt,1.44pt,0,1.44pt">
                  <w:txbxContent>
                    <w:p w:rsidR="00DB1734" w:rsidP="00583610" w:rsidRDefault="00DB1734" w14:paraId="5A83B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6000" behindDoc="0" locked="0" layoutInCell="1" allowOverlap="1" wp14:editId="601911CE" wp14:anchorId="5674F64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8" name="Rectangle 6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9002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8" style="position:absolute;margin-left:210pt;margin-top:-1pt;width:79pt;height:49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fzuQ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XeOsPHc4pZ+o&#10;G/e9VeScHYyUap7vrNcYU4dlz/EJLlFCdyY/aXDzF2mRqWh8umqspkwEJjerTVvjJAQe3d5sVuhj&#10;l+qtOELKX1VwZHYYBYRSlOXH7ymfr75ewboZzPn52cvTfipkVm3zCnUf5Akp4o7mRzTahpFRYU2k&#10;ZMS5M5p+HzgoSuw3j8I2tzerBhelBMu2aVEUKAGC3r/Pci+GgKskMlByiGD6AfEWiQosnFghdtmu&#10;eSXexwX82z+w+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Qz+fzuQEAAEsDAAAOAAAAAAAAAAAAAAAAAC4CAABkcnMvZTJv&#10;RG9jLnhtbFBLAQItABQABgAIAAAAIQDbwyXy2wAAAAkBAAAPAAAAAAAAAAAAAAAAABMEAABkcnMv&#10;ZG93bnJldi54bWxQSwUGAAAAAAQABADzAAAAGwUAAAAA&#10;" w14:anchorId="5674F648">
                <v:textbox inset="2.16pt,1.44pt,0,1.44pt">
                  <w:txbxContent>
                    <w:p w:rsidR="00DB1734" w:rsidP="00583610" w:rsidRDefault="00DB1734" w14:paraId="389002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editId="1C3AA805" wp14:anchorId="3CCCEA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9" name="Rectangle 6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6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9" style="position:absolute;margin-left:210pt;margin-top:-1pt;width:79pt;height:49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TrORroBAABLAwAADgAAAAAAAAAAAAAAAAAuAgAAZHJzL2Uy&#10;b0RvYy54bWxQSwECLQAUAAYACAAAACEA28Ml8tsAAAAJAQAADwAAAAAAAAAAAAAAAAAUBAAAZHJz&#10;L2Rvd25yZXYueG1sUEsFBgAAAAAEAAQA8wAAABwFAAAAAA==&#10;" w14:anchorId="3CCCEA05">
                <v:textbox inset="2.16pt,1.44pt,0,1.44pt">
                  <w:txbxContent>
                    <w:p w:rsidR="00DB1734" w:rsidP="00583610" w:rsidRDefault="00DB1734" w14:paraId="3A736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editId="427E0BBD" wp14:anchorId="114C985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0" name="Rectangle 6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CFA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0" style="position:absolute;margin-left:210pt;margin-top:-1pt;width:79pt;height:49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p1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zWaJAjlucUo/&#10;UDfu+lGRS3YwUqo836zXFGKHZc/hCa5RRDeTnzXY/EVaZC4an28aqzkRgcntatvW+JDAo7v1doU+&#10;dqneigPE9EV5S7LDKCCUoiw/fYvpcvX1CtZlMJfns5fmw1zIrNr1K9SDl2ekiDuaHtHo0U+MitEE&#10;SiacO6Px15GDomT86lDY5m69anBRSrBsmxYXGEqAoA/vs9yJweMqiQSUHAOYfkC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MSKdboBAABLAwAADgAAAAAAAAAAAAAAAAAuAgAAZHJzL2Uy&#10;b0RvYy54bWxQSwECLQAUAAYACAAAACEA28Ml8tsAAAAJAQAADwAAAAAAAAAAAAAAAAAUBAAAZHJz&#10;L2Rvd25yZXYueG1sUEsFBgAAAAAEAAQA8wAAABwFAAAAAA==&#10;" w14:anchorId="114C985E">
                <v:textbox inset="2.16pt,1.44pt,0,1.44pt">
                  <w:txbxContent>
                    <w:p w:rsidR="00DB1734" w:rsidP="00583610" w:rsidRDefault="00DB1734" w14:paraId="31CFA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editId="0F78CABE" wp14:anchorId="7895375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1" name="Rectangle 6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0C44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1" style="position:absolute;margin-left:210pt;margin-top:-1pt;width:79pt;height:49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TGjwLoBAABLAwAADgAAAAAAAAAAAAAAAAAuAgAAZHJzL2Uy&#10;b0RvYy54bWxQSwECLQAUAAYACAAAACEA28Ml8tsAAAAJAQAADwAAAAAAAAAAAAAAAAAUBAAAZHJz&#10;L2Rvd25yZXYueG1sUEsFBgAAAAAEAAQA8wAAABwFAAAAAA==&#10;" w14:anchorId="78953756">
                <v:textbox inset="2.16pt,1.44pt,0,1.44pt">
                  <w:txbxContent>
                    <w:p w:rsidR="00DB1734" w:rsidP="00583610" w:rsidRDefault="00DB1734" w14:paraId="060C44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editId="1EAC9524" wp14:anchorId="28068F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2" name="Rectangle 6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E06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2" style="position:absolute;margin-left:210pt;margin-top:-1pt;width:79pt;height:49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jEug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vWwo8dzhlH6i&#10;btz3VpFzdjBSqnm+s15jTB2WPccnuEQJ3Zn8pMHNX6RFpqLx6aqxmjIRmNysNm2NkxB4dHuzWaGP&#10;Xaq34ggpf1XBkdlhFBBKUZYfv6d8vvp6BetmMOfnZy9P+6mQWbXrV6j7IE9IEXc0P6LRNoyMCmsi&#10;JSPOndH0+8BBUWK/eRS2ub1ZoQ65BMu2aXGBoQQIev8+y70YAq6SyEDJIYLpB8RbJCqwcGKF2GW7&#10;5pV4Hxfwb//A7g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ioxLoBAABLAwAADgAAAAAAAAAAAAAAAAAuAgAAZHJzL2Uy&#10;b0RvYy54bWxQSwECLQAUAAYACAAAACEA28Ml8tsAAAAJAQAADwAAAAAAAAAAAAAAAAAUBAAAZHJz&#10;L2Rvd25yZXYueG1sUEsFBgAAAAAEAAQA8wAAABwFAAAAAA==&#10;" w14:anchorId="28068F1A">
                <v:textbox inset="2.16pt,1.44pt,0,1.44pt">
                  <w:txbxContent>
                    <w:p w:rsidR="00DB1734" w:rsidP="00583610" w:rsidRDefault="00DB1734" w14:paraId="13E06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1120" behindDoc="0" locked="0" layoutInCell="1" allowOverlap="1" wp14:editId="4B8485B9" wp14:anchorId="5DE23E7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3" name="Rectangle 6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406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3" style="position:absolute;margin-left:210pt;margin-top:-1pt;width:79pt;height:49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bdgXG7AQAASwMAAA4AAAAAAAAAAAAAAAAALgIAAGRycy9l&#10;Mm9Eb2MueG1sUEsBAi0AFAAGAAgAAAAhANvDJfLbAAAACQEAAA8AAAAAAAAAAAAAAAAAFQQAAGRy&#10;cy9kb3ducmV2LnhtbFBLBQYAAAAABAAEAPMAAAAdBQAAAAA=&#10;" w14:anchorId="5DE23E7F">
                <v:textbox inset="2.16pt,1.44pt,0,1.44pt">
                  <w:txbxContent>
                    <w:p w:rsidR="00DB1734" w:rsidP="00583610" w:rsidRDefault="00DB1734" w14:paraId="72406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editId="5A45F8C1" wp14:anchorId="360AE0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4" name="Rectangle 6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562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4" style="position:absolute;margin-left:210pt;margin-top:-1pt;width:79pt;height:49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9gugEAAEsDAAAOAAAAZHJzL2Uyb0RvYy54bWysU8tu2zAQvBfoPxC815Jlw5EF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Y3m+WaEsctdukH&#10;+sZdPypyqQ5GSpX7m/2aQuzw2nN4gmsWcZnFzxps/qIsMhePzzeP1ZyIwOJ2tW1r7ITArbv1doVr&#10;RKneLgeI6YvyluQFo4BUirP89C2my9HXI3gvk7k8n1dpPsxFzKptX6kevDyjRJzR9IhBj35iVIwm&#10;UDJh3xmNv44cFCXjV4fGNnfrVYODUpJl2yAQgZIg6cP7Kndi8DhKIgElxwCmH5BvsajQwo4VYdfp&#10;yiPxPi/k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6y/YLoBAABLAwAADgAAAAAAAAAAAAAAAAAuAgAAZHJzL2Uy&#10;b0RvYy54bWxQSwECLQAUAAYACAAAACEA28Ml8tsAAAAJAQAADwAAAAAAAAAAAAAAAAAUBAAAZHJz&#10;L2Rvd25yZXYueG1sUEsFBgAAAAAEAAQA8wAAABwFAAAAAA==&#10;" w14:anchorId="360AE027">
                <v:textbox inset="2.16pt,1.44pt,0,1.44pt">
                  <w:txbxContent>
                    <w:p w:rsidR="00DB1734" w:rsidP="00583610" w:rsidRDefault="00DB1734" w14:paraId="0B562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editId="40F0C54A" wp14:anchorId="4964F3F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5" name="Rectangle 6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4B47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5" style="position:absolute;margin-left:210pt;margin-top:-1pt;width:79pt;height:49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bV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i8/U+KYxSn9&#10;RN2YG4wk5+yohZB5vlmvKcQOy57CI1yiiG4mPyuw+Yu0yFw0Pl01lnMiHJOb1aatcRIcj25vNiv0&#10;sUv1Whwgpq/SW5KdngJCKcqy4/eYzldfrmBdBnN+Pntp3s+FzKrdvEDde3FCirij6QGNMn7qKTc6&#10;UDLh3Hsafx8YSErMN4fCNrc3qwYXpQTLtmlxgaEECHr/NsscHz2uEk9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2lmW1boBAABLAwAADgAAAAAAAAAAAAAAAAAuAgAAZHJzL2Uy&#10;b0RvYy54bWxQSwECLQAUAAYACAAAACEA28Ml8tsAAAAJAQAADwAAAAAAAAAAAAAAAAAUBAAAZHJz&#10;L2Rvd25yZXYueG1sUEsFBgAAAAAEAAQA8wAAABwFAAAAAA==&#10;" w14:anchorId="4964F3FB">
                <v:textbox inset="2.16pt,1.44pt,0,1.44pt">
                  <w:txbxContent>
                    <w:p w:rsidR="00DB1734" w:rsidP="00583610" w:rsidRDefault="00DB1734" w14:paraId="2F4B47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editId="3C4C4CFB" wp14:anchorId="6FCD914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6" name="Rectangle 6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78D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6" style="position:absolute;margin-left:210pt;margin-top:-1pt;width:79pt;height:49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iSugEAAEsDAAAOAAAAZHJzL2Uyb0RvYy54bWysU8tu2zAQvBfoPxC815LlwL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2vl2tKPHfYpW/o&#10;G/eDVeRSHY2UqvS3+DXF1OO1l/gM1yzhsoifNbjyRVlkrh6fbx6rOROBxe1qu2mxEwK37u+2K1wj&#10;SvN6OULKn1RwpCwYBaRSneWnLylfjv4+gvcKmcvzZZXnw1zFrLYVttQOQZ5RIs5ofsKgbZgYFdZE&#10;SibsO6Pp55GDosR+9mhsd3+36nBQarLcdBscYKgJkj68rXIvxoCjJDJQcoxghhH5VosqLexYFXad&#10;rjISb/NK/vUf2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FDokroBAABLAwAADgAAAAAAAAAAAAAAAAAuAgAAZHJzL2Uy&#10;b0RvYy54bWxQSwECLQAUAAYACAAAACEA28Ml8tsAAAAJAQAADwAAAAAAAAAAAAAAAAAUBAAAZHJz&#10;L2Rvd25yZXYueG1sUEsFBgAAAAAEAAQA8wAAABwFAAAAAA==&#10;" w14:anchorId="6FCD914E">
                <v:textbox inset="2.16pt,1.44pt,0,1.44pt">
                  <w:txbxContent>
                    <w:p w:rsidR="00DB1734" w:rsidP="00583610" w:rsidRDefault="00DB1734" w14:paraId="19178D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editId="580B3621" wp14:anchorId="5632058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7" name="Rectangle 6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79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7" style="position:absolute;margin-left:210pt;margin-top:-1pt;width:79pt;height:49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tpcEnuQEAAEsDAAAOAAAAAAAAAAAAAAAAAC4CAABkcnMvZTJv&#10;RG9jLnhtbFBLAQItABQABgAIAAAAIQDbwyXy2wAAAAkBAAAPAAAAAAAAAAAAAAAAABMEAABkcnMv&#10;ZG93bnJldi54bWxQSwUGAAAAAAQABADzAAAAGwUAAAAA&#10;" w14:anchorId="56320589">
                <v:textbox inset="2.16pt,1.44pt,0,1.44pt">
                  <w:txbxContent>
                    <w:p w:rsidR="00DB1734" w:rsidP="00583610" w:rsidRDefault="00DB1734" w14:paraId="3C579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editId="484DE638" wp14:anchorId="4128764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8" name="Rectangle 6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8B3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8" style="position:absolute;margin-left:210pt;margin-top:-1pt;width:79pt;height:49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fJ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nOOsPHc4pT+o&#10;G/edVeSU7Y2UaprvpNcQU4tlT/ERzlFCdyI/anDTF2mRsWh8vGisxkwEJteL9arGSQg8ur5aL9DH&#10;LtV7cYSU71VwZHIYBYRSlOWHXymfrr5dwboJzOn5ycvjbixkFuvmDeouyCNSxB3ND2i0DQOjwppI&#10;yYBzZzS97jkoSuxPj8I211eLBhelBPNVs0JRoA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7fnyboBAABLAwAADgAAAAAAAAAAAAAAAAAuAgAAZHJzL2Uy&#10;b0RvYy54bWxQSwECLQAUAAYACAAAACEA28Ml8tsAAAAJAQAADwAAAAAAAAAAAAAAAAAUBAAAZHJz&#10;L2Rvd25yZXYueG1sUEsFBgAAAAAEAAQA8wAAABwFAAAAAA==&#10;" w14:anchorId="41287644">
                <v:textbox inset="2.16pt,1.44pt,0,1.44pt">
                  <w:txbxContent>
                    <w:p w:rsidR="00DB1734" w:rsidP="00583610" w:rsidRDefault="00DB1734" w14:paraId="1F8B3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editId="7BDCEE66" wp14:anchorId="6F85D2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9" name="Rectangle 6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F1A4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9" style="position:absolute;margin-left:210pt;margin-top:-1pt;width:79pt;height:49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LOfLoBAABLAwAADgAAAAAAAAAAAAAAAAAuAgAAZHJzL2Uy&#10;b0RvYy54bWxQSwECLQAUAAYACAAAACEA28Ml8tsAAAAJAQAADwAAAAAAAAAAAAAAAAAUBAAAZHJz&#10;L2Rvd25yZXYueG1sUEsFBgAAAAAEAAQA8wAAABwFAAAAAA==&#10;" w14:anchorId="6F85D22D">
                <v:textbox inset="2.16pt,1.44pt,0,1.44pt">
                  <w:txbxContent>
                    <w:p w:rsidR="00DB1734" w:rsidP="00583610" w:rsidRDefault="00DB1734" w14:paraId="52F1A4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8288" behindDoc="0" locked="0" layoutInCell="1" allowOverlap="1" wp14:editId="11EAC08F" wp14:anchorId="65B2A8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0" name="Rectangle 6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97C5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0" style="position:absolute;margin-left:210pt;margin-top:-1pt;width:79pt;height:49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Jo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aBAnjuc0m/U&#10;jfvOKnLO9kZKNc130muIqcWyp/gIlyihO5EfNbjpi7TIWDQ+XTVWYyYCk5vFZl3jQwKPbpabBfrY&#10;pXovjpDyDxUcmRxGAaEUZfnxV8rnq29XsG4Cc35+8vK4HwuZxWb5BnUf5Akp4o7mBzTahoFRYU2k&#10;ZMC5M5r+HDgoSuxPj8I2N8tFg4tSgvm6WeMCQwkQ9P5jlnvRB1wlkYGSQwTT9Yi3SFRg4cQKsct2&#10;TSvxMS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N8SaLoBAABLAwAADgAAAAAAAAAAAAAAAAAuAgAAZHJzL2Uy&#10;b0RvYy54bWxQSwECLQAUAAYACAAAACEA28Ml8tsAAAAJAQAADwAAAAAAAAAAAAAAAAAUBAAAZHJz&#10;L2Rvd25yZXYueG1sUEsFBgAAAAAEAAQA8wAAABwFAAAAAA==&#10;" w14:anchorId="65B2A82D">
                <v:textbox inset="2.16pt,1.44pt,0,1.44pt">
                  <w:txbxContent>
                    <w:p w:rsidR="00DB1734" w:rsidP="00583610" w:rsidRDefault="00DB1734" w14:paraId="4097C5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editId="29F27354" wp14:anchorId="75E9EB3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1" name="Rectangle 6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D3F3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1" style="position:absolute;margin-left:210pt;margin-top:-1pt;width:79pt;height:49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vdugEAAEs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XDZzShyzOKVf&#10;qBtzvZHklB20EDLPN+s1hthi2XN4gnMU0c3kJwU2f5EWmYrGx4vGckqEY3K9WK9qnATHo5ur9QJ9&#10;7FK9FQeI6Yf0lmSno4BQirLs8BDT6errFazLYE7PZy9Nu6mQWayvX6HuvDgiRdzR9IhGGT92lBsd&#10;KBlx7h2Nf/YMJCXm3qGwzc3VosFFKcF81axwgaEECHr3PsscHzyuEk9AyT6A7gfEWyQqsHBihdh5&#10;u/J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RSo73boBAABLAwAADgAAAAAAAAAAAAAAAAAuAgAAZHJzL2Uy&#10;b0RvYy54bWxQSwECLQAUAAYACAAAACEA28Ml8tsAAAAJAQAADwAAAAAAAAAAAAAAAAAUBAAAZHJz&#10;L2Rvd25yZXYueG1sUEsFBgAAAAAEAAQA8wAAABwFAAAAAA==&#10;" w14:anchorId="75E9EB3D">
                <v:textbox inset="2.16pt,1.44pt,0,1.44pt">
                  <w:txbxContent>
                    <w:p w:rsidR="00DB1734" w:rsidP="00583610" w:rsidRDefault="00DB1734" w14:paraId="11D3F3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editId="74C2B529" wp14:anchorId="553F3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2" name="Rectangle 6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B13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2" style="position:absolute;margin-left:210pt;margin-top:-1pt;width:79pt;height:49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DZ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bBpKPHc4pT+o&#10;G/edVeSU7Y2UaprvpNcQU4tlT/ERzlFCdyI/anDTF2mRsWh8vGisxkwEJteL9arGSQg8ur5aL9DH&#10;LtV7cYSU71VwZHIYBYRSlOWHXymfrr5dwboJzOn5ycvjbixkFuvlG9RdkEekiDuaH9BoGwZGhTWR&#10;kgHnzmh63XNQlNifHoVtrq8WqEMuwXzVrHCBoQ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zMw2boBAABLAwAADgAAAAAAAAAAAAAAAAAuAgAAZHJzL2Uy&#10;b0RvYy54bWxQSwECLQAUAAYACAAAACEA28Ml8tsAAAAJAQAADwAAAAAAAAAAAAAAAAAUBAAAZHJz&#10;L2Rvd25yZXYueG1sUEsFBgAAAAAEAAQA8wAAABwFAAAAAA==&#10;" w14:anchorId="553F3435">
                <v:textbox inset="2.16pt,1.44pt,0,1.44pt">
                  <w:txbxContent>
                    <w:p w:rsidR="00DB1734" w:rsidP="00583610" w:rsidRDefault="00DB1734" w14:paraId="48B13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1360" behindDoc="0" locked="0" layoutInCell="1" allowOverlap="1" wp14:editId="3D243FF0" wp14:anchorId="6CACD2E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3" name="Rectangle 6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493A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3" style="position:absolute;margin-left:210pt;margin-top:-1pt;width:79pt;height:49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xsYZbLoBAABLAwAADgAAAAAAAAAAAAAAAAAuAgAAZHJzL2Uy&#10;b0RvYy54bWxQSwECLQAUAAYACAAAACEA28Ml8tsAAAAJAQAADwAAAAAAAAAAAAAAAAAUBAAAZHJz&#10;L2Rvd25yZXYueG1sUEsFBgAAAAAEAAQA8wAAABwFAAAAAA==&#10;" w14:anchorId="6CACD2EA">
                <v:textbox inset="2.16pt,1.44pt,0,1.44pt">
                  <w:txbxContent>
                    <w:p w:rsidR="00DB1734" w:rsidP="00583610" w:rsidRDefault="00DB1734" w14:paraId="52493A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editId="7DE557F0" wp14:anchorId="32B5A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4" name="Rectangle 6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8A3D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4" style="position:absolute;margin-left:210pt;margin-top:-1pt;width:79pt;height:49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d9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Swp8dzhlH6j&#10;btx3VpFztjdSqmm+k15DTC2WPcVHuEQJ3Yn8qMFNX6RFxqLx6aqxGjMRmNwsNusaJyHw6Ga5WaCP&#10;Xar34ggp/1DBkclhFBBKUZYff6V8vvp2BesmMOfnJy+P+7GQwUfeoO6DPCFF3NH8gEbbMDAqrImU&#10;DDh3RtOfAwdFif3pUdjmZrlocFFKMF83a1xgKAGC3n/Mci/6gKskMlByiGC6HvEWiQosnFghdtmu&#10;aSU+xgX8+z+we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rtyd9uQEAAEsDAAAOAAAAAAAAAAAAAAAAAC4CAABkcnMvZTJv&#10;RG9jLnhtbFBLAQItABQABgAIAAAAIQDbwyXy2wAAAAkBAAAPAAAAAAAAAAAAAAAAABMEAABkcnMv&#10;ZG93bnJldi54bWxQSwUGAAAAAAQABADzAAAAGwUAAAAA&#10;" w14:anchorId="32B5A771">
                <v:textbox inset="2.16pt,1.44pt,0,1.44pt">
                  <w:txbxContent>
                    <w:p w:rsidR="00DB1734" w:rsidP="00583610" w:rsidRDefault="00DB1734" w14:paraId="6B8A3D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editId="540F95BF" wp14:anchorId="626B93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5" name="Rectangle 6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A814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5" style="position:absolute;margin-left:210pt;margin-top:-1pt;width:79pt;height:49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I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dfOZEs8dTukn&#10;6sZ9bxU5ZwcjpZrnO+s1xtRh2VN8hEuU0J3JTxrc/EVaZCoan64aqykTgcl21W5qnITAo9ubdoU+&#10;dqleiyOk/FUFR2aHUUAoRVl+/J7y+erLFaybwZyfn7087adCZtW2L1D3QZ6QIu5ofkCjbRgZFdZE&#10;SkacO6Pp94GDosR+8yhsc3uzanBRSrDcNB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IOyLoBAABLAwAADgAAAAAAAAAAAAAAAAAuAgAAZHJzL2Uy&#10;b0RvYy54bWxQSwECLQAUAAYACAAAACEA28Ml8tsAAAAJAQAADwAAAAAAAAAAAAAAAAAUBAAAZHJz&#10;L2Rvd25yZXYueG1sUEsFBgAAAAAEAAQA8wAAABwFAAAAAA==&#10;" w14:anchorId="626B93BD">
                <v:textbox inset="2.16pt,1.44pt,0,1.44pt">
                  <w:txbxContent>
                    <w:p w:rsidR="00DB1734" w:rsidP="00583610" w:rsidRDefault="00DB1734" w14:paraId="67A814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editId="4EB54518" wp14:anchorId="74F0A3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6" name="Rectangle 6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AE6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6" style="position:absolute;margin-left:210pt;margin-top:-1pt;width:79pt;height:49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gQ9LroBAABLAwAADgAAAAAAAAAAAAAAAAAuAgAAZHJzL2Uy&#10;b0RvYy54bWxQSwECLQAUAAYACAAAACEA28Ml8tsAAAAJAQAADwAAAAAAAAAAAAAAAAAUBAAAZHJz&#10;L2Rvd25yZXYueG1sUEsFBgAAAAAEAAQA8wAAABwFAAAAAA==&#10;" w14:anchorId="74F0A34A">
                <v:textbox inset="2.16pt,1.44pt,0,1.44pt">
                  <w:txbxContent>
                    <w:p w:rsidR="00DB1734" w:rsidP="00583610" w:rsidRDefault="00DB1734" w14:paraId="1BAE6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5456" behindDoc="0" locked="0" layoutInCell="1" allowOverlap="1" wp14:editId="7C405723" wp14:anchorId="1B2883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7" name="Rectangle 6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5B6F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7" style="position:absolute;margin-left:210pt;margin-top:-1pt;width:79pt;height:49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Sb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tWsKXHc4pRe&#10;UDfuukGRS7Y3Uqo836zXGGKLZa/hGa5RRDeTnzTY/EVaZCoan28aqykRgcntYrupcRICj9bL7QJ9&#10;7FK9FweI6ZvylmSHUUAoRVl+eojpcvX3FazLYC7PZy9Nh6mQWdY3qAcvz0gRdzQ9odGDHxkVgwmU&#10;jDh3RuOvIwdFyfDdobDNerlocFFKMN80G1xgKAGCPnzMcid6j6skElByDGC6HvGWdwssnFghdt2u&#10;vBIf4wL+/R/Y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L8RSbuQEAAEsDAAAOAAAAAAAAAAAAAAAAAC4CAABkcnMvZTJv&#10;RG9jLnhtbFBLAQItABQABgAIAAAAIQDbwyXy2wAAAAkBAAAPAAAAAAAAAAAAAAAAABMEAABkcnMv&#10;ZG93bnJldi54bWxQSwUGAAAAAAQABADzAAAAGwUAAAAA&#10;" w14:anchorId="1B288343">
                <v:textbox inset="2.16pt,1.44pt,0,1.44pt">
                  <w:txbxContent>
                    <w:p w:rsidR="00DB1734" w:rsidP="00583610" w:rsidRDefault="00DB1734" w14:paraId="795B6F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editId="1A6B44A9" wp14:anchorId="4B5BC3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28" name="Rectangle 6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2EC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8" style="position:absolute;margin-left:210pt;margin-top:11pt;width:77pt;height:162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E804X7kBAABMAwAADgAAAAAAAAAAAAAAAAAuAgAAZHJzL2Uy&#10;b0RvYy54bWxQSwECLQAUAAYACAAAACEAxcRJH9wAAAAKAQAADwAAAAAAAAAAAAAAAAATBAAAZHJz&#10;L2Rvd25yZXYueG1sUEsFBgAAAAAEAAQA8wAAABwFAAAAAA==&#10;" w14:anchorId="4B5BC397">
                <v:textbox inset="2.16pt,1.44pt,0,1.44pt">
                  <w:txbxContent>
                    <w:p w:rsidR="00DB1734" w:rsidP="00583610" w:rsidRDefault="00DB1734" w14:paraId="3B2EC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editId="495A22A8" wp14:anchorId="2035C1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29" name="Rectangle 6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E485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9" style="position:absolute;margin-left:210pt;margin-top:11pt;width:79pt;height:162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sc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Vs6HEc4dd+o2+&#10;cd9ZRc7V3kippv5Ofg0xtXjtKT7CJUu4nMSPGtz0RVlkLB6frh6rMROBxc1is66xEwK3mnq5vMEE&#10;Yar32xFS/qGCI9OCUUAuxVp+/JXy+ejbEbw3sTm/P63yuB+LmmW9eOO6D/KEGnFI8wMGbcPAqLAm&#10;UjJg4xlNfw4cFCX2p0dnm5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7DKxy6AQAATAMAAA4AAAAAAAAAAAAAAAAALgIAAGRycy9l&#10;Mm9Eb2MueG1sUEsBAi0AFAAGAAgAAAAhALZj++bcAAAACgEAAA8AAAAAAAAAAAAAAAAAFAQAAGRy&#10;cy9kb3ducmV2LnhtbFBLBQYAAAAABAAEAPMAAAAdBQAAAAA=&#10;" w14:anchorId="2035C1D7">
                <v:textbox inset="2.16pt,1.44pt,0,1.44pt">
                  <w:txbxContent>
                    <w:p w:rsidR="00DB1734" w:rsidP="00583610" w:rsidRDefault="00DB1734" w14:paraId="03E485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editId="1DBE3CD1" wp14:anchorId="21F060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0" name="Rectangle 6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CECC5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0" style="position:absolute;margin-left:210pt;margin-top:11pt;width:77pt;height:162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wH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DRrkucMu/UTf&#10;uO+tIqfqYKRUc39nv8aYOrz2Ep/hnCVczuInDW7+oiwyFY+PF4/VlInA4tdl29b4kMCtpm7bW0wQ&#10;pvq4HSHlbyo4Mi8YBeRSrOWHHymfjr4fwXszm9P78ypPu6moaev2nesuyCNqxCHNTxi0DSOjwppI&#10;yYiNZzS97jkoSux3j842t+1Ng5NSkuW6WeMEQ0mQ9e5zlXsxBJwlkYGSfQTTD8i3eFRoYcuKsPN4&#10;zTPxOS/kP36C7Rs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BjErAe6AQAATAMAAA4AAAAAAAAAAAAAAAAALgIAAGRycy9l&#10;Mm9Eb2MueG1sUEsBAi0AFAAGAAgAAAAhAMXESR/cAAAACgEAAA8AAAAAAAAAAAAAAAAAFAQAAGRy&#10;cy9kb3ducmV2LnhtbFBLBQYAAAAABAAEAPMAAAAdBQAAAAA=&#10;" w14:anchorId="21F060CC">
                <v:textbox inset="2.16pt,1.44pt,0,1.44pt">
                  <w:txbxContent>
                    <w:p w:rsidR="00DB1734" w:rsidP="00583610" w:rsidRDefault="00DB1734" w14:paraId="2CECC5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editId="140E07C1" wp14:anchorId="262FD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1" name="Rectangle 6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425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1" style="position:absolute;margin-left:210pt;margin-top:11pt;width:77pt;height:162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RAWOy6AQAATAMAAA4AAAAAAAAAAAAAAAAALgIAAGRycy9l&#10;Mm9Eb2MueG1sUEsBAi0AFAAGAAgAAAAhAMXESR/cAAAACgEAAA8AAAAAAAAAAAAAAAAAFAQAAGRy&#10;cy9kb3ducmV2LnhtbFBLBQYAAAAABAAEAPMAAAAdBQAAAAA=&#10;" w14:anchorId="262FD513">
                <v:textbox inset="2.16pt,1.44pt,0,1.44pt">
                  <w:txbxContent>
                    <w:p w:rsidR="00DB1734" w:rsidP="00583610" w:rsidRDefault="00DB1734" w14:paraId="78425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editId="7E35248B" wp14:anchorId="794C46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2" name="Rectangle 6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EF21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2" style="position:absolute;margin-left:210pt;margin-top:11pt;width:79pt;height:162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j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Nx0lnjvs0g/0&#10;jfvBKnKujkZKVfpb/Jpi6vHac3yCS5ZwWcTPGlz5oiwyV49PV4/VnInA4t3N3abFTgjc6trV6hYT&#10;hGnebkdI+YsKjpQFo4BcqrX8+C3l89HXI3ivsDm/X1Z53s9Vzapdv3LdB3lCjTik+RGDtmFiVFgT&#10;KZmw8YymXwcOihL71aOz3e2qGJFrstx0G5xg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EDTo7kBAABMAwAADgAAAAAAAAAAAAAAAAAuAgAAZHJzL2Uy&#10;b0RvYy54bWxQSwECLQAUAAYACAAAACEAtmP75twAAAAKAQAADwAAAAAAAAAAAAAAAAATBAAAZHJz&#10;L2Rvd25yZXYueG1sUEsFBgAAAAAEAAQA8wAAABwFAAAAAA==&#10;" w14:anchorId="794C4662">
                <v:textbox inset="2.16pt,1.44pt,0,1.44pt">
                  <w:txbxContent>
                    <w:p w:rsidR="00DB1734" w:rsidP="00583610" w:rsidRDefault="00DB1734" w14:paraId="00EF21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editId="2C0023B9" wp14:anchorId="57C7ED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3" name="Rectangle 6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FC00B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3" style="position:absolute;margin-left:210pt;margin-top:11pt;width:77pt;height:162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NTsDguwEAAEwDAAAOAAAAAAAAAAAAAAAAAC4CAABkcnMv&#10;ZTJvRG9jLnhtbFBLAQItABQABgAIAAAAIQDFxEkf3AAAAAoBAAAPAAAAAAAAAAAAAAAAABUEAABk&#10;cnMvZG93bnJldi54bWxQSwUGAAAAAAQABADzAAAAHgUAAAAA&#10;" w14:anchorId="57C7EDF1">
                <v:textbox inset="2.16pt,1.44pt,0,1.44pt">
                  <w:txbxContent>
                    <w:p w:rsidR="00DB1734" w:rsidP="00583610" w:rsidRDefault="00DB1734" w14:paraId="5FC00B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7200" behindDoc="0" locked="0" layoutInCell="1" allowOverlap="1" wp14:editId="3F8DF72E" wp14:anchorId="1C673CA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4" name="Rectangle 6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461E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4" style="position:absolute;margin-left:211pt;margin-top:11pt;width:77pt;height:162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2y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TUuJ5w679BN9&#10;4763ipyqg5FSzf2d/Rpj6vDaS3yGc5ZwOYufNLj5i7LIVDw+XjxWUyYCi1+XbVtjJwRuNXXb3mKC&#10;MNXH7Qgpf1PBkXnBKCCXYi0//Ej5dPT9CN6b2Zzen1d52k1FTVuv37nugjyiRhzS/IRB2zAyKqyJ&#10;lIzYeEbT656DosR+9+hsc9veNDgpJVmumzVOMJQEWe8+V7kXQ8BZEhko2Ucw/YB8i0eFFrasCDuP&#10;1zwTn/NC/uMn2L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Ym6dsroBAABMAwAADgAAAAAAAAAAAAAAAAAuAgAAZHJzL2Uy&#10;b0RvYy54bWxQSwECLQAUAAYACAAAACEAq0HVJtsAAAAKAQAADwAAAAAAAAAAAAAAAAAUBAAAZHJz&#10;L2Rvd25yZXYueG1sUEsFBgAAAAAEAAQA8wAAABwFAAAAAA==&#10;" w14:anchorId="1C673CA3">
                <v:textbox inset="2.16pt,1.44pt,0,1.44pt">
                  <w:txbxContent>
                    <w:p w:rsidR="00DB1734" w:rsidP="00583610" w:rsidRDefault="00DB1734" w14:paraId="7D461E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8224" behindDoc="0" locked="0" layoutInCell="1" allowOverlap="1" wp14:editId="5F92F98A" wp14:anchorId="445081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5" name="Rectangle 6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D30D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5" style="position:absolute;margin-left:210pt;margin-top:11pt;width:79pt;height:162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7x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otbShy32KUf&#10;6Bt33aDIudobKVXub/ZrDLHFay/hGS5ZxGUWP2mw+YuyyFQ8Pl09VlMiAoubxWZdYycEbjX1cnmH&#10;CcJU77cDxPRVeUvyglFALsVafnyM6Xz07Qjey2zO7+dVmvZTUbOsN29c916eUCMOaXrCoAc/MioG&#10;EygZsfGMxtcDB0XJ8M2hs83d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fYI7xuwEAAEwDAAAOAAAAAAAAAAAAAAAAAC4CAABkcnMv&#10;ZTJvRG9jLnhtbFBLAQItABQABgAIAAAAIQC2Y/vm3AAAAAoBAAAPAAAAAAAAAAAAAAAAABUEAABk&#10;cnMvZG93bnJldi54bWxQSwUGAAAAAAQABADzAAAAHgUAAAAA&#10;" w14:anchorId="445081DE">
                <v:textbox inset="2.16pt,1.44pt,0,1.44pt">
                  <w:txbxContent>
                    <w:p w:rsidR="00DB1734" w:rsidP="00583610" w:rsidRDefault="00DB1734" w14:paraId="75D30D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9248" behindDoc="0" locked="0" layoutInCell="1" allowOverlap="1" wp14:editId="440389DC" wp14:anchorId="247BFF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6" name="Rectangle 6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86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6" style="position:absolute;margin-left:210pt;margin-top:11pt;width:77pt;height:162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A9wcP26AQAATAMAAA4AAAAAAAAAAAAAAAAALgIAAGRycy9l&#10;Mm9Eb2MueG1sUEsBAi0AFAAGAAgAAAAhAMXESR/cAAAACgEAAA8AAAAAAAAAAAAAAAAAFAQAAGRy&#10;cy9kb3ducmV2LnhtbFBLBQYAAAAABAAEAPMAAAAdBQAAAAA=&#10;" w14:anchorId="247BFF72">
                <v:textbox inset="2.16pt,1.44pt,0,1.44pt">
                  <w:txbxContent>
                    <w:p w:rsidR="00DB1734" w:rsidP="00583610" w:rsidRDefault="00DB1734" w14:paraId="1AD86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 wp14:editId="044D0B29" wp14:anchorId="56CCA7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7" name="Rectangle 6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63A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7" style="position:absolute;margin-left:210pt;margin-top:11pt;width:77pt;height:162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Q/SEFrkBAABMAwAADgAAAAAAAAAAAAAAAAAuAgAAZHJzL2Uy&#10;b0RvYy54bWxQSwECLQAUAAYACAAAACEAxcRJH9wAAAAKAQAADwAAAAAAAAAAAAAAAAATBAAAZHJz&#10;L2Rvd25yZXYueG1sUEsFBgAAAAAEAAQA8wAAABwFAAAAAA==&#10;" w14:anchorId="56CCA7C5">
                <v:textbox inset="2.16pt,1.44pt,0,1.44pt">
                  <w:txbxContent>
                    <w:p w:rsidR="00DB1734" w:rsidP="00583610" w:rsidRDefault="00DB1734" w14:paraId="65A63A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1296" behindDoc="0" locked="0" layoutInCell="1" allowOverlap="1" wp14:editId="3158A370" wp14:anchorId="1AB1C8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8" name="Rectangle 6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7E1C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8" style="position:absolute;margin-left:210pt;margin-top:11pt;width:79pt;height:162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2+Xoi6AQAATAMAAA4AAAAAAAAAAAAAAAAALgIAAGRycy9l&#10;Mm9Eb2MueG1sUEsBAi0AFAAGAAgAAAAhALZj++bcAAAACgEAAA8AAAAAAAAAAAAAAAAAFAQAAGRy&#10;cy9kb3ducmV2LnhtbFBLBQYAAAAABAAEAPMAAAAdBQAAAAA=&#10;" w14:anchorId="1AB1C82A">
                <v:textbox inset="2.16pt,1.44pt,0,1.44pt">
                  <w:txbxContent>
                    <w:p w:rsidR="00DB1734" w:rsidP="00583610" w:rsidRDefault="00DB1734" w14:paraId="407E1C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2320" behindDoc="0" locked="0" layoutInCell="1" allowOverlap="1" wp14:editId="25B20F4C" wp14:anchorId="3082D1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9" name="Rectangle 6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389B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9" style="position:absolute;margin-left:210pt;margin-top:11pt;width:79pt;height:162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j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VYkOJ5w679Bt9&#10;476zipyrvZFSTf2d/BpiavHaU3yES5ZwOYkfNbjpi7LIWDw+XT1WYyYCi5vFZl1jJwRuNfVyeYMJ&#10;wlTvtyOk/EMFR6YFo4BcirX8+Cvl89G3I3hvYnN+f1rlcT8WNcv54o3rPsgTasQhzQ8YtA0Do8Ka&#10;SMmAjWc0/TlwUJTYnx6dbW6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ROqpjuwEAAEwDAAAOAAAAAAAAAAAAAAAAAC4CAABkcnMv&#10;ZTJvRG9jLnhtbFBLAQItABQABgAIAAAAIQC2Y/vm3AAAAAoBAAAPAAAAAAAAAAAAAAAAABUEAABk&#10;cnMvZG93bnJldi54bWxQSwUGAAAAAAQABADzAAAAHgUAAAAA&#10;" w14:anchorId="3082D1A9">
                <v:textbox inset="2.16pt,1.44pt,0,1.44pt">
                  <w:txbxContent>
                    <w:p w:rsidR="00DB1734" w:rsidP="00583610" w:rsidRDefault="00DB1734" w14:paraId="03389B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3344" behindDoc="0" locked="0" layoutInCell="1" allowOverlap="1" wp14:editId="46A50DF2" wp14:anchorId="3B019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0" name="Rectangle 6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D9E4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0" style="position:absolute;margin-left:210pt;margin-top:11pt;width:79pt;height:162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b+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YNctxil36h&#10;b9z1oyKn6mCkVLm/2a8pxA6vPYcnOGcRl1n8rMHmL8oic/H4ePFYzYkILN5c3axrfEjgVlO37TUm&#10;CFN93A4Q073yluQFo4BcirX88DOm09H3I3gvszm9n1dp3s1FTbts37nuvDyiRhzS9IhBj35iVIwm&#10;UDJh4xmNr3sOipLxh0Nnm+v2qsFJKcly3axxgqE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ISFv66AQAATAMAAA4AAAAAAAAAAAAAAAAALgIAAGRycy9l&#10;Mm9Eb2MueG1sUEsBAi0AFAAGAAgAAAAhALZj++bcAAAACgEAAA8AAAAAAAAAAAAAAAAAFAQAAGRy&#10;cy9kb3ducmV2LnhtbFBLBQYAAAAABAAEAPMAAAAdBQAAAAA=&#10;" w14:anchorId="3B01945A">
                <v:textbox inset="2.16pt,1.44pt,0,1.44pt">
                  <w:txbxContent>
                    <w:p w:rsidR="00DB1734" w:rsidP="00583610" w:rsidRDefault="00DB1734" w14:paraId="08D9E4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4368" behindDoc="0" locked="0" layoutInCell="1" allowOverlap="1" wp14:editId="4D0F09CF" wp14:anchorId="4514E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1" name="Rectangle 6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A696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1" style="position:absolute;margin-left:210pt;margin-top:11pt;width:79pt;height:162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luIVuwEAAEwDAAAOAAAAAAAAAAAAAAAAAC4CAABkcnMv&#10;ZTJvRG9jLnhtbFBLAQItABQABgAIAAAAIQC2Y/vm3AAAAAoBAAAPAAAAAAAAAAAAAAAAABUEAABk&#10;cnMvZG93bnJldi54bWxQSwUGAAAAAAQABADzAAAAHgUAAAAA&#10;" w14:anchorId="4514E12B">
                <v:textbox inset="2.16pt,1.44pt,0,1.44pt">
                  <w:txbxContent>
                    <w:p w:rsidR="00DB1734" w:rsidP="00583610" w:rsidRDefault="00DB1734" w14:paraId="03A696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editId="4EDEC18E" wp14:anchorId="54F826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2" name="Rectangle 6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622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2" style="position:absolute;margin-left:210pt;margin-top:11pt;width:79pt;height:162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CscjvK6AQAATAMAAA4AAAAAAAAAAAAAAAAALgIAAGRycy9l&#10;Mm9Eb2MueG1sUEsBAi0AFAAGAAgAAAAhALZj++bcAAAACgEAAA8AAAAAAAAAAAAAAAAAFAQAAGRy&#10;cy9kb3ducmV2LnhtbFBLBQYAAAAABAAEAPMAAAAdBQAAAAA=&#10;" w14:anchorId="54F82636">
                <v:textbox inset="2.16pt,1.44pt,0,1.44pt">
                  <w:txbxContent>
                    <w:p w:rsidR="00DB1734" w:rsidP="00583610" w:rsidRDefault="00DB1734" w14:paraId="06622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6416" behindDoc="0" locked="0" layoutInCell="1" allowOverlap="1" wp14:editId="6710D5AC" wp14:anchorId="52B43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3" name="Rectangle 6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1A21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3" style="position:absolute;margin-left:210pt;margin-top:11pt;width:79pt;height:162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mHoZuwEAAEwDAAAOAAAAAAAAAAAAAAAAAC4CAABkcnMv&#10;ZTJvRG9jLnhtbFBLAQItABQABgAIAAAAIQC2Y/vm3AAAAAoBAAAPAAAAAAAAAAAAAAAAABUEAABk&#10;cnMvZG93bnJldi54bWxQSwUGAAAAAAQABADzAAAAHgUAAAAA&#10;" w14:anchorId="52B4398E">
                <v:textbox inset="2.16pt,1.44pt,0,1.44pt">
                  <w:txbxContent>
                    <w:p w:rsidR="00DB1734" w:rsidP="00583610" w:rsidRDefault="00DB1734" w14:paraId="441A21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7440" behindDoc="0" locked="0" layoutInCell="1" allowOverlap="1" wp14:editId="7DEE3E8C" wp14:anchorId="0BE22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4" name="Rectangle 6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5F5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4" style="position:absolute;margin-left:210pt;margin-top:11pt;width:79pt;height:162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i4J0u6AQAATAMAAA4AAAAAAAAAAAAAAAAALgIAAGRycy9l&#10;Mm9Eb2MueG1sUEsBAi0AFAAGAAgAAAAhALZj++bcAAAACgEAAA8AAAAAAAAAAAAAAAAAFAQAAGRy&#10;cy9kb3ducmV2LnhtbFBLBQYAAAAABAAEAPMAAAAdBQAAAAA=&#10;" w14:anchorId="0BE22691">
                <v:textbox inset="2.16pt,1.44pt,0,1.44pt">
                  <w:txbxContent>
                    <w:p w:rsidR="00DB1734" w:rsidP="00583610" w:rsidRDefault="00DB1734" w14:paraId="0845F5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8464" behindDoc="0" locked="0" layoutInCell="1" allowOverlap="1" wp14:editId="0530CF26" wp14:anchorId="37E271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5" name="Rectangle 6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CC1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5" style="position:absolute;margin-left:210pt;margin-top:11pt;width:79pt;height:162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EPNOguwEAAEwDAAAOAAAAAAAAAAAAAAAAAC4CAABkcnMv&#10;ZTJvRG9jLnhtbFBLAQItABQABgAIAAAAIQC2Y/vm3AAAAAoBAAAPAAAAAAAAAAAAAAAAABUEAABk&#10;cnMvZG93bnJldi54bWxQSwUGAAAAAAQABADzAAAAHgUAAAAA&#10;" w14:anchorId="37E271B4">
                <v:textbox inset="2.16pt,1.44pt,0,1.44pt">
                  <w:txbxContent>
                    <w:p w:rsidR="00DB1734" w:rsidP="00583610" w:rsidRDefault="00DB1734" w14:paraId="4CCC1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39488" behindDoc="0" locked="0" layoutInCell="1" allowOverlap="1" wp14:editId="3B0EDB21" wp14:anchorId="3C87A6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6" name="Rectangle 6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5336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6" style="position:absolute;margin-left:210pt;margin-top:11pt;width:79pt;height:162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NVJXuwEAAEwDAAAOAAAAAAAAAAAAAAAAAC4CAABkcnMv&#10;ZTJvRG9jLnhtbFBLAQItABQABgAIAAAAIQC2Y/vm3AAAAAoBAAAPAAAAAAAAAAAAAAAAABUEAABk&#10;cnMvZG93bnJldi54bWxQSwUGAAAAAAQABADzAAAAHgUAAAAA&#10;" w14:anchorId="3C87A698">
                <v:textbox inset="2.16pt,1.44pt,0,1.44pt">
                  <w:txbxContent>
                    <w:p w:rsidR="00DB1734" w:rsidP="00583610" w:rsidRDefault="00DB1734" w14:paraId="5C5336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 wp14:editId="4D134BBC" wp14:anchorId="43F946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7" name="Rectangle 6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41B9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7" style="position:absolute;margin-left:210pt;margin-top:11pt;width:79pt;height:162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Sxpry6AQAATAMAAA4AAAAAAAAAAAAAAAAALgIAAGRycy9l&#10;Mm9Eb2MueG1sUEsBAi0AFAAGAAgAAAAhALZj++bcAAAACgEAAA8AAAAAAAAAAAAAAAAAFAQAAGRy&#10;cy9kb3ducmV2LnhtbFBLBQYAAAAABAAEAPMAAAAdBQAAAAA=&#10;" w14:anchorId="43F94686">
                <v:textbox inset="2.16pt,1.44pt,0,1.44pt">
                  <w:txbxContent>
                    <w:p w:rsidR="00DB1734" w:rsidP="00583610" w:rsidRDefault="00DB1734" w14:paraId="1241B9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1536" behindDoc="0" locked="0" layoutInCell="1" allowOverlap="1" wp14:editId="47F4BACA" wp14:anchorId="784D48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8" name="Rectangle 6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D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8" style="position:absolute;margin-left:210pt;margin-top:11pt;width:79pt;height:162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uK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Z75bjFLv1C&#10;37jrR0VO1cFIqXJ/s19TiB1eew5PcM4iLrP4WYPNX5RF5uLx8eKxmhMRWLy5ulnX2AmBW03dtteY&#10;IEz1cTtATPfKW5IXjAJyKdbyw8+YTkffj+C9zOb0fl6leTcXNW3TvHPdeXlEjTik6RGDHv3EqBhN&#10;oGTCxjMaX/ccFCXjD4fONtftVYOTUpLlulmjK1ASZL37XOVODB5nSSSgZB/A9APyLR4VWtiyIuw8&#10;XnkmPueF/MdPsH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txm4q6AQAATAMAAA4AAAAAAAAAAAAAAAAALgIAAGRycy9l&#10;Mm9Eb2MueG1sUEsBAi0AFAAGAAgAAAAhALZj++bcAAAACgEAAA8AAAAAAAAAAAAAAAAAFAQAAGRy&#10;cy9kb3ducmV2LnhtbFBLBQYAAAAABAAEAPMAAAAdBQAAAAA=&#10;" w14:anchorId="784D48F4">
                <v:textbox inset="2.16pt,1.44pt,0,1.44pt">
                  <w:txbxContent>
                    <w:p w:rsidR="00DB1734" w:rsidP="00583610" w:rsidRDefault="00DB1734" w14:paraId="46D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2560" behindDoc="0" locked="0" layoutInCell="1" allowOverlap="1" wp14:editId="55C2C77F" wp14:anchorId="12AEC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9" name="Rectangle 6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8E7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9" style="position:absolute;margin-left:210pt;margin-top:11pt;width:79pt;height:162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X9W9huwEAAEwDAAAOAAAAAAAAAAAAAAAAAC4CAABkcnMv&#10;ZTJvRG9jLnhtbFBLAQItABQABgAIAAAAIQC2Y/vm3AAAAAoBAAAPAAAAAAAAAAAAAAAAABUEAABk&#10;cnMvZG93bnJldi54bWxQSwUGAAAAAAQABADzAAAAHgUAAAAA&#10;" w14:anchorId="12AEC4DB">
                <v:textbox inset="2.16pt,1.44pt,0,1.44pt">
                  <w:txbxContent>
                    <w:p w:rsidR="00DB1734" w:rsidP="00583610" w:rsidRDefault="00DB1734" w14:paraId="7C8E7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3584" behindDoc="0" locked="0" layoutInCell="1" allowOverlap="1" wp14:editId="4C204ED6" wp14:anchorId="2C6C26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0" name="Rectangle 6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A96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0" style="position:absolute;margin-left:210pt;margin-top:11pt;width:79pt;height:162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B4D9K6AQAATAMAAA4AAAAAAAAAAAAAAAAALgIAAGRycy9l&#10;Mm9Eb2MueG1sUEsBAi0AFAAGAAgAAAAhALZj++bcAAAACgEAAA8AAAAAAAAAAAAAAAAAFAQAAGRy&#10;cy9kb3ducmV2LnhtbFBLBQYAAAAABAAEAPMAAAAdBQAAAAA=&#10;" w14:anchorId="2C6C26FC">
                <v:textbox inset="2.16pt,1.44pt,0,1.44pt">
                  <w:txbxContent>
                    <w:p w:rsidR="00DB1734" w:rsidP="00583610" w:rsidRDefault="00DB1734" w14:paraId="1FA96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editId="79A25C42" wp14:anchorId="0E7D57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1" name="Rectangle 6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7AE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1" style="position:absolute;margin-left:210pt;margin-top:11pt;width:79pt;height:162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c/Ps5uwEAAEwDAAAOAAAAAAAAAAAAAAAAAC4CAABkcnMv&#10;ZTJvRG9jLnhtbFBLAQItABQABgAIAAAAIQC2Y/vm3AAAAAoBAAAPAAAAAAAAAAAAAAAAABUEAABk&#10;cnMvZG93bnJldi54bWxQSwUGAAAAAAQABADzAAAAHgUAAAAA&#10;" w14:anchorId="0E7D57EA">
                <v:textbox inset="2.16pt,1.44pt,0,1.44pt">
                  <w:txbxContent>
                    <w:p w:rsidR="00DB1734" w:rsidP="00583610" w:rsidRDefault="00DB1734" w14:paraId="137AE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5632" behindDoc="0" locked="0" layoutInCell="1" allowOverlap="1" wp14:editId="5A804802" wp14:anchorId="64BA4F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2" name="Rectangle 6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48F6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2" style="position:absolute;margin-left:210pt;margin-top:11pt;width:79pt;height:162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l2l966AQAATAMAAA4AAAAAAAAAAAAAAAAALgIAAGRycy9l&#10;Mm9Eb2MueG1sUEsBAi0AFAAGAAgAAAAhALZj++bcAAAACgEAAA8AAAAAAAAAAAAAAAAAFAQAAGRy&#10;cy9kb3ducmV2LnhtbFBLBQYAAAAABAAEAPMAAAAdBQAAAAA=&#10;" w14:anchorId="64BA4F47">
                <v:textbox inset="2.16pt,1.44pt,0,1.44pt">
                  <w:txbxContent>
                    <w:p w:rsidR="00DB1734" w:rsidP="00583610" w:rsidRDefault="00DB1734" w14:paraId="2D48F6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6656" behindDoc="0" locked="0" layoutInCell="1" allowOverlap="1" wp14:editId="611163F4" wp14:anchorId="065760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3" name="Rectangle 6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0827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3" style="position:absolute;margin-left:210pt;margin-top:11pt;width:79pt;height:162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8mM1uwEAAEwDAAAOAAAAAAAAAAAAAAAAAC4CAABkcnMv&#10;ZTJvRG9jLnhtbFBLAQItABQABgAIAAAAIQC2Y/vm3AAAAAoBAAAPAAAAAAAAAAAAAAAAABUEAABk&#10;cnMvZG93bnJldi54bWxQSwUGAAAAAAQABADzAAAAHgUAAAAA&#10;" w14:anchorId="0657602D">
                <v:textbox inset="2.16pt,1.44pt,0,1.44pt">
                  <w:txbxContent>
                    <w:p w:rsidR="00DB1734" w:rsidP="00583610" w:rsidRDefault="00DB1734" w14:paraId="7A0827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7680" behindDoc="0" locked="0" layoutInCell="1" allowOverlap="1" wp14:editId="3FD3AC15" wp14:anchorId="73347E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4" name="Rectangle 6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00E3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4" style="position:absolute;margin-left:210pt;margin-top:11pt;width:79pt;height:162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0j5nuwEAAEwDAAAOAAAAAAAAAAAAAAAAAC4CAABkcnMv&#10;ZTJvRG9jLnhtbFBLAQItABQABgAIAAAAIQC2Y/vm3AAAAAoBAAAPAAAAAAAAAAAAAAAAABUEAABk&#10;cnMvZG93bnJldi54bWxQSwUGAAAAAAQABADzAAAAHgUAAAAA&#10;" w14:anchorId="73347E06">
                <v:textbox inset="2.16pt,1.44pt,0,1.44pt">
                  <w:txbxContent>
                    <w:p w:rsidR="00DB1734" w:rsidP="00583610" w:rsidRDefault="00DB1734" w14:paraId="7400E3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8704" behindDoc="0" locked="0" layoutInCell="1" allowOverlap="1" wp14:editId="07527822" wp14:anchorId="367D7D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5" name="Rectangle 6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BA42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5" style="position:absolute;margin-left:210pt;margin-top:11pt;width:79pt;height:162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VsqMuwEAAEwDAAAOAAAAAAAAAAAAAAAAAC4CAABkcnMv&#10;ZTJvRG9jLnhtbFBLAQItABQABgAIAAAAIQC2Y/vm3AAAAAoBAAAPAAAAAAAAAAAAAAAAABUEAABk&#10;cnMvZG93bnJldi54bWxQSwUGAAAAAAQABADzAAAAHgUAAAAA&#10;" w14:anchorId="367D7DDE">
                <v:textbox inset="2.16pt,1.44pt,0,1.44pt">
                  <w:txbxContent>
                    <w:p w:rsidR="00DB1734" w:rsidP="00583610" w:rsidRDefault="00DB1734" w14:paraId="63BA42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49728" behindDoc="0" locked="0" layoutInCell="1" allowOverlap="1" wp14:editId="3C886B6F" wp14:anchorId="01D752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6" name="Rectangle 6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5F4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6" style="position:absolute;margin-left:210pt;margin-top:11pt;width:79pt;height:162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h8zTKLwBAABMAwAADgAAAAAAAAAAAAAAAAAuAgAAZHJz&#10;L2Uyb0RvYy54bWxQSwECLQAUAAYACAAAACEAtmP75twAAAAKAQAADwAAAAAAAAAAAAAAAAAWBAAA&#10;ZHJzL2Rvd25yZXYueG1sUEsFBgAAAAAEAAQA8wAAAB8FAAAAAA==&#10;" w14:anchorId="01D75299">
                <v:textbox inset="2.16pt,1.44pt,0,1.44pt">
                  <w:txbxContent>
                    <w:p w:rsidR="00DB1734" w:rsidP="00583610" w:rsidRDefault="00DB1734" w14:paraId="4F5F4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editId="668BD71B" wp14:anchorId="588E4F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7" name="Rectangle 6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11E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7" style="position:absolute;margin-left:210pt;margin-top:11pt;width:79pt;height:162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tIJ8O6AQAATAMAAA4AAAAAAAAAAAAAAAAALgIAAGRycy9l&#10;Mm9Eb2MueG1sUEsBAi0AFAAGAAgAAAAhALZj++bcAAAACgEAAA8AAAAAAAAAAAAAAAAAFAQAAGRy&#10;cy9kb3ducmV2LnhtbFBLBQYAAAAABAAEAPMAAAAdBQAAAAA=&#10;" w14:anchorId="588E4F7A">
                <v:textbox inset="2.16pt,1.44pt,0,1.44pt">
                  <w:txbxContent>
                    <w:p w:rsidR="00DB1734" w:rsidP="00583610" w:rsidRDefault="00DB1734" w14:paraId="0611E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editId="1FBBF03A" wp14:anchorId="1DC814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8" name="Rectangle 6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92FB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8" style="position:absolute;margin-left:210pt;margin-top:11pt;width:79pt;height:162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Iga9bkBAABMAwAADgAAAAAAAAAAAAAAAAAuAgAAZHJzL2Uy&#10;b0RvYy54bWxQSwECLQAUAAYACAAAACEAtmP75twAAAAKAQAADwAAAAAAAAAAAAAAAAATBAAAZHJz&#10;L2Rvd25yZXYueG1sUEsFBgAAAAAEAAQA8wAAABwFAAAAAA==&#10;" w14:anchorId="1DC81435">
                <v:textbox inset="2.16pt,1.44pt,0,1.44pt">
                  <w:txbxContent>
                    <w:p w:rsidR="00DB1734" w:rsidP="00583610" w:rsidRDefault="00DB1734" w14:paraId="6892FB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2800" behindDoc="0" locked="0" layoutInCell="1" allowOverlap="1" wp14:editId="5936B3C3" wp14:anchorId="07FB92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9" name="Rectangle 6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F1DF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9" style="position:absolute;margin-left:210pt;margin-top:11pt;width:79pt;height:162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4e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rcbShy32KUf&#10;6Bt33aDIudobKVXub/ZrDLHFay/hGS5ZxGUWP2mw+YuyyFQ8Pl09VlMiAoubxWZdYycEbjX1cnmH&#10;CcJU77cDxPRVeUvyglFALsVafnyM6Xz07Qjey2zO7+dVmvZTUbNcLN647r08oUYc0vSEQQ9+ZFQM&#10;JlAyYuMZja8HDoqS4ZtDZ5u75aLBSSnJfN2scYKhJMh6/7HKneg9zpJIQMkhgOl65Fs8KrSwZUXY&#10;ZbzyTHzMC/n3n2D3G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oDO4euwEAAEwDAAAOAAAAAAAAAAAAAAAAAC4CAABkcnMv&#10;ZTJvRG9jLnhtbFBLAQItABQABgAIAAAAIQC2Y/vm3AAAAAoBAAAPAAAAAAAAAAAAAAAAABUEAABk&#10;cnMvZG93bnJldi54bWxQSwUGAAAAAAQABADzAAAAHgUAAAAA&#10;" w14:anchorId="07FB92AD">
                <v:textbox inset="2.16pt,1.44pt,0,1.44pt">
                  <w:txbxContent>
                    <w:p w:rsidR="00DB1734" w:rsidP="00583610" w:rsidRDefault="00DB1734" w14:paraId="08F1DF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editId="3714AD44" wp14:anchorId="229B33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60" name="Rectangle 6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881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0" style="position:absolute;margin-left:210pt;margin-top:11pt;width:79pt;height:162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UB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rNRrkucMu/UTf&#10;uO+tIufqYKRUc39nv8aYOrz2HJ/gkiVczuInDW7+oiwyFY9PV4/VlInA4u3qdlPjQwK3mrptbzBB&#10;mOrtdoSUv6rgyLxgFJBLsZYfv6d8Pvp6BO/NbM7vz6s87aeipl21r1z3QZ5QIw5pfsSgbRgZFdZE&#10;SkZsPKPp94GDosR+8+hsc9OuGpyUkiw3zQY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zgFQG6AQAATAMAAA4AAAAAAAAAAAAAAAAALgIAAGRycy9l&#10;Mm9Eb2MueG1sUEsBAi0AFAAGAAgAAAAhALZj++bcAAAACgEAAA8AAAAAAAAAAAAAAAAAFAQAAGRy&#10;cy9kb3ducmV2LnhtbFBLBQYAAAAABAAEAPMAAAAdBQAAAAA=&#10;" w14:anchorId="229B3388">
                <v:textbox inset="2.16pt,1.44pt,0,1.44pt">
                  <w:txbxContent>
                    <w:p w:rsidR="00DB1734" w:rsidP="00583610" w:rsidRDefault="00DB1734" w14:paraId="4B881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4848" behindDoc="0" locked="0" layoutInCell="1" allowOverlap="1" wp14:editId="7386C1F3" wp14:anchorId="2F47E0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1" name="Rectangle 6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D79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1" style="position:absolute;margin-left:210pt;margin-top:11pt;width:79pt;height:135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4jZoLoBAABMAwAADgAAAAAAAAAAAAAAAAAuAgAAZHJzL2Uy&#10;b0RvYy54bWxQSwECLQAUAAYACAAAACEAfGLvF9sAAAAKAQAADwAAAAAAAAAAAAAAAAAUBAAAZHJz&#10;L2Rvd25yZXYueG1sUEsFBgAAAAAEAAQA8wAAABwFAAAAAA==&#10;" w14:anchorId="2F47E0C5">
                <v:textbox inset="2.16pt,1.44pt,0,1.44pt">
                  <w:txbxContent>
                    <w:p w:rsidR="00DB1734" w:rsidP="00583610" w:rsidRDefault="00DB1734" w14:paraId="1FD79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5872" behindDoc="0" locked="0" layoutInCell="1" allowOverlap="1" wp14:editId="01E2ADD1" wp14:anchorId="13CB86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2" name="Rectangle 6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77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2" style="position:absolute;margin-left:210pt;margin-top:11pt;width:79pt;height:135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ArVHuQEAAEwDAAAOAAAAAAAAAAAAAAAAAC4CAABkcnMvZTJv&#10;RG9jLnhtbFBLAQItABQABgAIAAAAIQB8Yu8X2wAAAAoBAAAPAAAAAAAAAAAAAAAAABMEAABkcnMv&#10;ZG93bnJldi54bWxQSwUGAAAAAAQABADzAAAAGwUAAAAA&#10;" w14:anchorId="13CB860F">
                <v:textbox inset="2.16pt,1.44pt,0,1.44pt">
                  <w:txbxContent>
                    <w:p w:rsidR="00DB1734" w:rsidP="00583610" w:rsidRDefault="00DB1734" w14:paraId="15677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6896" behindDoc="0" locked="0" layoutInCell="1" allowOverlap="1" wp14:editId="6AB60526" wp14:anchorId="7032DF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3" name="Rectangle 6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03C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3" style="position:absolute;margin-left:210pt;margin-top:11pt;width:79pt;height:135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GsugEAAEwDAAAOAAAAZHJzL2Uyb0RvYy54bWysU8tu2zAQvBfoPxC813o4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qyUljlns0k/0&#10;jbnBSHKujloImfub/ZpC7PDac3iCSxZxmcXPCmz+oiwyF49PV4/lnAjH4u3ydlNjJzhuNeu6yQnC&#10;VG+3A8T0VXpL8qKngFyKtez4Pabz0dcjeC+zOb+fV2nez0XNzXL9ynXvxQk14pCmRwzK+Kmn3OhA&#10;yYSN72n8fWAgKTHfHDrbrm+WLU5KSZpNu8EJhpIg6/37KnN89DhLPAElhwB6GJFv8ajQwpYVYZfx&#10;yjPxPi/k336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oZBrLoBAABMAwAADgAAAAAAAAAAAAAAAAAuAgAAZHJzL2Uy&#10;b0RvYy54bWxQSwECLQAUAAYACAAAACEAfGLvF9sAAAAKAQAADwAAAAAAAAAAAAAAAAAUBAAAZHJz&#10;L2Rvd25yZXYueG1sUEsFBgAAAAAEAAQA8wAAABwFAAAAAA==&#10;" w14:anchorId="7032DF86">
                <v:textbox inset="2.16pt,1.44pt,0,1.44pt">
                  <w:txbxContent>
                    <w:p w:rsidR="00DB1734" w:rsidP="00583610" w:rsidRDefault="00DB1734" w14:paraId="7103C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7920" behindDoc="0" locked="0" layoutInCell="1" allowOverlap="1" wp14:editId="1CBC36F4" wp14:anchorId="63F082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4" name="Rectangle 6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12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4" style="position:absolute;margin-left:210pt;margin-top:11pt;width:79pt;height:135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aYc/roBAABMAwAADgAAAAAAAAAAAAAAAAAuAgAAZHJzL2Uy&#10;b0RvYy54bWxQSwECLQAUAAYACAAAACEAfGLvF9sAAAAKAQAADwAAAAAAAAAAAAAAAAAUBAAAZHJz&#10;L2Rvd25yZXYueG1sUEsFBgAAAAAEAAQA8wAAABwFAAAAAA==&#10;" w14:anchorId="63F0821B">
                <v:textbox inset="2.16pt,1.44pt,0,1.44pt">
                  <w:txbxContent>
                    <w:p w:rsidR="00DB1734" w:rsidP="00583610" w:rsidRDefault="00DB1734" w14:paraId="7A12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8944" behindDoc="0" locked="0" layoutInCell="1" allowOverlap="1" wp14:editId="1B4B9835" wp14:anchorId="7B94EC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5" name="Rectangle 6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9EC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5" style="position:absolute;margin-left:210pt;margin-top:11pt;width:79pt;height:135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SLoFboBAABMAwAADgAAAAAAAAAAAAAAAAAuAgAAZHJzL2Uy&#10;b0RvYy54bWxQSwECLQAUAAYACAAAACEAfGLvF9sAAAAKAQAADwAAAAAAAAAAAAAAAAAUBAAAZHJz&#10;L2Rvd25yZXYueG1sUEsFBgAAAAAEAAQA8wAAABwFAAAAAA==&#10;" w14:anchorId="7B94ECC1">
                <v:textbox inset="2.16pt,1.44pt,0,1.44pt">
                  <w:txbxContent>
                    <w:p w:rsidR="00DB1734" w:rsidP="00583610" w:rsidRDefault="00DB1734" w14:paraId="39EC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59968" behindDoc="0" locked="0" layoutInCell="1" allowOverlap="1" wp14:editId="2BCB92FB" wp14:anchorId="3E1AF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6" name="Rectangle 6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2C8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6" style="position:absolute;margin-left:210pt;margin-top:11pt;width:79pt;height:135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HDVhFuQEAAEwDAAAOAAAAAAAAAAAAAAAAAC4CAABkcnMvZTJv&#10;RG9jLnhtbFBLAQItABQABgAIAAAAIQB8Yu8X2wAAAAoBAAAPAAAAAAAAAAAAAAAAABMEAABkcnMv&#10;ZG93bnJldi54bWxQSwUGAAAAAAQABADzAAAAGwUAAAAA&#10;" w14:anchorId="3E1AF8E7">
                <v:textbox inset="2.16pt,1.44pt,0,1.44pt">
                  <w:txbxContent>
                    <w:p w:rsidR="00DB1734" w:rsidP="00583610" w:rsidRDefault="00DB1734" w14:paraId="4F2C8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0992" behindDoc="0" locked="0" layoutInCell="1" allowOverlap="1" wp14:editId="135C6F7F" wp14:anchorId="3BD271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7" name="Rectangle 6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79F2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7" style="position:absolute;margin-left:210pt;margin-top:11pt;width:79pt;height:135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iayuuQEAAEwDAAAOAAAAAAAAAAAAAAAAAC4CAABkcnMvZTJv&#10;RG9jLnhtbFBLAQItABQABgAIAAAAIQB8Yu8X2wAAAAoBAAAPAAAAAAAAAAAAAAAAABMEAABkcnMv&#10;ZG93bnJldi54bWxQSwUGAAAAAAQABADzAAAAGwUAAAAA&#10;" w14:anchorId="3BD27197">
                <v:textbox inset="2.16pt,1.44pt,0,1.44pt">
                  <w:txbxContent>
                    <w:p w:rsidR="00DB1734" w:rsidP="00583610" w:rsidRDefault="00DB1734" w14:paraId="0679F2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2016" behindDoc="0" locked="0" layoutInCell="1" allowOverlap="1" wp14:editId="6E9FE6F2" wp14:anchorId="5C2E13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8" name="Rectangle 6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240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8" style="position:absolute;margin-left:210pt;margin-top:11pt;width:79pt;height:135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kSZGYuQEAAEwDAAAOAAAAAAAAAAAAAAAAAC4CAABkcnMvZTJv&#10;RG9jLnhtbFBLAQItABQABgAIAAAAIQB8Yu8X2wAAAAoBAAAPAAAAAAAAAAAAAAAAABMEAABkcnMv&#10;ZG93bnJldi54bWxQSwUGAAAAAAQABADzAAAAGwUAAAAA&#10;" w14:anchorId="5C2E131B">
                <v:textbox inset="2.16pt,1.44pt,0,1.44pt">
                  <w:txbxContent>
                    <w:p w:rsidR="00DB1734" w:rsidP="00583610" w:rsidRDefault="00DB1734" w14:paraId="4CF240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editId="4BC7F8E8" wp14:anchorId="076BC0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9" name="Rectangle 6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B75E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9" style="position:absolute;margin-left:210pt;margin-top:11pt;width:79pt;height:135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KM1lc7oBAABMAwAADgAAAAAAAAAAAAAAAAAuAgAAZHJzL2Uy&#10;b0RvYy54bWxQSwECLQAUAAYACAAAACEAfGLvF9sAAAAKAQAADwAAAAAAAAAAAAAAAAAUBAAAZHJz&#10;L2Rvd25yZXYueG1sUEsFBgAAAAAEAAQA8wAAABwFAAAAAA==&#10;" w14:anchorId="076BC096">
                <v:textbox inset="2.16pt,1.44pt,0,1.44pt">
                  <w:txbxContent>
                    <w:p w:rsidR="00DB1734" w:rsidP="00583610" w:rsidRDefault="00DB1734" w14:paraId="2DB75E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4064" behindDoc="0" locked="0" layoutInCell="1" allowOverlap="1" wp14:editId="38AEE0A1" wp14:anchorId="51A4C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0" name="Rectangle 6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95BA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0" style="position:absolute;margin-left:210pt;margin-top:11pt;width:79pt;height:135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XA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azTIMYtd+om+&#10;MTcYSc7VUQshc3+zX1OIHV57Dk9wySIus/hZgc1flEXm4vHp6rGcE+FYvL253dT4EMetZl03OUGY&#10;6u12gJi+Sm9JXvQUkEuxlh2/x3Q++noE72U25/fzKs37uahZLpevXPdenFAjDml6xKCMn3rKjQ6U&#10;TNj4nsbfBwaSEvPNobPtennT4qSU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vQAXAuQEAAEwDAAAOAAAAAAAAAAAAAAAAAC4CAABkcnMvZTJv&#10;RG9jLnhtbFBLAQItABQABgAIAAAAIQB8Yu8X2wAAAAoBAAAPAAAAAAAAAAAAAAAAABMEAABkcnMv&#10;ZG93bnJldi54bWxQSwUGAAAAAAQABADzAAAAGwUAAAAA&#10;" w14:anchorId="51A4C1E2">
                <v:textbox inset="2.16pt,1.44pt,0,1.44pt">
                  <w:txbxContent>
                    <w:p w:rsidR="00DB1734" w:rsidP="00583610" w:rsidRDefault="00DB1734" w14:paraId="2695BA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5088" behindDoc="0" locked="0" layoutInCell="1" allowOverlap="1" wp14:editId="3207320B" wp14:anchorId="27EC5F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1" name="Rectangle 6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DB9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1" style="position:absolute;margin-left:210pt;margin-top:11pt;width:79pt;height:135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8TxK7oBAABMAwAADgAAAAAAAAAAAAAAAAAuAgAAZHJzL2Uy&#10;b0RvYy54bWxQSwECLQAUAAYACAAAACEAfGLvF9sAAAAKAQAADwAAAAAAAAAAAAAAAAAUBAAAZHJz&#10;L2Rvd25yZXYueG1sUEsFBgAAAAAEAAQA8wAAABwFAAAAAA==&#10;" w14:anchorId="27EC5F0D">
                <v:textbox inset="2.16pt,1.44pt,0,1.44pt">
                  <w:txbxContent>
                    <w:p w:rsidR="00DB1734" w:rsidP="00583610" w:rsidRDefault="00DB1734" w14:paraId="40DB9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6112" behindDoc="0" locked="0" layoutInCell="1" allowOverlap="1" wp14:editId="77605C03" wp14:anchorId="59178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2" name="Rectangle 6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7211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2" style="position:absolute;margin-left:210pt;margin-top:11pt;width:79pt;height:135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3M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65YSxyx26Sf6&#10;xtxgJDlXRy2EzP3Nfk0hdnjtOTzBJYu4zOJnBTZ/URaZi8enq8dyToRj8fbmdlNjJzhuNeu6yQnC&#10;VG+3A8T0VXpL8qKngFyKtez4Pabz0dcjeC+zOb+fV2nez0XNcrl65br34oQacUjTIwZl/NRTbnSg&#10;ZMLG9zT+PjCQlJhvDp1t18sbNCKV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2Tp3MuQEAAEwDAAAOAAAAAAAAAAAAAAAAAC4CAABkcnMvZTJv&#10;RG9jLnhtbFBLAQItABQABgAIAAAAIQB8Yu8X2wAAAAoBAAAPAAAAAAAAAAAAAAAAABMEAABkcnMv&#10;ZG93bnJldi54bWxQSwUGAAAAAAQABADzAAAAGwUAAAAA&#10;" w14:anchorId="59178BF0">
                <v:textbox inset="2.16pt,1.44pt,0,1.44pt">
                  <w:txbxContent>
                    <w:p w:rsidR="00DB1734" w:rsidP="00583610" w:rsidRDefault="00DB1734" w14:paraId="327211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7136" behindDoc="0" locked="0" layoutInCell="1" allowOverlap="1" wp14:editId="6FC3BC06" wp14:anchorId="46B6D9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3" name="Rectangle 6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3046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3" style="position:absolute;margin-left:210pt;margin-top:11pt;width:79pt;height:135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sppJ7oBAABMAwAADgAAAAAAAAAAAAAAAAAuAgAAZHJzL2Uy&#10;b0RvYy54bWxQSwECLQAUAAYACAAAACEAfGLvF9sAAAAKAQAADwAAAAAAAAAAAAAAAAAUBAAAZHJz&#10;L2Rvd25yZXYueG1sUEsFBgAAAAAEAAQA8wAAABwFAAAAAA==&#10;" w14:anchorId="46B6D986">
                <v:textbox inset="2.16pt,1.44pt,0,1.44pt">
                  <w:txbxContent>
                    <w:p w:rsidR="00DB1734" w:rsidP="00583610" w:rsidRDefault="00DB1734" w14:paraId="783046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8160" behindDoc="0" locked="0" layoutInCell="1" allowOverlap="1" wp14:editId="039BE463" wp14:anchorId="43112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4" name="Rectangle 6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F6D8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4" style="position:absolute;margin-left:210pt;margin-top:11pt;width:79pt;height:135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R1ugEAAEw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ar2kxDKDXfqD&#10;vjHbj5KcqoMWQqb+Jr8mH1q89uQf4ZwFXCbxswKTviiLzNnj48VjOUfCsXh9dd2U2AmOW9W6rFKC&#10;MMX7bQ8h3ktnSFp0FJBLtpYdfoV4Ovp2BO8lNqf30yrOuzmrWS6bN647J46oEYc0PmBQo5s6ykft&#10;KZmw8R0Nr3sGkpLxp0Vn6/XyqsZJyUnV1A1OMOQEWe8+Vpnlg8NZ4hEo2XvQ/YB8s0eZFrYsCzuP&#10;V5qJj3km//4TbP8C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eo0dboBAABMAwAADgAAAAAAAAAAAAAAAAAuAgAAZHJzL2Uy&#10;b0RvYy54bWxQSwECLQAUAAYACAAAACEAfGLvF9sAAAAKAQAADwAAAAAAAAAAAAAAAAAUBAAAZHJz&#10;L2Rvd25yZXYueG1sUEsFBgAAAAAEAAQA8wAAABwFAAAAAA==&#10;" w14:anchorId="431123EC">
                <v:textbox inset="2.16pt,1.44pt,0,1.44pt">
                  <w:txbxContent>
                    <w:p w:rsidR="00DB1734" w:rsidP="00583610" w:rsidRDefault="00DB1734" w14:paraId="79F6D8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69184" behindDoc="0" locked="0" layoutInCell="1" allowOverlap="1" wp14:editId="13AA242A" wp14:anchorId="0E9560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5" name="Rectangle 6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DBD9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5" style="position:absolute;margin-left:210pt;margin-top:11pt;width:79pt;height:135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W7AnroBAABMAwAADgAAAAAAAAAAAAAAAAAuAgAAZHJzL2Uy&#10;b0RvYy54bWxQSwECLQAUAAYACAAAACEAfGLvF9sAAAAKAQAADwAAAAAAAAAAAAAAAAAUBAAAZHJz&#10;L2Rvd25yZXYueG1sUEsFBgAAAAAEAAQA8wAAABwFAAAAAA==&#10;" w14:anchorId="0E9560AA">
                <v:textbox inset="2.16pt,1.44pt,0,1.44pt">
                  <w:txbxContent>
                    <w:p w:rsidR="00DB1734" w:rsidP="00583610" w:rsidRDefault="00DB1734" w14:paraId="70DBD9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0208" behindDoc="0" locked="0" layoutInCell="1" allowOverlap="1" wp14:editId="2E0CCF87" wp14:anchorId="013A20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6" name="Rectangle 6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7A220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6" style="position:absolute;margin-left:210pt;margin-top:11pt;width:79pt;height:159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ga3p+6AQAATAMAAA4AAAAAAAAAAAAAAAAALgIAAGRycy9l&#10;Mm9Eb2MueG1sUEsBAi0AFAAGAAgAAAAhAGP+2GLcAAAACgEAAA8AAAAAAAAAAAAAAAAAFAQAAGRy&#10;cy9kb3ducmV2LnhtbFBLBQYAAAAABAAEAPMAAAAdBQAAAAA=&#10;" w14:anchorId="013A20E6">
                <v:textbox inset="2.16pt,1.44pt,0,1.44pt">
                  <w:txbxContent>
                    <w:p w:rsidR="00DB1734" w:rsidP="00583610" w:rsidRDefault="00DB1734" w14:paraId="77A220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1232" behindDoc="0" locked="0" layoutInCell="1" allowOverlap="1" wp14:editId="6B3DBB18" wp14:anchorId="3C823B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7" name="Rectangle 6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F32A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7" style="position:absolute;margin-left:210pt;margin-top:11pt;width:79pt;height:159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J4qdLkBAABMAwAADgAAAAAAAAAAAAAAAAAuAgAAZHJzL2Uy&#10;b0RvYy54bWxQSwECLQAUAAYACAAAACEAY/7YYtwAAAAKAQAADwAAAAAAAAAAAAAAAAATBAAAZHJz&#10;L2Rvd25yZXYueG1sUEsFBgAAAAAEAAQA8wAAABwFAAAAAA==&#10;" w14:anchorId="3C823BD2">
                <v:textbox inset="2.16pt,1.44pt,0,1.44pt">
                  <w:txbxContent>
                    <w:p w:rsidR="00DB1734" w:rsidP="00583610" w:rsidRDefault="00DB1734" w14:paraId="76F32A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editId="3062B086" wp14:anchorId="3A3F7B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8" name="Rectangle 6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F26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8" style="position:absolute;margin-left:210pt;margin-top:11pt;width:79pt;height:159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G14XQrkBAABMAwAADgAAAAAAAAAAAAAAAAAuAgAAZHJzL2Uy&#10;b0RvYy54bWxQSwECLQAUAAYACAAAACEAY/7YYtwAAAAKAQAADwAAAAAAAAAAAAAAAAATBAAAZHJz&#10;L2Rvd25yZXYueG1sUEsFBgAAAAAEAAQA8wAAABwFAAAAAA==&#10;" w14:anchorId="3A3F7B1C">
                <v:textbox inset="2.16pt,1.44pt,0,1.44pt">
                  <w:txbxContent>
                    <w:p w:rsidR="00DB1734" w:rsidP="00583610" w:rsidRDefault="00DB1734" w14:paraId="34F26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3280" behindDoc="0" locked="0" layoutInCell="1" allowOverlap="1" wp14:editId="7F25B088" wp14:anchorId="551AC5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9" name="Rectangle 6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EA1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9" style="position:absolute;margin-left:210pt;margin-top:11pt;width:79pt;height:159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fa46m6AQAATAMAAA4AAAAAAAAAAAAAAAAALgIAAGRycy9l&#10;Mm9Eb2MueG1sUEsBAi0AFAAGAAgAAAAhAGP+2GLcAAAACgEAAA8AAAAAAAAAAAAAAAAAFAQAAGRy&#10;cy9kb3ducmV2LnhtbFBLBQYAAAAABAAEAPMAAAAdBQAAAAA=&#10;" w14:anchorId="551AC5DE">
                <v:textbox inset="2.16pt,1.44pt,0,1.44pt">
                  <w:txbxContent>
                    <w:p w:rsidR="00DB1734" w:rsidP="00583610" w:rsidRDefault="00DB1734" w14:paraId="2EEA1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4304" behindDoc="0" locked="0" layoutInCell="1" allowOverlap="1" wp14:editId="6417697C" wp14:anchorId="63F25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0" name="Rectangle 6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85C2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0" style="position:absolute;margin-left:210pt;margin-top:11pt;width:79pt;height:159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3yh67kBAABMAwAADgAAAAAAAAAAAAAAAAAuAgAAZHJzL2Uy&#10;b0RvYy54bWxQSwECLQAUAAYACAAAACEAY/7YYtwAAAAKAQAADwAAAAAAAAAAAAAAAAATBAAAZHJz&#10;L2Rvd25yZXYueG1sUEsFBgAAAAAEAAQA8wAAABwFAAAAAA==&#10;" w14:anchorId="63F25E45">
                <v:textbox inset="2.16pt,1.44pt,0,1.44pt">
                  <w:txbxContent>
                    <w:p w:rsidR="00DB1734" w:rsidP="00583610" w:rsidRDefault="00DB1734" w14:paraId="7685C2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5328" behindDoc="0" locked="0" layoutInCell="1" allowOverlap="1" wp14:editId="5A9FA5EA" wp14:anchorId="7136B3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1" name="Rectangle 6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35DB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1" style="position:absolute;margin-left:210pt;margin-top:11pt;width:79pt;height:159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f4VQC6AQAATAMAAA4AAAAAAAAAAAAAAAAALgIAAGRycy9l&#10;Mm9Eb2MueG1sUEsBAi0AFAAGAAgAAAAhAGP+2GLcAAAACgEAAA8AAAAAAAAAAAAAAAAAFAQAAGRy&#10;cy9kb3ducmV2LnhtbFBLBQYAAAAABAAEAPMAAAAdBQAAAAA=&#10;" w14:anchorId="7136B3E1">
                <v:textbox inset="2.16pt,1.44pt,0,1.44pt">
                  <w:txbxContent>
                    <w:p w:rsidR="00DB1734" w:rsidP="00583610" w:rsidRDefault="00DB1734" w14:paraId="2F35DB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6352" behindDoc="0" locked="0" layoutInCell="1" allowOverlap="1" wp14:editId="382D1D7D" wp14:anchorId="39ACE0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2" name="Rectangle 6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50A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2" style="position:absolute;margin-left:210pt;margin-top:11pt;width:79pt;height:162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lwBgi6AQAATAMAAA4AAAAAAAAAAAAAAAAALgIAAGRycy9l&#10;Mm9Eb2MueG1sUEsBAi0AFAAGAAgAAAAhALZj++bcAAAACgEAAA8AAAAAAAAAAAAAAAAAFAQAAGRy&#10;cy9kb3ducmV2LnhtbFBLBQYAAAAABAAEAPMAAAAdBQAAAAA=&#10;" w14:anchorId="39ACE07E">
                <v:textbox inset="2.16pt,1.44pt,0,1.44pt">
                  <w:txbxContent>
                    <w:p w:rsidR="00DB1734" w:rsidP="00583610" w:rsidRDefault="00DB1734" w14:paraId="4C50A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7376" behindDoc="0" locked="0" layoutInCell="1" allowOverlap="1" wp14:editId="2EA57B69" wp14:anchorId="35D10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3" name="Rectangle 6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C1D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3" style="position:absolute;margin-left:210pt;margin-top:11pt;width:79pt;height:162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9PLjuwEAAEwDAAAOAAAAAAAAAAAAAAAAAC4CAABkcnMv&#10;ZTJvRG9jLnhtbFBLAQItABQABgAIAAAAIQC2Y/vm3AAAAAoBAAAPAAAAAAAAAAAAAAAAABUEAABk&#10;cnMvZG93bnJldi54bWxQSwUGAAAAAAQABADzAAAAHgUAAAAA&#10;" w14:anchorId="35D1047A">
                <v:textbox inset="2.16pt,1.44pt,0,1.44pt">
                  <w:txbxContent>
                    <w:p w:rsidR="00DB1734" w:rsidP="00583610" w:rsidRDefault="00DB1734" w14:paraId="78C1D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8400" behindDoc="0" locked="0" layoutInCell="1" allowOverlap="1" wp14:editId="43190D19" wp14:anchorId="1D7C4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4" name="Rectangle 6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692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4" style="position:absolute;margin-left:210pt;margin-top:11pt;width:79pt;height:162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61K+xuwEAAEwDAAAOAAAAAAAAAAAAAAAAAC4CAABkcnMv&#10;ZTJvRG9jLnhtbFBLAQItABQABgAIAAAAIQC2Y/vm3AAAAAoBAAAPAAAAAAAAAAAAAAAAABUEAABk&#10;cnMvZG93bnJldi54bWxQSwUGAAAAAAQABADzAAAAHgUAAAAA&#10;" w14:anchorId="1D7C42BD">
                <v:textbox inset="2.16pt,1.44pt,0,1.44pt">
                  <w:txbxContent>
                    <w:p w:rsidR="00DB1734" w:rsidP="00583610" w:rsidRDefault="00DB1734" w14:paraId="37692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79424" behindDoc="0" locked="0" layoutInCell="1" allowOverlap="1" wp14:editId="48420E70" wp14:anchorId="33185A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5" name="Rectangle 6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6D826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5" style="position:absolute;margin-left:210pt;margin-top:11pt;width:79pt;height:135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28YxC7AQAATAMAAA4AAAAAAAAAAAAAAAAALgIAAGRycy9l&#10;Mm9Eb2MueG1sUEsBAi0AFAAGAAgAAAAhAHxi7xfbAAAACgEAAA8AAAAAAAAAAAAAAAAAFQQAAGRy&#10;cy9kb3ducmV2LnhtbFBLBQYAAAAABAAEAPMAAAAdBQAAAAA=&#10;" w14:anchorId="33185A04">
                <v:textbox inset="2.16pt,1.44pt,0,1.44pt">
                  <w:txbxContent>
                    <w:p w:rsidR="00DB1734" w:rsidP="00583610" w:rsidRDefault="00DB1734" w14:paraId="16D826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0448" behindDoc="0" locked="0" layoutInCell="1" allowOverlap="1" wp14:editId="4F5D0B1C" wp14:anchorId="2930C7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6" name="Rectangle 6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F7E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6" style="position:absolute;margin-left:210pt;margin-top:11pt;width:79pt;height:135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bXi57oBAABMAwAADgAAAAAAAAAAAAAAAAAuAgAAZHJzL2Uy&#10;b0RvYy54bWxQSwECLQAUAAYACAAAACEAfGLvF9sAAAAKAQAADwAAAAAAAAAAAAAAAAAUBAAAZHJz&#10;L2Rvd25yZXYueG1sUEsFBgAAAAAEAAQA8wAAABwFAAAAAA==&#10;" w14:anchorId="2930C75D">
                <v:textbox inset="2.16pt,1.44pt,0,1.44pt">
                  <w:txbxContent>
                    <w:p w:rsidR="00DB1734" w:rsidP="00583610" w:rsidRDefault="00DB1734" w14:paraId="6EF7E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editId="2C955663" wp14:anchorId="3F8000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7" name="Rectangle 6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2662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7" style="position:absolute;margin-left:210pt;margin-top:11pt;width:79pt;height:135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YMuQEAAEw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edxtKHLfYpW/o&#10;G3fDpMi5OhopVe5v9msOscdrr+EFLlnEZRa/aLD5i7LIUjw+XT1WSyICi/e3912NnRC41WzqJicI&#10;U73dDhDTJ+UtyQtGAbkUa/nxS0zno7+P4L3M5vx+XqVlvxQ1d+sr172XJ9SIQ5qeMejJz4yKyQRK&#10;Zmw8o/HngYOiZPrs0Nl2c3fb4qSUpOnaDicYSoKs9++r3InR4yyJBJQcAphhRL7l3UILW1aEXcYr&#10;z8T7vJB/+w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9MRYMuQEAAEwDAAAOAAAAAAAAAAAAAAAAAC4CAABkcnMvZTJv&#10;RG9jLnhtbFBLAQItABQABgAIAAAAIQB8Yu8X2wAAAAoBAAAPAAAAAAAAAAAAAAAAABMEAABkcnMv&#10;ZG93bnJldi54bWxQSwUGAAAAAAQABADzAAAAGwUAAAAA&#10;" w14:anchorId="3F800039">
                <v:textbox inset="2.16pt,1.44pt,0,1.44pt">
                  <w:txbxContent>
                    <w:p w:rsidR="00DB1734" w:rsidP="00583610" w:rsidRDefault="00DB1734" w14:paraId="112662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2496" behindDoc="0" locked="0" layoutInCell="1" allowOverlap="1" wp14:editId="78D3AD75" wp14:anchorId="781FD8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8" name="Rectangle 6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38B1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8" style="position:absolute;margin-left:210pt;margin-top:11pt;width:79pt;height:162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Nw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G+yV5w679AN9&#10;436wipyro5FSlf4Wv6aYerz2HJ/gkiVcFvGzBle+KIvM1ePT1WM1ZyKweHdzt2mxEwK3una1usUE&#10;YZq32xFS/qKCI2XBKCCXai0/fkv5fPT1CN4rbM7vl1We93NVs1p3r1z3QZ5QIw5pfsSgbZgYFdZE&#10;SiZsPKPp14GDosR+9ehsd7u66XBSarLcdMUV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R0TcLkBAABMAwAADgAAAAAAAAAAAAAAAAAuAgAAZHJzL2Uy&#10;b0RvYy54bWxQSwECLQAUAAYACAAAACEAtmP75twAAAAKAQAADwAAAAAAAAAAAAAAAAATBAAAZHJz&#10;L2Rvd25yZXYueG1sUEsFBgAAAAAEAAQA8wAAABwFAAAAAA==&#10;" w14:anchorId="781FD8F9">
                <v:textbox inset="2.16pt,1.44pt,0,1.44pt">
                  <w:txbxContent>
                    <w:p w:rsidR="00DB1734" w:rsidP="00583610" w:rsidRDefault="00DB1734" w14:paraId="4C38B1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3520" behindDoc="0" locked="0" layoutInCell="1" allowOverlap="1" wp14:editId="3480B855" wp14:anchorId="6BB25C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9" name="Rectangle 6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F049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9" style="position:absolute;margin-left:210pt;margin-top:11pt;width:79pt;height:162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meebuwEAAEwDAAAOAAAAAAAAAAAAAAAAAC4CAABkcnMv&#10;ZTJvRG9jLnhtbFBLAQItABQABgAIAAAAIQC2Y/vm3AAAAAoBAAAPAAAAAAAAAAAAAAAAABUEAABk&#10;cnMvZG93bnJldi54bWxQSwUGAAAAAAQABADzAAAAHgUAAAAA&#10;" w14:anchorId="6BB25C02">
                <v:textbox inset="2.16pt,1.44pt,0,1.44pt">
                  <w:txbxContent>
                    <w:p w:rsidR="00DB1734" w:rsidP="00583610" w:rsidRDefault="00DB1734" w14:paraId="5EF049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4544" behindDoc="0" locked="0" layoutInCell="1" allowOverlap="1" wp14:editId="44CF067D" wp14:anchorId="492C55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0" name="Rectangle 6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A79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0" style="position:absolute;margin-left:210pt;margin-top:11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++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tUGBPHc4pd+o&#10;G/edVeSc7Y2UaprvpNcQU4tlT/ERLlFCdyI/anDTF2mRsWh8umqsxkwEJjeLzbrGhwQe3Sw3C/Sx&#10;S/VeHCHlHyo4MjmMAkIpyvLjr5TPV9+uYN0E5vz85OVxPxYyy9XyDeo+yBNSxB3ND2i0DQOjwppI&#10;yYBzZzT9OXBQlNifHoVtbpaLBhelBPN1s8YFhhIg6P3HLPeiD7hKIgMlhwim6xFvkajAwokVYpft&#10;mlbiY1zAv/8D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sg++ugEAAEsDAAAOAAAAAAAAAAAAAAAAAC4CAABkcnMvZTJv&#10;RG9jLnhtbFBLAQItABQABgAIAAAAIQBvQUaG2gAAAAoBAAAPAAAAAAAAAAAAAAAAABQEAABkcnMv&#10;ZG93bnJldi54bWxQSwUGAAAAAAQABADzAAAAGwUAAAAA&#10;" w14:anchorId="492C553E">
                <v:textbox inset="2.16pt,1.44pt,0,1.44pt">
                  <w:txbxContent>
                    <w:p w:rsidR="00DB1734" w:rsidP="00583610" w:rsidRDefault="00DB1734" w14:paraId="79A79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5568" behindDoc="0" locked="0" layoutInCell="1" allowOverlap="1" wp14:editId="7AD8A040" wp14:anchorId="5538B0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1" name="Rectangle 6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BA3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1" style="position:absolute;margin-left:210pt;margin-top:11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YLuwEAAEs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1Wozp8Rxi1P6&#10;gbpx1xtJztlBd53M8816jSG2WPYSnuESRXQz+UmBzV+kRaai8emqsZwSEZjcLDbrGich8OhuuVmg&#10;j12q9+IAMX2V3pLsMAoIpSjLj48xna++XcG6DOb8fPbStJ8KmeXq9g3q3ncnpIg7mp7QKONHRoXR&#10;gZIR585ofD1wkJSYbw6Fbe6WiwYXpQTzdbPGBYYSIOj9xyx3YvC4SiIBJYcAuh8Qb5GowMKJFWKX&#10;7cor8TEu4N//gd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EcmC7sBAABLAwAADgAAAAAAAAAAAAAAAAAuAgAAZHJzL2Uy&#10;b0RvYy54bWxQSwECLQAUAAYACAAAACEAb0FGhtoAAAAKAQAADwAAAAAAAAAAAAAAAAAVBAAAZHJz&#10;L2Rvd25yZXYueG1sUEsFBgAAAAAEAAQA8wAAABwFAAAAAA==&#10;" w14:anchorId="5538B084">
                <v:textbox inset="2.16pt,1.44pt,0,1.44pt">
                  <w:txbxContent>
                    <w:p w:rsidR="00DB1734" w:rsidP="00583610" w:rsidRDefault="00DB1734" w14:paraId="7D7BA3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6592" behindDoc="0" locked="0" layoutInCell="1" allowOverlap="1" wp14:editId="0E0CB93D" wp14:anchorId="6388B1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2" name="Rectangle 6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E77A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2" style="position:absolute;margin-left:210pt;margin-top:11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Xi0PugEAAEsDAAAOAAAAAAAAAAAAAAAAAC4CAABkcnMvZTJv&#10;RG9jLnhtbFBLAQItABQABgAIAAAAIQBvQUaG2gAAAAoBAAAPAAAAAAAAAAAAAAAAABQEAABkcnMv&#10;ZG93bnJldi54bWxQSwUGAAAAAAQABADzAAAAGwUAAAAA&#10;" w14:anchorId="6388B175">
                <v:textbox inset="2.16pt,1.44pt,0,1.44pt">
                  <w:txbxContent>
                    <w:p w:rsidR="00DB1734" w:rsidP="00583610" w:rsidRDefault="00DB1734" w14:paraId="66E77A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7616" behindDoc="0" locked="0" layoutInCell="1" allowOverlap="1" wp14:editId="2234CA8A" wp14:anchorId="192B03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3" name="Rectangle 6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24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3" style="position:absolute;margin-left:210pt;margin-top:11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6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i4o8dzhlH6i&#10;btx3VpFLtjdSqmm+k15DTC2WPccnuEYJ3Yn8qMFNX6RFxqLx+aaxGjMRmNwutpsaJyHwaL3cLtDH&#10;LtVbcYSUv6rgyOQwCgilKMtP31O+XH29gnUTmMvzk5fHw1jILFfrV6iHIM9IEXc0P6LRNgyMCmsi&#10;JQPOndH0+8hBUWK/eRS2WS8XDS5KCeabZoMLDCVA0If3We5FH3CVRAZKjhFM1yPeIlGBhRMrxK7b&#10;Na3E+7iAf/sH9n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qwS6ugEAAEsDAAAOAAAAAAAAAAAAAAAAAC4CAABkcnMvZTJv&#10;RG9jLnhtbFBLAQItABQABgAIAAAAIQBvQUaG2gAAAAoBAAAPAAAAAAAAAAAAAAAAABQEAABkcnMv&#10;ZG93bnJldi54bWxQSwUGAAAAAAQABADzAAAAGwUAAAAA&#10;" w14:anchorId="192B0393">
                <v:textbox inset="2.16pt,1.44pt,0,1.44pt">
                  <w:txbxContent>
                    <w:p w:rsidR="00DB1734" w:rsidP="00583610" w:rsidRDefault="00DB1734" w14:paraId="7324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8640" behindDoc="0" locked="0" layoutInCell="1" allowOverlap="1" wp14:editId="752AEA3F" wp14:anchorId="5E4AC3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4" name="Rectangle 6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82AE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4" style="position:absolute;margin-left:210pt;margin-top:11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qr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zXZNiecOp/QD&#10;deO+t4pcsoORUs3znfUaY+qw7Dk+wTVK6M7kJw1u/iItMhWNzzeN1ZSJwOR2tW1rnITAo7v1doU+&#10;dqneiiOk/EUFR2aHUUAoRVl++pby5errFaybwVyen708HaZCZr1pX6EegjwjRdzR/IhG2zAyKqyJ&#10;lIw4d0bTryMHRYn96lHY5m69anBRSrBsmx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2jqrugEAAEsDAAAOAAAAAAAAAAAAAAAAAC4CAABkcnMvZTJv&#10;RG9jLnhtbFBLAQItABQABgAIAAAAIQBvQUaG2gAAAAoBAAAPAAAAAAAAAAAAAAAAABQEAABkcnMv&#10;ZG93bnJldi54bWxQSwUGAAAAAAQABADzAAAAGwUAAAAA&#10;" w14:anchorId="5E4AC315">
                <v:textbox inset="2.16pt,1.44pt,0,1.44pt">
                  <w:txbxContent>
                    <w:p w:rsidR="00DB1734" w:rsidP="00583610" w:rsidRDefault="00DB1734" w14:paraId="4082AE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89664" behindDoc="0" locked="0" layoutInCell="1" allowOverlap="1" wp14:editId="08F2BC62" wp14:anchorId="0A6969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5" name="Rectangle 6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8C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5" style="position:absolute;margin-left:210pt;margin-top:11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MeugEAAEsDAAAOAAAAZHJzL2Uyb0RvYy54bWysU9tu2zAMfR+wfxD0vthxs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ab9SIljFqf0&#10;HXVjbjCSXLKjFkLm+Wa9phA7LHsOT3CNIrqZ/KzA5i/SInPR+HzTWM6JcEy2q3Zb4yQ4Ht2t2xX6&#10;2KV6LQ4Q02fpLclOTwGhFGXZ6WtMl6svV7Aug7k8n700H+ZCZr1pX6AevDgjRdzR9IhGGT/1lBsd&#10;KJlw7j2Nv44MJCXmi0Nhm7v1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LxMeugEAAEsDAAAOAAAAAAAAAAAAAAAAAC4CAABkcnMvZTJv&#10;RG9jLnhtbFBLAQItABQABgAIAAAAIQBvQUaG2gAAAAoBAAAPAAAAAAAAAAAAAAAAABQEAABkcnMv&#10;ZG93bnJldi54bWxQSwUGAAAAAAQABADzAAAAGwUAAAAA&#10;" w14:anchorId="0A696921">
                <v:textbox inset="2.16pt,1.44pt,0,1.44pt">
                  <w:txbxContent>
                    <w:p w:rsidR="00DB1734" w:rsidP="00583610" w:rsidRDefault="00DB1734" w14:paraId="6C78C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editId="02029BDE" wp14:anchorId="6331A1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6" name="Rectangle 6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BD46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6" style="position:absolute;margin-left:210pt;margin-top:11pt;width:79pt;height:60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1Z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1XZFieMWu/SC&#10;vnHXDYpcqr2RUuX+Zr/GEFu89hqe4ZpFXGbxkwabvyiLTMXj881jNSUisLhdbDc1dkLg1nq5XeAa&#10;Uar3ywFi+qa8JXnBKCCV4iw/PcR0Ofr7CN7LZC7P51WaDlMRs1wX2Fw7eHlGiTij6QmDHvzIqBhM&#10;oGTEvjMafx05KEqG7w6NbdbLRYODUpL5ptngAENJkPThY5U70XscJZGAkmMA0/XIt1hUaGHHirDr&#10;dOWR+JgX8u//wP4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Jm1ZugEAAEsDAAAOAAAAAAAAAAAAAAAAAC4CAABkcnMvZTJv&#10;RG9jLnhtbFBLAQItABQABgAIAAAAIQBvQUaG2gAAAAoBAAAPAAAAAAAAAAAAAAAAABQEAABkcnMv&#10;ZG93bnJldi54bWxQSwUGAAAAAAQABADzAAAAGwUAAAAA&#10;" w14:anchorId="6331A137">
                <v:textbox inset="2.16pt,1.44pt,0,1.44pt">
                  <w:txbxContent>
                    <w:p w:rsidR="00DB1734" w:rsidP="00583610" w:rsidRDefault="00DB1734" w14:paraId="4DBD46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1712" behindDoc="0" locked="0" layoutInCell="1" allowOverlap="1" wp14:editId="7243517B" wp14:anchorId="392241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7" name="Rectangle 6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B0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7" style="position:absolute;margin-left:210pt;margin-top:11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Ts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rVdU+K4xSm9&#10;oG7cdYMil2xvpFR5vlmvMcQWy17DM1yjiG4mP2mw+Yu0yFQ0Pt80VlMiApPbxXZT4yQEHq2X2wX6&#10;2KV6Lw4Q0zflLckOo4BQirL89BDT5ervK1iXwVyez16aDlMhs1zfoB68PCNF3NH0hEYPfmRUDCZQ&#10;MuLcGY2/jhwUJcN3h8I26+WiwUUpwXzTbHCBoQQI+vAxy53oPa6SSEDJMYDpesRb3i2wcGKF2HW7&#10;8kp8jAv4939g/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BDTROy5AQAASwMAAA4AAAAAAAAAAAAAAAAALgIAAGRycy9lMm9E&#10;b2MueG1sUEsBAi0AFAAGAAgAAAAhAG9BRobaAAAACgEAAA8AAAAAAAAAAAAAAAAAEwQAAGRycy9k&#10;b3ducmV2LnhtbFBLBQYAAAAABAAEAPMAAAAaBQAAAAA=&#10;" w14:anchorId="392241CE">
                <v:textbox inset="2.16pt,1.44pt,0,1.44pt">
                  <w:txbxContent>
                    <w:p w:rsidR="00DB1734" w:rsidP="00583610" w:rsidRDefault="00DB1734" w14:paraId="78DB0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2736" behindDoc="0" locked="0" layoutInCell="1" allowOverlap="1" wp14:editId="7411D933" wp14:anchorId="1B99BD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8" name="Rectangle 6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604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8" style="position:absolute;margin-left:210pt;margin-top:11pt;width:79pt;height:60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uKsPHc4pZ+o&#10;G/edVeSS7Y2UaprvpNcQU4tlz/EJrlFCdyI/anDTF2mRsWh8vmmsxkwEJreL7abGSQg8Wi+3C/Sx&#10;S/VWHCHlryo4MjmMAkIpyvLT95QvV1+vYN0E5vL85OXxMBYyy3XzCvUQ5Bkp4o7mRzTahoFRYU2k&#10;ZMC5M5p+HzkoSuw3j8I26+WiwUUpwXzTbFAU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bBYgK5AQAASwMAAA4AAAAAAAAAAAAAAAAALgIAAGRycy9lMm9E&#10;b2MueG1sUEsBAi0AFAAGAAgAAAAhAG9BRobaAAAACgEAAA8AAAAAAAAAAAAAAAAAEwQAAGRycy9k&#10;b3ducmV2LnhtbFBLBQYAAAAABAAEAPMAAAAaBQAAAAA=&#10;" w14:anchorId="1B99BDC4">
                <v:textbox inset="2.16pt,1.44pt,0,1.44pt">
                  <w:txbxContent>
                    <w:p w:rsidR="00DB1734" w:rsidP="00583610" w:rsidRDefault="00DB1734" w14:paraId="076604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3760" behindDoc="0" locked="0" layoutInCell="1" allowOverlap="1" wp14:editId="3481576A" wp14:anchorId="6BC660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9" name="Rectangle 6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23B0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9" style="position:absolute;margin-left:210pt;margin-top:11pt;width:79pt;height:60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NEu3ugEAAEsDAAAOAAAAAAAAAAAAAAAAAC4CAABkcnMvZTJv&#10;RG9jLnhtbFBLAQItABQABgAIAAAAIQBvQUaG2gAAAAoBAAAPAAAAAAAAAAAAAAAAABQEAABkcnMv&#10;ZG93bnJldi54bWxQSwUGAAAAAAQABADzAAAAGwUAAAAA&#10;" w14:anchorId="6BC660ED">
                <v:textbox inset="2.16pt,1.44pt,0,1.44pt">
                  <w:txbxContent>
                    <w:p w:rsidR="00DB1734" w:rsidP="00583610" w:rsidRDefault="00DB1734" w14:paraId="3E23B0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4784" behindDoc="0" locked="0" layoutInCell="1" allowOverlap="1" wp14:editId="559FE102" wp14:anchorId="610345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0" name="Rectangle 6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74F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0" style="position:absolute;margin-left:210pt;margin-top:11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uhuQ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apGgRy3OKXf&#10;qBt33aDIOdsbKVWeb9ZrDLHFsqfwCJcoopvJTxps/iItMhWNT1eN1ZSIwORmsVnnhwQerZabBfrY&#10;pXovDhDTD+UtyQ6jgFCKsvz4K6bz1bcrWJfBnJ/PXpr2UyGzXC3foO69PCFF3NH0gEYPfmRUDCZQ&#10;MuLcGY1/DhwUJcNPh8I2q+WiwUUpwXzdrHGBoQQIev8xy53oPa6SSEDJIYDpesRbJCqwcGKF2GW7&#10;8kp8jAv4939g9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91m6G5AQAASwMAAA4AAAAAAAAAAAAAAAAALgIAAGRycy9lMm9E&#10;b2MueG1sUEsBAi0AFAAGAAgAAAAhAG9BRobaAAAACgEAAA8AAAAAAAAAAAAAAAAAEwQAAGRycy9k&#10;b3ducmV2LnhtbFBLBQYAAAAABAAEAPMAAAAaBQAAAAA=&#10;" w14:anchorId="610345F6">
                <v:textbox inset="2.16pt,1.44pt,0,1.44pt">
                  <w:txbxContent>
                    <w:p w:rsidR="00DB1734" w:rsidP="00583610" w:rsidRDefault="00DB1734" w14:paraId="1C574F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5808" behindDoc="0" locked="0" layoutInCell="1" allowOverlap="1" wp14:editId="04ADC94D" wp14:anchorId="7187E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1" name="Rectangle 6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773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1" style="position:absolute;margin-left:210pt;margin-top:11pt;width:79pt;height:60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U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nBLHLU7p&#10;B+rGXTcocs72RkqV55v1GkNssewlPMMliuhm8pMGm79Ii0xF49NVYzUlIjC5WWzWNU5C4NFquVmg&#10;j12q9+IAMX1V3pLsMAoIpSjLj48xna++XcG6DOb8fPbStJ8KmeXq9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oCyFLsBAABLAwAADgAAAAAAAAAAAAAAAAAuAgAAZHJzL2Uy&#10;b0RvYy54bWxQSwECLQAUAAYACAAAACEAb0FGhtoAAAAKAQAADwAAAAAAAAAAAAAAAAAVBAAAZHJz&#10;L2Rvd25yZXYueG1sUEsFBgAAAAAEAAQA8wAAABwFAAAAAA==&#10;" w14:anchorId="7187E01E">
                <v:textbox inset="2.16pt,1.44pt,0,1.44pt">
                  <w:txbxContent>
                    <w:p w:rsidR="00DB1734" w:rsidP="00583610" w:rsidRDefault="00DB1734" w14:paraId="65773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6832" behindDoc="0" locked="0" layoutInCell="1" allowOverlap="1" wp14:editId="7C6A8C1A" wp14:anchorId="1A1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2" name="Rectangle 6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0290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2" style="position:absolute;margin-left:210pt;margin-top:11pt;width:79pt;height:60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kQ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rhtKPHc4pZ+o&#10;G/edVeSS7Y2UaprvpNcQU4tlz/EJrlFCdyI/anDTF2mRsWh8vmmsxkwEJreL7abGSQg8Wi+3C/Sx&#10;S/VWHCHlryo4MjmMAkIpyvLT95QvV1+vYN0E5vL85OXxMBYyy/XqFeohyDNSxB3Nj2i0DQOjwppI&#10;yYBzZzT9PnJQlNhvHoVt1ssF6pBLMN80G1xg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GyZuRC5AQAASwMAAA4AAAAAAAAAAAAAAAAALgIAAGRycy9lMm9E&#10;b2MueG1sUEsBAi0AFAAGAAgAAAAhAG9BRobaAAAACgEAAA8AAAAAAAAAAAAAAAAAEwQAAGRycy9k&#10;b3ducmV2LnhtbFBLBQYAAAAABAAEAPMAAAAaBQAAAAA=&#10;" w14:anchorId="1A103FC1">
                <v:textbox inset="2.16pt,1.44pt,0,1.44pt">
                  <w:txbxContent>
                    <w:p w:rsidR="00DB1734" w:rsidP="00583610" w:rsidRDefault="00DB1734" w14:paraId="310290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7856" behindDoc="0" locked="0" layoutInCell="1" allowOverlap="1" wp14:editId="3E76189F" wp14:anchorId="1E8DBC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3" name="Rectangle 6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CC4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3" style="position:absolute;margin-left:210pt;margin-top:11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Cl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fWKEs8dTukH&#10;6sZ9bxW5ZAcjpZrnO+s1xtRh2XN8gmuU0J3JTxrc/EVaZCoan28aqykTgcntarupcRICj9r1doU+&#10;dqneiiOk/EUFR2aHUUAoRVl++pby5errFaybwVyen708HaZCZt22r1APQZ6RIu5ofkSjbRgZFdZE&#10;SkacO6Pp15GDosR+9Shs065XDS5KCZabZoM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bJClugEAAEsDAAAOAAAAAAAAAAAAAAAAAC4CAABkcnMvZTJv&#10;RG9jLnhtbFBLAQItABQABgAIAAAAIQBvQUaG2gAAAAoBAAAPAAAAAAAAAAAAAAAAABQEAABkcnMv&#10;ZG93bnJldi54bWxQSwUGAAAAAAQABADzAAAAGwUAAAAA&#10;" w14:anchorId="1E8DBC1B">
                <v:textbox inset="2.16pt,1.44pt,0,1.44pt">
                  <w:txbxContent>
                    <w:p w:rsidR="00DB1734" w:rsidP="00583610" w:rsidRDefault="00DB1734" w14:paraId="55BCC4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8880" behindDoc="0" locked="0" layoutInCell="1" allowOverlap="1" wp14:editId="0C44EEBB" wp14:anchorId="539B6A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4" name="Rectangle 6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F0F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4" style="position:absolute;margin-left:210pt;margin-top:11pt;width:79pt;height:60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60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aEs8dTukH&#10;6sZ9bxW5ZAcjpZrnO+s1xtRh2XN8gmuU0J3JTxrc/EVaZCoan28aqykTgcntatvWOAmBR5v1doU+&#10;dqneiiOk/EUFR2aHUUAoRVl++pby5errFaybwVyen708HaZCZr1pX6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Ha60ugEAAEsDAAAOAAAAAAAAAAAAAAAAAC4CAABkcnMvZTJv&#10;RG9jLnhtbFBLAQItABQABgAIAAAAIQBvQUaG2gAAAAoBAAAPAAAAAAAAAAAAAAAAABQEAABkcnMv&#10;ZG93bnJldi54bWxQSwUGAAAAAAQABADzAAAAGwUAAAAA&#10;" w14:anchorId="539B6A2C">
                <v:textbox inset="2.16pt,1.44pt,0,1.44pt">
                  <w:txbxContent>
                    <w:p w:rsidR="00DB1734" w:rsidP="00583610" w:rsidRDefault="00DB1734" w14:paraId="5CF0F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editId="1EB3A3FB" wp14:anchorId="4B874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5" name="Rectangle 6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092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5" style="position:absolute;margin-left:210pt;margin-top:11pt;width:79pt;height:60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cB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LSWOW5zS&#10;D9SNu25Q5JztjZQqzzfrNYbYYtlLeIZLFNHN5CcNNn+RFpmKxqerxmpKRGBys9isa5yEwKPVcrNA&#10;H7tU78UBYvqqvCXZYRQQSlGWHx9jOl99u4J1Gcz5+eylaT8VMsvV5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eiHAbsBAABLAwAADgAAAAAAAAAAAAAAAAAuAgAAZHJzL2Uy&#10;b0RvYy54bWxQSwECLQAUAAYACAAAACEAb0FGhtoAAAAKAQAADwAAAAAAAAAAAAAAAAAVBAAAZHJz&#10;L2Rvd25yZXYueG1sUEsFBgAAAAAEAAQA8wAAABwFAAAAAA==&#10;" w14:anchorId="4B87401E">
                <v:textbox inset="2.16pt,1.44pt,0,1.44pt">
                  <w:txbxContent>
                    <w:p w:rsidR="00DB1734" w:rsidP="00583610" w:rsidRDefault="00DB1734" w14:paraId="29092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0928" behindDoc="0" locked="0" layoutInCell="1" allowOverlap="1" wp14:editId="4BE00DDE" wp14:anchorId="6CA688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6" name="Rectangle 6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22DB6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6" style="position:absolute;margin-left:210pt;margin-top:11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0MnugEAAEsDAAAOAAAAAAAAAAAAAAAAAC4CAABkcnMvZTJv&#10;RG9jLnhtbFBLAQItABQABgAIAAAAIQBvQUaG2gAAAAoBAAAPAAAAAAAAAAAAAAAAABQEAABkcnMv&#10;ZG93bnJldi54bWxQSwUGAAAAAAQABADzAAAAGwUAAAAA&#10;" w14:anchorId="6CA688EE">
                <v:textbox inset="2.16pt,1.44pt,0,1.44pt">
                  <w:txbxContent>
                    <w:p w:rsidR="00DB1734" w:rsidP="00583610" w:rsidRDefault="00DB1734" w14:paraId="622DB6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1952" behindDoc="0" locked="0" layoutInCell="1" allowOverlap="1" wp14:editId="03C91D39" wp14:anchorId="6D80DD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7" name="Rectangle 6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6C0D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7" style="position:absolute;margin-left:210pt;margin-top:11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qSuQEAAEs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P3m3pDiecOp/QN&#10;deO+t4pcsoORUs3znfUaY+qw7DW+wDVK6M7kJw1u/iItMhWNzzeN1ZSJwOR2tW1rnITAo816u0If&#10;u1RvxRFS/qSCI7PDKCCUoiw/fUn5cvX3FaybwVyen708HaZCZt3eoB6CPCNF3NH8jEbbMDIqrImU&#10;jDh3RtPPIwdFif3sUdhms141uCglWLZNiwsMJUDQh/dZ7sUQcJVEBkqOEUw/IN7yboGFEyvErts1&#10;r8T7uIB/+w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TqapK5AQAASwMAAA4AAAAAAAAAAAAAAAAALgIAAGRycy9lMm9E&#10;b2MueG1sUEsBAi0AFAAGAAgAAAAhAG9BRobaAAAACgEAAA8AAAAAAAAAAAAAAAAAEwQAAGRycy9k&#10;b3ducmV2LnhtbFBLBQYAAAAABAAEAPMAAAAaBQAAAAA=&#10;" w14:anchorId="6D80DDC7">
                <v:textbox inset="2.16pt,1.44pt,0,1.44pt">
                  <w:txbxContent>
                    <w:p w:rsidR="00DB1734" w:rsidP="00583610" w:rsidRDefault="00DB1734" w14:paraId="056C0D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2976" behindDoc="0" locked="0" layoutInCell="1" allowOverlap="1" wp14:editId="2F2229D1" wp14:anchorId="5572C5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8" name="Rectangle 6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D5139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8" style="position:absolute;margin-left:210pt;margin-top:11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x8uQ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jXOynOHU/qB&#10;unHfW0Uu2cFIqeb5znqNMXVY9hyf4BoldGfykwY3f5EWmYrG55vGaspEYHK72rY1TkLg0Wa9XaGP&#10;Xaq34ggpf1HBkdlhFBBKUZafvqV8ufp6BetmMJfnZy9Ph6mQWbfNK9RDkGekiDuaH9FoG0ZGhTWR&#10;khHnzmj6deSgKLFfPQrbbNarBhelBMu2aVEUKAGCPrzPci+GgKskMlByjGD6AfEWiQosnFghdt2u&#10;eSXexwX82z+w/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KL4THy5AQAASwMAAA4AAAAAAAAAAAAAAAAALgIAAGRycy9lMm9E&#10;b2MueG1sUEsBAi0AFAAGAAgAAAAhAG9BRobaAAAACgEAAA8AAAAAAAAAAAAAAAAAEwQAAGRycy9k&#10;b3ducmV2LnhtbFBLBQYAAAAABAAEAPMAAAAaBQAAAAA=&#10;" w14:anchorId="5572C5FC">
                <v:textbox inset="2.16pt,1.44pt,0,1.44pt">
                  <w:txbxContent>
                    <w:p w:rsidR="00DB1734" w:rsidP="00583610" w:rsidRDefault="00DB1734" w14:paraId="1D5139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4000" behindDoc="0" locked="0" layoutInCell="1" allowOverlap="1" wp14:editId="57FFD446" wp14:anchorId="4CAB05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9" name="Rectangle 6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E14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9" style="position:absolute;margin-left:210pt;margin-top:11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XJ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WEs8dTukH&#10;6sZ9bxW5ZAcjpZrnO+s1xtRh2XN8gmuU0J3JTxrc/EVaZCoan28aqykTgcntatvWOAmBR5v1doU+&#10;dqneiiOk/EUFR2aHUUAoRVl++pby5errFaybwVyen708HaZCZt2uXq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DDWXJugEAAEsDAAAOAAAAAAAAAAAAAAAAAC4CAABkcnMvZTJv&#10;RG9jLnhtbFBLAQItABQABgAIAAAAIQBvQUaG2gAAAAoBAAAPAAAAAAAAAAAAAAAAABQEAABkcnMv&#10;ZG93bnJldi54bWxQSwUGAAAAAAQABADzAAAAGwUAAAAA&#10;" w14:anchorId="4CAB0586">
                <v:textbox inset="2.16pt,1.44pt,0,1.44pt">
                  <w:txbxContent>
                    <w:p w:rsidR="00DB1734" w:rsidP="00583610" w:rsidRDefault="00DB1734" w14:paraId="07E14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5024" behindDoc="0" locked="0" layoutInCell="1" allowOverlap="1" wp14:editId="0D72B104" wp14:anchorId="0C7F5F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0" name="Rectangle 6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84A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0" style="position:absolute;margin-left:210pt;margin-top:11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H6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slCuS4xSn9&#10;QN2460dFLtnBSKnyfLNeU4gdlj2HJ7hGEd1MftZg8xdpkblofL5prOZEBCa3q21b40MCjzbr7Qp9&#10;7FK9FQeI6YvylmSHUUAoRVl++hbT5errFazLYC7PZy/Nh7mQWbfrV6gHL89IEXc0PaLRo58YFaMJ&#10;lEw4d0bjryMHRcn41aGwzWa9anBRSrBsmxYXGEqAoA/vs9yJweMqiQSUHAOYfkC8RaICCydWiF23&#10;K6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G8yH6ugEAAEsDAAAOAAAAAAAAAAAAAAAAAC4CAABkcnMvZTJv&#10;RG9jLnhtbFBLAQItABQABgAIAAAAIQBvQUaG2gAAAAoBAAAPAAAAAAAAAAAAAAAAABQEAABkcnMv&#10;ZG93bnJldi54bWxQSwUGAAAAAAQABADzAAAAGwUAAAAA&#10;" w14:anchorId="0C7F5F2B">
                <v:textbox inset="2.16pt,1.44pt,0,1.44pt">
                  <w:txbxContent>
                    <w:p w:rsidR="00DB1734" w:rsidP="00583610" w:rsidRDefault="00DB1734" w14:paraId="5484A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6048" behindDoc="0" locked="0" layoutInCell="1" allowOverlap="1" wp14:editId="3557367E" wp14:anchorId="03FDA9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1" name="Rectangle 6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52AE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1" style="position:absolute;margin-left:210pt;margin-top:11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hPugEAAEs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P0bl1VlDhucUo/&#10;UDfueiPJOTvorpPzfGe9xhBbLHsJz3CJIroz+UmBnb9Ii0xZ49NVYzklIjC5WW6aEich8Gi92izR&#10;xy7Fe3GAmL5Kb8nsMAoIJSvLj48xna++XcG6Gcz5+dlL037KZFbN7RvUve9OSBF3ND2hUcaPjAqj&#10;AyUjzp3R+HrgICkx3xwKW69XyxoXJQdVUze4wJADBL3/mOVODB5XSSSg5BBA9wPizRJlWDixTOyy&#10;XfNKfIwz+Pd/YPc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nBghPugEAAEsDAAAOAAAAAAAAAAAAAAAAAC4CAABkcnMvZTJv&#10;RG9jLnhtbFBLAQItABQABgAIAAAAIQBvQUaG2gAAAAoBAAAPAAAAAAAAAAAAAAAAABQEAABkcnMv&#10;ZG93bnJldi54bWxQSwUGAAAAAAQABADzAAAAGwUAAAAA&#10;" w14:anchorId="03FDA95E">
                <v:textbox inset="2.16pt,1.44pt,0,1.44pt">
                  <w:txbxContent>
                    <w:p w:rsidR="00DB1734" w:rsidP="00583610" w:rsidRDefault="00DB1734" w14:paraId="6B52AE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7072" behindDoc="0" locked="0" layoutInCell="1" allowOverlap="1" wp14:editId="38F5B705" wp14:anchorId="6DD254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2" name="Rectangle 6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87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2" style="position:absolute;margin-left:210pt;margin-top:11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Lug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tbzihLLDU7p&#10;D+rGbTdIcs72um1lmm/Sa/ShwbIn/wiXKKCbyE8KTPoiLTJljU9XjeUUicDkZrGpS5yEwKP1crNA&#10;H7sU78UeQryXzpDkMAoIJSvLj79CPF99u4J1Ccz5+eTFaT9lMst69QZ179oTUsQdjQ9o1OBGRsWg&#10;PSUjzp3R8HrgICkZfloUtlovF6hDzMG8rmp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wNLugEAAEsDAAAOAAAAAAAAAAAAAAAAAC4CAABkcnMvZTJv&#10;RG9jLnhtbFBLAQItABQABgAIAAAAIQBvQUaG2gAAAAoBAAAPAAAAAAAAAAAAAAAAABQEAABkcnMv&#10;ZG93bnJldi54bWxQSwUGAAAAAAQABADzAAAAGwUAAAAA&#10;" w14:anchorId="6DD25437">
                <v:textbox inset="2.16pt,1.44pt,0,1.44pt">
                  <w:txbxContent>
                    <w:p w:rsidR="00DB1734" w:rsidP="00583610" w:rsidRDefault="00DB1734" w14:paraId="55B87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8096" behindDoc="0" locked="0" layoutInCell="1" allowOverlap="1" wp14:editId="1C41D4D0" wp14:anchorId="457B0A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3" name="Rectangle 6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6BE9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3" style="position:absolute;margin-left:210pt;margin-top:11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r+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vlihLHLU7p&#10;B+rGXT8qcskORkqV55v1mkLssOw5PME1iuhm8rMGm79Ii8xF4/NNYzUnIjC5XW3bGich8Giz3q7Q&#10;xy7VW3GAmL4ob0l2GAWEUpTlp28xXa6+XsG6DObyfPbSfJgLmXW7e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k6ir+ugEAAEsDAAAOAAAAAAAAAAAAAAAAAC4CAABkcnMvZTJv&#10;RG9jLnhtbFBLAQItABQABgAIAAAAIQBvQUaG2gAAAAoBAAAPAAAAAAAAAAAAAAAAABQEAABkcnMv&#10;ZG93bnJldi54bWxQSwUGAAAAAAQABADzAAAAGwUAAAAA&#10;" w14:anchorId="457B0A2A">
                <v:textbox inset="2.16pt,1.44pt,0,1.44pt">
                  <w:txbxContent>
                    <w:p w:rsidR="00DB1734" w:rsidP="00583610" w:rsidRDefault="00DB1734" w14:paraId="5E6BE9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editId="7274067E" wp14:anchorId="248DE4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4" name="Rectangle 6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C5F5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4" style="position:absolute;margin-left:210pt;margin-top:11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mxTvugEAAEsDAAAOAAAAAAAAAAAAAAAAAC4CAABkcnMvZTJv&#10;RG9jLnhtbFBLAQItABQABgAIAAAAIQBvQUaG2gAAAAoBAAAPAAAAAAAAAAAAAAAAABQEAABkcnMv&#10;ZG93bnJldi54bWxQSwUGAAAAAAQABADzAAAAGwUAAAAA&#10;" w14:anchorId="248DE417">
                <v:textbox inset="2.16pt,1.44pt,0,1.44pt">
                  <w:txbxContent>
                    <w:p w:rsidR="00DB1734" w:rsidP="00583610" w:rsidRDefault="00DB1734" w14:paraId="2BC5F5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0144" behindDoc="0" locked="0" layoutInCell="1" allowOverlap="1" wp14:editId="2DBCDDB6" wp14:anchorId="6829FC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5" name="Rectangle 6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F3B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5" style="position:absolute;margin-left:210pt;margin-top:11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1a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3yIyWOWZzS&#10;d9SNucFIcsmOWgiZ55v1mkLssOw5PME1iuhm8rMCm79Ii8xF4/NNYzknwjG5XW3bGifB8Wiz3q7Q&#10;xy7Va3GAmD5Lb0l2egoIpSjLTl9julx9uYJ1Gczl+eyl+TAXMut2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bj1augEAAEsDAAAOAAAAAAAAAAAAAAAAAC4CAABkcnMvZTJv&#10;RG9jLnhtbFBLAQItABQABgAIAAAAIQBvQUaG2gAAAAoBAAAPAAAAAAAAAAAAAAAAABQEAABkcnMv&#10;ZG93bnJldi54bWxQSwUGAAAAAAQABADzAAAAGwUAAAAA&#10;" w14:anchorId="6829FC31">
                <v:textbox inset="2.16pt,1.44pt,0,1.44pt">
                  <w:txbxContent>
                    <w:p w:rsidR="00DB1734" w:rsidP="00583610" w:rsidRDefault="00DB1734" w14:paraId="1ADF3B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1168" behindDoc="0" locked="0" layoutInCell="1" allowOverlap="1" wp14:editId="261C8FD8" wp14:anchorId="41925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6" name="Rectangle 6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8B9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6" style="position:absolute;margin-left:210pt;margin-top:11pt;width:79pt;height:48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Ft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yubpcrShy32KUf&#10;6Bt3/ajIqToYKVXub/ZrCrHDay/hGc5ZxGUWP2uw+YuyyFw8Pl48VnMiAovtVbuusRMCt27aVYtr&#10;RKneLgeI6ZvyluQFo4BUirP88BjT6ejrEbyXyZyez6s07+Yi5rotsLm28/KIEnFG0xMGPfqJUTGa&#10;QMmEfWc0/t5zUJSMDw6NbW6vrxoclJIs180aBxhKgqR376vcicHjKIkElOwDmH5AvsWiQgs7VoSd&#10;pyuPxPu8kH/7B7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FU8W27AQAASwMAAA4AAAAAAAAAAAAAAAAALgIAAGRycy9l&#10;Mm9Eb2MueG1sUEsBAi0AFAAGAAgAAAAhAHRmcFzbAAAACgEAAA8AAAAAAAAAAAAAAAAAFQQAAGRy&#10;cy9kb3ducmV2LnhtbFBLBQYAAAAABAAEAPMAAAAdBQAAAAA=&#10;" w14:anchorId="419256E6">
                <v:textbox inset="2.16pt,1.44pt,0,1.44pt">
                  <w:txbxContent>
                    <w:p w:rsidR="00DB1734" w:rsidP="00583610" w:rsidRDefault="00DB1734" w14:paraId="1568B9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2192" behindDoc="0" locked="0" layoutInCell="1" allowOverlap="1" wp14:editId="63202F84" wp14:anchorId="30C726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7" name="Rectangle 6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DB8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7" style="position:absolute;margin-left:210pt;margin-top:11pt;width:79pt;height:48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jYugEAAEs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ar1cU+K4xSn9&#10;RN24G4wk5+yo+17m+Wa9phA7LHsKj3CJIrqZ/KzA5i/SInPR+HTVWM6JCEy2N+2mxkkIPPrcrlr0&#10;sUv1Whwgpq/SW5IdRgGhFGX58XtM56svV7Augzk/n7007+dC5ra9Qt37/oQUcUfTAxpl/MSoMDpQ&#10;MuHcGY2/DxwkJeabQ2Gb9e1Ng4tSguWm2eACQwkQ9P5tljsxelwlkYCSQwA9jIi3vFtg4cQKsct2&#10;5ZV4Gxfwr//A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KHY2LoBAABLAwAADgAAAAAAAAAAAAAAAAAuAgAAZHJzL2Uy&#10;b0RvYy54bWxQSwECLQAUAAYACAAAACEAdGZwXNsAAAAKAQAADwAAAAAAAAAAAAAAAAAUBAAAZHJz&#10;L2Rvd25yZXYueG1sUEsFBgAAAAAEAAQA8wAAABwFAAAAAA==&#10;" w14:anchorId="30C72697">
                <v:textbox inset="2.16pt,1.44pt,0,1.44pt">
                  <w:txbxContent>
                    <w:p w:rsidR="00DB1734" w:rsidP="00583610" w:rsidRDefault="00DB1734" w14:paraId="605DB8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3216" behindDoc="0" locked="0" layoutInCell="1" allowOverlap="1" wp14:editId="7A3C0F5E" wp14:anchorId="64CBD1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8" name="Rectangle 6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8DA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8" style="position:absolute;margin-left:210pt;margin-top:11pt;width:79pt;height:48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P+NroBAABLAwAADgAAAAAAAAAAAAAAAAAuAgAAZHJzL2Uy&#10;b0RvYy54bWxQSwECLQAUAAYACAAAACEAdGZwXNsAAAAKAQAADwAAAAAAAAAAAAAAAAAUBAAAZHJz&#10;L2Rvd25yZXYueG1sUEsFBgAAAAAEAAQA8wAAABwFAAAAAA==&#10;" w14:anchorId="64CBD1CA">
                <v:textbox inset="2.16pt,1.44pt,0,1.44pt">
                  <w:txbxContent>
                    <w:p w:rsidR="00DB1734" w:rsidP="00583610" w:rsidRDefault="00DB1734" w14:paraId="238DA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4240" behindDoc="0" locked="0" layoutInCell="1" allowOverlap="1" wp14:editId="77149A08" wp14:anchorId="6D267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9" name="Rectangle 6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B253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9" style="position:absolute;margin-left:210pt;margin-top:11pt;width:79pt;height:48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eD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22VLiecOp/QT&#10;deO+t4qcs4ORUs3znfUaY+qw7Ck+wiVK6M7kJw1u/iItMhWNT1eN1ZSJwGS7ajc1TkLg0ed23aKP&#10;XarX4ggpf1XBkdlhFBBKUZYfv6d8vvpyBetmMOfnZy9P+6mQuWlXL1D3QZ6QIu5ofkCjbRgZFdZE&#10;SkacO6Pp94GDosR+8yhsc3uzanBRSrDcNBtcYCgBgt6/zXIvhoCrJDJQcohg+gHxFokKLJxYIXbZ&#10;rn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bXg7oBAABLAwAADgAAAAAAAAAAAAAAAAAuAgAAZHJzL2Uy&#10;b0RvYy54bWxQSwECLQAUAAYACAAAACEAdGZwXNsAAAAKAQAADwAAAAAAAAAAAAAAAAAUBAAAZHJz&#10;L2Rvd25yZXYueG1sUEsFBgAAAAAEAAQA8wAAABwFAAAAAA==&#10;" w14:anchorId="6D2672F2">
                <v:textbox inset="2.16pt,1.44pt,0,1.44pt">
                  <w:txbxContent>
                    <w:p w:rsidR="00DB1734" w:rsidP="00583610" w:rsidRDefault="00DB1734" w14:paraId="68B253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5264" behindDoc="0" locked="0" layoutInCell="1" allowOverlap="1" wp14:editId="264B6DAE" wp14:anchorId="6C66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0" name="Rectangle 6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20A5F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0" style="position:absolute;margin-left:210pt;margin-top:11pt;width:79pt;height:48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uXugEAAEs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W2DAjlucUo/&#10;UTfu+lGRc3YwUqo836zXFGKHZU/hES5RRDeTnzXY/EVaZC4an64aqzkRgcn2pt3U+JDAo8/tukUf&#10;u1SvxQFi+qq8JdlhFBBKUZYfv8d0vvpyBesymPPz2Uvzfi5kVu3qBereyxNSxB1ND2j06CdGxWgC&#10;JRPOndH4+8BBUTJ+cyhsc7u6aXBRSrDcNBtcYCgBgt6/zXInBo+rJBJQcghg+gHxFokKLJxYIXbZ&#10;rrwSb+MC/vU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dsLl7oBAABLAwAADgAAAAAAAAAAAAAAAAAuAgAAZHJzL2Uy&#10;b0RvYy54bWxQSwECLQAUAAYACAAAACEAdGZwXNsAAAAKAQAADwAAAAAAAAAAAAAAAAAUBAAAZHJz&#10;L2Rvd25yZXYueG1sUEsFBgAAAAAEAAQA8wAAABwFAAAAAA==&#10;" w14:anchorId="6C66294D">
                <v:textbox inset="2.16pt,1.44pt,0,1.44pt">
                  <w:txbxContent>
                    <w:p w:rsidR="00DB1734" w:rsidP="00583610" w:rsidRDefault="00DB1734" w14:paraId="220A5F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6288" behindDoc="0" locked="0" layoutInCell="1" allowOverlap="1" wp14:editId="4E38AA43" wp14:anchorId="36BB65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1" name="Rectangle 6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616D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1" style="position:absolute;margin-left:210pt;margin-top:11pt;width:79pt;height:48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Ii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bOkxHOHU/qB&#10;unHfW0VO2cFIqeb5znqNMXVY9hKf4RwldGfykwY3f5EWmYrGx4vGaspEYLK9adc1TkLg0V27atHH&#10;LtV7cYSUv6jgyOwwCgilKMsP31I+XX27gnUzmNPzs5en3VTI3LZ3b1B3QR6RIu5ofkKjbRgZFdZE&#10;SkacO6Pp156DosR+9Shsc3970+CilGC5bta4wFACBL37mOVeDAFXSWSgZB/B9APiLRIVWDixQuy8&#10;XfNKfIwL+Pd/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C4iIroBAABLAwAADgAAAAAAAAAAAAAAAAAuAgAAZHJzL2Uy&#10;b0RvYy54bWxQSwECLQAUAAYACAAAACEAdGZwXNsAAAAKAQAADwAAAAAAAAAAAAAAAAAUBAAAZHJz&#10;L2Rvd25yZXYueG1sUEsFBgAAAAAEAAQA8wAAABwFAAAAAA==&#10;" w14:anchorId="36BB65AF">
                <v:textbox inset="2.16pt,1.44pt,0,1.44pt">
                  <w:txbxContent>
                    <w:p w:rsidR="00DB1734" w:rsidP="00583610" w:rsidRDefault="00DB1734" w14:paraId="09616D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7312" behindDoc="0" locked="0" layoutInCell="1" allowOverlap="1" wp14:editId="7080AA42" wp14:anchorId="6EE8B5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2" name="Rectangle 6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6B0D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2" style="position:absolute;margin-left:210pt;margin-top:11pt;width:79pt;height:48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kmugEAAEs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1V3TUOK4xSn9&#10;QN24G4wkp+yo+17m+Wa9phA7LHsJz3COIrqZ/KzA5i/SInPR+HjRWM6JCEy21+26xkkIPLptVy36&#10;2KV6Lw4Q01fpLckOo4BQirL88BjT6erbFazLYE7PZy/Nu7mQuWlXb1B3vj8iRdzR9IRGGT8xKowO&#10;lEw4d0bj656DpMR8cyhsc3dzjTqkEizXzRoXGEqAoHcfs9yJ0eMqiQSU7APoYUS8RaICCydWiJ23&#10;K6/Ex7iAf/8Htr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jcpJroBAABLAwAADgAAAAAAAAAAAAAAAAAuAgAAZHJzL2Uy&#10;b0RvYy54bWxQSwECLQAUAAYACAAAACEAdGZwXNsAAAAKAQAADwAAAAAAAAAAAAAAAAAUBAAAZHJz&#10;L2Rvd25yZXYueG1sUEsFBgAAAAAEAAQA8wAAABwFAAAAAA==&#10;" w14:anchorId="6EE8B550">
                <v:textbox inset="2.16pt,1.44pt,0,1.44pt">
                  <w:txbxContent>
                    <w:p w:rsidR="00DB1734" w:rsidP="00583610" w:rsidRDefault="00DB1734" w14:paraId="3B6B0D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editId="7CADB387" wp14:anchorId="13108A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3" name="Rectangle 6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60BF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3" style="position:absolute;margin-left:210pt;margin-top:11pt;width:79pt;height:48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T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5tmRYnjFqf0&#10;HXXjrh8VuWQHI6XK8816TSF2WPYcnuAaRXQz+VmDzV+kReai8fmmsZoTEZhsV+22xkkIPPrYrlv0&#10;sUv1Whwgps/KW5IdRgGhFGX56WtMl6svV7Aug7k8n700H+ZC5q7dvEA9eHlGirij6RGNHv3EqBhN&#10;oGTCuTMafx05KErGLw6FbTZ3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vCAJO7AQAASwMAAA4AAAAAAAAAAAAAAAAALgIAAGRycy9l&#10;Mm9Eb2MueG1sUEsBAi0AFAAGAAgAAAAhAHRmcFzbAAAACgEAAA8AAAAAAAAAAAAAAAAAFQQAAGRy&#10;cy9kb3ducmV2LnhtbFBLBQYAAAAABAAEAPMAAAAdBQAAAAA=&#10;" w14:anchorId="13108AE8">
                <v:textbox inset="2.16pt,1.44pt,0,1.44pt">
                  <w:txbxContent>
                    <w:p w:rsidR="00DB1734" w:rsidP="00583610" w:rsidRDefault="00DB1734" w14:paraId="6060BF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19360" behindDoc="0" locked="0" layoutInCell="1" allowOverlap="1" wp14:editId="1502CABC" wp14:anchorId="2ECD4C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4" name="Rectangle 6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C16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4" style="position:absolute;margin-left:210pt;margin-top:11pt;width:79pt;height:48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6CugEAAEsDAAAOAAAAZHJzL2Uyb0RvYy54bWysU01v2zAMvQ/YfxB0X+y4a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rm+qFSWWGZzS&#10;L9SN2UELcsqOqu9Fmm/Sa/KhxbJn/wTnKKCbyM8STPoiLTJnjY8XjcUcCcdkc9XUJU6C49F1s27Q&#10;xy7FW7GHEH8IZ0hyOgoIJSvLDg8hnq6+XsG6BOb0fPLivJszmVVTv0Lduf6IFHFH4yMaqd3UUa6V&#10;p2TCuXc0/NkzEJToe4vCVjerqwoXJQfLuqpxgSEHCHr3PsssHx2uEo9Ayd6DGkbEmyXKsHBimdh5&#10;u9JKvI8z+Ld/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M+groBAABLAwAADgAAAAAAAAAAAAAAAAAuAgAAZHJzL2Uy&#10;b0RvYy54bWxQSwECLQAUAAYACAAAACEAdGZwXNsAAAAKAQAADwAAAAAAAAAAAAAAAAAUBAAAZHJz&#10;L2Rvd25yZXYueG1sUEsFBgAAAAAEAAQA8wAAABwFAAAAAA==&#10;" w14:anchorId="2ECD4CA9">
                <v:textbox inset="2.16pt,1.44pt,0,1.44pt">
                  <w:txbxContent>
                    <w:p w:rsidR="00DB1734" w:rsidP="00583610" w:rsidRDefault="00DB1734" w14:paraId="3D2C16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editId="50DA1ECC" wp14:anchorId="27285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5" name="Rectangle 6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C71E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5" style="position:absolute;margin-left:210pt;margin-top:11pt;width:79pt;height:48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3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XNHiecOp/QD&#10;deO+t4qcsoORUs3znfUaY+qw7CU+wzlK6M7kJw1u/iItMhWNjxeN1ZSJwGR7065rnITAo7t21aKP&#10;Xar34ggpf1HBkdlhFBBKUZYfvqV8uvp2BetmMKfnZy9Pu6mQuW3bN6i7II9IEXc0P6HRNoyMCmsi&#10;JSPOndH0a89BUWK/ehS2ub+9aXBRSrBcN2tcYCgBgt59zHIvhoCrJDJQso9g+gHxFokKLJxYIXbe&#10;rnklPsYF/Ps/sP0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YXN7oBAABLAwAADgAAAAAAAAAAAAAAAAAuAgAAZHJzL2Uy&#10;b0RvYy54bWxQSwECLQAUAAYACAAAACEAdGZwXNsAAAAKAQAADwAAAAAAAAAAAAAAAAAUBAAAZHJz&#10;L2Rvd25yZXYueG1sUEsFBgAAAAAEAAQA8wAAABwFAAAAAA==&#10;" w14:anchorId="272851E2">
                <v:textbox inset="2.16pt,1.44pt,0,1.44pt">
                  <w:txbxContent>
                    <w:p w:rsidR="00DB1734" w:rsidP="00583610" w:rsidRDefault="00DB1734" w14:paraId="48C71E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editId="50A29010" wp14:anchorId="5ADC4D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6" name="Rectangle 6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230B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6" style="position:absolute;margin-left:210pt;margin-top:11pt;width:79pt;height:48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d6+77oBAABLAwAADgAAAAAAAAAAAAAAAAAuAgAAZHJzL2Uy&#10;b0RvYy54bWxQSwECLQAUAAYACAAAACEAdGZwXNsAAAAKAQAADwAAAAAAAAAAAAAAAAAUBAAAZHJz&#10;L2Rvd25yZXYueG1sUEsFBgAAAAAEAAQA8wAAABwFAAAAAA==&#10;" w14:anchorId="5ADC4DD3">
                <v:textbox inset="2.16pt,1.44pt,0,1.44pt">
                  <w:txbxContent>
                    <w:p w:rsidR="00DB1734" w:rsidP="00583610" w:rsidRDefault="00DB1734" w14:paraId="71230B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editId="76647231" wp14:anchorId="077D8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7" name="Rectangle 6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23C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7" style="position:absolute;margin-left:210pt;margin-top:11pt;width:79pt;height:48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IK5dauQEAAEsDAAAOAAAAAAAAAAAAAAAAAC4CAABkcnMvZTJv&#10;RG9jLnhtbFBLAQItABQABgAIAAAAIQB0ZnBc2wAAAAoBAAAPAAAAAAAAAAAAAAAAABMEAABkcnMv&#10;ZG93bnJldi54bWxQSwUGAAAAAAQABADzAAAAGwUAAAAA&#10;" w14:anchorId="077D8BAF">
                <v:textbox inset="2.16pt,1.44pt,0,1.44pt">
                  <w:txbxContent>
                    <w:p w:rsidR="00DB1734" w:rsidP="00583610" w:rsidRDefault="00DB1734" w14:paraId="7623C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editId="1FB3E71E" wp14:anchorId="067DB5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8" name="Rectangle 6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4B47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8" style="position:absolute;margin-left:210pt;margin-top:11pt;width:79pt;height:48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G0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x3OynOHU/qO&#10;unE/WEXO2dFIqcp8i15TTD2WPccnuEQJ3UJ+1uDKF2mRuWp8umqs5kwEJjc3m3WLkxB4dLtZbdDH&#10;Ls1rcYSUP6vgSHEYBYRSleXHrymfr75cwboC5vx88fK8nyuZ27Z7gboP8oQUcUfzIxptw8SosCZS&#10;MuHcGU2/DhwUJfaLR2G7u483HS5KDZbrbo2iQA0Q9P5tlnsxBlwlkYGSQwQzjIi3SlRh4cQqsct2&#10;lZV4G1fwr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jmxtLoBAABLAwAADgAAAAAAAAAAAAAAAAAuAgAAZHJzL2Uy&#10;b0RvYy54bWxQSwECLQAUAAYACAAAACEAdGZwXNsAAAAKAQAADwAAAAAAAAAAAAAAAAAUBAAAZHJz&#10;L2Rvd25yZXYueG1sUEsFBgAAAAAEAAQA8wAAABwFAAAAAA==&#10;" w14:anchorId="067DB5CB">
                <v:textbox inset="2.16pt,1.44pt,0,1.44pt">
                  <w:txbxContent>
                    <w:p w:rsidR="00DB1734" w:rsidP="00583610" w:rsidRDefault="00DB1734" w14:paraId="5D4B47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editId="0F6EBC92" wp14:anchorId="53B630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9" name="Rectangle 6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495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9" style="position:absolute;margin-left:210pt;margin-top:11pt;width:79pt;height:48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gBugEAAEs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+rZpKXHc4pR+&#10;om7cDUaSc3bUfS/zfLNeU4gdlj2FR7hEEd1MflZg8xdpkblofLpqLOdEBCbbVbupcRICj27adYs+&#10;dqleiwPE9FV6S7LDKCCUoiw/fo/pfPXlCtZlMOfns5fm/VzI3NSrF6h735+QIu5oekCjjJ8YFUYH&#10;SiacO6Px94GDpMR8cyhsc/t51eCilGC5aTa4wFACBL1/m+VOjB5XSSSg5BBADyPiLRIVWDixQuyy&#10;XX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8yYAboBAABLAwAADgAAAAAAAAAAAAAAAAAuAgAAZHJzL2Uy&#10;b0RvYy54bWxQSwECLQAUAAYACAAAACEAdGZwXNsAAAAKAQAADwAAAAAAAAAAAAAAAAAUBAAAZHJz&#10;L2Rvd25yZXYueG1sUEsFBgAAAAAEAAQA8wAAABwFAAAAAA==&#10;" w14:anchorId="53B6307B">
                <v:textbox inset="2.16pt,1.44pt,0,1.44pt">
                  <w:txbxContent>
                    <w:p w:rsidR="00DB1734" w:rsidP="00583610" w:rsidRDefault="00DB1734" w14:paraId="4CF495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editId="3ED2B22E" wp14:anchorId="2644F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0" name="Rectangle 6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5FEC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0" style="position:absolute;margin-left:210pt;margin-top:11pt;width:79pt;height:48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wyug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R6sV7V+JDAo+v1co0+&#10;dqneiwPE9F15S7LDKCCUoiw//IzpdPXtCtZlMKfns5em3VTIXNdXb1B3Xh6RIu5oekCjBz8yKgYT&#10;KBlx7ozG1z0HRcnww6Gwzc3VosFFKcF81axwgaEECHr3Mcud6D2ukkhAyT6A6XrEWyQqsHBihdh5&#10;u/JKfIwL+Pd/YPs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jLcMroBAABLAwAADgAAAAAAAAAAAAAAAAAuAgAAZHJzL2Uy&#10;b0RvYy54bWxQSwECLQAUAAYACAAAACEAdGZwXNsAAAAKAQAADwAAAAAAAAAAAAAAAAAUBAAAZHJz&#10;L2Rvd25yZXYueG1sUEsFBgAAAAAEAAQA8wAAABwFAAAAAA==&#10;" w14:anchorId="2644F75F">
                <v:textbox inset="2.16pt,1.44pt,0,1.44pt">
                  <w:txbxContent>
                    <w:p w:rsidR="00DB1734" w:rsidP="00583610" w:rsidRDefault="00DB1734" w14:paraId="265FEC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editId="0FA44C06" wp14:anchorId="340A7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1" name="Rectangle 6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BD27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1" style="position:absolute;margin-left:210pt;margin-top:11pt;width:79pt;height:48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WH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9vFnBLHLU7p&#10;B+rGXTcocs72RkqV55v1GkNssewlPMMliuhm8pMGm79Ii0xF49NVYzUlIjC5WWzWNU5C4NFys9qg&#10;j12q9+IAMX1T3pLsMAoIpSjLj48xna++XcG6DOb8fPbStJ8KmWW9fIO69/KEFHFH0xMaPfiRUTGY&#10;QMmIc2c0vh44KEqGB4fCNrdfFg0uSgnm62aNCwwlQND7j1nuRO9xlUQCSg4BTNcj3iJRgYUTK8Qu&#10;25VX4mNcwL//A7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vH9Ye7AQAASwMAAA4AAAAAAAAAAAAAAAAALgIAAGRycy9l&#10;Mm9Eb2MueG1sUEsBAi0AFAAGAAgAAAAhAHRmcFzbAAAACgEAAA8AAAAAAAAAAAAAAAAAFQQAAGRy&#10;cy9kb3ducmV2LnhtbFBLBQYAAAAABAAEAPMAAAAdBQAAAAA=&#10;" w14:anchorId="340A712B">
                <v:textbox inset="2.16pt,1.44pt,0,1.44pt">
                  <w:txbxContent>
                    <w:p w:rsidR="00DB1734" w:rsidP="00583610" w:rsidRDefault="00DB1734" w14:paraId="70BD27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editId="3F8E75AC" wp14:anchorId="2D054E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2" name="Rectangle 6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B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2" style="position:absolute;margin-left:210pt;margin-top:11pt;width:79pt;height:48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6DuQ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zcdJZ47nNJ3&#10;1I37wSpyzo5GSlXmW/SaYuqx7Dk+wSVK6BbyswZXvkiLzFXj01VjNWciMLm52axbnITAo9vNaoM+&#10;dmleiyOk/FkFR4rDKCCUqiw/fk35fPXlCtYVMOfni5fn/VzJ3LarF6j7IE9IEXc0P6LRNkyMCmsi&#10;JRPOndH068BBUWK/eBS2u/tYdMg1WK67NS4w1ABB799muRdjwFUSGSg5RDDDiHirRBUWTqwSu2xX&#10;WYm3cQX/+g/sfgM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p3v6DuQEAAEsDAAAOAAAAAAAAAAAAAAAAAC4CAABkcnMvZTJv&#10;RG9jLnhtbFBLAQItABQABgAIAAAAIQB0ZnBc2wAAAAoBAAAPAAAAAAAAAAAAAAAAABMEAABkcnMv&#10;ZG93bnJldi54bWxQSwUGAAAAAAQABADzAAAAGwUAAAAA&#10;" w14:anchorId="2D054E02">
                <v:textbox inset="2.16pt,1.44pt,0,1.44pt">
                  <w:txbxContent>
                    <w:p w:rsidR="00DB1734" w:rsidP="00583610" w:rsidRDefault="00DB1734" w14:paraId="7FB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8576" behindDoc="0" locked="0" layoutInCell="1" allowOverlap="1" wp14:editId="128C59C9" wp14:anchorId="574524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3" name="Rectangle 6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3CEF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3" style="position:absolute;margin-left:210pt;margin-top:11pt;width:79pt;height:48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c2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YUOK4xSn9&#10;QN246wZFztneSKnyfLNeY4gtlr2EZ7hEEd1MftJg8xdpkalofLpqrKZEBCY3i826xkkIPLrdLDfo&#10;Y5fqvThATN+UtyQ7jAJCKcry42NM56tvV7Augzk/n7007adC5rZevUHde3lCirij6QmNHvzIqBhM&#10;oGTEuTMaXw8cFCXDg0Nhm9WXRYOLUoL5ulnjAkMJEPT+Y5Y70XtcJZGAkkMA0/WIt0hUYOHECrHL&#10;duWV+BgX8O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gr1za7AQAASwMAAA4AAAAAAAAAAAAAAAAALgIAAGRycy9l&#10;Mm9Eb2MueG1sUEsBAi0AFAAGAAgAAAAhAHRmcFzbAAAACgEAAA8AAAAAAAAAAAAAAAAAFQQAAGRy&#10;cy9kb3ducmV2LnhtbFBLBQYAAAAABAAEAPMAAAAdBQAAAAA=&#10;" w14:anchorId="5745243F">
                <v:textbox inset="2.16pt,1.44pt,0,1.44pt">
                  <w:txbxContent>
                    <w:p w:rsidR="00DB1734" w:rsidP="00583610" w:rsidRDefault="00DB1734" w14:paraId="083CEF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editId="6898F221" wp14:anchorId="2D5D1F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4" name="Rectangle 6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9246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4" style="position:absolute;margin-left:210pt;margin-top:11pt;width:79pt;height:48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kn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Q4njFqf0&#10;A3XjbjCSnLOj7nuZ55v1mkLssOw5PMEliuhm8rMCm79Ii8xF49NVYzknIjC5WW3aGich8Oh2s96g&#10;j12qt+IAMX2R3pLsMAoIpSjLj99iOl99vYJ1Gcz5+eyleT8XMrd1+wp17/sTUsQdTY9olPETo8Lo&#10;QMmEc2c0/jpwkJSYrw6Fbe5uVg0uSgmWbdPiAkMJEPT+fZY7MXpcJZGAkkMAPYyIt0hUYOHECrHL&#10;duWVeB8X8G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Va6Se7AQAASwMAAA4AAAAAAAAAAAAAAAAALgIAAGRycy9l&#10;Mm9Eb2MueG1sUEsBAi0AFAAGAAgAAAAhAHRmcFzbAAAACgEAAA8AAAAAAAAAAAAAAAAAFQQAAGRy&#10;cy9kb3ducmV2LnhtbFBLBQYAAAAABAAEAPMAAAAdBQAAAAA=&#10;" w14:anchorId="2D5D1FC7">
                <v:textbox inset="2.16pt,1.44pt,0,1.44pt">
                  <w:txbxContent>
                    <w:p w:rsidR="00DB1734" w:rsidP="00583610" w:rsidRDefault="00DB1734" w14:paraId="69246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editId="2DD2F432" wp14:anchorId="4E8DB7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5" name="Rectangle 6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C0B6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5" style="position:absolute;margin-left:210pt;margin-top:11pt;width:79pt;height:48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CS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erNSWOW5zS&#10;d9SNu35U5JIdjJQqzzfrNYXYYdlzeIJrFNHN5GcNNn+RFpmLxuebxmpORGCyXbXbGich8Gjdblr0&#10;sUv1Whwgps/KW5IdRgGhFGX56WtMl6svV7Aug7k8n700H+ZCZl23L1APXp6RIu5oekSjRz8xKkYT&#10;KJlw7ozGX0cOipLxi0Nhm7uP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SvwJK7AQAASwMAAA4AAAAAAAAAAAAAAAAALgIAAGRycy9l&#10;Mm9Eb2MueG1sUEsBAi0AFAAGAAgAAAAhAHRmcFzbAAAACgEAAA8AAAAAAAAAAAAAAAAAFQQAAGRy&#10;cy9kb3ducmV2LnhtbFBLBQYAAAAABAAEAPMAAAAdBQAAAAA=&#10;" w14:anchorId="4E8DB7DA">
                <v:textbox inset="2.16pt,1.44pt,0,1.44pt">
                  <w:txbxContent>
                    <w:p w:rsidR="00DB1734" w:rsidP="00583610" w:rsidRDefault="00DB1734" w14:paraId="1FC0B6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editId="3BC7DE37" wp14:anchorId="10EEFF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6" name="Rectangle 6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39A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6" style="position:absolute;margin-left:210pt;margin-top:11pt;width:79pt;height:4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KmvtW7AQAASwMAAA4AAAAAAAAAAAAAAAAALgIAAGRycy9l&#10;Mm9Eb2MueG1sUEsBAi0AFAAGAAgAAAAhAHRmcFzbAAAACgEAAA8AAAAAAAAAAAAAAAAAFQQAAGRy&#10;cy9kb3ducmV2LnhtbFBLBQYAAAAABAAEAPMAAAAdBQAAAAA=&#10;" w14:anchorId="10EEFF61">
                <v:textbox inset="2.16pt,1.44pt,0,1.44pt">
                  <w:txbxContent>
                    <w:p w:rsidR="00DB1734" w:rsidP="00583610" w:rsidRDefault="00DB1734" w14:paraId="2839A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editId="34F608BF" wp14:anchorId="7DA4C3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7" name="Rectangle 6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482C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7" style="position:absolute;margin-left:210pt;margin-top:11pt;width:79pt;height:60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YCUQugEAAEsDAAAOAAAAAAAAAAAAAAAAAC4CAABkcnMvZTJv&#10;RG9jLnhtbFBLAQItABQABgAIAAAAIQBvQUaG2gAAAAoBAAAPAAAAAAAAAAAAAAAAABQEAABkcnMv&#10;ZG93bnJldi54bWxQSwUGAAAAAAQABADzAAAAGwUAAAAA&#10;" w14:anchorId="7DA4C3BC">
                <v:textbox inset="2.16pt,1.44pt,0,1.44pt">
                  <w:txbxContent>
                    <w:p w:rsidR="00DB1734" w:rsidP="00583610" w:rsidRDefault="00DB1734" w14:paraId="6482C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editId="4F56A097" wp14:anchorId="5DBA4E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8" name="Rectangle 6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E174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8" style="position:absolute;margin-left:210pt;margin-top:11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P+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ywXOynOHU/qF&#10;unHfWUVO2d5Iqab5TnoNMbVY9hyf4BwldCfyowY3fZEWGYvGx4vGasxEYHK9WK9qnITAo+XVeoE+&#10;dqneiiOk/EMFRyaHUUAoRVl+eEj5dPX1CtZNYE7PT14ed2Mhcz1v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qcgP+ugEAAEsDAAAOAAAAAAAAAAAAAAAAAC4CAABkcnMvZTJv&#10;RG9jLnhtbFBLAQItABQABgAIAAAAIQBvQUaG2gAAAAoBAAAPAAAAAAAAAAAAAAAAABQEAABkcnMv&#10;ZG93bnJldi54bWxQSwUGAAAAAAQABADzAAAAGwUAAAAA&#10;" w14:anchorId="5DBA4E31">
                <v:textbox inset="2.16pt,1.44pt,0,1.44pt">
                  <w:txbxContent>
                    <w:p w:rsidR="00DB1734" w:rsidP="00583610" w:rsidRDefault="00DB1734" w14:paraId="09E174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editId="5BDCDE3B" wp14:anchorId="495BA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9" name="Rectangle 6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599D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9" style="position:absolute;margin-left:210pt;margin-top:11pt;width:79pt;height:60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pLuwEAAEs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t6t2Q4njFqf0&#10;E3Xjrh8VOWcHI6XK8816TSF2WPYUHuESRXQz+VmDzV+kReai8emqsZoTEZjctJt1jZMQeLS62bTo&#10;Y5fqtThATF+VtyQ7jAJCKcry4/eYzldfrmBdBnN+Pntp3s+FzOdl+wJ17+UJKeKOpgc0evQTo2I0&#10;gZIJ585o/H3goCgZvzkUtlndtA0uSgmW62aNCwwlQND7t1nuxOBxlUQCSg4BTD8g3iJRgYUTK8Qu&#10;25VX4m1cwL/+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4cqS7sBAABLAwAADgAAAAAAAAAAAAAAAAAuAgAAZHJzL2Uy&#10;b0RvYy54bWxQSwECLQAUAAYACAAAACEAb0FGhtoAAAAKAQAADwAAAAAAAAAAAAAAAAAVBAAAZHJz&#10;L2Rvd25yZXYueG1sUEsFBgAAAAAEAAQA8wAAABwFAAAAAA==&#10;" w14:anchorId="495BA52F">
                <v:textbox inset="2.16pt,1.44pt,0,1.44pt">
                  <w:txbxContent>
                    <w:p w:rsidR="00DB1734" w:rsidP="00583610" w:rsidRDefault="00DB1734" w14:paraId="6E599D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editId="7C442D76" wp14:anchorId="434655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0" name="Rectangle 6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11349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0" style="position:absolute;margin-left:210pt;margin-top:11pt;width:79pt;height:48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RgugEAAEsDAAAOAAAAZHJzL2Uyb0RvYy54bWysU9tu2zAMfR+wfxD0vthx0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3ixQIMcsTuk3&#10;6sZcbyQ5ZQcthMzzzXqNIbZY9hQe4RxFdDP5SYHNX6RFpqLx8aKxnBLhmFxfrVc1PsTx6Hq9XKOP&#10;Xar34gAxfZfekux0FBBKUZYdfsZ0uvp2BesymNPz2UvTbipkrueLN6g7L45IEXc0PaBRxo8d5UYH&#10;Skace0fj656BpMT8cChsc7O4anBRSjBfNStcYCgBgt59zDLHB4+rxBNQsg+g+wHxFokKLJxYIXbe&#10;rrwSH+MC/v0f2P4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O90YLoBAABLAwAADgAAAAAAAAAAAAAAAAAuAgAAZHJzL2Uy&#10;b0RvYy54bWxQSwECLQAUAAYACAAAACEAdGZwXNsAAAAKAQAADwAAAAAAAAAAAAAAAAAUBAAAZHJz&#10;L2Rvd25yZXYueG1sUEsFBgAAAAAEAAQA8wAAABwFAAAAAA==&#10;" w14:anchorId="43465553">
                <v:textbox inset="2.16pt,1.44pt,0,1.44pt">
                  <w:txbxContent>
                    <w:p w:rsidR="00DB1734" w:rsidP="00583610" w:rsidRDefault="00DB1734" w14:paraId="411349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editId="7BAD7AC4" wp14:anchorId="5E90FF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1" name="Rectangle 6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FF5C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1" style="position:absolute;margin-left:210pt;margin-top:11pt;width:79pt;height:48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0aXdW7AQAASwMAAA4AAAAAAAAAAAAAAAAALgIAAGRycy9l&#10;Mm9Eb2MueG1sUEsBAi0AFAAGAAgAAAAhAHRmcFzbAAAACgEAAA8AAAAAAAAAAAAAAAAAFQQAAGRy&#10;cy9kb3ducmV2LnhtbFBLBQYAAAAABAAEAPMAAAAdBQAAAAA=&#10;" w14:anchorId="5E90FFAD">
                <v:textbox inset="2.16pt,1.44pt,0,1.44pt">
                  <w:txbxContent>
                    <w:p w:rsidR="00DB1734" w:rsidP="00583610" w:rsidRDefault="00DB1734" w14:paraId="5AFF5C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7792" behindDoc="0" locked="0" layoutInCell="1" allowOverlap="1" wp14:editId="7909C747" wp14:anchorId="494BB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2" name="Rectangle 6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8FB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2" style="position:absolute;margin-left:210pt;margin-top:11pt;width:79pt;height:48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bR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91Q4rnDKf1C&#10;3bjvrCLHbG+kVNN8J72GmFose4nPcIoSuhP5UYObvkiLjEXjw1ljNWYiMLm6Wi1rnITAo5vVYoU+&#10;dqk+iyOk/F0FRyaHUUAoRVm+/5ny8erHFaybwByfn7w8bsdC5ma++IC6DfKAFHFH8xMabcPAqLAm&#10;UjLg3BlNbzsOihL7w6Owze31FeqQSzBfNktcYCgBgt5+zXIv+oCrJDJQsotguh7xFokKLJxYIXba&#10;rmklvsYF/Oc/sH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wNW0boBAABLAwAADgAAAAAAAAAAAAAAAAAuAgAAZHJzL2Uy&#10;b0RvYy54bWxQSwECLQAUAAYACAAAACEAdGZwXNsAAAAKAQAADwAAAAAAAAAAAAAAAAAUBAAAZHJz&#10;L2Rvd25yZXYueG1sUEsFBgAAAAAEAAQA8wAAABwFAAAAAA==&#10;" w14:anchorId="494BB91F">
                <v:textbox inset="2.16pt,1.44pt,0,1.44pt">
                  <w:txbxContent>
                    <w:p w:rsidR="00DB1734" w:rsidP="00583610" w:rsidRDefault="00DB1734" w14:paraId="3A8FB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8816" behindDoc="0" locked="0" layoutInCell="1" allowOverlap="1" wp14:editId="303A0B73" wp14:anchorId="072EFA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3" name="Rectangle 6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0C22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3" style="position:absolute;margin-left:210pt;margin-top:11pt;width:79pt;height:60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0U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Znm1oMQxi1P6&#10;hbox1xtJTtlBCyHzfLNeY4gtlj2HJzhHEd1MflJg8xdpkalofLxoLKdEOCbXi/WqxklwPFperRfo&#10;Y5fqrThATD+ktyQ7HQWEUpRlh4eYTldfr2BdBnN6Pntp2k2FzPV8+Qp158URKeKOpkc0yvixo9zo&#10;QMmIc+9o/LNnICkx9w6FbVCGBhelBPNVs8IFhhIg6N37LHN88LhKPAEl+wC6HxBvkajAwokVYuft&#10;yivxPi7g3/6B7V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xc0UugEAAEsDAAAOAAAAAAAAAAAAAAAAAC4CAABkcnMvZTJv&#10;RG9jLnhtbFBLAQItABQABgAIAAAAIQBvQUaG2gAAAAoBAAAPAAAAAAAAAAAAAAAAABQEAABkcnMv&#10;ZG93bnJldi54bWxQSwUGAAAAAAQABADzAAAAGwUAAAAA&#10;" w14:anchorId="072EFA03">
                <v:textbox inset="2.16pt,1.44pt,0,1.44pt">
                  <w:txbxContent>
                    <w:p w:rsidR="00DB1734" w:rsidP="00583610" w:rsidRDefault="00DB1734" w14:paraId="7B0C22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39840" behindDoc="0" locked="0" layoutInCell="1" allowOverlap="1" wp14:editId="565B002B" wp14:anchorId="3DD603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4" name="Rectangle 6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78D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4" style="position:absolute;margin-left:210pt;margin-top:11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MF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16TYljFqf0&#10;HXVjbjCSXLKjFkLm+Wa9phA7LHsOT3CNIrqZ/KzA5i/SInPR+HzTWM6JcExuV9u2xklwPNqstyv0&#10;sUv1Whwgps/SW5KdngJCKcqy09eYLldfrmBdBnN5PntpPsyFzMdl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8tPMFugEAAEsDAAAOAAAAAAAAAAAAAAAAAC4CAABkcnMvZTJv&#10;RG9jLnhtbFBLAQItABQABgAIAAAAIQBvQUaG2gAAAAoBAAAPAAAAAAAAAAAAAAAAABQEAABkcnMv&#10;ZG93bnJldi54bWxQSwUGAAAAAAQABADzAAAAGwUAAAAA&#10;" w14:anchorId="3DD603C2">
                <v:textbox inset="2.16pt,1.44pt,0,1.44pt">
                  <w:txbxContent>
                    <w:p w:rsidR="00DB1734" w:rsidP="00583610" w:rsidRDefault="00DB1734" w14:paraId="7678D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6480" behindDoc="0" locked="0" layoutInCell="1" allowOverlap="1" wp14:editId="4B9E9510" wp14:anchorId="7C2251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5" name="Rectangle 6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6D04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5" style="position:absolute;margin-left:104pt;margin-top:-1pt;width:79pt;height:48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jAuwEAAEsDAAAOAAAAZHJzL2Uyb0RvYy54bWysU01v2zAMvQ/YfxB0X+y4T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3tihLHLU7p&#10;B+rG3WAkOWdH3fcyzzfrNYXYYdlzeIJLFNHN5GcFNn+RFpmLxqerxnJORGCyvWk3NU5C4NGqXbfo&#10;Y5fqrThATF+ktyQ7jAJCKcry47eYzldfr2BdBnN+Pntp3s+FzGrZvkLd+/6EFHFH0yMaZfzEqDA6&#10;UDLh3BmNvw4cJCXmq0Nhm7vbmwYXpQTLTbPBBYYSIOj9+yx3YvS4SiIBJYcAehgRb5GowMKJFWKX&#10;7cor8T4u4N/+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nJowLsBAABLAwAADgAAAAAAAAAAAAAAAAAuAgAAZHJz&#10;L2Uyb0RvYy54bWxQSwECLQAUAAYACAAAACEAe5uvld0AAAAJAQAADwAAAAAAAAAAAAAAAAAVBAAA&#10;ZHJzL2Rvd25yZXYueG1sUEsFBgAAAAAEAAQA8wAAAB8FAAAAAA==&#10;" w14:anchorId="7C225187">
                <v:textbox inset="2.16pt,1.44pt,0,1.44pt">
                  <w:txbxContent>
                    <w:p w:rsidR="00DB1734" w:rsidP="00583610" w:rsidRDefault="00DB1734" w14:paraId="326D04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7504" behindDoc="0" locked="0" layoutInCell="1" allowOverlap="1" wp14:editId="53372533" wp14:anchorId="1DC96B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6" name="Rectangle 6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3A9D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6" style="position:absolute;margin-left:104pt;margin-top:-1pt;width:79pt;height:48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eiO1LsBAABLAwAADgAAAAAAAAAAAAAAAAAuAgAAZHJz&#10;L2Uyb0RvYy54bWxQSwECLQAUAAYACAAAACEAe5uvld0AAAAJAQAADwAAAAAAAAAAAAAAAAAVBAAA&#10;ZHJzL2Rvd25yZXYueG1sUEsFBgAAAAAEAAQA8wAAAB8FAAAAAA==&#10;" w14:anchorId="1DC96BBE">
                <v:textbox inset="2.16pt,1.44pt,0,1.44pt">
                  <w:txbxContent>
                    <w:p w:rsidR="00DB1734" w:rsidP="00583610" w:rsidRDefault="00DB1734" w14:paraId="543A9D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editId="2461F4E0" wp14:anchorId="059AF2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7" name="Rectangle 6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76E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7" style="position:absolute;margin-left:104pt;margin-top:-1pt;width:79pt;height:48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Cgdp2G5AQAASwMAAA4AAAAAAAAAAAAAAAAALgIAAGRycy9l&#10;Mm9Eb2MueG1sUEsBAi0AFAAGAAgAAAAhAHubr5XdAAAACQEAAA8AAAAAAAAAAAAAAAAAEwQAAGRy&#10;cy9kb3ducmV2LnhtbFBLBQYAAAAABAAEAPMAAAAdBQAAAAA=&#10;" w14:anchorId="059AF2D1">
                <v:textbox inset="2.16pt,1.44pt,0,1.44pt">
                  <w:txbxContent>
                    <w:p w:rsidR="00DB1734" w:rsidP="00583610" w:rsidRDefault="00DB1734" w14:paraId="78D76E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editId="4765C1C3" wp14:anchorId="5CFBEAA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8" name="Rectangle 6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D5BB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8" style="position:absolute;margin-left:104pt;margin-top:-1pt;width:79pt;height:48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GP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42z8tzhlH6h&#10;btx3VpFjtjdSqmm+k15DTC2WvcRnOEUJ3Yn8qMFNX6RFxqLx4ayxGjMRmFxdrZY1TkLg0c1qsUIf&#10;u1SfxRFS/q6CI5PDKCCUoizf/0z5ePXjCtZNYI7PT14et2Mhc9M0H1C3QR6QIu5ofkKjbRgYFdZE&#10;SgacO6PpbcdBUWJ/eBS2ub2+anBRSjBfNksUBUqAoLdfs9yLPuAqiQyU7CKYrke8RaICCydWiJ22&#10;a1qJr3EB//kPbN4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D4GPugEAAEsDAAAOAAAAAAAAAAAAAAAAAC4CAABkcnMv&#10;ZTJvRG9jLnhtbFBLAQItABQABgAIAAAAIQB7m6+V3QAAAAkBAAAPAAAAAAAAAAAAAAAAABQEAABk&#10;cnMvZG93bnJldi54bWxQSwUGAAAAAAQABADzAAAAHgUAAAAA&#10;" w14:anchorId="5CFBEAA6">
                <v:textbox inset="2.16pt,1.44pt,0,1.44pt">
                  <w:txbxContent>
                    <w:p w:rsidR="00DB1734" w:rsidP="00583610" w:rsidRDefault="00DB1734" w14:paraId="67D5BB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editId="67D89CB9" wp14:anchorId="25C73F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9" name="Rectangle 6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447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9" style="position:absolute;margin-left:104pt;margin-top:-1pt;width:79pt;height:48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g6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1NS4njFqf0&#10;A3XjbjCSnLOj7nuZ55v1mkLssOw5PMEliuhm8rMCm79Ii8xF49NVYzknIjDZrtpNjZMQeHTbrlv0&#10;sUv1Vhwgpi/SW5IdRgGhFGX58VtM56uvV7Augzk/n7007+dC5rZZvULd+/6EFHFH0yMaZfzEqDA6&#10;UDLh3BmNvw4cJCXmq0Nhm7ubVYOLUoLlptng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/qoOrsBAABLAwAADgAAAAAAAAAAAAAAAAAuAgAAZHJz&#10;L2Uyb0RvYy54bWxQSwECLQAUAAYACAAAACEAe5uvld0AAAAJAQAADwAAAAAAAAAAAAAAAAAVBAAA&#10;ZHJzL2Rvd25yZXYueG1sUEsFBgAAAAAEAAQA8wAAAB8FAAAAAA==&#10;" w14:anchorId="25C73F6A">
                <v:textbox inset="2.16pt,1.44pt,0,1.44pt">
                  <w:txbxContent>
                    <w:p w:rsidR="00DB1734" w:rsidP="00583610" w:rsidRDefault="00DB1734" w14:paraId="75447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editId="5954E494" wp14:anchorId="7C014F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0" name="Rectangle 6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614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0" style="position:absolute;margin-left:104pt;margin-top:-1pt;width:79pt;height:48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wJugEAAEsDAAAOAAAAZHJzL2Uyb0RvYy54bWysU9tu2zAMfR+wfxD0vthxmz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T6ar2q8SGBR4v1co0+&#10;dqneiwPE9F15S7LDKCCUoiw//IzpdPXtCtZlMKfns5em3VTILJrrN6g7L49IEXc0PaDRgx8ZFYMJ&#10;lIw4d0bj656DomT44VDY5ub6qsFFKcF81axwgaEECHr3Mcud6D2ukkhAyT6A6XrEWyQqsHBihdh5&#10;u/JKfIwL+Pd/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KBOwJugEAAEsDAAAOAAAAAAAAAAAAAAAAAC4CAABkcnMv&#10;ZTJvRG9jLnhtbFBLAQItABQABgAIAAAAIQB7m6+V3QAAAAkBAAAPAAAAAAAAAAAAAAAAABQEAABk&#10;cnMvZG93bnJldi54bWxQSwUGAAAAAAQABADzAAAAHgUAAAAA&#10;" w14:anchorId="7C014F87">
                <v:textbox inset="2.16pt,1.44pt,0,1.44pt">
                  <w:txbxContent>
                    <w:p w:rsidR="00DB1734" w:rsidP="00583610" w:rsidRDefault="00DB1734" w14:paraId="7A614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editId="17F38330" wp14:anchorId="28D1E9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1" name="Rectangle 6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1D0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1" style="position:absolute;margin-left:104pt;margin-top:-1pt;width:79pt;height:48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W8uw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oxp8Rxi1P6&#10;hbpx1w2KnLK9kVLl+Wa9xhBbLHsOT3COIrqZ/KTB5i/SIlPR+HjRWE2JCEyur9arGich8GixXq7R&#10;xy7Ve3GAmH4qb0l2GAWEUpTlh/uYTlffrmBdBnN6Pntp2k2FzKJZvEHdeXlEirij6RGNHvzIqBhM&#10;oGTEuTMa/+w5KEqGO4fCNtffrxpclBLMV80KFxhKgKB3H7Pcid7jKokElOwDmK5HvEWiAgsnVoid&#10;tyuvxMe4gH//B7a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/HFvLsBAABLAwAADgAAAAAAAAAAAAAAAAAuAgAAZHJz&#10;L2Uyb0RvYy54bWxQSwECLQAUAAYACAAAACEAe5uvld0AAAAJAQAADwAAAAAAAAAAAAAAAAAVBAAA&#10;ZHJzL2Rvd25yZXYueG1sUEsFBgAAAAAEAAQA8wAAAB8FAAAAAA==&#10;" w14:anchorId="28D1E965">
                <v:textbox inset="2.16pt,1.44pt,0,1.44pt">
                  <w:txbxContent>
                    <w:p w:rsidR="00DB1734" w:rsidP="00583610" w:rsidRDefault="00DB1734" w14:paraId="711D0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3648" behindDoc="0" locked="0" layoutInCell="1" allowOverlap="1" wp14:editId="397242F0" wp14:anchorId="73FC847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2" name="Rectangle 6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AF78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2" style="position:absolute;margin-left:104pt;margin-top:-1pt;width:79pt;height:48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64ug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rRUOK4xSn9&#10;Qt246wZFTtneSKnyfLNeY4gtlj2HJzhHEd1MftJg8xdpkalofLxorKZEBCbXV+tVjZMQeLRYL9fo&#10;Y5fqvThATD+VtyQ7jAJCKcryw31Mp6tvV7Augzk9n7007aZCZtEs36DuvDwiRdzR9IhGD35kVAwm&#10;UDLi3BmNf/YcFCXDnUNhm+vvV6hDKsF81axwgaEECHr3Mcud6D2ukkhAyT6A6XrEWyQqsHBihdh5&#10;u/JKfIwL+Pd/YPsK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6M64ugEAAEsDAAAOAAAAAAAAAAAAAAAAAC4CAABkcnMv&#10;ZTJvRG9jLnhtbFBLAQItABQABgAIAAAAIQB7m6+V3QAAAAkBAAAPAAAAAAAAAAAAAAAAABQEAABk&#10;cnMvZG93bnJldi54bWxQSwUGAAAAAAQABADzAAAAHgUAAAAA&#10;" w14:anchorId="73FC8474">
                <v:textbox inset="2.16pt,1.44pt,0,1.44pt">
                  <w:txbxContent>
                    <w:p w:rsidR="00DB1734" w:rsidP="00583610" w:rsidRDefault="00DB1734" w14:paraId="4DAF78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4672" behindDoc="0" locked="0" layoutInCell="1" allowOverlap="1" wp14:editId="6CC42E49" wp14:anchorId="6F7EC12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3" name="Rectangle 6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3C4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3" style="position:absolute;margin-left:104pt;margin-top:-1pt;width:79pt;height:48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cNugEAAEs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1ssFJY5bnNJP&#10;1I273khyyQ6662Seb9ZrDLHFsqfwCNcoopvJTwps/iItMhWNzzeN5ZSIwOR2sd3UOAmBR8vtaos+&#10;dqleiwPE9FV6S7LDKCCUoiw/fY/pcvXlCtZlMJfns5emw1TILJv1C9SD785IEXc0PaBRxo+MCqMD&#10;JSPOndH4+8hBUmK+ORS2WX9eNLgoJZhvmg0uMJQAQR/eZrkTg8dVEgkoOQbQ/YB4i0QFFk6sELtu&#10;V16Jt3EB//oP7P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oHecNugEAAEsDAAAOAAAAAAAAAAAAAAAAAC4CAABkcnMv&#10;ZTJvRG9jLnhtbFBLAQItABQABgAIAAAAIQB7m6+V3QAAAAkBAAAPAAAAAAAAAAAAAAAAABQEAABk&#10;cnMvZG93bnJldi54bWxQSwUGAAAAAAQABADzAAAAHgUAAAAA&#10;" w14:anchorId="6F7EC122">
                <v:textbox inset="2.16pt,1.44pt,0,1.44pt">
                  <w:txbxContent>
                    <w:p w:rsidR="00DB1734" w:rsidP="00583610" w:rsidRDefault="00DB1734" w14:paraId="7F3C4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editId="09B60FCB" wp14:anchorId="3D3086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4" name="Rectangle 6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A570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4" style="position:absolute;margin-left:104pt;margin-top:-1pt;width:79pt;height:48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kcuwEAAEsDAAAOAAAAZHJzL2Uyb0RvYy54bWysU01v2zAMvQ/YfxB0X+y4T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S4njFqf0&#10;A3XjbjCSnLOj7nuZ55v1mkLssOw5PMEliuhm8rMCm79Ii8xF49NVYzknIjC5udm0NU5C4NFqs96g&#10;j12qt+IAMX2R3pLsMAoIpSjLj99iOl99vYJ1Gcz5+eyleT8XMqumfYW69/0JKeKOpkc0yviJUWF0&#10;oGTCuTMafx04SErMV4fCNne3Nw0uSgmWbdPi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WzZHLsBAABLAwAADgAAAAAAAAAAAAAAAAAuAgAAZHJz&#10;L2Uyb0RvYy54bWxQSwECLQAUAAYACAAAACEAe5uvld0AAAAJAQAADwAAAAAAAAAAAAAAAAAVBAAA&#10;ZHJzL2Rvd25yZXYueG1sUEsFBgAAAAAEAAQA8wAAAB8FAAAAAA==&#10;" w14:anchorId="3D3086F4">
                <v:textbox inset="2.16pt,1.44pt,0,1.44pt">
                  <w:txbxContent>
                    <w:p w:rsidR="00DB1734" w:rsidP="00583610" w:rsidRDefault="00DB1734" w14:paraId="7DA570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6720" behindDoc="0" locked="0" layoutInCell="1" allowOverlap="1" wp14:editId="18BD9922" wp14:anchorId="2888875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5" name="Rectangle 6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D2D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5" style="position:absolute;margin-left:104pt;margin-top:-1pt;width:79pt;height:48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CpuwEAAEsDAAAOAAAAZHJzL2Uyb0RvYy54bWysU9tu2zAMfR+wfxD0vthxl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e1qRYnjFqf0&#10;E3Xjrh8VOWcHI6XK8816TSF2WPYUHuESRXQz+VmDzV+kReai8emqsZoTEZhsb9pNjZMQeLRq1y36&#10;2KV6LQ4Q01flLckOo4BQirL8+D2m89WXK1iXwZyfz16a93Mhs2raF6h7L09IEXc0PaDRo58YFaMJ&#10;lEw4d0bj7wMHRcn4zaGwze3nmwYXpQTLTbPBBYYSIOj92yx3YvC4SiIBJYcAph8Qb5GowMKJFWKX&#10;7cor8TYu4F//gd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JnwqbsBAABLAwAADgAAAAAAAAAAAAAAAAAuAgAAZHJz&#10;L2Uyb0RvYy54bWxQSwECLQAUAAYACAAAACEAe5uvld0AAAAJAQAADwAAAAAAAAAAAAAAAAAVBAAA&#10;ZHJzL2Rvd25yZXYueG1sUEsFBgAAAAAEAAQA8wAAAB8FAAAAAA==&#10;" w14:anchorId="2888875C">
                <v:textbox inset="2.16pt,1.44pt,0,1.44pt">
                  <w:txbxContent>
                    <w:p w:rsidR="00DB1734" w:rsidP="00583610" w:rsidRDefault="00DB1734" w14:paraId="638D2D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editId="25D63150" wp14:anchorId="3CA8767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6" name="Rectangle 6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5301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6" style="position:absolute;margin-left:104pt;margin-top:-1pt;width:79pt;height:48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pCO7rsBAABLAwAADgAAAAAAAAAAAAAAAAAuAgAAZHJz&#10;L2Uyb0RvYy54bWxQSwECLQAUAAYACAAAACEAe5uvld0AAAAJAQAADwAAAAAAAAAAAAAAAAAVBAAA&#10;ZHJzL2Rvd25yZXYueG1sUEsFBgAAAAAEAAQA8wAAAB8FAAAAAA==&#10;" w14:anchorId="3CA8767B">
                <v:textbox inset="2.16pt,1.44pt,0,1.44pt">
                  <w:txbxContent>
                    <w:p w:rsidR="00DB1734" w:rsidP="00583610" w:rsidRDefault="00DB1734" w14:paraId="4E5301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editId="08FF4A58" wp14:anchorId="252EA1B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7" name="Rectangle 6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F099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7" style="position:absolute;margin-left:104pt;margin-top:-1pt;width:79pt;height:48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BNlp1u5AQAASwMAAA4AAAAAAAAAAAAAAAAALgIAAGRycy9l&#10;Mm9Eb2MueG1sUEsBAi0AFAAGAAgAAAAhAHubr5XdAAAACQEAAA8AAAAAAAAAAAAAAAAAEwQAAGRy&#10;cy9kb3ducmV2LnhtbFBLBQYAAAAABAAEAPMAAAAdBQAAAAA=&#10;" w14:anchorId="252EA1BB">
                <v:textbox inset="2.16pt,1.44pt,0,1.44pt">
                  <w:txbxContent>
                    <w:p w:rsidR="00DB1734" w:rsidP="00583610" w:rsidRDefault="00DB1734" w14:paraId="00F099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09792" behindDoc="0" locked="0" layoutInCell="1" allowOverlap="1" wp14:editId="0BE2D13C" wp14:anchorId="44D3C9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8" name="Rectangle 6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07CD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8" style="position:absolute;margin-left:104pt;margin-top:-1pt;width:79pt;height:48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G1uQ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qBs3Lc4pR+&#10;oW7cdYMip2xvpFR5vlmvMcQWy57DE5yjiG4mP2mw+Yu0yFQ0Pl40VlMiApPrq/WqxkkIPFqsl2v0&#10;sUv1Xhwgpp/KW5IdRgGhFGX54T6m09W3K1iXwZyez16adlMhs7hq3qDuvDwiRdzR9IhGD35kVAwm&#10;UDLi3BmNf/YcFCXDnUNhm+vvWEtSCearZoWiQAkQ9O5jljvRe1wlkYCSfQDT9Yi3SFRg4cQKsfN2&#10;5ZX4GBfw7//A9hU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FV3gbW5AQAASwMAAA4AAAAAAAAAAAAAAAAALgIAAGRycy9l&#10;Mm9Eb2MueG1sUEsBAi0AFAAGAAgAAAAhAHubr5XdAAAACQEAAA8AAAAAAAAAAAAAAAAAEwQAAGRy&#10;cy9kb3ducmV2LnhtbFBLBQYAAAAABAAEAPMAAAAdBQAAAAA=&#10;" w14:anchorId="44D3C96A">
                <v:textbox inset="2.16pt,1.44pt,0,1.44pt">
                  <w:txbxContent>
                    <w:p w:rsidR="00DB1734" w:rsidP="00583610" w:rsidRDefault="00DB1734" w14:paraId="507CD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 wp14:editId="6453C192" wp14:anchorId="1781A9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9" name="Rectangle 6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74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9" style="position:absolute;margin-left:104pt;margin-top:-1pt;width:79pt;height:48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gA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frlhLHLU7p&#10;O+rGXT8qcskORkqV55v1mkLssOw5PME1iuhm8rMGm79Ii8xF4/NNYzUnIjDZrtptjZMQeLRuNy36&#10;2KV6LQ4Q02flLckOo4BQirL89DWmy9WXK1iXwVyez16aD3Mhs16tXqAevDwjRdzR9IhGj35iVIwm&#10;UDLh3BmNv44cFCXjF4fCNncfVw0uSgmW22aLCwwlQNCHt1nuxOBxlUQCSo4BTD8g3iJRgYUTK8Su&#10;25VX4m1cwL/+A/v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IKoALsBAABLAwAADgAAAAAAAAAAAAAAAAAuAgAAZHJz&#10;L2Uyb0RvYy54bWxQSwECLQAUAAYACAAAACEAe5uvld0AAAAJAQAADwAAAAAAAAAAAAAAAAAVBAAA&#10;ZHJzL2Rvd25yZXYueG1sUEsFBgAAAAAEAAQA8wAAAB8FAAAAAA==&#10;" w14:anchorId="1781A997">
                <v:textbox inset="2.16pt,1.44pt,0,1.44pt">
                  <w:txbxContent>
                    <w:p w:rsidR="00DB1734" w:rsidP="00583610" w:rsidRDefault="00DB1734" w14:paraId="2874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editId="3D115196" wp14:anchorId="7C35F5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0" name="Rectangle 6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3A7E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0" style="position:absolute;margin-left:104pt;margin-top:-1pt;width:79pt;height:48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QUuw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EgRy3OKXf&#10;qBt33aDIKdsbKVWeb9ZrDLHFsqfwCOcoopvJTxps/iItMhWNjxeN1ZSIwOR6sV7V+JDAo+v1co0+&#10;dqneiwPE9F15S7LDKCCUoiw//IzpdPXtCtZlMKfns5em3VTIXC+u3qDuvDwiRdzR9IBGD35kVAwm&#10;UDLi3BmNr3sOipLhh0Nhm5urRYOLUoL5qlnhAkMJEPTuY5Y70XtcJZGAkn0A0/WIt0hUYOHECrHz&#10;duWV+BgX8O//wP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h90FLsBAABLAwAADgAAAAAAAAAAAAAAAAAuAgAAZHJz&#10;L2Uyb0RvYy54bWxQSwECLQAUAAYACAAAACEAe5uvld0AAAAJAQAADwAAAAAAAAAAAAAAAAAVBAAA&#10;ZHJzL2Rvd25yZXYueG1sUEsFBgAAAAAEAAQA8wAAAB8FAAAAAA==&#10;" w14:anchorId="7C35F552">
                <v:textbox inset="2.16pt,1.44pt,0,1.44pt">
                  <w:txbxContent>
                    <w:p w:rsidR="00DB1734" w:rsidP="00583610" w:rsidRDefault="00DB1734" w14:paraId="183A7E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editId="5E7F3A8D" wp14:anchorId="5C73B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1" name="Rectangle 6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F305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1" style="position:absolute;margin-left:104pt;margin-top:-1pt;width:79pt;height:48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+pdobsBAABLAwAADgAAAAAAAAAAAAAAAAAuAgAAZHJz&#10;L2Uyb0RvYy54bWxQSwECLQAUAAYACAAAACEAe5uvld0AAAAJAQAADwAAAAAAAAAAAAAAAAAVBAAA&#10;ZHJzL2Rvd25yZXYueG1sUEsFBgAAAAAEAAQA8wAAAB8FAAAAAA==&#10;" w14:anchorId="5C73B8A3">
                <v:textbox inset="2.16pt,1.44pt,0,1.44pt">
                  <w:txbxContent>
                    <w:p w:rsidR="00DB1734" w:rsidP="00583610" w:rsidRDefault="00DB1734" w14:paraId="33F305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editId="69F512BD" wp14:anchorId="51F61E4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2" name="Rectangle 6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433B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2" style="position:absolute;margin-left:104pt;margin-top:-1pt;width:79pt;height:48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Z81alugEAAEsDAAAOAAAAAAAAAAAAAAAAAC4CAABkcnMv&#10;ZTJvRG9jLnhtbFBLAQItABQABgAIAAAAIQB7m6+V3QAAAAkBAAAPAAAAAAAAAAAAAAAAABQEAABk&#10;cnMvZG93bnJldi54bWxQSwUGAAAAAAQABADzAAAAHgUAAAAA&#10;" w14:anchorId="51F61E4B">
                <v:textbox inset="2.16pt,1.44pt,0,1.44pt">
                  <w:txbxContent>
                    <w:p w:rsidR="00DB1734" w:rsidP="00583610" w:rsidRDefault="00DB1734" w14:paraId="09433B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editId="24F00B8D" wp14:anchorId="79DCC1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3" name="Rectangle 6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A192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3" style="position:absolute;margin-left:104pt;margin-top:-1pt;width:79pt;height:4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8Q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cUOK4xSn9&#10;QN246wZFztneSKnyfLNeY4gtlr2EZ7hEEd1MftJg8xdpkalofLpqrKZEBCY3i826xkkIPLrdLDfo&#10;Y5fqvThATN+UtyQ7jAJCKcry42NM56tvV7Augzk/n7007adC5naxeoO69/KEFHFH0xMaPfiRUTGY&#10;QMmIc2c0vh44KEqGB4fCNqsviwYXpQTzdbPGBYYSIOj9xyx3ove4SiIBJYcApusR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OAZ/ELsBAABLAwAADgAAAAAAAAAAAAAAAAAuAgAAZHJz&#10;L2Uyb0RvYy54bWxQSwECLQAUAAYACAAAACEAe5uvld0AAAAJAQAADwAAAAAAAAAAAAAAAAAVBAAA&#10;ZHJzL2Rvd25yZXYueG1sUEsFBgAAAAAEAAQA8wAAAB8FAAAAAA==&#10;" w14:anchorId="79DCC149">
                <v:textbox inset="2.16pt,1.44pt,0,1.44pt">
                  <w:txbxContent>
                    <w:p w:rsidR="00DB1734" w:rsidP="00583610" w:rsidRDefault="00DB1734" w14:paraId="6CA192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editId="6C83A90A" wp14:anchorId="27F7E7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4" name="Rectangle 6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F2A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4" style="position:absolute;margin-left:104pt;margin-top:-1pt;width:79pt;height:48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XdBAbsBAABLAwAADgAAAAAAAAAAAAAAAAAuAgAAZHJz&#10;L2Uyb0RvYy54bWxQSwECLQAUAAYACAAAACEAe5uvld0AAAAJAQAADwAAAAAAAAAAAAAAAAAVBAAA&#10;ZHJzL2Rvd25yZXYueG1sUEsFBgAAAAAEAAQA8wAAAB8FAAAAAA==&#10;" w14:anchorId="27F7E7C8">
                <v:textbox inset="2.16pt,1.44pt,0,1.44pt">
                  <w:txbxContent>
                    <w:p w:rsidR="00DB1734" w:rsidP="00583610" w:rsidRDefault="00DB1734" w14:paraId="37F2A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editId="0FD52C84" wp14:anchorId="11F8C61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5" name="Rectangle 6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94F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5" style="position:absolute;margin-left:104pt;margin-top:-1pt;width:79pt;height:48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i0ugEAAEsDAAAOAAAAZHJzL2Uyb0RvYy54bWysU9tu2zAMfR+wfxD0vthxl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d1mTYljFqf0&#10;HXVjbjCSXLKjFkLm+Wa9phA7LHsOT3CNIrqZ/KzA5i/SInPR+HzTWM6JcEy2q3Zb4yQ4Hq3bTYs+&#10;dqleiwPE9Fl6S7LTU0AoRVl2+hrT5erLFazLYC7PZy/Nh7mQWa/aF6gHL85IEXc0PaJRxk895UYH&#10;Siace0/jryMDSYn54lDY5u7jqsFFKcFy22xxgaEECPrwNsscHz2uEk9AyTGAHkbEWyQqsHBihdh1&#10;u/JKvI0L+Nd/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0gmi0ugEAAEsDAAAOAAAAAAAAAAAAAAAAAC4CAABkcnMv&#10;ZTJvRG9jLnhtbFBLAQItABQABgAIAAAAIQB7m6+V3QAAAAkBAAAPAAAAAAAAAAAAAAAAABQEAABk&#10;cnMvZG93bnJldi54bWxQSwUGAAAAAAQABADzAAAAHgUAAAAA&#10;" w14:anchorId="11F8C61E">
                <v:textbox inset="2.16pt,1.44pt,0,1.44pt">
                  <w:txbxContent>
                    <w:p w:rsidR="00DB1734" w:rsidP="00583610" w:rsidRDefault="00DB1734" w14:paraId="5D94F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7984" behindDoc="0" locked="0" layoutInCell="1" allowOverlap="1" wp14:editId="6D40DA89" wp14:anchorId="00197F9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6" name="Rectangle 6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C55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6" style="position:absolute;margin-left:104pt;margin-top:-1pt;width:79pt;height:48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T6/B7sBAABLAwAADgAAAAAAAAAAAAAAAAAuAgAAZHJz&#10;L2Uyb0RvYy54bWxQSwECLQAUAAYACAAAACEAe5uvld0AAAAJAQAADwAAAAAAAAAAAAAAAAAVBAAA&#10;ZHJzL2Rvd25yZXYueG1sUEsFBgAAAAAEAAQA8wAAAB8FAAAAAA==&#10;" w14:anchorId="00197F9A">
                <v:textbox inset="2.16pt,1.44pt,0,1.44pt">
                  <w:txbxContent>
                    <w:p w:rsidR="00DB1734" w:rsidP="00583610" w:rsidRDefault="00DB1734" w14:paraId="38C55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editId="3B22B4A3" wp14:anchorId="6C0C9E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7" name="Rectangle 6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703F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7" style="position:absolute;margin-left:104pt;margin-top:-1pt;width:79pt;height:48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TLlrK5AQAASwMAAA4AAAAAAAAAAAAAAAAALgIAAGRycy9l&#10;Mm9Eb2MueG1sUEsBAi0AFAAGAAgAAAAhAHubr5XdAAAACQEAAA8AAAAAAAAAAAAAAAAAEwQAAGRy&#10;cy9kb3ducmV2LnhtbFBLBQYAAAAABAAEAPMAAAAdBQAAAAA=&#10;" w14:anchorId="6C0C9E53">
                <v:textbox inset="2.16pt,1.44pt,0,1.44pt">
                  <w:txbxContent>
                    <w:p w:rsidR="00DB1734" w:rsidP="00583610" w:rsidRDefault="00DB1734" w14:paraId="1C703F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220032" behindDoc="0" locked="0" layoutInCell="1" allowOverlap="1" wp14:editId="5991C665" wp14:anchorId="3D78AD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8" name="Rectangle 6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25EA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8" style="position:absolute;margin-left:104pt;margin-top:-1pt;width:79pt;height:48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2bBcugEAAEsDAAAOAAAAAAAAAAAAAAAAAC4CAABkcnMv&#10;ZTJvRG9jLnhtbFBLAQItABQABgAIAAAAIQB7m6+V3QAAAAkBAAAPAAAAAAAAAAAAAAAAABQEAABk&#10;cnMvZG93bnJldi54bWxQSwUGAAAAAAQABADzAAAAHgUAAAAA&#10;" w14:anchorId="3D78AD01">
                <v:textbox inset="2.16pt,1.44pt,0,1.44pt">
                  <w:txbxContent>
                    <w:p w:rsidR="00DB1734" w:rsidP="00583610" w:rsidRDefault="00DB1734" w14:paraId="6625EA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0864" behindDoc="0" locked="0" layoutInCell="1" allowOverlap="1" wp14:editId="4975A825" wp14:anchorId="4874F2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69" name="Rectangle 6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2E3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9" style="position:absolute;margin-left:104pt;margin-top:11pt;width:77pt;height:162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Hoye7AQAATAMAAA4AAAAAAAAAAAAAAAAALgIAAGRycy9l&#10;Mm9Eb2MueG1sUEsBAi0AFAAGAAgAAAAhAKop4IPbAAAACgEAAA8AAAAAAAAAAAAAAAAAFQQAAGRy&#10;cy9kb3ducmV2LnhtbFBLBQYAAAAABAAEAPMAAAAdBQAAAAA=&#10;" w14:anchorId="4874F206">
                <v:textbox inset="2.16pt,1.44pt,0,1.44pt">
                  <w:txbxContent>
                    <w:p w:rsidR="00DB1734" w:rsidP="00583610" w:rsidRDefault="00DB1734" w14:paraId="63E2E3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1888" behindDoc="0" locked="0" layoutInCell="1" allowOverlap="1" wp14:editId="0F976489" wp14:anchorId="41C076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0" name="Rectangle 6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C2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0" style="position:absolute;margin-left:104pt;margin-top:11pt;width:79pt;height:162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AAkPLoBAABMAwAADgAAAAAAAAAAAAAAAAAuAgAAZHJzL2Uy&#10;b0RvYy54bWxQSwECLQAUAAYACAAAACEAe0uO1NsAAAAKAQAADwAAAAAAAAAAAAAAAAAUBAAAZHJz&#10;L2Rvd25yZXYueG1sUEsFBgAAAAAEAAQA8wAAABwFAAAAAA==&#10;" w14:anchorId="41C076B9">
                <v:textbox inset="2.16pt,1.44pt,0,1.44pt">
                  <w:txbxContent>
                    <w:p w:rsidR="00DB1734" w:rsidP="00583610" w:rsidRDefault="00DB1734" w14:paraId="13DC2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2912" behindDoc="0" locked="0" layoutInCell="1" allowOverlap="1" wp14:editId="0637178F" wp14:anchorId="3DF8A0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1" name="Rectangle 6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4FA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1" style="position:absolute;margin-left:104pt;margin-top:11pt;width:77pt;height:162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d/ugEAAEw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7frdUOJ5w679AN9&#10;436wipyro5FSLf1d/Jpi6vHaU3yES5ZwuYifNbjli7LIXDw+XT1WcyYCi5+arquxEwK32rrr1pgg&#10;TPV6O0LKX1RwZFkwCsilWMuP31I+H305gvcWNuf3l1We93NRc9PdvHDdB3lCjTik+QGDtmFiVFgT&#10;KZmw8YymXwcOihL71aOz7br72OKklKTZtBucYCgJst6/rXIvxoCzJDJQcohghhH5Fo8KLWxZEXYZ&#10;r2Um3uaF/OtP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LQ43f7oBAABMAwAADgAAAAAAAAAAAAAAAAAuAgAAZHJzL2Uy&#10;b0RvYy54bWxQSwECLQAUAAYACAAAACEAqingg9sAAAAKAQAADwAAAAAAAAAAAAAAAAAUBAAAZHJz&#10;L2Rvd25yZXYueG1sUEsFBgAAAAAEAAQA8wAAABwFAAAAAA==&#10;" w14:anchorId="3DF8A0A1">
                <v:textbox inset="2.16pt,1.44pt,0,1.44pt">
                  <w:txbxContent>
                    <w:p w:rsidR="00DB1734" w:rsidP="00583610" w:rsidRDefault="00DB1734" w14:paraId="1B4FA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3936" behindDoc="0" locked="0" layoutInCell="1" allowOverlap="1" wp14:editId="3E06EEDF" wp14:anchorId="0A8F7E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2" name="Rectangle 6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ACA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2" style="position:absolute;margin-left:104pt;margin-top:11pt;width:77pt;height:162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uIRbmLoBAABMAwAADgAAAAAAAAAAAAAAAAAuAgAAZHJzL2Uy&#10;b0RvYy54bWxQSwECLQAUAAYACAAAACEAqingg9sAAAAKAQAADwAAAAAAAAAAAAAAAAAUBAAAZHJz&#10;L2Rvd25yZXYueG1sUEsFBgAAAAAEAAQA8wAAABwFAAAAAA==&#10;" w14:anchorId="0A8F7EFA">
                <v:textbox inset="2.16pt,1.44pt,0,1.44pt">
                  <w:txbxContent>
                    <w:p w:rsidR="00DB1734" w:rsidP="00583610" w:rsidRDefault="00DB1734" w14:paraId="2F2ACA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4960" behindDoc="0" locked="0" layoutInCell="1" allowOverlap="1" wp14:editId="3E2978A0" wp14:anchorId="2B06C7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3" name="Rectangle 6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016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3" style="position:absolute;margin-left:104pt;margin-top:11pt;width:79pt;height:162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jbuwEAAEwDAAAOAAAAZHJzL2Uyb0RvYy54bWysU8tu2zAQvBfoPxC8x5JlN3I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zetu2KEsctdukH&#10;+sbdYCQ5V0fd9zL3N/s1hdjhtefwBJcs4jKLnxXY/EVZZC4en64eyzkRgcW71d2mxk4I3Grq9brF&#10;BGGq19sBYvoivSV5wSggl2ItP36L6Xz05Qjey2zO7+dVmvdzUfNp3b5w3fv+hBpxSNMjBmX8xKgw&#10;OlAyYeMZjb8PHCQl5qtDZ5t2vWpwUkqy3DQbnGAoCbLev61yJ0aPsyQSUHIIoIcR+RaPCi1sWRF2&#10;Ga88E2/zQv71J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WKSNu7AQAATAMAAA4AAAAAAAAAAAAAAAAALgIAAGRycy9l&#10;Mm9Eb2MueG1sUEsBAi0AFAAGAAgAAAAhAHtLjtTbAAAACgEAAA8AAAAAAAAAAAAAAAAAFQQAAGRy&#10;cy9kb3ducmV2LnhtbFBLBQYAAAAABAAEAPMAAAAdBQAAAAA=&#10;" w14:anchorId="2B06C7BD">
                <v:textbox inset="2.16pt,1.44pt,0,1.44pt">
                  <w:txbxContent>
                    <w:p w:rsidR="00DB1734" w:rsidP="00583610" w:rsidRDefault="00DB1734" w14:paraId="52016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editId="603D14BB" wp14:anchorId="580559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4" name="Rectangle 6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39E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4" style="position:absolute;margin-left:104pt;margin-top:11pt;width:77pt;height:162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Bsg8iG7AQAATAMAAA4AAAAAAAAAAAAAAAAALgIAAGRycy9l&#10;Mm9Eb2MueG1sUEsBAi0AFAAGAAgAAAAhAKop4IPbAAAACgEAAA8AAAAAAAAAAAAAAAAAFQQAAGRy&#10;cy9kb3ducmV2LnhtbFBLBQYAAAAABAAEAPMAAAAdBQAAAAA=&#10;" w14:anchorId="5805593B">
                <v:textbox inset="2.16pt,1.44pt,0,1.44pt">
                  <w:txbxContent>
                    <w:p w:rsidR="00DB1734" w:rsidP="00583610" w:rsidRDefault="00DB1734" w14:paraId="3639E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7008" behindDoc="0" locked="0" layoutInCell="1" allowOverlap="1" wp14:editId="22AFFCBC" wp14:anchorId="22514425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5" name="Rectangle 6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DFA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5" style="position:absolute;margin-left:105pt;margin-top:11pt;width:77pt;height:162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XpAbKuwEAAEwDAAAOAAAAAAAAAAAAAAAAAC4CAABkcnMv&#10;ZTJvRG9jLnhtbFBLAQItABQABgAIAAAAIQBMIlYz3AAAAAoBAAAPAAAAAAAAAAAAAAAAABUEAABk&#10;cnMvZG93bnJldi54bWxQSwUGAAAAAAQABADzAAAAHgUAAAAA&#10;" w14:anchorId="22514425">
                <v:textbox inset="2.16pt,1.44pt,0,1.44pt">
                  <w:txbxContent>
                    <w:p w:rsidR="00DB1734" w:rsidP="00583610" w:rsidRDefault="00DB1734" w14:paraId="54DFA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8032" behindDoc="0" locked="0" layoutInCell="1" allowOverlap="1" wp14:editId="3AAEF610" wp14:anchorId="547F82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6" name="Rectangle 6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CA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6" style="position:absolute;margin-left:104pt;margin-top:11pt;width:79pt;height:162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HtPjGvAEAAEwDAAAOAAAAAAAAAAAAAAAAAC4CAABkcnMv&#10;ZTJvRG9jLnhtbFBLAQItABQABgAIAAAAIQB7S47U2wAAAAoBAAAPAAAAAAAAAAAAAAAAABYEAABk&#10;cnMvZG93bnJldi54bWxQSwUGAAAAAAQABADzAAAAHgUAAAAA&#10;" w14:anchorId="547F821A">
                <v:textbox inset="2.16pt,1.44pt,0,1.44pt">
                  <w:txbxContent>
                    <w:p w:rsidR="00DB1734" w:rsidP="00583610" w:rsidRDefault="00DB1734" w14:paraId="5E0CA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49056" behindDoc="0" locked="0" layoutInCell="1" allowOverlap="1" wp14:editId="7BE462E3" wp14:anchorId="65229C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7" name="Rectangle 6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BD00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7" style="position:absolute;margin-left:104pt;margin-top:11pt;width:77pt;height:162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OrrrhboBAABMAwAADgAAAAAAAAAAAAAAAAAuAgAAZHJzL2Uy&#10;b0RvYy54bWxQSwECLQAUAAYACAAAACEAqingg9sAAAAKAQAADwAAAAAAAAAAAAAAAAAUBAAAZHJz&#10;L2Rvd25yZXYueG1sUEsFBgAAAAAEAAQA8wAAABwFAAAAAA==&#10;" w14:anchorId="65229CC0">
                <v:textbox inset="2.16pt,1.44pt,0,1.44pt">
                  <w:txbxContent>
                    <w:p w:rsidR="00DB1734" w:rsidP="00583610" w:rsidRDefault="00DB1734" w14:paraId="5EBD00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0080" behindDoc="0" locked="0" layoutInCell="1" allowOverlap="1" wp14:editId="78160580" wp14:anchorId="03B2A9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8" name="Rectangle 6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39BD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8" style="position:absolute;margin-left:104pt;margin-top:11pt;width:77pt;height:162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VXrWs7oBAABMAwAADgAAAAAAAAAAAAAAAAAuAgAAZHJzL2Uy&#10;b0RvYy54bWxQSwECLQAUAAYACAAAACEAqingg9sAAAAKAQAADwAAAAAAAAAAAAAAAAAUBAAAZHJz&#10;L2Rvd25yZXYueG1sUEsFBgAAAAAEAAQA8wAAABwFAAAAAA==&#10;" w14:anchorId="03B2A950">
                <v:textbox inset="2.16pt,1.44pt,0,1.44pt">
                  <w:txbxContent>
                    <w:p w:rsidR="00DB1734" w:rsidP="00583610" w:rsidRDefault="00DB1734" w14:paraId="7339BD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1104" behindDoc="0" locked="0" layoutInCell="1" allowOverlap="1" wp14:editId="022BD3A1" wp14:anchorId="7FDDFC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9" name="Rectangle 6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42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9" style="position:absolute;margin-left:104pt;margin-top:11pt;width:79pt;height:162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h0xfC7AQAATAMAAA4AAAAAAAAAAAAAAAAALgIAAGRycy9l&#10;Mm9Eb2MueG1sUEsBAi0AFAAGAAgAAAAhAHtLjtTbAAAACgEAAA8AAAAAAAAAAAAAAAAAFQQAAGRy&#10;cy9kb3ducmV2LnhtbFBLBQYAAAAABAAEAPMAAAAdBQAAAAA=&#10;" w14:anchorId="7FDDFC7A">
                <v:textbox inset="2.16pt,1.44pt,0,1.44pt">
                  <w:txbxContent>
                    <w:p w:rsidR="00DB1734" w:rsidP="00583610" w:rsidRDefault="00DB1734" w14:paraId="6C742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2128" behindDoc="0" locked="0" layoutInCell="1" allowOverlap="1" wp14:editId="68D54145" wp14:anchorId="66626B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0" name="Rectangle 6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33DF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0" style="position:absolute;margin-left:104pt;margin-top:11pt;width:79pt;height:162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ey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xYNctxil36h&#10;b9z1oyKn6mCkVLm/2a8pxA6vPYVHOGcRl1n8rMHmL8oic/H4ePFYzYkILN5e3bY1PiRwq6lXqzUm&#10;CFO93g4Q0zflLckLRgG5FGv54UdMp6MvR/BeZnN6P6/SvJuLmuvr1QvXnZdH1IhDmh4w6NFPjIrR&#10;BEombDyj8c+eg6Jk/O7Q2Wa9umpwUkqybJsWJxhKgqx3b6vcicHjLIkElOwDmH5AvsWjQgtbVoSd&#10;xyvPxNu8kH/9Cb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Sh7K7AQAATAMAAA4AAAAAAAAAAAAAAAAALgIAAGRycy9l&#10;Mm9Eb2MueG1sUEsBAi0AFAAGAAgAAAAhAHtLjtTbAAAACgEAAA8AAAAAAAAAAAAAAAAAFQQAAGRy&#10;cy9kb3ducmV2LnhtbFBLBQYAAAAABAAEAPMAAAAdBQAAAAA=&#10;" w14:anchorId="66626BFA">
                <v:textbox inset="2.16pt,1.44pt,0,1.44pt">
                  <w:txbxContent>
                    <w:p w:rsidR="00DB1734" w:rsidP="00583610" w:rsidRDefault="00DB1734" w14:paraId="1F33DF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3152" behindDoc="0" locked="0" layoutInCell="1" allowOverlap="1" wp14:editId="23936A2C" wp14:anchorId="5835D0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1" name="Rectangle 6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898A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1" style="position:absolute;margin-left:104pt;margin-top:11pt;width:79pt;height:162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ZuwEAAEwDAAAOAAAAZHJzL2Uyb0RvYy54bWysU8tu2zAQvBfoPxC815IVO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zebtolJY5b7NIP&#10;9I27flTkXB2MlCr3N/s1hdjhtefwBJcs4jKLnzXY/EVZZC4en64eqzkRgcW7m7u2xk4I3Grq1WqD&#10;CcJUb7cDxPRFeUvyglFALsVafvwW0/no6xG8l9mc38+rNO/noma9Xr9y3Xt5Qo04pOkRgx79xKgY&#10;TaBkwsYzGn8dOChKxq8OnW02q5sGJ6Uky7ZpcYKhJMh6/77KnRg8zpJIQMkhgOkH5Fs8KrSwZUXY&#10;ZbzyTLzPC/m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Wc1m7AQAATAMAAA4AAAAAAAAAAAAAAAAALgIAAGRycy9l&#10;Mm9Eb2MueG1sUEsBAi0AFAAGAAgAAAAhAHtLjtTbAAAACgEAAA8AAAAAAAAAAAAAAAAAFQQAAGRy&#10;cy9kb3ducmV2LnhtbFBLBQYAAAAABAAEAPMAAAAdBQAAAAA=&#10;" w14:anchorId="5835D0AD">
                <v:textbox inset="2.16pt,1.44pt,0,1.44pt">
                  <w:txbxContent>
                    <w:p w:rsidR="00DB1734" w:rsidP="00583610" w:rsidRDefault="00DB1734" w14:paraId="29898A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4176" behindDoc="0" locked="0" layoutInCell="1" allowOverlap="1" wp14:editId="285718A3" wp14:anchorId="695CC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2" name="Rectangle 6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AEA7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2" style="position:absolute;margin-left:104pt;margin-top:11pt;width:79pt;height:162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3cH767AQAATAMAAA4AAAAAAAAAAAAAAAAALgIAAGRycy9l&#10;Mm9Eb2MueG1sUEsBAi0AFAAGAAgAAAAhAHtLjtTbAAAACgEAAA8AAAAAAAAAAAAAAAAAFQQAAGRy&#10;cy9kb3ducmV2LnhtbFBLBQYAAAAABAAEAPMAAAAdBQAAAAA=&#10;" w14:anchorId="695CCDFB">
                <v:textbox inset="2.16pt,1.44pt,0,1.44pt">
                  <w:txbxContent>
                    <w:p w:rsidR="00DB1734" w:rsidP="00583610" w:rsidRDefault="00DB1734" w14:paraId="40AEA7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editId="5CD9A053" wp14:anchorId="3058E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3" name="Rectangle 6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9D64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3" style="position:absolute;margin-left:104pt;margin-top:11pt;width:79pt;height:162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tVuwEAAEw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zebtoVJY5b7NIP&#10;9I27wUhyro6672Xub/ZrCrHDa8/hCS5ZxGUWPyuw+YuyyFw8Pl09lnMiAot3q7u2xk4I3Grq9XqD&#10;CcJUb7cDxPRFekvyglFALsVafvwW0/no6xG8l9mc38+rNO/noubmZvPKde/7E2rEIU2PGJTxE6PC&#10;6EDJhI1nNP46cJCUmK8OnW0261WDk1KSZdu0OMFQEmS9f1/lToweZ0kkoOQQQA8j8i0eFVrYsiLs&#10;Ml55Jt7nhfzb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FY61W7AQAATAMAAA4AAAAAAAAAAAAAAAAALgIAAGRycy9l&#10;Mm9Eb2MueG1sUEsBAi0AFAAGAAgAAAAhAHtLjtTbAAAACgEAAA8AAAAAAAAAAAAAAAAAFQQAAGRy&#10;cy9kb3ducmV2LnhtbFBLBQYAAAAABAAEAPMAAAAdBQAAAAA=&#10;" w14:anchorId="3058E1C2">
                <v:textbox inset="2.16pt,1.44pt,0,1.44pt">
                  <w:txbxContent>
                    <w:p w:rsidR="00DB1734" w:rsidP="00583610" w:rsidRDefault="00DB1734" w14:paraId="669D64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6224" behindDoc="0" locked="0" layoutInCell="1" allowOverlap="1" wp14:editId="2628A798" wp14:anchorId="23E8699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4" name="Rectangle 6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5928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4" style="position:absolute;margin-left:104pt;margin-top:11pt;width:79pt;height:162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YH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3ZFieMWu/QL&#10;feOuHxU5VQcjpcr9zX5NIXZ47Sk8wjmLuMziZw02f1EWmYvHx4vHak5EYPH26ratsRMCt5p6tVpj&#10;gjDV6+0AMX1T3pK8YBSQS7GWH37EdDr6cgTvZTan9/Mqzbu5qLm+bl+47rw8okYc0vSAQY9+YlSM&#10;JlAyYeMZjX/2HBQl43eHzjbr1VWDk1KSZdu0OMFQEmS9e1vlTgweZ0kkoGQfwPQD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54tge7AQAATAMAAA4AAAAAAAAAAAAAAAAALgIAAGRycy9l&#10;Mm9Eb2MueG1sUEsBAi0AFAAGAAgAAAAhAHtLjtTbAAAACgEAAA8AAAAAAAAAAAAAAAAAFQQAAGRy&#10;cy9kb3ducmV2LnhtbFBLBQYAAAAABAAEAPMAAAAdBQAAAAA=&#10;" w14:anchorId="23E8699E">
                <v:textbox inset="2.16pt,1.44pt,0,1.44pt">
                  <w:txbxContent>
                    <w:p w:rsidR="00DB1734" w:rsidP="00583610" w:rsidRDefault="00DB1734" w14:paraId="35928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7248" behindDoc="0" locked="0" layoutInCell="1" allowOverlap="1" wp14:editId="50622C8C" wp14:anchorId="00B239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5" name="Rectangle 6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1DC3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5" style="position:absolute;margin-left:104pt;margin-top:11pt;width:79pt;height:162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L8Quy7AQAATAMAAA4AAAAAAAAAAAAAAAAALgIAAGRycy9l&#10;Mm9Eb2MueG1sUEsBAi0AFAAGAAgAAAAhAHtLjtTbAAAACgEAAA8AAAAAAAAAAAAAAAAAFQQAAGRy&#10;cy9kb3ducmV2LnhtbFBLBQYAAAAABAAEAPMAAAAdBQAAAAA=&#10;" w14:anchorId="00B239DB">
                <v:textbox inset="2.16pt,1.44pt,0,1.44pt">
                  <w:txbxContent>
                    <w:p w:rsidR="00DB1734" w:rsidP="00583610" w:rsidRDefault="00DB1734" w14:paraId="01DC3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8272" behindDoc="0" locked="0" layoutInCell="1" allowOverlap="1" wp14:editId="68015A15" wp14:anchorId="6153D4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6" name="Rectangle 6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2759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6" style="position:absolute;margin-left:104pt;margin-top:11pt;width:79pt;height:162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Mbuw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mxHGLXfqB&#10;vnE3GEnO1VH3vcz9zX5NIXZ47Tk8wSWLuMziZwU2f1EWmYvHp6vHck5EYPHu9q6tsRMCt5p6tdpg&#10;gjDV6+0AMX2R3pK8YBSQS7GWH7/FdD76cgTvZTbn9/Mqzfu5qPm0LrC5tvf9CTXikKZHDMr4iVFh&#10;dKBkwsYzGn8fOEhKzFeHzjab1W2Dk1KSZdu0OMFQEmS9f1vlToweZ0kkoOQQQA8j8i0eFVrYsiLs&#10;Ml55Jt7mhfzr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71wxu7AQAATAMAAA4AAAAAAAAAAAAAAAAALgIAAGRycy9l&#10;Mm9Eb2MueG1sUEsBAi0AFAAGAAgAAAAhAHtLjtTbAAAACgEAAA8AAAAAAAAAAAAAAAAAFQQAAGRy&#10;cy9kb3ducmV2LnhtbFBLBQYAAAAABAAEAPMAAAAdBQAAAAA=&#10;" w14:anchorId="6153D438">
                <v:textbox inset="2.16pt,1.44pt,0,1.44pt">
                  <w:txbxContent>
                    <w:p w:rsidR="00DB1734" w:rsidP="00583610" w:rsidRDefault="00DB1734" w14:paraId="42759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59296" behindDoc="0" locked="0" layoutInCell="1" allowOverlap="1" wp14:editId="227D29E6" wp14:anchorId="16E9CD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7" name="Rectangle 6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649F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7" style="position:absolute;margin-left:104pt;margin-top:11pt;width:79pt;height:162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fwug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hxHGLXfqB&#10;vnE3GEnO1VH3vcz9zX5NIXZ47Tk8wSWLuMziZwU2f1EWmYvHp6vHck5EYPHu9q6tsRMCt5p6tdpg&#10;gjDV6+0AMX2R3pK8YBSQS7GWH7/FdD76cgTvZTbn9/Mqzfu5qPm0vnLd+/6EGnFI0yMGZfzEqDA6&#10;UDJh4xmNvw8cJCXmq0Nnm83qtsFJKcmybVqcYCgJst6/rXInRo+zJBJQcgighxH5lncLLWxZEXYZ&#10;rzwTb/NC/vUn2P0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wnE38LoBAABMAwAADgAAAAAAAAAAAAAAAAAuAgAAZHJzL2Uy&#10;b0RvYy54bWxQSwECLQAUAAYACAAAACEAe0uO1NsAAAAKAQAADwAAAAAAAAAAAAAAAAAUBAAAZHJz&#10;L2Rvd25yZXYueG1sUEsFBgAAAAAEAAQA8wAAABwFAAAAAA==&#10;" w14:anchorId="16E9CD7E">
                <v:textbox inset="2.16pt,1.44pt,0,1.44pt">
                  <w:txbxContent>
                    <w:p w:rsidR="00DB1734" w:rsidP="00583610" w:rsidRDefault="00DB1734" w14:paraId="5B649F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0320" behindDoc="0" locked="0" layoutInCell="1" allowOverlap="1" wp14:editId="12C89EC8" wp14:anchorId="36BD2F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8" name="Rectangle 6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9C8C9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8" style="position:absolute;margin-left:104pt;margin-top:11pt;width:79pt;height:162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rGugEAAEw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PL1Rp75bjFLv1E&#10;37jrBkVO1d5IqXJ/s19jiC1eewnPcM4iLrP4SYPNX5RFpuLx8eKxmhIRWLy9vl3X2AmBW029WKww&#10;QZjq7XaAmL4rb0leMArIpVjLD48xnY6+HsF7mc3p/bxK024qam6WzSvXnZdH1IhDmp4w6MGPjIrB&#10;BEpGbDyj8c+eg6JkeHDobLNaXDc4KSWZr5vsCpQEWe/eV7kTvcdZEgko2QcwXY98i0eFFrasCDuP&#10;V56J93kh//YTbP8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bEKxroBAABMAwAADgAAAAAAAAAAAAAAAAAuAgAAZHJzL2Uy&#10;b0RvYy54bWxQSwECLQAUAAYACAAAACEAe0uO1NsAAAAKAQAADwAAAAAAAAAAAAAAAAAUBAAAZHJz&#10;L2Rvd25yZXYueG1sUEsFBgAAAAAEAAQA8wAAABwFAAAAAA==&#10;" w14:anchorId="36BD2F34">
                <v:textbox inset="2.16pt,1.44pt,0,1.44pt">
                  <w:txbxContent>
                    <w:p w:rsidR="00DB1734" w:rsidP="00583610" w:rsidRDefault="00DB1734" w14:paraId="49C8C9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1344" behindDoc="0" locked="0" layoutInCell="1" allowOverlap="1" wp14:editId="0EFF201C" wp14:anchorId="35801D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9" name="Rectangle 6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8F41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9" style="position:absolute;margin-left:104pt;margin-top:11pt;width:79pt;height:162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E1/i27AQAATAMAAA4AAAAAAAAAAAAAAAAALgIAAGRycy9l&#10;Mm9Eb2MueG1sUEsBAi0AFAAGAAgAAAAhAHtLjtTbAAAACgEAAA8AAAAAAAAAAAAAAAAAFQQAAGRy&#10;cy9kb3ducmV2LnhtbFBLBQYAAAAABAAEAPMAAAAdBQAAAAA=&#10;" w14:anchorId="35801DAC">
                <v:textbox inset="2.16pt,1.44pt,0,1.44pt">
                  <w:txbxContent>
                    <w:p w:rsidR="00DB1734" w:rsidP="00583610" w:rsidRDefault="00DB1734" w14:paraId="128F41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2368" behindDoc="0" locked="0" layoutInCell="1" allowOverlap="1" wp14:editId="75C6657D" wp14:anchorId="6C7F96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0" name="Rectangle 6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6997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0" style="position:absolute;margin-left:104pt;margin-top:11pt;width:79pt;height:162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6e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QYNctxil36g&#10;b9x1gyLnam+kVLm/2a8xxBavvYRnuGQRl1n8pMHmL8oiU/H4dPVYTYkILG5uN+saHxK41dSLxQoT&#10;hKnebweI6avyluQFo4BcirX8+BjT+ejbEbyX2Zzfz6s07aei5m65eOO69/KEGnFI0xMGPfiRUTGY&#10;QMmIjWc0vh44KEqGbw6dbVaL2wYnp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a4np67AQAATAMAAA4AAAAAAAAAAAAAAAAALgIAAGRycy9l&#10;Mm9Eb2MueG1sUEsBAi0AFAAGAAgAAAAhAHtLjtTbAAAACgEAAA8AAAAAAAAAAAAAAAAAFQQAAGRy&#10;cy9kb3ducmV2LnhtbFBLBQYAAAAABAAEAPMAAAAdBQAAAAA=&#10;" w14:anchorId="6C7F96BB">
                <v:textbox inset="2.16pt,1.44pt,0,1.44pt">
                  <w:txbxContent>
                    <w:p w:rsidR="00DB1734" w:rsidP="00583610" w:rsidRDefault="00DB1734" w14:paraId="586997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3392" behindDoc="0" locked="0" layoutInCell="1" allowOverlap="1" wp14:editId="74E3B5E3" wp14:anchorId="573059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1" name="Rectangle 6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C315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1" style="position:absolute;margin-left:104pt;margin-top:11pt;width:79pt;height:162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o8anW7AQAATAMAAA4AAAAAAAAAAAAAAAAALgIAAGRycy9l&#10;Mm9Eb2MueG1sUEsBAi0AFAAGAAgAAAAhAHtLjtTbAAAACgEAAA8AAAAAAAAAAAAAAAAAFQQAAGRy&#10;cy9kb3ducmV2LnhtbFBLBQYAAAAABAAEAPMAAAAdBQAAAAA=&#10;" w14:anchorId="5730596E">
                <v:textbox inset="2.16pt,1.44pt,0,1.44pt">
                  <w:txbxContent>
                    <w:p w:rsidR="00DB1734" w:rsidP="00583610" w:rsidRDefault="00DB1734" w14:paraId="44C315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editId="625738CC" wp14:anchorId="5EC5B9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2" name="Rectangle 6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885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2" style="position:absolute;margin-left:104pt;margin-top:11pt;width:79pt;height:162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aS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aahxHGLXfqB&#10;vnHXDYqcq72RUuX+Zr/GEFu89hKe4ZJFXGbxkwabvyiLTMXj09VjNSUisLi53axr7ITAraZeLFaY&#10;IEz1fjtATF+VtyQvGAXkUqzlx8eYzkffjuC9zOb8fl6laT8VNXfL5RvXvZcn1IhDmp4w6MGPjIrB&#10;BEpGbDyj8fXAQVEyfHPobLNa3KIRq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+2BpK7AQAATAMAAA4AAAAAAAAAAAAAAAAALgIAAGRycy9l&#10;Mm9Eb2MueG1sUEsBAi0AFAAGAAgAAAAhAHtLjtTbAAAACgEAAA8AAAAAAAAAAAAAAAAAFQQAAGRy&#10;cy9kb3ducmV2LnhtbFBLBQYAAAAABAAEAPMAAAAdBQAAAAA=&#10;" w14:anchorId="5EC5B901">
                <v:textbox inset="2.16pt,1.44pt,0,1.44pt">
                  <w:txbxContent>
                    <w:p w:rsidR="00DB1734" w:rsidP="00583610" w:rsidRDefault="00DB1734" w14:paraId="46885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5440" behindDoc="0" locked="0" layoutInCell="1" allowOverlap="1" wp14:editId="51949174" wp14:anchorId="472AD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3" name="Rectangle 6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A94E7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3" style="position:absolute;margin-left:104pt;margin-top:11pt;width:79pt;height:162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J5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erugxHGLXfqJ&#10;vnHXG0ku1UF3ncz9zX6NIbZ47Sk8wjWLuMziJwU2f1EWmYrH55vHckpEYHG72G5q7ITAraZeLteY&#10;IEz1ejtATF+ltyQvGAXkUqzlp+8xXY6+HMF7mc3l/bxK02Eqaj6v1i9cD747o0Yc0vSAQRk/MiqM&#10;DpSM2HhG4+8jB0mJ+ebQ2Wa9XDQ4KSWZb5oNTjCUBFkf3la5E4PHWRIJKDkG0P2AfItHhRa2rAi7&#10;jleeibd5If/6E+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My8nm7AQAATAMAAA4AAAAAAAAAAAAAAAAALgIAAGRycy9l&#10;Mm9Eb2MueG1sUEsBAi0AFAAGAAgAAAAhAHtLjtTbAAAACgEAAA8AAAAAAAAAAAAAAAAAFQQAAGRy&#10;cy9kb3ducmV2LnhtbFBLBQYAAAAABAAEAPMAAAAdBQAAAAA=&#10;" w14:anchorId="472AD75B">
                <v:textbox inset="2.16pt,1.44pt,0,1.44pt">
                  <w:txbxContent>
                    <w:p w:rsidR="00DB1734" w:rsidP="00583610" w:rsidRDefault="00DB1734" w14:paraId="0A94E7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6464" behindDoc="0" locked="0" layoutInCell="1" allowOverlap="1" wp14:editId="5E970BDC" wp14:anchorId="4B9CE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4" name="Rectangle 6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979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4" style="position:absolute;margin-left:104pt;margin-top:11pt;width:79pt;height:162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wSryu7AQAATAMAAA4AAAAAAAAAAAAAAAAALgIAAGRycy9l&#10;Mm9Eb2MueG1sUEsBAi0AFAAGAAgAAAAhAHtLjtTbAAAACgEAAA8AAAAAAAAAAAAAAAAAFQQAAGRy&#10;cy9kb3ducmV2LnhtbFBLBQYAAAAABAAEAPMAAAAdBQAAAAA=&#10;" w14:anchorId="4B9CEF59">
                <v:textbox inset="2.16pt,1.44pt,0,1.44pt">
                  <w:txbxContent>
                    <w:p w:rsidR="00DB1734" w:rsidP="00583610" w:rsidRDefault="00DB1734" w14:paraId="2F2979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7488" behindDoc="0" locked="0" layoutInCell="1" allowOverlap="1" wp14:editId="497981BD" wp14:anchorId="63AEF1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5" name="Rectangle 6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B3A1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5" style="position:absolute;margin-left:104pt;margin-top:11pt;width:79pt;height:162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WW8C7AQAATAMAAA4AAAAAAAAAAAAAAAAALgIAAGRycy9l&#10;Mm9Eb2MueG1sUEsBAi0AFAAGAAgAAAAhAHtLjtTbAAAACgEAAA8AAAAAAAAAAAAAAAAAFQQAAGRy&#10;cy9kb3ducmV2LnhtbFBLBQYAAAAABAAEAPMAAAAdBQAAAAA=&#10;" w14:anchorId="63AEF1A7">
                <v:textbox inset="2.16pt,1.44pt,0,1.44pt">
                  <w:txbxContent>
                    <w:p w:rsidR="00DB1734" w:rsidP="00583610" w:rsidRDefault="00DB1734" w14:paraId="52B3A1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8512" behindDoc="0" locked="0" layoutInCell="1" allowOverlap="1" wp14:editId="3846306D" wp14:anchorId="557302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6" name="Rectangle 6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CF6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6" style="position:absolute;margin-left:104pt;margin-top:11pt;width:79pt;height:162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JkuwEAAEwDAAAOAAAAZHJzL2Uyb0RvYy54bWysU8tu2zAQvBfoPxC815IVxw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1WZJieMWu/QD&#10;feOuGxQ5V3sjpcr9zX6NIbZ47SU8wyWLuMziJw02f1EWmYrHp6vHakpEYHFzs1nX2AmBW029WKww&#10;QZjq7XaAmL4pb0leMArIpVjLj48xnY++HsF7mc35/bxK034qam5XBTbX9l6eUCMOaXrCoAc/MioG&#10;EygZsfGMxt8HDoqS4cGhs81qcdPgpJRkvm7WOMFQEmS9f1/lTvQeZ0kkoOQQwHQ98i0eFVrYsiLs&#10;Ml55Jt7nhfzb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EMQmS7AQAATAMAAA4AAAAAAAAAAAAAAAAALgIAAGRycy9l&#10;Mm9Eb2MueG1sUEsBAi0AFAAGAAgAAAAhAHtLjtTbAAAACgEAAA8AAAAAAAAAAAAAAAAAFQQAAGRy&#10;cy9kb3ducmV2LnhtbFBLBQYAAAAABAAEAPMAAAAdBQAAAAA=&#10;" w14:anchorId="557302FB">
                <v:textbox inset="2.16pt,1.44pt,0,1.44pt">
                  <w:txbxContent>
                    <w:p w:rsidR="00DB1734" w:rsidP="00583610" w:rsidRDefault="00DB1734" w14:paraId="09CF6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69536" behindDoc="0" locked="0" layoutInCell="1" allowOverlap="1" wp14:editId="16692976" wp14:anchorId="77BC8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7" name="Rectangle 6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38E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7" style="position:absolute;margin-left:104pt;margin-top:11pt;width:79pt;height:162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/Yi2j7oBAABMAwAADgAAAAAAAAAAAAAAAAAuAgAAZHJzL2Uy&#10;b0RvYy54bWxQSwECLQAUAAYACAAAACEAe0uO1NsAAAAKAQAADwAAAAAAAAAAAAAAAAAUBAAAZHJz&#10;L2Rvd25yZXYueG1sUEsFBgAAAAAEAAQA8wAAABwFAAAAAA==&#10;" w14:anchorId="77BC85E2">
                <v:textbox inset="2.16pt,1.44pt,0,1.44pt">
                  <w:txbxContent>
                    <w:p w:rsidR="00DB1734" w:rsidP="00583610" w:rsidRDefault="00DB1734" w14:paraId="7D738E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0560" behindDoc="0" locked="0" layoutInCell="1" allowOverlap="1" wp14:editId="4E17E384" wp14:anchorId="5B685F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8" name="Rectangle 6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8BB5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8" style="position:absolute;margin-left:104pt;margin-top:11pt;width:79pt;height:162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u5ug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4s19grzx126Rf6&#10;xn1nFTlVeyOlmvo7+TXE1OK15/gE5yzhchI/anDTF2WRsXh8vHisxkwEFtdX61WNnRC41dSLxRIT&#10;hKnebkdI+YcKjkwLRgG5FGv54SHl09HXI3hvYnN6f1rlcTcWNdfL5pXrLsgjasQhzY8YtA0Do8Ka&#10;SMmAjWc0/dlzUJTYe4/ONsvFVYOTUpL5qlmhK1ASZL17X+Ve9AFnSWSgZB/BdD3yLR4VWtiyIuw8&#10;XtNMvM8L+b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kiLuboBAABMAwAADgAAAAAAAAAAAAAAAAAuAgAAZHJzL2Uy&#10;b0RvYy54bWxQSwECLQAUAAYACAAAACEAe0uO1NsAAAAKAQAADwAAAAAAAAAAAAAAAAAUBAAAZHJz&#10;L2Rvd25yZXYueG1sUEsFBgAAAAAEAAQA8wAAABwFAAAAAA==&#10;" w14:anchorId="5B685F2B">
                <v:textbox inset="2.16pt,1.44pt,0,1.44pt">
                  <w:txbxContent>
                    <w:p w:rsidR="00DB1734" w:rsidP="00583610" w:rsidRDefault="00DB1734" w14:paraId="588BB5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1584" behindDoc="0" locked="0" layoutInCell="1" allowOverlap="1" wp14:editId="1D4700CD" wp14:anchorId="058012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9" name="Rectangle 6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F53A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9" style="position:absolute;margin-left:104pt;margin-top:11pt;width:79pt;height:162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9S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W202lDhusUs/&#10;0DfuukGRc7U3Uqrc3+zXGGKL117CM1yyiMssftJg8xdlkal4fLp6rKZEBBY3i826xk4I3Grq5XKF&#10;CcJU77cDxPRVeUvyglFALsVafnyM6Xz07Qjey2zO7+dVmvZTUXO7Wrxx3Xt5Qo04pOkJgx78yKgY&#10;TKBkxMYzGl8PHBQlwzeHzjar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7Mf1K7AQAATAMAAA4AAAAAAAAAAAAAAAAALgIAAGRycy9l&#10;Mm9Eb2MueG1sUEsBAi0AFAAGAAgAAAAhAHtLjtTbAAAACgEAAA8AAAAAAAAAAAAAAAAAFQQAAGRy&#10;cy9kb3ducmV2LnhtbFBLBQYAAAAABAAEAPMAAAAdBQAAAAA=&#10;" w14:anchorId="05801234">
                <v:textbox inset="2.16pt,1.44pt,0,1.44pt">
                  <w:txbxContent>
                    <w:p w:rsidR="00DB1734" w:rsidP="00583610" w:rsidRDefault="00DB1734" w14:paraId="0F53A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2608" behindDoc="0" locked="0" layoutInCell="1" allowOverlap="1" wp14:editId="5621BDB8" wp14:anchorId="47F67C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0" name="Rectangle 6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3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0" style="position:absolute;margin-left:104pt;margin-top:11pt;width:79pt;height:162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EI61YuQEAAEwDAAAOAAAAAAAAAAAAAAAAAC4CAABkcnMvZTJv&#10;RG9jLnhtbFBLAQItABQABgAIAAAAIQB7S47U2wAAAAoBAAAPAAAAAAAAAAAAAAAAABMEAABkcnMv&#10;ZG93bnJldi54bWxQSwUGAAAAAAQABADzAAAAGwUAAAAA&#10;" w14:anchorId="47F67CE2">
                <v:textbox inset="2.16pt,1.44pt,0,1.44pt">
                  <w:txbxContent>
                    <w:p w:rsidR="00DB1734" w:rsidP="00583610" w:rsidRDefault="00DB1734" w14:paraId="4ED93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editId="08FAFD2D" wp14:anchorId="677830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1" name="Rectangle 6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7B8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1" style="position:absolute;margin-left:104pt;margin-top:11pt;width:79pt;height:162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mzuwEAAEw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M3bb2kxHGLXfqF&#10;vnE3GElO1VH3vcz9zX5NIXZ47Sk8wjmLuMziZwU2f1EWmYvHx4vHck5EYPH26ratsRMCt5p6tVpj&#10;gjDV6+0AMX2T3pK8YBSQS7GWH37EdDr6cgTvZTan9/Mqzbu5qLleX79w3fn+iBpxSNMDBmX8xKgw&#10;OlAyYeMZjX/2HCQl5rtDZ5v16qrBSSnJsm1anGAoCbLeva1yJ0aPsyQSULIPoIcR+RaPCi1sWRF2&#10;Hq88E2/zQv71J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inWbO7AQAATAMAAA4AAAAAAAAAAAAAAAAALgIAAGRycy9l&#10;Mm9Eb2MueG1sUEsBAi0AFAAGAAgAAAAhAHtLjtTbAAAACgEAAA8AAAAAAAAAAAAAAAAAFQQAAGRy&#10;cy9kb3ducmV2LnhtbFBLBQYAAAAABAAEAPMAAAAdBQAAAAA=&#10;" w14:anchorId="677830F4">
                <v:textbox inset="2.16pt,1.44pt,0,1.44pt">
                  <w:txbxContent>
                    <w:p w:rsidR="00DB1734" w:rsidP="00583610" w:rsidRDefault="00DB1734" w14:paraId="0767B8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4656" behindDoc="0" locked="0" layoutInCell="1" allowOverlap="1" wp14:editId="703569D3" wp14:anchorId="1FCF5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2" name="Rectangle 6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7AC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2" style="position:absolute;margin-left:104pt;margin-top:11pt;width:79pt;height:135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0euQEAAEw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113dUuJYxa79AN9&#10;Y240kpyrkxZC5v5mv+YQe7z2FB7hkkVcZvGLApu/KIssxePT1WO5JMKxeHtz29XYCY5bzaZucoIw&#10;1evtADF9kd6SvBgoIJdiLTt+i+l89OUI3stszu/nVVr2S1HzabN+4br34oQacUjTAwZl/DxQbnSg&#10;ZMbGDzT+OjCQlJivDp1tNx9v0IhUkqZrO5xgKAmy3r+tMscnj7PEE1ByCKDHCfkWjwotbFkRdhmv&#10;PBNv80L+9SfY/Q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wQ0euQEAAEwDAAAOAAAAAAAAAAAAAAAAAC4CAABkcnMvZTJv&#10;RG9jLnhtbFBLAQItABQABgAIAAAAIQCxSpol2wAAAAoBAAAPAAAAAAAAAAAAAAAAABMEAABkcnMv&#10;ZG93bnJldi54bWxQSwUGAAAAAAQABADzAAAAGwUAAAAA&#10;" w14:anchorId="1FCF567B">
                <v:textbox inset="2.16pt,1.44pt,0,1.44pt">
                  <w:txbxContent>
                    <w:p w:rsidR="00DB1734" w:rsidP="00583610" w:rsidRDefault="00DB1734" w14:paraId="677AC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5680" behindDoc="0" locked="0" layoutInCell="1" allowOverlap="1" wp14:editId="74CDAE08" wp14:anchorId="4C29A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3" name="Rectangle 6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CDCF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3" style="position:absolute;margin-left:104pt;margin-top:11pt;width:79pt;height:135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n1ugEAAEw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nrT1WtKHLPYpR/o&#10;G3OjkeRcnbQQMvc3+zWH2OO1p/AIlyziMotfFNj8RVlkKR6frh7LJRGOxdv1bVdjJzhuNZu6yQnC&#10;VK+3A8T0RXpL8mKggFyKtez4Labz0ZcjeC+zOb+fV2nZL0XNp83mheveixNqxCFNDxiU8fNAudGB&#10;khkbP9D468BAUmK+OnS23XxctzgpJWm6tsMJhpIg6/3bKnN88jhLPAElhwB6nJBv8ajQwpYVYZfx&#10;yjPxNi/kX3+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kX59boBAABMAwAADgAAAAAAAAAAAAAAAAAuAgAAZHJzL2Uy&#10;b0RvYy54bWxQSwECLQAUAAYACAAAACEAsUqaJdsAAAAKAQAADwAAAAAAAAAAAAAAAAAUBAAAZHJz&#10;L2Rvd25yZXYueG1sUEsFBgAAAAAEAAQA8wAAABwFAAAAAA==&#10;" w14:anchorId="4C29A5E2">
                <v:textbox inset="2.16pt,1.44pt,0,1.44pt">
                  <w:txbxContent>
                    <w:p w:rsidR="00DB1734" w:rsidP="00583610" w:rsidRDefault="00DB1734" w14:paraId="5BCDCF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6704" behindDoc="0" locked="0" layoutInCell="1" allowOverlap="1" wp14:editId="6C8B3FCF" wp14:anchorId="119A6E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4" name="Rectangle 6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50C2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4" style="position:absolute;margin-left:104pt;margin-top:11pt;width:79pt;height:135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Sn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S2q28ocdxil36g&#10;b9wNkyKn6mikVLm/2a85xB6vPYcnOGcRl1n8osHmL8oiS/H4ePFYLYkILN5d33U1dkLgVrOum5wg&#10;TPV6O0BMX5S3JC8YBeRSrOWHbzGdjr4cwXuZzen9vErLbilqPq27F647L4+oEYc0PWLQk58ZFZMJ&#10;lMzYeEbj7z0HRcn01aGz7frmusVJKUnTtR1OMJQEWe/eVrkTo8dZEgko2Qcww4h8i0eFFrasCDuP&#10;V56Jt3kh//oTbP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WWkp7oBAABMAwAADgAAAAAAAAAAAAAAAAAuAgAAZHJzL2Uy&#10;b0RvYy54bWxQSwECLQAUAAYACAAAACEAsUqaJdsAAAAKAQAADwAAAAAAAAAAAAAAAAAUBAAAZHJz&#10;L2Rvd25yZXYueG1sUEsFBgAAAAAEAAQA8wAAABwFAAAAAA==&#10;" w14:anchorId="119A6E6E">
                <v:textbox inset="2.16pt,1.44pt,0,1.44pt">
                  <w:txbxContent>
                    <w:p w:rsidR="00DB1734" w:rsidP="00583610" w:rsidRDefault="00DB1734" w14:paraId="2450C2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7728" behindDoc="0" locked="0" layoutInCell="1" allowOverlap="1" wp14:editId="091A3B7A" wp14:anchorId="351BD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5" name="Rectangle 6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C6E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5" style="position:absolute;margin-left:104pt;margin-top:11pt;width:79pt;height:135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BMugEAAEw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rr6lxHGLXfqO&#10;vnE3TIqcq6ORUuX+Zr/mEHu89hye4JJFXGbxiwabvyiLLMXj09VjtSQisLi52XQ1dkLgVrOum5wg&#10;TPV6O0BMn5W3JC8YBeRSrOXHrzGdj74cwXuZzfn9vErLfilqbtebF657L0+oEYc0PWLQk58ZFZMJ&#10;lMzYeEbjrwMHRcn0xaGz7frjTYuTUpKmazucYCgJst6/rXInRo+zJBJQcghghhH5Fo8KLWxZEXYZ&#10;rzwTb/NC/vUn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CeFQTLoBAABMAwAADgAAAAAAAAAAAAAAAAAuAgAAZHJzL2Uy&#10;b0RvYy54bWxQSwECLQAUAAYACAAAACEAsUqaJdsAAAAKAQAADwAAAAAAAAAAAAAAAAAUBAAAZHJz&#10;L2Rvd25yZXYueG1sUEsFBgAAAAAEAAQA8wAAABwFAAAAAA==&#10;" w14:anchorId="351BDDD6">
                <v:textbox inset="2.16pt,1.44pt,0,1.44pt">
                  <w:txbxContent>
                    <w:p w:rsidR="00DB1734" w:rsidP="00583610" w:rsidRDefault="00DB1734" w14:paraId="3EC6E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8752" behindDoc="0" locked="0" layoutInCell="1" allowOverlap="1" wp14:editId="19B2E4CE" wp14:anchorId="4E687D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6" name="Rectangle 6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CDDB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6" style="position:absolute;margin-left:104pt;margin-top:11pt;width:79pt;height:135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oXziboBAABMAwAADgAAAAAAAAAAAAAAAAAuAgAAZHJzL2Uy&#10;b0RvYy54bWxQSwECLQAUAAYACAAAACEAsUqaJdsAAAAKAQAADwAAAAAAAAAAAAAAAAAUBAAAZHJz&#10;L2Rvd25yZXYueG1sUEsFBgAAAAAEAAQA8wAAABwFAAAAAA==&#10;" w14:anchorId="4E687DE7">
                <v:textbox inset="2.16pt,1.44pt,0,1.44pt">
                  <w:txbxContent>
                    <w:p w:rsidR="00DB1734" w:rsidP="00583610" w:rsidRDefault="00DB1734" w14:paraId="43CDDB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79776" behindDoc="0" locked="0" layoutInCell="1" allowOverlap="1" wp14:editId="50CE954A" wp14:anchorId="7F007D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7" name="Rectangle 6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D14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7" style="position:absolute;margin-left:104pt;margin-top:11pt;width:79pt;height:135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2AQdiuQEAAEwDAAAOAAAAAAAAAAAAAAAAAC4CAABkcnMvZTJv&#10;RG9jLnhtbFBLAQItABQABgAIAAAAIQCxSpol2wAAAAoBAAAPAAAAAAAAAAAAAAAAABMEAABkcnMv&#10;ZG93bnJldi54bWxQSwUGAAAAAAQABADzAAAAGwUAAAAA&#10;" w14:anchorId="7F007D29">
                <v:textbox inset="2.16pt,1.44pt,0,1.44pt">
                  <w:txbxContent>
                    <w:p w:rsidR="00DB1734" w:rsidP="00583610" w:rsidRDefault="00DB1734" w14:paraId="73D14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0800" behindDoc="0" locked="0" layoutInCell="1" allowOverlap="1" wp14:editId="22FC28E1" wp14:anchorId="20421A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8" name="Rectangle 6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F4CD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8" style="position:absolute;margin-left:104pt;margin-top:11pt;width:79pt;height:135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UuQ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auyV4xa79Bt9&#10;426YFDlWRyOlyv3Nfs0h9njtMTzAKYu4zOIXDTZ/URZZiseHs8dqSURg8friuquxEwK3mqu6yQnC&#10;VG+3A8T0XXlL8oJRQC7FWr7/GdPx6OsRvJfZHN/Pq7Rsl6LmW9e+ct16eUCNOKTpHoOe/MyomEyg&#10;ZMbGMxpfdhwUJdMPh862V18vWpyUkjRd26ErUBJkvX1f5U6MHmdJJKBkF8AMI/ItHhVa2LIi7DRe&#10;eSbe54X820+w+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wTpUuQEAAEwDAAAOAAAAAAAAAAAAAAAAAC4CAABkcnMvZTJv&#10;RG9jLnhtbFBLAQItABQABgAIAAAAIQCxSpol2wAAAAoBAAAPAAAAAAAAAAAAAAAAABMEAABkcnMv&#10;ZG93bnJldi54bWxQSwUGAAAAAAQABADzAAAAGwUAAAAA&#10;" w14:anchorId="20421A6A">
                <v:textbox inset="2.16pt,1.44pt,0,1.44pt">
                  <w:txbxContent>
                    <w:p w:rsidR="00DB1734" w:rsidP="00583610" w:rsidRDefault="00DB1734" w14:paraId="6AF4CD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1824" behindDoc="0" locked="0" layoutInCell="1" allowOverlap="1" wp14:editId="5B5F73BC" wp14:anchorId="3EB907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9" name="Rectangle 6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D63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9" style="position:absolute;margin-left:104pt;margin-top:11pt;width:79pt;height:135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6/ugEAAEw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V28ocdxil36g&#10;b9wNkyLn6mikVLm/2a85xB6vPYVHuGQRl1n8osHmL8oiS/H4dPVYLYkILG7Wm67GTgjcam7rJicI&#10;U73eDhDTF+UtyQtGAbkUa/nxW0znoy9H8F5mc34/r9KyX4qaT936heveyxNqxCFNDxj05GdGxWQC&#10;JTM2ntH468BBUTJ9dehse/t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UXOv7oBAABMAwAADgAAAAAAAAAAAAAAAAAuAgAAZHJzL2Uy&#10;b0RvYy54bWxQSwECLQAUAAYACAAAACEAsUqaJdsAAAAKAQAADwAAAAAAAAAAAAAAAAAUBAAAZHJz&#10;L2Rvd25yZXYueG1sUEsFBgAAAAAEAAQA8wAAABwFAAAAAA==&#10;" w14:anchorId="3EB90772">
                <v:textbox inset="2.16pt,1.44pt,0,1.44pt">
                  <w:txbxContent>
                    <w:p w:rsidR="00DB1734" w:rsidP="00583610" w:rsidRDefault="00DB1734" w14:paraId="05FD63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editId="129E8A6D" wp14:anchorId="77E7CC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0" name="Rectangle 6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B5DF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0" style="position:absolute;margin-left:104pt;margin-top:11pt;width:79pt;height:135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4M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gwY5brFLP9E3&#10;7oZJkWN1NFKq3N/s1xxij9eewxOcsojLLH7RYPMXZZGleHw4e6yWRAQWby9uuxofErjV3NRNThCm&#10;ersdIKZvyluSF4wCcinW8v1DTMejr0fwXmZzfD+v0rJdipqr7vKV69bLA2rEIU2PGPTkZ0bFZAIl&#10;Mzae0fh7x0FRMn136Gx7c3nR4qSUpOnaDicYSoKst++r3InR4yyJBJTsAphhRL7Fo0ILW1aEncYr&#10;z8T7vJB/+wk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SyK4MuQEAAEwDAAAOAAAAAAAAAAAAAAAAAC4CAABkcnMvZTJv&#10;RG9jLnhtbFBLAQItABQABgAIAAAAIQCxSpol2wAAAAoBAAAPAAAAAAAAAAAAAAAAABMEAABkcnMv&#10;ZG93bnJldi54bWxQSwUGAAAAAAQABADzAAAAGwUAAAAA&#10;" w14:anchorId="77E7CC89">
                <v:textbox inset="2.16pt,1.44pt,0,1.44pt">
                  <w:txbxContent>
                    <w:p w:rsidR="00DB1734" w:rsidP="00583610" w:rsidRDefault="00DB1734" w14:paraId="3DB5DF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3872" behindDoc="0" locked="0" layoutInCell="1" allowOverlap="1" wp14:editId="6373D367" wp14:anchorId="673125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1" name="Rectangle 6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FB1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1" style="position:absolute;margin-left:104pt;margin-top:11pt;width:79pt;height:135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rnugEAAEw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PSqaxpKHLfYpZ/o&#10;G3fDpMixOhopVe5v9msOscdrz+EJTlnEZRa/aLD5i7LIUjw+nD1WSyICizcXN12NnRC41VzXTU4Q&#10;pnq7HSCm78pbkheMAnIp1vL9Q0zHo69H8F5mc3w/r9KyXYqay+7ylevWywNqxCFNjxj05GdGxWQC&#10;JTM2ntH4e8dBUTLdO3S2vf560eKklKTp2g4nGEqCrLfvq9yJ0eMsiQSU7AKYYUS+xaNCC1tWhJ3G&#10;K8/E+7yQf/sJN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kxa57oBAABMAwAADgAAAAAAAAAAAAAAAAAuAgAAZHJzL2Uy&#10;b0RvYy54bWxQSwECLQAUAAYACAAAACEAsUqaJdsAAAAKAQAADwAAAAAAAAAAAAAAAAAUBAAAZHJz&#10;L2Rvd25yZXYueG1sUEsFBgAAAAAEAAQA8wAAABwFAAAAAA==&#10;" w14:anchorId="67312560">
                <v:textbox inset="2.16pt,1.44pt,0,1.44pt">
                  <w:txbxContent>
                    <w:p w:rsidR="00DB1734" w:rsidP="00583610" w:rsidRDefault="00DB1734" w14:paraId="5E0FB1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4896" behindDoc="0" locked="0" layoutInCell="1" allowOverlap="1" wp14:editId="2DCB1B90" wp14:anchorId="6D81F61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2" name="Rectangle 6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B43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2" style="position:absolute;margin-left:104pt;margin-top:11pt;width:79pt;height:135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YAuQ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13TUuJ4xa79AN9&#10;426YFDlVRyOlyv3Nfs0h9njtOTzBOYu4zOIXDTZ/URZZisfHi8dqSURg8e7mrquxEwK3mtu6yQnC&#10;VG+3A8T0RXlL8oJRQC7FWn74FtPp6OsRvJfZnN7Pq7TslqLmU7d+5brz8ogacUjTIwY9+ZlRMZlA&#10;yYyNZzT+2nNQlExfHTrb3n68QSNSSZqu7XCCoSTIeve+yp0YPc6SSEDJPoAZRuRbPCq0sGVF2Hm8&#10;8ky8zwv5t59g+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jYAuQEAAEwDAAAOAAAAAAAAAAAAAAAAAC4CAABkcnMvZTJv&#10;RG9jLnhtbFBLAQItABQABgAIAAAAIQCxSpol2wAAAAoBAAAPAAAAAAAAAAAAAAAAABMEAABkcnMv&#10;ZG93bnJldi54bWxQSwUGAAAAAAQABADzAAAAGwUAAAAA&#10;" w14:anchorId="6D81F619">
                <v:textbox inset="2.16pt,1.44pt,0,1.44pt">
                  <w:txbxContent>
                    <w:p w:rsidR="00DB1734" w:rsidP="00583610" w:rsidRDefault="00DB1734" w14:paraId="65AB43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5920" behindDoc="0" locked="0" layoutInCell="1" allowOverlap="1" wp14:editId="1D10ECB5" wp14:anchorId="63ED2E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3" name="Rectangle 6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80B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3" style="position:absolute;margin-left:104pt;margin-top:11pt;width:79pt;height:135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Lrug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16wpcdxil36g&#10;b9wNkyLn6mikVLm/2a85xB6vPYVHuGQRl1n8osHmL8oiS/H4dPVYLYkILN6ub7saOyFwq9nUTU4Q&#10;pnq9HSCmL8pbkheMAnIp1vLjt5jOR1+O4L3M5vx+XqVlvxQ1n7rNC9e9lyfUiEOaHjDoyc+MiskE&#10;SmZsPKPx14GDomT66tDZdvN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0LC67oBAABMAwAADgAAAAAAAAAAAAAAAAAuAgAAZHJzL2Uy&#10;b0RvYy54bWxQSwECLQAUAAYACAAAACEAsUqaJdsAAAAKAQAADwAAAAAAAAAAAAAAAAAUBAAAZHJz&#10;L2Rvd25yZXYueG1sUEsFBgAAAAAEAAQA8wAAABwFAAAAAA==&#10;" w14:anchorId="63ED2E2A">
                <v:textbox inset="2.16pt,1.44pt,0,1.44pt">
                  <w:txbxContent>
                    <w:p w:rsidR="00DB1734" w:rsidP="00583610" w:rsidRDefault="00DB1734" w14:paraId="2E80B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6944" behindDoc="0" locked="0" layoutInCell="1" allowOverlap="1" wp14:editId="491C3CCF" wp14:anchorId="2D55A15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4" name="Rectangle 6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75E38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4" style="position:absolute;margin-left:104pt;margin-top:11pt;width:79pt;height:135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+5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c0mJ4xa79BN9&#10;426YFDlWRyOlyv3Nfs0h9njtOTzBKYu4zOIXDTZ/URZZiseHs8dqSURg8fbitquxEwK3mpu6yQnC&#10;VG+3A8T0TXlL8oJRQC7FWr5/iOl49PUI3stsju/nVVq2S1Fz1XWvXLdeHlAjDml6xKAnPzMqJhMo&#10;mbHxjMbfOw6Kkum7Q2fbm8uLFielJE3XIhCBkiDr7fsqd2L0OEsiASW7AGYYkW/xqNDClhVhp/HK&#10;M/E+L+TffoLN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oYp+5uQEAAEwDAAAOAAAAAAAAAAAAAAAAAC4CAABkcnMvZTJv&#10;RG9jLnhtbFBLAQItABQABgAIAAAAIQCxSpol2wAAAAoBAAAPAAAAAAAAAAAAAAAAABMEAABkcnMv&#10;ZG93bnJldi54bWxQSwUGAAAAAAQABADzAAAAGwUAAAAA&#10;" w14:anchorId="2D55A15D">
                <v:textbox inset="2.16pt,1.44pt,0,1.44pt">
                  <w:txbxContent>
                    <w:p w:rsidR="00DB1734" w:rsidP="00583610" w:rsidRDefault="00DB1734" w14:paraId="475E38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7968" behindDoc="0" locked="0" layoutInCell="1" allowOverlap="1" wp14:editId="0083F0D3" wp14:anchorId="5B55AA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5" name="Rectangle 6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669E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5" style="position:absolute;margin-left:104pt;margin-top:11pt;width:79pt;height:135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5OZrUroBAABMAwAADgAAAAAAAAAAAAAAAAAuAgAAZHJzL2Uy&#10;b0RvYy54bWxQSwECLQAUAAYACAAAACEAsUqaJdsAAAAKAQAADwAAAAAAAAAAAAAAAAAUBAAAZHJz&#10;L2Rvd25yZXYueG1sUEsFBgAAAAAEAAQA8wAAABwFAAAAAA==&#10;" w14:anchorId="5B55AABD">
                <v:textbox inset="2.16pt,1.44pt,0,1.44pt">
                  <w:txbxContent>
                    <w:p w:rsidR="00DB1734" w:rsidP="00583610" w:rsidRDefault="00DB1734" w14:paraId="2F669E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88992" behindDoc="0" locked="0" layoutInCell="1" allowOverlap="1" wp14:editId="708621FC" wp14:anchorId="60BA92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6" name="Rectangle 6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5E3F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6" style="position:absolute;margin-left:104pt;margin-top:11pt;width:79pt;height:135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Xxy9roBAABMAwAADgAAAAAAAAAAAAAAAAAuAgAAZHJzL2Uy&#10;b0RvYy54bWxQSwECLQAUAAYACAAAACEAsUqaJdsAAAAKAQAADwAAAAAAAAAAAAAAAAAUBAAAZHJz&#10;L2Rvd25yZXYueG1sUEsFBgAAAAAEAAQA8wAAABwFAAAAAA==&#10;" w14:anchorId="60BA9229">
                <v:textbox inset="2.16pt,1.44pt,0,1.44pt">
                  <w:txbxContent>
                    <w:p w:rsidR="00DB1734" w:rsidP="00583610" w:rsidRDefault="00DB1734" w14:paraId="525E3F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0016" behindDoc="0" locked="0" layoutInCell="1" allowOverlap="1" wp14:editId="003165DB" wp14:anchorId="64D2A5D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7" name="Rectangle 6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93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7" style="position:absolute;margin-left:104pt;margin-top:11pt;width:79pt;height:159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JFoG4uQEAAEwDAAAOAAAAAAAAAAAAAAAAAC4CAABkcnMvZTJv&#10;RG9jLnhtbFBLAQItABQABgAIAAAAIQCu1q1Q2wAAAAoBAAAPAAAAAAAAAAAAAAAAABMEAABkcnMv&#10;ZG93bnJldi54bWxQSwUGAAAAAAQABADzAAAAGwUAAAAA&#10;" w14:anchorId="64D2A5D9">
                <v:textbox inset="2.16pt,1.44pt,0,1.44pt">
                  <w:txbxContent>
                    <w:p w:rsidR="00DB1734" w:rsidP="00583610" w:rsidRDefault="00DB1734" w14:paraId="08493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1040" behindDoc="0" locked="0" layoutInCell="1" allowOverlap="1" wp14:editId="331C868F" wp14:anchorId="021D24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8" name="Rectangle 6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0A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8" style="position:absolute;margin-left:104pt;margin-top:11pt;width:79pt;height:159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yO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XWKvHLfYpV/o&#10;G3f9qMipOhgpVe5v9msKscNrT+ERzlnEZRY/a7D5i7LIXDw+XjxWcyICi+urdVtjJwRu5QauMEGY&#10;6vV2gJh+KG9JXjAKyKVYyw93MZ2OvhzBe5nN6f28SvNuLmqu180L152XR9SIQ5oeMOjRT4yK0QRK&#10;Jmw8o/HPnoOiZPzp0Nnm29erBielJMu2adEV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m1ryOuQEAAEwDAAAOAAAAAAAAAAAAAAAAAC4CAABkcnMvZTJv&#10;RG9jLnhtbFBLAQItABQABgAIAAAAIQCu1q1Q2wAAAAoBAAAPAAAAAAAAAAAAAAAAABMEAABkcnMv&#10;ZG93bnJldi54bWxQSwUGAAAAAAQABADzAAAAGwUAAAAA&#10;" w14:anchorId="021D24E1">
                <v:textbox inset="2.16pt,1.44pt,0,1.44pt">
                  <w:txbxContent>
                    <w:p w:rsidR="00DB1734" w:rsidP="00583610" w:rsidRDefault="00DB1734" w14:paraId="05F0A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editId="37450789" wp14:anchorId="6862F4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9" name="Rectangle 6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39B0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9" style="position:absolute;margin-left:104pt;margin-top:11pt;width:79pt;height:159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qUkhluQEAAEwDAAAOAAAAAAAAAAAAAAAAAC4CAABkcnMvZTJv&#10;RG9jLnhtbFBLAQItABQABgAIAAAAIQCu1q1Q2wAAAAoBAAAPAAAAAAAAAAAAAAAAABMEAABkcnMv&#10;ZG93bnJldi54bWxQSwUGAAAAAAQABADzAAAAGwUAAAAA&#10;" w14:anchorId="6862F45A">
                <v:textbox inset="2.16pt,1.44pt,0,1.44pt">
                  <w:txbxContent>
                    <w:p w:rsidR="00DB1734" w:rsidP="00583610" w:rsidRDefault="00DB1734" w14:paraId="0639B0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3088" behindDoc="0" locked="0" layoutInCell="1" allowOverlap="1" wp14:editId="7DE59B67" wp14:anchorId="6E3EE5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0" name="Rectangle 6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380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0" style="position:absolute;margin-left:104pt;margin-top:11pt;width:79pt;height:159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OvrN6uQEAAEwDAAAOAAAAAAAAAAAAAAAAAC4CAABkcnMvZTJv&#10;RG9jLnhtbFBLAQItABQABgAIAAAAIQCu1q1Q2wAAAAoBAAAPAAAAAAAAAAAAAAAAABMEAABkcnMv&#10;ZG93bnJldi54bWxQSwUGAAAAAAQABADzAAAAGwUAAAAA&#10;" w14:anchorId="6E3EE50A">
                <v:textbox inset="2.16pt,1.44pt,0,1.44pt">
                  <w:txbxContent>
                    <w:p w:rsidR="00DB1734" w:rsidP="00583610" w:rsidRDefault="00DB1734" w14:paraId="05380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4112" behindDoc="0" locked="0" layoutInCell="1" allowOverlap="1" wp14:editId="2DBCF61D" wp14:anchorId="6C87B8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1" name="Rectangle 6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D531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1" style="position:absolute;margin-left:104pt;margin-top:11pt;width:79pt;height:159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wjpHkboBAABMAwAADgAAAAAAAAAAAAAAAAAuAgAAZHJzL2Uy&#10;b0RvYy54bWxQSwECLQAUAAYACAAAACEArtatUNsAAAAKAQAADwAAAAAAAAAAAAAAAAAUBAAAZHJz&#10;L2Rvd25yZXYueG1sUEsFBgAAAAAEAAQA8wAAABwFAAAAAA==&#10;" w14:anchorId="6C87B879">
                <v:textbox inset="2.16pt,1.44pt,0,1.44pt">
                  <w:txbxContent>
                    <w:p w:rsidR="00DB1734" w:rsidP="00583610" w:rsidRDefault="00DB1734" w14:paraId="7BD531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5136" behindDoc="0" locked="0" layoutInCell="1" allowOverlap="1" wp14:editId="72A4C5D6" wp14:anchorId="453A8F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2" name="Rectangle 6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C66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2" style="position:absolute;margin-left:104pt;margin-top:11pt;width:79pt;height:159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t2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bRpKHLfYpV/o&#10;G3f9qMipOhgpVe5v9msKscNrT+ERzlnEZRY/a7D5i7LIXDw+XjxWcyICi+urdVtjJwRu5QauMEGY&#10;6vV2gJh+KG9JXjAKyKVYyw93MZ2OvhzBe5nN6f28SvNuLmqu16sXrjsvj6gRhzQ9YNCjnxgVowmU&#10;TNh4RuOfPQdFyfjTobPNt69XaEQqybJtWpxg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XsCt2uQEAAEwDAAAOAAAAAAAAAAAAAAAAAC4CAABkcnMvZTJv&#10;RG9jLnhtbFBLAQItABQABgAIAAAAIQCu1q1Q2wAAAAoBAAAPAAAAAAAAAAAAAAAAABMEAABkcnMv&#10;ZG93bnJldi54bWxQSwUGAAAAAAQABADzAAAAGwUAAAAA&#10;" w14:anchorId="453A8FA0">
                <v:textbox inset="2.16pt,1.44pt,0,1.44pt">
                  <w:txbxContent>
                    <w:p w:rsidR="00DB1734" w:rsidP="00583610" w:rsidRDefault="00DB1734" w14:paraId="73C66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6160" behindDoc="0" locked="0" layoutInCell="1" allowOverlap="1" wp14:editId="4F41EB86" wp14:anchorId="3646A5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3" name="Rectangle 6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89CC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3" style="position:absolute;margin-left:104pt;margin-top:11pt;width:79pt;height:162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By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zetc2KEsctduk7&#10;+sbdYCS5VEfd9zL3N/s1hdjhtefwBNcs4jKLnxXY/EVZZC4en28eyzkRgcXtatvW2AmBW029Xm8w&#10;QZjq9XaAmD5Lb0leMArIpVjLT19juhx9OYL3MpvL+3mV5sNc1Hzcbl6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A24HK7AQAATAMAAA4AAAAAAAAAAAAAAAAALgIAAGRycy9l&#10;Mm9Eb2MueG1sUEsBAi0AFAAGAAgAAAAhAHtLjtTbAAAACgEAAA8AAAAAAAAAAAAAAAAAFQQAAGRy&#10;cy9kb3ducmV2LnhtbFBLBQYAAAAABAAEAPMAAAAdBQAAAAA=&#10;" w14:anchorId="3646A558">
                <v:textbox inset="2.16pt,1.44pt,0,1.44pt">
                  <w:txbxContent>
                    <w:p w:rsidR="00DB1734" w:rsidP="00583610" w:rsidRDefault="00DB1734" w14:paraId="3689CC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7184" behindDoc="0" locked="0" layoutInCell="1" allowOverlap="1" wp14:editId="1221EAB6" wp14:anchorId="2EF543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4" name="Rectangle 6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237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4" style="position:absolute;margin-left:104pt;margin-top:11pt;width:79pt;height:162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8WvSC7AQAATAMAAA4AAAAAAAAAAAAAAAAALgIAAGRycy9l&#10;Mm9Eb2MueG1sUEsBAi0AFAAGAAgAAAAhAHtLjtTbAAAACgEAAA8AAAAAAAAAAAAAAAAAFQQAAGRy&#10;cy9kb3ducmV2LnhtbFBLBQYAAAAABAAEAPMAAAAdBQAAAAA=&#10;" w14:anchorId="2EF54341">
                <v:textbox inset="2.16pt,1.44pt,0,1.44pt">
                  <w:txbxContent>
                    <w:p w:rsidR="00DB1734" w:rsidP="00583610" w:rsidRDefault="00DB1734" w14:paraId="33237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8208" behindDoc="0" locked="0" layoutInCell="1" allowOverlap="1" wp14:editId="424FBB6B" wp14:anchorId="3A35F0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5" name="Rectangle 6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F4E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5" style="position:absolute;margin-left:104pt;margin-top:11pt;width:79pt;height:162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OSScu7AQAATAMAAA4AAAAAAAAAAAAAAAAALgIAAGRycy9l&#10;Mm9Eb2MueG1sUEsBAi0AFAAGAAgAAAAhAHtLjtTbAAAACgEAAA8AAAAAAAAAAAAAAAAAFQQAAGRy&#10;cy9kb3ducmV2LnhtbFBLBQYAAAAABAAEAPMAAAAdBQAAAAA=&#10;" w14:anchorId="3A35F048">
                <v:textbox inset="2.16pt,1.44pt,0,1.44pt">
                  <w:txbxContent>
                    <w:p w:rsidR="00DB1734" w:rsidP="00583610" w:rsidRDefault="00DB1734" w14:paraId="1AF4E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399232" behindDoc="0" locked="0" layoutInCell="1" allowOverlap="1" wp14:editId="320E96F4" wp14:anchorId="07D5D9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6" name="Rectangle 6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3854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6" style="position:absolute;margin-left:104pt;margin-top:11pt;width:79pt;height:135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NvANq+4AQAATAMAAA4AAAAAAAAAAAAAAAAALgIAAGRycy9lMm9E&#10;b2MueG1sUEsBAi0AFAAGAAgAAAAhALFKmiXbAAAACgEAAA8AAAAAAAAAAAAAAAAAEgQAAGRycy9k&#10;b3ducmV2LnhtbFBLBQYAAAAABAAEAPMAAAAaBQAAAAA=&#10;" w14:anchorId="07D5D9BB">
                <v:textbox inset="2.16pt,1.44pt,0,1.44pt">
                  <w:txbxContent>
                    <w:p w:rsidR="00DB1734" w:rsidP="00583610" w:rsidRDefault="00DB1734" w14:paraId="6A3854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0256" behindDoc="0" locked="0" layoutInCell="1" allowOverlap="1" wp14:editId="4B1809DA" wp14:anchorId="74C1D5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7" name="Rectangle 6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37E1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7" style="position:absolute;margin-left:104pt;margin-top:11pt;width:79pt;height:135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JEuAEAAEwDAAAOAAAAZHJzL2Uyb0RvYy54bWysU8tu2zAQvBfoPxC813qkiBX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PS2a7eUOG6xS9/R&#10;N+6GSZG1OhopVe5v9msOscdrz+EJLlnEZRa/aLD5i7LIUjw+Xz1WSyICi3c3d12NnRC41WzrJicI&#10;U73eDhDTZ+UtyQtGAbkUa/npa0zr0d9H8F5ms76fV2k5LKua+sr14OUZNeKQpkcMevIzo2IygZIZ&#10;G89o/HnkoCiZvjh0tt1+vGlxUkrSdG2HEwwlQdaHt1XuxOhxlkQCSo4BzDAi3/JuoYUtK8Iu45Vn&#10;4m1eyL/+BPt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JdEwkS4AQAATAMAAA4AAAAAAAAAAAAAAAAALgIAAGRycy9lMm9E&#10;b2MueG1sUEsBAi0AFAAGAAgAAAAhALFKmiXbAAAACgEAAA8AAAAAAAAAAAAAAAAAEgQAAGRycy9k&#10;b3ducmV2LnhtbFBLBQYAAAAABAAEAPMAAAAaBQAAAAA=&#10;" w14:anchorId="74C1D512">
                <v:textbox inset="2.16pt,1.44pt,0,1.44pt">
                  <w:txbxContent>
                    <w:p w:rsidR="00DB1734" w:rsidP="00583610" w:rsidRDefault="00DB1734" w14:paraId="7C37E1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editId="26C5995C" wp14:anchorId="743EC2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8" name="Rectangle 6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5ABB4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8" style="position:absolute;margin-left:104pt;margin-top:11pt;width:79pt;height:135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PiE/3K4AQAATAMAAA4AAAAAAAAAAAAAAAAALgIAAGRycy9lMm9E&#10;b2MueG1sUEsBAi0AFAAGAAgAAAAhALFKmiXbAAAACgEAAA8AAAAAAAAAAAAAAAAAEgQAAGRycy9k&#10;b3ducmV2LnhtbFBLBQYAAAAABAAEAPMAAAAaBQAAAAA=&#10;" w14:anchorId="743EC2D7">
                <v:textbox inset="2.16pt,1.44pt,0,1.44pt">
                  <w:txbxContent>
                    <w:p w:rsidR="00DB1734" w:rsidP="00583610" w:rsidRDefault="00DB1734" w14:paraId="25ABB4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2304" behindDoc="0" locked="0" layoutInCell="1" allowOverlap="1" wp14:editId="5E10E20D" wp14:anchorId="05991D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9" name="Rectangle 6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C653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9" style="position:absolute;margin-left:104pt;margin-top:11pt;width:79pt;height:162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j+wz07oBAABMAwAADgAAAAAAAAAAAAAAAAAuAgAAZHJzL2Uy&#10;b0RvYy54bWxQSwECLQAUAAYACAAAACEAe0uO1NsAAAAKAQAADwAAAAAAAAAAAAAAAAAUBAAAZHJz&#10;L2Rvd25yZXYueG1sUEsFBgAAAAAEAAQA8wAAABwFAAAAAA==&#10;" w14:anchorId="05991D97">
                <v:textbox inset="2.16pt,1.44pt,0,1.44pt">
                  <w:txbxContent>
                    <w:p w:rsidR="00DB1734" w:rsidP="00583610" w:rsidRDefault="00DB1734" w14:paraId="6EC653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3328" behindDoc="0" locked="0" layoutInCell="1" allowOverlap="1" wp14:editId="133924BA" wp14:anchorId="48BCEF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30" name="Rectangle 6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0F9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0" style="position:absolute;margin-left:104pt;margin-top:11pt;width:79pt;height:162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IYVNguQEAAEwDAAAOAAAAAAAAAAAAAAAAAC4CAABkcnMvZTJv&#10;RG9jLnhtbFBLAQItABQABgAIAAAAIQB7S47U2wAAAAoBAAAPAAAAAAAAAAAAAAAAABMEAABkcnMv&#10;ZG93bnJldi54bWxQSwUGAAAAAAQABADzAAAAGwUAAAAA&#10;" w14:anchorId="48BCEF67">
                <v:textbox inset="2.16pt,1.44pt,0,1.44pt">
                  <w:txbxContent>
                    <w:p w:rsidR="00DB1734" w:rsidP="00583610" w:rsidRDefault="00DB1734" w14:paraId="120F9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4352" behindDoc="0" locked="0" layoutInCell="1" allowOverlap="1" wp14:editId="23DB3457" wp14:anchorId="1242B3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1" name="Rectangle 6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AA6B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1" style="position:absolute;margin-left:104pt;margin-top:11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2i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1mTYnjFqf0&#10;HXXjrh8VWbKDkVLl+Wa9phA7LHsOT3CJIrqZ/KzB5i/SInPR+HzVWM2JCExuN9u2xkkIPLq72W7Q&#10;xy7Va3GAmD4rb0l2GAWEUpTlp68xLVdfrmBdBrM8n700H+aFTP3x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5g92iugEAAEsDAAAOAAAAAAAAAAAAAAAAAC4CAABkcnMvZTJv&#10;RG9jLnhtbFBLAQItABQABgAIAAAAIQCiaTO02gAAAAoBAAAPAAAAAAAAAAAAAAAAABQEAABkcnMv&#10;ZG93bnJldi54bWxQSwUGAAAAAAQABADzAAAAGwUAAAAA&#10;" w14:anchorId="1242B30A">
                <v:textbox inset="2.16pt,1.44pt,0,1.44pt">
                  <w:txbxContent>
                    <w:p w:rsidR="00DB1734" w:rsidP="00583610" w:rsidRDefault="00DB1734" w14:paraId="07AA6B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5376" behindDoc="0" locked="0" layoutInCell="1" allowOverlap="1" wp14:editId="1291FF48" wp14:anchorId="2B73BF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2" name="Rectangle 6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34F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2" style="position:absolute;margin-left:104pt;margin-top:11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am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b2qKLHM4JT+&#10;oG7M9lqQOTuorhNpvkmv0YcGy578I5yjgG4iP0kw6Yu0yJQ1Pl00FlMkHJOb1aYucRIcj66vNiv0&#10;sUvxXuwhxHvhDElOSwGhZGXZ8VeI89W3K1iXwMzPJy9O+2kmU67foO5dd0KKuKPxAY3Ubmwp18pT&#10;MuLcWxpeDwwEJfqnRWGr66ukQ8zBsq5qXGDIAYLef8wyyweHq8QjUHLwoPoB8WaJMiycWCZ23q60&#10;Eh/jDP79H9j9BQ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m5rWprgBAABLAwAADgAAAAAAAAAAAAAAAAAuAgAAZHJzL2Uyb0Rv&#10;Yy54bWxQSwECLQAUAAYACAAAACEAomkztNoAAAAKAQAADwAAAAAAAAAAAAAAAAASBAAAZHJzL2Rv&#10;d25yZXYueG1sUEsFBgAAAAAEAAQA8wAAABkFAAAAAA==&#10;" w14:anchorId="2B73BFCE">
                <v:textbox inset="2.16pt,1.44pt,0,1.44pt">
                  <w:txbxContent>
                    <w:p w:rsidR="00DB1734" w:rsidP="00583610" w:rsidRDefault="00DB1734" w14:paraId="60534F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6400" behindDoc="0" locked="0" layoutInCell="1" allowOverlap="1" wp14:editId="0DCF3C26" wp14:anchorId="05FB1E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3" name="Rectangle 6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9FD5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3" style="position:absolute;margin-left:104pt;margin-top:11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pv/xO5AQAASwMAAA4AAAAAAAAAAAAAAAAALgIAAGRycy9lMm9E&#10;b2MueG1sUEsBAi0AFAAGAAgAAAAhAKJpM7TaAAAACgEAAA8AAAAAAAAAAAAAAAAAEwQAAGRycy9k&#10;b3ducmV2LnhtbFBLBQYAAAAABAAEAPMAAAAaBQAAAAA=&#10;" w14:anchorId="05FB1E8A">
                <v:textbox inset="2.16pt,1.44pt,0,1.44pt">
                  <w:txbxContent>
                    <w:p w:rsidR="00DB1734" w:rsidP="00583610" w:rsidRDefault="00DB1734" w14:paraId="069FD5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7424" behindDoc="0" locked="0" layoutInCell="1" allowOverlap="1" wp14:editId="46C0A916" wp14:anchorId="624331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4" name="Rectangle 6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051E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4" style="position:absolute;margin-left:104pt;margin-top:11pt;width:79pt;height:60pt;z-index:258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EC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WrNSWWG5zS&#10;H9SN226QZM72um1lmm/Sa/ShwbIn/wjnKKCbyE8KTPoiLTJljU8XjeUUicDkZrWpS5yEwKPr9WaF&#10;PnYp3os9hHgvnSHJYRQQSlaWH3+FOF99u4J1Ccz8fPLitJ9mMmX9BnXv2hNSxB2ND2jU4EZGxaA9&#10;JSPOndHweuAgKRl+WhS2ul6vKlyUHCzrqsYFhhwg6P3HLLeid7hKIgIlBw+66xFvlijDwollYuft&#10;SivxMc7g3/+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XHsECugEAAEsDAAAOAAAAAAAAAAAAAAAAAC4CAABkcnMvZTJv&#10;RG9jLnhtbFBLAQItABQABgAIAAAAIQCiaTO02gAAAAoBAAAPAAAAAAAAAAAAAAAAABQEAABkcnMv&#10;ZG93bnJldi54bWxQSwUGAAAAAAQABADzAAAAGwUAAAAA&#10;" w14:anchorId="62433121">
                <v:textbox inset="2.16pt,1.44pt,0,1.44pt">
                  <w:txbxContent>
                    <w:p w:rsidR="00DB1734" w:rsidP="00583610" w:rsidRDefault="00DB1734" w14:paraId="0B051E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8448" behindDoc="0" locked="0" layoutInCell="1" allowOverlap="1" wp14:editId="37BCD19A" wp14:anchorId="682392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5" name="Rectangle 6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1FF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5" style="position:absolute;margin-left:104pt;margin-top:11pt;width:79pt;height:60pt;z-index:258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i3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3mIyWOW5zS&#10;d9SNu35UZMkORkqV55v1mkLssOw5PMEliuhm8rMGm79Ii8xF4/NVYzUnIjC53WzbGich8OjuZrtB&#10;H7tUr8UBYvqsvCXZYRQQSlGWn77GtFx9uYJ1GczyfPbSfJgXMvX2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26+i3ugEAAEsDAAAOAAAAAAAAAAAAAAAAAC4CAABkcnMvZTJv&#10;RG9jLnhtbFBLAQItABQABgAIAAAAIQCiaTO02gAAAAoBAAAPAAAAAAAAAAAAAAAAABQEAABkcnMv&#10;ZG93bnJldi54bWxQSwUGAAAAAAQABADzAAAAGwUAAAAA&#10;" w14:anchorId="6823929F">
                <v:textbox inset="2.16pt,1.44pt,0,1.44pt">
                  <w:txbxContent>
                    <w:p w:rsidR="00DB1734" w:rsidP="00583610" w:rsidRDefault="00DB1734" w14:paraId="2B1FF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09472" behindDoc="0" locked="0" layoutInCell="1" allowOverlap="1" wp14:editId="63E4EED9" wp14:anchorId="61C1D3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6" name="Rectangle 6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8477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6" style="position:absolute;margin-left:104pt;margin-top:11pt;width:79pt;height:60pt;z-index:258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DilvC5AQAASwMAAA4AAAAAAAAAAAAAAAAALgIAAGRycy9lMm9E&#10;b2MueG1sUEsBAi0AFAAGAAgAAAAhAKJpM7TaAAAACgEAAA8AAAAAAAAAAAAAAAAAEwQAAGRycy9k&#10;b3ducmV2LnhtbFBLBQYAAAAABAAEAPMAAAAaBQAAAAA=&#10;" w14:anchorId="61C1D3BD">
                <v:textbox inset="2.16pt,1.44pt,0,1.44pt">
                  <w:txbxContent>
                    <w:p w:rsidR="00DB1734" w:rsidP="00583610" w:rsidRDefault="00DB1734" w14:paraId="448477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editId="3B891677" wp14:anchorId="60ABD7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7" name="Rectangle 6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C196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7" style="position:absolute;margin-left:104pt;margin-top:11pt;width:79pt;height:60pt;z-index:258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9F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mS4njFqf0&#10;DXXjrh8VWbKDkVLl+Wa9phA7LHsJz3CNIrqZ/KzB5i/SInPR+HLTWM2JCEzuNru2xkkIPNre7Tbo&#10;Y5fqtThATJ+UtyQ7jAJCKcry85eYlqu/r2BdBrM8n700H+eFzPoG9ejlBSnijqYnNHr0E6NiNIGS&#10;CefOaPx54qAoGT87FLbZ3m0aXJQSrNumxQWGEiDo49ssd2LwuEoiASWnAKYfEG95t8DCiRVi1+3K&#10;K/E2LuBf/4HD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Xv0W5AQAASwMAAA4AAAAAAAAAAAAAAAAALgIAAGRycy9lMm9E&#10;b2MueG1sUEsBAi0AFAAGAAgAAAAhAKJpM7TaAAAACgEAAA8AAAAAAAAAAAAAAAAAEwQAAGRycy9k&#10;b3ducmV2LnhtbFBLBQYAAAAABAAEAPMAAAAaBQAAAAA=&#10;" w14:anchorId="60ABD7F7">
                <v:textbox inset="2.16pt,1.44pt,0,1.44pt">
                  <w:txbxContent>
                    <w:p w:rsidR="00DB1734" w:rsidP="00583610" w:rsidRDefault="00DB1734" w14:paraId="52C196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1520" behindDoc="0" locked="0" layoutInCell="1" allowOverlap="1" wp14:editId="62908BE1" wp14:anchorId="152FB7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8" name="Rectangle 6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A0E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8" style="position:absolute;margin-left:104pt;margin-top:11pt;width:79pt;height:60pt;z-index:258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mr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3aDs3Lc4pR+&#10;oG7c9aMiS3YwUqo836zXFGKHZc/hCS5RRDeTnzXY/EVaZC4an68aqzkRgcntZtvWOAmBR3c32w36&#10;2KV6Kw4Q0xflLckOo4BQirL89C2m5errFazLYJbns5fmw7yQWTevUA9enpEi7mh6RKNHPzEqRhMo&#10;mXDujMZfRw6KkvGrQ2Gbu5tNg4tSgnXbtCgKlABBH95nuRODx1USCSg5BjD9gHiLRAUWTqwQu2xX&#10;Xon3cQH/9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cFmau5AQAASwMAAA4AAAAAAAAAAAAAAAAALgIAAGRycy9lMm9E&#10;b2MueG1sUEsBAi0AFAAGAAgAAAAhAKJpM7TaAAAACgEAAA8AAAAAAAAAAAAAAAAAEwQAAGRycy9k&#10;b3ducmV2LnhtbFBLBQYAAAAABAAEAPMAAAAaBQAAAAA=&#10;" w14:anchorId="152FB71D">
                <v:textbox inset="2.16pt,1.44pt,0,1.44pt">
                  <w:txbxContent>
                    <w:p w:rsidR="00DB1734" w:rsidP="00583610" w:rsidRDefault="00DB1734" w14:paraId="4CA0E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2544" behindDoc="0" locked="0" layoutInCell="1" allowOverlap="1" wp14:editId="3719A820" wp14:anchorId="5E532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9" name="Rectangle 6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853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9" style="position:absolute;margin-left:104pt;margin-top:11pt;width:79pt;height:60pt;z-index:258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m8LAeugEAAEsDAAAOAAAAAAAAAAAAAAAAAC4CAABkcnMvZTJv&#10;RG9jLnhtbFBLAQItABQABgAIAAAAIQCiaTO02gAAAAoBAAAPAAAAAAAAAAAAAAAAABQEAABkcnMv&#10;ZG93bnJldi54bWxQSwUGAAAAAAQABADzAAAAGwUAAAAA&#10;" w14:anchorId="5E53275B">
                <v:textbox inset="2.16pt,1.44pt,0,1.44pt">
                  <w:txbxContent>
                    <w:p w:rsidR="00DB1734" w:rsidP="00583610" w:rsidRDefault="00DB1734" w14:paraId="18853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3568" behindDoc="0" locked="0" layoutInCell="1" allowOverlap="1" wp14:editId="175B6C22" wp14:anchorId="6E5393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0" name="Rectangle 6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D31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0" style="position:absolute;margin-left:104pt;margin-top:11pt;width:79pt;height:60pt;z-index:258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rXEW5AQAASwMAAA4AAAAAAAAAAAAAAAAALgIAAGRycy9lMm9E&#10;b2MueG1sUEsBAi0AFAAGAAgAAAAhAKJpM7TaAAAACgEAAA8AAAAAAAAAAAAAAAAAEwQAAGRycy9k&#10;b3ducmV2LnhtbFBLBQYAAAAABAAEAPMAAAAaBQAAAAA=&#10;" w14:anchorId="6E5393D6">
                <v:textbox inset="2.16pt,1.44pt,0,1.44pt">
                  <w:txbxContent>
                    <w:p w:rsidR="00DB1734" w:rsidP="00583610" w:rsidRDefault="00DB1734" w14:paraId="74D31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4592" behindDoc="0" locked="0" layoutInCell="1" allowOverlap="1" wp14:editId="02767195" wp14:anchorId="295023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1" name="Rectangle 6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A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1" style="position:absolute;margin-left:104pt;margin-top:11pt;width:79pt;height:60pt;z-index:258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XnXwugEAAEsDAAAOAAAAAAAAAAAAAAAAAC4CAABkcnMvZTJv&#10;RG9jLnhtbFBLAQItABQABgAIAAAAIQCiaTO02gAAAAoBAAAPAAAAAAAAAAAAAAAAABQEAABkcnMv&#10;ZG93bnJldi54bWxQSwUGAAAAAAQABADzAAAAGwUAAAAA&#10;" w14:anchorId="295023B4">
                <v:textbox inset="2.16pt,1.44pt,0,1.44pt">
                  <w:txbxContent>
                    <w:p w:rsidR="00DB1734" w:rsidP="00583610" w:rsidRDefault="00DB1734" w14:paraId="3A73A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5616" behindDoc="0" locked="0" layoutInCell="1" allowOverlap="1" wp14:editId="597B8E2C" wp14:anchorId="14F015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2" name="Rectangle 6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89A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2" style="position:absolute;margin-left:104pt;margin-top:11pt;width:79pt;height:60pt;z-index:258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1HfvS5AQAASwMAAA4AAAAAAAAAAAAAAAAALgIAAGRycy9lMm9E&#10;b2MueG1sUEsBAi0AFAAGAAgAAAAhAKJpM7TaAAAACgEAAA8AAAAAAAAAAAAAAAAAEwQAAGRycy9k&#10;b3ducmV2LnhtbFBLBQYAAAAABAAEAPMAAAAaBQAAAAA=&#10;" w14:anchorId="14F015A8">
                <v:textbox inset="2.16pt,1.44pt,0,1.44pt">
                  <w:txbxContent>
                    <w:p w:rsidR="00DB1734" w:rsidP="00583610" w:rsidRDefault="00DB1734" w14:paraId="65A89A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editId="405695C3" wp14:anchorId="740A0B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3" name="Rectangle 6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E7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3" style="position:absolute;margin-left:104pt;margin-top:11pt;width:79pt;height:60pt;z-index:258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sldBugEAAEsDAAAOAAAAAAAAAAAAAAAAAC4CAABkcnMvZTJv&#10;RG9jLnhtbFBLAQItABQABgAIAAAAIQCiaTO02gAAAAoBAAAPAAAAAAAAAAAAAAAAABQEAABkcnMv&#10;ZG93bnJldi54bWxQSwUGAAAAAAQABADzAAAAGwUAAAAA&#10;" w14:anchorId="740A0B0B">
                <v:textbox inset="2.16pt,1.44pt,0,1.44pt">
                  <w:txbxContent>
                    <w:p w:rsidR="00DB1734" w:rsidP="00583610" w:rsidRDefault="00DB1734" w14:paraId="191E7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editId="5539934F" wp14:anchorId="54BC41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4" name="Rectangle 6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EE3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4" style="position:absolute;margin-left:104pt;margin-top:11pt;width:79pt;height:60pt;z-index:258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lQ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NSWWG5zS&#10;H9SN226QZM72um1lmm/Sa/ShwbIn/wjnKKCbyE8KTPoiLTJljU8XjeUUicDkZrWpS5yEwKPr9WaF&#10;PnYp3os9hHgvnSHJYRQQSlaWH3+FOF99u4J1Ccz8fPLitJ9mMsv6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w2lQugEAAEsDAAAOAAAAAAAAAAAAAAAAAC4CAABkcnMvZTJv&#10;RG9jLnhtbFBLAQItABQABgAIAAAAIQCiaTO02gAAAAoBAAAPAAAAAAAAAAAAAAAAABQEAABkcnMv&#10;ZG93bnJldi54bWxQSwUGAAAAAAQABADzAAAAGwUAAAAA&#10;" w14:anchorId="54BC41EA">
                <v:textbox inset="2.16pt,1.44pt,0,1.44pt">
                  <w:txbxContent>
                    <w:p w:rsidR="00DB1734" w:rsidP="00583610" w:rsidRDefault="00DB1734" w14:paraId="29EE3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8688" behindDoc="0" locked="0" layoutInCell="1" allowOverlap="1" wp14:editId="3947B486" wp14:anchorId="1CD52D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5" name="Rectangle 6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CE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5" style="position:absolute;margin-left:104pt;margin-top:11pt;width:79pt;height:60pt;z-index:258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l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2vryix3OCU&#10;fqFu3HaDJHO2120r03yTXqMPDZY9+yc4RwHdRH5SYNIXaZEpa3y6aCynSAQmN6tNXeIkBB7drDcr&#10;9LFL8VbsIcQf0hmSHEYBoWRl+fEhxPnq6xWsS2Dm55MXp/00k1luXqHuXXtCirij8RGNGtzIqBi0&#10;p2TEuTMa/hw4SEqGe4vCVjf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wNkDlugEAAEsDAAAOAAAAAAAAAAAAAAAAAC4CAABkcnMvZTJv&#10;RG9jLnhtbFBLAQItABQABgAIAAAAIQCiaTO02gAAAAoBAAAPAAAAAAAAAAAAAAAAABQEAABkcnMv&#10;ZG93bnJldi54bWxQSwUGAAAAAAQABADzAAAAGwUAAAAA&#10;" w14:anchorId="1CD52DB8">
                <v:textbox inset="2.16pt,1.44pt,0,1.44pt">
                  <w:txbxContent>
                    <w:p w:rsidR="00DB1734" w:rsidP="00583610" w:rsidRDefault="00DB1734" w14:paraId="638CE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editId="0FB53D51" wp14:anchorId="0EE55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6" name="Rectangle 6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6B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6" style="position:absolute;margin-left:104pt;margin-top:11pt;width:79pt;height:60pt;z-index:258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7rKbxugEAAEsDAAAOAAAAAAAAAAAAAAAAAC4CAABkcnMvZTJv&#10;RG9jLnhtbFBLAQItABQABgAIAAAAIQCiaTO02gAAAAoBAAAPAAAAAAAAAAAAAAAAABQEAABkcnMv&#10;ZG93bnJldi54bWxQSwUGAAAAAAQABADzAAAAGwUAAAAA&#10;" w14:anchorId="0EE559DD">
                <v:textbox inset="2.16pt,1.44pt,0,1.44pt">
                  <w:txbxContent>
                    <w:p w:rsidR="00DB1734" w:rsidP="00583610" w:rsidRDefault="00DB1734" w14:paraId="1C56B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0736" behindDoc="0" locked="0" layoutInCell="1" allowOverlap="1" wp14:editId="4BF57412" wp14:anchorId="36FE11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7" name="Rectangle 6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B5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7" style="position:absolute;margin-left:104pt;margin-top:11pt;width:79pt;height:60pt;z-index:258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pZj0S5AQAASwMAAA4AAAAAAAAAAAAAAAAALgIAAGRycy9lMm9E&#10;b2MueG1sUEsBAi0AFAAGAAgAAAAhAKJpM7TaAAAACgEAAA8AAAAAAAAAAAAAAAAAEwQAAGRycy9k&#10;b3ducmV2LnhtbFBLBQYAAAAABAAEAPMAAAAaBQAAAAA=&#10;" w14:anchorId="36FE1196">
                <v:textbox inset="2.16pt,1.44pt,0,1.44pt">
                  <w:txbxContent>
                    <w:p w:rsidR="00DB1734" w:rsidP="00583610" w:rsidRDefault="00DB1734" w14:paraId="4ED9B5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1760" behindDoc="0" locked="0" layoutInCell="1" allowOverlap="1" wp14:editId="22CEA2F8" wp14:anchorId="2272A2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8" name="Rectangle 6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D060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8" style="position:absolute;margin-left:104pt;margin-top:11pt;width:79pt;height:60pt;z-index:258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mquQ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VrnJXlBqf0&#10;B3XjthskmbO9bluZ5pv0Gn1osOzJP8I5Cugm8pMCk75Ii0xZ49NFYzlFIjC5WW3qEich8Oh6vVmh&#10;j12K92IPId5LZ0hyGAWEkpXlx18hzlffrmBdAjM/n7w47aeZTFW9Qd279oQUcUfjAxo1uJFRMWhP&#10;yYhzZzS8HjhISoafFoWtrterChclB8u6qlEUyAGC3n/Mcit6h6skIlBy8KC7HvFmiTIsnFgmdt6u&#10;tBIf4wz+/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xLqaq5AQAASwMAAA4AAAAAAAAAAAAAAAAALgIAAGRycy9lMm9E&#10;b2MueG1sUEsBAi0AFAAGAAgAAAAhAKJpM7TaAAAACgEAAA8AAAAAAAAAAAAAAAAAEwQAAGRycy9k&#10;b3ducmV2LnhtbFBLBQYAAAAABAAEAPMAAAAaBQAAAAA=&#10;" w14:anchorId="2272A272">
                <v:textbox inset="2.16pt,1.44pt,0,1.44pt">
                  <w:txbxContent>
                    <w:p w:rsidR="00DB1734" w:rsidP="00583610" w:rsidRDefault="00DB1734" w14:paraId="6D060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2784" behindDoc="0" locked="0" layoutInCell="1" allowOverlap="1" wp14:editId="22B72FC8" wp14:anchorId="6C4EB6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9" name="Rectangle 6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419B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9" style="position:absolute;margin-left:104pt;margin-top:11pt;width:79pt;height:60pt;z-index:258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Af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DSWWG5zS&#10;H9SN226QZM72um1lmm/Sa/ShwbIn/wjnKKCbyE8KTPoiLTJljU8XjeUUicDkZrWpS5yEwKPr9WaF&#10;PnYp3os9hHgvnSHJYRQQSlaWH3+FOF99u4J1Ccz8fPLitJ9mMtXq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9voAfugEAAEsDAAAOAAAAAAAAAAAAAAAAAC4CAABkcnMvZTJv&#10;RG9jLnhtbFBLAQItABQABgAIAAAAIQCiaTO02gAAAAoBAAAPAAAAAAAAAAAAAAAAABQEAABkcnMv&#10;ZG93bnJldi54bWxQSwUGAAAAAAQABADzAAAAGwUAAAAA&#10;" w14:anchorId="6C4EB65E">
                <v:textbox inset="2.16pt,1.44pt,0,1.44pt">
                  <w:txbxContent>
                    <w:p w:rsidR="00DB1734" w:rsidP="00583610" w:rsidRDefault="00DB1734" w14:paraId="5B419B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3808" behindDoc="0" locked="0" layoutInCell="1" allowOverlap="1" wp14:editId="63B79DF2" wp14:anchorId="68B0DA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0" name="Rectangle 6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A76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0" style="position:absolute;margin-left:104pt;margin-top:11pt;width:79pt;height:60pt;z-index:258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QsuQ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KJBlBqf0&#10;C3VjtteCzNlBdZ1I8016jT40WPbsn+AcBXQT+UmCSV+kRaas8emisZgi4ZjcrDZ1iQ9xPLpZb1bo&#10;Y5firdhDiD+EMyQ5LQWEkpVlx4cQ56uvV7AugZmfT16c9tNMplq/Qt277oQUcUfjIxqp3dhSrpWn&#10;ZMS5tzT8OTAQlOh7i8JWN+tVhYuS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hAxCy5AQAASwMAAA4AAAAAAAAAAAAAAAAALgIAAGRycy9lMm9E&#10;b2MueG1sUEsBAi0AFAAGAAgAAAAhAKJpM7TaAAAACgEAAA8AAAAAAAAAAAAAAAAAEwQAAGRycy9k&#10;b3ducmV2LnhtbFBLBQYAAAAABAAEAPMAAAAaBQAAAAA=&#10;" w14:anchorId="68B0DA67">
                <v:textbox inset="2.16pt,1.44pt,0,1.44pt">
                  <w:txbxContent>
                    <w:p w:rsidR="00DB1734" w:rsidP="00583610" w:rsidRDefault="00DB1734" w14:paraId="48A76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4832" behindDoc="0" locked="0" layoutInCell="1" allowOverlap="1" wp14:editId="487B9112" wp14:anchorId="163348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1" name="Rectangle 6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0F737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1" style="position:absolute;margin-left:104pt;margin-top:11pt;width:79pt;height:60pt;z-index:258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2Z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29pMQyg1P6&#10;jbox22tB5uyguk6k+Sa9Rh8aLHv2T3CKArqJ/CTBpC/SIlPW+HjWWEyRcEyuV+u6xElwPLq9Wq/Q&#10;xy7FR7GHEH8IZ0hyWgoIJSvLDr9CnK++X8G6BGZ+Pnlx2k0zmer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Zte2ZugEAAEsDAAAOAAAAAAAAAAAAAAAAAC4CAABkcnMvZTJv&#10;RG9jLnhtbFBLAQItABQABgAIAAAAIQCiaTO02gAAAAoBAAAPAAAAAAAAAAAAAAAAABQEAABkcnMv&#10;ZG93bnJldi54bWxQSwUGAAAAAAQABADzAAAAGwUAAAAA&#10;" w14:anchorId="163348C6">
                <v:textbox inset="2.16pt,1.44pt,0,1.44pt">
                  <w:txbxContent>
                    <w:p w:rsidR="00DB1734" w:rsidP="00583610" w:rsidRDefault="00DB1734" w14:paraId="30F737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5856" behindDoc="0" locked="0" layoutInCell="1" allowOverlap="1" wp14:editId="11DD016E" wp14:anchorId="477941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2" name="Rectangle 6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5404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2" style="position:absolute;margin-left:104pt;margin-top:11pt;width:79pt;height:60pt;z-index:258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aduQEAAEsDAAAOAAAAZHJzL2Uyb0RvYy54bWysU01v2zAMvQ/YfxB0X+w4b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V1RYllBqf0&#10;C3VjtteCzNlBdZ1I8016jT40WPbsn+AcBXQT+UmCSV+kRaas8emisZgi4ZjcrDZ1iZPgeHRztVmh&#10;j12Kt2IPIf4QzpDktBQQSlaWHR9CnK++XsG6BGZ+Pnlx2k8zmWr9CnXvuhNSxB2Nj2ikdmNLuVae&#10;khHn3tLw58BAUKLvLQpb3VytUIeY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us5p25AQAASwMAAA4AAAAAAAAAAAAAAAAALgIAAGRycy9lMm9E&#10;b2MueG1sUEsBAi0AFAAGAAgAAAAhAKJpM7TaAAAACgEAAA8AAAAAAAAAAAAAAAAAEwQAAGRycy9k&#10;b3ducmV2LnhtbFBLBQYAAAAABAAEAPMAAAAaBQAAAAA=&#10;" w14:anchorId="477941C5">
                <v:textbox inset="2.16pt,1.44pt,0,1.44pt">
                  <w:txbxContent>
                    <w:p w:rsidR="00DB1734" w:rsidP="00583610" w:rsidRDefault="00DB1734" w14:paraId="5B5404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6880" behindDoc="0" locked="0" layoutInCell="1" allowOverlap="1" wp14:editId="38B53935" wp14:anchorId="668C8A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3" name="Rectangle 6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583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3" style="position:absolute;margin-left:104pt;margin-top:11pt;width:79pt;height:60pt;z-index:258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8oug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1+vKHHM4pR+&#10;oW7MdUaSOdtrIeQ030mvIcQGy57DE5yjiO5EflRgpy/SImPW+HTRWI6JcExuVpu6xElwPFpfbVbo&#10;Y5firThATD+kt2RyWgoIJSvLjg8xzVdfr2DdBGZ+fvLSuB9nMtX6FereixNSxB1Nj2iU8UNLudGB&#10;kgHn3tL458BAUmLuHQpbra9WFS5KDpZ1VeMCQw4Q9P59ljnee1wlnoCSQwDd9Yg3S5Rh4cQysfN2&#10;TS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aWc8ougEAAEsDAAAOAAAAAAAAAAAAAAAAAC4CAABkcnMvZTJv&#10;RG9jLnhtbFBLAQItABQABgAIAAAAIQCiaTO02gAAAAoBAAAPAAAAAAAAAAAAAAAAABQEAABkcnMv&#10;ZG93bnJldi54bWxQSwUGAAAAAAQABADzAAAAGwUAAAAA&#10;" w14:anchorId="668C8AC9">
                <v:textbox inset="2.16pt,1.44pt,0,1.44pt">
                  <w:txbxContent>
                    <w:p w:rsidR="00DB1734" w:rsidP="00583610" w:rsidRDefault="00DB1734" w14:paraId="2F583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7904" behindDoc="0" locked="0" layoutInCell="1" allowOverlap="1" wp14:editId="5C649553" wp14:anchorId="1B6067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4" name="Rectangle 6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4B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4" style="position:absolute;margin-left:104pt;margin-top:11pt;width:79pt;height:60pt;z-index:258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E5ug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a0osMzil&#10;X6gbs70WZM4OqutEmm/Sa/ShwbJn/wTnKKCbyE8STPoiLTJljU8XjcUUCcfkZrWpS5wEx6Ob9WaF&#10;PnYp3oo9hPhDOEOS01JAKFlZdnwIcb76egXrEpj5+eTFaT/NZKr6FeredSekiDsaH9FI7caWcq08&#10;JSPOvaXhz4GBoETfWxS2ulmvKlyUHCzrqsYFhhwg6P37LLN8cLhKPAIlBw+qHxB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3KPE5ugEAAEsDAAAOAAAAAAAAAAAAAAAAAC4CAABkcnMvZTJv&#10;RG9jLnhtbFBLAQItABQABgAIAAAAIQCiaTO02gAAAAoBAAAPAAAAAAAAAAAAAAAAABQEAABkcnMv&#10;ZG93bnJldi54bWxQSwUGAAAAAAQABADzAAAAGwUAAAAA&#10;" w14:anchorId="1B606738">
                <v:textbox inset="2.16pt,1.44pt,0,1.44pt">
                  <w:txbxContent>
                    <w:p w:rsidR="00DB1734" w:rsidP="00583610" w:rsidRDefault="00DB1734" w14:paraId="13D4B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editId="2FF278C0" wp14:anchorId="19C1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5" name="Rectangle 6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0A99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5" style="position:absolute;margin-left:104pt;margin-top:11pt;width:79pt;height:60pt;z-index:258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iM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19TYllBqf0&#10;G3VjtteCzNlBdZ1I8016jT40WPbsn+AUBXQT+UmCSV+kRaas8fGssZgi4Zhcr9Z1iZPgeHR7tV6h&#10;j12Kj2IPIf4QzpDktBQQSlaWHX6FOF99v4J1Ccz8fPLitJtmMtX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3diMugEAAEsDAAAOAAAAAAAAAAAAAAAAAC4CAABkcnMvZTJv&#10;RG9jLnhtbFBLAQItABQABgAIAAAAIQCiaTO02gAAAAoBAAAPAAAAAAAAAAAAAAAAABQEAABkcnMv&#10;ZG93bnJldi54bWxQSwUGAAAAAAQABADzAAAAGwUAAAAA&#10;" w14:anchorId="19C18405">
                <v:textbox inset="2.16pt,1.44pt,0,1.44pt">
                  <w:txbxContent>
                    <w:p w:rsidR="00DB1734" w:rsidP="00583610" w:rsidRDefault="00DB1734" w14:paraId="050A99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29952" behindDoc="0" locked="0" layoutInCell="1" allowOverlap="1" wp14:editId="57756649" wp14:anchorId="040F3B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6" name="Rectangle 6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9EA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6" style="position:absolute;margin-left:104pt;margin-top:11pt;width:79pt;height:60pt;z-index:258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1KbLugEAAEsDAAAOAAAAAAAAAAAAAAAAAC4CAABkcnMvZTJv&#10;RG9jLnhtbFBLAQItABQABgAIAAAAIQCiaTO02gAAAAoBAAAPAAAAAAAAAAAAAAAAABQEAABkcnMv&#10;ZG93bnJldi54bWxQSwUGAAAAAAQABADzAAAAGwUAAAAA&#10;" w14:anchorId="040F3BCA">
                <v:textbox inset="2.16pt,1.44pt,0,1.44pt">
                  <w:txbxContent>
                    <w:p w:rsidR="00DB1734" w:rsidP="00583610" w:rsidRDefault="00DB1734" w14:paraId="099EA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editId="6C0DD4E7" wp14:anchorId="4DE1D7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7" name="Rectangle 6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9A4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7" style="position:absolute;margin-left:104pt;margin-top:11pt;width:79pt;height:48pt;z-index:258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4SPQ65AQAASwMAAA4AAAAAAAAAAAAAAAAALgIAAGRycy9lMm9E&#10;b2MueG1sUEsBAi0AFAAGAAgAAAAhALlOBW7aAAAACgEAAA8AAAAAAAAAAAAAAAAAEwQAAGRycy9k&#10;b3ducmV2LnhtbFBLBQYAAAAABAAEAPMAAAAaBQAAAAA=&#10;" w14:anchorId="4DE1D74F">
                <v:textbox inset="2.16pt,1.44pt,0,1.44pt">
                  <w:txbxContent>
                    <w:p w:rsidR="00DB1734" w:rsidP="00583610" w:rsidRDefault="00DB1734" w14:paraId="6A9A4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editId="4245F2A2" wp14:anchorId="69AD8E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8" name="Rectangle 6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1513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8" style="position:absolute;margin-left:104pt;margin-top:11pt;width:79pt;height:48pt;z-index:258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vguA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" w14:anchorId="69AD8EA3">
                <v:textbox inset="2.16pt,1.44pt,0,1.44pt">
                  <w:txbxContent>
                    <w:p w:rsidR="00DB1734" w:rsidP="00583610" w:rsidRDefault="00DB1734" w14:paraId="0B1513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editId="358B9361" wp14:anchorId="107A0E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9" name="Rectangle 6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278E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9" style="position:absolute;margin-left:104pt;margin-top:11pt;width:79pt;height:48pt;z-index:258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JV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980lDhucUq/&#10;UDfuukGRJdsbKdU831mvMcQWyx7DA1yiiO5MftJg5y/SIlPW+HzVWE2JCEw2m6YucRICj26abYM+&#10;dileigPE9E15S2aHUUAoWVl++hHTcvX5CtbNYJbnZy9Nh2khs9k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TJVugEAAEsDAAAOAAAAAAAAAAAAAAAAAC4CAABkcnMvZTJv&#10;RG9jLnhtbFBLAQItABQABgAIAAAAIQC5TgVu2gAAAAoBAAAPAAAAAAAAAAAAAAAAABQEAABkcnMv&#10;ZG93bnJldi54bWxQSwUGAAAAAAQABADzAAAAGwUAAAAA&#10;" w14:anchorId="107A0E84">
                <v:textbox inset="2.16pt,1.44pt,0,1.44pt">
                  <w:txbxContent>
                    <w:p w:rsidR="00DB1734" w:rsidP="00583610" w:rsidRDefault="00DB1734" w14:paraId="08278E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editId="4500B366" wp14:anchorId="46A1B7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0" name="Rectangle 6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15D4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0" style="position:absolute;margin-left:104pt;margin-top:11pt;width:79pt;height:48pt;z-index:258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do7kG5AQAASwMAAA4AAAAAAAAAAAAAAAAALgIAAGRycy9lMm9E&#10;b2MueG1sUEsBAi0AFAAGAAgAAAAhALlOBW7aAAAACgEAAA8AAAAAAAAAAAAAAAAAEwQAAGRycy9k&#10;b3ducmV2LnhtbFBLBQYAAAAABAAEAPMAAAAaBQAAAAA=&#10;" w14:anchorId="46A1B745">
                <v:textbox inset="2.16pt,1.44pt,0,1.44pt">
                  <w:txbxContent>
                    <w:p w:rsidR="00DB1734" w:rsidP="00583610" w:rsidRDefault="00DB1734" w14:paraId="1115D4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editId="5FDF2B18" wp14:anchorId="46EF28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1" name="Rectangle 6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A09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1" style="position:absolute;margin-left:104pt;margin-top:11pt;width:79pt;height:48pt;z-index:258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ncf0ugEAAEsDAAAOAAAAAAAAAAAAAAAAAC4CAABkcnMvZTJv&#10;RG9jLnhtbFBLAQItABQABgAIAAAAIQC5TgVu2gAAAAoBAAAPAAAAAAAAAAAAAAAAABQEAABkcnMv&#10;ZG93bnJldi54bWxQSwUGAAAAAAQABADzAAAAGwUAAAAA&#10;" w14:anchorId="46EF2805">
                <v:textbox inset="2.16pt,1.44pt,0,1.44pt">
                  <w:txbxContent>
                    <w:p w:rsidR="00DB1734" w:rsidP="00583610" w:rsidRDefault="00DB1734" w14:paraId="24A09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editId="02DF2002" wp14:anchorId="0F852B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2" name="Rectangle 6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105A7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2" style="position:absolute;margin-left:104pt;margin-top:11pt;width:79pt;height:48pt;z-index:258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LSEzPC5AQAASwMAAA4AAAAAAAAAAAAAAAAALgIAAGRycy9lMm9E&#10;b2MueG1sUEsBAi0AFAAGAAgAAAAhALlOBW7aAAAACgEAAA8AAAAAAAAAAAAAAAAAEwQAAGRycy9k&#10;b3ducmV2LnhtbFBLBQYAAAAABAAEAPMAAAAaBQAAAAA=&#10;" w14:anchorId="0F852B69">
                <v:textbox inset="2.16pt,1.44pt,0,1.44pt">
                  <w:txbxContent>
                    <w:p w:rsidR="00DB1734" w:rsidP="00583610" w:rsidRDefault="00DB1734" w14:paraId="2105A7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editId="3833615A" wp14:anchorId="44DB9D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3" name="Rectangle 6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5BA7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3" style="position:absolute;margin-left:104pt;margin-top:11pt;width:79pt;height:48pt;z-index:258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ceVFugEAAEsDAAAOAAAAAAAAAAAAAAAAAC4CAABkcnMvZTJv&#10;RG9jLnhtbFBLAQItABQABgAIAAAAIQC5TgVu2gAAAAoBAAAPAAAAAAAAAAAAAAAAABQEAABkcnMv&#10;ZG93bnJldi54bWxQSwUGAAAAAAQABADzAAAAGwUAAAAA&#10;" w14:anchorId="44DB9D6E">
                <v:textbox inset="2.16pt,1.44pt,0,1.44pt">
                  <w:txbxContent>
                    <w:p w:rsidR="00DB1734" w:rsidP="00583610" w:rsidRDefault="00DB1734" w14:paraId="055BA7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editId="47E6DD69" wp14:anchorId="262A82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4" name="Rectangle 6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2E899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4" style="position:absolute;margin-left:104pt;margin-top:11pt;width:79pt;height:48pt;z-index:258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4ANtUugEAAEsDAAAOAAAAAAAAAAAAAAAAAC4CAABkcnMvZTJv&#10;RG9jLnhtbFBLAQItABQABgAIAAAAIQC5TgVu2gAAAAoBAAAPAAAAAAAAAAAAAAAAABQEAABkcnMv&#10;ZG93bnJldi54bWxQSwUGAAAAAAQABADzAAAAGwUAAAAA&#10;" w14:anchorId="262A82C1">
                <v:textbox inset="2.16pt,1.44pt,0,1.44pt">
                  <w:txbxContent>
                    <w:p w:rsidR="00DB1734" w:rsidP="00583610" w:rsidRDefault="00DB1734" w14:paraId="02E899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editId="7B69F7DA" wp14:anchorId="7EC8E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5" name="Rectangle 6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51A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5" style="position:absolute;margin-left:104pt;margin-top:11pt;width:79pt;height:48pt;z-index:258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Lh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9vKHHc4pR+&#10;oW7cdYMiS7Y3Uqp5vrNeY4gtlj2GB7hEEd2Z/KTBzl+kRaas8fmqsZoSEZhsNk1d4iQEHt002wZ9&#10;7FK8FAeI6ZvylswOo4BQsrL89COm5erzFaybwSzPz16aDtNCZtM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fLhugEAAEsDAAAOAAAAAAAAAAAAAAAAAC4CAABkcnMvZTJv&#10;RG9jLnhtbFBLAQItABQABgAIAAAAIQC5TgVu2gAAAAoBAAAPAAAAAAAAAAAAAAAAABQEAABkcnMv&#10;ZG93bnJldi54bWxQSwUGAAAAAAQABADzAAAAGwUAAAAA&#10;" w14:anchorId="7EC8E0EE">
                <v:textbox inset="2.16pt,1.44pt,0,1.44pt">
                  <w:txbxContent>
                    <w:p w:rsidR="00DB1734" w:rsidP="00583610" w:rsidRDefault="00DB1734" w14:paraId="4351A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editId="2DC29BDF" wp14:anchorId="2B566D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6" name="Rectangle 6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ED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6" style="position:absolute;margin-left:104pt;margin-top:11pt;width:79pt;height:48pt;z-index:258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SVSugEAAEsDAAAOAAAAAAAAAAAAAAAAAC4CAABkcnMvZTJv&#10;RG9jLnhtbFBLAQItABQABgAIAAAAIQC5TgVu2gAAAAoBAAAPAAAAAAAAAAAAAAAAABQEAABkcnMv&#10;ZG93bnJldi54bWxQSwUGAAAAAAQABADzAAAAGwUAAAAA&#10;" w14:anchorId="2B566DE4">
                <v:textbox inset="2.16pt,1.44pt,0,1.44pt">
                  <w:txbxContent>
                    <w:p w:rsidR="00DB1734" w:rsidP="00583610" w:rsidRDefault="00DB1734" w14:paraId="3C5ED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editId="1504A9C3" wp14:anchorId="1DE27D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7" name="Rectangle 6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4594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7" style="position:absolute;margin-left:104pt;margin-top:11pt;width:79pt;height:48pt;z-index:258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Am8DOe5AQAASwMAAA4AAAAAAAAAAAAAAAAALgIAAGRycy9lMm9E&#10;b2MueG1sUEsBAi0AFAAGAAgAAAAhALlOBW7aAAAACgEAAA8AAAAAAAAAAAAAAAAAEwQAAGRycy9k&#10;b3ducmV2LnhtbFBLBQYAAAAABAAEAPMAAAAaBQAAAAA=&#10;" w14:anchorId="1DE27DE6">
                <v:textbox inset="2.16pt,1.44pt,0,1.44pt">
                  <w:txbxContent>
                    <w:p w:rsidR="00DB1734" w:rsidP="00583610" w:rsidRDefault="00DB1734" w14:paraId="14594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editId="3D72A373" wp14:anchorId="6EF163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8" name="Rectangle 6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E83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8" style="position:absolute;margin-left:104pt;margin-top:11pt;width:79pt;height:48pt;z-index:258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JuQEAAEsDAAAOAAAAZHJzL2Uyb0RvYy54bWysU9tu2zAMfR+wfxD0vthxu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u8FZee5wSj9Q&#10;N+57q8iSHYyUap7vrNcYU4dlT/ERLlFCdyY/aXDzF2mRqWh8vmqspkwEJrc327bGSQg8+rjdbNHH&#10;LtVrcYSUv6jgyOwwCgilKMtP31Jerr5cwboZzPL87OXpMC1kbpsXqIcgz0gRdzQ/oNE2jIwKayIl&#10;I86d0fTryEFRYr96FLb5dHvT4KKUYN02LYoC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E+uKgm5AQAASwMAAA4AAAAAAAAAAAAAAAAALgIAAGRycy9lMm9E&#10;b2MueG1sUEsBAi0AFAAGAAgAAAAhALlOBW7aAAAACgEAAA8AAAAAAAAAAAAAAAAAEwQAAGRycy9k&#10;b3ducmV2LnhtbFBLBQYAAAAABAAEAPMAAAAaBQAAAAA=&#10;" w14:anchorId="6EF16312">
                <v:textbox inset="2.16pt,1.44pt,0,1.44pt">
                  <w:txbxContent>
                    <w:p w:rsidR="00DB1734" w:rsidP="00583610" w:rsidRDefault="00DB1734" w14:paraId="23E83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editId="67D73A1B" wp14:anchorId="71F53A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9" name="Rectangle 6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28D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9" style="position:absolute;margin-left:104pt;margin-top:11pt;width:79pt;height:48pt;z-index:258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O8ugEAAEsDAAAOAAAAZHJzL2Uyb0RvYy54bWysU9tu2zAMfR+wfxD0vthxu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8bShy3OKVf&#10;qBt33aDIku2NlGqe76zXGGKLZY/hAS5RRHcmP2mw8xdpkSlrfL5qrKZEBCabTVOXOAmBR5+bbYM+&#10;dileigPE9E15S2aHUUAoWVl++hHTcvX5CtbNYJbnZy9Nh2khc7N5hnrw8owUcUfTPRo9+JFRMZhA&#10;yYhzZzT+OXJQlAzfHQpbfbnZ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uWwO8ugEAAEsDAAAOAAAAAAAAAAAAAAAAAC4CAABkcnMvZTJv&#10;RG9jLnhtbFBLAQItABQABgAIAAAAIQC5TgVu2gAAAAoBAAAPAAAAAAAAAAAAAAAAABQEAABkcnMv&#10;ZG93bnJldi54bWxQSwUGAAAAAAQABADzAAAAGwUAAAAA&#10;" w14:anchorId="71F53AA1">
                <v:textbox inset="2.16pt,1.44pt,0,1.44pt">
                  <w:txbxContent>
                    <w:p w:rsidR="00DB1734" w:rsidP="00583610" w:rsidRDefault="00DB1734" w14:paraId="5B28D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editId="2A87B9C4" wp14:anchorId="46DD15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0" name="Rectangle 6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EB0D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0" style="position:absolute;margin-left:104pt;margin-top:11pt;width:79pt;height:48pt;z-index:258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ePuQ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UNCmSZwSn9&#10;Qt2Y7bUgc3ZQXSfSfJNeow8Nlj37JzhHAd1EfpJg0hdpkSlrfLpoLKZIOCY3V5u6xIc4Hl1v1hv0&#10;sUvxVuwhxB/CGZKclgJCycqy40OI89XXK1iXwMzPJy9O+2kms1q9Qt277oQUcUfjIxqp3dhSrpWn&#10;ZMS5tzT8OTAQlOh7i8JWN6urChclB8u6qnGBIQcIev8+yywfHK4Sj0DJwYPqB8SbJcqwcGKZ2Hm7&#10;0kq8jzP4t39g9x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OulR4+5AQAASwMAAA4AAAAAAAAAAAAAAAAALgIAAGRycy9lMm9E&#10;b2MueG1sUEsBAi0AFAAGAAgAAAAhALlOBW7aAAAACgEAAA8AAAAAAAAAAAAAAAAAEwQAAGRycy9k&#10;b3ducmV2LnhtbFBLBQYAAAAABAAEAPMAAAAaBQAAAAA=&#10;" w14:anchorId="46DD1552">
                <v:textbox inset="2.16pt,1.44pt,0,1.44pt">
                  <w:txbxContent>
                    <w:p w:rsidR="00DB1734" w:rsidP="00583610" w:rsidRDefault="00DB1734" w14:paraId="1EB0D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editId="59D5D223" wp14:anchorId="33EE58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1" name="Rectangle 6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A5C9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1" style="position:absolute;margin-left:104pt;margin-top:11pt;width:79pt;height:48pt;z-index:258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KUG46ugEAAEsDAAAOAAAAAAAAAAAAAAAAAC4CAABkcnMvZTJv&#10;RG9jLnhtbFBLAQItABQABgAIAAAAIQC5TgVu2gAAAAoBAAAPAAAAAAAAAAAAAAAAABQEAABkcnMv&#10;ZG93bnJldi54bWxQSwUGAAAAAAQABADzAAAAGwUAAAAA&#10;" w14:anchorId="33EE58EA">
                <v:textbox inset="2.16pt,1.44pt,0,1.44pt">
                  <w:txbxContent>
                    <w:p w:rsidR="00DB1734" w:rsidP="00583610" w:rsidRDefault="00DB1734" w14:paraId="05A5C9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editId="34CEA0A3" wp14:anchorId="7AEB6D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2" name="Rectangle 6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5502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2" style="position:absolute;margin-left:104pt;margin-top:11pt;width:79pt;height:48pt;z-index:258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WU+ugEAAEsDAAAOAAAAAAAAAAAAAAAAAC4CAABkcnMvZTJv&#10;RG9jLnhtbFBLAQItABQABgAIAAAAIQC5TgVu2gAAAAoBAAAPAAAAAAAAAAAAAAAAABQEAABkcnMv&#10;ZG93bnJldi54bWxQSwUGAAAAAAQABADzAAAAGwUAAAAA&#10;" w14:anchorId="7AEB6D57">
                <v:textbox inset="2.16pt,1.44pt,0,1.44pt">
                  <w:txbxContent>
                    <w:p w:rsidR="00DB1734" w:rsidP="00583610" w:rsidRDefault="00DB1734" w14:paraId="725502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editId="5FC1F550" wp14:anchorId="75F554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3" name="Rectangle 6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722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3" style="position:absolute;margin-left:104pt;margin-top:11pt;width:79pt;height:48pt;z-index:258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JvEyLugEAAEsDAAAOAAAAAAAAAAAAAAAAAC4CAABkcnMvZTJv&#10;RG9jLnhtbFBLAQItABQABgAIAAAAIQC5TgVu2gAAAAoBAAAPAAAAAAAAAAAAAAAAABQEAABkcnMv&#10;ZG93bnJldi54bWxQSwUGAAAAAAQABADzAAAAGwUAAAAA&#10;" w14:anchorId="75F554C5">
                <v:textbox inset="2.16pt,1.44pt,0,1.44pt">
                  <w:txbxContent>
                    <w:p w:rsidR="00DB1734" w:rsidP="00583610" w:rsidRDefault="00DB1734" w14:paraId="63E722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editId="504E7D24" wp14:anchorId="2EECDF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4" name="Rectangle 6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0EA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4" style="position:absolute;margin-left:104pt;margin-top:11pt;width:79pt;height:48pt;z-index:258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Kaug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XNihLLDE7p&#10;F+rGbK8FmbOD6jqR5pv0Gn1osOzZP8E5Cugm8pMEk75Ii0xZ49NFYzFFwjG5udrUJU6C49H1Zr1B&#10;H7sUb8UeQvwhnCHJaSkglKwsOz6EOF99vYJ1Ccz8fPLitJ9mMqv6FeredSekiDsaH9FI7caWcq08&#10;JSPOvaXhz4GBoETfWxS2ulldVbgoOVjWVY0LDDlA0Pv3WWb54HCVeARKDh5UPyDeLFGGhRPLxM7b&#10;lVbifZzBv/0Du7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kzXKaugEAAEsDAAAOAAAAAAAAAAAAAAAAAC4CAABkcnMvZTJv&#10;RG9jLnhtbFBLAQItABQABgAIAAAAIQC5TgVu2gAAAAoBAAAPAAAAAAAAAAAAAAAAABQEAABkcnMv&#10;ZG93bnJldi54bWxQSwUGAAAAAAQABADzAAAAGwUAAAAA&#10;" w14:anchorId="2EECDFB2">
                <v:textbox inset="2.16pt,1.44pt,0,1.44pt">
                  <w:txbxContent>
                    <w:p w:rsidR="00DB1734" w:rsidP="00583610" w:rsidRDefault="00DB1734" w14:paraId="110EA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editId="67DF8033" wp14:anchorId="6E23A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5" name="Rectangle 6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7115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5" style="position:absolute;margin-left:104pt;margin-top:11pt;width:79pt;height:48pt;z-index:258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FOFsvugEAAEsDAAAOAAAAAAAAAAAAAAAAAC4CAABkcnMvZTJv&#10;RG9jLnhtbFBLAQItABQABgAIAAAAIQC5TgVu2gAAAAoBAAAPAAAAAAAAAAAAAAAAABQEAABkcnMv&#10;ZG93bnJldi54bWxQSwUGAAAAAAQABADzAAAAGwUAAAAA&#10;" w14:anchorId="6E23A0DF">
                <v:textbox inset="2.16pt,1.44pt,0,1.44pt">
                  <w:txbxContent>
                    <w:p w:rsidR="00DB1734" w:rsidP="00583610" w:rsidRDefault="00DB1734" w14:paraId="1A7115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editId="0CBAA822" wp14:anchorId="044601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6" name="Rectangle 6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DBCC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6" style="position:absolute;margin-left:104pt;margin-top:11pt;width:79pt;height:48pt;z-index:258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TMSVougEAAEsDAAAOAAAAAAAAAAAAAAAAAC4CAABkcnMvZTJv&#10;RG9jLnhtbFBLAQItABQABgAIAAAAIQC5TgVu2gAAAAoBAAAPAAAAAAAAAAAAAAAAABQEAABkcnMv&#10;ZG93bnJldi54bWxQSwUGAAAAAAQABADzAAAAGwUAAAAA&#10;" w14:anchorId="044601AB">
                <v:textbox inset="2.16pt,1.44pt,0,1.44pt">
                  <w:txbxContent>
                    <w:p w:rsidR="00DB1734" w:rsidP="00583610" w:rsidRDefault="00DB1734" w14:paraId="4BDBCC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editId="3ADC6C5C" wp14:anchorId="6FD0DD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7" name="Rectangle 6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B4A1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7" style="position:absolute;margin-left:104pt;margin-top:11pt;width:79pt;height:48pt;z-index:258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LEDN25AQAASwMAAA4AAAAAAAAAAAAAAAAALgIAAGRycy9lMm9E&#10;b2MueG1sUEsBAi0AFAAGAAgAAAAhALlOBW7aAAAACgEAAA8AAAAAAAAAAAAAAAAAEwQAAGRycy9k&#10;b3ducmV2LnhtbFBLBQYAAAAABAAEAPMAAAAaBQAAAAA=&#10;" w14:anchorId="6FD0DDDD">
                <v:textbox inset="2.16pt,1.44pt,0,1.44pt">
                  <w:txbxContent>
                    <w:p w:rsidR="00DB1734" w:rsidP="00583610" w:rsidRDefault="00DB1734" w14:paraId="6EB4A1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editId="6C6CF9E9" wp14:anchorId="3535CF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8" name="Rectangle 6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9F0D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8" style="position:absolute;margin-left:104pt;margin-top:11pt;width:79pt;height:60pt;z-index:258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hDuQ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69xVo5ZnNIv&#10;1I25zkgyZ3sthJzmO+k1hNhg2XN4gnMU0Z3Ijwrs9EVaZMwany4ayzERjsnNalOXOAmOR+urzQp9&#10;7FK8FQeI6Yf0lkxOSwGhZGXZ8SGm+errFaybwMzPT14a9+NM5rp6hbr34oQUcUfTIxpl/NBSbnSg&#10;ZMC5tzT+OTCQlJh7h8JW66tVhYuSg2Vd1SgK5ABB799nmeO9x1XiCSg5BNBdj3izRBkWTiwTO2/X&#10;tBLv4wz+7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vlmEO5AQAASwMAAA4AAAAAAAAAAAAAAAAALgIAAGRycy9lMm9E&#10;b2MueG1sUEsBAi0AFAAGAAgAAAAhAKJpM7TaAAAACgEAAA8AAAAAAAAAAAAAAAAAEwQAAGRycy9k&#10;b3ducmV2LnhtbFBLBQYAAAAABAAEAPMAAAAaBQAAAAA=&#10;" w14:anchorId="3535CFAD">
                <v:textbox inset="2.16pt,1.44pt,0,1.44pt">
                  <w:txbxContent>
                    <w:p w:rsidR="00DB1734" w:rsidP="00583610" w:rsidRDefault="00DB1734" w14:paraId="5B9F0D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editId="70DEC5CE" wp14:anchorId="2BBC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9" name="Rectangle 6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2EE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9" style="position:absolute;margin-left:104pt;margin-top:11pt;width:79pt;height:60pt;z-index:258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KELH2ugEAAEsDAAAOAAAAAAAAAAAAAAAAAC4CAABkcnMvZTJv&#10;RG9jLnhtbFBLAQItABQABgAIAAAAIQCiaTO02gAAAAoBAAAPAAAAAAAAAAAAAAAAABQEAABkcnMv&#10;ZG93bnJldi54bWxQSwUGAAAAAAQABADzAAAAGwUAAAAA&#10;" w14:anchorId="2BBC4639">
                <v:textbox inset="2.16pt,1.44pt,0,1.44pt">
                  <w:txbxContent>
                    <w:p w:rsidR="00DB1734" w:rsidP="00583610" w:rsidRDefault="00DB1734" w14:paraId="342EE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editId="0DEAE763" wp14:anchorId="2D576C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0" name="Rectangle 6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A0E8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0" style="position:absolute;margin-left:104pt;margin-top:11pt;width:79pt;height:60pt;z-index:258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z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KJDlBqf0&#10;C3XjthskmbO9bluZ5pv0Gn1osOzZP8E5Cugm8pMCk75Ii0xZ49NFYzlFIjC5WW3qEh8SeHSz3qzQ&#10;xy7FW7GHEH9IZ0hyGAWEkpXlx4cQ56uvV7AugZmfT16c9tNM5mr9CnXv2hNSxB2Nj2jU4EZGxaA9&#10;JSPOndHw58BBUjLcWxS2ulmvKlyUHCzrqsYFhhwg6P37LLeid7hKIgIlBw+66xF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exzwzugEAAEsDAAAOAAAAAAAAAAAAAAAAAC4CAABkcnMvZTJv&#10;RG9jLnhtbFBLAQItABQABgAIAAAAIQCiaTO02gAAAAoBAAAPAAAAAAAAAAAAAAAAABQEAABkcnMv&#10;ZG93bnJldi54bWxQSwUGAAAAAAQABADzAAAAGwUAAAAA&#10;" w14:anchorId="2D576C85">
                <v:textbox inset="2.16pt,1.44pt,0,1.44pt">
                  <w:txbxContent>
                    <w:p w:rsidR="00DB1734" w:rsidP="00583610" w:rsidRDefault="00DB1734" w14:paraId="38A0E8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editId="3DA58244" wp14:anchorId="07BB75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1" name="Rectangle 6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B6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1" style="position:absolute;margin-left:104pt;margin-top:11pt;width:79pt;height:48pt;z-index:258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Aaf2ugEAAEsDAAAOAAAAAAAAAAAAAAAAAC4CAABkcnMvZTJv&#10;RG9jLnhtbFBLAQItABQABgAIAAAAIQC5TgVu2gAAAAoBAAAPAAAAAAAAAAAAAAAAABQEAABkcnMv&#10;ZG93bnJldi54bWxQSwUGAAAAAAQABADzAAAAGwUAAAAA&#10;" w14:anchorId="07BB75DE">
                <v:textbox inset="2.16pt,1.44pt,0,1.44pt">
                  <w:txbxContent>
                    <w:p w:rsidR="00DB1734" w:rsidP="00583610" w:rsidRDefault="00DB1734" w14:paraId="3D2B6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editId="739BBDA8" wp14:anchorId="11834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2" name="Rectangle 6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1B45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2" style="position:absolute;margin-left:104pt;margin-top:11pt;width:79pt;height:48pt;z-index:258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zyuQ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2zaUeO5wSj9Q&#10;N+57q8iSHYyUap7vrNcYU4dlT/ERLlFCdyY/aXDzF2mRqWh8vmqspkwEJrc327bGSQg8ut1utuhj&#10;l+q1OELKX1RwZHYYBYRSlOWnbykvV1+uYN0MZnl+9vJ0mBYyt5sXqIcgz0gRdzQ/oNE2jIwKayIl&#10;I86d0fTryEFRYr96FLb59PEGdcglWLdNiwsM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IYrPK5AQAASwMAAA4AAAAAAAAAAAAAAAAALgIAAGRycy9lMm9E&#10;b2MueG1sUEsBAi0AFAAGAAgAAAAhALlOBW7aAAAACgEAAA8AAAAAAAAAAAAAAAAAEwQAAGRycy9k&#10;b3ducmV2LnhtbFBLBQYAAAAABAAEAPMAAAAaBQAAAAA=&#10;" w14:anchorId="11834286">
                <v:textbox inset="2.16pt,1.44pt,0,1.44pt">
                  <w:txbxContent>
                    <w:p w:rsidR="00DB1734" w:rsidP="00583610" w:rsidRDefault="00DB1734" w14:paraId="61B45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editId="64CEB4FD" wp14:anchorId="38C7D1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3" name="Rectangle 6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C245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3" style="position:absolute;margin-left:104pt;margin-top:11pt;width:79pt;height:48pt;z-index:258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j7YVHugEAAEsDAAAOAAAAAAAAAAAAAAAAAC4CAABkcnMvZTJv&#10;RG9jLnhtbFBLAQItABQABgAIAAAAIQC5TgVu2gAAAAoBAAAPAAAAAAAAAAAAAAAAABQEAABkcnMv&#10;ZG93bnJldi54bWxQSwUGAAAAAAQABADzAAAAGwUAAAAA&#10;" w14:anchorId="38C7D1F7">
                <v:textbox inset="2.16pt,1.44pt,0,1.44pt">
                  <w:txbxContent>
                    <w:p w:rsidR="00DB1734" w:rsidP="00583610" w:rsidRDefault="00DB1734" w14:paraId="7BC245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editId="15764300" wp14:anchorId="690239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4" name="Rectangle 6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F87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4" style="position:absolute;margin-left:104pt;margin-top:11pt;width:79pt;height:60pt;z-index:258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km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a0osNzil&#10;X6gbt90gyZztddvKNN+k1+hDg2XP/gnOUUA3kZ8UmPRFWmTKGp8uGsspEoHJzWpTlzgJgUc3680K&#10;fexSvBV7CPGHdIYkh1FAKFlZfnwIcb76egXrEpj5+eTFaT/NZK7qV6h7156QIu5ofESjBjcyKgbt&#10;KRlx7oyGPwcOkpLh3qKw1c16VeGi5GBZVzUuMOQAQe/fZ7kVvcNVEhEoOXjQXY94s0QZFk4sEztv&#10;V1qJ93EG//YP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rwkmugEAAEsDAAAOAAAAAAAAAAAAAAAAAC4CAABkcnMvZTJv&#10;RG9jLnhtbFBLAQItABQABgAIAAAAIQCiaTO02gAAAAoBAAAPAAAAAAAAAAAAAAAAABQEAABkcnMv&#10;ZG93bnJldi54bWxQSwUGAAAAAAQABADzAAAAGwUAAAAA&#10;" w14:anchorId="690239F4">
                <v:textbox inset="2.16pt,1.44pt,0,1.44pt">
                  <w:txbxContent>
                    <w:p w:rsidR="00DB1734" w:rsidP="00583610" w:rsidRDefault="00DB1734" w14:paraId="60F87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editId="76F6239F" wp14:anchorId="74F506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5" name="Rectangle 6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C2256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NESSUNA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5" style="position:absolute;margin-left:104pt;margin-top:11pt;width:79pt;height:60pt;z-index:258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WiCTugEAAEsDAAAOAAAAAAAAAAAAAAAAAC4CAABkcnMvZTJv&#10;RG9jLnhtbFBLAQItABQABgAIAAAAIQCiaTO02gAAAAoBAAAPAAAAAAAAAAAAAAAAABQEAABkcnMv&#10;ZG93bnJldi54bWxQSwUGAAAAAAQABADzAAAAGwUAAAAA&#10;" w14:anchorId="74F5060D">
                <v:textbox inset="2.16pt,1.44pt,0,1.44pt">
                  <w:txbxContent>
                    <w:p w:rsidR="00DB1734" w:rsidP="00583610" w:rsidRDefault="00DB1734" w14:paraId="0C2256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NESSUNA</w:t>
                      </w:r>
                    </w:p>
                  </w:txbxContent>
                </v:textbox>
              </v:rect>
            </w:pict>
          </mc:Fallback>
        </mc:AlternateContent>
      </w:r>
      <w:r w:rsidR="0073536A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PIETRA MILIARE E RISULTATI CHIAVE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583610" w:rsidTr="00326C59" w14:paraId="21889B2C" w14:textId="77777777">
        <w:trPr>
          <w:trHeight w:val="576"/>
        </w:trPr>
        <w:tc>
          <w:tcPr>
            <w:tcW w:w="8720" w:type="dxa"/>
            <w:shd w:val="clear" w:color="auto" w:fill="EAEEF3"/>
            <w:vAlign w:val="center"/>
          </w:tcPr>
          <w:p w:rsidR="00583610" w:rsidP="00583610" w:rsidRDefault="0073536A" w14:paraId="116B3FA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Italian"/>
              </w:rPr>
              <w:t>LAVORI COMPLETATI</w:t>
            </w:r>
          </w:p>
        </w:tc>
        <w:tc>
          <w:tcPr>
            <w:tcW w:w="2160" w:type="dxa"/>
            <w:shd w:val="clear" w:color="auto" w:fill="EAEEF3"/>
            <w:vAlign w:val="center"/>
          </w:tcPr>
          <w:p w:rsidR="00326C59" w:rsidP="00583610" w:rsidRDefault="0073536A" w14:paraId="5A76569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 xml:space="preserve">DATA DI </w:t>
            </w:r>
          </w:p>
          <w:p w:rsidR="00583610" w:rsidP="00583610" w:rsidRDefault="0073536A" w14:paraId="08E4C60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COMPIMENTO</w:t>
            </w:r>
          </w:p>
        </w:tc>
        <w:tc>
          <w:tcPr>
            <w:tcW w:w="3500" w:type="dxa"/>
            <w:shd w:val="clear" w:color="auto" w:fill="EAEEF3"/>
            <w:vAlign w:val="center"/>
          </w:tcPr>
          <w:p w:rsidR="00583610" w:rsidP="00583610" w:rsidRDefault="0073536A" w14:paraId="4B8DFF5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RESPONSABILE</w:t>
            </w:r>
          </w:p>
        </w:tc>
      </w:tr>
      <w:tr w:rsidR="00583610" w:rsidTr="00326C59" w14:paraId="41214D1F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0B5AB2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47475B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2D42F2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4727E4F0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35987E5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3632E4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97060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59971E28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6086A58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89EE5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4E882F9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01D69A7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56CBE0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07C1B4D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D43170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1D3F33E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20EFBE6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68A86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21225C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73536A" w:rsidRDefault="0073536A" w14:paraId="1CB6259E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73536A" w:rsidTr="00326C59" w14:paraId="2A1C9F7C" w14:textId="77777777">
        <w:trPr>
          <w:trHeight w:val="576"/>
        </w:trPr>
        <w:tc>
          <w:tcPr>
            <w:tcW w:w="872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CDE0F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Italian"/>
              </w:rPr>
              <w:t>LAVORI PROGRAMMATI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326C59" w:rsidP="00326C59" w:rsidRDefault="0073536A" w14:paraId="7F3B16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 xml:space="preserve">DATA PREVISTA </w:t>
            </w:r>
          </w:p>
          <w:p w:rsidR="0073536A" w:rsidP="00326C59" w:rsidRDefault="0073536A" w14:paraId="18C9D9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DI COMPLETAMENTO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B44DE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RESPONSABILE</w:t>
            </w:r>
          </w:p>
        </w:tc>
      </w:tr>
      <w:tr w:rsidR="0073536A" w:rsidTr="00326C59" w14:paraId="332DB58D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271F1D5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FB6069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526F9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C40F46A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7B9ABAC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9FCA5A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6C6CFD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BF37995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2ED445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362F8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6DF34A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335EC1D6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368C023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343E2E4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5082575F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477645B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53EFEE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CC63E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0C57EE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F91EB4" w:rsidRDefault="00F91EB4" w14:paraId="1351BCBF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F91EB4" w:rsidP="00F91EB4" w:rsidRDefault="00F91EB4" w14:paraId="41C29C04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Italian"/>
        </w:rPr>
        <w:t>COMMENTI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14380"/>
      </w:tblGrid>
      <w:tr w:rsidR="00F91EB4" w:rsidTr="00F91EB4" w14:paraId="205BB98D" w14:textId="77777777">
        <w:trPr>
          <w:trHeight w:val="1872"/>
        </w:trPr>
        <w:tc>
          <w:tcPr>
            <w:tcW w:w="14390" w:type="dxa"/>
            <w:tcBorders>
              <w:bottom w:val="single" w:color="BFBFBF" w:themeColor="background1" w:themeShade="BF" w:sz="24" w:space="0"/>
            </w:tcBorders>
            <w:vAlign w:val="center"/>
          </w:tcPr>
          <w:p w:rsidRPr="00F91EB4" w:rsidR="00F91EB4" w:rsidP="00F91EB4" w:rsidRDefault="00F91EB4" w14:paraId="61E81ADF" w14:textId="77777777">
            <w:pPr>
              <w:bidi w:val="false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</w:tbl>
    <w:p w:rsidR="0005636F" w:rsidRDefault="0005636F" w14:paraId="79EA1635" w14:textId="77777777">
      <w:pPr>
        <w:bidi w:val="false"/>
        <w:rPr>
          <w:rFonts w:ascii="Century Gothic" w:hAnsi="Century Gothic"/>
          <w:color w:val="000000" w:themeColor="text1"/>
        </w:rPr>
        <w:sectPr w:rsidR="0005636F" w:rsidSect="00583610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="0005636F" w:rsidP="001952BD" w:rsidRDefault="0005636F" w14:paraId="2462F41B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lastRenderedPageBreak/>
        <mc:AlternateContent>
          <mc:Choice Requires="wps">
            <w:drawing>
              <wp:anchor distT="0" distB="0" distL="114300" distR="114300" simplePos="0" relativeHeight="258461696" behindDoc="0" locked="0" layoutInCell="1" allowOverlap="1" wp14:editId="272023F8" wp14:anchorId="5BC1713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6" name="Rectangle 6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574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6" style="position:absolute;margin-left:210pt;margin-top:-1pt;width:79pt;height:49pt;z-index:258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aH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bbulxHGLXfqG&#10;vnHXj4os1cFIqXJ/s19TiB1eewnPcM0iLrP4WYPNX5RF5uLx5eaxmhMRWNxtdm2NnRC4dX+32+Aa&#10;UarXywFi+qS8JXnBKCCV4iw/f4lpOfr7CN7LZJbn8yrNx3kRsy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8DGh7oBAABLAwAADgAAAAAAAAAAAAAAAAAuAgAAZHJzL2Uy&#10;b0RvYy54bWxQSwECLQAUAAYACAAAACEA28Ml8tsAAAAJAQAADwAAAAAAAAAAAAAAAAAUBAAAZHJz&#10;L2Rvd25yZXYueG1sUEsFBgAAAAAEAAQA8wAAABwFAAAAAA==&#10;" w14:anchorId="5BC17130">
                <v:textbox inset="2.16pt,1.44pt,0,1.44pt">
                  <w:txbxContent>
                    <w:p w:rsidR="00DB1734" w:rsidP="0005636F" w:rsidRDefault="00DB1734" w14:paraId="6C574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editId="72D58E90" wp14:anchorId="1710994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7" name="Rectangle 6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F1EFE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7" style="position:absolute;margin-left:210pt;margin-top:-1pt;width:79pt;height:49pt;z-index:258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aNe8yuQEAAEsDAAAOAAAAAAAAAAAAAAAAAC4CAABkcnMvZTJv&#10;RG9jLnhtbFBLAQItABQABgAIAAAAIQDbwyXy2wAAAAkBAAAPAAAAAAAAAAAAAAAAABMEAABkcnMv&#10;ZG93bnJldi54bWxQSwUGAAAAAAQABADzAAAAGwUAAAAA&#10;" w14:anchorId="1710994B">
                <v:textbox inset="2.16pt,1.44pt,0,1.44pt">
                  <w:txbxContent>
                    <w:p w:rsidR="00DB1734" w:rsidP="0005636F" w:rsidRDefault="00DB1734" w14:paraId="6F1EFE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editId="59AFEF3A" wp14:anchorId="05CB0C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8" name="Rectangle 6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A1D3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8" style="position:absolute;margin-left:210pt;margin-top:-1pt;width:79pt;height:49pt;z-index:258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nc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3jrCwzOKU/&#10;qBuzvRZkzg6q60Sab9Jr9KHBsif/COcooJvITxJM+iItMmWNTxeNxRQJx+RmtalLnATHo+urzQp9&#10;7FK8F3sI8V44Q5LTUkAoWVl2/BXifPXtCtYlMPPzyYvTfprJrKs3qHvXnZAi7mh8QCO1G1vKtfKU&#10;jDj3lobXAwNBif5pUdjq+mpV4aLkYFlXSRTIAYLef8wyyweHq8QjUHLwoPoB8WaJMiycWCZ23q60&#10;Eh/jDP79H9j9BQ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Nwnydy4AQAASwMAAA4AAAAAAAAAAAAAAAAALgIAAGRycy9lMm9E&#10;b2MueG1sUEsBAi0AFAAGAAgAAAAhANvDJfLbAAAACQEAAA8AAAAAAAAAAAAAAAAAEgQAAGRycy9k&#10;b3ducmV2LnhtbFBLBQYAAAAABAAEAPMAAAAaBQAAAAA=&#10;" w14:anchorId="05CB0C9F">
                <v:textbox inset="2.16pt,1.44pt,0,1.44pt">
                  <w:txbxContent>
                    <w:p w:rsidR="00DB1734" w:rsidP="0005636F" w:rsidRDefault="00DB1734" w14:paraId="08A1D3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editId="43372F46" wp14:anchorId="4D79582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9" name="Rectangle 6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CABA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9" style="position:absolute;margin-left:210pt;margin-top:-1pt;width:79pt;height:49pt;z-index:258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BpuQ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1vKLHM4JT+&#10;oG7M9lqQOTuorhNpvkmv0YcGy578I5yjgG4iP0kw6Yu0yJQ1Pl00FlMkHJOb1aYucRIcj66vNiv0&#10;sUvxXuwhxHvhDElOSwGhZGXZ8VeI89W3K1iXwMzPJy9O+2kms169Qd277oQUcUfjAxqp3dhSrpWn&#10;ZMS5tzS8HhgISvRPi8JW11erChclB8u6qnGBIQcIev8xyywfHK4Sj0DJwYPqB8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90uBpuQEAAEsDAAAOAAAAAAAAAAAAAAAAAC4CAABkcnMvZTJv&#10;RG9jLnhtbFBLAQItABQABgAIAAAAIQDbwyXy2wAAAAkBAAAPAAAAAAAAAAAAAAAAABMEAABkcnMv&#10;ZG93bnJldi54bWxQSwUGAAAAAAQABADzAAAAGwUAAAAA&#10;" w14:anchorId="4D795824">
                <v:textbox inset="2.16pt,1.44pt,0,1.44pt">
                  <w:txbxContent>
                    <w:p w:rsidR="00DB1734" w:rsidP="0005636F" w:rsidRDefault="00DB1734" w14:paraId="54CABA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editId="0000F98B" wp14:anchorId="371D74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0" name="Rectangle 6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3AB02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0" style="position:absolute;margin-left:210pt;margin-top:-1pt;width:79pt;height:49pt;z-index:258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RauQ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otCmS5wSn9&#10;Rt247QZJ5myv21am+Sa9Rh8aLHvyj3CJArqJ/KTApC/SIlPW+HzVWE6RCExuV9u6xIcEHt2styv0&#10;sUvxXuwhxB/SGZIcRgGhZGX56VeI89W3K1iXwMzPJy9Oh2kms1m/QT249owUcUfjAxo1uJFRMWhP&#10;yYhzZzT8OXKQlAw/LQpb3axXFS5KDpZ1VeMCQw4Q9OFjllvRO1wlEYGSowfd9Yg3S5Rh4cQysct2&#10;pZX4GGfw7//A/h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4LKRauQEAAEsDAAAOAAAAAAAAAAAAAAAAAC4CAABkcnMvZTJv&#10;RG9jLnhtbFBLAQItABQABgAIAAAAIQDbwyXy2wAAAAkBAAAPAAAAAAAAAAAAAAAAABMEAABkcnMv&#10;ZG93bnJldi54bWxQSwUGAAAAAAQABADzAAAAGwUAAAAA&#10;" w14:anchorId="371D743C">
                <v:textbox inset="2.16pt,1.44pt,0,1.44pt">
                  <w:txbxContent>
                    <w:p w:rsidR="00DB1734" w:rsidP="0005636F" w:rsidRDefault="00DB1734" w14:paraId="33AB02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editId="6E4AE1EA" wp14:anchorId="4071F18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1" name="Rectangle 6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808D8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1" style="position:absolute;margin-left:210pt;margin-top:-1pt;width:79pt;height:49pt;z-index:258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dmN77oBAABLAwAADgAAAAAAAAAAAAAAAAAuAgAAZHJzL2Uy&#10;b0RvYy54bWxQSwECLQAUAAYACAAAACEA28Ml8tsAAAAJAQAADwAAAAAAAAAAAAAAAAAUBAAAZHJz&#10;L2Rvd25yZXYueG1sUEsFBgAAAAAEAAQA8wAAABwFAAAAAA==&#10;" w14:anchorId="4071F182">
                <v:textbox inset="2.16pt,1.44pt,0,1.44pt">
                  <w:txbxContent>
                    <w:p w:rsidR="00DB1734" w:rsidP="0005636F" w:rsidRDefault="00DB1734" w14:paraId="3808D8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editId="5CBC8D97" wp14:anchorId="49C9C5F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2" name="Rectangle 6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A169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2" style="position:absolute;margin-left:210pt;margin-top:-1pt;width:79pt;height:49pt;z-index:258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7wIbruQEAAEsDAAAOAAAAAAAAAAAAAAAAAC4CAABkcnMvZTJv&#10;RG9jLnhtbFBLAQItABQABgAIAAAAIQDbwyXy2wAAAAkBAAAPAAAAAAAAAAAAAAAAABMEAABkcnMv&#10;ZG93bnJldi54bWxQSwUGAAAAAAQABADzAAAAGwUAAAAA&#10;" w14:anchorId="49C9C5F8">
                <v:textbox inset="2.16pt,1.44pt,0,1.44pt">
                  <w:txbxContent>
                    <w:p w:rsidR="00DB1734" w:rsidP="0005636F" w:rsidRDefault="00DB1734" w14:paraId="3FA169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editId="7236663D" wp14:anchorId="4890B32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3" name="Rectangle 6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D6B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3" style="position:absolute;margin-left:210pt;margin-top:-1pt;width:79pt;height:49pt;z-index:258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jWvXroBAABLAwAADgAAAAAAAAAAAAAAAAAuAgAAZHJzL2Uy&#10;b0RvYy54bWxQSwECLQAUAAYACAAAACEA28Ml8tsAAAAJAQAADwAAAAAAAAAAAAAAAAAUBAAAZHJz&#10;L2Rvd25yZXYueG1sUEsFBgAAAAAEAAQA8wAAABwFAAAAAA==&#10;" w14:anchorId="4890B32B">
                <v:textbox inset="2.16pt,1.44pt,0,1.44pt">
                  <w:txbxContent>
                    <w:p w:rsidR="00DB1734" w:rsidP="0005636F" w:rsidRDefault="00DB1734" w14:paraId="1C7D6B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editId="2A039CCF" wp14:anchorId="2BFD286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4" name="Rectangle 6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81A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4" style="position:absolute;margin-left:210pt;margin-top:-1pt;width:79pt;height:49pt;z-index:258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FPug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rtmhLLDU7p&#10;N+rGbTdIMmd73bYyzTfpNfrQYNmTf4RLFNBN5CcFJn2RFpmyxuerxnKKRGByu9rWJU5C4NHNertC&#10;H7sU78UeQvwhnSHJYRQQSlaWn36FOF99u4J1Ccz8fPLidJhmMpv6DerBtWekiDsaH9CowY2MikF7&#10;SkacO6Phz5GDpGT4aVHY6ma9qnBRcrCsqxoXGHKAoA8fs9yK3uEqiQiUHD3orke8WaIMCyeWiV22&#10;K63ExziDf/8H9q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0SRT7oBAABLAwAADgAAAAAAAAAAAAAAAAAuAgAAZHJzL2Uy&#10;b0RvYy54bWxQSwECLQAUAAYACAAAACEA28Ml8tsAAAAJAQAADwAAAAAAAAAAAAAAAAAUBAAAZHJz&#10;L2Rvd25yZXYueG1sUEsFBgAAAAAEAAQA8wAAABwFAAAAAA==&#10;" w14:anchorId="2BFD2866">
                <v:textbox inset="2.16pt,1.44pt,0,1.44pt">
                  <w:txbxContent>
                    <w:p w:rsidR="00DB1734" w:rsidP="0005636F" w:rsidRDefault="00DB1734" w14:paraId="4081A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editId="0606083C" wp14:anchorId="67A37D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5" name="Rectangle 6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E9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5" style="position:absolute;margin-left:210pt;margin-top:-1pt;width:79pt;height:49pt;z-index:258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lrG4+roBAABLAwAADgAAAAAAAAAAAAAAAAAuAgAAZHJzL2Uy&#10;b0RvYy54bWxQSwECLQAUAAYACAAAACEA28Ml8tsAAAAJAQAADwAAAAAAAAAAAAAAAAAUBAAAZHJz&#10;L2Rvd25yZXYueG1sUEsFBgAAAAAEAAQA8wAAABwFAAAAAA==&#10;" w14:anchorId="67A37D2D">
                <v:textbox inset="2.16pt,1.44pt,0,1.44pt">
                  <w:txbxContent>
                    <w:p w:rsidR="00DB1734" w:rsidP="0005636F" w:rsidRDefault="00DB1734" w14:paraId="1DDE9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editId="5016CD48" wp14:anchorId="307693F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6" name="Rectangle 6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2ECD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6" style="position:absolute;margin-left:210pt;margin-top:-1pt;width:79pt;height:49pt;z-index:258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LjGvboBAABLAwAADgAAAAAAAAAAAAAAAAAuAgAAZHJzL2Uy&#10;b0RvYy54bWxQSwECLQAUAAYACAAAACEA28Ml8tsAAAAJAQAADwAAAAAAAAAAAAAAAAAUBAAAZHJz&#10;L2Rvd25yZXYueG1sUEsFBgAAAAAEAAQA8wAAABwFAAAAAA==&#10;" w14:anchorId="307693F4">
                <v:textbox inset="2.16pt,1.44pt,0,1.44pt">
                  <w:txbxContent>
                    <w:p w:rsidR="00DB1734" w:rsidP="0005636F" w:rsidRDefault="00DB1734" w14:paraId="352ECD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editId="22C4AB93" wp14:anchorId="15CE34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7" name="Rectangle 6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5DD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7" style="position:absolute;margin-left:210pt;margin-top:-1pt;width:79pt;height:49pt;z-index:258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8I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uS4njFqf0&#10;DXXjrh8VWbKDkVLl+Wa9phA7LHsJz3CNIrqZ/KzB5i/SInPR+HLTWM2JCEzuNru2xkkIPNre7Tbo&#10;Y5fqtThATJ+UtyQ7jAJCKcry85eYlqu/r2BdBrM8n700H+eFzPYG9ejlBSnijqYnNHr0E6NiNIGS&#10;CefOaPx54qAoGT87FLbZ3m0aXJQSrNumxQWGEiDo49ssd2LwuEoiASWnAKYfEG95t8DCiRVi1+3K&#10;K/E2LuBf/4HDL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hTe8IuQEAAEsDAAAOAAAAAAAAAAAAAAAAAC4CAABkcnMvZTJv&#10;RG9jLnhtbFBLAQItABQABgAIAAAAIQDbwyXy2wAAAAkBAAAPAAAAAAAAAAAAAAAAABMEAABkcnMv&#10;ZG93bnJldi54bWxQSwUGAAAAAAQABADzAAAAGwUAAAAA&#10;" w14:anchorId="15CE349A">
                <v:textbox inset="2.16pt,1.44pt,0,1.44pt">
                  <w:txbxContent>
                    <w:p w:rsidR="00DB1734" w:rsidP="0005636F" w:rsidRDefault="00DB1734" w14:paraId="1C75DD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editId="32EEB474" wp14:anchorId="6DF6DF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8" name="Rectangle 6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701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8" style="position:absolute;margin-left:210pt;margin-top:-1pt;width:79pt;height:49pt;z-index:258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nX8nmuQEAAEsDAAAOAAAAAAAAAAAAAAAAAC4CAABkcnMvZTJv&#10;RG9jLnhtbFBLAQItABQABgAIAAAAIQDbwyXy2wAAAAkBAAAPAAAAAAAAAAAAAAAAABMEAABkcnMv&#10;ZG93bnJldi54bWxQSwUGAAAAAAQABADzAAAAGwUAAAAA&#10;" w14:anchorId="6DF6DFA5">
                <v:textbox inset="2.16pt,1.44pt,0,1.44pt">
                  <w:txbxContent>
                    <w:p w:rsidR="00DB1734" w:rsidP="0005636F" w:rsidRDefault="00DB1734" w14:paraId="3ED701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editId="74A1447A" wp14:anchorId="0A8D953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9" name="Rectangle 6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EBD8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9" style="position:absolute;margin-left:210pt;margin-top:-1pt;width:79pt;height:49pt;z-index:258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GquBTuQEAAEsDAAAOAAAAAAAAAAAAAAAAAC4CAABkcnMvZTJv&#10;RG9jLnhtbFBLAQItABQABgAIAAAAIQDbwyXy2wAAAAkBAAAPAAAAAAAAAAAAAAAAABMEAABkcnMv&#10;ZG93bnJldi54bWxQSwUGAAAAAAQABADzAAAAGwUAAAAA&#10;" w14:anchorId="0A8D9532">
                <v:textbox inset="2.16pt,1.44pt,0,1.44pt">
                  <w:txbxContent>
                    <w:p w:rsidR="00DB1734" w:rsidP="0005636F" w:rsidRDefault="00DB1734" w14:paraId="11EBD8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editId="74E15660" wp14:anchorId="69CCE7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0" name="Rectangle 6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56E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0" style="position:absolute;margin-left:210pt;margin-top:-1pt;width:79pt;height:49pt;z-index:258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F7rMEW4AQAASwMAAA4AAAAAAAAAAAAAAAAALgIAAGRycy9lMm9E&#10;b2MueG1sUEsBAi0AFAAGAAgAAAAhANvDJfLbAAAACQEAAA8AAAAAAAAAAAAAAAAAEgQAAGRycy9k&#10;b3ducmV2LnhtbFBLBQYAAAAABAAEAPMAAAAaBQAAAAA=&#10;" w14:anchorId="69CCE7B1">
                <v:textbox inset="2.16pt,1.44pt,0,1.44pt">
                  <w:txbxContent>
                    <w:p w:rsidR="00DB1734" w:rsidP="0005636F" w:rsidRDefault="00DB1734" w14:paraId="3456E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7056" behindDoc="0" locked="0" layoutInCell="1" allowOverlap="1" wp14:editId="50502BBD" wp14:anchorId="03BBA2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1" name="Rectangle 6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1A7C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1" style="position:absolute;margin-left:210pt;margin-top:-1pt;width:79pt;height:49pt;z-index:258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x4Z8LoBAABLAwAADgAAAAAAAAAAAAAAAAAuAgAAZHJzL2Uy&#10;b0RvYy54bWxQSwECLQAUAAYACAAAACEA28Ml8tsAAAAJAQAADwAAAAAAAAAAAAAAAAAUBAAAZHJz&#10;L2Rvd25yZXYueG1sUEsFBgAAAAAEAAQA8wAAABwFAAAAAA==&#10;" w14:anchorId="03BBA25B">
                <v:textbox inset="2.16pt,1.44pt,0,1.44pt">
                  <w:txbxContent>
                    <w:p w:rsidR="00DB1734" w:rsidP="0005636F" w:rsidRDefault="00DB1734" w14:paraId="481A7C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8080" behindDoc="0" locked="0" layoutInCell="1" allowOverlap="1" wp14:editId="6A3C546F" wp14:anchorId="2EAAD1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2" name="Rectangle 6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9483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2" style="position:absolute;margin-left:210pt;margin-top:-1pt;width:79pt;height:49pt;z-index:258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dBxL0uQEAAEsDAAAOAAAAAAAAAAAAAAAAAC4CAABkcnMvZTJv&#10;RG9jLnhtbFBLAQItABQABgAIAAAAIQDbwyXy2wAAAAkBAAAPAAAAAAAAAAAAAAAAABMEAABkcnMv&#10;ZG93bnJldi54bWxQSwUGAAAAAAQABADzAAAAGwUAAAAA&#10;" w14:anchorId="2EAAD1B8">
                <v:textbox inset="2.16pt,1.44pt,0,1.44pt">
                  <w:txbxContent>
                    <w:p w:rsidR="00DB1734" w:rsidP="0005636F" w:rsidRDefault="00DB1734" w14:paraId="59483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editId="7ABD35ED" wp14:anchorId="278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3" name="Rectangle 6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C90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3" style="position:absolute;margin-left:210pt;margin-top:-1pt;width:79pt;height:49pt;z-index:258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88jtBuQEAAEsDAAAOAAAAAAAAAAAAAAAAAC4CAABkcnMvZTJv&#10;RG9jLnhtbFBLAQItABQABgAIAAAAIQDbwyXy2wAAAAkBAAAPAAAAAAAAAAAAAAAAABMEAABkcnMv&#10;ZG93bnJldi54bWxQSwUGAAAAAAQABADzAAAAGwUAAAAA&#10;" w14:anchorId="2780294D">
                <v:textbox inset="2.16pt,1.44pt,0,1.44pt">
                  <w:txbxContent>
                    <w:p w:rsidR="00DB1734" w:rsidP="0005636F" w:rsidRDefault="00DB1734" w14:paraId="06C90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editId="49140BE4" wp14:anchorId="47CAC5D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4" name="Rectangle 6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4EC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4" style="position:absolute;margin-left:210pt;margin-top:-1pt;width:79pt;height:49pt;z-index:258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RgwVQuQEAAEsDAAAOAAAAAAAAAAAAAAAAAC4CAABkcnMvZTJv&#10;RG9jLnhtbFBLAQItABQABgAIAAAAIQDbwyXy2wAAAAkBAAAPAAAAAAAAAAAAAAAAABMEAABkcnMv&#10;ZG93bnJldi54bWxQSwUGAAAAAAQABADzAAAAGwUAAAAA&#10;" w14:anchorId="47CAC5D3">
                <v:textbox inset="2.16pt,1.44pt,0,1.44pt">
                  <w:txbxContent>
                    <w:p w:rsidR="00DB1734" w:rsidP="0005636F" w:rsidRDefault="00DB1734" w14:paraId="264EC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 wp14:editId="5561434E" wp14:anchorId="2118F4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5" name="Rectangle 6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80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5" style="position:absolute;margin-left:210pt;margin-top:-1pt;width:79pt;height:49pt;z-index:258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HYs5boBAABLAwAADgAAAAAAAAAAAAAAAAAuAgAAZHJzL2Uy&#10;b0RvYy54bWxQSwECLQAUAAYACAAAACEA28Ml8tsAAAAJAQAADwAAAAAAAAAAAAAAAAAUBAAAZHJz&#10;L2Rvd25yZXYueG1sUEsFBgAAAAAEAAQA8wAAABwFAAAAAA==&#10;" w14:anchorId="2118F44F">
                <v:textbox inset="2.16pt,1.44pt,0,1.44pt">
                  <w:txbxContent>
                    <w:p w:rsidR="00DB1734" w:rsidP="0005636F" w:rsidRDefault="00DB1734" w14:paraId="1880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 wp14:editId="6C5CAC5F" wp14:anchorId="0F5FE1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6" name="Rectangle 6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45D5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6" style="position:absolute;margin-left:210pt;margin-top:-1pt;width:79pt;height:49pt;z-index:258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jD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u3pLieMWu/QN&#10;feOuHxVZqoORUuX+Zr+mEDu89hKe4ZpFXGbxswabvyiLzMXjy81jNScisLjb7NoaOyFw6/5ut8E1&#10;olSvlwPE9El5S/KCUUAqxVl+/hLTcvT3EbyXySzP51Waj/Mipi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IHow7oBAABLAwAADgAAAAAAAAAAAAAAAAAuAgAAZHJzL2Uy&#10;b0RvYy54bWxQSwECLQAUAAYACAAAACEA28Ml8tsAAAAJAQAADwAAAAAAAAAAAAAAAAAUBAAAZHJz&#10;L2Rvd25yZXYueG1sUEsFBgAAAAAEAAQA8wAAABwFAAAAAA==&#10;" w14:anchorId="0F5FE18E">
                <v:textbox inset="2.16pt,1.44pt,0,1.44pt">
                  <w:txbxContent>
                    <w:p w:rsidR="00DB1734" w:rsidP="0005636F" w:rsidRDefault="00DB1734" w14:paraId="7745D5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 wp14:editId="4F8C5AA4" wp14:anchorId="3A4DA3A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7" name="Rectangle 6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2F3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7" style="position:absolute;margin-left:210pt;margin-top:-1pt;width:79pt;height:49pt;z-index:258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F2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7t6S4njFqf0&#10;DXXjrh8VWbKDkVLl+Wa9phA7LHsJz3CNIrqZ/KzB5i/SInPR+HLTWM2JCEzuNru2xkkIPNre7Tbo&#10;Y5fqtThATJ+UtyQ7jAJCKcry85eYlqu/r2BdBrM8n700H+eFTHuDevTyghRxR9MTGj36iVExmkDJ&#10;hHNnNP48cVCUjJ8dCtts7zYNLkoJ1m3T4gJDCRD08W2WOzF4XCWRgJJTANMPiLe8W2DhxAqx63bl&#10;lXgbF/Cv/8DhF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VdMF2uQEAAEsDAAAOAAAAAAAAAAAAAAAAAC4CAABkcnMvZTJv&#10;RG9jLnhtbFBLAQItABQABgAIAAAAIQDbwyXy2wAAAAkBAAAPAAAAAAAAAAAAAAAAABMEAABkcnMv&#10;ZG93bnJldi54bWxQSwUGAAAAAAQABADzAAAAGwUAAAAA&#10;" w14:anchorId="3A4DA3A9">
                <v:textbox inset="2.16pt,1.44pt,0,1.44pt">
                  <w:txbxContent>
                    <w:p w:rsidR="00DB1734" w:rsidP="0005636F" w:rsidRDefault="00DB1734" w14:paraId="5D2F3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editId="429E99FA" wp14:anchorId="567E34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8" name="Rectangle 6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241E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8" style="position:absolute;margin-left:210pt;margin-top:-1pt;width:79pt;height:49pt;z-index:258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Y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22Ns3Lc4pR+&#10;oG7c9aMiS3YwUqo836zXFGKHZc/hCS5RRDeTnzXY/EVaZC4an68aqzkRgcntZtvWOAmBR3c32w36&#10;2KV6Kw4Q0xflLckOo4BQirL89C2m5errFazLYJbns5fmw7yQaZtXqAcvz0gRdzQ9otGjnxgVowmU&#10;TDh3RuOvIwdFyfjVobDN3c2mwUUpwbptWhQFSoCgD++z3InB4yqJBJQcA5h+QLxFogILJ1aIXbYr&#10;r8T7uIB/+wf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ZueYuQEAAEsDAAAOAAAAAAAAAAAAAAAAAC4CAABkcnMvZTJv&#10;RG9jLnhtbFBLAQItABQABgAIAAAAIQDbwyXy2wAAAAkBAAAPAAAAAAAAAAAAAAAAABMEAABkcnMv&#10;ZG93bnJldi54bWxQSwUGAAAAAAQABADzAAAAGwUAAAAA&#10;" w14:anchorId="567E3405">
                <v:textbox inset="2.16pt,1.44pt,0,1.44pt">
                  <w:txbxContent>
                    <w:p w:rsidR="00DB1734" w:rsidP="0005636F" w:rsidRDefault="00DB1734" w14:paraId="61241E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 wp14:editId="035A9874" wp14:anchorId="5985F6D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9" name="Rectangle 6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CB7F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9" style="position:absolute;margin-left:210pt;margin-top:-1pt;width:79pt;height:49pt;z-index:258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cpPOLboBAABLAwAADgAAAAAAAAAAAAAAAAAuAgAAZHJzL2Uy&#10;b0RvYy54bWxQSwECLQAUAAYACAAAACEA28Ml8tsAAAAJAQAADwAAAAAAAAAAAAAAAAAUBAAAZHJz&#10;L2Rvd25yZXYueG1sUEsFBgAAAAAEAAQA8wAAABwFAAAAAA==&#10;" w14:anchorId="5985F6D1">
                <v:textbox inset="2.16pt,1.44pt,0,1.44pt">
                  <w:txbxContent>
                    <w:p w:rsidR="00DB1734" w:rsidP="0005636F" w:rsidRDefault="00DB1734" w14:paraId="40CB7F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editId="5AC57E55" wp14:anchorId="45975C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0" name="Rectangle 6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BF12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0" style="position:absolute;margin-left:210pt;margin-top:11pt;width:77pt;height:162pt;z-index:258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BrfhTbkBAABMAwAADgAAAAAAAAAAAAAAAAAuAgAAZHJzL2Uy&#10;b0RvYy54bWxQSwECLQAUAAYACAAAACEAxcRJH9wAAAAKAQAADwAAAAAAAAAAAAAAAAATBAAAZHJz&#10;L2Rvd25yZXYueG1sUEsFBgAAAAAEAAQA8wAAABwFAAAAAA==&#10;" w14:anchorId="45975C87">
                <v:textbox inset="2.16pt,1.44pt,0,1.44pt">
                  <w:txbxContent>
                    <w:p w:rsidR="00DB1734" w:rsidP="0005636F" w:rsidRDefault="00DB1734" w14:paraId="0DBF12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editId="58518809" wp14:anchorId="658C74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1" name="Rectangle 6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F5A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1" style="position:absolute;margin-left:210pt;margin-top:11pt;width:79pt;height:162pt;z-index:258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u58g66AQAATAMAAA4AAAAAAAAAAAAAAAAALgIAAGRycy9l&#10;Mm9Eb2MueG1sUEsBAi0AFAAGAAgAAAAhALZj++bcAAAACgEAAA8AAAAAAAAAAAAAAAAAFAQAAGRy&#10;cy9kb3ducmV2LnhtbFBLBQYAAAAABAAEAPMAAAAdBQAAAAA=&#10;" w14:anchorId="658C742B">
                <v:textbox inset="2.16pt,1.44pt,0,1.44pt">
                  <w:txbxContent>
                    <w:p w:rsidR="00DB1734" w:rsidP="0005636F" w:rsidRDefault="00DB1734" w14:paraId="78F5A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2896" behindDoc="0" locked="0" layoutInCell="1" allowOverlap="1" wp14:editId="0E50DAAA" wp14:anchorId="4ADCA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2" name="Rectangle 6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20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2" style="position:absolute;margin-left:210pt;margin-top:11pt;width:77pt;height:162pt;z-index:258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37l5QbkBAABMAwAADgAAAAAAAAAAAAAAAAAuAgAAZHJzL2Uy&#10;b0RvYy54bWxQSwECLQAUAAYACAAAACEAxcRJH9wAAAAKAQAADwAAAAAAAAAAAAAAAAATBAAAZHJz&#10;L2Rvd25yZXYueG1sUEsFBgAAAAAEAAQA8wAAABwFAAAAAA==&#10;" w14:anchorId="4ADCA91F">
                <v:textbox inset="2.16pt,1.44pt,0,1.44pt">
                  <w:txbxContent>
                    <w:p w:rsidR="00DB1734" w:rsidP="0005636F" w:rsidRDefault="00DB1734" w14:paraId="2920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3920" behindDoc="0" locked="0" layoutInCell="1" allowOverlap="1" wp14:editId="367CB911" wp14:anchorId="4EE15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3" name="Rectangle 6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E4FFF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3" style="position:absolute;margin-left:210pt;margin-top:11pt;width:77pt;height:162pt;z-index:258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M9jaq6AQAATAMAAA4AAAAAAAAAAAAAAAAALgIAAGRycy9l&#10;Mm9Eb2MueG1sUEsBAi0AFAAGAAgAAAAhAMXESR/cAAAACgEAAA8AAAAAAAAAAAAAAAAAFAQAAGRy&#10;cy9kb3ducmV2LnhtbFBLBQYAAAAABAAEAPMAAAAdBQAAAAA=&#10;" w14:anchorId="4EE15B69">
                <v:textbox inset="2.16pt,1.44pt,0,1.44pt">
                  <w:txbxContent>
                    <w:p w:rsidR="00DB1734" w:rsidP="0005636F" w:rsidRDefault="00DB1734" w14:paraId="7E4FFF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editId="193AFD6F" wp14:anchorId="69D486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4" name="Rectangle 6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1037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4" style="position:absolute;margin-left:210pt;margin-top:11pt;width:79pt;height:162pt;z-index:258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Zc3ULkBAABMAwAADgAAAAAAAAAAAAAAAAAuAgAAZHJzL2Uy&#10;b0RvYy54bWxQSwECLQAUAAYACAAAACEAtmP75twAAAAKAQAADwAAAAAAAAAAAAAAAAATBAAAZHJz&#10;L2Rvd25yZXYueG1sUEsFBgAAAAAEAAQA8wAAABwFAAAAAA==&#10;" w14:anchorId="69D4868F">
                <v:textbox inset="2.16pt,1.44pt,0,1.44pt">
                  <w:txbxContent>
                    <w:p w:rsidR="00DB1734" w:rsidP="0005636F" w:rsidRDefault="00DB1734" w14:paraId="7A1037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editId="7059DB52" wp14:anchorId="07194A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5" name="Rectangle 6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B6BE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5" style="position:absolute;margin-left:210pt;margin-top:11pt;width:77pt;height:162pt;z-index:258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DCZJBO6AQAATAMAAA4AAAAAAAAAAAAAAAAALgIAAGRycy9l&#10;Mm9Eb2MueG1sUEsBAi0AFAAGAAgAAAAhAMXESR/cAAAACgEAAA8AAAAAAAAAAAAAAAAAFAQAAGRy&#10;cy9kb3ducmV2LnhtbFBLBQYAAAAABAAEAPMAAAAdBQAAAAA=&#10;" w14:anchorId="07194ADE">
                <v:textbox inset="2.16pt,1.44pt,0,1.44pt">
                  <w:txbxContent>
                    <w:p w:rsidR="00DB1734" w:rsidP="0005636F" w:rsidRDefault="00DB1734" w14:paraId="31B6BE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6992" behindDoc="0" locked="0" layoutInCell="1" allowOverlap="1" wp14:editId="24B10E67" wp14:anchorId="423FCD3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6" name="Rectangle 6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308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6" style="position:absolute;margin-left:211pt;margin-top:11pt;width:77pt;height:162pt;z-index:258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" w14:anchorId="423FCD3A">
                <v:textbox inset="2.16pt,1.44pt,0,1.44pt">
                  <w:txbxContent>
                    <w:p w:rsidR="00DB1734" w:rsidP="0005636F" w:rsidRDefault="00DB1734" w14:paraId="60308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8016" behindDoc="0" locked="0" layoutInCell="1" allowOverlap="1" wp14:editId="1B0C8C83" wp14:anchorId="378241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7" name="Rectangle 6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96A79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7" style="position:absolute;margin-left:210pt;margin-top:11pt;width:79pt;height:162pt;z-index:258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CsDS70uAEAAEwDAAAOAAAAAAAAAAAAAAAAAC4CAABkcnMvZTJv&#10;RG9jLnhtbFBLAQItABQABgAIAAAAIQC2Y/vm3AAAAAoBAAAPAAAAAAAAAAAAAAAAABIEAABkcnMv&#10;ZG93bnJldi54bWxQSwUGAAAAAAQABADzAAAAGwUAAAAA&#10;" w14:anchorId="37824136">
                <v:textbox inset="2.16pt,1.44pt,0,1.44pt">
                  <w:txbxContent>
                    <w:p w:rsidR="00DB1734" w:rsidP="0005636F" w:rsidRDefault="00DB1734" w14:paraId="796A79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19040" behindDoc="0" locked="0" layoutInCell="1" allowOverlap="1" wp14:editId="37010695" wp14:anchorId="4B7733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8" name="Rectangle 6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59F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8" style="position:absolute;margin-left:210pt;margin-top:11pt;width:77pt;height:162pt;z-index:258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RquAEAAEw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1c3DfbKc4dd+om+&#10;cT9YRU7V0Uiplv4ufk0x9XjtOT7BOUu4XMTPGtzyRVlkLh4fLx6rOROBxZum62rshMCttu66a0wQ&#10;pnq/HSHlexUcWRaMAnIp1vLDj5RPR9+O4L2Fzen9ZZXn3XxW075x3QV5RI04pPkRg7ZhYlRYEymZ&#10;sPGMppc9B0WJ/e7R2fa6+9ripJSkWbdrdAVKgqx3H6vcizHgLIkMlOwjmGFEvsWjQgtbVoSdx2uZ&#10;iY95If/+E2xfAQ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yR/RquAEAAEwDAAAOAAAAAAAAAAAAAAAAAC4CAABkcnMvZTJv&#10;RG9jLnhtbFBLAQItABQABgAIAAAAIQDFxEkf3AAAAAoBAAAPAAAAAAAAAAAAAAAAABIEAABkcnMv&#10;ZG93bnJldi54bWxQSwUGAAAAAAQABADzAAAAGwUAAAAA&#10;" w14:anchorId="4B77338A">
                <v:textbox inset="2.16pt,1.44pt,0,1.44pt">
                  <w:txbxContent>
                    <w:p w:rsidR="00DB1734" w:rsidP="0005636F" w:rsidRDefault="00DB1734" w14:paraId="1359F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0064" behindDoc="0" locked="0" layoutInCell="1" allowOverlap="1" wp14:editId="17AFCFA0" wp14:anchorId="3D664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9" name="Rectangle 6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C9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9" style="position:absolute;margin-left:210pt;margin-top:11pt;width:77pt;height:162pt;z-index:258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sMAgbkBAABMAwAADgAAAAAAAAAAAAAAAAAuAgAAZHJzL2Uy&#10;b0RvYy54bWxQSwECLQAUAAYACAAAACEAxcRJH9wAAAAKAQAADwAAAAAAAAAAAAAAAAATBAAAZHJz&#10;L2Rvd25yZXYueG1sUEsFBgAAAAAEAAQA8wAAABwFAAAAAA==&#10;" w14:anchorId="3D66469D">
                <v:textbox inset="2.16pt,1.44pt,0,1.44pt">
                  <w:txbxContent>
                    <w:p w:rsidR="00DB1734" w:rsidP="0005636F" w:rsidRDefault="00DB1734" w14:paraId="2DDC9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editId="42797DA8" wp14:anchorId="4EBCF7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0" name="Rectangle 6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E0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0" style="position:absolute;margin-left:210pt;margin-top:11pt;width:79pt;height:162pt;z-index:258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w2uAEAAEwDAAAOAAAAZHJzL2Uyb0RvYy54bWysU8tu2zAQvBfoPxC815IVI7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3ddGiQ5w679AN9&#10;436wipyro5FSlf4Wv6aYerz2HJ/gkiVcFvGzBle+KIvM1ePT1WM1ZyKwuLnZrFt8SOBW165Wd5gg&#10;TPN2O0LKX1RwpCwYBeRSreXHbymfj74ewXuFzfn9ssrzfr6oWb1y3Qd5Qo04pPkRg7ZhYlRYEymZ&#10;sPGMpl8HDooS+9Wjs93d6qbDSanJct2tcYKhJsh6/77KvRgDzpLIQMkhghlG5Fs9qrSwZVXYZbzK&#10;TLzPK/m3n2D3Gw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DrpRw2uAEAAEwDAAAOAAAAAAAAAAAAAAAAAC4CAABkcnMvZTJv&#10;RG9jLnhtbFBLAQItABQABgAIAAAAIQC2Y/vm3AAAAAoBAAAPAAAAAAAAAAAAAAAAABIEAABkcnMv&#10;ZG93bnJldi54bWxQSwUGAAAAAAQABADzAAAAGwUAAAAA&#10;" w14:anchorId="4EBCF7C1">
                <v:textbox inset="2.16pt,1.44pt,0,1.44pt">
                  <w:txbxContent>
                    <w:p w:rsidR="00DB1734" w:rsidP="0005636F" w:rsidRDefault="00DB1734" w14:paraId="61DE0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editId="4160BD43" wp14:anchorId="49D668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1" name="Rectangle 6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A89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1" style="position:absolute;margin-left:210pt;margin-top:11pt;width:79pt;height:162pt;z-index:258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jd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ZaUeO6wS9/R&#10;N+4Hq8i5OhopVelv8WuKqcdrz/EJLlnCZRE/a3Dli7LIXD0+XT1WcyYCi5ubzbrFTgjc6trV6g4T&#10;hGleb0dI+bMKjpQFo4BcqrX8+DXl89GXI3ivsDm/X1Z53s8XNR9f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yHo3bkBAABMAwAADgAAAAAAAAAAAAAAAAAuAgAAZHJzL2Uy&#10;b0RvYy54bWxQSwECLQAUAAYACAAAACEAtmP75twAAAAKAQAADwAAAAAAAAAAAAAAAAATBAAAZHJz&#10;L2Rvd25yZXYueG1sUEsFBgAAAAAEAAQA8wAAABwFAAAAAA==&#10;" w14:anchorId="49D66801">
                <v:textbox inset="2.16pt,1.44pt,0,1.44pt">
                  <w:txbxContent>
                    <w:p w:rsidR="00DB1734" w:rsidP="0005636F" w:rsidRDefault="00DB1734" w14:paraId="64A89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3136" behindDoc="0" locked="0" layoutInCell="1" allowOverlap="1" wp14:editId="1D43BDAB" wp14:anchorId="374997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2" name="Rectangle 6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883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2" style="position:absolute;margin-left:210pt;margin-top:11pt;width:79pt;height:162pt;z-index:258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Q6uQEAAEw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eW6aSjx3GGX/qBv&#10;3HdWkVO1N1Kqqb+TX0NMLV57io9wzhIuJ/GjBjd9URYZi8fHi8dqzERgcX21XtXYCYFbTb1YXGOC&#10;MNX77Qgp36vgyLRgFJBLsZYffqV8Ovp2BO9NbE7vT6s87sazmuUb112QR9SIQ5ofMGgbBkaFNZGS&#10;ARvPaHrdc1CU2J8enW2uF1doRC7JfNWscIKhJMh697HKvegDzpLIQMk+gul65Fs8KrSwZUXYebym&#10;mfiYF/LvP8H2L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quEOrkBAABMAwAADgAAAAAAAAAAAAAAAAAuAgAAZHJzL2Uy&#10;b0RvYy54bWxQSwECLQAUAAYACAAAACEAtmP75twAAAAKAQAADwAAAAAAAAAAAAAAAAATBAAAZHJz&#10;L2Rvd25yZXYueG1sUEsFBgAAAAAEAAQA8wAAABwFAAAAAA==&#10;" w14:anchorId="37499772">
                <v:textbox inset="2.16pt,1.44pt,0,1.44pt">
                  <w:txbxContent>
                    <w:p w:rsidR="00DB1734" w:rsidP="0005636F" w:rsidRDefault="00DB1734" w14:paraId="62883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4160" behindDoc="0" locked="0" layoutInCell="1" allowOverlap="1" wp14:editId="29A9D947" wp14:anchorId="4AD007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3" name="Rectangle 6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32A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3" style="position:absolute;margin-left:210pt;margin-top:11pt;width:79pt;height:162pt;z-index:258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DRuQ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ISzx126Tf6&#10;xn1nFTlXeyOlmvo7+TXE1OK1p/gIlyzhchI/anDTF2WRsXh8unqsxkwEFjeLzbrGTgjcaurlcoUJ&#10;wlTvtyOk/EMFR6YFo4BcirX8+Cvl89G3I3hvYnN+f1rlcT9e1KzeuO6DPKFGHNL8gEHbMDAqrImU&#10;DNh4RtOfAwdFif3p0dlmtVw0OCklma+bNU4wlARZ7z9WuRd9wFkSGSg5RDBdj3yLR4UWtqwIu4zX&#10;NBMf80L+/SfYvQI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fi9w0bkBAABMAwAADgAAAAAAAAAAAAAAAAAuAgAAZHJzL2Uy&#10;b0RvYy54bWxQSwECLQAUAAYACAAAACEAtmP75twAAAAKAQAADwAAAAAAAAAAAAAAAAATBAAAZHJz&#10;L2Rvd25yZXYueG1sUEsFBgAAAAAEAAQA8wAAABwFAAAAAA==&#10;" w14:anchorId="4AD00703">
                <v:textbox inset="2.16pt,1.44pt,0,1.44pt">
                  <w:txbxContent>
                    <w:p w:rsidR="00DB1734" w:rsidP="0005636F" w:rsidRDefault="00DB1734" w14:paraId="0132A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editId="721F3EC5" wp14:anchorId="740154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4" name="Rectangle 6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F212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4" style="position:absolute;margin-left:210pt;margin-top:11pt;width:79pt;height:162pt;z-index:258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2DuQ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182KEsctdukX&#10;+sZdPypyqg5GSpX7m/2aQuzw2nN4gnMWcZnFzxps/qIsMhePjxeP1ZyIwOL6at3W2AmBW029Wt1g&#10;gjDVx+0AMd0rb0leMArIpVjLDz9jOh19P4L3MpvT+3mV5t18VtO+c915eUSNOKTpEYMe/cSoGE2g&#10;ZMLGMxpf9xwUJeMPh842N6urBielJMu2aXGCoSTIeve5yp0YPM6SSEDJPoDpB+RbPCq0sGVF2Hm8&#10;8kx8zgv5j59g+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kQ8tg7kBAABMAwAADgAAAAAAAAAAAAAAAAAuAgAAZHJzL2Uy&#10;b0RvYy54bWxQSwECLQAUAAYACAAAACEAtmP75twAAAAKAQAADwAAAAAAAAAAAAAAAAATBAAAZHJz&#10;L2Rvd25yZXYueG1sUEsFBgAAAAAEAAQA8wAAABwFAAAAAA==&#10;" w14:anchorId="740154CD">
                <v:textbox inset="2.16pt,1.44pt,0,1.44pt">
                  <w:txbxContent>
                    <w:p w:rsidR="00DB1734" w:rsidP="0005636F" w:rsidRDefault="00DB1734" w14:paraId="19F212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editId="35F05E97" wp14:anchorId="33B80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5" name="Rectangle 6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EA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5" style="position:absolute;margin-left:210pt;margin-top:11pt;width:79pt;height:162pt;z-index:258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o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T5S4rnDLn1H&#10;37gfrCLn6mikVKW/xa8pph6vPccnuGQJl0X8rMGVL8oic/X4dPVYzZkILG5uNusWOyFwq2tXqztM&#10;EKZ5vR0h5c8qOFIWjAJyqdby49eUz0dfjuC9wub8flnleT9f1Gxe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3YvZaLkBAABMAwAADgAAAAAAAAAAAAAAAAAuAgAAZHJzL2Uy&#10;b0RvYy54bWxQSwECLQAUAAYACAAAACEAtmP75twAAAAKAQAADwAAAAAAAAAAAAAAAAATBAAAZHJz&#10;L2Rvd25yZXYueG1sUEsFBgAAAAAEAAQA8wAAABwFAAAAAA==&#10;" w14:anchorId="33B806F9">
                <v:textbox inset="2.16pt,1.44pt,0,1.44pt">
                  <w:txbxContent>
                    <w:p w:rsidR="00DB1734" w:rsidP="0005636F" w:rsidRDefault="00DB1734" w14:paraId="5AEEA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7232" behindDoc="0" locked="0" layoutInCell="1" allowOverlap="1" wp14:editId="2C88BB5D" wp14:anchorId="6169A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6" name="Rectangle 6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386C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6" style="position:absolute;margin-left:210pt;margin-top:11pt;width:79pt;height:162pt;z-index:258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dTuQEAAEwDAAAOAAAAZHJzL2Uyb0RvYy54bWysU8tu2zAQvBfoPxC815IVw7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1vuzUlnjvs0jf0&#10;jfvBKnKpjkZKVfpb/Jpi6vHaS3yGa5ZwWcTPGlz5oiwyV4/PN4/VnInA4vZuu2mxEwK3una1uscE&#10;YZrX2xFS/qSCI2XBKCCXai0/fUn5cvT3EbxX2FzeL6s8H+aq5gpbaocgz6gRhzQ/YdA2TIwKayIl&#10;Ezae0fTzyEFRYj97dLa7X911OCk1WW66DU4w1ARZH95WuRdjwFkSGSg5RjDDiHyrR5UWtqwKu45X&#10;mYm3eSX/+hPsf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IAXU7kBAABMAwAADgAAAAAAAAAAAAAAAAAuAgAAZHJzL2Uy&#10;b0RvYy54bWxQSwECLQAUAAYACAAAACEAtmP75twAAAAKAQAADwAAAAAAAAAAAAAAAAATBAAAZHJz&#10;L2Rvd25yZXYueG1sUEsFBgAAAAAEAAQA8wAAABwFAAAAAA==&#10;" w14:anchorId="6169A26B">
                <v:textbox inset="2.16pt,1.44pt,0,1.44pt">
                  <w:txbxContent>
                    <w:p w:rsidR="00DB1734" w:rsidP="0005636F" w:rsidRDefault="00DB1734" w14:paraId="27386C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8256" behindDoc="0" locked="0" layoutInCell="1" allowOverlap="1" wp14:editId="5959A3BD" wp14:anchorId="1488A6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7" name="Rectangle 6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ADA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7" style="position:absolute;margin-left:210pt;margin-top:11pt;width:79pt;height:162pt;z-index:258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ATjuLkBAABMAwAADgAAAAAAAAAAAAAAAAAuAgAAZHJzL2Uy&#10;b0RvYy54bWxQSwECLQAUAAYACAAAACEAtmP75twAAAAKAQAADwAAAAAAAAAAAAAAAAATBAAAZHJz&#10;L2Rvd25yZXYueG1sUEsFBgAAAAAEAAQA8wAAABwFAAAAAA==&#10;" w14:anchorId="1488A61F">
                <v:textbox inset="2.16pt,1.44pt,0,1.44pt">
                  <w:txbxContent>
                    <w:p w:rsidR="00DB1734" w:rsidP="0005636F" w:rsidRDefault="00DB1734" w14:paraId="25ADA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editId="0A5474A5" wp14:anchorId="5EEB77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8" name="Rectangle 6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B9AB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8" style="position:absolute;margin-left:210pt;margin-top:11pt;width:79pt;height:162pt;z-index:258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6O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rBnvlucMu/UHf&#10;uO+sIqdqb6RUU38nv4aYWrz2FB/hnCVcTuJHDW76oiwyFo+PF4/VmInA4vpqvaqxEwK3mnqxWGKC&#10;MNX77Qgp36vgyLRgFJBLsZYffqV8Ovp2BO9NbE7vT6s87saiZlk3b1x3QR5RIw5pfsCgbRgYFdZE&#10;SgZsPKPpdc9BUWJ/enS2WS6uGpyUksxXzQpdgZIg693HKveiDzhLIgMl+wim65Fv8ajQwpYVYefx&#10;mmbiY17Iv/8E2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fE3o66AQAATAMAAA4AAAAAAAAAAAAAAAAALgIAAGRycy9l&#10;Mm9Eb2MueG1sUEsBAi0AFAAGAAgAAAAhALZj++bcAAAACgEAAA8AAAAAAAAAAAAAAAAAFAQAAGRy&#10;cy9kb3ducmV2LnhtbFBLBQYAAAAABAAEAPMAAAAdBQAAAAA=&#10;" w14:anchorId="5EEB7781">
                <v:textbox inset="2.16pt,1.44pt,0,1.44pt">
                  <w:txbxContent>
                    <w:p w:rsidR="00DB1734" w:rsidP="0005636F" w:rsidRDefault="00DB1734" w14:paraId="57B9AB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editId="0999D33E" wp14:anchorId="650B9D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9" name="Rectangle 6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13A4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9" style="position:absolute;margin-left:210pt;margin-top:11pt;width:79pt;height:162pt;z-index:258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pl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YSzx126Tf6&#10;xn1nFTlXeyOlmvo7+TXE1OK1p/gIlyzhchI/anDTF2WRsXh8unqsxkwEFjeLzbrGTgjcaurlcoUJ&#10;wlTvtyOk/EMFR6YFo4BcirX8+Cvl89G3I3hvYnN+f1rlcT8WNat68cZ1H+QJNeKQ5gcM2oaBUWFN&#10;pGTAxjOa/hw4KErsT4/ONq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tAKmW6AQAATAMAAA4AAAAAAAAAAAAAAAAALgIAAGRycy9l&#10;Mm9Eb2MueG1sUEsBAi0AFAAGAAgAAAAhALZj++bcAAAACgEAAA8AAAAAAAAAAAAAAAAAFAQAAGRy&#10;cy9kb3ducmV2LnhtbFBLBQYAAAAABAAEAPMAAAAdBQAAAAA=&#10;" w14:anchorId="650B9D2E">
                <v:textbox inset="2.16pt,1.44pt,0,1.44pt">
                  <w:txbxContent>
                    <w:p w:rsidR="00DB1734" w:rsidP="0005636F" w:rsidRDefault="00DB1734" w14:paraId="1113A4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editId="3E00DA86" wp14:anchorId="6D49A9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0" name="Rectangle 6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5D0C2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0" style="position:absolute;margin-left:210pt;margin-top:11pt;width:79pt;height:162pt;z-index:258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rW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Ua5LjFLv1G&#10;37jrBkXO1d5IqXJ/s19jiC1eewqPcMkiLrP4SYPNX5RFpuLx6eqxmhIRWNwsNusaHxK41dTL5QoT&#10;hKnebweI6YfyluQFo4BcirX8+Cum89G3I3gvszm/n1dp2k9FzapevnHde3lCjTik6QGDHvzIqBhM&#10;oGTExjMa/xw4KEqGnw6dbVbLRYOTUpL5ulnjBEN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NSta6AQAATAMAAA4AAAAAAAAAAAAAAAAALgIAAGRycy9l&#10;Mm9Eb2MueG1sUEsBAi0AFAAGAAgAAAAhALZj++bcAAAACgEAAA8AAAAAAAAAAAAAAAAAFAQAAGRy&#10;cy9kb3ducmV2LnhtbFBLBQYAAAAABAAEAPMAAAAdBQAAAAA=&#10;" w14:anchorId="6D49A9B8">
                <v:textbox inset="2.16pt,1.44pt,0,1.44pt">
                  <w:txbxContent>
                    <w:p w:rsidR="00DB1734" w:rsidP="0005636F" w:rsidRDefault="00DB1734" w14:paraId="65D0C2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editId="5050113F" wp14:anchorId="41CC29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1" name="Rectangle 6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2CF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1" style="position:absolute;margin-left:210pt;margin-top:11pt;width:79pt;height:162pt;z-index:258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49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zmlDhusUs/&#10;0DfuukGRc7U3Uqrc3+zXGGKL117CM1yyiMssftJg8xdlkal4fLp6rKZEBBY3i826xk4I3Grq5XKF&#10;CcJU77cDxPRVeUvyglFALsVafnyM6Xz07Qjey2zO7+dVmvZTUbOqb9+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ASb49uwEAAEwDAAAOAAAAAAAAAAAAAAAAAC4CAABkcnMv&#10;ZTJvRG9jLnhtbFBLAQItABQABgAIAAAAIQC2Y/vm3AAAAAoBAAAPAAAAAAAAAAAAAAAAABUEAABk&#10;cnMvZG93bnJldi54bWxQSwUGAAAAAAQABADzAAAAHgUAAAAA&#10;" w14:anchorId="41CC2910">
                <v:textbox inset="2.16pt,1.44pt,0,1.44pt">
                  <w:txbxContent>
                    <w:p w:rsidR="00DB1734" w:rsidP="0005636F" w:rsidRDefault="00DB1734" w14:paraId="082CF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editId="1A2C7D51" wp14:anchorId="2AB26D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2" name="Rectangle 6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0E50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2" style="position:absolute;margin-left:210pt;margin-top:11pt;width:79pt;height:162pt;z-index:258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LauQEAAEw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l5qahxHGLXfqF&#10;vnHXDYqcq72RUuX+Zr/GEFu89hye4JJFXGbxkwabvyiLTMXj09VjNSUisLi52axr7ITAraZeLFaY&#10;IEz1cTtATPfKW5IXjAJyKdby48+Yzkffj+C9zOb8fl6laT8VNat6+c517+UJNeKQpkcMevAjo2Iw&#10;gZIRG89ofD1wUJQMPxw626wW2YhUkvm6WeMEQ0mQ9f5zlTvRe5wlkYCSQwDT9ci3eFRoYcuKsMt4&#10;5Zn4nBfyHz/B7g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1cPS2rkBAABMAwAADgAAAAAAAAAAAAAAAAAuAgAAZHJzL2Uy&#10;b0RvYy54bWxQSwECLQAUAAYACAAAACEAtmP75twAAAAKAQAADwAAAAAAAAAAAAAAAAATBAAAZHJz&#10;L2Rvd25yZXYueG1sUEsFBgAAAAAEAAQA8wAAABwFAAAAAA==&#10;" w14:anchorId="2AB26DD6">
                <v:textbox inset="2.16pt,1.44pt,0,1.44pt">
                  <w:txbxContent>
                    <w:p w:rsidR="00DB1734" w:rsidP="0005636F" w:rsidRDefault="00DB1734" w14:paraId="6C0E50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editId="4C278778" wp14:anchorId="37D046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3" name="Rectangle 6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81B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3" style="position:absolute;margin-left:210pt;margin-top:11pt;width:79pt;height:162pt;z-index:258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Yxuw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8WCEsctduk3&#10;+sZdNyhyrvZGSpX7m/0aQ2zx2lN4hEsWcZnFTxps/qIsMhWPT1eP1ZSIwOJmsVnX2AmBW029XK4w&#10;QZjq/XaAmH4ob0leMArIpVjLj79iOh99O4L3Mpvz+3mVpv1U1Kzq1RvXvZcn1IhDmh4w6MGPjIrB&#10;BEpGbDyj8c+Bg6Jk+OnQ2Wa1XDQ4KSWZr5s1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RyYxuwEAAEwDAAAOAAAAAAAAAAAAAAAAAC4CAABkcnMv&#10;ZTJvRG9jLnhtbFBLAQItABQABgAIAAAAIQC2Y/vm3AAAAAoBAAAPAAAAAAAAAAAAAAAAABUEAABk&#10;cnMvZG93bnJldi54bWxQSwUGAAAAAAQABADzAAAAHgUAAAAA&#10;" w14:anchorId="37D04659">
                <v:textbox inset="2.16pt,1.44pt,0,1.44pt">
                  <w:txbxContent>
                    <w:p w:rsidR="00DB1734" w:rsidP="0005636F" w:rsidRDefault="00DB1734" w14:paraId="3081B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editId="3A32E48D" wp14:anchorId="2384D6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4" name="Rectangle 6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E04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4" style="position:absolute;margin-left:210pt;margin-top:11pt;width:79pt;height:162pt;z-index:258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tj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b3brtaUeO6wSz/Q&#10;N+57q8ilOhgp1dzf2a8xpg6vPccnuGYJl7P4SYObvyiLTMXj881jNWUisLhdbdsaOyFwq6nX6w0m&#10;CFO93Y6Q8hcVHJkXjAJyKdby07eUL0dfj+C9mc3l/XmVp8NU1Gzq9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Zne2O6AQAATAMAAA4AAAAAAAAAAAAAAAAALgIAAGRycy9l&#10;Mm9Eb2MueG1sUEsBAi0AFAAGAAgAAAAhALZj++bcAAAACgEAAA8AAAAAAAAAAAAAAAAAFAQAAGRy&#10;cy9kb3ducmV2LnhtbFBLBQYAAAAABAAEAPMAAAAdBQAAAAA=&#10;" w14:anchorId="2384D6D8">
                <v:textbox inset="2.16pt,1.44pt,0,1.44pt">
                  <w:txbxContent>
                    <w:p w:rsidR="00DB1734" w:rsidP="0005636F" w:rsidRDefault="00DB1734" w14:paraId="0DE04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editId="60713BD0" wp14:anchorId="4D76C5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5" name="Rectangle 6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F2C4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5" style="position:absolute;margin-left:210pt;margin-top:11pt;width:79pt;height:162pt;z-index:258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+I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xuKXHcYpd+&#10;oG/cdYMi52pvpFS5v9mvMcQWr72EZ7hkEZdZ/KTB5i/KIlPx+HT1WE2JCCxuFpt1jZ0QuNXUy+UK&#10;E4Sp3m8HiOmr8pbkBaOAXIq1/PgY0/no2xG8l9mc38+rNO2nomZVb96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644+IuwEAAEwDAAAOAAAAAAAAAAAAAAAAAC4CAABkcnMv&#10;ZTJvRG9jLnhtbFBLAQItABQABgAIAAAAIQC2Y/vm3AAAAAoBAAAPAAAAAAAAAAAAAAAAABUEAABk&#10;cnMvZG93bnJldi54bWxQSwUGAAAAAAQABADzAAAAHgUAAAAA&#10;" w14:anchorId="4D76C505">
                <v:textbox inset="2.16pt,1.44pt,0,1.44pt">
                  <w:txbxContent>
                    <w:p w:rsidR="00DB1734" w:rsidP="0005636F" w:rsidRDefault="00DB1734" w14:paraId="2F2C4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7472" behindDoc="0" locked="0" layoutInCell="1" allowOverlap="1" wp14:editId="5B81CBBE" wp14:anchorId="731083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6" name="Rectangle 6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0A1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6" style="position:absolute;margin-left:210pt;margin-top:11pt;width:79pt;height:162pt;z-index:258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s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7WJFieMWu/SC&#10;vnHXDYpcqr2RUuX+Zr/GEFu89hqe4ZpFXGbxkwabvyiLTMXj881jNSUisLhdbDc1dkLgVlMvl2tM&#10;EKZ6vx0gpm/KW5IXjAJyKdby00NMl6O/j+C9zObyfl6l6TAVNet5gc21g5dn1IhDmp4w6MGPjIrB&#10;BEpGbDyj8deRg6Jk+O7Q2Wa9XDQ4KSWZb5oNTjCUBFkfPla5E73HWRIJKDkGMF2PfItHhRa2rAi7&#10;jleeiY95If/+E+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eZYsuwEAAEwDAAAOAAAAAAAAAAAAAAAAAC4CAABkcnMv&#10;ZTJvRG9jLnhtbFBLAQItABQABgAIAAAAIQC2Y/vm3AAAAAoBAAAPAAAAAAAAAAAAAAAAABUEAABk&#10;cnMvZG93bnJldi54bWxQSwUGAAAAAAQABADzAAAAHgUAAAAA&#10;" w14:anchorId="73108316">
                <v:textbox inset="2.16pt,1.44pt,0,1.44pt">
                  <w:txbxContent>
                    <w:p w:rsidR="00DB1734" w:rsidP="0005636F" w:rsidRDefault="00DB1734" w14:paraId="430A1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editId="3BC82119" wp14:anchorId="1D720F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7" name="Rectangle 6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7F27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7" style="position:absolute;margin-left:210pt;margin-top:11pt;width:79pt;height:162pt;z-index:258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LHug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NosVJY5b7NIL&#10;+sZdNyhyrvZGSpX7m/0aQ2zx2mt4hksWcZnFTxps/qIsMhWPT1eP1ZSIwOJmsVnX2AmBW029XK4w&#10;QZjq43aAmL4qb0leMArIpVjLj99jOh/9fQTvZTbn9/MqTfupqFnNr1z3Xp5QIw5pesKgBz8yKgYT&#10;KBmx8YzGtwMHRcnwzaGzzWq5aHBSSjJfN2ucYCgJst5/rnIneo+zJBJQcghguh75lncLLWxZEXYZ&#10;rzwTn/NC/uMn2L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f9Yse6AQAATAMAAA4AAAAAAAAAAAAAAAAALgIAAGRycy9l&#10;Mm9Eb2MueG1sUEsBAi0AFAAGAAgAAAAhALZj++bcAAAACgEAAA8AAAAAAAAAAAAAAAAAFAQAAGRy&#10;cy9kb3ducmV2LnhtbFBLBQYAAAAABAAEAPMAAAAdBQAAAAA=&#10;" w14:anchorId="1D720F78">
                <v:textbox inset="2.16pt,1.44pt,0,1.44pt">
                  <w:txbxContent>
                    <w:p w:rsidR="00DB1734" w:rsidP="0005636F" w:rsidRDefault="00DB1734" w14:paraId="7A7F27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editId="32F9366E" wp14:anchorId="07AA7F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8" name="Rectangle 6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7D7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8" style="position:absolute;margin-left:210pt;margin-top:11pt;width:79pt;height:162pt;z-index:258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/x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X2ynGLXfqN&#10;vnHXDYqcq72RUuX+Zr/GEFu89hQe4ZJFXGbxkwabvyiLTMXj09VjNSUisLhZbNY1dkLgVlMvlytM&#10;EKZ6vx0gph/KW5IXjAJyKdby46+YzkffjuC9zOb8fl6laT8VNat588Z17+UJNeKQpgcMevAjo2Iw&#10;gZIRG89o/HPgoCgZfjp0tlktFw1OSknm62aNrkB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g9X/G6AQAATAMAAA4AAAAAAAAAAAAAAAAALgIAAGRycy9l&#10;Mm9Eb2MueG1sUEsBAi0AFAAGAAgAAAAhALZj++bcAAAACgEAAA8AAAAAAAAAAAAAAAAAFAQAAGRy&#10;cy9kb3ducmV2LnhtbFBLBQYAAAAABAAEAPMAAAAdBQAAAAA=&#10;" w14:anchorId="07AA7FE5">
                <v:textbox inset="2.16pt,1.44pt,0,1.44pt">
                  <w:txbxContent>
                    <w:p w:rsidR="00DB1734" w:rsidP="0005636F" w:rsidRDefault="00DB1734" w14:paraId="0D7D7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editId="19826D99" wp14:anchorId="1DA9E3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9" name="Rectangle 6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336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9" style="position:absolute;margin-left:210pt;margin-top:11pt;width:79pt;height:162pt;z-index:258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s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68U1JY5b7NIf&#10;9I27blDkVO2NlCr3N/s1htjitafwCOcs4jKLnzTY/EVZZCoeHy8eqykRgUV8ZV1jJwRuNfVyucIE&#10;Yar32wFiulfekrxgFJBLsZYffsV0Ovp2BO9lNqf38ypNu6moWc0Xb1x3Xh5RIw5pesCgBz8yKgYT&#10;KBmx8YzG1z0HRcnw06GzzWq5aHBSSjJfN2ucYCgJst59rHIneo+zJBJQsg9guh75Fo8KLWxZEXYe&#10;rzwTH/NC/v0n2P4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S5qxq6AQAATAMAAA4AAAAAAAAAAAAAAAAALgIAAGRycy9l&#10;Mm9Eb2MueG1sUEsBAi0AFAAGAAgAAAAhALZj++bcAAAACgEAAA8AAAAAAAAAAAAAAAAAFAQAAGRy&#10;cy9kb3ducmV2LnhtbFBLBQYAAAAABAAEAPMAAAAdBQAAAAA=&#10;" w14:anchorId="1DA9E351">
                <v:textbox inset="2.16pt,1.44pt,0,1.44pt">
                  <w:txbxContent>
                    <w:p w:rsidR="00DB1734" w:rsidP="0005636F" w:rsidRDefault="00DB1734" w14:paraId="681336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editId="695939FE" wp14:anchorId="3BB351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0" name="Rectangle 6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B45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0" style="position:absolute;margin-left:210pt;margin-top:11pt;width:79pt;height:162pt;z-index:258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eH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WjTIc4dd+om+&#10;cd9bRc7VwUip5v7Ofo0xdXjtOT7BJUu4nMVPGtz8RVlkKh6frh6rKROBxc3NZl3jQwK3mrptV5gg&#10;TPV2O0LKX1VwZF4wCsilWMuP31M+H309gvdmNuf351We9lNRs1q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eRF4e6AQAATAMAAA4AAAAAAAAAAAAAAAAALgIAAGRycy9l&#10;Mm9Eb2MueG1sUEsBAi0AFAAGAAgAAAAhALZj++bcAAAACgEAAA8AAAAAAAAAAAAAAAAAFAQAAGRy&#10;cy9kb3ducmV2LnhtbFBLBQYAAAAABAAEAPMAAAAdBQAAAAA=&#10;" w14:anchorId="3BB351E3">
                <v:textbox inset="2.16pt,1.44pt,0,1.44pt">
                  <w:txbxContent>
                    <w:p w:rsidR="00DB1734" w:rsidP="0005636F" w:rsidRDefault="00DB1734" w14:paraId="7BAB45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editId="2D31B660" wp14:anchorId="1F12B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1" name="Rectangle 6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7AA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1" style="position:absolute;margin-left:210pt;margin-top:11pt;width:79pt;height:162pt;z-index:258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Nsuw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ZtlQ4rjFLv1E&#10;37gbjCTn6qj7Xub+Zr+mEDu89hQe4ZJFXGbxswKbvyiLzMXj09VjOScisLi52axr7ITArbZeLleY&#10;IEz1ejtATF+ltyQvGAXkUqzlx+8xnY++HMF7mc35/bxK834ualbN5xeue9+fUCMOaXrAoIyfGBVG&#10;B0ombDyj8feBg6TEfHPobLta3rQ4KSVp1u0aJxhKgqz3b6vcidHjLIkElBwC6GFEvsWjQgtbVoRd&#10;xivPxNu8kH/9CX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bFeNsuwEAAEwDAAAOAAAAAAAAAAAAAAAAAC4CAABkcnMv&#10;ZTJvRG9jLnhtbFBLAQItABQABgAIAAAAIQC2Y/vm3AAAAAoBAAAPAAAAAAAAAAAAAAAAABUEAABk&#10;cnMvZG93bnJldi54bWxQSwUGAAAAAAQABADzAAAAHgUAAAAA&#10;" w14:anchorId="1F12BEE2">
                <v:textbox inset="2.16pt,1.44pt,0,1.44pt">
                  <w:txbxContent>
                    <w:p w:rsidR="00DB1734" w:rsidP="0005636F" w:rsidRDefault="00DB1734" w14:paraId="557AA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editId="7524D523" wp14:anchorId="672E4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2" name="Rectangle 6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68A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2" style="position:absolute;margin-left:210pt;margin-top:11pt;width:79pt;height:162pt;z-index:258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6fj4u6AQAATAMAAA4AAAAAAAAAAAAAAAAALgIAAGRycy9l&#10;Mm9Eb2MueG1sUEsBAi0AFAAGAAgAAAAhALZj++bcAAAACgEAAA8AAAAAAAAAAAAAAAAAFAQAAGRy&#10;cy9kb3ducmV2LnhtbFBLBQYAAAAABAAEAPMAAAAdBQAAAAA=&#10;" w14:anchorId="672E4548">
                <v:textbox inset="2.16pt,1.44pt,0,1.44pt">
                  <w:txbxContent>
                    <w:p w:rsidR="00DB1734" w:rsidP="0005636F" w:rsidRDefault="00DB1734" w14:paraId="27C68A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editId="3A875F42" wp14:anchorId="211194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3" name="Rectangle 6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7DC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3" style="position:absolute;margin-left:210pt;margin-top:11pt;width:79pt;height:135pt;z-index:258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0Mq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kxHGLXfqJ&#10;vnHXj4qcq4ORUuX+Zr+mEDu89hye4JJFXGbxswabvyiLzMXj09VjNScisLhZbtY1dkLgVrOqm5wg&#10;TPV2O0BMX5W3JC8YBeRSrOXH7zGdj74ewXuZzfn9vErzfi5qVs3q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fdDKroBAABMAwAADgAAAAAAAAAAAAAAAAAuAgAAZHJzL2Uy&#10;b0RvYy54bWxQSwECLQAUAAYACAAAACEAfGLvF9sAAAAKAQAADwAAAAAAAAAAAAAAAAAUBAAAZHJz&#10;L2Rvd25yZXYueG1sUEsFBgAAAAAEAAQA8wAAABwFAAAAAA==&#10;" w14:anchorId="211194D4">
                <v:textbox inset="2.16pt,1.44pt,0,1.44pt">
                  <w:txbxContent>
                    <w:p w:rsidR="00DB1734" w:rsidP="0005636F" w:rsidRDefault="00DB1734" w14:paraId="4B7DC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editId="194DFF13" wp14:anchorId="765E43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4" name="Rectangle 6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9457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4" style="position:absolute;margin-left:210pt;margin-top:11pt;width:79pt;height:135pt;z-index:258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54ugEAAEw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PX6+WSEssMdukP&#10;+sZsP0pyqg5aCJn6m/yafGjx2pN/hHMWcJnEzwpM+qIsMmePjxeP5RwJx+L6at2U2AmOW9WqrFKC&#10;MMX7bQ8h3ktnSFp0FJBLtpYdfoV4Ovp2BO8lNqf30yrOuzmrWVXNG9edE0fUiEMaHzCo0U0d5aP2&#10;lEzY+I6G1z0DScn406Kz9Wp5VeOk5KRq6gYnGHKCrHcfq8zyweEs8QiU7D3ofkC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tceeLoBAABMAwAADgAAAAAAAAAAAAAAAAAuAgAAZHJzL2Uy&#10;b0RvYy54bWxQSwECLQAUAAYACAAAACEAfGLvF9sAAAAKAQAADwAAAAAAAAAAAAAAAAAUBAAAZHJz&#10;L2Rvd25yZXYueG1sUEsFBgAAAAAEAAQA8wAAABwFAAAAAA==&#10;" w14:anchorId="765E436F">
                <v:textbox inset="2.16pt,1.44pt,0,1.44pt">
                  <w:txbxContent>
                    <w:p w:rsidR="00DB1734" w:rsidP="0005636F" w:rsidRDefault="00DB1734" w14:paraId="3B9457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editId="745C9EA6" wp14:anchorId="603F38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5" name="Rectangle 6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FD13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5" style="position:absolute;margin-left:210pt;margin-top:11pt;width:79pt;height:135pt;z-index:258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lPqk7oBAABMAwAADgAAAAAAAAAAAAAAAAAuAgAAZHJzL2Uy&#10;b0RvYy54bWxQSwECLQAUAAYACAAAACEAfGLvF9sAAAAKAQAADwAAAAAAAAAAAAAAAAAUBAAAZHJz&#10;L2Rvd25yZXYueG1sUEsFBgAAAAAEAAQA8wAAABwFAAAAAA==&#10;" w14:anchorId="603F3838">
                <v:textbox inset="2.16pt,1.44pt,0,1.44pt">
                  <w:txbxContent>
                    <w:p w:rsidR="00DB1734" w:rsidP="0005636F" w:rsidRDefault="00DB1734" w14:paraId="60FD13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editId="328CE87F" wp14:anchorId="203F2C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6" name="Rectangle 6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276D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6" style="position:absolute;margin-left:210pt;margin-top:11pt;width:79pt;height:135pt;z-index:258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tkug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3C4pcdxil17Q&#10;N+76UZFzdTBSqtzf7NcUYofXXsMzXLKIyyx+1mDzF2WRuXh8unqs5kQEFjc3m3WNnRC41azqJicI&#10;U73fDhDTN+UtyQtGAbkUa/nxIabz0d9H8F5mc34/r9K8n4uaVVtgc23v5Qk14pCmJwx69BOjYjSB&#10;kgkbz2j8deCgKBm/O3S2Xd3etDgpJWnW7RonGEqCrPcfq9yJweMsiQSUHAKYfkC+xaNCC1tWhF3G&#10;K8/Ex7yQf/8Jdm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lprZLoBAABMAwAADgAAAAAAAAAAAAAAAAAuAgAAZHJzL2Uy&#10;b0RvYy54bWxQSwECLQAUAAYACAAAACEAfGLvF9sAAAAKAQAADwAAAAAAAAAAAAAAAAAUBAAAZHJz&#10;L2Rvd25yZXYueG1sUEsFBgAAAAAEAAQA8wAAABwFAAAAAA==&#10;" w14:anchorId="203F2C22">
                <v:textbox inset="2.16pt,1.44pt,0,1.44pt">
                  <w:txbxContent>
                    <w:p w:rsidR="00DB1734" w:rsidP="0005636F" w:rsidRDefault="00DB1734" w14:paraId="40276D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editId="00FD4EA9" wp14:anchorId="62C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7" name="Rectangle 6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148A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7" style="position:absolute;margin-left:210pt;margin-top:11pt;width:79pt;height:135pt;z-index:258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q3p+PuQEAAEwDAAAOAAAAAAAAAAAAAAAAAC4CAABkcnMvZTJv&#10;RG9jLnhtbFBLAQItABQABgAIAAAAIQB8Yu8X2wAAAAoBAAAPAAAAAAAAAAAAAAAAABMEAABkcnMv&#10;ZG93bnJldi54bWxQSwUGAAAAAAQABADzAAAAGwUAAAAA&#10;" w14:anchorId="62C0294D">
                <v:textbox inset="2.16pt,1.44pt,0,1.44pt">
                  <w:txbxContent>
                    <w:p w:rsidR="00DB1734" w:rsidP="0005636F" w:rsidRDefault="00DB1734" w14:paraId="26148A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editId="18188BA9" wp14:anchorId="10BF5B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8" name="Rectangle 6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43F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8" style="position:absolute;margin-left:210pt;margin-top:11pt;width:79pt;height:135pt;z-index:258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K5uQ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+hp75bjFLv1C&#10;37jrR0VO1cFIqXJ/s19TiB1eew5PcM4iLrP4WYPNX5RF5uLx8eKxmhMRWFxfrVc1dkLgVrOsm5wg&#10;TPVxO0BM98pbkheMAnIp1vLDz5hOR9+P4L3M5vR+XqV5Nxc1y7Z957rz8ogacUjTIwY9+olRMZpA&#10;yYSNZzS+7jkoSsYfDp1tl9dXLU5KSZpVu0JXoCTIeve5yp0YPM6SSEDJPoDpB+RbPCq0sGVF2Hm8&#10;8kx8zgv5j59g+wY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FHqK5uQEAAEwDAAAOAAAAAAAAAAAAAAAAAC4CAABkcnMvZTJv&#10;RG9jLnhtbFBLAQItABQABgAIAAAAIQB8Yu8X2wAAAAoBAAAPAAAAAAAAAAAAAAAAABMEAABkcnMv&#10;ZG93bnJldi54bWxQSwUGAAAAAAQABADzAAAAGwUAAAAA&#10;" w14:anchorId="10BF5B26">
                <v:textbox inset="2.16pt,1.44pt,0,1.44pt">
                  <w:txbxContent>
                    <w:p w:rsidR="00DB1734" w:rsidP="0005636F" w:rsidRDefault="00DB1734" w14:paraId="5B43F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editId="60234B70" wp14:anchorId="00B2A2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9" name="Rectangle 6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62F41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9" style="position:absolute;margin-left:210pt;margin-top:11pt;width:79pt;height:135pt;z-index:258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S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hxHGLXfqJ&#10;vnHXj4qcq4ORUuX+Zr+mEDu89hye4JJFXGbxswabvyiLzMXj09VjNScisLhZbtY1dkLgVrOqm5wg&#10;TPV2O0BMX5W3JC8YBeRSrOXH7zGdj74ewXuZzfn9vErzfi5qVu3y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ZpWUroBAABMAwAADgAAAAAAAAAAAAAAAAAuAgAAZHJzL2Uy&#10;b0RvYy54bWxQSwECLQAUAAYACAAAACEAfGLvF9sAAAAKAQAADwAAAAAAAAAAAAAAAAAUBAAAZHJz&#10;L2Rvd25yZXYueG1sUEsFBgAAAAAEAAQA8wAAABwFAAAAAA==&#10;" w14:anchorId="00B2A2FC">
                <v:textbox inset="2.16pt,1.44pt,0,1.44pt">
                  <w:txbxContent>
                    <w:p w:rsidR="00DB1734" w:rsidP="0005636F" w:rsidRDefault="00DB1734" w14:paraId="562F41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editId="5E5CD33B" wp14:anchorId="4511FE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0" name="Rectangle 6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039B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0" style="position:absolute;margin-left:210pt;margin-top:11pt;width:79pt;height:135pt;z-index:258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huQEAAEw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fYsGOW6xSz/Q&#10;N+4GI8mpOuq+l7m/2a8pxA6vvYRnOGcRl1n8rMDmL8oic/H4ePFYzokILK6v16saHxK41SzrJicI&#10;U73fDhDTV+ktyQtGAbkUa/nhMabT0bcjeC+zOb2fV2nezUXNsr1547rz/RE14pCmJwzK+IlRYXSg&#10;ZMLGMxpf9xwkJeabQ2fb5c11i5NSkmbVrnCCoSTIevexyp0YPc6SSEDJPoAeRuRbPCq0sGVF2Hm8&#10;8kx8zAv5959g+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OFzbhuQEAAEwDAAAOAAAAAAAAAAAAAAAAAC4CAABkcnMvZTJv&#10;RG9jLnhtbFBLAQItABQABgAIAAAAIQB8Yu8X2wAAAAoBAAAPAAAAAAAAAAAAAAAAABMEAABkcnMv&#10;ZG93bnJldi54bWxQSwUGAAAAAAQABADzAAAAGwUAAAAA&#10;" w14:anchorId="4511FE7D">
                <v:textbox inset="2.16pt,1.44pt,0,1.44pt">
                  <w:txbxContent>
                    <w:p w:rsidR="00DB1734" w:rsidP="0005636F" w:rsidRDefault="00DB1734" w14:paraId="17039B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2832" behindDoc="0" locked="0" layoutInCell="1" allowOverlap="1" wp14:editId="37ECAFD3" wp14:anchorId="2A2065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1" name="Rectangle 6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444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1" style="position:absolute;margin-left:210pt;margin-top:11pt;width:79pt;height:135pt;z-index:258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ApPCCroBAABMAwAADgAAAAAAAAAAAAAAAAAuAgAAZHJzL2Uy&#10;b0RvYy54bWxQSwECLQAUAAYACAAAACEAfGLvF9sAAAAKAQAADwAAAAAAAAAAAAAAAAAUBAAAZHJz&#10;L2Rvd25yZXYueG1sUEsFBgAAAAAEAAQA8wAAABwFAAAAAA==&#10;" w14:anchorId="2A2065C3">
                <v:textbox inset="2.16pt,1.44pt,0,1.44pt">
                  <w:txbxContent>
                    <w:p w:rsidR="00DB1734" w:rsidP="0005636F" w:rsidRDefault="00DB1734" w14:paraId="42444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editId="49200977" wp14:anchorId="0E21FE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2" name="Rectangle 6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2A45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2" style="position:absolute;margin-left:210pt;margin-top:11pt;width:79pt;height:135pt;z-index:258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XGa7tuQEAAEwDAAAOAAAAAAAAAAAAAAAAAC4CAABkcnMvZTJv&#10;RG9jLnhtbFBLAQItABQABgAIAAAAIQB8Yu8X2wAAAAoBAAAPAAAAAAAAAAAAAAAAABMEAABkcnMv&#10;ZG93bnJldi54bWxQSwUGAAAAAAQABADzAAAAGwUAAAAA&#10;" w14:anchorId="0E21FE28">
                <v:textbox inset="2.16pt,1.44pt,0,1.44pt">
                  <w:txbxContent>
                    <w:p w:rsidR="00DB1734" w:rsidP="0005636F" w:rsidRDefault="00DB1734" w14:paraId="3F2A45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editId="4B9C20F8" wp14:anchorId="6D17F8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3" name="Rectangle 6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CAF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3" style="position:absolute;margin-left:210pt;margin-top:11pt;width:79pt;height:135pt;z-index:258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oG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82VJieMWu/QL&#10;feOuHxU5Vwcjpcr9zX5NIXZ47TE8wCWLuMziZw02f1EWmYvHp6vHak5EYHGz3Kxr7ITArWZVNzlB&#10;mOrldoCYvilvSV4wCsilWMuPP2I6H30+gvcym/P7eZXm/VzUrNrVM9e9lyfUiEOa7jHo0U+MitEE&#10;SiZsPKPxz4GDomT87tDZdvV52eKklKRZt2ucYCgJst6/rnInBo+zJBJQcghg+gH5Fo8KLWxZEXYZ&#10;rzwTr/NC/uUn2P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251aBroBAABMAwAADgAAAAAAAAAAAAAAAAAuAgAAZHJzL2Uy&#10;b0RvYy54bWxQSwECLQAUAAYACAAAACEAfGLvF9sAAAAKAQAADwAAAAAAAAAAAAAAAAAUBAAAZHJz&#10;L2Rvd25yZXYueG1sUEsFBgAAAAAEAAQA8wAAABwFAAAAAA==&#10;" w14:anchorId="6D17F843">
                <v:textbox inset="2.16pt,1.44pt,0,1.44pt">
                  <w:txbxContent>
                    <w:p w:rsidR="00DB1734" w:rsidP="0005636F" w:rsidRDefault="00DB1734" w14:paraId="44CAF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5904" behindDoc="0" locked="0" layoutInCell="1" allowOverlap="1" wp14:editId="69E05B0C" wp14:anchorId="3FA9A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4" name="Rectangle 6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C08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4" style="position:absolute;margin-left:210pt;margin-top:11pt;width:79pt;height:135pt;z-index:258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dUugEAAEw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zcdbShy32KXv&#10;6Bt3w6TIuToaKVXub/ZrDrHHa8/hCS5ZxGUWv2iw+YuyyFI8Pl09VksiAoubm01XYycEbjXruskJ&#10;wlSvtwPE9Fl5S/KCUUAuxVp+/BrT+ejLEbyX2Zzfz6u07JeiZt12L1z3Xp5QIw5pesSgJz8zKiYT&#10;KJmx8YzGXwcOipLpi0Nn2/XtTYuTUpKmazucYCgJst6/rXInRo+zJBJQcghghhH5Fo8KLWxZEXYZ&#10;rzwTb/NC/vUn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L0HVLoBAABMAwAADgAAAAAAAAAAAAAAAAAuAgAAZHJzL2Uy&#10;b0RvYy54bWxQSwECLQAUAAYACAAAACEAfGLvF9sAAAAKAQAADwAAAAAAAAAAAAAAAAAUBAAAZHJz&#10;L2Rvd25yZXYueG1sUEsFBgAAAAAEAAQA8wAAABwFAAAAAA==&#10;" w14:anchorId="3FA9A309">
                <v:textbox inset="2.16pt,1.44pt,0,1.44pt">
                  <w:txbxContent>
                    <w:p w:rsidR="00DB1734" w:rsidP="0005636F" w:rsidRDefault="00DB1734" w14:paraId="3EC08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6928" behindDoc="0" locked="0" layoutInCell="1" allowOverlap="1" wp14:editId="46F964D6" wp14:anchorId="5F11BF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5" name="Rectangle 6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2AF5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5" style="position:absolute;margin-left:210pt;margin-top:11pt;width:79pt;height:135pt;z-index:258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Dnzv7oBAABMAwAADgAAAAAAAAAAAAAAAAAuAgAAZHJzL2Uy&#10;b0RvYy54bWxQSwECLQAUAAYACAAAACEAfGLvF9sAAAAKAQAADwAAAAAAAAAAAAAAAAAUBAAAZHJz&#10;L2Rvd25yZXYueG1sUEsFBgAAAAAEAAQA8wAAABwFAAAAAA==&#10;" w14:anchorId="5F11BFD6">
                <v:textbox inset="2.16pt,1.44pt,0,1.44pt">
                  <w:txbxContent>
                    <w:p w:rsidR="00DB1734" w:rsidP="0005636F" w:rsidRDefault="00DB1734" w14:paraId="072AF5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editId="18731A64" wp14:anchorId="689E35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6" name="Rectangle 6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AA554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6" style="position:absolute;margin-left:210pt;margin-top:11pt;width:79pt;height:135pt;z-index:258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aPqG7oBAABMAwAADgAAAAAAAAAAAAAAAAAuAgAAZHJzL2Uy&#10;b0RvYy54bWxQSwECLQAUAAYACAAAACEAfGLvF9sAAAAKAQAADwAAAAAAAAAAAAAAAAAUBAAAZHJz&#10;L2Rvd25yZXYueG1sUEsFBgAAAAAEAAQA8wAAABwFAAAAAA==&#10;" w14:anchorId="689E3564">
                <v:textbox inset="2.16pt,1.44pt,0,1.44pt">
                  <w:txbxContent>
                    <w:p w:rsidR="00DB1734" w:rsidP="0005636F" w:rsidRDefault="00DB1734" w14:paraId="4AA554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 wp14:editId="263545F0" wp14:anchorId="12C838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7" name="Rectangle 6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AE77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7" style="position:absolute;margin-left:210pt;margin-top:11pt;width:79pt;height:135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VJx7wuQEAAEwDAAAOAAAAAAAAAAAAAAAAAC4CAABkcnMvZTJv&#10;RG9jLnhtbFBLAQItABQABgAIAAAAIQB8Yu8X2wAAAAoBAAAPAAAAAAAAAAAAAAAAABMEAABkcnMv&#10;ZG93bnJldi54bWxQSwUGAAAAAAQABADzAAAAGwUAAAAA&#10;" w14:anchorId="12C838BC">
                <v:textbox inset="2.16pt,1.44pt,0,1.44pt">
                  <w:txbxContent>
                    <w:p w:rsidR="00DB1734" w:rsidP="0005636F" w:rsidRDefault="00DB1734" w14:paraId="12AE77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editId="0480B2AD" wp14:anchorId="64C8C0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8" name="Rectangle 6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57C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8" style="position:absolute;margin-left:210pt;margin-top:11pt;width:79pt;height:1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A6CSRjuAEAAEwDAAAOAAAAAAAAAAAAAAAAAC4CAABkcnMvZTJv&#10;RG9jLnhtbFBLAQItABQABgAIAAAAIQBj/thi3AAAAAoBAAAPAAAAAAAAAAAAAAAAABIEAABkcnMv&#10;ZG93bnJldi54bWxQSwUGAAAAAAQABADzAAAAGwUAAAAA&#10;" w14:anchorId="64C8C028">
                <v:textbox inset="2.16pt,1.44pt,0,1.44pt">
                  <w:txbxContent>
                    <w:p w:rsidR="00DB1734" w:rsidP="0005636F" w:rsidRDefault="00DB1734" w14:paraId="0D57C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editId="0BB68217" wp14:anchorId="585338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9" name="Rectangle 6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1B86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9" style="position:absolute;margin-left:210pt;margin-top:11pt;width:79pt;height:1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aN0Ii6AQAATAMAAA4AAAAAAAAAAAAAAAAALgIAAGRycy9l&#10;Mm9Eb2MueG1sUEsBAi0AFAAGAAgAAAAhAGP+2GLcAAAACgEAAA8AAAAAAAAAAAAAAAAAFAQAAGRy&#10;cy9kb3ducmV2LnhtbFBLBQYAAAAABAAEAPMAAAAdBQAAAAA=&#10;" w14:anchorId="585338CA">
                <v:textbox inset="2.16pt,1.44pt,0,1.44pt">
                  <w:txbxContent>
                    <w:p w:rsidR="00DB1734" w:rsidP="0005636F" w:rsidRDefault="00DB1734" w14:paraId="011B86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editId="448637C6" wp14:anchorId="73A964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0" name="Rectangle 6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874D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0" style="position:absolute;margin-left:210pt;margin-top:11pt;width:79pt;height:1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mErl7kBAABMAwAADgAAAAAAAAAAAAAAAAAuAgAAZHJzL2Uy&#10;b0RvYy54bWxQSwECLQAUAAYACAAAACEAY/7YYtwAAAAKAQAADwAAAAAAAAAAAAAAAAATBAAAZHJz&#10;L2Rvd25yZXYueG1sUEsFBgAAAAAEAAQA8wAAABwFAAAAAA==&#10;" w14:anchorId="73A964A0">
                <v:textbox inset="2.16pt,1.44pt,0,1.44pt">
                  <w:txbxContent>
                    <w:p w:rsidR="00DB1734" w:rsidP="0005636F" w:rsidRDefault="00DB1734" w14:paraId="5874D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editId="37034F7B" wp14:anchorId="6C1685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1" name="Rectangle 6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43A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1" style="position:absolute;margin-left:210pt;margin-top:11pt;width:79pt;height:1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7l33y6AQAATAMAAA4AAAAAAAAAAAAAAAAALgIAAGRycy9l&#10;Mm9Eb2MueG1sUEsBAi0AFAAGAAgAAAAhAGP+2GLcAAAACgEAAA8AAAAAAAAAAAAAAAAAFAQAAGRy&#10;cy9kb3ducmV2LnhtbFBLBQYAAAAABAAEAPMAAAAdBQAAAAA=&#10;" w14:anchorId="6C168543">
                <v:textbox inset="2.16pt,1.44pt,0,1.44pt">
                  <w:txbxContent>
                    <w:p w:rsidR="00DB1734" w:rsidP="0005636F" w:rsidRDefault="00DB1734" w14:paraId="31C43A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editId="2B7F335B" wp14:anchorId="150CEA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2" name="Rectangle 6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5E8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2" style="position:absolute;margin-left:210pt;margin-top:11pt;width:79pt;height:1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y2+zm7kBAABMAwAADgAAAAAAAAAAAAAAAAAuAgAAZHJzL2Uy&#10;b0RvYy54bWxQSwECLQAUAAYACAAAACEAY/7YYtwAAAAKAQAADwAAAAAAAAAAAAAAAAATBAAAZHJz&#10;L2Rvd25yZXYueG1sUEsFBgAAAAAEAAQA8wAAABwFAAAAAA==&#10;" w14:anchorId="150CEA24">
                <v:textbox inset="2.16pt,1.44pt,0,1.44pt">
                  <w:txbxContent>
                    <w:p w:rsidR="00DB1734" w:rsidP="0005636F" w:rsidRDefault="00DB1734" w14:paraId="105E8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editId="7E38262C" wp14:anchorId="49E200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3" name="Rectangle 6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9B5C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3" style="position:absolute;margin-left:210pt;margin-top:11pt;width:79pt;height:1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h+tHcLkBAABMAwAADgAAAAAAAAAAAAAAAAAuAgAAZHJzL2Uy&#10;b0RvYy54bWxQSwECLQAUAAYACAAAACEAY/7YYtwAAAAKAQAADwAAAAAAAAAAAAAAAAATBAAAZHJz&#10;L2Rvd25yZXYueG1sUEsFBgAAAAAEAAQA8wAAABwFAAAAAA==&#10;" w14:anchorId="49E20073">
                <v:textbox inset="2.16pt,1.44pt,0,1.44pt">
                  <w:txbxContent>
                    <w:p w:rsidR="00DB1734" w:rsidP="0005636F" w:rsidRDefault="00DB1734" w14:paraId="099B5C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6144" behindDoc="0" locked="0" layoutInCell="1" allowOverlap="1" wp14:editId="417E95D7" wp14:anchorId="4B1D63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4" name="Rectangle 6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F795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4" style="position:absolute;margin-left:210pt;margin-top:11pt;width:79pt;height:162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TySXNuwEAAEwDAAAOAAAAAAAAAAAAAAAAAC4CAABkcnMv&#10;ZTJvRG9jLnhtbFBLAQItABQABgAIAAAAIQC2Y/vm3AAAAAoBAAAPAAAAAAAAAAAAAAAAABUEAABk&#10;cnMvZG93bnJldi54bWxQSwUGAAAAAAQABADzAAAAHgUAAAAA&#10;" w14:anchorId="4B1D637D">
                <v:textbox inset="2.16pt,1.44pt,0,1.44pt">
                  <w:txbxContent>
                    <w:p w:rsidR="00DB1734" w:rsidP="0005636F" w:rsidRDefault="00DB1734" w14:paraId="42F795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editId="36B0DD21" wp14:anchorId="304734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5" name="Rectangle 6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FF01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5" style="position:absolute;margin-left:210pt;margin-top:11pt;width:79pt;height:162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Em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dvWZEsctdukn&#10;+sZdbyS5VAfddTL3N/s1htjitafwCNcs4jKLnxTY/EVZZCoen28eyykRgcXtYrupsRMCt5p6uVxj&#10;gjDV6+0AMX2V3pK8YBSQS7GWn77HdDn6cgTvZTaX9/MqTYepqFkvti9cD747o0Yc0vSAQRk/MiqM&#10;DpSM2HhG4+8jB0mJ+ebQ2Wa9XDQ4KSWZb5oNTjCUBFkf3la5E4PHWRIJKDkG0P2AfItHhRa2rAi7&#10;jleeibd5If/6E+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fTdEmuwEAAEwDAAAOAAAAAAAAAAAAAAAAAC4CAABkcnMv&#10;ZTJvRG9jLnhtbFBLAQItABQABgAIAAAAIQC2Y/vm3AAAAAoBAAAPAAAAAAAAAAAAAAAAABUEAABk&#10;cnMvZG93bnJldi54bWxQSwUGAAAAAAQABADzAAAAHgUAAAAA&#10;" w14:anchorId="3047345F">
                <v:textbox inset="2.16pt,1.44pt,0,1.44pt">
                  <w:txbxContent>
                    <w:p w:rsidR="00DB1734" w:rsidP="0005636F" w:rsidRDefault="00DB1734" w14:paraId="44FF01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editId="7B7E3E2D" wp14:anchorId="3A2012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6" name="Rectangle 6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9D0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6" style="position:absolute;margin-left:210pt;margin-top:11pt;width:79pt;height:162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F2uwEAAEwDAAAOAAAAZHJzL2Uyb0RvYy54bWysU8tu2zAQvBfIPxC8x5IVww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hys1xS4rjFLr2g&#10;b9x1gyLnam+kVLm/2a8xxBavvYZnuGQRl1n8pMHmL8oiU/H4dPVYTYkILG7uNusaOyFwq6kXixUm&#10;CFN93A4Q01flLckLRgG5FGv58XtM56O/j+C9zOb8fl6laT8VNatFgc21vZcn1IhDmp4w6MGPjIrB&#10;BEpGbDyj8e3AQVEyfHPobLNa3DU4KSWZr5s1TjCUBFnvP1e5E73HWRIJKDkEMF2PfItHhRa2rAi7&#10;jFeeic95If/xE+z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YmF2uwEAAEwDAAAOAAAAAAAAAAAAAAAAAC4CAABkcnMv&#10;ZTJvRG9jLnhtbFBLAQItABQABgAIAAAAIQC2Y/vm3AAAAAoBAAAPAAAAAAAAAAAAAAAAABUEAABk&#10;cnMvZG93bnJldi54bWxQSwUGAAAAAAQABADzAAAAHgUAAAAA&#10;" w14:anchorId="3A2012CE">
                <v:textbox inset="2.16pt,1.44pt,0,1.44pt">
                  <w:txbxContent>
                    <w:p w:rsidR="00DB1734" w:rsidP="0005636F" w:rsidRDefault="00DB1734" w14:paraId="679D0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editId="4AC2CE6A" wp14:anchorId="352440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7" name="Rectangle 6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CFE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7" style="position:absolute;margin-left:210pt;margin-top:11pt;width:79pt;height:135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3XuQ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LFeUOG6xSy/o&#10;G3f9qMi5OhgpVe5v9msKscNrr+EZLlnEZRY/a7D5i7LIXDw+XT1WcyICi5ubzbrGTgjcalZ1kxOE&#10;qd5vB4jpm/KW5AWjgFyKtfz4ENP56O8jeC+zOb+fV2nez0XN6vbKde/lCTXikKYnDHr0E6NiNIGS&#10;CRvPaPx14KAoGb87dLZd3d60OCkladbtGicYSoKs9x+r3InB4yyJBJQcAph+QL7l3UILW1aEXcYr&#10;z8THvJB//wl2b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uCq3XuQEAAEwDAAAOAAAAAAAAAAAAAAAAAC4CAABkcnMvZTJv&#10;RG9jLnhtbFBLAQItABQABgAIAAAAIQB8Yu8X2wAAAAoBAAAPAAAAAAAAAAAAAAAAABMEAABkcnMv&#10;ZG93bnJldi54bWxQSwUGAAAAAAQABADzAAAAGwUAAAAA&#10;" w14:anchorId="35244048">
                <v:textbox inset="2.16pt,1.44pt,0,1.44pt">
                  <w:txbxContent>
                    <w:p w:rsidR="00DB1734" w:rsidP="0005636F" w:rsidRDefault="00DB1734" w14:paraId="6ECFE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editId="7236B293" wp14:anchorId="2E75A4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8" name="Rectangle 6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FFBA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8" style="position:absolute;margin-left:210pt;margin-top:11pt;width:79pt;height:135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DhuQEAAEw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C43S+yV4xa79BN9&#10;464fFTlXByOlyv3Nfk0hdnjtOTzBJYu4zOJnDTZ/URaZi8enq8dqTkRgcXOzWdfYCYFbzapucoIw&#10;1dvtADF9Vd6SvGAUkEuxlh+/x3Q++noE72U25/fzKs37uahZ3bavXPdenlAjDml6xKBHPzEqRhMo&#10;mbDxjMbfBw6KkvGbQ2fb1e1Ni5NSkmbdrtEVKAmy3r+vcicGj7MkElByCGD6A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BypDhuQEAAEwDAAAOAAAAAAAAAAAAAAAAAC4CAABkcnMvZTJv&#10;RG9jLnhtbFBLAQItABQABgAIAAAAIQB8Yu8X2wAAAAoBAAAPAAAAAAAAAAAAAAAAABMEAABkcnMv&#10;ZG93bnJldi54bWxQSwUGAAAAAAQABADzAAAAGwUAAAAA&#10;" w14:anchorId="2E75A48E">
                <v:textbox inset="2.16pt,1.44pt,0,1.44pt">
                  <w:txbxContent>
                    <w:p w:rsidR="00DB1734" w:rsidP="0005636F" w:rsidRDefault="00DB1734" w14:paraId="2BFFBA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1264" behindDoc="0" locked="0" layoutInCell="1" allowOverlap="1" wp14:editId="0599C09D" wp14:anchorId="376DA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9" name="Rectangle 6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7D32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9" style="position:absolute;margin-left:210pt;margin-top:11pt;width:79pt;height:135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NTmQKuQEAAEwDAAAOAAAAAAAAAAAAAAAAAC4CAABkcnMvZTJv&#10;RG9jLnhtbFBLAQItABQABgAIAAAAIQB8Yu8X2wAAAAoBAAAPAAAAAAAAAAAAAAAAABMEAABkcnMv&#10;ZG93bnJldi54bWxQSwUGAAAAAAQABADzAAAAGwUAAAAA&#10;" w14:anchorId="376DAD2F">
                <v:textbox inset="2.16pt,1.44pt,0,1.44pt">
                  <w:txbxContent>
                    <w:p w:rsidR="00DB1734" w:rsidP="0005636F" w:rsidRDefault="00DB1734" w14:paraId="5A7D32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2288" behindDoc="0" locked="0" layoutInCell="1" allowOverlap="1" wp14:editId="023D4FAB" wp14:anchorId="767F0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0" name="Rectangle 6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28BA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0" style="position:absolute;margin-left:210pt;margin-top:11pt;width:79pt;height:162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zz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VmiQ5w679BN9&#10;4763ipyrg5FSzf2d/Rpj6vDac3yCS5ZwOYufNLj5i7LIVDw+XT1WUyYCi5ubzbrGhwRuNXXbrjBB&#10;mOrtdoSUv6rgyLxgFJBLsZYfv6d8Pvp6BO/NbM7vz6s87aeiZtW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EvPPO6AQAATAMAAA4AAAAAAAAAAAAAAAAALgIAAGRycy9l&#10;Mm9Eb2MueG1sUEsBAi0AFAAGAAgAAAAhALZj++bcAAAACgEAAA8AAAAAAAAAAAAAAAAAFAQAAGRy&#10;cy9kb3ducmV2LnhtbFBLBQYAAAAABAAEAPMAAAAdBQAAAAA=&#10;" w14:anchorId="767F0705">
                <v:textbox inset="2.16pt,1.44pt,0,1.44pt">
                  <w:txbxContent>
                    <w:p w:rsidR="00DB1734" w:rsidP="0005636F" w:rsidRDefault="00DB1734" w14:paraId="7128BA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editId="1F22A9E5" wp14:anchorId="052608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1" name="Rectangle 6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412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1" style="position:absolute;margin-left:210pt;margin-top:11pt;width:79pt;height:162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Yuw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6sl3NKPHfYpV/o&#10;G/edVeRU7Y2Uaurv5NcQU4vXnuMTnLOEy0n8qMFNX5RFxuLx8eKxGjMRWFxfrVc1dkLgVlMvFktM&#10;EKZ6ux0h5R8qODItGAXkUqzlh4eUT0dfj+C9ic3p/WmVx91Y1CwX169cd0EeUSMOaX7EoG0YGBXW&#10;REoGbDyj6c+eg6LE3nt0tlkurhqclJLMV80KJxhKgqx376vciz7gLIkMlOwjmK5HvsWjQgtbVoSd&#10;x2uaifd5If/2E2z/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9q8gYuwEAAEwDAAAOAAAAAAAAAAAAAAAAAC4CAABkcnMv&#10;ZTJvRG9jLnhtbFBLAQItABQABgAIAAAAIQC2Y/vm3AAAAAoBAAAPAAAAAAAAAAAAAAAAABUEAABk&#10;cnMvZG93bnJldi54bWxQSwUGAAAAAAQABADzAAAAHgUAAAAA&#10;" w14:anchorId="0526088D">
                <v:textbox inset="2.16pt,1.44pt,0,1.44pt">
                  <w:txbxContent>
                    <w:p w:rsidR="00DB1734" w:rsidP="0005636F" w:rsidRDefault="00DB1734" w14:paraId="1E412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editId="1A60262F" wp14:anchorId="0FDC8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2" name="Rectangle 6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AD82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2" style="position:absolute;margin-left:210pt;margin-top:11pt;width:79pt;height:60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b/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TeUeO5wSj9R&#10;N+47q8gl2xsp1TTfSa8hphbLnuMTXKOE7kR+1OCmL9IiY9H4fNNYjZkITG4X202NkxB4tF5uF+hj&#10;l+qtOELKX1VwZHIYBYRSlOWn7ylfrr5ewboJzOX5ycvjYSxk1svVK9RDkGekiDuaH9FoGwZGhTWR&#10;kgHnzmj6feSgKLHfPArbrJcL1CGXYL5pNrjAUAIEfXif5V70AVdJZKDkGMF0PeItEhVYOLFC7Lpd&#10;00q8jwv4t39g/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uT5v+5AQAASwMAAA4AAAAAAAAAAAAAAAAALgIAAGRycy9lMm9E&#10;b2MueG1sUEsBAi0AFAAGAAgAAAAhAG9BRobaAAAACgEAAA8AAAAAAAAAAAAAAAAAEwQAAGRycy9k&#10;b3ducmV2LnhtbFBLBQYAAAAABAAEAPMAAAAaBQAAAAA=&#10;" w14:anchorId="0FDC8828">
                <v:textbox inset="2.16pt,1.44pt,0,1.44pt">
                  <w:txbxContent>
                    <w:p w:rsidR="00DB1734" w:rsidP="0005636F" w:rsidRDefault="00DB1734" w14:paraId="2EAD82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5360" behindDoc="0" locked="0" layoutInCell="1" allowOverlap="1" wp14:editId="6FACA9AD" wp14:anchorId="75A5AB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3" name="Rectangle 6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B4E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3" style="position:absolute;margin-left:210pt;margin-top:11pt;width:79pt;height:60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9K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bdsVJZ47nNIP&#10;1I373ipyyQ5GSjXPd9ZrjKnDsuf4BNcooTuTnzS4+Yu0yFQ0Pt80VlMmApPb1XZT4yQEHrXr7Qp9&#10;7FK9FUdI+YsKjswOo4BQirL89C3ly9XXK1g3g7k8P3t5OkyFTLtuX6EegjwjRdzR/IhG2zAyKqyJ&#10;lIw4d0bTryMHRYn96lHYpl2vGlyUEiw3zQ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Zs9KugEAAEsDAAAOAAAAAAAAAAAAAAAAAC4CAABkcnMvZTJv&#10;RG9jLnhtbFBLAQItABQABgAIAAAAIQBvQUaG2gAAAAoBAAAPAAAAAAAAAAAAAAAAABQEAABkcnMv&#10;ZG93bnJldi54bWxQSwUGAAAAAAQABADzAAAAGwUAAAAA&#10;" w14:anchorId="75A5AB61">
                <v:textbox inset="2.16pt,1.44pt,0,1.44pt">
                  <w:txbxContent>
                    <w:p w:rsidR="00DB1734" w:rsidP="0005636F" w:rsidRDefault="00DB1734" w14:paraId="43B4E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editId="799A7DCD" wp14:anchorId="4DF63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4" name="Rectangle 6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F92C7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4" style="position:absolute;margin-left:210pt;margin-top:11pt;width:79pt;height:60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Fb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9vNmhLHLU7p&#10;B+rGXT8qcskORkqV55v1mkLssOw5PME1iuhm8rMGm79Ii8xF4/NNYzUnIjC5XW3bGich8Giz3q7Q&#10;xy7VW3GAmL4ob0l2GAWEUpTlp28xXa6+XsG6DObyfPbSfJgLmc26f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F/FbugEAAEsDAAAOAAAAAAAAAAAAAAAAAC4CAABkcnMvZTJv&#10;RG9jLnhtbFBLAQItABQABgAIAAAAIQBvQUaG2gAAAAoBAAAPAAAAAAAAAAAAAAAAABQEAABkcnMv&#10;ZG93bnJldi54bWxQSwUGAAAAAAQABADzAAAAGwUAAAAA&#10;" w14:anchorId="4DF636A0">
                <v:textbox inset="2.16pt,1.44pt,0,1.44pt">
                  <w:txbxContent>
                    <w:p w:rsidR="00DB1734" w:rsidP="0005636F" w:rsidRDefault="00DB1734" w14:paraId="7F92C7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editId="3FF9BD88" wp14:anchorId="36D90D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5" name="Rectangle 6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78D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5" style="position:absolute;margin-left:210pt;margin-top:11pt;width:79pt;height:60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juuQEAAEs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Gb9fKaEscsdukX&#10;+sZcbyQ5VQcthMz9zX6NIbZ47Tk8wTmLuMziJwU2f1EWmYrHx4vHckqEY3G9WK9q7ATHreXVeoFr&#10;RKneLgeI6Yf0luRFRwGpFGfZ4SGm09HXI3gvkzk9n1dp2k1FDCK/Ut15cUSJOKPpEYMyfuwoNzpQ&#10;MmLfOxr/7BlISsy9Q2Ob5dWiwUEpyXzVrHCAoSRIeve+yhwfPI4ST0DJPoDuB+RbLCq0sGNF2Hm6&#10;8ki8zwv5t39g+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bi2O65AQAASwMAAA4AAAAAAAAAAAAAAAAALgIAAGRycy9lMm9E&#10;b2MueG1sUEsBAi0AFAAGAAgAAAAhAG9BRobaAAAACgEAAA8AAAAAAAAAAAAAAAAAEwQAAGRycy9k&#10;b3ducmV2LnhtbFBLBQYAAAAABAAEAPMAAAAaBQAAAAA=&#10;" w14:anchorId="36D90DF8">
                <v:textbox inset="2.16pt,1.44pt,0,1.44pt">
                  <w:txbxContent>
                    <w:p w:rsidR="00DB1734" w:rsidP="0005636F" w:rsidRDefault="00DB1734" w14:paraId="7B78D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editId="04EAA6A8" wp14:anchorId="6AE8ED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6" name="Rectangle 6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78A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6" style="position:absolute;margin-left:210pt;margin-top:11pt;width:79pt;height:60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apuwEAAEsDAAAOAAAAZHJzL2Uyb0RvYy54bWysU8tu2zAQvBfoPxC815LlxA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zWpJieMWu/QD&#10;feOuGxQ5V3sjpcr9zX6NIbZ47SU8wyWLuMziJw02f1EWmYrHp6vHakpEYHGz2Kxr7ITArdXNZoFr&#10;RKneLgeI6ZvyluQFo4BUirP8+BjT+ejrEbyXyZyfz6s07aciZnVbYHNt7+UJJeKMpicMevAjo2Iw&#10;gZIR+85o/H3goCgZHhwa26xuFg0OSknm62aNAwwlQdL791XuRO9xlEQCSg4BTNcj32JRoYUdK8Iu&#10;05VH4n1eyL/9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OumqbsBAABLAwAADgAAAAAAAAAAAAAAAAAuAgAAZHJzL2Uy&#10;b0RvYy54bWxQSwECLQAUAAYACAAAACEAb0FGhtoAAAAKAQAADwAAAAAAAAAAAAAAAAAVBAAAZHJz&#10;L2Rvd25yZXYueG1sUEsFBgAAAAAEAAQA8wAAABwFAAAAAA==&#10;" w14:anchorId="6AE8ED76">
                <v:textbox inset="2.16pt,1.44pt,0,1.44pt">
                  <w:txbxContent>
                    <w:p w:rsidR="00DB1734" w:rsidP="0005636F" w:rsidRDefault="00DB1734" w14:paraId="36478A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editId="08A551A5" wp14:anchorId="390825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7" name="Rectangle 6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9B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7" style="position:absolute;margin-left:210pt;margin-top:11pt;width:79pt;height:60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Eejxy5AQAASwMAAA4AAAAAAAAAAAAAAAAALgIAAGRycy9lMm9E&#10;b2MueG1sUEsBAi0AFAAGAAgAAAAhAG9BRobaAAAACgEAAA8AAAAAAAAAAAAAAAAAEwQAAGRycy9k&#10;b3ducmV2LnhtbFBLBQYAAAAABAAEAPMAAAAaBQAAAAA=&#10;" w14:anchorId="390825F7">
                <v:textbox inset="2.16pt,1.44pt,0,1.44pt">
                  <w:txbxContent>
                    <w:p w:rsidR="00DB1734" w:rsidP="0005636F" w:rsidRDefault="00DB1734" w14:paraId="27C9B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0480" behindDoc="0" locked="0" layoutInCell="1" allowOverlap="1" wp14:editId="4CD5FD06" wp14:anchorId="4939E3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8" name="Rectangle 6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EB3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8" style="position:absolute;margin-left:210pt;margin-top:11pt;width:79pt;height:60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ny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6yXOynOHU/qF&#10;unHfWUVO2d5Iqab5TnoNMbVY9hyf4BwldCfyowY3fZEWGYvGx4vGasxEYHK9WK9qnITAo+XVeoE+&#10;dqneiiOk/EMFRyaHUUAoRVl+eEj5dPX1CtZNYE7PT14ed2Mhs7xu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DKnyugEAAEsDAAAOAAAAAAAAAAAAAAAAAC4CAABkcnMvZTJv&#10;RG9jLnhtbFBLAQItABQABgAIAAAAIQBvQUaG2gAAAAoBAAAPAAAAAAAAAAAAAAAAABQEAABkcnMv&#10;ZG93bnJldi54bWxQSwUGAAAAAAQABADzAAAAGwUAAAAA&#10;" w14:anchorId="4939E369">
                <v:textbox inset="2.16pt,1.44pt,0,1.44pt">
                  <w:txbxContent>
                    <w:p w:rsidR="00DB1734" w:rsidP="0005636F" w:rsidRDefault="00DB1734" w14:paraId="77EB3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editId="0CE8B007" wp14:anchorId="4858AC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9" name="Rectangle 6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29E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9" style="position:absolute;margin-left:210pt;margin-top:11pt;width:79pt;height:60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W+YBHugEAAEsDAAAOAAAAAAAAAAAAAAAAAC4CAABkcnMvZTJv&#10;RG9jLnhtbFBLAQItABQABgAIAAAAIQBvQUaG2gAAAAoBAAAPAAAAAAAAAAAAAAAAABQEAABkcnMv&#10;ZG93bnJldi54bWxQSwUGAAAAAAQABADzAAAAGwUAAAAA&#10;" w14:anchorId="4858ACC4">
                <v:textbox inset="2.16pt,1.44pt,0,1.44pt">
                  <w:txbxContent>
                    <w:p w:rsidR="00DB1734" w:rsidP="0005636F" w:rsidRDefault="00DB1734" w14:paraId="3429E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editId="33FB1AD6" wp14:anchorId="55B5A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0" name="Rectangle 6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E3211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0" style="position:absolute;margin-left:210pt;margin-top:11pt;width:79pt;height:60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IuDYK5AQAASwMAAA4AAAAAAAAAAAAAAAAALgIAAGRycy9lMm9E&#10;b2MueG1sUEsBAi0AFAAGAAgAAAAhAG9BRobaAAAACgEAAA8AAAAAAAAAAAAAAAAAEwQAAGRycy9k&#10;b3ducmV2LnhtbFBLBQYAAAAABAAEAPMAAAAaBQAAAAA=&#10;" w14:anchorId="55B5A155">
                <v:textbox inset="2.16pt,1.44pt,0,1.44pt">
                  <w:txbxContent>
                    <w:p w:rsidR="00DB1734" w:rsidP="0005636F" w:rsidRDefault="00DB1734" w14:paraId="0E3211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3552" behindDoc="0" locked="0" layoutInCell="1" allowOverlap="1" wp14:editId="3DEF2BF5" wp14:anchorId="43415F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1" name="Rectangle 6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9ECBC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1" style="position:absolute;margin-left:210pt;margin-top:11pt;width:79pt;height:60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Q3uwEAAEs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jp3aZdUuKYxSn9&#10;QN2YG4wk5+yohZB5vlmvKcQOy57DE1yiiG4mPyuw+Yu0yFw0Pl01lnMiHJOb1aatcRIcj9Y3mxX6&#10;2KV6Kw4Q0xfpLclOTwGhFGXZ8VtM56uvV7Augzk/n7007+dCZn17+wp178UJKeKOpkc0yvipp9zo&#10;QMmEc+9p/HVgICkxXx0K26xvVg0uSgmWbdPiAkMJEPT+fZY5PnpcJZ6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9skN7sBAABLAwAADgAAAAAAAAAAAAAAAAAuAgAAZHJzL2Uy&#10;b0RvYy54bWxQSwECLQAUAAYACAAAACEAb0FGhtoAAAAKAQAADwAAAAAAAAAAAAAAAAAVBAAAZHJz&#10;L2Rvd25yZXYueG1sUEsFBgAAAAAEAAQA8wAAABwFAAAAAA==&#10;" w14:anchorId="43415F3B">
                <v:textbox inset="2.16pt,1.44pt,0,1.44pt">
                  <w:txbxContent>
                    <w:p w:rsidR="00DB1734" w:rsidP="0005636F" w:rsidRDefault="00DB1734" w14:paraId="39ECBC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editId="1DEE5BF9" wp14:anchorId="1B7621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2" name="Rectangle 6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8D6D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2" style="position:absolute;margin-left:210pt;margin-top:11pt;width:79pt;height:60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8zugEAAEs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23bUOK4xSl9&#10;R92460dFLtnBSKnyfLNeU4gdlj2HJ7hGEd1MftZg8xdpkblofL5prOZEBCa3q21b4yQEHm3utiv0&#10;sUv1Whwgps/KW5IdRgGhFGX56WtMl6svV7Aug7k8n700H+ZCZvNx/QL14OUZKeKOpkc0evQTo2I0&#10;gZIJ585o/HXkoCgZvzgUttncrVCHVIJl27S4wFACBH14m+VODB5XSSSg5BjA9A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Bwi8zugEAAEsDAAAOAAAAAAAAAAAAAAAAAC4CAABkcnMvZTJv&#10;RG9jLnhtbFBLAQItABQABgAIAAAAIQBvQUaG2gAAAAoBAAAPAAAAAAAAAAAAAAAAABQEAABkcnMv&#10;ZG93bnJldi54bWxQSwUGAAAAAAQABADzAAAAGwUAAAAA&#10;" w14:anchorId="1B762176">
                <v:textbox inset="2.16pt,1.44pt,0,1.44pt">
                  <w:txbxContent>
                    <w:p w:rsidR="00DB1734" w:rsidP="0005636F" w:rsidRDefault="00DB1734" w14:paraId="068D6D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editId="4AA8C3E3" wp14:anchorId="5C4B2A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3" name="Rectangle 6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2FF9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3" style="position:absolute;margin-left:210pt;margin-top:11pt;width:79pt;height:60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aGugEAAEs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T0dtOuKHHM4pR+&#10;om7MDUaSc3bUQsg836zXFGKHZU/hES5RRDeTnxXY/EVaZC4an64ayzkRjsnNatPWOAmOR+ubzQp9&#10;7FK9FgeI6av0lmSnp4BQirLs+D2m89WXK1iXwZyfz16a93Mhs/68foG69+KEFHFH0wMaZfzUU250&#10;oGTCufc0/j4wkJSYbw6FbdY3qwYXpQTLtmlx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gNwaGugEAAEsDAAAOAAAAAAAAAAAAAAAAAC4CAABkcnMvZTJv&#10;RG9jLnhtbFBLAQItABQABgAIAAAAIQBvQUaG2gAAAAoBAAAPAAAAAAAAAAAAAAAAABQEAABkcnMv&#10;ZG93bnJldi54bWxQSwUGAAAAAAQABADzAAAAGwUAAAAA&#10;" w14:anchorId="5C4B2A75">
                <v:textbox inset="2.16pt,1.44pt,0,1.44pt">
                  <w:txbxContent>
                    <w:p w:rsidR="00DB1734" w:rsidP="0005636F" w:rsidRDefault="00DB1734" w14:paraId="602FF9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6624" behindDoc="0" locked="0" layoutInCell="1" allowOverlap="1" wp14:editId="2506B1F0" wp14:anchorId="476FBF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4" name="Rectangle 6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8EE8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4" style="position:absolute;margin-left:210pt;margin-top:11pt;width:79pt;height:60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iX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227psQxi1P6&#10;jroxNxhJLtlRCyHzfLNeU4gdlj2HJ7hGEd1MflZg8xdpkblofL5pLOdEOCa3q21b4yQ4Hm3W2xX6&#10;2KV6LQ4Q02fpLclOTwGhFGXZ6WtMl6svV7Aug7k8n700H+ZCZvOxfYF68OKMFHFH0yMaZfzUU250&#10;oGTCufc0/joykJSYLw6FbTbrVYOLUoJl27S4wFACBH14m2WOjx5XiSeg5BhADy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NRjiXugEAAEsDAAAOAAAAAAAAAAAAAAAAAC4CAABkcnMvZTJv&#10;RG9jLnhtbFBLAQItABQABgAIAAAAIQBvQUaG2gAAAAoBAAAPAAAAAAAAAAAAAAAAABQEAABkcnMv&#10;ZG93bnJldi54bWxQSwUGAAAAAAQABADzAAAAGwUAAAAA&#10;" w14:anchorId="476FBF32">
                <v:textbox inset="2.16pt,1.44pt,0,1.44pt">
                  <w:txbxContent>
                    <w:p w:rsidR="00DB1734" w:rsidP="0005636F" w:rsidRDefault="00DB1734" w14:paraId="448EE8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editId="4BA410E3" wp14:anchorId="0CE516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5" name="Rectangle 6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C2A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5" style="position:absolute;margin-left:210pt;margin-top:11pt;width:79pt;height:60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LMRIrsBAABLAwAADgAAAAAAAAAAAAAAAAAuAgAAZHJzL2Uy&#10;b0RvYy54bWxQSwECLQAUAAYACAAAACEAb0FGhtoAAAAKAQAADwAAAAAAAAAAAAAAAAAVBAAAZHJz&#10;L2Rvd25yZXYueG1sUEsFBgAAAAAEAAQA8wAAABwFAAAAAA==&#10;" w14:anchorId="0CE516B0">
                <v:textbox inset="2.16pt,1.44pt,0,1.44pt">
                  <w:txbxContent>
                    <w:p w:rsidR="00DB1734" w:rsidP="0005636F" w:rsidRDefault="00DB1734" w14:paraId="66BC2A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editId="66AA95DD" wp14:anchorId="7028C2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6" name="Rectangle 6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4321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6" style="position:absolute;margin-left:210pt;margin-top:11pt;width:79pt;height:60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2uwEAAEs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bbumxHGLXfqG&#10;vnHXj4pcqoORUuX+Zr+mEDu89hpe4JpFXGbxswabvyiLzMXj881jNScisLhdbdsaOyFwa3O/XeEa&#10;Uaq3ywFi+qS8JXnBKCCV4iw/fYnpcvT3EbyXyVyez6s0H+YiZrMusLl28PKMEnFG0zMGPfqJUTGa&#10;QMmEfWc0/jxyUJSMnx0a22zuVw0OSkmWbdP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yn3NrsBAABLAwAADgAAAAAAAAAAAAAAAAAuAgAAZHJzL2Uy&#10;b0RvYy54bWxQSwECLQAUAAYACAAAACEAb0FGhtoAAAAKAQAADwAAAAAAAAAAAAAAAAAVBAAAZHJz&#10;L2Rvd25yZXYueG1sUEsFBgAAAAAEAAQA8wAAABwFAAAAAA==&#10;" w14:anchorId="7028C215">
                <v:textbox inset="2.16pt,1.44pt,0,1.44pt">
                  <w:txbxContent>
                    <w:p w:rsidR="00DB1734" w:rsidP="0005636F" w:rsidRDefault="00DB1734" w14:paraId="234321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89696" behindDoc="0" locked="0" layoutInCell="1" allowOverlap="1" wp14:editId="08280866" wp14:anchorId="39443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7" name="Rectangle 6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94A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7" style="position:absolute;margin-left:210pt;margin-top:11pt;width:79pt;height:60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6DuQEAAEs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H1tt1Q4rnDKX1D&#10;3bjvrSKX7GCkVPN8Z73GmDose40vcI0SujP5SYObv0iLTEXj801jNWUiMLldbdsaJyHwaHO/XaGP&#10;Xaq34ggpf1LBkdlhFBBKUZafvqR8ufr7CtbNYC7Pz16eDlMhs1nfoB6CPCNF3NH8jEbbMDIqrImU&#10;jDh3RtPPIwdFif3sUdhmc79qcFFKsGybFhcYSoCgD++z3Ish4CqJDJQcI5h+QLzl3QILJ1aIXbdr&#10;Xon3cQH/9g/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bc3oO5AQAASwMAAA4AAAAAAAAAAAAAAAAALgIAAGRycy9lMm9E&#10;b2MueG1sUEsBAi0AFAAGAAgAAAAhAG9BRobaAAAACgEAAA8AAAAAAAAAAAAAAAAAEwQAAGRycy9k&#10;b3ducmV2LnhtbFBLBQYAAAAABAAEAPMAAAAaBQAAAAA=&#10;" w14:anchorId="39443167">
                <v:textbox inset="2.16pt,1.44pt,0,1.44pt">
                  <w:txbxContent>
                    <w:p w:rsidR="00DB1734" w:rsidP="0005636F" w:rsidRDefault="00DB1734" w14:paraId="7394A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0720" behindDoc="0" locked="0" layoutInCell="1" allowOverlap="1" wp14:editId="0A183AED" wp14:anchorId="02D6E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8" name="Rectangle 6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FF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8" style="position:absolute;margin-left:210pt;margin-top:11pt;width:79pt;height:60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htuQ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tY4K8ctTuk3&#10;6sZdNyhyzvZGSpXnm/UaQ2yx7Ck8wiWK6Gbykwabv0iLTEXj01VjNSUiMLlZbNY1TkLg0epms0Af&#10;u1TvxQFi+qG8JdlhFBBKUZYff8V0vvp2BesymPPz2UvTfipkVsvmDereyxNSxB1ND2j04EdGxWAC&#10;JSPOndH458BBUTL8dChss7pZNLgoJZivmywKlABB7z9muRO9x1USCSg5BDBdj3iLRAUWTqwQu2xX&#10;XomPcQH//g/sXg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IDO+G25AQAASwMAAA4AAAAAAAAAAAAAAAAALgIAAGRycy9lMm9E&#10;b2MueG1sUEsBAi0AFAAGAAgAAAAhAG9BRobaAAAACgEAAA8AAAAAAAAAAAAAAAAAEwQAAGRycy9k&#10;b3ducmV2LnhtbFBLBQYAAAAABAAEAPMAAAAaBQAAAAA=&#10;" w14:anchorId="02D6EB94">
                <v:textbox inset="2.16pt,1.44pt,0,1.44pt">
                  <w:txbxContent>
                    <w:p w:rsidR="00DB1734" w:rsidP="0005636F" w:rsidRDefault="00DB1734" w14:paraId="3DFFF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editId="39077C50" wp14:anchorId="5E9945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9" name="Rectangle 6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D750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9" style="position:absolute;margin-left:210pt;margin-top:11pt;width:79pt;height:60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TvR2LsBAABLAwAADgAAAAAAAAAAAAAAAAAuAgAAZHJzL2Uy&#10;b0RvYy54bWxQSwECLQAUAAYACAAAACEAb0FGhtoAAAAKAQAADwAAAAAAAAAAAAAAAAAVBAAAZHJz&#10;L2Rvd25yZXYueG1sUEsFBgAAAAAEAAQA8wAAABwFAAAAAA==&#10;" w14:anchorId="5E994561">
                <v:textbox inset="2.16pt,1.44pt,0,1.44pt">
                  <w:txbxContent>
                    <w:p w:rsidR="00DB1734" w:rsidP="0005636F" w:rsidRDefault="00DB1734" w14:paraId="4D750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editId="70C5135C" wp14:anchorId="6F38CA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0" name="Rectangle 6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3921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0" style="position:absolute;margin-left:210pt;margin-top:11pt;width:79pt;height:60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kxZXrugEAAEsDAAAOAAAAAAAAAAAAAAAAAC4CAABkcnMvZTJv&#10;RG9jLnhtbFBLAQItABQABgAIAAAAIQBvQUaG2gAAAAoBAAAPAAAAAAAAAAAAAAAAABQEAABkcnMv&#10;ZG93bnJldi54bWxQSwUGAAAAAAQABADzAAAAGwUAAAAA&#10;" w14:anchorId="6F38CAB2">
                <v:textbox inset="2.16pt,1.44pt,0,1.44pt">
                  <w:txbxContent>
                    <w:p w:rsidR="00DB1734" w:rsidP="0005636F" w:rsidRDefault="00DB1734" w14:paraId="0F3921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editId="22ACD091" wp14:anchorId="5384A4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1" name="Rectangle 6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527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1" style="position:absolute;margin-left:210pt;margin-top:11pt;width:79pt;height:60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FMLxeugEAAEsDAAAOAAAAAAAAAAAAAAAAAC4CAABkcnMvZTJv&#10;RG9jLnhtbFBLAQItABQABgAIAAAAIQBvQUaG2gAAAAoBAAAPAAAAAAAAAAAAAAAAABQEAABkcnMv&#10;ZG93bnJldi54bWxQSwUGAAAAAAQABADzAAAAGwUAAAAA&#10;" w14:anchorId="5384A4A3">
                <v:textbox inset="2.16pt,1.44pt,0,1.44pt">
                  <w:txbxContent>
                    <w:p w:rsidR="00DB1734" w:rsidP="0005636F" w:rsidRDefault="00DB1734" w14:paraId="30527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editId="1435F82D" wp14:anchorId="5ACA0B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2" name="Rectangle 6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8AD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2" style="position:absolute;margin-left:210pt;margin-top:11pt;width:79pt;height:60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da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dtQ4rnDKf1A&#10;3bjvrSKX7GCkVPN8Z73GmDose45PcI0SujP5SYObv0iLTEXj801jNWUiMNmu2m2NkxB4tLlrV+hj&#10;l+qtOELKX1RwZHYYBYRSlOWnbylfrr5ewboZzOX52cvTYSpkNuv1K9RDkGekiDuaH9FoG0ZGhTWR&#10;khHnzmj6deSgKLFfPQrbbO5WqEMuwXLbbHG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KbdaugEAAEsDAAAOAAAAAAAAAAAAAAAAAC4CAABkcnMvZTJv&#10;RG9jLnhtbFBLAQItABQABgAIAAAAIQBvQUaG2gAAAAoBAAAPAAAAAAAAAAAAAAAAABQEAABkcnMv&#10;ZG93bnJldi54bWxQSwUGAAAAAAQABADzAAAAGwUAAAAA&#10;" w14:anchorId="5ACA0BDD">
                <v:textbox inset="2.16pt,1.44pt,0,1.44pt">
                  <w:txbxContent>
                    <w:p w:rsidR="00DB1734" w:rsidP="0005636F" w:rsidRDefault="00DB1734" w14:paraId="138AD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editId="145FFF79" wp14:anchorId="757E96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3" name="Rectangle 6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C89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3" style="position:absolute;margin-left:210pt;margin-top:11pt;width:79pt;height:60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7v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buixHOHU/qB&#10;unHfW0Uu2cFIqeb5znqNMXVY9hyf4BoldGfykwY3f5EWmYrG55vGaspEYLJdtdsaJyHwaHPXrtDH&#10;LtVbcYSUv6jgyOwwCgilKMtP31K+XH29gnUzmMvzs5enw1TIbNabV6iHIM9IEXc0P6LRNoyMCmsi&#10;JSPOndH068hBUWK/ehS22dytGlyUEiy3zR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G3J7vugEAAEsDAAAOAAAAAAAAAAAAAAAAAC4CAABkcnMvZTJv&#10;RG9jLnhtbFBLAQItABQABgAIAAAAIQBvQUaG2gAAAAoBAAAPAAAAAAAAAAAAAAAAABQEAABkcnMv&#10;ZG93bnJldi54bWxQSwUGAAAAAAQABADzAAAAGwUAAAAA&#10;" w14:anchorId="757E967C">
                <v:textbox inset="2.16pt,1.44pt,0,1.44pt">
                  <w:txbxContent>
                    <w:p w:rsidR="00DB1734" w:rsidP="0005636F" w:rsidRDefault="00DB1734" w14:paraId="35C89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editId="279F96DC" wp14:anchorId="41D872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4" name="Rectangle 6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4AC8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4" style="position:absolute;margin-left:210pt;margin-top:11pt;width:79pt;height:60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rraD+ugEAAEsDAAAOAAAAAAAAAAAAAAAAAC4CAABkcnMvZTJv&#10;RG9jLnhtbFBLAQItABQABgAIAAAAIQBvQUaG2gAAAAoBAAAPAAAAAAAAAAAAAAAAABQEAABkcnMv&#10;ZG93bnJldi54bWxQSwUGAAAAAAQABADzAAAAGwUAAAAA&#10;" w14:anchorId="41D87224">
                <v:textbox inset="2.16pt,1.44pt,0,1.44pt">
                  <w:txbxContent>
                    <w:p w:rsidR="00DB1734" w:rsidP="0005636F" w:rsidRDefault="00DB1734" w14:paraId="3F4AC8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editId="1FF0FCBD" wp14:anchorId="306B50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5" name="Rectangle 6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477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5" style="position:absolute;margin-left:210pt;margin-top:11pt;width:79pt;height:60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lL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237kRLHLU7p&#10;O+rGXT8qcskORkqV55v1mkLssOw5PME1iuhm8rMGm79Ii8xF4/NNYzUnIjDZrtptjZMQeLS5a1fo&#10;Y5fqtThATJ+VtyQ7jAJCKcry09eYLldfrmBdBnN5PntpPsyFzGbdvkA9eHlGirij6RGNHv3EqBhN&#10;oGTCuTMafx05KErGLw6FbTZ3qwYXpQTLbbPFBYYSIOjD2yx3YvC4SiIBJccAph8Qb5GowMKJFWLX&#10;7cor8TYu4F//gf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liJS7sBAABLAwAADgAAAAAAAAAAAAAAAAAuAgAAZHJzL2Uy&#10;b0RvYy54bWxQSwECLQAUAAYACAAAACEAb0FGhtoAAAAKAQAADwAAAAAAAAAAAAAAAAAVBAAAZHJz&#10;L2Rvd25yZXYueG1sUEsFBgAAAAAEAAQA8wAAABwFAAAAAA==&#10;" w14:anchorId="306B5036">
                <v:textbox inset="2.16pt,1.44pt,0,1.44pt">
                  <w:txbxContent>
                    <w:p w:rsidR="00DB1734" w:rsidP="0005636F" w:rsidRDefault="00DB1734" w14:paraId="16477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editId="141903A1" wp14:anchorId="7B1C9F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6" name="Rectangle 6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74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6" style="position:absolute;margin-left:210pt;margin-top:11pt;width:79pt;height:60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FH3DLsBAABLAwAADgAAAAAAAAAAAAAAAAAuAgAAZHJzL2Uy&#10;b0RvYy54bWxQSwECLQAUAAYACAAAACEAb0FGhtoAAAAKAQAADwAAAAAAAAAAAAAAAAAVBAAAZHJz&#10;L2Rvd25yZXYueG1sUEsFBgAAAAAEAAQA8wAAABwFAAAAAA==&#10;" w14:anchorId="7B1C9F52">
                <v:textbox inset="2.16pt,1.44pt,0,1.44pt">
                  <w:txbxContent>
                    <w:p w:rsidR="00DB1734" w:rsidP="0005636F" w:rsidRDefault="00DB1734" w14:paraId="10674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editId="6B3D51B6" wp14:anchorId="1EACE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7" name="Rectangle 6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AF1A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7" style="position:absolute;margin-left:210pt;margin-top:11pt;width:79pt;height:60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2k3rm5AQAASwMAAA4AAAAAAAAAAAAAAAAALgIAAGRycy9lMm9E&#10;b2MueG1sUEsBAi0AFAAGAAgAAAAhAG9BRobaAAAACgEAAA8AAAAAAAAAAAAAAAAAEwQAAGRycy9k&#10;b3ducmV2LnhtbFBLBQYAAAAABAAEAPMAAAAaBQAAAAA=&#10;" w14:anchorId="1EACEE43">
                <v:textbox inset="2.16pt,1.44pt,0,1.44pt">
                  <w:txbxContent>
                    <w:p w:rsidR="00DB1734" w:rsidP="0005636F" w:rsidRDefault="00DB1734" w14:paraId="78AF1A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editId="55D1936C" wp14:anchorId="2A7497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8" name="Rectangle 6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3FC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8" style="position:absolute;margin-left:210pt;margin-top:11pt;width:79pt;height:48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IVKJ7oBAABLAwAADgAAAAAAAAAAAAAAAAAuAgAAZHJzL2Uy&#10;b0RvYy54bWxQSwECLQAUAAYACAAAACEAdGZwXNsAAAAKAQAADwAAAAAAAAAAAAAAAAAUBAAAZHJz&#10;L2Rvd25yZXYueG1sUEsFBgAAAAAEAAQA8wAAABwFAAAAAA==&#10;" w14:anchorId="2A749700">
                <v:textbox inset="2.16pt,1.44pt,0,1.44pt">
                  <w:txbxContent>
                    <w:p w:rsidR="00DB1734" w:rsidP="0005636F" w:rsidRDefault="00DB1734" w14:paraId="003FC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editId="0ABAC973" wp14:anchorId="641167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9" name="Rectangle 6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EF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9" style="position:absolute;margin-left:210pt;margin-top:11pt;width:79pt;height:48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OSug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67ZtKXHc4pR+&#10;oG7c9aMil+xgpFR5vlmvKcQOy57CI1yjiG4mP2uw+Yu0yFw0Pt80VnMiApPtqt3WOAmBR5/adYs+&#10;dqleiwPE9EV5S7LDKCCUoiw/fYvpcvXlCtZlMJfns5fmw1zIbDarF6gHL89IEXc0PaDRo58YFaMJ&#10;lEw4d0bjryMHRcn41aGwzebjqsFFKcFy22xxgaEECPrwNsudGDyukkhAyTGA6QfEWyQqsHBihdh1&#10;u/JKvI0L+Nd/YP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XBjkroBAABLAwAADgAAAAAAAAAAAAAAAAAuAgAAZHJzL2Uy&#10;b0RvYy54bWxQSwECLQAUAAYACAAAACEAdGZwXNsAAAAKAQAADwAAAAAAAAAAAAAAAAAUBAAAZHJz&#10;L2Rvd25yZXYueG1sUEsFBgAAAAAEAAQA8wAAABwFAAAAAA==&#10;" w14:anchorId="64116774">
                <v:textbox inset="2.16pt,1.44pt,0,1.44pt">
                  <w:txbxContent>
                    <w:p w:rsidR="00DB1734" w:rsidP="0005636F" w:rsidRDefault="00DB1734" w14:paraId="27CEF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editId="32743CA7" wp14:anchorId="3ACF01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0" name="Rectangle 7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F554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0" style="position:absolute;margin-left:210pt;margin-top:11pt;width:79pt;height:48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vJkOe4AQAASwMAAA4AAAAAAAAAAAAAAAAALgIAAGRycy9lMm9E&#10;b2MueG1sUEsBAi0AFAAGAAgAAAAhAHRmcFzbAAAACgEAAA8AAAAAAAAAAAAAAAAAEgQAAGRycy9k&#10;b3ducmV2LnhtbFBLBQYAAAAABAAEAPMAAAAaBQAAAAA=&#10;" w14:anchorId="3ACF015E">
                <v:textbox inset="2.16pt,1.44pt,0,1.44pt">
                  <w:txbxContent>
                    <w:p w:rsidR="00DB1734" w:rsidP="0005636F" w:rsidRDefault="00DB1734" w14:paraId="2AF554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editId="49C89C5B" wp14:anchorId="3047B3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1" name="Rectangle 7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317F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1" style="position:absolute;margin-left:210pt;margin-top:11pt;width:79pt;height:48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Gjy5UroBAABLAwAADgAAAAAAAAAAAAAAAAAuAgAAZHJzL2Uy&#10;b0RvYy54bWxQSwECLQAUAAYACAAAACEAdGZwXNsAAAAKAQAADwAAAAAAAAAAAAAAAAAUBAAAZHJz&#10;L2Rvd25yZXYueG1sUEsFBgAAAAAEAAQA8wAAABwFAAAAAA==&#10;" w14:anchorId="3047B3C7">
                <v:textbox inset="2.16pt,1.44pt,0,1.44pt">
                  <w:txbxContent>
                    <w:p w:rsidR="00DB1734" w:rsidP="0005636F" w:rsidRDefault="00DB1734" w14:paraId="25317F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editId="4D698DCF" wp14:anchorId="302318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2" name="Rectangle 7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1EBA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2" style="position:absolute;margin-left:210pt;margin-top:11pt;width:79pt;height:48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4JbJWuQEAAEsDAAAOAAAAAAAAAAAAAAAAAC4CAABkcnMvZTJv&#10;RG9jLnhtbFBLAQItABQABgAIAAAAIQB0ZnBc2wAAAAoBAAAPAAAAAAAAAAAAAAAAABMEAABkcnMv&#10;ZG93bnJldi54bWxQSwUGAAAAAAQABADzAAAAGwUAAAAA&#10;" w14:anchorId="30231857">
                <v:textbox inset="2.16pt,1.44pt,0,1.44pt">
                  <w:txbxContent>
                    <w:p w:rsidR="00DB1734" w:rsidP="0005636F" w:rsidRDefault="00DB1734" w14:paraId="091EBA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editId="63817B47" wp14:anchorId="65720D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3" name="Rectangle 7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7B3C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3" style="position:absolute;margin-left:210pt;margin-top:11pt;width:79pt;height:48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Z0JvjuQEAAEsDAAAOAAAAAAAAAAAAAAAAAC4CAABkcnMvZTJv&#10;RG9jLnhtbFBLAQItABQABgAIAAAAIQB0ZnBc2wAAAAoBAAAPAAAAAAAAAAAAAAAAABMEAABkcnMv&#10;ZG93bnJldi54bWxQSwUGAAAAAAQABADzAAAAGwUAAAAA&#10;" w14:anchorId="65720D9F">
                <v:textbox inset="2.16pt,1.44pt,0,1.44pt">
                  <w:txbxContent>
                    <w:p w:rsidR="00DB1734" w:rsidP="0005636F" w:rsidRDefault="00DB1734" w14:paraId="307B3C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7104" behindDoc="0" locked="0" layoutInCell="1" allowOverlap="1" wp14:editId="71FDF79C" wp14:anchorId="79634F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4" name="Rectangle 7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D0886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4" style="position:absolute;margin-left:210pt;margin-top:11pt;width:79pt;height:48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0oaXyuQEAAEsDAAAOAAAAAAAAAAAAAAAAAC4CAABkcnMvZTJv&#10;RG9jLnhtbFBLAQItABQABgAIAAAAIQB0ZnBc2wAAAAoBAAAPAAAAAAAAAAAAAAAAABMEAABkcnMv&#10;ZG93bnJldi54bWxQSwUGAAAAAAQABADzAAAAGwUAAAAA&#10;" w14:anchorId="79634FEC">
                <v:textbox inset="2.16pt,1.44pt,0,1.44pt">
                  <w:txbxContent>
                    <w:p w:rsidR="00DB1734" w:rsidP="0005636F" w:rsidRDefault="00DB1734" w14:paraId="7D0886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8128" behindDoc="0" locked="0" layoutInCell="1" allowOverlap="1" wp14:editId="22EC1A37" wp14:anchorId="371104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5" name="Rectangle 7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B1E1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5" style="position:absolute;margin-left:210pt;margin-top:11pt;width:79pt;height:48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VVIxHuQEAAEsDAAAOAAAAAAAAAAAAAAAAAC4CAABkcnMvZTJv&#10;RG9jLnhtbFBLAQItABQABgAIAAAAIQB0ZnBc2wAAAAoBAAAPAAAAAAAAAAAAAAAAABMEAABkcnMv&#10;ZG93bnJldi54bWxQSwUGAAAAAAQABADzAAAAGwUAAAAA&#10;" w14:anchorId="371104A6">
                <v:textbox inset="2.16pt,1.44pt,0,1.44pt">
                  <w:txbxContent>
                    <w:p w:rsidR="00DB1734" w:rsidP="0005636F" w:rsidRDefault="00DB1734" w14:paraId="68B1E1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editId="30C71202" wp14:anchorId="56B675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6" name="Rectangle 7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E878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6" style="position:absolute;margin-left:210pt;margin-top:11pt;width:79pt;height:48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0hhuQEAAEsDAAAOAAAAAAAAAAAAAAAAAC4CAABkcnMvZTJv&#10;RG9jLnhtbFBLAQItABQABgAIAAAAIQB0ZnBc2wAAAAoBAAAPAAAAAAAAAAAAAAAAABMEAABkcnMv&#10;ZG93bnJldi54bWxQSwUGAAAAAAQABADzAAAAGwUAAAAA&#10;" w14:anchorId="56B67583">
                <v:textbox inset="2.16pt,1.44pt,0,1.44pt">
                  <w:txbxContent>
                    <w:p w:rsidR="00DB1734" w:rsidP="0005636F" w:rsidRDefault="00DB1734" w14:paraId="17E878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0176" behindDoc="0" locked="0" layoutInCell="1" allowOverlap="1" wp14:editId="15B715C1" wp14:anchorId="600AB4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7" name="Rectangle 7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854C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7" style="position:absolute;margin-left:210pt;margin-top:11pt;width:79pt;height:48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BWYdS4AQAASwMAAA4AAAAAAAAAAAAAAAAALgIAAGRycy9lMm9E&#10;b2MueG1sUEsBAi0AFAAGAAgAAAAhAHRmcFzbAAAACgEAAA8AAAAAAAAAAAAAAAAAEgQAAGRycy9k&#10;b3ducmV2LnhtbFBLBQYAAAAABAAEAPMAAAAaBQAAAAA=&#10;" w14:anchorId="600AB463">
                <v:textbox inset="2.16pt,1.44pt,0,1.44pt">
                  <w:txbxContent>
                    <w:p w:rsidR="00DB1734" w:rsidP="0005636F" w:rsidRDefault="00DB1734" w14:paraId="53854C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editId="0C0AF0C7" wp14:anchorId="2BCA54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8" name="Rectangle 7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378E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8" style="position:absolute;margin-left:210pt;margin-top:11pt;width:79pt;height:48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2REc6uQEAAEsDAAAOAAAAAAAAAAAAAAAAAC4CAABkcnMvZTJv&#10;RG9jLnhtbFBLAQItABQABgAIAAAAIQB0ZnBc2wAAAAoBAAAPAAAAAAAAAAAAAAAAABMEAABkcnMv&#10;ZG93bnJldi54bWxQSwUGAAAAAAQABADzAAAAGwUAAAAA&#10;" w14:anchorId="2BCA5426">
                <v:textbox inset="2.16pt,1.44pt,0,1.44pt">
                  <w:txbxContent>
                    <w:p w:rsidR="00DB1734" w:rsidP="0005636F" w:rsidRDefault="00DB1734" w14:paraId="45378E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editId="60D93B78" wp14:anchorId="1AC3B3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9" name="Rectangle 7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53D7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9" style="position:absolute;margin-left:210pt;margin-top:11pt;width:79pt;height:48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XsW6PuQEAAEsDAAAOAAAAAAAAAAAAAAAAAC4CAABkcnMvZTJv&#10;RG9jLnhtbFBLAQItABQABgAIAAAAIQB0ZnBc2wAAAAoBAAAPAAAAAAAAAAAAAAAAABMEAABkcnMv&#10;ZG93bnJldi54bWxQSwUGAAAAAAQABADzAAAAGwUAAAAA&#10;" w14:anchorId="1AC3B3E6">
                <v:textbox inset="2.16pt,1.44pt,0,1.44pt">
                  <w:txbxContent>
                    <w:p w:rsidR="00DB1734" w:rsidP="0005636F" w:rsidRDefault="00DB1734" w14:paraId="4853D7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editId="7CECDB60" wp14:anchorId="08CB5E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0" name="Rectangle 7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784A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0" style="position:absolute;margin-left:210pt;margin-top:11pt;width:79pt;height:48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STyq8uQEAAEsDAAAOAAAAAAAAAAAAAAAAAC4CAABkcnMvZTJv&#10;RG9jLnhtbFBLAQItABQABgAIAAAAIQB0ZnBc2wAAAAoBAAAPAAAAAAAAAAAAAAAAABMEAABkcnMv&#10;ZG93bnJldi54bWxQSwUGAAAAAAQABADzAAAAGwUAAAAA&#10;" w14:anchorId="08CB5E49">
                <v:textbox inset="2.16pt,1.44pt,0,1.44pt">
                  <w:txbxContent>
                    <w:p w:rsidR="00DB1734" w:rsidP="0005636F" w:rsidRDefault="00DB1734" w14:paraId="5B784A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editId="5CF15FDF" wp14:anchorId="25A8E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1" name="Rectangle 7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4F5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1" style="position:absolute;margin-left:210pt;margin-top:11pt;width:79pt;height:48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87oDCboBAABLAwAADgAAAAAAAAAAAAAAAAAuAgAAZHJzL2Uy&#10;b0RvYy54bWxQSwECLQAUAAYACAAAACEAdGZwXNsAAAAKAQAADwAAAAAAAAAAAAAAAAAUBAAAZHJz&#10;L2Rvd25yZXYueG1sUEsFBgAAAAAEAAQA8wAAABwFAAAAAA==&#10;" w14:anchorId="25A8EF4F">
                <v:textbox inset="2.16pt,1.44pt,0,1.44pt">
                  <w:txbxContent>
                    <w:p w:rsidR="00DB1734" w:rsidP="0005636F" w:rsidRDefault="00DB1734" w14:paraId="6404F5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editId="689AD245" wp14:anchorId="32F7D4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2" name="Rectangle 7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F14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2" style="position:absolute;margin-left:210pt;margin-top:11pt;width:79pt;height:48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wgNuQEAAEsDAAAOAAAAAAAAAAAAAAAAAC4CAABkcnMvZTJv&#10;RG9jLnhtbFBLAQItABQABgAIAAAAIQB0ZnBc2wAAAAoBAAAPAAAAAAAAAAAAAAAAABMEAABkcnMv&#10;ZG93bnJldi54bWxQSwUGAAAAAAQABADzAAAAGwUAAAAA&#10;" w14:anchorId="32F7D45D">
                <v:textbox inset="2.16pt,1.44pt,0,1.44pt">
                  <w:txbxContent>
                    <w:p w:rsidR="00DB1734" w:rsidP="0005636F" w:rsidRDefault="00DB1734" w14:paraId="24F14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editId="009CC4B9" wp14:anchorId="16817C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3" name="Rectangle 7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1ED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3" style="position:absolute;margin-left:210pt;margin-top:11pt;width:79pt;height:48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FYhuLoBAABLAwAADgAAAAAAAAAAAAAAAAAuAgAAZHJzL2Uy&#10;b0RvYy54bWxQSwECLQAUAAYACAAAACEAdGZwXNsAAAAKAQAADwAAAAAAAAAAAAAAAAAUBAAAZHJz&#10;L2Rvd25yZXYueG1sUEsFBgAAAAAEAAQA8wAAABwFAAAAAA==&#10;" w14:anchorId="16817CC8">
                <v:textbox inset="2.16pt,1.44pt,0,1.44pt">
                  <w:txbxContent>
                    <w:p w:rsidR="00DB1734" w:rsidP="0005636F" w:rsidRDefault="00DB1734" w14:paraId="1D1ED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editId="6E65B733" wp14:anchorId="1933AC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4" name="Rectangle 7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3ABE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4" style="position:absolute;margin-left:210pt;margin-top:11pt;width:79pt;height:48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dJx+puQEAAEsDAAAOAAAAAAAAAAAAAAAAAC4CAABkcnMvZTJv&#10;RG9jLnhtbFBLAQItABQABgAIAAAAIQB0ZnBc2wAAAAoBAAAPAAAAAAAAAAAAAAAAABMEAABkcnMv&#10;ZG93bnJldi54bWxQSwUGAAAAAAQABADzAAAAGwUAAAAA&#10;" w14:anchorId="1933AC4D">
                <v:textbox inset="2.16pt,1.44pt,0,1.44pt">
                  <w:txbxContent>
                    <w:p w:rsidR="00DB1734" w:rsidP="0005636F" w:rsidRDefault="00DB1734" w14:paraId="1A3ABE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editId="4EE2E2A2" wp14:anchorId="4F3211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5" name="Rectangle 7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E0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5" style="position:absolute;margin-left:210pt;margin-top:11pt;width:79pt;height:48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NI2HLoBAABLAwAADgAAAAAAAAAAAAAAAAAuAgAAZHJzL2Uy&#10;b0RvYy54bWxQSwECLQAUAAYACAAAACEAdGZwXNsAAAAKAQAADwAAAAAAAAAAAAAAAAAUBAAAZHJz&#10;L2Rvd25yZXYueG1sUEsFBgAAAAAEAAQA8wAAABwFAAAAAA==&#10;" w14:anchorId="4F3211D4">
                <v:textbox inset="2.16pt,1.44pt,0,1.44pt">
                  <w:txbxContent>
                    <w:p w:rsidR="00DB1734" w:rsidP="0005636F" w:rsidRDefault="00DB1734" w14:paraId="4C6E0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19392" behindDoc="0" locked="0" layoutInCell="1" allowOverlap="1" wp14:editId="096A0997" wp14:anchorId="711D3A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6" name="Rectangle 7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8DCE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6" style="position:absolute;margin-left:210pt;margin-top:11pt;width:79pt;height:48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ttIW7oBAABLAwAADgAAAAAAAAAAAAAAAAAuAgAAZHJzL2Uy&#10;b0RvYy54bWxQSwECLQAUAAYACAAAACEAdGZwXNsAAAAKAQAADwAAAAAAAAAAAAAAAAAUBAAAZHJz&#10;L2Rvd25yZXYueG1sUEsFBgAAAAAEAAQA8wAAABwFAAAAAA==&#10;" w14:anchorId="711D3AEA">
                <v:textbox inset="2.16pt,1.44pt,0,1.44pt">
                  <w:txbxContent>
                    <w:p w:rsidR="00DB1734" w:rsidP="0005636F" w:rsidRDefault="00DB1734" w14:paraId="058DCE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 wp14:editId="1764798A" wp14:anchorId="43FE8C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7" name="Rectangle 7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C3013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7" style="position:absolute;margin-left:210pt;margin-top:11pt;width:79pt;height:48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LLmHuuQEAAEsDAAAOAAAAAAAAAAAAAAAAAC4CAABkcnMvZTJv&#10;RG9jLnhtbFBLAQItABQABgAIAAAAIQB0ZnBc2wAAAAoBAAAPAAAAAAAAAAAAAAAAABMEAABkcnMv&#10;ZG93bnJldi54bWxQSwUGAAAAAAQABADzAAAAGwUAAAAA&#10;" w14:anchorId="43FE8C98">
                <v:textbox inset="2.16pt,1.44pt,0,1.44pt">
                  <w:txbxContent>
                    <w:p w:rsidR="00DB1734" w:rsidP="0005636F" w:rsidRDefault="00DB1734" w14:paraId="3C3013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editId="3E525FCA" wp14:anchorId="049760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8" name="Rectangle 7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8FB6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8" style="position:absolute;margin-left:210pt;margin-top:11pt;width:79pt;height:48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EcAuQEAAEsDAAAOAAAAAAAAAAAAAAAAAC4CAABkcnMvZTJv&#10;RG9jLnhtbFBLAQItABQABgAIAAAAIQB0ZnBc2wAAAAoBAAAPAAAAAAAAAAAAAAAAABMEAABkcnMv&#10;ZG93bnJldi54bWxQSwUGAAAAAAQABADzAAAAGwUAAAAA&#10;" w14:anchorId="04976034">
                <v:textbox inset="2.16pt,1.44pt,0,1.44pt">
                  <w:txbxContent>
                    <w:p w:rsidR="00DB1734" w:rsidP="0005636F" w:rsidRDefault="00DB1734" w14:paraId="438FB6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editId="0187E69B" wp14:anchorId="7931AB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19" name="Rectangle 7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A17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9" style="position:absolute;margin-left:210pt;margin-top:11pt;width:79pt;height:60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63MW5AQAASwMAAA4AAAAAAAAAAAAAAAAALgIAAGRycy9lMm9E&#10;b2MueG1sUEsBAi0AFAAGAAgAAAAhAG9BRobaAAAACgEAAA8AAAAAAAAAAAAAAAAAEwQAAGRycy9k&#10;b3ducmV2LnhtbFBLBQYAAAAABAAEAPMAAAAaBQAAAAA=&#10;" w14:anchorId="7931AB5C">
                <v:textbox inset="2.16pt,1.44pt,0,1.44pt">
                  <w:txbxContent>
                    <w:p w:rsidR="00DB1734" w:rsidP="0005636F" w:rsidRDefault="00DB1734" w14:paraId="35A17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3488" behindDoc="0" locked="0" layoutInCell="1" allowOverlap="1" wp14:editId="6E3B2773" wp14:anchorId="55A67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0" name="Rectangle 7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25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0" style="position:absolute;margin-left:210pt;margin-top:11pt;width:79pt;height:60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1nANG5AQAASwMAAA4AAAAAAAAAAAAAAAAALgIAAGRycy9lMm9E&#10;b2MueG1sUEsBAi0AFAAGAAgAAAAhAG9BRobaAAAACgEAAA8AAAAAAAAAAAAAAAAAEwQAAGRycy9k&#10;b3ducmV2LnhtbFBLBQYAAAAABAAEAPMAAAAaBQAAAAA=&#10;" w14:anchorId="55A6774A">
                <v:textbox inset="2.16pt,1.44pt,0,1.44pt">
                  <w:txbxContent>
                    <w:p w:rsidR="00DB1734" w:rsidP="0005636F" w:rsidRDefault="00DB1734" w14:paraId="45925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4512" behindDoc="0" locked="0" layoutInCell="1" allowOverlap="1" wp14:editId="41A2AEB9" wp14:anchorId="6E655C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1" name="Rectangle 7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C13F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1" style="position:absolute;margin-left:210pt;margin-top:11pt;width:79pt;height:60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ySKWS5AQAASwMAAA4AAAAAAAAAAAAAAAAALgIAAGRycy9lMm9E&#10;b2MueG1sUEsBAi0AFAAGAAgAAAAhAG9BRobaAAAACgEAAA8AAAAAAAAAAAAAAAAAEwQAAGRycy9k&#10;b3ducmV2LnhtbFBLBQYAAAAABAAEAPMAAAAaBQAAAAA=&#10;" w14:anchorId="6E655CB6">
                <v:textbox inset="2.16pt,1.44pt,0,1.44pt">
                  <w:txbxContent>
                    <w:p w:rsidR="00DB1734" w:rsidP="0005636F" w:rsidRDefault="00DB1734" w14:paraId="67C13F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5536" behindDoc="0" locked="0" layoutInCell="1" allowOverlap="1" wp14:editId="74361E5F" wp14:anchorId="1915C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2" name="Rectangle 7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0F3D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2" style="position:absolute;margin-left:210pt;margin-top:11pt;width:79pt;height:48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BuJAQuQEAAEsDAAAOAAAAAAAAAAAAAAAAAC4CAABkcnMvZTJv&#10;RG9jLnhtbFBLAQItABQABgAIAAAAIQB0ZnBc2wAAAAoBAAAPAAAAAAAAAAAAAAAAABMEAABkcnMv&#10;ZG93bnJldi54bWxQSwUGAAAAAAQABADzAAAAGwUAAAAA&#10;" w14:anchorId="1915CBBF">
                <v:textbox inset="2.16pt,1.44pt,0,1.44pt">
                  <w:txbxContent>
                    <w:p w:rsidR="00DB1734" w:rsidP="0005636F" w:rsidRDefault="00DB1734" w14:paraId="160F3D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6560" behindDoc="0" locked="0" layoutInCell="1" allowOverlap="1" wp14:editId="144AD036" wp14:anchorId="5B3827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3" name="Rectangle 7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1A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3" style="position:absolute;margin-left:210pt;margin-top:11pt;width:79pt;height:48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E25pboBAABLAwAADgAAAAAAAAAAAAAAAAAuAgAAZHJzL2Uy&#10;b0RvYy54bWxQSwECLQAUAAYACAAAACEAdGZwXNsAAAAKAQAADwAAAAAAAAAAAAAAAAAUBAAAZHJz&#10;L2Rvd25yZXYueG1sUEsFBgAAAAAEAAQA8wAAABwFAAAAAA==&#10;" w14:anchorId="5B38275C">
                <v:textbox inset="2.16pt,1.44pt,0,1.44pt">
                  <w:txbxContent>
                    <w:p w:rsidR="00DB1734" w:rsidP="0005636F" w:rsidRDefault="00DB1734" w14:paraId="3641A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7584" behindDoc="0" locked="0" layoutInCell="1" allowOverlap="1" wp14:editId="64FBB7A2" wp14:anchorId="15226E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4" name="Rectangle 7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F80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4" style="position:absolute;margin-left:210pt;margin-top:11pt;width:79pt;height:48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Ie0uQEAAEsDAAAOAAAAAAAAAAAAAAAAAC4CAABkcnMvZTJv&#10;RG9jLnhtbFBLAQItABQABgAIAAAAIQB0ZnBc2wAAAAoBAAAPAAAAAAAAAAAAAAAAABMEAABkcnMv&#10;ZG93bnJldi54bWxQSwUGAAAAAAQABADzAAAAGwUAAAAA&#10;" w14:anchorId="15226EA7">
                <v:textbox inset="2.16pt,1.44pt,0,1.44pt">
                  <w:txbxContent>
                    <w:p w:rsidR="00DB1734" w:rsidP="0005636F" w:rsidRDefault="00DB1734" w14:paraId="4BF80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8608" behindDoc="0" locked="0" layoutInCell="1" allowOverlap="1" wp14:editId="289987FE" wp14:anchorId="27C0C0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5" name="Rectangle 7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DCED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5" style="position:absolute;margin-left:210pt;margin-top:11pt;width:79pt;height:60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+hxxugEAAEsDAAAOAAAAAAAAAAAAAAAAAC4CAABkcnMvZTJv&#10;RG9jLnhtbFBLAQItABQABgAIAAAAIQBvQUaG2gAAAAoBAAAPAAAAAAAAAAAAAAAAABQEAABkcnMv&#10;ZG93bnJldi54bWxQSwUGAAAAAAQABADzAAAAGwUAAAAA&#10;" w14:anchorId="27C0C02F">
                <v:textbox inset="2.16pt,1.44pt,0,1.44pt">
                  <w:txbxContent>
                    <w:p w:rsidR="00DB1734" w:rsidP="0005636F" w:rsidRDefault="00DB1734" w14:paraId="12DCED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29632" behindDoc="0" locked="0" layoutInCell="1" allowOverlap="1" wp14:editId="7BA220CD" wp14:anchorId="2502E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6" name="Rectangle 7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70D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6" style="position:absolute;margin-left:210pt;margin-top:11pt;width:79pt;height:60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nBuQEAAEs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2+6eEs8dTukb&#10;6sb9YBW5ZEcjpSrzLXpNMfVY9hKf4RoldAv5WYMrX6RF5qrx+aaxmjMRmNyutpsWJyHwaH23XaGP&#10;XZrX4ggpf1LBkeIwCgilKstPX1K+XP19BesKmMvzxcvzYa5kyhNXcIcgz0gRdzQ/odE2TIwKayIl&#10;E86d0fTzyEFRYj97FLZb3606XJQaLDfdBhcYaoCgD2+z3Isx4CqJDJQcI5hhRLxVogoLJ1aJXber&#10;rMTbuIJ//Q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rCcG5AQAASwMAAA4AAAAAAAAAAAAAAAAALgIAAGRycy9lMm9E&#10;b2MueG1sUEsBAi0AFAAGAAgAAAAhAG9BRobaAAAACgEAAA8AAAAAAAAAAAAAAAAAEwQAAGRycy9k&#10;b3ducmV2LnhtbFBLBQYAAAAABAAEAPMAAAAaBQAAAAA=&#10;" w14:anchorId="2502E89A">
                <v:textbox inset="2.16pt,1.44pt,0,1.44pt">
                  <w:txbxContent>
                    <w:p w:rsidR="00DB1734" w:rsidP="0005636F" w:rsidRDefault="00DB1734" w14:paraId="6A70D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editId="1AD95B75" wp14:anchorId="15D155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7" name="Rectangle 7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D7F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7" style="position:absolute;margin-left:104pt;margin-top:-1pt;width:79pt;height:48pt;z-index:258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IWtkgS5AQAASwMAAA4AAAAAAAAAAAAAAAAALgIAAGRycy9l&#10;Mm9Eb2MueG1sUEsBAi0AFAAGAAgAAAAhAHubr5XdAAAACQEAAA8AAAAAAAAAAAAAAAAAEwQAAGRy&#10;cy9kb3ducmV2LnhtbFBLBQYAAAAABAAEAPMAAAAdBQAAAAA=&#10;" w14:anchorId="15D155E8">
                <v:textbox inset="2.16pt,1.44pt,0,1.44pt">
                  <w:txbxContent>
                    <w:p w:rsidR="00DB1734" w:rsidP="0005636F" w:rsidRDefault="00DB1734" w14:paraId="49D7F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editId="65A75B42" wp14:anchorId="1F96577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8" name="Rectangle 7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9BEA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8" style="position:absolute;margin-left:104pt;margin-top:-1pt;width:79pt;height:48pt;z-index:258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MO/tOq5AQAASwMAAA4AAAAAAAAAAAAAAAAALgIAAGRycy9l&#10;Mm9Eb2MueG1sUEsBAi0AFAAGAAgAAAAhAHubr5XdAAAACQEAAA8AAAAAAAAAAAAAAAAAEwQAAGRy&#10;cy9kb3ducmV2LnhtbFBLBQYAAAAABAAEAPMAAAAdBQAAAAA=&#10;" w14:anchorId="1F96577F">
                <v:textbox inset="2.16pt,1.44pt,0,1.44pt">
                  <w:txbxContent>
                    <w:p w:rsidR="00DB1734" w:rsidP="0005636F" w:rsidRDefault="00DB1734" w14:paraId="2D9BEA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 wp14:editId="165A1C5E" wp14:anchorId="6064CEB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9" name="Rectangle 7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658A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9" style="position:absolute;margin-left:104pt;margin-top:-1pt;width:79pt;height:48pt;z-index:258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1f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6ajxHOHU/qB&#10;unE/WEXO2dFIqZb5LnpNMfVY9hQf4RIldBfyswa3fJEWmYvGp6vGas5EYLLbdG2NkxB49Km76dDH&#10;LtVrcYSUv6jgyOIwCgilKMuP31I+X325gnULmPPzi5fn/VzItPXmBeo+yBNSxB3ND2i0DROjwppI&#10;yYRzZzT9OnBQlNivHoVtbj9uGlyUEqzbpsUFhhIg6P3bLPdiDLhKIgMlhwhmGBFvkajAwokVYpft&#10;WlbibVzAv/4D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Sp1fugEAAEsDAAAOAAAAAAAAAAAAAAAAAC4CAABkcnMv&#10;ZTJvRG9jLnhtbFBLAQItABQABgAIAAAAIQB7m6+V3QAAAAkBAAAPAAAAAAAAAAAAAAAAABQEAABk&#10;cnMvZG93bnJldi54bWxQSwUGAAAAAAQABADzAAAAHgUAAAAA&#10;" w14:anchorId="6064CEB0">
                <v:textbox inset="2.16pt,1.44pt,0,1.44pt">
                  <w:txbxContent>
                    <w:p w:rsidR="00DB1734" w:rsidP="0005636F" w:rsidRDefault="00DB1734" w14:paraId="68658A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editId="66DF58C0" wp14:anchorId="19FF013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0" name="Rectangle 7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4425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0" style="position:absolute;margin-left:104pt;margin-top:-1pt;width:79pt;height:48pt;z-index:258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lsuQEAAEs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p6V69QIMcsTukH&#10;6sbcYCQ5ZUcthMzzzXpNIXZY9hKe4RxFdDP5WYHNX6RF5qLx8aKxnBPhmFyv1m2ND3E8ulnfrtHH&#10;LtV7cYCYvkpvSXZ6CgilKMsOjzGdrr5dwboM5vR89tK8mwuZtr5+g7rz4ogUcUfTExpl/NRTbnSg&#10;ZMK59zS+7hlISsw3h8I2d9erBhelBMu2aXGBoQQIevcxyxwfPa4ST0DJPoAeRsRbJCqwcGKF2Hm7&#10;8kp8jAv49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Ge02Wy5AQAASwMAAA4AAAAAAAAAAAAAAAAALgIAAGRycy9l&#10;Mm9Eb2MueG1sUEsBAi0AFAAGAAgAAAAhAHubr5XdAAAACQEAAA8AAAAAAAAAAAAAAAAAEwQAAGRy&#10;cy9kb3ducmV2LnhtbFBLBQYAAAAABAAEAPMAAAAdBQAAAAA=&#10;" w14:anchorId="19FF013E">
                <v:textbox inset="2.16pt,1.44pt,0,1.44pt">
                  <w:txbxContent>
                    <w:p w:rsidR="00DB1734" w:rsidP="0005636F" w:rsidRDefault="00DB1734" w14:paraId="104425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 wp14:editId="7A219727" wp14:anchorId="215C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1" name="Rectangle 7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58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1" style="position:absolute;margin-left:104pt;margin-top:-1pt;width:79pt;height:48pt;z-index:258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DZugEAAEs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bb1aUuKYxSn9&#10;QN2YG4wkp+yohZB5vlmvKcQOy17CM5yjiG4mPyuw+Yu0yFw0Pl40lnMiHJPr1bqtcRIcj67XN2v0&#10;sUv1Xhwgpm/SW5KdngJCKcqyw2NMp6tvV7Augzk9n7007+ZCpq2v36DuvDgiRdzR9IRGGT/1lBsd&#10;KJlw7j2Nr3sGkhLz4FDY5vbLq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GQfDZugEAAEsDAAAOAAAAAAAAAAAAAAAAAC4CAABkcnMv&#10;ZTJvRG9jLnhtbFBLAQItABQABgAIAAAAIQB7m6+V3QAAAAkBAAAPAAAAAAAAAAAAAAAAABQEAABk&#10;cnMvZG93bnJldi54bWxQSwUGAAAAAAQABADzAAAAHgUAAAAA&#10;" w14:anchorId="215CA48E">
                <v:textbox inset="2.16pt,1.44pt,0,1.44pt">
                  <w:txbxContent>
                    <w:p w:rsidR="00DB1734" w:rsidP="0005636F" w:rsidRDefault="00DB1734" w14:paraId="29C58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editId="13715CC8" wp14:anchorId="75B09C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2" name="Rectangle 7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93E3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2" style="position:absolute;margin-left:104pt;margin-top:-1pt;width:79pt;height:48pt;z-index:258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vduQEAAEs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J6XV81lDhucUq/&#10;UTfu+lGRU3YwUqo836zXFGKHZY/hAc5RRDeTnzXY/EVaZC4aHy8aqzkRgcn11bqtcRICj76tV2v0&#10;sUv1Vhwgpu/KW5IdRgGhFGX54WdMp6uvV7Augzk9n7007+ZCpq1Xr1B3Xh6RIu5oukejRz8xKkYT&#10;KJlw7ozGlz0HRcn4w6GwzfXXrEMqwbJtWlxgKAGC3r3PcicGj6skElCyD2D6AfEWiQosnFghdt6u&#10;vBLv4wL+7R/Y/g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RY+925AQAASwMAAA4AAAAAAAAAAAAAAAAALgIAAGRycy9l&#10;Mm9Eb2MueG1sUEsBAi0AFAAGAAgAAAAhAHubr5XdAAAACQEAAA8AAAAAAAAAAAAAAAAAEwQAAGRy&#10;cy9kb3ducmV2LnhtbFBLBQYAAAAABAAEAPMAAAAdBQAAAAA=&#10;" w14:anchorId="75B09C84">
                <v:textbox inset="2.16pt,1.44pt,0,1.44pt">
                  <w:txbxContent>
                    <w:p w:rsidR="00DB1734" w:rsidP="0005636F" w:rsidRDefault="00DB1734" w14:paraId="2893E3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 wp14:editId="68B41A43" wp14:anchorId="7F011CA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3" name="Rectangle 7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6F38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3" style="position:absolute;margin-left:104pt;margin-top:-1pt;width:79pt;height:48pt;z-index:258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FrdJougEAAEsDAAAOAAAAAAAAAAAAAAAAAC4CAABkcnMv&#10;ZTJvRG9jLnhtbFBLAQItABQABgAIAAAAIQB7m6+V3QAAAAkBAAAPAAAAAAAAAAAAAAAAABQEAABk&#10;cnMvZG93bnJldi54bWxQSwUGAAAAAAQABADzAAAAHgUAAAAA&#10;" w14:anchorId="7F011CA0">
                <v:textbox inset="2.16pt,1.44pt,0,1.44pt">
                  <w:txbxContent>
                    <w:p w:rsidR="00DB1734" w:rsidP="0005636F" w:rsidRDefault="00DB1734" w14:paraId="5D6F38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editId="6DFBD02B" wp14:anchorId="60606B2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4" name="Rectangle 7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4BB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4" style="position:absolute;margin-left:104pt;margin-top:-1pt;width:79pt;height:48pt;z-index:258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x5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7enVNiecOp/QD&#10;deO+t4qcsoORUs3znfUaY+qw7CU+wzlK6M7kJw1u/iItMhWNjxeN1ZSJwOR6tW5rnITAo5v17Rp9&#10;7FK9F0dI+asKjswOo4BQirL88Jjy6erbFaybwZyen7087aZCpq3bN6i7II9IEXc0P6HRNoyMCmsi&#10;JSPOndH0uuegKLHfPArb3F2vGlyUEizbpsUFhhIg6N3HLPdiCLhKIgMl+wimHxBvkajAwokVYuft&#10;ml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3Ox5ugEAAEsDAAAOAAAAAAAAAAAAAAAAAC4CAABkcnMv&#10;ZTJvRG9jLnhtbFBLAQItABQABgAIAAAAIQB7m6+V3QAAAAkBAAAPAAAAAAAAAAAAAAAAABQEAABk&#10;cnMvZG93bnJldi54bWxQSwUGAAAAAAQABADzAAAAHgUAAAAA&#10;" w14:anchorId="60606B28">
                <v:textbox inset="2.16pt,1.44pt,0,1.44pt">
                  <w:txbxContent>
                    <w:p w:rsidR="00DB1734" w:rsidP="0005636F" w:rsidRDefault="00DB1734" w14:paraId="3B4BB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 wp14:editId="46C49359" wp14:anchorId="706DFE6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5" name="Rectangle 7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90B4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5" style="position:absolute;margin-left:104pt;margin-top:-1pt;width:79pt;height:48pt;z-index:258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MugEAAEs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rNDSWOW5zS&#10;d9SNu2FS5JwdjZQqzzfrNYfYY9lzeIJLFNHN5BcNNn+RFlmKxqerxmpJRGCy23RtjZMQeHTT3Xbo&#10;Y5fqtThATJ+VtyQ7jAJCKcry49eYzldfrmBdBnN+Pntp2S+FTFt3L1D3Xp6QIu5oekSjJz8zKiYT&#10;KJlx7ozGXwcOipLpi0Nhm7uP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JKcXMugEAAEsDAAAOAAAAAAAAAAAAAAAAAC4CAABkcnMv&#10;ZTJvRG9jLnhtbFBLAQItABQABgAIAAAAIQB7m6+V3QAAAAkBAAAPAAAAAAAAAAAAAAAAABQEAABk&#10;cnMvZG93bnJldi54bWxQSwUGAAAAAAQABADzAAAAHgUAAAAA&#10;" w14:anchorId="706DFE60">
                <v:textbox inset="2.16pt,1.44pt,0,1.44pt">
                  <w:txbxContent>
                    <w:p w:rsidR="00DB1734" w:rsidP="0005636F" w:rsidRDefault="00DB1734" w14:paraId="3090B4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 wp14:editId="353BFD28" wp14:anchorId="7E559B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6" name="Rectangle 7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8A91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6" style="position:absolute;margin-left:104pt;margin-top:-1pt;width:79pt;height:48pt;z-index:258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uLuwEAAEs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69WaEsctduk7&#10;+sZdPypyrg5GSpX7m/2aQuzw2kt4hksWcZnFzxps/qIsMhePT1eP1ZyIwOJmtWlr7ITArZvNeoNr&#10;RKleLweI6avyluQFo4BUirP8+BjT+eifI3gvkzk/n1dp3s9FTLsssLm29/KEEnFG0xMGPfqJUTGa&#10;QMmEfWc0/jpwUJSMDw6NbW4/rxoclJIs26bFAYaSIOn92yp3YvA4SiIBJYcAph+Qb7Go0MKOFWGX&#10;6coj8TYv5F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3yC7i7sBAABLAwAADgAAAAAAAAAAAAAAAAAuAgAAZHJz&#10;L2Uyb0RvYy54bWxQSwECLQAUAAYACAAAACEAe5uvld0AAAAJAQAADwAAAAAAAAAAAAAAAAAVBAAA&#10;ZHJzL2Rvd25yZXYueG1sUEsFBgAAAAAEAAQA8wAAAB8FAAAAAA==&#10;" w14:anchorId="7E559B83">
                <v:textbox inset="2.16pt,1.44pt,0,1.44pt">
                  <w:txbxContent>
                    <w:p w:rsidR="00DB1734" w:rsidP="0005636F" w:rsidRDefault="00DB1734" w14:paraId="268A91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 wp14:editId="1481BB39" wp14:anchorId="596BB81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7" name="Rectangle 7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498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7" style="position:absolute;margin-left:104pt;margin-top:-1pt;width:79pt;height:48pt;z-index:258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I+ugEAAEs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q1psRxi1P6&#10;jrpx14+KnLODkVLl+Wa9phA7LHsJz3CJIrqZ/KzB5i/SInPR+HTVWM2JCExuVpu2xkkIPLrZ3G7Q&#10;xy7Va3GAmL4qb0l2GAWEUpTlx8eYzlf/XMG6DOb8fPbSvJ8LmXZ5hbr38oQUcUfTExo9+olRMZpA&#10;yYRzZzT+OnBQlIwPDoVt1p9XDS5KCZZt0+ICQwkQ9P5tljsxeFwlkYCSQwDTD4i3vFtg4cQKsct2&#10;5ZV4Gxfwr//A7jc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+1ZI+ugEAAEsDAAAOAAAAAAAAAAAAAAAAAC4CAABkcnMv&#10;ZTJvRG9jLnhtbFBLAQItABQABgAIAAAAIQB7m6+V3QAAAAkBAAAPAAAAAAAAAAAAAAAAABQEAABk&#10;cnMvZG93bnJldi54bWxQSwUGAAAAAAQABADzAAAAHgUAAAAA&#10;" w14:anchorId="596BB814">
                <v:textbox inset="2.16pt,1.44pt,0,1.44pt">
                  <w:txbxContent>
                    <w:p w:rsidR="00DB1734" w:rsidP="0005636F" w:rsidRDefault="00DB1734" w14:paraId="1C0498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editId="00B06151" wp14:anchorId="4FF8390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8" name="Rectangle 7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9D6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8" style="position:absolute;margin-left:104pt;margin-top:-1pt;width:79pt;height:48pt;z-index:258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4x7TQugEAAEsDAAAOAAAAAAAAAAAAAAAAAC4CAABkcnMv&#10;ZTJvRG9jLnhtbFBLAQItABQABgAIAAAAIQB7m6+V3QAAAAkBAAAPAAAAAAAAAAAAAAAAABQEAABk&#10;cnMvZG93bnJldi54bWxQSwUGAAAAAAQABADzAAAAHgUAAAAA&#10;" w14:anchorId="4FF83905">
                <v:textbox inset="2.16pt,1.44pt,0,1.44pt">
                  <w:txbxContent>
                    <w:p w:rsidR="00DB1734" w:rsidP="0005636F" w:rsidRDefault="00DB1734" w14:paraId="61D9D6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editId="4429558E" wp14:anchorId="0992148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9" name="Rectangle 7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8083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9" style="position:absolute;margin-left:104pt;margin-top:-1pt;width:79pt;height:48pt;z-index:258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1l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01HiecOp/QD&#10;deN+sIqcs6ORUi3zXfSaYuqx7Ck+wiVK6C7kZw1u+SItMheNT1eN1ZyJwGS36doaJyHw6FN306GP&#10;XarX4ggpf1HBkcVhFBBKUZYfv6V8vvpyBesWMOfnFy/P+7mQadebF6j7IE9IEXc0P6DRNkyMCmsi&#10;JRPOndH068BBUWK/ehS2uf24aXBRSrBumxYXGEqAoPdvs9yLMeAqiQyUHCKYYUS8RaICCydWiF22&#10;a1mJt3EB//oP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ZMp1lugEAAEsDAAAOAAAAAAAAAAAAAAAAAC4CAABkcnMv&#10;ZTJvRG9jLnhtbFBLAQItABQABgAIAAAAIQB7m6+V3QAAAAkBAAAPAAAAAAAAAAAAAAAAABQEAABk&#10;cnMvZG93bnJldi54bWxQSwUGAAAAAAQABADzAAAAHgUAAAAA&#10;" w14:anchorId="09921481">
                <v:textbox inset="2.16pt,1.44pt,0,1.44pt">
                  <w:txbxContent>
                    <w:p w:rsidR="00DB1734" w:rsidP="0005636F" w:rsidRDefault="00DB1734" w14:paraId="518083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 wp14:editId="7D14D4EB" wp14:anchorId="00C412E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0" name="Rectangle 7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D465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0" style="position:absolute;margin-left:104pt;margin-top:-1pt;width:79pt;height:48pt;z-index:258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E+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CgRyzOKUf&#10;qBtzg5HklB21EDLPN+s1hdhh2Ut4hnMU0c3kZwU2f5EWmYvGx4vGck6EY3J9vW5rfIjj0c36do0+&#10;dqneiwPE9FV6S7LTU0AoRVl2eIzpdPXtCtZlMKfns5fm3VzItMvVG9SdF0ekiDuantAo46eecqMD&#10;JRPOvafxdc9AUmK+ORS2uVtdN7go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aXE+ugEAAEsDAAAOAAAAAAAAAAAAAAAAAC4CAABkcnMv&#10;ZTJvRG9jLnhtbFBLAQItABQABgAIAAAAIQB7m6+V3QAAAAkBAAAPAAAAAAAAAAAAAAAAABQEAABk&#10;cnMvZG93bnJldi54bWxQSwUGAAAAAAQABADzAAAAHgUAAAAA&#10;" w14:anchorId="00C412E0">
                <v:textbox inset="2.16pt,1.44pt,0,1.44pt">
                  <w:txbxContent>
                    <w:p w:rsidR="00DB1734" w:rsidP="0005636F" w:rsidRDefault="00DB1734" w14:paraId="0FD465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editId="62CF74CB" wp14:anchorId="233928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1" name="Rectangle 7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F6C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1" style="position:absolute;margin-left:104pt;margin-top:-1pt;width:79pt;height:48pt;z-index:258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CcWIu5AQAASwMAAA4AAAAAAAAAAAAAAAAALgIAAGRycy9l&#10;Mm9Eb2MueG1sUEsBAi0AFAAGAAgAAAAhAHubr5XdAAAACQEAAA8AAAAAAAAAAAAAAAAAEwQAAGRy&#10;cy9kb3ducmV2LnhtbFBLBQYAAAAABAAEAPMAAAAdBQAAAAA=&#10;" w14:anchorId="23392865">
                <v:textbox inset="2.16pt,1.44pt,0,1.44pt">
                  <w:txbxContent>
                    <w:p w:rsidR="00DB1734" w:rsidP="0005636F" w:rsidRDefault="00DB1734" w14:paraId="54F6C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editId="3351269E" wp14:anchorId="4BC0823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2" name="Rectangle 7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FFA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2" style="position:absolute;margin-left:104pt;margin-top:-1pt;width:79pt;height:48pt;z-index:258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OPugEAAEs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r5pKHHM4pR+&#10;oG7MDUaSU3bUQsg836zXFGKHZS/hGc5RRDeTnxXY/EVaZC4aHy8ayzkRjsn19bqtcRIcj27XqzX6&#10;2KV6Lw4Q01fpLclOTwGhFGXZ4TGm09W3K1iXwZyez16ad3Mh0y5Xb1B3XhyRIu5oekKjjJ96yo0O&#10;lEw4957G1z0DSYn55lDY5u7mGnVI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hVOPugEAAEsDAAAOAAAAAAAAAAAAAAAAAC4CAABkcnMv&#10;ZTJvRG9jLnhtbFBLAQItABQABgAIAAAAIQB7m6+V3QAAAAkBAAAPAAAAAAAAAAAAAAAAABQEAABk&#10;cnMvZG93bnJldi54bWxQSwUGAAAAAAQABADzAAAAHgUAAAAA&#10;" w14:anchorId="4BC0823C">
                <v:textbox inset="2.16pt,1.44pt,0,1.44pt">
                  <w:txbxContent>
                    <w:p w:rsidR="00DB1734" w:rsidP="0005636F" w:rsidRDefault="00DB1734" w14:paraId="2EFFA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editId="6F218E3D" wp14:anchorId="4B4347A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3" name="Rectangle 7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204B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3" style="position:absolute;margin-left:104pt;margin-top:-1pt;width:79pt;height:48pt;z-index:258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6ugEAAEs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+mZFiecOp/QT&#10;deO+t4qcs4ORUs3znfUaY+qw7Ck+wiVK6M7kJw1u/iItMhWNT1eN1ZSJwORmtWlrnITAo8+b2w36&#10;2KV6LY6Q8lcVHJkdRgGhFGX58XvK56svV7BuBnN+fvbytJ8KmXa5foG6D/KEFHFH8wMabcPIqLAm&#10;UjLi3BlNvw8cFCX2m0dhm/XNqsFFKcGybVpcYCgBgt6/zXIvhoCrJDJQcohg+gHxFokKLJxYIXbZ&#10;rnkl3sYF/Os/sPs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cHo6ugEAAEsDAAAOAAAAAAAAAAAAAAAAAC4CAABkcnMv&#10;ZTJvRG9jLnhtbFBLAQItABQABgAIAAAAIQB7m6+V3QAAAAkBAAAPAAAAAAAAAAAAAAAAABQEAABk&#10;cnMvZG93bnJldi54bWxQSwUGAAAAAAQABADzAAAAHgUAAAAA&#10;" w14:anchorId="4B4347AD">
                <v:textbox inset="2.16pt,1.44pt,0,1.44pt">
                  <w:txbxContent>
                    <w:p w:rsidR="00DB1734" w:rsidP="0005636F" w:rsidRDefault="00DB1734" w14:paraId="6E204B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 wp14:editId="3167D918" wp14:anchorId="755A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4" name="Rectangle 7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0AF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4" style="position:absolute;margin-left:104pt;margin-top:-1pt;width:79pt;height:48pt;z-index:258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r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aUeKYxSn9&#10;QN2YG4wkp+yohZB5vlmvKcQOy17CM5yjiG4mPyuw+Yu0yFw0Pl40lnMiHJPr63Vb4yQ4Ht2sb9fo&#10;Y5fqvThATF+ltyQ7PQWEUpRlh8eYTlffrmBdBnN6Pntp3s2FTLts36DuvDgiRdzR9IRGGT/1lBsd&#10;KJlw7j2Nr3sGkhLzzaGwzd3qu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uAUQrugEAAEsDAAAOAAAAAAAAAAAAAAAAAC4CAABkcnMv&#10;ZTJvRG9jLnhtbFBLAQItABQABgAIAAAAIQB7m6+V3QAAAAkBAAAPAAAAAAAAAAAAAAAAABQEAABk&#10;cnMvZG93bnJldi54bWxQSwUGAAAAAAQABADzAAAAHgUAAAAA&#10;" w14:anchorId="755AA48E">
                <v:textbox inset="2.16pt,1.44pt,0,1.44pt">
                  <w:txbxContent>
                    <w:p w:rsidR="00DB1734" w:rsidP="0005636F" w:rsidRDefault="00DB1734" w14:paraId="1C00AF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 wp14:editId="39763C48" wp14:anchorId="78002A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5" name="Rectangle 7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7BFE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5" style="position:absolute;margin-left:104pt;margin-top:-1pt;width:79pt;height:48pt;z-index:258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2e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pXX99Q4rnDKf1A&#10;3bgfrCKn7GikVMt8F72mmHose45PcI4Sugv5WYNbvkiLzEXj40VjNWciMNlddW2NkxB4dNPdduhj&#10;l+qtOELKX1RwZHEYBYRSlOWHbymfrr5ewboFzOn5xcvzbi5k2nX3CnUX5BEp4o7mRzTaholRYU2k&#10;ZMK5M5p+7TkoSuxXj8I2d9dXDS5KCdZt0+ICQwkQ9O59lnsxBlwlkYGSfQQzjIi3SFRg4cQKsfN2&#10;LSvxPi7g3/6B7W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P9G2eugEAAEsDAAAOAAAAAAAAAAAAAAAAAC4CAABkcnMv&#10;ZTJvRG9jLnhtbFBLAQItABQABgAIAAAAIQB7m6+V3QAAAAkBAAAPAAAAAAAAAAAAAAAAABQEAABk&#10;cnMvZG93bnJldi54bWxQSwUGAAAAAAQABADzAAAAHgUAAAAA&#10;" w14:anchorId="78002AC8">
                <v:textbox inset="2.16pt,1.44pt,0,1.44pt">
                  <w:txbxContent>
                    <w:p w:rsidR="00DB1734" w:rsidP="0005636F" w:rsidRDefault="00DB1734" w14:paraId="5D7BFE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 wp14:editId="2280CB46" wp14:anchorId="07F3794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6" name="Rectangle 7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E0C4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6" style="position:absolute;margin-left:104pt;margin-top:-1pt;width:79pt;height:48pt;z-index:258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6LirsBAABLAwAADgAAAAAAAAAAAAAAAAAuAgAAZHJz&#10;L2Uyb0RvYy54bWxQSwECLQAUAAYACAAAACEAe5uvld0AAAAJAQAADwAAAAAAAAAAAAAAAAAVBAAA&#10;ZHJzL2Rvd25yZXYueG1sUEsFBgAAAAAEAAQA8wAAAB8FAAAAAA==&#10;" w14:anchorId="07F3794A">
                <v:textbox inset="2.16pt,1.44pt,0,1.44pt">
                  <w:txbxContent>
                    <w:p w:rsidR="00DB1734" w:rsidP="0005636F" w:rsidRDefault="00DB1734" w14:paraId="19E0C4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 wp14:editId="09917CBA" wp14:anchorId="4203098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7" name="Rectangle 7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1C1A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7" style="position:absolute;margin-left:104pt;margin-top:-1pt;width:79pt;height:48pt;z-index:258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KWboj+5AQAASwMAAA4AAAAAAAAAAAAAAAAALgIAAGRycy9l&#10;Mm9Eb2MueG1sUEsBAi0AFAAGAAgAAAAhAHubr5XdAAAACQEAAA8AAAAAAAAAAAAAAAAAEwQAAGRy&#10;cy9kb3ducmV2LnhtbFBLBQYAAAAABAAEAPMAAAAdBQAAAAA=&#10;" w14:anchorId="42030988">
                <v:textbox inset="2.16pt,1.44pt,0,1.44pt">
                  <w:txbxContent>
                    <w:p w:rsidR="00DB1734" w:rsidP="0005636F" w:rsidRDefault="00DB1734" w14:paraId="421C1A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editId="6FD4507A" wp14:anchorId="2D6AA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8" name="Rectangle 7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FDFA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8" style="position:absolute;margin-left:104pt;margin-top:-1pt;width:79pt;height:48pt;z-index:258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OJhNG5AQAASwMAAA4AAAAAAAAAAAAAAAAALgIAAGRycy9l&#10;Mm9Eb2MueG1sUEsBAi0AFAAGAAgAAAAhAHubr5XdAAAACQEAAA8AAAAAAAAAAAAAAAAAEwQAAGRy&#10;cy9kb3ducmV2LnhtbFBLBQYAAAAABAAEAPMAAAAdBQAAAAA=&#10;" w14:anchorId="2D6AA8A3">
                <v:textbox inset="2.16pt,1.44pt,0,1.44pt">
                  <w:txbxContent>
                    <w:p w:rsidR="00DB1734" w:rsidP="0005636F" w:rsidRDefault="00DB1734" w14:paraId="5FDFA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 wp14:editId="528FD0DD" wp14:anchorId="3F203B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9" name="Rectangle 7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8A2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9" style="position:absolute;margin-left:104pt;margin-top:-1pt;width:79pt;height:48pt;z-index:258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1kugEAAEsDAAAOAAAAZHJzL2Uyb0RvYy54bWysU9tu2zAMfR+wfxD0vthxu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qbjhLHLU7p&#10;O+rG3TApcs6ORkqV55v1mkPssew5PMEliuhm8osGm79IiyxF49NVY7UkIjDZbbq2xkkIPPrY3Xbo&#10;Y5fqtThATJ+VtyQ7jAJCKcry49eYzldfrmBdBnN+Pntp2S+FTNtsXqDuvTwhRdzR9IhGT35mVEwm&#10;UDLj3BmNvw4cFCXTF4fCNnc3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CfK1kugEAAEsDAAAOAAAAAAAAAAAAAAAAAC4CAABkcnMv&#10;ZTJvRG9jLnhtbFBLAQItABQABgAIAAAAIQB7m6+V3QAAAAkBAAAPAAAAAAAAAAAAAAAAABQEAABk&#10;cnMvZG93bnJldi54bWxQSwUGAAAAAAQABADzAAAAHgUAAAAA&#10;" w14:anchorId="3F203B4D">
                <v:textbox inset="2.16pt,1.44pt,0,1.44pt">
                  <w:txbxContent>
                    <w:p w:rsidR="00DB1734" w:rsidP="0005636F" w:rsidRDefault="00DB1734" w14:paraId="248A2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editId="7D6DE107" wp14:anchorId="724C8A9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50" name="Rectangle 7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349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0" style="position:absolute;margin-left:104pt;margin-top:-1pt;width:79pt;height:48pt;z-index:258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lXuQEAAEs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+hoFcszilJ5R&#10;N+YGI8kxO2ohZJ5v1msKscOyl/AEpyiim8nPCmz+Ii0yF40PZ43lnAjH5Opy1db4EMej69XNCn3s&#10;Ur0XB4jpQXpLstNTQChFWbb/EdPx6tsVrMtgjs9nL83buZBpm6s3qFsvDkgRdzQ9olHGTz3lRgdK&#10;Jpx7T+PvHQNJifnuUNjm9uqywUUpwbJtWlxgKAGC3n7MMsdHj6vEE1CyC6CHEfEWiQosnFghdtqu&#10;vBIf4wL+/R/Y/A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eC6Ve5AQAASwMAAA4AAAAAAAAAAAAAAAAALgIAAGRycy9l&#10;Mm9Eb2MueG1sUEsBAi0AFAAGAAgAAAAhAHubr5XdAAAACQEAAA8AAAAAAAAAAAAAAAAAEwQAAGRy&#10;cy9kb3ducmV2LnhtbFBLBQYAAAAABAAEAPMAAAAdBQAAAAA=&#10;" w14:anchorId="724C8A98">
                <v:textbox inset="2.16pt,1.44pt,0,1.44pt">
                  <w:txbxContent>
                    <w:p w:rsidR="00DB1734" w:rsidP="0005636F" w:rsidRDefault="00DB1734" w14:paraId="77349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0656" behindDoc="0" locked="0" layoutInCell="1" allowOverlap="1" wp14:editId="7B3E1ADC" wp14:anchorId="7B5EB4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1" name="Rectangle 7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3FC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1" style="position:absolute;margin-left:104pt;margin-top:11pt;width:77pt;height:162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7cKkroBAABMAwAADgAAAAAAAAAAAAAAAAAuAgAAZHJzL2Uy&#10;b0RvYy54bWxQSwECLQAUAAYACAAAACEAqingg9sAAAAKAQAADwAAAAAAAAAAAAAAAAAUBAAAZHJz&#10;L2Rvd25yZXYueG1sUEsFBgAAAAAEAAQA8wAAABwFAAAAAA==&#10;" w14:anchorId="7B5EB476">
                <v:textbox inset="2.16pt,1.44pt,0,1.44pt">
                  <w:txbxContent>
                    <w:p w:rsidR="00DB1734" w:rsidP="0005636F" w:rsidRDefault="00DB1734" w14:paraId="713FC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editId="4EB1B495" wp14:anchorId="18995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2" name="Rectangle 7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75CF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2" style="position:absolute;margin-left:104pt;margin-top:11pt;width:79pt;height:162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HdugEAAEw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N1fd1Q4pjFLv1E&#10;35gbjCSn6qiFkLm/2a8pxA6vPYcnOGcRl1n8rMDmL8oic/H4ePFYzolwLN5e3bY1doLjVlOvVmtM&#10;EKZ6ux0gpm/SW5IXPQXkUqxlh4eYTkdfj+C9zOb0fl6leTcXNW1z88p158URNeKQpkcMyvipp9zo&#10;QMmEje9p/L1nICkx3x0626xXV2hEKsmybVqcYCgJst69rzLHR4+zxBNQsg+ghxH5Fo8KLWxZEXYe&#10;r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7eB3boBAABMAwAADgAAAAAAAAAAAAAAAAAuAgAAZHJzL2Uy&#10;b0RvYy54bWxQSwECLQAUAAYACAAAACEAe0uO1NsAAAAKAQAADwAAAAAAAAAAAAAAAAAUBAAAZHJz&#10;L2Rvd25yZXYueG1sUEsFBgAAAAAEAAQA8wAAABwFAAAAAA==&#10;" w14:anchorId="18995DD7">
                <v:textbox inset="2.16pt,1.44pt,0,1.44pt">
                  <w:txbxContent>
                    <w:p w:rsidR="00DB1734" w:rsidP="0005636F" w:rsidRDefault="00DB1734" w14:paraId="0175CF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2704" behindDoc="0" locked="0" layoutInCell="1" allowOverlap="1" wp14:editId="75D856DC" wp14:anchorId="126989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3" name="Rectangle 7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0E02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3" style="position:absolute;margin-left:104pt;margin-top:11pt;width:77pt;height:162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RrmSnroBAABMAwAADgAAAAAAAAAAAAAAAAAuAgAAZHJzL2Uy&#10;b0RvYy54bWxQSwECLQAUAAYACAAAACEAqingg9sAAAAKAQAADwAAAAAAAAAAAAAAAAAUBAAAZHJz&#10;L2Rvd25yZXYueG1sUEsFBgAAAAAEAAQA8wAAABwFAAAAAA==&#10;" w14:anchorId="126989CE">
                <v:textbox inset="2.16pt,1.44pt,0,1.44pt">
                  <w:txbxContent>
                    <w:p w:rsidR="00DB1734" w:rsidP="0005636F" w:rsidRDefault="00DB1734" w14:paraId="1E0E02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3728" behindDoc="0" locked="0" layoutInCell="1" allowOverlap="1" wp14:editId="3430AF58" wp14:anchorId="07892A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4" name="Rectangle 7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0A8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4" style="position:absolute;margin-left:104pt;margin-top:11pt;width:77pt;height:162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pmc/MuQEAAEwDAAAOAAAAAAAAAAAAAAAAAC4CAABkcnMvZTJv&#10;RG9jLnhtbFBLAQItABQABgAIAAAAIQCqKeCD2wAAAAoBAAAPAAAAAAAAAAAAAAAAABMEAABkcnMv&#10;ZG93bnJldi54bWxQSwUGAAAAAAQABADzAAAAGwUAAAAA&#10;" w14:anchorId="07892A84">
                <v:textbox inset="2.16pt,1.44pt,0,1.44pt">
                  <w:txbxContent>
                    <w:p w:rsidR="00DB1734" w:rsidP="0005636F" w:rsidRDefault="00DB1734" w14:paraId="6AD0A8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4752" behindDoc="0" locked="0" layoutInCell="1" allowOverlap="1" wp14:editId="4B4FBACC" wp14:anchorId="4AC38E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5" name="Rectangle 7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F65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5" style="position:absolute;margin-left:104pt;margin-top:11pt;width:79pt;height:162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yPuwEAAEw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69tbShy32KWf&#10;6Bt3g5HkXB1138vc3+zXFGKH157CI1yyiMssflZg8xdlkbl4fLp6LOdEBBY3N5u2xk4I3Grq1WqN&#10;CcJUr7cDxPRVekvyglFALsVafvwe0/noyxG8l9mc38+rNO/noqZtNi9c974/oUYc0vSAQRk/MSqM&#10;DpRM2HhG4+8DB0mJ+ebQ2Wa9umlwUkqybJsWJxhKgqz3b6vcidHjLIkElBwC6GFEvsWjQgtbVoRd&#10;xivPxNu8kH/9CX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SX3I+7AQAATAMAAA4AAAAAAAAAAAAAAAAALgIAAGRycy9l&#10;Mm9Eb2MueG1sUEsBAi0AFAAGAAgAAAAhAHtLjtTbAAAACgEAAA8AAAAAAAAAAAAAAAAAFQQAAGRy&#10;cy9kb3ducmV2LnhtbFBLBQYAAAAABAAEAPMAAAAdBQAAAAA=&#10;" w14:anchorId="4AC38EF2">
                <v:textbox inset="2.16pt,1.44pt,0,1.44pt">
                  <w:txbxContent>
                    <w:p w:rsidR="00DB1734" w:rsidP="0005636F" w:rsidRDefault="00DB1734" w14:paraId="4C6F65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5776" behindDoc="0" locked="0" layoutInCell="1" allowOverlap="1" wp14:editId="2EF80E22" wp14:anchorId="4CBDF8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6" name="Rectangle 7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3A5C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6" style="position:absolute;margin-left:104pt;margin-top:11pt;width:77pt;height:162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MSHIoO7AQAATAMAAA4AAAAAAAAAAAAAAAAALgIAAGRycy9l&#10;Mm9Eb2MueG1sUEsBAi0AFAAGAAgAAAAhAKop4IPbAAAACgEAAA8AAAAAAAAAAAAAAAAAFQQAAGRy&#10;cy9kb3ducmV2LnhtbFBLBQYAAAAABAAEAPMAAAAdBQAAAAA=&#10;" w14:anchorId="4CBDF8A1">
                <v:textbox inset="2.16pt,1.44pt,0,1.44pt">
                  <w:txbxContent>
                    <w:p w:rsidR="00DB1734" w:rsidP="0005636F" w:rsidRDefault="00DB1734" w14:paraId="443A5C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 wp14:editId="0D67CAF4" wp14:anchorId="7D42F96D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7" name="Rectangle 7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7890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7" style="position:absolute;margin-left:105pt;margin-top:11pt;width:77pt;height:162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IgD1mi6AQAATAMAAA4AAAAAAAAAAAAAAAAALgIAAGRycy9l&#10;Mm9Eb2MueG1sUEsBAi0AFAAGAAgAAAAhAEwiVjPcAAAACgEAAA8AAAAAAAAAAAAAAAAAFAQAAGRy&#10;cy9kb3ducmV2LnhtbFBLBQYAAAAABAAEAPMAAAAdBQAAAAA=&#10;" w14:anchorId="7D42F96D">
                <v:textbox inset="2.16pt,1.44pt,0,1.44pt">
                  <w:txbxContent>
                    <w:p w:rsidR="00DB1734" w:rsidP="0005636F" w:rsidRDefault="00DB1734" w14:paraId="6E7890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7824" behindDoc="0" locked="0" layoutInCell="1" allowOverlap="1" wp14:editId="298ED47C" wp14:anchorId="61E1AB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8" name="Rectangle 7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25E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8" style="position:absolute;margin-left:104pt;margin-top:11pt;width:79pt;height:162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z2uQEAAEw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u6684K8csTuk3&#10;6sbcYCQ5RUcthMzzzXpNIXZY9hge4OxFPGbyswKbv0iLzEXj40VjOSfCMXh9dd3WOAmOqaZerdbo&#10;YJvqrTpATN+ltyQfegqIpUjLDj9jOl19vYJ1Gc3p/XxK824ubNqr5hXrzosjcsQlTfdolPFTT7nR&#10;gZIJB9/T+LJnICkxPxwq26xXWEtScZZt06IqUBxEvXsfZY6PHneJJ6BkH0API+ItGhVYOLJC7Lxe&#10;eSfe+wX820+w/Q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WSQz2uQEAAEwDAAAOAAAAAAAAAAAAAAAAAC4CAABkcnMvZTJv&#10;RG9jLnhtbFBLAQItABQABgAIAAAAIQB7S47U2wAAAAoBAAAPAAAAAAAAAAAAAAAAABMEAABkcnMv&#10;ZG93bnJldi54bWxQSwUGAAAAAAQABADzAAAAGwUAAAAA&#10;" w14:anchorId="61E1ABF6">
                <v:textbox inset="2.16pt,1.44pt,0,1.44pt">
                  <w:txbxContent>
                    <w:p w:rsidR="00DB1734" w:rsidP="0005636F" w:rsidRDefault="00DB1734" w14:paraId="66B25E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8848" behindDoc="0" locked="0" layoutInCell="1" allowOverlap="1" wp14:editId="5D575A00" wp14:anchorId="677A63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9" name="Rectangle 7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730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9" style="position:absolute;margin-left:104pt;margin-top:11pt;width:77pt;height:162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KtHH7W7AQAATAMAAA4AAAAAAAAAAAAAAAAALgIAAGRycy9l&#10;Mm9Eb2MueG1sUEsBAi0AFAAGAAgAAAAhAKop4IPbAAAACgEAAA8AAAAAAAAAAAAAAAAAFQQAAGRy&#10;cy9kb3ducmV2LnhtbFBLBQYAAAAABAAEAPMAAAAdBQAAAAA=&#10;" w14:anchorId="677A63E6">
                <v:textbox inset="2.16pt,1.44pt,0,1.44pt">
                  <w:txbxContent>
                    <w:p w:rsidR="00DB1734" w:rsidP="0005636F" w:rsidRDefault="00DB1734" w14:paraId="459730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39872" behindDoc="0" locked="0" layoutInCell="1" allowOverlap="1" wp14:editId="46CD297B" wp14:anchorId="7B249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60" name="Rectangle 7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BCCD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0" style="position:absolute;margin-left:104pt;margin-top:11pt;width:77pt;height:162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z6vkqroBAABMAwAADgAAAAAAAAAAAAAAAAAuAgAAZHJzL2Uy&#10;b0RvYy54bWxQSwECLQAUAAYACAAAACEAqingg9sAAAAKAQAADwAAAAAAAAAAAAAAAAAUBAAAZHJz&#10;L2Rvd25yZXYueG1sUEsFBgAAAAAEAAQA8wAAABwFAAAAAA==&#10;" w14:anchorId="7B249DF8">
                <v:textbox inset="2.16pt,1.44pt,0,1.44pt">
                  <w:txbxContent>
                    <w:p w:rsidR="00DB1734" w:rsidP="0005636F" w:rsidRDefault="00DB1734" w14:paraId="05BCCD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editId="3F7CBFDF" wp14:anchorId="47BD2D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1" name="Rectangle 7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96E4A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1" style="position:absolute;margin-left:104pt;margin-top:11pt;width:79pt;height:162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Kl9+m7AQAATAMAAA4AAAAAAAAAAAAAAAAALgIAAGRycy9l&#10;Mm9Eb2MueG1sUEsBAi0AFAAGAAgAAAAhAHtLjtTbAAAACgEAAA8AAAAAAAAAAAAAAAAAFQQAAGRy&#10;cy9kb3ducmV2LnhtbFBLBQYAAAAABAAEAPMAAAAdBQAAAAA=&#10;" w14:anchorId="47BD2D39">
                <v:textbox inset="2.16pt,1.44pt,0,1.44pt">
                  <w:txbxContent>
                    <w:p w:rsidR="00DB1734" w:rsidP="0005636F" w:rsidRDefault="00DB1734" w14:paraId="696E4A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1920" behindDoc="0" locked="0" layoutInCell="1" allowOverlap="1" wp14:editId="48B08E68" wp14:anchorId="2FD991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2" name="Rectangle 7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3F6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2" style="position:absolute;margin-left:104pt;margin-top:11pt;width:79pt;height:162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sOugEAAEwDAAAOAAAAZHJzL2Uyb0RvYy54bWysU8tu2zAQvBfoPxC815Jlw1YE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a39aahxHGLXfqB&#10;vnHXj4pcqoORUuX+Zr+mEDu89hye4JpFXGbxswabvyiLzMXj881jNScisHi3umtr7ITAraZer7eY&#10;IEz1djtATF+UtyQvGAXkUqzlp28xXY6+HsF7mc3l/bxK82EuatrV5pXrwcszasQhTY8Y9OgnRsVo&#10;AiUTNp7R+OvIQVEyfnXobLNdr9CIVJJl27Q4wVASZH14X+VODB5nSSSg5BjA9APyLR4VWtiyIuw6&#10;Xnkm3ueF/NtP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y+bDroBAABMAwAADgAAAAAAAAAAAAAAAAAuAgAAZHJzL2Uy&#10;b0RvYy54bWxQSwECLQAUAAYACAAAACEAe0uO1NsAAAAKAQAADwAAAAAAAAAAAAAAAAAUBAAAZHJz&#10;L2Rvd25yZXYueG1sUEsFBgAAAAAEAAQA8wAAABwFAAAAAA==&#10;" w14:anchorId="2FD99186">
                <v:textbox inset="2.16pt,1.44pt,0,1.44pt">
                  <w:txbxContent>
                    <w:p w:rsidR="00DB1734" w:rsidP="0005636F" w:rsidRDefault="00DB1734" w14:paraId="7BA3F6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2944" behindDoc="0" locked="0" layoutInCell="1" allowOverlap="1" wp14:editId="0A687670" wp14:anchorId="385405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3" name="Rectangle 7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2E94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3" style="position:absolute;margin-left:104pt;margin-top:11pt;width:79pt;height:162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/l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YoSzx126Sf6&#10;xn1vFTlXByOlmvs7+zXG1OG15/gElyzhchY/aXDzF2WRqXh8unqspkwEFm9Xt22NnRC41dTr9QYT&#10;hKnebkdI+asKjswLRgG5FGv58XvK56OvR/DezOb8/rzK034qatrV5pXrPsgTasQhzY8YtA0jo8Ka&#10;SMmIjWc0/T5wUJTYbx6dbTbrVYOTUpJl27Q4wVASZL1/X+VeDAFnSWSg5BDB9APyLR4VWtiyIuwy&#10;XvNMvM8L+bef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6tv5boBAABMAwAADgAAAAAAAAAAAAAAAAAuAgAAZHJzL2Uy&#10;b0RvYy54bWxQSwECLQAUAAYACAAAACEAe0uO1NsAAAAKAQAADwAAAAAAAAAAAAAAAAAUBAAAZHJz&#10;L2Rvd25yZXYueG1sUEsFBgAAAAAEAAQA8wAAABwFAAAAAA==&#10;" w14:anchorId="3854059F">
                <v:textbox inset="2.16pt,1.44pt,0,1.44pt">
                  <w:txbxContent>
                    <w:p w:rsidR="00DB1734" w:rsidP="0005636F" w:rsidRDefault="00DB1734" w14:paraId="0D2E94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3968" behindDoc="0" locked="0" layoutInCell="1" allowOverlap="1" wp14:editId="2A428FB5" wp14:anchorId="649459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4" name="Rectangle 7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39F41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4" style="position:absolute;margin-left:104pt;margin-top:11pt;width:79pt;height:162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3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ZoSzx126Sf6&#10;xn1vFTlXByOlmvs7+zXG1OG15/gElyzhchY/aXDzF2WRqXh8unqspkwEFm9Xt22NnRC41dTr9QYT&#10;hKnebkdI+asKjswLRgG5FGv58XvK56OvR/DezOb8/rzK034qatpV+8p1H+QJNeKQ5kcM2oaRUWFN&#10;pGTExjOafh84KErsN4/ONpv1qsFJKcmybVqcYCgJst6/r3IvhoCzJDJQcohg+gH5Fo8KLWxZEXYZ&#10;r3km3ueF/NtPsPs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Isyt7oBAABMAwAADgAAAAAAAAAAAAAAAAAuAgAAZHJzL2Uy&#10;b0RvYy54bWxQSwECLQAUAAYACAAAACEAe0uO1NsAAAAKAQAADwAAAAAAAAAAAAAAAAAUBAAAZHJz&#10;L2Rvd25yZXYueG1sUEsFBgAAAAAEAAQA8wAAABwFAAAAAA==&#10;" w14:anchorId="649459B6">
                <v:textbox inset="2.16pt,1.44pt,0,1.44pt">
                  <w:txbxContent>
                    <w:p w:rsidR="00DB1734" w:rsidP="0005636F" w:rsidRDefault="00DB1734" w14:paraId="039F41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4992" behindDoc="0" locked="0" layoutInCell="1" allowOverlap="1" wp14:editId="6857ED34" wp14:anchorId="568FDE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5" name="Rectangle 7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0B92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5" style="position:absolute;margin-left:104pt;margin-top:11pt;width:79pt;height:162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Zc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xu6ruPlDhusUvf&#10;0TfuBiPJpTrqvpe5v9mvKcQOrz2HJ7hmEZdZ/KzA5i/KInPx+HzzWM6JCCxuV9u2xk4I3Grq9XqD&#10;CcJUr7cDxPRZekvyglFALsVafvoa0+XoyxG8l9lc3s+rNB/moqZdbV+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gPxly7AQAATAMAAA4AAAAAAAAAAAAAAAAALgIAAGRycy9l&#10;Mm9Eb2MueG1sUEsBAi0AFAAGAAgAAAAhAHtLjtTbAAAACgEAAA8AAAAAAAAAAAAAAAAAFQQAAGRy&#10;cy9kb3ducmV2LnhtbFBLBQYAAAAABAAEAPMAAAAdBQAAAAA=&#10;" w14:anchorId="568FDE81">
                <v:textbox inset="2.16pt,1.44pt,0,1.44pt">
                  <w:txbxContent>
                    <w:p w:rsidR="00DB1734" w:rsidP="0005636F" w:rsidRDefault="00DB1734" w14:paraId="670B92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6016" behindDoc="0" locked="0" layoutInCell="1" allowOverlap="1" wp14:editId="2D10B473" wp14:anchorId="1033C4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6" name="Rectangle 7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CC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6" style="position:absolute;margin-left:104pt;margin-top:11pt;width:79pt;height:162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YMuwEAAEwDAAAOAAAAZHJzL2Uyb0RvYy54bWysU8tu2zAQvBfoPxC815IVw1YE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Y39XpNieMWu/SC&#10;vnHXj4qcq4ORUuX+Zr+mEDu89hqe4ZJFXGbxswabvyiLzMXj09VjNScisHh7c9vW2AmBW029Wm0w&#10;QZjq/XaAmL4pb0leMArIpVjLjw8xnY/+PoL3Mpvz+3mV5v1c1LSrAptrey9PqBGHND1h0KOfGBWj&#10;CZRM2HhG468DB0XJ+N2hs81mddPgpJRk2TYtTjCUBFnvP1a5E4PHWRIJKDkEMP2AfItHhRa2rAi7&#10;jFeeiY95If/+E+ze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4gdgy7AQAATAMAAA4AAAAAAAAAAAAAAAAALgIAAGRycy9l&#10;Mm9Eb2MueG1sUEsBAi0AFAAGAAgAAAAhAHtLjtTbAAAACgEAAA8AAAAAAAAAAAAAAAAAFQQAAGRy&#10;cy9kb3ducmV2LnhtbFBLBQYAAAAABAAEAPMAAAAdBQAAAAA=&#10;" w14:anchorId="1033C4C7">
                <v:textbox inset="2.16pt,1.44pt,0,1.44pt">
                  <w:txbxContent>
                    <w:p w:rsidR="00DB1734" w:rsidP="0005636F" w:rsidRDefault="00DB1734" w14:paraId="3EDCC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7040" behindDoc="0" locked="0" layoutInCell="1" allowOverlap="1" wp14:editId="6E907B4F" wp14:anchorId="74E77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7" name="Rectangle 7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24C8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7" style="position:absolute;margin-left:104pt;margin-top:11pt;width:79pt;height:162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CCpILnuQEAAEwDAAAOAAAAAAAAAAAAAAAAAC4CAABkcnMvZTJv&#10;RG9jLnhtbFBLAQItABQABgAIAAAAIQB7S47U2wAAAAoBAAAPAAAAAAAAAAAAAAAAABMEAABkcnMv&#10;ZG93bnJldi54bWxQSwUGAAAAAAQABADzAAAAGwUAAAAA&#10;" w14:anchorId="74E7756B">
                <v:textbox inset="2.16pt,1.44pt,0,1.44pt">
                  <w:txbxContent>
                    <w:p w:rsidR="00DB1734" w:rsidP="0005636F" w:rsidRDefault="00DB1734" w14:paraId="324C8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8064" behindDoc="0" locked="0" layoutInCell="1" allowOverlap="1" wp14:editId="62444025" wp14:anchorId="37D786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8" name="Rectangle 7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BE13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8" style="position:absolute;margin-left:104pt;margin-top:11pt;width:79pt;height:162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/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9TX2ynGLXfqF&#10;vnHXj4qcqoORUuX+Zr+mEDu89hye4JxFXGbxswabvyiLzMXj48VjNScisHhzddPW2AmBW029Wq0x&#10;QZjq43aAmO6VtyQvGAXkUqzlh58xnY6+H8F7mc3p/bxK824uatpV8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WS/0boBAABMAwAADgAAAAAAAAAAAAAAAAAuAgAAZHJzL2Uy&#10;b0RvYy54bWxQSwECLQAUAAYACAAAACEAe0uO1NsAAAAKAQAADwAAAAAAAAAAAAAAAAAUBAAAZHJz&#10;L2Rvd25yZXYueG1sUEsFBgAAAAAEAAQA8wAAABwFAAAAAA==&#10;" w14:anchorId="37D78634">
                <v:textbox inset="2.16pt,1.44pt,0,1.44pt">
                  <w:txbxContent>
                    <w:p w:rsidR="00DB1734" w:rsidP="0005636F" w:rsidRDefault="00DB1734" w14:paraId="78BE13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49088" behindDoc="0" locked="0" layoutInCell="1" allowOverlap="1" wp14:editId="7ADBFBCF" wp14:anchorId="6F5DC1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9" name="Rectangle 7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6218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9" style="position:absolute;margin-left:104pt;margin-top:11pt;width:79pt;height:162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s6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Ud1tKPHfYpR/o&#10;G/e9VeRSHYyUau7v7NcYU4fXnuMTXLOEy1n8pMHNX5RFpuLx+eaxmjIRWNyutm2NnRC41dTr9QYT&#10;hKnebkdI+YsKjswLRgG5FGv56VvKl6OvR/DezOby/rzK02Eqatr16pXrIcgzasQhzY8YtA0jo8Ka&#10;SMmIjWc0/TpyUJTYrx6dbTbrVYOTUpJl27Q4wVASZH14X+VeDAFnSWSg5BjB9APyLR4VWtiyIuw6&#10;XvNMvM8L+befYP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eBLOroBAABMAwAADgAAAAAAAAAAAAAAAAAuAgAAZHJzL2Uy&#10;b0RvYy54bWxQSwECLQAUAAYACAAAACEAe0uO1NsAAAAKAQAADwAAAAAAAAAAAAAAAAAUBAAAZHJz&#10;L2Rvd25yZXYueG1sUEsFBgAAAAAEAAQA8wAAABwFAAAAAA==&#10;" w14:anchorId="6F5DC1AD">
                <v:textbox inset="2.16pt,1.44pt,0,1.44pt">
                  <w:txbxContent>
                    <w:p w:rsidR="00DB1734" w:rsidP="0005636F" w:rsidRDefault="00DB1734" w14:paraId="76218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editId="287752CD" wp14:anchorId="64583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0" name="Rectangle 7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0FB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0" style="position:absolute;margin-left:104pt;margin-top:11pt;width:79pt;height:162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uJ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GzTIc4dd+o6+&#10;cT9YRc7V0Uiplv4ufk0x9XjtJT7DJUu4XMTPGtzyRVlkLh6frh6rOROBxbvbu67GhwRuNXXbbjBB&#10;mOrtdoSUP6vgyLJgFJBLsZYfv6Z8Pvp6BO8tbM7vL6s87+eipmvbV677IE+oEYc0P2HQNkyMCmsi&#10;JRM2ntH068BBUWK/eHS22bS3DU5KSdZd0+EEQ0mQ9f59lXsxBpwlkYGSQwQzjMi3eFRoYcuKsMt4&#10;LTPxPi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m0riboBAABMAwAADgAAAAAAAAAAAAAAAAAuAgAAZHJzL2Uy&#10;b0RvYy54bWxQSwECLQAUAAYACAAAACEAe0uO1NsAAAAKAQAADwAAAAAAAAAAAAAAAAAUBAAAZHJz&#10;L2Rvd25yZXYueG1sUEsFBgAAAAAEAAQA8wAAABwFAAAAAA==&#10;" w14:anchorId="64583F0A">
                <v:textbox inset="2.16pt,1.44pt,0,1.44pt">
                  <w:txbxContent>
                    <w:p w:rsidR="00DB1734" w:rsidP="0005636F" w:rsidRDefault="00DB1734" w14:paraId="2D0FB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1136" behindDoc="0" locked="0" layoutInCell="1" allowOverlap="1" wp14:editId="7C56A04B" wp14:anchorId="04B059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1" name="Rectangle 7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D40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1" style="position:absolute;margin-left:104pt;margin-top:11pt;width:79pt;height:162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9iuw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i8pccxil36j&#10;b8wNRpJTddRCyNzf7NcUYofXHsMDnLOIyyx+VmDzF2WRuXh8vHgs50Q4Fq+vrtsaO8Fxq6lXqzUm&#10;CFO93Q4Q03fpLcmLngJyKdayw8+YTkdfj+C9zOb0fl6leTcXNe3q6yvXnRdH1IhDmu4xKOOnnnKj&#10;AyUTNr6n8WXPQFJifjh0tlmvrhqclJIs26bFCYaSIOvd+ypzfPQ4SzwBJfsAehiRb/Go0MKWFWHn&#10;8coz8T4v5N9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rp32K7AQAATAMAAA4AAAAAAAAAAAAAAAAALgIAAGRycy9l&#10;Mm9Eb2MueG1sUEsBAi0AFAAGAAgAAAAhAHtLjtTbAAAACgEAAA8AAAAAAAAAAAAAAAAAFQQAAGRy&#10;cy9kb3ducmV2LnhtbFBLBQYAAAAABAAEAPMAAAAdBQAAAAA=&#10;" w14:anchorId="04B05918">
                <v:textbox inset="2.16pt,1.44pt,0,1.44pt">
                  <w:txbxContent>
                    <w:p w:rsidR="00DB1734" w:rsidP="0005636F" w:rsidRDefault="00DB1734" w14:paraId="57D40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2160" behindDoc="0" locked="0" layoutInCell="1" allowOverlap="1" wp14:editId="7DDC1097" wp14:anchorId="22504E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2" name="Rectangle 7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87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2" style="position:absolute;margin-left:104pt;margin-top:11pt;width:79pt;height:162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OFugEAAEw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K7rdUOJ5w679At9&#10;4763ipyqg5FSzf2d/Rpj6vDac3yCc5ZwOYufNLj5i7LIVDw+XjxWUyYCizdXN22NnRC41dSr1RoT&#10;hKk+bkdI+V4FR+YFo4BcirX88DPl09H3I3hvZnN6f17laTcVNe3q+p3rLsgjasQhzY8YtA0jo8Ka&#10;SMmIjWc0ve45KErsD4/ONuvVFRqRS7JsmxYnGEqCrHefq9yLIeAsiQyU7COYfkC+xaNCC1tWhJ3H&#10;a56Jz3kh//ETb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2OzhboBAABMAwAADgAAAAAAAAAAAAAAAAAuAgAAZHJzL2Uy&#10;b0RvYy54bWxQSwECLQAUAAYACAAAACEAe0uO1NsAAAAKAQAADwAAAAAAAAAAAAAAAAAUBAAAZHJz&#10;L2Rvd25yZXYueG1sUEsFBgAAAAAEAAQA8wAAABwFAAAAAA==&#10;" w14:anchorId="22504E64">
                <v:textbox inset="2.16pt,1.44pt,0,1.44pt">
                  <w:txbxContent>
                    <w:p w:rsidR="00DB1734" w:rsidP="0005636F" w:rsidRDefault="00DB1734" w14:paraId="1687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3184" behindDoc="0" locked="0" layoutInCell="1" allowOverlap="1" wp14:editId="7A2BC205" wp14:anchorId="7E756E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3" name="Rectangle 7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0B62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3" style="position:absolute;margin-left:104pt;margin-top:11pt;width:79pt;height:162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PnR267AQAATAMAAA4AAAAAAAAAAAAAAAAALgIAAGRycy9l&#10;Mm9Eb2MueG1sUEsBAi0AFAAGAAgAAAAhAHtLjtTbAAAACgEAAA8AAAAAAAAAAAAAAAAAFQQAAGRy&#10;cy9kb3ducmV2LnhtbFBLBQYAAAAABAAEAPMAAAAdBQAAAAA=&#10;" w14:anchorId="7E756EE2">
                <v:textbox inset="2.16pt,1.44pt,0,1.44pt">
                  <w:txbxContent>
                    <w:p w:rsidR="00DB1734" w:rsidP="0005636F" w:rsidRDefault="00DB1734" w14:paraId="340B62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4208" behindDoc="0" locked="0" layoutInCell="1" allowOverlap="1" wp14:editId="6F13C6BD" wp14:anchorId="7BBF25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4" name="Rectangle 7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1BC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4" style="position:absolute;margin-left:104pt;margin-top:11pt;width:79pt;height:162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o8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m5YSzx126Tv6&#10;xv1gFTlXRyOlWvq7+DXF1OO1l/gMlyzhchE/a3DLF2WRuXh8unqs5kwEFu9u77oaOyFwq6nbdoMJ&#10;wlRvtyOk/FkFR5YFo4BcirX8+DXl89HXI3hvYXN+f1nleT8XNV3bvXLdB3lCjTik+QmDtmFiVFgT&#10;KZmw8YymXwcOihL7xaOzzaa9bXBSSrLumg4nGEqCrPfvq9yLMeAsiQyUHCKYYUS+xaNCC1tWhF3G&#10;a5mJ93kh//YT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nMcaPLoBAABMAwAADgAAAAAAAAAAAAAAAAAuAgAAZHJzL2Uy&#10;b0RvYy54bWxQSwECLQAUAAYACAAAACEAe0uO1NsAAAAKAQAADwAAAAAAAAAAAAAAAAAUBAAAZHJz&#10;L2Rvd25yZXYueG1sUEsFBgAAAAAEAAQA8wAAABwFAAAAAA==&#10;" w14:anchorId="7BBF25A3">
                <v:textbox inset="2.16pt,1.44pt,0,1.44pt">
                  <w:txbxContent>
                    <w:p w:rsidR="00DB1734" w:rsidP="0005636F" w:rsidRDefault="00DB1734" w14:paraId="071BC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5232" behindDoc="0" locked="0" layoutInCell="1" allowOverlap="1" wp14:editId="21905862" wp14:anchorId="64BC29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5" name="Rectangle 7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E2D0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5" style="position:absolute;margin-left:104pt;margin-top:11pt;width:79pt;height:162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BD7te7AQAATAMAAA4AAAAAAAAAAAAAAAAALgIAAGRycy9l&#10;Mm9Eb2MueG1sUEsBAi0AFAAGAAgAAAAhAHtLjtTbAAAACgEAAA8AAAAAAAAAAAAAAAAAFQQAAGRy&#10;cy9kb3ducmV2LnhtbFBLBQYAAAAABAAEAPMAAAAdBQAAAAA=&#10;" w14:anchorId="64BC297C">
                <v:textbox inset="2.16pt,1.44pt,0,1.44pt">
                  <w:txbxContent>
                    <w:p w:rsidR="00DB1734" w:rsidP="0005636F" w:rsidRDefault="00DB1734" w14:paraId="06E2D0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6256" behindDoc="0" locked="0" layoutInCell="1" allowOverlap="1" wp14:editId="1BF2D28C" wp14:anchorId="399B75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6" name="Rectangle 7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4168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6" style="position:absolute;margin-left:104pt;margin-top:11pt;width:79pt;height:162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dzuwEAAEw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6/UNJY5b7NIP&#10;9I27flTkVB2MlCr3N/s1hdjhtZfwDOcs4jKLnzXY/EVZZC4eHy8eqzkRgcXbq9u2xk4I3Grq1WqN&#10;CcJUb7cDxPRNeUvyglFALsVafniM6XT09Qjey2xO7+dVmndzUdNeF9hc23l5RI04pOkJgx79xKgY&#10;TaBkwsYzGn/vOShKxgeHzjbr1VWDk1KSZdu0OMFQEmS9e1/lTgweZ0kkoGQfwPQD8i0eFVrYsiLs&#10;PF55Jt7nhfzbT7D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HZ93O7AQAATAMAAA4AAAAAAAAAAAAAAAAALgIAAGRycy9l&#10;Mm9Eb2MueG1sUEsBAi0AFAAGAAgAAAAhAHtLjtTbAAAACgEAAA8AAAAAAAAAAAAAAAAAFQQAAGRy&#10;cy9kb3ducmV2LnhtbFBLBQYAAAAABAAEAPMAAAAdBQAAAAA=&#10;" w14:anchorId="399B7561">
                <v:textbox inset="2.16pt,1.44pt,0,1.44pt">
                  <w:txbxContent>
                    <w:p w:rsidR="00DB1734" w:rsidP="0005636F" w:rsidRDefault="00DB1734" w14:paraId="134168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7280" behindDoc="0" locked="0" layoutInCell="1" allowOverlap="1" wp14:editId="5C7B9A29" wp14:anchorId="4D840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7" name="Rectangle 7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BAF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7" style="position:absolute;margin-left:104pt;margin-top:11pt;width:79pt;height:162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V0DmLoBAABMAwAADgAAAAAAAAAAAAAAAAAuAgAAZHJzL2Uy&#10;b0RvYy54bWxQSwECLQAUAAYACAAAACEAe0uO1NsAAAAKAQAADwAAAAAAAAAAAAAAAAAUBAAAZHJz&#10;L2Rvd25yZXYueG1sUEsFBgAAAAAEAAQA8wAAABwFAAAAAA==&#10;" w14:anchorId="4D840333">
                <v:textbox inset="2.16pt,1.44pt,0,1.44pt">
                  <w:txbxContent>
                    <w:p w:rsidR="00DB1734" w:rsidP="0005636F" w:rsidRDefault="00DB1734" w14:paraId="3FBAF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8304" behindDoc="0" locked="0" layoutInCell="1" allowOverlap="1" wp14:editId="08DFB2AF" wp14:anchorId="0CD60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8" name="Rectangle 7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6F2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8" style="position:absolute;margin-left:104pt;margin-top:11pt;width:79pt;height:162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6uug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mOvHLPYpd/o&#10;G3ODkeRUHbUQMvc3+zWF2OG1x/AA5yziMoufFdj8RVlkLh4fLx7LORGOxeur67bGTnDcaurVao0J&#10;wlRvtwPE9F16S/Kip4BcirXs8DOm09HXI3gvszm9n1dp3s1FTfu1eeW68+KIGnFI0z0GZfzUU250&#10;oGTCxvc0vuwZSErMD4fONuvVVYOTUpJl27ToCpQEWe/eV5njo8dZ4gko2QfQw4h8i0eFFrasCDuP&#10;V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0p0+rroBAABMAwAADgAAAAAAAAAAAAAAAAAuAgAAZHJzL2Uy&#10;b0RvYy54bWxQSwECLQAUAAYACAAAACEAe0uO1NsAAAAKAQAADwAAAAAAAAAAAAAAAAAUBAAAZHJz&#10;L2Rvd25yZXYueG1sUEsFBgAAAAAEAAQA8wAAABwFAAAAAA==&#10;" w14:anchorId="0CD6008C">
                <v:textbox inset="2.16pt,1.44pt,0,1.44pt">
                  <w:txbxContent>
                    <w:p w:rsidR="00DB1734" w:rsidP="0005636F" w:rsidRDefault="00DB1734" w14:paraId="246F2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editId="2D47EA0F" wp14:anchorId="08D6A3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9" name="Rectangle 7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DF1A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9" style="position:absolute;margin-left:104pt;margin-top:11pt;width:79pt;height:162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pF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1JstJY5b7NIP&#10;9I27flTkUh2MlCr3N/s1hdjhtafwCNcs4jKLnzXY/EVZZC4en28eqzkRgcXtatvW2AmBW029Xm8w&#10;QZjq9XaAmL4ob0leMArIpVjLT99iuhx9OYL3MpvL+3mV5sNc1LQfVy9cD16eUSMOaXrAoEc/MSpG&#10;EyiZsPGMxl9HDoqS8atDZ5vNetXgpJRk2TYtTjCUBFkf3la5E4PHWRIJKDkGMP2AfItHhRa2rAi7&#10;jleeibd5If/6E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4ZykW7AQAATAMAAA4AAAAAAAAAAAAAAAAALgIAAGRycy9l&#10;Mm9Eb2MueG1sUEsBAi0AFAAGAAgAAAAhAHtLjtTbAAAACgEAAA8AAAAAAAAAAAAAAAAAFQQAAGRy&#10;cy9kb3ducmV2LnhtbFBLBQYAAAAABAAEAPMAAAAdBQAAAAA=&#10;" w14:anchorId="08D6A36B">
                <v:textbox inset="2.16pt,1.44pt,0,1.44pt">
                  <w:txbxContent>
                    <w:p w:rsidR="00DB1734" w:rsidP="0005636F" w:rsidRDefault="00DB1734" w14:paraId="44DF1A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0352" behindDoc="0" locked="0" layoutInCell="1" allowOverlap="1" wp14:editId="6447084F" wp14:anchorId="3AEAF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0" name="Rectangle 7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EAA5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0" style="position:absolute;margin-left:104pt;margin-top:11pt;width:79pt;height:162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HugEAAEw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d1iwZ57rBLv9E3&#10;7nuryKk6GCnV3N/ZrzGmDq89xgc4ZwmXs/hJg5u/KItMxePjxWM1ZSKweH113db4kMCtpl6t1pgg&#10;TPV2O0LK31VwZF4wCsilWMsPP1M+HX09gvdmNqf351WedlNR035dvXLdBXlEjTik+R6DtmFkVFgT&#10;KRmx8Yymlz0HRYn94dHZZr26anBSSrJsmxYnGEqCrHfvq9yLIeAsiQyU7COYfkC+xaNCC1tWhJ3H&#10;a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+IB7oBAABMAwAADgAAAAAAAAAAAAAAAAAuAgAAZHJzL2Uy&#10;b0RvYy54bWxQSwECLQAUAAYACAAAACEAe0uO1NsAAAAKAQAADwAAAAAAAAAAAAAAAAAUBAAAZHJz&#10;L2Rvd25yZXYueG1sUEsFBgAAAAAEAAQA8wAAABwFAAAAAA==&#10;" w14:anchorId="3AEAFF0A">
                <v:textbox inset="2.16pt,1.44pt,0,1.44pt">
                  <w:txbxContent>
                    <w:p w:rsidR="00DB1734" w:rsidP="0005636F" w:rsidRDefault="00DB1734" w14:paraId="23EAA5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1376" behindDoc="0" locked="0" layoutInCell="1" allowOverlap="1" wp14:editId="44B2779A" wp14:anchorId="1416AB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1" name="Rectangle 7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EB77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1" style="position:absolute;margin-left:104pt;margin-top:11pt;width:79pt;height:162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zsuwEAAEw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dbukxHGLXfqJ&#10;vnHXj4qcqoORUuX+Zr+mEDu89hye4JxFXGbxswabvyiLzMXj48VjNScisHhzddPW2AmBW029Wq0x&#10;QZjq7XaAmL4rb0leMArIpVjLD/cxnY6+HsF7mc3p/bxK824uatrr61euOy+PqBGHND1i0KOfGBWj&#10;CZRM2HhG4+89B0XJ+MOhs816ddXgpJRk2TYtTjCUBFnv3le5E4PHWRIJKNkHMP2AfItHhRa2rAg7&#10;j1eeifd5If/2E2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47fOy7AQAATAMAAA4AAAAAAAAAAAAAAAAALgIAAGRycy9l&#10;Mm9Eb2MueG1sUEsBAi0AFAAGAAgAAAAhAHtLjtTbAAAACgEAAA8AAAAAAAAAAAAAAAAAFQQAAGRy&#10;cy9kb3ducmV2LnhtbFBLBQYAAAAABAAEAPMAAAAdBQAAAAA=&#10;" w14:anchorId="1416AB33">
                <v:textbox inset="2.16pt,1.44pt,0,1.44pt">
                  <w:txbxContent>
                    <w:p w:rsidR="00DB1734" w:rsidP="0005636F" w:rsidRDefault="00DB1734" w14:paraId="27EB77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2400" behindDoc="0" locked="0" layoutInCell="1" allowOverlap="1" wp14:editId="48C208C9" wp14:anchorId="0DA332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2" name="Rectangle 7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3CD7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2" style="position:absolute;margin-left:104pt;margin-top:11pt;width:79pt;height:162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a7EQC7oBAABMAwAADgAAAAAAAAAAAAAAAAAuAgAAZHJzL2Uy&#10;b0RvYy54bWxQSwECLQAUAAYACAAAACEAe0uO1NsAAAAKAQAADwAAAAAAAAAAAAAAAAAUBAAAZHJz&#10;L2Rvd25yZXYueG1sUEsFBgAAAAAEAAQA8wAAABwFAAAAAA==&#10;" w14:anchorId="0DA33201">
                <v:textbox inset="2.16pt,1.44pt,0,1.44pt">
                  <w:txbxContent>
                    <w:p w:rsidR="00DB1734" w:rsidP="0005636F" w:rsidRDefault="00DB1734" w14:paraId="5D3CD7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3424" behindDoc="0" locked="0" layoutInCell="1" allowOverlap="1" wp14:editId="318F9878" wp14:anchorId="56D7D8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3" name="Rectangle 7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FA9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3" style="position:absolute;margin-left:104pt;margin-top:11pt;width:79pt;height:162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c15OC7AQAATAMAAA4AAAAAAAAAAAAAAAAALgIAAGRycy9l&#10;Mm9Eb2MueG1sUEsBAi0AFAAGAAgAAAAhAHtLjtTbAAAACgEAAA8AAAAAAAAAAAAAAAAAFQQAAGRy&#10;cy9kb3ducmV2LnhtbFBLBQYAAAAABAAEAPMAAAAdBQAAAAA=&#10;" w14:anchorId="56D7D83E">
                <v:textbox inset="2.16pt,1.44pt,0,1.44pt">
                  <w:txbxContent>
                    <w:p w:rsidR="00DB1734" w:rsidP="0005636F" w:rsidRDefault="00DB1734" w14:paraId="5AFA9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4448" behindDoc="0" locked="0" layoutInCell="1" allowOverlap="1" wp14:editId="5A1C7894" wp14:anchorId="6CD8F4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4" name="Rectangle 7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BBCC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4" style="position:absolute;margin-left:104pt;margin-top:11pt;width:79pt;height:135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H4ugEAAEw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Rdd7eUOG6xSz/Q&#10;N+6GSZFTdTRSqtzf7NccYo/XnsMTnLOIyyx+0WDzF2WRpXh8vHislkQEFu9u7roaOyFwq1nXTU4Q&#10;pnq7HSCmL8pbkheMAnIp1vLDt5hOR1+P4L3M5vR+XqVltxQ13cfulevOyyNqxCFNjxj05GdGxWQC&#10;JTM2ntH4a89BUTJ9dehsu769aXFSStJ0bYcTDCVB1rv3Ve7E6HGWRAJK9gHMMCLf4lGhhS0rws7j&#10;lWfifV7Iv/0E2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/mB+LoBAABMAwAADgAAAAAAAAAAAAAAAAAuAgAAZHJzL2Uy&#10;b0RvYy54bWxQSwECLQAUAAYACAAAACEAsUqaJdsAAAAKAQAADwAAAAAAAAAAAAAAAAAUBAAAZHJz&#10;L2Rvd25yZXYueG1sUEsFBgAAAAAEAAQA8wAAABwFAAAAAA==&#10;" w14:anchorId="6CD8F42E">
                <v:textbox inset="2.16pt,1.44pt,0,1.44pt">
                  <w:txbxContent>
                    <w:p w:rsidR="00DB1734" w:rsidP="0005636F" w:rsidRDefault="00DB1734" w14:paraId="6EBBCC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5472" behindDoc="0" locked="0" layoutInCell="1" allowOverlap="1" wp14:editId="77F3824E" wp14:anchorId="114AA6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5" name="Rectangle 7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9CE9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5" style="position:absolute;margin-left:104pt;margin-top:11pt;width:79pt;height:135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UTugEAAEw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3d1S4rjFLv1A&#10;37gbJkXO1dFIqXJ/s19ziD1eewqPcMkiLrP4RYPNX5RFluLx6eqxWhIRWNzcbLoaOyFwq1nXTU4Q&#10;pnq9HSCmL8pbkheMAnIp1vLjt5jOR1+O4L3M5vx+XqVlvxQ13e3m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311E7oBAABMAwAADgAAAAAAAAAAAAAAAAAuAgAAZHJzL2Uy&#10;b0RvYy54bWxQSwECLQAUAAYACAAAACEAsUqaJdsAAAAKAQAADwAAAAAAAAAAAAAAAAAUBAAAZHJz&#10;L2Rvd25yZXYueG1sUEsFBgAAAAAEAAQA8wAAABwFAAAAAA==&#10;" w14:anchorId="114AA6F3">
                <v:textbox inset="2.16pt,1.44pt,0,1.44pt">
                  <w:txbxContent>
                    <w:p w:rsidR="00DB1734" w:rsidP="0005636F" w:rsidRDefault="00DB1734" w14:paraId="419CE9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6496" behindDoc="0" locked="0" layoutInCell="1" allowOverlap="1" wp14:editId="0D4B2594" wp14:anchorId="53DAD5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6" name="Rectangle 7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74D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6" style="position:absolute;margin-left:104pt;margin-top:11pt;width:79pt;height:135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3T05LoBAABMAwAADgAAAAAAAAAAAAAAAAAuAgAAZHJzL2Uy&#10;b0RvYy54bWxQSwECLQAUAAYACAAAACEAsUqaJdsAAAAKAQAADwAAAAAAAAAAAAAAAAAUBAAAZHJz&#10;L2Rvd25yZXYueG1sUEsFBgAAAAAEAAQA8wAAABwFAAAAAA==&#10;" w14:anchorId="53DAD5DB">
                <v:textbox inset="2.16pt,1.44pt,0,1.44pt">
                  <w:txbxContent>
                    <w:p w:rsidR="00DB1734" w:rsidP="0005636F" w:rsidRDefault="00DB1734" w14:paraId="4374D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7520" behindDoc="0" locked="0" layoutInCell="1" allowOverlap="1" wp14:editId="286D9239" wp14:anchorId="16ED4B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7" name="Rectangle 7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98C4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7" style="position:absolute;margin-left:104pt;margin-top:11pt;width:79pt;height:135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APuQEAAEw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Rdd2tKHLfYpR/o&#10;G3fDpMipOhopVe5v9msOscdrL+EZzlnEZRa/aLD5i7LIUjw+XjxWSyICizdXN12NnRC41azrJicI&#10;U73fDhDTvfKW5AWjgFyKtfzwENPp6O8jeC+zOb2fV2nZLUVNd33huvPyiBpxSNMTBj35mVExmUDJ&#10;jI1nNL7tOShKpu8OnW3XX69anJSSNF3b4QRDSZD17mOVOzF6nCWRgJJ9ADOMyLe8W2hhy4qw83jl&#10;mfiYF/LvP8H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P8AAPuQEAAEwDAAAOAAAAAAAAAAAAAAAAAC4CAABkcnMvZTJv&#10;RG9jLnhtbFBLAQItABQABgAIAAAAIQCxSpol2wAAAAoBAAAPAAAAAAAAAAAAAAAAABMEAABkcnMv&#10;ZG93bnJldi54bWxQSwUGAAAAAAQABADzAAAAGwUAAAAA&#10;" w14:anchorId="16ED4B47">
                <v:textbox inset="2.16pt,1.44pt,0,1.44pt">
                  <w:txbxContent>
                    <w:p w:rsidR="00DB1734" w:rsidP="0005636F" w:rsidRDefault="00DB1734" w14:paraId="6A98C4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editId="2F7123F5" wp14:anchorId="0E8F6D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8" name="Rectangle 7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F568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8" style="position:absolute;margin-left:104pt;margin-top:11pt;width:79pt;height:135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05uA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7rBXjlvs0g/0&#10;jbthUuRUHY2UKvc3+zWH2OO1l/AM5yziMotfNNj8RVlkKR4fLx6rJRGBxdur267GTgjcatZ1kxOE&#10;qd5vB4jpm/KW5AWjgFyKtfzwENPp6NsRvJfZnN7Pq7TslqKmu2nfuO68PKJGHNL0hEFPfmZUTCZQ&#10;MmPjGY2/9xwUJdN3h8626+urFielJE3XZlegJMh697HKnRg9zpJIQMk+gBlG5Fs8KrSwZUXYebzy&#10;THzMC/n3n2D7C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AwPTm4AQAATAMAAA4AAAAAAAAAAAAAAAAALgIAAGRycy9lMm9E&#10;b2MueG1sUEsBAi0AFAAGAAgAAAAhALFKmiXbAAAACgEAAA8AAAAAAAAAAAAAAAAAEgQAAGRycy9k&#10;b3ducmV2LnhtbFBLBQYAAAAABAAEAPMAAAAaBQAAAAA=&#10;" w14:anchorId="0E8F6DBA">
                <v:textbox inset="2.16pt,1.44pt,0,1.44pt">
                  <w:txbxContent>
                    <w:p w:rsidR="00DB1734" w:rsidP="0005636F" w:rsidRDefault="00DB1734" w14:paraId="62F568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69568" behindDoc="0" locked="0" layoutInCell="1" allowOverlap="1" wp14:editId="3674521B" wp14:anchorId="227D28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9" name="Rectangle 7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3822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9" style="position:absolute;margin-left:104pt;margin-top:11pt;width:79pt;height:135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nS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3W0pcdxil76j&#10;b9wNkyKX6mikVLm/2a85xB6vPYcnuGYRl1n8osHmL8oiS/H4fPNYLYkILG7X267GTgjcajZ1kxOE&#10;qV5vB4jps/KW5AWjgFyKtfz0NabL0ZcjeC+zubyfV2k5LEVNd7d+4Xrw8owacUjTIwY9+ZlRMZlA&#10;yYyNZzT+OnJQlExfHDrbbj6uW5yUkjRd2+EEQ0mQ9eFtlTsxepwlkYCSYwAzjMi3eFRoYcuKsOt4&#10;5Zl4mxfyrz/B/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LTJ0roBAABMAwAADgAAAAAAAAAAAAAAAAAuAgAAZHJzL2Uy&#10;b0RvYy54bWxQSwECLQAUAAYACAAAACEAsUqaJdsAAAAKAQAADwAAAAAAAAAAAAAAAAAUBAAAZHJz&#10;L2Rvd25yZXYueG1sUEsFBgAAAAAEAAQA8wAAABwFAAAAAA==&#10;" w14:anchorId="227D2800">
                <v:textbox inset="2.16pt,1.44pt,0,1.44pt">
                  <w:txbxContent>
                    <w:p w:rsidR="00DB1734" w:rsidP="0005636F" w:rsidRDefault="00DB1734" w14:paraId="113822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0592" behindDoc="0" locked="0" layoutInCell="1" allowOverlap="1" wp14:editId="40173CA5" wp14:anchorId="277EA1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0" name="Rectangle 7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6539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0" style="position:absolute;margin-left:104pt;margin-top:11pt;width:79pt;height:135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lhuQ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qBBjlvs0g/0&#10;jbthUuRcHY2UKvc3+zWH2OO15/AElyziMotfNNj8RVlkKR6frh6rJRGBxc3NpqvxIYFbzbpucoIw&#10;1dvtADF9Ud6SvGAUkEuxlh+/xXQ++noE72U25/fzKi37pajp7m5fue69PKFGHNL0iEFPfmZUTCZQ&#10;MmPjGY2/DhwUJdNXh86269ubFielJE3XdjjB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rOalhuQEAAEwDAAAOAAAAAAAAAAAAAAAAAC4CAABkcnMvZTJv&#10;RG9jLnhtbFBLAQItABQABgAIAAAAIQCxSpol2wAAAAoBAAAPAAAAAAAAAAAAAAAAABMEAABkcnMv&#10;ZG93bnJldi54bWxQSwUGAAAAAAQABADzAAAAGwUAAAAA&#10;" w14:anchorId="277EA1F0">
                <v:textbox inset="2.16pt,1.44pt,0,1.44pt">
                  <w:txbxContent>
                    <w:p w:rsidR="00DB1734" w:rsidP="0005636F" w:rsidRDefault="00DB1734" w14:paraId="46539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1616" behindDoc="0" locked="0" layoutInCell="1" allowOverlap="1" wp14:editId="472504BC" wp14:anchorId="567E52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1" name="Rectangle 7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527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1" style="position:absolute;margin-left:104pt;margin-top:11pt;width:79pt;height:135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2K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jSUOG6xSz/Q&#10;N+6GSZFzdTRSqtzf7NccYo/XnsIjXLKIyyx+0WDzF2WRpXh8unqslkQEFjc3m67GTgjcatZ1kxOE&#10;qV5vB4jpi/KW5AWjgFyKtfz4Labz0ZcjeC+zOb+fV2nZL0VNd/vp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71diroBAABMAwAADgAAAAAAAAAAAAAAAAAuAgAAZHJzL2Uy&#10;b0RvYy54bWxQSwECLQAUAAYACAAAACEAsUqaJdsAAAAKAQAADwAAAAAAAAAAAAAAAAAUBAAAZHJz&#10;L2Rvd25yZXYueG1sUEsFBgAAAAAEAAQA8wAAABwFAAAAAA==&#10;" w14:anchorId="567E5238">
                <v:textbox inset="2.16pt,1.44pt,0,1.44pt">
                  <w:txbxContent>
                    <w:p w:rsidR="00DB1734" w:rsidP="0005636F" w:rsidRDefault="00DB1734" w14:paraId="1A527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2640" behindDoc="0" locked="0" layoutInCell="1" allowOverlap="1" wp14:editId="3E5CA5CE" wp14:anchorId="72338A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2" name="Rectangle 7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718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2" style="position:absolute;margin-left:104pt;margin-top:11pt;width:79pt;height:135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FtuQEAAEw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eim3raUOG6xS9/R&#10;N+6GSZFLdTRSqtzf7NccYo/XnsMTXLOIyyx+0WDzF2WRpXh8vnmslkQEFrd3267GTgjcajZ1kxOE&#10;qV5vB4jps/KW5AWjgFyKtfz0NabL0ZcjeC+zubyfV2k5LEVNt16/cD14eUaNOKTpEYOe/MyomEyg&#10;ZMbGMxp/HTkoSqYvDp1tNx/v0IhUkqZrO5xgKAmyPrytcidGj7MkElByDGCGEfkWjwotbFkRdh2v&#10;PBNv80L+9SfY/w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NzFtuQEAAEwDAAAOAAAAAAAAAAAAAAAAAC4CAABkcnMvZTJv&#10;RG9jLnhtbFBLAQItABQABgAIAAAAIQCxSpol2wAAAAoBAAAPAAAAAAAAAAAAAAAAABMEAABkcnMv&#10;ZG93bnJldi54bWxQSwUGAAAAAAQABADzAAAAGwUAAAAA&#10;" w14:anchorId="72338AB1">
                <v:textbox inset="2.16pt,1.44pt,0,1.44pt">
                  <w:txbxContent>
                    <w:p w:rsidR="00DB1734" w:rsidP="0005636F" w:rsidRDefault="00DB1734" w14:paraId="34718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3664" behindDoc="0" locked="0" layoutInCell="1" allowOverlap="1" wp14:editId="705712F7" wp14:anchorId="0351B3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3" name="Rectangle 7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8B7B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3" style="position:absolute;margin-left:104pt;margin-top:11pt;width:79pt;height:135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WG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vV1T4rjFLn1H&#10;37gbJkUu1dFIqXJ/s19ziD1eew5PcM0iLrP4RYPNX5RFluLx+eaxWhIRWNyut12NnRC41WzqJicI&#10;U73eDhDTZ+UtyQtGAbkUa/npa0yXoy9H8F5mc3k/r9JyWIqa7m7zwvXg5Rk14pCmRwx68jOjYjKB&#10;khkbz2j8deSgKJm+OHS23XxctzgpJWm6tsMJhpIg68PbKndi9DhLIgElxwBmGJFv8ajQwpYVYdfx&#10;yjPxNi/kX3+C/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rPFhroBAABMAwAADgAAAAAAAAAAAAAAAAAuAgAAZHJzL2Uy&#10;b0RvYy54bWxQSwECLQAUAAYACAAAACEAsUqaJdsAAAAKAQAADwAAAAAAAAAAAAAAAAAUBAAAZHJz&#10;L2Rvd25yZXYueG1sUEsFBgAAAAAEAAQA8wAAABwFAAAAAA==&#10;" w14:anchorId="0351B345">
                <v:textbox inset="2.16pt,1.44pt,0,1.44pt">
                  <w:txbxContent>
                    <w:p w:rsidR="00DB1734" w:rsidP="0005636F" w:rsidRDefault="00DB1734" w14:paraId="548B7B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4688" behindDoc="0" locked="0" layoutInCell="1" allowOverlap="1" wp14:editId="4F13E4EF" wp14:anchorId="577F70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4" name="Rectangle 7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2C85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4" style="position:absolute;margin-left:104pt;margin-top:11pt;width:79pt;height:135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Uug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txS4rjFLv1A&#10;37gbJkXO1dFIqXJ/s19ziD1eew5PcMkiLrP4RYPNX5RFluLx6eqxWhIRWNzcbLoaOyFwq1nXTU4Q&#10;pnq7HSCmL8pbkheMAnIp1vLjt5jOR1+P4L3M5vx+XqVlvxQ13V33ynXv5Qk14pCmRwx68jOjYjKB&#10;khkbz2j8deCgKJm+OnS2Xd/etDgpJWm6tsMJhpIg6/37Kndi9DhLIgElhwBmGJFv8ajQwpYVYZfx&#10;yjPxPi/k336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ZOY1LoBAABMAwAADgAAAAAAAAAAAAAAAAAuAgAAZHJzL2Uy&#10;b0RvYy54bWxQSwECLQAUAAYACAAAACEAsUqaJdsAAAAKAQAADwAAAAAAAAAAAAAAAAAUBAAAZHJz&#10;L2Rvd25yZXYueG1sUEsFBgAAAAAEAAQA8wAAABwFAAAAAA==&#10;" w14:anchorId="577F70B6">
                <v:textbox inset="2.16pt,1.44pt,0,1.44pt">
                  <w:txbxContent>
                    <w:p w:rsidR="00DB1734" w:rsidP="0005636F" w:rsidRDefault="00DB1734" w14:paraId="002C85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5712" behindDoc="0" locked="0" layoutInCell="1" allowOverlap="1" wp14:editId="1AB986A0" wp14:anchorId="494297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5" name="Rectangle 7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64C3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5" style="position:absolute;margin-left:104pt;margin-top:11pt;width:79pt;height:135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w/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nyixHGLXfqB&#10;vnE3TIqcq6ORUuX+Zr/mEHu89hQe4ZJFXGbxiwabvyiLLMXj09VjtSQisLi52XQ1dkLgVrOum5wg&#10;TPV6O0BMX5S3JC8YBeRSrOXHbzGdj74cwXuZzfn9vErLfilqutvNC9e9lyfUiEOaHjDoyc+MiskE&#10;SmZsPKPx14GDomT66tDZdv3xpsVJKUnTtR1OMJQEWe/fVrkTo8dZEgkoOQQww4h8i0eFFrasCLuM&#10;V56Jt3kh//oT7H4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RdsP7oBAABMAwAADgAAAAAAAAAAAAAAAAAuAgAAZHJzL2Uy&#10;b0RvYy54bWxQSwECLQAUAAYACAAAACEAsUqaJdsAAAAKAQAADwAAAAAAAAAAAAAAAAAUBAAAZHJz&#10;L2Rvd25yZXYueG1sUEsFBgAAAAAEAAQA8wAAABwFAAAAAA==&#10;" w14:anchorId="49429777">
                <v:textbox inset="2.16pt,1.44pt,0,1.44pt">
                  <w:txbxContent>
                    <w:p w:rsidR="00DB1734" w:rsidP="0005636F" w:rsidRDefault="00DB1734" w14:paraId="7364C3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6736" behindDoc="0" locked="0" layoutInCell="1" allowOverlap="1" wp14:editId="59383809" wp14:anchorId="5A6E6C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6" name="Rectangle 7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646D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6" style="position:absolute;margin-left:104pt;margin-top:11pt;width:79pt;height:135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8jXWbuQEAAEwDAAAOAAAAAAAAAAAAAAAAAC4CAABkcnMvZTJv&#10;RG9jLnhtbFBLAQItABQABgAIAAAAIQCxSpol2wAAAAoBAAAPAAAAAAAAAAAAAAAAABMEAABkcnMv&#10;ZG93bnJldi54bWxQSwUGAAAAAAQABADzAAAAGwUAAAAA&#10;" w14:anchorId="5A6E6C29">
                <v:textbox inset="2.16pt,1.44pt,0,1.44pt">
                  <w:txbxContent>
                    <w:p w:rsidR="00DB1734" w:rsidP="0005636F" w:rsidRDefault="00DB1734" w14:paraId="5A646D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editId="62B4926B" wp14:anchorId="5CCA94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7" name="Rectangle 7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F045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7" style="position:absolute;margin-left:104pt;margin-top:11pt;width:79pt;height:135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LAJgXC4AQAATAMAAA4AAAAAAAAAAAAAAAAALgIAAGRycy9lMm9E&#10;b2MueG1sUEsBAi0AFAAGAAgAAAAhALFKmiXbAAAACgEAAA8AAAAAAAAAAAAAAAAAEgQAAGRycy9k&#10;b3ducmV2LnhtbFBLBQYAAAAABAAEAPMAAAAaBQAAAAA=&#10;" w14:anchorId="5CCA949F">
                <v:textbox inset="2.16pt,1.44pt,0,1.44pt">
                  <w:txbxContent>
                    <w:p w:rsidR="00DB1734" w:rsidP="0005636F" w:rsidRDefault="00DB1734" w14:paraId="4F045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8784" behindDoc="0" locked="0" layoutInCell="1" allowOverlap="1" wp14:editId="7DBF9CE5" wp14:anchorId="4461F9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8" name="Rectangle 7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CB303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8" style="position:absolute;margin-left:104pt;margin-top:11pt;width:79pt;height:135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xGuQEAAEw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Rdb7BXjlvs0k/0&#10;jbthUuRcHY2UKvc3+zWH2OO1p/AIlyziMotfNNj8RVlkKR6frh6rJRGBxc3NpquxEwK3mnXd5ARh&#10;qtfbAWL6qrwlecEoIJdiLT9+j+l89OUI3stszu/nVVr2S1HTrdsXrnsvT6gRhzQ9YNCTnxkVkwmU&#10;zNh4RuPvAwdFyfTNobPt+vNNi5NSkqZrO3QFSoKs92+r3InR4yyJBJQcAphhRL7Fo0ILW1aEXcYr&#10;z8TbvJB//Ql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ybxGuQEAAEwDAAAOAAAAAAAAAAAAAAAAAC4CAABkcnMvZTJv&#10;RG9jLnhtbFBLAQItABQABgAIAAAAIQCxSpol2wAAAAoBAAAPAAAAAAAAAAAAAAAAABMEAABkcnMv&#10;ZG93bnJldi54bWxQSwUGAAAAAAQABADzAAAAGwUAAAAA&#10;" w14:anchorId="4461F9F9">
                <v:textbox inset="2.16pt,1.44pt,0,1.44pt">
                  <w:txbxContent>
                    <w:p w:rsidR="00DB1734" w:rsidP="0005636F" w:rsidRDefault="00DB1734" w14:paraId="7CB303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79808" behindDoc="0" locked="0" layoutInCell="1" allowOverlap="1" wp14:editId="16CA7F32" wp14:anchorId="3AF2FC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099" name="Rectangle 7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314F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9" style="position:absolute;margin-left:104pt;margin-top:11pt;width:79pt;height:1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To08IuQEAAEwDAAAOAAAAAAAAAAAAAAAAAC4CAABkcnMvZTJv&#10;RG9jLnhtbFBLAQItABQABgAIAAAAIQCu1q1Q2wAAAAoBAAAPAAAAAAAAAAAAAAAAABMEAABkcnMv&#10;ZG93bnJldi54bWxQSwUGAAAAAAQABADzAAAAGwUAAAAA&#10;" w14:anchorId="3AF2FC6C">
                <v:textbox inset="2.16pt,1.44pt,0,1.44pt">
                  <w:txbxContent>
                    <w:p w:rsidR="00DB1734" w:rsidP="0005636F" w:rsidRDefault="00DB1734" w14:paraId="66314F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0832" behindDoc="0" locked="0" layoutInCell="1" allowOverlap="1" wp14:editId="1ACED7B9" wp14:anchorId="717E71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0" name="Rectangle 7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D10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0" style="position:absolute;margin-left:104pt;margin-top:11pt;width:79pt;height:1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zYuA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aNBjlvs0h/0&#10;jbt+VORYHYyUKvc3+zWF2OG1p/AIpyziMoufNdj8RVlkLh4fzh6rORGBxeuL6zY/JHArN/AKE4Sp&#10;3m8HiOleeUvyglFALsVavv8V0/Ho2xG8l9kc38+rNG/noqZdXb5x3Xp5QI04pOkBgx79xKgYTaBk&#10;wsYzGl93HBQl40+Hzjary4sGJ6Uky7ZpcYKhJMh6+7HKnRg8zpJIQMkugOkH5Fs8KrSwZUXYabzy&#10;THzMC/n3n2DzFw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PLWDNi4AQAATAMAAA4AAAAAAAAAAAAAAAAALgIAAGRycy9lMm9E&#10;b2MueG1sUEsBAi0AFAAGAAgAAAAhAK7WrVDbAAAACgEAAA8AAAAAAAAAAAAAAAAAEgQAAGRycy9k&#10;b3ducmV2LnhtbFBLBQYAAAAABAAEAPMAAAAaBQAAAAA=&#10;" w14:anchorId="717E7156">
                <v:textbox inset="2.16pt,1.44pt,0,1.44pt">
                  <w:txbxContent>
                    <w:p w:rsidR="00DB1734" w:rsidP="0005636F" w:rsidRDefault="00DB1734" w14:paraId="3FD10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1856" behindDoc="0" locked="0" layoutInCell="1" allowOverlap="1" wp14:editId="221FE056" wp14:anchorId="0C3681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1" name="Rectangle 7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8EE6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1" style="position:absolute;margin-left:104pt;margin-top:11pt;width:79pt;height:1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gzuQEAAEw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a6buqHEMYtd+oG+&#10;MTcaSU7VSQshc3+zX3OIPV57Dk9wziIus/hFgc1flEWW4vHx4rFcEuFYvLu562rsBMet3MBbTBCm&#10;ersdIKYv0luSFwMF5FKsZYdvMZ2Ovh7Be5nN6f28SstuKWq69adXrjsvjqgRhzQ9YlDGzwPlRgdK&#10;Zmz8QOOvPQNJifnq0Nl2/fGmxUkpSdO1HU4wlARZ795XmeOTx1niCSjZB9DjhHyLR4UWtqwIO49X&#10;non3eSH/9hN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+UvgzuQEAAEwDAAAOAAAAAAAAAAAAAAAAAC4CAABkcnMvZTJv&#10;RG9jLnhtbFBLAQItABQABgAIAAAAIQCu1q1Q2wAAAAoBAAAPAAAAAAAAAAAAAAAAABMEAABkcnMv&#10;ZG93bnJldi54bWxQSwUGAAAAAAQABADzAAAAGwUAAAAA&#10;" w14:anchorId="0C3681D8">
                <v:textbox inset="2.16pt,1.44pt,0,1.44pt">
                  <w:txbxContent>
                    <w:p w:rsidR="00DB1734" w:rsidP="0005636F" w:rsidRDefault="00DB1734" w14:paraId="5D8EE6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2880" behindDoc="0" locked="0" layoutInCell="1" allowOverlap="1" wp14:editId="353B2A34" wp14:anchorId="3BEE04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2" name="Rectangle 7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641D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2" style="position:absolute;margin-left:104pt;margin-top:11pt;width:79pt;height:1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TUuQEAAEwDAAAOAAAAZHJzL2Uyb0RvYy54bWysU8tu2zAQvBfIPxC8x5KVwlYE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h6WTeUOG6xSz/R&#10;N+76UZFTdTBSqtzf7NcUYofXXsIznLOIyyx+1mDzF2WRuXh8vHis5kQEFm9vbtsaOyFwKzdwhQnC&#10;VB+3A8T0TXlL8oJRQC7FWn74EdPp6PsRvJfZnN7PqzTv5qKmXa/eue68PKJGHNL0hEGPfmJUjCZQ&#10;MmHjGY2vew6KkvG7Q2eb9dcbNCKVZNk2LU4wlARZ7z5XuRODx1kSCSjZBzD9gHyLR4UWtqwIO49X&#10;nonPeSH/8RNs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r2JTUuQEAAEwDAAAOAAAAAAAAAAAAAAAAAC4CAABkcnMvZTJv&#10;RG9jLnhtbFBLAQItABQABgAIAAAAIQCu1q1Q2wAAAAoBAAAPAAAAAAAAAAAAAAAAABMEAABkcnMv&#10;ZG93bnJldi54bWxQSwUGAAAAAAQABADzAAAAGwUAAAAA&#10;" w14:anchorId="3BEE04CE">
                <v:textbox inset="2.16pt,1.44pt,0,1.44pt">
                  <w:txbxContent>
                    <w:p w:rsidR="00DB1734" w:rsidP="0005636F" w:rsidRDefault="00DB1734" w14:paraId="78641D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3904" behindDoc="0" locked="0" layoutInCell="1" allowOverlap="1" wp14:editId="5045B350" wp14:anchorId="39CEDE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3" name="Rectangle 7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2C94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3" style="position:absolute;margin-left:104pt;margin-top:11pt;width:79pt;height:1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nXGA/uQEAAEwDAAAOAAAAAAAAAAAAAAAAAC4CAABkcnMvZTJv&#10;RG9jLnhtbFBLAQItABQABgAIAAAAIQCu1q1Q2wAAAAoBAAAPAAAAAAAAAAAAAAAAABMEAABkcnMv&#10;ZG93bnJldi54bWxQSwUGAAAAAAQABADzAAAAGwUAAAAA&#10;" w14:anchorId="39CEDECA">
                <v:textbox inset="2.16pt,1.44pt,0,1.44pt">
                  <w:txbxContent>
                    <w:p w:rsidR="00DB1734" w:rsidP="0005636F" w:rsidRDefault="00DB1734" w14:paraId="6B2C94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4928" behindDoc="0" locked="0" layoutInCell="1" allowOverlap="1" wp14:editId="2E019FC3" wp14:anchorId="1CFCEC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4" name="Rectangle 7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09C7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4" style="position:absolute;margin-left:104pt;margin-top:11pt;width:79pt;height:1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tuQ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V9S4rjFLv1B&#10;37jrR0WO1cFIqXJ/s19TiB1eewqPcMoiLrP4WYPNX5RF5uLx4eyxmhMRWLy+uG5r7ITArdzAK0wQ&#10;pnq/HSCme+UtyQtGAbkUa/n+V0zHo29H8F5mc3w/r9K8nYuadtW+cd16eUCNOKTpAYMe/cSoGE2g&#10;ZMLGMxpfdxwUJeNPh842q8uLBielJMu2aXGCoSTIevuxyp0YPM6SSEDJLoDpB+RbPCq0sGVF2Gm8&#10;8kx8zAv5959g8x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IfD1tuQEAAEwDAAAOAAAAAAAAAAAAAAAAAC4CAABkcnMvZTJv&#10;RG9jLnhtbFBLAQItABQABgAIAAAAIQCu1q1Q2wAAAAoBAAAPAAAAAAAAAAAAAAAAABMEAABkcnMv&#10;ZG93bnJldi54bWxQSwUGAAAAAAQABADzAAAAGwUAAAAA&#10;" w14:anchorId="1CFCEC4A">
                <v:textbox inset="2.16pt,1.44pt,0,1.44pt">
                  <w:txbxContent>
                    <w:p w:rsidR="00DB1734" w:rsidP="0005636F" w:rsidRDefault="00DB1734" w14:paraId="4909C7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5952" behindDoc="0" locked="0" layoutInCell="1" allowOverlap="1" wp14:editId="271B300B" wp14:anchorId="0F5A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5" name="Rectangle 7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E3B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5" style="position:absolute;margin-left:104pt;margin-top:11pt;width:79pt;height:162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ZpuwEAAEw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K6X9WdKPHfYpV/o&#10;G/e9VeRcHYyUau7v7NcYU4fXHuMDXLKEy1n8pMHNX5RFpuLx6eqxmjIRWNzcbNoaOyFwq6lXqzUm&#10;CFO93I6Q8jcVHJkXjAJyKdby44+Uz0efj+C9mc35/XmVp/1U1LTrzTPXfZAn1IhDmu8xaBtGRoU1&#10;kZIRG89o+nPgoCix3z0626xXNw1OSkmWbdPiBENJkPX+dZV7MQScJZGBkkME0w/It3hUaGHLirDL&#10;eM0z8Tov5F9+gt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/69mm7AQAATAMAAA4AAAAAAAAAAAAAAAAALgIAAGRycy9l&#10;Mm9Eb2MueG1sUEsBAi0AFAAGAAgAAAAhAHtLjtTbAAAACgEAAA8AAAAAAAAAAAAAAAAAFQQAAGRy&#10;cy9kb3ducmV2LnhtbFBLBQYAAAAABAAEAPMAAAAdBQAAAAA=&#10;" w14:anchorId="0F5ABD41">
                <v:textbox inset="2.16pt,1.44pt,0,1.44pt">
                  <w:txbxContent>
                    <w:p w:rsidR="00DB1734" w:rsidP="0005636F" w:rsidRDefault="00DB1734" w14:paraId="714E3B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editId="2D1F35E6" wp14:anchorId="590EF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6" name="Rectangle 7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71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6" style="position:absolute;margin-left:104pt;margin-top:11pt;width:79pt;height:162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suwEAAEw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ZX1LieMWu/SC&#10;vnHXj4qcqoORUuX+Zr+mEDu89hqe4ZxFXGbxswabvyiLzMXj48VjNScisHh3c9fW2AmBW029Wq0x&#10;QZjq43aAmL4qb0leMArIpVjLD99jOh39fQTvZTan9/Mqzbu5qGnbAptrOy+PqBGHND1h0KOfGBWj&#10;CZRM2HhG49ueg6Jk/ObQ2Wa9umlwUkqybJsWJxhKgqx3n6vcicHjLIkElOwDmH5AvsWjQgtbVoSd&#10;xyvPxOe8kP/4Cbb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eVay7AQAATAMAAA4AAAAAAAAAAAAAAAAALgIAAGRycy9l&#10;Mm9Eb2MueG1sUEsBAi0AFAAGAAgAAAAhAHtLjtTbAAAACgEAAA8AAAAAAAAAAAAAAAAAFQQAAGRy&#10;cy9kb3ducmV2LnhtbFBLBQYAAAAABAAEAPMAAAAdBQAAAAA=&#10;" w14:anchorId="590EF022">
                <v:textbox inset="2.16pt,1.44pt,0,1.44pt">
                  <w:txbxContent>
                    <w:p w:rsidR="00DB1734" w:rsidP="0005636F" w:rsidRDefault="00DB1734" w14:paraId="71471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8000" behindDoc="0" locked="0" layoutInCell="1" allowOverlap="1" wp14:editId="016A5B98" wp14:anchorId="21638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7" name="Rectangle 7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3AF7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7" style="position:absolute;margin-left:104pt;margin-top:11pt;width:79pt;height:162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AGqFHuQEAAEwDAAAOAAAAAAAAAAAAAAAAAC4CAABkcnMvZTJv&#10;RG9jLnhtbFBLAQItABQABgAIAAAAIQB7S47U2wAAAAoBAAAPAAAAAAAAAAAAAAAAABMEAABkcnMv&#10;ZG93bnJldi54bWxQSwUGAAAAAAQABADzAAAAGwUAAAAA&#10;" w14:anchorId="21638176">
                <v:textbox inset="2.16pt,1.44pt,0,1.44pt">
                  <w:txbxContent>
                    <w:p w:rsidR="00DB1734" w:rsidP="0005636F" w:rsidRDefault="00DB1734" w14:paraId="683AF7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89024" behindDoc="0" locked="0" layoutInCell="1" allowOverlap="1" wp14:editId="435E31C0" wp14:anchorId="684893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8" name="Rectangle 7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42D98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8" style="position:absolute;margin-left:104pt;margin-top:11pt;width:79pt;height:135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Q7uQEAAEwDAAAOAAAAZHJzL2Uyb0RvYy54bWysU8tu2zAQvBfoPxC813qkqBX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ei6qbFXjlvs0k/0&#10;jbthUuRUHY2UKvc3+zWH2OO15/AE5yziMotfNNj8RVlkKR4fLx6rJRGBxeur667GTgjcatZ1kxOE&#10;qd5vB4jpTnlL8oJRQC7FWn64j+l09O0I3stsTu/nVVp2S1HTde0b152XR9SIQ5oeMejJz4yKyQRK&#10;Zmw8o/F1z0FRMv1w6Gy7/nrV4qSUpOnaDl2BkiDr3ccqd2L0OEsiASX7AGYYkW/xqNDClhVh5/HK&#10;M/ExL+Tff4Lt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UNqQ7uQEAAEwDAAAOAAAAAAAAAAAAAAAAAC4CAABkcnMvZTJv&#10;RG9jLnhtbFBLAQItABQABgAIAAAAIQCxSpol2wAAAAoBAAAPAAAAAAAAAAAAAAAAABMEAABkcnMv&#10;ZG93bnJldi54bWxQSwUGAAAAAAQABADzAAAAGwUAAAAA&#10;" w14:anchorId="684893E2">
                <v:textbox inset="2.16pt,1.44pt,0,1.44pt">
                  <w:txbxContent>
                    <w:p w:rsidR="00DB1734" w:rsidP="0005636F" w:rsidRDefault="00DB1734" w14:paraId="042D98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0048" behindDoc="0" locked="0" layoutInCell="1" allowOverlap="1" wp14:editId="232363DE" wp14:anchorId="0FA760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9" name="Rectangle 7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195B9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9" style="position:absolute;margin-left:104pt;margin-top:11pt;width:79pt;height:135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DQuQEAAEw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NU28pcdxil36g&#10;b9wNkyKX6mikVLm/2a85xB6vPYVHuGYRl1n8osHmL8oiS/H4fPNYLYkILG7X267GTgjcajZ1kxOE&#10;qV5vB4jpi/KW5AWjgFyKtfz0LabL0ZcjeC+zubyfV2k5LEVN161fuB68PKNGHNL0gEFPfmZUTCZQ&#10;MmPjGY2/jhwUJdNXh862m4/rFielJE3XdjjBUBJkfXhb5U6MHmdJJKDkGMAMI/ItHhVa2LIi7Dpe&#10;eSbe5oX860+w/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slDQuQEAAEwDAAAOAAAAAAAAAAAAAAAAAC4CAABkcnMvZTJv&#10;RG9jLnhtbFBLAQItABQABgAIAAAAIQCxSpol2wAAAAoBAAAPAAAAAAAAAAAAAAAAABMEAABkcnMv&#10;ZG93bnJldi54bWxQSwUGAAAAAAQABADzAAAAGwUAAAAA&#10;" w14:anchorId="0FA7603B">
                <v:textbox inset="2.16pt,1.44pt,0,1.44pt">
                  <w:txbxContent>
                    <w:p w:rsidR="00DB1734" w:rsidP="0005636F" w:rsidRDefault="00DB1734" w14:paraId="2195B9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1072" behindDoc="0" locked="0" layoutInCell="1" allowOverlap="1" wp14:editId="658DA117" wp14:anchorId="1FBB0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10" name="Rectangle 7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22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0" style="position:absolute;margin-left:104pt;margin-top:11pt;width:79pt;height:135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juQ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adAgxy126Qf6&#10;xt0wKXKqjkZKlfub/ZpD7PHaS3iGcxZxmcUvGmz+oiyyFI+PF4/VkojA4u3VbVfjQwK3mnXd5ARh&#10;qvfbAWL6prwlecEoIJdiLT88xHQ6+nYE72U2p/fzKi27pajpuus3rjsvj6gRhzQ9YdCTnxkVkwmU&#10;zNh4RuPvPQdFyfTdobPt+vqqxUkpSdO1HU4wlARZ7z5WuROjx1kSCSjZBzDDiHyLR4UWtqwIO49X&#10;nomPeSH//hNsX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fPzBjuQEAAEwDAAAOAAAAAAAAAAAAAAAAAC4CAABkcnMvZTJv&#10;RG9jLnhtbFBLAQItABQABgAIAAAAIQCxSpol2wAAAAoBAAAPAAAAAAAAAAAAAAAAABMEAABkcnMv&#10;ZG93bnJldi54bWxQSwUGAAAAAAQABADzAAAAGwUAAAAA&#10;" w14:anchorId="1FBB0A7A">
                <v:textbox inset="2.16pt,1.44pt,0,1.44pt">
                  <w:txbxContent>
                    <w:p w:rsidR="00DB1734" w:rsidP="0005636F" w:rsidRDefault="00DB1734" w14:paraId="64022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2096" behindDoc="0" locked="0" layoutInCell="1" allowOverlap="1" wp14:editId="4AD3413C" wp14:anchorId="0569E7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1" name="Rectangle 7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44CF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1" style="position:absolute;margin-left:104pt;margin-top:11pt;width:79pt;height:162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zCuwEAAEw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N0zSUOG6xSz/Q&#10;N+6GSZFzdTRSqtzf7NccYo/XnsIjXLKIyyx+0WDzF2WRpXh8unqslkQEFm9vbrsaOyFwq63X6w0m&#10;CFO93g4Q0xflLckLRgG5FGv58VtM56MvR/BeZnN+P6/Ssl+Kmq77+MJ17+UJNeKQpgcMevIzo2Iy&#10;gZIZG89o/HXgoCiZvjp0tt2sb1qclJI0XdvhBENJkPX+bZU7MXqcJZGAkkMAM4zIt3hUaGHLirDL&#10;eOWZeJsX8q8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hX/MK7AQAATAMAAA4AAAAAAAAAAAAAAAAALgIAAGRycy9l&#10;Mm9Eb2MueG1sUEsBAi0AFAAGAAgAAAAhAHtLjtTbAAAACgEAAA8AAAAAAAAAAAAAAAAAFQQAAGRy&#10;cy9kb3ducmV2LnhtbFBLBQYAAAAABAAEAPMAAAAdBQAAAAA=&#10;" w14:anchorId="0569E718">
                <v:textbox inset="2.16pt,1.44pt,0,1.44pt">
                  <w:txbxContent>
                    <w:p w:rsidR="00DB1734" w:rsidP="0005636F" w:rsidRDefault="00DB1734" w14:paraId="6344CF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3120" behindDoc="0" locked="0" layoutInCell="1" allowOverlap="1" wp14:editId="66943A7A" wp14:anchorId="257A7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2" name="Rectangle 7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0AFE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2" style="position:absolute;margin-left:104pt;margin-top:11pt;width:79pt;height:162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Al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imaVpKHLfYpR/o&#10;G3fDpMi5OhopVe5v9msOscdrz+EJLlnEZRa/aLD5i7LIUjw+XT1WSyICi3c3d12NnRC41dbr9QYT&#10;hKnebgeI6YvyluQFo4BcirX8+C2m89HXI3gvszm/n1dp2S9FTdfdvnLde3lCjTik6RGDnvzMqJhM&#10;oGTGxjMafx04KEqmrw6dbTfrGzQilaTp2g4nGEqCrPfvq9yJ0eMsiQSUHAKYYUS+xaNCC1tWhF3G&#10;K8/E+7yQf/s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2QJboBAABMAwAADgAAAAAAAAAAAAAAAAAuAgAAZHJzL2Uy&#10;b0RvYy54bWxQSwECLQAUAAYACAAAACEAe0uO1NsAAAAKAQAADwAAAAAAAAAAAAAAAAAUBAAAZHJz&#10;L2Rvd25yZXYueG1sUEsFBgAAAAAEAAQA8wAAABwFAAAAAA==&#10;" w14:anchorId="257A7982">
                <v:textbox inset="2.16pt,1.44pt,0,1.44pt">
                  <w:txbxContent>
                    <w:p w:rsidR="00DB1734" w:rsidP="0005636F" w:rsidRDefault="00DB1734" w14:paraId="70AFE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4144" behindDoc="0" locked="0" layoutInCell="1" allowOverlap="1" wp14:editId="596A37F6" wp14:anchorId="5F945A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3" name="Rectangle 7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97A0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3" style="position:absolute;margin-left:104pt;margin-top:11pt;width:79pt;height:60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4RuQEAAEs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FN06wp8dzhlL6j&#10;btwPVpFLdjRSqmW+i15TTD2WPccnuEYJ3YX8rMEtX6RF5qLx+aaxmjMRmNyut12NkxB4tLnbrtHH&#10;LtVrcYSUP6vgyOIwCgilKMtPX1O+XH25gnULmMvzi5fnw1zIdN3mBeohyDNSxB3Nj2i0DROjwppI&#10;yYRzZzT9OnJQlNgvHoVtN3frFhelBE3XdrjAUAIEfXib5V6MAVdJZKDkGMEMI+ItEhVYOLFC7Lpd&#10;y0q8jQv4139g/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WFHhG5AQAASwMAAA4AAAAAAAAAAAAAAAAALgIAAGRycy9lMm9E&#10;b2MueG1sUEsBAi0AFAAGAAgAAAAhAKJpM7TaAAAACgEAAA8AAAAAAAAAAAAAAAAAEwQAAGRycy9k&#10;b3ducmV2LnhtbFBLBQYAAAAABAAEAPMAAAAaBQAAAAA=&#10;" w14:anchorId="5F945ABF">
                <v:textbox inset="2.16pt,1.44pt,0,1.44pt">
                  <w:txbxContent>
                    <w:p w:rsidR="00DB1734" w:rsidP="0005636F" w:rsidRDefault="00DB1734" w14:paraId="3197A0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5168" behindDoc="0" locked="0" layoutInCell="1" allowOverlap="1" wp14:editId="0922A0D4" wp14:anchorId="5AF1CB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4" name="Rectangle 7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B46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4" style="position:absolute;margin-left:104pt;margin-top:11pt;width:79pt;height:60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AAuQEAAEs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q2pFiWUGu/QT&#10;fWO2HyU5VwcthEz9TX5NPrR47cU/wyULuEziZwUmfVEWmbPHp6vHco6EY3Gz3DQldoLj1nq1WeIa&#10;UYqPyx5C/CqdIWnRUUAq2Vl2/B7i+ej7EbyXyJyfT6s47+cspmmad6p7J04oEWc0PmFQo5s6ykft&#10;KZmw7x0NrwcGkpLxm0Vj6/VqWeOg5KRqagQikBMkvf9cZZYPDkeJR6Dk4EH3A/LNFmVa2LEs7DJd&#10;aSQ+55n8xz+we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j0IAC5AQAASwMAAA4AAAAAAAAAAAAAAAAALgIAAGRycy9lMm9E&#10;b2MueG1sUEsBAi0AFAAGAAgAAAAhAKJpM7TaAAAACgEAAA8AAAAAAAAAAAAAAAAAEwQAAGRycy9k&#10;b3ducmV2LnhtbFBLBQYAAAAABAAEAPMAAAAaBQAAAAA=&#10;" w14:anchorId="5AF1CBC1">
                <v:textbox inset="2.16pt,1.44pt,0,1.44pt">
                  <w:txbxContent>
                    <w:p w:rsidR="00DB1734" w:rsidP="0005636F" w:rsidRDefault="00DB1734" w14:paraId="16B46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editId="3274F3C8" wp14:anchorId="1080A6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5" name="Rectangle 7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1FBF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5" style="position:absolute;margin-left:104pt;margin-top:11pt;width:79pt;height:60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m1ugEAAEs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VXVNieMWp/QH&#10;deOuGxQ5ZXsjpZrnO+s1hthi2WN4gHMU0Z3JTxrs/EVaZMoaHy8aqykRgcn1ct2UOAmBR6ur9RJ9&#10;7FK8FgeI6afylswOo4BQsrL88Dum09WXK1g3gzk9P3tp2k2ZTNOsX6DuvDwiRdzRdI9GD35kVAwm&#10;UDLi3BmNf/ccFCXDL4fC1qurZY2LkoOqqRtcYMgBgt69zXIneo+rJBJQsg9guh7xZokyLJxYJnbe&#10;rn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5AQm1ugEAAEsDAAAOAAAAAAAAAAAAAAAAAC4CAABkcnMvZTJv&#10;RG9jLnhtbFBLAQItABQABgAIAAAAIQCiaTO02gAAAAoBAAAPAAAAAAAAAAAAAAAAABQEAABkcnMv&#10;ZG93bnJldi54bWxQSwUGAAAAAAQABADzAAAAGwUAAAAA&#10;" w14:anchorId="1080A635">
                <v:textbox inset="2.16pt,1.44pt,0,1.44pt">
                  <w:txbxContent>
                    <w:p w:rsidR="00DB1734" w:rsidP="0005636F" w:rsidRDefault="00DB1734" w14:paraId="5D1FBF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7216" behindDoc="0" locked="0" layoutInCell="1" allowOverlap="1" wp14:editId="1339FB2C" wp14:anchorId="4BB8F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6" name="Rectangle 7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EC9F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6" style="position:absolute;margin-left:104pt;margin-top:11pt;width:79pt;height:60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vCHfyugEAAEsDAAAOAAAAAAAAAAAAAAAAAC4CAABkcnMvZTJv&#10;RG9jLnhtbFBLAQItABQABgAIAAAAIQCiaTO02gAAAAoBAAAPAAAAAAAAAAAAAAAAABQEAABkcnMv&#10;ZG93bnJldi54bWxQSwUGAAAAAAQABADzAAAAGwUAAAAA&#10;" w14:anchorId="4BB8FFCB">
                <v:textbox inset="2.16pt,1.44pt,0,1.44pt">
                  <w:txbxContent>
                    <w:p w:rsidR="00DB1734" w:rsidP="0005636F" w:rsidRDefault="00DB1734" w14:paraId="07EC9F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8240" behindDoc="0" locked="0" layoutInCell="1" allowOverlap="1" wp14:editId="79237D87" wp14:anchorId="32657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7" name="Rectangle 7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4EC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7" style="position:absolute;margin-left:104pt;margin-top:11pt;width:79pt;height:60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5HuQEAAEs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eimaTaUeO5wSt9R&#10;N+4Hq8glOxop1TLfRa8pph7LnuMTXKOE7kJ+1uCWL9Iic9H4fNNYzZkITG7X267GSQg82txt1+hj&#10;l+q1OELKn1VwZHEYBYRSlOWnrylfrv6+gnULmMvzi5fnw1zIdNsb1EOQZ6SIO5of0WgbJkaFNZGS&#10;CefOaPp55KAosV88Cttu7tYtLkoJmq7tcIGhBAj68DbLvRgDrpLIQMkxghlGxFveLbBwYoXYdbuW&#10;lXgbF/Cv/8D+F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79Xke5AQAASwMAAA4AAAAAAAAAAAAAAAAALgIAAGRycy9lMm9E&#10;b2MueG1sUEsBAi0AFAAGAAgAAAAhAKJpM7TaAAAACgEAAA8AAAAAAAAAAAAAAAAAEwQAAGRycy9k&#10;b3ducmV2LnhtbFBLBQYAAAAABAAEAPMAAAAaBQAAAAA=&#10;" w14:anchorId="32657418">
                <v:textbox inset="2.16pt,1.44pt,0,1.44pt">
                  <w:txbxContent>
                    <w:p w:rsidR="00DB1734" w:rsidP="0005636F" w:rsidRDefault="00DB1734" w14:paraId="2DD4EC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699264" behindDoc="0" locked="0" layoutInCell="1" allowOverlap="1" wp14:editId="78C02EAB" wp14:anchorId="6193A8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8" name="Rectangle 7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6630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8" style="position:absolute;margin-left:104pt;margin-top:11pt;width:79pt;height:60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ipuQEAAEs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nopmlwVo5bnNJ3&#10;1I27YVLkkh2NlCrPN+s1h9hj2XN4gmsU0c3kFw02f5EWWYrG55vGaklEYHK73nY1TkLg0eZuu0Yf&#10;u1SvxQFi+qy8JdlhFBBKUZafvsZ0ufpyBesymMvz2UvLYSlkum37AvXg5Rkp4o6mRzR68jOjYjKB&#10;khnnzmj8deSgKJm+OBS23dytW1yUEjRd26EoUAIEfXib5U6MHldJJKDkGMAMI+ItEhVYOLFC7Lpd&#10;eSXexgX86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jveKm5AQAASwMAAA4AAAAAAAAAAAAAAAAALgIAAGRycy9lMm9E&#10;b2MueG1sUEsBAi0AFAAGAAgAAAAhAKJpM7TaAAAACgEAAA8AAAAAAAAAAAAAAAAAEwQAAGRycy9k&#10;b3ducmV2LnhtbFBLBQYAAAAABAAEAPMAAAAaBQAAAAA=&#10;" w14:anchorId="6193A8D0">
                <v:textbox inset="2.16pt,1.44pt,0,1.44pt">
                  <w:txbxContent>
                    <w:p w:rsidR="00DB1734" w:rsidP="0005636F" w:rsidRDefault="00DB1734" w14:paraId="306630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editId="337CC55A" wp14:anchorId="7FCB40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9" name="Rectangle 7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0A2A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9" style="position:absolute;margin-left:104pt;margin-top:11pt;width:79pt;height:60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EcugEAAEs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bqqqpcQyg1P6&#10;gboxO2pBztlJDYNI8016zT50WPbin+ESBXQT+UWCSV+kRZas8emqsVgi4Zhs121T4iQ4Hm1u2jX6&#10;2KV4L/YQ4jfhDElOTwGhZGXZ8SHE89W3K1iXwJyfT15c9ksm07TrN6h7N5yQIu5ofEIjtZt7yrXy&#10;lMw4956G3wcGghL93aKw9eZmXeOi5KBq6gYXGHKAoPcfs8zyyeEq8QiUHDyocUK8WaIMCyeWiV22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lEcugEAAEsDAAAOAAAAAAAAAAAAAAAAAC4CAABkcnMvZTJv&#10;RG9jLnhtbFBLAQItABQABgAIAAAAIQCiaTO02gAAAAoBAAAPAAAAAAAAAAAAAAAAABQEAABkcnMv&#10;ZG93bnJldi54bWxQSwUGAAAAAAQABADzAAAAGwUAAAAA&#10;" w14:anchorId="7FCB40AA">
                <v:textbox inset="2.16pt,1.44pt,0,1.44pt">
                  <w:txbxContent>
                    <w:p w:rsidR="00DB1734" w:rsidP="0005636F" w:rsidRDefault="00DB1734" w14:paraId="550A2A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1312" behindDoc="0" locked="0" layoutInCell="1" allowOverlap="1" wp14:editId="5E68EC46" wp14:anchorId="54ABD0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0" name="Rectangle 7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A02E2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0" style="position:absolute;margin-left:104pt;margin-top:11pt;width:79pt;height:60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0I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wYF8tzhlL6j&#10;btz3VpFLdjBSqnm+s15jTB2WvcRnuEYJ3Zn8pMHNX6RFpqLx+aaxmjIRmNyutm2NDwk82qy3K/Sx&#10;S/VWHCHlzyo4MjuMAkIpyvLT15QvV1+vYN0M5vL87OXpMBUy7Xb9CvUQ5Bkp4o7mJzTahpFRYU2k&#10;ZMS5M5p+HTkoSuwXj8I2m/WqwUUpwbJtWlxgKAGCPrzPci+GgKskMlByjGD6AfEWiQosnFghdt2u&#10;eSXexwX82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HjQi5AQAASwMAAA4AAAAAAAAAAAAAAAAALgIAAGRycy9lMm9E&#10;b2MueG1sUEsBAi0AFAAGAAgAAAAhAKJpM7TaAAAACgEAAA8AAAAAAAAAAAAAAAAAEwQAAGRycy9k&#10;b3ducmV2LnhtbFBLBQYAAAAABAAEAPMAAAAaBQAAAAA=&#10;" w14:anchorId="54ABD075">
                <v:textbox inset="2.16pt,1.44pt,0,1.44pt">
                  <w:txbxContent>
                    <w:p w:rsidR="00DB1734" w:rsidP="0005636F" w:rsidRDefault="00DB1734" w14:paraId="0A02E2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2336" behindDoc="0" locked="0" layoutInCell="1" allowOverlap="1" wp14:editId="14864AD4" wp14:anchorId="7A3D16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1" name="Rectangle 7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FE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1" style="position:absolute;margin-left:104pt;margin-top:11pt;width:79pt;height:60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S9ugEAAEs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qorSiwzOKU/&#10;qBuzgxbklB1V34s036TX5EOLZY/+Ac5RQDeRnyWY9EVaZM4aHy8aizkSjsn1ct2UOAmOR6ur9RJ9&#10;7FK8FnsI8adwhiSno4BQsrLs8DvE09WXK1iXwJyeT16cd3Mm06yvX6DuXH9Eirij8R6N1G7qKNfK&#10;UzLh3Dsa/u4ZCEr0L4vC1qurZY2LkoOqqRtcYMgBgt69zTLLR4erxCNQsveghhHxZokyLJxYJnbe&#10;rrQSb+MM/vUf2P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mcqS9ugEAAEsDAAAOAAAAAAAAAAAAAAAAAC4CAABkcnMvZTJv&#10;RG9jLnhtbFBLAQItABQABgAIAAAAIQCiaTO02gAAAAoBAAAPAAAAAAAAAAAAAAAAABQEAABkcnMv&#10;ZG93bnJldi54bWxQSwUGAAAAAAQABADzAAAAGwUAAAAA&#10;" w14:anchorId="7A3D161D">
                <v:textbox inset="2.16pt,1.44pt,0,1.44pt">
                  <w:txbxContent>
                    <w:p w:rsidR="00DB1734" w:rsidP="0005636F" w:rsidRDefault="00DB1734" w14:paraId="53FE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editId="0B9F6BA8" wp14:anchorId="7EF156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2" name="Rectangle 7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530A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2" style="position:absolute;margin-left:104pt;margin-top:11pt;width:79pt;height:60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+5uQEAAEs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H1smko8dzhlH6i&#10;btz3VpFzdjBSqnm+s15jTB2WPccnuEQJ3Zn8pMHNX6RFpqLx6aqxmjIRmNysNm2NkxB4tL7ZrNDH&#10;LtVbcYSUv6rgyOwwCgilKMuP31M+X329gnUzmPPzs5en/VTItJvbV6j7IE9IEXc0P6LRNoyMCmsi&#10;JSPOndH0+8BBUWK/eRS2Wd+sUIdcgmXbtLjAUAIEvX+f5V4MAVdJZKDkEMH0A+ItEhVYOLFC7LJd&#10;80q8jwv4t39g9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Rrr7m5AQAASwMAAA4AAAAAAAAAAAAAAAAALgIAAGRycy9lMm9E&#10;b2MueG1sUEsBAi0AFAAGAAgAAAAhAKJpM7TaAAAACgEAAA8AAAAAAAAAAAAAAAAAEwQAAGRycy9k&#10;b3ducmV2LnhtbFBLBQYAAAAABAAEAPMAAAAaBQAAAAA=&#10;" w14:anchorId="7EF156E4">
                <v:textbox inset="2.16pt,1.44pt,0,1.44pt">
                  <w:txbxContent>
                    <w:p w:rsidR="00DB1734" w:rsidP="0005636F" w:rsidRDefault="00DB1734" w14:paraId="1530A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editId="3F272612" wp14:anchorId="7DF1C5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3" name="Rectangle 7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4435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3" style="position:absolute;margin-left:104pt;margin-top:11pt;width:79pt;height:60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YMugEAAEs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Xy2ZFiecOp/QD&#10;deO+t4qcs4ORUs3znfUaY+qw7CU+wyVK6M7kJw1u/iItMhWNT1eN1ZSJwORmtWlrnITAo/XNZoU+&#10;dqneiyOk/E0FR2aHUUAoRVl+fEj5fPXtCtbNYM7Pz16e9lMh027Wb1D3QZ6QIu5ofkKjbRgZFdZE&#10;SkacO6Pp94GDosR+9yhss75ZNbgoJVi2TYs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lnoYMugEAAEsDAAAOAAAAAAAAAAAAAAAAAC4CAABkcnMvZTJv&#10;RG9jLnhtbFBLAQItABQABgAIAAAAIQCiaTO02gAAAAoBAAAPAAAAAAAAAAAAAAAAABQEAABkcnMv&#10;ZG93bnJldi54bWxQSwUGAAAAAAQABADzAAAAGwUAAAAA&#10;" w14:anchorId="7DF1C533">
                <v:textbox inset="2.16pt,1.44pt,0,1.44pt">
                  <w:txbxContent>
                    <w:p w:rsidR="00DB1734" w:rsidP="0005636F" w:rsidRDefault="00DB1734" w14:paraId="2A4435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editId="1457184B" wp14:anchorId="5BEC5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4" name="Rectangle 7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10DE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4" style="position:absolute;margin-left:104pt;margin-top:11pt;width:79pt;height:60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gdugEAAEs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2WzpsRxi1P6&#10;jrpx14+KXLKDkVLl+Wa9phA7LHsJz3CNIrqZ/KzB5i/SInPR+HzTWM2JCExuV9u2xkkIPNqstyv0&#10;sUv1Vhwgps/KW5IdRgGhFGX56WtMl6uvV7Aug7k8n700H+ZCpt22r1APXp6RIu5oekKjRz8xKkYT&#10;KJlw7ozGX0cOipLxi0Nhm8161eCilGDZNi0uMJQAQR/eZ7kTg8dVEgkoOQYw/YB4i0QFFk6sELtu&#10;V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77gdugEAAEsDAAAOAAAAAAAAAAAAAAAAAC4CAABkcnMvZTJv&#10;RG9jLnhtbFBLAQItABQABgAIAAAAIQCiaTO02gAAAAoBAAAPAAAAAAAAAAAAAAAAABQEAABkcnMv&#10;ZG93bnJldi54bWxQSwUGAAAAAAQABADzAAAAGwUAAAAA&#10;" w14:anchorId="5BEC53C8">
                <v:textbox inset="2.16pt,1.44pt,0,1.44pt">
                  <w:txbxContent>
                    <w:p w:rsidR="00DB1734" w:rsidP="0005636F" w:rsidRDefault="00DB1734" w14:paraId="2B10DE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6432" behindDoc="0" locked="0" layoutInCell="1" allowOverlap="1" wp14:editId="301E35A7" wp14:anchorId="6C4BB9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5" name="Rectangle 7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F79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5" style="position:absolute;margin-left:104pt;margin-top:11pt;width:79pt;height:60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Go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8vqmhLLDE7p&#10;D+rG7KAFOWVH1fcizTfpNfnQYtmjf4BzFNBN5GcJJn2RFpmzxseLxmKOhGOyWTV1iZPgeLS+albo&#10;Y5fitdhDiD+FMyQ5HQWEkpVlh98hnq6+XMG6BOb0fPLivJszmbppXqDuXH9Eirij8R6N1G7qKNfK&#10;UzLh3Dsa/u4ZCEr0L4vCVuurVYWLkoNlXdW4wJADBL17m2WWjw5XiUegZO9BDSPizRJlWDixTOy8&#10;XW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pGougEAAEsDAAAOAAAAAAAAAAAAAAAAAC4CAABkcnMvZTJv&#10;RG9jLnhtbFBLAQItABQABgAIAAAAIQCiaTO02gAAAAoBAAAPAAAAAAAAAAAAAAAAABQEAABkcnMv&#10;ZG93bnJldi54bWxQSwUGAAAAAAQABADzAAAAGwUAAAAA&#10;" w14:anchorId="6C4BB9A7">
                <v:textbox inset="2.16pt,1.44pt,0,1.44pt">
                  <w:txbxContent>
                    <w:p w:rsidR="00DB1734" w:rsidP="0005636F" w:rsidRDefault="00DB1734" w14:paraId="28F79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7456" behindDoc="0" locked="0" layoutInCell="1" allowOverlap="1" wp14:editId="3551DD0A" wp14:anchorId="11FD16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6" name="Rectangle 7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0A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6" style="position:absolute;margin-left:104pt;margin-top:11pt;width:79pt;height:60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hwugEAAEs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l80tJY5b7NIL&#10;+sZdNygyV3sjpcr9zX6NIbZ47TU8wyWLuMziJw02f1EWmYrH56vHakpEYHG72m5q7ITArfXNdoVr&#10;RKneLweI6ZvyluQFo4BUirP89BDTfPT3EbyXyczP51WaDlMRs51hc+3g5Rkl4oymJwx68COjYjCB&#10;khH7zmj8deSgKBm+OzS2Wd+sGhyUkiw3zQYHGEqCpA8fq9yJ3uMoiQSUHAOYrke+xaJCCztWhF2m&#10;K4/Ex7yQf/8H9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gjhwugEAAEsDAAAOAAAAAAAAAAAAAAAAAC4CAABkcnMvZTJv&#10;RG9jLnhtbFBLAQItABQABgAIAAAAIQCiaTO02gAAAAoBAAAPAAAAAAAAAAAAAAAAABQEAABkcnMv&#10;ZG93bnJldi54bWxQSwUGAAAAAAQABADzAAAAGwUAAAAA&#10;" w14:anchorId="11FD166C">
                <v:textbox inset="2.16pt,1.44pt,0,1.44pt">
                  <w:txbxContent>
                    <w:p w:rsidR="00DB1734" w:rsidP="0005636F" w:rsidRDefault="00DB1734" w14:paraId="6110A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8480" behindDoc="0" locked="0" layoutInCell="1" allowOverlap="1" wp14:editId="40541521" wp14:anchorId="20999E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7" name="Rectangle 7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63AB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7" style="position:absolute;margin-left:104pt;margin-top:11pt;width:79pt;height:60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Z3EcW5AQAASwMAAA4AAAAAAAAAAAAAAAAALgIAAGRycy9lMm9E&#10;b2MueG1sUEsBAi0AFAAGAAgAAAAhAKJpM7TaAAAACgEAAA8AAAAAAAAAAAAAAAAAEwQAAGRycy9k&#10;b3ducmV2LnhtbFBLBQYAAAAABAAEAPMAAAAaBQAAAAA=&#10;" w14:anchorId="20999E21">
                <v:textbox inset="2.16pt,1.44pt,0,1.44pt">
                  <w:txbxContent>
                    <w:p w:rsidR="00DB1734" w:rsidP="0005636F" w:rsidRDefault="00DB1734" w14:paraId="2863AB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09504" behindDoc="0" locked="0" layoutInCell="1" allowOverlap="1" wp14:editId="568CC434" wp14:anchorId="74BB75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8" name="Rectangle 7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5846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8" style="position:absolute;margin-left:104pt;margin-top:11pt;width:79pt;height:60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BlNyu5AQAASwMAAA4AAAAAAAAAAAAAAAAALgIAAGRycy9lMm9E&#10;b2MueG1sUEsBAi0AFAAGAAgAAAAhAKJpM7TaAAAACgEAAA8AAAAAAAAAAAAAAAAAEwQAAGRycy9k&#10;b3ducmV2LnhtbFBLBQYAAAAABAAEAPMAAAAaBQAAAAA=&#10;" w14:anchorId="74BB7537">
                <v:textbox inset="2.16pt,1.44pt,0,1.44pt">
                  <w:txbxContent>
                    <w:p w:rsidR="00DB1734" w:rsidP="0005636F" w:rsidRDefault="00DB1734" w14:paraId="185846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0528" behindDoc="0" locked="0" layoutInCell="1" allowOverlap="1" wp14:editId="1F00D232" wp14:anchorId="714FD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9" name="Rectangle 7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9AA3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9" style="position:absolute;margin-left:104pt;margin-top:11pt;width:79pt;height:60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B6eugEAAEsDAAAOAAAAAAAAAAAAAAAAAC4CAABkcnMvZTJv&#10;RG9jLnhtbFBLAQItABQABgAIAAAAIQCiaTO02gAAAAoBAAAPAAAAAAAAAAAAAAAAABQEAABkcnMv&#10;ZG93bnJldi54bWxQSwUGAAAAAAQABADzAAAAGwUAAAAA&#10;" w14:anchorId="714FD73A">
                <v:textbox inset="2.16pt,1.44pt,0,1.44pt">
                  <w:txbxContent>
                    <w:p w:rsidR="00DB1734" w:rsidP="0005636F" w:rsidRDefault="00DB1734" w14:paraId="089AA3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1552" behindDoc="0" locked="0" layoutInCell="1" allowOverlap="1" wp14:editId="123F0AF1" wp14:anchorId="7D8C81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0" name="Rectangle 7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5E1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0" style="position:absolute;margin-left:104pt;margin-top:11pt;width:79pt;height:60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CRuWq25AQAASwMAAA4AAAAAAAAAAAAAAAAALgIAAGRycy9lMm9E&#10;b2MueG1sUEsBAi0AFAAGAAgAAAAhAKJpM7TaAAAACgEAAA8AAAAAAAAAAAAAAAAAEwQAAGRycy9k&#10;b3ducmV2LnhtbFBLBQYAAAAABAAEAPMAAAAaBQAAAAA=&#10;" w14:anchorId="7D8C8108">
                <v:textbox inset="2.16pt,1.44pt,0,1.44pt">
                  <w:txbxContent>
                    <w:p w:rsidR="00DB1734" w:rsidP="0005636F" w:rsidRDefault="00DB1734" w14:paraId="165E1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2576" behindDoc="0" locked="0" layoutInCell="1" allowOverlap="1" wp14:editId="102C1426" wp14:anchorId="17937C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1" name="Rectangle 7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8095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1" style="position:absolute;margin-left:104pt;margin-top:11pt;width:79pt;height:60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MYugEAAEs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VLBtKPHc4pV+o&#10;G/e9VeScHYyUap7vrNcYU4dlj/EBLlFCdyY/aXDzF2mRqWh8umqspkwEJjfLzbrGSQg8Wt1sluhj&#10;l+qlOELK31RwZHYYBYRSlOXHHymfrz5fwboZzPn52cvTfipkNvXnZ6j7IE9IEXc036PRNoyMCmsi&#10;JSPOndH058BBUWK/exS2Xd0sW1yUEjTrdo0LDCVA0PvXWe7FEHCVRAZKDhFMPyDeIlGBhRMrxC7b&#10;Na/E67iAf/kH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Fm3MYugEAAEsDAAAOAAAAAAAAAAAAAAAAAC4CAABkcnMvZTJv&#10;RG9jLnhtbFBLAQItABQABgAIAAAAIQCiaTO02gAAAAoBAAAPAAAAAAAAAAAAAAAAABQEAABkcnMv&#10;ZG93bnJldi54bWxQSwUGAAAAAAQABADzAAAAGwUAAAAA&#10;" w14:anchorId="17937CEB">
                <v:textbox inset="2.16pt,1.44pt,0,1.44pt">
                  <w:txbxContent>
                    <w:p w:rsidR="00DB1734" w:rsidP="0005636F" w:rsidRDefault="00DB1734" w14:paraId="498095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3600" behindDoc="0" locked="0" layoutInCell="1" allowOverlap="1" wp14:editId="540A4D80" wp14:anchorId="060DA1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2" name="Rectangle 7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748F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2" style="position:absolute;margin-left:104pt;margin-top:11pt;width:79pt;height:60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gcuQ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OV80lDhucUp/&#10;UDfuukGRU7Y3Uqo836zXGGKLZU/hEc5RRDeTnzTY/EVaZCoaHy8aqykRgcn1Yr2qcRICj5ZX6wX6&#10;2KV6Lw4Q073ylmSHUUAoRVl++BXT6erbFazLYE7PZy9Nu6mQWdfXb1B3Xh6RIu5oekCjBz8yKgYT&#10;KBlx7ozG1z0HRcnw06GwzfIq65BKMF81K1xgKAGC3n3Mcid6j6skElCyD2C6HvEWiQosnFghdt6u&#10;vBIf4wL+/R/Y/g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eCeBy5AQAASwMAAA4AAAAAAAAAAAAAAAAALgIAAGRycy9lMm9E&#10;b2MueG1sUEsBAi0AFAAGAAgAAAAhAKJpM7TaAAAACgEAAA8AAAAAAAAAAAAAAAAAEwQAAGRycy9k&#10;b3ducmV2LnhtbFBLBQYAAAAABAAEAPMAAAAaBQAAAAA=&#10;" w14:anchorId="060DA1F1">
                <v:textbox inset="2.16pt,1.44pt,0,1.44pt">
                  <w:txbxContent>
                    <w:p w:rsidR="00DB1734" w:rsidP="0005636F" w:rsidRDefault="00DB1734" w14:paraId="42748F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editId="43D31623" wp14:anchorId="2A4C15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3" name="Rectangle 7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2F6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3" style="position:absolute;margin-left:104pt;margin-top:11pt;width:79pt;height:60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GpugEAAEsDAAAOAAAAZHJzL2Uyb0RvYy54bWysU9tu2zAMfR+wfxD0vtixiyY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yulm1LiecOp/QD&#10;deO+t4qcs4ORUs3znfUaY+qw7CU+wyVK6M7kJw1u/iItMhWNT1eN1ZSJwOSm3axrnITAo9XNpkUf&#10;u1TvxRFS/qaCI7PDKCCUoiw/PqR8vvp2BetmMOfnZy9P+6mQ2dSrN6j7IE9IEXc0P6HRNoyMCmsi&#10;JSPOndH0+8BBUWK/exS2Wd20DS5KCZbrZo0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d1GpugEAAEsDAAAOAAAAAAAAAAAAAAAAAC4CAABkcnMvZTJv&#10;RG9jLnhtbFBLAQItABQABgAIAAAAIQCiaTO02gAAAAoBAAAPAAAAAAAAAAAAAAAAABQEAABkcnMv&#10;ZG93bnJldi54bWxQSwUGAAAAAAQABADzAAAAGwUAAAAA&#10;" w14:anchorId="2A4C151F">
                <v:textbox inset="2.16pt,1.44pt,0,1.44pt">
                  <w:txbxContent>
                    <w:p w:rsidR="00DB1734" w:rsidP="0005636F" w:rsidRDefault="00DB1734" w14:paraId="412F6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5648" behindDoc="0" locked="0" layoutInCell="1" allowOverlap="1" wp14:editId="201CEFD5" wp14:anchorId="140508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4" name="Rectangle 7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10A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4" style="position:absolute;margin-left:104pt;margin-top:11pt;width:79pt;height:60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+4ug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9WaEs8dTuk7&#10;6sZ9bxW5ZAcjpZrnO+s1xtRh2Ut8hmuU0J3JTxrc/EVaZCoan28aqykTgcntatvWOAmBR5v1doU+&#10;dqneiiOk/FkFR2aHUUAoRVl++pry5errFaybwVyen708HaZCZlu3r1APQZ6RIu5ofkKjbRgZFdZE&#10;SkacO6Pp15GDosR+8Shss1mvGlyUEizbpsU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Bm+4ugEAAEsDAAAOAAAAAAAAAAAAAAAAAC4CAABkcnMvZTJv&#10;RG9jLnhtbFBLAQItABQABgAIAAAAIQCiaTO02gAAAAoBAAAPAAAAAAAAAAAAAAAAABQEAABkcnMv&#10;ZG93bnJldi54bWxQSwUGAAAAAAQABADzAAAAGwUAAAAA&#10;" w14:anchorId="14050852">
                <v:textbox inset="2.16pt,1.44pt,0,1.44pt">
                  <w:txbxContent>
                    <w:p w:rsidR="00DB1734" w:rsidP="0005636F" w:rsidRDefault="00DB1734" w14:paraId="3610A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6672" behindDoc="0" locked="0" layoutInCell="1" allowOverlap="1" wp14:editId="004C15DA" wp14:anchorId="11298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5" name="Rectangle 7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7062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5" style="position:absolute;margin-left:104pt;margin-top:11pt;width:79pt;height:60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YNugEAAEs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Xy9VnSjx3OKVf&#10;qBv3vVXknB2MlGqe76zXGFOHZY/xAS5RQncmP2lw8xdpkalofLpqrKZMBCbbVbupcRICj9Y37Qp9&#10;7FK9FEdI+ZsKjswOo4BQirL8+CPl89XnK1g3gzk/P3t52k+FTFu3z1D3QZ6QIu5ovkejbRgZFdZE&#10;SkacO6Ppz4GDosR+9yhss75ZNbgoJVhumg0uMJQAQe9fZ7kXQ8BVEhkoOUQw/YB4i0QFFk6sELts&#10;17wSr+MC/uU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K80YNugEAAEsDAAAOAAAAAAAAAAAAAAAAAC4CAABkcnMvZTJv&#10;RG9jLnhtbFBLAQItABQABgAIAAAAIQCiaTO02gAAAAoBAAAPAAAAAAAAAAAAAAAAABQEAABkcnMv&#10;ZG93bnJldi54bWxQSwUGAAAAAAQABADzAAAAGwUAAAAA&#10;" w14:anchorId="11298125">
                <v:textbox inset="2.16pt,1.44pt,0,1.44pt">
                  <w:txbxContent>
                    <w:p w:rsidR="00DB1734" w:rsidP="0005636F" w:rsidRDefault="00DB1734" w14:paraId="737062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7696" behindDoc="0" locked="0" layoutInCell="1" allowOverlap="1" wp14:editId="4940763E" wp14:anchorId="01EF0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6" name="Rectangle 7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2AF2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6" style="position:absolute;margin-left:104pt;margin-top:11pt;width:79pt;height:60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hKugEAAEs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FVs7ylxHGLXXpB&#10;37jrR0XO1cFIqXJ/s19TiB1eew3PcMkiLrP4WYPNX5RF5uLx6eqxmhMRWNwsN+saOyFwa3WzWeIa&#10;Uar3ywFi+qa8JXnBKCCV4iw/PsR0Pvr7CN7LZM7P51Wa93MRs2kKbK7tvTyhRJzR9IRBj35iVIwm&#10;UDJh3xmNvw4cFCXjd4fGtqubZYuDUpJm3a5xgKEkSHr/scqdGDyOkkhAySGA6QfkWywqtLBjRdhl&#10;uvJIfMwL+fd/YPc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+jhKugEAAEsDAAAOAAAAAAAAAAAAAAAAAC4CAABkcnMvZTJv&#10;RG9jLnhtbFBLAQItABQABgAIAAAAIQCiaTO02gAAAAoBAAAPAAAAAAAAAAAAAAAAABQEAABkcnMv&#10;ZG93bnJldi54bWxQSwUGAAAAAAQABADzAAAAGwUAAAAA&#10;" w14:anchorId="01EF0286">
                <v:textbox inset="2.16pt,1.44pt,0,1.44pt">
                  <w:txbxContent>
                    <w:p w:rsidR="00DB1734" w:rsidP="0005636F" w:rsidRDefault="00DB1734" w14:paraId="1E2AF2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8720" behindDoc="0" locked="0" layoutInCell="1" allowOverlap="1" wp14:editId="61D5F5D1" wp14:anchorId="49050D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7" name="Rectangle 7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839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7" style="position:absolute;margin-left:104pt;margin-top:11pt;width:79pt;height:60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0PEf+5AQAASwMAAA4AAAAAAAAAAAAAAAAALgIAAGRycy9lMm9E&#10;b2MueG1sUEsBAi0AFAAGAAgAAAAhAKJpM7TaAAAACgEAAA8AAAAAAAAAAAAAAAAAEwQAAGRycy9k&#10;b3ducmV2LnhtbFBLBQYAAAAABAAEAPMAAAAaBQAAAAA=&#10;" w14:anchorId="49050D24">
                <v:textbox inset="2.16pt,1.44pt,0,1.44pt">
                  <w:txbxContent>
                    <w:p w:rsidR="00DB1734" w:rsidP="0005636F" w:rsidRDefault="00DB1734" w14:paraId="0D839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19744" behindDoc="0" locked="0" layoutInCell="1" allowOverlap="1" wp14:editId="1E7E1E73" wp14:anchorId="684447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8" name="Rectangle 7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0E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8" style="position:absolute;margin-left:104pt;margin-top:11pt;width:79pt;height:60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sdNxG5AQAASwMAAA4AAAAAAAAAAAAAAAAALgIAAGRycy9lMm9E&#10;b2MueG1sUEsBAi0AFAAGAAgAAAAhAKJpM7TaAAAACgEAAA8AAAAAAAAAAAAAAAAAEwQAAGRycy9k&#10;b3ducmV2LnhtbFBLBQYAAAAABAAEAPMAAAAaBQAAAAA=&#10;" w14:anchorId="684447A9">
                <v:textbox inset="2.16pt,1.44pt,0,1.44pt">
                  <w:txbxContent>
                    <w:p w:rsidR="00DB1734" w:rsidP="0005636F" w:rsidRDefault="00DB1734" w14:paraId="1060E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0768" behindDoc="0" locked="0" layoutInCell="1" allowOverlap="1" wp14:editId="580BB438" wp14:anchorId="6762E5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39" name="Rectangle 7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3BDA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9" style="position:absolute;margin-left:104pt;margin-top:11pt;width:79pt;height:48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zUugEAAEs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ehts+4o8dzhlH6g&#10;btwPVpFzdjRSqmW+i15TTD2WPcVHuEQJ3YX8rMEtX6RF5qLx6aqxmjMRmOzW3abGSQg8+tTddOhj&#10;l+q1OELKX1RwZHEYBYRSlOXHbymfr75cwboFzPn5xcvzfi5kumb9AnUf5Akp4o7mBzTaholRYU2k&#10;ZMK5M5p+HTgoSuxXj8K2tx/XLS5KCZpNu8EFhhIg6P3bLPdiDLhKIgMlhwhmGBFvkajAwokVYpft&#10;WlbibVzAv/4D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F26zUugEAAEsDAAAOAAAAAAAAAAAAAAAAAC4CAABkcnMvZTJv&#10;RG9jLnhtbFBLAQItABQABgAIAAAAIQC5TgVu2gAAAAoBAAAPAAAAAAAAAAAAAAAAABQEAABkcnMv&#10;ZG93bnJldi54bWxQSwUGAAAAAAQABADzAAAAGwUAAAAA&#10;" w14:anchorId="6762E583">
                <v:textbox inset="2.16pt,1.44pt,0,1.44pt">
                  <w:txbxContent>
                    <w:p w:rsidR="00DB1734" w:rsidP="0005636F" w:rsidRDefault="00DB1734" w14:paraId="783BDA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1792" behindDoc="0" locked="0" layoutInCell="1" allowOverlap="1" wp14:editId="2DF929DF" wp14:anchorId="540DBC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0" name="Rectangle 7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7AD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0" style="position:absolute;margin-left:104pt;margin-top:11pt;width:79pt;height:48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CPugEAAEs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GgRy3OKXv&#10;qBt3w6TIOTsaKVWeb9ZrDrHHsufwBJcoopvJLxps/iItshSNT1eN1ZKIwGR3021qfEjg0cfutkMf&#10;u1SvxQFi+qy8JdlhFBBKUZYfv8Z0vvpyBesymPPz2UvLfilkumb9AnXv5Qkp4o6mRzR68jOjYjKB&#10;khnnzmj8deCgKJm+OBS2vVvftLgo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9gECPugEAAEsDAAAOAAAAAAAAAAAAAAAAAC4CAABkcnMvZTJv&#10;RG9jLnhtbFBLAQItABQABgAIAAAAIQC5TgVu2gAAAAoBAAAPAAAAAAAAAAAAAAAAABQEAABkcnMv&#10;ZG93bnJldi54bWxQSwUGAAAAAAQABADzAAAAGwUAAAAA&#10;" w14:anchorId="540DBC2F">
                <v:textbox inset="2.16pt,1.44pt,0,1.44pt">
                  <w:txbxContent>
                    <w:p w:rsidR="00DB1734" w:rsidP="0005636F" w:rsidRDefault="00DB1734" w14:paraId="31C7AD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2816" behindDoc="0" locked="0" layoutInCell="1" allowOverlap="1" wp14:editId="7A53D4E0" wp14:anchorId="4AC81E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1" name="Rectangle 7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1C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1" style="position:absolute;margin-left:104pt;margin-top:11pt;width:79pt;height:48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k6ugEAAEs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zXVDieMWp/QD&#10;deNuNJKcspMeBpnnm/WaQ+yx7Dk8wTmK6GbyiwKbv0iLLEXj40VjuSQiMNlddesaJyHw6Ka77dDH&#10;LtVbcYCYvkhvSXYYBYRSlOWHbzGdrr5ewboM5vR89tKyWwqZrrl5hbrzwxEp4o6mRzTK+JlRYXSg&#10;ZMa5Mxp/7TlISsxXh8K2d9dXLS5KCZp1u8YFhhIg6N37LHdi8rhKIgEl+wB6nBBvkajAwokVYuft&#10;yi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cdWk6ugEAAEsDAAAOAAAAAAAAAAAAAAAAAC4CAABkcnMvZTJv&#10;RG9jLnhtbFBLAQItABQABgAIAAAAIQC5TgVu2gAAAAoBAAAPAAAAAAAAAAAAAAAAABQEAABkcnMv&#10;ZG93bnJldi54bWxQSwUGAAAAAAQABADzAAAAGwUAAAAA&#10;" w14:anchorId="4AC81ED6">
                <v:textbox inset="2.16pt,1.44pt,0,1.44pt">
                  <w:txbxContent>
                    <w:p w:rsidR="00DB1734" w:rsidP="0005636F" w:rsidRDefault="00DB1734" w14:paraId="5AE1C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editId="7EA44F33" wp14:anchorId="7D1A8D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2" name="Rectangle 7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A9D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2" style="position:absolute;margin-left:104pt;margin-top:11pt;width:79pt;height:48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+ugEAAEs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ltKXHc4pS+&#10;o27cDZMi5+xopFR5vlmvOcQey57DE1yiiG4mv2iw+Yu0yFI0Pl01VksiApPdTbepcRICjz526w59&#10;7FK9FgeI6bPylmSHUUAoRVl+/BrT+erLFazLYM7PZy8t+6WQ6Zr1C9S9lyekiDuaHtHoyc+MiskE&#10;SmacO6Px14GDomT64lDY9u72BnVI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+bGI+ugEAAEsDAAAOAAAAAAAAAAAAAAAAAC4CAABkcnMvZTJv&#10;RG9jLnhtbFBLAQItABQABgAIAAAAIQC5TgVu2gAAAAoBAAAPAAAAAAAAAAAAAAAAABQEAABkcnMv&#10;ZG93bnJldi54bWxQSwUGAAAAAAQABADzAAAAGwUAAAAA&#10;" w14:anchorId="7D1A8D1B">
                <v:textbox inset="2.16pt,1.44pt,0,1.44pt">
                  <w:txbxContent>
                    <w:p w:rsidR="00DB1734" w:rsidP="0005636F" w:rsidRDefault="00DB1734" w14:paraId="3DFA9D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4864" behindDoc="0" locked="0" layoutInCell="1" allowOverlap="1" wp14:editId="2D6A144E" wp14:anchorId="007F44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3" name="Rectangle 7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DC96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3" style="position:absolute;margin-left:104pt;margin-top:11pt;width:79pt;height:48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uLuwEAAEs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qq6WlDhucUq/&#10;UDfuukGRU7Y3Uqp5vrNeY4gtlj2HJzhHEd2Z/KTBzl+kRaas8fGisZoSEZhsls26xEkIPLpubhr0&#10;sUvxVhwgph/KWzI7jAJCycryw0NMp6uvV7BuBnN6fvbStJsymaZavULdeXlEirij6RGNHvzIqBhM&#10;oGTEuTMa/+w5KEqGe4fC1qurZY2LkoNqXa9xgSEHCHr3Psud6D2ukkhAyT6A6XrEmyXKsHBimdh5&#10;u+aVeB9n8G//wP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5lLi7sBAABLAwAADgAAAAAAAAAAAAAAAAAuAgAAZHJzL2Uy&#10;b0RvYy54bWxQSwECLQAUAAYACAAAACEAuU4FbtoAAAAKAQAADwAAAAAAAAAAAAAAAAAVBAAAZHJz&#10;L2Rvd25yZXYueG1sUEsFBgAAAAAEAAQA8wAAABwFAAAAAA==&#10;" w14:anchorId="007F4441">
                <v:textbox inset="2.16pt,1.44pt,0,1.44pt">
                  <w:txbxContent>
                    <w:p w:rsidR="00DB1734" w:rsidP="0005636F" w:rsidRDefault="00DB1734" w14:paraId="00DC96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5888" behindDoc="0" locked="0" layoutInCell="1" allowOverlap="1" wp14:editId="7D1A0AEC" wp14:anchorId="5999D1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4" name="Rectangle 7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DF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4" style="position:absolute;margin-left:104pt;margin-top:11pt;width:79pt;height:48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y6HWaugEAAEsDAAAOAAAAAAAAAAAAAAAAAC4CAABkcnMvZTJv&#10;RG9jLnhtbFBLAQItABQABgAIAAAAIQC5TgVu2gAAAAoBAAAPAAAAAAAAAAAAAAAAABQEAABkcnMv&#10;ZG93bnJldi54bWxQSwUGAAAAAAQABADzAAAAGwUAAAAA&#10;" w14:anchorId="5999D1FF">
                <v:textbox inset="2.16pt,1.44pt,0,1.44pt">
                  <w:txbxContent>
                    <w:p w:rsidR="00DB1734" w:rsidP="0005636F" w:rsidRDefault="00DB1734" w14:paraId="6ADDF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6912" behindDoc="0" locked="0" layoutInCell="1" allowOverlap="1" wp14:editId="11C652FA" wp14:anchorId="6B21FB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5" name="Rectangle 7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595A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5" style="position:absolute;margin-left:104pt;margin-top:11pt;width:79pt;height:48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MdXC+5AQAASwMAAA4AAAAAAAAAAAAAAAAALgIAAGRycy9lMm9E&#10;b2MueG1sUEsBAi0AFAAGAAgAAAAhALlOBW7aAAAACgEAAA8AAAAAAAAAAAAAAAAAEwQAAGRycy9k&#10;b3ducmV2LnhtbFBLBQYAAAAABAAEAPMAAAAaBQAAAAA=&#10;" w14:anchorId="6B21FBD0">
                <v:textbox inset="2.16pt,1.44pt,0,1.44pt">
                  <w:txbxContent>
                    <w:p w:rsidR="00DB1734" w:rsidP="0005636F" w:rsidRDefault="00DB1734" w14:paraId="1C595A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7936" behindDoc="0" locked="0" layoutInCell="1" allowOverlap="1" wp14:editId="7B386001" wp14:anchorId="0069F0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6" name="Rectangle 7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57F7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6" style="position:absolute;margin-left:104pt;margin-top:11pt;width:79pt;height:48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o7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Lq9XlDhusUs/&#10;0Dfu+lGRU3UwUqrc3+zXFGKH117CM5yziMssftZg8xdlkbl4fLx4rOZEBBbbq3ZdYycEbt20qxbX&#10;iFK9XQ4Q0zflLckLRgGpFGf54TGm09HXI3gvkzk9n1dp3s1FTNsU2FzbeXlEiTij6QmDHv3EqBhN&#10;oGTCvjMaf+85KErGB4fGNrfXVw0OSkmW62aNAwwlQdK791XuxOBxlEQCSvYBTD8g32JRoYUdK8LO&#10;05VH4n1eyL/9A9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Ie6O7sBAABLAwAADgAAAAAAAAAAAAAAAAAuAgAAZHJzL2Uy&#10;b0RvYy54bWxQSwECLQAUAAYACAAAACEAuU4FbtoAAAAKAQAADwAAAAAAAAAAAAAAAAAVBAAAZHJz&#10;L2Rvd25yZXYueG1sUEsFBgAAAAAEAAQA8wAAABwFAAAAAA==&#10;" w14:anchorId="0069F067">
                <v:textbox inset="2.16pt,1.44pt,0,1.44pt">
                  <w:txbxContent>
                    <w:p w:rsidR="00DB1734" w:rsidP="0005636F" w:rsidRDefault="00DB1734" w14:paraId="6B57F7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8960" behindDoc="0" locked="0" layoutInCell="1" allowOverlap="1" wp14:editId="5E3E2500" wp14:anchorId="3CC7F6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7" name="Rectangle 7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6032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7" style="position:absolute;margin-left:104pt;margin-top:11pt;width:79pt;height:48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lyk465AQAASwMAAA4AAAAAAAAAAAAAAAAALgIAAGRycy9lMm9E&#10;b2MueG1sUEsBAi0AFAAGAAgAAAAhALlOBW7aAAAACgEAAA8AAAAAAAAAAAAAAAAAEwQAAGRycy9k&#10;b3ducmV2LnhtbFBLBQYAAAAABAAEAPMAAAAaBQAAAAA=&#10;" w14:anchorId="3CC7F63C">
                <v:textbox inset="2.16pt,1.44pt,0,1.44pt">
                  <w:txbxContent>
                    <w:p w:rsidR="00DB1734" w:rsidP="0005636F" w:rsidRDefault="00DB1734" w14:paraId="3B6032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29984" behindDoc="0" locked="0" layoutInCell="1" allowOverlap="1" wp14:editId="54D32D20" wp14:anchorId="111E5C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8" name="Rectangle 7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6F0A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8" style="position:absolute;margin-left:104pt;margin-top:11pt;width:79pt;height:48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/YLVgugEAAEsDAAAOAAAAAAAAAAAAAAAAAC4CAABkcnMvZTJv&#10;RG9jLnhtbFBLAQItABQABgAIAAAAIQC5TgVu2gAAAAoBAAAPAAAAAAAAAAAAAAAAABQEAABkcnMv&#10;ZG93bnJldi54bWxQSwUGAAAAAAQABADzAAAAGwUAAAAA&#10;" w14:anchorId="111E5C9A">
                <v:textbox inset="2.16pt,1.44pt,0,1.44pt">
                  <w:txbxContent>
                    <w:p w:rsidR="00DB1734" w:rsidP="0005636F" w:rsidRDefault="00DB1734" w14:paraId="636F0A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1008" behindDoc="0" locked="0" layoutInCell="1" allowOverlap="1" wp14:editId="2717E9DB" wp14:anchorId="447712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9" name="Rectangle 7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9FBD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9" style="position:absolute;margin-left:104pt;margin-top:11pt;width:79pt;height:48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zV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N3y+uWEs8dTukH&#10;6sZ9bxU5ZQcjpZrnO+s1xtRh2Ut8hnOU0J3JTxrc/EVaZCoaHy8aqykTgcl21a5rnITAo5v2tkUf&#10;u1TvxRFS/qqCI7PDKCCUoiw/PKZ8uvp2BetmMKfnZy9Pu6mQaZvVG9RdkEekiDuan9BoG0ZGhTWR&#10;khHnzmh63XNQlNhvHoVt7q5XDS5KCZbrZo0LDCVA0LuPWe7FEHCVRAZK9hFMPyDeIlGBhRMrxM7b&#10;Na/Ex7iAf/8Ht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lZzVugEAAEsDAAAOAAAAAAAAAAAAAAAAAC4CAABkcnMvZTJv&#10;RG9jLnhtbFBLAQItABQABgAIAAAAIQC5TgVu2gAAAAoBAAAPAAAAAAAAAAAAAAAAABQEAABkcnMv&#10;ZG93bnJldi54bWxQSwUGAAAAAAQABADzAAAAGwUAAAAA&#10;" w14:anchorId="447712C5">
                <v:textbox inset="2.16pt,1.44pt,0,1.44pt">
                  <w:txbxContent>
                    <w:p w:rsidR="00DB1734" w:rsidP="0005636F" w:rsidRDefault="00DB1734" w14:paraId="5D9FBD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2032" behindDoc="0" locked="0" layoutInCell="1" allowOverlap="1" wp14:editId="712B12DF" wp14:anchorId="5B734B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0" name="Rectangle 7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FBB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0" style="position:absolute;margin-left:104pt;margin-top:11pt;width:79pt;height:48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Btr2Oa5AQAASwMAAA4AAAAAAAAAAAAAAAAALgIAAGRycy9lMm9E&#10;b2MueG1sUEsBAi0AFAAGAAgAAAAhALlOBW7aAAAACgEAAA8AAAAAAAAAAAAAAAAAEwQAAGRycy9k&#10;b3ducmV2LnhtbFBLBQYAAAAABAAEAPMAAAAaBQAAAAA=&#10;" w14:anchorId="5B734BAD">
                <v:textbox inset="2.16pt,1.44pt,0,1.44pt">
                  <w:txbxContent>
                    <w:p w:rsidR="00DB1734" w:rsidP="0005636F" w:rsidRDefault="00DB1734" w14:paraId="67FBB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editId="7287C0F7" wp14:anchorId="1C7FEB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1" name="Rectangle 7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B29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1" style="position:absolute;margin-left:104pt;margin-top:11pt;width:79pt;height:48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FTugEAAEsDAAAOAAAAZHJzL2Uyb0RvYy54bWysU9tu2zAMfR+wfxD0vvjSpY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uKHHc4pS+&#10;o27cDZMi5+xopFR5vlmvOcQey57DE1yiiG4mv2iw+Yu0yFI0Pl01VksiApPdTbepcRICj9bdbYc+&#10;dqleiwPE9Fl5S7LDKCCUoiw/fo3pfPXlCtZlMOfns5eW/VLIdO36BereyxNSxB1Nj2j05GdGxWQC&#10;JTPOndH468BBUTJ9cShse/fxpsVFKUGzaTe4wFACBL1/m+VOjB5XSSSg5BDADCPiLRIVWDixQuyy&#10;XXkl3sY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6nvFTugEAAEsDAAAOAAAAAAAAAAAAAAAAAC4CAABkcnMvZTJv&#10;RG9jLnhtbFBLAQItABQABgAIAAAAIQC5TgVu2gAAAAoBAAAPAAAAAAAAAAAAAAAAABQEAABkcnMv&#10;ZG93bnJldi54bWxQSwUGAAAAAAQABADzAAAAGwUAAAAA&#10;" w14:anchorId="1C7FEBDA">
                <v:textbox inset="2.16pt,1.44pt,0,1.44pt">
                  <w:txbxContent>
                    <w:p w:rsidR="00DB1734" w:rsidP="0005636F" w:rsidRDefault="00DB1734" w14:paraId="77B29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4080" behindDoc="0" locked="0" layoutInCell="1" allowOverlap="1" wp14:editId="4CDEA842" wp14:anchorId="5D02BB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2" name="Rectangle 7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EF4B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2" style="position:absolute;margin-left:104pt;margin-top:11pt;width:79pt;height:48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pXugEAAEsDAAAOAAAAZHJzL2Uyb0RvYy54bWysU9tu2zAMfR/QfxD0vthx1zQ2ovSl2FCg&#10;W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H98AzESEZvlzcNJZ47nNIP&#10;1I373ipyyg5GSjXPd9ZrjKnDspf4DOcooTuTnzS4+Yu0yFQ0Pl40VlMmApPtdbuucRICj27aVYs+&#10;dqneiyOk/E0FR2aHUUAoRVl+eEz5dPXtCtbNYE7Pz16edlMh0zarN6i7II9IEXc0P6HRNoyMCmsi&#10;JSPOndH0uuegKLEPHoVtbr9cow65BMt1s8YFhhIg6N3HLPdiCLhKIgMl+wimHxBvkajAwokVYuft&#10;mlfiY1zAv/8D2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h/pXugEAAEsDAAAOAAAAAAAAAAAAAAAAAC4CAABkcnMvZTJv&#10;RG9jLnhtbFBLAQItABQABgAIAAAAIQC5TgVu2gAAAAoBAAAPAAAAAAAAAAAAAAAAABQEAABkcnMv&#10;ZG93bnJldi54bWxQSwUGAAAAAAQABADzAAAAGwUAAAAA&#10;" w14:anchorId="5D02BB77">
                <v:textbox inset="2.16pt,1.44pt,0,1.44pt">
                  <w:txbxContent>
                    <w:p w:rsidR="00DB1734" w:rsidP="0005636F" w:rsidRDefault="00DB1734" w14:paraId="4EF4B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5104" behindDoc="0" locked="0" layoutInCell="1" allowOverlap="1" wp14:editId="6A283422" wp14:anchorId="14E9D8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3" name="Rectangle 7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F2E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3" style="position:absolute;margin-left:104pt;margin-top:11pt;width:79pt;height:48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PiugEAAEsDAAAOAAAAZHJzL2Uyb0RvYy54bWysU9tu2zAMfR+wfxD0vthx1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bXy5sVJZ47nNJP&#10;1I373ipyzg5GSjXPd9ZrjKnDsqf4CJcooTuTnzS4+Yu0yFQ0Pl01VlMmApPtqt3UOAmBRzftbYs+&#10;dqleiyOk/FUFR2aHUUAoRVl+/J7y+erLFaybwZyfn7087adCpm3WL1D3QZ6QIu5ofkCjbRgZFdZE&#10;SkacO6Pp94GDosR+8yhss/68anBRSrDcNBtcYCgBgt6/zXIvhoCrJDJQcohg+gHxFokKLJxYIXbZ&#10;rnkl3sYF/Os/sPs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5ctPiugEAAEsDAAAOAAAAAAAAAAAAAAAAAC4CAABkcnMvZTJv&#10;RG9jLnhtbFBLAQItABQABgAIAAAAIQC5TgVu2gAAAAoBAAAPAAAAAAAAAAAAAAAAABQEAABkcnMv&#10;ZG93bnJldi54bWxQSwUGAAAAAAQABADzAAAAGwUAAAAA&#10;" w14:anchorId="14E9D8A0">
                <v:textbox inset="2.16pt,1.44pt,0,1.44pt">
                  <w:txbxContent>
                    <w:p w:rsidR="00DB1734" w:rsidP="0005636F" w:rsidRDefault="00DB1734" w14:paraId="3BF2E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6128" behindDoc="0" locked="0" layoutInCell="1" allowOverlap="1" wp14:editId="745F0393" wp14:anchorId="2364F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4" name="Rectangle 7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7F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4" style="position:absolute;margin-left:104pt;margin-top:11pt;width:79pt;height:48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3z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q3vrmmxHOHU/qB&#10;unE/WEVO2dFIqZb5LnpNMfVY9hyf4BwldBfyswa3fJEWmYvGx4vGas5EYLK76toaJyHw6Ka77dDH&#10;LtVbcYSUv6jgyOIwCgilKMsP31I+XX29gnULmNPzi5fn3VzIdE37CnUX5BEp4o7mRzTaholRYU2k&#10;ZMK5M5p+7TkoSuxXj8I2d9dXDS5KCdZt0+ICQwkQ9O59lnsxBlwlkYGSfQQzjIi3SFRg4cQKsfN2&#10;LS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A+3zugEAAEsDAAAOAAAAAAAAAAAAAAAAAC4CAABkcnMvZTJv&#10;RG9jLnhtbFBLAQItABQABgAIAAAAIQC5TgVu2gAAAAoBAAAPAAAAAAAAAAAAAAAAABQEAABkcnMv&#10;ZG93bnJldi54bWxQSwUGAAAAAAQABADzAAAAGwUAAAAA&#10;" w14:anchorId="2364FD88">
                <v:textbox inset="2.16pt,1.44pt,0,1.44pt">
                  <w:txbxContent>
                    <w:p w:rsidR="00DB1734" w:rsidP="0005636F" w:rsidRDefault="00DB1734" w14:paraId="1DD7F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7152" behindDoc="0" locked="0" layoutInCell="1" allowOverlap="1" wp14:editId="685F2D28" wp14:anchorId="7C190E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5" name="Rectangle 7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24190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5" style="position:absolute;margin-left:104pt;margin-top:11pt;width:79pt;height:48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RGugEAAEsDAAAOAAAAZHJzL2Uyb0RvYy54bWysU9tu2zAMfR/QfxD0vthxlz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lcrSjx3OKUf&#10;qBv3vVXklB2MlGqe76zXGFOHZS/xGc5RQncmP2lw8xdpkalofLxorKZMBCbb63Zd4yQEHq3amxZ9&#10;7FK9F0dI+ZsKjswOo4BQirL88Jjy6erbFaybwZyen7087aZCpm3aN6i7II9IEXc0P6HRNoyMCmsi&#10;JSPOndH0uuegKLEPHoVtbr9cN7goJViumzUuMJQAQe8+ZrkXQ8BVEhko2Ucw/YB4i0QFFk6sEDtv&#10;17wSH+MC/v0f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19sRGugEAAEsDAAAOAAAAAAAAAAAAAAAAAC4CAABkcnMvZTJv&#10;RG9jLnhtbFBLAQItABQABgAIAAAAIQC5TgVu2gAAAAoBAAAPAAAAAAAAAAAAAAAAABQEAABkcnMv&#10;ZG93bnJldi54bWxQSwUGAAAAAAQABADzAAAAGwUAAAAA&#10;" w14:anchorId="7C190EF1">
                <v:textbox inset="2.16pt,1.44pt,0,1.44pt">
                  <w:txbxContent>
                    <w:p w:rsidR="00DB1734" w:rsidP="0005636F" w:rsidRDefault="00DB1734" w14:paraId="024190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8176" behindDoc="0" locked="0" layoutInCell="1" allowOverlap="1" wp14:editId="0B9725E8" wp14:anchorId="2654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6" name="Rectangle 7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4834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6" style="position:absolute;margin-left:104pt;margin-top:11pt;width:79pt;height:48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oBuwEAAEs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lzdrShy32KWf&#10;6Bt3/ajIuToYKVXub/ZrCrHDa0/hES5ZxGUWP2uw+YuyyFw8Pl09VnMiAovtqt3U2AmBWzftusU1&#10;olSvlwPE9FV5S/KCUUAqxVl+/B7T+ejLEbyXyZyfz6s07+cipl0V2Fzbe3lCiTij6QGDHv3EqBhN&#10;oGTCvjMafx84KErGbw6NbW4/rxoclJIsN80GBxhKgqT3b6vcicHjKIkElBwCmH5AvsWiQgs7VoRd&#10;piuPxNu8kH/9B3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/+6AbsBAABLAwAADgAAAAAAAAAAAAAAAAAuAgAAZHJzL2Uy&#10;b0RvYy54bWxQSwECLQAUAAYACAAAACEAuU4FbtoAAAAKAQAADwAAAAAAAAAAAAAAAAAVBAAAZHJz&#10;L2Rvd25yZXYueG1sUEsFBgAAAAAEAAQA8wAAABwFAAAAAA==&#10;" w14:anchorId="2654503E">
                <v:textbox inset="2.16pt,1.44pt,0,1.44pt">
                  <w:txbxContent>
                    <w:p w:rsidR="00DB1734" w:rsidP="0005636F" w:rsidRDefault="00DB1734" w14:paraId="684834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39200" behindDoc="0" locked="0" layoutInCell="1" allowOverlap="1" wp14:editId="50827DFF" wp14:anchorId="4095DE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7" name="Rectangle 7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DC6A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7" style="position:absolute;margin-left:104pt;margin-top:11pt;width:79pt;height:48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O0ugEAAEs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fJmTYnjFqf0&#10;E3XjbjCSnLOj7nuZ55v1mkLssOwpPMIliuhm8rMCm79Ii8xF49NVYzknIjDZrtpNjZMQeHTT3rbo&#10;Y5fqtThATF+ltyQ7jAJCKcry4/eYzldfrmBdBnN+Pntp3s+FTLu6Qt37/oQUcUfTAxpl/MSoMDpQ&#10;MuHcGY2/DxwkJeabQ2Gb9edVg4tSguWm2eACQwkQ9P5tljsxelwlkYCSQwA9jIi3vFtg4cQKsct2&#10;5ZV4Gxfwr//A7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CCpO0ugEAAEsDAAAOAAAAAAAAAAAAAAAAAC4CAABkcnMvZTJv&#10;RG9jLnhtbFBLAQItABQABgAIAAAAIQC5TgVu2gAAAAoBAAAPAAAAAAAAAAAAAAAAABQEAABkcnMv&#10;ZG93bnJldi54bWxQSwUGAAAAAAQABADzAAAAGwUAAAAA&#10;" w14:anchorId="4095DE6B">
                <v:textbox inset="2.16pt,1.44pt,0,1.44pt">
                  <w:txbxContent>
                    <w:p w:rsidR="00DB1734" w:rsidP="0005636F" w:rsidRDefault="00DB1734" w14:paraId="54DC6A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0224" behindDoc="0" locked="0" layoutInCell="1" allowOverlap="1" wp14:editId="5FB51B68" wp14:anchorId="392872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8" name="Rectangle 7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D68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8" style="position:absolute;margin-left:104pt;margin-top:11pt;width:79pt;height:48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QYtVq5AQAASwMAAA4AAAAAAAAAAAAAAAAALgIAAGRycy9lMm9E&#10;b2MueG1sUEsBAi0AFAAGAAgAAAAhALlOBW7aAAAACgEAAA8AAAAAAAAAAAAAAAAAEwQAAGRycy9k&#10;b3ducmV2LnhtbFBLBQYAAAAABAAEAPMAAAAaBQAAAAA=&#10;" w14:anchorId="39287249">
                <v:textbox inset="2.16pt,1.44pt,0,1.44pt">
                  <w:txbxContent>
                    <w:p w:rsidR="00DB1734" w:rsidP="0005636F" w:rsidRDefault="00DB1734" w14:paraId="4BD68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1248" behindDoc="0" locked="0" layoutInCell="1" allowOverlap="1" wp14:editId="2DCED785" wp14:anchorId="41E94A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9" name="Rectangle 7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C3D4B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9" style="position:absolute;margin-left:104pt;margin-top:11pt;width:79pt;height:48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zvugEAAEsDAAAOAAAAZHJzL2Uyb0RvYy54bWysU9tu2zAMfR/QfxD0vthx1j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q9bSjx3OKUf&#10;qBv3vVXklB2MlGqe76zXGFOHZS/xGc5RQncmP2lw8xdpkalofLxorKZMBCbbVbuucRICj67bmxZ9&#10;7FK9F0dI+ZsKjswOo4BQirL88Jjy6erbFaybwZyen7087aZCpl2t3qDugjwiRdzR/IRG2zAyKqyJ&#10;lIw4d0bT656DosQ+eBS2uf2yanBRSrBcN2tcYCgBgt59zHIvhoCrJDJQso9g+gHxFokKLJxYIXbe&#10;rnklPsYF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ZzvugEAAEsDAAAOAAAAAAAAAAAAAAAAAC4CAABkcnMvZTJv&#10;RG9jLnhtbFBLAQItABQABgAIAAAAIQC5TgVu2gAAAAoBAAAPAAAAAAAAAAAAAAAAABQEAABkcnMv&#10;ZG93bnJldi54bWxQSwUGAAAAAAQABADzAAAAGwUAAAAA&#10;" w14:anchorId="41E94A29">
                <v:textbox inset="2.16pt,1.44pt,0,1.44pt">
                  <w:txbxContent>
                    <w:p w:rsidR="00DB1734" w:rsidP="0005636F" w:rsidRDefault="00DB1734" w14:paraId="2C3D4B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editId="659CEBEE" wp14:anchorId="732ECD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0" name="Rectangle 7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F3D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0" style="position:absolute;margin-left:104pt;margin-top:11pt;width:79pt;height:60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KL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/AYF8tzhlH6j&#10;btx3VpFztjdSqmm+k15DTC2WPcVHuEQJ3Yn8qMFNX6RFxqLx6aqxGjMRmNwsNusaHxJ4tFpuFuhj&#10;l+q9OELKP1RwZHIYBYRSlOXHXymfr75dwboJzPn5ycvjfixkNovlG9R9kCekiDuaH9BoGwZGhTWR&#10;kgHnzmj6c+CgKLE/PQrbrJaLBhelBPN1s8YFhhIg6P3HLPeiD7hKIgMlhwim6xFvkajAwokVYpft&#10;mlb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UQ/KLugEAAEsDAAAOAAAAAAAAAAAAAAAAAC4CAABkcnMvZTJv&#10;RG9jLnhtbFBLAQItABQABgAIAAAAIQCiaTO02gAAAAoBAAAPAAAAAAAAAAAAAAAAABQEAABkcnMv&#10;ZG93bnJldi54bWxQSwUGAAAAAAQABADzAAAAGwUAAAAA&#10;" w14:anchorId="732ECDDF">
                <v:textbox inset="2.16pt,1.44pt,0,1.44pt">
                  <w:txbxContent>
                    <w:p w:rsidR="00DB1734" w:rsidP="0005636F" w:rsidRDefault="00DB1734" w14:paraId="6AF3D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3296" behindDoc="0" locked="0" layoutInCell="1" allowOverlap="1" wp14:editId="28E3B18A" wp14:anchorId="5013F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1" name="Rectangle 7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93C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1" style="position:absolute;margin-left:104pt;margin-top:11pt;width:79pt;height:60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s+ugEAAEs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V3DaUeO5wSj9R&#10;N+57q8g5Oxgp1TzfWa8xpg7LnuIjXKKE7kx+0uDmL9IiU9H4dNVYTZkITG6Wm3WNkxB4tLrZLNHH&#10;LtVrcYSUv6rgyOwwCgilKMuP31M+X325gnUzmPPzs5en/VTIbJafX6DugzwhRdzR/IBG2zAyKqyJ&#10;lIw4d0bT7wMHRYn95lHYdnWzbHFRStCs2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1tts+ugEAAEsDAAAOAAAAAAAAAAAAAAAAAC4CAABkcnMvZTJv&#10;RG9jLnhtbFBLAQItABQABgAIAAAAIQCiaTO02gAAAAoBAAAPAAAAAAAAAAAAAAAAABQEAABkcnMv&#10;ZG93bnJldi54bWxQSwUGAAAAAAQABADzAAAAGwUAAAAA&#10;" w14:anchorId="5013F67B">
                <v:textbox inset="2.16pt,1.44pt,0,1.44pt">
                  <w:txbxContent>
                    <w:p w:rsidR="00DB1734" w:rsidP="0005636F" w:rsidRDefault="00DB1734" w14:paraId="1693C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4320" behindDoc="0" locked="0" layoutInCell="1" allowOverlap="1" wp14:editId="30EC0803" wp14:anchorId="421EC1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2" name="Rectangle 7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CC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2" style="position:absolute;margin-left:104pt;margin-top:11pt;width:79pt;height:60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A6uQ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qaLxtKPHc4pd+o&#10;G/edVeSc7Y2UaprvpNcQU4tlT/ERLlFCdyI/anDTF2mRsWh8umqsxkwEJjeLzbrGSQg8Wt1sFuhj&#10;l+q9OELKP1RwZHIYBYRSlOXHXymfr75dwboJzPn5ycvjfixkNovlG9R9kCekiDuaH9BoGwZGhTWR&#10;kgHnzmj6c+CgKLE/PQrbrG4WqEMuwXzdrHGBoQQIev8xy73oA66SyEDJIYLpesRbJCqwcGKF2GW7&#10;ppX4GBfw7//A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ev0Dq5AQAASwMAAA4AAAAAAAAAAAAAAAAALgIAAGRycy9lMm9E&#10;b2MueG1sUEsBAi0AFAAGAAgAAAAhAKJpM7TaAAAACgEAAA8AAAAAAAAAAAAAAAAAEwQAAGRycy9k&#10;b3ducmV2LnhtbFBLBQYAAAAABAAEAPMAAAAaBQAAAAA=&#10;" w14:anchorId="421EC157">
                <v:textbox inset="2.16pt,1.44pt,0,1.44pt">
                  <w:txbxContent>
                    <w:p w:rsidR="00DB1734" w:rsidP="0005636F" w:rsidRDefault="00DB1734" w14:paraId="611CC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5344" behindDoc="0" locked="0" layoutInCell="1" allowOverlap="1" wp14:editId="0C4AD758" wp14:anchorId="69FC3A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3" name="Rectangle 7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CC2A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3" style="position:absolute;margin-left:104pt;margin-top:11pt;width:79pt;height:48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v/uw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+V6RYnjFqf0&#10;A3Xjrh8VuWQHI6XK8816TSF2WPYUHuEaRXQz+VmDzV+kReai8fmmsZoTEZhsV+22xkkIPPrUrlv0&#10;sUv1Whwgpi/KW5IdRgGhFGX56VtMl6svV7Aug7k8n700H+ZCpl1tXqAevDwjRdzR9IBGj35iVIwm&#10;UDLh3BmNv44cFCXjV4fCNpuP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6WlL/7sBAABLAwAADgAAAAAAAAAAAAAAAAAuAgAAZHJzL2Uy&#10;b0RvYy54bWxQSwECLQAUAAYACAAAACEAuU4FbtoAAAAKAQAADwAAAAAAAAAAAAAAAAAVBAAAZHJz&#10;L2Rvd25yZXYueG1sUEsFBgAAAAAEAAQA8wAAABwFAAAAAA==&#10;" w14:anchorId="69FC3A06">
                <v:textbox inset="2.16pt,1.44pt,0,1.44pt">
                  <w:txbxContent>
                    <w:p w:rsidR="00DB1734" w:rsidP="0005636F" w:rsidRDefault="00DB1734" w14:paraId="0CC2A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6368" behindDoc="0" locked="0" layoutInCell="1" allowOverlap="1" wp14:editId="19E3820A" wp14:anchorId="2E33F2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4" name="Rectangle 7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4E912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4" style="position:absolute;margin-left:104pt;margin-top:11pt;width:79pt;height:48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Bh17rsBAABLAwAADgAAAAAAAAAAAAAAAAAuAgAAZHJzL2Uy&#10;b0RvYy54bWxQSwECLQAUAAYACAAAACEAuU4FbtoAAAAKAQAADwAAAAAAAAAAAAAAAAAVBAAAZHJz&#10;L2Rvd25yZXYueG1sUEsFBgAAAAAEAAQA8wAAABwFAAAAAA==&#10;" w14:anchorId="2E33F24F">
                <v:textbox inset="2.16pt,1.44pt,0,1.44pt">
                  <w:txbxContent>
                    <w:p w:rsidR="00DB1734" w:rsidP="0005636F" w:rsidRDefault="00DB1734" w14:paraId="74E912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7392" behindDoc="0" locked="0" layoutInCell="1" allowOverlap="1" wp14:editId="55A582FA" wp14:anchorId="48007C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5" name="Rectangle 7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CCB5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5" style="position:absolute;margin-left:104pt;margin-top:11pt;width:79pt;height:48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xb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lqtbSjx3OKXv&#10;qBv3g1XknB2NlKrMt+g1xdRj2XN8gkuU0C3kZw2ufJEWmavGp6vGas5EYHJzs1m3OAmBR7eb1QZ9&#10;7NK8FkdI+bMKjhSHUUAoVVl+/Jry+erLFawrYM7PFy/P+7mSwVdeoO6DPCFF3NH8iEbbMDEqrImU&#10;TDh3RtOvAwdFif3iUdju7uNNh4tSg+W6W+MCQw0Q9P5tlnsxBlwlkYGSQwQzjIi3SlRh4cQqsct2&#10;lZV4G1fwr//A7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VxbugEAAEsDAAAOAAAAAAAAAAAAAAAAAC4CAABkcnMvZTJv&#10;RG9jLnhtbFBLAQItABQABgAIAAAAIQC5TgVu2gAAAAoBAAAPAAAAAAAAAAAAAAAAABQEAABkcnMv&#10;ZG93bnJldi54bWxQSwUGAAAAAAQABADzAAAAGwUAAAAA&#10;" w14:anchorId="48007C18">
                <v:textbox inset="2.16pt,1.44pt,0,1.44pt">
                  <w:txbxContent>
                    <w:p w:rsidR="00DB1734" w:rsidP="0005636F" w:rsidRDefault="00DB1734" w14:paraId="51CCB5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8416" behindDoc="0" locked="0" layoutInCell="1" allowOverlap="1" wp14:editId="651FE5B3" wp14:anchorId="499E9D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6" name="Rectangle 7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DE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6" style="position:absolute;margin-left:104pt;margin-top:11pt;width:79pt;height:60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mY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+WpFieMWu/SC&#10;vnHXDYpcqr2RUuX+Zr/GEFu89hqe4ZpFXGbxkwabvyiLTMXj881jNSUisLhdbDc1dkLg1nq5XeAa&#10;Uar3ywFi+qa8JXnBKCCV4iw/PcR0Ofr7CN7LZC7P51WaDlMRs10W2Fw7eHlGiTij6QmDHvzIqBhM&#10;oGTEvjMafx05KEqG7w6NbdbLRYODUpL5ptngAENJkPThY5U70XscJZGAkmMA0/XIt1hUaGHHirDr&#10;dOWR+JgX8u//wP4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LYjmYugEAAEsDAAAOAAAAAAAAAAAAAAAAAC4CAABkcnMvZTJv&#10;RG9jLnhtbFBLAQItABQABgAIAAAAIQCiaTO02gAAAAoBAAAPAAAAAAAAAAAAAAAAABQEAABkcnMv&#10;ZG93bnJldi54bWxQSwUGAAAAAAQABADzAAAAGwUAAAAA&#10;" w14:anchorId="499E9DFE">
                <v:textbox inset="2.16pt,1.44pt,0,1.44pt">
                  <w:txbxContent>
                    <w:p w:rsidR="00DB1734" w:rsidP="0005636F" w:rsidRDefault="00DB1734" w14:paraId="681DE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49440" behindDoc="0" locked="0" layoutInCell="1" allowOverlap="1" wp14:editId="2ACDCD37" wp14:anchorId="13BBE8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7" name="Rectangle 7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43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NESSUNA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7" style="position:absolute;margin-left:104pt;margin-top:11pt;width:79pt;height:60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AtugEAAEs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1fxuRYnjFqf0&#10;grpx1w2KnLO9kVLl+Wa9xhBbLHsNz3CJIrqZ/KTB5i/SIlPR+HTVWE2JCExuFpt1jZMQeLRabhbo&#10;Y5fqozhATF+VtyQ7jAJCKcry4/eYzld/X8G6DOb8fPbStJ8Kmc3yCnXv5Qkp4o6mJzR68COjYjCB&#10;khHnzmh8O3BQlAzfHArbrJaLBhelBPN1s8YFhhIg6P3nLHei97hKIgElhwCm6xFvebfAwokVYpft&#10;yivxOS7gP/6B3T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qlxAtugEAAEsDAAAOAAAAAAAAAAAAAAAAAC4CAABkcnMvZTJv&#10;RG9jLnhtbFBLAQItABQABgAIAAAAIQCiaTO02gAAAAoBAAAPAAAAAAAAAAAAAAAAABQEAABkcnMv&#10;ZG93bnJldi54bWxQSwUGAAAAAAQABADzAAAAGwUAAAAA&#10;" w14:anchorId="13BBE85C">
                <v:textbox inset="2.16pt,1.44pt,0,1.44pt">
                  <w:txbxContent>
                    <w:p w:rsidR="00DB1734" w:rsidP="0005636F" w:rsidRDefault="00DB1734" w14:paraId="29C43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PANORAMICA FINANZIARIA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4320"/>
        <w:gridCol w:w="2156"/>
        <w:gridCol w:w="2157"/>
        <w:gridCol w:w="2157"/>
      </w:tblGrid>
      <w:tr w:rsidRPr="00DB1734" w:rsidR="00DB1734" w:rsidTr="00DB1734" w14:paraId="3E2B1443" w14:textId="77777777">
        <w:trPr>
          <w:trHeight w:val="576"/>
        </w:trPr>
        <w:tc>
          <w:tcPr>
            <w:tcW w:w="4320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033B653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18A775D5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SPESA TOTALE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B60275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CAPITALE TOTALE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2D2704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TOTALE COMPLESSIVO</w:t>
            </w:r>
          </w:p>
        </w:tc>
      </w:tr>
      <w:tr w:rsidRPr="00DB1734" w:rsidR="00DB1734" w:rsidTr="00043D7E" w14:paraId="078F9E02" w14:textId="77777777">
        <w:trPr>
          <w:trHeight w:val="1152"/>
        </w:trPr>
        <w:tc>
          <w:tcPr>
            <w:tcW w:w="4320" w:type="dxa"/>
            <w:tcBorders>
              <w:top w:val="single" w:color="BFBFBF" w:themeColor="background1" w:themeShade="BF" w:sz="8" w:space="0"/>
            </w:tcBorders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15B52376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COSTI DI BILANCIO</w:t>
            </w:r>
          </w:p>
        </w:tc>
        <w:tc>
          <w:tcPr>
            <w:tcW w:w="2156" w:type="dxa"/>
            <w:tcBorders>
              <w:top w:val="single" w:color="BFBFBF" w:themeColor="background1" w:themeShade="BF" w:sz="8" w:space="0"/>
            </w:tcBorders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611E268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shd w:val="clear" w:color="auto" w:fill="EAEEF3"/>
            <w:vAlign w:val="center"/>
          </w:tcPr>
          <w:p w:rsidRPr="00DB1734" w:rsidR="00DB1734" w:rsidP="00DB1734" w:rsidRDefault="00DB1734" w14:paraId="5CB8FFE1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vAlign w:val="center"/>
          </w:tcPr>
          <w:p w:rsidRPr="00DB1734" w:rsidR="00DB1734" w:rsidP="00DB1734" w:rsidRDefault="00DB1734" w14:paraId="403D37B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1ED0F130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2BAD787D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STIMA AL COMPLETAMENTO (EAC)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38F40B0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05571D0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7A014C16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49D3D76F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50C18864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Italian"/>
              </w:rPr>
              <w:t>COSTI EFFETTIVI FINO AD OGGI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2B9A48E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58EAD6CC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443F4200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DB1734" w:rsidP="001952BD" w:rsidRDefault="00DB1734" w14:paraId="5EFCAA91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DB1734" w:rsidR="00DB1734" w:rsidP="00DB1734" w:rsidRDefault="00DB1734" w14:paraId="1E28767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Italian"/>
        </w:rPr>
        <w:t>COMMENTI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DB1734" w:rsidTr="00043D7E" w14:paraId="6C57828E" w14:textId="77777777">
        <w:trPr>
          <w:trHeight w:val="7632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DB1734" w:rsidP="00DB1734" w:rsidRDefault="00DB1734" w14:paraId="11546089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DB1734" w:rsidP="00DB1734" w:rsidRDefault="00DB1734" w14:paraId="6D0823EF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B1734" w:rsidP="001952BD" w:rsidRDefault="00DB1734" w14:paraId="74386FCD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="00DB1734" w:rsidP="001952BD" w:rsidRDefault="00DB1734" w14:paraId="3426132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p w:rsidR="00043D7E" w:rsidP="001952BD" w:rsidRDefault="00043D7E" w14:paraId="33BA30AA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p w:rsidRPr="00F91EB4" w:rsidR="00790912" w:rsidP="00790912" w:rsidRDefault="00790912" w14:paraId="08E9ADA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lastRenderedPageBreak/>
        <mc:AlternateContent>
          <mc:Choice Requires="wps">
            <w:drawing>
              <wp:anchor distT="0" distB="0" distL="114300" distR="114300" simplePos="0" relativeHeight="258751488" behindDoc="0" locked="0" layoutInCell="1" allowOverlap="1" wp14:editId="11E3DD54" wp14:anchorId="34468E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4" name="Rectangle 7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628C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4" style="position:absolute;margin-left:210pt;margin-top:-1pt;width:79pt;height:4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U+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FVc7OkxHOHU/qN&#10;unHfWUXO2d5Iqab5TnoNMbVY9hQf4RIldCfyowY3fZEWGYvGp6vGasxEYHKz2KxrnITAo9Vys0Af&#10;u1TvxRFS/qGCI5PDKCCUoiw//kr5fPXtCtZNYM7PT14e92Mhs1k2b1D3QZ6QIu5ofkCjbRgYFdZE&#10;SgacO6Ppz4GDosT+9Chss1ouGlyUEszXzRoXGEqAoPcfs9yLPuAqiQyUHCKYrke8RaICCydWiF22&#10;a1qJj3EB//4P7F4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tx1ProBAABLAwAADgAAAAAAAAAAAAAAAAAuAgAAZHJzL2Uy&#10;b0RvYy54bWxQSwECLQAUAAYACAAAACEA28Ml8tsAAAAJAQAADwAAAAAAAAAAAAAAAAAUBAAAZHJz&#10;L2Rvd25yZXYueG1sUEsFBgAAAAAEAAQA8wAAABwFAAAAAA==&#10;" w14:anchorId="34468EDF">
                <v:textbox inset="2.16pt,1.44pt,0,1.44pt">
                  <w:txbxContent>
                    <w:p w:rsidR="00790912" w:rsidP="00790912" w:rsidRDefault="00790912" w14:paraId="69628C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2512" behindDoc="0" locked="0" layoutInCell="1" allowOverlap="1" wp14:editId="5C07FA6E" wp14:anchorId="6DAE8A9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5" name="Rectangle 7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178F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5" style="position:absolute;margin-left:210pt;margin-top:-1pt;width:79pt;height:4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yL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LSWOW5zS&#10;D9SNu25Q5JztjZQqzzfrNYbYYtlLeIZLFNHN5CcNNn+RFpmKxqerxmpKRGBys9isa5yEwKPVcrNA&#10;H7tU78UBYvqqvCXZYRQQSlGWHx9jOl99u4J1Gcz5+eylaT8VMpvl4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spXIu7AQAASwMAAA4AAAAAAAAAAAAAAAAALgIAAGRycy9l&#10;Mm9Eb2MueG1sUEsBAi0AFAAGAAgAAAAhANvDJfLbAAAACQEAAA8AAAAAAAAAAAAAAAAAFQQAAGRy&#10;cy9kb3ducmV2LnhtbFBLBQYAAAAABAAEAPMAAAAdBQAAAAA=&#10;" w14:anchorId="6DAE8A99">
                <v:textbox inset="2.16pt,1.44pt,0,1.44pt">
                  <w:txbxContent>
                    <w:p w:rsidR="00790912" w:rsidP="00790912" w:rsidRDefault="00790912" w14:paraId="1F178F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3536" behindDoc="0" locked="0" layoutInCell="1" allowOverlap="1" wp14:editId="7B693397" wp14:anchorId="391F28B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6" name="Rectangle 7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1EB7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6" style="position:absolute;margin-left:210pt;margin-top:-1pt;width:79pt;height:4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fZ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FaUeO5wSj9R&#10;N+47q8gl2xsp1TTfSa8hphbLnuMTXKOE7kR+1OCmL9IiY9H4fNNYjZkITG4X202NkxB4tF5uF+hj&#10;l+qtOELKX1VwZHIYBYRSlOWn7ylfrr5ewboJzOX5ycvjYSxktsvlK9RDkGekiDuaH9FoGwZGhTWR&#10;kgHnzmj6feSgKLHfPArbrJeLBhelBPNNs8EFhhIg6MP7LPeiD7hKIgMlxwim6xFvkajAwokVYtft&#10;mlbifVzAv/0D+z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etX2boBAABLAwAADgAAAAAAAAAAAAAAAAAuAgAAZHJzL2Uy&#10;b0RvYy54bWxQSwECLQAUAAYACAAAACEA28Ml8tsAAAAJAQAADwAAAAAAAAAAAAAAAAAUBAAAZHJz&#10;L2Rvd25yZXYueG1sUEsFBgAAAAAEAAQA8wAAABwFAAAAAA==&#10;" w14:anchorId="391F28B3">
                <v:textbox inset="2.16pt,1.44pt,0,1.44pt">
                  <w:txbxContent>
                    <w:p w:rsidR="00790912" w:rsidP="00790912" w:rsidRDefault="00790912" w14:paraId="7C1EB7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4560" behindDoc="0" locked="0" layoutInCell="1" allowOverlap="1" wp14:editId="5C6BED1C" wp14:anchorId="0DED1C8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7" name="Rectangle 7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A74A3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7" style="position:absolute;margin-left:210pt;margin-top:-1pt;width:79pt;height:4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5s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ihLHLU7p&#10;B+rGXTcocs72RkqV55v1GkNssewlPMMliuhm8pMGm79Ii0xF49NVYzUlIjC5WWzWNU5C4NFquVmg&#10;j12q9+IAMX1V3pLsMAoIpSjLj48xna++XcG6DOb8fPbStJ8Kmc3y9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wefmy7AQAASwMAAA4AAAAAAAAAAAAAAAAALgIAAGRycy9l&#10;Mm9Eb2MueG1sUEsBAi0AFAAGAAgAAAAhANvDJfLbAAAACQEAAA8AAAAAAAAAAAAAAAAAFQQAAGRy&#10;cy9kb3ducmV2LnhtbFBLBQYAAAAABAAEAPMAAAAdBQAAAAA=&#10;" w14:anchorId="0DED1C86">
                <v:textbox inset="2.16pt,1.44pt,0,1.44pt">
                  <w:txbxContent>
                    <w:p w:rsidR="00790912" w:rsidP="00790912" w:rsidRDefault="00790912" w14:paraId="5A74A3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5584" behindDoc="0" locked="0" layoutInCell="1" allowOverlap="1" wp14:editId="0DD5E690" wp14:anchorId="3374405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8" name="Rectangle 7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B54C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8" style="position:absolute;margin-left:210pt;margin-top:-1pt;width:79pt;height:4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HBWnjuc0k/U&#10;jfvOKnLJ9kZKNc130muIqcWy5/gE1yihO5EfNbjpi7TIWDQ+3zRWYyYCk9vFdlPjJAQerZfbBfrY&#10;pXorjpDyVxUcmRxGAaEUZfnpe8qXq69XsG4Cc3l+8vJ4GAuZ7XL1CvUQ5Bkp4o7mRzTahoFRYU2k&#10;ZMC5M5p+HzkoSuw3j8I26+WiwUUpwXzTbFAUKAGCPrzPci/6gKskMlByjGC6HvEWiQosnFghdt2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aDFiCuQEAAEsDAAAOAAAAAAAAAAAAAAAAAC4CAABkcnMvZTJv&#10;RG9jLnhtbFBLAQItABQABgAIAAAAIQDbwyXy2wAAAAkBAAAPAAAAAAAAAAAAAAAAABMEAABkcnMv&#10;ZG93bnJldi54bWxQSwUGAAAAAAQABADzAAAAGwUAAAAA&#10;" w14:anchorId="3374405C">
                <v:textbox inset="2.16pt,1.44pt,0,1.44pt">
                  <w:txbxContent>
                    <w:p w:rsidR="00790912" w:rsidP="00790912" w:rsidRDefault="00790912" w14:paraId="01B54C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6608" behindDoc="0" locked="0" layoutInCell="1" allowOverlap="1" wp14:editId="6DA3A6AA" wp14:anchorId="61FACD5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9" name="Rectangle 7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A1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9" style="position:absolute;margin-left:210pt;margin-top:-1pt;width:79pt;height:4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/lxN7oBAABLAwAADgAAAAAAAAAAAAAAAAAuAgAAZHJzL2Uy&#10;b0RvYy54bWxQSwECLQAUAAYACAAAACEA28Ml8tsAAAAJAQAADwAAAAAAAAAAAAAAAAAUBAAAZHJz&#10;L2Rvd25yZXYueG1sUEsFBgAAAAAEAAQA8wAAABwFAAAAAA==&#10;" w14:anchorId="61FACD52">
                <v:textbox inset="2.16pt,1.44pt,0,1.44pt">
                  <w:txbxContent>
                    <w:p w:rsidR="00790912" w:rsidP="00790912" w:rsidRDefault="00790912" w14:paraId="0FA1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7632" behindDoc="0" locked="0" layoutInCell="1" allowOverlap="1" wp14:editId="6FE7D1A1" wp14:anchorId="3A3DCCD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0" name="Rectangle 7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47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0" style="position:absolute;margin-left:210pt;margin-top:-1pt;width:79pt;height:4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So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zQYF8tzhlL6j&#10;btz3VpFLdjBSqnm+s15jTB2WvcRnuEYJ3Zn8pMHNX6RFpqLx+aaxmjIRmNyutm2NDwk82qy3K/Sx&#10;S/VWHCHlzyo4MjuMAkIpyvLT15QvV1+vYN0M5vL87OXpMBUy23X7CvUQ5Bkp4o7mJzTahpFRYU2k&#10;ZMS5M5p+HTkoSuwXj8I2m/WqwUUpwbJtWlxgKAGCPrzPci+GgKskMlByjGD6AfEWiQosnFghdt2u&#10;eSXexwX82z+w/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2sDSouQEAAEsDAAAOAAAAAAAAAAAAAAAAAC4CAABkcnMvZTJv&#10;RG9jLnhtbFBLAQItABQABgAIAAAAIQDbwyXy2wAAAAkBAAAPAAAAAAAAAAAAAAAAABMEAABkcnMv&#10;ZG93bnJldi54bWxQSwUGAAAAAAQABADzAAAAGwUAAAAA&#10;" w14:anchorId="3A3DCCD5">
                <v:textbox inset="2.16pt,1.44pt,0,1.44pt">
                  <w:txbxContent>
                    <w:p w:rsidR="00790912" w:rsidP="00790912" w:rsidRDefault="00790912" w14:paraId="1347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8656" behindDoc="0" locked="0" layoutInCell="1" allowOverlap="1" wp14:editId="6BBCB0BB" wp14:anchorId="2B620DE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1" name="Rectangle 7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D5F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1" style="position:absolute;margin-left:210pt;margin-top:-1pt;width:79pt;height:4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0dugEAAEs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xums2SEs8dTuk7&#10;6sZ9bxW5ZAcjpZrnO+s1xtRh2Ut8hmuU0J3JTxrc/EVaZCoan28aqykTgcl21W5rnITAo826XaGP&#10;Xaq34ggpf1bBkdlhFBBKUZafvqZ8ufp6BetmMJfnZy9Ph6mQadftK9RDkGekiDuan9BoG0ZGhTWR&#10;khHnzmj6deSgKLFfPArbbNarBhelBMtts8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F0UdHboBAABLAwAADgAAAAAAAAAAAAAAAAAuAgAAZHJzL2Uy&#10;b0RvYy54bWxQSwECLQAUAAYACAAAACEA28Ml8tsAAAAJAQAADwAAAAAAAAAAAAAAAAAUBAAAZHJz&#10;L2Rvd25yZXYueG1sUEsFBgAAAAAEAAQA8wAAABwFAAAAAA==&#10;" w14:anchorId="2B620DEB">
                <v:textbox inset="2.16pt,1.44pt,0,1.44pt">
                  <w:txbxContent>
                    <w:p w:rsidR="00790912" w:rsidP="00790912" w:rsidRDefault="00790912" w14:paraId="1AD5F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59680" behindDoc="0" locked="0" layoutInCell="1" allowOverlap="1" wp14:editId="451E8C99" wp14:anchorId="40D4F7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2" name="Rectangle 7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5AF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2" style="position:absolute;margin-left:210pt;margin-top:-1pt;width:79pt;height:4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NauQEAAEs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67dUeJ5w679A19&#10;436wilyqo5FSlf4Wv6aYerz2HJ/gmiVcFvGzBle+KIvM1ePzzWM1ZyKwuF1tNy12QuDW+m67wjWi&#10;NC+XI6T8SQVHyoJRQCrVWX76kvLl6O8jeK+QuTxfVnk+zFXM9n2FLbVDkGeUiDOaHzFoGyZGhTWR&#10;kgn7zmj6eeSgKLGfPRrbre9W6EOuyXLTbXCAoSZI+vC6yr0YA46SyEDJMYIZRuRbLaq0sGNV2HW6&#10;yki8ziv5l39g/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BTGNauQEAAEsDAAAOAAAAAAAAAAAAAAAAAC4CAABkcnMvZTJv&#10;RG9jLnhtbFBLAQItABQABgAIAAAAIQDbwyXy2wAAAAkBAAAPAAAAAAAAAAAAAAAAABMEAABkcnMv&#10;ZG93bnJldi54bWxQSwUGAAAAAAQABADzAAAAGwUAAAAA&#10;" w14:anchorId="40D4F743">
                <v:textbox inset="2.16pt,1.44pt,0,1.44pt">
                  <w:txbxContent>
                    <w:p w:rsidR="00790912" w:rsidP="00790912" w:rsidRDefault="00790912" w14:paraId="6F5AF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editId="0B7FE91C" wp14:anchorId="4004997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3" name="Rectangle 7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F7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3" style="position:absolute;margin-left:210pt;margin-top:-1pt;width:79pt;height:4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guUrvuQEAAEsDAAAOAAAAAAAAAAAAAAAAAC4CAABkcnMvZTJv&#10;RG9jLnhtbFBLAQItABQABgAIAAAAIQDbwyXy2wAAAAkBAAAPAAAAAAAAAAAAAAAAABMEAABkcnMv&#10;ZG93bnJldi54bWxQSwUGAAAAAAQABADzAAAAGwUAAAAA&#10;" w14:anchorId="40049975">
                <v:textbox inset="2.16pt,1.44pt,0,1.44pt">
                  <w:txbxContent>
                    <w:p w:rsidR="00790912" w:rsidP="00790912" w:rsidRDefault="00790912" w14:paraId="07F7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1728" behindDoc="0" locked="0" layoutInCell="1" allowOverlap="1" wp14:editId="414F21BE" wp14:anchorId="451E95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4" name="Rectangle 7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0300E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4" style="position:absolute;margin-left:210pt;margin-top:-1pt;width:79pt;height:4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UEuQEAAEs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iyWV5R4rnDKf1B&#10;3bjvrCKnbG+kVNN8J72GmFose4wPcI4SuhP5UYObvkiLjEXj40VjNWYiMLlerFc1TkLg0fJqvUAf&#10;u1SvxRFS/qmCI5PDKCCUoiw//E75dPXlCtZNYE7PT14ed2Mhs75uXqDugjwiRdzRfI9G2zAwKqyJ&#10;lAw4d0bT3z0HRYn95VFYVGHR4KKUYL5qVrjAUAIEvXub5V70AVdJZKBkH8F0PeItEhVYOLFC7Lxd&#10;00q8jQv4139g+w8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hpHUEuQEAAEsDAAAOAAAAAAAAAAAAAAAAAC4CAABkcnMvZTJv&#10;RG9jLnhtbFBLAQItABQABgAIAAAAIQDbwyXy2wAAAAkBAAAPAAAAAAAAAAAAAAAAABMEAABkcnMv&#10;ZG93bnJldi54bWxQSwUGAAAAAAQABADzAAAAGwUAAAAA&#10;" w14:anchorId="451E9536">
                <v:textbox inset="2.16pt,1.44pt,0,1.44pt">
                  <w:txbxContent>
                    <w:p w:rsidR="00790912" w:rsidP="00790912" w:rsidRDefault="00790912" w14:paraId="60300E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2752" behindDoc="0" locked="0" layoutInCell="1" allowOverlap="1" wp14:editId="6BF1CD6E" wp14:anchorId="13CE49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5" name="Rectangle 7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8C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5" style="position:absolute;margin-left:210pt;margin-top:-1pt;width:79pt;height:4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yxugEAAEs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ZnlNiecOp/QL&#10;deO+s4qcsr2RUk3znfQaYmqx7Dk+wTlK6E7kRw1u+iItMhaNjxeN1ZiJwOR6sV7VOAmBR8ur9QJ9&#10;7FK9FUdI+acKjkwOo4BQirL8cJ/y6errFaybwJyen7w87sZCZn29eIW6C/KIFHFH8yMabcPAqLAm&#10;UjLg3BlNf/YcFCX2zqOwzfJq0eCilGC+ala4wFACBL17n+Ve9AFXSWSgZB/BdD3iLRIVWDixQuy8&#10;XdN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FFcsboBAABLAwAADgAAAAAAAAAAAAAAAAAuAgAAZHJzL2Uy&#10;b0RvYy54bWxQSwECLQAUAAYACAAAACEA28Ml8tsAAAAJAQAADwAAAAAAAAAAAAAAAAAUBAAAZHJz&#10;L2Rvd25yZXYueG1sUEsFBgAAAAAEAAQA8wAAABwFAAAAAA==&#10;" w14:anchorId="13CE49CC">
                <v:textbox inset="2.16pt,1.44pt,0,1.44pt">
                  <w:txbxContent>
                    <w:p w:rsidR="00790912" w:rsidP="00790912" w:rsidRDefault="00790912" w14:paraId="598C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 wp14:editId="0B9B127F" wp14:anchorId="3662E9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6" name="Rectangle 7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D74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6" style="position:absolute;margin-left:210pt;margin-top:-1pt;width:79pt;height:4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fj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qjhLHLU7p&#10;B+rGXTcocs72RkqV55v1GkNssewlPMMliuhm8pMGm79Ii0xF49NVYzUlIjC5WWzWNU5C4NFquVmg&#10;j12q9+IAMX1V3pLsMAoIpSjLj48xna++XcG6DOb8fPbStJ8Kmc3t8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aTV+O7AQAASwMAAA4AAAAAAAAAAAAAAAAALgIAAGRycy9l&#10;Mm9Eb2MueG1sUEsBAi0AFAAGAAgAAAAhANvDJfLbAAAACQEAAA8AAAAAAAAAAAAAAAAAFQQAAGRy&#10;cy9kb3ducmV2LnhtbFBLBQYAAAAABAAEAPMAAAAdBQAAAAA=&#10;" w14:anchorId="3662E940">
                <v:textbox inset="2.16pt,1.44pt,0,1.44pt">
                  <w:txbxContent>
                    <w:p w:rsidR="00790912" w:rsidP="00790912" w:rsidRDefault="00790912" w14:paraId="4ED74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editId="32DD052F" wp14:anchorId="572148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7" name="Rectangle 7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2BDC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7" style="position:absolute;margin-left:210pt;margin-top:-1pt;width:79pt;height:4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5WugEAAEsDAAAOAAAAZHJzL2Uyb0RvYy54bWysU9tu2zAMfR+wfxD0vthx2jk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2TdtS4rnDKf1E&#10;3bjvrSLn7GCkVPN8Z73GmDose4qPcIkSujP5SYObv0iLTEXj01VjNWUiMLlZbdY1TkLgUXuzWaGP&#10;XarX4ggpf1XBkdlhFBBKUZYfv6d8vvpyBetmMOfnZy9P+6mQ2dzevkDdB3lCirij+QGNtmFkVFgT&#10;KRlx7oym3wcOihL7zaOwTXuzanBRSrBcN2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Z2Z+VroBAABLAwAADgAAAAAAAAAAAAAAAAAuAgAAZHJzL2Uy&#10;b0RvYy54bWxQSwECLQAUAAYACAAAACEA28Ml8tsAAAAJAQAADwAAAAAAAAAAAAAAAAAUBAAAZHJz&#10;L2Rvd25yZXYueG1sUEsFBgAAAAAEAAQA8wAAABwFAAAAAA==&#10;" w14:anchorId="5721483C">
                <v:textbox inset="2.16pt,1.44pt,0,1.44pt">
                  <w:txbxContent>
                    <w:p w:rsidR="00790912" w:rsidP="00790912" w:rsidRDefault="00790912" w14:paraId="162BDC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5824" behindDoc="0" locked="0" layoutInCell="1" allowOverlap="1" wp14:editId="380C36C4" wp14:anchorId="641C98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8" name="Rectangle 7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747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8" style="position:absolute;margin-left:210pt;margin-top:-1pt;width:79pt;height:4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i4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Zomz8tzhlH6h&#10;btx3VpFTtjdSqmm+k15DTC2WPccnOEcJ3Yn8qMFNX6RFxqLx8aKxGjMRmFwv1qsaJyHwaHm1XqCP&#10;Xaq34ggp/1DBkclhFBBKUZYfHlI+XX29gnUTmNPzk5fH3VjIrK9vXqHugjwiRdzR/IhG2zAwKqyJ&#10;lAw4d0bTnz0HRYm99yhss7xaNLgoJZivmhWKAiVA0Lv3We5FH3CVRAZK9hFM1yPeIlGBhRMrxM7b&#10;Na3E+7iAf/s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IXRYuLoBAABLAwAADgAAAAAAAAAAAAAAAAAuAgAAZHJzL2Uy&#10;b0RvYy54bWxQSwECLQAUAAYACAAAACEA28Ml8tsAAAAJAQAADwAAAAAAAAAAAAAAAAAUBAAAZHJz&#10;L2Rvd25yZXYueG1sUEsFBgAAAAAEAAQA8wAAABwFAAAAAA==&#10;" w14:anchorId="641C9851">
                <v:textbox inset="2.16pt,1.44pt,0,1.44pt">
                  <w:txbxContent>
                    <w:p w:rsidR="00790912" w:rsidP="00790912" w:rsidRDefault="00790912" w14:paraId="06747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6848" behindDoc="0" locked="0" layoutInCell="1" allowOverlap="1" wp14:editId="09F9D915" wp14:anchorId="479DC0C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9" name="Rectangle 7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2EC5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9" style="position:absolute;margin-left:210pt;margin-top:-1pt;width:79pt;height:4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IFxDboBAABLAwAADgAAAAAAAAAAAAAAAAAuAgAAZHJzL2Uy&#10;b0RvYy54bWxQSwECLQAUAAYACAAAACEA28Ml8tsAAAAJAQAADwAAAAAAAAAAAAAAAAAUBAAAZHJz&#10;L2Rvd25yZXYueG1sUEsFBgAAAAAEAAQA8wAAABwFAAAAAA==&#10;" w14:anchorId="479DC0CA">
                <v:textbox inset="2.16pt,1.44pt,0,1.44pt">
                  <w:txbxContent>
                    <w:p w:rsidR="00790912" w:rsidP="00790912" w:rsidRDefault="00790912" w14:paraId="4B2EC5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7872" behindDoc="0" locked="0" layoutInCell="1" allowOverlap="1" wp14:editId="7ACAFA97" wp14:anchorId="5109A9F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0" name="Rectangle 7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5E23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0" style="position:absolute;margin-left:210pt;margin-top:-1pt;width:79pt;height:4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1kugEAAEs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pkWBPHc4pV+o&#10;G/e9VeScHYyUap7vrNcYU4dlj/EBLlFCdyY/aXDzF2mRqWh8umqspkwEJjerTVvjQwKP1jebFfrY&#10;pXopjpDyNxUcmR1GAaEUZfnxR8rnq89XsG4Gc35+9vK0nwqZzef2Geo+yBNSxB3N92i0DSOjwppI&#10;yYhzZzT9OXBQlNjvHoVt1jerBhelBMu2aXGBoQQIev86y70YAq6SyEDJIYLpB8RbJCqwcGKF2GW7&#10;5pV4HRfwL//A7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OH9ZLoBAABLAwAADgAAAAAAAAAAAAAAAAAuAgAAZHJzL2Uy&#10;b0RvYy54bWxQSwECLQAUAAYACAAAACEA28Ml8tsAAAAJAQAADwAAAAAAAAAAAAAAAAAUBAAAZHJz&#10;L2Rvd25yZXYueG1sUEsFBgAAAAAEAAQA8wAAABwFAAAAAA==&#10;" w14:anchorId="5109A9FC">
                <v:textbox inset="2.16pt,1.44pt,0,1.44pt">
                  <w:txbxContent>
                    <w:p w:rsidR="00790912" w:rsidP="00790912" w:rsidRDefault="00790912" w14:paraId="7C5E23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8896" behindDoc="0" locked="0" layoutInCell="1" allowOverlap="1" wp14:editId="0A3E7F21" wp14:anchorId="57FC6F1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1" name="Rectangle 7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759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1" style="position:absolute;margin-left:210pt;margin-top:-1pt;width:79pt;height:4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TR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1W9pMQyg1P6&#10;g7oxO2hBTtlR9b1I8016TT60WPboH+AcBXQT+VmCSV+kReas8fGisZgj4ZhsVk1d4iQ4Hq2vmhX6&#10;2KV4LfYQ4k/hDElORwGhZGXZ4XeIp6svV7AugTk9n7w47+ZMprluXqDuXH9Eirij8R6N1G7qKNfK&#10;UzLh3Dsa/u4ZCEr0L4vCVuurVYWLkoNlXdW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/RTU0boBAABLAwAADgAAAAAAAAAAAAAAAAAuAgAAZHJzL2Uy&#10;b0RvYy54bWxQSwECLQAUAAYACAAAACEA28Ml8tsAAAAJAQAADwAAAAAAAAAAAAAAAAAUBAAAZHJz&#10;L2Rvd25yZXYueG1sUEsFBgAAAAAEAAQA8wAAABwFAAAAAA==&#10;" w14:anchorId="57FC6F16">
                <v:textbox inset="2.16pt,1.44pt,0,1.44pt">
                  <w:txbxContent>
                    <w:p w:rsidR="00790912" w:rsidP="00790912" w:rsidRDefault="00790912" w14:paraId="0B759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editId="7F1C6BED" wp14:anchorId="1A9FCA3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2" name="Rectangle 7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177EB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2" style="position:absolute;margin-left:210pt;margin-top:-1pt;width:79pt;height:4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o4yxboBAABLAwAADgAAAAAAAAAAAAAAAAAuAgAAZHJzL2Uy&#10;b0RvYy54bWxQSwECLQAUAAYACAAAACEA28Ml8tsAAAAJAQAADwAAAAAAAAAAAAAAAAAUBAAAZHJz&#10;L2Rvd25yZXYueG1sUEsFBgAAAAAEAAQA8wAAABwFAAAAAA==&#10;" w14:anchorId="1A9FCA31">
                <v:textbox inset="2.16pt,1.44pt,0,1.44pt">
                  <w:txbxContent>
                    <w:p w:rsidR="00790912" w:rsidP="00790912" w:rsidRDefault="00790912" w14:paraId="7177EB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0944" behindDoc="0" locked="0" layoutInCell="1" allowOverlap="1" wp14:editId="49D95296" wp14:anchorId="006550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3" name="Rectangle 7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90F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3" style="position:absolute;margin-left:210pt;margin-top:-1pt;width:79pt;height:4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XextwuQEAAEsDAAAOAAAAAAAAAAAAAAAAAC4CAABkcnMvZTJv&#10;RG9jLnhtbFBLAQItABQABgAIAAAAIQDbwyXy2wAAAAkBAAAPAAAAAAAAAAAAAAAAABMEAABkcnMv&#10;ZG93bnJldi54bWxQSwUGAAAAAAQABADzAAAAGwUAAAAA&#10;" w14:anchorId="006550CC">
                <v:textbox inset="2.16pt,1.44pt,0,1.44pt">
                  <w:txbxContent>
                    <w:p w:rsidR="00790912" w:rsidP="00790912" w:rsidRDefault="00790912" w14:paraId="3690F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1968" behindDoc="0" locked="0" layoutInCell="1" allowOverlap="1" wp14:editId="53920068" wp14:anchorId="3142325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4" name="Rectangle 7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647E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4" style="position:absolute;margin-left:210pt;margin-top:-1pt;width:79pt;height:4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Sb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TbumxHOHU/qB&#10;unHfW0Uu2cFIqeb5znqNMXVY9hyf4BoldGfykwY3f5EWmYrG55vGaspEYHK72rY1TkLg0Wa9XaGP&#10;Xaq34ggpf1HBkdlhFBBKUZafvqV8ufp6BetmMJfnZy9Ph6mQ2d41r1APQZ6RIu5ofkSjbRgZFdZE&#10;SkacO6Pp15GDosR+9Shss1mvGlyUEizbps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mYkm7oBAABLAwAADgAAAAAAAAAAAAAAAAAuAgAAZHJzL2Uy&#10;b0RvYy54bWxQSwECLQAUAAYACAAAACEA28Ml8tsAAAAJAQAADwAAAAAAAAAAAAAAAAAUBAAAZHJz&#10;L2Rvd25yZXYueG1sUEsFBgAAAAAEAAQA8wAAABwFAAAAAA==&#10;" w14:anchorId="31423257">
                <v:textbox inset="2.16pt,1.44pt,0,1.44pt">
                  <w:txbxContent>
                    <w:p w:rsidR="00790912" w:rsidP="00790912" w:rsidRDefault="00790912" w14:paraId="6647E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2992" behindDoc="0" locked="0" layoutInCell="1" allowOverlap="1" wp14:editId="15A04C69" wp14:anchorId="2326769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5" name="Rectangle 7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BA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5" style="position:absolute;margin-left:210pt;margin-top:-1pt;width:79pt;height:4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0u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k/U+K4xSn9&#10;RN24G4wk5+yo+17m+Wa9phA7LHsKj3CJIrqZ/KzA5i/SInPR+HTVWM6JCExuVpu2xkkIPFrfbFbo&#10;Y5fqtThATF+ltyQ7jAJCKcry4/eYzldfrmBdBnN+Pntp3s+FzOZ29Q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5MNLroBAABLAwAADgAAAAAAAAAAAAAAAAAuAgAAZHJzL2Uy&#10;b0RvYy54bWxQSwECLQAUAAYACAAAACEA28Ml8tsAAAAJAQAADwAAAAAAAAAAAAAAAAAUBAAAZHJz&#10;L2Rvd25yZXYueG1sUEsFBgAAAAAEAAQA8wAAABwFAAAAAA==&#10;" w14:anchorId="23267697">
                <v:textbox inset="2.16pt,1.44pt,0,1.44pt">
                  <w:txbxContent>
                    <w:p w:rsidR="00790912" w:rsidP="00790912" w:rsidRDefault="00790912" w14:paraId="1BABA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4016" behindDoc="0" locked="0" layoutInCell="1" allowOverlap="1" wp14:editId="33E7C490" wp14:anchorId="41A00B8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6" name="Rectangle 7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760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6" style="position:absolute;margin-left:210pt;margin-top:-1pt;width:79pt;height:4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Z8uw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qt6RYnlBqf0&#10;B3XjthskOWd73bYyzTfpNfrQYNmTf4RLFNBN5CcFJn2RFpmyxqerxnKKRGBys9jUJU5C4NF6uVmg&#10;j12K92IPId5LZ0hyGAWEkpXlx18hnq++XcG6BOb8fPLitJ8ymc1q+QZ179oTUsQdjQ9o1OBGRsWg&#10;PSUjzp3R8HrgICkZfloUtlovFxUuSg7mdVXjAkMOEPT+Y5Zb0TtcJRGBkoMH3fWIN0uUYeHEMrHL&#10;dqWV+Bhn8O//wO4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FRBny7AQAASwMAAA4AAAAAAAAAAAAAAAAALgIAAGRycy9l&#10;Mm9Eb2MueG1sUEsBAi0AFAAGAAgAAAAhANvDJfLbAAAACQEAAA8AAAAAAAAAAAAAAAAAFQQAAGRy&#10;cy9kb3ducmV2LnhtbFBLBQYAAAAABAAEAPMAAAAdBQAAAAA=&#10;" w14:anchorId="41A00B8C">
                <v:textbox inset="2.16pt,1.44pt,0,1.44pt">
                  <w:txbxContent>
                    <w:p w:rsidR="00790912" w:rsidP="00790912" w:rsidRDefault="00790912" w14:paraId="1A760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5040" behindDoc="0" locked="0" layoutInCell="1" allowOverlap="1" wp14:editId="2C225D81" wp14:anchorId="5D6CA5D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7" name="Rectangle 7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2108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7" style="position:absolute;margin-left:210pt;margin-top:-1pt;width:79pt;height:4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/J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nXlDhucUo/&#10;UTfuBiPJOTvqvpd5vlmvKcQOy57CI1yiiG4mPyuw+Yu0yFw0Pl01lnMiApOb1aatcRICj9Y3mxX6&#10;2KV6LQ4Q01fpLckOo4BQirL8+D2m89WXK1iXwZyfz16a93Mhs7n9/A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0KQvyboBAABLAwAADgAAAAAAAAAAAAAAAAAuAgAAZHJzL2Uy&#10;b0RvYy54bWxQSwECLQAUAAYACAAAACEA28Ml8tsAAAAJAQAADwAAAAAAAAAAAAAAAAAUBAAAZHJz&#10;L2Rvd25yZXYueG1sUEsFBgAAAAAEAAQA8wAAABwFAAAAAA==&#10;" w14:anchorId="5D6CA5D2">
                <v:textbox inset="2.16pt,1.44pt,0,1.44pt">
                  <w:txbxContent>
                    <w:p w:rsidR="00790912" w:rsidP="00790912" w:rsidRDefault="00790912" w14:paraId="62108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0640" behindDoc="0" locked="0" layoutInCell="1" allowOverlap="1" wp14:editId="23BB384D" wp14:anchorId="3D69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88" name="Rectangle 7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98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8" style="position:absolute;margin-left:210pt;margin-top:11pt;width:77pt;height:162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wve0luAEAAEwDAAAOAAAAAAAAAAAAAAAAAC4CAABkcnMvZTJv&#10;RG9jLnhtbFBLAQItABQABgAIAAAAIQDFxEkf3AAAAAoBAAAPAAAAAAAAAAAAAAAAABIEAABkcnMv&#10;ZG93bnJldi54bWxQSwUGAAAAAAQABADzAAAAGwUAAAAA&#10;" w14:anchorId="3D69ED23">
                <v:textbox inset="2.16pt,1.44pt,0,1.44pt">
                  <w:txbxContent>
                    <w:p w:rsidR="00790912" w:rsidP="00790912" w:rsidRDefault="00790912" w14:paraId="03098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1664" behindDoc="0" locked="0" layoutInCell="1" allowOverlap="1" wp14:editId="1B178587" wp14:anchorId="606B9A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89" name="Rectangle 7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42E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9" style="position:absolute;margin-left:210pt;margin-top:11pt;width:79pt;height:162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5mugEAAEw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dNu6HEc4dd+om+&#10;cd9bRc7VwUip5v7Ofo0xdXjtOT7BJUu4nMVPGtz8RVlkKh6frh6rKROBxc3Npq2xEwK3mnq1WmOC&#10;MNXb7Qgpf1XBkXnBKCCXYi0/fk/5fPT1CN6b2Zzfn1d52k9FzeZ2/cp1H+QJNeKQ5kcM2oaRUWFN&#10;pGTExjOafh84KErsN4/ONuvVTYOTUpJl27Q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2z/ma6AQAATAMAAA4AAAAAAAAAAAAAAAAALgIAAGRycy9l&#10;Mm9Eb2MueG1sUEsBAi0AFAAGAAgAAAAhALZj++bcAAAACgEAAA8AAAAAAAAAAAAAAAAAFAQAAGRy&#10;cy9kb3ducmV2LnhtbFBLBQYAAAAABAAEAPMAAAAdBQAAAAA=&#10;" w14:anchorId="606B9A9E">
                <v:textbox inset="2.16pt,1.44pt,0,1.44pt">
                  <w:txbxContent>
                    <w:p w:rsidR="00790912" w:rsidP="00790912" w:rsidRDefault="00790912" w14:paraId="4842E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2688" behindDoc="0" locked="0" layoutInCell="1" allowOverlap="1" wp14:editId="3A639CD6" wp14:anchorId="706A55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0" name="Rectangle 7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02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0" style="position:absolute;margin-left:210pt;margin-top:11pt;width:77pt;height:162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jR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miQ5w679BN9&#10;4763ipyrg5FSzf2d/Rpj6vDac3yCS5ZwOYufNLj5i7LIVDw+XT1WUyYCi5tl29b4kMCtpm7bFSYI&#10;U73fjpDyvQqOzAtGAbkUa/nxR8rno29H8N7M5vz+vMrTfipqNjfrN677IE+oEYc0P2LQNoyMCmsi&#10;JSM2ntH0cuCgKLHfPTrbrNqvDU5KSZbrZo0TDCVB1vuPVe7FEHCWRAZKDhFMPyDf4lGhhS0rwi7j&#10;Nc/Ex7yQf/8Jdq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PMDeNG6AQAATAMAAA4AAAAAAAAAAAAAAAAALgIAAGRycy9l&#10;Mm9Eb2MueG1sUEsBAi0AFAAGAAgAAAAhAMXESR/cAAAACgEAAA8AAAAAAAAAAAAAAAAAFAQAAGRy&#10;cy9kb3ducmV2LnhtbFBLBQYAAAAABAAEAPMAAAAdBQAAAAA=&#10;" w14:anchorId="706A559F">
                <v:textbox inset="2.16pt,1.44pt,0,1.44pt">
                  <w:txbxContent>
                    <w:p w:rsidR="00790912" w:rsidP="00790912" w:rsidRDefault="00790912" w14:paraId="3602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 wp14:editId="6D72ACE2" wp14:anchorId="1A84A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1" name="Rectangle 7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E75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1" style="position:absolute;margin-left:210pt;margin-top:11pt;width:77pt;height:162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+HjDq6AQAATAMAAA4AAAAAAAAAAAAAAAAALgIAAGRycy9l&#10;Mm9Eb2MueG1sUEsBAi0AFAAGAAgAAAAhAMXESR/cAAAACgEAAA8AAAAAAAAAAAAAAAAAFAQAAGRy&#10;cy9kb3ducmV2LnhtbFBLBQYAAAAABAAEAPMAAAAdBQAAAAA=&#10;" w14:anchorId="1A84A31F">
                <v:textbox inset="2.16pt,1.44pt,0,1.44pt">
                  <w:txbxContent>
                    <w:p w:rsidR="00790912" w:rsidP="00790912" w:rsidRDefault="00790912" w14:paraId="2AE75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4736" behindDoc="0" locked="0" layoutInCell="1" allowOverlap="1" wp14:editId="58E7D8CF" wp14:anchorId="635F45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2" name="Rectangle 7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E44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2" style="position:absolute;margin-left:210pt;margin-top:11pt;width:79pt;height:162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+Xcja6AQAATAMAAA4AAAAAAAAAAAAAAAAALgIAAGRycy9l&#10;Mm9Eb2MueG1sUEsBAi0AFAAGAAgAAAAhALZj++bcAAAACgEAAA8AAAAAAAAAAAAAAAAAFAQAAGRy&#10;cy9kb3ducmV2LnhtbFBLBQYAAAAABAAEAPMAAAAdBQAAAAA=&#10;" w14:anchorId="635F4506">
                <v:textbox inset="2.16pt,1.44pt,0,1.44pt">
                  <w:txbxContent>
                    <w:p w:rsidR="00790912" w:rsidP="00790912" w:rsidRDefault="00790912" w14:paraId="45E44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5760" behindDoc="0" locked="0" layoutInCell="1" allowOverlap="1" wp14:editId="217E5F6E" wp14:anchorId="517571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3" name="Rectangle 7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4B65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3" style="position:absolute;margin-left:210pt;margin-top:11pt;width:77pt;height:162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F1ugEAAEwDAAAOAAAAZHJzL2Uyb0RvYy54bWysU8tu2zAQvBfoPxC815IVIbY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ums0NJY5b7NIP&#10;9I27flTkXB2MlCr3N/s1hdjhtZfwDJcs4jKLnzXY/EVZZC4en64eqzkRgcXNsm1r7ITAraZu2xUm&#10;CFO93w4Q04PyluQFo4BcirX8+D2m89HfR/BeZnN+P6/SvJ+Lms3qynXv5Qk14pCmJwx69BOjYjSB&#10;kgkbz2h8O3BQlIzfHDrbrNqbBielJMt1s8YJhpIg6/3HKndi8DhLIgElhwCmH5BvebfQwpYVYZfx&#10;yjPxMS/k33+C3S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KZYXW6AQAATAMAAA4AAAAAAAAAAAAAAAAALgIAAGRycy9l&#10;Mm9Eb2MueG1sUEsBAi0AFAAGAAgAAAAhAMXESR/cAAAACgEAAA8AAAAAAAAAAAAAAAAAFAQAAGRy&#10;cy9kb3ducmV2LnhtbFBLBQYAAAAABAAEAPMAAAAdBQAAAAA=&#10;" w14:anchorId="5175710A">
                <v:textbox inset="2.16pt,1.44pt,0,1.44pt">
                  <w:txbxContent>
                    <w:p w:rsidR="00790912" w:rsidP="00790912" w:rsidRDefault="00790912" w14:paraId="6D4B65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editId="47267528" wp14:anchorId="081FCDC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4" name="Rectangle 7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407A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4" style="position:absolute;margin-left:211pt;margin-top:11pt;width:77pt;height:162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EdU93boBAABMAwAADgAAAAAAAAAAAAAAAAAuAgAAZHJzL2Uy&#10;b0RvYy54bWxQSwECLQAUAAYACAAAACEAq0HVJtsAAAAKAQAADwAAAAAAAAAAAAAAAAAUBAAAZHJz&#10;L2Rvd25yZXYueG1sUEsFBgAAAAAEAAQA8wAAABwFAAAAAA==&#10;" w14:anchorId="081FCDCA">
                <v:textbox inset="2.16pt,1.44pt,0,1.44pt">
                  <w:txbxContent>
                    <w:p w:rsidR="00790912" w:rsidP="00790912" w:rsidRDefault="00790912" w14:paraId="3D407A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7808" behindDoc="0" locked="0" layoutInCell="1" allowOverlap="1" wp14:editId="485191CC" wp14:anchorId="29695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5" name="Rectangle 7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37D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5" style="position:absolute;margin-left:210pt;margin-top:11pt;width:79pt;height:162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6e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zeYrJY5b7NJv&#10;9I27blDkXO2NlCr3N/s1htjitcfwAJcs4jKLnzTY/EVZZCoen64eqykRgcXNYrOusRMCt5p6uVxh&#10;gjDV2+0AMX1X3pK8YBSQS7GWH3/GdD76egTvZTbn9/MqTfupqNmsFq9c916eUCMOabrHoAc/MioG&#10;EygZsfGMxpcDB0XJ8MOhs81quWhwUkoyXzdrnGAoCbLev69yJ3qPsyQSUHIIYLoe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s2y6euwEAAEwDAAAOAAAAAAAAAAAAAAAAAC4CAABkcnMv&#10;ZTJvRG9jLnhtbFBLAQItABQABgAIAAAAIQC2Y/vm3AAAAAoBAAAPAAAAAAAAAAAAAAAAABUEAABk&#10;cnMvZG93bnJldi54bWxQSwUGAAAAAAQABADzAAAAHgUAAAAA&#10;" w14:anchorId="296950E8">
                <v:textbox inset="2.16pt,1.44pt,0,1.44pt">
                  <w:txbxContent>
                    <w:p w:rsidR="00790912" w:rsidP="00790912" w:rsidRDefault="00790912" w14:paraId="0937D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8832" behindDoc="0" locked="0" layoutInCell="1" allowOverlap="1" wp14:editId="1BABCB8C" wp14:anchorId="7C531D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6" name="Rectangle 7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042B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6" style="position:absolute;margin-left:210pt;margin-top:11pt;width:77pt;height:162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WH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jeUeO6wSz/R&#10;N+57q8i5Ohgp1dzf2a8xpg6vPccnuGQJl7P4SYObvyiLTMXj09VjNWUisLhZtm2NnRC41dRtu8IE&#10;Yar32xFSvlfBkXnBKCCXYi0//kj5fPTtCN6b2Zzfn1d52k9FzWbVvnHdB3lCjTik+RGDtmFkVFgT&#10;KRmx8YymlwMHRYn97tHZZtV+bXBSSrJcN2ucYCgJst5/rHIvhoCzJDJQcohg+gH5Fo8KLWxZEXYZ&#10;r3kmPuaF/PtPsHsF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wApYe6AQAATAMAAA4AAAAAAAAAAAAAAAAALgIAAGRycy9l&#10;Mm9Eb2MueG1sUEsBAi0AFAAGAAgAAAAhAMXESR/cAAAACgEAAA8AAAAAAAAAAAAAAAAAFAQAAGRy&#10;cy9kb3ducmV2LnhtbFBLBQYAAAAABAAEAPMAAAAdBQAAAAA=&#10;" w14:anchorId="7C531DD1">
                <v:textbox inset="2.16pt,1.44pt,0,1.44pt">
                  <w:txbxContent>
                    <w:p w:rsidR="00790912" w:rsidP="00790912" w:rsidRDefault="00790912" w14:paraId="27042B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 wp14:editId="79F6CD65" wp14:anchorId="28AC6D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7" name="Rectangle 7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675B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7" style="position:absolute;margin-left:210pt;margin-top:11pt;width:77pt;height:162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CEUWy6AQAATAMAAA4AAAAAAAAAAAAAAAAALgIAAGRycy9l&#10;Mm9Eb2MueG1sUEsBAi0AFAAGAAgAAAAhAMXESR/cAAAACgEAAA8AAAAAAAAAAAAAAAAAFAQAAGRy&#10;cy9kb3ducmV2LnhtbFBLBQYAAAAABAAEAPMAAAAdBQAAAAA=&#10;" w14:anchorId="28AC6DA3">
                <v:textbox inset="2.16pt,1.44pt,0,1.44pt">
                  <w:txbxContent>
                    <w:p w:rsidR="00790912" w:rsidP="00790912" w:rsidRDefault="00790912" w14:paraId="59675B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0880" behindDoc="0" locked="0" layoutInCell="1" allowOverlap="1" wp14:editId="0A09CF2B" wp14:anchorId="0C328A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8" name="Rectangle 7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3F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8" style="position:absolute;margin-left:210pt;margin-top:11pt;width:79pt;height:162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vyugEAAEw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Fls8ZeOW6xS3/Q&#10;N+66QZFTtTdSqtzf7NcYYovXnsIjnLOIyyx+0mDzF2WRqXh8vHispkQEFtdX61WNnRC41dSLxRIT&#10;hKnebweI6V55S/KCUUAuxVp++BXT6ejbEbyX2Zzez6s07aaiZr28fuO68/KIGnFI0wMGPfiRUTGY&#10;QMmIjWc0vu45KEqGnw6dbZaLqwYnpSTzVbNC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7Oi/K6AQAATAMAAA4AAAAAAAAAAAAAAAAALgIAAGRycy9l&#10;Mm9Eb2MueG1sUEsBAi0AFAAGAAgAAAAhALZj++bcAAAACgEAAA8AAAAAAAAAAAAAAAAAFAQAAGRy&#10;cy9kb3ducmV2LnhtbFBLBQYAAAAABAAEAPMAAAAdBQAAAAA=&#10;" w14:anchorId="0C328AF7">
                <v:textbox inset="2.16pt,1.44pt,0,1.44pt">
                  <w:txbxContent>
                    <w:p w:rsidR="00790912" w:rsidP="00790912" w:rsidRDefault="00790912" w14:paraId="5F43F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1904" behindDoc="0" locked="0" layoutInCell="1" allowOverlap="1" wp14:editId="5B9BCB23" wp14:anchorId="355D69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9" name="Rectangle 7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C49A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9" style="position:absolute;margin-left:210pt;margin-top:11pt;width:79pt;height:162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ySn8ZuwEAAEwDAAAOAAAAAAAAAAAAAAAAAC4CAABkcnMv&#10;ZTJvRG9jLnhtbFBLAQItABQABgAIAAAAIQC2Y/vm3AAAAAoBAAAPAAAAAAAAAAAAAAAAABUEAABk&#10;cnMvZG93bnJldi54bWxQSwUGAAAAAAQABADzAAAAHgUAAAAA&#10;" w14:anchorId="355D6942">
                <v:textbox inset="2.16pt,1.44pt,0,1.44pt">
                  <w:txbxContent>
                    <w:p w:rsidR="00790912" w:rsidP="00790912" w:rsidRDefault="00790912" w14:paraId="4FC49A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2928" behindDoc="0" locked="0" layoutInCell="1" allowOverlap="1" wp14:editId="09B23A87" wp14:anchorId="02CCE6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0" name="Rectangle 7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0A6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0" style="position:absolute;margin-left:210pt;margin-top:11pt;width:79pt;height:162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1lugEAAEw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xuVjUa5LjFLn1H&#10;37jrR0Uu1cFIqXJ/s19TiB1eewnPcM0iLrP4WYPNX5RF5uLx+eaxmhMRWNyutm1+SOBWU6/XG0wQ&#10;pnq7HSCmz8pbkheMAnIp1vLT15guR1+P4L3M5vJ+XqX5MBc12037yvXg5Rk14pCmJwx69BOjYjSB&#10;kgkbz2j8deSgKBm/OHS22axXDU5KSZZt0+IEQ0mQ9eF9lTsxeJwlkYCSYwDTD8i3eFRoYcuKsOt4&#10;5Zl4nxfybz/B/jc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uIPWW6AQAATAMAAA4AAAAAAAAAAAAAAAAALgIAAGRycy9l&#10;Mm9Eb2MueG1sUEsBAi0AFAAGAAgAAAAhALZj++bcAAAACgEAAA8AAAAAAAAAAAAAAAAAFAQAAGRy&#10;cy9kb3ducmV2LnhtbFBLBQYAAAAABAAEAPMAAAAdBQAAAAA=&#10;" w14:anchorId="02CCE678">
                <v:textbox inset="2.16pt,1.44pt,0,1.44pt">
                  <w:txbxContent>
                    <w:p w:rsidR="00790912" w:rsidP="00790912" w:rsidRDefault="00790912" w14:paraId="0B0A6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3952" behindDoc="0" locked="0" layoutInCell="1" allowOverlap="1" wp14:editId="4EF0D0B8" wp14:anchorId="157BF1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1" name="Rectangle 7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9B4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1" style="position:absolute;margin-left:210pt;margin-top:11pt;width:79pt;height:162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mO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9ZwSzx126Sf6&#10;xn1nFTlXeyOlmvo7+TXE1OK1l/gMlyzhchI/anDTF2WRsXh8unqsxkwEFjeLzbrGTgjcaurlcoUJ&#10;wlQftyOk/FUFR6YFo4BcirX8+D3l89H3I3hvYnN+f1rlcT8WNZvV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cMyY66AQAATAMAAA4AAAAAAAAAAAAAAAAALgIAAGRycy9l&#10;Mm9Eb2MueG1sUEsBAi0AFAAGAAgAAAAhALZj++bcAAAACgEAAA8AAAAAAAAAAAAAAAAAFAQAAGRy&#10;cy9kb3ducmV2LnhtbFBLBQYAAAAABAAEAPMAAAAdBQAAAAA=&#10;" w14:anchorId="157BF19D">
                <v:textbox inset="2.16pt,1.44pt,0,1.44pt">
                  <w:txbxContent>
                    <w:p w:rsidR="00790912" w:rsidP="00790912" w:rsidRDefault="00790912" w14:paraId="7E9B4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4976" behindDoc="0" locked="0" layoutInCell="1" allowOverlap="1" wp14:editId="6BF658FD" wp14:anchorId="0783F2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2" name="Rectangle 7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BD05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2" style="position:absolute;margin-left:210pt;margin-top:11pt;width:79pt;height:162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5GhqS7kBAABMAwAADgAAAAAAAAAAAAAAAAAuAgAAZHJzL2Uy&#10;b0RvYy54bWxQSwECLQAUAAYACAAAACEAtmP75twAAAAKAQAADwAAAAAAAAAAAAAAAAATBAAAZHJz&#10;L2Rvd25yZXYueG1sUEsFBgAAAAAEAAQA8wAAABwFAAAAAA==&#10;" w14:anchorId="0783F262">
                <v:textbox inset="2.16pt,1.44pt,0,1.44pt">
                  <w:txbxContent>
                    <w:p w:rsidR="00790912" w:rsidP="00790912" w:rsidRDefault="00790912" w14:paraId="72BD05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editId="54C69A44" wp14:anchorId="64C0D5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3" name="Rectangle 7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2C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3" style="position:absolute;margin-left:210pt;margin-top:11pt;width:79pt;height:162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6gugEAAEw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Y3q3pFieMWu/QD&#10;feOuHxW5VAcjpcr9zX5NIXZ47Tk8wTWLuMziZw02f1EWmYvH55vHak5EYHG72rY1dkLgVlOv1xtM&#10;EKZ6vR0gpi/KW5IXjAJyKdby07eYLkf/HMF7mc3l/bxK82EuarbtjevByzNqxCFNjxj06CdGxWgC&#10;JRM2ntH468hBUTJ+dehss1mvGpyUkizbpsUJhpIg68PbKndi8DhLIgElxwCmH5BvebfQwpYVYdfx&#10;yjPxNi/kX3+C/W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snqC6AQAATAMAAA4AAAAAAAAAAAAAAAAALgIAAGRycy9l&#10;Mm9Eb2MueG1sUEsBAi0AFAAGAAgAAAAhALZj++bcAAAACgEAAA8AAAAAAAAAAAAAAAAAFAQAAGRy&#10;cy9kb3ducmV2LnhtbFBLBQYAAAAABAAEAPMAAAAdBQAAAAA=&#10;" w14:anchorId="64C0D55F">
                <v:textbox inset="2.16pt,1.44pt,0,1.44pt">
                  <w:txbxContent>
                    <w:p w:rsidR="00790912" w:rsidP="00790912" w:rsidRDefault="00790912" w14:paraId="6E82C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7024" behindDoc="0" locked="0" layoutInCell="1" allowOverlap="1" wp14:editId="76187595" wp14:anchorId="62190D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4" name="Rectangle 7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3A9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4" style="position:absolute;margin-left:210pt;margin-top:11pt;width:79pt;height:162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II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jUlnjvs0nf0&#10;jfveKnKpDkZKNfd39muMqcNrL/EZrlnC5Sx+0uDmL8oiU/H4fPNYTZkILG5X27bGTgjcaur1eoMJ&#10;wlRvtyOk/FkFR+YFo4BcirX89DXly9HXI3hvZnN5f17l6TAVNdu2eeV6CPKMGnFI8xMGbcPIqLAm&#10;UjJi4xlNv44cFCX2i0dnm8161eCklGTZNi1OMJQEWR/eV7kXQ8BZEhkoOUYw/YB8i0eFFrasCLuO&#10;1zwT7/NC/u0n2P8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ugwgi6AQAATAMAAA4AAAAAAAAAAAAAAAAALgIAAGRycy9l&#10;Mm9Eb2MueG1sUEsBAi0AFAAGAAgAAAAhALZj++bcAAAACgEAAA8AAAAAAAAAAAAAAAAAFAQAAGRy&#10;cy9kb3ducmV2LnhtbFBLBQYAAAAABAAEAPMAAAAdBQAAAAA=&#10;" w14:anchorId="62190D19">
                <v:textbox inset="2.16pt,1.44pt,0,1.44pt">
                  <w:txbxContent>
                    <w:p w:rsidR="00790912" w:rsidP="00790912" w:rsidRDefault="00790912" w14:paraId="3A3A9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editId="4968FF47" wp14:anchorId="2363DE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5" name="Rectangle 7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409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5" style="position:absolute;margin-left:210pt;margin-top:11pt;width:79pt;height:162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bj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qPlDhusUs/&#10;0Dfu+lGRS3UwUqrc3+zXFGKH157CI1yziMssftZg8xdlkbl4fL55rOZEBBa3q21bYycEbjX1er3B&#10;BGGq19sBYvqivCV5wSggl2ItP32L6XL05Qjey2wu7+dVmg9zUbNtV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JDbjuwEAAEwDAAAOAAAAAAAAAAAAAAAAAC4CAABkcnMv&#10;ZTJvRG9jLnhtbFBLAQItABQABgAIAAAAIQC2Y/vm3AAAAAoBAAAPAAAAAAAAAAAAAAAAABUEAABk&#10;cnMvZG93bnJldi54bWxQSwUGAAAAAAQABADzAAAAHgUAAAAA&#10;" w14:anchorId="2363DED9">
                <v:textbox inset="2.16pt,1.44pt,0,1.44pt">
                  <w:txbxContent>
                    <w:p w:rsidR="00790912" w:rsidP="00790912" w:rsidRDefault="00790912" w14:paraId="417409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19072" behindDoc="0" locked="0" layoutInCell="1" allowOverlap="1" wp14:editId="56426BCB" wp14:anchorId="5C1615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6" name="Rectangle 7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02C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6" style="position:absolute;margin-left:210pt;margin-top:11pt;width:79pt;height:162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pS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6jtKPHfYpR/o&#10;G/e9VeRSHYyUau7v7NcYU4fXnuMTXLOEy1n8pMHNX5RFpuLx+eaxmjIRWNyutm2NnRC41dTr9QYT&#10;hKnebkdI+YsKjswLRgG5FGv56VvKl6OvR/DezOby/rzK02Eqarbt+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1WlK6AQAATAMAAA4AAAAAAAAAAAAAAAAALgIAAGRycy9l&#10;Mm9Eb2MueG1sUEsBAi0AFAAGAAgAAAAhALZj++bcAAAACgEAAA8AAAAAAAAAAAAAAAAAFAQAAGRy&#10;cy9kb3ducmV2LnhtbFBLBQYAAAAABAAEAPMAAAAdBQAAAAA=&#10;" w14:anchorId="5C161577">
                <v:textbox inset="2.16pt,1.44pt,0,1.44pt">
                  <w:txbxContent>
                    <w:p w:rsidR="00790912" w:rsidP="00790912" w:rsidRDefault="00790912" w14:paraId="2502C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0096" behindDoc="0" locked="0" layoutInCell="1" allowOverlap="1" wp14:editId="7E35C08C" wp14:anchorId="4D2E24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7" name="Rectangle 7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7090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7" style="position:absolute;margin-left:210pt;margin-top:11pt;width:79pt;height:162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65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oNJY5b7NIP&#10;9I27flTkUh2MlCr3N/s1hdjhtafwCNcs4jKLnzXY/EVZZC4en28eqzkRgcXtatvW2AmBW029Xm8w&#10;QZjq9XaAmL4ob0leMArIpVjLT99iuhx9OYL3MpvL+3mV5sNc1Gzbj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a8a65uwEAAEwDAAAOAAAAAAAAAAAAAAAAAC4CAABkcnMv&#10;ZTJvRG9jLnhtbFBLAQItABQABgAIAAAAIQC2Y/vm3AAAAAoBAAAPAAAAAAAAAAAAAAAAABUEAABk&#10;cnMvZG93bnJldi54bWxQSwUGAAAAAAQABADzAAAAHgUAAAAA&#10;" w14:anchorId="4D2E245C">
                <v:textbox inset="2.16pt,1.44pt,0,1.44pt">
                  <w:txbxContent>
                    <w:p w:rsidR="00790912" w:rsidP="00790912" w:rsidRDefault="00790912" w14:paraId="6B7090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1120" behindDoc="0" locked="0" layoutInCell="1" allowOverlap="1" wp14:editId="0A663213" wp14:anchorId="6F28C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8" name="Rectangle 7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9C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8" style="position:absolute;margin-left:210pt;margin-top:11pt;width:79pt;height:162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OP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auyV5w679AN9&#10;4763ilyqg5FSzf2d/Rpj6vDac3yCa5ZwOYufNLj5i7LIVDw+3zxWUyYCi9vVtq2xEwK3mnq93mCC&#10;MNXb7Qgpf1HBkXnBKCCXYi0/fUv5cvT1CN6b2Vzen1d5OkxFzba9e+V6CPKMGnFI8yMGbcPIqLAm&#10;UjJi4xlNv44cFCX2q0dnm8161eCklGTZNi26AiVB1of3Ve7FEHCWRAZKjhFMPyDf4lGhhS0rwq7j&#10;Nc/E+7yQf/sJ9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Uxk4+6AQAATAMAAA4AAAAAAAAAAAAAAAAALgIAAGRycy9l&#10;Mm9Eb2MueG1sUEsBAi0AFAAGAAgAAAAhALZj++bcAAAACgEAAA8AAAAAAAAAAAAAAAAAFAQAAGRy&#10;cy9kb3ducmV2LnhtbFBLBQYAAAAABAAEAPMAAAAdBQAAAAA=&#10;" w14:anchorId="6F28C6F9">
                <v:textbox inset="2.16pt,1.44pt,0,1.44pt">
                  <w:txbxContent>
                    <w:p w:rsidR="00790912" w:rsidP="00790912" w:rsidRDefault="00790912" w14:paraId="5F49C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2144" behindDoc="0" locked="0" layoutInCell="1" allowOverlap="1" wp14:editId="2B42E6CE" wp14:anchorId="0D9BC0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9" name="Rectangle 7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F42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9" style="position:absolute;margin-left:210pt;margin-top:11pt;width:79pt;height:162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dk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i0lnjvs0nf0&#10;jfveKnKpDkZKNfd39muMqcNrL/EZrlnC5Sx+0uDmL8oiU/H4fPNYTZkILG5X27bGTgjcaur1eoMJ&#10;wlRvtyOk/FkFR+YFo4BcirX89DXly9HXI3hvZnN5f17l6TAVNdt288r1EOQZNeKQ5icM2oaRUWFN&#10;pGTExjOafh05KErsF4/ONpv1qsFJKcmybVqcYCgJsj68r3IvhoCzJDJQcoxg+gH5Fo8KLWxZEXYd&#10;r3km3ueF/NtPsP8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m1Z2S6AQAATAMAAA4AAAAAAAAAAAAAAAAALgIAAGRycy9l&#10;Mm9Eb2MueG1sUEsBAi0AFAAGAAgAAAAhALZj++bcAAAACgEAAA8AAAAAAAAAAAAAAAAAFAQAAGRy&#10;cy9kb3ducmV2LnhtbFBLBQYAAAAABAAEAPMAAAAdBQAAAAA=&#10;" w14:anchorId="0D9BC0DF">
                <v:textbox inset="2.16pt,1.44pt,0,1.44pt">
                  <w:txbxContent>
                    <w:p w:rsidR="00790912" w:rsidP="00790912" w:rsidRDefault="00790912" w14:paraId="39F42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3168" behindDoc="0" locked="0" layoutInCell="1" allowOverlap="1" wp14:editId="6C626FE1" wp14:anchorId="409D44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0" name="Rectangle 7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619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0" style="position:absolute;margin-left:210pt;margin-top:11pt;width:79pt;height:162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Z7uQ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lmiQ5w679B19&#10;4763ilyqg5FSzf2d/Rpj6vDaS3yGa5ZwOYufNLj5i7LIVDw+3zxWUyYCi9vVtq3xIYFbTb1ebzBB&#10;mOrtdoSUP6vgyLxgFJBLsZafvqZ8Ofp6BO/NbC7vz6s8HaaiZtu2r1wPQZ5RIw5pfsKgbRgZFdZE&#10;SkZsPKPp15GDosR+8ehss1mvGpyUkizbBoEIlARZH95XuRdDwFkSGSg5RjD9gHyLR4UWtqwIu47X&#10;PBPv80L+7SfY/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to8Ge7kBAABMAwAADgAAAAAAAAAAAAAAAAAuAgAAZHJzL2Uy&#10;b0RvYy54bWxQSwECLQAUAAYACAAAACEAtmP75twAAAAKAQAADwAAAAAAAAAAAAAAAAATBAAAZHJz&#10;L2Rvd25yZXYueG1sUEsFBgAAAAAEAAQA8wAAABwFAAAAAA==&#10;" w14:anchorId="409D44BA">
                <v:textbox inset="2.16pt,1.44pt,0,1.44pt">
                  <w:txbxContent>
                    <w:p w:rsidR="00790912" w:rsidP="00790912" w:rsidRDefault="00790912" w14:paraId="76619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4192" behindDoc="0" locked="0" layoutInCell="1" allowOverlap="1" wp14:editId="7F4D9FC7" wp14:anchorId="176B02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1" name="Rectangle 7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AE9A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1" style="position:absolute;margin-left:210pt;margin-top:11pt;width:79pt;height:162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KQuwEAAEw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l1VFiWUGu/QT&#10;fWO2HyU5VwcthEz9TX5NPrR47cU/wyULuEziZwUmfVEWmbPHp6vHco6EY3Gz3DQldoLjVl2uVmtM&#10;EKb4uO0hxK/SGZIWHQXkkq1lx+8hno++H8F7ic35/bSK837OajbN5p3r3okTasQhjU8Y1OimjvJR&#10;e0ombHxHw+uBgaRk/GbR2Xq9WtY4KTmpmrrBCYacIOv95yqzfHA4SzwCJQcPuh+Qb/Yo08KWZWGX&#10;8Uoz8TnP5D9+gt0b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6C/KQuwEAAEwDAAAOAAAAAAAAAAAAAAAAAC4CAABkcnMv&#10;ZTJvRG9jLnhtbFBLAQItABQABgAIAAAAIQC2Y/vm3AAAAAoBAAAPAAAAAAAAAAAAAAAAABUEAABk&#10;cnMvZG93bnJldi54bWxQSwUGAAAAAAQABADzAAAAHgUAAAAA&#10;" w14:anchorId="176B028D">
                <v:textbox inset="2.16pt,1.44pt,0,1.44pt">
                  <w:txbxContent>
                    <w:p w:rsidR="00790912" w:rsidP="00790912" w:rsidRDefault="00790912" w14:paraId="6AAE9A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5216" behindDoc="0" locked="0" layoutInCell="1" allowOverlap="1" wp14:editId="39570DA3" wp14:anchorId="5FF7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2" name="Rectangle 7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B34D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2" style="position:absolute;margin-left:210pt;margin-top:11pt;width:79pt;height:162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s0uw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byhxHGLXfqN&#10;vnHXDYqcq72RUuX+Zr/GEFu89hQe4ZJFXGbxkwabvyiLTMXj09VjNSUisLhZbNY1dkLgVlMvlytM&#10;EKZ6ux0gpnvlLckLRgG5FGv58WdM56N/j+C9zOb8fl6laT8VNZtNgc21vZcn1IhDmh4w6MGPjIrB&#10;BEpGbDyj8fXAQVEy/HDobLNaLtCIVJL5ulnjBENJkPX+fZU70XucJZGAkkMA0/XIt3hUaGHLirDL&#10;eOWZeJ8X8m8/we4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bkes0uwEAAEwDAAAOAAAAAAAAAAAAAAAAAC4CAABkcnMv&#10;ZTJvRG9jLnhtbFBLAQItABQABgAIAAAAIQC2Y/vm3AAAAAoBAAAPAAAAAAAAAAAAAAAAABUEAABk&#10;cnMvZG93bnJldi54bWxQSwUGAAAAAAQABADzAAAAHgUAAAAA&#10;" w14:anchorId="5FF79D36">
                <v:textbox inset="2.16pt,1.44pt,0,1.44pt">
                  <w:txbxContent>
                    <w:p w:rsidR="00790912" w:rsidP="00790912" w:rsidRDefault="00790912" w14:paraId="14B34D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6240" behindDoc="0" locked="0" layoutInCell="1" allowOverlap="1" wp14:editId="7EBC77BE" wp14:anchorId="5BB30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3" name="Rectangle 7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4DD3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3" style="position:absolute;margin-left:210pt;margin-top:11pt;width:79pt;height:162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/fug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XxBieMWu/Qb&#10;feOuGxQ5V3sjpcr9zX6NIbZ47Sk8wiWLuMziJw02f1EWmYrHp6vHakpEYHGz2Kxr7ITAraZeLleY&#10;IEz1djtATPfKW5IXjAJyKdby48+Yzkf/HsF7mc35/bxK034qajabK9e9lyfUiEOaHjDowY+MisEE&#10;SkZsPKPx9cBBUTL8cOhss1ouGpyUkszXzRonGEqCrPfvq9yJ3uMsiQSUHAKYrke+5d1CC1tWhF3G&#10;K8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cVH9+6AQAATAMAAA4AAAAAAAAAAAAAAAAALgIAAGRycy9l&#10;Mm9Eb2MueG1sUEsBAi0AFAAGAAgAAAAhALZj++bcAAAACgEAAA8AAAAAAAAAAAAAAAAAFAQAAGRy&#10;cy9kb3ducmV2LnhtbFBLBQYAAAAABAAEAPMAAAAdBQAAAAA=&#10;" w14:anchorId="5BB30B11">
                <v:textbox inset="2.16pt,1.44pt,0,1.44pt">
                  <w:txbxContent>
                    <w:p w:rsidR="00790912" w:rsidP="00790912" w:rsidRDefault="00790912" w14:paraId="3A4DD3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7264" behindDoc="0" locked="0" layoutInCell="1" allowOverlap="1" wp14:editId="111339AF" wp14:anchorId="1F4ABB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4" name="Rectangle 7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09E4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4" style="position:absolute;margin-left:210pt;margin-top:11pt;width:79pt;height:162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3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8yUlnjvs0k/0&#10;jfvOKnKu9kZKNfV38muIqcVrL/EZLlnC5SR+1OCmL8oiY/H4dPVYjZkILG4Wm3WNnRC41dTL5QoT&#10;hKk+bkdI+asKjkwLRgG5FGv58XvK56PvR/DexOb8/rTK434sajab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RZQ3e6AQAATAMAAA4AAAAAAAAAAAAAAAAALgIAAGRycy9l&#10;Mm9Eb2MueG1sUEsBAi0AFAAGAAgAAAAhALZj++bcAAAACgEAAA8AAAAAAAAAAAAAAAAAFAQAAGRy&#10;cy9kb3ducmV2LnhtbFBLBQYAAAAABAAEAPMAAAAdBQAAAAA=&#10;" w14:anchorId="1F4ABBCC">
                <v:textbox inset="2.16pt,1.44pt,0,1.44pt">
                  <w:txbxContent>
                    <w:p w:rsidR="00790912" w:rsidP="00790912" w:rsidRDefault="00790912" w14:paraId="5E09E4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8288" behindDoc="0" locked="0" layoutInCell="1" allowOverlap="1" wp14:editId="6059B536" wp14:anchorId="2998A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5" name="Rectangle 7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53E8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5" style="position:absolute;margin-left:210pt;margin-top:11pt;width:79pt;height:162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3becuwEAAEwDAAAOAAAAAAAAAAAAAAAAAC4CAABkcnMv&#10;ZTJvRG9jLnhtbFBLAQItABQABgAIAAAAIQC2Y/vm3AAAAAoBAAAPAAAAAAAAAAAAAAAAABUEAABk&#10;cnMvZG93bnJldi54bWxQSwUGAAAAAAQABADzAAAAHgUAAAAA&#10;" w14:anchorId="2998A75F">
                <v:textbox inset="2.16pt,1.44pt,0,1.44pt">
                  <w:txbxContent>
                    <w:p w:rsidR="00790912" w:rsidP="00790912" w:rsidRDefault="00790912" w14:paraId="3D53E8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29312" behindDoc="0" locked="0" layoutInCell="1" allowOverlap="1" wp14:editId="7BA3CC3F" wp14:anchorId="6C89C0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6" name="Rectangle 7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C4B6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6" style="position:absolute;margin-left:210pt;margin-top:11pt;width:79pt;height:162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stuw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+Q0lnjvs0m/0&#10;jfvOKnKu9kZKNfV38muIqcVrT/ERLlnC5SR+1OCmL8oiY/H4dPVYjZkILG4Wm3WNnRC41dTL5QoT&#10;hKneb0dI+YcKjkwLRgG5FGv58VfK56NvR/DexOb8/rTK434sajab5RvXfZAn1IhDmh8waBsGRoU1&#10;kZIBG89o+nPgoCixPz0626y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pjNstuwEAAEwDAAAOAAAAAAAAAAAAAAAAAC4CAABkcnMv&#10;ZTJvRG9jLnhtbFBLAQItABQABgAIAAAAIQC2Y/vm3AAAAAoBAAAPAAAAAAAAAAAAAAAAABUEAABk&#10;cnMvZG93bnJldi54bWxQSwUGAAAAAAQABADzAAAAHgUAAAAA&#10;" w14:anchorId="6C89C051">
                <v:textbox inset="2.16pt,1.44pt,0,1.44pt">
                  <w:txbxContent>
                    <w:p w:rsidR="00790912" w:rsidP="00790912" w:rsidRDefault="00790912" w14:paraId="5DC4B6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0336" behindDoc="0" locked="0" layoutInCell="1" allowOverlap="1" wp14:editId="7CE0F557" wp14:anchorId="55DF91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7" name="Rectangle 7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F3E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7" style="position:absolute;margin-left:210pt;margin-top:11pt;width:79pt;height:162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/G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i/mKEsctduk3&#10;+sZdNyhyrvZGSpX7m/0aQ2zx2mN4gEsWcZnFTxps/qIsMhWPT1eP1ZSIwOJmsVnX2AmBW029XK4w&#10;QZjq7XaAmL4rb0leMArIpVjLjz9jOh99PYL3Mpvz+3mVpv1U1Gw2X1+57r08oUYc0nSPQQ9+ZFQM&#10;JlAyYuMZjS8HDoqS4YdDZ5vVctHgpJRkvm7W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CC/GuwEAAEwDAAAOAAAAAAAAAAAAAAAAAC4CAABkcnMv&#10;ZTJvRG9jLnhtbFBLAQItABQABgAIAAAAIQC2Y/vm3AAAAAoBAAAPAAAAAAAAAAAAAAAAABUEAABk&#10;cnMvZG93bnJldi54bWxQSwUGAAAAAAQABADzAAAAHgUAAAAA&#10;" w14:anchorId="55DF9195">
                <v:textbox inset="2.16pt,1.44pt,0,1.44pt">
                  <w:txbxContent>
                    <w:p w:rsidR="00790912" w:rsidP="00790912" w:rsidRDefault="00790912" w14:paraId="25F3E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1360" behindDoc="0" locked="0" layoutInCell="1" allowOverlap="1" wp14:editId="3BE32B42" wp14:anchorId="5D3100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8" name="Rectangle 7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31A7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8" style="position:absolute;margin-left:210pt;margin-top:11pt;width:79pt;height:162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Lw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OfbKc4dd+o2+&#10;cd9ZRc7V3kippv5Ofg0xtXjtKT7CJUu4nMSPGtz0RVlkLB6frh6rMROBxc1is66xEwK3mnq5XGGC&#10;MNX77Qgp/1DBkWnBKCCXYi0//kr5fPTtCN6b2Jzfn1Z53I9FzWZz88Z1H+QJNeKQ5gcM2oaBUWFN&#10;pGTAxjOa/hw4KErsT4/ONqvlosFJKcl83azRFSgJst5/rHIv+oCzJDJQcohguh75Fo8KLWxZEXYZ&#10;r2kmPuaF/PtP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rIEvC6AQAATAMAAA4AAAAAAAAAAAAAAAAALgIAAGRycy9l&#10;Mm9Eb2MueG1sUEsBAi0AFAAGAAgAAAAhALZj++bcAAAACgEAAA8AAAAAAAAAAAAAAAAAFAQAAGRy&#10;cy9kb3ducmV2LnhtbFBLBQYAAAAABAAEAPMAAAAdBQAAAAA=&#10;" w14:anchorId="5D31003E">
                <v:textbox inset="2.16pt,1.44pt,0,1.44pt">
                  <w:txbxContent>
                    <w:p w:rsidR="00790912" w:rsidP="00790912" w:rsidRDefault="00790912" w14:paraId="2D31A7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2384" behindDoc="0" locked="0" layoutInCell="1" allowOverlap="1" wp14:editId="20B5D0D6" wp14:anchorId="14FF4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9" name="Rectangle 7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01E8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9" style="position:absolute;margin-left:210pt;margin-top:11pt;width:79pt;height:162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M5hu6AQAATAMAAA4AAAAAAAAAAAAAAAAALgIAAGRycy9l&#10;Mm9Eb2MueG1sUEsBAi0AFAAGAAgAAAAhALZj++bcAAAACgEAAA8AAAAAAAAAAAAAAAAAFAQAAGRy&#10;cy9kb3ducmV2LnhtbFBLBQYAAAAABAAEAPMAAAAdBQAAAAA=&#10;" w14:anchorId="14FF4990">
                <v:textbox inset="2.16pt,1.44pt,0,1.44pt">
                  <w:txbxContent>
                    <w:p w:rsidR="00790912" w:rsidP="00790912" w:rsidRDefault="00790912" w14:paraId="6501E8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3408" behindDoc="0" locked="0" layoutInCell="1" allowOverlap="1" wp14:editId="3C53CF92" wp14:anchorId="7A196C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20" name="Rectangle 7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C224F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0" style="position:absolute;margin-left:210pt;margin-top:11pt;width:79pt;height:162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yo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GjTIc4dd+o6+&#10;cd9bRS7VwUip5v7Ofo0xdXjtJT7DNUu4nMVPGtz8RVlkKh6fbx6rKROBxe1q29b4kMCtpl6vN5gg&#10;TPV2O0LKn1VwZF4wCsilWMtPX1O+HH09gvdmNpf351WeDlNRs922r1wPQZ5RIw5pfsKgbRgZFdZE&#10;SkZsPKPp15GDosR+8ehss1mvGpyUkizbpsUJhpIg68P7KvdiCDhLIgMlxwimH5Bv8ajQwpYVYdfx&#10;mmfifV7Iv/0E+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oXHKi6AQAATAMAAA4AAAAAAAAAAAAAAAAALgIAAGRycy9l&#10;Mm9Eb2MueG1sUEsBAi0AFAAGAAgAAAAhALZj++bcAAAACgEAAA8AAAAAAAAAAAAAAAAAFAQAAGRy&#10;cy9kb3ducmV2LnhtbFBLBQYAAAAABAAEAPMAAAAdBQAAAAA=&#10;" w14:anchorId="7A196C11">
                <v:textbox inset="2.16pt,1.44pt,0,1.44pt">
                  <w:txbxContent>
                    <w:p w:rsidR="00790912" w:rsidP="00790912" w:rsidRDefault="00790912" w14:paraId="1C224F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editId="4E561368" wp14:anchorId="764EF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1" name="Rectangle 7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D87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1" style="position:absolute;margin-left:210pt;margin-top:11pt;width:79pt;height:135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df9AJuQEAAEwDAAAOAAAAAAAAAAAAAAAAAC4CAABkcnMvZTJv&#10;RG9jLnhtbFBLAQItABQABgAIAAAAIQB8Yu8X2wAAAAoBAAAPAAAAAAAAAAAAAAAAABMEAABkcnMv&#10;ZG93bnJldi54bWxQSwUGAAAAAAQABADzAAAAGwUAAAAA&#10;" w14:anchorId="764EF691">
                <v:textbox inset="2.16pt,1.44pt,0,1.44pt">
                  <w:txbxContent>
                    <w:p w:rsidR="00790912" w:rsidP="00790912" w:rsidRDefault="00790912" w14:paraId="38D87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5456" behindDoc="0" locked="0" layoutInCell="1" allowOverlap="1" wp14:editId="6A9CC041" wp14:anchorId="57336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2" name="Rectangle 7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0243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2" style="position:absolute;margin-left:210pt;margin-top:11pt;width:79pt;height:135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BiUhuQEAAE0DAAAOAAAAAAAAAAAAAAAAAC4CAABkcnMvZTJv&#10;RG9jLnhtbFBLAQItABQABgAIAAAAIQB8Yu8X2wAAAAoBAAAPAAAAAAAAAAAAAAAAABMEAABkcnMv&#10;ZG93bnJldi54bWxQSwUGAAAAAAQABADzAAAAGwUAAAAA&#10;" w14:anchorId="57336B00">
                <v:textbox inset="2.16pt,1.44pt,0,1.44pt">
                  <w:txbxContent>
                    <w:p w:rsidR="00790912" w:rsidP="00790912" w:rsidRDefault="00790912" w14:paraId="6D0243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6480" behindDoc="0" locked="0" layoutInCell="1" allowOverlap="1" wp14:editId="7FFC5BDB" wp14:anchorId="1A8874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3" name="Rectangle 7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24C4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3" style="position:absolute;margin-left:210pt;margin-top:11pt;width:79pt;height:135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EMDUI+4AQAATQMAAA4AAAAAAAAAAAAAAAAALgIAAGRycy9lMm9E&#10;b2MueG1sUEsBAi0AFAAGAAgAAAAhAHxi7xfbAAAACgEAAA8AAAAAAAAAAAAAAAAAEgQAAGRycy9k&#10;b3ducmV2LnhtbFBLBQYAAAAABAAEAPMAAAAaBQAAAAA=&#10;" w14:anchorId="1A8874FA">
                <v:textbox inset="2.16pt,1.44pt,0,1.44pt">
                  <w:txbxContent>
                    <w:p w:rsidR="00790912" w:rsidP="00790912" w:rsidRDefault="00790912" w14:paraId="4724C4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7504" behindDoc="0" locked="0" layoutInCell="1" allowOverlap="1" wp14:editId="773900D4" wp14:anchorId="0F5CD3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4" name="Rectangle 7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F4E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4" style="position:absolute;margin-left:210pt;margin-top:11pt;width:79pt;height:135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kk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bG8ocdxil36i&#10;b9z1oyKn6mCkVLm/2a8pxA6vvYRnOGcRl1n8rMHmL8oic/H4ePFYzYkILN4t79Y1dkLgVrOqm5wg&#10;TPVxO0BMX5W3JC8YBeRSrOWH7zGdjr4fwXuZzen9vErzbi5qmrpu38nuvDyiSJzS9IRBj35iVIwm&#10;UDJh5xmNr3sOipLxm0Nr29XNssVRKUmzbtc4wlASpL37XOVODB6HSSSgZB/A9AMSLiYVXtizouw8&#10;X3koPueF/cdfsH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c75JLoBAABNAwAADgAAAAAAAAAAAAAAAAAuAgAAZHJzL2Uy&#10;b0RvYy54bWxQSwECLQAUAAYACAAAACEAfGLvF9sAAAAKAQAADwAAAAAAAAAAAAAAAAAUBAAAZHJz&#10;L2Rvd25yZXYueG1sUEsFBgAAAAAEAAQA8wAAABwFAAAAAA==&#10;" w14:anchorId="0F5CD3E0">
                <v:textbox inset="2.16pt,1.44pt,0,1.44pt">
                  <w:txbxContent>
                    <w:p w:rsidR="00790912" w:rsidP="00790912" w:rsidRDefault="00790912" w14:paraId="26F4E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8528" behindDoc="0" locked="0" layoutInCell="1" allowOverlap="1" wp14:editId="4E4F7E93" wp14:anchorId="60E1B7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5" name="Rectangle 7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1F3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5" style="position:absolute;margin-left:210pt;margin-top:11pt;width:79pt;height:135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yK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K8pcdxil36i&#10;b9z1oyKn6mCkVLm/2a8pxA6vPYcnOGcRl1n8rMHmL8oic/H4ePFYzYkILN4sb9Y1dkLgVrOqm5wg&#10;TPV6O0BM35W3JC8YBeRSrOWH+5hOR1+O4L3M5vR+XqV5Nxc1TV0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XLjIq7AQAATQMAAA4AAAAAAAAAAAAAAAAALgIAAGRycy9l&#10;Mm9Eb2MueG1sUEsBAi0AFAAGAAgAAAAhAHxi7xfbAAAACgEAAA8AAAAAAAAAAAAAAAAAFQQAAGRy&#10;cy9kb3ducmV2LnhtbFBLBQYAAAAABAAEAPMAAAAdBQAAAAA=&#10;" w14:anchorId="60E1B7A7">
                <v:textbox inset="2.16pt,1.44pt,0,1.44pt">
                  <w:txbxContent>
                    <w:p w:rsidR="00790912" w:rsidP="00790912" w:rsidRDefault="00790912" w14:paraId="141F3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39552" behindDoc="0" locked="0" layoutInCell="1" allowOverlap="1" wp14:editId="5169F4C6" wp14:anchorId="5AB79F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6" name="Rectangle 7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291B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6" style="position:absolute;margin-left:210pt;margin-top:11pt;width:79pt;height:135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L1ugEAAE0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rpatteUOG6xS7/R&#10;N+76UZFTdTBSqtzf7NcUYofXnsIjnLOIyyx+1mDzF2WRuXh8vHis5kQEFm+WN+saOyFwq1nVTU4Q&#10;pnq/HSCmH8pbkheMAnIp1vLDr5hOR9+O4L3M5vR+XqV5Nxc1TV1fvZHdeXlEkTil6QGDHv3EqBhN&#10;oGTCzjMa/+w5KErGnw6tbVdXyxZHpSTNul3jCENJkPbuY5U7MXgcJpGAkn0A0w9IuJhUeGHPirLz&#10;fOWh+JgX9u9/wfY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Bli9boBAABNAwAADgAAAAAAAAAAAAAAAAAuAgAAZHJzL2Uy&#10;b0RvYy54bWxQSwECLQAUAAYACAAAACEAfGLvF9sAAAAKAQAADwAAAAAAAAAAAAAAAAAUBAAAZHJz&#10;L2Rvd25yZXYueG1sUEsFBgAAAAAEAAQA8wAAABwFAAAAAA==&#10;" w14:anchorId="5AB79F5F">
                <v:textbox inset="2.16pt,1.44pt,0,1.44pt">
                  <w:txbxContent>
                    <w:p w:rsidR="00790912" w:rsidP="00790912" w:rsidRDefault="00790912" w14:paraId="27291B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0576" behindDoc="0" locked="0" layoutInCell="1" allowOverlap="1" wp14:editId="7C390A84" wp14:anchorId="68E034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7" name="Rectangle 7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E2C3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7" style="position:absolute;margin-left:210pt;margin-top:11pt;width:79pt;height:135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db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FeUOG6xSz/R&#10;N+76UZFTdTBSqtzf7NcUYofXnsMTnLOIyyx+1mDzF2WRuXh8vHis5kQEFm+WN+saOyFwq1nVTU4Q&#10;pnq9HSCm78pbkheMAnIp1vLDfUynoy9H8F5mc3o/r9K8m4uapq6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AcF1u7AQAATQMAAA4AAAAAAAAAAAAAAAAALgIAAGRycy9l&#10;Mm9Eb2MueG1sUEsBAi0AFAAGAAgAAAAhAHxi7xfbAAAACgEAAA8AAAAAAAAAAAAAAAAAFQQAAGRy&#10;cy9kb3ducmV2LnhtbFBLBQYAAAAABAAEAPMAAAAdBQAAAAA=&#10;" w14:anchorId="68E03408">
                <v:textbox inset="2.16pt,1.44pt,0,1.44pt">
                  <w:txbxContent>
                    <w:p w:rsidR="00790912" w:rsidP="00790912" w:rsidRDefault="00790912" w14:paraId="01E2C3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 wp14:editId="7065E060" wp14:anchorId="335574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8" name="Rectangle 7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980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8" style="position:absolute;margin-left:210pt;margin-top:11pt;width:79pt;height:135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AvuQ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ttgrxy126Q/6&#10;xl0/KnKqDkZKlfub/ZpC7PDaY3iAcxZxmcXPGmz+oiwyF4+PF4/VnIjA4tXyal1jJwRuNau6yQnC&#10;VG+3A8R0p7wlecEoIJdiLT/8iul09PUI3stsTu/nVZp3c1HT4Gy8kt15eUSROKXpHoMe/cSoGE2g&#10;ZMLOMxpf9hwUJeNPh9a2q+/LFkelJM26XaMtUBKkvXtf5U4MHodJJKBkH8D0AxIuJhVe2LOi7Dxf&#10;eSje54X921+w/Q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xX0AvuQEAAE0DAAAOAAAAAAAAAAAAAAAAAC4CAABkcnMvZTJv&#10;RG9jLnhtbFBLAQItABQABgAIAAAAIQB8Yu8X2wAAAAoBAAAPAAAAAAAAAAAAAAAAABMEAABkcnMv&#10;ZG93bnJldi54bWxQSwUGAAAAAAQABADzAAAAGwUAAAAA&#10;" w14:anchorId="33557492">
                <v:textbox inset="2.16pt,1.44pt,0,1.44pt">
                  <w:txbxContent>
                    <w:p w:rsidR="00790912" w:rsidP="00790912" w:rsidRDefault="00790912" w14:paraId="31980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2624" behindDoc="0" locked="0" layoutInCell="1" allowOverlap="1" wp14:editId="17BBEE80" wp14:anchorId="0F5DAC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9" name="Rectangle 7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FC6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9" style="position:absolute;margin-left:210pt;margin-top:11pt;width:79pt;height:135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WB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bDeUOG6xS7/Q&#10;N+76UZFzdTBSqtzf7NcUYofXnsIjXLKIyyx+1mDzF2WRuXh8unqs5kQEFjfLzbrGTgjcalZ1kxOE&#10;qd5uB4jph/KW5AWjgFyKtfx4F9P56OsRvJfZnN/PqzTv56KmqevV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Vo1gboBAABNAwAADgAAAAAAAAAAAAAAAAAuAgAAZHJzL2Uy&#10;b0RvYy54bWxQSwECLQAUAAYACAAAACEAfGLvF9sAAAAKAQAADwAAAAAAAAAAAAAAAAAUBAAAZHJz&#10;L2Rvd25yZXYueG1sUEsFBgAAAAAEAAQA8wAAABwFAAAAAA==&#10;" w14:anchorId="0F5DACD4">
                <v:textbox inset="2.16pt,1.44pt,0,1.44pt">
                  <w:txbxContent>
                    <w:p w:rsidR="00790912" w:rsidP="00790912" w:rsidRDefault="00790912" w14:paraId="59FC6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editId="25E9728D" wp14:anchorId="1FB961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0" name="Rectangle 7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5FD9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0" style="position:absolute;margin-left:210pt;margin-top:11pt;width:79pt;height:135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Kd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SzXqNBjlvs0k/0&#10;jbthUuRcHY2UKvc3+zWH2OO1p/AIlyziMotfNNj8RVlkKR6frh6rJRGBxZv1TVfjQwK3mk3d5ARh&#10;qtfbAWL6qrwlecEoIJdiLT9+j+l89OUI3stszu/nVVr2S1HT1HX3Qnbv5QlF4pSmBwx68jOjYjKB&#10;khk7z2j8feCgKJm+ObS23XxetzgqJWm6tsMRhpIg7f3bKndi9DhMIgElhwBmGJFwManwwp4VZZf5&#10;ykPxNi/sX/+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aZinboBAABNAwAADgAAAAAAAAAAAAAAAAAuAgAAZHJzL2Uy&#10;b0RvYy54bWxQSwECLQAUAAYACAAAACEAfGLvF9sAAAAKAQAADwAAAAAAAAAAAAAAAAAUBAAAZHJz&#10;L2Rvd25yZXYueG1sUEsFBgAAAAAEAAQA8wAAABwFAAAAAA==&#10;" w14:anchorId="1FB961CB">
                <v:textbox inset="2.16pt,1.44pt,0,1.44pt">
                  <w:txbxContent>
                    <w:p w:rsidR="00790912" w:rsidP="00790912" w:rsidRDefault="00790912" w14:paraId="6D5FD9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4672" behindDoc="0" locked="0" layoutInCell="1" allowOverlap="1" wp14:editId="2CA24E0C" wp14:anchorId="07DC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1" name="Rectangle 7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359F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1" style="position:absolute;margin-left:210pt;margin-top:11pt;width:79pt;height:135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cz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XDaUOG6xS7/Q&#10;N+76UZFzdTBSqtzf7NcUYofXnsIjXLKIyyx+1mDzF2WRuXh8unqs5kQEFjfLzbrGTgjcalZ1kxOE&#10;qd5uB4jph/KW5AWjgFyKtfx4F9P56OsRvJfZnN/PqzTv56KmqevN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aMXM7oBAABNAwAADgAAAAAAAAAAAAAAAAAuAgAAZHJzL2Uy&#10;b0RvYy54bWxQSwECLQAUAAYACAAAACEAfGLvF9sAAAAKAQAADwAAAAAAAAAAAAAAAAAUBAAAZHJz&#10;L2Rvd25yZXYueG1sUEsFBgAAAAAEAAQA8wAAABwFAAAAAA==&#10;" w14:anchorId="07DC61D8">
                <v:textbox inset="2.16pt,1.44pt,0,1.44pt">
                  <w:txbxContent>
                    <w:p w:rsidR="00790912" w:rsidP="00790912" w:rsidRDefault="00790912" w14:paraId="2B359F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5696" behindDoc="0" locked="0" layoutInCell="1" allowOverlap="1" wp14:editId="2ACE3C32" wp14:anchorId="6998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2" name="Rectangle 7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77E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2" style="position:absolute;margin-left:210pt;margin-top:11pt;width:79pt;height:135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xZuA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LltKHLfYpT/o&#10;G3f9qMipOhgpVe5v9msKscNrj+EBzlnEZRY/a7D5i7LIXDw+XjxWcyICi1fLq3WNnRC41azqJicI&#10;U73dDhDTnfKW5AWjgFyKtfzwK6bT0dcjeC+zOb2fV2nezUVNg26+kt15eUSROKXpHoMe/cSoGE2g&#10;ZMLOMxpf9hwUJeNPh9a2q+/ZiVSSZt2ucYShJEh7977KnRg8DpNIQMk+gOkHJFxMKrywZ0XZeb7y&#10;ULzPC/u3v2D7Fw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Ky6jFm4AQAATQMAAA4AAAAAAAAAAAAAAAAALgIAAGRycy9lMm9E&#10;b2MueG1sUEsBAi0AFAAGAAgAAAAhAHxi7xfbAAAACgEAAA8AAAAAAAAAAAAAAAAAEgQAAGRycy9k&#10;b3ducmV2LnhtbFBLBQYAAAAABAAEAPMAAAAaBQAAAAA=&#10;" w14:anchorId="6998ED23">
                <v:textbox inset="2.16pt,1.44pt,0,1.44pt">
                  <w:txbxContent>
                    <w:p w:rsidR="00790912" w:rsidP="00790912" w:rsidRDefault="00790912" w14:paraId="0977E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6720" behindDoc="0" locked="0" layoutInCell="1" allowOverlap="1" wp14:editId="165007D8" wp14:anchorId="44E813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3" name="Rectangle 7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E505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3" style="position:absolute;margin-left:210pt;margin-top:11pt;width:79pt;height:135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v/n3uQEAAE0DAAAOAAAAAAAAAAAAAAAAAC4CAABkcnMvZTJv&#10;RG9jLnhtbFBLAQItABQABgAIAAAAIQB8Yu8X2wAAAAoBAAAPAAAAAAAAAAAAAAAAABMEAABkcnMv&#10;ZG93bnJldi54bWxQSwUGAAAAAAQABADzAAAAGwUAAAAA&#10;" w14:anchorId="44E813E5">
                <v:textbox inset="2.16pt,1.44pt,0,1.44pt">
                  <w:txbxContent>
                    <w:p w:rsidR="00790912" w:rsidP="00790912" w:rsidRDefault="00790912" w14:paraId="52E505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7744" behindDoc="0" locked="0" layoutInCell="1" allowOverlap="1" wp14:editId="7E925C05" wp14:anchorId="1749A0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4" name="Rectangle 7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32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4" style="position:absolute;margin-left:210pt;margin-top:11pt;width:79pt;height:135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Bc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XN5Q4rjFLv1E&#10;37jrR0VO1cFIqXJ/s19TiB1eewnPcM4iLrP4WYPNX5RF5uLx8eKxmhMRWLxb3q1r7ITArWZVNzlB&#10;mOrjdoCYvipvSV4wCsilWMsP32M6HX0/gvcym9P7eZXm3VzUNHXTvpPdeXlEkTil6QmDHv3EqBhN&#10;oGTCzjMaX/ccFCXjN4fWtqubZYujUpJm3a5xhKEkSHv3ucqdGDwOk0hAyT6A6QckXEwqvLBnRdl5&#10;vvJQfM4L+4+/YPs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nJQXLoBAABNAwAADgAAAAAAAAAAAAAAAAAuAgAAZHJzL2Uy&#10;b0RvYy54bWxQSwECLQAUAAYACAAAACEAfGLvF9sAAAAKAQAADwAAAAAAAAAAAAAAAAAUBAAAZHJz&#10;L2Rvd25yZXYueG1sUEsFBgAAAAAEAAQA8wAAABwFAAAAAA==&#10;" w14:anchorId="1749A02B">
                <v:textbox inset="2.16pt,1.44pt,0,1.44pt">
                  <w:txbxContent>
                    <w:p w:rsidR="00790912" w:rsidP="00790912" w:rsidRDefault="00790912" w14:paraId="6832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8768" behindDoc="0" locked="0" layoutInCell="1" allowOverlap="1" wp14:editId="0E81D50D" wp14:anchorId="4FE13A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5" name="Rectangle 7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9BC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5" style="position:absolute;margin-left:210pt;margin-top:11pt;width:79pt;height:135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ncl8roBAABNAwAADgAAAAAAAAAAAAAAAAAuAgAAZHJzL2Uy&#10;b0RvYy54bWxQSwECLQAUAAYACAAAACEAfGLvF9sAAAAKAQAADwAAAAAAAAAAAAAAAAAUBAAAZHJz&#10;L2Rvd25yZXYueG1sUEsFBgAAAAAEAAQA8wAAABwFAAAAAA==&#10;" w14:anchorId="4FE13A2E">
                <v:textbox inset="2.16pt,1.44pt,0,1.44pt">
                  <w:txbxContent>
                    <w:p w:rsidR="00790912" w:rsidP="00790912" w:rsidRDefault="00790912" w14:paraId="149BC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49792" behindDoc="0" locked="0" layoutInCell="1" allowOverlap="1" wp14:editId="436D3605" wp14:anchorId="25D6FB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6" name="Rectangle 7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ABD5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6" style="position:absolute;margin-left:210pt;margin-top:11pt;width:79pt;height:1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7ugEAAE0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b1eLleUOG6xS7/R&#10;N+76UZFTdTBSqtzf7NcUYofXnsIjnLOIyyx+1mDzF2WRuXh8vHis5kQEFm+WN+saOyFwKzdwhQnC&#10;VO+3A8T0Q3lL8oJRQC7FWn74FdPp6NsRvJfZnN7PqzTv5qKmqZurN7I7L48oEqc0PWDQo58YFaMJ&#10;lEzYeUbjnz0HRcn406G17fXVssVRKUmzbtc4wlASpL37WOVODB6HSSSgZB/A9AMSLiYVXtizouw8&#10;X3koPuaF/ftfsH0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Hjsvu6AQAATQMAAA4AAAAAAAAAAAAAAAAALgIAAGRycy9l&#10;Mm9Eb2MueG1sUEsBAi0AFAAGAAgAAAAhAGP+2GLcAAAACgEAAA8AAAAAAAAAAAAAAAAAFAQAAGRy&#10;cy9kb3ducmV2LnhtbFBLBQYAAAAABAAEAPMAAAAdBQAAAAA=&#10;" w14:anchorId="25D6FB23">
                <v:textbox inset="2.16pt,1.44pt,0,1.44pt">
                  <w:txbxContent>
                    <w:p w:rsidR="00790912" w:rsidP="00790912" w:rsidRDefault="00790912" w14:paraId="30ABD5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0816" behindDoc="0" locked="0" layoutInCell="1" allowOverlap="1" wp14:editId="510AC6F3" wp14:anchorId="4FBE42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7" name="Rectangle 7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412CE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7" style="position:absolute;margin-left:210pt;margin-top:11pt;width:79pt;height:1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dVug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paLleUOG6xS7/R&#10;N+76UZFTdTBSqtzf7NcUYofXHsMDnLOIyyx+1mDzF2WRuXh8vHis5kQEFq+X1+saOyFwKzfwChOE&#10;qd5uB4jpu/KW5AWjgFyKtfzwM6bT0dcjeC+zOb2fV2nezUVNUzffXsnuvDyiSJzSdI9Bj35iVIwm&#10;UDJh5xmNL3sOipLxh0Nr29XXZYujUpJm3a5x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nmx1W6AQAATQMAAA4AAAAAAAAAAAAAAAAALgIAAGRycy9l&#10;Mm9Eb2MueG1sUEsBAi0AFAAGAAgAAAAhAGP+2GLcAAAACgEAAA8AAAAAAAAAAAAAAAAAFAQAAGRy&#10;cy9kb3ducmV2LnhtbFBLBQYAAAAABAAEAPMAAAAdBQAAAAA=&#10;" w14:anchorId="4FBE4285">
                <v:textbox inset="2.16pt,1.44pt,0,1.44pt">
                  <w:txbxContent>
                    <w:p w:rsidR="00790912" w:rsidP="00790912" w:rsidRDefault="00790912" w14:paraId="0412CE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 wp14:editId="1E10FF49" wp14:anchorId="257F4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8" name="Rectangle 7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30B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8" style="position:absolute;margin-left:210pt;margin-top:11pt;width:79pt;height:1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KilkCG6AQAATQMAAA4AAAAAAAAAAAAAAAAALgIAAGRycy9l&#10;Mm9Eb2MueG1sUEsBAi0AFAAGAAgAAAAhAGP+2GLcAAAACgEAAA8AAAAAAAAAAAAAAAAAFAQAAGRy&#10;cy9kb3ducmV2LnhtbFBLBQYAAAAABAAEAPMAAAAdBQAAAAA=&#10;" w14:anchorId="257F41EE">
                <v:textbox inset="2.16pt,1.44pt,0,1.44pt">
                  <w:txbxContent>
                    <w:p w:rsidR="00790912" w:rsidP="00790912" w:rsidRDefault="00790912" w14:paraId="2F30B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editId="5F70C0F8" wp14:anchorId="0D1E5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9" name="Rectangle 7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2852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9" style="position:absolute;margin-left:210pt;margin-top:11pt;width:79pt;height:1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W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rmhxHGLXfqB&#10;vnHXj4qcq4ORUuX+Zr+mEDu89hKe4ZJFXGbxswabvyiLzMXj09VjNScisLhZbtY1dkLgVm7gLSYI&#10;U73fDhDTN+UtyQtGAbkUa/nxIabz0bcjeC+zOb+fV2nez0VNUzerN7J7L08oEqc0PWHQo58YFaMJ&#10;lEzYeUbj7wMHRcn43aG17epm2eKolKRZt2scYSgJ0t5/rHInBo/DJBJQcghg+gEJF5MKL+xZUXaZ&#10;rzwUH/PC/v0v2L0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OCg5Y+6AQAATQMAAA4AAAAAAAAAAAAAAAAALgIAAGRycy9l&#10;Mm9Eb2MueG1sUEsBAi0AFAAGAAgAAAAhAGP+2GLcAAAACgEAAA8AAAAAAAAAAAAAAAAAFAQAAGRy&#10;cy9kb3ducmV2LnhtbFBLBQYAAAAABAAEAPMAAAAdBQAAAAA=&#10;" w14:anchorId="0D1E535D">
                <v:textbox inset="2.16pt,1.44pt,0,1.44pt">
                  <w:txbxContent>
                    <w:p w:rsidR="00790912" w:rsidP="00790912" w:rsidRDefault="00790912" w14:paraId="5E2852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3888" behindDoc="0" locked="0" layoutInCell="1" allowOverlap="1" wp14:editId="57988809" wp14:anchorId="03A7CE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0" name="Rectangle 7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B2E2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0" style="position:absolute;margin-left:210pt;margin-top:11pt;width:79pt;height:1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+v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zvkKDHLfYpZ/o&#10;G3fDpMipOhopVe5v9msOscdrz+EJzlnEZRa/aLD5i7LIUjw+XjxWSyICi7fr267GhwRu5QZeY4Iw&#10;1dvtADF9Vd6SvGAUkEuxlh++x3Q6+noE72U2p/fzKi27pahp6qZ7Jbvz8ogicUrTIwY9+ZlRMZlA&#10;yYydZzT+3nNQlEzfHFrb3lytWxyVkjRd2+EIQ0mQ9u59lTsxehwmkYCSfQAzjE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Rkn6+6AQAATQMAAA4AAAAAAAAAAAAAAAAALgIAAGRycy9l&#10;Mm9Eb2MueG1sUEsBAi0AFAAGAAgAAAAhAGP+2GLcAAAACgEAAA8AAAAAAAAAAAAAAAAAFAQAAGRy&#10;cy9kb3ducmV2LnhtbFBLBQYAAAAABAAEAPMAAAAdBQAAAAA=&#10;" w14:anchorId="03A7CE0D">
                <v:textbox inset="2.16pt,1.44pt,0,1.44pt">
                  <w:txbxContent>
                    <w:p w:rsidR="00790912" w:rsidP="00790912" w:rsidRDefault="00790912" w14:paraId="7B2E2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4912" behindDoc="0" locked="0" layoutInCell="1" allowOverlap="1" wp14:editId="68C212A4" wp14:anchorId="11A7AD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1" name="Rectangle 7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F04F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1" style="position:absolute;margin-left:210pt;margin-top:11pt;width:79pt;height:1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oBugEAAE0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nqzvGoocdxil36j&#10;b9z1oyKn6mCkVLm/2a8pxA6vPYVHOGcRl1n8rMHmL8oic/H4ePFYzYkILK6X61WNnRC4lRt4jQnC&#10;VO+3A8T0Q3lL8oJRQC7FWn74FdPp6NsRvJfZnN7PqzTv5qKmqZv1G9mdl0cUiVOaHjDo0U+MitEE&#10;SibsPKPxz56DomT86dDa9uZq2eKolKRZtSscYSgJ0t59rHInBo/DJBJQsg9g+gEJF5MKL+xZUXae&#10;rzwUH/PC/v0v2L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xh6gG6AQAATQMAAA4AAAAAAAAAAAAAAAAALgIAAGRycy9l&#10;Mm9Eb2MueG1sUEsBAi0AFAAGAAgAAAAhAGP+2GLcAAAACgEAAA8AAAAAAAAAAAAAAAAAFAQAAGRy&#10;cy9kb3ducmV2LnhtbFBLBQYAAAAABAAEAPMAAAAdBQAAAAA=&#10;" w14:anchorId="11A7ADC5">
                <v:textbox inset="2.16pt,1.44pt,0,1.44pt">
                  <w:txbxContent>
                    <w:p w:rsidR="00790912" w:rsidP="00790912" w:rsidRDefault="00790912" w14:paraId="43F04F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editId="7CEF25A2" wp14:anchorId="785200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2" name="Rectangle 7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6E50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2" style="position:absolute;margin-left:210pt;margin-top:11pt;width:79pt;height:162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H/uw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TtKPHfYpe/o&#10;G/eDVeRSHY2UqvS3+DXF1OO15/gE1yzhsoifNbjyRVlkrh6fbx6rOROBxbvV3bbFTgjc6tr1eoMJ&#10;wjSvtyOk/FkFR8qCUUAu1Vp++pry5ejvI3ivsLm8X1Z5PsxVzbLtKm4pHoI8o0ic0vyIQdswMSqs&#10;iZRM2HlG088jB0WJ/eLR2m6zXqETuSbLbbfFEYaaIO3D2yr3Ygw4TCIDJccIZhiRcDWp8sKeVWXX&#10;+SpD8Tav7F//gv0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fNH/uwEAAE0DAAAOAAAAAAAAAAAAAAAAAC4CAABkcnMv&#10;ZTJvRG9jLnhtbFBLAQItABQABgAIAAAAIQC2Y/vm3AAAAAoBAAAPAAAAAAAAAAAAAAAAABUEAABk&#10;cnMvZG93bnJldi54bWxQSwUGAAAAAAQABADzAAAAHgUAAAAA&#10;" w14:anchorId="785200A1">
                <v:textbox inset="2.16pt,1.44pt,0,1.44pt">
                  <w:txbxContent>
                    <w:p w:rsidR="00790912" w:rsidP="00790912" w:rsidRDefault="00790912" w14:paraId="136E50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6960" behindDoc="0" locked="0" layoutInCell="1" allowOverlap="1" wp14:editId="3FF11194" wp14:anchorId="7D83AF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3" name="Rectangle 7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6DE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3" style="position:absolute;margin-left:210pt;margin-top:11pt;width:79pt;height:162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R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VeUeO6wS9/R&#10;N+4Hq8ilOhopVelv8WuKqcdrz/EJrlnCZRE/a3Dli7LIXD0+3zxWcyYCi3eru22LnRC41bXr9QYT&#10;hGleb0dI+bMKjpQFo4BcqrX89DXly9HfR/BeYXN5v6zyfJirmmXb3cgegjyjSJzS/IhB2zAxKqyJ&#10;lEzYeUbTzyMHRYn94tHabrNedTgqNVluuy2OMNQEaR/eVrkXY8BhEhkoOUYww4iE67uVF/asKrvO&#10;VxmKt3ll//oX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5pFG6AQAATQMAAA4AAAAAAAAAAAAAAAAALgIAAGRycy9l&#10;Mm9Eb2MueG1sUEsBAi0AFAAGAAgAAAAhALZj++bcAAAACgEAAA8AAAAAAAAAAAAAAAAAFAQAAGRy&#10;cy9kb3ducmV2LnhtbFBLBQYAAAAABAAEAPMAAAAdBQAAAAA=&#10;" w14:anchorId="7D83AF82">
                <v:textbox inset="2.16pt,1.44pt,0,1.44pt">
                  <w:txbxContent>
                    <w:p w:rsidR="00790912" w:rsidP="00790912" w:rsidRDefault="00790912" w14:paraId="436DE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7984" behindDoc="0" locked="0" layoutInCell="1" allowOverlap="1" wp14:editId="03625686" wp14:anchorId="1E3C1E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4" name="Rectangle 7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C5EF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4" style="position:absolute;margin-left:210pt;margin-top:11pt;width:79pt;height:162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tA36uwEAAE0DAAAOAAAAAAAAAAAAAAAAAC4CAABkcnMv&#10;ZTJvRG9jLnhtbFBLAQItABQABgAIAAAAIQC2Y/vm3AAAAAoBAAAPAAAAAAAAAAAAAAAAABUEAABk&#10;cnMvZG93bnJldi54bWxQSwUGAAAAAAQABADzAAAAHgUAAAAA&#10;" w14:anchorId="1E3C1E47">
                <v:textbox inset="2.16pt,1.44pt,0,1.44pt">
                  <w:txbxContent>
                    <w:p w:rsidR="00790912" w:rsidP="00790912" w:rsidRDefault="00790912" w14:paraId="2C5EF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59008" behindDoc="0" locked="0" layoutInCell="1" allowOverlap="1" wp14:editId="3F5EFE34" wp14:anchorId="6E9E06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5" name="Rectangle 7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1AF1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5" style="position:absolute;margin-left:210pt;margin-top:11pt;width:79pt;height:135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nl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PpKieMWu/Qb&#10;feOuHxU5VQcjpcr9zX5NIXZ47TE8wDmLuMziZw02f1EWmYvHx4vHak5EYPF6eb2usRMCt5pV3eQE&#10;Yaq32wFi+q68JXnBKCCXYi0//IzpdPT1CN7LbE7v51Wad3NR09Tt8p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xgOeW7AQAATQMAAA4AAAAAAAAAAAAAAAAALgIAAGRycy9l&#10;Mm9Eb2MueG1sUEsBAi0AFAAGAAgAAAAhAHxi7xfbAAAACgEAAA8AAAAAAAAAAAAAAAAAFQQAAGRy&#10;cy9kb3ducmV2LnhtbFBLBQYAAAAABAAEAPMAAAAdBQAAAAA=&#10;" w14:anchorId="6E9E0627">
                <v:textbox inset="2.16pt,1.44pt,0,1.44pt">
                  <w:txbxContent>
                    <w:p w:rsidR="00790912" w:rsidP="00790912" w:rsidRDefault="00790912" w14:paraId="261AF1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0032" behindDoc="0" locked="0" layoutInCell="1" allowOverlap="1" wp14:editId="67105A1F" wp14:anchorId="3A4AEA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6" name="Rectangle 7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B0F5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6" style="position:absolute;margin-left:210pt;margin-top:11pt;width:79pt;height:135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Gy15q7AQAATQMAAA4AAAAAAAAAAAAAAAAALgIAAGRycy9l&#10;Mm9Eb2MueG1sUEsBAi0AFAAGAAgAAAAhAHxi7xfbAAAACgEAAA8AAAAAAAAAAAAAAAAAFQQAAGRy&#10;cy9kb3ducmV2LnhtbFBLBQYAAAAABAAEAPMAAAAdBQAAAAA=&#10;" w14:anchorId="3A4AEA6E">
                <v:textbox inset="2.16pt,1.44pt,0,1.44pt">
                  <w:txbxContent>
                    <w:p w:rsidR="00790912" w:rsidP="00790912" w:rsidRDefault="00790912" w14:paraId="4AB0F5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1056" behindDoc="0" locked="0" layoutInCell="1" allowOverlap="1" wp14:editId="2FF5A871" wp14:anchorId="795E41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7" name="Rectangle 7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0F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7" style="position:absolute;margin-left:210pt;margin-top:11pt;width:79pt;height:135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I0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FpR4rjFLv1G&#10;37jrR0VO1cFIqXJ/s19TiB1eewwPcM4iLrP4WYPNX5RF5uLx8eKxmhMRWLxeXq9r7ITArWZVNzlB&#10;mOrtdoCYvitvSV4wCsilWMsPP2M6HX09gvcym9P7eZXm3VzUNHX79Z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m3ojS7AQAATQMAAA4AAAAAAAAAAAAAAAAALgIAAGRycy9l&#10;Mm9Eb2MueG1sUEsBAi0AFAAGAAgAAAAhAHxi7xfbAAAACgEAAA8AAAAAAAAAAAAAAAAAFQQAAGRy&#10;cy9kb3ducmV2LnhtbFBLBQYAAAAABAAEAPMAAAAdBQAAAAA=&#10;" w14:anchorId="795E4122">
                <v:textbox inset="2.16pt,1.44pt,0,1.44pt">
                  <w:txbxContent>
                    <w:p w:rsidR="00790912" w:rsidP="00790912" w:rsidRDefault="00790912" w14:paraId="3900F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editId="3D998C80" wp14:anchorId="7E4BD0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8" name="Rectangle 7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2FD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8" style="position:absolute;margin-left:210pt;margin-top:11pt;width:79pt;height:162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Txuw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Yom9ctxil/6g&#10;b9x1gyKnam+kVLm/2a8xxBavPYVHOGcRl1n8pMHmL8oiU/H4ePFYTYkILF4vrtc1dkLgVlMvlytM&#10;EKZ6vx0gpnvlLckLRgG5FGv54VdMp6NvR/BeZnN6P6/StJuKmnndXL2R3Xl5RJE4pekBgx78yKgY&#10;TKBkxM4zGl/3HBQlw0+H1jar5aLBUSnJfN2s0RYoCdLefaxyJ3qPwyQSULIPYLoeCReTCi/sWVF2&#10;nq88FB/zwv79L9j+B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JbTxuwEAAE0DAAAOAAAAAAAAAAAAAAAAAC4CAABkcnMv&#10;ZTJvRG9jLnhtbFBLAQItABQABgAIAAAAIQC2Y/vm3AAAAAoBAAAPAAAAAAAAAAAAAAAAABUEAABk&#10;cnMvZG93bnJldi54bWxQSwUGAAAAAAQABADzAAAAHgUAAAAA&#10;" w14:anchorId="7E4BD0E3">
                <v:textbox inset="2.16pt,1.44pt,0,1.44pt">
                  <w:txbxContent>
                    <w:p w:rsidR="00790912" w:rsidP="00790912" w:rsidRDefault="00790912" w14:paraId="6B2FD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3104" behindDoc="0" locked="0" layoutInCell="1" allowOverlap="1" wp14:editId="64CC2FCB" wp14:anchorId="46AFE4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9" name="Rectangle 7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1E9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9" style="position:absolute;margin-left:210pt;margin-top:11pt;width:79pt;height:162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Ff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yw0lnjvs0k/0&#10;jfvOKnKu9kZKNfV38muIqcVrL/EZLlnC5SR+1OCmL8oiY/H4dPVYjZkILG4Wm3WNnRC41dTL5QoT&#10;hKk+bkdI+asKjkwLRgG5FGv58XvK56PvR/DexOb8/rTK434sauZ1s3onuw/yhCJxSvMTBm3DwKiw&#10;JlIyYOcZTa8HDooS+82jtc1quWhwVEoyXzdrHGEoCdLef65yL/qAwyQyUHKIYLoeCReTCi/sWVF2&#10;ma9pKD7nhf3HX7B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IMFfuwEAAE0DAAAOAAAAAAAAAAAAAAAAAC4CAABkcnMv&#10;ZTJvRG9jLnhtbFBLAQItABQABgAIAAAAIQC2Y/vm3AAAAAoBAAAPAAAAAAAAAAAAAAAAABUEAABk&#10;cnMvZG93bnJldi54bWxQSwUGAAAAAAQABADzAAAAHgUAAAAA&#10;" w14:anchorId="46AFE40A">
                <v:textbox inset="2.16pt,1.44pt,0,1.44pt">
                  <w:txbxContent>
                    <w:p w:rsidR="00790912" w:rsidP="00790912" w:rsidRDefault="00790912" w14:paraId="0E1E9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4128" behindDoc="0" locked="0" layoutInCell="1" allowOverlap="1" wp14:editId="5C84687D" wp14:anchorId="085268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0" name="Rectangle 7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DF20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0" style="position:absolute;margin-left:210pt;margin-top:11pt;width:79pt;height:60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Qr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1WcUyHOHU/qF&#10;unHfW0XO2cFIqeb5znqNMXVY9hgf4BIldGfykwY3f5EWmYrGp6vGaspEYHKz2rQ1PiTwaH2zWaGP&#10;XaqX4ggpf1PBkdlhFBBKUZYff6R8vvp8BetmMOfnZy9P+6mQWdZN+4x1H+QJOeKS5ns02oaRUWFN&#10;pGTEwTOa/hw4KErsd4/KNuubVYObUoJl27S4wVACRL1/neVeDAF3SWSg5BDB9AMCLhoVXDiywuyy&#10;XvNOvI4L+pefYPc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VbQrugEAAEwDAAAOAAAAAAAAAAAAAAAAAC4CAABkcnMvZTJv&#10;RG9jLnhtbFBLAQItABQABgAIAAAAIQBvQUaG2gAAAAoBAAAPAAAAAAAAAAAAAAAAABQEAABkcnMv&#10;ZG93bnJldi54bWxQSwUGAAAAAAQABADzAAAAGwUAAAAA&#10;" w14:anchorId="085268A0">
                <v:textbox inset="2.16pt,1.44pt,0,1.44pt">
                  <w:txbxContent>
                    <w:p w:rsidR="00790912" w:rsidP="00790912" w:rsidRDefault="00790912" w14:paraId="33DF20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5152" behindDoc="0" locked="0" layoutInCell="1" allowOverlap="1" wp14:editId="226B31ED" wp14:anchorId="5EA95D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1" name="Rectangle 7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CB5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1" style="position:absolute;margin-left:210pt;margin-top:11pt;width:79pt;height:60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DA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S1/NxQ4rnDKf1C&#10;3bjvrSLn7GCkVPN8Z73GmDose4wPcIkSujP5SYObv0iLTEXj01VjNWUiMLlZbtY1TkLg0epms0Qf&#10;u1QvxRFS/qaCI7PDKCCUoiw//kj5fPX5CtbNYM7Pz16e9lMh09Tt5hnrPsgTcsQlzfdotA0jo8Ka&#10;SMmIg2c0/TlwUJTY7x6VbVc3yxY3pQTNul3j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tFAwLsBAABMAwAADgAAAAAAAAAAAAAAAAAuAgAAZHJzL2Uy&#10;b0RvYy54bWxQSwECLQAUAAYACAAAACEAb0FGhtoAAAAKAQAADwAAAAAAAAAAAAAAAAAVBAAAZHJz&#10;L2Rvd25yZXYueG1sUEsFBgAAAAAEAAQA8wAAABwFAAAAAA==&#10;" w14:anchorId="5EA95D3F">
                <v:textbox inset="2.16pt,1.44pt,0,1.44pt">
                  <w:txbxContent>
                    <w:p w:rsidR="00790912" w:rsidP="00790912" w:rsidRDefault="00790912" w14:paraId="1DCCB5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6176" behindDoc="0" locked="0" layoutInCell="1" allowOverlap="1" wp14:editId="5C160DD9" wp14:anchorId="056704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2" name="Rectangle 7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600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2" style="position:absolute;margin-left:210pt;margin-top:11pt;width:79pt;height:60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0tZZLsBAABMAwAADgAAAAAAAAAAAAAAAAAuAgAAZHJzL2Uy&#10;b0RvYy54bWxQSwECLQAUAAYACAAAACEAb0FGhtoAAAAKAQAADwAAAAAAAAAAAAAAAAAVBAAAZHJz&#10;L2Rvd25yZXYueG1sUEsFBgAAAAAEAAQA8wAAABwFAAAAAA==&#10;" w14:anchorId="05670421">
                <v:textbox inset="2.16pt,1.44pt,0,1.44pt">
                  <w:txbxContent>
                    <w:p w:rsidR="00790912" w:rsidP="00790912" w:rsidRDefault="00790912" w14:paraId="53600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7200" behindDoc="0" locked="0" layoutInCell="1" allowOverlap="1" wp14:editId="02224942" wp14:anchorId="551E2F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3" name="Rectangle 7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F6C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3" style="position:absolute;margin-left:210pt;margin-top:11pt;width:79pt;height:60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2P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tuWEs8dTuk7&#10;6sZ9bxU5ZwcjpZrnO+s1xtRh2Ut8hkuU0J3JTxrc/EVaZCoan64aqykTgclNu1nXOAmBR6ubTYs+&#10;dqleiyOk/FUFR2aHUUAoRVl+fEj5fPXPFaybwZyfn7087adCZlm3V6z7IE/IEZc0P6HRNoyMCmsi&#10;JSMOntH068BBUWK/eVS2Wd20DW5KCZbrZo0bDCVA1Pu3We7FEHCXRAZKDhFMPyDg8m7BhSMrzC7r&#10;Ne/E27igf/0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z62PugEAAEwDAAAOAAAAAAAAAAAAAAAAAC4CAABkcnMvZTJv&#10;RG9jLnhtbFBLAQItABQABgAIAAAAIQBvQUaG2gAAAAoBAAAPAAAAAAAAAAAAAAAAABQEAABkcnMv&#10;ZG93bnJldi54bWxQSwUGAAAAAAQABADzAAAAGwUAAAAA&#10;" w14:anchorId="551E2FF2">
                <v:textbox inset="2.16pt,1.44pt,0,1.44pt">
                  <w:txbxContent>
                    <w:p w:rsidR="00790912" w:rsidP="00790912" w:rsidRDefault="00790912" w14:paraId="3DF6C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8224" behindDoc="0" locked="0" layoutInCell="1" allowOverlap="1" wp14:editId="419B93A9" wp14:anchorId="786123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4" name="Rectangle 7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703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4" style="position:absolute;margin-left:210pt;margin-top:11pt;width:79pt;height:60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En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eLrkhLHLU7p&#10;N+rGXTcocs72RkqV55v1GkNssewxPMAliuhm8pMGm79Ii0xF49NVYzUlIjC5WWzWNU5C4NFquVmg&#10;j12qt+IAMX1X3pLsMAoIpSjLjz9jOl99vYJ1Gcz5+eylaT8VMvN60bxi3Xt5Qo64pOkejR78yKgY&#10;TKBkxMEzGl8OHBQlww+HyjarJdaSVIL5ulnjBkMJEPX+fZY70XvcJZGAkkMA0/UIuGhUcOHICrPL&#10;euWdeB8X9G8/we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9IPxJ7sBAABMAwAADgAAAAAAAAAAAAAAAAAuAgAAZHJzL2Uy&#10;b0RvYy54bWxQSwECLQAUAAYACAAAACEAb0FGhtoAAAAKAQAADwAAAAAAAAAAAAAAAAAVBAAAZHJz&#10;L2Rvd25yZXYueG1sUEsFBgAAAAAEAAQA8wAAABwFAAAAAA==&#10;" w14:anchorId="7861237E">
                <v:textbox inset="2.16pt,1.44pt,0,1.44pt">
                  <w:txbxContent>
                    <w:p w:rsidR="00790912" w:rsidP="00790912" w:rsidRDefault="00790912" w14:paraId="46703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69248" behindDoc="0" locked="0" layoutInCell="1" allowOverlap="1" wp14:editId="2B643518" wp14:anchorId="087C80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5" name="Rectangle 7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25C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5" style="position:absolute;margin-left:210pt;margin-top:11pt;width:79pt;height:60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XM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b2lhLHLU7p&#10;J+rG3WAkOWdH3fcyzzfrNYXYYdlTeIRLFNHN5GcFNn+RFpmLxqerxnJORGBy027WNU5C4NHqZtOi&#10;j12q1+IAMX2V3pLsMAoIpSjLj99jOl99uYJ1Gcz5+eyleT8XMsu6bV+w7n1/Qo64pOkBjTJ+YlQY&#10;HSiZcPCMxt8HDpIS882hss3qpm1wU0qwXDdr3GAoAaLev81yJ0aPuyQSUHIIoIcRAReNCi4cWWF2&#10;Wa+8E2/jgv71J9j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AcFzLsBAABMAwAADgAAAAAAAAAAAAAAAAAuAgAAZHJzL2Uy&#10;b0RvYy54bWxQSwECLQAUAAYACAAAACEAb0FGhtoAAAAKAQAADwAAAAAAAAAAAAAAAAAVBAAAZHJz&#10;L2Rvd25yZXYueG1sUEsFBgAAAAAEAAQA8wAAABwFAAAAAA==&#10;" w14:anchorId="087C80C2">
                <v:textbox inset="2.16pt,1.44pt,0,1.44pt">
                  <w:txbxContent>
                    <w:p w:rsidR="00790912" w:rsidP="00790912" w:rsidRDefault="00790912" w14:paraId="0C25C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0272" behindDoc="0" locked="0" layoutInCell="1" allowOverlap="1" wp14:editId="785D8C0D" wp14:anchorId="3E55B0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6" name="Rectangle 7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575B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6" style="position:absolute;margin-left:210pt;margin-top:11pt;width:79pt;height:60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l9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Pd5Q4bnFK&#10;31E37vpRkUt2MFKqPN+s1xRih2XP4QmuUUQ3k5812PxFWmQuGp9vGqs5EYHJbbvd1DgJgUfr1bZF&#10;H7tUr8UBYvqsvCXZYRQQSlGWn77GdLn6cgXrMpjL89lL82EuZJZ1u3r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MlWaX28AQAATAMAAA4AAAAAAAAAAAAAAAAALgIAAGRycy9l&#10;Mm9Eb2MueG1sUEsBAi0AFAAGAAgAAAAhAG9BRobaAAAACgEAAA8AAAAAAAAAAAAAAAAAFgQAAGRy&#10;cy9kb3ducmV2LnhtbFBLBQYAAAAABAAEAPMAAAAdBQAAAAA=&#10;" w14:anchorId="3E55B069">
                <v:textbox inset="2.16pt,1.44pt,0,1.44pt">
                  <w:txbxContent>
                    <w:p w:rsidR="00790912" w:rsidP="00790912" w:rsidRDefault="00790912" w14:paraId="5B575B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editId="2A794CF4" wp14:anchorId="37D2B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7" name="Rectangle 7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E42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7" style="position:absolute;margin-left:210pt;margin-top:11pt;width:79pt;height:60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2W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Z2RYnjFqf0&#10;E3XjbjCSnLOj7nuZ55v1mkLssOwpPMIliuhm8rMCm79Ii8xF49NVYzknIjC5aTfrGich8Gh1s2nR&#10;xy7Va3GAmL5Kb0l2GAWEUpTlx+8xna++XMG6DOb8fPbSvJ8LmWXd3r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dKdlrsBAABMAwAADgAAAAAAAAAAAAAAAAAuAgAAZHJzL2Uy&#10;b0RvYy54bWxQSwECLQAUAAYACAAAACEAb0FGhtoAAAAKAQAADwAAAAAAAAAAAAAAAAAVBAAAZHJz&#10;L2Rvd25yZXYueG1sUEsFBgAAAAAEAAQA8wAAABwFAAAAAA==&#10;" w14:anchorId="37D2BBBF">
                <v:textbox inset="2.16pt,1.44pt,0,1.44pt">
                  <w:txbxContent>
                    <w:p w:rsidR="00790912" w:rsidP="00790912" w:rsidRDefault="00790912" w14:paraId="1BAE42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2320" behindDoc="0" locked="0" layoutInCell="1" allowOverlap="1" wp14:editId="6A41A436" wp14:anchorId="0A89F9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8" name="Rectangle 7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20F0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8" style="position:absolute;margin-left:210pt;margin-top:11pt;width:79pt;height:60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CguwEAAEw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q/Yzzspxi1P6&#10;ibpx14+KnLODkVLl+Wa9phA7LHsKj3CJIrqZ/KzB5i/SInPR+HTVWM2JCExu2s26xkkIPFrdbFr0&#10;sUv1Whwgpq/KW5IdRgGhFGX58XtM56svV7Augzk/n7007+dCZlm3ty9Y916ekCMuaXpAo0c/MSpG&#10;EyiZcPCMxt8HDoqS8ZtDZZvVTdvgppRguW7WqAqUAFHv32a5E4PHXRIJKDkEMP2AgItGBReOrDC7&#10;rFf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6hKgoLsBAABMAwAADgAAAAAAAAAAAAAAAAAuAgAAZHJzL2Uy&#10;b0RvYy54bWxQSwECLQAUAAYACAAAACEAb0FGhtoAAAAKAQAADwAAAAAAAAAAAAAAAAAVBAAAZHJz&#10;L2Rvd25yZXYueG1sUEsFBgAAAAAEAAQA8wAAABwFAAAAAA==&#10;" w14:anchorId="0A89F9D2">
                <v:textbox inset="2.16pt,1.44pt,0,1.44pt">
                  <w:txbxContent>
                    <w:p w:rsidR="00790912" w:rsidP="00790912" w:rsidRDefault="00790912" w14:paraId="5320F0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3344" behindDoc="0" locked="0" layoutInCell="1" allowOverlap="1" wp14:editId="4DEF81BC" wp14:anchorId="73458A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9" name="Rectangle 7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C583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9" style="position:absolute;margin-left:210pt;margin-top:11pt;width:79pt;height:60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RLuwEAAEwDAAAOAAAAZHJzL2Uyb0RvYy54bWysU9tu2zAMfR+wfxD0vtixuyU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ZX7ecNJZ47nNIv&#10;1I373ipyzg5GSjXPd9ZrjKnDssf4AJcooTuTnzS4+Yu0yFQ0Pl01VlMmApObdrOucRICj1Y3mxZ9&#10;7FK9FEdI+ZsKjswOo4BQirL8+CPl89XnK1g3gzk/P3t52k+FzLJuV89Y90GekCMuab5Ho20YGRXW&#10;REpGHDyj6c+Bg6LEfveobLO6aRv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pZUS7sBAABMAwAADgAAAAAAAAAAAAAAAAAuAgAAZHJzL2Uy&#10;b0RvYy54bWxQSwECLQAUAAYACAAAACEAb0FGhtoAAAAKAQAADwAAAAAAAAAAAAAAAAAVBAAAZHJz&#10;L2Rvd25yZXYueG1sUEsFBgAAAAAEAAQA8wAAABwFAAAAAA==&#10;" w14:anchorId="73458AEC">
                <v:textbox inset="2.16pt,1.44pt,0,1.44pt">
                  <w:txbxContent>
                    <w:p w:rsidR="00790912" w:rsidP="00790912" w:rsidRDefault="00790912" w14:paraId="5EC583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4368" behindDoc="0" locked="0" layoutInCell="1" allowOverlap="1" wp14:editId="5300FD8F" wp14:anchorId="7850E8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0" name="Rectangle 7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D1AE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0" style="position:absolute;margin-left:210pt;margin-top:11pt;width:79pt;height:60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s2u+LsBAABMAwAADgAAAAAAAAAAAAAAAAAuAgAAZHJzL2Uy&#10;b0RvYy54bWxQSwECLQAUAAYACAAAACEAb0FGhtoAAAAKAQAADwAAAAAAAAAAAAAAAAAVBAAAZHJz&#10;L2Rvd25yZXYueG1sUEsFBgAAAAAEAAQA8wAAABwFAAAAAA==&#10;" w14:anchorId="7850E8D4">
                <v:textbox inset="2.16pt,1.44pt,0,1.44pt">
                  <w:txbxContent>
                    <w:p w:rsidR="00790912" w:rsidP="00790912" w:rsidRDefault="00790912" w14:paraId="4CD1AE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5392" behindDoc="0" locked="0" layoutInCell="1" allowOverlap="1" wp14:editId="35BB9270" wp14:anchorId="680C2A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1" name="Rectangle 7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263A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1" style="position:absolute;margin-left:210pt;margin-top:11pt;width:79pt;height:60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klaE7sBAABMAwAADgAAAAAAAAAAAAAAAAAuAgAAZHJzL2Uy&#10;b0RvYy54bWxQSwECLQAUAAYACAAAACEAb0FGhtoAAAAKAQAADwAAAAAAAAAAAAAAAAAVBAAAZHJz&#10;L2Rvd25yZXYueG1sUEsFBgAAAAAEAAQA8wAAABwFAAAAAA==&#10;" w14:anchorId="680C2A31">
                <v:textbox inset="2.16pt,1.44pt,0,1.44pt">
                  <w:txbxContent>
                    <w:p w:rsidR="00790912" w:rsidP="00790912" w:rsidRDefault="00790912" w14:paraId="48263A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6416" behindDoc="0" locked="0" layoutInCell="1" allowOverlap="1" wp14:editId="70CA6DB3" wp14:anchorId="77ED97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2" name="Rectangle 7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9D6F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2" style="position:absolute;margin-left:210pt;margin-top:11pt;width:79pt;height:60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pD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i7uGEsctdukF&#10;feOuGxQ5V3sjpcr9zX6NIbZ47TU8wyWLuMziJw02f1EWmYrHp6vHakpEYHGz2Kxr7ITArdVys8A1&#10;olQflwPE9FV5S/KCUUAqxVl+/B7T+ejvI3gvkzk/n1dp2k9FzLxeFt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bqQ7sBAABMAwAADgAAAAAAAAAAAAAAAAAuAgAAZHJzL2Uy&#10;b0RvYy54bWxQSwECLQAUAAYACAAAACEAb0FGhtoAAAAKAQAADwAAAAAAAAAAAAAAAAAVBAAAZHJz&#10;L2Rvd25yZXYueG1sUEsFBgAAAAAEAAQA8wAAABwFAAAAAA==&#10;" w14:anchorId="77ED9718">
                <v:textbox inset="2.16pt,1.44pt,0,1.44pt">
                  <w:txbxContent>
                    <w:p w:rsidR="00790912" w:rsidP="00790912" w:rsidRDefault="00790912" w14:paraId="239D6F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7440" behindDoc="0" locked="0" layoutInCell="1" allowOverlap="1" wp14:editId="349E7852" wp14:anchorId="20DF61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3" name="Rectangle 7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70E0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3" style="position:absolute;margin-left:210pt;margin-top:11pt;width:79pt;height:60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4h6ougEAAEwDAAAOAAAAAAAAAAAAAAAAAC4CAABkcnMvZTJv&#10;RG9jLnhtbFBLAQItABQABgAIAAAAIQBvQUaG2gAAAAoBAAAPAAAAAAAAAAAAAAAAABQEAABkcnMv&#10;ZG93bnJldi54bWxQSwUGAAAAAAQABADzAAAAGwUAAAAA&#10;" w14:anchorId="20DF6124">
                <v:textbox inset="2.16pt,1.44pt,0,1.44pt">
                  <w:txbxContent>
                    <w:p w:rsidR="00790912" w:rsidP="00790912" w:rsidRDefault="00790912" w14:paraId="2F70E0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8464" behindDoc="0" locked="0" layoutInCell="1" allowOverlap="1" wp14:editId="05E17CA3" wp14:anchorId="3E7AB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4" name="Rectangle 7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0635F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4" style="position:absolute;margin-left:210pt;margin-top:11pt;width:79pt;height:60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IA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anGzpMRxi1P6&#10;jbpx1w2KnLO9kVLl+Wa9xhBbLHsKj3CJIrqZ/KTB5i/SIlPR+HTVWE2JCExuFpt1jZMQeLRabhbo&#10;Y5fqvThATD+UtyQ7jAJCKcry46+YzlffrmBdBnN+Pntp2k+FzLxeNm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65CALsBAABMAwAADgAAAAAAAAAAAAAAAAAuAgAAZHJzL2Uy&#10;b0RvYy54bWxQSwECLQAUAAYACAAAACEAb0FGhtoAAAAKAQAADwAAAAAAAAAAAAAAAAAVBAAAZHJz&#10;L2Rvd25yZXYueG1sUEsFBgAAAAAEAAQA8wAAABwFAAAAAA==&#10;" w14:anchorId="3E7ABE40">
                <v:textbox inset="2.16pt,1.44pt,0,1.44pt">
                  <w:txbxContent>
                    <w:p w:rsidR="00790912" w:rsidP="00790912" w:rsidRDefault="00790912" w14:paraId="40635F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79488" behindDoc="0" locked="0" layoutInCell="1" allowOverlap="1" wp14:editId="164AA4D8" wp14:anchorId="36773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5" name="Rectangle 7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E454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5" style="position:absolute;margin-left:210pt;margin-top:11pt;width:79pt;height:60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br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7j5Q4bnFK&#10;31E37vpRkUt2MFKqPN+s1xRih2XP4QmuUUQ3k5812PxFWmQuGp9vGqs5EYHJbbvd1DgJgUfr1bZF&#10;H7tUr8UBYvqsvCXZYRQQSlGWn77GdLn6cgXrMpjL89lL82EuZJb1q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EMqtuu8AQAATAMAAA4AAAAAAAAAAAAAAAAALgIAAGRycy9l&#10;Mm9Eb2MueG1sUEsBAi0AFAAGAAgAAAAhAG9BRobaAAAACgEAAA8AAAAAAAAAAAAAAAAAFgQAAGRy&#10;cy9kb3ducmV2LnhtbFBLBQYAAAAABAAEAPMAAAAdBQAAAAA=&#10;" w14:anchorId="36773575">
                <v:textbox inset="2.16pt,1.44pt,0,1.44pt">
                  <w:txbxContent>
                    <w:p w:rsidR="00790912" w:rsidP="00790912" w:rsidRDefault="00790912" w14:paraId="72E454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editId="252F0AC8" wp14:anchorId="48A2B6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6" name="Rectangle 7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8427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6" style="position:absolute;margin-left:210pt;margin-top:11pt;width:79pt;height:60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pa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K0o8dzhlH6i&#10;btx3VpFLtjdSqmm+k15DTC2WPccnuEYJ3Yn8qMFNX6RFxqLx+aaxGjMRmNwutpsaJyHwaL3cLtDH&#10;LtVbcYSUv6rgyOQwCgilKMtP31O+XH29gnUTmMvzk5fHw1jIzOvl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nvaWrsBAABMAwAADgAAAAAAAAAAAAAAAAAuAgAAZHJzL2Uy&#10;b0RvYy54bWxQSwECLQAUAAYACAAAACEAb0FGhtoAAAAKAQAADwAAAAAAAAAAAAAAAAAVBAAAZHJz&#10;L2Rvd25yZXYueG1sUEsFBgAAAAAEAAQA8wAAABwFAAAAAA==&#10;" w14:anchorId="48A2B60E">
                <v:textbox inset="2.16pt,1.44pt,0,1.44pt">
                  <w:txbxContent>
                    <w:p w:rsidR="00790912" w:rsidP="00790912" w:rsidRDefault="00790912" w14:paraId="308427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1536" behindDoc="0" locked="0" layoutInCell="1" allowOverlap="1" wp14:editId="368CE4EC" wp14:anchorId="18BD7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7" name="Rectangle 7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6B6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7" style="position:absolute;margin-left:210pt;margin-top:11pt;width:79pt;height:60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6x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JuRYljFqf0&#10;A3VjrjeSnLODFkLm+Wa9xhBbLHsJz3CJIrqZ/KTA5i/SIlPR+HTVWE6JcExuFpt1jZPgeLRabhbo&#10;Y5fqvThATF+ltyQ7HQWEUpRlx8eYzlffrmBdBnN+Pntp2k+FzLxe3r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v8usbsBAABMAwAADgAAAAAAAAAAAAAAAAAuAgAAZHJzL2Uy&#10;b0RvYy54bWxQSwECLQAUAAYACAAAACEAb0FGhtoAAAAKAQAADwAAAAAAAAAAAAAAAAAVBAAAZHJz&#10;L2Rvd25yZXYueG1sUEsFBgAAAAAEAAQA8wAAABwFAAAAAA==&#10;" w14:anchorId="18BD7060">
                <v:textbox inset="2.16pt,1.44pt,0,1.44pt">
                  <w:txbxContent>
                    <w:p w:rsidR="00790912" w:rsidP="00790912" w:rsidRDefault="00790912" w14:paraId="426B6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2560" behindDoc="0" locked="0" layoutInCell="1" allowOverlap="1" wp14:editId="182B7EEE" wp14:anchorId="563707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8" name="Rectangle 7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9F4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8" style="position:absolute;margin-left:210pt;margin-top:11pt;width:79pt;height:60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OH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OGsPHc4pZ+o&#10;G/edVeSS7Y2UaprvpNcQU4tlz/EJrlFCdyI/anDTF2mRsWh8vmmsxkwEJreL7abGSQg8Wi+3C/Sx&#10;S/VWHCHlryo4MjmMAkIpyvLT95QvV1+vYN0E5vL85OXxMBYy83q5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PxOHugEAAEwDAAAOAAAAAAAAAAAAAAAAAC4CAABkcnMvZTJv&#10;RG9jLnhtbFBLAQItABQABgAIAAAAIQBvQUaG2gAAAAoBAAAPAAAAAAAAAAAAAAAAABQEAABkcnMv&#10;ZG93bnJldi54bWxQSwUGAAAAAAQABADzAAAAGwUAAAAA&#10;" w14:anchorId="5637079A">
                <v:textbox inset="2.16pt,1.44pt,0,1.44pt">
                  <w:txbxContent>
                    <w:p w:rsidR="00790912" w:rsidP="00790912" w:rsidRDefault="00790912" w14:paraId="269F4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3584" behindDoc="0" locked="0" layoutInCell="1" allowOverlap="1" wp14:editId="45A7B2B9" wp14:anchorId="57B13E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9" name="Rectangle 7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A100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9" style="position:absolute;margin-left:210pt;margin-top:11pt;width:79pt;height:60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ds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4mZDiecOp/Qb&#10;deO+s4qcs72RUk3znfQaYmqx7Ck+wiVK6E7kRw1u+iItMhaNT1eN1ZiJwORmsVnXOAmBR6vlZoE+&#10;dqneiyOk/EMFRyaHUUAoRVl+/JXy+erbFaybwJyfn7w87sdCZl4vV29Y90GekCMuaX5Ao20YGBXW&#10;REoGHDyj6c+Bg6LE/vSobLNaLhrclBLM180aNxhKgKj3H7Pciz7gLokMlBwimK5HwEWjggtHVphd&#10;1mvaiY9xQf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bvnbLsBAABMAwAADgAAAAAAAAAAAAAAAAAuAgAAZHJzL2Uy&#10;b0RvYy54bWxQSwECLQAUAAYACAAAACEAb0FGhtoAAAAKAQAADwAAAAAAAAAAAAAAAAAVBAAAZHJz&#10;L2Rvd25yZXYueG1sUEsFBgAAAAAEAAQA8wAAABwFAAAAAA==&#10;" w14:anchorId="57B13E16">
                <v:textbox inset="2.16pt,1.44pt,0,1.44pt">
                  <w:txbxContent>
                    <w:p w:rsidR="00790912" w:rsidP="00790912" w:rsidRDefault="00790912" w14:paraId="10A100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4608" behindDoc="0" locked="0" layoutInCell="1" allowOverlap="1" wp14:editId="4E8FC60D" wp14:anchorId="4D8050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0" name="Rectangle 7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FE56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0" style="position:absolute;margin-left:210pt;margin-top:11pt;width:79pt;height:60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Zz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qw0K5LnDKX1H&#10;3bjvrSKX7GCkVPN8Z73GmDose4nPcI0SujP5SYObv0iLTEXj801jNWUiMLldbdsaHxJ4tFlvV+hj&#10;l+qtOELKn1VwZHYYBYRSlOWnrylfrr5ewboZzOX52cvTYSpklvW6fcV6CPKMHHFJ8xMabcPIqLAm&#10;UjLi4BlNv44cFCX2i0dlm8161eCmlGDZNi1uMJQAUR/eZ7kXQ8BdEhkoOUYw/YCAi0YFF46sMLuu&#10;17wT7+OC/u0n2P8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gYZzugEAAEwDAAAOAAAAAAAAAAAAAAAAAC4CAABkcnMvZTJv&#10;RG9jLnhtbFBLAQItABQABgAIAAAAIQBvQUaG2gAAAAoBAAAPAAAAAAAAAAAAAAAAABQEAABkcnMv&#10;ZG93bnJldi54bWxQSwUGAAAAAAQABADzAAAAGwUAAAAA&#10;" w14:anchorId="4D805027">
                <v:textbox inset="2.16pt,1.44pt,0,1.44pt">
                  <w:txbxContent>
                    <w:p w:rsidR="00790912" w:rsidP="00790912" w:rsidRDefault="00790912" w14:paraId="2DFE56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5632" behindDoc="0" locked="0" layoutInCell="1" allowOverlap="1" wp14:editId="3347B08B" wp14:anchorId="7CADD1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1" name="Rectangle 7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92D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1" style="position:absolute;margin-left:210pt;margin-top:11pt;width:79pt;height:60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eBXKYugEAAEwDAAAOAAAAAAAAAAAAAAAAAC4CAABkcnMvZTJv&#10;RG9jLnhtbFBLAQItABQABgAIAAAAIQBvQUaG2gAAAAoBAAAPAAAAAAAAAAAAAAAAABQEAABkcnMv&#10;ZG93bnJldi54bWxQSwUGAAAAAAQABADzAAAAGwUAAAAA&#10;" w14:anchorId="7CADD169">
                <v:textbox inset="2.16pt,1.44pt,0,1.44pt">
                  <w:txbxContent>
                    <w:p w:rsidR="00790912" w:rsidP="00790912" w:rsidRDefault="00790912" w14:paraId="2992D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6656" behindDoc="0" locked="0" layoutInCell="1" allowOverlap="1" wp14:editId="71F0CE20" wp14:anchorId="604C80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2" name="Rectangle 7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B5D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2" style="position:absolute;margin-left:210pt;margin-top:11pt;width:79pt;height:60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s8ugEAAEw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5X644Szx126Rv6&#10;xv1gFblURyOlKv0tfk0x9XjtOT7BNUu4LOJnDa58URaZq8fnm8dqzkRgcbvablrshMCt9d12hWtE&#10;aV4uR0j5kwqOlAWjgFSqs/z0JeXL0d9H8F4hc3m+rPJ8mKuYZfu+4pbiIcgzasQhzY8YtA0To8Ka&#10;SMmEjWc0/TxyUJTYzx6d7dZ3KzQi12S56TY4wVATZH14XeVejAFnSWSg5BjBDCMSrh5VXtiyquw6&#10;XmUmXueV/ctPsP8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/n2s8ugEAAEwDAAAOAAAAAAAAAAAAAAAAAC4CAABkcnMvZTJv&#10;RG9jLnhtbFBLAQItABQABgAIAAAAIQBvQUaG2gAAAAoBAAAPAAAAAAAAAAAAAAAAABQEAABkcnMv&#10;ZG93bnJldi54bWxQSwUGAAAAAAQABADzAAAAGwUAAAAA&#10;" w14:anchorId="604C80A9">
                <v:textbox inset="2.16pt,1.44pt,0,1.44pt">
                  <w:txbxContent>
                    <w:p w:rsidR="00790912" w:rsidP="00790912" w:rsidRDefault="00790912" w14:paraId="15B5D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7680" behindDoc="0" locked="0" layoutInCell="1" allowOverlap="1" wp14:editId="02357310" wp14:anchorId="3E208F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3" name="Rectangle 7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89AC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3" style="position:absolute;margin-left:210pt;margin-top:11pt;width:79pt;height:60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/X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lVLiecOp/Qd&#10;deO+t4qcs4ORUs3znfUaY+qw7CU+wyVK6M7kJw1u/iItMhWNT1eN1ZSJwOSm3axrnITAo9XNpkUf&#10;u1SvxRFS/qqCI7PDKCCUoiw/PqR8vvrnCtbNYM7Pz16e9lMhs6xvr1j3QZ6QIy5pfkKjbRgZFdZE&#10;SkYcPKPp14GDosR+86hss7ppG9yUEizXzRo3GEqAqPdvs9yLIeAuiQyUHCKYfkDA5d2CC0dWmF3W&#10;a96Jt3FB//o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zG5/XugEAAEwDAAAOAAAAAAAAAAAAAAAAAC4CAABkcnMvZTJv&#10;RG9jLnhtbFBLAQItABQABgAIAAAAIQBvQUaG2gAAAAoBAAAPAAAAAAAAAAAAAAAAABQEAABkcnMv&#10;ZG93bnJldi54bWxQSwUGAAAAAAQABADzAAAAGwUAAAAA&#10;" w14:anchorId="3E208FB2">
                <v:textbox inset="2.16pt,1.44pt,0,1.44pt">
                  <w:txbxContent>
                    <w:p w:rsidR="00790912" w:rsidP="00790912" w:rsidRDefault="00790912" w14:paraId="2289AC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8704" behindDoc="0" locked="0" layoutInCell="1" allowOverlap="1" wp14:editId="2D1C9D91" wp14:anchorId="578BE6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4" name="Rectangle 7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10C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4" style="position:absolute;margin-left:210pt;margin-top:11pt;width:79pt;height:60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N/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WK1pMRxi1P6&#10;jbpx1w2KnLO9kVLl+Wa9xhBbLHsMD3CJIrqZ/KTB5i/SIlPR+HTVWE2JCExuFpt1jZMQeLRabhbo&#10;Y5fqrThATN+VtyQ7jAJCKcry48+Yzldfr2BdBnN+Pntp2k+FzLz+2rxi3Xt5Qo64pOkejR78yKgY&#10;TKBkxMEzGl8OHBQlww+Hyjar5aLBTSnBfN2scYOhBIh6/z7Lneg97pJIQMkhgOl6BFw0KrhwZIXZ&#10;Zb3yTryPC/q3n2D3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FfDf7sBAABMAwAADgAAAAAAAAAAAAAAAAAuAgAAZHJzL2Uy&#10;b0RvYy54bWxQSwECLQAUAAYACAAAACEAb0FGhtoAAAAKAQAADwAAAAAAAAAAAAAAAAAVBAAAZHJz&#10;L2Rvd25yZXYueG1sUEsFBgAAAAAEAAQA8wAAABwFAAAAAA==&#10;" w14:anchorId="578BE6A8">
                <v:textbox inset="2.16pt,1.44pt,0,1.44pt">
                  <w:txbxContent>
                    <w:p w:rsidR="00790912" w:rsidP="00790912" w:rsidRDefault="00790912" w14:paraId="6F10C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editId="43E98694" wp14:anchorId="3DD588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5" name="Rectangle 7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BAC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5" style="position:absolute;margin-left:210pt;margin-top:11pt;width:79pt;height:60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eU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3Z1S4njFqf0&#10;E3XjbjCSnLOj7nuZ55v1mkLssOwpPMIliuhm8rMCm79Ii8xF49NVYzknIjC5aTfrGich8Gh1s2nR&#10;xy7Va3GAmL5Kb0l2GAWEUpTlx+8xna++XMG6DOb8fPbSvJ8LmWV927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NM3lLsBAABMAwAADgAAAAAAAAAAAAAAAAAuAgAAZHJzL2Uy&#10;b0RvYy54bWxQSwECLQAUAAYACAAAACEAb0FGhtoAAAAKAQAADwAAAAAAAAAAAAAAAAAVBAAAZHJz&#10;L2Rvd25yZXYueG1sUEsFBgAAAAAEAAQA8wAAABwFAAAAAA==&#10;" w14:anchorId="3DD588AF">
                <v:textbox inset="2.16pt,1.44pt,0,1.44pt">
                  <w:txbxContent>
                    <w:p w:rsidR="00790912" w:rsidP="00790912" w:rsidRDefault="00790912" w14:paraId="26BAC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0752" behindDoc="0" locked="0" layoutInCell="1" allowOverlap="1" wp14:editId="5D5556CF" wp14:anchorId="70DCAF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6" name="Rectangle 7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22C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6" style="position:absolute;margin-left:210pt;margin-top:11pt;width:79pt;height:48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Oo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yWlDhucUo/&#10;UDfueiPJOTvorpN5vlmvMcQWy17CM1yiiG4mPymw+Yu0yFQ0Pl01llMiApObxWZd4yQEHt1vlhv0&#10;sUv1Xhwgpi/SW5IdRgGhFGX58VtM56tvV7Augzk/n7007adCZl7f371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s9I6i7AQAATAMAAA4AAAAAAAAAAAAAAAAALgIAAGRycy9l&#10;Mm9Eb2MueG1sUEsBAi0AFAAGAAgAAAAhAHRmcFzbAAAACgEAAA8AAAAAAAAAAAAAAAAAFQQAAGRy&#10;cy9kb3ducmV2LnhtbFBLBQYAAAAABAAEAPMAAAAdBQAAAAA=&#10;" w14:anchorId="70DCAFE8">
                <v:textbox inset="2.16pt,1.44pt,0,1.44pt">
                  <w:txbxContent>
                    <w:p w:rsidR="00790912" w:rsidP="00790912" w:rsidRDefault="00790912" w14:paraId="49E22C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 wp14:editId="707CCFF5" wp14:anchorId="2DF02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7" name="Rectangle 7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00F6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7" style="position:absolute;margin-left:210pt;margin-top:11pt;width:79pt;height:48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HuddDvAEAAEwDAAAOAAAAAAAAAAAAAAAAAC4CAABkcnMv&#10;ZTJvRG9jLnhtbFBLAQItABQABgAIAAAAIQB0ZnBc2wAAAAoBAAAPAAAAAAAAAAAAAAAAABYEAABk&#10;cnMvZG93bnJldi54bWxQSwUGAAAAAAQABADzAAAAHgUAAAAA&#10;" w14:anchorId="2DF02309">
                <v:textbox inset="2.16pt,1.44pt,0,1.44pt">
                  <w:txbxContent>
                    <w:p w:rsidR="00790912" w:rsidP="00790912" w:rsidRDefault="00790912" w14:paraId="4E00F6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2800" behindDoc="0" locked="0" layoutInCell="1" allowOverlap="1" wp14:editId="41A4AD18" wp14:anchorId="7F42D2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8" name="Rectangle 7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0F56C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8" style="position:absolute;margin-left:210pt;margin-top:11pt;width:79pt;height:48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p1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HCWTlucUo/&#10;UDfuukGRc7Y3Uqo836zXGGKLZS/hGS5RRDeTnzTY/EVaZCoan64aqykRgcnNYrOucRICj243yw36&#10;2KV6Lw4Q0zflLckOo4BQirL8+BjT+erbFazLYM7PZy9N+6mQmde3yzesey9PyBGXND2h0YMfGRWD&#10;CZSMOHhG4+uBg6JkeHCobLP6smhwU0owXzdrVAVKgKj3H7Pcid7jLokElBwCmK5HwEWjggtHVphd&#10;1ivvxMe4oH//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56nW7AQAATAMAAA4AAAAAAAAAAAAAAAAALgIAAGRycy9l&#10;Mm9Eb2MueG1sUEsBAi0AFAAGAAgAAAAhAHRmcFzbAAAACgEAAA8AAAAAAAAAAAAAAAAAFQQAAGRy&#10;cy9kb3ducmV2LnhtbFBLBQYAAAAABAAEAPMAAAAdBQAAAAA=&#10;" w14:anchorId="7F42D2FA">
                <v:textbox inset="2.16pt,1.44pt,0,1.44pt">
                  <w:txbxContent>
                    <w:p w:rsidR="00790912" w:rsidP="00790912" w:rsidRDefault="00790912" w14:paraId="50F56C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editId="0F04618B" wp14:anchorId="659137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9" name="Rectangle 7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F99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9" style="position:absolute;margin-left:210pt;margin-top:11pt;width:79pt;height:48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6e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WrdUuK4xSn9&#10;RN24G4wk5+yo+17m+Wa9phA7LHsKj3CJIrqZ/KzA5i/SInPR+HTVWM6JCEy2q3ZT4yQEHt20ty36&#10;2KV6LQ4Q01fpLckOo4BQirL8+D2m89WXK1iXwZyfz16a93Mhs6xv1i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T9Hp67AQAATAMAAA4AAAAAAAAAAAAAAAAALgIAAGRycy9l&#10;Mm9Eb2MueG1sUEsBAi0AFAAGAAgAAAAhAHRmcFzbAAAACgEAAA8AAAAAAAAAAAAAAAAAFQQAAGRy&#10;cy9kb3ducmV2LnhtbFBLBQYAAAAABAAEAPMAAAAdBQAAAAA=&#10;" w14:anchorId="65913753">
                <v:textbox inset="2.16pt,1.44pt,0,1.44pt">
                  <w:txbxContent>
                    <w:p w:rsidR="00790912" w:rsidP="00790912" w:rsidRDefault="00790912" w14:paraId="09F99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4848" behindDoc="0" locked="0" layoutInCell="1" allowOverlap="1" wp14:editId="556BD6A5" wp14:anchorId="361EC4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0" name="Rectangle 7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4AE23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0" style="position:absolute;margin-left:210pt;margin-top:11pt;width:79pt;height:48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DsXXC7AQAATAMAAA4AAAAAAAAAAAAAAAAALgIAAGRycy9l&#10;Mm9Eb2MueG1sUEsBAi0AFAAGAAgAAAAhAHRmcFzbAAAACgEAAA8AAAAAAAAAAAAAAAAAFQQAAGRy&#10;cy9kb3ducmV2LnhtbFBLBQYAAAAABAAEAPMAAAAdBQAAAAA=&#10;" w14:anchorId="361EC4AC">
                <v:textbox inset="2.16pt,1.44pt,0,1.44pt">
                  <w:txbxContent>
                    <w:p w:rsidR="00790912" w:rsidP="00790912" w:rsidRDefault="00790912" w14:paraId="44AE23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5872" behindDoc="0" locked="0" layoutInCell="1" allowOverlap="1" wp14:editId="66B35BA6" wp14:anchorId="251661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1" name="Rectangle 7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A252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1" style="position:absolute;margin-left:210pt;margin-top:11pt;width:79pt;height:48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mb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3q6bihLLDE7p&#10;B+rG7KgFOWUnNQwizTfpNfvQYdmLf4ZzFNBN5BcJJn2RFlmyxseLxmKJhGOyXbdNiZPgeHTd3rTo&#10;Y5fivdhDiN+EMyQ5PQWEkpVlh8cQT1ffrmBdAnN6Pnlx2S2ZTFVet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xoqZu7AQAATAMAAA4AAAAAAAAAAAAAAAAALgIAAGRycy9l&#10;Mm9Eb2MueG1sUEsBAi0AFAAGAAgAAAAhAHRmcFzbAAAACgEAAA8AAAAAAAAAAAAAAAAAFQQAAGRy&#10;cy9kb3ducmV2LnhtbFBLBQYAAAAABAAEAPMAAAAdBQAAAAA=&#10;" w14:anchorId="251661D1">
                <v:textbox inset="2.16pt,1.44pt,0,1.44pt">
                  <w:txbxContent>
                    <w:p w:rsidR="00790912" w:rsidP="00790912" w:rsidRDefault="00790912" w14:paraId="59A252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6896" behindDoc="0" locked="0" layoutInCell="1" allowOverlap="1" wp14:editId="09241FE7" wp14:anchorId="09CFEF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2" name="Rectangle 7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5407C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2" style="position:absolute;margin-left:210pt;margin-top:11pt;width:79pt;height:48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hsuwEAAEw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V21DieMWu/Qd&#10;feOuHxU5Vwcjpcr9zX5NIXZ47SU8wyWLuMziZw02f1EWmYvHp6vHak5EYHGz2rQ1dkLg1s1mvcE1&#10;olSvlwPE9FV5S/KCUUAqxVl+fIzpfPTPEbyXyZyfz6s07+ciZlmvC24u7r08oUYc0vSEQY9+YlSM&#10;JlAyYeMZjb8OHBQl44NDZ5vbzys0IpVk2TYt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BhKGy7AQAATAMAAA4AAAAAAAAAAAAAAAAALgIAAGRycy9l&#10;Mm9Eb2MueG1sUEsBAi0AFAAGAAgAAAAhAHRmcFzbAAAACgEAAA8AAAAAAAAAAAAAAAAAFQQAAGRy&#10;cy9kb3ducmV2LnhtbFBLBQYAAAAABAAEAPMAAAAdBQAAAAA=&#10;" w14:anchorId="09CFEF83">
                <v:textbox inset="2.16pt,1.44pt,0,1.44pt">
                  <w:txbxContent>
                    <w:p w:rsidR="00790912" w:rsidP="00790912" w:rsidRDefault="00790912" w14:paraId="35407C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7920" behindDoc="0" locked="0" layoutInCell="1" allowOverlap="1" wp14:editId="7A807923" wp14:anchorId="49E893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3" name="Rectangle 7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B32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3" style="position:absolute;margin-left:210pt;margin-top:11pt;width:79pt;height:48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yH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q3ZFiecOp/Qd&#10;deO+t4qcs4ORUs3znfUaY+qw7CU+wyVK6M7kJw1u/iItMhWNT1eN1ZSJwORmtWlrnITAo5vNeoM+&#10;dqleiyOk/FUFR2aHUUAoRVl+fEz5fPXPFaybwZyfn7087adCZlmvr1j3QZ6QIy5pfkKjbRgZFdZE&#10;SkYcPKPp14GDosQ+eFS2uf28anBTSrBsmx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OXch7oBAABMAwAADgAAAAAAAAAAAAAAAAAuAgAAZHJzL2Uy&#10;b0RvYy54bWxQSwECLQAUAAYACAAAACEAdGZwXNsAAAAKAQAADwAAAAAAAAAAAAAAAAAUBAAAZHJz&#10;L2Rvd25yZXYueG1sUEsFBgAAAAAEAAQA8wAAABwFAAAAAA==&#10;" w14:anchorId="49E893F2">
                <v:textbox inset="2.16pt,1.44pt,0,1.44pt">
                  <w:txbxContent>
                    <w:p w:rsidR="00790912" w:rsidP="00790912" w:rsidRDefault="00790912" w14:paraId="61B32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editId="731C286E" wp14:anchorId="2DB425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4" name="Rectangle 7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940B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4" style="position:absolute;margin-left:210pt;margin-top:11pt;width:79pt;height:48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Av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pvKHHM4pR+&#10;om7MDUaSc3bUQsg836zXFGKHZU/hES5RRDeTnxXY/EVaZC4an64ayzkRjsnNatPWOAmOR5836w36&#10;2KV6LQ4Q01fpLclOTwGhFGXZ8XtM56svV7Augzk/n7007+dCZlmvmxesey9OyBGXND2gUcZPPeVG&#10;B0omHHxP4+8DA0mJ+eZQ2eb2ZtXgppRg2TYtbjCUAFHv32aZ46PHXeIJKDkE0MOIgItGBReOrDC7&#10;rFfeibdxQf/6E+z+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+pgC+7AQAATAMAAA4AAAAAAAAAAAAAAAAALgIAAGRycy9l&#10;Mm9Eb2MueG1sUEsBAi0AFAAGAAgAAAAhAHRmcFzbAAAACgEAAA8AAAAAAAAAAAAAAAAAFQQAAGRy&#10;cy9kb3ducmV2LnhtbFBLBQYAAAAABAAEAPMAAAAdBQAAAAA=&#10;" w14:anchorId="2DB425D5">
                <v:textbox inset="2.16pt,1.44pt,0,1.44pt">
                  <w:txbxContent>
                    <w:p w:rsidR="00790912" w:rsidP="00790912" w:rsidRDefault="00790912" w14:paraId="18940B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899968" behindDoc="0" locked="0" layoutInCell="1" allowOverlap="1" wp14:editId="542E5B1C" wp14:anchorId="1A47EB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5" name="Rectangle 7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2620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5" style="position:absolute;margin-left:210pt;margin-top:11pt;width:79pt;height:48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TE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XtDiecOp/QT&#10;deO+t4qcs4ORUs3znfUaY+qw7Ck+wiVK6M7kJw1u/iItMhWNT1eN1ZSJwORmtWlrnITAo5vNeoM+&#10;dqleiyOk/FUFR2aHUUAoRVl+/J7y+erLFaybwZyfn7087adCZlmvVy9Y90GekCMuaX5Ao20YGRXW&#10;REpGHDyj6feBg6LEfvOobHP7ed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MtdMS7AQAATAMAAA4AAAAAAAAAAAAAAAAALgIAAGRycy9l&#10;Mm9Eb2MueG1sUEsBAi0AFAAGAAgAAAAhAHRmcFzbAAAACgEAAA8AAAAAAAAAAAAAAAAAFQQAAGRy&#10;cy9kb3ducmV2LnhtbFBLBQYAAAAABAAEAPMAAAAdBQAAAAA=&#10;" w14:anchorId="1A47EBD0">
                <v:textbox inset="2.16pt,1.44pt,0,1.44pt">
                  <w:txbxContent>
                    <w:p w:rsidR="00790912" w:rsidP="00790912" w:rsidRDefault="00790912" w14:paraId="052620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0992" behindDoc="0" locked="0" layoutInCell="1" allowOverlap="1" wp14:editId="301F224E" wp14:anchorId="116A25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6" name="Rectangle 7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E9D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6" style="position:absolute;margin-left:210pt;margin-top:11pt;width:79pt;height:48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h1uwEAAEw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bumxHOHU/qJ&#10;unHfW0XO2cFIqeb5znqNMXVY9hQf4RIldGfykwY3f5EWmYrGp6vGaspEYHKz2rQ1TkLg0efNeoM+&#10;dqleiyOk/FUFR2aHUUAoRVl+/J7y+erLFaybwZyfn7087adCZlmvb16w7oM8IUdc0vyARtswMiqs&#10;iZSMOHhG0+8DB0WJ/eZR2eb2Zt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J8GHW7AQAATAMAAA4AAAAAAAAAAAAAAAAALgIAAGRycy9l&#10;Mm9Eb2MueG1sUEsBAi0AFAAGAAgAAAAhAHRmcFzbAAAACgEAAA8AAAAAAAAAAAAAAAAAFQQAAGRy&#10;cy9kb3ducmV2LnhtbFBLBQYAAAAABAAEAPMAAAAdBQAAAAA=&#10;" w14:anchorId="116A2521">
                <v:textbox inset="2.16pt,1.44pt,0,1.44pt">
                  <w:txbxContent>
                    <w:p w:rsidR="00790912" w:rsidP="00790912" w:rsidRDefault="00790912" w14:paraId="1DE9D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2016" behindDoc="0" locked="0" layoutInCell="1" allowOverlap="1" wp14:editId="37116608" wp14:anchorId="3573D0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7" name="Rectangle 7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D4B7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7" style="position:absolute;margin-left:210pt;margin-top:11pt;width:79pt;height:48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yeuwEAAEwDAAAOAAAAZHJzL2Uyb0RvYy54bWysU9tu2zAMfR+wfxD0vthx1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tVuKHHM4pS+&#10;o27MDUaSS3bUQsg836zXFGKHZc/hCa5RRDeTnxXY/EVaZC4an28ayzkRjsntatvWOAmOR3fb9RZ9&#10;7FK9FgeI6bP0lmSnp4BQirLs9DWmy9WXK1iXwVyez16aD3Mhs6zXdy9YD16ckSMuaXpEo4yfesqN&#10;DpRMOPiexl9HBpIS88Whss3m46rBTSnBsm1a3GAoAaI+vM0yx0ePu8QTUHIMoIcRAReNCi4cWWF2&#10;Xa+8E2/jgv71J9j/B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747J67AQAATAMAAA4AAAAAAAAAAAAAAAAALgIAAGRycy9l&#10;Mm9Eb2MueG1sUEsBAi0AFAAGAAgAAAAhAHRmcFzbAAAACgEAAA8AAAAAAAAAAAAAAAAAFQQAAGRy&#10;cy9kb3ducmV2LnhtbFBLBQYAAAAABAAEAPMAAAAdBQAAAAA=&#10;" w14:anchorId="3573D078">
                <v:textbox inset="2.16pt,1.44pt,0,1.44pt">
                  <w:txbxContent>
                    <w:p w:rsidR="00790912" w:rsidP="00790912" w:rsidRDefault="00790912" w14:paraId="54D4B7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3040" behindDoc="0" locked="0" layoutInCell="1" allowOverlap="1" wp14:editId="35647327" wp14:anchorId="31842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8" name="Rectangle 7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0F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8" style="position:absolute;margin-left:210pt;margin-top:11pt;width:79pt;height:48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4TjRqLoBAABMAwAADgAAAAAAAAAAAAAAAAAuAgAAZHJzL2Uy&#10;b0RvYy54bWxQSwECLQAUAAYACAAAACEAdGZwXNsAAAAKAQAADwAAAAAAAAAAAAAAAAAUBAAAZHJz&#10;L2Rvd25yZXYueG1sUEsFBgAAAAAEAAQA8wAAABwFAAAAAA==&#10;" w14:anchorId="318423F6">
                <v:textbox inset="2.16pt,1.44pt,0,1.44pt">
                  <w:txbxContent>
                    <w:p w:rsidR="00790912" w:rsidP="00790912" w:rsidRDefault="00790912" w14:paraId="5F2C0F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4064" behindDoc="0" locked="0" layoutInCell="1" allowOverlap="1" wp14:editId="17BE8246" wp14:anchorId="69A270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9" name="Rectangle 7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B19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9" style="position:absolute;margin-left:210pt;margin-top:11pt;width:79pt;height:48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D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UNJY5bnNJv&#10;1I273khyzg666+Q831mvMcQWyx7DA1yiiO5MflJg5y/SIlPW+HTVWE6JCEw2q6YucRICj7416wZ9&#10;7FK8FQeI6bv0lswOo4BQsrL8+DOm89XXK1g3gzk/P3tp2k+ZzLJcb16x7n13Qo64pOkejTJ+ZFQY&#10;HSgZcfCMxpcDB0mJ+eFQ2WrzdVXhpuRgWVc1bjDkAFHv32e5E4PHXRIJKDkE0P2AgLNGGReOLDO7&#10;rNe8E+/jjP7t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28JUO7AQAATAMAAA4AAAAAAAAAAAAAAAAALgIAAGRycy9l&#10;Mm9Eb2MueG1sUEsBAi0AFAAGAAgAAAAhAHRmcFzbAAAACgEAAA8AAAAAAAAAAAAAAAAAFQQAAGRy&#10;cy9kb3ducmV2LnhtbFBLBQYAAAAABAAEAPMAAAAdBQAAAAA=&#10;" w14:anchorId="69A27063">
                <v:textbox inset="2.16pt,1.44pt,0,1.44pt">
                  <w:txbxContent>
                    <w:p w:rsidR="00790912" w:rsidP="00790912" w:rsidRDefault="00790912" w14:paraId="00B19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5088" behindDoc="0" locked="0" layoutInCell="1" allowOverlap="1" wp14:editId="2E412153" wp14:anchorId="029878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0" name="Rectangle 7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343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0" style="position:absolute;margin-left:210pt;margin-top:11pt;width:79pt;height:48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Rc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vWpQIMctTukP&#10;6sZdNyhyyvZGSjXPd9ZrDLHFssfwAOcoojuTnzTY+Yu0yJQ1Pl40VlMiApPNqqlLfEjg0VWzbtDH&#10;LsVrcYCYfipvyewwCgglK8sPdzGdrr5cwboZzOn52UvTbspkluW6fsG68/KIHHFJ0z0aPfiRUTGY&#10;QMmIg2c0/t1zUJQMvxwqW11/X1W4KTlY1lWNGww5QNS7t1nuRO9xl0QCSvYBTNcj4KxRxoUjy8zO&#10;6zXvxNs4o3/9Cbb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KGRFy7AQAATAMAAA4AAAAAAAAAAAAAAAAALgIAAGRycy9l&#10;Mm9Eb2MueG1sUEsBAi0AFAAGAAgAAAAhAHRmcFzbAAAACgEAAA8AAAAAAAAAAAAAAAAAFQQAAGRy&#10;cy9kb3ducmV2LnhtbFBLBQYAAAAABAAEAPMAAAAdBQAAAAA=&#10;" w14:anchorId="02987806">
                <v:textbox inset="2.16pt,1.44pt,0,1.44pt">
                  <w:txbxContent>
                    <w:p w:rsidR="00790912" w:rsidP="00790912" w:rsidRDefault="00790912" w14:paraId="47343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 wp14:editId="350F7C9F" wp14:anchorId="13A827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1" name="Rectangle 7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2038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1" style="position:absolute;margin-left:210pt;margin-top:11pt;width:79pt;height:48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3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l01FieMWp/QH&#10;deOuGxQ5ZXsjpZrnO+s1hthi2WN4gHMU0Z3JTxrs/EVaZMoaHy8aqykRgclm2axLnITAo6tm1aCP&#10;XYrX4gAx/VTektlhFBBKVpYf7mI6XX25gnUzmNPzs5em3ZTJVOWqecG68/KIHHFJ0z0aPfiRUTGY&#10;QMmIg2c0/t1zUJQMvxwqW19/X9a4KTmo1vU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4CsLe7AQAATAMAAA4AAAAAAAAAAAAAAAAALgIAAGRycy9l&#10;Mm9Eb2MueG1sUEsBAi0AFAAGAAgAAAAhAHRmcFzbAAAACgEAAA8AAAAAAAAAAAAAAAAAFQQAAGRy&#10;cy9kb3ducmV2LnhtbFBLBQYAAAAABAAEAPMAAAAdBQAAAAA=&#10;" w14:anchorId="13A827E7">
                <v:textbox inset="2.16pt,1.44pt,0,1.44pt">
                  <w:txbxContent>
                    <w:p w:rsidR="00790912" w:rsidP="00790912" w:rsidRDefault="00790912" w14:paraId="7E2038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editId="010206DA" wp14:anchorId="2E2C9F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2" name="Rectangle 7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F852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2" style="position:absolute;margin-left:210pt;margin-top:11pt;width:79pt;height:48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+YqRO7AQAATAMAAA4AAAAAAAAAAAAAAAAALgIAAGRycy9l&#10;Mm9Eb2MueG1sUEsBAi0AFAAGAAgAAAAhAHRmcFzbAAAACgEAAA8AAAAAAAAAAAAAAAAAFQQAAGRy&#10;cy9kb3ducmV2LnhtbFBLBQYAAAAABAAEAPMAAAAdBQAAAAA=&#10;" w14:anchorId="2E2C9FFA">
                <v:textbox inset="2.16pt,1.44pt,0,1.44pt">
                  <w:txbxContent>
                    <w:p w:rsidR="00790912" w:rsidP="00790912" w:rsidRDefault="00790912" w14:paraId="17F852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editId="78080643" wp14:anchorId="45CD82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3" name="Rectangle 7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3B4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3" style="position:absolute;margin-left:210pt;margin-top:11pt;width:79pt;height:48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xxd+LoBAABMAwAADgAAAAAAAAAAAAAAAAAuAgAAZHJzL2Uy&#10;b0RvYy54bWxQSwECLQAUAAYACAAAACEAdGZwXNsAAAAKAQAADwAAAAAAAAAAAAAAAAAUBAAAZHJz&#10;L2Rvd25yZXYueG1sUEsFBgAAAAAEAAQA8wAAABwFAAAAAA==&#10;" w14:anchorId="45CD822E">
                <v:textbox inset="2.16pt,1.44pt,0,1.44pt">
                  <w:txbxContent>
                    <w:p w:rsidR="00790912" w:rsidP="00790912" w:rsidRDefault="00790912" w14:paraId="4D3B4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09184" behindDoc="0" locked="0" layoutInCell="1" allowOverlap="1" wp14:editId="7ED74AEF" wp14:anchorId="66E51E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4" name="Rectangle 7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F5F2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4" style="position:absolute;margin-left:210pt;margin-top:11pt;width:79pt;height:48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QuwEAAEwDAAAOAAAAZHJzL2Uyb0RvYy54bWysU01v2zAMvQ/YfxB0X+w4XR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Prc3rbo&#10;Y5fqtThATF+ltyQ7jAJCKcry4/eYzldfrmBdBnN+Pntp3s+FzLJeNy9Y974/IUdc0vSARhk/MSqM&#10;DpRMOHhG4+8DB0mJ+eZQ2WZ9s2p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BQAVC7AQAATAMAAA4AAAAAAAAAAAAAAAAALgIAAGRycy9l&#10;Mm9Eb2MueG1sUEsBAi0AFAAGAAgAAAAhAHRmcFzbAAAACgEAAA8AAAAAAAAAAAAAAAAAFQQAAGRy&#10;cy9kb3ducmV2LnhtbFBLBQYAAAAABAAEAPMAAAAdBQAAAAA=&#10;" w14:anchorId="66E51EB1">
                <v:textbox inset="2.16pt,1.44pt,0,1.44pt">
                  <w:txbxContent>
                    <w:p w:rsidR="00790912" w:rsidP="00790912" w:rsidRDefault="00790912" w14:paraId="4AF5F2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0208" behindDoc="0" locked="0" layoutInCell="1" allowOverlap="1" wp14:editId="7619AC4A" wp14:anchorId="24629C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5" name="Rectangle 7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3C93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5" style="position:absolute;margin-left:210pt;margin-top:11pt;width:79pt;height:48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W7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Lppb1v0&#10;sUv1Whwgpq/SW5IdRgGhFGX58XtM56svV7Augzk/n7007+dCZlmvVy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U9bu7AQAATAMAAA4AAAAAAAAAAAAAAAAALgIAAGRycy9l&#10;Mm9Eb2MueG1sUEsBAi0AFAAGAAgAAAAhAHRmcFzbAAAACgEAAA8AAAAAAAAAAAAAAAAAFQQAAGRy&#10;cy9kb3ducmV2LnhtbFBLBQYAAAAABAAEAPMAAAAdBQAAAAA=&#10;" w14:anchorId="24629C7A">
                <v:textbox inset="2.16pt,1.44pt,0,1.44pt">
                  <w:txbxContent>
                    <w:p w:rsidR="00790912" w:rsidP="00790912" w:rsidRDefault="00790912" w14:paraId="063C93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1232" behindDoc="0" locked="0" layoutInCell="1" allowOverlap="1" wp14:editId="068FB9A4" wp14:anchorId="51F38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6" name="Rectangle 7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2732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6" style="position:absolute;margin-left:210pt;margin-top:11pt;width:79pt;height:48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kK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6t2TYnjFqf0&#10;HXXjrh8VuWQHI6XK8816TSF2WPYcnuAaRXQz+VmDzV+kReai8fmmsZoTEZhsV+22xkkIPPrYrlv0&#10;sUv1Whwgps/KW5IdRgGhFGX56WtMl6svV7Aug7k8n700H+ZCZllv7l6wHrw8I0dc0vSIRo9+YlSM&#10;JlAy4eAZjb+OHBQl4xeHyjabu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hZkKvAEAAEwDAAAOAAAAAAAAAAAAAAAAAC4CAABkcnMv&#10;ZTJvRG9jLnhtbFBLAQItABQABgAIAAAAIQB0ZnBc2wAAAAoBAAAPAAAAAAAAAAAAAAAAABYEAABk&#10;cnMvZG93bnJldi54bWxQSwUGAAAAAAQABADzAAAAHgUAAAAA&#10;" w14:anchorId="51F38705">
                <v:textbox inset="2.16pt,1.44pt,0,1.44pt">
                  <w:txbxContent>
                    <w:p w:rsidR="00790912" w:rsidP="00790912" w:rsidRDefault="00790912" w14:paraId="3A2732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 wp14:editId="4788AE2A" wp14:anchorId="52D16E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7" name="Rectangle 7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14D0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7" style="position:absolute;margin-left:210pt;margin-top:11pt;width:79pt;height:60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VsuwEAAEwDAAAOAAAAZHJzL2Uyb0RvYy54bWysU9tu2zAMfR+wfxD0vthxujk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bb1aalxHOHU/qF&#10;unHfW0XO2cFIqeb5znqNMXVY9hgf4BIldGfykwY3f5EWmYrGp6vGaspEYHKz2qxrnITAo/Zms0If&#10;u1QvxRFS/qaCI7PDKCCUoiw//kj5fPX5CtbNYM7Pz16e9lMhs6zbz89Y90GekCMuab5Ho20YGRXW&#10;REpGHDyj6c+Bg6LEfveobNPerBr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74VbLsBAABMAwAADgAAAAAAAAAAAAAAAAAuAgAAZHJzL2Uy&#10;b0RvYy54bWxQSwECLQAUAAYACAAAACEAb0FGhtoAAAAKAQAADwAAAAAAAAAAAAAAAAAVBAAAZHJz&#10;L2Rvd25yZXYueG1sUEsFBgAAAAAEAAQA8wAAABwFAAAAAA==&#10;" w14:anchorId="52D16E7E">
                <v:textbox inset="2.16pt,1.44pt,0,1.44pt">
                  <w:txbxContent>
                    <w:p w:rsidR="00790912" w:rsidP="00790912" w:rsidRDefault="00790912" w14:paraId="4814D0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 wp14:editId="2FC4E32D" wp14:anchorId="618E6B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8" name="Rectangle 7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9613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style="position:absolute;margin-left:210pt;margin-top:11pt;width:79pt;height:60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aug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uVjjrBy3OKU/&#10;qBt33aDIKdsbKVWeb9ZrDLHFsqfwCOcoopvJTxps/iItMhWNjxeN1ZSIwOQan6lxEgKPllfrBfrY&#10;pXovDhDTvfKWZIdRQChFWX74FdPp6tsVrMtgTs9nL027qZCZ18vrN6w7L4/IEZc0PaDRgx8ZFYMJ&#10;lIw4eEbj656DomT46VDZZnm1aHBTSjBfNStUBUqAqHcfs9yJ3uMuiQSU7AOYrkfARaOCC0dWmJ3X&#10;K+/Ex7igf/8J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fihaugEAAEwDAAAOAAAAAAAAAAAAAAAAAC4CAABkcnMvZTJv&#10;RG9jLnhtbFBLAQItABQABgAIAAAAIQBvQUaG2gAAAAoBAAAPAAAAAAAAAAAAAAAAABQEAABkcnMv&#10;ZG93bnJldi54bWxQSwUGAAAAAAQABADzAAAAGwUAAAAA&#10;" w14:anchorId="618E6BA7">
                <v:textbox inset="2.16pt,1.44pt,0,1.44pt">
                  <w:txbxContent>
                    <w:p w:rsidR="00790912" w:rsidP="00790912" w:rsidRDefault="00790912" w14:paraId="619613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4304" behindDoc="0" locked="0" layoutInCell="1" allowOverlap="1" wp14:editId="0F9CC7E7" wp14:anchorId="2F4BF2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9" name="Rectangle 7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E81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style="position:absolute;margin-left:210pt;margin-top:11pt;width:79pt;height:60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rcsbsBAABMAwAADgAAAAAAAAAAAAAAAAAuAgAAZHJzL2Uy&#10;b0RvYy54bWxQSwECLQAUAAYACAAAACEAb0FGhtoAAAAKAQAADwAAAAAAAAAAAAAAAAAVBAAAZHJz&#10;L2Rvd25yZXYueG1sUEsFBgAAAAAEAAQA8wAAABwFAAAAAA==&#10;" w14:anchorId="2F4BF257">
                <v:textbox inset="2.16pt,1.44pt,0,1.44pt">
                  <w:txbxContent>
                    <w:p w:rsidR="00790912" w:rsidP="00790912" w:rsidRDefault="00790912" w14:paraId="79CE81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5328" behindDoc="0" locked="0" layoutInCell="1" allowOverlap="1" wp14:editId="7D526978" wp14:anchorId="0CADA9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0" name="Rectangle 7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2DE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style="position:absolute;margin-left:210pt;margin-top:11pt;width:79pt;height:48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7/LfLoBAABMAwAADgAAAAAAAAAAAAAAAAAuAgAAZHJzL2Uy&#10;b0RvYy54bWxQSwECLQAUAAYACAAAACEAdGZwXNsAAAAKAQAADwAAAAAAAAAAAAAAAAAUBAAAZHJz&#10;L2Rvd25yZXYueG1sUEsFBgAAAAAEAAQA8wAAABwFAAAAAA==&#10;" w14:anchorId="0CADA9A9">
                <v:textbox inset="2.16pt,1.44pt,0,1.44pt">
                  <w:txbxContent>
                    <w:p w:rsidR="00790912" w:rsidP="00790912" w:rsidRDefault="00790912" w14:paraId="452DE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 wp14:editId="22C2A59D" wp14:anchorId="5DA51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1" name="Rectangle 7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8A0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1" style="position:absolute;margin-left:210pt;margin-top:11pt;width:79pt;height:48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+X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1Q4rnDKX1H&#10;3bgfrCLn7GikVMt8F72mmHose45PcIkSugv5WYNbvkiLzEXj01VjNWciMNnddJsaJyHw6GN316GP&#10;XarX4ggpf1bBkcVhFBBKUZYfv6Z8vvpyBesWMOfnFy/P+7mQaep194J1H+QJOeKS5kc02oaJUWFN&#10;pGTCwTOafh04KErsF4/KtuvbmxY3pQTNpt3g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M7P5e7AQAATAMAAA4AAAAAAAAAAAAAAAAALgIAAGRycy9l&#10;Mm9Eb2MueG1sUEsBAi0AFAAGAAgAAAAhAHRmcFzbAAAACgEAAA8AAAAAAAAAAAAAAAAAFQQAAGRy&#10;cy9kb3ducmV2LnhtbFBLBQYAAAAABAAEAPMAAAAdBQAAAAA=&#10;" w14:anchorId="5DA51FD2">
                <v:textbox inset="2.16pt,1.44pt,0,1.44pt">
                  <w:txbxContent>
                    <w:p w:rsidR="00790912" w:rsidP="00790912" w:rsidRDefault="00790912" w14:paraId="378A0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editId="75D700BA" wp14:anchorId="205848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2" name="Rectangle 7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0B77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2" style="position:absolute;margin-left:210pt;margin-top:11pt;width:79pt;height:48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F+cUroBAABMAwAADgAAAAAAAAAAAAAAAAAuAgAAZHJzL2Uy&#10;b0RvYy54bWxQSwECLQAUAAYACAAAACEAdGZwXNsAAAAKAQAADwAAAAAAAAAAAAAAAAAUBAAAZHJz&#10;L2Rvd25yZXYueG1sUEsFBgAAAAAEAAQA8wAAABwFAAAAAA==&#10;" w14:anchorId="20584836">
                <v:textbox inset="2.16pt,1.44pt,0,1.44pt">
                  <w:txbxContent>
                    <w:p w:rsidR="00790912" w:rsidP="00790912" w:rsidRDefault="00790912" w14:paraId="70B77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editId="4A096AD1" wp14:anchorId="5443D9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3" name="Rectangle 7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7412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3" style="position:absolute;margin-left:210pt;margin-top:11pt;width:79pt;height:60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6ZBA0ugEAAEwDAAAOAAAAAAAAAAAAAAAAAC4CAABkcnMvZTJv&#10;RG9jLnhtbFBLAQItABQABgAIAAAAIQBvQUaG2gAAAAoBAAAPAAAAAAAAAAAAAAAAABQEAABkcnMv&#10;ZG93bnJldi54bWxQSwUGAAAAAAQABADzAAAAGwUAAAAA&#10;" w14:anchorId="5443D9DA">
                <v:textbox inset="2.16pt,1.44pt,0,1.44pt">
                  <w:txbxContent>
                    <w:p w:rsidR="00790912" w:rsidP="00790912" w:rsidRDefault="00790912" w14:paraId="0C7412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19424" behindDoc="0" locked="0" layoutInCell="1" allowOverlap="1" wp14:editId="35F88A73" wp14:anchorId="6653BF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4" name="Rectangle 7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653D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style="position:absolute;margin-left:210pt;margin-top:11pt;width:79pt;height:60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yc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63pNiecOp/Qd&#10;deO+t4pcsoORUs3znfUaY+qw7CU+wzVK6M7kJw1u/iItMhWNzzeN1ZSJwOR2tW1rnITAo816u0If&#10;u1RvxRFS/qyCI7PDKCCUoiw/fU35cvX1CtbNYC7Pz16eDlMhs6zb5hXrIcgzcsQlzU9otA0jo8Ka&#10;SMmIg2c0/TpyUJTYLx6VbTbrVYObUoJl27S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5KEycugEAAEwDAAAOAAAAAAAAAAAAAAAAAC4CAABkcnMvZTJv&#10;RG9jLnhtbFBLAQItABQABgAIAAAAIQBvQUaG2gAAAAoBAAAPAAAAAAAAAAAAAAAAABQEAABkcnMv&#10;ZG93bnJldi54bWxQSwUGAAAAAAQABADzAAAAGwUAAAAA&#10;" w14:anchorId="6653BFF8">
                <v:textbox inset="2.16pt,1.44pt,0,1.44pt">
                  <w:txbxContent>
                    <w:p w:rsidR="00790912" w:rsidP="00790912" w:rsidRDefault="00790912" w14:paraId="1D653D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6064" behindDoc="0" locked="0" layoutInCell="1" allowOverlap="1" wp14:editId="3F8CE1B3" wp14:anchorId="1AE433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5" name="Rectangle 7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E696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style="position:absolute;margin-left:104pt;margin-top:-1pt;width:79pt;height:48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D6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39S3lDhmcUo/&#10;UDfmBiPJKTtqIWSeb9ZrCrHDspfwDOcoopvJzwps/iItMheNjxeN5ZwIx+R6tW5rnATHo9v13Rp9&#10;7FK9FweI6Yv0lmSnp4BQirLs8C2m09W3K1iXwZyez16ad3Mhs6zb1RvWnRdH5IhLmp7QKOOnnnKj&#10;AyUTDr6n8deegaTEfHWobHN/s2p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xPA+rsBAABMAwAADgAAAAAAAAAAAAAAAAAuAgAAZHJz&#10;L2Uyb0RvYy54bWxQSwECLQAUAAYACAAAACEAe5uvld0AAAAJAQAADwAAAAAAAAAAAAAAAAAVBAAA&#10;ZHJzL2Rvd25yZXYueG1sUEsFBgAAAAAEAAQA8wAAAB8FAAAAAA==&#10;" w14:anchorId="1AE43333">
                <v:textbox inset="2.16pt,1.44pt,0,1.44pt">
                  <w:txbxContent>
                    <w:p w:rsidR="00790912" w:rsidP="00790912" w:rsidRDefault="00790912" w14:paraId="1AE696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7088" behindDoc="0" locked="0" layoutInCell="1" allowOverlap="1" wp14:editId="24B945BA" wp14:anchorId="1ABB766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6" name="Rectangle 7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E864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6" style="position:absolute;margin-left:104pt;margin-top:-1pt;width:79pt;height:48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xL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7apeU+K4xSn9&#10;RN2460dFztnBSKnyfLNeU4gdlj2FR7hEEd1MftZg8xdpkblofLpqrOZEBCY3N5u2xkkIPPq8WW/Q&#10;xy7Va3GAmL4qb0l2GAWEUpTlx+8xna++XMG6DOb8fPbSvJ8LmWXdrl6w7r08IUdc0vSARo9+YlSM&#10;JlAy4eAZjb8PHBQl4zeHyja3q5sGN6UEy7ZpcYOhBIh6/zbLnRg87pJIQMkhgOkHBFw0KrhwZIXZ&#10;Zb3yTryNC/rXn2D3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kKsS7sBAABMAwAADgAAAAAAAAAAAAAAAAAuAgAAZHJz&#10;L2Uyb0RvYy54bWxQSwECLQAUAAYACAAAACEAe5uvld0AAAAJAQAADwAAAAAAAAAAAAAAAAAVBAAA&#10;ZHJzL2Rvd25yZXYueG1sUEsFBgAAAAAEAAQA8wAAAB8FAAAAAA==&#10;" w14:anchorId="1ABB7662">
                <v:textbox inset="2.16pt,1.44pt,0,1.44pt">
                  <w:txbxContent>
                    <w:p w:rsidR="00790912" w:rsidP="00790912" w:rsidRDefault="00790912" w14:paraId="18E864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8112" behindDoc="0" locked="0" layoutInCell="1" allowOverlap="1" wp14:editId="174E0ECD" wp14:anchorId="72B4A5E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7" name="Rectangle 7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2780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7" style="position:absolute;margin-left:104pt;margin-top:-1pt;width:79pt;height:48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ZYoLsBAABMAwAADgAAAAAAAAAAAAAAAAAuAgAAZHJz&#10;L2Uyb0RvYy54bWxQSwECLQAUAAYACAAAACEAe5uvld0AAAAJAQAADwAAAAAAAAAAAAAAAAAVBAAA&#10;ZHJzL2Rvd25yZXYueG1sUEsFBgAAAAAEAAQA8wAAAB8FAAAAAA==&#10;" w14:anchorId="72B4A5EB">
                <v:textbox inset="2.16pt,1.44pt,0,1.44pt">
                  <w:txbxContent>
                    <w:p w:rsidR="00790912" w:rsidP="00790912" w:rsidRDefault="00790912" w14:paraId="2E2780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editId="4C3884C6" wp14:anchorId="289A8D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8" name="Rectangle 7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B47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8" style="position:absolute;margin-left:104pt;margin-top:-1pt;width:79pt;height:48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WW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7qbGWTlmcUo/&#10;UDfmBiPJKTtqIWSeb9ZrCrHDspfwDOcoopvJzwps/iItMheNjxeN5ZwIx+T6et3WOAmOR7fr1Rp9&#10;7FK9FweI6av0lmSnp4BQirLs8BjT6erbFazLYE7PZy/Nu7mQWdbt6g3rzosjcsQlTU9olPFTT7nR&#10;gZIJB9/T+LpnICkx3xwq29zdXDe4KSVYtk2LqkAJEPXuY5Y5PnrcJZ6Akn0APYwIuGhUcOHICrPz&#10;euWd+BgX9O8/wfY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QZllrsBAABMAwAADgAAAAAAAAAAAAAAAAAuAgAAZHJz&#10;L2Uyb0RvYy54bWxQSwECLQAUAAYACAAAACEAe5uvld0AAAAJAQAADwAAAAAAAAAAAAAAAAAVBAAA&#10;ZHJzL2Rvd25yZXYueG1sUEsFBgAAAAAEAAQA8wAAAB8FAAAAAA==&#10;" w14:anchorId="289A8DA4">
                <v:textbox inset="2.16pt,1.44pt,0,1.44pt">
                  <w:txbxContent>
                    <w:p w:rsidR="00790912" w:rsidP="00790912" w:rsidRDefault="00790912" w14:paraId="4DB47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0160" behindDoc="0" locked="0" layoutInCell="1" allowOverlap="1" wp14:editId="58817CFA" wp14:anchorId="2F4A829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9" name="Rectangle 7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F92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9" style="position:absolute;margin-left:104pt;margin-top:-1pt;width:79pt;height:48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F9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buuOEs8dTuk7&#10;6sb9YBU5Z0cjpVrmu+g1xdRj2XN8gkuU0F3Izxrc8kVaZC4an64aqzkTgcnupmtrnITAo4/dXYc+&#10;dqleiyOk/FkFRxaHUUAoRVl+/Jry+erLFaxbwJyfX7w87+dCZl23mxes+yBPyBGXND+i0TZMjApr&#10;IiUTDp7R9OvAQVFiv3hUttnc3j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YKRfbsBAABMAwAADgAAAAAAAAAAAAAAAAAuAgAAZHJz&#10;L2Uyb0RvYy54bWxQSwECLQAUAAYACAAAACEAe5uvld0AAAAJAQAADwAAAAAAAAAAAAAAAAAVBAAA&#10;ZHJzL2Rvd25yZXYueG1sUEsFBgAAAAAEAAQA8wAAAB8FAAAAAA==&#10;" w14:anchorId="2F4A829D">
                <v:textbox inset="2.16pt,1.44pt,0,1.44pt">
                  <w:txbxContent>
                    <w:p w:rsidR="00790912" w:rsidP="00790912" w:rsidRDefault="00790912" w14:paraId="6EF92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1184" behindDoc="0" locked="0" layoutInCell="1" allowOverlap="1" wp14:editId="104F7C61" wp14:anchorId="7AA468A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0" name="Rectangle 7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9333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0" style="position:absolute;margin-left:104pt;margin-top:-1pt;width:79pt;height:48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Bi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O11gwZ57rBLP9E3&#10;7geryKk6GinV0t/FrymmHq89xUc4ZwmXi/hZg1u+KIvMxePjxWM1ZyKwuL5adzU+JHDr8/pmjWtE&#10;qV4vR0j5qwqOLAtGAakUZ/nhe8qnoy9H8N5C5vT8ssrzbi5imrrrXrjugjyiRhzS/IBB2zAxKqyJ&#10;lEzYeEbT7z0HRYn95tHZ9vb6qsVJKUnTtQhEoCTIeve2yr0YA86SyEDJPoIZRiRcPCq8sGVF2Xm8&#10;lpl4mxf2r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uPBiugEAAEwDAAAOAAAAAAAAAAAAAAAAAC4CAABkcnMv&#10;ZTJvRG9jLnhtbFBLAQItABQABgAIAAAAIQB7m6+V3QAAAAkBAAAPAAAAAAAAAAAAAAAAABQEAABk&#10;cnMvZG93bnJldi54bWxQSwUGAAAAAAQABADzAAAAHgUAAAAA&#10;" w14:anchorId="7AA468A5">
                <v:textbox inset="2.16pt,1.44pt,0,1.44pt">
                  <w:txbxContent>
                    <w:p w:rsidR="00790912" w:rsidP="00790912" w:rsidRDefault="00790912" w14:paraId="1F9333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2208" behindDoc="0" locked="0" layoutInCell="1" allowOverlap="1" wp14:editId="7EC9F315" wp14:anchorId="5463413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1" name="Rectangle 7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3872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1" style="position:absolute;margin-left:104pt;margin-top:-1pt;width:79pt;height:48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SJ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Zvr6uKEsctTuk3&#10;6sZdPypyzA5GSrXMd9FrCrHDsqfwCKcooruQnzXY5Yu0yJw1Ppw1VnMiApPtVduUOAmBR1/bmxZ9&#10;7FK8FQeI6bvyliwOo4BQsrJ8/zOm49XXK1i3gDk+v3hp3s6ZTFU27SvWrZcH5IhLmh7Q6NFPjIrR&#10;BEomHDyj8WXHQVEy/nCobH17fVXjpuSgauoGNxhygKi377PcicHjLokElOwCmH5AwFmjjAtHlpmd&#10;1mvZifdxRv/2E2z+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jwEibsBAABMAwAADgAAAAAAAAAAAAAAAAAuAgAAZHJz&#10;L2Uyb0RvYy54bWxQSwECLQAUAAYACAAAACEAe5uvld0AAAAJAQAADwAAAAAAAAAAAAAAAAAVBAAA&#10;ZHJzL2Rvd25yZXYueG1sUEsFBgAAAAAEAAQA8wAAAB8FAAAAAA==&#10;" w14:anchorId="54634138">
                <v:textbox inset="2.16pt,1.44pt,0,1.44pt">
                  <w:txbxContent>
                    <w:p w:rsidR="00790912" w:rsidP="00790912" w:rsidRDefault="00790912" w14:paraId="363872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3232" behindDoc="0" locked="0" layoutInCell="1" allowOverlap="1" wp14:editId="45F24AF9" wp14:anchorId="247F62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2" name="Rectangle 7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D45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2" style="position:absolute;margin-left:104pt;margin-top:-1pt;width:79pt;height:48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0tuwEAAEwDAAAOAAAAZHJzL2Uyb0RvYy54bWysU8tu2zAQvBfoPxC813okT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ejtddNS4rjFLv1E&#10;37gbJkVO1dFIqXJ/s19ziD1eewqPcM4iLrP4RYPNX5RFluLx8eKxWhIRWOyuunWNnRC49bm76XCN&#10;KNXr5QAxfVXekrxgFJBKcZYfvsd0OvpyBO9lMqfn8yotu6WIaequ4ObizssjasQhTQ8Y9ORnRsVk&#10;AiUzNp7R+HvPQVEyfXPobHt7fYVGpJI063aNEwwlQda7t1XuxOhxlkQCSvYBzDAi4eJR4YUtK8rO&#10;45Vn4m1e2L/+BN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6YdLbsBAABMAwAADgAAAAAAAAAAAAAAAAAuAgAAZHJz&#10;L2Uyb0RvYy54bWxQSwECLQAUAAYACAAAACEAe5uvld0AAAAJAQAADwAAAAAAAAAAAAAAAAAVBAAA&#10;ZHJzL2Rvd25yZXYueG1sUEsFBgAAAAAEAAQA8wAAAB8FAAAAAA==&#10;" w14:anchorId="247F627E">
                <v:textbox inset="2.16pt,1.44pt,0,1.44pt">
                  <w:txbxContent>
                    <w:p w:rsidR="00790912" w:rsidP="00790912" w:rsidRDefault="00790912" w14:paraId="3FD45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4256" behindDoc="0" locked="0" layoutInCell="1" allowOverlap="1" wp14:editId="7062F1AB" wp14:anchorId="7B330C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3" name="Rectangle 7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B0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style="position:absolute;margin-left:104pt;margin-top:-1pt;width:79pt;height:48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nGugEAAEwDAAAOAAAAZHJzL2Uyb0RvYy54bWysU9tu2zAMfR+wfxD0vviSro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2ZNiecOp/Qd&#10;deN+sIqcs6ORUi3zXfSaYuqx7Dk+wSVK6C7kZw1u+SItMheNT1eN1ZyJwGS37jY1TkLg0cfutkMf&#10;u1SvxRFS/qyCI4vDKCCUoiw/fk35fPXlCtYtYM7PL16e93Mh09TdFes+yBNyxCXNj2i0DROjwppI&#10;yYSDZzT9OnBQlNgvHpVt727WLW5KCZpNu8ENhhIg6v3bLPdiDLhLIgMlhwhmGBFwebfgwpEVZpf1&#10;WnbibVzQ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IunGugEAAEwDAAAOAAAAAAAAAAAAAAAAAC4CAABkcnMv&#10;ZTJvRG9jLnhtbFBLAQItABQABgAIAAAAIQB7m6+V3QAAAAkBAAAPAAAAAAAAAAAAAAAAABQEAABk&#10;cnMvZG93bnJldi54bWxQSwUGAAAAAAQABADzAAAAHgUAAAAA&#10;" w14:anchorId="7B330C11">
                <v:textbox inset="2.16pt,1.44pt,0,1.44pt">
                  <w:txbxContent>
                    <w:p w:rsidR="00790912" w:rsidP="00790912" w:rsidRDefault="00790912" w14:paraId="2BB0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5280" behindDoc="0" locked="0" layoutInCell="1" allowOverlap="1" wp14:editId="4889C86C" wp14:anchorId="1EDE12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4" name="Rectangle 7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A473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4" style="position:absolute;margin-left:104pt;margin-top:-1pt;width:79pt;height:48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uuwEAAEw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3bpZU+K4xSl9&#10;R924GyZFztnRSKnyfLNec4g9lj2HJ7hEEd1MftFg8xdpkaVofLpqrJZEBCa7m25T4yQEHn3sbjv0&#10;sUv1Whwgps/KW5IdRgGhFGX58WtM56svV7Augzk/n7207JdCpqm79gXr3ssTcsQlTY9o9ORnRsVk&#10;AiUzDp7R+OvAQVEyfXGobHu3vmlxU0rQbNoNbjCUAFHv32a5E6PHXRIJKDkEMMOIgItGBReOrDC7&#10;rFfeibdxQ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G61brsBAABMAwAADgAAAAAAAAAAAAAAAAAuAgAAZHJz&#10;L2Uyb0RvYy54bWxQSwECLQAUAAYACAAAACEAe5uvld0AAAAJAQAADwAAAAAAAAAAAAAAAAAVBAAA&#10;ZHJzL2Rvd25yZXYueG1sUEsFBgAAAAAEAAQA8wAAAB8FAAAAAA==&#10;" w14:anchorId="1EDE12F3">
                <v:textbox inset="2.16pt,1.44pt,0,1.44pt">
                  <w:txbxContent>
                    <w:p w:rsidR="00790912" w:rsidP="00790912" w:rsidRDefault="00790912" w14:paraId="26A473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 wp14:editId="28AE18BD" wp14:anchorId="68DAB06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5" name="Rectangle 7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7E0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5" style="position:absolute;margin-left:104pt;margin-top:-1pt;width:79pt;height:48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OpBhbsBAABMAwAADgAAAAAAAAAAAAAAAAAuAgAAZHJz&#10;L2Uyb0RvYy54bWxQSwECLQAUAAYACAAAACEAe5uvld0AAAAJAQAADwAAAAAAAAAAAAAAAAAVBAAA&#10;ZHJzL2Rvd25yZXYueG1sUEsFBgAAAAAEAAQA8wAAAB8FAAAAAA==&#10;" w14:anchorId="68DAB066">
                <v:textbox inset="2.16pt,1.44pt,0,1.44pt">
                  <w:txbxContent>
                    <w:p w:rsidR="00790912" w:rsidP="00790912" w:rsidRDefault="00790912" w14:paraId="53C7E0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7328" behindDoc="0" locked="0" layoutInCell="1" allowOverlap="1" wp14:editId="75C3B725" wp14:anchorId="39F7E2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6" name="Rectangle 7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2980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style="position:absolute;margin-left:104pt;margin-top:-1pt;width:79pt;height:48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bstNLsBAABMAwAADgAAAAAAAAAAAAAAAAAuAgAAZHJz&#10;L2Uyb0RvYy54bWxQSwECLQAUAAYACAAAACEAe5uvld0AAAAJAQAADwAAAAAAAAAAAAAAAAAVBAAA&#10;ZHJzL2Rvd25yZXYueG1sUEsFBgAAAAAEAAQA8wAAAB8FAAAAAA==&#10;" w14:anchorId="39F7E2C7">
                <v:textbox inset="2.16pt,1.44pt,0,1.44pt">
                  <w:txbxContent>
                    <w:p w:rsidR="00790912" w:rsidP="00790912" w:rsidRDefault="00790912" w14:paraId="262980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editId="2C2D7D97" wp14:anchorId="7055F1E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7" name="Rectangle 7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801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7" style="position:absolute;margin-left:104pt;margin-top:-1pt;width:79pt;height:48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T/Z37sBAABMAwAADgAAAAAAAAAAAAAAAAAuAgAAZHJz&#10;L2Uyb0RvYy54bWxQSwECLQAUAAYACAAAACEAe5uvld0AAAAJAQAADwAAAAAAAAAAAAAAAAAVBAAA&#10;ZHJzL2Rvd25yZXYueG1sUEsFBgAAAAAEAAQA8wAAAB8FAAAAAA==&#10;" w14:anchorId="7055F1E3">
                <v:textbox inset="2.16pt,1.44pt,0,1.44pt">
                  <w:txbxContent>
                    <w:p w:rsidR="00790912" w:rsidP="00790912" w:rsidRDefault="00790912" w14:paraId="11801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89376" behindDoc="0" locked="0" layoutInCell="1" allowOverlap="1" wp14:editId="3E08304F" wp14:anchorId="6837C18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8" name="Rectangle 7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5BE2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style="position:absolute;margin-left:104pt;margin-top:-1pt;width:79pt;height:48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Tp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x+7dYc+&#10;dqleiwPE9Fl5S7LDKCCUoiw/fo3pfPXlCtZlMOfns5eW/VLINHW3fsG69/KEHHFJ0yMaPfmZUTGZ&#10;QMmMg2c0/jpwUJRMXxwq297d3rS4KSVoNu0GVYESIOr92yx3YvS4SyIBJYcAZhgRcNGo4MKRFWaX&#10;9co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v/k6bsBAABMAwAADgAAAAAAAAAAAAAAAAAuAgAAZHJz&#10;L2Uyb0RvYy54bWxQSwECLQAUAAYACAAAACEAe5uvld0AAAAJAQAADwAAAAAAAAAAAAAAAAAVBAAA&#10;ZHJzL2Rvd25yZXYueG1sUEsFBgAAAAAEAAQA8wAAAB8FAAAAAA==&#10;" w14:anchorId="6837C186">
                <v:textbox inset="2.16pt,1.44pt,0,1.44pt">
                  <w:txbxContent>
                    <w:p w:rsidR="00790912" w:rsidP="00790912" w:rsidRDefault="00790912" w14:paraId="545BE2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0400" behindDoc="0" locked="0" layoutInCell="1" allowOverlap="1" wp14:editId="2CEEE19E" wp14:anchorId="5B321F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9" name="Rectangle 7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0FCD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9" style="position:absolute;margin-left:104pt;margin-top:-1pt;width:79pt;height:48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AC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GN316GP&#10;XarX4ggpf1bBkcVhFBBKUZYfv6Z8vvpyBesWMOfnFy/P+7mQaepu/YJ1H+QJOeKS5kc02oaJUWFN&#10;pGTCwTOafh04KErsF4/KtuvbmxY3pQTNpt3gBkMJEPX+bZZ7MQbcJZGBkkMEM4wIuGhUcOHICrPL&#10;ei0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nsQArsBAABMAwAADgAAAAAAAAAAAAAAAAAuAgAAZHJz&#10;L2Uyb0RvYy54bWxQSwECLQAUAAYACAAAACEAe5uvld0AAAAJAQAADwAAAAAAAAAAAAAAAAAVBAAA&#10;ZHJzL2Rvd25yZXYueG1sUEsFBgAAAAAEAAQA8wAAAB8FAAAAAA==&#10;" w14:anchorId="5B321F7D">
                <v:textbox inset="2.16pt,1.44pt,0,1.44pt">
                  <w:txbxContent>
                    <w:p w:rsidR="00790912" w:rsidP="00790912" w:rsidRDefault="00790912" w14:paraId="20FCD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editId="63254B74" wp14:anchorId="635230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0" name="Rectangle 7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68B0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style="position:absolute;margin-left:104pt;margin-top:-1pt;width:79pt;height:48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qx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O31w0K5LnDKf1E&#10;3bgfrCKn7GikVMt8F72mmHose4qPcI4Sugv5WYNbvkiLzEXj40VjNWciMNlddW2NDwk8+tzddOhj&#10;l+q1OELKX1VwZHEYBYRSlOWH7ymfrr5cwboFzOn5xcvzbi5k1nXX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+IOqxugEAAEwDAAAOAAAAAAAAAAAAAAAAAC4CAABkcnMv&#10;ZTJvRG9jLnhtbFBLAQItABQABgAIAAAAIQB7m6+V3QAAAAkBAAAPAAAAAAAAAAAAAAAAABQEAABk&#10;cnMvZG93bnJldi54bWxQSwUGAAAAAAQABADzAAAAHgUAAAAA&#10;" w14:anchorId="635230C1">
                <v:textbox inset="2.16pt,1.44pt,0,1.44pt">
                  <w:txbxContent>
                    <w:p w:rsidR="00790912" w:rsidP="00790912" w:rsidRDefault="00790912" w14:paraId="3268B0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2448" behindDoc="0" locked="0" layoutInCell="1" allowOverlap="1" wp14:editId="4CDDC412" wp14:anchorId="28CC9E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1" name="Rectangle 7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AE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1" style="position:absolute;margin-left:104pt;margin-top:-1pt;width:79pt;height:48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5auwEAAEwDAAAOAAAAZHJzL2Uyb0RvYy54bWysU9tu2zAMfR+wfxD0vvjSro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9Lm76dDH&#10;LtVrcYSUv6rgyOIwCgilKMsP31M+XX25gnULmNPzi5fn3VzINHXXvWDdBXlEjrik+QGNtmFiVFgT&#10;KZlw8Iym33sOihL7zaOy7e31VYubUoJm3a5xg6EEiHr3Nsu9GAPukshAyT6CGUYEXDQquHBkhdl5&#10;vZadeBsX9K8/wf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qQeWrsBAABMAwAADgAAAAAAAAAAAAAAAAAuAgAAZHJz&#10;L2Uyb0RvYy54bWxQSwECLQAUAAYACAAAACEAe5uvld0AAAAJAQAADwAAAAAAAAAAAAAAAAAVBAAA&#10;ZHJzL2Rvd25yZXYueG1sUEsFBgAAAAAEAAQA8wAAAB8FAAAAAA==&#10;" w14:anchorId="28CC9E33">
                <v:textbox inset="2.16pt,1.44pt,0,1.44pt">
                  <w:txbxContent>
                    <w:p w:rsidR="00790912" w:rsidP="00790912" w:rsidRDefault="00790912" w14:paraId="390AE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3472" behindDoc="0" locked="0" layoutInCell="1" allowOverlap="1" wp14:editId="113BF9CE" wp14:anchorId="72B7D3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2" name="Rectangle 7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7B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2" style="position:absolute;margin-left:104pt;margin-top:-1pt;width:79pt;height:48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Lr9BhugEAAEwDAAAOAAAAAAAAAAAAAAAAAC4CAABkcnMv&#10;ZTJvRG9jLnhtbFBLAQItABQABgAIAAAAIQB7m6+V3QAAAAkBAAAPAAAAAAAAAAAAAAAAABQEAABk&#10;cnMvZG93bnJldi54bWxQSwUGAAAAAAQABADzAAAAHgUAAAAA&#10;" w14:anchorId="72B7D38F">
                <v:textbox inset="2.16pt,1.44pt,0,1.44pt">
                  <w:txbxContent>
                    <w:p w:rsidR="00790912" w:rsidP="00790912" w:rsidRDefault="00790912" w14:paraId="1DC7B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4496" behindDoc="0" locked="0" layoutInCell="1" allowOverlap="1" wp14:editId="0A58B926" wp14:anchorId="44EB1A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3" name="Rectangle 7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3CA0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3" style="position:absolute;margin-left:104pt;margin-top:-1pt;width:79pt;height:48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KySKugEAAEwDAAAOAAAAAAAAAAAAAAAAAC4CAABkcnMv&#10;ZTJvRG9jLnhtbFBLAQItABQABgAIAAAAIQB7m6+V3QAAAAkBAAAPAAAAAAAAAAAAAAAAABQEAABk&#10;cnMvZG93bnJldi54bWxQSwUGAAAAAAQABADzAAAAHgUAAAAA&#10;" w14:anchorId="44EB1A32">
                <v:textbox inset="2.16pt,1.44pt,0,1.44pt">
                  <w:txbxContent>
                    <w:p w:rsidR="00790912" w:rsidP="00790912" w:rsidRDefault="00790912" w14:paraId="163CA0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5520" behindDoc="0" locked="0" layoutInCell="1" allowOverlap="1" wp14:editId="5289D342" wp14:anchorId="08C3972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4" name="Rectangle 7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57A9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4" style="position:absolute;margin-left:104pt;margin-top:-1pt;width:79pt;height:48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d4IrsBAABMAwAADgAAAAAAAAAAAAAAAAAuAgAAZHJz&#10;L2Uyb0RvYy54bWxQSwECLQAUAAYACAAAACEAe5uvld0AAAAJAQAADwAAAAAAAAAAAAAAAAAVBAAA&#10;ZHJzL2Rvd25yZXYueG1sUEsFBgAAAAAEAAQA8wAAAB8FAAAAAA==&#10;" w14:anchorId="08C39723">
                <v:textbox inset="2.16pt,1.44pt,0,1.44pt">
                  <w:txbxContent>
                    <w:p w:rsidR="00790912" w:rsidP="00790912" w:rsidRDefault="00790912" w14:paraId="0057A9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6544" behindDoc="0" locked="0" layoutInCell="1" allowOverlap="1" wp14:editId="515A567D" wp14:anchorId="0C7A780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5" name="Rectangle 7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AF417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5" style="position:absolute;margin-left:104pt;margin-top:-1pt;width:79pt;height:48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OOMybsBAABMAwAADgAAAAAAAAAAAAAAAAAuAgAAZHJz&#10;L2Uyb0RvYy54bWxQSwECLQAUAAYACAAAACEAe5uvld0AAAAJAQAADwAAAAAAAAAAAAAAAAAVBAAA&#10;ZHJzL2Rvd25yZXYueG1sUEsFBgAAAAAEAAQA8wAAAB8FAAAAAA==&#10;" w14:anchorId="0C7A7800">
                <v:textbox inset="2.16pt,1.44pt,0,1.44pt">
                  <w:txbxContent>
                    <w:p w:rsidR="00790912" w:rsidP="00790912" w:rsidRDefault="00790912" w14:paraId="0AF417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editId="63E7AF97" wp14:anchorId="11B4E5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6" name="Rectangle 7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866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6" style="position:absolute;margin-left:104pt;margin-top:-1pt;width:79pt;height:48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B4uwEAAEwDAAAOAAAAZHJzL2Uyb0RvYy54bWysU9tu2zAMfR+wfxD0vvjSLE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m9XbYrShy3OKWf&#10;qBt3g5HknB1138s836zXFGKHZU/hES5RRDeTnxXY/EVaZC4an64ayzkRgcnNzWZd4yQEHn3erDbo&#10;Y5fqtThATF+ltyQ7jAJCKcry4/eYzldfrmBdBnN+Pntp3s+FTNPUyxese9+fkCMuaXpAo4yfGBVG&#10;B0omHDyj8feBg6TEfHOobHu7vGlxU0rQrNs1bjCUAFHv32a5E6PHXR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bLgeLsBAABMAwAADgAAAAAAAAAAAAAAAAAuAgAAZHJz&#10;L2Uyb0RvYy54bWxQSwECLQAUAAYACAAAACEAe5uvld0AAAAJAQAADwAAAAAAAAAAAAAAAAAVBAAA&#10;ZHJzL2Rvd25yZXYueG1sUEsFBgAAAAAEAAQA8wAAAB8FAAAAAA==&#10;" w14:anchorId="11B4E5FC">
                <v:textbox inset="2.16pt,1.44pt,0,1.44pt">
                  <w:txbxContent>
                    <w:p w:rsidR="00790912" w:rsidP="00790912" w:rsidRDefault="00790912" w14:paraId="00866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8592" behindDoc="0" locked="0" layoutInCell="1" allowOverlap="1" wp14:editId="4A05AE8B" wp14:anchorId="4A4812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7" name="Rectangle 7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F7AE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7" style="position:absolute;margin-left:104pt;margin-top:-1pt;width:79pt;height:48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TYUk7sBAABMAwAADgAAAAAAAAAAAAAAAAAuAgAAZHJz&#10;L2Uyb0RvYy54bWxQSwECLQAUAAYACAAAACEAe5uvld0AAAAJAQAADwAAAAAAAAAAAAAAAAAVBAAA&#10;ZHJzL2Rvd25yZXYueG1sUEsFBgAAAAAEAAQA8wAAAB8FAAAAAA==&#10;" w14:anchorId="4A4812CA">
                <v:textbox inset="2.16pt,1.44pt,0,1.44pt">
                  <w:txbxContent>
                    <w:p w:rsidR="00790912" w:rsidP="00790912" w:rsidRDefault="00790912" w14:paraId="77F7AE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799616" behindDoc="0" locked="0" layoutInCell="1" allowOverlap="1" wp14:editId="1643DDDE" wp14:anchorId="5705D8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8" name="Rectangle 7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0E4E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8" style="position:absolute;margin-left:104pt;margin-top:-1pt;width:79pt;height:48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a9imlugEAAEwDAAAOAAAAAAAAAAAAAAAAAC4CAABkcnMv&#10;ZTJvRG9jLnhtbFBLAQItABQABgAIAAAAIQB7m6+V3QAAAAkBAAAPAAAAAAAAAAAAAAAAABQEAABk&#10;cnMvZG93bnJldi54bWxQSwUGAAAAAAQABADzAAAAHgUAAAAA&#10;" w14:anchorId="5705D832">
                <v:textbox inset="2.16pt,1.44pt,0,1.44pt">
                  <w:txbxContent>
                    <w:p w:rsidR="00790912" w:rsidP="00790912" w:rsidRDefault="00790912" w14:paraId="090E4E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0448" behindDoc="0" locked="0" layoutInCell="1" allowOverlap="1" wp14:editId="4845206E" wp14:anchorId="44A350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29" name="Rectangle 7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4A63E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9" style="position:absolute;margin-left:104pt;margin-top:11pt;width:77pt;height:162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G6n45boBAABNAwAADgAAAAAAAAAAAAAAAAAuAgAAZHJzL2Uy&#10;b0RvYy54bWxQSwECLQAUAAYACAAAACEAqingg9sAAAAKAQAADwAAAAAAAAAAAAAAAAAUBAAAZHJz&#10;L2Rvd25yZXYueG1sUEsFBgAAAAAEAAQA8wAAABwFAAAAAA==&#10;" w14:anchorId="44A3501C">
                <v:textbox inset="2.16pt,1.44pt,0,1.44pt">
                  <w:txbxContent>
                    <w:p w:rsidR="00790912" w:rsidP="00790912" w:rsidRDefault="00790912" w14:paraId="74A63E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1472" behindDoc="0" locked="0" layoutInCell="1" allowOverlap="1" wp14:editId="793D29C6" wp14:anchorId="1EFA09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0" name="Rectangle 7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15A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0" style="position:absolute;margin-left:104pt;margin-top:11pt;width:79pt;height:162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rcL0zuQEAAE0DAAAOAAAAAAAAAAAAAAAAAC4CAABkcnMvZTJv&#10;RG9jLnhtbFBLAQItABQABgAIAAAAIQB7S47U2wAAAAoBAAAPAAAAAAAAAAAAAAAAABMEAABkcnMv&#10;ZG93bnJldi54bWxQSwUGAAAAAAQABADzAAAAGwUAAAAA&#10;" w14:anchorId="1EFA0922">
                <v:textbox inset="2.16pt,1.44pt,0,1.44pt">
                  <w:txbxContent>
                    <w:p w:rsidR="00790912" w:rsidP="00790912" w:rsidRDefault="00790912" w14:paraId="1B15A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editId="3FF704FE" wp14:anchorId="3A789B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1" name="Rectangle 7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560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1" style="position:absolute;margin-left:104pt;margin-top:11pt;width:77pt;height:162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jUNpXuQEAAE0DAAAOAAAAAAAAAAAAAAAAAC4CAABkcnMvZTJv&#10;RG9jLnhtbFBLAQItABQABgAIAAAAIQCqKeCD2wAAAAoBAAAPAAAAAAAAAAAAAAAAABMEAABkcnMv&#10;ZG93bnJldi54bWxQSwUGAAAAAAQABADzAAAAGwUAAAAA&#10;" w14:anchorId="3A789B9F">
                <v:textbox inset="2.16pt,1.44pt,0,1.44pt">
                  <w:txbxContent>
                    <w:p w:rsidR="00790912" w:rsidP="00790912" w:rsidRDefault="00790912" w14:paraId="52560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editId="1EF2E78B" wp14:anchorId="028763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2" name="Rectangle 7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F405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2" style="position:absolute;margin-left:104pt;margin-top:11pt;width:77pt;height:162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I5JQT24AQAATQMAAA4AAAAAAAAAAAAAAAAALgIAAGRycy9lMm9E&#10;b2MueG1sUEsBAi0AFAAGAAgAAAAhAKop4IPbAAAACgEAAA8AAAAAAAAAAAAAAAAAEgQAAGRycy9k&#10;b3ducmV2LnhtbFBLBQYAAAAABAAEAPMAAAAaBQAAAAA=&#10;" w14:anchorId="02876323">
                <v:textbox inset="2.16pt,1.44pt,0,1.44pt">
                  <w:txbxContent>
                    <w:p w:rsidR="00790912" w:rsidP="00790912" w:rsidRDefault="00790912" w14:paraId="37F405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editId="6F38CEC1" wp14:anchorId="67A991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3" name="Rectangle 7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FEE5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3" style="position:absolute;margin-left:104pt;margin-top:11pt;width:79pt;height:162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mkmWboBAABNAwAADgAAAAAAAAAAAAAAAAAuAgAAZHJzL2Uy&#10;b0RvYy54bWxQSwECLQAUAAYACAAAACEAe0uO1NsAAAAKAQAADwAAAAAAAAAAAAAAAAAUBAAAZHJz&#10;L2Rvd25yZXYueG1sUEsFBgAAAAAEAAQA8wAAABwFAAAAAA==&#10;" w14:anchorId="67A99151">
                <v:textbox inset="2.16pt,1.44pt,0,1.44pt">
                  <w:txbxContent>
                    <w:p w:rsidR="00790912" w:rsidP="00790912" w:rsidRDefault="00790912" w14:paraId="53FEE5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editId="23B5E118" wp14:anchorId="7160A5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4" name="Rectangle 7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7362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4" style="position:absolute;margin-left:104pt;margin-top:11pt;width:77pt;height:162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BYgZ04uQEAAE0DAAAOAAAAAAAAAAAAAAAAAC4CAABkcnMvZTJv&#10;RG9jLnhtbFBLAQItABQABgAIAAAAIQCqKeCD2wAAAAoBAAAPAAAAAAAAAAAAAAAAABMEAABkcnMv&#10;ZG93bnJldi54bWxQSwUGAAAAAAQABADzAAAAGwUAAAAA&#10;" w14:anchorId="7160A564">
                <v:textbox inset="2.16pt,1.44pt,0,1.44pt">
                  <w:txbxContent>
                    <w:p w:rsidR="00790912" w:rsidP="00790912" w:rsidRDefault="00790912" w14:paraId="257362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editId="0EDBAAAE" wp14:anchorId="138921A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5" name="Rectangle 7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F23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5" style="position:absolute;margin-left:105pt;margin-top:11pt;width:77pt;height:162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BCE6Ja6AQAATQMAAA4AAAAAAAAAAAAAAAAALgIAAGRycy9l&#10;Mm9Eb2MueG1sUEsBAi0AFAAGAAgAAAAhAEwiVjPcAAAACgEAAA8AAAAAAAAAAAAAAAAAFAQAAGRy&#10;cy9kb3ducmV2LnhtbFBLBQYAAAAABAAEAPMAAAAdBQAAAAA=&#10;" w14:anchorId="138921A0">
                <v:textbox inset="2.16pt,1.44pt,0,1.44pt">
                  <w:txbxContent>
                    <w:p w:rsidR="00790912" w:rsidP="00790912" w:rsidRDefault="00790912" w14:paraId="4FF23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editId="666D9BAD" wp14:anchorId="1C2F87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6" name="Rectangle 7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ED78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6" style="position:absolute;margin-left:104pt;margin-top:11pt;width:79pt;height:162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bXMUI7oBAABNAwAADgAAAAAAAAAAAAAAAAAuAgAAZHJzL2Uy&#10;b0RvYy54bWxQSwECLQAUAAYACAAAACEAe0uO1NsAAAAKAQAADwAAAAAAAAAAAAAAAAAUBAAAZHJz&#10;L2Rvd25yZXYueG1sUEsFBgAAAAAEAAQA8wAAABwFAAAAAA==&#10;" w14:anchorId="1C2F877E">
                <v:textbox inset="2.16pt,1.44pt,0,1.44pt">
                  <w:txbxContent>
                    <w:p w:rsidR="00790912" w:rsidP="00790912" w:rsidRDefault="00790912" w14:paraId="53ED78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8640" behindDoc="0" locked="0" layoutInCell="1" allowOverlap="1" wp14:editId="3A2F63CB" wp14:anchorId="15FA30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7" name="Rectangle 7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758F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7" style="position:absolute;margin-left:104pt;margin-top:11pt;width:77pt;height:162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VNzR7oBAABNAwAADgAAAAAAAAAAAAAAAAAuAgAAZHJzL2Uy&#10;b0RvYy54bWxQSwECLQAUAAYACAAAACEAqingg9sAAAAKAQAADwAAAAAAAAAAAAAAAAAUBAAAZHJz&#10;L2Rvd25yZXYueG1sUEsFBgAAAAAEAAQA8wAAABwFAAAAAA==&#10;" w14:anchorId="15FA30D0">
                <v:textbox inset="2.16pt,1.44pt,0,1.44pt">
                  <w:txbxContent>
                    <w:p w:rsidR="00790912" w:rsidP="00790912" w:rsidRDefault="00790912" w14:paraId="6F758F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editId="6EFA9170" wp14:anchorId="47144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8" name="Rectangle 7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9222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8" style="position:absolute;margin-left:104pt;margin-top:11pt;width:77pt;height:162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0ECQzuQEAAE0DAAAOAAAAAAAAAAAAAAAAAC4CAABkcnMvZTJv&#10;RG9jLnhtbFBLAQItABQABgAIAAAAIQCqKeCD2wAAAAoBAAAPAAAAAAAAAAAAAAAAABMEAABkcnMv&#10;ZG93bnJldi54bWxQSwUGAAAAAAQABADzAAAAGwUAAAAA&#10;" w14:anchorId="4714407B">
                <v:textbox inset="2.16pt,1.44pt,0,1.44pt">
                  <w:txbxContent>
                    <w:p w:rsidR="00790912" w:rsidP="00790912" w:rsidRDefault="00790912" w14:paraId="7C9222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0688" behindDoc="0" locked="0" layoutInCell="1" allowOverlap="1" wp14:editId="2C09E526" wp14:anchorId="1DAA5E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9" name="Rectangle 7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0BED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9" style="position:absolute;margin-left:104pt;margin-top:11pt;width:79pt;height:162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NX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vlzYYSzx126Qf6&#10;xn1vFTlXByOlmvs7+zXG1OG1l/gMlyzhchY/aXDzF2WRqXh8unqspkwEFjc3m3WNnRC41dbL5QoT&#10;hKneb0dI+ZsKjswLRgG5FGv58SHl89G3I3hvZnN+f17laT8VNU3TrN7I7oM8oUic0vyEQdswMiqs&#10;iZSM2HlG0+8DB0WJ/e7R2hY1tzgqJWnW7RpHGEqCtPcfq9yLIeAwiQyUHCKYfkDCxaTCC3tWlF3m&#10;ax6Kj3lh//4X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BDV7oBAABNAwAADgAAAAAAAAAAAAAAAAAuAgAAZHJzL2Uy&#10;b0RvYy54bWxQSwECLQAUAAYACAAAACEAe0uO1NsAAAAKAQAADwAAAAAAAAAAAAAAAAAUBAAAZHJz&#10;L2Rvd25yZXYueG1sUEsFBgAAAAAEAAQA8wAAABwFAAAAAA==&#10;" w14:anchorId="1DAA5EF7">
                <v:textbox inset="2.16pt,1.44pt,0,1.44pt">
                  <w:txbxContent>
                    <w:p w:rsidR="00790912" w:rsidP="00790912" w:rsidRDefault="00790912" w14:paraId="0E0BED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1712" behindDoc="0" locked="0" layoutInCell="1" allowOverlap="1" wp14:editId="6E9634E5" wp14:anchorId="12A8BE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0" name="Rectangle 7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37D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0" style="position:absolute;margin-left:104pt;margin-top:11pt;width:79pt;height:162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l3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mwYNssxgl36i&#10;b8yOWpBTdVLDIFJ/k1+zDx1ee/HPcM4CLpP4RYJJX5RFluzx8eKxWCLhWLy7uWtLfIjjVl02zRoT&#10;hCk+bnsI8atwhqRFTwG5ZGvZ4XuIp6PvR/BeYnN6P63isluymqqq2neyOzccUSROaXzCILWbe8q1&#10;8pTM2Pmehtc9A0GJ/mbR2nrd3NQ4Kjmp2rrFEYacIO3d5yqzfHI4TDwCJXsPapyQcDYp88KeZWXn&#10;+UpD8TnP7D/+gu0b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j0OXe7AQAATQMAAA4AAAAAAAAAAAAAAAAALgIAAGRycy9l&#10;Mm9Eb2MueG1sUEsBAi0AFAAGAAgAAAAhAHtLjtTbAAAACgEAAA8AAAAAAAAAAAAAAAAAFQQAAGRy&#10;cy9kb3ducmV2LnhtbFBLBQYAAAAABAAEAPMAAAAdBQAAAAA=&#10;" w14:anchorId="12A8BE38">
                <v:textbox inset="2.16pt,1.44pt,0,1.44pt">
                  <w:txbxContent>
                    <w:p w:rsidR="00790912" w:rsidP="00790912" w:rsidRDefault="00790912" w14:paraId="0FD37D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2736" behindDoc="0" locked="0" layoutInCell="1" allowOverlap="1" wp14:editId="041B673C" wp14:anchorId="13782B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1" name="Rectangle 7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70B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1" style="position:absolute;margin-left:104pt;margin-top:11pt;width:79pt;height:162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zZ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rqHEc4dd+o6+&#10;cT9YRS7V0Uiplv4ufk0x9XjtOT7BNUu4XMTPGtzyRVlkLh6fbx6rOROBxe3ddlNjJwRutXXXrTFB&#10;mOr1doSUP6vgyLJgFJBLsZafvqZ8OfpyBO8tbC7vL6s8H+aipmma7QvZQ5BnFIlTmh8xaBsmRoU1&#10;kZIJO89o+nXkoCixXzxa2667uxZHpSTNpt3gCENJkPbhbZV7MQYcJpGBkmMEM4xIuJhUeGHPirLr&#10;fC1D8TYv7F//gv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DxTNm7AQAATQMAAA4AAAAAAAAAAAAAAAAALgIAAGRycy9l&#10;Mm9Eb2MueG1sUEsBAi0AFAAGAAgAAAAhAHtLjtTbAAAACgEAAA8AAAAAAAAAAAAAAAAAFQQAAGRy&#10;cy9kb3ducmV2LnhtbFBLBQYAAAAABAAEAPMAAAAdBQAAAAA=&#10;" w14:anchorId="13782B22">
                <v:textbox inset="2.16pt,1.44pt,0,1.44pt">
                  <w:txbxContent>
                    <w:p w:rsidR="00790912" w:rsidP="00790912" w:rsidRDefault="00790912" w14:paraId="4570B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 wp14:editId="78321692" wp14:anchorId="2A541E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2" name="Rectangle 7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48F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2" style="position:absolute;margin-left:104pt;margin-top:11pt;width:79pt;height:162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B7T+C7AQAATQMAAA4AAAAAAAAAAAAAAAAALgIAAGRycy9l&#10;Mm9Eb2MueG1sUEsBAi0AFAAGAAgAAAAhAHtLjtTbAAAACgEAAA8AAAAAAAAAAAAAAAAAFQQAAGRy&#10;cy9kb3ducmV2LnhtbFBLBQYAAAAABAAEAPMAAAAdBQAAAAA=&#10;" w14:anchorId="2A541EE6">
                <v:textbox inset="2.16pt,1.44pt,0,1.44pt">
                  <w:txbxContent>
                    <w:p w:rsidR="00790912" w:rsidP="00790912" w:rsidRDefault="00790912" w14:paraId="3E48F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editId="69097010" wp14:anchorId="3498E8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3" name="Rectangle 7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758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3" style="position:absolute;margin-left:104pt;margin-top:11pt;width:79pt;height:162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O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ddt6bEc4dd+o6+&#10;cT9YRS7V0Uiplv4ufk0x9XjtOT7BNUu4XMTPGtzyRVlkLh6fbx6rOROBxbv13bbGTgjcauuu22CC&#10;MNXr7Qgpf1bBkWXBKCCXYi0/fU35cvT3Eby3sLm8v6zyfJiLmqZpb2QPQZ5RJE5pfsSgbZgYFdZE&#10;SibsPKPp55GDosR+8Whtu+nWLY5KSZptu8URhpIg7cPbKvdiDDhMIgMlxwhmGJFwebfwwp4VZdf5&#10;WobibV7Yv/4F+1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H46TroBAABNAwAADgAAAAAAAAAAAAAAAAAuAgAAZHJzL2Uy&#10;b0RvYy54bWxQSwECLQAUAAYACAAAACEAe0uO1NsAAAAKAQAADwAAAAAAAAAAAAAAAAAUBAAAZHJz&#10;L2Rvd25yZXYueG1sUEsFBgAAAAAEAAQA8wAAABwFAAAAAA==&#10;" w14:anchorId="3498E802">
                <v:textbox inset="2.16pt,1.44pt,0,1.44pt">
                  <w:txbxContent>
                    <w:p w:rsidR="00790912" w:rsidP="00790912" w:rsidRDefault="00790912" w14:paraId="07758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editId="358CAF89" wp14:anchorId="2A1CF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4" name="Rectangle 7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DB96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4" style="position:absolute;margin-left:104pt;margin-top:11pt;width:79pt;height:162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Pl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F113WUOG6xS9/R&#10;N+6GSZFzdTRSqtzf7NccYo/XXsIzXLKIyyx+0WDzF2WRpXh8unqslkQEFu9u7zY1dkLgVlt33RoT&#10;hKnebgeI6bPyluQFo4BcirX8+DWm89HXI3gvszm/n1dp2S9FTdO07SvZvZcnFIlTmp4w6MnPjIrJ&#10;BEpm7Dyj8deBg6Jk+uLQ2nbd3bY4KiVpNu0GRxhKgrT376vcidHjMIkElBwCmGFEwsWkwgt7VpRd&#10;5isPxfu8sH/7C3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azk+W7AQAATQMAAA4AAAAAAAAAAAAAAAAALgIAAGRycy9l&#10;Mm9Eb2MueG1sUEsBAi0AFAAGAAgAAAAhAHtLjtTbAAAACgEAAA8AAAAAAAAAAAAAAAAAFQQAAGRy&#10;cy9kb3ducmV2LnhtbFBLBQYAAAAABAAEAPMAAAAdBQAAAAA=&#10;" w14:anchorId="2A1CFFC3">
                <v:textbox inset="2.16pt,1.44pt,0,1.44pt">
                  <w:txbxContent>
                    <w:p w:rsidR="00790912" w:rsidP="00790912" w:rsidRDefault="00790912" w14:paraId="31DB96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6832" behindDoc="0" locked="0" layoutInCell="1" allowOverlap="1" wp14:editId="63B4BD74" wp14:anchorId="7136F0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5" name="Rectangle 7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C53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5" style="position:absolute;margin-left:104pt;margin-top:11pt;width:79pt;height:162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etuZLvAEAAE0DAAAOAAAAAAAAAAAAAAAAAC4CAABkcnMv&#10;ZTJvRG9jLnhtbFBLAQItABQABgAIAAAAIQB7S47U2wAAAAoBAAAPAAAAAAAAAAAAAAAAABYEAABk&#10;cnMvZG93bnJldi54bWxQSwUGAAAAAAQABADzAAAAHgUAAAAA&#10;" w14:anchorId="7136F07C">
                <v:textbox inset="2.16pt,1.44pt,0,1.44pt">
                  <w:txbxContent>
                    <w:p w:rsidR="00790912" w:rsidP="00790912" w:rsidRDefault="00790912" w14:paraId="65C53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7856" behindDoc="0" locked="0" layoutInCell="1" allowOverlap="1" wp14:editId="328B875E" wp14:anchorId="27D507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6" name="Rectangle 7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103E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6" style="position:absolute;margin-left:104pt;margin-top:11pt;width:79pt;height:162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g0uw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u6XEc4dd+oG+&#10;cT9YRc7V0Uiplv4ufk0x9XjtOT7BJUu4XMTPGtzyRVlkLh6frh6rOROBxbubu02NnRC41dZdt8YE&#10;Yaq32xFS/qKCI8uCUUAuxVp+/Jby+ejrEby3sDm/v6zyvJ+LmqZpu1ey+yBPKBKnND9i0DZMjApr&#10;IiUTdp7R9OvAQVFiv3q0tl13Ny2OSkmaTbvB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NkCDS7AQAATQMAAA4AAAAAAAAAAAAAAAAALgIAAGRycy9l&#10;Mm9Eb2MueG1sUEsBAi0AFAAGAAgAAAAhAHtLjtTbAAAACgEAAA8AAAAAAAAAAAAAAAAAFQQAAGRy&#10;cy9kb3ducmV2LnhtbFBLBQYAAAAABAAEAPMAAAAdBQAAAAA=&#10;" w14:anchorId="27D50773">
                <v:textbox inset="2.16pt,1.44pt,0,1.44pt">
                  <w:txbxContent>
                    <w:p w:rsidR="00790912" w:rsidP="00790912" w:rsidRDefault="00790912" w14:paraId="5103E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8880" behindDoc="0" locked="0" layoutInCell="1" allowOverlap="1" wp14:editId="5C3AE9C6" wp14:anchorId="2DD4EA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7" name="Rectangle 7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2946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7" style="position:absolute;margin-left:104pt;margin-top:11pt;width:79pt;height:162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thfZq7AQAATQMAAA4AAAAAAAAAAAAAAAAALgIAAGRycy9l&#10;Mm9Eb2MueG1sUEsBAi0AFAAGAAgAAAAhAHtLjtTbAAAACgEAAA8AAAAAAAAAAAAAAAAAFQQAAGRy&#10;cy9kb3ducmV2LnhtbFBLBQYAAAAABAAEAPMAAAAdBQAAAAA=&#10;" w14:anchorId="2DD4EAA8">
                <v:textbox inset="2.16pt,1.44pt,0,1.44pt">
                  <w:txbxContent>
                    <w:p w:rsidR="00790912" w:rsidP="00790912" w:rsidRDefault="00790912" w14:paraId="782946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39904" behindDoc="0" locked="0" layoutInCell="1" allowOverlap="1" wp14:editId="0AF67E58" wp14:anchorId="5B273A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8" name="Rectangle 7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955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8" style="position:absolute;margin-left:104pt;margin-top:11pt;width:79pt;height:162pt;z-index:258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ruug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w1557rBLP9A3&#10;7geryLk6GinV0t/FrymmHq89xye4ZAmXi/hZg1u+KIvMxePT1WM1ZyKweHdzt6mxEwK32rrr1pgg&#10;TPV2O0LKX1RwZFkwCsilWMuP31I+H309gvcWNuf3l1We93NR0zTt7SvZfZAnFIlTmh8xaBsmRoU1&#10;kZIJO89o+nXgoCixXz1a2667mxZHpSTNpt2gLVASpL1/X+VejAGHSWSg5BDBDCMSLiYVXtizouwy&#10;X8tQvM8L+7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iIq7roBAABNAwAADgAAAAAAAAAAAAAAAAAuAgAAZHJzL2Uy&#10;b0RvYy54bWxQSwECLQAUAAYACAAAACEAe0uO1NsAAAAKAQAADwAAAAAAAAAAAAAAAAAUBAAAZHJz&#10;L2Rvd25yZXYueG1sUEsFBgAAAAAEAAQA8wAAABwFAAAAAA==&#10;" w14:anchorId="5B273A5A">
                <v:textbox inset="2.16pt,1.44pt,0,1.44pt">
                  <w:txbxContent>
                    <w:p w:rsidR="00790912" w:rsidP="00790912" w:rsidRDefault="00790912" w14:paraId="77955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editId="61BB239F" wp14:anchorId="2D599B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9" name="Rectangle 7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08E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9" style="position:absolute;margin-left:104pt;margin-top:11pt;width:79pt;height:162pt;z-index:258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9A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bkuJ5w679B19&#10;436wilyqo5FSLf1d/Jpi6vHac3yCa5ZwuYifNbjli7LIXDw+3zxWcyYCi9u77abGTgjcauuuW2OC&#10;MNXr7Qgpf1bBkWXBKCCXYi0/fU35cvTlCN5b2FzeX1Z5PsxFTdO06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InX0C7AQAATQMAAA4AAAAAAAAAAAAAAAAALgIAAGRycy9l&#10;Mm9Eb2MueG1sUEsBAi0AFAAGAAgAAAAhAHtLjtTbAAAACgEAAA8AAAAAAAAAAAAAAAAAFQQAAGRy&#10;cy9kb3ducmV2LnhtbFBLBQYAAAAABAAEAPMAAAAdBQAAAAA=&#10;" w14:anchorId="2D599BCF">
                <v:textbox inset="2.16pt,1.44pt,0,1.44pt">
                  <w:txbxContent>
                    <w:p w:rsidR="00790912" w:rsidP="00790912" w:rsidRDefault="00790912" w14:paraId="7908E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1952" behindDoc="0" locked="0" layoutInCell="1" allowOverlap="1" wp14:editId="6E0395EC" wp14:anchorId="635279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0" name="Rectangle 7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EB65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0" style="position:absolute;margin-left:104pt;margin-top:11pt;width:79pt;height:162pt;z-index:258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hcuwEAAE0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N+iMa5LjFLv1A&#10;37gbJkXO1dFIqXJ/s19ziD1eewqPcMkiLrP4RYPNX5RFluLx6eqxWhIRWLy9ue1qfEjgVluv1xtM&#10;EKZ6vR0gpi/KW5IXjAJyKdby47eYzkdfjuC9zOb8fl6lZb8UNU3Tdi9k916eUCROaXrAoCc/Myom&#10;EyiZsfOMxl8HDoqS6atDa9vN+qbFUSlJ07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LbCFy7AQAATQMAAA4AAAAAAAAAAAAAAAAALgIAAGRycy9l&#10;Mm9Eb2MueG1sUEsBAi0AFAAGAAgAAAAhAHtLjtTbAAAACgEAAA8AAAAAAAAAAAAAAAAAFQQAAGRy&#10;cy9kb3ducmV2LnhtbFBLBQYAAAAABAAEAPMAAAAdBQAAAAA=&#10;" w14:anchorId="63527947">
                <v:textbox inset="2.16pt,1.44pt,0,1.44pt">
                  <w:txbxContent>
                    <w:p w:rsidR="00790912" w:rsidP="00790912" w:rsidRDefault="00790912" w14:paraId="46EB65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 wp14:editId="5695FAA5" wp14:anchorId="1A9B65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1" name="Rectangle 7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CA66C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1" style="position:absolute;margin-left:104pt;margin-top:11pt;width:79pt;height:162pt;z-index:258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3y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yc0OJ5w679At9&#10;4763ipyrg5FSzf2d/Rpj6vDaY3yAS5ZwOYufNLj5i7LIVDw+XT1WUyYCi5ubzbrGTgjcauvlcoUJ&#10;wlQvtyOk/E0FR+YFo4BcirX8+CPl89HnI3hvZnN+f17laT8VNU3Tbp7J7oM8oUic0nyPQdswMiqs&#10;iZSM2HlG058DB0WJ/e7R2na1vGlxVErSrNs1jjCUBGnvX1e5F0PAYRIZKDlEMP2AhItJhRf2rCi7&#10;zNc8FK/zwv7lL9j9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reffK7AQAATQMAAA4AAAAAAAAAAAAAAAAALgIAAGRycy9l&#10;Mm9Eb2MueG1sUEsBAi0AFAAGAAgAAAAhAHtLjtTbAAAACgEAAA8AAAAAAAAAAAAAAAAAFQQAAGRy&#10;cy9kb3ducmV2LnhtbFBLBQYAAAAABAAEAPMAAAAdBQAAAAA=&#10;" w14:anchorId="1A9B659D">
                <v:textbox inset="2.16pt,1.44pt,0,1.44pt">
                  <w:txbxContent>
                    <w:p w:rsidR="00790912" w:rsidP="00790912" w:rsidRDefault="00790912" w14:paraId="3CA66C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4000" behindDoc="0" locked="0" layoutInCell="1" allowOverlap="1" wp14:editId="49B6BBA5" wp14:anchorId="52BD78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2" name="Rectangle 7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374F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2" style="position:absolute;margin-left:104pt;margin-top:11pt;width:79pt;height:162pt;z-index:258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fH5pi7AQAATQMAAA4AAAAAAAAAAAAAAAAALgIAAGRycy9l&#10;Mm9Eb2MueG1sUEsBAi0AFAAGAAgAAAAhAHtLjtTbAAAACgEAAA8AAAAAAAAAAAAAAAAAFQQAAGRy&#10;cy9kb3ducmV2LnhtbFBLBQYAAAAABAAEAPMAAAAdBQAAAAA=&#10;" w14:anchorId="52BD7823">
                <v:textbox inset="2.16pt,1.44pt,0,1.44pt">
                  <w:txbxContent>
                    <w:p w:rsidR="00790912" w:rsidP="00790912" w:rsidRDefault="00790912" w14:paraId="55374F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editId="57453A2F" wp14:anchorId="024976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3" name="Rectangle 7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181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3" style="position:absolute;margin-left:104pt;margin-top:11pt;width:79pt;height:162pt;z-index:258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8KTNroBAABNAwAADgAAAAAAAAAAAAAAAAAuAgAAZHJzL2Uy&#10;b0RvYy54bWxQSwECLQAUAAYACAAAACEAe0uO1NsAAAAKAQAADwAAAAAAAAAAAAAAAAAUBAAAZHJz&#10;L2Rvd25yZXYueG1sUEsFBgAAAAAEAAQA8wAAABwFAAAAAA==&#10;" w14:anchorId="0249761F">
                <v:textbox inset="2.16pt,1.44pt,0,1.44pt">
                  <w:txbxContent>
                    <w:p w:rsidR="00790912" w:rsidP="00790912" w:rsidRDefault="00790912" w14:paraId="41181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6048" behindDoc="0" locked="0" layoutInCell="1" allowOverlap="1" wp14:editId="4D402E3E" wp14:anchorId="15D5FC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4" name="Rectangle 7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867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4" style="position:absolute;margin-left:104pt;margin-top:11pt;width:79pt;height:162pt;z-index:258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EPOp27AQAATQMAAA4AAAAAAAAAAAAAAAAALgIAAGRycy9l&#10;Mm9Eb2MueG1sUEsBAi0AFAAGAAgAAAAhAHtLjtTbAAAACgEAAA8AAAAAAAAAAAAAAAAAFQQAAGRy&#10;cy9kb3ducmV2LnhtbFBLBQYAAAAABAAEAPMAAAAdBQAAAAA=&#10;" w14:anchorId="15D5FC63">
                <v:textbox inset="2.16pt,1.44pt,0,1.44pt">
                  <w:txbxContent>
                    <w:p w:rsidR="00790912" w:rsidP="00790912" w:rsidRDefault="00790912" w14:paraId="5867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7072" behindDoc="0" locked="0" layoutInCell="1" allowOverlap="1" wp14:editId="1653B969" wp14:anchorId="323AD6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5" name="Rectangle 7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33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5" style="position:absolute;margin-left:104pt;margin-top:11pt;width:79pt;height:162pt;z-index:258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8z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vaWEsctdukH&#10;+sbdYCQ5V0fd9zL3N/s1hdjhtefwBJcs4jKLnxXY/EVZZC4en64eyzkRgcW75d2mxk4I3Grr1WqN&#10;CcJUr7cDxPRFekvyglFALsVafvwW0/noyxG8l9mc38+rNO/noqZpls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5Ck8zvAEAAE0DAAAOAAAAAAAAAAAAAAAAAC4CAABkcnMv&#10;ZTJvRG9jLnhtbFBLAQItABQABgAIAAAAIQB7S47U2wAAAAoBAAAPAAAAAAAAAAAAAAAAABYEAABk&#10;cnMvZG93bnJldi54bWxQSwUGAAAAAAQABADzAAAAHgUAAAAA&#10;" w14:anchorId="323AD6EB">
                <v:textbox inset="2.16pt,1.44pt,0,1.44pt">
                  <w:txbxContent>
                    <w:p w:rsidR="00790912" w:rsidP="00790912" w:rsidRDefault="00790912" w14:paraId="5F2C33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8096" behindDoc="0" locked="0" layoutInCell="1" allowOverlap="1" wp14:editId="0ADCBE18" wp14:anchorId="24FCA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6" name="Rectangle 7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8C6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6" style="position:absolute;margin-left:104pt;margin-top:11pt;width:79pt;height:162pt;z-index:258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E2KFMvAEAAE0DAAAOAAAAAAAAAAAAAAAAAC4CAABkcnMv&#10;ZTJvRG9jLnhtbFBLAQItABQABgAIAAAAIQB7S47U2wAAAAoBAAAPAAAAAAAAAAAAAAAAABYEAABk&#10;cnMvZG93bnJldi54bWxQSwUGAAAAAAQABADzAAAAHgUAAAAA&#10;" w14:anchorId="24FCA1ED">
                <v:textbox inset="2.16pt,1.44pt,0,1.44pt">
                  <w:txbxContent>
                    <w:p w:rsidR="00790912" w:rsidP="00790912" w:rsidRDefault="00790912" w14:paraId="2B8C6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49120" behindDoc="0" locked="0" layoutInCell="1" allowOverlap="1" wp14:editId="1C0A6369" wp14:anchorId="51754C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7" name="Rectangle 7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1FE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7" style="position:absolute;margin-left:104pt;margin-top:11pt;width:79pt;height:162pt;z-index:258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Ti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nZNieMWu/QD&#10;feNuMJKcq6Pue5n7m/2aQuzw2nN4gksWcZnFzwps/qIsMhePT1eP5ZyIwOLd8m5TYycEbrX1arXG&#10;BGGq19sBYvoivSV5wSggl2ItP36L6Xz05Qjey2zO7+dVmvdzUdM0y9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M3dTivAEAAE0DAAAOAAAAAAAAAAAAAAAAAC4CAABkcnMv&#10;ZTJvRG9jLnhtbFBLAQItABQABgAIAAAAIQB7S47U2wAAAAoBAAAPAAAAAAAAAAAAAAAAABYEAABk&#10;cnMvZG93bnJldi54bWxQSwUGAAAAAAQABADzAAAAHgUAAAAA&#10;" w14:anchorId="51754CA6">
                <v:textbox inset="2.16pt,1.44pt,0,1.44pt">
                  <w:txbxContent>
                    <w:p w:rsidR="00790912" w:rsidP="00790912" w:rsidRDefault="00790912" w14:paraId="6A1FE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0144" behindDoc="0" locked="0" layoutInCell="1" allowOverlap="1" wp14:editId="38D5B793" wp14:anchorId="55946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8" name="Rectangle 7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8CEC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8" style="position:absolute;margin-left:104pt;margin-top:11pt;width:79pt;height:162pt;z-index:258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OW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9Ql75bjFLv1A&#10;37jrR0XO1cFIqXJ/s19TiB1eew5PcMkiLrP4WYPNX5RF5uLx6eqxmhMRWLxb3m1q7ITArbZerdaY&#10;IEz1ejtATF+UtyQvGAXkUqzlx28xnY++HMF7mc35/bxK834uappmeftCdu/lCUXilKZHDHr0E6Ni&#10;NIGSCTvPaPx94KAoGb86tLZdr5YtjkpJmk27QVugJEh7/7bKnRg8DpNIQMkhgOkHJFxMKrywZ0XZ&#10;Zb7yULzNC/vXv2D3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2eg5a7AQAATQMAAA4AAAAAAAAAAAAAAAAALgIAAGRycy9l&#10;Mm9Eb2MueG1sUEsBAi0AFAAGAAgAAAAhAHtLjtTbAAAACgEAAA8AAAAAAAAAAAAAAAAAFQQAAGRy&#10;cy9kb3ducmV2LnhtbFBLBQYAAAAABAAEAPMAAAAdBQAAAAA=&#10;" w14:anchorId="55946439">
                <v:textbox inset="2.16pt,1.44pt,0,1.44pt">
                  <w:txbxContent>
                    <w:p w:rsidR="00790912" w:rsidP="00790912" w:rsidRDefault="00790912" w14:paraId="08CEC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1168" behindDoc="0" locked="0" layoutInCell="1" allowOverlap="1" wp14:editId="11C26E38" wp14:anchorId="79F046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9" name="Rectangle 7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589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9" style="position:absolute;margin-left:104pt;margin-top:11pt;width:79pt;height:162pt;z-index:258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1cctJY5b7NIP&#10;9I27flTkUh2MlCr3N/s1hdjhtafwCNcs4jKLnzXY/EVZZC4en28eqzkRgcXtcrupsRMCt9p6tVpj&#10;gjDV6+0AMX1R3pK8YBSQS7GWn77FdDn6cgTvZTaX9/MqzYe5qGma5fq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Vm/Y4vAEAAE0DAAAOAAAAAAAAAAAAAAAAAC4CAABkcnMv&#10;ZTJvRG9jLnhtbFBLAQItABQABgAIAAAAIQB7S47U2wAAAAoBAAAPAAAAAAAAAAAAAAAAABYEAABk&#10;cnMvZG93bnJldi54bWxQSwUGAAAAAAQABADzAAAAHgUAAAAA&#10;" w14:anchorId="79F04636">
                <v:textbox inset="2.16pt,1.44pt,0,1.44pt">
                  <w:txbxContent>
                    <w:p w:rsidR="00790912" w:rsidP="00790912" w:rsidRDefault="00790912" w14:paraId="59589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2192" behindDoc="0" locked="0" layoutInCell="1" allowOverlap="1" wp14:editId="25655D33" wp14:anchorId="6B0B23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0" name="Rectangle 7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C651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0" style="position:absolute;margin-left:104pt;margin-top:11pt;width:79pt;height:162pt;z-index:258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qGuwEAAE0DAAAOAAAAZHJzL2Uyb0RvYy54bWysU8tu2zAQvBfoPxC813rYiBX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Pr1RUaZJnBLv1B&#10;35jtR0lO1UELIVN/k1+TDy1ee/KPcM4CLpP4WYFJX5RF5uzx8eKxnCPhWLxeXjclPsRxqy5XqzUm&#10;CFO83/YQ4r10hqRFRwG5ZGvZ4VeIp6NvR/BeYnN6P63ivJuzmqpaNm9kd04cUSROaXzAoEY3dZSP&#10;2lMyYec7Gl73DCQl40+L1tbr1bL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aNaoa7AQAATQMAAA4AAAAAAAAAAAAAAAAALgIAAGRycy9l&#10;Mm9Eb2MueG1sUEsBAi0AFAAGAAgAAAAhAHtLjtTbAAAACgEAAA8AAAAAAAAAAAAAAAAAFQQAAGRy&#10;cy9kb3ducmV2LnhtbFBLBQYAAAAABAAEAPMAAAAdBQAAAAA=&#10;" w14:anchorId="6B0B23B2">
                <v:textbox inset="2.16pt,1.44pt,0,1.44pt">
                  <w:txbxContent>
                    <w:p w:rsidR="00790912" w:rsidP="00790912" w:rsidRDefault="00790912" w14:paraId="78C651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editId="0F57CBA7" wp14:anchorId="3CB53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1" name="Rectangle 7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91627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1" style="position:absolute;margin-left:104pt;margin-top:11pt;width:79pt;height:162pt;z-index:258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8o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XUOJ5w679AN9&#10;4763ilyqg5FSzf2d/Rpj6vDac3yCa5ZwOYufNLj5i7LIVDw+3zxWUyYCi9vldlNjJwRutfVqtcYE&#10;Yaq32xFS/qKCI/OCUUAuxVp++pby5ejrEbw3s7m8P6/ydJiKmqZZbl/JHoI8o0ic0vyIQdswMiqs&#10;iZSM2HlG068jB0WJ/erR2na9WrY4KiVpNu0GRxhKgrQP76vciyHgMIkMlBwjmH5AwsWkwgt7VpRd&#10;52s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6IHyi7AQAATQMAAA4AAAAAAAAAAAAAAAAALgIAAGRycy9l&#10;Mm9Eb2MueG1sUEsBAi0AFAAGAAgAAAAhAHtLjtTbAAAACgEAAA8AAAAAAAAAAAAAAAAAFQQAAGRy&#10;cy9kb3ducmV2LnhtbFBLBQYAAAAABAAEAPMAAAAdBQAAAAA=&#10;" w14:anchorId="3CB538FB">
                <v:textbox inset="2.16pt,1.44pt,0,1.44pt">
                  <w:txbxContent>
                    <w:p w:rsidR="00790912" w:rsidP="00790912" w:rsidRDefault="00790912" w14:paraId="191627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editId="66B6E981" wp14:anchorId="362C90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2" name="Rectangle 7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28B6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2" style="position:absolute;margin-left:104pt;margin-top:11pt;width:79pt;height:135pt;z-index:258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PVsB7oBAABNAwAADgAAAAAAAAAAAAAAAAAuAgAAZHJzL2Uy&#10;b0RvYy54bWxQSwECLQAUAAYACAAAACEAsUqaJdsAAAAKAQAADwAAAAAAAAAAAAAAAAAUBAAAZHJz&#10;L2Rvd25yZXYueG1sUEsFBgAAAAAEAAQA8wAAABwFAAAAAA==&#10;" w14:anchorId="362C90AC">
                <v:textbox inset="2.16pt,1.44pt,0,1.44pt">
                  <w:txbxContent>
                    <w:p w:rsidR="00790912" w:rsidP="00790912" w:rsidRDefault="00790912" w14:paraId="2A28B6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editId="44C9E0FE" wp14:anchorId="1228DD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3" name="Rectangle 7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521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3" style="position:absolute;margin-left:104pt;margin-top:11pt;width:79pt;height:135pt;z-index:258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PAZqboBAABNAwAADgAAAAAAAAAAAAAAAAAuAgAAZHJzL2Uy&#10;b0RvYy54bWxQSwECLQAUAAYACAAAACEAsUqaJdsAAAAKAQAADwAAAAAAAAAAAAAAAAAUBAAAZHJz&#10;L2Rvd25yZXYueG1sUEsFBgAAAAAEAAQA8wAAABwFAAAAAA==&#10;" w14:anchorId="1228DD99">
                <v:textbox inset="2.16pt,1.44pt,0,1.44pt">
                  <w:txbxContent>
                    <w:p w:rsidR="00790912" w:rsidP="00790912" w:rsidRDefault="00790912" w14:paraId="33521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editId="371358E2" wp14:anchorId="0FC942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4" name="Rectangle 7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5407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4" style="position:absolute;margin-left:104pt;margin-top:11pt;width:79pt;height:135pt;z-index:258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AC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eb2kxHGLXfqF&#10;vnHXj4qcqoORUuX+Zr+mEDu89hye4JxFXGbxswabvyiLzMXj48VjNScisHhzdbOusRMCt5pV3eQE&#10;YaqP2wFiulfekrxgFJBLsZYffsZ0Ovp+BO9lNqf38yrNu7moaZpl+0525+URReKUpkcMevQTo2I0&#10;gZIJO89ofN1zUJSMPxxa266WVy2OSkmadbvGEYaSIO3d5yp3YvA4TCIBJfsAph+QcDGp8MKeFWXn&#10;+cpD8Tkv7D/+gu0b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Oo9sAK7AQAATQMAAA4AAAAAAAAAAAAAAAAALgIAAGRycy9l&#10;Mm9Eb2MueG1sUEsBAi0AFAAGAAgAAAAhALFKmiXbAAAACgEAAA8AAAAAAAAAAAAAAAAAFQQAAGRy&#10;cy9kb3ducmV2LnhtbFBLBQYAAAAABAAEAPMAAAAdBQAAAAA=&#10;" w14:anchorId="0FC942C6">
                <v:textbox inset="2.16pt,1.44pt,0,1.44pt">
                  <w:txbxContent>
                    <w:p w:rsidR="00790912" w:rsidP="00790912" w:rsidRDefault="00790912" w14:paraId="3B5407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7312" behindDoc="0" locked="0" layoutInCell="1" allowOverlap="1" wp14:editId="15B2A24C" wp14:anchorId="7C459D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5" name="Rectangle 7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BCAA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5" style="position:absolute;margin-left:104pt;margin-top:11pt;width:79pt;height:135pt;z-index:258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suw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dfuJEsctdukH&#10;+sbdYCQ5V0fd9zL3N/s1hdjhtefwBJcs4jKLnxXY/EVZZC4en64eyzkRgcW75d2mxk4I3GrWdZMT&#10;hKlebweI6Yv0luQFo4BcirX8+C2m89GXI3gvszm/n1dp3s9FTdOsli9k974/oUic0vSIQRk/MSqM&#10;DpRM2HlG4+8DB0mJ+erQ2na9WrY4KiVpNu0GRxhKgrT3b6vcidHjMIkElBwC6GFEwsWkwgt7VpRd&#10;5isPxdu8sH/9C3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KI4xay7AQAATQMAAA4AAAAAAAAAAAAAAAAALgIAAGRycy9l&#10;Mm9Eb2MueG1sUEsBAi0AFAAGAAgAAAAhALFKmiXbAAAACgEAAA8AAAAAAAAAAAAAAAAAFQQAAGRy&#10;cy9kb3ducmV2LnhtbFBLBQYAAAAABAAEAPMAAAAdBQAAAAA=&#10;" w14:anchorId="7C459D5B">
                <v:textbox inset="2.16pt,1.44pt,0,1.44pt">
                  <w:txbxContent>
                    <w:p w:rsidR="00790912" w:rsidP="00790912" w:rsidRDefault="00790912" w14:paraId="47BCAA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8336" behindDoc="0" locked="0" layoutInCell="1" allowOverlap="1" wp14:editId="52B900C3" wp14:anchorId="010909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6" name="Rectangle 7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7A2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6" style="position:absolute;margin-left:104pt;margin-top:11pt;width:79pt;height:135pt;z-index:258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vT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qxUljlns0k/0&#10;jbnBSHKujloImfub/ZpC7PDac3iCSxZxmcXPCmz+oiwyF49PV4/lnAjH4u3N7abGTnDcatZ1kxOE&#10;qd5uB4jpq/SW5EVPAbkUa9nxe0zno69H8F5mc34/r9K8n4uaplkuX8nuvTihSJzS9IhBGT/1lBsd&#10;KJmw8z2Nvw8MJCXmm0Nr2/XypsVRKUmza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+or07oBAABNAwAADgAAAAAAAAAAAAAAAAAuAgAAZHJzL2Uy&#10;b0RvYy54bWxQSwECLQAUAAYACAAAACEAsUqaJdsAAAAKAQAADwAAAAAAAAAAAAAAAAAUBAAAZHJz&#10;L2Rvd25yZXYueG1sUEsFBgAAAAAEAAQA8wAAABwFAAAAAA==&#10;" w14:anchorId="0109095E">
                <v:textbox inset="2.16pt,1.44pt,0,1.44pt">
                  <w:txbxContent>
                    <w:p w:rsidR="00790912" w:rsidP="00790912" w:rsidRDefault="00790912" w14:paraId="217A2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editId="416AAE31" wp14:anchorId="1E5F19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7" name="Rectangle 7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890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7" style="position:absolute;margin-left:104pt;margin-top:11pt;width:79pt;height:135pt;z-index:258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59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ebOixHGLXfqJ&#10;vnHXj4qcqoORUuX+Zr+mEDu89hye4JxFXGbxswabvyiLzMXj48VjNScisHh7dbuusRMCt5pV3eQE&#10;Yaq32wFi+qa8JXnBKCCXYi0/PMR0Ovp6BO9lNqf38yrNu7moaZrl9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JfvXn27AQAATQMAAA4AAAAAAAAAAAAAAAAALgIAAGRycy9l&#10;Mm9Eb2MueG1sUEsBAi0AFAAGAAgAAAAhALFKmiXbAAAACgEAAA8AAAAAAAAAAAAAAAAAFQQAAGRy&#10;cy9kb3ducmV2LnhtbFBLBQYAAAAABAAEAPMAAAAdBQAAAAA=&#10;" w14:anchorId="1E5F19BA">
                <v:textbox inset="2.16pt,1.44pt,0,1.44pt">
                  <w:txbxContent>
                    <w:p w:rsidR="00790912" w:rsidP="00790912" w:rsidRDefault="00790912" w14:paraId="79C890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 wp14:editId="60254554" wp14:anchorId="34A95B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8" name="Rectangle 7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E16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8" style="position:absolute;margin-left:104pt;margin-top:11pt;width:79pt;height:135pt;z-index:258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kJ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K+yVYxa79BN9&#10;Y24wkpyroxZC5v5mv6YQO7z2HJ7gkkVcZvGzApu/KIvMxePT1WM5J8KxeHtzu6mxExy3mnXd5ARh&#10;qrfbAWL6Kr0ledFTQC7FWnb8HtP56OsRvJfZnN/PqzTv56KmaZarV7J7L04oEqc0PWJQxk895UYH&#10;SibsfE/j7wMDSYn55tDadr28aXFUStJs2g3aAiVB2vv3Veb46HGYeAJKDgH0MCLhYlLhhT0ryi7z&#10;lYfifV7Yv/0F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qwJCboBAABNAwAADgAAAAAAAAAAAAAAAAAuAgAAZHJzL2Uy&#10;b0RvYy54bWxQSwECLQAUAAYACAAAACEAsUqaJdsAAAAKAQAADwAAAAAAAAAAAAAAAAAUBAAAZHJz&#10;L2Rvd25yZXYueG1sUEsFBgAAAAAEAAQA8wAAABwFAAAAAA==&#10;" w14:anchorId="34A95B6D">
                <v:textbox inset="2.16pt,1.44pt,0,1.44pt">
                  <w:txbxContent>
                    <w:p w:rsidR="00790912" w:rsidP="00790912" w:rsidRDefault="00790912" w14:paraId="1FE16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 wp14:editId="390950C1" wp14:anchorId="10E194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9" name="Rectangle 7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CBA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9" style="position:absolute;margin-left:104pt;margin-top:11pt;width:79pt;height:135pt;z-index:258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ynugEAAE0DAAAOAAAAZHJzL2Uyb0RvYy54bWysU8tu2zAQvBfoPxC813rE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V0tbzeUOGaxSz/R&#10;N+YGI8m5OmohZO5v9msKscNrz+EJLlnEZRY/K7D5i7LIXDw+XT2WcyIci5ubzbrGTnDcalZ1kxOE&#10;qd5uB4jpq/SW5EVPAbkUa9nxe0zno69H8F5mc34/r9K8n4uaplmuXsnuvTihSJzS9IhBGT/1lBsd&#10;KJmw8z2Nvw8MJCXmm0Nr29XypsVRKUmzb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ql8p7oBAABNAwAADgAAAAAAAAAAAAAAAAAuAgAAZHJzL2Uy&#10;b0RvYy54bWxQSwECLQAUAAYACAAAACEAsUqaJdsAAAAKAQAADwAAAAAAAAAAAAAAAAAUBAAAZHJz&#10;L2Rvd25yZXYueG1sUEsFBgAAAAAEAAQA8wAAABwFAAAAAA==&#10;" w14:anchorId="10E19477">
                <v:textbox inset="2.16pt,1.44pt,0,1.44pt">
                  <w:txbxContent>
                    <w:p w:rsidR="00790912" w:rsidP="00790912" w:rsidRDefault="00790912" w14:paraId="05CBA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 wp14:editId="02A8BE16" wp14:anchorId="356BC6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0" name="Rectangle 7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0C68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0" style="position:absolute;margin-left:104pt;margin-top:11pt;width:79pt;height:135pt;z-index:258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u7ugEAAE0DAAAOAAAAZHJzL2Uyb0RvYy54bWysU8tu2zAQvBfoPxC8x3rE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hmvUGDHLfYpe/o&#10;G3fDpMi5OhopVe5v9msOscdrL+EZLlnEZRa/aLD5i7LIUjw+XT1WSyICi3e3d12NDwncajZ1kxOE&#10;qd5uB4jps/KW5AWjgFyKtfz4Nabz0dcjeC+zOb+fV2nZL0VN06y7V7J7L08oEqc0PWHQk58ZFZMJ&#10;lMzYeUbjrwMHRcn0xaG17WZ92+KolKTp2g5HGE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/lUru7oBAABNAwAADgAAAAAAAAAAAAAAAAAuAgAAZHJzL2Uy&#10;b0RvYy54bWxQSwECLQAUAAYACAAAACEAsUqaJdsAAAAKAQAADwAAAAAAAAAAAAAAAAAUBAAAZHJz&#10;L2Rvd25yZXYueG1sUEsFBgAAAAAEAAQA8wAAABwFAAAAAA==&#10;" w14:anchorId="356BC671">
                <v:textbox inset="2.16pt,1.44pt,0,1.44pt">
                  <w:txbxContent>
                    <w:p w:rsidR="00790912" w:rsidP="00790912" w:rsidRDefault="00790912" w14:paraId="300C68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editId="3DD62F65" wp14:anchorId="1E910E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1" name="Rectangle 7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C5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1" style="position:absolute;margin-left:104pt;margin-top:11pt;width:79pt;height:135pt;z-index:258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4VugEAAE0DAAAOAAAAZHJzL2Uyb0RvYy54bWysU8tu2zAQvBfoPxC813rE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tVQ4rjFLv1A&#10;37jrR0XO1cFIqXJ/s19TiB1eewnPcMkiLrP4WYPNX5RF5uLx6eqxmhMRWNzcbNY1dkLgVrOqm5wg&#10;TPV+O0BM35S3JC8YBeRSrOXHh5jOR9+O4L3M5vx+XqV5Pxc1TbPcvJHde3lCkTil6QmDHv3EqBhN&#10;oGTCzjMafx84KErG7w6tbVfLmxZHpSTNul3jCENJkPb+Y5U7MXgcJpGAkkMA0w9IuJhUeGHPirLL&#10;fOWh+JgX9u9/we4V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tlBeFboBAABNAwAADgAAAAAAAAAAAAAAAAAuAgAAZHJzL2Uy&#10;b0RvYy54bWxQSwECLQAUAAYACAAAACEAsUqaJdsAAAAKAQAADwAAAAAAAAAAAAAAAAAUBAAAZHJz&#10;L2Rvd25yZXYueG1sUEsFBgAAAAAEAAQA8wAAABwFAAAAAA==&#10;" w14:anchorId="1E910E16">
                <v:textbox inset="2.16pt,1.44pt,0,1.44pt">
                  <w:txbxContent>
                    <w:p w:rsidR="00790912" w:rsidP="00790912" w:rsidRDefault="00790912" w14:paraId="53CC5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4480" behindDoc="0" locked="0" layoutInCell="1" allowOverlap="1" wp14:editId="5BEA968F" wp14:anchorId="5CE518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2" name="Rectangle 7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8FE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2" style="position:absolute;margin-left:104pt;margin-top:11pt;width:79pt;height:135pt;z-index:258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0nFf7oBAABNAwAADgAAAAAAAAAAAAAAAAAuAgAAZHJzL2Uy&#10;b0RvYy54bWxQSwECLQAUAAYACAAAACEAsUqaJdsAAAAKAQAADwAAAAAAAAAAAAAAAAAUBAAAZHJz&#10;L2Rvd25yZXYueG1sUEsFBgAAAAAEAAQA8wAAABwFAAAAAA==&#10;" w14:anchorId="5CE51885">
                <v:textbox inset="2.16pt,1.44pt,0,1.44pt">
                  <w:txbxContent>
                    <w:p w:rsidR="00790912" w:rsidP="00790912" w:rsidRDefault="00790912" w14:paraId="108FE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5504" behindDoc="0" locked="0" layoutInCell="1" allowOverlap="1" wp14:editId="53A66196" wp14:anchorId="519EC9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3" name="Rectangle 7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139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3" style="position:absolute;margin-left:104pt;margin-top:11pt;width:79pt;height:135pt;z-index:258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DRug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R1tVpS4rjFLv1E&#10;37jrR0VO1cFIqXJ/s19TiB1eew5PcM4iLrP4WYPNX5RF5uLx8eKxmhMRWLxZ3qxr7ITArWZVNzlB&#10;mOrtdoCYvilvSV4wCsilWMsPP2I6Hf1zBO9lNqf38yrNu7moaZrrC9mdl0cUiVOaHjHo0U+MitEE&#10;SibsPKPxdc9BUTJ+d2htu7patjgqJWnW7RpHGEqCtHfvq9yJweMwiQSU7AOYfkDC5d3CC3tWlJ3n&#10;Kw/F+7ywf/sLt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00yw0boBAABNAwAADgAAAAAAAAAAAAAAAAAuAgAAZHJzL2Uy&#10;b0RvYy54bWxQSwECLQAUAAYACAAAACEAsUqaJdsAAAAKAQAADwAAAAAAAAAAAAAAAAAUBAAAZHJz&#10;L2Rvd25yZXYueG1sUEsFBgAAAAAEAAQA8wAAABwFAAAAAA==&#10;" w14:anchorId="519EC989">
                <v:textbox inset="2.16pt,1.44pt,0,1.44pt">
                  <w:txbxContent>
                    <w:p w:rsidR="00790912" w:rsidP="00790912" w:rsidRDefault="00790912" w14:paraId="030139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6528" behindDoc="0" locked="0" layoutInCell="1" allowOverlap="1" wp14:editId="1B3292B0" wp14:anchorId="30FAA9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4" name="Rectangle 7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962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4" style="position:absolute;margin-left:104pt;margin-top:11pt;width:79pt;height:135pt;z-index:258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6uwEAAE0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XC0pcdxil36j&#10;b9z1oyKn6mCkVLm/2a8pxA6vPYYHOGcRl1n8rMHmL8oic/H4ePFYzYkILF5fXa9r7ITArWZVNzlB&#10;mOrtdoCYvitvSV4wCsilWMsPP2M6HX09gvcym9P7eZXm3VzUNM3X9pXszssjisQpTfcY9OgnRsVo&#10;AiUTdp7R+LLnoCgZfzi0tl0tr1oclZI063aN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E2BGXq7AQAATQMAAA4AAAAAAAAAAAAAAAAALgIAAGRycy9l&#10;Mm9Eb2MueG1sUEsBAi0AFAAGAAgAAAAhALFKmiXbAAAACgEAAA8AAAAAAAAAAAAAAAAAFQQAAGRy&#10;cy9kb3ducmV2LnhtbFBLBQYAAAAABAAEAPMAAAAdBQAAAAA=&#10;" w14:anchorId="30FAA903">
                <v:textbox inset="2.16pt,1.44pt,0,1.44pt">
                  <w:txbxContent>
                    <w:p w:rsidR="00790912" w:rsidP="00790912" w:rsidRDefault="00790912" w14:paraId="3F962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editId="63DE7A55" wp14:anchorId="7E321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5" name="Rectangle 7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415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5" style="position:absolute;margin-left:104pt;margin-top:11pt;width:79pt;height:135pt;z-index:258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zUuwEAAE0DAAAOAAAAZHJzL2Uyb0RvYy54bWysU8tu2zAQvBfoPxC813o4qR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q6Wl1T4pjFLv1E&#10;35gbjCSn6qiFkLm/2a8pxA6vPYcnOGcRl1n8rMDmL8oic/H4ePFYzolwLN4sb9Y1doLjVrOqm5wg&#10;TPV2O0BM36W3JC96CsilWMsO9zGdjr4ewXuZzen9vErzbi5qmuZ6+Up258URReKUpkcMyvipp9zo&#10;QMmEne9p/L1nICkxPxxa266uli2OSkmadbvGEYaSIO3d+ypzfPQ4TDwBJfsAehiRcDGp8MKeFWXn&#10;+cpD8T4v7N/+gu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AWEbNS7AQAATQMAAA4AAAAAAAAAAAAAAAAALgIAAGRycy9l&#10;Mm9Eb2MueG1sUEsBAi0AFAAGAAgAAAAhALFKmiXbAAAACgEAAA8AAAAAAAAAAAAAAAAAFQQAAGRy&#10;cy9kb3ducmV2LnhtbFBLBQYAAAAABAAEAPMAAAAdBQAAAAA=&#10;" w14:anchorId="7E321F0F">
                <v:textbox inset="2.16pt,1.44pt,0,1.44pt">
                  <w:txbxContent>
                    <w:p w:rsidR="00790912" w:rsidP="00790912" w:rsidRDefault="00790912" w14:paraId="00415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8576" behindDoc="0" locked="0" layoutInCell="1" allowOverlap="1" wp14:editId="730F8321" wp14:anchorId="690800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6" name="Rectangle 7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435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6" style="position:absolute;margin-left:104pt;margin-top:11pt;width:79pt;height:135pt;z-index:258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Kr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ubqhxHGLXfqJ&#10;vnHXj4qcqoORUuX+Zr+mEDu89hye4JxFXGbxswabvyiLzMXj48VjNScisHh7dbuusRMCt5pV3eQE&#10;Yaq32wFi+qa8JXnBKCCXYi0/PMR0Ovp6BO9lNqf38yrNu7moaZrr5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hWgqu7AQAATQMAAA4AAAAAAAAAAAAAAAAALgIAAGRycy9l&#10;Mm9Eb2MueG1sUEsBAi0AFAAGAAgAAAAhALFKmiXbAAAACgEAAA8AAAAAAAAAAAAAAAAAFQQAAGRy&#10;cy9kb3ducmV2LnhtbFBLBQYAAAAABAAEAPMAAAAdBQAAAAA=&#10;" w14:anchorId="690800B1">
                <v:textbox inset="2.16pt,1.44pt,0,1.44pt">
                  <w:txbxContent>
                    <w:p w:rsidR="00790912" w:rsidP="00790912" w:rsidRDefault="00790912" w14:paraId="24435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69600" behindDoc="0" locked="0" layoutInCell="1" allowOverlap="1" wp14:editId="2030C828" wp14:anchorId="35267A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7" name="Rectangle 7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1E74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7" style="position:absolute;margin-left:104pt;margin-top:11pt;width:79pt;height:159pt;z-index:258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5z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dXyyUljlns0jP6&#10;xtxgJDlWRy2EzP3Nfk0hdnjtJTzBKYu4zOJnBTZ/URaZi8eHs8dyToRj8fbydlVjJzhu5QbeYIIw&#10;1fvtADE9SG9JXvQUkEuxlu1/xHQ8+nYE72U2x/fzKs3buahpmuvrN7JbLw4oEqc0PWJQxk895UYH&#10;SibsfE/j7x0DSYn57tDadnl12eKolKRZtSscYSgJ0t5+rDLHR4/DxBNQsgughxEJF5MKL+xZUXaa&#10;rzwUH/PC/v0v2Pw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hWOc7oBAABNAwAADgAAAAAAAAAAAAAAAAAuAgAAZHJzL2Uy&#10;b0RvYy54bWxQSwECLQAUAAYACAAAACEArtatUNsAAAAKAQAADwAAAAAAAAAAAAAAAAAUBAAAZHJz&#10;L2Rvd25yZXYueG1sUEsFBgAAAAAEAAQA8wAAABwFAAAAAA==&#10;" w14:anchorId="35267A5B">
                <v:textbox inset="2.16pt,1.44pt,0,1.44pt">
                  <w:txbxContent>
                    <w:p w:rsidR="00790912" w:rsidP="00790912" w:rsidRDefault="00790912" w14:paraId="371E74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0624" behindDoc="0" locked="0" layoutInCell="1" allowOverlap="1" wp14:editId="3BBF934D" wp14:anchorId="0A7B6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8" name="Rectangle 7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0E0B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8" style="position:absolute;margin-left:104pt;margin-top:11pt;width:79pt;height:159pt;z-index:258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1bZB7oBAABNAwAADgAAAAAAAAAAAAAAAAAuAgAAZHJzL2Uy&#10;b0RvYy54bWxQSwECLQAUAAYACAAAACEArtatUNsAAAAKAQAADwAAAAAAAAAAAAAAAAAUBAAAZHJz&#10;L2Rvd25yZXYueG1sUEsFBgAAAAAEAAQA8wAAABwFAAAAAA==&#10;" w14:anchorId="0A7B6ADF">
                <v:textbox inset="2.16pt,1.44pt,0,1.44pt">
                  <w:txbxContent>
                    <w:p w:rsidR="00790912" w:rsidP="00790912" w:rsidRDefault="00790912" w14:paraId="230E0B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1648" behindDoc="0" locked="0" layoutInCell="1" allowOverlap="1" wp14:editId="16A00B44" wp14:anchorId="3F82C3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9" name="Rectangle 7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0AC9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9" style="position:absolute;margin-left:104pt;margin-top:11pt;width:79pt;height:159pt;z-index:258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11OsqboBAABNAwAADgAAAAAAAAAAAAAAAAAuAgAAZHJzL2Uy&#10;b0RvYy54bWxQSwECLQAUAAYACAAAACEArtatUNsAAAAKAQAADwAAAAAAAAAAAAAAAAAUBAAAZHJz&#10;L2Rvd25yZXYueG1sUEsFBgAAAAAEAAQA8wAAABwFAAAAAA==&#10;" w14:anchorId="3F82C3D8">
                <v:textbox inset="2.16pt,1.44pt,0,1.44pt">
                  <w:txbxContent>
                    <w:p w:rsidR="00790912" w:rsidP="00790912" w:rsidRDefault="00790912" w14:paraId="150AC9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editId="78E48ECD" wp14:anchorId="14DCE2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0" name="Rectangle 7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2A1D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0" style="position:absolute;margin-left:104pt;margin-top:11pt;width:79pt;height:159pt;z-index:258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pvuQ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zeXHRrkuMUu/UTf&#10;uBsmRY7V0Uipcn+zX3OIPV57Dk9wyiIus/hFg81flEWW4vHh7LFaEhFYvL247Wp8SOBWbuA1JghT&#10;vd0OENM35S3JC0YBuRRr+f4hpuPR1yN4L7M5vp9XadkuRU3TXHWvZLdeHlAkTml6xKAnPzMqJhMo&#10;mbHzjMbfOw6Kkum7Q2vbm8uLFkelJE3XdjjCUBKkvX1f5U6MHodJJKBkF8AMIxIuJhVe2LOi7DRf&#10;eSje54X921+w+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cNWpvuQEAAE0DAAAOAAAAAAAAAAAAAAAAAC4CAABkcnMvZTJv&#10;RG9jLnhtbFBLAQItABQABgAIAAAAIQCu1q1Q2wAAAAoBAAAPAAAAAAAAAAAAAAAAABMEAABkcnMv&#10;ZG93bnJldi54bWxQSwUGAAAAAAQABADzAAAAGwUAAAAA&#10;" w14:anchorId="14DCE25C">
                <v:textbox inset="2.16pt,1.44pt,0,1.44pt">
                  <w:txbxContent>
                    <w:p w:rsidR="00790912" w:rsidP="00790912" w:rsidRDefault="00790912" w14:paraId="7C2A1D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3696" behindDoc="0" locked="0" layoutInCell="1" allowOverlap="1" wp14:editId="129C296C" wp14:anchorId="734755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1" name="Rectangle 7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E14D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1" style="position:absolute;margin-left:104pt;margin-top:11pt;width:79pt;height:159pt;z-index:258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/BugEAAE0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T2umsocdxil36i&#10;b9wNkyKn6mikVLm/2a85xB6vPYVHOGcRl1n8osHmL8oiS/H4ePFYLYkILK6v1l2NnRC4lRt4gwnC&#10;VK+3A8T0VXlL8oJRQC7FWn74HtPp6MsRvJfZnN7Pq7TslqKmaT6vX8juvDyiSJzS9IBBT35mVEwm&#10;UDJj5xmNv/ccFCXTN4fWtrfXVy2OSkmaru1whKEkSHv3tsqdGD0Ok0hAyT6AGUYkXEwqvLBnRdl5&#10;vvJQvM0L+9e/YPsH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lDAfwboBAABNAwAADgAAAAAAAAAAAAAAAAAuAgAAZHJzL2Uy&#10;b0RvYy54bWxQSwECLQAUAAYACAAAACEArtatUNsAAAAKAQAADwAAAAAAAAAAAAAAAAAUBAAAZHJz&#10;L2Rvd25yZXYueG1sUEsFBgAAAAAEAAQA8wAAABwFAAAAAA==&#10;" w14:anchorId="73475531">
                <v:textbox inset="2.16pt,1.44pt,0,1.44pt">
                  <w:txbxContent>
                    <w:p w:rsidR="00790912" w:rsidP="00790912" w:rsidRDefault="00790912" w14:paraId="5DE14D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4720" behindDoc="0" locked="0" layoutInCell="1" allowOverlap="1" wp14:editId="3C1EE246" wp14:anchorId="0BEDC8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2" name="Rectangle 7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2D3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2" style="position:absolute;margin-left:104pt;margin-top:11pt;width:79pt;height:159pt;z-index:258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4ug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PTmumspcdxil17Q&#10;N+6GSZFTdTRSqtzf7NccYo/XXsMznLOIyyx+0WDzF2WRpXh8vHislkQEFm+vbrsaOyFwKzdwjQnC&#10;VO+3A8T0TXlL8oJRQC7FWn54iOl09PcRvJfZnN7Pq7TslqKmadYFNxd3Xh5RJE5pesKgJz8zKiYT&#10;KJmx84zGX3sOipLpu0Nr25vrK3QilaTp2g5HGEqCtHcfq9yJ0eMwiQSU7AOYYUTCxaTCC3tWlJ3n&#10;Kw/Fx7ywf/8Ltm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5Loc+LoBAABNAwAADgAAAAAAAAAAAAAAAAAuAgAAZHJzL2Uy&#10;b0RvYy54bWxQSwECLQAUAAYACAAAACEArtatUNsAAAAKAQAADwAAAAAAAAAAAAAAAAAUBAAAZHJz&#10;L2Rvd25yZXYueG1sUEsFBgAAAAAEAAQA8wAAABwFAAAAAA==&#10;" w14:anchorId="0BEDC803">
                <v:textbox inset="2.16pt,1.44pt,0,1.44pt">
                  <w:txbxContent>
                    <w:p w:rsidR="00790912" w:rsidP="00790912" w:rsidRDefault="00790912" w14:paraId="2B2D3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5744" behindDoc="0" locked="0" layoutInCell="1" allowOverlap="1" wp14:editId="060B92F8" wp14:anchorId="07DB60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3" name="Rectangle 7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C3115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3" style="position:absolute;margin-left:104pt;margin-top:11pt;width:79pt;height:162pt;z-index:258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GihRkboBAABNAwAADgAAAAAAAAAAAAAAAAAuAgAAZHJzL2Uy&#10;b0RvYy54bWxQSwECLQAUAAYACAAAACEAe0uO1NsAAAAKAQAADwAAAAAAAAAAAAAAAAAUBAAAZHJz&#10;L2Rvd25yZXYueG1sUEsFBgAAAAAEAAQA8wAAABwFAAAAAA==&#10;" w14:anchorId="07DB6057">
                <v:textbox inset="2.16pt,1.44pt,0,1.44pt">
                  <w:txbxContent>
                    <w:p w:rsidR="00790912" w:rsidP="00790912" w:rsidRDefault="00790912" w14:paraId="5C3115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6768" behindDoc="0" locked="0" layoutInCell="1" allowOverlap="1" wp14:editId="1C748C20" wp14:anchorId="0511F1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4" name="Rectangle 7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EA9C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4" style="position:absolute;margin-left:104pt;margin-top:11pt;width:79pt;height:162pt;z-index:258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Tl+Dq7AQAATQMAAA4AAAAAAAAAAAAAAAAALgIAAGRycy9l&#10;Mm9Eb2MueG1sUEsBAi0AFAAGAAgAAAAhAHtLjtTbAAAACgEAAA8AAAAAAAAAAAAAAAAAFQQAAGRy&#10;cy9kb3ducmV2LnhtbFBLBQYAAAAABAAEAPMAAAAdBQAAAAA=&#10;" w14:anchorId="0511F1C3">
                <v:textbox inset="2.16pt,1.44pt,0,1.44pt">
                  <w:txbxContent>
                    <w:p w:rsidR="00790912" w:rsidP="00790912" w:rsidRDefault="00790912" w14:paraId="4DEA9C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7792" behindDoc="0" locked="0" layoutInCell="1" allowOverlap="1" wp14:editId="62516D07" wp14:anchorId="3E3069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5" name="Rectangle 7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1F09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5" style="position:absolute;margin-left:104pt;margin-top:11pt;width:79pt;height:162pt;z-index:258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M4I2UvAEAAE0DAAAOAAAAAAAAAAAAAAAAAC4CAABkcnMv&#10;ZTJvRG9jLnhtbFBLAQItABQABgAIAAAAIQB7S47U2wAAAAoBAAAPAAAAAAAAAAAAAAAAABYEAABk&#10;cnMvZG93bnJldi54bWxQSwUGAAAAAAQABADzAAAAHgUAAAAA&#10;" w14:anchorId="3E3069A3">
                <v:textbox inset="2.16pt,1.44pt,0,1.44pt">
                  <w:txbxContent>
                    <w:p w:rsidR="00790912" w:rsidP="00790912" w:rsidRDefault="00790912" w14:paraId="721F09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8816" behindDoc="0" locked="0" layoutInCell="1" allowOverlap="1" wp14:editId="228E1A72" wp14:anchorId="68D085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6" name="Rectangle 7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B63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6" style="position:absolute;margin-left:104pt;margin-top:11pt;width:79pt;height:135pt;z-index:258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JauwEAAE0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1sllRYpnBLv1B&#10;35jtR0lO1UELIVN/k1+TDy1ee/KPcM4CLpP4WYFJX5RF5uzx8eKxnCPhWLy+um5K7ATHrWpdVilB&#10;mOL9tocQ76UzJC06CsglW8sOv0I8HX07gvcSm9P7aRXn3ZzVVNVq+UZ258QRReKUxgcManRTR/mo&#10;PSUTdr6j4XXPQFIy/rRobb1eXtU4KjmpmrrBEYacIO3dxyqzfHA4TDwCJXsPuh+QcDYp88KeZWXn&#10;+UpD8THP7N//gu1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jIlq7AQAATQMAAA4AAAAAAAAAAAAAAAAALgIAAGRycy9l&#10;Mm9Eb2MueG1sUEsBAi0AFAAGAAgAAAAhALFKmiXbAAAACgEAAA8AAAAAAAAAAAAAAAAAFQQAAGRy&#10;cy9kb3ducmV2LnhtbFBLBQYAAAAABAAEAPMAAAAdBQAAAAA=&#10;" w14:anchorId="68D08513">
                <v:textbox inset="2.16pt,1.44pt,0,1.44pt">
                  <w:txbxContent>
                    <w:p w:rsidR="00790912" w:rsidP="00790912" w:rsidRDefault="00790912" w14:paraId="11B63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79840" behindDoc="0" locked="0" layoutInCell="1" allowOverlap="1" wp14:editId="563217EC" wp14:anchorId="40995A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7" name="Rectangle 7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D7B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7" style="position:absolute;margin-left:104pt;margin-top:11pt;width:79pt;height:135pt;z-index:258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f0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R9060pcdxil36g&#10;b9wNkyKn6mikVLm/2a85xB6vPYcnOGcRl1n8osHmL8oiS/H4ePFYLYkILN5d33U1dkLgVrOum5wg&#10;TPV6O0BMX5S3JC8YBeRSrOWHbzGdjr4cwXuZzen9vErLbilqmub20wvZnZdHFIlTmh4x6MnPjIrJ&#10;BEpm7Dyj8feeg6Jk+urQ2nZ9c93iqJSk6doORxhKgrR3b6vcidHjMIkElOwDmGFEwsWkwgt7VpSd&#10;5ysPxdu8sH/9C7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HmV/S7AQAATQMAAA4AAAAAAAAAAAAAAAAALgIAAGRycy9l&#10;Mm9Eb2MueG1sUEsBAi0AFAAGAAgAAAAhALFKmiXbAAAACgEAAA8AAAAAAAAAAAAAAAAAFQQAAGRy&#10;cy9kb3ducmV2LnhtbFBLBQYAAAAABAAEAPMAAAAdBQAAAAA=&#10;" w14:anchorId="40995A83">
                <v:textbox inset="2.16pt,1.44pt,0,1.44pt">
                  <w:txbxContent>
                    <w:p w:rsidR="00790912" w:rsidP="00790912" w:rsidRDefault="00790912" w14:paraId="32D7B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0864" behindDoc="0" locked="0" layoutInCell="1" allowOverlap="1" wp14:editId="78E5B79E" wp14:anchorId="5ACCA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8" name="Rectangle 7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614D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8" style="position:absolute;margin-left:104pt;margin-top:11pt;width:79pt;height:135pt;z-index:258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CAuQEAAE0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R1vcZeOW6xS7/Q&#10;N+76UZFTdTBSqtzf7NcUYofXnsMTnLOIyyx+1mDzF2WRuXh8vHis5kQEFm+ubtY1dkLgVrOqm5wg&#10;TPVxO0BM98pbkheMAnIp1vLDz5hOR9+P4L3M5vR+XqV5Nxc1TbNcvpPdeXlEkTil6RGDHv3EqBhN&#10;oGTCzjMaX/ccFCXjD4fWtqvrqxZHpSTNus22QEmQ9u5zlTsxeBwmkYCSfQDTD0i4mFR4Yc+KsvN8&#10;5aH4nBf2H3/B9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gpQCAuQEAAE0DAAAOAAAAAAAAAAAAAAAAAC4CAABkcnMvZTJv&#10;RG9jLnhtbFBLAQItABQABgAIAAAAIQCxSpol2wAAAAoBAAAPAAAAAAAAAAAAAAAAABMEAABkcnMv&#10;ZG93bnJldi54bWxQSwUGAAAAAAQABADzAAAAGwUAAAAA&#10;" w14:anchorId="5ACCABBF">
                <v:textbox inset="2.16pt,1.44pt,0,1.44pt">
                  <w:txbxContent>
                    <w:p w:rsidR="00790912" w:rsidP="00790912" w:rsidRDefault="00790912" w14:paraId="0C614D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editId="760134AC" wp14:anchorId="1FC22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9" name="Rectangle 7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FFA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9" style="position:absolute;margin-left:104pt;margin-top:11pt;width:79pt;height:162pt;z-index:258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xNJ+7AQAATQMAAA4AAAAAAAAAAAAAAAAALgIAAGRycy9l&#10;Mm9Eb2MueG1sUEsBAi0AFAAGAAgAAAAhAHtLjtTbAAAACgEAAA8AAAAAAAAAAAAAAAAAFQQAAGRy&#10;cy9kb3ducmV2LnhtbFBLBQYAAAAABAAEAPMAAAAdBQAAAAA=&#10;" w14:anchorId="1FC2248F">
                <v:textbox inset="2.16pt,1.44pt,0,1.44pt">
                  <w:txbxContent>
                    <w:p w:rsidR="00790912" w:rsidP="00790912" w:rsidRDefault="00790912" w14:paraId="24FFA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2912" behindDoc="0" locked="0" layoutInCell="1" allowOverlap="1" wp14:editId="0FCBD58D" wp14:anchorId="274EA9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90" name="Rectangle 7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4BE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0" style="position:absolute;margin-left:104pt;margin-top:11pt;width:79pt;height:162pt;z-index:258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ODuw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5RoNssxgl/6g&#10;b8z2oySn6qCFkKm/ya/JhxavPflHOGcBl0n8rMCkL8oic/b4ePFYzpFwLK6v1k2JD3HcqsvlcoUJ&#10;whTvtz2EeC+dIWnRUUAu2Vp2+BXi6ejbEbyX2JzeT6s47+aspqqumzeyOyeOKBKnND5gUKObOspH&#10;7SmZsPMdDa97BpKS8adFa+vV8qr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NY4O7AQAATQMAAA4AAAAAAAAAAAAAAAAALgIAAGRycy9l&#10;Mm9Eb2MueG1sUEsBAi0AFAAGAAgAAAAhAHtLjtTbAAAACgEAAA8AAAAAAAAAAAAAAAAAFQQAAGRy&#10;cy9kb3ducmV2LnhtbFBLBQYAAAAABAAEAPMAAAAdBQAAAAA=&#10;" w14:anchorId="274EA991">
                <v:textbox inset="2.16pt,1.44pt,0,1.44pt">
                  <w:txbxContent>
                    <w:p w:rsidR="00790912" w:rsidP="00790912" w:rsidRDefault="00790912" w14:paraId="2E4BE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3936" behindDoc="0" locked="0" layoutInCell="1" allowOverlap="1" wp14:editId="4DA75DFF" wp14:anchorId="19CC4C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1" name="Rectangle 7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FA05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1" style="position:absolute;margin-left:104pt;margin-top:11pt;width:79pt;height:60pt;z-index:258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Bgp/LC5AQAATAMAAA4AAAAAAAAAAAAAAAAALgIAAGRycy9lMm9E&#10;b2MueG1sUEsBAi0AFAAGAAgAAAAhAKJpM7TaAAAACgEAAA8AAAAAAAAAAAAAAAAAEwQAAGRycy9k&#10;b3ducmV2LnhtbFBLBQYAAAAABAAEAPMAAAAaBQAAAAA=&#10;" w14:anchorId="19CC4CB4">
                <v:textbox inset="2.16pt,1.44pt,0,1.44pt">
                  <w:txbxContent>
                    <w:p w:rsidR="00790912" w:rsidP="00790912" w:rsidRDefault="00790912" w14:paraId="5BFA05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4960" behindDoc="0" locked="0" layoutInCell="1" allowOverlap="1" wp14:editId="7C2B4E58" wp14:anchorId="28CDD9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2" name="Rectangle 7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A5F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2" style="position:absolute;margin-left:104pt;margin-top:11pt;width:79pt;height:60pt;z-index:258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UUuQ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bSUOG6xSz/R&#10;N+76UZFzdTBSqtzf7NcUYofXnsMTXLKIyyx+1mDzF2WRuXh8unqs5kQEFjfLzbrGTgjcQvAlrhGl&#10;erscIKZvyluSF4wCUinO8uOPmM5H/xzBe5nM+fm8SvN+LmKaZlVwc3Hv5Qk14pCmRwx69BOjYjSB&#10;kgkbz2j8deCgKBm/O3S2Xd0s0YhUkmbdrnGCoSTIev++yp0YPM6SSEDJIYDpByRcPCq8sGVF2WW8&#10;8ky8zwv7t59g9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mz5RS5AQAATAMAAA4AAAAAAAAAAAAAAAAALgIAAGRycy9lMm9E&#10;b2MueG1sUEsBAi0AFAAGAAgAAAAhAKJpM7TaAAAACgEAAA8AAAAAAAAAAAAAAAAAEwQAAGRycy9k&#10;b3ducmV2LnhtbFBLBQYAAAAABAAEAPMAAAAaBQAAAAA=&#10;" w14:anchorId="28CDD9DA">
                <v:textbox inset="2.16pt,1.44pt,0,1.44pt">
                  <w:txbxContent>
                    <w:p w:rsidR="00790912" w:rsidP="00790912" w:rsidRDefault="00790912" w14:paraId="6BA5F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5984" behindDoc="0" locked="0" layoutInCell="1" allowOverlap="1" wp14:editId="7C255C25" wp14:anchorId="24697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3" name="Rectangle 7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6B0D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3" style="position:absolute;margin-left:104pt;margin-top:11pt;width:79pt;height:60pt;z-index:258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H/uA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Swpcdxil36i&#10;b9z1oyLn6mCkVLm/2a8pxA6vPYcnuGQRl1n8rMHmL8oic/H4dPVYzYkILG6Wm3WNnRC4lcFxjSjV&#10;2+UAMX1T3pK8YBSQSnGWH3/EdD765wjey2TOz+dVmvdzEdM0qyvXvZcn1IhDmh4x6NFPjIrRBEom&#10;bDyj8deBg6Jk/O7Q2XZ1s2xxUkrSrNs1TjCUBFnv31e5E4PHWRIJKDkEMP2AhMu7hRe2rCi7jFee&#10;ifd5Yf/2E+x+Aw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dTcR/7gBAABMAwAADgAAAAAAAAAAAAAAAAAuAgAAZHJzL2Uyb0Rv&#10;Yy54bWxQSwECLQAUAAYACAAAACEAomkztNoAAAAKAQAADwAAAAAAAAAAAAAAAAASBAAAZHJzL2Rv&#10;d25yZXYueG1sUEsFBgAAAAAEAAQA8wAAABkFAAAAAA==&#10;" w14:anchorId="2469711E">
                <v:textbox inset="2.16pt,1.44pt,0,1.44pt">
                  <w:txbxContent>
                    <w:p w:rsidR="00790912" w:rsidP="00790912" w:rsidRDefault="00790912" w14:paraId="4B6B0D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 wp14:editId="611C0569" wp14:anchorId="404CE5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4" name="Rectangle 7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4FA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4" style="position:absolute;margin-left:104pt;margin-top:11pt;width:79pt;height:60pt;z-index:258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2e01XugEAAEwDAAAOAAAAAAAAAAAAAAAAAC4CAABkcnMvZTJv&#10;RG9jLnhtbFBLAQItABQABgAIAAAAIQCiaTO02gAAAAoBAAAPAAAAAAAAAAAAAAAAABQEAABkcnMv&#10;ZG93bnJldi54bWxQSwUGAAAAAAQABADzAAAAGwUAAAAA&#10;" w14:anchorId="404CE5E3">
                <v:textbox inset="2.16pt,1.44pt,0,1.44pt">
                  <w:txbxContent>
                    <w:p w:rsidR="00790912" w:rsidP="00790912" w:rsidRDefault="00790912" w14:paraId="764FA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8032" behindDoc="0" locked="0" layoutInCell="1" allowOverlap="1" wp14:editId="610C8D8C" wp14:anchorId="0B0886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5" name="Rectangle 7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145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5" style="position:absolute;margin-left:104pt;margin-top:11pt;width:79pt;height:60pt;z-index:258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m8ugEAAEw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N5jMlnjvs0i/0&#10;jfveKnKuDkZKNfd39muMqcNrj/EBLlnC5Sx+0uDmL8oiU/H4dPVYTZkILG6Wm3WNnRC4heBLXCNK&#10;9XI5QsrfVHBkXjAKSKU4y48/Uj4ffT6C92Yy5+fnVZ72UxHTNKvlM9d9kCfUiEOa7zFoG0ZGhTWR&#10;khEbz2j6c+CgKLHfPTrbrm6WLU5KSZp1u8YJhpIg6/3rKvdiCDhLIgMlhwimH5Bw8ajwwpYVZZfx&#10;mmfidV7Yv/wE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6/7m8ugEAAEwDAAAOAAAAAAAAAAAAAAAAAC4CAABkcnMvZTJv&#10;RG9jLnhtbFBLAQItABQABgAIAAAAIQCiaTO02gAAAAoBAAAPAAAAAAAAAAAAAAAAABQEAABkcnMv&#10;ZG93bnJldi54bWxQSwUGAAAAAAQABADzAAAAGwUAAAAA&#10;" w14:anchorId="0B088615">
                <v:textbox inset="2.16pt,1.44pt,0,1.44pt">
                  <w:txbxContent>
                    <w:p w:rsidR="00790912" w:rsidP="00790912" w:rsidRDefault="00790912" w14:paraId="6E8145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89056" behindDoc="0" locked="0" layoutInCell="1" allowOverlap="1" wp14:editId="283622AC" wp14:anchorId="399F1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6" name="Rectangle 7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F5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6" style="position:absolute;margin-left:104pt;margin-top:11pt;width:79pt;height:60pt;z-index:258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NugEAAEw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9o4Szx126Qf6&#10;xn1vFblUByOlmvs7+zXG1OG15/gE1yzhchY/aXDzF2WRqXh8vnmspkwEFrfL7abGTgjcQvAlrhGl&#10;erscIeUvKjgyLxgFpFKc5advKV+Ovh7BezOZy/PzKk+HqYhpmvXqleshyDNqxCHNjxi0DSOjwppI&#10;yYiNZzT9OnJQlNivHp1t16tli5NSkmbTbnCCoSTI+vC+yr0YAs6SyEDJMYLpByRcPCq8sGVF2XW8&#10;5pl4nxf2bz/B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LrtUNugEAAEwDAAAOAAAAAAAAAAAAAAAAAC4CAABkcnMvZTJv&#10;RG9jLnhtbFBLAQItABQABgAIAAAAIQCiaTO02gAAAAoBAAAPAAAAAAAAAAAAAAAAABQEAABkcnMv&#10;ZG93bnJldi54bWxQSwUGAAAAAAQABADzAAAAGwUAAAAA&#10;" w14:anchorId="399F1D5C">
                <v:textbox inset="2.16pt,1.44pt,0,1.44pt">
                  <w:txbxContent>
                    <w:p w:rsidR="00790912" w:rsidP="00790912" w:rsidRDefault="00790912" w14:paraId="49EF5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0080" behindDoc="0" locked="0" layoutInCell="1" allowOverlap="1" wp14:editId="18D2D27A" wp14:anchorId="3FDCE8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7" name="Rectangle 7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B8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7" style="position:absolute;margin-left:104pt;margin-top:11pt;width:79pt;height:60pt;z-index:258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iHmugEAAEwDAAAOAAAAAAAAAAAAAAAAAC4CAABkcnMvZTJv&#10;RG9jLnhtbFBLAQItABQABgAIAAAAIQCiaTO02gAAAAoBAAAPAAAAAAAAAAAAAAAAABQEAABkcnMv&#10;ZG93bnJldi54bWxQSwUGAAAAAAQABADzAAAAGwUAAAAA&#10;" w14:anchorId="3FDCE891">
                <v:textbox inset="2.16pt,1.44pt,0,1.44pt">
                  <w:txbxContent>
                    <w:p w:rsidR="00790912" w:rsidP="00790912" w:rsidRDefault="00790912" w14:paraId="22EB8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editId="61D1B72A" wp14:anchorId="6AE156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8" name="Rectangle 7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2760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8" style="position:absolute;margin-left:104pt;margin-top:11pt;width:79pt;height:60pt;z-index:258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QuQEAAEwDAAAOAAAAZHJzL2Uyb0RvYy54bWysU8tu2zAQvBfoPxC813o4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pmg73y3GGXfqJv&#10;3PdWkXN1MFKqub+zX2NMHV57jk9wyRIuZ/GTBjd/URaZisenq8dqykRgcbPcrGvshMAtBF/iGlGq&#10;t8sRUv6qgiPzglFAKsVZfvye8vno6xG8N5M5Pz+v8rSfipimWd2+ct0HeUKNOKT5EYO2YWRUWBMp&#10;GbHxjKbfBw6KEvvNo7Pt6mbZ4qSUpFm3a3QFSoKs9++r3Ish4CyJDJQcIph+QMLFo8ILW1aUXcZr&#10;non3eWH/9hPs/g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jqHNC5AQAATAMAAA4AAAAAAAAAAAAAAAAALgIAAGRycy9lMm9E&#10;b2MueG1sUEsBAi0AFAAGAAgAAAAhAKJpM7TaAAAACgEAAA8AAAAAAAAAAAAAAAAAEwQAAGRycy9k&#10;b3ducmV2LnhtbFBLBQYAAAAABAAEAPMAAAAaBQAAAAA=&#10;" w14:anchorId="6AE156F4">
                <v:textbox inset="2.16pt,1.44pt,0,1.44pt">
                  <w:txbxContent>
                    <w:p w:rsidR="00790912" w:rsidP="00790912" w:rsidRDefault="00790912" w14:paraId="002760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2128" behindDoc="0" locked="0" layoutInCell="1" allowOverlap="1" wp14:editId="758596E3" wp14:anchorId="456CAF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9" name="Rectangle 7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3A6B7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9" style="position:absolute;margin-left:104pt;margin-top:11pt;width:79pt;height:60pt;z-index:258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7uQEAAEwDAAAOAAAAZHJzL2Uyb0RvYy54bWysU8tu2zAQvBfoPxC813o4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ubzYYSzx126Qf6&#10;xn1vFTlXByOlmvs7+zXG1OG1l/gMlyzhchY/aXDzF2WRqXh8unqspkwEFjfLzbrGTgjcQvAlrhGl&#10;er8cIeVvKjgyLxgFpFKc5ceHlM9H347gvZnM+fl5laf9VMQ0zWr1xnUf5Ak14pDmJwzahpFRYU2k&#10;ZMTGM5p+HzgoSux3j862q5tli5NSkmbdrnGCoSTIev+xyr0YAs6SyEDJIYLpByRcPCq8sGVF2WW8&#10;5pn4mBf27z/B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Ru6Du5AQAATAMAAA4AAAAAAAAAAAAAAAAALgIAAGRycy9lMm9E&#10;b2MueG1sUEsBAi0AFAAGAAgAAAAhAKJpM7TaAAAACgEAAA8AAAAAAAAAAAAAAAAAEwQAAGRycy9k&#10;b3ducmV2LnhtbFBLBQYAAAAABAAEAPMAAAAaBQAAAAA=&#10;" w14:anchorId="456CAF15">
                <v:textbox inset="2.16pt,1.44pt,0,1.44pt">
                  <w:txbxContent>
                    <w:p w:rsidR="00790912" w:rsidP="00790912" w:rsidRDefault="00790912" w14:paraId="63A6B7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 wp14:editId="42998CB8" wp14:anchorId="20FA6F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0" name="Rectangle 7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DEB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0" style="position:absolute;margin-left:104pt;margin-top:11pt;width:79pt;height:60pt;z-index:258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NrKpHugEAAEwDAAAOAAAAAAAAAAAAAAAAAC4CAABkcnMvZTJv&#10;RG9jLnhtbFBLAQItABQABgAIAAAAIQCiaTO02gAAAAoBAAAPAAAAAAAAAAAAAAAAABQEAABkcnMv&#10;ZG93bnJldi54bWxQSwUGAAAAAAQABADzAAAAGwUAAAAA&#10;" w14:anchorId="20FA6FA3">
                <v:textbox inset="2.16pt,1.44pt,0,1.44pt">
                  <w:txbxContent>
                    <w:p w:rsidR="00790912" w:rsidP="00790912" w:rsidRDefault="00790912" w14:paraId="417DEB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 wp14:editId="10A73755" wp14:anchorId="17B83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1" name="Rectangle 7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6A50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1" style="position:absolute;margin-left:104pt;margin-top:11pt;width:79pt;height:60pt;z-index:258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QSherLsBAABMAwAADgAAAAAAAAAAAAAAAAAuAgAAZHJzL2Uy&#10;b0RvYy54bWxQSwECLQAUAAYACAAAACEAomkztNoAAAAKAQAADwAAAAAAAAAAAAAAAAAVBAAAZHJz&#10;L2Rvd25yZXYueG1sUEsFBgAAAAAEAAQA8wAAABwFAAAAAA==&#10;" w14:anchorId="17B833C8">
                <v:textbox inset="2.16pt,1.44pt,0,1.44pt">
                  <w:txbxContent>
                    <w:p w:rsidR="00790912" w:rsidP="00790912" w:rsidRDefault="00790912" w14:paraId="226A50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editId="49A0F672" wp14:anchorId="7A0269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2" name="Rectangle 7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1F4E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2" style="position:absolute;margin-left:104pt;margin-top:11pt;width:79pt;height:60pt;z-index:258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1pug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28r1tKHLPYpW/o&#10;G3OjkeRSnbQQMvc3+zWH2OO15/AE1yziMotfFNj8RVlkKR6fbx7LJRGOxe1629XYCY5bm7vtGteI&#10;Ur1cDhDTJ+ktyYuBAlIpzrLTl5guR38fwXuZzOX5vErLYSlimqYruLl48OKMGnFI0yMGZfw8UG50&#10;oGTGxg80/jwykJSYzw6dbTd3azQilaTp2g4nGEqCrA+vq8zxyeMs8QSUHAPocULCxaPCC1tWlF3H&#10;K8/E67ywf/k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yTP1pugEAAEwDAAAOAAAAAAAAAAAAAAAAAC4CAABkcnMvZTJv&#10;RG9jLnhtbFBLAQItABQABgAIAAAAIQCiaTO02gAAAAoBAAAPAAAAAAAAAAAAAAAAABQEAABkcnMv&#10;ZG93bnJldi54bWxQSwUGAAAAAAQABADzAAAAGwUAAAAA&#10;" w14:anchorId="7A0269C7">
                <v:textbox inset="2.16pt,1.44pt,0,1.44pt">
                  <w:txbxContent>
                    <w:p w:rsidR="00790912" w:rsidP="00790912" w:rsidRDefault="00790912" w14:paraId="4C1F4E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 wp14:editId="16D9B7FE" wp14:anchorId="3F1B56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3" name="Rectangle 7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5D8D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3" style="position:absolute;margin-left:104pt;margin-top:11pt;width:79pt;height:60pt;z-index:258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mC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HTzvl5T4rnDKX1D&#10;3bgfrCKX7GikVMt8F72mmHose45PcI0Sugv5WYNbvkiLzEXj801jNWciMLldb7saJyHwaHO3XaOP&#10;XaqX4ggpf1LBkcVhFBBKUZafvqR8ufr7CtYtYC7PL16eD3Mh0zTdDeshyDNyxCXNj2i0DROjwppI&#10;yYSDZzT9PHJQlNjPHpVtN3frFjelBE3XdrjBUAJEfXid5V6MAXdJZKDkGMEMIwIu7xZcOLLC7Lpe&#10;y068jgv6l59g/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7ICYK5AQAATAMAAA4AAAAAAAAAAAAAAAAALgIAAGRycy9lMm9E&#10;b2MueG1sUEsBAi0AFAAGAAgAAAAhAKJpM7TaAAAACgEAAA8AAAAAAAAAAAAAAAAAEwQAAGRycy9k&#10;b3ducmV2LnhtbFBLBQYAAAAABAAEAPMAAAAaBQAAAAA=&#10;" w14:anchorId="3F1B56B2">
                <v:textbox inset="2.16pt,1.44pt,0,1.44pt">
                  <w:txbxContent>
                    <w:p w:rsidR="00790912" w:rsidP="00790912" w:rsidRDefault="00790912" w14:paraId="1A5D8D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 wp14:editId="3E32FF6B" wp14:anchorId="39745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4" name="Rectangle 7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D5D4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4" style="position:absolute;margin-left:104pt;margin-top:11pt;width:79pt;height:60pt;z-index:258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Uqug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X+slJY5b7NJv&#10;9I27blDkXO2NlCr3N/s1htjitcfwAJcs4jKLnzTY/EVZZCoen64eqykRgcXNYrOusRMCt1bLzQLX&#10;iFK9XQ4Q03flLckLRgGpFGf58WdM56OvR/BeJnN+Pq/StJ+KmPl83bxy3Xt5Qo04pOkegx78yKgY&#10;TKBkxMYzGl8OHBQlww+Hzjar5aLBSSkJwqxxgqEkyHr/vsqd6D3OkkhAySGA6XokXDwqvLBlRdll&#10;vPJMvM8L+7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hFUqugEAAEwDAAAOAAAAAAAAAAAAAAAAAC4CAABkcnMvZTJv&#10;RG9jLnhtbFBLAQItABQABgAIAAAAIQCiaTO02gAAAAoBAAAPAAAAAAAAAAAAAAAAABQEAABkcnMv&#10;ZG93bnJldi54bWxQSwUGAAAAAAQABADzAAAAGwUAAAAA&#10;" w14:anchorId="39745022">
                <v:textbox inset="2.16pt,1.44pt,0,1.44pt">
                  <w:txbxContent>
                    <w:p w:rsidR="00790912" w:rsidP="00790912" w:rsidRDefault="00790912" w14:paraId="7D5D4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 wp14:editId="7BE12463" wp14:anchorId="457D884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5" name="Rectangle 7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ED69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5" style="position:absolute;margin-left:104pt;margin-top:11pt;width:79pt;height:60pt;z-index:258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H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vymhLLDE7p&#10;F+rG7KAFOWVH1fcizTfpNfnQYtmzf4JzFNBN5GcJJn2RFpmzxseLxmKOhGNyvVw3JU6C49Hqar1E&#10;H7sUb8UeQvwpnCHJ6SgglKwsO9yHeLr6egXrEpjT88mL827OZKqqWb5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QChwbsBAABMAwAADgAAAAAAAAAAAAAAAAAuAgAAZHJzL2Uy&#10;b0RvYy54bWxQSwECLQAUAAYACAAAACEAomkztNoAAAAKAQAADwAAAAAAAAAAAAAAAAAVBAAAZHJz&#10;L2Rvd25yZXYueG1sUEsFBgAAAAAEAAQA8wAAABwFAAAAAA==&#10;" w14:anchorId="457D8842">
                <v:textbox inset="2.16pt,1.44pt,0,1.44pt">
                  <w:txbxContent>
                    <w:p w:rsidR="00790912" w:rsidP="00790912" w:rsidRDefault="00790912" w14:paraId="5FED69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 wp14:editId="6F3BAF1F" wp14:anchorId="073DF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6" name="Rectangle 7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60E6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6" style="position:absolute;margin-left:104pt;margin-top:11pt;width:79pt;height:60pt;z-index:258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1w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fVveUeK4xSn9&#10;QN24640k5+ygu07O8531GkNssewlPMMliujO5CcFdv4iLTJljU9XjeWUiMDkZrlpSpyEwKP1arNE&#10;H7sU78UBYvoqvSWzwygglKwsPz7GdL76dgXrZjDn52cvTfspk6mqZvWGde+7E3LEJU1PaJTxI6PC&#10;6EDJiINnNL4eOEhKzDeHytbr1bLGTclB1dQNbjDkAFHvP2a5E4PHXRIJKDkE0P2AgLNGGReOLDO7&#10;rNe8Ex/jjP79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FHNcLsBAABMAwAADgAAAAAAAAAAAAAAAAAuAgAAZHJzL2Uy&#10;b0RvYy54bWxQSwECLQAUAAYACAAAACEAomkztNoAAAAKAQAADwAAAAAAAAAAAAAAAAAVBAAAZHJz&#10;L2Rvd25yZXYueG1sUEsFBgAAAAAEAAQA8wAAABwFAAAAAA==&#10;" w14:anchorId="073DF70F">
                <v:textbox inset="2.16pt,1.44pt,0,1.44pt">
                  <w:txbxContent>
                    <w:p w:rsidR="00790912" w:rsidP="00790912" w:rsidRDefault="00790912" w14:paraId="4760E6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editId="0451B35C" wp14:anchorId="5FBA2C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7" name="Rectangle 7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409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7" style="position:absolute;margin-left:104pt;margin-top:11pt;width:79pt;height:60pt;z-index:259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tyRYllBqf0&#10;C3VjdtCCnLKj6nuR5pv0mnxosezZP8E5Cugm8rMEk75Ii8xZ4+NFYzFHwjG5Xq6bEifB8Wh1tV6i&#10;j12Kt2IPIf4UzpDkdBQQSlaWHe5DPF19vYJ1Cczp+eTFeTdnMlXVXL9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NU5m7sBAABMAwAADgAAAAAAAAAAAAAAAAAuAgAAZHJzL2Uy&#10;b0RvYy54bWxQSwECLQAUAAYACAAAACEAomkztNoAAAAKAQAADwAAAAAAAAAAAAAAAAAVBAAAZHJz&#10;L2Rvd25yZXYueG1sUEsFBgAAAAAEAAQA8wAAABwFAAAAAA==&#10;" w14:anchorId="5FBA2CB3">
                <v:textbox inset="2.16pt,1.44pt,0,1.44pt">
                  <w:txbxContent>
                    <w:p w:rsidR="00790912" w:rsidP="00790912" w:rsidRDefault="00790912" w14:paraId="17409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 wp14:editId="25C1F1E0" wp14:anchorId="4D5A8C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8" name="Rectangle 75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E1D6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8" style="position:absolute;margin-left:104pt;margin-top:11pt;width:79pt;height:60pt;z-index:259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t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+sSZ2WZwSn9&#10;Qt2YHbQgp+yo+l6k+Sa9Jh9aLHv2T3COArqJ/CzBpC/SInPW+HjRWMyRcEyul+umxElwPFpdrZfo&#10;Y5firdhDiD+EMyQ5HQWEkpVlh4cQT1dfr2BdAnN6Pnlx3s2ZTFU1N69Yd64/Ikdc0viIRmo3dZRr&#10;5SmZcPAdDX/2DAQl+t6isvXqalnjpuSgauoGVYEcIOrd+yyzfHS4SzwCJXsPahgRcNYo48KRZWbn&#10;9Uo78T7O6N9+gu1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xUErbsBAABMAwAADgAAAAAAAAAAAAAAAAAuAgAAZHJzL2Uy&#10;b0RvYy54bWxQSwECLQAUAAYACAAAACEAomkztNoAAAAKAQAADwAAAAAAAAAAAAAAAAAVBAAAZHJz&#10;L2Rvd25yZXYueG1sUEsFBgAAAAAEAAQA8wAAABwFAAAAAA==&#10;" w14:anchorId="4D5A8C37">
                <v:textbox inset="2.16pt,1.44pt,0,1.44pt">
                  <w:txbxContent>
                    <w:p w:rsidR="00790912" w:rsidP="00790912" w:rsidRDefault="00790912" w14:paraId="2BE1D6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 wp14:editId="7CA64599" wp14:anchorId="1C68D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9" name="Rectangle 75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80C9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9" style="position:absolute;margin-left:104pt;margin-top:11pt;width:79pt;height:60pt;z-index:259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BG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6rpcU2KZwSn9&#10;Qd2YHbQgp+yo+l6k+Sa9Jh9aLHv0D3COArqJ/CzBpC/SInPW+HjRWMyRcEyul+umxElwPFpdrZfo&#10;Y5fitdhDiD+FMyQ5HQWEkpVlh98hnq6+XMG6BOb0fPLivJszmapqVi9Yd64/Ikdc0niPRmo3dZRr&#10;5SmZcPAdDX/3DAQl+pdFZevV1bLGTclB1d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5HwRrsBAABMAwAADgAAAAAAAAAAAAAAAAAuAgAAZHJzL2Uy&#10;b0RvYy54bWxQSwECLQAUAAYACAAAACEAomkztNoAAAAKAQAADwAAAAAAAAAAAAAAAAAVBAAAZHJz&#10;L2Rvd25yZXYueG1sUEsFBgAAAAAEAAQA8wAAABwFAAAAAA==&#10;" w14:anchorId="1C68D453">
                <v:textbox inset="2.16pt,1.44pt,0,1.44pt">
                  <w:txbxContent>
                    <w:p w:rsidR="00790912" w:rsidP="00790912" w:rsidRDefault="00790912" w14:paraId="7F80C9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3392" behindDoc="0" locked="0" layoutInCell="1" allowOverlap="1" wp14:editId="63AFFBB2" wp14:anchorId="11C8E9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0" name="Rectangle 75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554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0" style="position:absolute;margin-left:104pt;margin-top:11pt;width:79pt;height:60pt;z-index:259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q5FZugEAAEwDAAAOAAAAAAAAAAAAAAAAAC4CAABkcnMvZTJv&#10;RG9jLnhtbFBLAQItABQABgAIAAAAIQCiaTO02gAAAAoBAAAPAAAAAAAAAAAAAAAAABQEAABkcnMv&#10;ZG93bnJldi54bWxQSwUGAAAAAAQABADzAAAAGwUAAAAA&#10;" w14:anchorId="11C8E96F">
                <v:textbox inset="2.16pt,1.44pt,0,1.44pt">
                  <w:txbxContent>
                    <w:p w:rsidR="00790912" w:rsidP="00790912" w:rsidRDefault="00790912" w14:paraId="16554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 wp14:editId="5269C785" wp14:anchorId="7157DA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1" name="Rectangle 75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4876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1" style="position:absolute;margin-left:104pt;margin-top:11pt;width:79pt;height:60pt;z-index:259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Wy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11VFieMWp/QH&#10;deOuGxQ5ZXsjpZrnO+s1hthi2WN4gHMU0Z3JTxrs/EVaZMoaHy8aqykRgcn1ct2UOAmBR6ur9RJ9&#10;7FK8FgeI6afylswOo4BQsrL88Dum09WXK1g3gzk9P3tp2k2ZTFU16xesOy+PyBGXNN2j0YMfGRWD&#10;CZSMOHhG4989B0XJ8MuhsvXqalnjpuSgauoGNxhygKh3b7Pcid7jLokElOwDmK5HwFmjjAtHlpmd&#10;12ve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C9lsrsBAABMAwAADgAAAAAAAAAAAAAAAAAuAgAAZHJzL2Uy&#10;b0RvYy54bWxQSwECLQAUAAYACAAAACEAomkztNoAAAAKAQAADwAAAAAAAAAAAAAAAAAVBAAAZHJz&#10;L2Rvd25yZXYueG1sUEsFBgAAAAAEAAQA8wAAABwFAAAAAA==&#10;" w14:anchorId="7157DA97">
                <v:textbox inset="2.16pt,1.44pt,0,1.44pt">
                  <w:txbxContent>
                    <w:p w:rsidR="00790912" w:rsidP="00790912" w:rsidRDefault="00790912" w14:paraId="424876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 wp14:editId="1895835D" wp14:anchorId="3F180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2" name="Rectangle 75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9FAB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2" style="position:absolute;margin-left:104pt;margin-top:11pt;width:79pt;height:60pt;z-index:259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WuwEAAEwDAAAOAAAAZHJzL2Uyb0RvYy54bWysU8tu2zAQvBfoPxC813o4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VbdNS4rjFLn1H&#10;37jrR0XO1cFIqXJ/s19TiB1eewnPcMkiLrP4WYPNX5RF5uLx6eqxmhMRWNwsN+saOyFwa3WzWeIa&#10;UarXywFi+qq8JXnBKCCV4iw/PsR0PvrnCN7LZM7P51Wa93MR0zSbgpuLey9PqBGHND1h0KOfGBWj&#10;CZRM2HhG468DB0XJ+M2hs+3qZolGpJI063aNEwwlQdb7t1XuxOBxlkQCSg4BTD8g4eJR4YUtK8ou&#10;45Vn4m1e2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bV8FrsBAABMAwAADgAAAAAAAAAAAAAAAAAuAgAAZHJzL2Uy&#10;b0RvYy54bWxQSwECLQAUAAYACAAAACEAomkztNoAAAAKAQAADwAAAAAAAAAAAAAAAAAVBAAAZHJz&#10;L2Rvd25yZXYueG1sUEsFBgAAAAAEAAQA8wAAABwFAAAAAA==&#10;" w14:anchorId="3F180C1D">
                <v:textbox inset="2.16pt,1.44pt,0,1.44pt">
                  <w:txbxContent>
                    <w:p w:rsidR="00790912" w:rsidP="00790912" w:rsidRDefault="00790912" w14:paraId="419FAB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 wp14:editId="548F6852" wp14:anchorId="3ADD3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3" name="Rectangle 75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4158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3" style="position:absolute;margin-left:104pt;margin-top:11pt;width:79pt;height:60pt;z-index:259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BMYj9ugEAAEwDAAAOAAAAAAAAAAAAAAAAAC4CAABkcnMvZTJv&#10;RG9jLnhtbFBLAQItABQABgAIAAAAIQCiaTO02gAAAAoBAAAPAAAAAAAAAAAAAAAAABQEAABkcnMv&#10;ZG93bnJldi54bWxQSwUGAAAAAAQABADzAAAAGwUAAAAA&#10;" w14:anchorId="3ADD3D8F">
                <v:textbox inset="2.16pt,1.44pt,0,1.44pt">
                  <w:txbxContent>
                    <w:p w:rsidR="00790912" w:rsidP="00790912" w:rsidRDefault="00790912" w14:paraId="214158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 wp14:editId="0C5A7FD5" wp14:anchorId="1CA1F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4" name="Rectangle 75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4" style="position:absolute;margin-left:104pt;margin-top:11pt;width:79pt;height:60pt;z-index:259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n3UVbsBAABMAwAADgAAAAAAAAAAAAAAAAAuAgAAZHJzL2Uy&#10;b0RvYy54bWxQSwECLQAUAAYACAAAACEAomkztNoAAAAKAQAADwAAAAAAAAAAAAAAAAAVBAAAZHJz&#10;L2Rvd25yZXYueG1sUEsFBgAAAAAEAAQA8wAAABwFAAAAAA==&#10;" w14:anchorId="1CA1F5AC">
                <v:textbox inset="2.16pt,1.44pt,0,1.44pt">
                  <w:txbxContent>
                    <w:p w:rsidR="00790912" w:rsidP="00790912" w:rsidRDefault="00790912" w14:paraId="0FD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 wp14:editId="611198EA" wp14:anchorId="06E6D8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5" name="Rectangle 75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7BC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5" style="position:absolute;margin-left:104pt;margin-top:11pt;width:79pt;height:60pt;z-index:259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+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trmlxHOHU/qJ&#10;unHfW0XO2cFIqeb5znqNMXVY9hQf4RIldGfykwY3f5EWmYrGp6vGaspEYHKz3KxrnITAo9XNZok+&#10;dqleiyOk/FUFR2aHUUAoRVl+/J7y+erLFaybwZyfn7087adCpmk2yxes+yBPyBGXND+g0TaMjApr&#10;IiUjDp7R9PvAQVFiv3lUtl3dLFvclBI063aNGwwlQNT7t1nuxRBwl0QGSg4RTD8g4KJRwYUjK8wu&#10;6zXvxNu4oH/9CXZ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vkgvrsBAABMAwAADgAAAAAAAAAAAAAAAAAuAgAAZHJzL2Uy&#10;b0RvYy54bWxQSwECLQAUAAYACAAAACEAomkztNoAAAAKAQAADwAAAAAAAAAAAAAAAAAVBAAAZHJz&#10;L2Rvd25yZXYueG1sUEsFBgAAAAAEAAQA8wAAABwFAAAAAA==&#10;" w14:anchorId="06E6D8A3">
                <v:textbox inset="2.16pt,1.44pt,0,1.44pt">
                  <w:txbxContent>
                    <w:p w:rsidR="00790912" w:rsidP="00790912" w:rsidRDefault="00790912" w14:paraId="527BC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editId="36425A85" wp14:anchorId="7B242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6" name="Rectangle 75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69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6" style="position:absolute;margin-left:104pt;margin-top:11pt;width:79pt;height:60pt;z-index:259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wPuwEAAEw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+mNzR4njFqf0&#10;HXXjrh8VuWQHI6XK8816TSF2WPYcnuAaRXQz+VmDzV+kReai8fmmsZoTEZjcLrebGich8Gi92i7R&#10;xy7Va3GAmD4rb0l2GAWEUpTlp68xXa6+XMG6DObyfPbSfJgLmabZrl6wHrw8I0dc0vSIRo9+YlSM&#10;JlAy4eAZjb+OHBQl4xeHyrbr1bLFTSlBs2k3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6hMD7sBAABMAwAADgAAAAAAAAAAAAAAAAAuAgAAZHJzL2Uy&#10;b0RvYy54bWxQSwECLQAUAAYACAAAACEAomkztNoAAAAKAQAADwAAAAAAAAAAAAAAAAAVBAAAZHJz&#10;L2Rvd25yZXYueG1sUEsFBgAAAAAEAAQA8wAAABwFAAAAAA==&#10;" w14:anchorId="7B242F95">
                <v:textbox inset="2.16pt,1.44pt,0,1.44pt">
                  <w:txbxContent>
                    <w:p w:rsidR="00790912" w:rsidP="00790912" w:rsidRDefault="00790912" w14:paraId="29A69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 wp14:editId="0EA3B450" wp14:anchorId="2A976F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7" name="Rectangle 75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B8DC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7" style="position:absolute;margin-left:104pt;margin-top:11pt;width:79pt;height:48pt;z-index:259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tZPAabsBAABMAwAADgAAAAAAAAAAAAAAAAAuAgAAZHJzL2Uy&#10;b0RvYy54bWxQSwECLQAUAAYACAAAACEAuU4FbtoAAAAKAQAADwAAAAAAAAAAAAAAAAAVBAAAZHJz&#10;L2Rvd25yZXYueG1sUEsFBgAAAAAEAAQA8wAAABwFAAAAAA==&#10;" w14:anchorId="2A976FAB">
                <v:textbox inset="2.16pt,1.44pt,0,1.44pt">
                  <w:txbxContent>
                    <w:p w:rsidR="00790912" w:rsidP="00790912" w:rsidRDefault="00790912" w14:paraId="65B8DC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1584" behindDoc="0" locked="0" layoutInCell="1" allowOverlap="1" wp14:editId="43CE01FF" wp14:anchorId="394915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8" name="Rectangle 75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6127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8" style="position:absolute;margin-left:104pt;margin-top:11pt;width:79pt;height:48pt;z-index:259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1f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7fdukMf&#10;u1SvxQFi+qy8JdlhFBBKUZYfv8Z0vvpyBesymPPz2UvLfilkmqZbv2Dde3lCjrik6RGNnvzMqJhM&#10;oGTGwTMafx04KEqmLw6Vbe8+3rS4KSVoNu0GVYE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lP9X7sBAABMAwAADgAAAAAAAAAAAAAAAAAuAgAAZHJzL2Uy&#10;b0RvYy54bWxQSwECLQAUAAYACAAAACEAuU4FbtoAAAAKAQAADwAAAAAAAAAAAAAAAAAVBAAAZHJz&#10;L2Rvd25yZXYueG1sUEsFBgAAAAAEAAQA8wAAABwFAAAAAA==&#10;" w14:anchorId="39491597">
                <v:textbox inset="2.16pt,1.44pt,0,1.44pt">
                  <w:txbxContent>
                    <w:p w:rsidR="00790912" w:rsidP="00790912" w:rsidRDefault="00790912" w14:paraId="686127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2608" behindDoc="0" locked="0" layoutInCell="1" allowOverlap="1" wp14:editId="2090D523" wp14:anchorId="512F59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9" name="Rectangle 75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D1D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9" style="position:absolute;margin-left:104pt;margin-top:11pt;width:79pt;height:48pt;z-index:259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m0uwEAAEwDAAAOAAAAZHJzL2Uyb0RvYy54bWysU9tu2zAMfR+wfxD0vvjStY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La769DH&#10;LtVrcYSUP6vgyOIwCgilKMuPX1M+X325gnULmPPzi5fn/VzINE23fsG6D/KEHHFJ8yMabcPEqLAm&#10;UjLh4BlNvw4cFCX2i0dl2/XHm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tcJtLsBAABMAwAADgAAAAAAAAAAAAAAAAAuAgAAZHJzL2Uy&#10;b0RvYy54bWxQSwECLQAUAAYACAAAACEAuU4FbtoAAAAKAQAADwAAAAAAAAAAAAAAAAAVBAAAZHJz&#10;L2Rvd25yZXYueG1sUEsFBgAAAAAEAAQA8wAAABwFAAAAAA==&#10;" w14:anchorId="512F59B2">
                <v:textbox inset="2.16pt,1.44pt,0,1.44pt">
                  <w:txbxContent>
                    <w:p w:rsidR="00790912" w:rsidP="00790912" w:rsidRDefault="00790912" w14:paraId="7FD1D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3632" behindDoc="0" locked="0" layoutInCell="1" allowOverlap="1" wp14:editId="067CF975" wp14:anchorId="6F4D60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0" name="Rectangle 75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337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0" style="position:absolute;margin-left:104pt;margin-top:11pt;width:79pt;height:48pt;z-index:259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MH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7XWNAllmcEq/&#10;UTdmRy3IMTupYRBpvkmv2YcOy578I5yigG4iv0gw6Yu0yJI1Ppw1FkskHJPtVduU+BDHo+v2pkUf&#10;uxRvxR5C/C6cIcnpKSCUrCzb/wzxePX1CtYlMMfnkxeX7ZLJVFXbvGLduuGAHHFJ4wMaqd3cU66V&#10;p2TGwfc0vOwYCEr0D4vK1rdfr2rclBxUTd3gBkMOEPX2fZZZPjncJR6Bkp0HNU4IOGuUceHIMrPT&#10;eqWdeB9n9G8/we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ozzB7sBAABMAwAADgAAAAAAAAAAAAAAAAAuAgAAZHJzL2Uy&#10;b0RvYy54bWxQSwECLQAUAAYACAAAACEAuU4FbtoAAAAKAQAADwAAAAAAAAAAAAAAAAAVBAAAZHJz&#10;L2Rvd25yZXYueG1sUEsFBgAAAAAEAAQA8wAAABwFAAAAAA==&#10;" w14:anchorId="6F4D6086">
                <v:textbox inset="2.16pt,1.44pt,0,1.44pt">
                  <w:txbxContent>
                    <w:p w:rsidR="00790912" w:rsidP="00790912" w:rsidRDefault="00790912" w14:paraId="29A337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 wp14:editId="1420E7A7" wp14:anchorId="037AAB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1" name="Rectangle 75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8691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1" style="position:absolute;margin-left:104pt;margin-top:11pt;width:79pt;height:48pt;z-index:259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fsuwEAAEwDAAAOAAAAZHJzL2Uyb0RvYy54bWysU9tu2zAMfR+wfxD0vvjStY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dN3ddOhj&#10;l+q1OELKX1VwZHEYBYRSlOWH7ymfrr5cwboFzOn5xcvzbi5kmqbrXrDugjwiR1zS/IBG2zAxKqyJ&#10;lEw4eEbT7z0HRYn95lHZ9vbzVYubUoJm3a5xg6EEiHr3Nsu9GAPukshAyT6CGUYEXDQquHBkhdl5&#10;vZadeBsX9K8/wfYP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ggH7LsBAABMAwAADgAAAAAAAAAAAAAAAAAuAgAAZHJzL2Uy&#10;b0RvYy54bWxQSwECLQAUAAYACAAAACEAuU4FbtoAAAAKAQAADwAAAAAAAAAAAAAAAAAVBAAAZHJz&#10;L2Rvd25yZXYueG1sUEsFBgAAAAAEAAQA8wAAABwFAAAAAA==&#10;" w14:anchorId="037AABE3">
                <v:textbox inset="2.16pt,1.44pt,0,1.44pt">
                  <w:txbxContent>
                    <w:p w:rsidR="00790912" w:rsidP="00790912" w:rsidRDefault="00790912" w14:paraId="558691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5680" behindDoc="0" locked="0" layoutInCell="1" allowOverlap="1" wp14:editId="04727AB8" wp14:anchorId="4D63B0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2" name="Rectangle 75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E53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2" style="position:absolute;margin-left:104pt;margin-top:11pt;width:79pt;height:48pt;z-index:259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DCugEAAEwDAAAOAAAAZHJzL2Uyb0RvYy54bWysU9tu2zAMfR+wfxD0vthx1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3111HiecOp/QT&#10;deN+sIqcsqORUpX5Fr2mmHose4qPcI4SuoX8rMGVL9Iic9X4eNFYzZkITK6v1qsWJyHw6Hp9s0Yf&#10;uzSvxRFS/qqCI8VhFBBKVZYfvqd8uvpyBesKmNPzxcvzbq5klrgbL1h3QR6RIy5pfkCjbZgYFdZE&#10;SiYcPKPp956DosR+86hsd/v5CoXINViuuhVuMNQAUe/eZrkXY8BdEhko2Ucww4iAq0YVF46sMjuv&#10;V9mJt3FF//oTbP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VtkDCugEAAEwDAAAOAAAAAAAAAAAAAAAAAC4CAABkcnMvZTJv&#10;RG9jLnhtbFBLAQItABQABgAIAAAAIQC5TgVu2gAAAAoBAAAPAAAAAAAAAAAAAAAAABQEAABkcnMv&#10;ZG93bnJldi54bWxQSwUGAAAAAAQABADzAAAAGwUAAAAA&#10;" w14:anchorId="4D63B062">
                <v:textbox inset="2.16pt,1.44pt,0,1.44pt">
                  <w:txbxContent>
                    <w:p w:rsidR="00790912" w:rsidP="00790912" w:rsidRDefault="00790912" w14:paraId="22EE53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6704" behindDoc="0" locked="0" layoutInCell="1" allowOverlap="1" wp14:editId="7A5A5BBC" wp14:anchorId="36DA93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3" name="Rectangle 75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3A47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3" style="position:absolute;margin-left:104pt;margin-top:11pt;width:79pt;height:48pt;z-index:259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QpugEAAEwDAAAOAAAAZHJzL2Uyb0RvYy54bWysU9tu2zAMfR+wfxD0vthx1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3XQrSjx3OKXv&#10;qBv3g1XknB2NlKrMt+g1xdRj2XN8gkuU0C3kZw2ufJEWmavGp6vGas5EYHKz2qxbnITAo5vN7QZ9&#10;7NK8FkdI+bMKjhSHUUAoVVl+/Jry+erLFawrYM7PFy/P+7mSWaKaL1j3QZ6QIy5pfkSjbZgYFdZE&#10;SiYcPKPp14GDosR+8ahsd/dx1eGm1GC57ta4wVADRL1/m+VejAF3SWSg5BDBDCMCru9WXDiyyuyy&#10;XmUn3sYV/etP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ZMrQpugEAAEwDAAAOAAAAAAAAAAAAAAAAAC4CAABkcnMvZTJv&#10;RG9jLnhtbFBLAQItABQABgAIAAAAIQC5TgVu2gAAAAoBAAAPAAAAAAAAAAAAAAAAABQEAABkcnMv&#10;ZG93bnJldi54bWxQSwUGAAAAAAQABADzAAAAGwUAAAAA&#10;" w14:anchorId="36DA9386">
                <v:textbox inset="2.16pt,1.44pt,0,1.44pt">
                  <w:txbxContent>
                    <w:p w:rsidR="00790912" w:rsidP="00790912" w:rsidRDefault="00790912" w14:paraId="5B3A47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 wp14:editId="3FF4384D" wp14:anchorId="777E3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4" name="Rectangle 75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F27A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4" style="position:absolute;margin-left:104pt;margin-top:11pt;width:79pt;height:48pt;z-index:259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afuiBugEAAEwDAAAOAAAAAAAAAAAAAAAAAC4CAABkcnMvZTJv&#10;RG9jLnhtbFBLAQItABQABgAIAAAAIQC5TgVu2gAAAAoBAAAPAAAAAAAAAAAAAAAAABQEAABkcnMv&#10;ZG93bnJldi54bWxQSwUGAAAAAAQABADzAAAAGwUAAAAA&#10;" w14:anchorId="777E3640">
                <v:textbox inset="2.16pt,1.44pt,0,1.44pt">
                  <w:txbxContent>
                    <w:p w:rsidR="00790912" w:rsidP="00790912" w:rsidRDefault="00790912" w14:paraId="78F27A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editId="5C0BC0AB" wp14:anchorId="1720AF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5" name="Rectangle 75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7F71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5" style="position:absolute;margin-left:104pt;margin-top:11pt;width:79pt;height:48pt;z-index:259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vocarsBAABMAwAADgAAAAAAAAAAAAAAAAAuAgAAZHJzL2Uy&#10;b0RvYy54bWxQSwECLQAUAAYACAAAACEAuU4FbtoAAAAKAQAADwAAAAAAAAAAAAAAAAAVBAAAZHJz&#10;L2Rvd25yZXYueG1sUEsFBgAAAAAEAAQA8wAAABwFAAAAAA==&#10;" w14:anchorId="1720AFFA">
                <v:textbox inset="2.16pt,1.44pt,0,1.44pt">
                  <w:txbxContent>
                    <w:p w:rsidR="00790912" w:rsidP="00790912" w:rsidRDefault="00790912" w14:paraId="57F71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19776" behindDoc="0" locked="0" layoutInCell="1" allowOverlap="1" wp14:editId="5FE1E6A0" wp14:anchorId="49EB38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6" name="Rectangle 75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B80F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6" style="position:absolute;margin-left:104pt;margin-top:11pt;width:79pt;height:48pt;z-index:259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DbuwEAAEw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PT2pllQ4rnDKf1C&#10;3bjvrCLHbG+kVNN8J72GmFose4nPcIoSuhP5UYObvkiLjEXjw1ljNWYiMLm6Wi1rnITAo5vVYoU+&#10;dqk+iyOk/F0FRyaHUUAoRVm+/5ny8erHFaybwByfn7w8bsdCZt7U1x9Yt0EekCMuaX5Co20YGBXW&#10;REoGHDyj6W3HQVFif3hUtrm9vmpwU0owXzZL3GAoAaLefs1yL/qAuyQyULKLYLoeAReNCi4cWWF2&#10;Wq9pJ77GBf3nT7B5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6tw27sBAABMAwAADgAAAAAAAAAAAAAAAAAuAgAAZHJzL2Uy&#10;b0RvYy54bWxQSwECLQAUAAYACAAAACEAuU4FbtoAAAAKAQAADwAAAAAAAAAAAAAAAAAVBAAAZHJz&#10;L2Rvd25yZXYueG1sUEsFBgAAAAAEAAQA8wAAABwFAAAAAA==&#10;" w14:anchorId="49EB3876">
                <v:textbox inset="2.16pt,1.44pt,0,1.44pt">
                  <w:txbxContent>
                    <w:p w:rsidR="00790912" w:rsidP="00790912" w:rsidRDefault="00790912" w14:paraId="43B80F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0800" behindDoc="0" locked="0" layoutInCell="1" allowOverlap="1" wp14:editId="18D9495A" wp14:anchorId="785967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7" name="Rectangle 75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E6D9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7" style="position:absolute;margin-left:104pt;margin-top:11pt;width:79pt;height:48pt;z-index:259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y+EMLsBAABMAwAADgAAAAAAAAAAAAAAAAAuAgAAZHJzL2Uy&#10;b0RvYy54bWxQSwECLQAUAAYACAAAACEAuU4FbtoAAAAKAQAADwAAAAAAAAAAAAAAAAAVBAAAZHJz&#10;L2Rvd25yZXYueG1sUEsFBgAAAAAEAAQA8wAAABwFAAAAAA==&#10;" w14:anchorId="78596735">
                <v:textbox inset="2.16pt,1.44pt,0,1.44pt">
                  <w:txbxContent>
                    <w:p w:rsidR="00790912" w:rsidP="00790912" w:rsidRDefault="00790912" w14:paraId="1E6D9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1824" behindDoc="0" locked="0" layoutInCell="1" allowOverlap="1" wp14:editId="3DE80B9E" wp14:anchorId="62DFC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8" name="Rectangle 75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C6DA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8" style="position:absolute;margin-left:104pt;margin-top:11pt;width:79pt;height:48pt;z-index:259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kGug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bjuclecOp/Qd&#10;deN+sIqcs6ORUpX5Fr2mmHose45PcIkSuoX8rMGVL9Iic9X4dNVYzZkITG5uNusWJyHw6Haz2qCP&#10;XZrX4ggpf1bBkeIwCgilKsuPX1M+X325gnUFzPn54uV5P1cyy65dvWDdB3lCjrik+RGNtmFiVFgT&#10;KZlw8IymXwcOihL7xaOy3d3Hmw43pQbLdbdGVaAGiHr/Nsu9GAPukshAySGCGUYEXDWquHBkldll&#10;vcpOvI0r+tefYPc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77kGugEAAEwDAAAOAAAAAAAAAAAAAAAAAC4CAABkcnMvZTJv&#10;RG9jLnhtbFBLAQItABQABgAIAAAAIQC5TgVu2gAAAAoBAAAPAAAAAAAAAAAAAAAAABQEAABkcnMv&#10;ZG93bnJldi54bWxQSwUGAAAAAAQABADzAAAAGwUAAAAA&#10;" w14:anchorId="62DFC727">
                <v:textbox inset="2.16pt,1.44pt,0,1.44pt">
                  <w:txbxContent>
                    <w:p w:rsidR="00790912" w:rsidP="00790912" w:rsidRDefault="00790912" w14:paraId="4EC6DA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2848" behindDoc="0" locked="0" layoutInCell="1" allowOverlap="1" wp14:editId="04E55621" wp14:anchorId="0A128E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9" name="Rectangle 75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0634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9" style="position:absolute;margin-left:104pt;margin-top:11pt;width:79pt;height:48pt;z-index:259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GtN7bsBAABMAwAADgAAAAAAAAAAAAAAAAAuAgAAZHJzL2Uy&#10;b0RvYy54bWxQSwECLQAUAAYACAAAACEAuU4FbtoAAAAKAQAADwAAAAAAAAAAAAAAAAAVBAAAZHJz&#10;L2Rvd25yZXYueG1sUEsFBgAAAAAEAAQA8wAAABwFAAAAAA==&#10;" w14:anchorId="0A128E2F">
                <v:textbox inset="2.16pt,1.44pt,0,1.44pt">
                  <w:txbxContent>
                    <w:p w:rsidR="00790912" w:rsidP="00790912" w:rsidRDefault="00790912" w14:paraId="310634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3872" behindDoc="0" locked="0" layoutInCell="1" allowOverlap="1" wp14:editId="5F49B849" wp14:anchorId="6D25D4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0" name="Rectangle 75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1A5E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0" style="position:absolute;margin-left:104pt;margin-top:11pt;width:79pt;height:48pt;z-index:259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zyuw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7fUKBXLM4pR+&#10;oG7MDUaSU3bUQsg836zXFGKHZS/hGc5RRDeTnxXY/EVaZC4aHy8ayzkRjsn1at3W+BDHo+v1zRp9&#10;7FK9FweI6Zv0lmSnp4BQirLs8BjT6erbFazLYE7PZy/Nu7mQWTZ1+4Z158UROeKSpic0yvipp9zo&#10;QMmEg+9pfN0zkJSYB4fKNrdfVg1uSgmWbdPiBkM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1Es8rsBAABMAwAADgAAAAAAAAAAAAAAAAAuAgAAZHJzL2Uy&#10;b0RvYy54bWxQSwECLQAUAAYACAAAACEAuU4FbtoAAAAKAQAADwAAAAAAAAAAAAAAAAAVBAAAZHJz&#10;L2Rvd25yZXYueG1sUEsFBgAAAAAEAAQA8wAAABwFAAAAAA==&#10;" w14:anchorId="6D25D42D">
                <v:textbox inset="2.16pt,1.44pt,0,1.44pt">
                  <w:txbxContent>
                    <w:p w:rsidR="00790912" w:rsidP="00790912" w:rsidRDefault="00790912" w14:paraId="3B1A5E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4896" behindDoc="0" locked="0" layoutInCell="1" allowOverlap="1" wp14:editId="7FEA7B4C" wp14:anchorId="2A2F9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1" name="Rectangle 75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0B8C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1" style="position:absolute;margin-left:104pt;margin-top:11pt;width:79pt;height:48pt;z-index:259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gZuwEAAEwDAAAOAAAAZHJzL2Uyb0RvYy54bWysU9tu2zAMfR+wfxD0vviStY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3VDiecOp/Qd&#10;deN+sIqcs6ORUi3zXfSaYuqx7Dk+wSVK6C7kZw1u+SItMheNT1eN1ZyJwGS37jY1TkLg0U1326GP&#10;XarX4ggpf1bBkcVhFBBKUZYfv6Z8vvpyBesWMOfnFy/P+7mQadq6e8G6D/KEHHFJ8yMabcPEqLAm&#10;UjLh4BlNvw4cFCX2i0dl27uP6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9XYGbsBAABMAwAADgAAAAAAAAAAAAAAAAAuAgAAZHJzL2Uy&#10;b0RvYy54bWxQSwECLQAUAAYACAAAACEAuU4FbtoAAAAKAQAADwAAAAAAAAAAAAAAAAAVBAAAZHJz&#10;L2Rvd25yZXYueG1sUEsFBgAAAAAEAAQA8wAAABwFAAAAAA==&#10;" w14:anchorId="2A2F9EC3">
                <v:textbox inset="2.16pt,1.44pt,0,1.44pt">
                  <w:txbxContent>
                    <w:p w:rsidR="00790912" w:rsidP="00790912" w:rsidRDefault="00790912" w14:paraId="180B8C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editId="63783DBD" wp14:anchorId="618918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2" name="Rectangle 75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59D4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2" style="position:absolute;margin-left:104pt;margin-top:11pt;width:79pt;height:48pt;z-index:259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T8G9ugEAAEwDAAAOAAAAAAAAAAAAAAAAAC4CAABkcnMvZTJv&#10;RG9jLnhtbFBLAQItABQABgAIAAAAIQC5TgVu2gAAAAoBAAAPAAAAAAAAAAAAAAAAABQEAABkcnMv&#10;ZG93bnJldi54bWxQSwUGAAAAAAQABADzAAAAGwUAAAAA&#10;" w14:anchorId="6189185B">
                <v:textbox inset="2.16pt,1.44pt,0,1.44pt">
                  <w:txbxContent>
                    <w:p w:rsidR="00790912" w:rsidP="00790912" w:rsidRDefault="00790912" w14:paraId="7259D4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6944" behindDoc="0" locked="0" layoutInCell="1" allowOverlap="1" wp14:editId="7852B28E" wp14:anchorId="16E55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3" name="Rectangle 75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3BCC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3" style="position:absolute;margin-left:104pt;margin-top:11pt;width:79pt;height:48pt;z-index:259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myzVWugEAAEwDAAAOAAAAAAAAAAAAAAAAAC4CAABkcnMvZTJv&#10;RG9jLnhtbFBLAQItABQABgAIAAAAIQC5TgVu2gAAAAoBAAAPAAAAAAAAAAAAAAAAABQEAABkcnMv&#10;ZG93bnJldi54bWxQSwUGAAAAAAQABADzAAAAGwUAAAAA&#10;" w14:anchorId="16E55DF8">
                <v:textbox inset="2.16pt,1.44pt,0,1.44pt">
                  <w:txbxContent>
                    <w:p w:rsidR="00790912" w:rsidP="00790912" w:rsidRDefault="00790912" w14:paraId="383BCC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editId="60A34E29" wp14:anchorId="1798EC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4" name="Rectangle 75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4F49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4" style="position:absolute;margin-left:104pt;margin-top:11pt;width:79pt;height:48pt;z-index:259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Ydp/rsBAABMAwAADgAAAAAAAAAAAAAAAAAuAgAAZHJzL2Uy&#10;b0RvYy54bWxQSwECLQAUAAYACAAAACEAuU4FbtoAAAAKAQAADwAAAAAAAAAAAAAAAAAVBAAAZHJz&#10;L2Rvd25yZXYueG1sUEsFBgAAAAAEAAQA8wAAABwFAAAAAA==&#10;" w14:anchorId="1798EC06">
                <v:textbox inset="2.16pt,1.44pt,0,1.44pt">
                  <w:txbxContent>
                    <w:p w:rsidR="00790912" w:rsidP="00790912" w:rsidRDefault="00790912" w14:paraId="454F49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28992" behindDoc="0" locked="0" layoutInCell="1" allowOverlap="1" wp14:editId="692678B6" wp14:anchorId="73FA6C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5" name="Rectangle 75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8FD9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5" style="position:absolute;margin-left:104pt;margin-top:11pt;width:79pt;height:48pt;z-index:259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QOdFbsBAABMAwAADgAAAAAAAAAAAAAAAAAuAgAAZHJzL2Uy&#10;b0RvYy54bWxQSwECLQAUAAYACAAAACEAuU4FbtoAAAAKAQAADwAAAAAAAAAAAAAAAAAVBAAAZHJz&#10;L2Rvd25yZXYueG1sUEsFBgAAAAAEAAQA8wAAABwFAAAAAA==&#10;" w14:anchorId="73FA6CA2">
                <v:textbox inset="2.16pt,1.44pt,0,1.44pt">
                  <w:txbxContent>
                    <w:p w:rsidR="00790912" w:rsidP="00790912" w:rsidRDefault="00790912" w14:paraId="438FD9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0016" behindDoc="0" locked="0" layoutInCell="1" allowOverlap="1" wp14:editId="6F5293D3" wp14:anchorId="03F1D3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6" name="Rectangle 75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AC3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6" style="position:absolute;margin-left:104pt;margin-top:11pt;width:79pt;height:48pt;z-index:259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FLxpLsBAABMAwAADgAAAAAAAAAAAAAAAAAuAgAAZHJzL2Uy&#10;b0RvYy54bWxQSwECLQAUAAYACAAAACEAuU4FbtoAAAAKAQAADwAAAAAAAAAAAAAAAAAVBAAAZHJz&#10;L2Rvd25yZXYueG1sUEsFBgAAAAAEAAQA8wAAABwFAAAAAA==&#10;" w14:anchorId="03F1D3AF">
                <v:textbox inset="2.16pt,1.44pt,0,1.44pt">
                  <w:txbxContent>
                    <w:p w:rsidR="00790912" w:rsidP="00790912" w:rsidRDefault="00790912" w14:paraId="4AAC3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1040" behindDoc="0" locked="0" layoutInCell="1" allowOverlap="1" wp14:editId="20D8267C" wp14:anchorId="4DFDE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7" name="Rectangle 75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D556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7" style="position:absolute;margin-left:104pt;margin-top:11pt;width:79pt;height:48pt;z-index:259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VPuwEAAEwDAAAOAAAAZHJzL2Uyb0RvYy54bWysU9tu2zAMfR+wfxD0vviSpU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erVcU+K4xSl9&#10;R92460dFLtnBSKnyfLNeU4gdlj2HJ7hGEd1MftZg8xdpkblofL5prOZEBCa3y+2mxkkIPFpt77bo&#10;Y5fqtThATJ+VtyQ7jAJCKcry09eYLldfrmBdBnN5PntpPsyFTNM2qxesBy/PyBGXND2i0aOfGBWj&#10;CZRMOHhG468jB0XJ+MWhsu3647LFTSlBs2k3uMFQAkR9eJvlTgwed0kkoOQYwPQDAi4aFVw4ssLs&#10;ul55J97GBf3rT7D/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NYFT7sBAABMAwAADgAAAAAAAAAAAAAAAAAuAgAAZHJzL2Uy&#10;b0RvYy54bWxQSwECLQAUAAYACAAAACEAuU4FbtoAAAAKAQAADwAAAAAAAAAAAAAAAAAVBAAAZHJz&#10;L2Rvd25yZXYueG1sUEsFBgAAAAAEAAQA8wAAABwFAAAAAA==&#10;" w14:anchorId="4DFDE8C8">
                <v:textbox inset="2.16pt,1.44pt,0,1.44pt">
                  <w:txbxContent>
                    <w:p w:rsidR="00790912" w:rsidP="00790912" w:rsidRDefault="00790912" w14:paraId="29D556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2064" behindDoc="0" locked="0" layoutInCell="1" allowOverlap="1" wp14:editId="56D44C18" wp14:anchorId="1F4937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8" name="Rectangle 75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C01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8" style="position:absolute;margin-left:104pt;margin-top:11pt;width:79pt;height:60pt;z-index:259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D0ug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eYmz8tzhlH6i&#10;btz3VpFzdjBSqnm+s15jTB2WPcVHuEQJ3Zn8pMHNX6RFpqLx6aqxmjIRmNwsN+saJyHwaHWzWaKP&#10;XarX4ggpf1XBkdlhFBBKUZYfv6d8vvpyBetmMOfnZy9P+6mQadrm9gXrPsgTcsQlzQ9otA0jo8Ka&#10;SMmIg2c0/T5wUJTYbx6VbVc3yxY3pQTNul2jKlACRL1/m+VeDAF3SWSg5BDB9AMCLhoVXDiywuyy&#10;XvNOvI0L+t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qUD0ugEAAEwDAAAOAAAAAAAAAAAAAAAAAC4CAABkcnMvZTJv&#10;RG9jLnhtbFBLAQItABQABgAIAAAAIQCiaTO02gAAAAoBAAAPAAAAAAAAAAAAAAAAABQEAABkcnMv&#10;ZG93bnJldi54bWxQSwUGAAAAAAQABADzAAAAGwUAAAAA&#10;" w14:anchorId="1F49371E">
                <v:textbox inset="2.16pt,1.44pt,0,1.44pt">
                  <w:txbxContent>
                    <w:p w:rsidR="00790912" w:rsidP="00790912" w:rsidRDefault="00790912" w14:paraId="0EC01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3088" behindDoc="0" locked="0" layoutInCell="1" allowOverlap="1" wp14:editId="7F51A46B" wp14:anchorId="297818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9" name="Rectangle 75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F15F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9" style="position:absolute;margin-left:104pt;margin-top:11pt;width:79pt;height:60pt;z-index:259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Qf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1ebmhxHOHU/qF&#10;unHfW0XO2cFIqeb5znqNMXVY9hgf4BIldGfykwY3f5EWmYrGp6vGaspEYHKz3KxrnITAo9XNZok+&#10;dqleiiOk/E0FR2aHUUAoRVl+/JHy+erzFaybwZyfn7087adCpmmb1TPWfZAn5IhLmu/RaBtGRoU1&#10;kZIRB89o+nPgoCix3z0q265uli1uSgmadbvGDYYSIOr96yz3Ygi4SyIDJYcIph8QcNGo4MKRFWaX&#10;9Zp34nVc0L/8BLu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S20H7sBAABMAwAADgAAAAAAAAAAAAAAAAAuAgAAZHJzL2Uy&#10;b0RvYy54bWxQSwECLQAUAAYACAAAACEAomkztNoAAAAKAQAADwAAAAAAAAAAAAAAAAAVBAAAZHJz&#10;L2Rvd25yZXYueG1sUEsFBgAAAAAEAAQA8wAAABwFAAAAAA==&#10;" w14:anchorId="29781886">
                <v:textbox inset="2.16pt,1.44pt,0,1.44pt">
                  <w:txbxContent>
                    <w:p w:rsidR="00790912" w:rsidP="00790912" w:rsidRDefault="00790912" w14:paraId="69F15F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4112" behindDoc="0" locked="0" layoutInCell="1" allowOverlap="1" wp14:editId="5B67E782" wp14:anchorId="7A1D91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0" name="Rectangle 75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2FCD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0" style="position:absolute;margin-left:104pt;margin-top:11pt;width:79pt;height:60pt;z-index:259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ku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f12hQI5bnNJv&#10;1I273khyzg666+Q831mvMcQWyx7DA1yiiO5MflJg5y/SIlPW+HTVWE6JCExulpumxIcEHq1XmyX6&#10;2KV4Kw4Q03fpLZkdRgGhZGX58WdM56uvV7BuBnN+fvbStJ8ymaqumlese9+dkCMuabpHo4wfGRVG&#10;B0pGHDyj8eXAQVJifjhUtl6vljVuSg6qpm5wgyEHiHr/PsudGDzukkhAySGA7gcEnDXKuHBkmdll&#10;veadeB9n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2rIJLrsBAABMAwAADgAAAAAAAAAAAAAAAAAuAgAAZHJzL2Uy&#10;b0RvYy54bWxQSwECLQAUAAYACAAAACEAomkztNoAAAAKAQAADwAAAAAAAAAAAAAAAAAVBAAAZHJz&#10;L2Rvd25yZXYueG1sUEsFBgAAAAAEAAQA8wAAABwFAAAAAA==&#10;" w14:anchorId="7A1D919B">
                <v:textbox inset="2.16pt,1.44pt,0,1.44pt">
                  <w:txbxContent>
                    <w:p w:rsidR="00790912" w:rsidP="00790912" w:rsidRDefault="00790912" w14:paraId="012FCD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5136" behindDoc="0" locked="0" layoutInCell="1" allowOverlap="1" wp14:editId="1A14E99A" wp14:anchorId="3C295E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1" name="Rectangle 75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671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1" style="position:absolute;margin-left:104pt;margin-top:11pt;width:79pt;height:48pt;z-index:259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IugEAAEw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N9cNJY5bnNIP&#10;1I270Uhyyk56GGSeb9ZrDrHHsufwBOcoopvJLwps/iItshSNjxeN5ZKIwGR31a1rnITAo5vutkMf&#10;u1RvxQFi+iK9JdlhFBBKUZYfvsV0uvp6BesymNPz2UvLbilkmrbpXrHu/HBEjrik6RGNMn5mVBgd&#10;KJlx8IzGX3sOkhLz1aGy7d31VYubUoJm3a5xg6EEiHr3PsudmDzukkhAyT6AHicEXDQquHBkhdl5&#10;vfJOvI8L+refYPs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iYVIugEAAEwDAAAOAAAAAAAAAAAAAAAAAC4CAABkcnMvZTJv&#10;RG9jLnhtbFBLAQItABQABgAIAAAAIQC5TgVu2gAAAAoBAAAPAAAAAAAAAAAAAAAAABQEAABkcnMv&#10;ZG93bnJldi54bWxQSwUGAAAAAAQABADzAAAAGwUAAAAA&#10;" w14:anchorId="3C295E56">
                <v:textbox inset="2.16pt,1.44pt,0,1.44pt">
                  <w:txbxContent>
                    <w:p w:rsidR="00790912" w:rsidP="00790912" w:rsidRDefault="00790912" w14:paraId="3E671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6160" behindDoc="0" locked="0" layoutInCell="1" allowOverlap="1" wp14:editId="0B7A55DA" wp14:anchorId="2F5283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2" name="Rectangle 75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DA4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2" style="position:absolute;margin-left:104pt;margin-top:11pt;width:79pt;height:48pt;z-index:259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sgAS/ugEAAEwDAAAOAAAAAAAAAAAAAAAAAC4CAABkcnMvZTJv&#10;RG9jLnhtbFBLAQItABQABgAIAAAAIQC5TgVu2gAAAAoBAAAPAAAAAAAAAAAAAAAAABQEAABkcnMv&#10;ZG93bnJldi54bWxQSwUGAAAAAAQABADzAAAAGwUAAAAA&#10;" w14:anchorId="2F52830D">
                <v:textbox inset="2.16pt,1.44pt,0,1.44pt">
                  <w:txbxContent>
                    <w:p w:rsidR="00790912" w:rsidP="00790912" w:rsidRDefault="00790912" w14:paraId="39DA4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editId="788856F1" wp14:anchorId="6F3C54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3" name="Rectangle 75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2F3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3" style="position:absolute;margin-left:104pt;margin-top:11pt;width:79pt;height:48pt;z-index:259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Uug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P3tzcrSjx3OKVv&#10;qBv3g1XknB2NlKrMt+g1xdRj2Ut8hkuU0C3kZw2ufJEWmavGp6vGas5EYHKz2qxbnITAo9vN3QZ9&#10;7NK8FkdI+ZMKjhSHUUAoVVl+/JLy+ervK1hXwJyfL16e93Mls+y6K9Z9kCfkiEuan9BoGyZGhTWR&#10;kgkHz2j6eeCgKLGfPSrb3d+sOtyUGizX3Ro3GGqAqPdvs9yLMeAuiQyUHCKYYUTA9d2KC0dWmV3W&#10;q+zE27iif/0Jd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BPBUugEAAEwDAAAOAAAAAAAAAAAAAAAAAC4CAABkcnMvZTJv&#10;RG9jLnhtbFBLAQItABQABgAIAAAAIQC5TgVu2gAAAAoBAAAPAAAAAAAAAAAAAAAAABQEAABkcnMv&#10;ZG93bnJldi54bWxQSwUGAAAAAAQABADzAAAAGwUAAAAA&#10;" w14:anchorId="6F3C54A6">
                <v:textbox inset="2.16pt,1.44pt,0,1.44pt">
                  <w:txbxContent>
                    <w:p w:rsidR="00790912" w:rsidP="00790912" w:rsidRDefault="00790912" w14:paraId="6A2F3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8208" behindDoc="0" locked="0" layoutInCell="1" allowOverlap="1" wp14:editId="3A5A528D" wp14:anchorId="217C58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4" name="Rectangle 75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E852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4" style="position:absolute;margin-left:104pt;margin-top:11pt;width:79pt;height:60pt;z-index:259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Rx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khLHLU7p&#10;N+rGXTcocs72RkqV55v1GkNssewxPMAliuhm8pMGm79Ii0xF49NVYzUlIjC5WWzWNU5C4NFquVmg&#10;j12qt+IAMX1X3pLsMAoIpSjLjz9jOl99vYJ1Gcz5+eylaT8VMvOmaV6x7r08IUdc0nSPRg9+ZFQM&#10;JlAy4uAZjS8HDoqS4YdDZZvVctHgppRgvm7WuMFQAkS9f5/lTvQed0kkoOQQwHQ9Ai4aFVw4ssLs&#10;sl55J97HBf3b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ffUcbsBAABMAwAADgAAAAAAAAAAAAAAAAAuAgAAZHJzL2Uy&#10;b0RvYy54bWxQSwECLQAUAAYACAAAACEAomkztNoAAAAKAQAADwAAAAAAAAAAAAAAAAAVBAAAZHJz&#10;L2Rvd25yZXYueG1sUEsFBgAAAAAEAAQA8wAAABwFAAAAAA==&#10;" w14:anchorId="217C5875">
                <v:textbox inset="2.16pt,1.44pt,0,1.44pt">
                  <w:txbxContent>
                    <w:p w:rsidR="00790912" w:rsidP="00790912" w:rsidRDefault="00790912" w14:paraId="05E852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39232" behindDoc="0" locked="0" layoutInCell="1" allowOverlap="1" wp14:editId="2E856F57" wp14:anchorId="361DC1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5" name="Rectangle 75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A258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5" style="position:absolute;margin-left:104pt;margin-top:11pt;width:79pt;height:60pt;z-index:259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C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W0octzil&#10;H6gbd92gyDnbGylVnm/WawyxxbKX8AyXKKKbyU8abP4iLTIVjU9XjdWUiMDkZrFZ1zgJgUer5WaB&#10;Pnap3osDxPRNeUuywygglKIsPz7EdL76dgXrMpjz89lL034qZOZNs3jDuvfyhBxxSdMTGj34kVEx&#10;mEDJiINnNL4eOChKhu8OlW1Wy0WDm1KC+bpZ4wZDCRD1/mOWO9F73CWRgJJDANP1CLhoVHDhyAqz&#10;y3rlnfgYF/TvP8Hu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ClzIJq8AQAATAMAAA4AAAAAAAAAAAAAAAAALgIAAGRycy9l&#10;Mm9Eb2MueG1sUEsBAi0AFAAGAAgAAAAhAKJpM7TaAAAACgEAAA8AAAAAAAAAAAAAAAAAFgQAAGRy&#10;cy9kb3ducmV2LnhtbFBLBQYAAAAABAAEAPMAAAAdBQAAAAA=&#10;" w14:anchorId="361DC117">
                <v:textbox inset="2.16pt,1.44pt,0,1.44pt">
                  <w:txbxContent>
                    <w:p w:rsidR="00790912" w:rsidP="00790912" w:rsidRDefault="00790912" w14:paraId="3FA258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RISCHIO CHIAVE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505"/>
        <w:gridCol w:w="1890"/>
        <w:gridCol w:w="1440"/>
        <w:gridCol w:w="1440"/>
        <w:gridCol w:w="2600"/>
      </w:tblGrid>
      <w:tr w:rsidR="00790912" w:rsidTr="00790912" w14:paraId="1D0B655C" w14:textId="77777777">
        <w:trPr>
          <w:trHeight w:val="576"/>
        </w:trPr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07B75C2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RISCHIO</w:t>
            </w:r>
          </w:p>
        </w:tc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2056E30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RISPOSTA</w:t>
            </w:r>
          </w:p>
        </w:tc>
        <w:tc>
          <w:tcPr>
            <w:tcW w:w="1890" w:type="dxa"/>
            <w:shd w:val="clear" w:color="auto" w:fill="EAEEF3"/>
            <w:vAlign w:val="center"/>
          </w:tcPr>
          <w:p w:rsidR="00790912" w:rsidP="009372B2" w:rsidRDefault="00790912" w14:paraId="4050CA2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STATO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76690E7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DATA DI APERTURA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375DD2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DATA DI CHIUSURA</w:t>
            </w:r>
          </w:p>
        </w:tc>
        <w:tc>
          <w:tcPr>
            <w:tcW w:w="2600" w:type="dxa"/>
            <w:shd w:val="clear" w:color="auto" w:fill="EAEEF3"/>
            <w:vAlign w:val="center"/>
          </w:tcPr>
          <w:p w:rsidR="00790912" w:rsidP="009372B2" w:rsidRDefault="00790912" w14:paraId="2550850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ASSEGNATO A</w:t>
            </w:r>
          </w:p>
        </w:tc>
      </w:tr>
      <w:tr w:rsidR="00790912" w:rsidTr="00C940CA" w14:paraId="0AB1E731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593C46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7873F74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E2B82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7BBFD4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477FD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170089C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02C263C4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65FF051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0373F9D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453BF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621A8B2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2F5882B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719BD83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35DE76A7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67A091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BB2AE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16A647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9C328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484BE32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22551A4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616F0B20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327AC2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2A83AC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86C072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35B1EE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59BCBB6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386DA56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7086722F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C0AB8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67D77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4C1DF5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CA2417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7B6F7F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0153378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C940CA" w:rsidP="00C940CA" w:rsidRDefault="00C940CA" w14:paraId="70D77919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790912" w:rsidP="00C940CA" w:rsidRDefault="00C940CA" w14:paraId="154D9B69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1280" behindDoc="0" locked="0" layoutInCell="1" allowOverlap="1" wp14:editId="2419FA2B" wp14:anchorId="500D2A3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6" name="Rectangle 75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BE7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6" style="position:absolute;margin-left:210pt;margin-top:-1pt;width:79pt;height:49pt;z-index:259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wr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fLO0octzil&#10;H6gbd92gyDnbGylVnm/WawyxxbKX8AyXKKKbyU8abP4iLTIVjU9XjdWUiMDkZrFZ1zgJgUer5WaB&#10;Pnap3osDxPRVeUuywygglKIsPz7GdL76dgXrMpjz89lL034qZOZNs3z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YIkwrvAEAAEwDAAAOAAAAAAAAAAAAAAAAAC4CAABkcnMv&#10;ZTJvRG9jLnhtbFBLAQItABQABgAIAAAAIQDbwyXy2wAAAAkBAAAPAAAAAAAAAAAAAAAAABYEAABk&#10;cnMvZG93bnJldi54bWxQSwUGAAAAAAQABADzAAAAHgUAAAAA&#10;" w14:anchorId="500D2A3B">
                <v:textbox inset="2.16pt,1.44pt,0,1.44pt">
                  <w:txbxContent>
                    <w:p w:rsidR="00C940CA" w:rsidP="00C940CA" w:rsidRDefault="00C940CA" w14:paraId="5BBE7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2304" behindDoc="0" locked="0" layoutInCell="1" allowOverlap="1" wp14:editId="57574AC6" wp14:anchorId="139F0A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7" name="Rectangle 75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9B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7" style="position:absolute;margin-left:210pt;margin-top:-1pt;width:79pt;height:49pt;z-index:259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j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FSWOW5zS&#10;D9SNu25Q5JztjZQqzzfrNYbYYtlLeIZLFNHN5CcNNn+RFpmKxqerxmpKRGBys9isa5yEwKPVcrNA&#10;H7tU78UBYvqmvCXZYRQQSlGWHx9iOl99u4J1Gcz5+eylaT8VMvOmuX3DuvfyhBxxSdMTGj34kVEx&#10;mEDJiINnNL4eOChKhu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UprjAvAEAAEwDAAAOAAAAAAAAAAAAAAAAAC4CAABkcnMv&#10;ZTJvRG9jLnhtbFBLAQItABQABgAIAAAAIQDbwyXy2wAAAAkBAAAPAAAAAAAAAAAAAAAAABYEAABk&#10;cnMvZG93bnJldi54bWxQSwUGAAAAAAQABADzAAAAHgUAAAAA&#10;" w14:anchorId="139F0A35">
                <v:textbox inset="2.16pt,1.44pt,0,1.44pt">
                  <w:txbxContent>
                    <w:p w:rsidR="00C940CA" w:rsidP="00C940CA" w:rsidRDefault="00C940CA" w14:paraId="13C9B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editId="07F27ACC" wp14:anchorId="4ADC7E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8" name="Rectangle 75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CD6A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8" style="position:absolute;margin-left:210pt;margin-top:-1pt;width:79pt;height:49pt;z-index:259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X2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LnJXjFqf0&#10;A3XjrhsUOWd7I6XK8816jSG2WPYSnuESRXQz+UmDzV+kRaai8emqsZoSEZjcLDbrGich8Gi13CzQ&#10;xy7Ve3GAmL4qb0l2GAWEUpTlx8eYzlffrmBdBnN+Pntp2k+FzLxp7t6w7r08IUdc0vSERg9+ZFQM&#10;JlAy4uAZja8HDoqS4ZtDZZvVctHgppRgvm7WqAqUAFHvP2a5E73HXRIJKDkEMF2PgItGBReOrDC7&#10;rFfeiY9xQf/+E+x+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tmhfa7AQAATAMAAA4AAAAAAAAAAAAAAAAALgIAAGRycy9l&#10;Mm9Eb2MueG1sUEsBAi0AFAAGAAgAAAAhANvDJfLbAAAACQEAAA8AAAAAAAAAAAAAAAAAFQQAAGRy&#10;cy9kb3ducmV2LnhtbFBLBQYAAAAABAAEAPMAAAAdBQAAAAA=&#10;" w14:anchorId="4ADC7E9F">
                <v:textbox inset="2.16pt,1.44pt,0,1.44pt">
                  <w:txbxContent>
                    <w:p w:rsidR="00C940CA" w:rsidP="00C940CA" w:rsidRDefault="00C940CA" w14:paraId="3FCD6A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4352" behindDoc="0" locked="0" layoutInCell="1" allowOverlap="1" wp14:editId="2ED7B84B" wp14:anchorId="7C5DA0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9" name="Rectangle 75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80D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9" style="position:absolute;margin-left:210pt;margin-top:-1pt;width:79pt;height:49pt;z-index:259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Ed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hhLHLU7p&#10;N+rGXTcocs72RkqV55v1GkNssewxPMAliuhm8pMGm79Ii0xF49NVYzUlIjC5WWzWNU5C4NFquVmg&#10;j12qt+IAMX1X3pLsMAoIpSjLjz9jOl99vYJ1Gcz5+eylaT8VMvOmWb1i3Xt5Qo64pOkejR78yKgY&#10;TKBkxMEzGl8OHBQlww+Hyjar5aLBTSnBfN2scYOhBIh6/z7Lneg97pJIQMkhgOl6BFw0KrhwZIXZ&#10;Zb3yTryPC/q3n2D3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ficR27AQAATAMAAA4AAAAAAAAAAAAAAAAALgIAAGRycy9l&#10;Mm9Eb2MueG1sUEsBAi0AFAAGAAgAAAAhANvDJfLbAAAACQEAAA8AAAAAAAAAAAAAAAAAFQQAAGRy&#10;cy9kb3ducmV2LnhtbFBLBQYAAAAABAAEAPMAAAAdBQAAAAA=&#10;" w14:anchorId="7C5DA033">
                <v:textbox inset="2.16pt,1.44pt,0,1.44pt">
                  <w:txbxContent>
                    <w:p w:rsidR="00C940CA" w:rsidP="00C940CA" w:rsidRDefault="00C940CA" w14:paraId="58780D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 wp14:editId="565B48B8" wp14:anchorId="24C5E1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0" name="Rectangle 75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8F52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0" style="position:absolute;margin-left:210pt;margin-top:-1pt;width:79pt;height:49pt;z-index:259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AC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9e0tCuS4xSn9&#10;RN24G4wk5+yo+17m+Wa9phA7LHsKj3CJIrqZ/KzA5i/SInPR+HTVWM6JCExuVpu2xocEHq1vNiv0&#10;sUv1Whwgpq/SW5IdRgGhFGX58XtM56svV7Augzk/n7007+dCZtk0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jYEAK7AQAATAMAAA4AAAAAAAAAAAAAAAAALgIAAGRycy9l&#10;Mm9Eb2MueG1sUEsBAi0AFAAGAAgAAAAhANvDJfLbAAAACQEAAA8AAAAAAAAAAAAAAAAAFQQAAGRy&#10;cy9kb3ducmV2LnhtbFBLBQYAAAAABAAEAPMAAAAdBQAAAAA=&#10;" w14:anchorId="24C5E127">
                <v:textbox inset="2.16pt,1.44pt,0,1.44pt">
                  <w:txbxContent>
                    <w:p w:rsidR="00C940CA" w:rsidP="00C940CA" w:rsidRDefault="00C940CA" w14:paraId="428F52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editId="6283D150" wp14:anchorId="0701937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1" name="Rectangle 75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A49D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1" style="position:absolute;margin-left:210pt;margin-top:-1pt;width:79pt;height:49pt;z-index:259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Tp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9rahxHOHU/qJ&#10;unHfW0XO2cFIqeb5znqNMXVY9hQf4RIldGfykwY3f5EWmYrGp6vGaspEYHKz3KxrnITAo9XNZok+&#10;dqleiyOk/FUFR2aHUUAoRVl+/J7y+erLFaybwZyfn7087adCpmnbzQvWfZAn5IhLmh/QaBtGRoU1&#10;kZIRB89o+n3goCix3zwq265uli1uSgmadbvGDYYSIOr92yz3Ygi4SyIDJYcIph8QcNGo4MKRFWaX&#10;9Zp34m1c0L/+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c5Om7AQAATAMAAA4AAAAAAAAAAAAAAAAALgIAAGRycy9l&#10;Mm9Eb2MueG1sUEsBAi0AFAAGAAgAAAAhANvDJfLbAAAACQEAAA8AAAAAAAAAAAAAAAAAFQQAAGRy&#10;cy9kb3ducmV2LnhtbFBLBQYAAAAABAAEAPMAAAAdBQAAAAA=&#10;" w14:anchorId="0701937D">
                <v:textbox inset="2.16pt,1.44pt,0,1.44pt">
                  <w:txbxContent>
                    <w:p w:rsidR="00C940CA" w:rsidP="00C940CA" w:rsidRDefault="00C940CA" w14:paraId="18A49D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editId="40D5D7C6" wp14:anchorId="7601DF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2" name="Rectangle 75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C7FD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2" style="position:absolute;margin-left:210pt;margin-top:-1pt;width:79pt;height:49pt;z-index:259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XG/U27AQAATAMAAA4AAAAAAAAAAAAAAAAALgIAAGRycy9l&#10;Mm9Eb2MueG1sUEsBAi0AFAAGAAgAAAAhANvDJfLbAAAACQEAAA8AAAAAAAAAAAAAAAAAFQQAAGRy&#10;cy9kb3ducmV2LnhtbFBLBQYAAAAABAAEAPMAAAAdBQAAAAA=&#10;" w14:anchorId="7601DF06">
                <v:textbox inset="2.16pt,1.44pt,0,1.44pt">
                  <w:txbxContent>
                    <w:p w:rsidR="00C940CA" w:rsidP="00C940CA" w:rsidRDefault="00C940CA" w14:paraId="6EC7FD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8448" behindDoc="0" locked="0" layoutInCell="1" allowOverlap="1" wp14:editId="7A90F083" wp14:anchorId="66C3A4A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3" name="Rectangle 75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5272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3" style="position:absolute;margin-left:210pt;margin-top:-1pt;width:79pt;height:49pt;z-index:259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mmugEAAEwDAAAOAAAAZHJzL2Uyb0RvYy54bWysU9tu2zAMfR+wfxD0vtix2yU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ubm9bSjx3OKWf&#10;qBv3vVXknB2MlGqe76zXGFOHZU/xES5RQncmP2lw8xdpkalofLpqrKZMBCY37WZd4yQEHq1uNi36&#10;2KV6LY6Q8lcVHJkdRgGhFGX58XvK56svV7BuBnN+fvbytJ8KmWXTXrHugzwhR1zS/IBG2zAyKqyJ&#10;lIw4eEbT7wMHRYn95lHZZnXTNrgpJViumzVuMJQAUe/fZrkXQ8BdEhkoOUQw/YCAy7sFF46sMLus&#10;17wTb+OC/vUn2P0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UIJproBAABMAwAADgAAAAAAAAAAAAAAAAAuAgAAZHJzL2Uy&#10;b0RvYy54bWxQSwECLQAUAAYACAAAACEA28Ml8tsAAAAJAQAADwAAAAAAAAAAAAAAAAAUBAAAZHJz&#10;L2Rvd25yZXYueG1sUEsFBgAAAAAEAAQA8wAAABwFAAAAAA==&#10;" w14:anchorId="66C3A4AA">
                <v:textbox inset="2.16pt,1.44pt,0,1.44pt">
                  <w:txbxContent>
                    <w:p w:rsidR="00C940CA" w:rsidP="00C940CA" w:rsidRDefault="00C940CA" w14:paraId="2F5272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editId="17789212" wp14:anchorId="2567BAD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4" name="Rectangle 75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C965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4" style="position:absolute;margin-left:210pt;margin-top:-1pt;width:79pt;height:49pt;z-index:259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UOuw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e3S0octzil&#10;H6gbd92gyDnbGylVnm/WawyxxbKX8AyXKKKbyU8abP4iLTIVjU9XjdWUiMDkZrFZ1zgJgUer5WaB&#10;Pnap3osDxPRNeUuywygglKIsPz7EdL76dgXrMpjz89lL034qZObNonnDuvfyhBxxSdMTGj34kVEx&#10;mEDJiINnNL4eOChKhu8OlW1WS6wlqQTzdbPGDYYSIOr9xyx3ove4SyIBJYcApusRcNGo4MKRFWaX&#10;9co78TEu6N9/gt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oOVQ67AQAATAMAAA4AAAAAAAAAAAAAAAAALgIAAGRycy9l&#10;Mm9Eb2MueG1sUEsBAi0AFAAGAAgAAAAhANvDJfLbAAAACQEAAA8AAAAAAAAAAAAAAAAAFQQAAGRy&#10;cy9kb3ducmV2LnhtbFBLBQYAAAAABAAEAPMAAAAdBQAAAAA=&#10;" w14:anchorId="2567BADE">
                <v:textbox inset="2.16pt,1.44pt,0,1.44pt">
                  <w:txbxContent>
                    <w:p w:rsidR="00C940CA" w:rsidP="00C940CA" w:rsidRDefault="00C940CA" w14:paraId="61C965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editId="187A7869" wp14:anchorId="0788719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5" name="Rectangle 75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1AA0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5" style="position:absolute;margin-left:210pt;margin-top:-1pt;width:79pt;height:49pt;z-index:259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WiqHlvAEAAEwDAAAOAAAAAAAAAAAAAAAAAC4CAABkcnMv&#10;ZTJvRG9jLnhtbFBLAQItABQABgAIAAAAIQDbwyXy2wAAAAkBAAAPAAAAAAAAAAAAAAAAABYEAABk&#10;cnMvZG93bnJldi54bWxQSwUGAAAAAAQABADzAAAAHgUAAAAA&#10;" w14:anchorId="07887198">
                <v:textbox inset="2.16pt,1.44pt,0,1.44pt">
                  <w:txbxContent>
                    <w:p w:rsidR="00C940CA" w:rsidP="00C940CA" w:rsidRDefault="00C940CA" w14:paraId="4C1AA0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1520" behindDoc="0" locked="0" layoutInCell="1" allowOverlap="1" wp14:editId="5BE91FEF" wp14:anchorId="2D6A23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6" name="Rectangle 75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55FB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6" style="position:absolute;margin-left:210pt;margin-top:-1pt;width:79pt;height:49pt;z-index:259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1U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unhLHLU7p&#10;B+rGXW8kOWcH3XUyzzfrNYbYYtlLeIZLFNHN5CcFNn+RFpmKxqerxnJKRGBys9isa5yEwKPVcrNA&#10;H7tU78UBYvoivSXZYRQQSlGWH7/FdL76dgXrMpjz89lL034qZObNYvm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n281UvAEAAEwDAAAOAAAAAAAAAAAAAAAAAC4CAABkcnMv&#10;ZTJvRG9jLnhtbFBLAQItABQABgAIAAAAIQDbwyXy2wAAAAkBAAAPAAAAAAAAAAAAAAAAABYEAABk&#10;cnMvZG93bnJldi54bWxQSwUGAAAAAAQABADzAAAAHgUAAAAA&#10;" w14:anchorId="2D6A23B8">
                <v:textbox inset="2.16pt,1.44pt,0,1.44pt">
                  <w:txbxContent>
                    <w:p w:rsidR="00C940CA" w:rsidP="00C940CA" w:rsidRDefault="00C940CA" w14:paraId="5A55FB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editId="200A15BF" wp14:anchorId="197B08B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7" name="Rectangle 75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D32F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7" style="position:absolute;margin-left:210pt;margin-top:-1pt;width:79pt;height:49pt;z-index:259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m/vAEAAEwDAAAOAAAAZHJzL2Uyb0RvYy54bWysU9tu2zAMfR/QfxD0vthxm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8vlihLHLU7p&#10;B+rGXTcocs72RkqV55v1GkNssewlPMMliuhm8pMGm79Ii0xF49NVYzUlIjC5WWzWNU5C4NHqdrNA&#10;H7tU78UBYvqmvCXZYRQQSlGWHx9iOl99u4J1Gcz5+eylaT8VMvNmsXzDuvfyhBxxSdMTGj34kVEx&#10;mEDJiINnNL4eOChKhu8OlW1Wt4sGN6UE83Wzxg2GEiDq/ccsd6L3uEsiASWHAKbrEXDRqODCkRVm&#10;l/XKO/ExLujff4Ldb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rXzm/vAEAAEwDAAAOAAAAAAAAAAAAAAAAAC4CAABkcnMv&#10;ZTJvRG9jLnhtbFBLAQItABQABgAIAAAAIQDbwyXy2wAAAAkBAAAPAAAAAAAAAAAAAAAAABYEAABk&#10;cnMvZG93bnJldi54bWxQSwUGAAAAAAQABADzAAAAHgUAAAAA&#10;" w14:anchorId="197B08B7">
                <v:textbox inset="2.16pt,1.44pt,0,1.44pt">
                  <w:txbxContent>
                    <w:p w:rsidR="00C940CA" w:rsidP="00C940CA" w:rsidRDefault="00C940CA" w14:paraId="6FD32F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editId="60FBC91E" wp14:anchorId="3DF0FB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8" name="Rectangle 75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B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8" style="position:absolute;margin-left:210pt;margin-top:-1pt;width:79pt;height:49pt;z-index:259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SJuwEAAEw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8voaZ+W4xSn9&#10;Rt246wZFTtneSKnyfLNeY4gtlj2FRzhHEd1MftJg8xdpkalofLxorKZEBCbXi/WqxkkIPFperRfo&#10;Y5fqvThATN+VtyQ7jAJCKcryw8+YTlffrmBdBnN6Pntp2k2FzLxZ3Lxh3Xl5RI64pOkBjR78yKgY&#10;TKBkxMEzGl/3HBQlww+HyjbLq0WDm1KC+apZoSpQAkS9+5jlTvQed0kkoGQfwHQ9Ai4aFVw4ssLs&#10;vF55Jz7GBf37T7D9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SfBIm7AQAATAMAAA4AAAAAAAAAAAAAAAAALgIAAGRycy9l&#10;Mm9Eb2MueG1sUEsBAi0AFAAGAAgAAAAhANvDJfLbAAAACQEAAA8AAAAAAAAAAAAAAAAAFQQAAGRy&#10;cy9kb3ducmV2LnhtbFBLBQYAAAAABAAEAPMAAAAdBQAAAAA=&#10;" w14:anchorId="3DF0FBE1">
                <v:textbox inset="2.16pt,1.44pt,0,1.44pt">
                  <w:txbxContent>
                    <w:p w:rsidR="00C940CA" w:rsidP="00C940CA" w:rsidRDefault="00C940CA" w14:paraId="339B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editId="06732C9E" wp14:anchorId="365F70B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9" name="Rectangle 75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B887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9" style="position:absolute;margin-left:210pt;margin-top:-1pt;width:79pt;height:49pt;z-index:259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BiuwEAAEw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6+s1JZ47nNIv&#10;1I37zipyyvZGSjXNd9JriKnFsuf4BOcooTuRHzW46Yu0yFg0Pl40VmMmApPrxXpV4yQEHi2v1gv0&#10;sUv1Vhwh5Z8qODI5jAJCKcryw33Kp6uvV7BuAnN6fvLyuBsLmXmzWL5i3QV5RI64pPkRjbZhYFRY&#10;EykZcPCMpj97DooSe+dR2WZ5tWhwU0owXzUr3GAoAaLevc9yL/qAuyQyULKPYLoeAReNCi4cWWF2&#10;Xq9pJ97HB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gb8GK7AQAATAMAAA4AAAAAAAAAAAAAAAAALgIAAGRycy9l&#10;Mm9Eb2MueG1sUEsBAi0AFAAGAAgAAAAhANvDJfLbAAAACQEAAA8AAAAAAAAAAAAAAAAAFQQAAGRy&#10;cy9kb3ducmV2LnhtbFBLBQYAAAAABAAEAPMAAAAdBQAAAAA=&#10;" w14:anchorId="365F70B2">
                <v:textbox inset="2.16pt,1.44pt,0,1.44pt">
                  <w:txbxContent>
                    <w:p w:rsidR="00C940CA" w:rsidP="00C940CA" w:rsidRDefault="00C940CA" w14:paraId="36B887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editId="4877FB97" wp14:anchorId="0B8355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0" name="Rectangle 75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9CA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0" style="position:absolute;margin-left:210pt;margin-top:-1pt;width:79pt;height:49pt;z-index:259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rR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z7cokOcOp/QT&#10;deO+t4qcs4ORUs3znfUaY+qw7Ck+wiVK6M7kJw1u/iItMhWNT1eN1ZSJwORmtWlrfEjg0fpms0If&#10;u1SvxRFS/qqCI7PDKCCUoiw/fk/5fPXlCtbNYM7Pz16e9lMhs2xW7QvWfZAn5IhLmh/QaBtGRoU1&#10;kZIRB89o+n3goCix3zwq26xvVg1uSgmWbdPiBkMJEPX+bZZ7MQTcJZGBkkME0w8IuGhUcOHICrPL&#10;es0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RACtG7AQAATAMAAA4AAAAAAAAAAAAAAAAALgIAAGRycy9l&#10;Mm9Eb2MueG1sUEsBAi0AFAAGAAgAAAAhANvDJfLbAAAACQEAAA8AAAAAAAAAAAAAAAAAFQQAAGRy&#10;cy9kb3ducmV2LnhtbFBLBQYAAAAABAAEAPMAAAAdBQAAAAA=&#10;" w14:anchorId="0B83559C">
                <v:textbox inset="2.16pt,1.44pt,0,1.44pt">
                  <w:txbxContent>
                    <w:p w:rsidR="00C940CA" w:rsidP="00C940CA" w:rsidRDefault="00C940CA" w14:paraId="619CA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editId="7D02A84E" wp14:anchorId="3DFBB9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1" name="Rectangle 75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8DF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1" style="position:absolute;margin-left:210pt;margin-top:-1pt;width:79pt;height:49pt;z-index:259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46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+bahxHOHU/qJ&#10;unHfW0XO2cFIqeb5znqNMXVY9hQf4RIldGfykwY3f5EWmYrGp6vGaspEYHKz3KxrnITAo9XNZok+&#10;dqleiyOk/FUFR2aHUUAoRVl+/J7y+erLFaybwZyfn7087adCpmmXmxes+yBPyBGXND+g0TaMjApr&#10;IiUjDp7R9PvAQVFiv3lUtl3dLFvclBI063aNGwwlQNT7t1nuxRBwl0QGSg4RTD8g4KJRwYUjK8wu&#10;6zXvxNu4oH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jE/jq7AQAATAMAAA4AAAAAAAAAAAAAAAAALgIAAGRycy9l&#10;Mm9Eb2MueG1sUEsBAi0AFAAGAAgAAAAhANvDJfLbAAAACQEAAA8AAAAAAAAAAAAAAAAAFQQAAGRy&#10;cy9kb3ducmV2LnhtbFBLBQYAAAAABAAEAPMAAAAdBQAAAAA=&#10;" w14:anchorId="3DFBB95B">
                <v:textbox inset="2.16pt,1.44pt,0,1.44pt">
                  <w:txbxContent>
                    <w:p w:rsidR="00C940CA" w:rsidP="00C940CA" w:rsidRDefault="00C940CA" w14:paraId="4D8DF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7664" behindDoc="0" locked="0" layoutInCell="1" allowOverlap="1" wp14:editId="0FAE169C" wp14:anchorId="69FFA6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2" name="Rectangle 75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62E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2" style="position:absolute;margin-left:210pt;margin-top:-1pt;width:79pt;height:49pt;z-index:259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7rTmq7AQAATAMAAA4AAAAAAAAAAAAAAAAALgIAAGRycy9l&#10;Mm9Eb2MueG1sUEsBAi0AFAAGAAgAAAAhANvDJfLbAAAACQEAAA8AAAAAAAAAAAAAAAAAFQQAAGRy&#10;cy9kb3ducmV2LnhtbFBLBQYAAAAABAAEAPMAAAAdBQAAAAA=&#10;" w14:anchorId="69FFA6C7">
                <v:textbox inset="2.16pt,1.44pt,0,1.44pt">
                  <w:txbxContent>
                    <w:p w:rsidR="00C940CA" w:rsidP="00C940CA" w:rsidRDefault="00C940CA" w14:paraId="3462E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8688" behindDoc="0" locked="0" layoutInCell="1" allowOverlap="1" wp14:editId="10FC3A06" wp14:anchorId="24A60AE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3" name="Rectangle 75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F120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3" style="position:absolute;margin-left:210pt;margin-top:-1pt;width:79pt;height:49pt;z-index:259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m+6gboBAABMAwAADgAAAAAAAAAAAAAAAAAuAgAAZHJzL2Uy&#10;b0RvYy54bWxQSwECLQAUAAYACAAAACEA28Ml8tsAAAAJAQAADwAAAAAAAAAAAAAAAAAUBAAAZHJz&#10;L2Rvd25yZXYueG1sUEsFBgAAAAAEAAQA8wAAABwFAAAAAA==&#10;" w14:anchorId="24A60AE2">
                <v:textbox inset="2.16pt,1.44pt,0,1.44pt">
                  <w:txbxContent>
                    <w:p w:rsidR="00C940CA" w:rsidP="00C940CA" w:rsidRDefault="00C940CA" w14:paraId="29F120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editId="4900E2AC" wp14:anchorId="374ABB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4" name="Rectangle 75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56FE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4" style="position:absolute;margin-left:210pt;margin-top:-1pt;width:79pt;height:49pt;z-index:259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Yp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3S0octzil&#10;H6gbd92gyDnbGylVnm/WawyxxbKX8AyXKKKbyU8abP4iLTIVjU9XjdWUiMDkZrFZ1zgJgUer5WaB&#10;Pnap3osDxPRVeUuywygglKIsPz7GdL76dgXrMpjz89lL034qZObNsnn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ChI+YpvAEAAEwDAAAOAAAAAAAAAAAAAAAAAC4CAABkcnMv&#10;ZTJvRG9jLnhtbFBLAQItABQABgAIAAAAIQDbwyXy2wAAAAkBAAAPAAAAAAAAAAAAAAAAABYEAABk&#10;cnMvZG93bnJldi54bWxQSwUGAAAAAAQABADzAAAAHgUAAAAA&#10;" w14:anchorId="374ABB51">
                <v:textbox inset="2.16pt,1.44pt,0,1.44pt">
                  <w:txbxContent>
                    <w:p w:rsidR="00C940CA" w:rsidP="00C940CA" w:rsidRDefault="00C940CA" w14:paraId="5456FE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editId="4D835042" wp14:anchorId="4204CEE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5" name="Rectangle 75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C843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5" style="position:absolute;margin-left:210pt;margin-top:-1pt;width:79pt;height:49pt;z-index:259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LC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+jhLHLU7p&#10;B+rGXW8kOWcH3XUyzzfrNYbYYtlLeIZLFNHN5CcFNn+RFpmKxqerxnJKRGBys9isa5yEwKPVcrNA&#10;H7tU78UBYvoivSXZYRQQSlGWH7/FdL76dgXrMpjz89lL034qZObNcvG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tpxLCvAEAAEwDAAAOAAAAAAAAAAAAAAAAAC4CAABkcnMv&#10;ZTJvRG9jLnhtbFBLAQItABQABgAIAAAAIQDbwyXy2wAAAAkBAAAPAAAAAAAAAAAAAAAAABYEAABk&#10;cnMvZG93bnJldi54bWxQSwUGAAAAAAQABADzAAAAHgUAAAAA&#10;" w14:anchorId="4204CEEE">
                <v:textbox inset="2.16pt,1.44pt,0,1.44pt">
                  <w:txbxContent>
                    <w:p w:rsidR="00C940CA" w:rsidP="00C940CA" w:rsidRDefault="00C940CA" w14:paraId="5BC843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editId="5338DEFB" wp14:anchorId="41AADE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6" name="Rectangle 75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B9A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6" style="position:absolute;margin-left:210pt;margin-top:-1pt;width:79pt;height:49pt;z-index:259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z2fnO7AQAATAMAAA4AAAAAAAAAAAAAAAAALgIAAGRycy9l&#10;Mm9Eb2MueG1sUEsBAi0AFAAGAAgAAAAhANvDJfLbAAAACQEAAA8AAAAAAAAAAAAAAAAAFQQAAGRy&#10;cy9kb3ducmV2LnhtbFBLBQYAAAAABAAEAPMAAAAdBQAAAAA=&#10;" w14:anchorId="41AADEF9">
                <v:textbox inset="2.16pt,1.44pt,0,1.44pt">
                  <w:txbxContent>
                    <w:p w:rsidR="00C940CA" w:rsidP="00C940CA" w:rsidRDefault="00C940CA" w14:paraId="1E5B9A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2784" behindDoc="0" locked="0" layoutInCell="1" allowOverlap="1" wp14:editId="71D5471D" wp14:anchorId="47CF2B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7" name="Rectangle 75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7FAE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7" style="position:absolute;margin-left:210pt;margin-top:-1pt;width:79pt;height:49pt;z-index:259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Y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5+RYnjFqf0&#10;A3XjrjeSnLOD7jqZ55v1GkNssewlPMMliuhm8pMCm79Ii0xF49NVYzklIjC5WWzWNU5C4NFquVmg&#10;j12q9+IAMX2R3pLsMAoIpSjLj99iOl99u4J1Gcz5+eylaT8VMvNmefe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QcoqYvAEAAEwDAAAOAAAAAAAAAAAAAAAAAC4CAABkcnMv&#10;ZTJvRG9jLnhtbFBLAQItABQABgAIAAAAIQDbwyXy2wAAAAkBAAAPAAAAAAAAAAAAAAAAABYEAABk&#10;cnMvZG93bnJldi54bWxQSwUGAAAAAAQABADzAAAAHgUAAAAA&#10;" w14:anchorId="47CF2BEF">
                <v:textbox inset="2.16pt,1.44pt,0,1.44pt">
                  <w:txbxContent>
                    <w:p w:rsidR="00C940CA" w:rsidP="00C940CA" w:rsidRDefault="00C940CA" w14:paraId="567FAE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editId="5029D511" wp14:anchorId="1E1614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8" name="Rectangle 75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FA81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8" style="position:absolute;margin-left:210pt;margin-top:-1pt;width:79pt;height:49pt;z-index:259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eu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/XmFs3Lc4pR+&#10;om7c9UaSS3bQXSfzfLNeY4gtlj2FR7hGEd1MflJg8xdpkalofL5pLKdEBCa3i+2mxkkIPFovtwv0&#10;sUv1Whwgpq/SW5IdRgGhFGX56XtMl6svV7Aug7k8n700HaZCZt4sVy9YD747I0dc0vSARhk/MiqM&#10;DpSMOHhG4+8jB0mJ+eZQ2Wa9XDS4KSWYb5oNqgIlQNSHt1nuxOBxl0QCSo4BdD8g4KJRwYUjK8yu&#10;65V34m1c0L/+BP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+yt667AQAATAMAAA4AAAAAAAAAAAAAAAAALgIAAGRycy9l&#10;Mm9Eb2MueG1sUEsBAi0AFAAGAAgAAAAhANvDJfLbAAAACQEAAA8AAAAAAAAAAAAAAAAAFQQAAGRy&#10;cy9kb3ducmV2LnhtbFBLBQYAAAAABAAEAPMAAAAdBQAAAAA=&#10;" w14:anchorId="1E1614D4">
                <v:textbox inset="2.16pt,1.44pt,0,1.44pt">
                  <w:txbxContent>
                    <w:p w:rsidR="00C940CA" w:rsidP="00C940CA" w:rsidRDefault="00C940CA" w14:paraId="54FA81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editId="78FC3DF0" wp14:anchorId="6FDFD5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9" name="Rectangle 75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F76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9" style="position:absolute;margin-left:210pt;margin-top:-1pt;width:79pt;height:49pt;z-index:259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NF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3dhhLHLE7p&#10;B+rGXG8kOWcHLYTM8816jSG2WPYSnuESRXQz+UmBzV+kRaai8emqsZwS4ZjcLDbrGifB8Wi13CzQ&#10;xy7Ve3GAmL5Kb0l2OgoIpSjLjo8xna++XcG6DOb8fPbStJ8KmXmzXL1h3XtxQo64pOkJjTJ+7Cg3&#10;OlAy4uA7Gl8PDCQl5ptDZZvVctHgppRgvm7WuMFQAkS9/5hljg8ed4knoOQQQPcDAi4aFVw4ssLs&#10;sl55Jz7GB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M2Q0W7AQAATAMAAA4AAAAAAAAAAAAAAAAALgIAAGRycy9l&#10;Mm9Eb2MueG1sUEsBAi0AFAAGAAgAAAAhANvDJfLbAAAACQEAAA8AAAAAAAAAAAAAAAAAFQQAAGRy&#10;cy9kb3ducmV2LnhtbFBLBQYAAAAABAAEAPMAAAAdBQAAAAA=&#10;" w14:anchorId="6FDFD506">
                <v:textbox inset="2.16pt,1.44pt,0,1.44pt">
                  <w:txbxContent>
                    <w:p w:rsidR="00C940CA" w:rsidP="00C940CA" w:rsidRDefault="00C940CA" w14:paraId="430F76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0432" behindDoc="0" locked="0" layoutInCell="1" allowOverlap="1" wp14:editId="7A14B48A" wp14:anchorId="7FE11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0" name="Rectangle 75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472A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0" style="position:absolute;margin-left:210pt;margin-top:11pt;width:77pt;height:162pt;z-index:259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bizuduwEAAE0DAAAOAAAAAAAAAAAAAAAAAC4CAABkcnMv&#10;ZTJvRG9jLnhtbFBLAQItABQABgAIAAAAIQDFxEkf3AAAAAoBAAAPAAAAAAAAAAAAAAAAABUEAABk&#10;cnMvZG93bnJldi54bWxQSwUGAAAAAAQABADzAAAAHgUAAAAA&#10;" w14:anchorId="7FE11CA4">
                <v:textbox inset="2.16pt,1.44pt,0,1.44pt">
                  <w:txbxContent>
                    <w:p w:rsidR="00C940CA" w:rsidP="00C940CA" w:rsidRDefault="00C940CA" w14:paraId="09472A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1456" behindDoc="0" locked="0" layoutInCell="1" allowOverlap="1" wp14:editId="62AE9D40" wp14:anchorId="075F00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1" name="Rectangle 75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3FC5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1" style="position:absolute;margin-left:210pt;margin-top:11pt;width:79pt;height:162pt;z-index:259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q1z5uwEAAE0DAAAOAAAAAAAAAAAAAAAAAC4CAABkcnMv&#10;ZTJvRG9jLnhtbFBLAQItABQABgAIAAAAIQC2Y/vm3AAAAAoBAAAPAAAAAAAAAAAAAAAAABUEAABk&#10;cnMvZG93bnJldi54bWxQSwUGAAAAAAQABADzAAAAHgUAAAAA&#10;" w14:anchorId="075F00CE">
                <v:textbox inset="2.16pt,1.44pt,0,1.44pt">
                  <w:txbxContent>
                    <w:p w:rsidR="00C940CA" w:rsidP="00C940CA" w:rsidRDefault="00C940CA" w14:paraId="013FC5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editId="50C2E1B9" wp14:anchorId="5FD385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2" name="Rectangle 75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0D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2" style="position:absolute;margin-left:210pt;margin-top:11pt;width:77pt;height:162pt;z-index:259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VZuw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bXt+uWEsctduk7&#10;+sbdMClyro5GSpX7m/2aQ+zx2nN4gksWcZnFLxps/qIsshSPT1eP1ZKIwOJd03U1dkLgVlt33RoT&#10;hKlebweI6bPyluQFo4BcirX8+DWm89GXI3gvszm/n1dp2S9FTdPeFtxc3Ht5QpE4pekRg578zKiY&#10;TKBkxs4zGn8dOChKpi8OrW3X3Q06kUrSbNoNjjCUBGnv31a5E6PHYRIJKDkEMMOIhItJhRf2rCi7&#10;zFceird5Yf/6F+x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B+l9VZuwEAAE0DAAAOAAAAAAAAAAAAAAAAAC4CAABkcnMv&#10;ZTJvRG9jLnhtbFBLAQItABQABgAIAAAAIQDFxEkf3AAAAAoBAAAPAAAAAAAAAAAAAAAAABUEAABk&#10;cnMvZG93bnJldi54bWxQSwUGAAAAAAQABADzAAAAHgUAAAAA&#10;" w14:anchorId="5FD385DA">
                <v:textbox inset="2.16pt,1.44pt,0,1.44pt">
                  <w:txbxContent>
                    <w:p w:rsidR="00C940CA" w:rsidP="00C940CA" w:rsidRDefault="00C940CA" w14:paraId="380D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3504" behindDoc="0" locked="0" layoutInCell="1" allowOverlap="1" wp14:editId="2772C5E3" wp14:anchorId="5F5A54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3" name="Rectangle 75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6D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3" style="position:absolute;margin-left:210pt;margin-top:11pt;width:77pt;height:162pt;z-index:259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D3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2/UNJY5b7NJ3&#10;9I27YVLkXB2NlCr3N/s1h9jjtefwBJcs4jKLXzTY/EVZZCken64eqyURgcW7putq7ITArbbuujUm&#10;CFO93A4Q02flLckLRgG5FGv58WtM56N/juC9zOb8fl6lZb8UNU17eyW79/KEInFK0yMGPfmZUTGZ&#10;QMmMnWc0/jpwUJRMXxxa2667mxZHpSTNpt3gCENJkPb+dZU7MXocJpGAkkMAM4xIuLxbeGHPirLL&#10;fOWheJ0X9i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2kqD3uwEAAE0DAAAOAAAAAAAAAAAAAAAAAC4CAABkcnMv&#10;ZTJvRG9jLnhtbFBLAQItABQABgAIAAAAIQDFxEkf3AAAAAoBAAAPAAAAAAAAAAAAAAAAABUEAABk&#10;cnMvZG93bnJldi54bWxQSwUGAAAAAAQABADzAAAAHgUAAAAA&#10;" w14:anchorId="5F5A54C4">
                <v:textbox inset="2.16pt,1.44pt,0,1.44pt">
                  <w:txbxContent>
                    <w:p w:rsidR="00C940CA" w:rsidP="00C940CA" w:rsidRDefault="00C940CA" w14:paraId="6F26D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4528" behindDoc="0" locked="0" layoutInCell="1" allowOverlap="1" wp14:editId="1B25E89D" wp14:anchorId="791E51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4" name="Rectangle 75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F7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4" style="position:absolute;margin-left:210pt;margin-top:11pt;width:79pt;height:162pt;z-index:259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HoblrwBAABNAwAADgAAAAAAAAAAAAAAAAAuAgAAZHJz&#10;L2Uyb0RvYy54bWxQSwECLQAUAAYACAAAACEAtmP75twAAAAKAQAADwAAAAAAAAAAAAAAAAAWBAAA&#10;ZHJzL2Rvd25yZXYueG1sUEsFBgAAAAAEAAQA8wAAAB8FAAAAAA==&#10;" w14:anchorId="791E5168">
                <v:textbox inset="2.16pt,1.44pt,0,1.44pt">
                  <w:txbxContent>
                    <w:p w:rsidR="00C940CA" w:rsidP="00C940CA" w:rsidRDefault="00C940CA" w14:paraId="7A9F7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5552" behindDoc="0" locked="0" layoutInCell="1" allowOverlap="1" wp14:editId="3C163717" wp14:anchorId="18597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5" name="Rectangle 75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D6BA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5" style="position:absolute;margin-left:210pt;margin-top:11pt;width:77pt;height:162pt;z-index:259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zy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rpaUOG6xS7/R&#10;N+66QZFTtTdSqrm/s19jiC1eewqPcM4iLmfxkwY7f1EWmbLHx4vHakpEYPG2apoSOyFwqy6bZoUJ&#10;whRvtwPE9F15S+YFo4BcsrX88DOm09HXI3hvZnN6f16laTdlNVW9vHklu/PyiCJxStMDBj34kVEx&#10;mEDJiJ1nNP7Zc1CUDD8cWluvmpsaRyUn1bpe4whDTpD27n2VO9F7HCaRgJJ9ANP1SDiblHlhz7Ky&#10;83zNQ/E+z+zf/oLtX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4Fp88rwBAABNAwAADgAAAAAAAAAAAAAAAAAuAgAAZHJz&#10;L2Uyb0RvYy54bWxQSwECLQAUAAYACAAAACEAxcRJH9wAAAAKAQAADwAAAAAAAAAAAAAAAAAWBAAA&#10;ZHJzL2Rvd25yZXYueG1sUEsFBgAAAAAEAAQA8wAAAB8FAAAAAA==&#10;" w14:anchorId="18597CD2">
                <v:textbox inset="2.16pt,1.44pt,0,1.44pt">
                  <w:txbxContent>
                    <w:p w:rsidR="00C940CA" w:rsidP="00C940CA" w:rsidRDefault="00C940CA" w14:paraId="48D6BA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6576" behindDoc="0" locked="0" layoutInCell="1" allowOverlap="1" wp14:editId="793450BF" wp14:anchorId="3B4C4D0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6" name="Rectangle 75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CE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6" style="position:absolute;margin-left:211pt;margin-top:11pt;width:77pt;height:162pt;z-index:259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N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9S0lnjvs0g/0&#10;jfvBKnKujkZKtfR38WuKqcdrT/ERLlnC5SJ+1uCWL8oic/H4dPVYzZkILH5quq7GTgjcauuuW2OC&#10;MNXr7Qgpf1HBkWXBKCCXYi0/fkv5fPTlCN5b2JzfX1Z53s9FTdPedC9k90GeUCROaX7AoG2YGBXW&#10;REom7Dyj6deBg6LEfvVobbvuPrY4KiVpNu0GRxhKgrT3b6vcizHgMIkMlBwimGFEwsWkwgt7VpRd&#10;5msZird5Yf/6F+x+Aw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J2Iko27AQAATQMAAA4AAAAAAAAAAAAAAAAALgIAAGRycy9l&#10;Mm9Eb2MueG1sUEsBAi0AFAAGAAgAAAAhAKtB1SbbAAAACgEAAA8AAAAAAAAAAAAAAAAAFQQAAGRy&#10;cy9kb3ducmV2LnhtbFBLBQYAAAAABAAEAPMAAAAdBQAAAAA=&#10;" w14:anchorId="3B4C4D0A">
                <v:textbox inset="2.16pt,1.44pt,0,1.44pt">
                  <w:txbxContent>
                    <w:p w:rsidR="00C940CA" w:rsidP="00C940CA" w:rsidRDefault="00C940CA" w14:paraId="7DFCE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7600" behindDoc="0" locked="0" layoutInCell="1" allowOverlap="1" wp14:editId="1DC01F78" wp14:anchorId="670AA0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7" name="Rectangle 75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F6A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7" style="position:absolute;margin-left:210pt;margin-top:11pt;width:79pt;height:162pt;z-index:259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aj16bwBAABNAwAADgAAAAAAAAAAAAAAAAAuAgAAZHJz&#10;L2Uyb0RvYy54bWxQSwECLQAUAAYACAAAACEAtmP75twAAAAKAQAADwAAAAAAAAAAAAAAAAAWBAAA&#10;ZHJzL2Rvd25yZXYueG1sUEsFBgAAAAAEAAQA8wAAAB8FAAAAAA==&#10;" w14:anchorId="670AA09A">
                <v:textbox inset="2.16pt,1.44pt,0,1.44pt">
                  <w:txbxContent>
                    <w:p w:rsidR="00C940CA" w:rsidP="00C940CA" w:rsidRDefault="00C940CA" w14:paraId="04F6A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8624" behindDoc="0" locked="0" layoutInCell="1" allowOverlap="1" wp14:editId="5AAD62E3" wp14:anchorId="6E840B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8" name="Rectangle 75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5B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8" style="position:absolute;margin-left:210pt;margin-top:11pt;width:77pt;height:162pt;z-index:259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X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NfbKc4dd+oG+&#10;cT9YRc7V0Uiplv4ufk0x9XjtKT7CJUu4XMTPGtzyRVlkLh6frh6rOROBxU9N19XYCYFbbd11a0wQ&#10;pnq9HSHlLyo4siwYBeRSrOXHbymfj74cwXsLm/P7yyrP+7moadqb2xey+yBPKBKnND9g0DZMjApr&#10;IiUTdp7R9OvAQVFiv3q0tl13H1sclZI0m3aDtkBJkPb+bZV7MQYcJpGBkkMEM4xIuJhUeGHPirLL&#10;fC1D8TYv7F//gt1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EzrBXuwEAAE0DAAAOAAAAAAAAAAAAAAAAAC4CAABkcnMv&#10;ZTJvRG9jLnhtbFBLAQItABQABgAIAAAAIQDFxEkf3AAAAAoBAAAPAAAAAAAAAAAAAAAAABUEAABk&#10;cnMvZG93bnJldi54bWxQSwUGAAAAAAQABADzAAAAHgUAAAAA&#10;" w14:anchorId="6E840B2B">
                <v:textbox inset="2.16pt,1.44pt,0,1.44pt">
                  <w:txbxContent>
                    <w:p w:rsidR="00C940CA" w:rsidP="00C940CA" w:rsidRDefault="00C940CA" w14:paraId="6295B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editId="4194D9C0" wp14:anchorId="48B778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9" name="Rectangle 75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710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9" style="position:absolute;margin-left:210pt;margin-top:11pt;width:77pt;height:162pt;z-index:259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MvF+bwBAABNAwAADgAAAAAAAAAAAAAAAAAuAgAAZHJz&#10;L2Uyb0RvYy54bWxQSwECLQAUAAYACAAAACEAxcRJH9wAAAAKAQAADwAAAAAAAAAAAAAAAAAWBAAA&#10;ZHJzL2Rvd25yZXYueG1sUEsFBgAAAAAEAAQA8wAAAB8FAAAAAA==&#10;" w14:anchorId="48B77874">
                <v:textbox inset="2.16pt,1.44pt,0,1.44pt">
                  <w:txbxContent>
                    <w:p w:rsidR="00C940CA" w:rsidP="00C940CA" w:rsidRDefault="00C940CA" w14:paraId="338710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0672" behindDoc="0" locked="0" layoutInCell="1" allowOverlap="1" wp14:editId="6EA22587" wp14:anchorId="06726B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0" name="Rectangle 75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42F7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0" style="position:absolute;margin-left:210pt;margin-top:11pt;width:79pt;height:162pt;z-index:259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H1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1y0a5LjFLv1E&#10;37jrR0VO1cFIqXJ/s19TiB1eew5PcM4iLrP4WYPNX5RF5uLx8eKxmhMRWLy5umlrfEjgVlOvVmtM&#10;EKZ6ux0gpu/KW5IXjAJyKdbyw31Mp6OvR/BeZnN6P6/SvJuLmmVz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iBH1uwEAAE0DAAAOAAAAAAAAAAAAAAAAAC4CAABkcnMv&#10;ZTJvRG9jLnhtbFBLAQItABQABgAIAAAAIQC2Y/vm3AAAAAoBAAAPAAAAAAAAAAAAAAAAABUEAABk&#10;cnMvZG93bnJldi54bWxQSwUGAAAAAAQABADzAAAAHgUAAAAA&#10;" w14:anchorId="06726BE7">
                <v:textbox inset="2.16pt,1.44pt,0,1.44pt">
                  <w:txbxContent>
                    <w:p w:rsidR="00C940CA" w:rsidP="00C940CA" w:rsidRDefault="00C940CA" w14:paraId="1542F7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editId="0F60231B" wp14:anchorId="5D8697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1" name="Rectangle 75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71E6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1" style="position:absolute;margin-left:210pt;margin-top:11pt;width:79pt;height:162pt;z-index:259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41kW7wBAABNAwAADgAAAAAAAAAAAAAAAAAuAgAAZHJz&#10;L2Uyb0RvYy54bWxQSwECLQAUAAYACAAAACEAtmP75twAAAAKAQAADwAAAAAAAAAAAAAAAAAWBAAA&#10;ZHJzL2Rvd25yZXYueG1sUEsFBgAAAAAEAAQA8wAAAB8FAAAAAA==&#10;" w14:anchorId="5D86971D">
                <v:textbox inset="2.16pt,1.44pt,0,1.44pt">
                  <w:txbxContent>
                    <w:p w:rsidR="00C940CA" w:rsidP="00C940CA" w:rsidRDefault="00C940CA" w14:paraId="2A71E6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2720" behindDoc="0" locked="0" layoutInCell="1" allowOverlap="1" wp14:editId="1882E18B" wp14:anchorId="762F88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2" name="Rectangle 75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D42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2" style="position:absolute;margin-left:210pt;margin-top:11pt;width:79pt;height:162pt;z-index:259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di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r9uGEsctdukH&#10;+sZdPypyqg5GSpX7m/2aQuzw2kt4hnMWcZnFzxps/qIsMhePjxeP1ZyIwOLt1W1bYycEbjX1arXG&#10;BGGqt9sBYvqmvCV5wSggl2ItPzzGdDr6egTvZTan9/Mqzbu5qFk2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fwdnYrwBAABNAwAADgAAAAAAAAAAAAAAAAAuAgAAZHJz&#10;L2Uyb0RvYy54bWxQSwECLQAUAAYACAAAACEAtmP75twAAAAKAQAADwAAAAAAAAAAAAAAAAAWBAAA&#10;ZHJzL2Rvd25yZXYueG1sUEsFBgAAAAAEAAQA8wAAAB8FAAAAAA==&#10;" w14:anchorId="762F880A">
                <v:textbox inset="2.16pt,1.44pt,0,1.44pt">
                  <w:txbxContent>
                    <w:p w:rsidR="00C940CA" w:rsidP="00C940CA" w:rsidRDefault="00C940CA" w14:paraId="52D42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3744" behindDoc="0" locked="0" layoutInCell="1" allowOverlap="1" wp14:editId="3157B2F4" wp14:anchorId="701359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3" name="Rectangle 75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99AF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3" style="position:absolute;margin-left:210pt;margin-top:11pt;width:79pt;height:162pt;z-index:259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M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4+tStKPHfYpR/o&#10;G/e9VeRcHYyUau7v7NcYU4fXnuMTXLKEy1n8pMHNX5RFpuLx6eqxmjIRWLxb3bU1dkLgVlOv1xtM&#10;EKZ6vR0h5S8qODIvGAXkUqzlx28pn4++HMF7M5vz+/MqT/upqFk2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3AhLMuwEAAE0DAAAOAAAAAAAAAAAAAAAAAC4CAABkcnMv&#10;ZTJvRG9jLnhtbFBLAQItABQABgAIAAAAIQC2Y/vm3AAAAAoBAAAPAAAAAAAAAAAAAAAAABUEAABk&#10;cnMvZG93bnJldi54bWxQSwUGAAAAAAQABADzAAAAHgUAAAAA&#10;" w14:anchorId="7013595A">
                <v:textbox inset="2.16pt,1.44pt,0,1.44pt">
                  <w:txbxContent>
                    <w:p w:rsidR="00C940CA" w:rsidP="00C940CA" w:rsidRDefault="00C940CA" w14:paraId="0199AF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4768" behindDoc="0" locked="0" layoutInCell="1" allowOverlap="1" wp14:editId="1AC6135C" wp14:anchorId="0C790B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4" name="Rectangle 75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5FAE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4" style="position:absolute;margin-left:210pt;margin-top:11pt;width:79pt;height:162pt;z-index:259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tnvA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P1dbuixDGLXfqJ&#10;vjE3GElO1VELIXN/s19TiB1eew5PcM4iLrP4WYHNX5RF5uLx8eKxnBPhWLy9um1r7ATHraZerdaY&#10;IEz1djtATN+ktyQvegrIpVjLDg8xnY6+HsF7mc3p/bxK824uapbNTfNKdufFEUXilKZHDMr4qafc&#10;6EDJhJ3vafy9ZyApMd8dWtusV1cNjkpJlm3T4ghDSZD27n2VOT56HCaegJJ9AD2MSLiYVHhhz4qy&#10;83zloXifF/Zvf8H2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c+7Z7wBAABNAwAADgAAAAAAAAAAAAAAAAAuAgAAZHJz&#10;L2Uyb0RvYy54bWxQSwECLQAUAAYACAAAACEAtmP75twAAAAKAQAADwAAAAAAAAAAAAAAAAAWBAAA&#10;ZHJzL2Rvd25yZXYueG1sUEsFBgAAAAAEAAQA8wAAAB8FAAAAAA==&#10;" w14:anchorId="0C790BCB">
                <v:textbox inset="2.16pt,1.44pt,0,1.44pt">
                  <w:txbxContent>
                    <w:p w:rsidR="00C940CA" w:rsidP="00C940CA" w:rsidRDefault="00C940CA" w14:paraId="525FAE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5792" behindDoc="0" locked="0" layoutInCell="1" allowOverlap="1" wp14:editId="5357627B" wp14:anchorId="3BE175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5" name="Rectangle 75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80EA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5" style="position:absolute;margin-left:210pt;margin-top:11pt;width:79pt;height:162pt;z-index:259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7JvAEAAE0DAAAOAAAAZHJzL2Uyb0RvYy54bWysU8tu2zAQvBfoPxC815JlJ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xubtobShy32KUf&#10;6Bt3/ajIuToYKVXub/ZrCrHDa8/hCS5ZxGUWP2uw+YuyyFw8Pl09VnMiAot3q7u2xk4I3Grq9XqD&#10;CcJUb7cDxPRFeUvyglFALsVafvwW0/no6xG8l9mc38+rNO/nombZ3K5eye69PKFInNL0iEGPfmJU&#10;jCZQMmHnGY2/DhwUJeNXh9Y2m/WqwVEpybJtWhxhKAnS3r+vcicGj8MkElByCGD6A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4crOybwBAABNAwAADgAAAAAAAAAAAAAAAAAuAgAAZHJz&#10;L2Uyb0RvYy54bWxQSwECLQAUAAYACAAAACEAtmP75twAAAAKAQAADwAAAAAAAAAAAAAAAAAWBAAA&#10;ZHJzL2Rvd25yZXYueG1sUEsFBgAAAAAEAAQA8wAAAB8FAAAAAA==&#10;" w14:anchorId="3BE17522">
                <v:textbox inset="2.16pt,1.44pt,0,1.44pt">
                  <w:txbxContent>
                    <w:p w:rsidR="00C940CA" w:rsidP="00C940CA" w:rsidRDefault="00C940CA" w14:paraId="5880EA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6816" behindDoc="0" locked="0" layoutInCell="1" allowOverlap="1" wp14:editId="2CC1EDBB" wp14:anchorId="5A69ED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6" name="Rectangle 75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A4C0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6" style="position:absolute;margin-left:210pt;margin-top:11pt;width:79pt;height:162pt;z-index:259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C2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T+2aEsctdukH&#10;+sbdYCQ5V0fd9zL3N/s1hdjhtefwBJcs4jKLnxXY/EVZZC4en64eyzkRgcW727u2xk4I3Grq1WqD&#10;CcJUr7cDxPRFekvyglFALsVafvwW0/noyxG8l9mc38+rNO/nombZrFcvZPe+P6FInNL0iEEZPzEq&#10;jA6UTNh5RuPvAwdJifnq0Npms7pt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nBggtrwBAABNAwAADgAAAAAAAAAAAAAAAAAuAgAAZHJz&#10;L2Uyb0RvYy54bWxQSwECLQAUAAYACAAAACEAtmP75twAAAAKAQAADwAAAAAAAAAAAAAAAAAWBAAA&#10;ZHJzL2Rvd25yZXYueG1sUEsFBgAAAAAEAAQA8wAAAB8FAAAAAA==&#10;" w14:anchorId="5A69ED50">
                <v:textbox inset="2.16pt,1.44pt,0,1.44pt">
                  <w:txbxContent>
                    <w:p w:rsidR="00C940CA" w:rsidP="00C940CA" w:rsidRDefault="00C940CA" w14:paraId="0CA4C0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7840" behindDoc="0" locked="0" layoutInCell="1" allowOverlap="1" wp14:editId="2A96756B" wp14:anchorId="26C9E65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7" name="Rectangle 75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DD77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7" style="position:absolute;margin-left:210pt;margin-top:11pt;width:79pt;height:162pt;z-index:259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UY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63ZNieMWu/QL&#10;feNuMJKcqqPue5n7m/2aQuzw2lN4hHMWcZnFzwps/qIsMhePjxeP5ZyIwOLt1W1bYycEbjX1arXG&#10;BGGq19sBYvomvSV5wSggl2ItP/yI6XT05Qjey2xO7+dVmndzUbNsbq5fyO58f0SROKXpAYMyfmJU&#10;GB0ombDzjMY/ew6SEvPdobXNenXV4KiUZNk2LY4wlARp795WuROjx2ESCSjZB9DDiISLSYUX9qwo&#10;O89XHoq3eWH/+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B1VGLwBAABNAwAADgAAAAAAAAAAAAAAAAAuAgAAZHJz&#10;L2Uyb0RvYy54bWxQSwECLQAUAAYACAAAACEAtmP75twAAAAKAQAADwAAAAAAAAAAAAAAAAAWBAAA&#10;ZHJzL2Rvd25yZXYueG1sUEsFBgAAAAAEAAQA8wAAAB8FAAAAAA==&#10;" w14:anchorId="26C9E658">
                <v:textbox inset="2.16pt,1.44pt,0,1.44pt">
                  <w:txbxContent>
                    <w:p w:rsidR="00C940CA" w:rsidP="00C940CA" w:rsidRDefault="00C940CA" w14:paraId="06DD77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8864" behindDoc="0" locked="0" layoutInCell="1" allowOverlap="1" wp14:editId="0A56B597" wp14:anchorId="69234D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8" name="Rectangle 75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29D3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8" style="position:absolute;margin-left:210pt;margin-top:11pt;width:79pt;height:162pt;z-index:259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JsuwEAAE0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OrmzX2ynGLXfqJ&#10;vnHXDYqcqr2RUuX+Zr/GEFu89hKe4ZxFXGbxkwabvyiLTMXj48VjNSUisHh7fbuusRMCt5p6sVhh&#10;gjDV2+0AMX1X3pK8YBSQS7GWHx5jOh19PYL3MpvT+3mVpt1U1Myb5fKV7M7LI4rEKU1PGPTgR0bF&#10;YAIlI3ae0fhnz0FRMjw4tLZZLa4bHJWSzNdNtgVKgrR376vcid7jMIkElOwDmK5HwsWkwgt7VpSd&#10;5ysPxfu8s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XgJsuwEAAE0DAAAOAAAAAAAAAAAAAAAAAC4CAABkcnMv&#10;ZTJvRG9jLnhtbFBLAQItABQABgAIAAAAIQC2Y/vm3AAAAAoBAAAPAAAAAAAAAAAAAAAAABUEAABk&#10;cnMvZG93bnJldi54bWxQSwUGAAAAAAQABADzAAAAHgUAAAAA&#10;" w14:anchorId="69234D3B">
                <v:textbox inset="2.16pt,1.44pt,0,1.44pt">
                  <w:txbxContent>
                    <w:p w:rsidR="00C940CA" w:rsidP="00C940CA" w:rsidRDefault="00C940CA" w14:paraId="4629D3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editId="63586153" wp14:anchorId="3B811D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9" name="Rectangle 75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C4D5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9" style="position:absolute;margin-left:210pt;margin-top:11pt;width:79pt;height:162pt;z-index:259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TVt3wrwBAABNAwAADgAAAAAAAAAAAAAAAAAuAgAAZHJz&#10;L2Uyb0RvYy54bWxQSwECLQAUAAYACAAAACEAtmP75twAAAAKAQAADwAAAAAAAAAAAAAAAAAWBAAA&#10;ZHJzL2Rvd25yZXYueG1sUEsFBgAAAAAEAAQA8wAAAB8FAAAAAA==&#10;" w14:anchorId="3B811D93">
                <v:textbox inset="2.16pt,1.44pt,0,1.44pt">
                  <w:txbxContent>
                    <w:p w:rsidR="00C940CA" w:rsidP="00C940CA" w:rsidRDefault="00C940CA" w14:paraId="11C4D5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editId="54368490" wp14:anchorId="509A8D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0" name="Rectangle 75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6D8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0" style="position:absolute;margin-left:210pt;margin-top:11pt;width:79pt;height:162pt;z-index:259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De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nzdokOMWu/QT&#10;feNuMJKcq6Pue5n7m/2aQuzw2lN4hEsWcZnFzwps/qIsMhePT1eP5ZyIwOLmZtPW+JDAraZerdaY&#10;IEz1ejtATF+ltyQvGAXkUqzlx+8xnY++HMF7mc35/bxK834uapbNbftCdu/7E4rEKU0PGJTxE6PC&#10;6EDJhJ1nNP4+cJCUmG8OrW3Wq5sGR6Uky7ZpcYSh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9pyDeuwEAAE0DAAAOAAAAAAAAAAAAAAAAAC4CAABkcnMv&#10;ZTJvRG9jLnhtbFBLAQItABQABgAIAAAAIQC2Y/vm3AAAAAoBAAAPAAAAAAAAAAAAAAAAABUEAABk&#10;cnMvZG93bnJldi54bWxQSwUGAAAAAAQABADzAAAAHgUAAAAA&#10;" w14:anchorId="509A8D96">
                <v:textbox inset="2.16pt,1.44pt,0,1.44pt">
                  <w:txbxContent>
                    <w:p w:rsidR="00C940CA" w:rsidP="00C940CA" w:rsidRDefault="00C940CA" w14:paraId="116D8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editId="703DE067" wp14:anchorId="4A8876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1" name="Rectangle 75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C4FB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1" style="position:absolute;margin-left:210pt;margin-top:11pt;width:79pt;height:162pt;z-index:259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VwvA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q86ahxHGLXfqJ&#10;vnE3GEnO1VH3vcz9zX5NIXZ47Sk8wiWLuMziZwU2f1EWmYvHp6vHck5EYHFzs1nX2AmBW229XK4w&#10;QZjq9XaAmL5Kb0leMArIpVjLj99jOh99OYL3Mpvz+3mV5v1c1DTt7eaF7N73JxSJU5oeMCjjJ0aF&#10;0YGSCTvPaPx94CApMd8cWtuuljctjkpJmnW7xhGGkiDt/dsqd2L0OEwiASWHAHoYkXAxqfDCnhVl&#10;l/nK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9aJVcLwBAABNAwAADgAAAAAAAAAAAAAAAAAuAgAAZHJz&#10;L2Uyb0RvYy54bWxQSwECLQAUAAYACAAAACEAtmP75twAAAAKAQAADwAAAAAAAAAAAAAAAAAWBAAA&#10;ZHJzL2Rvd25yZXYueG1sUEsFBgAAAAAEAAQA8wAAAB8FAAAAAA==&#10;" w14:anchorId="4A8876AE">
                <v:textbox inset="2.16pt,1.44pt,0,1.44pt">
                  <w:txbxContent>
                    <w:p w:rsidR="00C940CA" w:rsidP="00C940CA" w:rsidRDefault="00C940CA" w14:paraId="41C4FB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2960" behindDoc="0" locked="0" layoutInCell="1" allowOverlap="1" wp14:editId="195875FF" wp14:anchorId="10D6BE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2" name="Rectangle 75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C65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2" style="position:absolute;margin-left:210pt;margin-top:11pt;width:79pt;height:162pt;z-index:259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4auwEAAE0DAAAOAAAAZHJzL2Uyb0RvYy54bWysU9uO0zAQfUfiHyy/06TZ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7fbztKPHfYpW/o&#10;G/eDVeRSHY2UqvS3+DXF1OO15/gE1yzhsoifNbjyRVlkrh6fbx6rOROBxe3ddtNiJwRude1qtcYE&#10;YZqX2xFS/qSCI2XBKCCXai0/fUn5cvT3EbxX2FzeL6s8H+aqZtmtK24pHoI8o0ic0vyIQdswMSqs&#10;iZRM2HlG088jB0WJ/ezR2m69ukMnck2Wm26DIww1QdqH11XuxRhwmEQGSo4RzDAi4WpS5YU9q8qu&#10;81WG4nVe2b/8Bft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u84auwEAAE0DAAAOAAAAAAAAAAAAAAAAAC4CAABkcnMv&#10;ZTJvRG9jLnhtbFBLAQItABQABgAIAAAAIQC2Y/vm3AAAAAoBAAAPAAAAAAAAAAAAAAAAABUEAABk&#10;cnMvZG93bnJldi54bWxQSwUGAAAAAAQABADzAAAAHgUAAAAA&#10;" w14:anchorId="10D6BE8A">
                <v:textbox inset="2.16pt,1.44pt,0,1.44pt">
                  <w:txbxContent>
                    <w:p w:rsidR="00C940CA" w:rsidP="00C940CA" w:rsidRDefault="00C940CA" w14:paraId="70C65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3984" behindDoc="0" locked="0" layoutInCell="1" allowOverlap="1" wp14:editId="0EEF7D5E" wp14:anchorId="71B384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3" name="Rectangle 75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94A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3" style="position:absolute;margin-left:210pt;margin-top:11pt;width:79pt;height:162pt;z-index:259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vru0uwEAAE0DAAAOAAAAAAAAAAAAAAAAAC4CAABkcnMv&#10;ZTJvRG9jLnhtbFBLAQItABQABgAIAAAAIQC2Y/vm3AAAAAoBAAAPAAAAAAAAAAAAAAAAABUEAABk&#10;cnMvZG93bnJldi54bWxQSwUGAAAAAAQABADzAAAAHgUAAAAA&#10;" w14:anchorId="71B38483">
                <v:textbox inset="2.16pt,1.44pt,0,1.44pt">
                  <w:txbxContent>
                    <w:p w:rsidR="00C940CA" w:rsidP="00C940CA" w:rsidRDefault="00C940CA" w14:paraId="5B194A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5008" behindDoc="0" locked="0" layoutInCell="1" allowOverlap="1" wp14:editId="3D550FC7" wp14:anchorId="14A948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4" name="Rectangle 75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5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4" style="position:absolute;margin-left:210pt;margin-top:11pt;width:79pt;height:162pt;z-index:259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nMSH7wBAABNAwAADgAAAAAAAAAAAAAAAAAuAgAAZHJz&#10;L2Uyb0RvYy54bWxQSwECLQAUAAYACAAAACEAtmP75twAAAAKAQAADwAAAAAAAAAAAAAAAAAWBAAA&#10;ZHJzL2Rvd25yZXYueG1sUEsFBgAAAAAEAAQA8wAAAB8FAAAAAA==&#10;" w14:anchorId="14A948A8">
                <v:textbox inset="2.16pt,1.44pt,0,1.44pt">
                  <w:txbxContent>
                    <w:p w:rsidR="00C940CA" w:rsidP="00C940CA" w:rsidRDefault="00C940CA" w14:paraId="7DFB5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6032" behindDoc="0" locked="0" layoutInCell="1" allowOverlap="1" wp14:editId="708C5456" wp14:anchorId="034B08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5" name="Rectangle 75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1E9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5" style="position:absolute;margin-left:210pt;margin-top:11pt;width:79pt;height:162pt;z-index:259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nZnsbwBAABNAwAADgAAAAAAAAAAAAAAAAAuAgAAZHJz&#10;L2Uyb0RvYy54bWxQSwECLQAUAAYACAAAACEAtmP75twAAAAKAQAADwAAAAAAAAAAAAAAAAAWBAAA&#10;ZHJzL2Rvd25yZXYueG1sUEsFBgAAAAAEAAQA8wAAAB8FAAAAAA==&#10;" w14:anchorId="034B085C">
                <v:textbox inset="2.16pt,1.44pt,0,1.44pt">
                  <w:txbxContent>
                    <w:p w:rsidR="00C940CA" w:rsidP="00C940CA" w:rsidRDefault="00C940CA" w14:paraId="2A1E9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editId="6D5E40A0" wp14:anchorId="528C59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6" name="Rectangle 75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301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6" style="position:absolute;margin-left:210pt;margin-top:11pt;width:79pt;height:162pt;z-index:259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7pInOuwEAAE0DAAAOAAAAAAAAAAAAAAAAAC4CAABkcnMv&#10;ZTJvRG9jLnhtbFBLAQItABQABgAIAAAAIQC2Y/vm3AAAAAoBAAAPAAAAAAAAAAAAAAAAABUEAABk&#10;cnMvZG93bnJldi54bWxQSwUGAAAAAAQABADzAAAAHgUAAAAA&#10;" w14:anchorId="528C59CF">
                <v:textbox inset="2.16pt,1.44pt,0,1.44pt">
                  <w:txbxContent>
                    <w:p w:rsidR="00C940CA" w:rsidP="00C940CA" w:rsidRDefault="00C940CA" w14:paraId="100301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editId="24E24882" wp14:anchorId="53E21F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7" name="Rectangle 75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B0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7" style="position:absolute;margin-left:210pt;margin-top:11pt;width:79pt;height:162pt;z-index:259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6H8YLwBAABNAwAADgAAAAAAAAAAAAAAAAAuAgAAZHJz&#10;L2Uyb0RvYy54bWxQSwECLQAUAAYACAAAACEAtmP75twAAAAKAQAADwAAAAAAAAAAAAAAAAAWBAAA&#10;ZHJzL2Rvd25yZXYueG1sUEsFBgAAAAAEAAQA8wAAAB8FAAAAAA==&#10;" w14:anchorId="53E21F94">
                <v:textbox inset="2.16pt,1.44pt,0,1.44pt">
                  <w:txbxContent>
                    <w:p w:rsidR="00C940CA" w:rsidP="00C940CA" w:rsidRDefault="00C940CA" w14:paraId="192B0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19104" behindDoc="0" locked="0" layoutInCell="1" allowOverlap="1" wp14:editId="7D86FAA2" wp14:anchorId="180471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8" name="Rectangle 75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AAE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8" style="position:absolute;margin-left:210pt;margin-top:11pt;width:79pt;height:162pt;z-index:259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sU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C6v19grzx126Rf6&#10;xn1nFTlVeyOlmvo7+TXE1OK15/gE5yzhchI/anDTF2WRsXh8vHisxkwEFtdX61WNnRC41dSLxRIT&#10;hKnebkdI+YcKjkwLRgG5FGv54SHl09HXI3hvYnN6f1rlcTcWNfNmefNKdhfkEUXilOZHDNqGgVFh&#10;TaRkwM4zmv7sOShK7L1Ha5vl4qrBUSnJfNWs0BYoCdLeva9yL/qAwyQyULKPYLoeCReTCi/sWVF2&#10;nq9pKN7nhf3b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i4qsUuwEAAE0DAAAOAAAAAAAAAAAAAAAAAC4CAABkcnMv&#10;ZTJvRG9jLnhtbFBLAQItABQABgAIAAAAIQC2Y/vm3AAAAAoBAAAPAAAAAAAAAAAAAAAAABUEAABk&#10;cnMvZG93bnJldi54bWxQSwUGAAAAAAQABADzAAAAHgUAAAAA&#10;" w14:anchorId="1804719B">
                <v:textbox inset="2.16pt,1.44pt,0,1.44pt">
                  <w:txbxContent>
                    <w:p w:rsidR="00C940CA" w:rsidP="00C940CA" w:rsidRDefault="00C940CA" w14:paraId="1F2AAE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editId="386005E9" wp14:anchorId="3E4A02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9" name="Rectangle 75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92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9" style="position:absolute;margin-left:210pt;margin-top:11pt;width:79pt;height:162pt;z-index:259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6ufeurwBAABNAwAADgAAAAAAAAAAAAAAAAAuAgAAZHJz&#10;L2Uyb0RvYy54bWxQSwECLQAUAAYACAAAACEAtmP75twAAAAKAQAADwAAAAAAAAAAAAAAAAAWBAAA&#10;ZHJzL2Rvd25yZXYueG1sUEsFBgAAAAAEAAQA8wAAAB8FAAAAAA==&#10;" w14:anchorId="3E4A02F3">
                <v:textbox inset="2.16pt,1.44pt,0,1.44pt">
                  <w:txbxContent>
                    <w:p w:rsidR="00C940CA" w:rsidP="00C940CA" w:rsidRDefault="00C940CA" w14:paraId="58C192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1152" behindDoc="0" locked="0" layoutInCell="1" allowOverlap="1" wp14:editId="72CC3D0E" wp14:anchorId="56CF8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0" name="Rectangle 76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94C0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0" style="position:absolute;margin-left:210pt;margin-top:11pt;width:79pt;height:162pt;z-index:259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eGug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1zUa5LjFLv1C&#10;37jrR0VO1cFIqXJ/s19TiB1eew5PcM4iLrP4WYPNX5RF5uLx8eKxmhMRWLy5umnzQwK3mnq1WmOC&#10;MNXH7QAx3StvSV4wCsilWMsPP2M6HX0/gvcym9P7eZXm3VzULJt1+0525+URReKUpkcMevQTo2I0&#10;gZIJO89ofN1zUJSMPxxa26xXVw2OSkmWbdPiCENJkPbuc5U7MXgcJpGAkn0A0w9IuJhUeGHPirLz&#10;fOWh+JwX9h9/wfY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t2J4a6AQAATQMAAA4AAAAAAAAAAAAAAAAALgIAAGRycy9l&#10;Mm9Eb2MueG1sUEsBAi0AFAAGAAgAAAAhALZj++bcAAAACgEAAA8AAAAAAAAAAAAAAAAAFAQAAGRy&#10;cy9kb3ducmV2LnhtbFBLBQYAAAAABAAEAPMAAAAdBQAAAAA=&#10;" w14:anchorId="56CF891F">
                <v:textbox inset="2.16pt,1.44pt,0,1.44pt">
                  <w:txbxContent>
                    <w:p w:rsidR="00C940CA" w:rsidP="00C940CA" w:rsidRDefault="00C940CA" w14:paraId="3694C0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2176" behindDoc="0" locked="0" layoutInCell="1" allowOverlap="1" wp14:editId="1A085591" wp14:anchorId="204F37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1" name="Rectangle 76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1871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1" style="position:absolute;margin-left:210pt;margin-top:11pt;width:79pt;height:162pt;z-index:259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Io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q2bijx3GGXfqJv&#10;3PdWkXN1MFKqub+zX2NMHV57jk9wyRIuZ/GTBjd/URaZisenq8dqykRgcXOzWdfYCYFbbb1crjBB&#10;mOrtdoSUv6rgyLxgFJBLsZYfv6d8Pvp6BO/NbM7vz6s87aeipmlXm1ey+yBPKBKnND9i0DaMjApr&#10;IiUjdp7R9PvAQVFiv3m0tl0tb1oclZI063aNIwwlQdr791XuxRBwmEQGSg4RTD8g4WJS4YU9K8ou&#10;8zUPxfu8sH/7C3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zc1IouwEAAE0DAAAOAAAAAAAAAAAAAAAAAC4CAABkcnMv&#10;ZTJvRG9jLnhtbFBLAQItABQABgAIAAAAIQC2Y/vm3AAAAAoBAAAPAAAAAAAAAAAAAAAAABUEAABk&#10;cnMvZG93bnJldi54bWxQSwUGAAAAAAQABADzAAAAHgUAAAAA&#10;" w14:anchorId="204F3747">
                <v:textbox inset="2.16pt,1.44pt,0,1.44pt">
                  <w:txbxContent>
                    <w:p w:rsidR="00C940CA" w:rsidP="00C940CA" w:rsidRDefault="00C940CA" w14:paraId="521871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3200" behindDoc="0" locked="0" layoutInCell="1" allowOverlap="1" wp14:editId="19AF493E" wp14:anchorId="4CC76D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2" name="Rectangle 76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09F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2" style="position:absolute;margin-left:210pt;margin-top:11pt;width:79pt;height:162pt;z-index:259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MjuwEAAE0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27qhxHGLXXpB&#10;37jrR0VO1cFIqXJ/s19TiB1eew3PcM4iLrP4WYPNX5RF5uLx8eKxmhMRWLy7uWtr7ITAraZerdaY&#10;IEz1cTtATF+VtyQvGAXkUqzlh+8xnY7+PoL3MpvT+3mV5t1c1CybtuDm4s7LI4rEKU1PGPToJ0bF&#10;aAIlE3ae0fi256AoGb85tLZZr27QiVSSZdu0OMJQEqS9+1zlTgweh0kkoGQfwPQDEi4mFV7Ys6Ls&#10;PF95KD7nhf3HX7B9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MlHMjuwEAAE0DAAAOAAAAAAAAAAAAAAAAAC4CAABkcnMv&#10;ZTJvRG9jLnhtbFBLAQItABQABgAIAAAAIQC2Y/vm3AAAAAoBAAAPAAAAAAAAAAAAAAAAABUEAABk&#10;cnMvZG93bnJldi54bWxQSwUGAAAAAAQABADzAAAAHgUAAAAA&#10;" w14:anchorId="4CC76D0C">
                <v:textbox inset="2.16pt,1.44pt,0,1.44pt">
                  <w:txbxContent>
                    <w:p w:rsidR="00C940CA" w:rsidP="00C940CA" w:rsidRDefault="00C940CA" w14:paraId="2A09F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4224" behindDoc="0" locked="0" layoutInCell="1" allowOverlap="1" wp14:editId="40FE4044" wp14:anchorId="74998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3" name="Rectangle 76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ABB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3" style="position:absolute;margin-left:210pt;margin-top:11pt;width:79pt;height:135pt;z-index:259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c8uQEAAE0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rq5qdeUOG6xSz/Q&#10;N+6GSZFzdTRSqtzf7NccYo/XnsMTXLKIyyx+0WDzF2WRpXh8unqslkQEFm/Xt12NnRC41WzqJicI&#10;U73eDhDTF+UtyQtGAbkUa/nxW0zno3+O4L3M5vx+XqVlvxQ1Tdtdye69PKFInNL0iEFPfmZUTCZQ&#10;MmPnGY2/DhwUJdNXh9a2m8/rFkelJE3XdjjCUBKkvX9b5U6MHodJJKDkEMAMIxIu7xZ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MQEc8uQEAAE0DAAAOAAAAAAAAAAAAAAAAAC4CAABkcnMvZTJv&#10;RG9jLnhtbFBLAQItABQABgAIAAAAIQB8Yu8X2wAAAAoBAAAPAAAAAAAAAAAAAAAAABMEAABkcnMv&#10;ZG93bnJldi54bWxQSwUGAAAAAAQABADzAAAAGwUAAAAA&#10;" w14:anchorId="749987DE">
                <v:textbox inset="2.16pt,1.44pt,0,1.44pt">
                  <w:txbxContent>
                    <w:p w:rsidR="00C940CA" w:rsidP="00C940CA" w:rsidRDefault="00C940CA" w14:paraId="60ABB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5248" behindDoc="0" locked="0" layoutInCell="1" allowOverlap="1" wp14:editId="5AE807A6" wp14:anchorId="74F44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4" name="Rectangle 7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66F5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4" style="position:absolute;margin-left:210pt;margin-top:11pt;width:79pt;height:135pt;z-index:259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6X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rq+qa8pcdxil36i&#10;b9wNkyKn6mikVLm/2a85xB6vPYcnOGcRl1n8osHmL8oiS/H4ePFYLYkILN5e3XY1dkLgVrOum5wg&#10;TPV2O0BMX5W3JC8YBeRSrOWH7zGdjr4ewXuZzen9vErLbilqmrZrX8nuvDyiSJzS9IhBT35mVEwm&#10;UDJj5xmNv/ccFCXTN4fWtuvrqxZHpSRN13Y4wlASpL17X+VOjB6HSSSgZB/ADCMSLiYVXtizouw8&#10;X3ko3ueF/dtf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o3ul7oBAABNAwAADgAAAAAAAAAAAAAAAAAuAgAAZHJzL2Uy&#10;b0RvYy54bWxQSwECLQAUAAYACAAAACEAfGLvF9sAAAAKAQAADwAAAAAAAAAAAAAAAAAUBAAAZHJz&#10;L2Rvd25yZXYueG1sUEsFBgAAAAAEAAQA8wAAABwFAAAAAA==&#10;" w14:anchorId="74F44AD7">
                <v:textbox inset="2.16pt,1.44pt,0,1.44pt">
                  <w:txbxContent>
                    <w:p w:rsidR="00C940CA" w:rsidP="00C940CA" w:rsidRDefault="00C940CA" w14:paraId="6C66F5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6272" behindDoc="0" locked="0" layoutInCell="1" allowOverlap="1" wp14:editId="7AF748DD" wp14:anchorId="127A5A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5" name="Rectangle 7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CD1B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5" style="position:absolute;margin-left:210pt;margin-top:11pt;width:79pt;height:135pt;z-index:259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s5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pv5EieMWu/QD&#10;feNumBQ5V0cjpcr9zX7NIfZ47Sk8wiWLuMziFw02f1EWWYrHp6vHaklEYPF2fdvV2AmBW82mbnKC&#10;MNXr7QAxfVHekrxgFJBLsZYfv8V0PvpyBO9lNuf38yot+6Woadpu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qImzm7AQAATQMAAA4AAAAAAAAAAAAAAAAALgIAAGRycy9l&#10;Mm9Eb2MueG1sUEsBAi0AFAAGAAgAAAAhAHxi7xfbAAAACgEAAA8AAAAAAAAAAAAAAAAAFQQAAGRy&#10;cy9kb3ducmV2LnhtbFBLBQYAAAAABAAEAPMAAAAdBQAAAAA=&#10;" w14:anchorId="127A5ABA">
                <v:textbox inset="2.16pt,1.44pt,0,1.44pt">
                  <w:txbxContent>
                    <w:p w:rsidR="00C940CA" w:rsidP="00C940CA" w:rsidRDefault="00C940CA" w14:paraId="63CD1B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7296" behindDoc="0" locked="0" layoutInCell="1" allowOverlap="1" wp14:editId="27EEB7CC" wp14:anchorId="7BB348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6" name="Rectangle 7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5CBC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6" style="position:absolute;margin-left:210pt;margin-top:11pt;width:79pt;height:135pt;z-index:259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VG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zrteUOG6xSz/Q&#10;N+6GSZFzdTRSqtzf7NccYo/XnsMTXLKIyyx+0WDzF2WRpXh8unqslkQEFu9u7roaOyFwq9nUTU4Q&#10;pnq7HSCmL8pbkheMAnIp1vLjt5jOR1+P4L3M5vx+XqVlvxQ1TdvdvpLde3lCkTil6RGDnvzMqJhM&#10;oGTGzjMafx04KEqmrw6tbT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1p1RroBAABNAwAADgAAAAAAAAAAAAAAAAAuAgAAZHJzL2Uy&#10;b0RvYy54bWxQSwECLQAUAAYACAAAACEAfGLvF9sAAAAKAQAADwAAAAAAAAAAAAAAAAAUBAAAZHJz&#10;L2Rvd25yZXYueG1sUEsFBgAAAAAEAAQA8wAAABwFAAAAAA==&#10;" w14:anchorId="7BB3486F">
                <v:textbox inset="2.16pt,1.44pt,0,1.44pt">
                  <w:txbxContent>
                    <w:p w:rsidR="00C940CA" w:rsidP="00C940CA" w:rsidRDefault="00C940CA" w14:paraId="0C5CBC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8320" behindDoc="0" locked="0" layoutInCell="1" allowOverlap="1" wp14:editId="08CFB314" wp14:anchorId="0C0DCF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7" name="Rectangle 7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F4D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7" style="position:absolute;margin-left:210pt;margin-top:11pt;width:79pt;height:135pt;z-index:259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Do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rq+rdeUOG6xSz/Q&#10;N+6GSZFTdTRSqtzf7NccYo/XnsMTnLOIyyx+0WDzF2WRpXh8vHislkQEFu9u7roaOyFwq1nXTU4Q&#10;pnq7HSCmL8pbkheMAnIp1vLDt5hOR1+P4L3M5vR+XqVltxQ1Tdt9ei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9fAOi7AQAATQMAAA4AAAAAAAAAAAAAAAAALgIAAGRycy9l&#10;Mm9Eb2MueG1sUEsBAi0AFAAGAAgAAAAhAHxi7xfbAAAACgEAAA8AAAAAAAAAAAAAAAAAFQQAAGRy&#10;cy9kb3ducmV2LnhtbFBLBQYAAAAABAAEAPMAAAAdBQAAAAA=&#10;" w14:anchorId="0C0DCF20">
                <v:textbox inset="2.16pt,1.44pt,0,1.44pt">
                  <w:txbxContent>
                    <w:p w:rsidR="00C940CA" w:rsidP="00C940CA" w:rsidRDefault="00C940CA" w14:paraId="40F4D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editId="145DF5DF" wp14:anchorId="2315BF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8" name="Rectangle 7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178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8" style="position:absolute;margin-left:210pt;margin-top:11pt;width:79pt;height:135pt;z-index:259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c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pZ19grxy126Tv6&#10;xt0wKXKujkZKlfub/ZpD7PHaS3iGSxZxmcUvGmz+oiyyFI9PV4/VkojA4t3tXVdjJwRuNZu6yQnC&#10;VG+3A8T0WXlL8oJRQC7FWn78GtP56OsRvJfZnN/Pq7Tsl6Kmabv1K9m9lycUiVOanjDoyc+MiskE&#10;SmbsPKPx14GDomT64tDadvPptsVRKUnTtR3aAiVB2vv3Ve7E6HGYRAJKDgHMMCLhYlLhhT0ryi7z&#10;lYfifV7Yv/0Fu9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hxXnLoBAABNAwAADgAAAAAAAAAAAAAAAAAuAgAAZHJzL2Uy&#10;b0RvYy54bWxQSwECLQAUAAYACAAAACEAfGLvF9sAAAAKAQAADwAAAAAAAAAAAAAAAAAUBAAAZHJz&#10;L2Rvd25yZXYueG1sUEsFBgAAAAAEAAQA8wAAABwFAAAAAA==&#10;" w14:anchorId="2315BF70">
                <v:textbox inset="2.16pt,1.44pt,0,1.44pt">
                  <w:txbxContent>
                    <w:p w:rsidR="00C940CA" w:rsidP="00C940CA" w:rsidRDefault="00C940CA" w14:paraId="1D178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0368" behindDoc="0" locked="0" layoutInCell="1" allowOverlap="1" wp14:editId="78F81BB8" wp14:anchorId="73AE18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9" name="Rectangle 7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7FB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9" style="position:absolute;margin-left:210pt;margin-top:11pt;width:79pt;height:135pt;z-index:259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Iy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V28ocdxil76j&#10;b9wNkyLn6mikVLm/2a85xB6vvYRnuGQRl1n8osHmL8oiS/H4dPVYLYkILG5uN12NnRC41azrJicI&#10;U73dDhDTZ+UtyQtGAbkUa/nxa0zno69H8F5mc34/r9KyX4qapu3Wr2T3Xp5QJE5pesKgJz8zKiYT&#10;KJmx84zGXwcOipLpi0Nr2/Wn2xZHpSRN13Y4wlASpL1/X+VOjB6HSSSg5BDADCMSLiYVXtizouwy&#10;X3ko3ueF/d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9hkiMroBAABNAwAADgAAAAAAAAAAAAAAAAAuAgAAZHJzL2Uy&#10;b0RvYy54bWxQSwECLQAUAAYACAAAACEAfGLvF9sAAAAKAQAADwAAAAAAAAAAAAAAAAAUBAAAZHJz&#10;L2Rvd25yZXYueG1sUEsFBgAAAAAEAAQA8wAAABwFAAAAAA==&#10;" w14:anchorId="73AE18BE">
                <v:textbox inset="2.16pt,1.44pt,0,1.44pt">
                  <w:txbxContent>
                    <w:p w:rsidR="00C940CA" w:rsidP="00C940CA" w:rsidRDefault="00C940CA" w14:paraId="597FB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1392" behindDoc="0" locked="0" layoutInCell="1" allowOverlap="1" wp14:editId="48604EDE" wp14:anchorId="614C5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0" name="Rectangle 7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97C5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0" style="position:absolute;margin-left:210pt;margin-top:11pt;width:79pt;height:135pt;z-index:259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UuuA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6pkGDHLfYpR/o&#10;G3fDpMipOhopVe5v9msOscdrL+EZzlnEZRa/aLD5i7LIUjw+XjxWSyICi7dXt12NDwncatZ1kxOE&#10;qd5vB4jpm/KW5AWjgFyKtfzwENPp6NsRvJfZnN7Pq7TslqKmabvujezOyyOKxClNTxj05GdGxWQC&#10;JTN2ntH4e89BUTJ9d2htu76+anFUStJ0GYhASZD27mOVOzF6HCaRgJJ9ADOMSLiYVHhhz4qy83zl&#10;ofiYF/bvf8H2F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AbldS64AQAATQMAAA4AAAAAAAAAAAAAAAAALgIAAGRycy9lMm9E&#10;b2MueG1sUEsBAi0AFAAGAAgAAAAhAHxi7xfbAAAACgEAAA8AAAAAAAAAAAAAAAAAEgQAAGRycy9k&#10;b3ducmV2LnhtbFBLBQYAAAAABAAEAPMAAAAaBQAAAAA=&#10;" w14:anchorId="614C54DB">
                <v:textbox inset="2.16pt,1.44pt,0,1.44pt">
                  <w:txbxContent>
                    <w:p w:rsidR="00C940CA" w:rsidP="00C940CA" w:rsidRDefault="00C940CA" w14:paraId="2A97C5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2416" behindDoc="0" locked="0" layoutInCell="1" allowOverlap="1" wp14:editId="72F7CC09" wp14:anchorId="31BE77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1" name="Rectangle 7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8400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1" style="position:absolute;margin-left:210pt;margin-top:11pt;width:79pt;height:135pt;z-index:259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CA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1zSUOG6xS9/R&#10;N+6GSZFzdTRSqtzf7NccYo/XXsIzXLKIyyx+0WDzF2WRpXh8unqslkQEFje3m67GTgjcatZ1kxOE&#10;qd5uB4jps/KW5AWjgFyKtfz4Nabz0dcjeC+zOb+fV2nZL0VN03abV7J7L08oEqc0PWHQk58ZFZMJ&#10;lMzYeUbjrwMHRcn0xaG17frT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uAAgLoBAABNAwAADgAAAAAAAAAAAAAAAAAuAgAAZHJzL2Uy&#10;b0RvYy54bWxQSwECLQAUAAYACAAAACEAfGLvF9sAAAAKAQAADwAAAAAAAAAAAAAAAAAUBAAAZHJz&#10;L2Rvd25yZXYueG1sUEsFBgAAAAAEAAQA8wAAABwFAAAAAA==&#10;" w14:anchorId="31BE7769">
                <v:textbox inset="2.16pt,1.44pt,0,1.44pt">
                  <w:txbxContent>
                    <w:p w:rsidR="00C940CA" w:rsidP="00C940CA" w:rsidRDefault="00C940CA" w14:paraId="358400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3440" behindDoc="0" locked="0" layoutInCell="1" allowOverlap="1" wp14:editId="798E61F2" wp14:anchorId="275B6D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2" name="Rectangle 7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1D3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2" style="position:absolute;margin-left:210pt;margin-top:11pt;width:79pt;height:135pt;z-index:259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/mb6roBAABNAwAADgAAAAAAAAAAAAAAAAAuAgAAZHJzL2Uy&#10;b0RvYy54bWxQSwECLQAUAAYACAAAACEAfGLvF9sAAAAKAQAADwAAAAAAAAAAAAAAAAAUBAAAZHJz&#10;L2Rvd25yZXYueG1sUEsFBgAAAAAEAAQA8wAAABwFAAAAAA==&#10;" w14:anchorId="275B6DC2">
                <v:textbox inset="2.16pt,1.44pt,0,1.44pt">
                  <w:txbxContent>
                    <w:p w:rsidR="00C940CA" w:rsidP="00C940CA" w:rsidRDefault="00C940CA" w14:paraId="7D1D3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4464" behindDoc="0" locked="0" layoutInCell="1" allowOverlap="1" wp14:editId="39C3CA3B" wp14:anchorId="665083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3" name="Rectangle 7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65B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3" style="position:absolute;margin-left:210pt;margin-top:11pt;width:79pt;height:135pt;z-index:259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5EuQEAAE0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rq6aZaUOG6xSz/R&#10;N+76UZFzdTBSqtzf7NcUYofXnsMTXLKIyyx+1mDzF2WRuXh8unqs5kQEFjfLzbrGTgjcalZ1kxOE&#10;qd5uB4jpu/KW5AWjgFyKtfx4H9P56J8jeC+zOb+fV2nez0VN026uZPdenlAkTml6xKBHPzEqRhMo&#10;mbDzjMZfBw6KkvGHQ2vb1ddli6NSkmbdrnGEoSRIe/++yp0YPA6TSEDJIYDpByRc3i28sGdF2WW+&#10;8lC8zwv7t7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r/O5EuQEAAE0DAAAOAAAAAAAAAAAAAAAAAC4CAABkcnMvZTJv&#10;RG9jLnhtbFBLAQItABQABgAIAAAAIQB8Yu8X2wAAAAoBAAAPAAAAAAAAAAAAAAAAABMEAABkcnMv&#10;ZG93bnJldi54bWxQSwUGAAAAAAQABADzAAAAGwUAAAAA&#10;" w14:anchorId="66508323">
                <v:textbox inset="2.16pt,1.44pt,0,1.44pt">
                  <w:txbxContent>
                    <w:p w:rsidR="00C940CA" w:rsidP="00C940CA" w:rsidRDefault="00C940CA" w14:paraId="7165B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5488" behindDoc="0" locked="0" layoutInCell="1" allowOverlap="1" wp14:editId="43F27A71" wp14:anchorId="2731FE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4" name="Rectangle 7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9D8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4" style="position:absolute;margin-left:210pt;margin-top:11pt;width:79pt;height:135pt;z-index:259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fv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yprmmxHGLXfqF&#10;vnHXj4qcqoORUuX+Zr+mEDu89hye4JxFXGbxswabvyiLzMXj48VjNScisLi+Wq9q7ITArWZZNzlB&#10;mOrjdoCY7pW3JC8YBeRSrOWHnzGdjr4fwXuZzen9vErzbi5qmnbdvpPdeXlEkTil6RGDHv3EqBhN&#10;oGTCzjMaX/ccFCXjD4fWtsvrqxZHpSTNql3hCENJkPbuc5U7MXgcJpGAkn0A0w9IuJhUeGHPirLz&#10;fOWh+JwX9h9/wfY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TFH77oBAABNAwAADgAAAAAAAAAAAAAAAAAuAgAAZHJzL2Uy&#10;b0RvYy54bWxQSwECLQAUAAYACAAAACEAfGLvF9sAAAAKAQAADwAAAAAAAAAAAAAAAAAUBAAAZHJz&#10;L2Rvd25yZXYueG1sUEsFBgAAAAAEAAQA8wAAABwFAAAAAA==&#10;" w14:anchorId="2731FE38">
                <v:textbox inset="2.16pt,1.44pt,0,1.44pt">
                  <w:txbxContent>
                    <w:p w:rsidR="00C940CA" w:rsidP="00C940CA" w:rsidRDefault="00C940CA" w14:paraId="4D9D8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6512" behindDoc="0" locked="0" layoutInCell="1" allowOverlap="1" wp14:editId="452442FD" wp14:anchorId="485021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5" name="Rectangle 7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939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5" style="position:absolute;margin-left:210pt;margin-top:11pt;width:79pt;height:135pt;z-index:259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JBuw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103yhxHGLXfqF&#10;vnHXj4qcq4ORUuX+Zr+mEDu89hge4JJFXGbxswabvyiLzMXj09VjNScisLhZbtY1dkLgVrOqm5wg&#10;TPVyO0BM35S3JC8YBeRSrOXHHzGdjz4fwXuZzfn9vErzfi5qmnazfCa79/KEInFK0z0GPfqJUTGa&#10;QMmEnWc0/jlwUJSM3x1a264+L1sclZI063aNIwwlQdr711XuxOBxmEQCSg4BTD8g4WJS4YU9K8ou&#10;85WH4nVe2L/8Bb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00MkG7AQAATQMAAA4AAAAAAAAAAAAAAAAALgIAAGRycy9l&#10;Mm9Eb2MueG1sUEsBAi0AFAAGAAgAAAAhAHxi7xfbAAAACgEAAA8AAAAAAAAAAAAAAAAAFQQAAGRy&#10;cy9kb3ducmV2LnhtbFBLBQYAAAAABAAEAPMAAAAdBQAAAAA=&#10;" w14:anchorId="4850218F">
                <v:textbox inset="2.16pt,1.44pt,0,1.44pt">
                  <w:txbxContent>
                    <w:p w:rsidR="00C940CA" w:rsidP="00C940CA" w:rsidRDefault="00C940CA" w14:paraId="5C3939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7536" behindDoc="0" locked="0" layoutInCell="1" allowOverlap="1" wp14:editId="5433C419" wp14:anchorId="1B2ACE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6" name="Rectangle 7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66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6" style="position:absolute;margin-left:210pt;margin-top:11pt;width:79pt;height:135pt;z-index:259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w+ugEAAE0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K6WzZISxy126Sf6&#10;xl0/KnKuDkZKlfub/ZpC7PDac3iCSxZxmcXPGmz+oiwyF49PV4/VnIjA4uZms66xEwK3mlXd5ARh&#10;qrfbAWL6qrwlecEoIJdiLT9+j+l89PUI3stszu/nVZr3c1HTtJvbV7J7L08oEqc0PWLQo58YFaMJ&#10;lEzYeUbj7wMHRcn4zaG17er2psVRKUmzbtc4wlASpL1/X+VODB6HSSSg5BDA9AMSLiYVXtizouwy&#10;X3ko3ueF/dtfsPs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ObcProBAABNAwAADgAAAAAAAAAAAAAAAAAuAgAAZHJzL2Uy&#10;b0RvYy54bWxQSwECLQAUAAYACAAAACEAfGLvF9sAAAAKAQAADwAAAAAAAAAAAAAAAAAUBAAAZHJz&#10;L2Rvd25yZXYueG1sUEsFBgAAAAAEAAQA8wAAABwFAAAAAA==&#10;" w14:anchorId="1B2ACE29">
                <v:textbox inset="2.16pt,1.44pt,0,1.44pt">
                  <w:txbxContent>
                    <w:p w:rsidR="00C940CA" w:rsidP="00C940CA" w:rsidRDefault="00C940CA" w14:paraId="7BC66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editId="79C98CC1" wp14:anchorId="60F6DE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7" name="Rectangle 7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A40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7" style="position:absolute;margin-left:210pt;margin-top:11pt;width:79pt;height:135pt;z-index:259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mQuw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q8bpaUOG6xS7/R&#10;N+76UZFTdTBSqtzf7NcUYofXHsMDnLOIyyx+1mDzF2WRuXh8vHis5kQEFtdX61WNnRC41SzrJicI&#10;U73dDhDTd+UtyQtGAbkUa/nhZ0yno69H8F5mc3o/r9K8m4uapl1/eyW78/KIInFK0z0GPfqJUTGa&#10;QMmEnWc0vuw5KErGHw6tbZdfr1oclZI0q3aF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jjqZC7AQAATQMAAA4AAAAAAAAAAAAAAAAALgIAAGRycy9l&#10;Mm9Eb2MueG1sUEsBAi0AFAAGAAgAAAAhAHxi7xfbAAAACgEAAA8AAAAAAAAAAAAAAAAAFQQAAGRy&#10;cy9kb3ducmV2LnhtbFBLBQYAAAAABAAEAPMAAAAdBQAAAAA=&#10;" w14:anchorId="60F6DEAD">
                <v:textbox inset="2.16pt,1.44pt,0,1.44pt">
                  <w:txbxContent>
                    <w:p w:rsidR="00C940CA" w:rsidP="00C940CA" w:rsidRDefault="00C940CA" w14:paraId="577A40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39584" behindDoc="0" locked="0" layoutInCell="1" allowOverlap="1" wp14:editId="0F41DC6B" wp14:anchorId="4429B6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8" name="Rectangle 7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B4B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8" style="position:absolute;margin-left:210pt;margin-top:11pt;width:79pt;height:159pt;z-index:259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e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Ntgrxy126Sf6&#10;xl0/KnKqDkZKlfub/ZpC7PDaS3iGcxZxmcXPGmz+oiwyF4+PF4/VnIjA4vpmvaqxEwK3cgOXmCBM&#10;9XE7QEzflLckLxgF5FKs5YcfMZ2Ovh/Be5nN6f28SvNuLmqadr18J7vz8ogicUrTEwY9+olRMZpA&#10;yYSdZzS+7jkoSsbvDq1tb7/etDgqJWlW7Q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fmh5K6AQAATQMAAA4AAAAAAAAAAAAAAAAALgIAAGRycy9l&#10;Mm9Eb2MueG1sUEsBAi0AFAAGAAgAAAAhAGP+2GLcAAAACgEAAA8AAAAAAAAAAAAAAAAAFAQAAGRy&#10;cy9kb3ducmV2LnhtbFBLBQYAAAAABAAEAPMAAAAdBQAAAAA=&#10;" w14:anchorId="4429B642">
                <v:textbox inset="2.16pt,1.44pt,0,1.44pt">
                  <w:txbxContent>
                    <w:p w:rsidR="00C940CA" w:rsidP="00C940CA" w:rsidRDefault="00C940CA" w14:paraId="4CAB4B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0608" behindDoc="0" locked="0" layoutInCell="1" allowOverlap="1" wp14:editId="77F5C018" wp14:anchorId="6CB1B1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9" name="Rectangle 7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130C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9" style="position:absolute;margin-left:210pt;margin-top:11pt;width:79pt;height:159pt;z-index:259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I8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aNhtKHLfYpR/o&#10;G3f9qMi5OhgpVe5v9msKscNrL+EZLlnEZRY/a7D5i7LIXDw+XT1WcyICi5ubzbrGTgjcyg1cYoIw&#10;1fvtADF9U96SvGAUkEuxlh8fYjoffTuC9zKb8/t5leb9XNQ07Wb1Rnbv5QlF4pSmJwx69BOjYjSB&#10;kgk7z2j8feCgKBm/O7S2Xd3etDgqJWnW7RpHGEqCtPcfq9yJweMwiQSUHAKYfkDCxaTCC3tWlF3m&#10;Kw/Fx7ywf/8Ldq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/j8jy6AQAATQMAAA4AAAAAAAAAAAAAAAAALgIAAGRycy9l&#10;Mm9Eb2MueG1sUEsBAi0AFAAGAAgAAAAhAGP+2GLcAAAACgEAAA8AAAAAAAAAAAAAAAAAFAQAAGRy&#10;cy9kb3ducmV2LnhtbFBLBQYAAAAABAAEAPMAAAAdBQAAAAA=&#10;" w14:anchorId="6CB1B190">
                <v:textbox inset="2.16pt,1.44pt,0,1.44pt">
                  <w:txbxContent>
                    <w:p w:rsidR="00C940CA" w:rsidP="00C940CA" w:rsidRDefault="00C940CA" w14:paraId="01130C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editId="44337639" wp14:anchorId="29D750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0" name="Rectangle 7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6479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0" style="position:absolute;margin-left:210pt;margin-top:11pt;width:79pt;height:159pt;z-index:259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6CugEAAE0DAAAOAAAAZHJzL2Uyb0RvYy54bWysU8tu2zAQvBfIPxC8x5KVwpEF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jtqkGDHLfYpZ/o&#10;G3f9qMipOhgpVe5v9msKscNrL+EZzlnEZRY/a7D5i7LIXDw+XjxWcyICi+ubdVvjQwK3cgNXmCBM&#10;9XE7QEzflLckLxgF5FKs5YcfMZ2Ovh/Be5nN6f28SvNuLmqWzbp9J7vz8ogicUrTEwY9+olRMZpA&#10;yYSdZzS+7jkoSsbvDq1tbr/eNDgqJVm2TYsjDCVB2rvPVe7E4HGYRAJK9gFMPyDhYlLhhT0rys7z&#10;lYfic17Yf/wF2z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Mz1boK6AQAATQMAAA4AAAAAAAAAAAAAAAAALgIAAGRycy9l&#10;Mm9Eb2MueG1sUEsBAi0AFAAGAAgAAAAhAGP+2GLcAAAACgEAAA8AAAAAAAAAAAAAAAAAFAQAAGRy&#10;cy9kb3ducmV2LnhtbFBLBQYAAAAABAAEAPMAAAAdBQAAAAA=&#10;" w14:anchorId="29D75062">
                <v:textbox inset="2.16pt,1.44pt,0,1.44pt">
                  <w:txbxContent>
                    <w:p w:rsidR="00C940CA" w:rsidP="00C940CA" w:rsidRDefault="00C940CA" w14:paraId="516479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2656" behindDoc="0" locked="0" layoutInCell="1" allowOverlap="1" wp14:editId="35A90AFC" wp14:anchorId="054B52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1" name="Rectangle 7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DDD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1" style="position:absolute;margin-left:210pt;margin-top:11pt;width:79pt;height:159pt;z-index:259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s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tg0ljlvs0k/0&#10;jbt+VORUHYyUKvc3+zWF2OG1l/AM5yziMoufNdj8RVlkLh4fLx6rORGBxfXNelVjJwRu5QYuMUGY&#10;6uN2gJi+KW9JXjAKyKVYyw8/YjodfT+C9zKb0/t5lebdXNQ07Xr9Tnbn5RFF4pSmJwx69BOjYjSB&#10;kgk7z2h83XNQlIzfHVrb3n69aXFUStKs2hWOMJQEae8+V7kTg8dhEgko2Qcw/YCEi0mFF/asKDvP&#10;Vx6Kz3lh//EXbN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ITwGyy6AQAATQMAAA4AAAAAAAAAAAAAAAAALgIAAGRycy9l&#10;Mm9Eb2MueG1sUEsBAi0AFAAGAAgAAAAhAGP+2GLcAAAACgEAAA8AAAAAAAAAAAAAAAAAFAQAAGRy&#10;cy9kb3ducmV2LnhtbFBLBQYAAAAABAAEAPMAAAAdBQAAAAA=&#10;" w14:anchorId="054B5282">
                <v:textbox inset="2.16pt,1.44pt,0,1.44pt">
                  <w:txbxContent>
                    <w:p w:rsidR="00C940CA" w:rsidP="00C940CA" w:rsidRDefault="00C940CA" w14:paraId="00DDD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3680" behindDoc="0" locked="0" layoutInCell="1" allowOverlap="1" wp14:editId="6485A386" wp14:anchorId="311743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2" name="Rectangle 7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9E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2" style="position:absolute;margin-left:210pt;margin-top:11pt;width:79pt;height:159pt;z-index:259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cXhX2bkBAABNAwAADgAAAAAAAAAAAAAAAAAuAgAAZHJzL2Uy&#10;b0RvYy54bWxQSwECLQAUAAYACAAAACEAY/7YYtwAAAAKAQAADwAAAAAAAAAAAAAAAAATBAAAZHJz&#10;L2Rvd25yZXYueG1sUEsFBgAAAAAEAAQA8wAAABwFAAAAAA==&#10;" w14:anchorId="31174382">
                <v:textbox inset="2.16pt,1.44pt,0,1.44pt">
                  <w:txbxContent>
                    <w:p w:rsidR="00C940CA" w:rsidP="00C940CA" w:rsidRDefault="00C940CA" w14:paraId="6BB89E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editId="0D250BB0" wp14:anchorId="75DF28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3" name="Rectangle 7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4A8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3" style="position:absolute;margin-left:210pt;margin-top:11pt;width:79pt;height:159pt;z-index:259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J3uQEAAE0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zfrbkWJ5w679AN9&#10;436wipyro5FSlf4Wv6aYerz2HJ/gkiVcFvGzBle+KIvM1ePT1WM1ZyKweLu63bTYCYFbpYFrTBCm&#10;eb0dIeUvKjhSFowCcqnW8uO3lM9H/xzBe4XN+f2yyvN+rmqWq/ZKdh/kCUXilOZHDNqGiVFhTaRk&#10;ws4zmn4dOChK7FeP1nY3n1cdjkpNlptugyMMNUHa+7dV7sUYcJhEBkoOEcwwIuH6b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OX0id7kBAABNAwAADgAAAAAAAAAAAAAAAAAuAgAAZHJzL2Uy&#10;b0RvYy54bWxQSwECLQAUAAYACAAAACEAY/7YYtwAAAAKAQAADwAAAAAAAAAAAAAAAAATBAAAZHJz&#10;L2Rvd25yZXYueG1sUEsFBgAAAAAEAAQA8wAAABwFAAAAAA==&#10;" w14:anchorId="75DF2896">
                <v:textbox inset="2.16pt,1.44pt,0,1.44pt">
                  <w:txbxContent>
                    <w:p w:rsidR="00C940CA" w:rsidP="00C940CA" w:rsidRDefault="00C940CA" w14:paraId="354A8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5728" behindDoc="0" locked="0" layoutInCell="1" allowOverlap="1" wp14:editId="28B39762" wp14:anchorId="613E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4" name="Rectangle 7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524E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4" style="position:absolute;margin-left:210pt;margin-top:11pt;width:79pt;height:162pt;z-index:259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MbvA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VbOkxHGLXfqD&#10;vnHXDYqcqr2RUuX+Zr/GEFu89hQe4ZxFXGbxkwabvyiLTMXj48VjNSUisHi9uF7X2AmBW029XK4w&#10;QZjq/XaAmO6VtyQvGAXkUqzlh18xnY6+HcF7mc3p/bxK024qauaLunkju/PyiCJxStMDBj34kVEx&#10;mEDJiJ1nNL7uOShKhp8OrW1Wy0WDo1KS+bpZ4whDSZD27mOVO9F7HCaRgJJ9ANP1SLiYVHhhz4qy&#10;83zlofiYF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SezG7wBAABNAwAADgAAAAAAAAAAAAAAAAAuAgAAZHJz&#10;L2Uyb0RvYy54bWxQSwECLQAUAAYACAAAACEAtmP75twAAAAKAQAADwAAAAAAAAAAAAAAAAAWBAAA&#10;ZHJzL2Rvd25yZXYueG1sUEsFBgAAAAAEAAQA8wAAAB8FAAAAAA==&#10;" w14:anchorId="613E28E4">
                <v:textbox inset="2.16pt,1.44pt,0,1.44pt">
                  <w:txbxContent>
                    <w:p w:rsidR="00C940CA" w:rsidP="00C940CA" w:rsidRDefault="00C940CA" w14:paraId="63524E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editId="3D926480" wp14:anchorId="0CC35B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5" name="Rectangle 7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6C6F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5" style="position:absolute;margin-left:210pt;margin-top:11pt;width:79pt;height:162pt;z-index:259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WSLGtbwBAABNAwAADgAAAAAAAAAAAAAAAAAuAgAAZHJz&#10;L2Uyb0RvYy54bWxQSwECLQAUAAYACAAAACEAtmP75twAAAAKAQAADwAAAAAAAAAAAAAAAAAWBAAA&#10;ZHJzL2Rvd25yZXYueG1sUEsFBgAAAAAEAAQA8wAAAB8FAAAAAA==&#10;" w14:anchorId="0CC35B4E">
                <v:textbox inset="2.16pt,1.44pt,0,1.44pt">
                  <w:txbxContent>
                    <w:p w:rsidR="00C940CA" w:rsidP="00C940CA" w:rsidRDefault="00C940CA" w14:paraId="476C6F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editId="3F3B4112" wp14:anchorId="34265F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6" name="Rectangle 7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1CA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6" style="position:absolute;margin-left:210pt;margin-top:11pt;width:79pt;height:162pt;z-index:259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jKvAEAAE0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1qllR4rjFLv1G&#10;37jrBkXO1d5IqXJ/s19jiC1eewqPcMkiLrP4SYPNX5RFpuLx6eqxmhIRWLxZ3Gxq7ITAraZeLteY&#10;IEz1fjtATD+UtyQvGAXkUqzlx18xnY++HcF7mc35/bxK034qauaLevlGdu/lCUXilKYHDHrwI6Ni&#10;MIGSETvPaPxz4KAoGX46tLZZLxcNjkpJ5ptmgyMMJUHa+49V7kTvcZhEAkoOAUzXI+FiUuGFPSvK&#10;LvOVh+JjXti//wW7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JPAoyrwBAABNAwAADgAAAAAAAAAAAAAAAAAuAgAAZHJz&#10;L2Uyb0RvYy54bWxQSwECLQAUAAYACAAAACEAtmP75twAAAAKAQAADwAAAAAAAAAAAAAAAAAWBAAA&#10;ZHJzL2Rvd25yZXYueG1sUEsFBgAAAAAEAAQA8wAAAB8FAAAAAA==&#10;" w14:anchorId="34265FF0">
                <v:textbox inset="2.16pt,1.44pt,0,1.44pt">
                  <w:txbxContent>
                    <w:p w:rsidR="00C940CA" w:rsidP="00C940CA" w:rsidRDefault="00C940CA" w14:paraId="261CA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editId="21150B09" wp14:anchorId="5F3C22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7" name="Rectangle 7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7AC3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7" style="position:absolute;margin-left:210pt;margin-top:11pt;width:79pt;height:135pt;z-index:259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zVuw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q6aleUOG6xS7/R&#10;N+76UZFTdTBSqtzf7NcUYofXHsMDnLOIyyx+1mDzF2WRuXh8vHis5kQEFq+X1+saOyFwq1nVTU4Q&#10;pnq7HSCm78pbkheMAnIp1vLDz5hOR1+P4L3M5vR+XqV5Nxc1zbL+9kp25+URReKUpnsMevQTo2I0&#10;gZIJO89ofNlzUJSMPxxa266+Ll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QkHNW7AQAATQMAAA4AAAAAAAAAAAAAAAAALgIAAGRycy9l&#10;Mm9Eb2MueG1sUEsBAi0AFAAGAAgAAAAhAHxi7xfbAAAACgEAAA8AAAAAAAAAAAAAAAAAFQQAAGRy&#10;cy9kb3ducmV2LnhtbFBLBQYAAAAABAAEAPMAAAAdBQAAAAA=&#10;" w14:anchorId="5F3C22EF">
                <v:textbox inset="2.16pt,1.44pt,0,1.44pt">
                  <w:txbxContent>
                    <w:p w:rsidR="00C940CA" w:rsidP="00C940CA" w:rsidRDefault="00C940CA" w14:paraId="227AC3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49824" behindDoc="0" locked="0" layoutInCell="1" allowOverlap="1" wp14:editId="3DFDE10F" wp14:anchorId="3F551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8" name="Rectangle 7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F0E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8" style="position:absolute;margin-left:210pt;margin-top:11pt;width:79pt;height:135pt;z-index:259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0uh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61WKvHLfYpR/o&#10;G3f9qMi5OhgpVe5v9msKscNrL+EZLlnEZRY/a7D5i7LIXDw+XT1WcyICi7fL202NnRC41azrJicI&#10;U73fDhDTN+UtyQtGAbkUa/nxIabz0bcjeC+zOb+fV2nez0VNs6xXb2T3Xp5QJE5pesKgRz8xKkYT&#10;KJmw84zG3wcOipLxu0Nr2/XNssVRKUmzaTdoC5QEae8/VrkTg8dhEgkoOQQw/YCEi0mFF/asKLvM&#10;Vx6Kj3lh//4X7F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WdLoboBAABNAwAADgAAAAAAAAAAAAAAAAAuAgAAZHJzL2Uy&#10;b0RvYy54bWxQSwECLQAUAAYACAAAACEAfGLvF9sAAAAKAQAADwAAAAAAAAAAAAAAAAAUBAAAZHJz&#10;L2Rvd25yZXYueG1sUEsFBgAAAAAEAAQA8wAAABwFAAAAAA==&#10;" w14:anchorId="3F551470">
                <v:textbox inset="2.16pt,1.44pt,0,1.44pt">
                  <w:txbxContent>
                    <w:p w:rsidR="00C940CA" w:rsidP="00C940CA" w:rsidRDefault="00C940CA" w14:paraId="74F0E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editId="250505DA" wp14:anchorId="4FAFC4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9" name="Rectangle 7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50B3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9" style="position:absolute;margin-left:210pt;margin-top:11pt;width:79pt;height:135pt;z-index:259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4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bbuhxHGLXfqB&#10;vnHXj4qcq4ORUuX+Zr+mEDu89hKe4ZJFXGbxswabvyiLzMXj09VjNScisLhZbtY1dkLgVrOqm5wg&#10;TPV+O0BM35S3JC8YBeRSrOXHh5jOR9+O4L3M5vx+XqV5Pxc1zbJevZHde3lCkTil6QmDHv3EqBhN&#10;oGTCzjMafx84KErG7w6tbVc3yxZHpSTNul3jCENJkPb+Y5U7MXgcJpGAkkMA0w9IuJhUeGHPirLL&#10;fOWh+JgX9u9/we4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PWI+D7oBAABNAwAADgAAAAAAAAAAAAAAAAAuAgAAZHJzL2Uy&#10;b0RvYy54bWxQSwECLQAUAAYACAAAACEAfGLvF9sAAAAKAQAADwAAAAAAAAAAAAAAAAAUBAAAZHJz&#10;L2Rvd25yZXYueG1sUEsFBgAAAAAEAAQA8wAAABwFAAAAAA==&#10;" w14:anchorId="4FAFC428">
                <v:textbox inset="2.16pt,1.44pt,0,1.44pt">
                  <w:txbxContent>
                    <w:p w:rsidR="00C940CA" w:rsidP="00C940CA" w:rsidRDefault="00C940CA" w14:paraId="0450B3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1872" behindDoc="0" locked="0" layoutInCell="1" allowOverlap="1" wp14:editId="3CE069FA" wp14:anchorId="4CBE55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0" name="Rectangle 7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8A0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0" style="position:absolute;margin-left:210pt;margin-top:11pt;width:79pt;height:162pt;z-index:259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iiuwEAAE0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c3KzTIc4dd+om+&#10;cd9bRc7VwUip5v7Ofo0xdXjtOT7BJUu4nMVPGtz8RVlkKh6frh6rKROBxdvVbVvjQwK3mnq93mCC&#10;MNXb7Qgpf1XBkXnBKCCXYi0/fk/5fPT1CN6b2Zzfn1d52k9FzXJVt69k90GeUCROaX7EoG0YGRXW&#10;REpG7Dyj6feBg6LEfvNobbNZrxoclZIs26bFEYaSIO39+yr3Ygg4TCIDJYcIph+QcDGp8MKeFWWX&#10;+ZqH4n1e2L/9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TyiiuwEAAE0DAAAOAAAAAAAAAAAAAAAAAC4CAABkcnMv&#10;ZTJvRG9jLnhtbFBLAQItABQABgAIAAAAIQC2Y/vm3AAAAAoBAAAPAAAAAAAAAAAAAAAAABUEAABk&#10;cnMvZG93bnJldi54bWxQSwUGAAAAAAQABADzAAAAHgUAAAAA&#10;" w14:anchorId="4CBE556F">
                <v:textbox inset="2.16pt,1.44pt,0,1.44pt">
                  <w:txbxContent>
                    <w:p w:rsidR="00C940CA" w:rsidP="00C940CA" w:rsidRDefault="00C940CA" w14:paraId="7B8A0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editId="44247027" wp14:anchorId="084E6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1" name="Rectangle 7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7B93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1" style="position:absolute;margin-left:210pt;margin-top:11pt;width:79pt;height:162pt;z-index:259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0M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u7ZUOJ5w679AN9&#10;4763ilyqg5FSzf2d/Rpj6vDac3yCa5ZwOYufNLj5i7LIVDw+3zxWUyYCi9vldlNjJwRutfVqtcYE&#10;Yaq32xFS/qKCI/OCUUAuxVp++pby5ejrEbw3s7m8P6/ydJiKmmZZb1/JHoI8o0ic0vyIQdswMiqs&#10;iZSM2HlG068jB0WJ/erR2na9WrY4KiVpNu0GRxhKgrQP76vciyHgMIkMlBwjmH5AwsWkwgt7VpRd&#10;52seivd5Yf/2F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Sl0MuwEAAE0DAAAOAAAAAAAAAAAAAAAAAC4CAABkcnMv&#10;ZTJvRG9jLnhtbFBLAQItABQABgAIAAAAIQC2Y/vm3AAAAAoBAAAPAAAAAAAAAAAAAAAAABUEAABk&#10;cnMvZG93bnJldi54bWxQSwUGAAAAAAQABADzAAAAHgUAAAAA&#10;" w14:anchorId="084E6FD2">
                <v:textbox inset="2.16pt,1.44pt,0,1.44pt">
                  <w:txbxContent>
                    <w:p w:rsidR="00C940CA" w:rsidP="00C940CA" w:rsidRDefault="00C940CA" w14:paraId="357B93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3920" behindDoc="0" locked="0" layoutInCell="1" allowOverlap="1" wp14:editId="30AC2016" wp14:anchorId="44EF70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2" name="Rectangle 7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D2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2" style="position:absolute;margin-left:210pt;margin-top:11pt;width:79pt;height:60pt;z-index:259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sk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7bKlxHGLXXpB&#10;37jrR0XO1cFIqXJ/s19TiB1eew3PcMkiLrP4WYPNX5RF5uLx6eqxmhMRWNwsN+saOyFwa3WzWeIa&#10;Uar3ywFi+qa8JXnBKCCV4iw/PsR0Pvr7CN7LZM7P51Wa93MR0yy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7tmskugEAAEwDAAAOAAAAAAAAAAAAAAAAAC4CAABkcnMvZTJv&#10;RG9jLnhtbFBLAQItABQABgAIAAAAIQBvQUaG2gAAAAoBAAAPAAAAAAAAAAAAAAAAABQEAABkcnMv&#10;ZG93bnJldi54bWxQSwUGAAAAAAQABADzAAAAGwUAAAAA&#10;" w14:anchorId="44EF7018">
                <v:textbox inset="2.16pt,1.44pt,0,1.44pt">
                  <w:txbxContent>
                    <w:p w:rsidR="00C940CA" w:rsidP="00C940CA" w:rsidRDefault="00C940CA" w14:paraId="659D2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editId="7F1C9BC1" wp14:anchorId="5657BD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3" name="Rectangle 7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5E7E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3" style="position:absolute;margin-left:210pt;margin-top:11pt;width:79pt;height:60pt;z-index:259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Dcyn8+5AQAATAMAAA4AAAAAAAAAAAAAAAAALgIAAGRycy9lMm9E&#10;b2MueG1sUEsBAi0AFAAGAAgAAAAhAG9BRobaAAAACgEAAA8AAAAAAAAAAAAAAAAAEwQAAGRycy9k&#10;b3ducmV2LnhtbFBLBQYAAAAABAAEAPMAAAAaBQAAAAA=&#10;" w14:anchorId="5657BDE3">
                <v:textbox inset="2.16pt,1.44pt,0,1.44pt">
                  <w:txbxContent>
                    <w:p w:rsidR="00C940CA" w:rsidP="00C940CA" w:rsidRDefault="00C940CA" w14:paraId="3B5E7E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5968" behindDoc="0" locked="0" layoutInCell="1" allowOverlap="1" wp14:editId="45684B58" wp14:anchorId="079049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4" name="Rectangle 7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B948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4" style="position:absolute;margin-left:210pt;margin-top:11pt;width:79pt;height:60pt;z-index:259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0fsNnugEAAEwDAAAOAAAAAAAAAAAAAAAAAC4CAABkcnMvZTJv&#10;RG9jLnhtbFBLAQItABQABgAIAAAAIQBvQUaG2gAAAAoBAAAPAAAAAAAAAAAAAAAAABQEAABkcnMv&#10;ZG93bnJldi54bWxQSwUGAAAAAAQABADzAAAAGwUAAAAA&#10;" w14:anchorId="079049B5">
                <v:textbox inset="2.16pt,1.44pt,0,1.44pt">
                  <w:txbxContent>
                    <w:p w:rsidR="00C940CA" w:rsidP="00C940CA" w:rsidRDefault="00C940CA" w14:paraId="11B948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editId="419B3D01" wp14:anchorId="4D1F37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5" name="Rectangle 7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CAE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5" style="position:absolute;margin-left:210pt;margin-top:11pt;width:79pt;height:60pt;z-index:259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eM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01JY5bnNIv&#10;1I27blDklO2NlGqe76zXGGKLZc/hCc5RRHcmP2mw8xdpkSlrfLxorKZEBCbXzXpV4iQEHi2v1g36&#10;2KV4Kw4Q0w/lLZkdRgGhZGX54SGm09XXK1g3gzk9P3tp2k2ZTNVUzSvWnZdH5IhLmh7R6MGPjIrB&#10;BEpGHDyj8c+eg6JkuHeobL28amrclBxUq3qFGww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Po3jLsBAABMAwAADgAAAAAAAAAAAAAAAAAuAgAAZHJzL2Uy&#10;b0RvYy54bWxQSwECLQAUAAYACAAAACEAb0FGhtoAAAAKAQAADwAAAAAAAAAAAAAAAAAVBAAAZHJz&#10;L2Rvd25yZXYueG1sUEsFBgAAAAAEAAQA8wAAABwFAAAAAA==&#10;" w14:anchorId="4D1F3759">
                <v:textbox inset="2.16pt,1.44pt,0,1.44pt">
                  <w:txbxContent>
                    <w:p w:rsidR="00C940CA" w:rsidP="00C940CA" w:rsidRDefault="00C940CA" w14:paraId="35CAE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8016" behindDoc="0" locked="0" layoutInCell="1" allowOverlap="1" wp14:editId="7ED36065" wp14:anchorId="7B8029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6" name="Rectangle 7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67F3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6" style="position:absolute;margin-left:210pt;margin-top:11pt;width:79pt;height:60pt;z-index:259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1s9ugEAAEwDAAAOAAAAAAAAAAAAAAAAAC4CAABkcnMvZTJv&#10;RG9jLnhtbFBLAQItABQABgAIAAAAIQBvQUaG2gAAAAoBAAAPAAAAAAAAAAAAAAAAABQEAABkcnMv&#10;ZG93bnJldi54bWxQSwUGAAAAAAQABADzAAAAGwUAAAAA&#10;" w14:anchorId="7B8029E0">
                <v:textbox inset="2.16pt,1.44pt,0,1.44pt">
                  <w:txbxContent>
                    <w:p w:rsidR="00C940CA" w:rsidP="00C940CA" w:rsidRDefault="00C940CA" w14:paraId="1967F3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editId="636C5B62" wp14:anchorId="0E2603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7" name="Rectangle 7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EAA6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7" style="position:absolute;margin-left:210pt;margin-top:11pt;width:79pt;height:60pt;z-index:259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/W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2SEsctTukX&#10;6sZdNyhyyvZGSjXPd9ZrDLHFsufwBOcoojuTnzTY+Yu0yJQ1Pl40VlMiApPrZr0qcRICj5ZX6wZ9&#10;7FK8FQeI6YfylswOo4BQsrL88BDT6errFaybwZyen7007aZMpmqq61esOy+PyBGXND2i0YMfGRWD&#10;CZSMOHhG4589B0XJcO9Q2Xp51dS4KTmoVvUKNxhygKh377Pcid7jLokElOwDmK5HwFmjjAtHlpmd&#10;12ve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S+v1rsBAABMAwAADgAAAAAAAAAAAAAAAAAuAgAAZHJzL2Uy&#10;b0RvYy54bWxQSwECLQAUAAYACAAAACEAb0FGhtoAAAAKAQAADwAAAAAAAAAAAAAAAAAVBAAAZHJz&#10;L2Rvd25yZXYueG1sUEsFBgAAAAAEAAQA8wAAABwFAAAAAA==&#10;" w14:anchorId="0E2603CC">
                <v:textbox inset="2.16pt,1.44pt,0,1.44pt">
                  <w:txbxContent>
                    <w:p w:rsidR="00C940CA" w:rsidP="00C940CA" w:rsidRDefault="00C940CA" w14:paraId="58EAA6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0064" behindDoc="0" locked="0" layoutInCell="1" allowOverlap="1" wp14:editId="03C75E67" wp14:anchorId="4EFABA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8" name="Rectangle 7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A07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8" style="position:absolute;margin-left:210pt;margin-top:11pt;width:79pt;height:60pt;z-index:259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Lg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6ulg3OyjKDU/qN&#10;ujE7aEHO2VH1vUjzTXpNPrRY9uQf4RIFdBP5WYJJX6RF5qzx6aqxmCPhmNw0m3WJk+B4tLrZNOhj&#10;l+K92EOIP4QzJDkdBYSSlWXHXyGer75dwboE5vx88uK8nzOZqqmWb1j3rj8hR1zS+IBGajd1lGvl&#10;KZlw8B0Nfw4MBCX6p0Vl69VNU+Om5KBa12tUBXKAqPcfs8zy0eEu8QiUHDyoYUTAWaOMC0eWmV3W&#10;K+3Exzijf/8Jd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75LgugEAAEwDAAAOAAAAAAAAAAAAAAAAAC4CAABkcnMvZTJv&#10;RG9jLnhtbFBLAQItABQABgAIAAAAIQBvQUaG2gAAAAoBAAAPAAAAAAAAAAAAAAAAABQEAABkcnMv&#10;ZG93bnJldi54bWxQSwUGAAAAAAQABADzAAAAGwUAAAAA&#10;" w14:anchorId="4EFABA3C">
                <v:textbox inset="2.16pt,1.44pt,0,1.44pt">
                  <w:txbxContent>
                    <w:p w:rsidR="00C940CA" w:rsidP="00C940CA" w:rsidRDefault="00C940CA" w14:paraId="027A07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1088" behindDoc="0" locked="0" layoutInCell="1" allowOverlap="1" wp14:editId="68BEC941" wp14:anchorId="127D3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9" name="Rectangle 7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3ADC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9" style="position:absolute;margin-left:210pt;margin-top:11pt;width:79pt;height:60pt;z-index:259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mtmC7sBAABMAwAADgAAAAAAAAAAAAAAAAAuAgAAZHJzL2Uy&#10;b0RvYy54bWxQSwECLQAUAAYACAAAACEAb0FGhtoAAAAKAQAADwAAAAAAAAAAAAAAAAAVBAAAZHJz&#10;L2Rvd25yZXYueG1sUEsFBgAAAAAEAAQA8wAAABwFAAAAAA==&#10;" w14:anchorId="127D374A">
                <v:textbox inset="2.16pt,1.44pt,0,1.44pt">
                  <w:txbxContent>
                    <w:p w:rsidR="00C940CA" w:rsidP="00C940CA" w:rsidRDefault="00C940CA" w14:paraId="283ADC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editId="5D43F06C" wp14:anchorId="7A3BA5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0" name="Rectangle 7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C0D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0" style="position:absolute;margin-left:210pt;margin-top:11pt;width:79pt;height:60pt;z-index:259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s6ug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9c0KBbLM4JR+&#10;o27MDlqQc3ZUfS/SfJNekw8tlj35R7hEAd1EfpZg0hdpkTlrfLpqLOZIOCY3y01T4kMcj9arzRJ9&#10;7FK8F3sI8YdwhiSno4BQsrLs+CvE89W3K1iXwJyfT16c93MmUy2r5g3r3vUn5IhLGh/QSO2mjnKt&#10;PCUTDr6j4c+BgaBE/7SobL1eLWvclBxUTd3g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9Ns6ugEAAEwDAAAOAAAAAAAAAAAAAAAAAC4CAABkcnMvZTJv&#10;RG9jLnhtbFBLAQItABQABgAIAAAAIQBvQUaG2gAAAAoBAAAPAAAAAAAAAAAAAAAAABQEAABkcnMv&#10;ZG93bnJldi54bWxQSwUGAAAAAAQABADzAAAAGwUAAAAA&#10;" w14:anchorId="7A3BA55E">
                <v:textbox inset="2.16pt,1.44pt,0,1.44pt">
                  <w:txbxContent>
                    <w:p w:rsidR="00C940CA" w:rsidP="00C940CA" w:rsidRDefault="00C940CA" w14:paraId="60C0D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3136" behindDoc="0" locked="0" layoutInCell="1" allowOverlap="1" wp14:editId="37AA11DE" wp14:anchorId="126B41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1" name="Rectangle 7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5F81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1" style="position:absolute;margin-left:210pt;margin-top:11pt;width:79pt;height:60pt;z-index:259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/R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6btVQ4rnDKf1A&#10;3bjvrSKX7GCkVPN8Z73GmDose45PcI0SujP5SYObv0iLTEXj801jNWUiMLldbjc1TkLg0Xq1XaKP&#10;Xaq34ggpf1HBkdlhFBBKUZafvqV8ufp6BetmMJfnZy9Ph6mQaZbN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XAv0bsBAABMAwAADgAAAAAAAAAAAAAAAAAuAgAAZHJzL2Uy&#10;b0RvYy54bWxQSwECLQAUAAYACAAAACEAb0FGhtoAAAAKAQAADwAAAAAAAAAAAAAAAAAVBAAAZHJz&#10;L2Rvd25yZXYueG1sUEsFBgAAAAAEAAQA8wAAABwFAAAAAA==&#10;" w14:anchorId="126B4105">
                <v:textbox inset="2.16pt,1.44pt,0,1.44pt">
                  <w:txbxContent>
                    <w:p w:rsidR="00C940CA" w:rsidP="00C940CA" w:rsidRDefault="00C940CA" w14:paraId="145F81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editId="431E6677" wp14:anchorId="127C3C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2" name="Rectangle 7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5A19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2" style="position:absolute;margin-left:210pt;margin-top:11pt;width:79pt;height:60pt;z-index:259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4m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d8uGEsctdukF&#10;feOuGxQ5V3sjpcr9zX6NIbZ47TU8wyWLuMziJw02f1EWmYrHp6vHakpEYHGz2Kxr7ITArdVys8A1&#10;olQflwPE9FV5S/KCUUAqxVl+/B7T+ejvI3gvkzk/n1dp2k9FzHzRFN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XmuJrsBAABMAwAADgAAAAAAAAAAAAAAAAAuAgAAZHJzL2Uy&#10;b0RvYy54bWxQSwECLQAUAAYACAAAACEAb0FGhtoAAAAKAQAADwAAAAAAAAAAAAAAAAAVBAAAZHJz&#10;L2Rvd25yZXYueG1sUEsFBgAAAAAEAAQA8wAAABwFAAAAAA==&#10;" w14:anchorId="127C3C35">
                <v:textbox inset="2.16pt,1.44pt,0,1.44pt">
                  <w:txbxContent>
                    <w:p w:rsidR="00C940CA" w:rsidP="00C940CA" w:rsidRDefault="00C940CA" w14:paraId="125A19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editId="40CB73AD" wp14:anchorId="004DB9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3" name="Rectangle 7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8283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3" style="position:absolute;margin-left:210pt;margin-top:11pt;width:79pt;height:60pt;z-index:259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/VrNugEAAEwDAAAOAAAAAAAAAAAAAAAAAC4CAABkcnMvZTJv&#10;RG9jLnhtbFBLAQItABQABgAIAAAAIQBvQUaG2gAAAAoBAAAPAAAAAAAAAAAAAAAAABQEAABkcnMv&#10;ZG93bnJldi54bWxQSwUGAAAAAAQABADzAAAAGwUAAAAA&#10;" w14:anchorId="004DB954">
                <v:textbox inset="2.16pt,1.44pt,0,1.44pt">
                  <w:txbxContent>
                    <w:p w:rsidR="00C940CA" w:rsidP="00C940CA" w:rsidRDefault="00C940CA" w14:paraId="268283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editId="1C566134" wp14:anchorId="58219B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4" name="Rectangle 7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3867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4" style="position:absolute;margin-left:210pt;margin-top:11pt;width:79pt;height:60pt;z-index:259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Zl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pMRxi1P6&#10;jbpx1w2KnLO9kVLl+Wa9xhBbLHsKj3CJIrqZ/KTB5i/SIlPR+HTVWE2JCExuFpt1jZMQeLRabhbo&#10;Y5fqvThATD+UtyQ7jAJCKcry46+YzlffrmBdBnN+Pntp2k+FzHzRNG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rEGZbsBAABMAwAADgAAAAAAAAAAAAAAAAAuAgAAZHJzL2Uy&#10;b0RvYy54bWxQSwECLQAUAAYACAAAACEAb0FGhtoAAAAKAQAADwAAAAAAAAAAAAAAAAAVBAAAZHJz&#10;L2Rvd25yZXYueG1sUEsFBgAAAAAEAAQA8wAAABwFAAAAAA==&#10;" w14:anchorId="58219B79">
                <v:textbox inset="2.16pt,1.44pt,0,1.44pt">
                  <w:txbxContent>
                    <w:p w:rsidR="00C940CA" w:rsidP="00C940CA" w:rsidRDefault="00C940CA" w14:paraId="483867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editId="613F905A" wp14:anchorId="38DBBF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5" name="Rectangle 7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D981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5" style="position:absolute;margin-left:210pt;margin-top:11pt;width:79pt;height:60pt;z-index:259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KO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u9WHylx3OKU&#10;vqNu3PWjIpfsYKRUeb5ZrynEDsuewxNco4huJj9rsPmLtMhcND7fNFZzIgKT23a7qXESAo/Wq22L&#10;PnapXosDxPRZeUuywygglKIsP32N6XL15QrWZTCX57OX5sNcyCzbp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418o68AQAATAMAAA4AAAAAAAAAAAAAAAAALgIAAGRycy9l&#10;Mm9Eb2MueG1sUEsBAi0AFAAGAAgAAAAhAG9BRobaAAAACgEAAA8AAAAAAAAAAAAAAAAAFgQAAGRy&#10;cy9kb3ducmV2LnhtbFBLBQYAAAAABAAEAPMAAAAdBQAAAAA=&#10;" w14:anchorId="38DBBF1D">
                <v:textbox inset="2.16pt,1.44pt,0,1.44pt">
                  <w:txbxContent>
                    <w:p w:rsidR="00C940CA" w:rsidP="00C940CA" w:rsidRDefault="00C940CA" w14:paraId="54D981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8256" behindDoc="0" locked="0" layoutInCell="1" allowOverlap="1" wp14:editId="183AFE94" wp14:anchorId="5E91BE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6" name="Rectangle 7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615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6" style="position:absolute;margin-left:210pt;margin-top:11pt;width:79pt;height:60pt;z-index:259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4/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q4o8dzhlH6i&#10;btx3VpFLtjdSqmm+k15DTC2WPccnuEYJ3Yn8qMFNX6RFxqLx+aaxGjMRmNwutpsaJyHwaL3cLtDH&#10;LtVbcYSUv6rgyOQwCgilKMtP31O+XH29gnUTmMvzk5fHw1jIzBfN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2SeP7sBAABMAwAADgAAAAAAAAAAAAAAAAAuAgAAZHJzL2Uy&#10;b0RvYy54bWxQSwECLQAUAAYACAAAACEAb0FGhtoAAAAKAQAADwAAAAAAAAAAAAAAAAAVBAAAZHJz&#10;L2Rvd25yZXYueG1sUEsFBgAAAAAEAAQA8wAAABwFAAAAAA==&#10;" w14:anchorId="5E91BE36">
                <v:textbox inset="2.16pt,1.44pt,0,1.44pt">
                  <w:txbxContent>
                    <w:p w:rsidR="00C940CA" w:rsidP="00C940CA" w:rsidRDefault="00C940CA" w14:paraId="1C6615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editId="3A3E845A" wp14:anchorId="2A45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7" name="Rectangle 7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3402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7" style="position:absolute;margin-left:210pt;margin-top:11pt;width:79pt;height:60pt;z-index:259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rU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d1yRYljFqf0&#10;A3VjrjeSnLODFkLm+Wa9xhBbLHsJz3CJIrqZ/KTA5i/SIlPR+HTVWE6JcExuFpt1jZPgeLRabhbo&#10;Y5fqvThATF+ltyQ7HQWEUpRlx8eYzlffrmBdBnN+Pntp2k+FzHzR3L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+Bq1LsBAABMAwAADgAAAAAAAAAAAAAAAAAuAgAAZHJzL2Uy&#10;b0RvYy54bWxQSwECLQAUAAYACAAAACEAb0FGhtoAAAAKAQAADwAAAAAAAAAAAAAAAAAVBAAAZHJz&#10;L2Rvd25yZXYueG1sUEsFBgAAAAAEAAQA8wAAABwFAAAAAA==&#10;" w14:anchorId="2A4528E4">
                <v:textbox inset="2.16pt,1.44pt,0,1.44pt">
                  <w:txbxContent>
                    <w:p w:rsidR="00C940CA" w:rsidP="00C940CA" w:rsidRDefault="00C940CA" w14:paraId="743402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editId="38D85446" wp14:anchorId="0B683C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8" name="Rectangle 7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3541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8" style="position:absolute;margin-left:210pt;margin-top:11pt;width:79pt;height:60pt;z-index:259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i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uKsPHc4pZ+o&#10;G/edVeSS7Y2UaprvpNcQU4tlz/EJrlFCdyI/anDTF2mRsWh8vmmsxkwEJreL7abGSQg8Wi+3C/Sx&#10;S/VWHCHlryo4MjmMAkIpyvLT95QvV1+vYN0E5vL85OXxMBYy80Wz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IFfiugEAAEwDAAAOAAAAAAAAAAAAAAAAAC4CAABkcnMvZTJv&#10;RG9jLnhtbFBLAQItABQABgAIAAAAIQBvQUaG2gAAAAoBAAAPAAAAAAAAAAAAAAAAABQEAABkcnMv&#10;ZG93bnJldi54bWxQSwUGAAAAAAQABADzAAAAGwUAAAAA&#10;" w14:anchorId="0B683C27">
                <v:textbox inset="2.16pt,1.44pt,0,1.44pt">
                  <w:txbxContent>
                    <w:p w:rsidR="00C940CA" w:rsidP="00C940CA" w:rsidRDefault="00C940CA" w14:paraId="383541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editId="6B209158" wp14:anchorId="5E25CC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9" name="Rectangle 7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3C8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9" style="position:absolute;margin-left:210pt;margin-top:11pt;width:79pt;height:60pt;z-index:259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MJ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ocRxi1P6&#10;jbpx1w2KnLO9kVLl+Wa9xhBbLHsKj3CJIrqZ/KTB5i/SIlPR+HTVWE2JCExuFpt1jZMQeLRabhbo&#10;Y5fqvThATD+UtyQ7jAJCKcry46+YzlffrmBdBnN+Pntp2k+FzHzRrN6w7r08IUdc0vSARg9+ZFQM&#10;JlAy4uAZjX8OHBQlw0+Hyjar5aLBTSnBfN2scYOhBIh6/zHLneg97pJIQMkhgOl6BFw0KrhwZIXZ&#10;Zb3yTnyMC/r3n2D3C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KSjCbsBAABMAwAADgAAAAAAAAAAAAAAAAAuAgAAZHJzL2Uy&#10;b0RvYy54bWxQSwECLQAUAAYACAAAACEAb0FGhtoAAAAKAQAADwAAAAAAAAAAAAAAAAAVBAAAZHJz&#10;L2Rvd25yZXYueG1sUEsFBgAAAAAEAAQA8wAAABwFAAAAAA==&#10;" w14:anchorId="5E25CC6E">
                <v:textbox inset="2.16pt,1.44pt,0,1.44pt">
                  <w:txbxContent>
                    <w:p w:rsidR="00C940CA" w:rsidP="00C940CA" w:rsidRDefault="00C940CA" w14:paraId="213C8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2352" behindDoc="0" locked="0" layoutInCell="1" allowOverlap="1" wp14:editId="291163E0" wp14:anchorId="5B74C0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0" name="Rectangle 7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D556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0" style="position:absolute;margin-left:210pt;margin-top:11pt;width:79pt;height:60pt;z-index:259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IW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88okOcOp/QT&#10;deO+t4qcs4ORUs3znfUaY+qw7Ck+wiVK6M7kJw1u/iItMhWNT1eN1ZSJwORmtWlrfEjg0fpms0If&#10;u1SvxRFS/qqCI7PDKCCUoiw/fk/5fPXlCtbNYM7Pz16e9lMhs1w1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b57CFrsBAABMAwAADgAAAAAAAAAAAAAAAAAuAgAAZHJzL2Uy&#10;b0RvYy54bWxQSwECLQAUAAYACAAAACEAb0FGhtoAAAAKAQAADwAAAAAAAAAAAAAAAAAVBAAAZHJz&#10;L2Rvd25yZXYueG1sUEsFBgAAAAAEAAQA8wAAABwFAAAAAA==&#10;" w14:anchorId="5B74C0B2">
                <v:textbox inset="2.16pt,1.44pt,0,1.44pt">
                  <w:txbxContent>
                    <w:p w:rsidR="00C940CA" w:rsidP="00C940CA" w:rsidRDefault="00C940CA" w14:paraId="30D556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editId="50834A4C" wp14:anchorId="1B31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1" name="Rectangle 7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24E8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1" style="position:absolute;margin-left:210pt;margin-top:11pt;width:79pt;height:60pt;z-index:259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9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R1+7mhxHOHU/qJ&#10;unHfW0XO2cFIqeb5znqNMXVY9hQf4RIldGfykwY3f5EWmYrGp6vGaspEYHKz3KxrnITAo9XNZok+&#10;dqleiyOk/FUFR2aHUUAoRVl+/J7y+erLFaybwZyfn7087adCplm2mxes+yBPyBGXND+g0TaMjApr&#10;IiUjDp7R9PvAQVFiv3lUtl3dLFvclBI063aNGwwlQNT7t1nuxRBwl0QGSg4RTD8g4KJRwYUjK8wu&#10;6zXvxNu4oH/9CX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xo2/bsBAABMAwAADgAAAAAAAAAAAAAAAAAuAgAAZHJzL2Uy&#10;b0RvYy54bWxQSwECLQAUAAYACAAAACEAb0FGhtoAAAAKAQAADwAAAAAAAAAAAAAAAAAVBAAAZHJz&#10;L2Rvd25yZXYueG1sUEsFBgAAAAAEAAQA8wAAABwFAAAAAA==&#10;" w14:anchorId="1B3161D8">
                <v:textbox inset="2.16pt,1.44pt,0,1.44pt">
                  <w:txbxContent>
                    <w:p w:rsidR="00C940CA" w:rsidP="00C940CA" w:rsidRDefault="00C940CA" w14:paraId="2A24E8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4400" behindDoc="0" locked="0" layoutInCell="1" allowOverlap="1" wp14:editId="69B68DA9" wp14:anchorId="57C633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2" name="Rectangle 7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884D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2" style="position:absolute;margin-left:210pt;margin-top:11pt;width:79pt;height:60pt;z-index:259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9ZuwEAAEwDAAAOAAAAZHJzL2Uyb0RvYy54bWysU8tu2zAQvBfoPxC815KlNLY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ubj83lDhusUs/&#10;0Tfu+lGRc3UwUqrc3+zXFGKH157CI1yyiMssftZg8xdlkbl4fLp6rOZEBBY37WZdYycEbq1uNi2u&#10;EaV6vRwgpq/KW5IXjAJSKc7y4/eYzkdfjuC9TOb8fF6leT8XMcu2Lbi5uPfyhBpxSNMDBj36iVEx&#10;mkDJhI1nNP4+cFCUjN8cOtusblo0IpVkuW7WOMFQEmS9f1vlTgweZ0kkoOQQwPQDEi4eFV7YsqLs&#10;Ml55Jt7mh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oAvWbsBAABMAwAADgAAAAAAAAAAAAAAAAAuAgAAZHJzL2Uy&#10;b0RvYy54bWxQSwECLQAUAAYACAAAACEAb0FGhtoAAAAKAQAADwAAAAAAAAAAAAAAAAAVBAAAZHJz&#10;L2Rvd25yZXYueG1sUEsFBgAAAAAEAAQA8wAAABwFAAAAAA==&#10;" w14:anchorId="57C6339A">
                <v:textbox inset="2.16pt,1.44pt,0,1.44pt">
                  <w:txbxContent>
                    <w:p w:rsidR="00C940CA" w:rsidP="00C940CA" w:rsidRDefault="00C940CA" w14:paraId="28884D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editId="1C96F765" wp14:anchorId="1B6569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3" name="Rectangle 7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9FA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3" style="position:absolute;margin-left:210pt;margin-top:11pt;width:79pt;height:60pt;z-index:259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uyugEAAEwDAAAOAAAAZHJzL2Uyb0RvYy54bWysU9tu2zAMfR+wfxD0vtixuyY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ZXt59bSjx3OKWf&#10;qBv3vVXknB2MlGqe76zXGFOHZU/xES5RQncmP2lw8xdpkalofLpqrKZMBCY37WZd4yQEHq1uNi36&#10;2KV6LY6Q8lcVHJkdRgGhFGX58XvK56svV7BuBnN+fvbytJ8KmWXbXrHugzwhR1zS/IBG2zAyKqyJ&#10;lIw4eEbT7wMHRYn95lHZZnXTNrgpJViumzVuMJQAUe/fZrkXQ8BdEhkoOUQw/YCAy7sFF46sMLus&#10;17wTb+OC/vU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BNuyugEAAEwDAAAOAAAAAAAAAAAAAAAAAC4CAABkcnMvZTJv&#10;RG9jLnhtbFBLAQItABQABgAIAAAAIQBvQUaG2gAAAAoBAAAPAAAAAAAAAAAAAAAAABQEAABkcnMv&#10;ZG93bnJldi54bWxQSwUGAAAAAAQABADzAAAAGwUAAAAA&#10;" w14:anchorId="1B6569C2">
                <v:textbox inset="2.16pt,1.44pt,0,1.44pt">
                  <w:txbxContent>
                    <w:p w:rsidR="00C940CA" w:rsidP="00C940CA" w:rsidRDefault="00C940CA" w14:paraId="7D9FA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editId="457DD44D" wp14:anchorId="669D8E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4" name="Rectangle 7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E8E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4" style="position:absolute;margin-left:210pt;margin-top:11pt;width:79pt;height:60pt;z-index:259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ca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3e3S0octzil&#10;H6gbd92gyDnbGylVnm/WawyxxbKX8AyXKKKbyU8abP4iLTIVjU9XjdWUiMDkZrFZ1zgJgUer5WaB&#10;Pnap3osDxPRVeUuywygglKIsPz7GdL76dgXrMpjz89lL034qZOaLRfOGde/lCTnikqYnNHrwI6Ni&#10;MIGSEQfPaHw9cFCUDN8cKtusllhLUgnm62aNGwwlQNT7j1nuRO9xl0QCSg4BTNcj4KJRwYUjK8wu&#10;65V34mNc0L//BL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UiHGrsBAABMAwAADgAAAAAAAAAAAAAAAAAuAgAAZHJzL2Uy&#10;b0RvYy54bWxQSwECLQAUAAYACAAAACEAb0FGhtoAAAAKAQAADwAAAAAAAAAAAAAAAAAVBAAAZHJz&#10;L2Rvd25yZXYueG1sUEsFBgAAAAAEAAQA8wAAABwFAAAAAA==&#10;" w14:anchorId="669D8ED8">
                <v:textbox inset="2.16pt,1.44pt,0,1.44pt">
                  <w:txbxContent>
                    <w:p w:rsidR="00C940CA" w:rsidP="00C940CA" w:rsidRDefault="00C940CA" w14:paraId="14E8E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 wp14:editId="34DDF328" wp14:anchorId="07467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5" name="Rectangle 7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F9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5" style="position:absolute;margin-left:210pt;margin-top:11pt;width:79pt;height:60pt;z-index:259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cxz8bsBAABMAwAADgAAAAAAAAAAAAAAAAAuAgAAZHJzL2Uy&#10;b0RvYy54bWxQSwECLQAUAAYACAAAACEAb0FGhtoAAAAKAQAADwAAAAAAAAAAAAAAAAAVBAAAZHJz&#10;L2Rvd25yZXYueG1sUEsFBgAAAAAEAAQA8wAAABwFAAAAAA==&#10;" w14:anchorId="07467407">
                <v:textbox inset="2.16pt,1.44pt,0,1.44pt">
                  <w:txbxContent>
                    <w:p w:rsidR="00C940CA" w:rsidP="00C940CA" w:rsidRDefault="00C940CA" w14:paraId="7A0F9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8496" behindDoc="0" locked="0" layoutInCell="1" allowOverlap="1" wp14:editId="65AED3B6" wp14:anchorId="41C60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6" name="Rectangle 7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E8CE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6" style="position:absolute;margin-left:210pt;margin-top:11pt;width:79pt;height:60pt;z-index:259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J0fQLsBAABMAwAADgAAAAAAAAAAAAAAAAAuAgAAZHJzL2Uy&#10;b0RvYy54bWxQSwECLQAUAAYACAAAACEAb0FGhtoAAAAKAQAADwAAAAAAAAAAAAAAAAAVBAAAZHJz&#10;L2Rvd25yZXYueG1sUEsFBgAAAAAEAAQA8wAAABwFAAAAAA==&#10;" w14:anchorId="41C60B5D">
                <v:textbox inset="2.16pt,1.44pt,0,1.44pt">
                  <w:txbxContent>
                    <w:p w:rsidR="00C940CA" w:rsidP="00C940CA" w:rsidRDefault="00C940CA" w14:paraId="3EE8CE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79520" behindDoc="0" locked="0" layoutInCell="1" allowOverlap="1" wp14:editId="46436A51" wp14:anchorId="7EFCE0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7" name="Rectangle 7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7889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7" style="position:absolute;margin-left:210pt;margin-top:11pt;width:79pt;height:60pt;z-index:259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wZ66u8AQAATAMAAA4AAAAAAAAAAAAAAAAALgIAAGRycy9l&#10;Mm9Eb2MueG1sUEsBAi0AFAAGAAgAAAAhAG9BRobaAAAACgEAAA8AAAAAAAAAAAAAAAAAFgQAAGRy&#10;cy9kb3ducmV2LnhtbFBLBQYAAAAABAAEAPMAAAAdBQAAAAA=&#10;" w14:anchorId="7EFCE0A7">
                <v:textbox inset="2.16pt,1.44pt,0,1.44pt">
                  <w:txbxContent>
                    <w:p w:rsidR="00C940CA" w:rsidP="00C940CA" w:rsidRDefault="00C940CA" w14:paraId="617889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editId="2FBDDBCE" wp14:anchorId="235284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8" name="Rectangle 7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2D0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8" style="position:absolute;margin-left:210pt;margin-top:11pt;width:79pt;height:48pt;z-index:259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VmrhC7AQAATAMAAA4AAAAAAAAAAAAAAAAALgIAAGRycy9l&#10;Mm9Eb2MueG1sUEsBAi0AFAAGAAgAAAAhAHRmcFzbAAAACgEAAA8AAAAAAAAAAAAAAAAAFQQAAGRy&#10;cy9kb3ducmV2LnhtbFBLBQYAAAAABAAEAPMAAAAdBQAAAAA=&#10;" w14:anchorId="235284D0">
                <v:textbox inset="2.16pt,1.44pt,0,1.44pt">
                  <w:txbxContent>
                    <w:p w:rsidR="00C940CA" w:rsidP="00C940CA" w:rsidRDefault="00C940CA" w14:paraId="222D0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1568" behindDoc="0" locked="0" layoutInCell="1" allowOverlap="1" wp14:editId="035206F0" wp14:anchorId="21A649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9" name="Rectangle 7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106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9" style="position:absolute;margin-left:210pt;margin-top:11pt;width:79pt;height:48pt;z-index:259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r7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VdS4njFqf0&#10;HXXjbjCSXLKj7nuZ55v1mkLssOw5PME1iuhm8rMCm79Ii8xF4/NNYzknIjDZrtptjZMQeHTXrlv0&#10;sUv1Whwgps/SW5IdRgGhFGX56WtMl6svV7Aug7k8n700H+ZCZrlabV6wHnx/Ro64pOkRjTJ+YlQY&#10;HSiZcPCMxl9HDpIS88Whss3m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BniWvu7AQAATAMAAA4AAAAAAAAAAAAAAAAALgIAAGRycy9l&#10;Mm9Eb2MueG1sUEsBAi0AFAAGAAgAAAAhAHRmcFzbAAAACgEAAA8AAAAAAAAAAAAAAAAAFQQAAGRy&#10;cy9kb3ducmV2LnhtbFBLBQYAAAAABAAEAPMAAAAdBQAAAAA=&#10;" w14:anchorId="21A6492D">
                <v:textbox inset="2.16pt,1.44pt,0,1.44pt">
                  <w:txbxContent>
                    <w:p w:rsidR="00C940CA" w:rsidP="00C940CA" w:rsidRDefault="00C940CA" w14:paraId="5DF106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editId="57F90E09" wp14:anchorId="7CE0D2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0" name="Rectangle 7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B11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0" style="position:absolute;margin-left:210pt;margin-top:11pt;width:79pt;height:48pt;z-index:259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W5oEi7AQAATAMAAA4AAAAAAAAAAAAAAAAALgIAAGRycy9l&#10;Mm9Eb2MueG1sUEsBAi0AFAAGAAgAAAAhAHRmcFzbAAAACgEAAA8AAAAAAAAAAAAAAAAAFQQAAGRy&#10;cy9kb3ducmV2LnhtbFBLBQYAAAAABAAEAPMAAAAdBQAAAAA=&#10;" w14:anchorId="7CE0D284">
                <v:textbox inset="2.16pt,1.44pt,0,1.44pt">
                  <w:txbxContent>
                    <w:p w:rsidR="00C940CA" w:rsidP="00C940CA" w:rsidRDefault="00C940CA" w14:paraId="5DB11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3616" behindDoc="0" locked="0" layoutInCell="1" allowOverlap="1" wp14:editId="70F7EE75" wp14:anchorId="089C58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1" name="Rectangle 7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EAB2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1" style="position:absolute;margin-left:210pt;margin-top:11pt;width:79pt;height:48pt;z-index:259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Sj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M3q1VFieMWp/Qb&#10;deOuGxQ5ZXsjpZrnO+s1hthi2VN4hHMU0Z3JTxrs/EVaZMoaHy8aqykRgclm2axLnITAo2/NqkEf&#10;uxRvxQFi+q68JbPDKCCUrCw//IzpdPX1CtbNYE7Pz16adlMmUy2XzSvWnZdH5IhLmh7Q6MGPjIrB&#10;BEpGHDyj8WXPQVEy/HCobH3zdVnjpuSgWtdr3GDIAaLevc9yJ3qPuyQSULIPYLoeAWeNMi4cWWZ2&#10;Xq95J97HGf3bT7D9C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k9VKO7AQAATAMAAA4AAAAAAAAAAAAAAAAALgIAAGRycy9l&#10;Mm9Eb2MueG1sUEsBAi0AFAAGAAgAAAAhAHRmcFzbAAAACgEAAA8AAAAAAAAAAAAAAAAAFQQAAGRy&#10;cy9kb3ducmV2LnhtbFBLBQYAAAAABAAEAPMAAAAdBQAAAAA=&#10;" w14:anchorId="089C5866">
                <v:textbox inset="2.16pt,1.44pt,0,1.44pt">
                  <w:txbxContent>
                    <w:p w:rsidR="00C940CA" w:rsidP="00C940CA" w:rsidRDefault="00C940CA" w14:paraId="27EAB2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editId="4D3C7296" wp14:anchorId="728401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2" name="Rectangle 7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CFC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2" style="position:absolute;margin-left:210pt;margin-top:11pt;width:79pt;height:48pt;z-index:259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TzuwEAAEw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PRmuWwoccxil36j&#10;b8z1RpJTddBCyNzf7NcYYovXnsIjnLOIyyx+UmDzF2WRqXh8vHgsp0Q4FteL9arGTnDcul4v17hG&#10;lOrtcoCYfkhvSV50FJBKcZYd7mM6HX09gvcymdPzeZWm3VTEzBdXBTcXd14cUSMOaXrAoIwfO8qN&#10;DpSM2PiOxj97BpIS89Ohs83N1QKNSCWZr5oVTjCUBFnv3leZ44PHWeIJKNkH0P2AhItHhRe2rCg7&#10;j1eeifd5Yf/2E2z/A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8S5PO7AQAATAMAAA4AAAAAAAAAAAAAAAAALgIAAGRycy9l&#10;Mm9Eb2MueG1sUEsBAi0AFAAGAAgAAAAhAHRmcFzbAAAACgEAAA8AAAAAAAAAAAAAAAAAFQQAAGRy&#10;cy9kb3ducmV2LnhtbFBLBQYAAAAABAAEAPMAAAAdBQAAAAA=&#10;" w14:anchorId="7284018D">
                <v:textbox inset="2.16pt,1.44pt,0,1.44pt">
                  <w:txbxContent>
                    <w:p w:rsidR="00C940CA" w:rsidP="00C940CA" w:rsidRDefault="00C940CA" w14:paraId="52CFC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5664" behindDoc="0" locked="0" layoutInCell="1" allowOverlap="1" wp14:editId="088ACE9B" wp14:anchorId="2304C1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3" name="Rectangle 7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3FC5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3" style="position:absolute;margin-left:210pt;margin-top:11pt;width:79pt;height:48pt;z-index:259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AYugEAAEw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29WS4XlDhmcUq/&#10;UTfmeiPJKTtoIWSeb9ZrDLHFsqfwCOcoopvJTwps/iItMhWNjxeN5ZQIx+R6sV7VOAmOR9fr5Rp9&#10;7FK9FQeI6Yf0lmSno4BQirLscB/T6errFazLYE7PZy9Nu6mQmS+uLlh3XhyRIy5pekCjjB87yo0O&#10;lIw4+I7GP3sGkhLz06Gyzc3VosFNKcF81axwg6EEiHr3PsscHzzuEk9AyT6A7gcEXN4tuHBkhdl5&#10;vfJOvI8L+ref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5YQGLoBAABMAwAADgAAAAAAAAAAAAAAAAAuAgAAZHJzL2Uy&#10;b0RvYy54bWxQSwECLQAUAAYACAAAACEAdGZwXNsAAAAKAQAADwAAAAAAAAAAAAAAAAAUBAAAZHJz&#10;L2Rvd25yZXYueG1sUEsFBgAAAAAEAAQA8wAAABwFAAAAAA==&#10;" w14:anchorId="2304C1C8">
                <v:textbox inset="2.16pt,1.44pt,0,1.44pt">
                  <w:txbxContent>
                    <w:p w:rsidR="00C940CA" w:rsidP="00C940CA" w:rsidRDefault="00C940CA" w14:paraId="033FC5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editId="2DBCC497" wp14:anchorId="5024C5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4" name="Rectangle 7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5803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4" style="position:absolute;margin-left:210pt;margin-top:11pt;width:79pt;height:48pt;z-index:259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ywuwEAAEw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u9VqSYnjFqf0&#10;A3XjrjeSnLOD7jqZ55v1GkNssewlPMMliuhm8pMCm79Ii0xF49NVYzklIjC5WWzWNU5C4NHtZrVB&#10;H7tU78UBYvoqvSXZYRQQSlGWHx9jOl99u4J1Gcz5+eylaT8VMvPFsnnDuvfdCTnikqYnNMr4kVFh&#10;dKBkxMEzGl8PHCQl5ptDZZu75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DaTLC7AQAATAMAAA4AAAAAAAAAAAAAAAAALgIAAGRycy9l&#10;Mm9Eb2MueG1sUEsBAi0AFAAGAAgAAAAhAHRmcFzbAAAACgEAAA8AAAAAAAAAAAAAAAAAFQQAAGRy&#10;cy9kb3ducmV2LnhtbFBLBQYAAAAABAAEAPMAAAAdBQAAAAA=&#10;" w14:anchorId="5024C595">
                <v:textbox inset="2.16pt,1.44pt,0,1.44pt">
                  <w:txbxContent>
                    <w:p w:rsidR="00C940CA" w:rsidP="00C940CA" w:rsidRDefault="00C940CA" w14:paraId="365803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7712" behindDoc="0" locked="0" layoutInCell="1" allowOverlap="1" wp14:editId="39AC9B65" wp14:anchorId="3DCE98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5" name="Rectangle 7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112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5" style="position:absolute;margin-left:210pt;margin-top:11pt;width:79pt;height:48pt;z-index:259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8XrhbvAEAAEwDAAAOAAAAAAAAAAAAAAAAAC4CAABkcnMv&#10;ZTJvRG9jLnhtbFBLAQItABQABgAIAAAAIQB0ZnBc2wAAAAoBAAAPAAAAAAAAAAAAAAAAABYEAABk&#10;cnMvZG93bnJldi54bWxQSwUGAAAAAAQABADzAAAAHgUAAAAA&#10;" w14:anchorId="3DCE9811">
                <v:textbox inset="2.16pt,1.44pt,0,1.44pt">
                  <w:txbxContent>
                    <w:p w:rsidR="00C940CA" w:rsidP="00C940CA" w:rsidRDefault="00C940CA" w14:paraId="30112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8736" behindDoc="0" locked="0" layoutInCell="1" allowOverlap="1" wp14:editId="746117D7" wp14:anchorId="2DD235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6" name="Rectangle 7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D43A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6" style="position:absolute;margin-left:210pt;margin-top:11pt;width:79pt;height:48pt;z-index:259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0P1Oq7AQAATAMAAA4AAAAAAAAAAAAAAAAALgIAAGRycy9l&#10;Mm9Eb2MueG1sUEsBAi0AFAAGAAgAAAAhAHRmcFzbAAAACgEAAA8AAAAAAAAAAAAAAAAAFQQAAGRy&#10;cy9kb3ducmV2LnhtbFBLBQYAAAAABAAEAPMAAAAdBQAAAAA=&#10;" w14:anchorId="2DD235A7">
                <v:textbox inset="2.16pt,1.44pt,0,1.44pt">
                  <w:txbxContent>
                    <w:p w:rsidR="00C940CA" w:rsidP="00C940CA" w:rsidRDefault="00C940CA" w14:paraId="22D43A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89760" behindDoc="0" locked="0" layoutInCell="1" allowOverlap="1" wp14:editId="64577A1F" wp14:anchorId="4BDC7A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7" name="Rectangle 7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E861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7" style="position:absolute;margin-left:210pt;margin-top:11pt;width:79pt;height:48pt;z-index:259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AB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i5XlDhucUo/&#10;UDfuukGRc7Y3Uqo836zXGGKLZS/hGS5RRDeTnzTY/EVaZCoan64aqykRgcnNYrOucRICj+43yw36&#10;2KV6Lw4Q0xflLckOo4BQirL8+C2m89W3K1iXwZyfz16a9lMhM1/c3b9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BiyABvAEAAEwDAAAOAAAAAAAAAAAAAAAAAC4CAABkcnMv&#10;ZTJvRG9jLnhtbFBLAQItABQABgAIAAAAIQB0ZnBc2wAAAAoBAAAPAAAAAAAAAAAAAAAAABYEAABk&#10;cnMvZG93bnJldi54bWxQSwUGAAAAAAQABADzAAAAHgUAAAAA&#10;" w14:anchorId="4BDC7A95">
                <v:textbox inset="2.16pt,1.44pt,0,1.44pt">
                  <w:txbxContent>
                    <w:p w:rsidR="00C940CA" w:rsidP="00C940CA" w:rsidRDefault="00C940CA" w14:paraId="2CE861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0784" behindDoc="0" locked="0" layoutInCell="1" allowOverlap="1" wp14:editId="7095DB1E" wp14:anchorId="0AF4E8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8" name="Rectangle 7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146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8" style="position:absolute;margin-left:210pt;margin-top:11pt;width:79pt;height:48pt;z-index:259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5LHTe7AQAATAMAAA4AAAAAAAAAAAAAAAAALgIAAGRycy9l&#10;Mm9Eb2MueG1sUEsBAi0AFAAGAAgAAAAhAHRmcFzbAAAACgEAAA8AAAAAAAAAAAAAAAAAFQQAAGRy&#10;cy9kb3ducmV2LnhtbFBLBQYAAAAABAAEAPMAAAAdBQAAAAA=&#10;" w14:anchorId="0AF4E8DB">
                <v:textbox inset="2.16pt,1.44pt,0,1.44pt">
                  <w:txbxContent>
                    <w:p w:rsidR="00C940CA" w:rsidP="00C940CA" w:rsidRDefault="00C940CA" w14:paraId="55146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editId="763EF188" wp14:anchorId="40040B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9" name="Rectangle 7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6B2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9" style="position:absolute;margin-left:210pt;margin-top:11pt;width:79pt;height:48pt;z-index:259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c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W6pcRxi1P6&#10;jrpxNxhJLtlR973M8816TSF2WPYcnuAaRXQz+VmBzV+kReai8fmmsZwTEZhsV+22xkkIPPrYrlv0&#10;sUv1Whwgps/SW5IdRgGhFGX56WtMl6svV7Aug7k8n700H+ZCZrm627xgPfj+jBxxSdMjGmX8xKgw&#10;OlAy4eAZjb+OHCQl5otDZZvN3a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LP6dy7AQAATAMAAA4AAAAAAAAAAAAAAAAALgIAAGRycy9l&#10;Mm9Eb2MueG1sUEsBAi0AFAAGAAgAAAAhAHRmcFzbAAAACgEAAA8AAAAAAAAAAAAAAAAAFQQAAGRy&#10;cy9kb3ducmV2LnhtbFBLBQYAAAAABAAEAPMAAAAdBQAAAAA=&#10;" w14:anchorId="40040BA1">
                <v:textbox inset="2.16pt,1.44pt,0,1.44pt">
                  <w:txbxContent>
                    <w:p w:rsidR="00C940CA" w:rsidP="00C940CA" w:rsidRDefault="00C940CA" w14:paraId="5716B2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2832" behindDoc="0" locked="0" layoutInCell="1" allowOverlap="1" wp14:editId="086A4F5A" wp14:anchorId="67C4EA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0" name="Rectangle 7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2E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0" style="position:absolute;margin-left:210pt;margin-top:11pt;width:79pt;height:48pt;z-index:259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jD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r1BgRyzOKXv&#10;qBtzg5Hkkh21EDLPN+s1hdhh2XN4gmsU0c3kZwU2f5EWmYvG55vGck6EY3K72rY1PsTx6ON2vUUf&#10;u1SvxQFi+iy9JdnpKSCUoiw7fY3pcvXlCtZlMJfns5fmw1zILFd37QvWgxdn5IhLmh7RKOOnnnKj&#10;AyUTDr6n8deRgaTEfHGobLO5WzW4KSVYtk2LGwwlQNSHt1nm+Ohxl3gCSo4B9DAi4KJRwYUjK8yu&#10;65V34m1c0L/+BP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31iMO7AQAATAMAAA4AAAAAAAAAAAAAAAAALgIAAGRycy9l&#10;Mm9Eb2MueG1sUEsBAi0AFAAGAAgAAAAhAHRmcFzbAAAACgEAAA8AAAAAAAAAAAAAAAAAFQQAAGRy&#10;cy9kb3ducmV2LnhtbFBLBQYAAAAABAAEAPMAAAAdBQAAAAA=&#10;" w14:anchorId="67C4EAA3">
                <v:textbox inset="2.16pt,1.44pt,0,1.44pt">
                  <w:txbxContent>
                    <w:p w:rsidR="00C940CA" w:rsidP="00C940CA" w:rsidRDefault="00C940CA" w14:paraId="4302E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editId="5FC3FDAE" wp14:anchorId="7172E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1" name="Rectangle 7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6D6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1" style="position:absolute;margin-left:210pt;margin-top:11pt;width:79pt;height:48pt;z-index:259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FxfCi7AQAATAMAAA4AAAAAAAAAAAAAAAAALgIAAGRycy9l&#10;Mm9Eb2MueG1sUEsBAi0AFAAGAAgAAAAhAHRmcFzbAAAACgEAAA8AAAAAAAAAAAAAAAAAFQQAAGRy&#10;cy9kb3ducmV2LnhtbFBLBQYAAAAABAAEAPMAAAAdBQAAAAA=&#10;" w14:anchorId="7172E4E4">
                <v:textbox inset="2.16pt,1.44pt,0,1.44pt">
                  <w:txbxContent>
                    <w:p w:rsidR="00C940CA" w:rsidP="00C940CA" w:rsidRDefault="00C940CA" w14:paraId="6B6D6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4880" behindDoc="0" locked="0" layoutInCell="1" allowOverlap="1" wp14:editId="68081FFE" wp14:anchorId="7CE7E9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2" name="Rectangle 7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7F1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2" style="position:absolute;margin-left:210pt;margin-top:11pt;width:79pt;height:48pt;z-index:259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DrZYy7AQAATAMAAA4AAAAAAAAAAAAAAAAALgIAAGRycy9l&#10;Mm9Eb2MueG1sUEsBAi0AFAAGAAgAAAAhAHRmcFzbAAAACgEAAA8AAAAAAAAAAAAAAAAAFQQAAGRy&#10;cy9kb3ducmV2LnhtbFBLBQYAAAAABAAEAPMAAAAdBQAAAAA=&#10;" w14:anchorId="7CE7E9FA">
                <v:textbox inset="2.16pt,1.44pt,0,1.44pt">
                  <w:txbxContent>
                    <w:p w:rsidR="00C940CA" w:rsidP="00C940CA" w:rsidRDefault="00C940CA" w14:paraId="4B57F1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5904" behindDoc="0" locked="0" layoutInCell="1" allowOverlap="1" wp14:editId="5BF0E7CA" wp14:anchorId="1AC03D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3" name="Rectangle 7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F80A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3" style="position:absolute;margin-left:210pt;margin-top:11pt;width:79pt;height:48pt;z-index:259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G+RZ7oBAABMAwAADgAAAAAAAAAAAAAAAAAuAgAAZHJzL2Uy&#10;b0RvYy54bWxQSwECLQAUAAYACAAAACEAdGZwXNsAAAAKAQAADwAAAAAAAAAAAAAAAAAUBAAAZHJz&#10;L2Rvd25yZXYueG1sUEsFBgAAAAAEAAQA8wAAABwFAAAAAA==&#10;" w14:anchorId="1AC03D00">
                <v:textbox inset="2.16pt,1.44pt,0,1.44pt">
                  <w:txbxContent>
                    <w:p w:rsidR="00C940CA" w:rsidP="00C940CA" w:rsidRDefault="00C940CA" w14:paraId="3EF80A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6928" behindDoc="0" locked="0" layoutInCell="1" allowOverlap="1" wp14:editId="45463027" wp14:anchorId="43F912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4" name="Rectangle 7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372C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4" style="position:absolute;margin-left:210pt;margin-top:11pt;width:79pt;height:48pt;z-index:259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3P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7uKHHc4pR+&#10;oG7c9UaSc3bQXSfzfLNeY4gtlr2EZ7hEEd1MflJg8xdpkalofLpqLKdEBCY3i826xkkIPLrfLDfo&#10;Y5fqvThATF+ktyQ7jAJCKcry47eYzlffrmBdBnN+Pntp2k+FzHxx37x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8jzc+7AQAATAMAAA4AAAAAAAAAAAAAAAAALgIAAGRycy9l&#10;Mm9Eb2MueG1sUEsBAi0AFAAGAAgAAAAhAHRmcFzbAAAACgEAAA8AAAAAAAAAAAAAAAAAFQQAAGRy&#10;cy9kb3ducmV2LnhtbFBLBQYAAAAABAAEAPMAAAAdBQAAAAA=&#10;" w14:anchorId="43F91277">
                <v:textbox inset="2.16pt,1.44pt,0,1.44pt">
                  <w:txbxContent>
                    <w:p w:rsidR="00C940CA" w:rsidP="00C940CA" w:rsidRDefault="00C940CA" w14:paraId="12372C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7952" behindDoc="0" locked="0" layoutInCell="1" allowOverlap="1" wp14:editId="3DCC6D05" wp14:anchorId="30B22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5" name="Rectangle 7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F9CA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5" style="position:absolute;margin-left:210pt;margin-top:11pt;width:79pt;height:48pt;z-index:259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kk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lJY5bnNJP&#10;1I273khyyQ6662Seb9ZrDLHFsqfwCNcoopvJTwps/iItMhWNzzeN5ZSIwOR2sd3UOAmBR8vtaos+&#10;dqleiwPE9FV6S7LDKCCUoiw/fY/pcvXlCtZlMJfns5emw1TIzBfLx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OnOSS7AQAATAMAAA4AAAAAAAAAAAAAAAAALgIAAGRycy9l&#10;Mm9Eb2MueG1sUEsBAi0AFAAGAAgAAAAhAHRmcFzbAAAACgEAAA8AAAAAAAAAAAAAAAAAFQQAAGRy&#10;cy9kb3ducmV2LnhtbFBLBQYAAAAABAAEAPMAAAAdBQAAAAA=&#10;" w14:anchorId="30B2289A">
                <v:textbox inset="2.16pt,1.44pt,0,1.44pt">
                  <w:txbxContent>
                    <w:p w:rsidR="00C940CA" w:rsidP="00C940CA" w:rsidRDefault="00C940CA" w14:paraId="47F9CA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198976" behindDoc="0" locked="0" layoutInCell="1" allowOverlap="1" wp14:editId="361B077C" wp14:anchorId="667F20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6" name="Rectangle 7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DC0E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6" style="position:absolute;margin-left:210pt;margin-top:11pt;width:79pt;height:48pt;z-index:259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WV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q6WlDhucUo/&#10;UDfuukGRc7Y3Uqo836zXGGKLZS/hGS5RRDeTnzTY/EVaZCoan64aqykRgcnNYrOucRICj+43yw36&#10;2KV6Lw4Q0xflLckOo4BQirL8+C2m89W3K1iXwZyfz16a9lMhM1/c371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y9lWVvAEAAEwDAAAOAAAAAAAAAAAAAAAAAC4CAABkcnMv&#10;ZTJvRG9jLnhtbFBLAQItABQABgAIAAAAIQB0ZnBc2wAAAAoBAAAPAAAAAAAAAAAAAAAAABYEAABk&#10;cnMvZG93bnJldi54bWxQSwUGAAAAAAQABADzAAAAHgUAAAAA&#10;" w14:anchorId="667F20D2">
                <v:textbox inset="2.16pt,1.44pt,0,1.44pt">
                  <w:txbxContent>
                    <w:p w:rsidR="00C940CA" w:rsidP="00C940CA" w:rsidRDefault="00C940CA" w14:paraId="2CDC0E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0000" behindDoc="0" locked="0" layoutInCell="1" allowOverlap="1" wp14:editId="45C1E89F" wp14:anchorId="45FA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7" name="Rectangle 7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6B8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7" style="position:absolute;margin-left:210pt;margin-top:11pt;width:79pt;height:48pt;z-index:259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F+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1JY5bnNJP&#10;1I273khyyQ6662Seb9ZrDLHFsqfwCNcoopvJTwps/iItMhWNzzeN5ZSIwOR2sd3UOAmBR8vtaos+&#10;dqleiwPE9FV6S7LDKCCUoiw/fY/pcvXlCtZlMJfns5emw1TIzBfL5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5yoX67AQAATAMAAA4AAAAAAAAAAAAAAAAALgIAAGRycy9l&#10;Mm9Eb2MueG1sUEsBAi0AFAAGAAgAAAAhAHRmcFzbAAAACgEAAA8AAAAAAAAAAAAAAAAAFQQAAGRy&#10;cy9kb3ducmV2LnhtbFBLBQYAAAAABAAEAPMAAAAdBQAAAAA=&#10;" w14:anchorId="45FAE8CD">
                <v:textbox inset="2.16pt,1.44pt,0,1.44pt">
                  <w:txbxContent>
                    <w:p w:rsidR="00C940CA" w:rsidP="00C940CA" w:rsidRDefault="00C940CA" w14:paraId="446B8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1024" behindDoc="0" locked="0" layoutInCell="1" allowOverlap="1" wp14:editId="716F06CD" wp14:anchorId="3B0608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8" name="Rectangle 7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7F73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8" style="position:absolute;margin-left:210pt;margin-top:11pt;width:79pt;height:48pt;z-index:259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xI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nCWTlucUo/&#10;UDfuukGRc7Y3Uqo836zXGGKLZS/hGS5RRDeTnzTY/EVaZCoan64aqykRgcnNYrOucRICj243yw36&#10;2KV6Lw4Q0zflLckOo4BQirL8+BjT+erbFazLYM7PZy9N+6mQmS9ul29Y916ekCMuaXpCowc/MioG&#10;EygZcfCMxtcDB0XJ8OBQ2Wb1ZdHgppRgvm7WqAqUAFHvP2a5E73HXRIJKDkEMF2PgItGBReOrDC7&#10;rFfeiY9xQf/+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GynEi7AQAATAMAAA4AAAAAAAAAAAAAAAAALgIAAGRycy9l&#10;Mm9Eb2MueG1sUEsBAi0AFAAGAAgAAAAhAHRmcFzbAAAACgEAAA8AAAAAAAAAAAAAAAAAFQQAAGRy&#10;cy9kb3ducmV2LnhtbFBLBQYAAAAABAAEAPMAAAAdBQAAAAA=&#10;" w14:anchorId="3B060809">
                <v:textbox inset="2.16pt,1.44pt,0,1.44pt">
                  <w:txbxContent>
                    <w:p w:rsidR="00C940CA" w:rsidP="00C940CA" w:rsidRDefault="00C940CA" w14:paraId="6E7F73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2048" behindDoc="0" locked="0" layoutInCell="1" allowOverlap="1" wp14:editId="766E698F" wp14:anchorId="4B64D5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79" name="Rectangle 7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F69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9" style="position:absolute;margin-left:210pt;margin-top:11pt;width:79pt;height:60pt;z-index:259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AuuwEAAEwDAAAOAAAAZHJzL2Uyb0RvYy54bWysU9tu2zAMfR+wfxD0vthxujo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bb23ZDiecOp/QT&#10;deO+t4qcs4ORUs3znfUaY+qw7Ck+wiVK6M7kJw1u/iItMhWNT1eN1ZSJwORmtVnXOAmBR+3NZoU+&#10;dqleiyOk/FUFR2aHUUAoRVl+/J7y+erLFaybwZyfn7087adCZrn63L5g3Qd5Qo64pPkBjbZhZFRY&#10;EykZcfCMpt8HDooS+82jsk17s2pwU0qwXDdr3GAoAaLev81yL4aAuyQyUHKIYPoBAReNCi4cWWF2&#10;Wa9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4kQLrsBAABMAwAADgAAAAAAAAAAAAAAAAAuAgAAZHJzL2Uy&#10;b0RvYy54bWxQSwECLQAUAAYACAAAACEAb0FGhtoAAAAKAQAADwAAAAAAAAAAAAAAAAAVBAAAZHJz&#10;L2Rvd25yZXYueG1sUEsFBgAAAAAEAAQA8wAAABwFAAAAAA==&#10;" w14:anchorId="4B64D5E4">
                <v:textbox inset="2.16pt,1.44pt,0,1.44pt">
                  <w:txbxContent>
                    <w:p w:rsidR="00C940CA" w:rsidP="00C940CA" w:rsidRDefault="00C940CA" w14:paraId="02F69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editId="6B742199" wp14:anchorId="04D49C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0" name="Rectangle 7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531D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0" style="position:absolute;margin-left:210pt;margin-top:11pt;width:79pt;height:60pt;z-index:259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PA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xYF8tzhlH6i&#10;btz3VpFzdjBSqnm+s15jTB2WPcVHuEQJ3Zn8pMHNX6RFpqLx6aqxmjIRmNysNm2NDwk8Wt9sVuhj&#10;l+q1OELKX1VwZHYYBYRSlOXH7ymfr75cwboZzPn52cvTfipklqvP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/5hTwLsBAABMAwAADgAAAAAAAAAAAAAAAAAuAgAAZHJzL2Uy&#10;b0RvYy54bWxQSwECLQAUAAYACAAAACEAb0FGhtoAAAAKAQAADwAAAAAAAAAAAAAAAAAVBAAAZHJz&#10;L2Rvd25yZXYueG1sUEsFBgAAAAAEAAQA8wAAABwFAAAAAA==&#10;" w14:anchorId="04D49C12">
                <v:textbox inset="2.16pt,1.44pt,0,1.44pt">
                  <w:txbxContent>
                    <w:p w:rsidR="00C940CA" w:rsidP="00C940CA" w:rsidRDefault="00C940CA" w14:paraId="42531D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4096" behindDoc="0" locked="0" layoutInCell="1" allowOverlap="1" wp14:editId="0375AF6D" wp14:anchorId="6139D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1" name="Rectangle 7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BD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1" style="position:absolute;margin-left:210pt;margin-top:11pt;width:79pt;height:60pt;z-index:259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cr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5umosQyg1P6&#10;hboxO2hBTtlR9b1I8016TT60WPbsn+AcBXQT+VmCSV+kReas8fGisZgj4ZhcL9dNiZPgeLS6Wi/R&#10;xy7FW7GHEH8IZ0hyOgoIJSvLDg8hnq6+XsG6BOb0fPLivJszmWp5vX7FunP9ETniksZHNFK7qaNc&#10;K0/JhIPvaPizZyAo0fcWla1XV8saNyUHVVM3uMGQA0S9e59llo8Od4lHoGTvQQ0jAs4aZVw4sszs&#10;vF5pJ97HG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xynK7sBAABMAwAADgAAAAAAAAAAAAAAAAAuAgAAZHJzL2Uy&#10;b0RvYy54bWxQSwECLQAUAAYACAAAACEAb0FGhtoAAAAKAQAADwAAAAAAAAAAAAAAAAAVBAAAZHJz&#10;L2Rvd25yZXYueG1sUEsFBgAAAAAEAAQA8wAAABwFAAAAAA==&#10;" w14:anchorId="6139DA39">
                <v:textbox inset="2.16pt,1.44pt,0,1.44pt">
                  <w:txbxContent>
                    <w:p w:rsidR="00C940CA" w:rsidP="00C940CA" w:rsidRDefault="00C940CA" w14:paraId="46EBD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 wp14:editId="6F12707E" wp14:anchorId="54D79F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2" name="Rectangle 7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A27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2" style="position:absolute;margin-left:210pt;margin-top:11pt;width:79pt;height:48pt;z-index:259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5RuwEAAEwDAAAOAAAAZHJzL2Uyb0RvYy54bWysU8tu2zAQvBfoPxC815LlxpEFy7kELQIE&#10;T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78dn4Fo0dPbddtQ4pjFLn1H&#10;35gbjCTn6qiFkLm/2a8pxA6vvYRnuGQRl1n8rMDmL8oic/H4dPVYzolwLG5Wm7bGTnDcutmsN7hG&#10;lOr1coCYvkpvSV70FJBKcZYdH2M6H/1zBO9lMufn8yrN+7mIWa7WBTcX916cUCMOaXrCoIyfesqN&#10;DpRM2Piexl8HBpIS8+DQ2eb28wqNSCVZtk2LEwwlQdb7t1Xm+OhxlngCSg4B9DAi4eJR4YUtK8ou&#10;45Vn4m1e2L/+BL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mqXlG7AQAATAMAAA4AAAAAAAAAAAAAAAAALgIAAGRycy9l&#10;Mm9Eb2MueG1sUEsBAi0AFAAGAAgAAAAhAHRmcFzbAAAACgEAAA8AAAAAAAAAAAAAAAAAFQQAAGRy&#10;cy9kb3ducmV2LnhtbFBLBQYAAAAABAAEAPMAAAAdBQAAAAA=&#10;" w14:anchorId="54D79F98">
                <v:textbox inset="2.16pt,1.44pt,0,1.44pt">
                  <w:txbxContent>
                    <w:p w:rsidR="00C940CA" w:rsidP="00C940CA" w:rsidRDefault="00C940CA" w14:paraId="4EA27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6144" behindDoc="0" locked="0" layoutInCell="1" allowOverlap="1" wp14:editId="12FDD981" wp14:anchorId="31728F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3" name="Rectangle 7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35D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3" style="position:absolute;margin-left:210pt;margin-top:11pt;width:79pt;height:48pt;z-index:259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q6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63ZFiecOp/Qd&#10;deO+t4qcs4ORUs3znfUaY+qw7CU+wyVK6M7kJw1u/iItMhWNT1eN1ZSJwORmtWlrnITAo5vNeoM+&#10;dqleiyOk/FUFR2aHUUAoRVl+fEz5fPXPFaybwZyfn7087adCZrlaX7HugzwhR1zS/IRG2zAyKqyJ&#10;lIw4eEbTrwMHRYl98Khsc/t51eCmlGDZNi1uMJQAUe/fZrkXQ8BdEhkoOUQw/YCAy7sFF46sMLus&#10;17wTb+OC/vUn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S6quroBAABMAwAADgAAAAAAAAAAAAAAAAAuAgAAZHJzL2Uy&#10;b0RvYy54bWxQSwECLQAUAAYACAAAACEAdGZwXNsAAAAKAQAADwAAAAAAAAAAAAAAAAAUBAAAZHJz&#10;L2Rvd25yZXYueG1sUEsFBgAAAAAEAAQA8wAAABwFAAAAAA==&#10;" w14:anchorId="31728FA7">
                <v:textbox inset="2.16pt,1.44pt,0,1.44pt">
                  <w:txbxContent>
                    <w:p w:rsidR="00C940CA" w:rsidP="00C940CA" w:rsidRDefault="00C940CA" w14:paraId="2635D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7168" behindDoc="0" locked="0" layoutInCell="1" allowOverlap="1" wp14:editId="7245AF32" wp14:anchorId="2F8DE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4" name="Rectangle 7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ED3D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4" style="position:absolute;margin-left:210pt;margin-top:11pt;width:79pt;height:48pt;z-index:259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YS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5vKHHM4pR+&#10;om7MDUaSc3bUQsg836zXFGKHZU/hES5RRDeTnxXY/EVaZC4an64ayzkRjsnNatPWOAmOR5836w36&#10;2KV6LQ4Q01fpLclOTwGhFGXZ8XtM56svV7Augzk/n7007+dCZrlaNy9Y916ckCMuaXpAo4yfesqN&#10;DpRMOPiext8HBpIS882hss3tzarBTSnBsm1a3GAoAaLev80yx0ePu8QT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i9hK7AQAATAMAAA4AAAAAAAAAAAAAAAAALgIAAGRycy9l&#10;Mm9Eb2MueG1sUEsBAi0AFAAGAAgAAAAhAHRmcFzbAAAACgEAAA8AAAAAAAAAAAAAAAAAFQQAAGRy&#10;cy9kb3ducmV2LnhtbFBLBQYAAAAABAAEAPMAAAAdBQAAAAA=&#10;" w14:anchorId="2F8DE98E">
                <v:textbox inset="2.16pt,1.44pt,0,1.44pt">
                  <w:txbxContent>
                    <w:p w:rsidR="00C940CA" w:rsidP="00C940CA" w:rsidRDefault="00C940CA" w14:paraId="77ED3D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8192" behindDoc="0" locked="0" layoutInCell="1" allowOverlap="1" wp14:editId="352A975A" wp14:anchorId="765EFD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5" name="Rectangle 7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D0F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5" style="position:absolute;margin-left:210pt;margin-top:11pt;width:79pt;height:60pt;z-index:259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l6dLsBAABMAwAADgAAAAAAAAAAAAAAAAAuAgAAZHJzL2Uy&#10;b0RvYy54bWxQSwECLQAUAAYACAAAACEAb0FGhtoAAAAKAQAADwAAAAAAAAAAAAAAAAAVBAAAZHJz&#10;L2Rvd25yZXYueG1sUEsFBgAAAAAEAAQA8wAAABwFAAAAAA==&#10;" w14:anchorId="765EFD5C">
                <v:textbox inset="2.16pt,1.44pt,0,1.44pt">
                  <w:txbxContent>
                    <w:p w:rsidR="00C940CA" w:rsidP="00C940CA" w:rsidRDefault="00C940CA" w14:paraId="43D0F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09216" behindDoc="0" locked="0" layoutInCell="1" allowOverlap="1" wp14:editId="337F3C2B" wp14:anchorId="3DFD24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6" name="Rectangle 7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B6D3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6" style="position:absolute;margin-left:210pt;margin-top:11pt;width:79pt;height:60pt;z-index:259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gWxbsBAABMAwAADgAAAAAAAAAAAAAAAAAuAgAAZHJzL2Uy&#10;b0RvYy54bWxQSwECLQAUAAYACAAAACEAb0FGhtoAAAAKAQAADwAAAAAAAAAAAAAAAAAVBAAAZHJz&#10;L2Rvd25yZXYueG1sUEsFBgAAAAAEAAQA8wAAABwFAAAAAA==&#10;" w14:anchorId="3DFD24F2">
                <v:textbox inset="2.16pt,1.44pt,0,1.44pt">
                  <w:txbxContent>
                    <w:p w:rsidR="00C940CA" w:rsidP="00C940CA" w:rsidRDefault="00C940CA" w14:paraId="6EB6D3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editId="70A89935" wp14:anchorId="333418C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7" name="Rectangle 7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824B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7" style="position:absolute;margin-left:104pt;margin-top:-1pt;width:79pt;height:48pt;z-index:259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5qj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W7ocRxi1P6&#10;jrpx14+KXLKDkVLl+Wa9phA7LHsOT3CNIrqZ/KzB5i/SInPR+HzTWM2JCExuV9u2xkkIPLrbrrfo&#10;Y5fqtThATJ+VtyQ7jAJCKcry09eYLldfrmBdBnN5PntpPsyFzHK1vnvBevDyjBxxSdMjGj36iVEx&#10;mkDJhINnNP46clCUjF8cKttsPq4a3JQSLNumxQ2GEiDqw9ssd2LwuEsiASXHAKYfEHDRqODCkRVm&#10;1/XKO/E2Luhff4L9b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PczmqO8AQAATAMAAA4AAAAAAAAAAAAAAAAALgIAAGRy&#10;cy9lMm9Eb2MueG1sUEsBAi0AFAAGAAgAAAAhAHubr5XdAAAACQEAAA8AAAAAAAAAAAAAAAAAFgQA&#10;AGRycy9kb3ducmV2LnhtbFBLBQYAAAAABAAEAPMAAAAgBQAAAAA=&#10;" w14:anchorId="333418CF">
                <v:textbox inset="2.16pt,1.44pt,0,1.44pt">
                  <w:txbxContent>
                    <w:p w:rsidR="00C940CA" w:rsidP="00C940CA" w:rsidRDefault="00C940CA" w14:paraId="3C824B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6880" behindDoc="0" locked="0" layoutInCell="1" allowOverlap="1" wp14:editId="222584A2" wp14:anchorId="0F0A88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8" name="Rectangle 7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FBEE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8" style="position:absolute;margin-left:104pt;margin-top:-1pt;width:79pt;height:48pt;z-index:259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86eVugEAAEwDAAAOAAAAAAAAAAAAAAAAAC4CAABkcnMv&#10;ZTJvRG9jLnhtbFBLAQItABQABgAIAAAAIQB7m6+V3QAAAAkBAAAPAAAAAAAAAAAAAAAAABQEAABk&#10;cnMvZG93bnJldi54bWxQSwUGAAAAAAQABADzAAAAHgUAAAAA&#10;" w14:anchorId="0F0A888F">
                <v:textbox inset="2.16pt,1.44pt,0,1.44pt">
                  <w:txbxContent>
                    <w:p w:rsidR="00C940CA" w:rsidP="00C940CA" w:rsidRDefault="00C940CA" w14:paraId="7FFBEE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editId="737B7373" wp14:anchorId="145DF4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9" name="Rectangle 7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A368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9" style="position:absolute;margin-left:104pt;margin-top:-1pt;width:79pt;height:48pt;z-index:259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+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cNJY5bnNJv&#10;1I273khyzg666+Q831mvMcQWyx7DA1yiiO5MflJg5y/SIlPW+HTVWE6JCEw2q6YucRICj7416wZ9&#10;7FK8FQeI6bv0lswOo4BQsrL8+DOm89XXK1g3gzk/P3tp2k+ZzHK13rxi3fvuhBxxSdM9GmX8yKgw&#10;OlAy4uAZjS8HDpIS88OhstXm66rCTcnBsq5q3GDIAaLev89yJwaPuyQSUHIIoPsBAWeNMi4cWWZ2&#10;Wa95J97HGf3b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1HdTfrsBAABMAwAADgAAAAAAAAAAAAAAAAAuAgAAZHJz&#10;L2Uyb0RvYy54bWxQSwECLQAUAAYACAAAACEAe5uvld0AAAAJAQAADwAAAAAAAAAAAAAAAAAVBAAA&#10;ZHJzL2Rvd25yZXYueG1sUEsFBgAAAAAEAAQA8wAAAB8FAAAAAA==&#10;" w14:anchorId="145DF48D">
                <v:textbox inset="2.16pt,1.44pt,0,1.44pt">
                  <w:txbxContent>
                    <w:p w:rsidR="00C940CA" w:rsidP="00C940CA" w:rsidRDefault="00C940CA" w14:paraId="10A368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editId="0F2E8413" wp14:anchorId="620905C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0" name="Rectangle 7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DFA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0" style="position:absolute;margin-left:104pt;margin-top:-1pt;width:79pt;height:48pt;z-index:259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00yYbsBAABMAwAADgAAAAAAAAAAAAAAAAAuAgAAZHJz&#10;L2Uyb0RvYy54bWxQSwECLQAUAAYACAAAACEAe5uvld0AAAAJAQAADwAAAAAAAAAAAAAAAAAVBAAA&#10;ZHJzL2Rvd25yZXYueG1sUEsFBgAAAAAEAAQA8wAAAB8FAAAAAA==&#10;" w14:anchorId="620905C0">
                <v:textbox inset="2.16pt,1.44pt,0,1.44pt">
                  <w:txbxContent>
                    <w:p w:rsidR="00C940CA" w:rsidP="00C940CA" w:rsidRDefault="00C940CA" w14:paraId="1DADFA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69952" behindDoc="0" locked="0" layoutInCell="1" allowOverlap="1" wp14:editId="7D96FA00" wp14:anchorId="068D80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1" name="Rectangle 7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3B1F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1" style="position:absolute;margin-left:104pt;margin-top:-1pt;width:79pt;height:48pt;z-index:259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aK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V01FieMWp/QH&#10;deOuGxQ5ZXsjpZrnO+s1hthi2WN4gHMU0Z3JTxrs/EVaZMoaHy8aqykRgclm2axLnITAo6tm1aCP&#10;XYrX4gAx/VTektlhFBBKVpYf7mI6XX25gnUzmNPzs5em3ZTJVMtV84J15+UROeKSpns0evAjo2Iw&#10;gZIRB89o/LvnoCgZfjlUtr7+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8nGirsBAABMAwAADgAAAAAAAAAAAAAAAAAuAgAAZHJz&#10;L2Uyb0RvYy54bWxQSwECLQAUAAYACAAAACEAe5uvld0AAAAJAQAADwAAAAAAAAAAAAAAAAAVBAAA&#10;ZHJzL2Rvd25yZXYueG1sUEsFBgAAAAAEAAQA8wAAAB8FAAAAAA==&#10;" w14:anchorId="068D80E8">
                <v:textbox inset="2.16pt,1.44pt,0,1.44pt">
                  <w:txbxContent>
                    <w:p w:rsidR="00C940CA" w:rsidP="00C940CA" w:rsidRDefault="00C940CA" w14:paraId="6A3B1F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editId="7645B6E9" wp14:anchorId="2401DB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2" name="Rectangle 7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0445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2" style="position:absolute;margin-left:104pt;margin-top:-1pt;width:79pt;height:48pt;z-index:259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lPfLrsBAABMAwAADgAAAAAAAAAAAAAAAAAuAgAAZHJz&#10;L2Uyb0RvYy54bWxQSwECLQAUAAYACAAAACEAe5uvld0AAAAJAQAADwAAAAAAAAAAAAAAAAAVBAAA&#10;ZHJzL2Rvd25yZXYueG1sUEsFBgAAAAAEAAQA8wAAAB8FAAAAAA==&#10;" w14:anchorId="2401DB45">
                <v:textbox inset="2.16pt,1.44pt,0,1.44pt">
                  <w:txbxContent>
                    <w:p w:rsidR="00C940CA" w:rsidP="00C940CA" w:rsidRDefault="00C940CA" w14:paraId="1A0445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editId="365CDF4D" wp14:anchorId="6B8708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3" name="Rectangle 7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9E5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3" style="position:absolute;margin-left:104pt;margin-top:-1pt;width:79pt;height:48pt;z-index:259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61yvFugEAAEwDAAAOAAAAAAAAAAAAAAAAAC4CAABkcnMv&#10;ZTJvRG9jLnhtbFBLAQItABQABgAIAAAAIQB7m6+V3QAAAAkBAAAPAAAAAAAAAAAAAAAAABQEAABk&#10;cnMvZG93bnJldi54bWxQSwUGAAAAAAQABADzAAAAHgUAAAAA&#10;" w14:anchorId="6B870878">
                <v:textbox inset="2.16pt,1.44pt,0,1.44pt">
                  <w:txbxContent>
                    <w:p w:rsidR="00C940CA" w:rsidP="00C940CA" w:rsidRDefault="00C940CA" w14:paraId="269E5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3024" behindDoc="0" locked="0" layoutInCell="1" allowOverlap="1" wp14:editId="31A7127A" wp14:anchorId="23EF629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4" name="Rectangle 7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19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4" style="position:absolute;margin-left:104pt;margin-top:-1pt;width:79pt;height:48pt;z-index:259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dt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v2jhLHLU7p&#10;O+rGXT8qcskORkqV55v1mkLssOw5PME1iuhm8rMGm79Ii8xF4/NNYzUnIjDZrtptjZMQePSxXbfo&#10;Y5fqtThATJ+VtyQ7jAJCKcry09eYLldfrmBdBnN5PntpPsyFzHK1aV6wHrw8I0dc0vSIRo9+YlSM&#10;JlAy4eAZjb+OHBQl4xeHyjabu1WDm1KC5bbZ4gZDCRD14W2WOzF43CWRgJJjANMPCLhoVHDhyAqz&#10;63rlnXgbF/SvP8H+N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mbd228AQAATAMAAA4AAAAAAAAAAAAAAAAALgIAAGRy&#10;cy9lMm9Eb2MueG1sUEsBAi0AFAAGAAgAAAAhAHubr5XdAAAACQEAAA8AAAAAAAAAAAAAAAAAFgQA&#10;AGRycy9kb3ducmV2LnhtbFBLBQYAAAAABAAEAPMAAAAgBQAAAAA=&#10;" w14:anchorId="23EF629E">
                <v:textbox inset="2.16pt,1.44pt,0,1.44pt">
                  <w:txbxContent>
                    <w:p w:rsidR="00C940CA" w:rsidP="00C940CA" w:rsidRDefault="00C940CA" w14:paraId="1F219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editId="56EB324F" wp14:anchorId="717CAC4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5" name="Rectangle 7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E0B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5" style="position:absolute;margin-left:104pt;margin-top:-1pt;width:79pt;height:48pt;z-index:259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OG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V7R4njFqf0&#10;HXXjbjCSXLKj7nuZ55v1mkLssOw5PME1iuhm8rMCm79Ii8xF4/NNYzknIjDZrtptjZMQeHTXrlv0&#10;sUv1Whwgps/SW5IdRgGhFGX56WtMl6svV7Aug7k8n700H+ZCZrnarF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9R+DhrsBAABMAwAADgAAAAAAAAAAAAAAAAAuAgAAZHJz&#10;L2Uyb0RvYy54bWxQSwECLQAUAAYACAAAACEAe5uvld0AAAAJAQAADwAAAAAAAAAAAAAAAAAVBAAA&#10;ZHJzL2Rvd25yZXYueG1sUEsFBgAAAAAEAAQA8wAAAB8FAAAAAA==&#10;" w14:anchorId="717CAC4E">
                <v:textbox inset="2.16pt,1.44pt,0,1.44pt">
                  <w:txbxContent>
                    <w:p w:rsidR="00C940CA" w:rsidP="00C940CA" w:rsidRDefault="00C940CA" w14:paraId="602E0B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5072" behindDoc="0" locked="0" layoutInCell="1" allowOverlap="1" wp14:editId="4C8040CE" wp14:anchorId="17F5D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6" name="Rectangle 7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4EE0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6" style="position:absolute;margin-left:104pt;margin-top:-1pt;width:79pt;height:48pt;z-index:259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83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psRxi1P6&#10;jrpxNxhJLtlR973M8816TSF2WPYcnuAaRXQz+VmBzV+kReai8fmmsZwTEZhsV+22xkkIPPrYrlv0&#10;sUv1Whwgps/SW5IdRgGhFGX56WtMl6svV7Aug7k8n700H+ZCZrna3L1gPfj+jBxxSdMjGmX8xKgw&#10;OlAy4eAZjb+OHCQl5otDZZvN3a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E7vN7sBAABMAwAADgAAAAAAAAAAAAAAAAAuAgAAZHJz&#10;L2Uyb0RvYy54bWxQSwECLQAUAAYACAAAACEAe5uvld0AAAAJAQAADwAAAAAAAAAAAAAAAAAVBAAA&#10;ZHJzL2Rvd25yZXYueG1sUEsFBgAAAAAEAAQA8wAAAB8FAAAAAA==&#10;" w14:anchorId="17F5D1D9">
                <v:textbox inset="2.16pt,1.44pt,0,1.44pt">
                  <w:txbxContent>
                    <w:p w:rsidR="00C940CA" w:rsidP="00C940CA" w:rsidRDefault="00C940CA" w14:paraId="204EE0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6096" behindDoc="0" locked="0" layoutInCell="1" allowOverlap="1" wp14:editId="79DFF8C5" wp14:anchorId="6F4309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7" name="Rectangle 7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F5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7" style="position:absolute;margin-left:104pt;margin-top:-1pt;width:79pt;height:48pt;z-index:259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vc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ocRxi1P6&#10;jrpxNxhJLtlR973M8816TSF2WPYcnuAaRXQz+VmBzV+kReai8fmmsZwTEZhsV+22xkkIPLpr1y36&#10;2KV6LQ4Q02fpLckOo4BQirL89DWmy9WXK1iXwVyez16aD3Mhs1xt7l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Mob3LsBAABMAwAADgAAAAAAAAAAAAAAAAAuAgAAZHJz&#10;L2Uyb0RvYy54bWxQSwECLQAUAAYACAAAACEAe5uvld0AAAAJAQAADwAAAAAAAAAAAAAAAAAVBAAA&#10;ZHJzL2Rvd25yZXYueG1sUEsFBgAAAAAEAAQA8wAAAB8FAAAAAA==&#10;" w14:anchorId="6F4309E8">
                <v:textbox inset="2.16pt,1.44pt,0,1.44pt">
                  <w:txbxContent>
                    <w:p w:rsidR="00C940CA" w:rsidP="00C940CA" w:rsidRDefault="00C940CA" w14:paraId="7CCF5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7120" behindDoc="0" locked="0" layoutInCell="1" allowOverlap="1" wp14:editId="5DEA4DB0" wp14:anchorId="2057A8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8" name="Rectangle 7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BDA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8" style="position:absolute;margin-left:104pt;margin-top:-1pt;width:79pt;height:48pt;z-index:259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bquwEAAEw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3WLs3Lc4pR+&#10;oG7c9aMil+xgpFR5vlmvKcQOy57CI1yjiG4mP2uw+Yu0yFw0Pt80VnMiApPtqt3WOAmBR5/adYs+&#10;dqleiwPE9EV5S7LDKCCUoiw/fYvpcvXlCtZlMJfns5fmw1zILFeb9QvWg5dn5IhLmh7Q6NFPjIrR&#10;BEomHDyj8deRg6Jk/OpQ2WbzcdXgppRguW22qAqUAFEf3ma5E4PHXRIJKDkGMP2AgItGBReOrDC7&#10;rlfeibdxQf/6E+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wom6rsBAABMAwAADgAAAAAAAAAAAAAAAAAuAgAAZHJz&#10;L2Uyb0RvYy54bWxQSwECLQAUAAYACAAAACEAe5uvld0AAAAJAQAADwAAAAAAAAAAAAAAAAAVBAAA&#10;ZHJzL2Rvd25yZXYueG1sUEsFBgAAAAAEAAQA8wAAAB8FAAAAAA==&#10;" w14:anchorId="2057A890">
                <v:textbox inset="2.16pt,1.44pt,0,1.44pt">
                  <w:txbxContent>
                    <w:p w:rsidR="00C940CA" w:rsidP="00C940CA" w:rsidRDefault="00C940CA" w14:paraId="40BDA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8144" behindDoc="0" locked="0" layoutInCell="1" allowOverlap="1" wp14:editId="79B7BF89" wp14:anchorId="00B34D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9" name="Rectangle 7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7800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9" style="position:absolute;margin-left:104pt;margin-top:-1pt;width:79pt;height:48pt;z-index:259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647SAbsBAABMAwAADgAAAAAAAAAAAAAAAAAuAgAAZHJz&#10;L2Uyb0RvYy54bWxQSwECLQAUAAYACAAAACEAe5uvld0AAAAJAQAADwAAAAAAAAAAAAAAAAAVBAAA&#10;ZHJzL2Rvd25yZXYueG1sUEsFBgAAAAAEAAQA8wAAAB8FAAAAAA==&#10;" w14:anchorId="00B34DAE">
                <v:textbox inset="2.16pt,1.44pt,0,1.44pt">
                  <w:txbxContent>
                    <w:p w:rsidR="00C940CA" w:rsidP="00C940CA" w:rsidRDefault="00C940CA" w14:paraId="177800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79168" behindDoc="0" locked="0" layoutInCell="1" allowOverlap="1" wp14:editId="276235D2" wp14:anchorId="193BD4D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0" name="Rectangle 7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807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0" style="position:absolute;margin-left:104pt;margin-top:-1pt;width:79pt;height:48pt;z-index:259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CTJB9ugEAAEwDAAAOAAAAAAAAAAAAAAAAAC4CAABkcnMv&#10;ZTJvRG9jLnhtbFBLAQItABQABgAIAAAAIQB7m6+V3QAAAAkBAAAPAAAAAAAAAAAAAAAAABQEAABk&#10;cnMvZG93bnJldi54bWxQSwUGAAAAAAQABADzAAAAHgUAAAAA&#10;" w14:anchorId="193BD4DF">
                <v:textbox inset="2.16pt,1.44pt,0,1.44pt">
                  <w:txbxContent>
                    <w:p w:rsidR="00C940CA" w:rsidP="00C940CA" w:rsidRDefault="00C940CA" w14:paraId="4C807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editId="0491A1D0" wp14:anchorId="7DB785B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1" name="Rectangle 7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CA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1" style="position:absolute;margin-left:104pt;margin-top:-1pt;width:79pt;height:48pt;z-index:259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hklrsBAABMAwAADgAAAAAAAAAAAAAAAAAuAgAAZHJz&#10;L2Uyb0RvYy54bWxQSwECLQAUAAYACAAAACEAe5uvld0AAAAJAQAADwAAAAAAAAAAAAAAAAAVBAAA&#10;ZHJzL2Rvd25yZXYueG1sUEsFBgAAAAAEAAQA8wAAAB8FAAAAAA==&#10;" w14:anchorId="7DB785B6">
                <v:textbox inset="2.16pt,1.44pt,0,1.44pt">
                  <w:txbxContent>
                    <w:p w:rsidR="00C940CA" w:rsidP="00C940CA" w:rsidRDefault="00C940CA" w14:paraId="3D4CA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1216" behindDoc="0" locked="0" layoutInCell="1" allowOverlap="1" wp14:editId="378EAED2" wp14:anchorId="61F9646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2" name="Rectangle 7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80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2" style="position:absolute;margin-left:104pt;margin-top:-1pt;width:79pt;height:48pt;z-index:259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azHU7sBAABMAwAADgAAAAAAAAAAAAAAAAAuAgAAZHJz&#10;L2Uyb0RvYy54bWxQSwECLQAUAAYACAAAACEAe5uvld0AAAAJAQAADwAAAAAAAAAAAAAAAAAVBAAA&#10;ZHJzL2Rvd25yZXYueG1sUEsFBgAAAAAEAAQA8wAAAB8FAAAAAA==&#10;" w14:anchorId="61F9646E">
                <v:textbox inset="2.16pt,1.44pt,0,1.44pt">
                  <w:txbxContent>
                    <w:p w:rsidR="00C940CA" w:rsidP="00C940CA" w:rsidRDefault="00C940CA" w14:paraId="7DF80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2240" behindDoc="0" locked="0" layoutInCell="1" allowOverlap="1" wp14:editId="5594EE81" wp14:anchorId="77D5867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3" name="Rectangle 7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9A16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3" style="position:absolute;margin-left:104pt;margin-top:-1pt;width:79pt;height:48pt;z-index:259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O4ugEAAEw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W9osRxi1P6&#10;jrpx14+KnLODkVLl+Wa9phA7LHsJz3CJIrqZ/KzB5i/SInPR+HTVWM2JCExuVpu2xkkIPLrZ3G7Q&#10;xy7Va3GAmL4qb0l2GAWEUpTlx8eYzlf/XMG6DOb8fPbSvJ8LmeWqvWLde3lCjrik6QmNHv3EqBhN&#10;oGTCwTMafx04KErGB4fKNuvPqwY3pQTLtmlxg6EEiHr/NsudGDzukkhAySGA6QcEXN4tuHBkhdll&#10;vfJ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xKDO4ugEAAEwDAAAOAAAAAAAAAAAAAAAAAC4CAABkcnMv&#10;ZTJvRG9jLnhtbFBLAQItABQABgAIAAAAIQB7m6+V3QAAAAkBAAAPAAAAAAAAAAAAAAAAABQEAABk&#10;cnMvZG93bnJldi54bWxQSwUGAAAAAAQABADzAAAAHgUAAAAA&#10;" w14:anchorId="77D5867A">
                <v:textbox inset="2.16pt,1.44pt,0,1.44pt">
                  <w:txbxContent>
                    <w:p w:rsidR="00C940CA" w:rsidP="00C940CA" w:rsidRDefault="00C940CA" w14:paraId="4B9A16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editId="7656C7C8" wp14:anchorId="4D8EB23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4" name="Rectangle 7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5FC5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4" style="position:absolute;margin-left:104pt;margin-top:-1pt;width:79pt;height:48pt;z-index:259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Q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R0va5vKHHM4pR+&#10;om7MDUaSc3bUQsg836zXFGKHZU/hES5RRDeTnxXY/EVaZC4an64ayzkRjsnNatPWOAmOR583txv0&#10;sUv1Whwgpq/SW5KdngJCKcqy4/eYzldfrmBdBnN+Pntp3s+FzHLVNi9Y916ckCMuaXpAo4yfesqN&#10;DpRMOPiext8HBpIS882hss36ZtXgppRg2TYtbjCUAFHv32aZ46PHXe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mRvELsBAABMAwAADgAAAAAAAAAAAAAAAAAuAgAAZHJz&#10;L2Uyb0RvYy54bWxQSwECLQAUAAYACAAAACEAe5uvld0AAAAJAQAADwAAAAAAAAAAAAAAAAAVBAAA&#10;ZHJzL2Rvd25yZXYueG1sUEsFBgAAAAAEAAQA8wAAAB8FAAAAAA==&#10;" w14:anchorId="4D8EB230">
                <v:textbox inset="2.16pt,1.44pt,0,1.44pt">
                  <w:txbxContent>
                    <w:p w:rsidR="00C940CA" w:rsidP="00C940CA" w:rsidRDefault="00C940CA" w14:paraId="695FC5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4288" behindDoc="0" locked="0" layoutInCell="1" allowOverlap="1" wp14:editId="4CA777B0" wp14:anchorId="7A3B368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5" name="Rectangle 7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81F6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5" style="position:absolute;margin-left:104pt;margin-top:-1pt;width:79pt;height:48pt;z-index:259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v7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X1DiecOp/QT&#10;deO+t4qcs4ORUs3znfUaY+qw7Ck+wiVK6M7kJw1u/iItMhWNT1eN1ZSJwORmtWlrnITAo5vN7QZ9&#10;7FK9FkdI+asKjswOo4BQirL8+D3l89WXK1g3gzk/P3t52k+FzHLVrl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uCb+7sBAABMAwAADgAAAAAAAAAAAAAAAAAuAgAAZHJz&#10;L2Uyb0RvYy54bWxQSwECLQAUAAYACAAAACEAe5uvld0AAAAJAQAADwAAAAAAAAAAAAAAAAAVBAAA&#10;ZHJzL2Rvd25yZXYueG1sUEsFBgAAAAAEAAQA8wAAAB8FAAAAAA==&#10;" w14:anchorId="7A3B3685">
                <v:textbox inset="2.16pt,1.44pt,0,1.44pt">
                  <w:txbxContent>
                    <w:p w:rsidR="00C940CA" w:rsidP="00C940CA" w:rsidRDefault="00C940CA" w14:paraId="6581F6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5312" behindDoc="0" locked="0" layoutInCell="1" allowOverlap="1" wp14:editId="67E6F490" wp14:anchorId="4FA7800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6" name="Rectangle 7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78D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6" style="position:absolute;margin-left:104pt;margin-top:-1pt;width:79pt;height:48pt;z-index:259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dK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lOvKXHM4pS+&#10;o27MDUaSS3bUQsg836zXFGKHZc/hCa5RRDeTnxXY/EVaZC4an28ayzkRjsntatvWOAmORx+36y36&#10;2KV6LQ4Q02fpLclOTwGhFGXZ6WtMl6svV7Aug7k8n700H+ZCZrlq716wHrw4I0dc0vSIRhk/9ZQb&#10;HSiZcPA9jb+ODCQl5otDZZvN3arBTSnBsm1a3GAoAaI+vM0yx0ePu8QT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7H3SrsBAABMAwAADgAAAAAAAAAAAAAAAAAuAgAAZHJz&#10;L2Uyb0RvYy54bWxQSwECLQAUAAYACAAAACEAe5uvld0AAAAJAQAADwAAAAAAAAAAAAAAAAAVBAAA&#10;ZHJzL2Rvd25yZXYueG1sUEsFBgAAAAAEAAQA8wAAAB8FAAAAAA==&#10;" w14:anchorId="4FA78004">
                <v:textbox inset="2.16pt,1.44pt,0,1.44pt">
                  <w:txbxContent>
                    <w:p w:rsidR="00C940CA" w:rsidP="00C940CA" w:rsidRDefault="00C940CA" w14:paraId="64078D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6336" behindDoc="0" locked="0" layoutInCell="1" allowOverlap="1" wp14:editId="3A69F9E7" wp14:anchorId="224133B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7" name="Rectangle 7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C0C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7" style="position:absolute;margin-left:104pt;margin-top:-1pt;width:79pt;height:48pt;z-index:259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Oh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b2mxHOHU/qJ&#10;unHfW0XO2cFIqeb5znqNMXVY9hQf4RIldGfykwY3f5EWmYrGp6vGaspEYHKz2rQ1TkLg0c3mdoM+&#10;dqleiyOk/FUFR2aHUUAoRVl+/J7y+erLFaybwZyfn7087adCZrlqb1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zUDobsBAABMAwAADgAAAAAAAAAAAAAAAAAuAgAAZHJz&#10;L2Uyb0RvYy54bWxQSwECLQAUAAYACAAAACEAe5uvld0AAAAJAQAADwAAAAAAAAAAAAAAAAAVBAAA&#10;ZHJzL2Rvd25yZXYueG1sUEsFBgAAAAAEAAQA8wAAAB8FAAAAAA==&#10;" w14:anchorId="224133B9">
                <v:textbox inset="2.16pt,1.44pt,0,1.44pt">
                  <w:txbxContent>
                    <w:p w:rsidR="00C940CA" w:rsidP="00C940CA" w:rsidRDefault="00C940CA" w14:paraId="3CC0C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7360" behindDoc="0" locked="0" layoutInCell="1" allowOverlap="1" wp14:editId="67526933" wp14:anchorId="0EA4E7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8" name="Rectangle 7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153E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8" style="position:absolute;margin-left:104pt;margin-top:-1pt;width:79pt;height:48pt;z-index:259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PU+l7sBAABMAwAADgAAAAAAAAAAAAAAAAAuAgAAZHJz&#10;L2Uyb0RvYy54bWxQSwECLQAUAAYACAAAACEAe5uvld0AAAAJAQAADwAAAAAAAAAAAAAAAAAVBAAA&#10;ZHJzL2Rvd25yZXYueG1sUEsFBgAAAAAEAAQA8wAAAB8FAAAAAA==&#10;" w14:anchorId="0EA4E784">
                <v:textbox inset="2.16pt,1.44pt,0,1.44pt">
                  <w:txbxContent>
                    <w:p w:rsidR="00C940CA" w:rsidP="00C940CA" w:rsidRDefault="00C940CA" w14:paraId="0A153E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8384" behindDoc="0" locked="0" layoutInCell="1" allowOverlap="1" wp14:editId="4D657D32" wp14:anchorId="5F9AB6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9" name="Rectangle 7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F35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9" style="position:absolute;margin-left:104pt;margin-top:-1pt;width:79pt;height:48pt;z-index:259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p8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1+uyocQyg1P6&#10;g7oxO2hBTtlR9b1I8016TT60WPboH+AcBXQT+VmCSV+kReas8fGisZgj4ZhsVk1d4iQ4Hl011w36&#10;2KV4LfYQ4k/hDElORwGhZGXZ4S7E09WXK1iXwJyeT16cd3Mms1zV6xesO9cfkSMuabxHI7WbOsq1&#10;8pRMOPiOhr97BoIS/cuistX6+6r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HHKfLsBAABMAwAADgAAAAAAAAAAAAAAAAAuAgAAZHJz&#10;L2Uyb0RvYy54bWxQSwECLQAUAAYACAAAACEAe5uvld0AAAAJAQAADwAAAAAAAAAAAAAAAAAVBAAA&#10;ZHJzL2Rvd25yZXYueG1sUEsFBgAAAAAEAAQA8wAAAB8FAAAAAA==&#10;" w14:anchorId="5F9AB6D9">
                <v:textbox inset="2.16pt,1.44pt,0,1.44pt">
                  <w:txbxContent>
                    <w:p w:rsidR="00C940CA" w:rsidP="00C940CA" w:rsidRDefault="00C940CA" w14:paraId="1AF35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089408" behindDoc="0" locked="0" layoutInCell="1" allowOverlap="1" wp14:editId="6BCF5127" wp14:anchorId="4980C34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10" name="Rectangle 7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8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0" style="position:absolute;margin-left:104pt;margin-top:-1pt;width:79pt;height:48pt;z-index:259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vS6tjugEAAEwDAAAOAAAAAAAAAAAAAAAAAC4CAABkcnMv&#10;ZTJvRG9jLnhtbFBLAQItABQABgAIAAAAIQB7m6+V3QAAAAkBAAAPAAAAAAAAAAAAAAAAABQEAABk&#10;cnMvZG93bnJldi54bWxQSwUGAAAAAAQABADzAAAAHgUAAAAA&#10;" w14:anchorId="4980C340">
                <v:textbox inset="2.16pt,1.44pt,0,1.44pt">
                  <w:txbxContent>
                    <w:p w:rsidR="00C940CA" w:rsidP="00C940CA" w:rsidRDefault="00C940CA" w14:paraId="58C18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0240" behindDoc="0" locked="0" layoutInCell="1" allowOverlap="1" wp14:editId="5F3E2EC7" wp14:anchorId="0B693C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1" name="Rectangle 7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D7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1" style="position:absolute;margin-left:104pt;margin-top:11pt;width:77pt;height:162pt;z-index:259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mzuw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01DiucMufUff&#10;uB+sIufqaKRUS38Xv6aYerz2Ep/hkiVcLuJnDW75oiwyF49PV4/VnInA4l3TdTV2QuBWW3fdGhOE&#10;qd5uR0j5swqOLAtGAbkUa/nxa8rno69H8N7C5vz+ssrzfi5qmtvN3SvZfZAnFIlTmp8waBsmRoU1&#10;kZIJO89o+nXgoCixXzxa26672xZHpSTNpt3gCENJkPb+fZV7MQYcJpGBkkMEM4xIuJhUeGHPirLL&#10;fC1D8T4v7N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HGLmbO7AQAATQMAAA4AAAAAAAAAAAAAAAAALgIAAGRycy9l&#10;Mm9Eb2MueG1sUEsBAi0AFAAGAAgAAAAhAKop4IPbAAAACgEAAA8AAAAAAAAAAAAAAAAAFQQAAGRy&#10;cy9kb3ducmV2LnhtbFBLBQYAAAAABAAEAPMAAAAdBQAAAAA=&#10;" w14:anchorId="0B693C62">
                <v:textbox inset="2.16pt,1.44pt,0,1.44pt">
                  <w:txbxContent>
                    <w:p w:rsidR="00C940CA" w:rsidP="00C940CA" w:rsidRDefault="00C940CA" w14:paraId="44AD7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1264" behindDoc="0" locked="0" layoutInCell="1" allowOverlap="1" wp14:editId="513BA003" wp14:anchorId="6F9564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2" name="Rectangle 7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D7CF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2" style="position:absolute;margin-left:104pt;margin-top:11pt;width:79pt;height:162pt;z-index:259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y3EBO7AQAATQMAAA4AAAAAAAAAAAAAAAAALgIAAGRycy9l&#10;Mm9Eb2MueG1sUEsBAi0AFAAGAAgAAAAhAHtLjtTbAAAACgEAAA8AAAAAAAAAAAAAAAAAFQQAAGRy&#10;cy9kb3ducmV2LnhtbFBLBQYAAAAABAAEAPMAAAAdBQAAAAA=&#10;" w14:anchorId="6F956474">
                <v:textbox inset="2.16pt,1.44pt,0,1.44pt">
                  <w:txbxContent>
                    <w:p w:rsidR="00C940CA" w:rsidP="00C940CA" w:rsidRDefault="00C940CA" w14:paraId="63D7CF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editId="19094C6C" wp14:anchorId="77768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3" name="Rectangle 7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F86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3" style="position:absolute;margin-left:104pt;margin-top:11pt;width:77pt;height:162pt;z-index:259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d3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ebZk2J5w679B19&#10;436wilyqo5FSLf1d/Jpi6vHac3yCa5ZwuYifNbjli7LIXDw+3zxWcyYCi3dN19XYCYFbbd11G0wQ&#10;pnq9HSHlzyo4siwYBeRSrOWnrylfjv4+gvcWNpf3l1WeD3NR06zvbmQPQZ5RJE5pfsSgbZgYFdZE&#10;SibsPKPp55GDosR+8Whtu+nWLY5KSZptu8URhpIg7cPbKvdiDDhMIgMlxwhmGJFwebfwwp4VZdf5&#10;WobibV7Yv/4F+1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Jd3d7oBAABNAwAADgAAAAAAAAAAAAAAAAAuAgAAZHJzL2Uy&#10;b0RvYy54bWxQSwECLQAUAAYACAAAACEAqingg9sAAAAKAQAADwAAAAAAAAAAAAAAAAAUBAAAZHJz&#10;L2Rvd25yZXYueG1sUEsFBgAAAAAEAAQA8wAAABwFAAAAAA==&#10;" w14:anchorId="77768640">
                <v:textbox inset="2.16pt,1.44pt,0,1.44pt">
                  <w:txbxContent>
                    <w:p w:rsidR="00C940CA" w:rsidP="00C940CA" w:rsidRDefault="00C940CA" w14:paraId="506F86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editId="7B8330C8" wp14:anchorId="14C598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4" name="Rectangle 7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9589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4" style="position:absolute;margin-left:104pt;margin-top:11pt;width:77pt;height:162pt;z-index:259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7c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H1uukocdxil76j&#10;b9wNkyLn6mikVLm/2a85xB6vvYRnuGQRl1n8osHmL8oiS/H4dPVYLYkILN41XVdjJwRutXXXrTFB&#10;mOrtdoCYPitvSV4wCsilWMuPX2M6H309gvcym/P7eZWW/VLUNLd37SvZvZcnFIlTmp4w6MnPjIrJ&#10;BEpm7Dyj8deBg6Jk+uLQ2nbd3bY4KiVpNu0GRxhKgrT376vcidHjMIkElBwCmGFEwsWkwgt7VpRd&#10;5isPxfu8sH/7C3a/A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Ipa3ty7AQAATQMAAA4AAAAAAAAAAAAAAAAALgIAAGRycy9l&#10;Mm9Eb2MueG1sUEsBAi0AFAAGAAgAAAAhAKop4IPbAAAACgEAAA8AAAAAAAAAAAAAAAAAFQQAAGRy&#10;cy9kb3ducmV2LnhtbFBLBQYAAAAABAAEAPMAAAAdBQAAAAA=&#10;" w14:anchorId="14C598CA">
                <v:textbox inset="2.16pt,1.44pt,0,1.44pt">
                  <w:txbxContent>
                    <w:p w:rsidR="00C940CA" w:rsidP="00C940CA" w:rsidRDefault="00C940CA" w14:paraId="649589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4336" behindDoc="0" locked="0" layoutInCell="1" allowOverlap="1" wp14:editId="7CC5EBCA" wp14:anchorId="72F359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5" name="Rectangle 7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0415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5" style="position:absolute;margin-left:104pt;margin-top:11pt;width:79pt;height:162pt;z-index:259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m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dfOREsctdukH&#10;+sZdPypyqQ5GSpX7m/2aQuzw2lN4hGsWcZnFzxps/qIsMhePzzeP1ZyIwOJ2ud3U2AmBW229Wq0x&#10;QZjq9XaAmL4ob0leMArIpVjLT99iuhx9OYL3MpvL+3mV5sNc1DTL7fK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Cerm4vAEAAE0DAAAOAAAAAAAAAAAAAAAAAC4CAABkcnMv&#10;ZTJvRG9jLnhtbFBLAQItABQABgAIAAAAIQB7S47U2wAAAAoBAAAPAAAAAAAAAAAAAAAAABYEAABk&#10;cnMvZG93bnJldi54bWxQSwUGAAAAAAQABADzAAAAHgUAAAAA&#10;" w14:anchorId="72F359B8">
                <v:textbox inset="2.16pt,1.44pt,0,1.44pt">
                  <w:txbxContent>
                    <w:p w:rsidR="00C940CA" w:rsidP="00C940CA" w:rsidRDefault="00C940CA" w14:paraId="480415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5360" behindDoc="0" locked="0" layoutInCell="1" allowOverlap="1" wp14:editId="504028C6" wp14:anchorId="4FF39F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6" name="Rectangle 7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066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6" style="position:absolute;margin-left:104pt;margin-top:11pt;width:77pt;height:162pt;z-index:259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+NRQ27AQAATQMAAA4AAAAAAAAAAAAAAAAALgIAAGRycy9l&#10;Mm9Eb2MueG1sUEsBAi0AFAAGAAgAAAAhAKop4IPbAAAACgEAAA8AAAAAAAAAAAAAAAAAFQQAAGRy&#10;cy9kb3ducmV2LnhtbFBLBQYAAAAABAAEAPMAAAAdBQAAAAA=&#10;" w14:anchorId="4FF39FA4">
                <v:textbox inset="2.16pt,1.44pt,0,1.44pt">
                  <w:txbxContent>
                    <w:p w:rsidR="00C940CA" w:rsidP="00C940CA" w:rsidRDefault="00C940CA" w14:paraId="1F066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6384" behindDoc="0" locked="0" layoutInCell="1" allowOverlap="1" wp14:editId="02C05F0B" wp14:anchorId="486917BC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7" name="Rectangle 7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3980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7" style="position:absolute;margin-left:105pt;margin-top:11pt;width:77pt;height:162pt;z-index:259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3iDCjuwEAAE0DAAAOAAAAAAAAAAAAAAAAAC4CAABkcnMv&#10;ZTJvRG9jLnhtbFBLAQItABQABgAIAAAAIQBMIlYz3AAAAAoBAAAPAAAAAAAAAAAAAAAAABUEAABk&#10;cnMvZG93bnJldi54bWxQSwUGAAAAAAQABADzAAAAHgUAAAAA&#10;" w14:anchorId="486917BC">
                <v:textbox inset="2.16pt,1.44pt,0,1.44pt">
                  <w:txbxContent>
                    <w:p w:rsidR="00C940CA" w:rsidP="00C940CA" w:rsidRDefault="00C940CA" w14:paraId="453980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7408" behindDoc="0" locked="0" layoutInCell="1" allowOverlap="1" wp14:editId="1F01136C" wp14:anchorId="290AD1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8" name="Rectangle 7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781A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8" style="position:absolute;margin-left:104pt;margin-top:11pt;width:79pt;height:162pt;z-index:259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budR27AQAATQMAAA4AAAAAAAAAAAAAAAAALgIAAGRycy9l&#10;Mm9Eb2MueG1sUEsBAi0AFAAGAAgAAAAhAHtLjtTbAAAACgEAAA8AAAAAAAAAAAAAAAAAFQQAAGRy&#10;cy9kb3ducmV2LnhtbFBLBQYAAAAABAAEAPMAAAAdBQAAAAA=&#10;" w14:anchorId="290AD102">
                <v:textbox inset="2.16pt,1.44pt,0,1.44pt">
                  <w:txbxContent>
                    <w:p w:rsidR="00C940CA" w:rsidP="00C940CA" w:rsidRDefault="00C940CA" w14:paraId="0D781A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8432" behindDoc="0" locked="0" layoutInCell="1" allowOverlap="1" wp14:editId="0E339B3E" wp14:anchorId="0752CA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9" name="Rectangle 7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E385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9" style="position:absolute;margin-left:104pt;margin-top:11pt;width:77pt;height:162pt;z-index:259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J5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asNJZYZ7NIP&#10;9I3ZYZLkXB21EDL1N/k1+9DhtRf/DJcs4DKJXxSY9EVZZMken64eyyUSjsVN1TQldoLjVl02TYsJ&#10;whTvtz2E+E06Q9Kip4BcsrXs+BDi+ejbEbyX2JzfT6u47JesprrZtG9k906cUCROaXzCoCY395RP&#10;2lMyY+d7Gn4fGEhKpu8Wra3b5qbGUclJta7XOMKQE6S9/1hllo8Oh4lHoOTgQQ8jEs4mZV7Ys6zs&#10;Ml9pKD7mmf37X7B7B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G7OEnm7AQAATQMAAA4AAAAAAAAAAAAAAAAALgIAAGRycy9l&#10;Mm9Eb2MueG1sUEsBAi0AFAAGAAgAAAAhAKop4IPbAAAACgEAAA8AAAAAAAAAAAAAAAAAFQQAAGRy&#10;cy9kb3ducmV2LnhtbFBLBQYAAAAABAAEAPMAAAAdBQAAAAA=&#10;" w14:anchorId="0752CA9D">
                <v:textbox inset="2.16pt,1.44pt,0,1.44pt">
                  <w:txbxContent>
                    <w:p w:rsidR="00C940CA" w:rsidP="00C940CA" w:rsidRDefault="00C940CA" w14:paraId="10E385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19456" behindDoc="0" locked="0" layoutInCell="1" allowOverlap="1" wp14:editId="18F71E97" wp14:anchorId="6CD741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20" name="Rectangle 7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157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0" style="position:absolute;margin-left:104pt;margin-top:11pt;width:77pt;height:162pt;z-index:259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7Hug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iwZ57rBL39E3&#10;7geryLk6GinV0t/FrymmHq+9xGe4ZAmXi/hZg1u+KIvMxePT1WM1ZyKweNd0XY0PCdxq665bY4Iw&#10;1dvtCCl/VsGRZcEoIJdiLT9+Tfl89PUI3lvYnN9fVnnez0VNc3u3eSW7D/KEInFK8xMGbcPEqLAm&#10;UjJh5xlNvw4cFCX2i0dr23V32+KolKTZtBscYSgJ0t6/r3IvxoDDJDJQcohghhEJF5MKL+xZUXaZ&#10;r2Uo3ueF/dtf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diOx7oBAABNAwAADgAAAAAAAAAAAAAAAAAuAgAAZHJzL2Uy&#10;b0RvYy54bWxQSwECLQAUAAYACAAAACEAqingg9sAAAAKAQAADwAAAAAAAAAAAAAAAAAUBAAAZHJz&#10;L2Rvd25yZXYueG1sUEsFBgAAAAAEAAQA8wAAABwFAAAAAA==&#10;" w14:anchorId="6CD74175">
                <v:textbox inset="2.16pt,1.44pt,0,1.44pt">
                  <w:txbxContent>
                    <w:p w:rsidR="00C940CA" w:rsidP="00C940CA" w:rsidRDefault="00C940CA" w14:paraId="43157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editId="25A17D60" wp14:anchorId="5B5D4E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1" name="Rectangle 7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58A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1" style="position:absolute;margin-left:104pt;margin-top:11pt;width:79pt;height:162pt;z-index:259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mj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t121DiucMufUff&#10;uO+tIpfqYKRUc39nv8aYOrz2Ep/hmiVczuInDW7+oiwyFY/PN4/VlInA4na53dTYCYFbbb1arTFB&#10;mOrtdoSUP6vgyLxgFJBLsZafvqZ8Ofp6BO/NbC7vz6s8Haaipllu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X46aO7AQAATQMAAA4AAAAAAAAAAAAAAAAALgIAAGRycy9l&#10;Mm9Eb2MueG1sUEsBAi0AFAAGAAgAAAAhAHtLjtTbAAAACgEAAA8AAAAAAAAAAAAAAAAAFQQAAGRy&#10;cy9kb3ducmV2LnhtbFBLBQYAAAAABAAEAPMAAAAdBQAAAAA=&#10;" w14:anchorId="5B5D4EB6">
                <v:textbox inset="2.16pt,1.44pt,0,1.44pt">
                  <w:txbxContent>
                    <w:p w:rsidR="00C940CA" w:rsidP="00C940CA" w:rsidRDefault="00C940CA" w14:paraId="6858A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editId="05B5FE6B" wp14:anchorId="3F539C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2" name="Rectangle 7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2B3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2" style="position:absolute;margin-left:104pt;margin-top:11pt;width:79pt;height:162pt;z-index:259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6uP2i7AQAATQMAAA4AAAAAAAAAAAAAAAAALgIAAGRycy9l&#10;Mm9Eb2MueG1sUEsBAi0AFAAGAAgAAAAhAHtLjtTbAAAACgEAAA8AAAAAAAAAAAAAAAAAFQQAAGRy&#10;cy9kb3ducmV2LnhtbFBLBQYAAAAABAAEAPMAAAAdBQAAAAA=&#10;" w14:anchorId="3F539CDF">
                <v:textbox inset="2.16pt,1.44pt,0,1.44pt">
                  <w:txbxContent>
                    <w:p w:rsidR="00C940CA" w:rsidP="00C940CA" w:rsidRDefault="00C940CA" w14:paraId="2AB2B3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2528" behindDoc="0" locked="0" layoutInCell="1" allowOverlap="1" wp14:editId="10EE7840" wp14:anchorId="31EDF5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3" name="Rectangle 7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D49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3" style="position:absolute;margin-left:104pt;margin-top:11pt;width:79pt;height:162pt;z-index:259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rG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rZdCtKPHfYpe/o&#10;G/eDVeRSHY2UqvS3+DXF1OO15/gE1yzhsoifNbjyRVlkrh6fbx6rOROBxbvV3bbFTgjc6tr1eoMJ&#10;wjSvtyOk/FkFR8qCUUAu1Vp++pry5ejvI3ivsLm8X1Z5PsxVzXLd3sgegjyjSJzS/IhB2zAxKqyJ&#10;lEzYeUbTzyMHRYn94tHabrNedTgqNVluuy2OMNQEaR/eVrkXY8BhEhkoOUYww4iE67uVF/asKrvO&#10;VxmKt3ll//oX7H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qtKxroBAABNAwAADgAAAAAAAAAAAAAAAAAuAgAAZHJzL2Uy&#10;b0RvYy54bWxQSwECLQAUAAYACAAAACEAe0uO1NsAAAAKAQAADwAAAAAAAAAAAAAAAAAUBAAAZHJz&#10;L2Rvd25yZXYueG1sUEsFBgAAAAAEAAQA8wAAABwFAAAAAA==&#10;" w14:anchorId="31EDF576">
                <v:textbox inset="2.16pt,1.44pt,0,1.44pt">
                  <w:txbxContent>
                    <w:p w:rsidR="00C940CA" w:rsidP="00C940CA" w:rsidRDefault="00C940CA" w14:paraId="6B3D49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3552" behindDoc="0" locked="0" layoutInCell="1" allowOverlap="1" wp14:editId="25BDEC77" wp14:anchorId="2787F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4" name="Rectangle 7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ABA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4" style="position:absolute;margin-left:104pt;margin-top:11pt;width:79pt;height:162pt;z-index:259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m4227AQAATQMAAA4AAAAAAAAAAAAAAAAALgIAAGRycy9l&#10;Mm9Eb2MueG1sUEsBAi0AFAAGAAgAAAAhAHtLjtTbAAAACgEAAA8AAAAAAAAAAAAAAAAAFQQAAGRy&#10;cy9kb3ducmV2LnhtbFBLBQYAAAAABAAEAPMAAAAdBQAAAAA=&#10;" w14:anchorId="2787F48F">
                <v:textbox inset="2.16pt,1.44pt,0,1.44pt">
                  <w:txbxContent>
                    <w:p w:rsidR="00C940CA" w:rsidP="00C940CA" w:rsidRDefault="00C940CA" w14:paraId="19ABA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4576" behindDoc="0" locked="0" layoutInCell="1" allowOverlap="1" wp14:editId="6D36897D" wp14:anchorId="0225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5" name="Rectangle 7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48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5" style="position:absolute;margin-left:104pt;margin-top:11pt;width:79pt;height:162pt;z-index:259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AY5bDvAEAAE0DAAAOAAAAAAAAAAAAAAAAAC4CAABkcnMv&#10;ZTJvRG9jLnhtbFBLAQItABQABgAIAAAAIQB7S47U2wAAAAoBAAAPAAAAAAAAAAAAAAAAABYEAABk&#10;cnMvZG93bnJldi54bWxQSwUGAAAAAAQABADzAAAAHgUAAAAA&#10;" w14:anchorId="022554E5">
                <v:textbox inset="2.16pt,1.44pt,0,1.44pt">
                  <w:txbxContent>
                    <w:p w:rsidR="00C940CA" w:rsidP="00C940CA" w:rsidRDefault="00C940CA" w14:paraId="1A548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5600" behindDoc="0" locked="0" layoutInCell="1" allowOverlap="1" wp14:editId="6427BDEF" wp14:anchorId="604578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6" name="Rectangle 7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F81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6" style="position:absolute;margin-left:104pt;margin-top:11pt;width:79pt;height:162pt;z-index:259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i8vAEAAE0DAAAOAAAAZHJzL2Uyb0RvYy54bWysU8tu2zAQvBfoPxC815IVIXY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yuVs01JY5b7NIv&#10;9I27flTkVB2MlCr3N/s1hdjhtefwBOcs4jKLnzXY/EVZZC4eHy8eqzkRgcWbq5t1jZ0QuNXUbbvC&#10;BGGqj9sBYrpX3pK8YBSQS7GWH37GdDr6fgTvZTan9/Mqzbu5qFm2dftOduflEUXilKZHDHr0E6Ni&#10;NIGSCTvPaHzdc1CUjD8cWtus2qsGR6Uky3WzxhGGkiDt3ecqd2LwOEwiASX7AKYfkHAxqfDCnhVl&#10;5/nKQ/E5L+w//oLt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9sXi8vAEAAE0DAAAOAAAAAAAAAAAAAAAAAC4CAABkcnMv&#10;ZTJvRG9jLnhtbFBLAQItABQABgAIAAAAIQB7S47U2wAAAAoBAAAPAAAAAAAAAAAAAAAAABYEAABk&#10;cnMvZG93bnJldi54bWxQSwUGAAAAAAQABADzAAAAHgUAAAAA&#10;" w14:anchorId="6045785F">
                <v:textbox inset="2.16pt,1.44pt,0,1.44pt">
                  <w:txbxContent>
                    <w:p w:rsidR="00C940CA" w:rsidP="00C940CA" w:rsidRDefault="00C940CA" w14:paraId="0AF81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6624" behindDoc="0" locked="0" layoutInCell="1" allowOverlap="1" wp14:editId="3510ECCC" wp14:anchorId="63AE6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7" name="Rectangle 7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164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7" style="position:absolute;margin-left:104pt;margin-top:11pt;width:79pt;height:162pt;z-index:259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W0DRK7AQAATQMAAA4AAAAAAAAAAAAAAAAALgIAAGRycy9l&#10;Mm9Eb2MueG1sUEsBAi0AFAAGAAgAAAAhAHtLjtTbAAAACgEAAA8AAAAAAAAAAAAAAAAAFQQAAGRy&#10;cy9kb3ducmV2LnhtbFBLBQYAAAAABAAEAPMAAAAdBQAAAAA=&#10;" w14:anchorId="63AE6977">
                <v:textbox inset="2.16pt,1.44pt,0,1.44pt">
                  <w:txbxContent>
                    <w:p w:rsidR="00C940CA" w:rsidP="00C940CA" w:rsidRDefault="00C940CA" w14:paraId="339164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7648" behindDoc="0" locked="0" layoutInCell="1" allowOverlap="1" wp14:editId="26CED8ED" wp14:anchorId="65591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8" name="Rectangle 7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8E13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8" style="position:absolute;margin-left:104pt;margin-top:11pt;width:79pt;height:162pt;z-index:259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pmuwEAAE0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V2vO+yV5w679AN9&#10;436wipyro5FSlf4Wv6aYerz2HJ/gkiVcFvGzBle+KIvM1ePT1WM1ZyKweHdzt2mxEwK3una1WmOC&#10;MM3b7Qgpf1HBkbJgFJBLtZYfv6V8Pvp6BO8VNuf3yyrP+7mqWa7a21ey+yBPKBKnND9i0DZMjApr&#10;IiUTdp7R9OvAQVFiv3q0tluvbjoclZosN90GbYGaIO39+yr3Ygw4TCIDJYcIZhiRcDWp8sKeVWWX&#10;+SpD8T6v7N/+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3Wma7AQAATQMAAA4AAAAAAAAAAAAAAAAALgIAAGRycy9l&#10;Mm9Eb2MueG1sUEsBAi0AFAAGAAgAAAAhAHtLjtTbAAAACgEAAA8AAAAAAAAAAAAAAAAAFQQAAGRy&#10;cy9kb3ducmV2LnhtbFBLBQYAAAAABAAEAPMAAAAdBQAAAAA=&#10;" w14:anchorId="65591D88">
                <v:textbox inset="2.16pt,1.44pt,0,1.44pt">
                  <w:txbxContent>
                    <w:p w:rsidR="00C940CA" w:rsidP="00C940CA" w:rsidRDefault="00C940CA" w14:paraId="018E13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editId="7EFA4F28" wp14:anchorId="6864D2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9" name="Rectangle 7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851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9" style="position:absolute;margin-left:104pt;margin-top:11pt;width:79pt;height:162pt;z-index:259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zyL8i7AQAATQMAAA4AAAAAAAAAAAAAAAAALgIAAGRycy9l&#10;Mm9Eb2MueG1sUEsBAi0AFAAGAAgAAAAhAHtLjtTbAAAACgEAAA8AAAAAAAAAAAAAAAAAFQQAAGRy&#10;cy9kb3ducmV2LnhtbFBLBQYAAAAABAAEAPMAAAAdBQAAAAA=&#10;" w14:anchorId="6864D2DD">
                <v:textbox inset="2.16pt,1.44pt,0,1.44pt">
                  <w:txbxContent>
                    <w:p w:rsidR="00C940CA" w:rsidP="00C940CA" w:rsidRDefault="00C940CA" w14:paraId="72851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29696" behindDoc="0" locked="0" layoutInCell="1" allowOverlap="1" wp14:editId="34E010FA" wp14:anchorId="63BBC0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0" name="Rectangle 7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9059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0" style="position:absolute;margin-left:104pt;margin-top:11pt;width:79pt;height:162pt;z-index:259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jUuwEAAE0DAAAOAAAAZHJzL2Uyb0RvYy54bWysU8tu2zAQvBfoPxC815JlI1YE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d1sVmiQ5w679AN9&#10;4763ipyrg5FSzf2d/Rpj6vDaS3yGS5ZwOYufNLj5i7LIVDw+XT1WUyYCi7er27bGhwRuNfV6vcEE&#10;Yar32xFS/qaCI/OCUUAuxVp+fEj5fPTtCN6b2Zzfn1d52k9FzXJdt29k90GeUCROaX7CoG0YGRXW&#10;REpG7Dyj6feBg6LEfvdobbNZrxoclZIs26bFEYaSIO39xyr3Ygg4TCIDJYcIph+QcDGp8MKeFWWX&#10;+ZqH4mNe2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wOeNS7AQAATQMAAA4AAAAAAAAAAAAAAAAALgIAAGRycy9l&#10;Mm9Eb2MueG1sUEsBAi0AFAAGAAgAAAAhAHtLjtTbAAAACgEAAA8AAAAAAAAAAAAAAAAAFQQAAGRy&#10;cy9kb3ducmV2LnhtbFBLBQYAAAAABAAEAPMAAAAdBQAAAAA=&#10;" w14:anchorId="63BBC0CB">
                <v:textbox inset="2.16pt,1.44pt,0,1.44pt">
                  <w:txbxContent>
                    <w:p w:rsidR="00C940CA" w:rsidP="00C940CA" w:rsidRDefault="00C940CA" w14:paraId="069059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editId="50918D07" wp14:anchorId="12F80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1" name="Rectangle 7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9A7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1" style="position:absolute;margin-left:104pt;margin-top:11pt;width:79pt;height:162pt;z-index:259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16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v1sqHEc4dd+o6+&#10;cd9bRS7VwUip5v7Ofo0xdXjtJT7DNUu4nMVPGtz8RVlkKh6fbx6rKROBxe1yu6mxEwK32nq1WmOC&#10;MNXb7Qgpf1bBkXnBKCCXYi0/fU35cvT1CN6b2Vzen1d5OkxFTbOq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QLDXq7AQAATQMAAA4AAAAAAAAAAAAAAAAALgIAAGRycy9l&#10;Mm9Eb2MueG1sUEsBAi0AFAAGAAgAAAAhAHtLjtTbAAAACgEAAA8AAAAAAAAAAAAAAAAAFQQAAGRy&#10;cy9kb3ducmV2LnhtbFBLBQYAAAAABAAEAPMAAAAdBQAAAAA=&#10;" w14:anchorId="12F80982">
                <v:textbox inset="2.16pt,1.44pt,0,1.44pt">
                  <w:txbxContent>
                    <w:p w:rsidR="00C940CA" w:rsidP="00C940CA" w:rsidRDefault="00C940CA" w14:paraId="1E59A7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1744" behindDoc="0" locked="0" layoutInCell="1" allowOverlap="1" wp14:editId="6AB8183E" wp14:anchorId="7ADC26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2" name="Rectangle 7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65A5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2" style="position:absolute;margin-left:104pt;margin-top:11pt;width:79pt;height:162pt;z-index:259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RKWELoBAABNAwAADgAAAAAAAAAAAAAAAAAuAgAAZHJzL2Uy&#10;b0RvYy54bWxQSwECLQAUAAYACAAAACEAe0uO1NsAAAAKAQAADwAAAAAAAAAAAAAAAAAUBAAAZHJz&#10;L2Rvd25yZXYueG1sUEsFBgAAAAAEAAQA8wAAABwFAAAAAA==&#10;" w14:anchorId="7ADC2659">
                <v:textbox inset="2.16pt,1.44pt,0,1.44pt">
                  <w:txbxContent>
                    <w:p w:rsidR="00C940CA" w:rsidP="00C940CA" w:rsidRDefault="00C940CA" w14:paraId="6565A5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2768" behindDoc="0" locked="0" layoutInCell="1" allowOverlap="1" wp14:editId="5D806B3E" wp14:anchorId="33870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3" name="Rectangle 7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BC14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3" style="position:absolute;margin-left:104pt;margin-top:11pt;width:79pt;height:162pt;z-index:259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fjvroBAABNAwAADgAAAAAAAAAAAAAAAAAuAgAAZHJzL2Uy&#10;b0RvYy54bWxQSwECLQAUAAYACAAAACEAe0uO1NsAAAAKAQAADwAAAAAAAAAAAAAAAAAUBAAAZHJz&#10;L2Rvd25yZXYueG1sUEsFBgAAAAAEAAQA8wAAABwFAAAAAA==&#10;" w14:anchorId="338702BA">
                <v:textbox inset="2.16pt,1.44pt,0,1.44pt">
                  <w:txbxContent>
                    <w:p w:rsidR="00C940CA" w:rsidP="00C940CA" w:rsidRDefault="00C940CA" w14:paraId="1ABC14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editId="493F993C" wp14:anchorId="229F0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4" name="Rectangle 7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FA2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4" style="position:absolute;margin-left:104pt;margin-top:11pt;width:79pt;height:162pt;z-index:259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/aShW7AQAATQMAAA4AAAAAAAAAAAAAAAAALgIAAGRycy9l&#10;Mm9Eb2MueG1sUEsBAi0AFAAGAAgAAAAhAHtLjtTbAAAACgEAAA8AAAAAAAAAAAAAAAAAFQQAAGRy&#10;cy9kb3ducmV2LnhtbFBLBQYAAAAABAAEAPMAAAAdBQAAAAA=&#10;" w14:anchorId="229F02EA">
                <v:textbox inset="2.16pt,1.44pt,0,1.44pt">
                  <w:txbxContent>
                    <w:p w:rsidR="00C940CA" w:rsidP="00C940CA" w:rsidRDefault="00C940CA" w14:paraId="5C3FA2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4816" behindDoc="0" locked="0" layoutInCell="1" allowOverlap="1" wp14:editId="4BC61333" wp14:anchorId="27E65E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5" name="Rectangle 7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BD0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5" style="position:absolute;margin-left:104pt;margin-top:11pt;width:79pt;height:162pt;z-index:259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+7vA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xIieMWu/QD&#10;feOuHxU5Vwcjpcr9zX5NIXZ47Tk8wSWLuMziZw02f1EWmYvHp6vHak5EYPFuebepsRMCt9p6tVpj&#10;gjDV2+0AMX1R3pK8YBSQS7GWH7/FdD76egTvZTbn9/Mqzfu5qGlWzfKV7N7LE4rEKU2PGPToJ0bF&#10;aAIlE3ae0fjrwEFRMn51aG27Xi1bHJWSNJt2gyMMJUHa+/dV7sTgcZhEAkoOAUw/IOFiUuGFPSvK&#10;LvOVh+J9Xti//QW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n3z+7vAEAAE0DAAAOAAAAAAAAAAAAAAAAAC4CAABkcnMv&#10;ZTJvRG9jLnhtbFBLAQItABQABgAIAAAAIQB7S47U2wAAAAoBAAAPAAAAAAAAAAAAAAAAABYEAABk&#10;cnMvZG93bnJldi54bWxQSwUGAAAAAAQABADzAAAAHgUAAAAA&#10;" w14:anchorId="27E65E8D">
                <v:textbox inset="2.16pt,1.44pt,0,1.44pt">
                  <w:txbxContent>
                    <w:p w:rsidR="00C940CA" w:rsidP="00C940CA" w:rsidRDefault="00C940CA" w14:paraId="6B3BD0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5840" behindDoc="0" locked="0" layoutInCell="1" allowOverlap="1" wp14:editId="64DACCA9" wp14:anchorId="08DB6C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6" name="Rectangle 7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BCB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6" style="position:absolute;margin-left:104pt;margin-top:11pt;width:79pt;height:162pt;z-index:259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aDdHEvAEAAE0DAAAOAAAAAAAAAAAAAAAAAC4CAABkcnMv&#10;ZTJvRG9jLnhtbFBLAQItABQABgAIAAAAIQB7S47U2wAAAAoBAAAPAAAAAAAAAAAAAAAAABYEAABk&#10;cnMvZG93bnJldi54bWxQSwUGAAAAAAQABADzAAAAHgUAAAAA&#10;" w14:anchorId="08DB6C6A">
                <v:textbox inset="2.16pt,1.44pt,0,1.44pt">
                  <w:txbxContent>
                    <w:p w:rsidR="00C940CA" w:rsidP="00C940CA" w:rsidRDefault="00C940CA" w14:paraId="1CBCB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6864" behindDoc="0" locked="0" layoutInCell="1" allowOverlap="1" wp14:editId="14271980" wp14:anchorId="38EA6B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7" name="Rectangle 7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5F87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7" style="position:absolute;margin-left:104pt;margin-top:11pt;width:79pt;height:162pt;z-index:259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IIpGq7AQAATQMAAA4AAAAAAAAAAAAAAAAALgIAAGRycy9l&#10;Mm9Eb2MueG1sUEsBAi0AFAAGAAgAAAAhAHtLjtTbAAAACgEAAA8AAAAAAAAAAAAAAAAAFQQAAGRy&#10;cy9kb3ducmV2LnhtbFBLBQYAAAAABAAEAPMAAAAdBQAAAAA=&#10;" w14:anchorId="38EA6B67">
                <v:textbox inset="2.16pt,1.44pt,0,1.44pt">
                  <w:txbxContent>
                    <w:p w:rsidR="00C940CA" w:rsidP="00C940CA" w:rsidRDefault="00C940CA" w14:paraId="205F87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editId="085A663D" wp14:anchorId="3B09F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8" name="Rectangle 7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A2D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8" style="position:absolute;margin-left:104pt;margin-top:11pt;width:79pt;height:162pt;z-index:259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NL8x67AQAATQMAAA4AAAAAAAAAAAAAAAAALgIAAGRycy9l&#10;Mm9Eb2MueG1sUEsBAi0AFAAGAAgAAAAhAHtLjtTbAAAACgEAAA8AAAAAAAAAAAAAAAAAFQQAAGRy&#10;cy9kb3ducmV2LnhtbFBLBQYAAAAABAAEAPMAAAAdBQAAAAA=&#10;" w14:anchorId="3B09F720">
                <v:textbox inset="2.16pt,1.44pt,0,1.44pt">
                  <w:txbxContent>
                    <w:p w:rsidR="00C940CA" w:rsidP="00C940CA" w:rsidRDefault="00C940CA" w14:paraId="2DA2D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8912" behindDoc="0" locked="0" layoutInCell="1" allowOverlap="1" wp14:editId="14F8FEE4" wp14:anchorId="0F10DC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9" name="Rectangle 7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0E31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9" style="position:absolute;margin-left:104pt;margin-top:11pt;width:79pt;height:162pt;z-index:259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OhrC7AQAATQMAAA4AAAAAAAAAAAAAAAAALgIAAGRycy9l&#10;Mm9Eb2MueG1sUEsBAi0AFAAGAAgAAAAhAHtLjtTbAAAACgEAAA8AAAAAAAAAAAAAAAAAFQQAAGRy&#10;cy9kb3ducmV2LnhtbFBLBQYAAAAABAAEAPMAAAAdBQAAAAA=&#10;" w14:anchorId="0F10DCF3">
                <v:textbox inset="2.16pt,1.44pt,0,1.44pt">
                  <w:txbxContent>
                    <w:p w:rsidR="00C940CA" w:rsidP="00C940CA" w:rsidRDefault="00C940CA" w14:paraId="540E31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editId="3FADB843" wp14:anchorId="2F5735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0" name="Rectangle 7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6BA2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0" style="position:absolute;margin-left:104pt;margin-top:11pt;width:79pt;height:162pt;z-index:259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yQ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1w0aZJnBLv1E&#10;35gdtSCn6qSGQaT+Jr9mHzq89uKf4ZwFXCbxiwSTviiLLNnj48VjsUTCsXh3c9eW+BDHrbpsmjUm&#10;CFN83PYQ4lfhDEmLngJyydayw/cQT0ffj+C9xOb0flrFZbdkNVVTte9kd244okic0viEQWo395Rr&#10;5SmZsfM9Da97BoIS/c2itfW6ualxVHJStXWLIww5Qdq7z1Vm+eRwmHgESvYe1Dgh4WxS5oU9y8rO&#10;85WG4nOe2X/8Bd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+K/JC7AQAATQMAAA4AAAAAAAAAAAAAAAAALgIAAGRycy9l&#10;Mm9Eb2MueG1sUEsBAi0AFAAGAAgAAAAhAHtLjtTbAAAACgEAAA8AAAAAAAAAAAAAAAAAFQQAAGRy&#10;cy9kb3ducmV2LnhtbFBLBQYAAAAABAAEAPMAAAAdBQAAAAA=&#10;" w14:anchorId="2F57358A">
                <v:textbox inset="2.16pt,1.44pt,0,1.44pt">
                  <w:txbxContent>
                    <w:p w:rsidR="00C940CA" w:rsidP="00C940CA" w:rsidRDefault="00C940CA" w14:paraId="5D6BA2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0960" behindDoc="0" locked="0" layoutInCell="1" allowOverlap="1" wp14:editId="6217EFC2" wp14:anchorId="0682C6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1" name="Rectangle 7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49F7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1" style="position:absolute;margin-left:104pt;margin-top:11pt;width:79pt;height:162pt;z-index:259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k+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7XXUOJ5w679B19&#10;436wilyqo5FSLf1d/Jpi6vHac3yCa5ZwuYifNbjli7LIXDw+3zxWcyYCi9u77abGTgjcauuuW2OC&#10;MNXr7Qgpf1bBkWXBKCCXYi0/fU35cvTlCN5b2FzeX1Z5PsxFTdM12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PiT67AQAATQMAAA4AAAAAAAAAAAAAAAAALgIAAGRycy9l&#10;Mm9Eb2MueG1sUEsBAi0AFAAGAAgAAAAhAHtLjtTbAAAACgEAAA8AAAAAAAAAAAAAAAAAFQQAAGRy&#10;cy9kb3ducmV2LnhtbFBLBQYAAAAABAAEAPMAAAAdBQAAAAA=&#10;" w14:anchorId="0682C6F9">
                <v:textbox inset="2.16pt,1.44pt,0,1.44pt">
                  <w:txbxContent>
                    <w:p w:rsidR="00C940CA" w:rsidP="00C940CA" w:rsidRDefault="00C940CA" w14:paraId="1049F7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editId="3695F5B3" wp14:anchorId="4B55D3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2" name="Rectangle 7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37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2" style="position:absolute;margin-left:104pt;margin-top:11pt;width:79pt;height:162pt;z-index:259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cFige7AQAATQMAAA4AAAAAAAAAAAAAAAAALgIAAGRycy9l&#10;Mm9Eb2MueG1sUEsBAi0AFAAGAAgAAAAhAHtLjtTbAAAACgEAAA8AAAAAAAAAAAAAAAAAFQQAAGRy&#10;cy9kb3ducmV2LnhtbFBLBQYAAAAABAAEAPMAAAAdBQAAAAA=&#10;" w14:anchorId="4B55D33F">
                <v:textbox inset="2.16pt,1.44pt,0,1.44pt">
                  <w:txbxContent>
                    <w:p w:rsidR="00C940CA" w:rsidP="00C940CA" w:rsidRDefault="00C940CA" w14:paraId="1C637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3008" behindDoc="0" locked="0" layoutInCell="1" allowOverlap="1" wp14:editId="355F961E" wp14:anchorId="31FF97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3" name="Rectangle 7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3C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3" style="position:absolute;margin-left:104pt;margin-top:11pt;width:79pt;height:162pt;z-index:259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/AP+puQEAAE0DAAAOAAAAAAAAAAAAAAAAAC4CAABkcnMvZTJv&#10;RG9jLnhtbFBLAQItABQABgAIAAAAIQB7S47U2wAAAAoBAAAPAAAAAAAAAAAAAAAAABMEAABkcnMv&#10;ZG93bnJldi54bWxQSwUGAAAAAAQABADzAAAAGwUAAAAA&#10;" w14:anchorId="31FF9764">
                <v:textbox inset="2.16pt,1.44pt,0,1.44pt">
                  <w:txbxContent>
                    <w:p w:rsidR="00C940CA" w:rsidP="00C940CA" w:rsidRDefault="00C940CA" w14:paraId="0273C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4032" behindDoc="0" locked="0" layoutInCell="1" allowOverlap="1" wp14:editId="688D141B" wp14:anchorId="2F0EDE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4" name="Rectangle 7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3A18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4" style="position:absolute;margin-left:104pt;margin-top:11pt;width:79pt;height:135pt;z-index:259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ezugEAAE0DAAAOAAAAZHJzL2Uyb0RvYy54bWysU8tu2zAQvBfIPxC8x3rE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Wi4pcdxil36i&#10;b9z1oyKn6mCkVLm/2a8pxA6vvYRnOGcRl1n8rMHmL8oic/H4ePFYzYkILN7d3K1r7ITArWZVNzlB&#10;mOrjdoCYvipvSV4wCsilWMsP32M6HX0/gvcym9P7eZXm3VzUNMu2fSe78/KIInFK0xMGPfqJUTGa&#10;QMmEnWc0vu45KErGbw6tbVfLmxZHpSTNul3jCENJkPbuc5U7MXgcJpGAkn0A0w9IuJhUeGHPirLz&#10;fOWh+JwX9h9/wfY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RwXs7oBAABNAwAADgAAAAAAAAAAAAAAAAAuAgAAZHJzL2Uy&#10;b0RvYy54bWxQSwECLQAUAAYACAAAACEAsUqaJdsAAAAKAQAADwAAAAAAAAAAAAAAAAAUBAAAZHJz&#10;L2Rvd25yZXYueG1sUEsFBgAAAAAEAAQA8wAAABwFAAAAAA==&#10;" w14:anchorId="2F0EDEFB">
                <v:textbox inset="2.16pt,1.44pt,0,1.44pt">
                  <w:txbxContent>
                    <w:p w:rsidR="00C940CA" w:rsidP="00C940CA" w:rsidRDefault="00C940CA" w14:paraId="473A18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5056" behindDoc="0" locked="0" layoutInCell="1" allowOverlap="1" wp14:editId="1DCC8B99" wp14:anchorId="074930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5" name="Rectangle 7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A2F5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5" style="position:absolute;margin-left:104pt;margin-top:11pt;width:79pt;height:135pt;z-index:259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Id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pIieMWu/QD&#10;feOuHxU5Vwcjpcr9zX5NIXZ47Tk8wSWLuMziZw02f1EWmYvHp6vHak5EYPFuebepsRMCt5p13eQE&#10;Yaq32wFi+qK8JXnBKCCXYi0/fovpfPT1CN7LbM7v51Wa93NR06za5SvZvZcnFIlTmh4x6NFPjIrR&#10;BEom7Dyj8deBg6Jk/OrQ2na9WrY4KiVpNu0GRxhKgrT376vcicHjMIkElBwCmH5AwsWkwgt7VpRd&#10;5isPxfu8sH/7C3a/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CEZYh27AQAATQMAAA4AAAAAAAAAAAAAAAAALgIAAGRycy9l&#10;Mm9Eb2MueG1sUEsBAi0AFAAGAAgAAAAhALFKmiXbAAAACgEAAA8AAAAAAAAAAAAAAAAAFQQAAGRy&#10;cy9kb3ducmV2LnhtbFBLBQYAAAAABAAEAPMAAAAdBQAAAAA=&#10;" w14:anchorId="0749303F">
                <v:textbox inset="2.16pt,1.44pt,0,1.44pt">
                  <w:txbxContent>
                    <w:p w:rsidR="00C940CA" w:rsidP="00C940CA" w:rsidRDefault="00C940CA" w14:paraId="01A2F5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6080" behindDoc="0" locked="0" layoutInCell="1" allowOverlap="1" wp14:editId="61324DAF" wp14:anchorId="4B143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6" name="Rectangle 7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A2F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6" style="position:absolute;margin-left:104pt;margin-top:11pt;width:79pt;height:135pt;z-index:259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xi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bymxHGLXfqF&#10;vnHXj4qcqoORUuX+Zr+mEDu89hye4JxFXGbxswabvyiLzMXj48VjNScisHhzdbOusRMCt5pV3eQE&#10;YaqP2wFiulfekrxgFJBLsZYffsZ0Ovp+BO9lNqf38yrNu7moaZbt8p3szssjisQpTY8Y9OgnRsVo&#10;AiUTdp7R+LrnoCgZfzi0tl0tr1oclZI063aNIwwlQdq7z1XuxOBxmEQCSvYBTD8g4WJS4YU9K8rO&#10;85WH4nNe2H/8Bds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FzLjGK7AQAATQMAAA4AAAAAAAAAAAAAAAAALgIAAGRycy9l&#10;Mm9Eb2MueG1sUEsBAi0AFAAGAAgAAAAhALFKmiXbAAAACgEAAA8AAAAAAAAAAAAAAAAAFQQAAGRy&#10;cy9kb3ducmV2LnhtbFBLBQYAAAAABAAEAPMAAAAdBQAAAAA=&#10;" w14:anchorId="4B143496">
                <v:textbox inset="2.16pt,1.44pt,0,1.44pt">
                  <w:txbxContent>
                    <w:p w:rsidR="00C940CA" w:rsidP="00C940CA" w:rsidRDefault="00C940CA" w14:paraId="5AA2F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7104" behindDoc="0" locked="0" layoutInCell="1" allowOverlap="1" wp14:editId="2EA86B74" wp14:anchorId="61DB21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7" name="Rectangle 7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636B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7" style="position:absolute;margin-left:104pt;margin-top:11pt;width:79pt;height:135pt;z-index:259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nMuwEAAE0DAAAOAAAAZHJzL2Uyb0RvYy54bWysU8tu2zAQvBfoPxC813rErRz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Ndt+4ocdxil36g&#10;b9wNkyLn6mikVLm/2a85xB6vPYVHuGQRl1n8osHmL8oiS/H4dPVYLYkILN7e3G5q7ITAraarm5wg&#10;TPV6O0BMX5S3JC8YBeRSrOXHbzGdj74cwXuZzfn9vErLfilqmnX78YXs3ssTisQpTQ8Y9ORnRsVk&#10;AiUzdp7R+OvAQVEyfXVobdutb1oclZI0m3aDIwwlQdr7t1XuxOhxmEQCSg4BzDAi4WJS4YU9K8ou&#10;85WH4m1e2L/+Bbv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TO+cy7AQAATQMAAA4AAAAAAAAAAAAAAAAALgIAAGRycy9l&#10;Mm9Eb2MueG1sUEsBAi0AFAAGAAgAAAAhALFKmiXbAAAACgEAAA8AAAAAAAAAAAAAAAAAFQQAAGRy&#10;cy9kb3ducmV2LnhtbFBLBQYAAAAABAAEAPMAAAAdBQAAAAA=&#10;" w14:anchorId="61DB21B1">
                <v:textbox inset="2.16pt,1.44pt,0,1.44pt">
                  <w:txbxContent>
                    <w:p w:rsidR="00C940CA" w:rsidP="00C940CA" w:rsidRDefault="00C940CA" w14:paraId="3C636B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8128" behindDoc="0" locked="0" layoutInCell="1" allowOverlap="1" wp14:editId="3D2E4342" wp14:anchorId="0E2F07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8" name="Rectangle 7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3FC4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8" style="position:absolute;margin-left:104pt;margin-top:11pt;width:79pt;height:135pt;z-index:259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64ug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cReOW6xS7/Q&#10;N+76UZFTdTBSqtzf7NcUYofXnsMTnLOIyyx+1mDzF2WRuXh8vHis5kQEFm+ubtY1dkLgVrOqm5wg&#10;TPVxO0BM98pbkheMAnIp1vLDz5hOR9+P4L3M5vR+XqV5Nxc1zbK9fie78/KIInFK0yMGPfqJUTGa&#10;QMmEnWc0vu45KErGHw6tbVfLqxZHpSTNul2jLVASpL37XOVODB6HSSSgZB/A9AMSLiYVXtizouw8&#10;X3koPueF/cdfsH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Y2uuLoBAABNAwAADgAAAAAAAAAAAAAAAAAuAgAAZHJzL2Uy&#10;b0RvYy54bWxQSwECLQAUAAYACAAAACEAsUqaJdsAAAAKAQAADwAAAAAAAAAAAAAAAAAUBAAAZHJz&#10;L2Rvd25yZXYueG1sUEsFBgAAAAAEAAQA8wAAABwFAAAAAA==&#10;" w14:anchorId="0E2F070D">
                <v:textbox inset="2.16pt,1.44pt,0,1.44pt">
                  <w:txbxContent>
                    <w:p w:rsidR="00C940CA" w:rsidP="00C940CA" w:rsidRDefault="00C940CA" w14:paraId="1B3FC4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editId="7DC28490" wp14:anchorId="32D704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9" name="Rectangle 7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BC9C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9" style="position:absolute;margin-left:104pt;margin-top:11pt;width:79pt;height:135pt;z-index:259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sWugEAAE0DAAAOAAAAZHJzL2Uyb0RvYy54bWysU8tu2zAQvBfoPxC813rE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br2lxHGLXfqO&#10;vnE3TIpcqqORUuX+Zr/mEHu89hye4JpFXGbxiwabvyiLLMXj881jtSQisLi9225q7ITAraarm5wg&#10;TPV6O0BMn5W3JC8YBeRSrOWnrzFdjr4cwXuZzeX9vErLYSlqmnXbvZA9eHlGkTil6RGDnvzMqJhM&#10;oGTGzjMafx05KEqmLw6tbbv1XYujUpJm025whKEkSPvwtsqdGD0Ok0hAyTGAGUYkXEwqvLBnRdl1&#10;vvJQvM0L+9e/YP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YjbFroBAABNAwAADgAAAAAAAAAAAAAAAAAuAgAAZHJzL2Uy&#10;b0RvYy54bWxQSwECLQAUAAYACAAAACEAsUqaJdsAAAAKAQAADwAAAAAAAAAAAAAAAAAUBAAAZHJz&#10;L2Rvd25yZXYueG1sUEsFBgAAAAAEAAQA8wAAABwFAAAAAA==&#10;" w14:anchorId="32D70408">
                <v:textbox inset="2.16pt,1.44pt,0,1.44pt">
                  <w:txbxContent>
                    <w:p w:rsidR="00C940CA" w:rsidP="00C940CA" w:rsidRDefault="00C940CA" w14:paraId="10BC9C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0176" behindDoc="0" locked="0" layoutInCell="1" allowOverlap="1" wp14:editId="6E20BE56" wp14:anchorId="2A648A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0" name="Rectangle 7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61CE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0" style="position:absolute;margin-left:104pt;margin-top:11pt;width:79pt;height:135pt;z-index:259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wKug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S9/ogGOW6xSz/Q&#10;N+6GSZFTdTRSqtzf7NccYo/XnsMTnLOIyyx+0WDzF2WRpXh8vHislkQEFu9u7roaHxK41azrJicI&#10;U73dDhDTF+UtyQtGAbkUa/nhW0yno69H8F5mc3o/r9KyW4qa5rbtXsnuvDyiSJzS9IhBT35mVEwm&#10;UDJj5xmNv/YcFCXTV4fWtuvbmxZHpSRN13Y4wlASpL17X+VOjB6HSSSgZB/ADCMSLiYVXtizouw8&#10;X3ko3ueF/dtfsP0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XSMCroBAABNAwAADgAAAAAAAAAAAAAAAAAuAgAAZHJzL2Uy&#10;b0RvYy54bWxQSwECLQAUAAYACAAAACEAsUqaJdsAAAAKAQAADwAAAAAAAAAAAAAAAAAUBAAAZHJz&#10;L2Rvd25yZXYueG1sUEsFBgAAAAAEAAQA8wAAABwFAAAAAA==&#10;" w14:anchorId="2A648A77">
                <v:textbox inset="2.16pt,1.44pt,0,1.44pt">
                  <w:txbxContent>
                    <w:p w:rsidR="00C940CA" w:rsidP="00C940CA" w:rsidRDefault="00C940CA" w14:paraId="3F61CE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1200" behindDoc="0" locked="0" layoutInCell="1" allowOverlap="1" wp14:editId="2D9D9558" wp14:anchorId="7932D1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1" name="Rectangle 7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DC3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1" style="position:absolute;margin-left:104pt;margin-top:11pt;width:79pt;height:135pt;z-index:259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mkuw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/NpQ4rjFLv1G&#10;37jrR0VO1cFIqXJ/s19TiB1eewwPcM4iLrP4WYPNX5RF5uLx8eKxmhMRWFxfrVc1dkLgVrOsm5wg&#10;TPV2O0BM35W3JC8YBeRSrOWHnzGdjr4ewXuZzen9vErzbi5qmut2/Up25+URReKUpnsMevQTo2I0&#10;gZIJO89ofNlzUJSMPxxa2y6vr1oclZI0q3aF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Vx+aS7AQAATQMAAA4AAAAAAAAAAAAAAAAALgIAAGRycy9l&#10;Mm9Eb2MueG1sUEsBAi0AFAAGAAgAAAAhALFKmiXbAAAACgEAAA8AAAAAAAAAAAAAAAAAFQQAAGRy&#10;cy9kb3ducmV2LnhtbFBLBQYAAAAABAAEAPMAAAAdBQAAAAA=&#10;" w14:anchorId="7932D18A">
                <v:textbox inset="2.16pt,1.44pt,0,1.44pt">
                  <w:txbxContent>
                    <w:p w:rsidR="00C940CA" w:rsidP="00C940CA" w:rsidRDefault="00C940CA" w14:paraId="0FDC3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2224" behindDoc="0" locked="0" layoutInCell="1" allowOverlap="1" wp14:editId="1F6DCA04" wp14:anchorId="11770E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2" name="Rectangle 7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85A5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2" style="position:absolute;margin-left:104pt;margin-top:11pt;width:79pt;height:135pt;z-index:259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LO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um4pcdxil36i&#10;b9z1oyKn6mCkVLm/2a8pxA6vPYcnOGcRl1n8rMHmL8oic/H4ePFYzYkILN4sb9Y1dkLgVrOqm5wg&#10;TPV2O0BM35S3JC8YBeRSrOWHHzGdjv45gvcym9P7eZXm3VzUNFfLgpuLOy+PKBKnND1i0KOfGBWj&#10;CZRM2HlG4+ueg6Jk/O7Q2nZ1tUQnUkmadbvGEYaSIO3d+yp3YvA4TCIBJfsAph+QcDGp8MKeFWXn&#10;+cpD8T4v7N/+gu1v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hoYs67AQAATQMAAA4AAAAAAAAAAAAAAAAALgIAAGRycy9l&#10;Mm9Eb2MueG1sUEsBAi0AFAAGAAgAAAAhALFKmiXbAAAACgEAAA8AAAAAAAAAAAAAAAAAFQQAAGRy&#10;cy9kb3ducmV2LnhtbFBLBQYAAAAABAAEAPMAAAAdBQAAAAA=&#10;" w14:anchorId="11770E57">
                <v:textbox inset="2.16pt,1.44pt,0,1.44pt">
                  <w:txbxContent>
                    <w:p w:rsidR="00C940CA" w:rsidP="00C940CA" w:rsidRDefault="00C940CA" w14:paraId="3885A5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3248" behindDoc="0" locked="0" layoutInCell="1" allowOverlap="1" wp14:editId="5E48BC97" wp14:anchorId="51EBCD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3" name="Rectangle 7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722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3" style="position:absolute;margin-left:104pt;margin-top:11pt;width:79pt;height:135pt;z-index:259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G0XYLoBAABNAwAADgAAAAAAAAAAAAAAAAAuAgAAZHJzL2Uy&#10;b0RvYy54bWxQSwECLQAUAAYACAAAACEAsUqaJdsAAAAKAQAADwAAAAAAAAAAAAAAAAAUBAAAZHJz&#10;L2Rvd25yZXYueG1sUEsFBgAAAAAEAAQA8wAAABwFAAAAAA==&#10;" w14:anchorId="51EBCDF3">
                <v:textbox inset="2.16pt,1.44pt,0,1.44pt">
                  <w:txbxContent>
                    <w:p w:rsidR="00C940CA" w:rsidP="00C940CA" w:rsidRDefault="00C940CA" w14:paraId="66722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4272" behindDoc="0" locked="0" layoutInCell="1" allowOverlap="1" wp14:editId="3C054A32" wp14:anchorId="2777D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4" name="Rectangle 7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09C6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4" style="position:absolute;margin-left:104pt;margin-top:11pt;width:79pt;height:135pt;z-index:259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oL7LuQEAAE0DAAAOAAAAAAAAAAAAAAAAAC4CAABkcnMvZTJv&#10;RG9jLnhtbFBLAQItABQABgAIAAAAIQCxSpol2wAAAAoBAAAPAAAAAAAAAAAAAAAAABMEAABkcnMv&#10;ZG93bnJldi54bWxQSwUGAAAAAAQABADzAAAAGwUAAAAA&#10;" w14:anchorId="2777DA7A">
                <v:textbox inset="2.16pt,1.44pt,0,1.44pt">
                  <w:txbxContent>
                    <w:p w:rsidR="00C940CA" w:rsidP="00C940CA" w:rsidRDefault="00C940CA" w14:paraId="0A09C6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5296" behindDoc="0" locked="0" layoutInCell="1" allowOverlap="1" wp14:editId="3227E29C" wp14:anchorId="31FC2B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5" name="Rectangle 7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0972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5" style="position:absolute;margin-left:104pt;margin-top:11pt;width:79pt;height:135pt;z-index:259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Ialy2W7AQAATQMAAA4AAAAAAAAAAAAAAAAALgIAAGRycy9l&#10;Mm9Eb2MueG1sUEsBAi0AFAAGAAgAAAAhALFKmiXbAAAACgEAAA8AAAAAAAAAAAAAAAAAFQQAAGRy&#10;cy9kb3ducmV2LnhtbFBLBQYAAAAABAAEAPMAAAAdBQAAAAA=&#10;" w14:anchorId="31FC2BC5">
                <v:textbox inset="2.16pt,1.44pt,0,1.44pt">
                  <w:txbxContent>
                    <w:p w:rsidR="00C940CA" w:rsidP="00C940CA" w:rsidRDefault="00C940CA" w14:paraId="520972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6320" behindDoc="0" locked="0" layoutInCell="1" allowOverlap="1" wp14:editId="459A9F18" wp14:anchorId="3F2D3D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6" name="Rectangle 7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D5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6" style="position:absolute;margin-left:104pt;margin-top:11pt;width:79pt;height:135pt;z-index:259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Ua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/emWEsctdukH&#10;+sZdPypyrg5GSpX7m/2aQuzw2nN4gksWcZnFzxps/qIsMhePT1eP1ZyIwOLd8m5TYycEbjXruskJ&#10;wlSvtwPE9EV5S/KCUUAuxVp+/BbT+ejLEbyX2Zzfz6s07+eiplktVy9k916eUCROaXrEoEc/MSpG&#10;EyiZsPOMxt8HDoqS8atDa9v1atniqJSk2bQbHGEoCdLev61yJwaPwyQSUHIIYPoBCReTCi/sWVF2&#10;ma88FG/zwv71L9j9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Pt3JRq7AQAATQMAAA4AAAAAAAAAAAAAAAAALgIAAGRycy9l&#10;Mm9Eb2MueG1sUEsBAi0AFAAGAAgAAAAhALFKmiXbAAAACgEAAA8AAAAAAAAAAAAAAAAAFQQAAGRy&#10;cy9kb3ducmV2LnhtbFBLBQYAAAAABAAEAPMAAAAdBQAAAAA=&#10;" w14:anchorId="3F2D3D6F">
                <v:textbox inset="2.16pt,1.44pt,0,1.44pt">
                  <w:txbxContent>
                    <w:p w:rsidR="00C940CA" w:rsidP="00C940CA" w:rsidRDefault="00C940CA" w14:paraId="379D5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7344" behindDoc="0" locked="0" layoutInCell="1" allowOverlap="1" wp14:editId="503EBBB5" wp14:anchorId="57D638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7" name="Rectangle 7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B1B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7" style="position:absolute;margin-left:104pt;margin-top:11pt;width:79pt;height:135pt;z-index:259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C0uwEAAE0DAAAOAAAAZHJzL2Uyb0RvYy54bWysU8tu2zAQvBfoPxC813o4qRz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a77rajxHGLXfqO&#10;vnE3TIqcq6ORUuX+Zr/mEHu89hye4JJFXGbxiwabvyiLLMXj09VjtSQisHi3vtvU2AmBW01XNzlB&#10;mOr1doCYPitvSV4wCsilWMuPX2M6H305gvcym/P7eZWW/VLUNDfr2xeyey9PKBKnND1i0JOfGRWT&#10;CZTM2HlG468DB0XJ9MWhtW13s25xVErSbNoNjjCUBGnv31a5E6PHYRIJKDkEMMOIhItJhRf2rCi7&#10;zFceird5Yf/6F+x+Aw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LNyULS7AQAATQMAAA4AAAAAAAAAAAAAAAAALgIAAGRycy9l&#10;Mm9Eb2MueG1sUEsBAi0AFAAGAAgAAAAhALFKmiXbAAAACgEAAA8AAAAAAAAAAAAAAAAAFQQAAGRy&#10;cy9kb3ducmV2LnhtbFBLBQYAAAAABAAEAPMAAAAdBQAAAAA=&#10;" w14:anchorId="57D63867">
                <v:textbox inset="2.16pt,1.44pt,0,1.44pt">
                  <w:txbxContent>
                    <w:p w:rsidR="00C940CA" w:rsidP="00C940CA" w:rsidRDefault="00C940CA" w14:paraId="43B1B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editId="3D64E719" wp14:anchorId="11B3E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8" name="Rectangle 7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F6B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8" style="position:absolute;margin-left:104pt;margin-top:11pt;width:79pt;height:135pt;z-index:259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fAugEAAE0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rpaXWOvHLPYpZ/o&#10;G3ODkeRUHbUQMvc3+zWF2OG15/AE5yziMoufFdj8RVlkLh4fLx7LORGOxdvl7brGTnDcalZ1kxOE&#10;qd5uB4jpm/SW5EVPAbkUa9nhIabT0dcjeC+zOb2fV2nezUVNc7W8eSW78+KIInFK0yMGZfzUU250&#10;oGTCzvc0/t4zkJSY7w6tbVdXyxZHpSTNul2jLVASpL17X2WOjx6HiSegZB9ADyMSLiYVXtizouw8&#10;X3ko3ueF/dtfsP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jEHwLoBAABNAwAADgAAAAAAAAAAAAAAAAAuAgAAZHJzL2Uy&#10;b0RvYy54bWxQSwECLQAUAAYACAAAACEAsUqaJdsAAAAKAQAADwAAAAAAAAAAAAAAAAAUBAAAZHJz&#10;L2Rvd25yZXYueG1sUEsFBgAAAAAEAAQA8wAAABwFAAAAAA==&#10;" w14:anchorId="11B3E500">
                <v:textbox inset="2.16pt,1.44pt,0,1.44pt">
                  <w:txbxContent>
                    <w:p w:rsidR="00C940CA" w:rsidP="00C940CA" w:rsidRDefault="00C940CA" w14:paraId="2BF6B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59392" behindDoc="0" locked="0" layoutInCell="1" allowOverlap="1" wp14:editId="73607CD5" wp14:anchorId="63028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59" name="Rectangle 7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8CF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9" style="position:absolute;margin-left:104pt;margin-top:11pt;width:79pt;height:159pt;z-index:259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sYuwEAAE0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8npNiWMWu/QL&#10;fWOuN5KcqoMWQub+Zr/GEFu89hye4JxFXGbxkwKbvyiLTMXj48VjOSXCsbherFc1doLjVm7gDSYI&#10;U73dDhDTD+ktyYuOAnIp1rLDQ0yno69H8F5mc3o/r9K0m4qa+dVi+Up258URReKUpkcMyvixo9zo&#10;QMmIne9o/LNnICkx9w6tbZZXiwZHpSTzVbPCEYaSIO3d+ypzfPA4TDwBJfsAuh+QcDGp8MKeFWXn&#10;+cpD8T4v7N/+gu1f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FRyCxi7AQAATQMAAA4AAAAAAAAAAAAAAAAALgIAAGRycy9l&#10;Mm9Eb2MueG1sUEsBAi0AFAAGAAgAAAAhAK7WrVDbAAAACgEAAA8AAAAAAAAAAAAAAAAAFQQAAGRy&#10;cy9kb3ducmV2LnhtbFBLBQYAAAAABAAEAPMAAAAdBQAAAAA=&#10;" w14:anchorId="63028977">
                <v:textbox inset="2.16pt,1.44pt,0,1.44pt">
                  <w:txbxContent>
                    <w:p w:rsidR="00C940CA" w:rsidP="00C940CA" w:rsidRDefault="00C940CA" w14:paraId="188CF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0416" behindDoc="0" locked="0" layoutInCell="1" allowOverlap="1" wp14:editId="7BDD5E49" wp14:anchorId="57A1F9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0" name="Rectangle 7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FB28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0" style="position:absolute;margin-left:104pt;margin-top:11pt;width:79pt;height:159pt;z-index:259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2SXproBAABNAwAADgAAAAAAAAAAAAAAAAAuAgAAZHJzL2Uy&#10;b0RvYy54bWxQSwECLQAUAAYACAAAACEArtatUNsAAAAKAQAADwAAAAAAAAAAAAAAAAAUBAAAZHJz&#10;L2Rvd25yZXYueG1sUEsFBgAAAAAEAAQA8wAAABwFAAAAAA==&#10;" w14:anchorId="57A1F914">
                <v:textbox inset="2.16pt,1.44pt,0,1.44pt">
                  <w:txbxContent>
                    <w:p w:rsidR="00C940CA" w:rsidP="00C940CA" w:rsidRDefault="00C940CA" w14:paraId="63FB28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1440" behindDoc="0" locked="0" layoutInCell="1" allowOverlap="1" wp14:editId="51CF279B" wp14:anchorId="767717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1" name="Rectangle 7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D5C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1" style="position:absolute;margin-left:104pt;margin-top:11pt;width:79pt;height:159pt;z-index:259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/2HiCLoBAABNAwAADgAAAAAAAAAAAAAAAAAuAgAAZHJzL2Uy&#10;b0RvYy54bWxQSwECLQAUAAYACAAAACEArtatUNsAAAAKAQAADwAAAAAAAAAAAAAAAAAUBAAAZHJz&#10;L2Rvd25yZXYueG1sUEsFBgAAAAAEAAQA8wAAABwFAAAAAA==&#10;" w14:anchorId="7677178B">
                <v:textbox inset="2.16pt,1.44pt,0,1.44pt">
                  <w:txbxContent>
                    <w:p w:rsidR="00C940CA" w:rsidP="00C940CA" w:rsidRDefault="00C940CA" w14:paraId="40D5C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2464" behindDoc="0" locked="0" layoutInCell="1" allowOverlap="1" wp14:editId="17935B19" wp14:anchorId="132F4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2" name="Rectangle 7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6E7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2" style="position:absolute;margin-left:104pt;margin-top:11pt;width:79pt;height:159pt;z-index:259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c3QlroBAABNAwAADgAAAAAAAAAAAAAAAAAuAgAAZHJzL2Uy&#10;b0RvYy54bWxQSwECLQAUAAYACAAAACEArtatUNsAAAAKAQAADwAAAAAAAAAAAAAAAAAUBAAAZHJz&#10;L2Rvd25yZXYueG1sUEsFBgAAAAAEAAQA8wAAABwFAAAAAA==&#10;" w14:anchorId="132F45BF">
                <v:textbox inset="2.16pt,1.44pt,0,1.44pt">
                  <w:txbxContent>
                    <w:p w:rsidR="00C940CA" w:rsidP="00C940CA" w:rsidRDefault="00C940CA" w14:paraId="7C6E7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3488" behindDoc="0" locked="0" layoutInCell="1" allowOverlap="1" wp14:editId="15FCB930" wp14:anchorId="0B1A96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3" name="Rectangle 7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70B1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3" style="position:absolute;margin-left:104pt;margin-top:11pt;width:79pt;height:159pt;z-index:259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fcilOLoBAABNAwAADgAAAAAAAAAAAAAAAAAuAgAAZHJzL2Uy&#10;b0RvYy54bWxQSwECLQAUAAYACAAAACEArtatUNsAAAAKAQAADwAAAAAAAAAAAAAAAAAUBAAAZHJz&#10;L2Rvd25yZXYueG1sUEsFBgAAAAAEAAQA8wAAABwFAAAAAA==&#10;" w14:anchorId="0B1A9617">
                <v:textbox inset="2.16pt,1.44pt,0,1.44pt">
                  <w:txbxContent>
                    <w:p w:rsidR="00C940CA" w:rsidP="00C940CA" w:rsidRDefault="00C940CA" w14:paraId="1870B1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4512" behindDoc="0" locked="0" layoutInCell="1" allowOverlap="1" wp14:editId="477452F3" wp14:anchorId="1B592F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4" name="Rectangle 7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F4AF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4" style="position:absolute;margin-left:104pt;margin-top:11pt;width:79pt;height:159pt;z-index:259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yTuwEAAE0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qtVxQ4rjFLv1B&#10;37jrBkVO1d5IqXJ/s19jiC1eewqPcM4iLrP4SYPNX5RFpuLx8eKxmhIRWLy+ul7X2AmBW7mBS0wQ&#10;pnq/HSCme+UtyQtGAbkUa/nhV0yno29H8F5mc3o/r9K0m4qa+WLRvJHdeXlEkTil6QGDHvzIqBhM&#10;oGTEzjMaX/ccFCXDT4fWNqvFVYOjUpL5ulnjCENJkPbuY5U70XscJpGAkn0A0/VIuJhUeGHPirLz&#10;fOWh+JgX9u9/wfYv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OMFDJO7AQAATQMAAA4AAAAAAAAAAAAAAAAALgIAAGRycy9l&#10;Mm9Eb2MueG1sUEsBAi0AFAAGAAgAAAAhAK7WrVDbAAAACgEAAA8AAAAAAAAAAAAAAAAAFQQAAGRy&#10;cy9kb3ducmV2LnhtbFBLBQYAAAAABAAEAPMAAAAdBQAAAAA=&#10;" w14:anchorId="1B592F32">
                <v:textbox inset="2.16pt,1.44pt,0,1.44pt">
                  <w:txbxContent>
                    <w:p w:rsidR="00C940CA" w:rsidP="00C940CA" w:rsidRDefault="00C940CA" w14:paraId="10F4AF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5536" behindDoc="0" locked="0" layoutInCell="1" allowOverlap="1" wp14:editId="77B086C1" wp14:anchorId="549F2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5" name="Rectangle 7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F42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5" style="position:absolute;margin-left:104pt;margin-top:11pt;width:79pt;height:162pt;z-index:259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H6vAEAAE0DAAAOAAAAZHJzL2Uyb0RvYy54bWysU8tu2zAQvBfoPxC8x5JlNXY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yu17efKHHcYpd+&#10;oG/cDUaSc3XUfS9zf7NfU4gdXnsOT3DJIi6z+FmBzV+URebi8enqsZwTEVi8W91tauyEwK2mbts1&#10;JghTvd4OENMX6S3JC0YBuRRr+fFbTOejL0fwXmZzfj+v0ryfi5pl265eyO59f0KROKXpEYMyfmJU&#10;GB0ombDzjMbfBw6SEvPVobXNul01OColWW6aDY4wlARp799WuROjx2ESCSg5BNDDiISLSYUX9qwo&#10;u8xXHoq3eWH/+hfs/g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l0H6vAEAAE0DAAAOAAAAAAAAAAAAAAAAAC4CAABkcnMv&#10;ZTJvRG9jLnhtbFBLAQItABQABgAIAAAAIQB7S47U2wAAAAoBAAAPAAAAAAAAAAAAAAAAABYEAABk&#10;cnMvZG93bnJldi54bWxQSwUGAAAAAAQABADzAAAAHgUAAAAA&#10;" w14:anchorId="549F208C">
                <v:textbox inset="2.16pt,1.44pt,0,1.44pt">
                  <w:txbxContent>
                    <w:p w:rsidR="00C940CA" w:rsidP="00C940CA" w:rsidRDefault="00C940CA" w14:paraId="71F42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6560" behindDoc="0" locked="0" layoutInCell="1" allowOverlap="1" wp14:editId="765F0423" wp14:anchorId="4A2E89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6" name="Rectangle 7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7AA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6" style="position:absolute;margin-left:104pt;margin-top:11pt;width:79pt;height:162pt;z-index:259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+FuwEAAE0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tfr1YoSzx126Sf6&#10;xn1vFTlXByOlmvs7+zXG1OG15/gElyzhchY/aXDzF2WRqXh8unqspkwEFm9vbjc1dkLgVlO37RoT&#10;hKnebkdI+asKjswLRgG5FGv58XvK56OvR/DezOb8/rzK034qapZt276S3Qd5QpE4pfkRg7ZhZFRY&#10;EykZsfOMpt8HDooS+82jtc26vWlwVEqy3DQb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Fr4W7AQAATQMAAA4AAAAAAAAAAAAAAAAALgIAAGRycy9l&#10;Mm9Eb2MueG1sUEsBAi0AFAAGAAgAAAAhAHtLjtTbAAAACgEAAA8AAAAAAAAAAAAAAAAAFQQAAGRy&#10;cy9kb3ducmV2LnhtbFBLBQYAAAAABAAEAPMAAAAdBQAAAAA=&#10;" w14:anchorId="4A2E8988">
                <v:textbox inset="2.16pt,1.44pt,0,1.44pt">
                  <w:txbxContent>
                    <w:p w:rsidR="00C940CA" w:rsidP="00C940CA" w:rsidRDefault="00C940CA" w14:paraId="717AA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editId="39E8C3CE" wp14:anchorId="362EBB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7" name="Rectangle 7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DDB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7" style="position:absolute;margin-left:104pt;margin-top:11pt;width:79pt;height:162pt;z-index:259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oQNorvAEAAE0DAAAOAAAAAAAAAAAAAAAAAC4CAABkcnMv&#10;ZTJvRG9jLnhtbFBLAQItABQABgAIAAAAIQB7S47U2wAAAAoBAAAPAAAAAAAAAAAAAAAAABYEAABk&#10;cnMvZG93bnJldi54bWxQSwUGAAAAAAQABADzAAAAHgUAAAAA&#10;" w14:anchorId="362EBBD6">
                <v:textbox inset="2.16pt,1.44pt,0,1.44pt">
                  <w:txbxContent>
                    <w:p w:rsidR="00C940CA" w:rsidP="00C940CA" w:rsidRDefault="00C940CA" w14:paraId="61DDB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8608" behindDoc="0" locked="0" layoutInCell="1" allowOverlap="1" wp14:editId="41956E1A" wp14:anchorId="31AC7F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8" name="Rectangle 7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8B3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8" style="position:absolute;margin-left:104pt;margin-top:11pt;width:79pt;height:135pt;z-index:259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zu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7XK+yVYxa79BN9&#10;Y24wkpyroxZC5v5mv6YQO7z2HJ7gkkVcZvGzApu/KIvMxePT1WM5J8KxeHtzu6mxExy3mnXd5ARh&#10;qrfbAWL6Kr0ledFTQC7FWnb8HtP56OsRvJfZnN/PqzTv56KmWS5Xr2T3XpxQJE5pesSgjJ96yo0O&#10;lEzY+Z7G3wcGkhLzzaG17Xp50+KolKTZtBu0BUqCtPfvq8zx0eMw8QSUHALoYUTCxaTCC3tWlF3m&#10;Kw/F+7ywf/sL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dLM7roBAABNAwAADgAAAAAAAAAAAAAAAAAuAgAAZHJzL2Uy&#10;b0RvYy54bWxQSwECLQAUAAYACAAAACEAsUqaJdsAAAAKAQAADwAAAAAAAAAAAAAAAAAUBAAAZHJz&#10;L2Rvd25yZXYueG1sUEsFBgAAAAAEAAQA8wAAABwFAAAAAA==&#10;" w14:anchorId="31AC7F1E">
                <v:textbox inset="2.16pt,1.44pt,0,1.44pt">
                  <w:txbxContent>
                    <w:p w:rsidR="00C940CA" w:rsidP="00C940CA" w:rsidRDefault="00C940CA" w14:paraId="3D8B3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69632" behindDoc="0" locked="0" layoutInCell="1" allowOverlap="1" wp14:editId="4D80F52B" wp14:anchorId="1CADA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9" name="Rectangle 7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98A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9" style="position:absolute;margin-left:104pt;margin-top:11pt;width:79pt;height:135pt;z-index:259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XuUC7AQAATQMAAA4AAAAAAAAAAAAAAAAALgIAAGRycy9l&#10;Mm9Eb2MueG1sUEsBAi0AFAAGAAgAAAAhALFKmiXbAAAACgEAAA8AAAAAAAAAAAAAAAAAFQQAAGRy&#10;cy9kb3ducmV2LnhtbFBLBQYAAAAABAAEAPMAAAAdBQAAAAA=&#10;" w14:anchorId="1CADAADF">
                <v:textbox inset="2.16pt,1.44pt,0,1.44pt">
                  <w:txbxContent>
                    <w:p w:rsidR="00C940CA" w:rsidP="00C940CA" w:rsidRDefault="00C940CA" w14:paraId="3B98A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0656" behindDoc="0" locked="0" layoutInCell="1" allowOverlap="1" wp14:editId="27EE41D8" wp14:anchorId="674A4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70" name="Rectangle 7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DB31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0" style="position:absolute;margin-left:104pt;margin-top:11pt;width:79pt;height:135pt;z-index:259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iSvuXLoBAABNAwAADgAAAAAAAAAAAAAAAAAuAgAAZHJzL2Uy&#10;b0RvYy54bWxQSwECLQAUAAYACAAAACEAsUqaJdsAAAAKAQAADwAAAAAAAAAAAAAAAAAUBAAAZHJz&#10;L2Rvd25yZXYueG1sUEsFBgAAAAAEAAQA8wAAABwFAAAAAA==&#10;" w14:anchorId="674A4963">
                <v:textbox inset="2.16pt,1.44pt,0,1.44pt">
                  <w:txbxContent>
                    <w:p w:rsidR="00C940CA" w:rsidP="00C940CA" w:rsidRDefault="00C940CA" w14:paraId="0DDB31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1680" behindDoc="0" locked="0" layoutInCell="1" allowOverlap="1" wp14:editId="6C661197" wp14:anchorId="7A60BE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1" name="Rectangle 7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FAF7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1" style="position:absolute;margin-left:104pt;margin-top:11pt;width:79pt;height:162pt;z-index:259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D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duKEssMdukH&#10;+sbsMElyro5aCJn6m/yafejw2ot/hksWcJnELwpM+qIssmSPT1eP5RIJx+LmZrMusRMct+qyaVpM&#10;EKZ4v+0hxG/SGZIWPQXkkq1lx4cQz0ffjuC9xOb8flrFZb9kNVXTbN7I7p04oUic0viEQU1u7imf&#10;tKdkxs73NPw+MJCUTN8tWlu3zU2No5KTal2vcYQhJ0h7/7HKLB8dDhOPQMnBgx5GJJxNyrywZ1nZ&#10;Zb7SUHzMM/v3v2D3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n/2kO7AQAATQMAAA4AAAAAAAAAAAAAAAAALgIAAGRycy9l&#10;Mm9Eb2MueG1sUEsBAi0AFAAGAAgAAAAhAHtLjtTbAAAACgEAAA8AAAAAAAAAAAAAAAAAFQQAAGRy&#10;cy9kb3ducmV2LnhtbFBLBQYAAAAABAAEAPMAAAAdBQAAAAA=&#10;" w14:anchorId="7A60BE00">
                <v:textbox inset="2.16pt,1.44pt,0,1.44pt">
                  <w:txbxContent>
                    <w:p w:rsidR="00C940CA" w:rsidP="00C940CA" w:rsidRDefault="00C940CA" w14:paraId="4BFAF7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2704" behindDoc="0" locked="0" layoutInCell="1" allowOverlap="1" wp14:editId="63218F07" wp14:anchorId="22BDB6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2" name="Rectangle 7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0895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2" style="position:absolute;margin-left:104pt;margin-top:11pt;width:79pt;height:162pt;z-index:259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mQSm7AQAATQMAAA4AAAAAAAAAAAAAAAAALgIAAGRycy9l&#10;Mm9Eb2MueG1sUEsBAi0AFAAGAAgAAAAhAHtLjtTbAAAACgEAAA8AAAAAAAAAAAAAAAAAFQQAAGRy&#10;cy9kb3ducmV2LnhtbFBLBQYAAAAABAAEAPMAAAAdBQAAAAA=&#10;" w14:anchorId="22BDB6FB">
                <v:textbox inset="2.16pt,1.44pt,0,1.44pt">
                  <w:txbxContent>
                    <w:p w:rsidR="00C940CA" w:rsidP="00C940CA" w:rsidRDefault="00C940CA" w14:paraId="5A0895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3728" behindDoc="0" locked="0" layoutInCell="1" allowOverlap="1" wp14:editId="4DB0E555" wp14:anchorId="1978E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3" name="Rectangle 7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407A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3" style="position:absolute;margin-left:104pt;margin-top:11pt;width:79pt;height:60pt;z-index:259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gompiugEAAEwDAAAOAAAAAAAAAAAAAAAAAC4CAABkcnMvZTJv&#10;RG9jLnhtbFBLAQItABQABgAIAAAAIQCiaTO02gAAAAoBAAAPAAAAAAAAAAAAAAAAABQEAABkcnMv&#10;ZG93bnJldi54bWxQSwUGAAAAAAQABADzAAAAGwUAAAAA&#10;" w14:anchorId="1978E333">
                <v:textbox inset="2.16pt,1.44pt,0,1.44pt">
                  <w:txbxContent>
                    <w:p w:rsidR="00C940CA" w:rsidP="00C940CA" w:rsidRDefault="00C940CA" w14:paraId="48407A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4752" behindDoc="0" locked="0" layoutInCell="1" allowOverlap="1" wp14:editId="33311514" wp14:anchorId="165AC4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4" name="Rectangle 7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03CA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4" style="position:absolute;margin-left:104pt;margin-top:11pt;width:79pt;height:60pt;z-index:259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Kuw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m27psRxi1P6&#10;gbpx14+KXLKDkVLl+Wa9phA7LHsKj3CNIrqZ/KzB5i/SInPR+HzTWM2JCExuV9tNjZMQeNSutyv0&#10;sUv1Whwgpi/KW5IdRgGhFGX56VtMl6svV7Aug7k8n700H+ZCZrn+2LxgPXh5Ro64pOkBjR79xKgY&#10;TaBkwsEzGn8dOShKxq8OlW3a9arBTSnBctNscIOhBIj68DbLnRg87pJIQMkxgOkH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4+42yrsBAABMAwAADgAAAAAAAAAAAAAAAAAuAgAAZHJzL2Uy&#10;b0RvYy54bWxQSwECLQAUAAYACAAAACEAomkztNoAAAAKAQAADwAAAAAAAAAAAAAAAAAVBAAAZHJz&#10;L2Rvd25yZXYueG1sUEsFBgAAAAAEAAQA8wAAABwFAAAAAA==&#10;" w14:anchorId="165AC480">
                <v:textbox inset="2.16pt,1.44pt,0,1.44pt">
                  <w:txbxContent>
                    <w:p w:rsidR="00C940CA" w:rsidP="00C940CA" w:rsidRDefault="00C940CA" w14:paraId="0203CA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5776" behindDoc="0" locked="0" layoutInCell="1" allowOverlap="1" wp14:editId="60D16979" wp14:anchorId="7D026B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5" name="Rectangle 7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4B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5" style="position:absolute;margin-left:104pt;margin-top:11pt;width:79pt;height:60pt;z-index:259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2rCIbsBAABMAwAADgAAAAAAAAAAAAAAAAAuAgAAZHJzL2Uy&#10;b0RvYy54bWxQSwECLQAUAAYACAAAACEAomkztNoAAAAKAQAADwAAAAAAAAAAAAAAAAAVBAAAZHJz&#10;L2Rvd25yZXYueG1sUEsFBgAAAAAEAAQA8wAAABwFAAAAAA==&#10;" w14:anchorId="7D026B0A">
                <v:textbox inset="2.16pt,1.44pt,0,1.44pt">
                  <w:txbxContent>
                    <w:p w:rsidR="00C940CA" w:rsidP="00C940CA" w:rsidRDefault="00C940CA" w14:paraId="2AB4B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editId="07F79D3F" wp14:anchorId="5CC83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6" name="Rectangle 7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FC1C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6" style="position:absolute;margin-left:104pt;margin-top:11pt;width:79pt;height:60pt;z-index:259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6QvA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17R4njFqf0&#10;HXXjrh8VuWQHI6XK8816TSF2WPYcnuAaRXQz+VmDzV+kReai8fmmsZoTEZjcrrabGich8Khdb1fo&#10;Y5fqtThATJ+VtyQ7jAJCKcry09eYLldfrmBdBnN5PntpPsyFzHL9cf2C9eDlGTnikqZHNHr0E6Ni&#10;NIGSCQfPaPx15KAoGb84VLZp16sGN6UEy02zwQ2GEiDqw9ssd2LwuEsiASXHAKYfEHDRqODCkRVm&#10;1/XKO/E2Luhff4L9b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47rpC8AQAATAMAAA4AAAAAAAAAAAAAAAAALgIAAGRycy9l&#10;Mm9Eb2MueG1sUEsBAi0AFAAGAAgAAAAhAKJpM7TaAAAACgEAAA8AAAAAAAAAAAAAAAAAFgQAAGRy&#10;cy9kb3ducmV2LnhtbFBLBQYAAAAABAAEAPMAAAAdBQAAAAA=&#10;" w14:anchorId="5CC83720">
                <v:textbox inset="2.16pt,1.44pt,0,1.44pt">
                  <w:txbxContent>
                    <w:p w:rsidR="00C940CA" w:rsidP="00C940CA" w:rsidRDefault="00C940CA" w14:paraId="6DFC1C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7824" behindDoc="0" locked="0" layoutInCell="1" allowOverlap="1" wp14:editId="6EAE9C02" wp14:anchorId="41582C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7" name="Rectangle 7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448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7" style="position:absolute;margin-left:104pt;margin-top:11pt;width:79pt;height:60pt;z-index:259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r9ae7sBAABMAwAADgAAAAAAAAAAAAAAAAAuAgAAZHJzL2Uy&#10;b0RvYy54bWxQSwECLQAUAAYACAAAACEAomkztNoAAAAKAQAADwAAAAAAAAAAAAAAAAAVBAAAZHJz&#10;L2Rvd25yZXYueG1sUEsFBgAAAAAEAAQA8wAAABwFAAAAAA==&#10;" w14:anchorId="41582C77">
                <v:textbox inset="2.16pt,1.44pt,0,1.44pt">
                  <w:txbxContent>
                    <w:p w:rsidR="00C940CA" w:rsidP="00C940CA" w:rsidRDefault="00C940CA" w14:paraId="16448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8848" behindDoc="0" locked="0" layoutInCell="1" allowOverlap="1" wp14:editId="186A0410" wp14:anchorId="3BA3DD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8" name="Rectangle 7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EB7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8" style="position:absolute;margin-left:104pt;margin-top:11pt;width:79pt;height:60pt;z-index:259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dNuw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2Ls3Lc4pS+&#10;o27c9aMil+xgpFR5vlmvKcQOy57DE1yjiG4mP2uw+Yu0yFw0Pt80VnMiApPb1XZT4yQEHrXr7Qp9&#10;7FK9FgeI6bPylmSHUUAoRVl++hrT5erLFazLYC7PZy/Nh7mQWa4/3r1gPXh5Ro64pOkRjR79xKgY&#10;TaBkwsEzGn8dOShKxi8OlW3a9arBTSnBctNsUBU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/X9nTbsBAABMAwAADgAAAAAAAAAAAAAAAAAuAgAAZHJzL2Uy&#10;b0RvYy54bWxQSwECLQAUAAYACAAAACEAomkztNoAAAAKAQAADwAAAAAAAAAAAAAAAAAVBAAAZHJz&#10;L2Rvd25yZXYueG1sUEsFBgAAAAAEAAQA8wAAABwFAAAAAA==&#10;" w14:anchorId="3BA3DD35">
                <v:textbox inset="2.16pt,1.44pt,0,1.44pt">
                  <w:txbxContent>
                    <w:p w:rsidR="00C940CA" w:rsidP="00C940CA" w:rsidRDefault="00C940CA" w14:paraId="52EB7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79872" behindDoc="0" locked="0" layoutInCell="1" allowOverlap="1" wp14:editId="18FF871E" wp14:anchorId="362A8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9" name="Rectangle 7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7C1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9" style="position:absolute;margin-left:104pt;margin-top:11pt;width:79pt;height:60pt;z-index:259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Om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7bdUuK4xSn9&#10;QN24G4wkl+yo+17m+Wa9phA7LHsKj3CNIrqZ/KzA5i/SInPR+HzTWM6JCExuV9tNjZMQeNSutyv0&#10;sUv1Whwgpi/SW5IdRgGhFGX56VtMl6svV7Aug7k8n700H+ZCZrn+2L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sfuTprsBAABMAwAADgAAAAAAAAAAAAAAAAAuAgAAZHJzL2Uy&#10;b0RvYy54bWxQSwECLQAUAAYACAAAACEAomkztNoAAAAKAQAADwAAAAAAAAAAAAAAAAAVBAAAZHJz&#10;L2Rvd25yZXYueG1sUEsFBgAAAAAEAAQA8wAAABwFAAAAAA==&#10;" w14:anchorId="362A8A11">
                <v:textbox inset="2.16pt,1.44pt,0,1.44pt">
                  <w:txbxContent>
                    <w:p w:rsidR="00C940CA" w:rsidP="00C940CA" w:rsidRDefault="00C940CA" w14:paraId="1927C1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0896" behindDoc="0" locked="0" layoutInCell="1" allowOverlap="1" wp14:editId="01905555" wp14:anchorId="1DEF54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0" name="Rectangle 7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C7A3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0" style="position:absolute;margin-left:104pt;margin-top:11pt;width:79pt;height:60pt;z-index:259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BI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5sWBXLc4pR+&#10;oG7c9aMil+xgpFR5vlmvKcQOy57CI1yjiG4mP2uw+Yu0yFw0Pt80VnMiApPb1bat8SGBR5v1doU+&#10;dqleiwPE9EV5S7LDKCCUoiw/fYvpcvXlCtZlMJfns5fmw1zILNcf2xesBy/PyBGXND2g0aOfGBWj&#10;CZRMOHhG468jB0XJ+NWhss1mvWpwU0qwbJsWNxhKgKgPb7PcicHjLokElBwDmH5AwEWjggtHVphd&#10;1yvvxNu4oH/9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erQSLsBAABMAwAADgAAAAAAAAAAAAAAAAAuAgAAZHJzL2Uy&#10;b0RvYy54bWxQSwECLQAUAAYACAAAACEAomkztNoAAAAKAQAADwAAAAAAAAAAAAAAAAAVBAAAZHJz&#10;L2Rvd25yZXYueG1sUEsFBgAAAAAEAAQA8wAAABwFAAAAAA==&#10;" w14:anchorId="1DEF54AE">
                <v:textbox inset="2.16pt,1.44pt,0,1.44pt">
                  <w:txbxContent>
                    <w:p w:rsidR="00C940CA" w:rsidP="00C940CA" w:rsidRDefault="00C940CA" w14:paraId="57C7A3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1920" behindDoc="0" locked="0" layoutInCell="1" allowOverlap="1" wp14:editId="6BA1DD89" wp14:anchorId="19264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1" name="Rectangle 7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9666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1" style="position:absolute;margin-left:104pt;margin-top:11pt;width:79pt;height:60pt;z-index:259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Sj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r5uKEsctTuk3&#10;6sZdbyQ5ZwfddXKe76zXGGKLZY/hAS5RRHcmPymw8xdpkSlrfLpqLKdEBCY3y01T4iQEHq1XmyX6&#10;2KV4Kw4Q03fpLZkdRgGhZGX58WdM56uvV7BuBnN+fvbStJ8ymWr1dfOKde+7E3LEJU33aJTxI6PC&#10;6EDJiINnNL4cOEhKzA+Hytbr1bLGTclB1dQNbjDkAFHv32e5E4PHXRIJKDkE0P2AgLNGGReOLDO7&#10;rNe8E+/jjP7t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W4ko7sBAABMAwAADgAAAAAAAAAAAAAAAAAuAgAAZHJzL2Uy&#10;b0RvYy54bWxQSwECLQAUAAYACAAAACEAomkztNoAAAAKAQAADwAAAAAAAAAAAAAAAAAVBAAAZHJz&#10;L2Rvd25yZXYueG1sUEsFBgAAAAAEAAQA8wAAABwFAAAAAA==&#10;" w14:anchorId="1926413F">
                <v:textbox inset="2.16pt,1.44pt,0,1.44pt">
                  <w:txbxContent>
                    <w:p w:rsidR="00C940CA" w:rsidP="00C940CA" w:rsidRDefault="00C940CA" w14:paraId="2B9666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2944" behindDoc="0" locked="0" layoutInCell="1" allowOverlap="1" wp14:editId="521ECAF8" wp14:anchorId="3BBCB9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2" name="Rectangle 7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4DC5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2" style="position:absolute;margin-left:104pt;margin-top:11pt;width:79pt;height:60pt;z-index:259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U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Y3m7ahxHGLXfqG&#10;vnHXj4pcqoORUuX+Zr+mEDu89hpe4JpFXGbxswabvyiLzMXj881jNScisLhdbdsaOyFwa7PernCN&#10;KNXb5QAxfVLekrxgFJBKcZafvsR0Ofr7CN7LZC7P51WaD3MRs1zfF9xcPHh5Ro04pOkZgx79xKgY&#10;TaBkwsYzGn8eOShKxs8OnW026xUakUqybJsWJxhKgqwP76vcicHjLIkElBwDmH5AwsWjwgtbVpRd&#10;xyvPxPu8sH/7Cfa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WelVLsBAABMAwAADgAAAAAAAAAAAAAAAAAuAgAAZHJzL2Uy&#10;b0RvYy54bWxQSwECLQAUAAYACAAAACEAomkztNoAAAAKAQAADwAAAAAAAAAAAAAAAAAVBAAAZHJz&#10;L2Rvd25yZXYueG1sUEsFBgAAAAAEAAQA8wAAABwFAAAAAA==&#10;" w14:anchorId="3BBCB955">
                <v:textbox inset="2.16pt,1.44pt,0,1.44pt">
                  <w:txbxContent>
                    <w:p w:rsidR="00C940CA" w:rsidP="00C940CA" w:rsidRDefault="00C940CA" w14:paraId="3B4DC5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3968" behindDoc="0" locked="0" layoutInCell="1" allowOverlap="1" wp14:editId="53F1356F" wp14:anchorId="025D64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3" name="Rectangle 7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0F8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3" style="position:absolute;margin-left:104pt;margin-top:11pt;width:79pt;height:60pt;z-index:259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G/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ObTbuixHOHU/qG&#10;unHfW0Uu2cFIqeb5znqNMXVY9hpf4BoldGfykwY3f5EWmYrG55vGaspEYHK72rY1TkLg0Wa9XaGP&#10;Xaq34ggpf1LBkdlhFBBKUZafvqR8ufr7CtbNYC7Pz16eDlMhs1zf37AegjwjR1zS/IxG2zAyKqyJ&#10;lIw4eEbTzyMHRYn97FHZZrNeNbgpJVi2TYsbDCVA1If3We7FEHCXRAZKjhFMPyDg8m7BhSMrzK7r&#10;Ne/E+7igf/s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41G/ugEAAEwDAAAOAAAAAAAAAAAAAAAAAC4CAABkcnMvZTJv&#10;RG9jLnhtbFBLAQItABQABgAIAAAAIQCiaTO02gAAAAoBAAAPAAAAAAAAAAAAAAAAABQEAABkcnMv&#10;ZG93bnJldi54bWxQSwUGAAAAAAQABADzAAAAGwUAAAAA&#10;" w14:anchorId="025D64D0">
                <v:textbox inset="2.16pt,1.44pt,0,1.44pt">
                  <w:txbxContent>
                    <w:p w:rsidR="00C940CA" w:rsidP="00C940CA" w:rsidRDefault="00C940CA" w14:paraId="290F8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4992" behindDoc="0" locked="0" layoutInCell="1" allowOverlap="1" wp14:editId="6027553A" wp14:anchorId="679BD4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4" name="Rectangle 7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623A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4" style="position:absolute;margin-left:104pt;margin-top:11pt;width:79pt;height:60pt;z-index:259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0X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027psRxi1P6&#10;gbpx14+KXLKDkVLl+Wa9phA7LHsOT3CNIrqZ/KzB5i/SInPR+HzTWM2JCExuV9u2xkkIPNqstyv0&#10;sUv1Vhwgpi/KW5IdRgGhFGX56VtMl6uvV7Aug7k8n700H+ZCZrm+a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q8NF7sBAABMAwAADgAAAAAAAAAAAAAAAAAuAgAAZHJzL2Uy&#10;b0RvYy54bWxQSwECLQAUAAYACAAAACEAomkztNoAAAAKAQAADwAAAAAAAAAAAAAAAAAVBAAAZHJz&#10;L2Rvd25yZXYueG1sUEsFBgAAAAAEAAQA8wAAABwFAAAAAA==&#10;" w14:anchorId="679BD42B">
                <v:textbox inset="2.16pt,1.44pt,0,1.44pt">
                  <w:txbxContent>
                    <w:p w:rsidR="00C940CA" w:rsidP="00C940CA" w:rsidRDefault="00C940CA" w14:paraId="20623A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editId="1C93E81B" wp14:anchorId="5FFD89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5" name="Rectangle 7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C0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5" style="position:absolute;margin-left:104pt;margin-top:11pt;width:79pt;height:60pt;z-index:259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n8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zab9SIljFqf0&#10;HXVjbjCSXLKjFkLm+Wa9phA7LHsOT3CNIrqZ/KzA5i/SInPR+HzTWM6JcExuV9u2xklwPNqstyv0&#10;sUv1Whwgps/SW5KdngJCKcqy09eYLldfrmBdBnN5PntpPsyFzHJ9t3rBevDijBxxSdMjGmX81FNu&#10;dKBkwsH3NP46MpCUmC8OlW0261WDm1KCZdu0uMFQAkR9eJtljo8ed4knoOQYQA8j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iv5/LsBAABMAwAADgAAAAAAAAAAAAAAAAAuAgAAZHJzL2Uy&#10;b0RvYy54bWxQSwECLQAUAAYACAAAACEAomkztNoAAAAKAQAADwAAAAAAAAAAAAAAAAAVBAAAZHJz&#10;L2Rvd25yZXYueG1sUEsFBgAAAAAEAAQA8wAAABwFAAAAAA==&#10;" w14:anchorId="5FFD8994">
                <v:textbox inset="2.16pt,1.44pt,0,1.44pt">
                  <w:txbxContent>
                    <w:p w:rsidR="00C940CA" w:rsidP="00C940CA" w:rsidRDefault="00C940CA" w14:paraId="5E6C0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7040" behindDoc="0" locked="0" layoutInCell="1" allowOverlap="1" wp14:editId="29856F73" wp14:anchorId="713C18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6" name="Rectangle 7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8504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6" style="position:absolute;margin-left:104pt;margin-top:11pt;width:79pt;height:60pt;z-index:259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VN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1/WKEscsTukP&#10;6sZcZyQ5Z3sthJzmO+k1hNhg2VN4hEsU0Z3Ijwrs9EVaZMwan64ayzERjsnNYlOXOAmOR+vlZoE+&#10;dineiwPEdC+9JZPTUkAoWVl2/BXT+erbFaybwJyfn7w07sdMZr5cLd+w7r04IUdc0vSARhk/tJQb&#10;HSgZcPAtja8HBpIS89OhstV6uahwU3Iwr6saNxhygKj3H7PM8d7jLvEElBwC6K5HwFmjjAtHlpld&#10;1mv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3qVTbsBAABMAwAADgAAAAAAAAAAAAAAAAAuAgAAZHJzL2Uy&#10;b0RvYy54bWxQSwECLQAUAAYACAAAACEAomkztNoAAAAKAQAADwAAAAAAAAAAAAAAAAAVBAAAZHJz&#10;L2Rvd25yZXYueG1sUEsFBgAAAAAEAAQA8wAAABwFAAAAAA==&#10;" w14:anchorId="713C1884">
                <v:textbox inset="2.16pt,1.44pt,0,1.44pt">
                  <w:txbxContent>
                    <w:p w:rsidR="00C940CA" w:rsidP="00C940CA" w:rsidRDefault="00C940CA" w14:paraId="458504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8064" behindDoc="0" locked="0" layoutInCell="1" allowOverlap="1" wp14:editId="55C576A9" wp14:anchorId="7F114D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7" name="Rectangle 7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E21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7" style="position:absolute;margin-left:104pt;margin-top:11pt;width:79pt;height:60pt;z-index:259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/5hprsBAABMAwAADgAAAAAAAAAAAAAAAAAuAgAAZHJzL2Uy&#10;b0RvYy54bWxQSwECLQAUAAYACAAAACEAomkztNoAAAAKAQAADwAAAAAAAAAAAAAAAAAVBAAAZHJz&#10;L2Rvd25yZXYueG1sUEsFBgAAAAAEAAQA8wAAABwFAAAAAA==&#10;" w14:anchorId="7F114D0A">
                <v:textbox inset="2.16pt,1.44pt,0,1.44pt">
                  <w:txbxContent>
                    <w:p w:rsidR="00C940CA" w:rsidP="00C940CA" w:rsidRDefault="00C940CA" w14:paraId="60E21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89088" behindDoc="0" locked="0" layoutInCell="1" allowOverlap="1" wp14:editId="4FCC2BCF" wp14:anchorId="13661F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8" name="Rectangle 7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400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8" style="position:absolute;margin-left:104pt;margin-top:11pt;width:79pt;height:60pt;z-index:259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0PlyQugEAAEwDAAAOAAAAAAAAAAAAAAAAAC4CAABkcnMvZTJv&#10;RG9jLnhtbFBLAQItABQABgAIAAAAIQCiaTO02gAAAAoBAAAPAAAAAAAAAAAAAAAAABQEAABkcnMv&#10;ZG93bnJldi54bWxQSwUGAAAAAAQABADzAAAAGwUAAAAA&#10;" w14:anchorId="13661F51">
                <v:textbox inset="2.16pt,1.44pt,0,1.44pt">
                  <w:txbxContent>
                    <w:p w:rsidR="00C940CA" w:rsidP="00C940CA" w:rsidRDefault="00C940CA" w14:paraId="5E5400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0112" behindDoc="0" locked="0" layoutInCell="1" allowOverlap="1" wp14:editId="764A4A1C" wp14:anchorId="66B985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9" name="Rectangle 7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E311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9" style="position:absolute;margin-left:104pt;margin-top:11pt;width:79pt;height:60pt;z-index:259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uLqoe7sBAABMAwAADgAAAAAAAAAAAAAAAAAuAgAAZHJzL2Uy&#10;b0RvYy54bWxQSwECLQAUAAYACAAAACEAomkztNoAAAAKAQAADwAAAAAAAAAAAAAAAAAVBAAAZHJz&#10;L2Rvd25yZXYueG1sUEsFBgAAAAAEAAQA8wAAABwFAAAAAA==&#10;" w14:anchorId="66B985AE">
                <v:textbox inset="2.16pt,1.44pt,0,1.44pt">
                  <w:txbxContent>
                    <w:p w:rsidR="00C940CA" w:rsidP="00C940CA" w:rsidRDefault="00C940CA" w14:paraId="16E311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1136" behindDoc="0" locked="0" layoutInCell="1" allowOverlap="1" wp14:editId="6CEA768D" wp14:anchorId="1B0A15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0" name="Rectangle 7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D5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0" style="position:absolute;margin-left:104pt;margin-top:11pt;width:79pt;height:60pt;z-index:259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lk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80WBXLc4pR+&#10;oG7c9aMil+xgpFR5vlmvKcQOy57DE1yjiG4mP2uw+Yu0yFw0Pt80VnMiApPb1bat8SGBR5v1doU+&#10;dqneigPE9EV5S7LDKCCUoiw/fYvpcvX1CtZlMJfns5fmw1zILNd37SvWg5dn5IhLmh7R6NFPjIrR&#10;BEomHDyj8deRg6Jk/OpQ2WazXjW4KSVYtk2LGwwlQNSH91nuxOBxl0QCSo4BTD8g4KJRwYUjK8yu&#10;65V34n1c0L/9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4DJZLsBAABMAwAADgAAAAAAAAAAAAAAAAAuAgAAZHJzL2Uy&#10;b0RvYy54bWxQSwECLQAUAAYACAAAACEAomkztNoAAAAKAQAADwAAAAAAAAAAAAAAAAAVBAAAZHJz&#10;L2Rvd25yZXYueG1sUEsFBgAAAAAEAAQA8wAAABwFAAAAAA==&#10;" w14:anchorId="1B0A1593">
                <v:textbox inset="2.16pt,1.44pt,0,1.44pt">
                  <w:txbxContent>
                    <w:p w:rsidR="00C940CA" w:rsidP="00C940CA" w:rsidRDefault="00C940CA" w14:paraId="731D5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2160" behindDoc="0" locked="0" layoutInCell="1" allowOverlap="1" wp14:editId="2B760EC3" wp14:anchorId="79D2EA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1" name="Rectangle 7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CB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1" style="position:absolute;margin-left:104pt;margin-top:11pt;width:79pt;height:60pt;z-index:259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wQ9j7sBAABMAwAADgAAAAAAAAAAAAAAAAAuAgAAZHJzL2Uy&#10;b0RvYy54bWxQSwECLQAUAAYACAAAACEAomkztNoAAAAKAQAADwAAAAAAAAAAAAAAAAAVBAAAZHJz&#10;L2Rvd25yZXYueG1sUEsFBgAAAAAEAAQA8wAAABwFAAAAAA==&#10;" w14:anchorId="79D2EA5E">
                <v:textbox inset="2.16pt,1.44pt,0,1.44pt">
                  <w:txbxContent>
                    <w:p w:rsidR="00C940CA" w:rsidP="00C940CA" w:rsidRDefault="00C940CA" w14:paraId="657CB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3184" behindDoc="0" locked="0" layoutInCell="1" allowOverlap="1" wp14:editId="6F7C0B67" wp14:anchorId="6B2116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2" name="Rectangle 7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39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2" style="position:absolute;margin-left:104pt;margin-top:11pt;width:79pt;height:60pt;z-index:259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Wp4kK7sBAABMAwAADgAAAAAAAAAAAAAAAAAuAgAAZHJzL2Uy&#10;b0RvYy54bWxQSwECLQAUAAYACAAAACEAomkztNoAAAAKAQAADwAAAAAAAAAAAAAAAAAVBAAAZHJz&#10;L2Rvd25yZXYueG1sUEsFBgAAAAAEAAQA8wAAABwFAAAAAA==&#10;" w14:anchorId="6B2116FE">
                <v:textbox inset="2.16pt,1.44pt,0,1.44pt">
                  <w:txbxContent>
                    <w:p w:rsidR="00C940CA" w:rsidP="00C940CA" w:rsidRDefault="00C940CA" w14:paraId="564F39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4208" behindDoc="0" locked="0" layoutInCell="1" allowOverlap="1" wp14:editId="7AB0C6F5" wp14:anchorId="04CE55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3" name="Rectangle 7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753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3" style="position:absolute;margin-left:104pt;margin-top:11pt;width:79pt;height:60pt;z-index:259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GtDAugEAAEwDAAAOAAAAAAAAAAAAAAAAAC4CAABkcnMvZTJv&#10;RG9jLnhtbFBLAQItABQABgAIAAAAIQCiaTO02gAAAAoBAAAPAAAAAAAAAAAAAAAAABQEAABkcnMv&#10;ZG93bnJldi54bWxQSwUGAAAAAAQABADzAAAAGwUAAAAA&#10;" w14:anchorId="04CE5573">
                <v:textbox inset="2.16pt,1.44pt,0,1.44pt">
                  <w:txbxContent>
                    <w:p w:rsidR="00C940CA" w:rsidP="00C940CA" w:rsidRDefault="00C940CA" w14:paraId="5F753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editId="6FCBC29D" wp14:anchorId="6ACDAF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4" name="Rectangle 7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E76B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4" style="position:absolute;margin-left:104pt;margin-top:11pt;width:79pt;height:60pt;z-index:259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VaMaLsBAABMAwAADgAAAAAAAAAAAAAAAAAuAgAAZHJzL2Uy&#10;b0RvYy54bWxQSwECLQAUAAYACAAAACEAomkztNoAAAAKAQAADwAAAAAAAAAAAAAAAAAVBAAAZHJz&#10;L2Rvd25yZXYueG1sUEsFBgAAAAAEAAQA8wAAABwFAAAAAA==&#10;" w14:anchorId="6ACDAF52">
                <v:textbox inset="2.16pt,1.44pt,0,1.44pt">
                  <w:txbxContent>
                    <w:p w:rsidR="00C940CA" w:rsidP="00C940CA" w:rsidRDefault="00C940CA" w14:paraId="6CE76B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6256" behindDoc="0" locked="0" layoutInCell="1" allowOverlap="1" wp14:editId="55BFDCBC" wp14:anchorId="76F5F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5" name="Rectangle 7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25D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5" style="position:absolute;margin-left:104pt;margin-top:11pt;width:79pt;height:60pt;z-index:259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iDvA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u32IyWOW5zS&#10;D9SNu35U5JIdjJQqzzfrNYXYYdlTeIRrFNHN5GcNNn+RFpmLxuebxmpORGByu9puapyEwKN2vV2h&#10;j12q1+IAMX1R3pLsMAoIpSjLT99iulx9uYJ1Gczl+eyl+TAXMst1u3rBevDyjBxxSdMDGj36iVEx&#10;mkDJhINnNP46clCUjF8dKtu061WDm1KC5abZ4A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JnSeIO8AQAATAMAAA4AAAAAAAAAAAAAAAAALgIAAGRycy9l&#10;Mm9Eb2MueG1sUEsBAi0AFAAGAAgAAAAhAKJpM7TaAAAACgEAAA8AAAAAAAAAAAAAAAAAFgQAAGRy&#10;cy9kb3ducmV2LnhtbFBLBQYAAAAABAAEAPMAAAAdBQAAAAA=&#10;" w14:anchorId="76F5FB8A">
                <v:textbox inset="2.16pt,1.44pt,0,1.44pt">
                  <w:txbxContent>
                    <w:p w:rsidR="00C940CA" w:rsidP="00C940CA" w:rsidRDefault="00C940CA" w14:paraId="4B25D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7280" behindDoc="0" locked="0" layoutInCell="1" allowOverlap="1" wp14:editId="2EDB6425" wp14:anchorId="3C83FF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6" name="Rectangle 7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9822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6" style="position:absolute;margin-left:104pt;margin-top:11pt;width:79pt;height:60pt;z-index:259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Qyuw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faOEs8dTukH&#10;6sZ9bxW5ZAcjpZrnO+s1xtRh2XN8gmuU0J3JTxrc/EVaZCoan28aqykTgcntarupcRICj9r1doU+&#10;dqneiiOk/EUFR2aHUUAoRVl++pby5errFaybwVyen708HaZCZrlu169YD0GekSMuaX5Eo20YGRXW&#10;REpGHDyj6deRg6LEfvWobNOuVw1uSgmWm2aDGwwlQNSH91nuxRBwl0QGSo4RTD8g4KJRwYUjK8yu&#10;6zXvxPu4oH/7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IMUMrsBAABMAwAADgAAAAAAAAAAAAAAAAAuAgAAZHJzL2Uy&#10;b0RvYy54bWxQSwECLQAUAAYACAAAACEAomkztNoAAAAKAQAADwAAAAAAAAAAAAAAAAAVBAAAZHJz&#10;L2Rvd25yZXYueG1sUEsFBgAAAAAEAAQA8wAAABwFAAAAAA==&#10;" w14:anchorId="3C83FF06">
                <v:textbox inset="2.16pt,1.44pt,0,1.44pt">
                  <w:txbxContent>
                    <w:p w:rsidR="00C940CA" w:rsidP="00C940CA" w:rsidRDefault="00C940CA" w14:paraId="0C9822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8304" behindDoc="0" locked="0" layoutInCell="1" allowOverlap="1" wp14:editId="080B312A" wp14:anchorId="319DA6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7" name="Rectangle 7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E7E1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7" style="position:absolute;margin-left:104pt;margin-top:11pt;width:79pt;height:60pt;z-index:259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DZ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3bbUuK4xSn9&#10;QN24G4wkl+yo+17m+Wa9phA7LHsKj3CNIrqZ/KzA5i/SInPR+HzTWM6JCExuV9tNjZMQeNSutyv0&#10;sUv1Whwgpi/SW5IdRgGhFGX56VtMl6svV7Aug7k8n700H+ZCZrluP7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Afg2bsBAABMAwAADgAAAAAAAAAAAAAAAAAuAgAAZHJzL2Uy&#10;b0RvYy54bWxQSwECLQAUAAYACAAAACEAomkztNoAAAAKAQAADwAAAAAAAAAAAAAAAAAVBAAAZHJz&#10;L2Rvd25yZXYueG1sUEsFBgAAAAAEAAQA8wAAABwFAAAAAA==&#10;" w14:anchorId="319DA68D">
                <v:textbox inset="2.16pt,1.44pt,0,1.44pt">
                  <w:txbxContent>
                    <w:p w:rsidR="00C940CA" w:rsidP="00C940CA" w:rsidRDefault="00C940CA" w14:paraId="3DE7E1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299328" behindDoc="0" locked="0" layoutInCell="1" allowOverlap="1" wp14:editId="64D3C750" wp14:anchorId="3069C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8" name="Rectangle 7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2F2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8" style="position:absolute;margin-left:104pt;margin-top:11pt;width:79pt;height:60pt;z-index:259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3vug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RZn5bnDKf1A&#10;3bjvrSKX7GCkVPN8Z73GmDose45PcI0SujP5SYObv0iLTEXj801jNWUiMLldbTc1TkLgUbvertDH&#10;LtVbcYSUv6jgyOwwCgilKMtP31K+XH29gnUzmMvzs5enw1TILNft3SvWQ5Bn5IhLmh/RaBtGRoU1&#10;kZIRB89o+nXkoCixXz0q27TrVYObUoLlptmgKl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Lx93vugEAAEwDAAAOAAAAAAAAAAAAAAAAAC4CAABkcnMvZTJv&#10;RG9jLnhtbFBLAQItABQABgAIAAAAIQCiaTO02gAAAAoBAAAPAAAAAAAAAAAAAAAAABQEAABkcnMv&#10;ZG93bnJldi54bWxQSwUGAAAAAAQABADzAAAAGwUAAAAA&#10;" w14:anchorId="3069C5BE">
                <v:textbox inset="2.16pt,1.44pt,0,1.44pt">
                  <w:txbxContent>
                    <w:p w:rsidR="00C940CA" w:rsidP="00C940CA" w:rsidRDefault="00C940CA" w14:paraId="392F2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0352" behindDoc="0" locked="0" layoutInCell="1" allowOverlap="1" wp14:editId="2384060E" wp14:anchorId="2B9238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799" name="Rectangle 7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BAC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9" style="position:absolute;margin-left:104pt;margin-top:11pt;width:79pt;height:48pt;z-index:259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fxRibsBAABMAwAADgAAAAAAAAAAAAAAAAAuAgAAZHJzL2Uy&#10;b0RvYy54bWxQSwECLQAUAAYACAAAACEAuU4FbtoAAAAKAQAADwAAAAAAAAAAAAAAAAAVBAAAZHJz&#10;L2Rvd25yZXYueG1sUEsFBgAAAAAEAAQA8wAAABwFAAAAAA==&#10;" w14:anchorId="2B92383B">
                <v:textbox inset="2.16pt,1.44pt,0,1.44pt">
                  <w:txbxContent>
                    <w:p w:rsidR="00C940CA" w:rsidP="00C940CA" w:rsidRDefault="00C940CA" w14:paraId="223BAC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1376" behindDoc="0" locked="0" layoutInCell="1" allowOverlap="1" wp14:editId="76BEB989" wp14:anchorId="1AE8F9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0" name="Rectangle 7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D99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0" style="position:absolute;margin-left:104pt;margin-top:11pt;width:79pt;height:48pt;z-index:259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FOkgi+5AQAATAMAAA4AAAAAAAAAAAAAAAAALgIAAGRycy9lMm9E&#10;b2MueG1sUEsBAi0AFAAGAAgAAAAhALlOBW7aAAAACgEAAA8AAAAAAAAAAAAAAAAAEwQAAGRycy9k&#10;b3ducmV2LnhtbFBLBQYAAAAABAAEAPMAAAAaBQAAAAA=&#10;" w14:anchorId="1AE8F9AA">
                <v:textbox inset="2.16pt,1.44pt,0,1.44pt">
                  <w:txbxContent>
                    <w:p w:rsidR="00C940CA" w:rsidP="00C940CA" w:rsidRDefault="00C940CA" w14:paraId="3ED99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2400" behindDoc="0" locked="0" layoutInCell="1" allowOverlap="1" wp14:editId="7D96DE0D" wp14:anchorId="0DE0A1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1" name="Rectangle 7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257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1" style="position:absolute;margin-left:104pt;margin-top:11pt;width:79pt;height:48pt;z-index:259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E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asKLHM4JR+&#10;oG7MjlqQU3ZSwyDSfJNesw8dlr34ZzhHAd1EfpFg0hdpkSVrfLxoLJZIOCbb67YpcRIcj27buxZ9&#10;7FK8F3sI8atwhiSnp4BQsrLs8Bji6erbFaxLYE7PJy8uuyWTqW7W7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yB2xLsBAABMAwAADgAAAAAAAAAAAAAAAAAuAgAAZHJzL2Uy&#10;b0RvYy54bWxQSwECLQAUAAYACAAAACEAuU4FbtoAAAAKAQAADwAAAAAAAAAAAAAAAAAVBAAAZHJz&#10;L2Rvd25yZXYueG1sUEsFBgAAAAAEAAQA8wAAABwFAAAAAA==&#10;" w14:anchorId="0DE0A140">
                <v:textbox inset="2.16pt,1.44pt,0,1.44pt">
                  <w:txbxContent>
                    <w:p w:rsidR="00C940CA" w:rsidP="00C940CA" w:rsidRDefault="00C940CA" w14:paraId="12257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3424" behindDoc="0" locked="0" layoutInCell="1" allowOverlap="1" wp14:editId="4668F355" wp14:anchorId="1FD195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2" name="Rectangle 7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B778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2" style="position:absolute;margin-left:104pt;margin-top:11pt;width:79pt;height:48pt;z-index:259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RNUBugEAAEwDAAAOAAAAAAAAAAAAAAAAAC4CAABkcnMvZTJv&#10;RG9jLnhtbFBLAQItABQABgAIAAAAIQC5TgVu2gAAAAoBAAAPAAAAAAAAAAAAAAAAABQEAABkcnMv&#10;ZG93bnJldi54bWxQSwUGAAAAAAQABADzAAAAGwUAAAAA&#10;" w14:anchorId="1FD195B5">
                <v:textbox inset="2.16pt,1.44pt,0,1.44pt">
                  <w:txbxContent>
                    <w:p w:rsidR="00C940CA" w:rsidP="00C940CA" w:rsidRDefault="00C940CA" w14:paraId="13B778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editId="4E43E782" wp14:anchorId="434BCE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3" name="Rectangle 7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0E1D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3" style="position:absolute;margin-left:104pt;margin-top:11pt;width:79pt;height:48pt;z-index:259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HqugEAAEw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Hbtl5R4rnDKf1A&#10;3bjvrSKn7GCkVPN8Z73GmDose4nPcI4SujP5SYObv0iLTEXj40VjNWUiMLlerdsaJyHw6Hp9s0Yf&#10;u1RvxRFS/qaCI7PDKCCUoiw/PKZ8uvp6BetmMKfnZy9Pu6mQWV61F6y7II/IEZc0P6HRNoyMCmsi&#10;JSMOntH0e89BUWIfPCrb3F6tGtyUEizbpsUNhhIg6t37LPdiCLhLIgMl+wimHxBwebfgwpEVZuf1&#10;mnfifVzQv/0E2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gwCHqugEAAEwDAAAOAAAAAAAAAAAAAAAAAC4CAABkcnMvZTJv&#10;RG9jLnhtbFBLAQItABQABgAIAAAAIQC5TgVu2gAAAAoBAAAPAAAAAAAAAAAAAAAAABQEAABkcnMv&#10;ZG93bnJldi54bWxQSwUGAAAAAAQABADzAAAAGwUAAAAA&#10;" w14:anchorId="434BCEA8">
                <v:textbox inset="2.16pt,1.44pt,0,1.44pt">
                  <w:txbxContent>
                    <w:p w:rsidR="00C940CA" w:rsidP="00C940CA" w:rsidRDefault="00C940CA" w14:paraId="590E1D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5472" behindDoc="0" locked="0" layoutInCell="1" allowOverlap="1" wp14:editId="339D5770" wp14:anchorId="1E1556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4" name="Rectangle 7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63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4" style="position:absolute;margin-left:104pt;margin-top:11pt;width:79pt;height:48pt;z-index:259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Y4x9QrsBAABMAwAADgAAAAAAAAAAAAAAAAAuAgAAZHJzL2Uy&#10;b0RvYy54bWxQSwECLQAUAAYACAAAACEAuU4FbtoAAAAKAQAADwAAAAAAAAAAAAAAAAAVBAAAZHJz&#10;L2Rvd25yZXYueG1sUEsFBgAAAAAEAAQA8wAAABwFAAAAAA==&#10;" w14:anchorId="1E155652">
                <v:textbox inset="2.16pt,1.44pt,0,1.44pt">
                  <w:txbxContent>
                    <w:p w:rsidR="00C940CA" w:rsidP="00C940CA" w:rsidRDefault="00C940CA" w14:paraId="1A563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6496" behindDoc="0" locked="0" layoutInCell="1" allowOverlap="1" wp14:editId="7430D027" wp14:anchorId="363040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5" name="Rectangle 7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60F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5" style="position:absolute;margin-left:104pt;margin-top:11pt;width:79pt;height:48pt;z-index:259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mpuwEAAEw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S+rW8p8dzhlH6g&#10;btz3VpFTdjBSqnm+s15jTB2WvcRnOEcJ3Zn8pMHNX6RFpqLx8aKxmjIRmFyv1m2NkxB4dLu+W6OP&#10;Xar34ggpf1HBkdlhFBBKUZYfvqV8uvp2BetmMKfnZy9Pu6mQWd60qzesuyCPyBGXND+h0TaMjApr&#10;IiUjDp7R9GvPQVFiv3pUtrm/WTW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wiJqbsBAABMAwAADgAAAAAAAAAAAAAAAAAuAgAAZHJzL2Uy&#10;b0RvYy54bWxQSwECLQAUAAYACAAAACEAuU4FbtoAAAAKAQAADwAAAAAAAAAAAAAAAAAVBAAAZHJz&#10;L2Rvd25yZXYueG1sUEsFBgAAAAAEAAQA8wAAABwFAAAAAA==&#10;" w14:anchorId="363040C0">
                <v:textbox inset="2.16pt,1.44pt,0,1.44pt">
                  <w:txbxContent>
                    <w:p w:rsidR="00C940CA" w:rsidP="00C940CA" w:rsidRDefault="00C940CA" w14:paraId="6A60F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7520" behindDoc="0" locked="0" layoutInCell="1" allowOverlap="1" wp14:editId="2D465FF5" wp14:anchorId="0FAE50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6" name="Rectangle 7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65B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6" style="position:absolute;margin-left:104pt;margin-top:11pt;width:79pt;height:48pt;z-index:259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Y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VuvKXHc4pR+&#10;om7c9aMi5+xgpFR5vlmvKcQOy57CI1yiiG4mP2uw+Yu0yFw0Pl01VnMiApObm01b4yQEHn3erDfo&#10;Y5fqtThATF+VtyQ7jAJCKcry4/eYzldfrmBdBnN+Pntp3s+FzHLVrl6w7r08IUdc0vSARo9+YlSM&#10;JlAy4eAZjb8PHBQl4zeHyja3q5sGN6UEy7ZpcYOhBIh6/zbLnRg87pJIQMkhgOkHBFw0KrhwZIXZ&#10;Zb3yTryNC/rXn2D3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lnlGLsBAABMAwAADgAAAAAAAAAAAAAAAAAuAgAAZHJzL2Uy&#10;b0RvYy54bWxQSwECLQAUAAYACAAAACEAuU4FbtoAAAAKAQAADwAAAAAAAAAAAAAAAAAVBAAAZHJz&#10;L2Rvd25yZXYueG1sUEsFBgAAAAAEAAQA8wAAABwFAAAAAA==&#10;" w14:anchorId="0FAE502C">
                <v:textbox inset="2.16pt,1.44pt,0,1.44pt">
                  <w:txbxContent>
                    <w:p w:rsidR="00C940CA" w:rsidP="00C940CA" w:rsidRDefault="00C940CA" w14:paraId="3CA65B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8544" behindDoc="0" locked="0" layoutInCell="1" allowOverlap="1" wp14:editId="37234BF7" wp14:anchorId="7FDC07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7" name="Rectangle 7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19D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7" style="position:absolute;margin-left:104pt;margin-top:11pt;width:79pt;height:48pt;z-index:259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t0R87sBAABMAwAADgAAAAAAAAAAAAAAAAAuAgAAZHJzL2Uy&#10;b0RvYy54bWxQSwECLQAUAAYACAAAACEAuU4FbtoAAAAKAQAADwAAAAAAAAAAAAAAAAAVBAAAZHJz&#10;L2Rvd25yZXYueG1sUEsFBgAAAAAEAAQA8wAAABwFAAAAAA==&#10;" w14:anchorId="7FDC07C7">
                <v:textbox inset="2.16pt,1.44pt,0,1.44pt">
                  <w:txbxContent>
                    <w:p w:rsidR="00C940CA" w:rsidP="00C940CA" w:rsidRDefault="00C940CA" w14:paraId="0919D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09568" behindDoc="0" locked="0" layoutInCell="1" allowOverlap="1" wp14:editId="2D06CE0C" wp14:anchorId="60260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8" name="Rectangle 7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05E0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8" style="position:absolute;margin-left:104pt;margin-top:11pt;width:79pt;height:48pt;z-index:259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zF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q1xVo5ZnNIP&#10;1I25wUhyyo5aCJnnm/WaQuyw7CU8wzmK6GbyswKbv0iLzEXj40VjOSfCMbm+Xrc1ToLj0e16tUYf&#10;u1TvxQFi+iq9JdnpKSCUoiw7PMZ0uvp2BesymNPz2Uvzbi5kljft6g3rzosjcsQlTU9olPFTT7nR&#10;gZIJB9/T+LpnICkx3xwq29zdXDe4KSVYtk2LqkA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R0sxbsBAABMAwAADgAAAAAAAAAAAAAAAAAuAgAAZHJzL2Uy&#10;b0RvYy54bWxQSwECLQAUAAYACAAAACEAuU4FbtoAAAAKAQAADwAAAAAAAAAAAAAAAAAVBAAAZHJz&#10;L2Rvd25yZXYueG1sUEsFBgAAAAAEAAQA8wAAABwFAAAAAA==&#10;" w14:anchorId="60260125">
                <v:textbox inset="2.16pt,1.44pt,0,1.44pt">
                  <w:txbxContent>
                    <w:p w:rsidR="00C940CA" w:rsidP="00C940CA" w:rsidRDefault="00C940CA" w14:paraId="0505E0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0592" behindDoc="0" locked="0" layoutInCell="1" allowOverlap="1" wp14:editId="2A79303E" wp14:anchorId="791B61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9" name="Rectangle 7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EB9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9" style="position:absolute;margin-left:104pt;margin-top:11pt;width:79pt;height:48pt;z-index:259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gu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2rqjxHOHU/qO&#10;unE/WEXO2dFIqZb5LnpNMfVY9hyf4BIldBfyswa3fJEWmYvGp6vGas5EYLK76doaJyHw6GN316GP&#10;XarX4ggpf1bBkcVhFBBKUZYfv6Z8vvpyBesWMOfnFy/P+7mQWd+2mx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ZnYLrsBAABMAwAADgAAAAAAAAAAAAAAAAAuAgAAZHJzL2Uy&#10;b0RvYy54bWxQSwECLQAUAAYACAAAACEAuU4FbtoAAAAKAQAADwAAAAAAAAAAAAAAAAAVBAAAZHJz&#10;L2Rvd25yZXYueG1sUEsFBgAAAAAEAAQA8wAAABwFAAAAAA==&#10;" w14:anchorId="791B6185">
                <v:textbox inset="2.16pt,1.44pt,0,1.44pt">
                  <w:txbxContent>
                    <w:p w:rsidR="00C940CA" w:rsidP="00C940CA" w:rsidRDefault="00C940CA" w14:paraId="7BCEB9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1616" behindDoc="0" locked="0" layoutInCell="1" allowOverlap="1" wp14:editId="58ADB827" wp14:anchorId="063C76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0" name="Rectangle 7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C35B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0" style="position:absolute;margin-left:104pt;margin-top:11pt;width:79pt;height:48pt;z-index:259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kx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G3XoEGeO+zST/SN&#10;+8EqcqqORkq19Hfxa4qpx2tP8RHOWcLlIn7W4JYvyiJz8fh48VjNmQgsrq/WXY0PCdz6vL5Z4xpR&#10;qtfLEVL+qoIjy4JRQCrFWX74nvLp6MsRvLeQOT2/rPK8m4uY5rrrXrjugjyiRhzS/IBB2zAxKqyJ&#10;lEzYeEbT7z0HRYn95tHZ9vb6qsVJKUnTtQhEoCTIeve2yr0YA86SyEDJPoIZRiRcPCq8sGVF2Xm8&#10;lpl4mxf2rz/B9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+o7kxugEAAEwDAAAOAAAAAAAAAAAAAAAAAC4CAABkcnMvZTJv&#10;RG9jLnhtbFBLAQItABQABgAIAAAAIQC5TgVu2gAAAAoBAAAPAAAAAAAAAAAAAAAAABQEAABkcnMv&#10;ZG93bnJldi54bWxQSwUGAAAAAAQABADzAAAAGwUAAAAA&#10;" w14:anchorId="063C76FF">
                <v:textbox inset="2.16pt,1.44pt,0,1.44pt">
                  <w:txbxContent>
                    <w:p w:rsidR="00C940CA" w:rsidP="00C940CA" w:rsidRDefault="00C940CA" w14:paraId="2AC35B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editId="6110F9EE" wp14:anchorId="1B7E8D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1" name="Rectangle 7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9670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1" style="position:absolute;margin-left:104pt;margin-top:11pt;width:79pt;height:48pt;z-index:259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3a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bVNVlFhmcEq/&#10;UTdmRy3IMTupYRBpvkmv2YcOy578I5yigG4iv0gw6Yu0yJI1Ppw1FkskHJPtVduUOAmOR1/bmxZ9&#10;7FK8FXsI8btwhiSnp4BQsrJs/zPE49XXK1iXwByfT15ctksmU1037SvWrRsOyBGXND6gkdrNPeVa&#10;eUpmHHxPw8uOgaBE/7CobH17fVXjpuSgauoGNxhygKi377PM8snhLvEIlOw8qHFCwFmjjAtHlpmd&#10;1ivtxPs4o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idN2rsBAABMAwAADgAAAAAAAAAAAAAAAAAuAgAAZHJzL2Uy&#10;b0RvYy54bWxQSwECLQAUAAYACAAAACEAuU4FbtoAAAAKAQAADwAAAAAAAAAAAAAAAAAVBAAAZHJz&#10;L2Rvd25yZXYueG1sUEsFBgAAAAAEAAQA8wAAABwFAAAAAA==&#10;" w14:anchorId="1B7E8DC2">
                <v:textbox inset="2.16pt,1.44pt,0,1.44pt">
                  <w:txbxContent>
                    <w:p w:rsidR="00C940CA" w:rsidP="00C940CA" w:rsidRDefault="00C940CA" w14:paraId="399670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editId="380527C7" wp14:anchorId="635110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2" name="Rectangle 7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8063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2" style="position:absolute;margin-left:104pt;margin-top:11pt;width:79pt;height:48pt;z-index:259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71UfrsBAABMAwAADgAAAAAAAAAAAAAAAAAuAgAAZHJzL2Uy&#10;b0RvYy54bWxQSwECLQAUAAYACAAAACEAuU4FbtoAAAAKAQAADwAAAAAAAAAAAAAAAAAVBAAAZHJz&#10;L2Rvd25yZXYueG1sUEsFBgAAAAAEAAQA8wAAABwFAAAAAA==&#10;" w14:anchorId="635110FA">
                <v:textbox inset="2.16pt,1.44pt,0,1.44pt">
                  <w:txbxContent>
                    <w:p w:rsidR="00C940CA" w:rsidP="00C940CA" w:rsidRDefault="00C940CA" w14:paraId="718063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4688" behindDoc="0" locked="0" layoutInCell="1" allowOverlap="1" wp14:editId="3230422E" wp14:anchorId="38D3D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3" name="Rectangle 7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F44D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3" style="position:absolute;margin-left:104pt;margin-top:11pt;width:79pt;height:48pt;z-index:259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fOaCVugEAAEwDAAAOAAAAAAAAAAAAAAAAAC4CAABkcnMvZTJv&#10;RG9jLnhtbFBLAQItABQABgAIAAAAIQC5TgVu2gAAAAoBAAAPAAAAAAAAAAAAAAAAABQEAABkcnMv&#10;ZG93bnJldi54bWxQSwUGAAAAAAQABADzAAAAGwUAAAAA&#10;" w14:anchorId="38D3D8C8">
                <v:textbox inset="2.16pt,1.44pt,0,1.44pt">
                  <w:txbxContent>
                    <w:p w:rsidR="00C940CA" w:rsidP="00C940CA" w:rsidRDefault="00C940CA" w14:paraId="59F44D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5712" behindDoc="0" locked="0" layoutInCell="1" allowOverlap="1" wp14:editId="23F7E3BA" wp14:anchorId="0067AA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4" name="Rectangle 7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90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4" style="position:absolute;margin-left:104pt;margin-top:11pt;width:79pt;height:48pt;z-index:259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HX8PbsBAABMAwAADgAAAAAAAAAAAAAAAAAuAgAAZHJzL2Uy&#10;b0RvYy54bWxQSwECLQAUAAYACAAAACEAuU4FbtoAAAAKAQAADwAAAAAAAAAAAAAAAAAVBAAAZHJz&#10;L2Rvd25yZXYueG1sUEsFBgAAAAAEAAQA8wAAABwFAAAAAA==&#10;" w14:anchorId="0067AA2B">
                <v:textbox inset="2.16pt,1.44pt,0,1.44pt">
                  <w:txbxContent>
                    <w:p w:rsidR="00C940CA" w:rsidP="00C940CA" w:rsidRDefault="00C940CA" w14:paraId="01B90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6736" behindDoc="0" locked="0" layoutInCell="1" allowOverlap="1" wp14:editId="1F5CE5D0" wp14:anchorId="77E821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5" name="Rectangle 7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9E8D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5" style="position:absolute;margin-left:104pt;margin-top:11pt;width:79pt;height:48pt;z-index:259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PEI1rsBAABMAwAADgAAAAAAAAAAAAAAAAAuAgAAZHJzL2Uy&#10;b0RvYy54bWxQSwECLQAUAAYACAAAACEAuU4FbtoAAAAKAQAADwAAAAAAAAAAAAAAAAAVBAAAZHJz&#10;L2Rvd25yZXYueG1sUEsFBgAAAAAEAAQA8wAAABwFAAAAAA==&#10;" w14:anchorId="77E82192">
                <v:textbox inset="2.16pt,1.44pt,0,1.44pt">
                  <w:txbxContent>
                    <w:p w:rsidR="00C940CA" w:rsidP="00C940CA" w:rsidRDefault="00C940CA" w14:paraId="7B9E8D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7760" behindDoc="0" locked="0" layoutInCell="1" allowOverlap="1" wp14:editId="0DDC9884" wp14:anchorId="49E915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6" name="Rectangle 7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6ADE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6" style="position:absolute;margin-left:104pt;margin-top:11pt;width:79pt;height:48pt;z-index:259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GGgZGe8AQAATAMAAA4AAAAAAAAAAAAAAAAALgIAAGRycy9l&#10;Mm9Eb2MueG1sUEsBAi0AFAAGAAgAAAAhALlOBW7aAAAACgEAAA8AAAAAAAAAAAAAAAAAFgQAAGRy&#10;cy9kb3ducmV2LnhtbFBLBQYAAAAABAAEAPMAAAAdBQAAAAA=&#10;" w14:anchorId="49E91522">
                <v:textbox inset="2.16pt,1.44pt,0,1.44pt">
                  <w:txbxContent>
                    <w:p w:rsidR="00C940CA" w:rsidP="00C940CA" w:rsidRDefault="00C940CA" w14:paraId="366ADE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8784" behindDoc="0" locked="0" layoutInCell="1" allowOverlap="1" wp14:editId="6CC5A995" wp14:anchorId="62D3A7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7" name="Rectangle 7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9A4B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7" style="position:absolute;margin-left:104pt;margin-top:11pt;width:79pt;height:48pt;z-index:259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SSQjLsBAABMAwAADgAAAAAAAAAAAAAAAAAuAgAAZHJzL2Uy&#10;b0RvYy54bWxQSwECLQAUAAYACAAAACEAuU4FbtoAAAAKAQAADwAAAAAAAAAAAAAAAAAVBAAAZHJz&#10;L2Rvd25yZXYueG1sUEsFBgAAAAAEAAQA8wAAABwFAAAAAA==&#10;" w14:anchorId="62D3A74A">
                <v:textbox inset="2.16pt,1.44pt,0,1.44pt">
                  <w:txbxContent>
                    <w:p w:rsidR="00C940CA" w:rsidP="00C940CA" w:rsidRDefault="00C940CA" w14:paraId="129A4B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19808" behindDoc="0" locked="0" layoutInCell="1" allowOverlap="1" wp14:editId="1DDCEBFA" wp14:anchorId="7607A1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8" name="Rectangle 7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EAF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8" style="position:absolute;margin-left:104pt;margin-top:11pt;width:79pt;height:48pt;z-index:259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26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5oKZ2WZwSn9&#10;QN2YHbUgp+ykhkGk+Sa9Zh86LHvxz3COArqJ/CLBpC/SIkvW+HjRWCyRcEy2121T4iQ4Ht226xZ9&#10;7FK8F3sI8atwhiSnp4BQsrLs8Bji6erbFaxLYE7PJy8uuyWTqW7a9RvWnRuOyBGXND6hkdrNPeVa&#10;eUpmHHxPw+uegaBEf7OobH13c13jpuSgauoGVYEcIOrdxyyzfHK4SzwCJXsPapwQcNYo48KRZWbn&#10;9Uo78THO6N9/gu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uStursBAABMAwAADgAAAAAAAAAAAAAAAAAuAgAAZHJzL2Uy&#10;b0RvYy54bWxQSwECLQAUAAYACAAAACEAuU4FbtoAAAAKAQAADwAAAAAAAAAAAAAAAAAVBAAAZHJz&#10;L2Rvd25yZXYueG1sUEsFBgAAAAAEAAQA8wAAABwFAAAAAA==&#10;" w14:anchorId="7607A1F3">
                <v:textbox inset="2.16pt,1.44pt,0,1.44pt">
                  <w:txbxContent>
                    <w:p w:rsidR="00C940CA" w:rsidP="00C940CA" w:rsidRDefault="00C940CA" w14:paraId="7A0EAF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0832" behindDoc="0" locked="0" layoutInCell="1" allowOverlap="1" wp14:editId="5374CCC2" wp14:anchorId="3F55A3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9" name="Rectangle 7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ED0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9" style="position:absolute;margin-left:104pt;margin-top:11pt;width:79pt;height:48pt;z-index:259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lR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ZqKbHM4JR+&#10;oG7MjlqQU3ZSwyDSfJNesw8dlr34ZzhHAd1EfpFg0hdpkSVrfLxoLJZIOCbb67YpcRIcj27buxZ9&#10;7FK8F3sI8atwhiSnp4BQsrLs8Bji6erbFaxLYE7PJy8uuyWTqW7a9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mBZUbsBAABMAwAADgAAAAAAAAAAAAAAAAAuAgAAZHJzL2Uy&#10;b0RvYy54bWxQSwECLQAUAAYACAAAACEAuU4FbtoAAAAKAQAADwAAAAAAAAAAAAAAAAAVBAAAZHJz&#10;L2Rvd25yZXYueG1sUEsFBgAAAAAEAAQA8wAAABwFAAAAAA==&#10;" w14:anchorId="3F55A3AC">
                <v:textbox inset="2.16pt,1.44pt,0,1.44pt">
                  <w:txbxContent>
                    <w:p w:rsidR="00C940CA" w:rsidP="00C940CA" w:rsidRDefault="00C940CA" w14:paraId="0A2ED0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1856" behindDoc="0" locked="0" layoutInCell="1" allowOverlap="1" wp14:editId="28AE9176" wp14:anchorId="42E00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0" name="Rectangle 7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345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0" style="position:absolute;margin-left:104pt;margin-top:11pt;width:79pt;height:60pt;z-index:259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tvug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7ZBgRy3OKXv&#10;qBt3/ajIJTsYKVWeb9ZrCrHDspfwDNcoopvJzxps/iItMheNzzeN1ZyIwOR2tW1rfEjg0Wa9XaGP&#10;Xaq34gAxfVbekuwwCgilKMtPX2O6XH29gnUZzOX57KX5MBcyy/W2fcV68PKMHHFJ0xMaPfqJUTGa&#10;QMmEg2c0/jpyUJSMXxwq22zWqwY3pQTLtmlxg6EEiPrwPsudGDzukkhAyTGA6QcEXDQquHBkhdl1&#10;vfJ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khNtvugEAAEwDAAAOAAAAAAAAAAAAAAAAAC4CAABkcnMvZTJv&#10;RG9jLnhtbFBLAQItABQABgAIAAAAIQCiaTO02gAAAAoBAAAPAAAAAAAAAAAAAAAAABQEAABkcnMv&#10;ZG93bnJldi54bWxQSwUGAAAAAAQABADzAAAAGwUAAAAA&#10;" w14:anchorId="42E00F0F">
                <v:textbox inset="2.16pt,1.44pt,0,1.44pt">
                  <w:txbxContent>
                    <w:p w:rsidR="00C940CA" w:rsidP="00C940CA" w:rsidRDefault="00C940CA" w14:paraId="57345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editId="7AA3DF6E" wp14:anchorId="4C0F1B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1" name="Rectangle 7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7B1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1" style="position:absolute;margin-left:104pt;margin-top:11pt;width:79pt;height:60pt;z-index:259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AAvhLsBAABMAwAADgAAAAAAAAAAAAAAAAAuAgAAZHJzL2Uy&#10;b0RvYy54bWxQSwECLQAUAAYACAAAACEAomkztNoAAAAKAQAADwAAAAAAAAAAAAAAAAAVBAAAZHJz&#10;L2Rvd25yZXYueG1sUEsFBgAAAAAEAAQA8wAAABwFAAAAAA==&#10;" w14:anchorId="4C0F1BA1">
                <v:textbox inset="2.16pt,1.44pt,0,1.44pt">
                  <w:txbxContent>
                    <w:p w:rsidR="00C940CA" w:rsidP="00C940CA" w:rsidRDefault="00C940CA" w14:paraId="367B1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3904" behindDoc="0" locked="0" layoutInCell="1" allowOverlap="1" wp14:editId="78E0A9A5" wp14:anchorId="7BBF67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2" name="Rectangle 7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F625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2" style="position:absolute;margin-left:104pt;margin-top:11pt;width:79pt;height:60pt;z-index:259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C+G/ugEAAEwDAAAOAAAAAAAAAAAAAAAAAC4CAABkcnMvZTJv&#10;RG9jLnhtbFBLAQItABQABgAIAAAAIQCiaTO02gAAAAoBAAAPAAAAAAAAAAAAAAAAABQEAABkcnMv&#10;ZG93bnJldi54bWxQSwUGAAAAAAQABADzAAAAGwUAAAAA&#10;" w14:anchorId="7BBF6708">
                <v:textbox inset="2.16pt,1.44pt,0,1.44pt">
                  <w:txbxContent>
                    <w:p w:rsidR="00C940CA" w:rsidP="00C940CA" w:rsidRDefault="00C940CA" w14:paraId="34F625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4928" behindDoc="0" locked="0" layoutInCell="1" allowOverlap="1" wp14:editId="6C2DEFF7" wp14:anchorId="5DD91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3" name="Rectangle 7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A98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3" style="position:absolute;margin-left:104pt;margin-top:11pt;width:79pt;height:48pt;z-index:259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3Z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Zv2mZFiecOp/QD&#10;deO+t4qcsoORUs3znfUaY+qw7CU+wzlK6M7kJw1u/iItMhWNjxeN1ZSJwOR6tW5rnITAo6v19Rp9&#10;7FK9F0dI+bsKjswOo4BQirL88JDy6erbFaybwZyen7087aZCZnlVX7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MG3ZugEAAEwDAAAOAAAAAAAAAAAAAAAAAC4CAABkcnMvZTJv&#10;RG9jLnhtbFBLAQItABQABgAIAAAAIQC5TgVu2gAAAAoBAAAPAAAAAAAAAAAAAAAAABQEAABkcnMv&#10;ZG93bnJldi54bWxQSwUGAAAAAAQABADzAAAAGwUAAAAA&#10;" w14:anchorId="5DD91600">
                <v:textbox inset="2.16pt,1.44pt,0,1.44pt">
                  <w:txbxContent>
                    <w:p w:rsidR="00C940CA" w:rsidP="00C940CA" w:rsidRDefault="00C940CA" w14:paraId="2EA98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5952" behindDoc="0" locked="0" layoutInCell="1" allowOverlap="1" wp14:editId="0F26F07B" wp14:anchorId="395BBB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4" name="Rectangle 7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4A1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4" style="position:absolute;margin-left:104pt;margin-top:11pt;width:79pt;height:48pt;z-index:259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xugEAAEw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trmixDGLU3pG&#10;3ZgbjCTH7KiFkHm+Wa8pxA7LXsITnKKIbiY/K7D5i7TIXDQ+nDWWcyIck6vLVVvjJDgeXa9uVuhj&#10;l+q9OEBMD9Jbkp2eAkIpyrL9j5iOV9+uYF0Gc3w+e2nezoXM8rpu3rBuvTggR1zS9IhGGT/1lBsd&#10;KJlw8D2Nv3cMJCXmu0Nlm9urywY3pQTLtmlxg6EEiHr7McscHz3uEk9AyS6AHkYEXDQquHBkhdlp&#10;vfJOfIwL+vefYPM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fDFxugEAAEwDAAAOAAAAAAAAAAAAAAAAAC4CAABkcnMvZTJv&#10;RG9jLnhtbFBLAQItABQABgAIAAAAIQC5TgVu2gAAAAoBAAAPAAAAAAAAAAAAAAAAABQEAABkcnMv&#10;ZG93bnJldi54bWxQSwUGAAAAAAQABADzAAAAGwUAAAAA&#10;" w14:anchorId="395BBB23">
                <v:textbox inset="2.16pt,1.44pt,0,1.44pt">
                  <w:txbxContent>
                    <w:p w:rsidR="00C940CA" w:rsidP="00C940CA" w:rsidRDefault="00C940CA" w14:paraId="7CC4A1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6976" behindDoc="0" locked="0" layoutInCell="1" allowOverlap="1" wp14:editId="4847EB0B" wp14:anchorId="63E44C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5" name="Rectangle 7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16BF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5" style="position:absolute;margin-left:104pt;margin-top:11pt;width:79pt;height:48pt;z-index:259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WauwEAAEwDAAAOAAAAZHJzL2Uyb0RvYy54bWysU9tu2zAMfR+wfxD0vthxl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O3bbOmxHOHU/qJ&#10;unHfW0XO2cFIqeb5znqNMXVY9hQf4RIldGfykwY3f5EWmYrGp6vGaspEYHKz2rQ1TkLg0Xpzs0Ef&#10;u1SvxRFS/qqCI7PDKCCUoiw/fk/5fPXlCtbNYM7Pz16e9lMhs1z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1PjFmrsBAABMAwAADgAAAAAAAAAAAAAAAAAuAgAAZHJzL2Uy&#10;b0RvYy54bWxQSwECLQAUAAYACAAAACEAuU4FbtoAAAAKAQAADwAAAAAAAAAAAAAAAAAVBAAAZHJz&#10;L2Rvd25yZXYueG1sUEsFBgAAAAAEAAQA8wAAABwFAAAAAA==&#10;" w14:anchorId="63E44C17">
                <v:textbox inset="2.16pt,1.44pt,0,1.44pt">
                  <w:txbxContent>
                    <w:p w:rsidR="00C940CA" w:rsidP="00C940CA" w:rsidRDefault="00C940CA" w14:paraId="4516BF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8000" behindDoc="0" locked="0" layoutInCell="1" allowOverlap="1" wp14:editId="42787DFA" wp14:anchorId="0A10D2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6" name="Rectangle 7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DFC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6" style="position:absolute;margin-left:104pt;margin-top:11pt;width:79pt;height:60pt;z-index:259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muwEAAEw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m7a5o8Rxi1P6&#10;jrpxNxhJLtlR973M8816TSF2WPYcnuAaRXQz+VmBzV+kReai8fmmsZwTEZjcrrZtjZMQeLRZb1fo&#10;Y5fqtThATJ+ltyQ7jAJCKcry09eYLldfrmBdBnN5PntpPsyFzPJjvX7BevD9GTnikqZHNMr4iVFh&#10;dKBkwsEzGn8dOUhKzBeHyjab9arBTSnBsm1a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YxbRprsBAABMAwAADgAAAAAAAAAAAAAAAAAuAgAAZHJzL2Uy&#10;b0RvYy54bWxQSwECLQAUAAYACAAAACEAomkztNoAAAAKAQAADwAAAAAAAAAAAAAAAAAVBAAAZHJz&#10;L2Rvd25yZXYueG1sUEsFBgAAAAAEAAQA8wAAABwFAAAAAA==&#10;" w14:anchorId="0A10D2ED">
                <v:textbox inset="2.16pt,1.44pt,0,1.44pt">
                  <w:txbxContent>
                    <w:p w:rsidR="00C940CA" w:rsidP="00C940CA" w:rsidRDefault="00C940CA" w14:paraId="27DFC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29024" behindDoc="0" locked="0" layoutInCell="1" allowOverlap="1" wp14:editId="5C94F58A" wp14:anchorId="2385BC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7" name="Rectangle 7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5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7" style="position:absolute;margin-left:104pt;margin-top:11pt;width:79pt;height:60pt;z-index:259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VN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dusKXHc4pR+&#10;om7cDUaSc3bUfS/zfLNeU4gdlj2FR7hEEd1MflZg8xdpkblofLpqLOdEBCY3q01b4yQEHq1vNiv0&#10;sUv1Whwgpq/SW5IdRgGhFGX58XtM56svV7Augzk/n7007+dCZnlb375g3fv+hBxxSdMDGmX8xKgw&#10;OlAy4eAZjb8PHCQl5ptDZZv1zarBTSnBsm1a3GAoAaLev81yJ0aPuyQSUHIIoIcRAReNCi4cWWF2&#10;Wa+8E2/jgv71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5IlTbsBAABMAwAADgAAAAAAAAAAAAAAAAAuAgAAZHJzL2Uy&#10;b0RvYy54bWxQSwECLQAUAAYACAAAACEAomkztNoAAAAKAQAADwAAAAAAAAAAAAAAAAAVBAAAZHJz&#10;L2Rvd25yZXYueG1sUEsFBgAAAAAEAAQA8wAAABwFAAAAAA==&#10;" w14:anchorId="2385BC49">
                <v:textbox inset="2.16pt,1.44pt,0,1.44pt">
                  <w:txbxContent>
                    <w:p w:rsidR="00C940CA" w:rsidP="00C940CA" w:rsidRDefault="00C940CA" w14:paraId="6575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PROBLEMA CHIAVE</w:t>
      </w:r>
    </w:p>
    <w:tbl>
      <w:tblPr>
        <w:tblStyle w:val="TableGrid"/>
        <w:tblW w:w="14390" w:type="dxa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7010"/>
        <w:gridCol w:w="7380"/>
      </w:tblGrid>
      <w:tr w:rsidR="00C940CA" w:rsidTr="00C940CA" w14:paraId="21042F9A" w14:textId="77777777">
        <w:trPr>
          <w:trHeight w:val="576"/>
        </w:trPr>
        <w:tc>
          <w:tcPr>
            <w:tcW w:w="701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D4FD13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C940CA"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DESCRIZIONE DEL PROBLEMA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A198B5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Italian"/>
              </w:rPr>
              <w:t>PIANO D'AZIONE</w:t>
            </w:r>
          </w:p>
        </w:tc>
      </w:tr>
      <w:tr w:rsidR="00C940CA" w:rsidTr="00C940CA" w14:paraId="624F0300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8A2DE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5B518B0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064D6C49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0C32FC1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1AFD66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467004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633FE6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256FA09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1F774951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5256D46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81F9A8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64FB4D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E4464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0E24EF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790912" w:rsidP="00790912" w:rsidRDefault="00790912" w14:paraId="17C667A6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C940CA" w:rsidP="00790912" w:rsidRDefault="00C940CA" w14:paraId="318312F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</w:p>
    <w:p w:rsidR="00043D7E" w:rsidP="001952BD" w:rsidRDefault="00043D7E" w14:paraId="0C7A4D8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C940CA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Pr="00C940CA" w:rsidR="00C940CA" w:rsidP="00C940CA" w:rsidRDefault="00C940CA" w14:paraId="4AFD847E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lastRenderedPageBreak/>
        <mc:AlternateContent>
          <mc:Choice Requires="wps">
            <w:drawing>
              <wp:anchor distT="0" distB="0" distL="114300" distR="114300" simplePos="0" relativeHeight="259331072" behindDoc="0" locked="0" layoutInCell="1" allowOverlap="1" wp14:editId="668FDAFF" wp14:anchorId="599C9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8" name="Rectangle 7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282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8" style="position:absolute;margin-left:210pt;margin-top:-1pt;width:79pt;height:49pt;z-index:259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h7ugEAAEw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VYOz8tzhlH6h&#10;btx3VpFTtjdSqmm+k15DTC2WPccnOEcJ3Yn8qMFNX6RFxqLx8aKxGjMRmFwv1qsaJyHwaHm1XqCP&#10;Xaq34ggp/1DBkclhFBBKUZYfHlI+XX29gnUTmNPzk5fH3VjIzK/rm1esuyCPyBGXND+i0TYMjApr&#10;IiUDDp7R9GfPQVFi7z0q2yyvFg1uSgnmKAqqAiVA1Lv3We5FH3CXRAZK9hFM1yPgolHBhSMrzM7r&#10;Ne3E+7igf/sJ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FIYe7oBAABMAwAADgAAAAAAAAAAAAAAAAAuAgAAZHJzL2Uy&#10;b0RvYy54bWxQSwECLQAUAAYACAAAACEA28Ml8tsAAAAJAQAADwAAAAAAAAAAAAAAAAAUBAAAZHJz&#10;L2Rvd25yZXYueG1sUEsFBgAAAAAEAAQA8wAAABwFAAAAAA==&#10;" w14:anchorId="599C91BD">
                <v:textbox inset="2.16pt,1.44pt,0,1.44pt">
                  <w:txbxContent>
                    <w:p w:rsidR="00C940CA" w:rsidP="00C940CA" w:rsidRDefault="00C940CA" w14:paraId="3F282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editId="745A182F" wp14:anchorId="37D152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9" name="Rectangle 7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3A0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9" style="position:absolute;margin-left:210pt;margin-top:-1pt;width:79pt;height:49pt;z-index:259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yQ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ttlQ4rnDKf1C&#10;3bjvrSLn7GCkVPN8Z73GmDose4wPcIkSujP5SYObv0iLTEXj01VjNWUiMLlZbdoaJyHwaH2zWaGP&#10;XaqX4ggpf1PBkdlhFBBKUZYff6R8vvp8BetmMOfnZy9P+6mQWX6u189Y90GekCMuab5Ho20YGRXW&#10;REpGHDyj6c+Bg6LEfveobLO+WTW4KSVYtk2LGwwlQNT711nuxRBwl0QGSg4RTD8g4KJRwYUjK8wu&#10;6zXvxOu4oH/5CX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zW7JC7AQAATAMAAA4AAAAAAAAAAAAAAAAALgIAAGRycy9l&#10;Mm9Eb2MueG1sUEsBAi0AFAAGAAgAAAAhANvDJfLbAAAACQEAAA8AAAAAAAAAAAAAAAAAFQQAAGRy&#10;cy9kb3ducmV2LnhtbFBLBQYAAAAABAAEAPMAAAAdBQAAAAA=&#10;" w14:anchorId="37D15296">
                <v:textbox inset="2.16pt,1.44pt,0,1.44pt">
                  <w:txbxContent>
                    <w:p w:rsidR="00C940CA" w:rsidP="00C940CA" w:rsidRDefault="00C940CA" w14:paraId="29C3A0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3120" behindDoc="0" locked="0" layoutInCell="1" allowOverlap="1" wp14:editId="30D83394" wp14:anchorId="3F5EBF2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0" name="Rectangle 7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2AC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0" style="position:absolute;margin-left:210pt;margin-top:-1pt;width:79pt;height:49pt;z-index:259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2P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doUCee5wSr9Q&#10;N+57q8g5Oxgp1TzfWa8xpg7LHuMDXKKE7kx+0uDmL9IiU9H4dNVYTZkITG5Wm7bGhwQerW82K/Sx&#10;S/VSHCHlbyo4MjuMAkIpyvLjj5TPV5+vYN0M5vz87OVpPxUyy891+4x1H+QJOeKS5ns02oaRUWFN&#10;pGTEwTOa/hw4KErsd4/KNuubVYObUoJl27S4wVACRL1/neVeDAF3SWSg5BDB9AMCLhoVXDiywuyy&#10;XvNOvI4L+pefYPc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+yNj7oBAABMAwAADgAAAAAAAAAAAAAAAAAuAgAAZHJzL2Uy&#10;b0RvYy54bWxQSwECLQAUAAYACAAAACEA28Ml8tsAAAAJAQAADwAAAAAAAAAAAAAAAAAUBAAAZHJz&#10;L2Rvd25yZXYueG1sUEsFBgAAAAAEAAQA8wAAABwFAAAAAA==&#10;" w14:anchorId="3F5EBF28">
                <v:textbox inset="2.16pt,1.44pt,0,1.44pt">
                  <w:txbxContent>
                    <w:p w:rsidR="00C940CA" w:rsidP="00C940CA" w:rsidRDefault="00C940CA" w14:paraId="29C2AC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4144" behindDoc="0" locked="0" layoutInCell="1" allowOverlap="1" wp14:editId="2DB648D6" wp14:anchorId="713F8AA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1" name="Rectangle 7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DAD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1" style="position:absolute;margin-left:210pt;margin-top:-1pt;width:79pt;height:49pt;z-index:259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lk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llWlFhmcEp/&#10;UDdmBy3IKTuqvhdpvkmvyYcWyx79A5yjgG4iP0sw6Yu0yJw1Pl40FnMkHJPr5bopcRIcj1ZX6yX6&#10;2KV4LfYQ4k/hDElORwGhZGXZ4XeIp6svV7AugTk9n7w47+ZMprou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M9oeWS7AQAATAMAAA4AAAAAAAAAAAAAAAAALgIAAGRycy9l&#10;Mm9Eb2MueG1sUEsBAi0AFAAGAAgAAAAhANvDJfLbAAAACQEAAA8AAAAAAAAAAAAAAAAAFQQAAGRy&#10;cy9kb3ducmV2LnhtbFBLBQYAAAAABAAEAPMAAAAdBQAAAAA=&#10;" w14:anchorId="713F8AA1">
                <v:textbox inset="2.16pt,1.44pt,0,1.44pt">
                  <w:txbxContent>
                    <w:p w:rsidR="00C940CA" w:rsidP="00C940CA" w:rsidRDefault="00C940CA" w14:paraId="53DAD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5168" behindDoc="0" locked="0" layoutInCell="1" allowOverlap="1" wp14:editId="52CB61C0" wp14:anchorId="45150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2" name="Rectangle 7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7A5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2" style="position:absolute;margin-left:210pt;margin-top:-1pt;width:79pt;height:49pt;z-index:259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AuQ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1065YSxyx26Rv6&#10;xtxoJLlUJy2EzP3Nfs0h9njtOTzBNYu4zOIXBTZ/URZZisfnm8dySYRjcbvedjV2guPW5m67xjWi&#10;VC+XA8T0SXpL8mKggFSKs+z0JabL0d9H8F4mc3k+r9JyWIqY5n1TcHPx4MUZNeKQpkcMyvh5oNzo&#10;QMmMjR9o/HlkICkxnx06227ushGpJE3XdjjBUBJkfXhdZY5PHmeJJ6DkGECPExIuHhVe2LKi7Dpe&#10;eSZe54X9y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u8mDAuQEAAEwDAAAOAAAAAAAAAAAAAAAAAC4CAABkcnMvZTJv&#10;RG9jLnhtbFBLAQItABQABgAIAAAAIQDbwyXy2wAAAAkBAAAPAAAAAAAAAAAAAAAAABMEAABkcnMv&#10;ZG93bnJldi54bWxQSwUGAAAAAAQABADzAAAAGwUAAAAA&#10;" w14:anchorId="45150771">
                <v:textbox inset="2.16pt,1.44pt,0,1.44pt">
                  <w:txbxContent>
                    <w:p w:rsidR="00C940CA" w:rsidP="00C940CA" w:rsidRDefault="00C940CA" w14:paraId="6027A5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6192" behindDoc="0" locked="0" layoutInCell="1" allowOverlap="1" wp14:editId="306744AA" wp14:anchorId="5F71EB9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3" name="Rectangle 7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856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3" style="position:absolute;margin-left:210pt;margin-top:-1pt;width:79pt;height:49pt;z-index:259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onaUK7oBAABMAwAADgAAAAAAAAAAAAAAAAAuAgAAZHJzL2Uy&#10;b0RvYy54bWxQSwECLQAUAAYACAAAACEA28Ml8tsAAAAJAQAADwAAAAAAAAAAAAAAAAAUBAAAZHJz&#10;L2Rvd25yZXYueG1sUEsFBgAAAAAEAAQA8wAAABwFAAAAAA==&#10;" w14:anchorId="5F71EB93">
                <v:textbox inset="2.16pt,1.44pt,0,1.44pt">
                  <w:txbxContent>
                    <w:p w:rsidR="00C940CA" w:rsidP="00C940CA" w:rsidRDefault="00C940CA" w14:paraId="53856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7216" behindDoc="0" locked="0" layoutInCell="1" allowOverlap="1" wp14:editId="1FD02B1B" wp14:anchorId="04C1F49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4" name="Rectangle 7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5BB9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4" style="position:absolute;margin-left:210pt;margin-top:-1pt;width:79pt;height:49pt;z-index:259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E6yIO7AQAATAMAAA4AAAAAAAAAAAAAAAAALgIAAGRycy9l&#10;Mm9Eb2MueG1sUEsBAi0AFAAGAAgAAAAhANvDJfLbAAAACQEAAA8AAAAAAAAAAAAAAAAAFQQAAGRy&#10;cy9kb3ducmV2LnhtbFBLBQYAAAAABAAEAPMAAAAdBQAAAAA=&#10;" w14:anchorId="04C1F492">
                <v:textbox inset="2.16pt,1.44pt,0,1.44pt">
                  <w:txbxContent>
                    <w:p w:rsidR="00C940CA" w:rsidP="00C940CA" w:rsidRDefault="00C940CA" w14:paraId="1C5BB9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8240" behindDoc="0" locked="0" layoutInCell="1" allowOverlap="1" wp14:editId="2D4A5616" wp14:anchorId="101268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5" name="Rectangle 7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6F45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5" style="position:absolute;margin-left:210pt;margin-top:-1pt;width:79pt;height:49pt;z-index:259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2+PGi7AQAATAMAAA4AAAAAAAAAAAAAAAAALgIAAGRycy9l&#10;Mm9Eb2MueG1sUEsBAi0AFAAGAAgAAAAhANvDJfLbAAAACQEAAA8AAAAAAAAAAAAAAAAAFQQAAGRy&#10;cy9kb3ducmV2LnhtbFBLBQYAAAAABAAEAPMAAAAdBQAAAAA=&#10;" w14:anchorId="101268C7">
                <v:textbox inset="2.16pt,1.44pt,0,1.44pt">
                  <w:txbxContent>
                    <w:p w:rsidR="00C940CA" w:rsidP="00C940CA" w:rsidRDefault="00C940CA" w14:paraId="186F45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39264" behindDoc="0" locked="0" layoutInCell="1" allowOverlap="1" wp14:editId="7018F769" wp14:anchorId="17D561E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6" name="Rectangle 7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7D6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6" style="position:absolute;margin-left:210pt;margin-top:-1pt;width:79pt;height:49pt;z-index:259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DZ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3SzvKHHc4pR+&#10;oG7c9UaSc3bQXSfn+c56jSG2WPYSnuESRXRn8pMCO3+RFpmyxqerxnJKRGBys9w0JU5C4NF6tVmi&#10;j12K9+IAMX2V3pLZYRQQSlaWHx9jOl99u4J1M5jz87OXpv2UyVS31eoN6953J+SIS5qe0CjjR0aF&#10;0YGSEQfPaHw9cJCUmG8Ola3Xq2WNm5KDqqkb3GDIAaLef8xyJwaPuyQSUHIIoPsBAWeNMi4cWWZ2&#10;Wa95Jz7GG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zvUNm7AQAATAMAAA4AAAAAAAAAAAAAAAAALgIAAGRycy9l&#10;Mm9Eb2MueG1sUEsBAi0AFAAGAAgAAAAhANvDJfLbAAAACQEAAA8AAAAAAAAAAAAAAAAAFQQAAGRy&#10;cy9kb3ducmV2LnhtbFBLBQYAAAAABAAEAPMAAAAdBQAAAAA=&#10;" w14:anchorId="17D561E3">
                <v:textbox inset="2.16pt,1.44pt,0,1.44pt">
                  <w:txbxContent>
                    <w:p w:rsidR="00C940CA" w:rsidP="00C940CA" w:rsidRDefault="00C940CA" w14:paraId="557D6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0288" behindDoc="0" locked="0" layoutInCell="1" allowOverlap="1" wp14:editId="72257190" wp14:anchorId="08D86E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7" name="Rectangle 7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1B95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7" style="position:absolute;margin-left:210pt;margin-top:-1pt;width:79pt;height:49pt;z-index:259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Qy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2a5osQyg1P6&#10;hboxO2hBTtlR9b1I8016TT60WPbsn+AcBXQT+VmCSV+kReas8fGisZgj4ZhcL9dNiZPgeLS6Wi/R&#10;xy7FW7GHEH8KZ0hyOgoIJSvLDvchnq6+XsG6BOb0fPLivJszmeq6un7FunP9ETniksZHNFK7qaNc&#10;K0/JhIPvaPizZyAo0XcWla1XV8saNyUHVVM3uMGQA0S9e59llo8Od4lHoGTvQQ0jAs4aZVw4sszs&#10;vF5p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BrpDK7AQAATAMAAA4AAAAAAAAAAAAAAAAALgIAAGRycy9l&#10;Mm9Eb2MueG1sUEsBAi0AFAAGAAgAAAAhANvDJfLbAAAACQEAAA8AAAAAAAAAAAAAAAAAFQQAAGRy&#10;cy9kb3ducmV2LnhtbFBLBQYAAAAABAAEAPMAAAAdBQAAAAA=&#10;" w14:anchorId="08D86EF5">
                <v:textbox inset="2.16pt,1.44pt,0,1.44pt">
                  <w:txbxContent>
                    <w:p w:rsidR="00C940CA" w:rsidP="00C940CA" w:rsidRDefault="00C940CA" w14:paraId="6E1B95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editId="26E36BAC" wp14:anchorId="218282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8" name="Rectangle 7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6C0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8" style="position:absolute;margin-left:210pt;margin-top:-1pt;width:79pt;height:49pt;z-index:259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kE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UucleMWp/QL&#10;deOuGxQ5ZXsjpZrnO+s1hthi2XN4gnMU0Z3JTxrs/EVaZMoaHy8aqykRgcn1ct2UOAmBR6ur9RJ9&#10;7FK8FQeI6YfylswOo4BQsrL88BDT6errFaybwZyen7007aZMprqubl6x7rw8Ikdc0vSIRg9+ZFQM&#10;JlAy4uAZjX/2HBQlw71DZevV1bLGTclB1dQNqgI5QNS791nuRO9xl0QCSvYBTNcj4KxRxoUjy8zO&#10;6zXvxPs4o3/7Cb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+rmQS7AQAATAMAAA4AAAAAAAAAAAAAAAAALgIAAGRycy9l&#10;Mm9Eb2MueG1sUEsBAi0AFAAGAAgAAAAhANvDJfLbAAAACQEAAA8AAAAAAAAAAAAAAAAAFQQAAGRy&#10;cy9kb3ducmV2LnhtbFBLBQYAAAAABAAEAPMAAAAdBQAAAAA=&#10;" w14:anchorId="218282DF">
                <v:textbox inset="2.16pt,1.44pt,0,1.44pt">
                  <w:txbxContent>
                    <w:p w:rsidR="00C940CA" w:rsidP="00C940CA" w:rsidRDefault="00C940CA" w14:paraId="3386C0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2336" behindDoc="0" locked="0" layoutInCell="1" allowOverlap="1" wp14:editId="73563406" wp14:anchorId="7DA663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9" name="Rectangle 7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C5B7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9" style="position:absolute;margin-left:210pt;margin-top:-1pt;width:79pt;height:49pt;z-index:259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3v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zXJNieMWp/QH&#10;deOuGxQ5ZXsjpZrnO+s1hthi2WN4gHMU0Z3JTxrs/EVaZMoaHy8aqykRgcn1ct2UOAmBR6ur9RJ9&#10;7FK8FgeI6afylswOo4BQsrL88Dum09WXK1g3gzk9P3tp2k2ZTHVdrV6w7rw8Ikdc0nSPRg9+ZFQM&#10;JlAy4uAZjX/3HBQlwy+Hytarq2WNm5KDqqkb3GDIAaLevc1yJ3qPuyQSULIPYLoeAWeNMi4cWWZ2&#10;Xq95J97GGf3rT7D9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Mvbe+7AQAATAMAAA4AAAAAAAAAAAAAAAAALgIAAGRycy9l&#10;Mm9Eb2MueG1sUEsBAi0AFAAGAAgAAAAhANvDJfLbAAAACQEAAA8AAAAAAAAAAAAAAAAAFQQAAGRy&#10;cy9kb3ducmV2LnhtbFBLBQYAAAAABAAEAPMAAAAdBQAAAAA=&#10;" w14:anchorId="7DA663F9">
                <v:textbox inset="2.16pt,1.44pt,0,1.44pt">
                  <w:txbxContent>
                    <w:p w:rsidR="00C940CA" w:rsidP="00C940CA" w:rsidRDefault="00C940CA" w14:paraId="27C5B7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3360" behindDoc="0" locked="0" layoutInCell="1" allowOverlap="1" wp14:editId="7F841627" wp14:anchorId="4D16D2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0" name="Rectangle 7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E14C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0" style="position:absolute;margin-left:210pt;margin-top:-1pt;width:79pt;height:49pt;z-index:259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De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aFAllmcEq/&#10;UTdm+1GSc3bQQsg036TX5EOLZY/+AS5RQDeRnxWY9EVaZM4an64ayzkSjsnNctOU+BDHo/Vqs0Qf&#10;uxRvxR5C/C6dIcnpKCCUrCw7/gzxfPX1CtYlMOfnkxfn/ZzJVF+r5hXr3okTcsQljfdo1OimjvJR&#10;e0omHHxHw8uBgaRk/GFR2Xq9Wta4KTmomrrBDYYcIOr9+yyzfHC4SzwCJQcPuh8QcNYo48KRZWaX&#10;9Uo78T7O6N9+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iw0N67AQAATAMAAA4AAAAAAAAAAAAAAAAALgIAAGRycy9l&#10;Mm9Eb2MueG1sUEsBAi0AFAAGAAgAAAAhANvDJfLbAAAACQEAAA8AAAAAAAAAAAAAAAAAFQQAAGRy&#10;cy9kb3ducmV2LnhtbFBLBQYAAAAABAAEAPMAAAAdBQAAAAA=&#10;" w14:anchorId="4D16D206">
                <v:textbox inset="2.16pt,1.44pt,0,1.44pt">
                  <w:txbxContent>
                    <w:p w:rsidR="00C940CA" w:rsidP="00C940CA" w:rsidRDefault="00C940CA" w14:paraId="7CE14C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4384" behindDoc="0" locked="0" layoutInCell="1" allowOverlap="1" wp14:editId="4B301E16" wp14:anchorId="0952DE8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1" name="Rectangle 7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CED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1" style="position:absolute;margin-left:210pt;margin-top:-1pt;width:79pt;height:49pt;z-index:259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Q1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ZVUWKZwSn9&#10;Rt2Y7UdJztlBCyHTfJNekw8tlj36B7hEAd1EflZg0hdpkTlrfLpqLOdIOCY3y01T4iQ4Hq1XmyX6&#10;2KV4K/YQ4nfpDElORwGhZGXZ8WeI56uvV7AugTk/n7w47+dMpvpabV6x7p04IUdc0niPRo1u6igf&#10;tadkwsF3NLwcGEhKxh8Wla3Xq2WNm5KDqqkb3GDIAaLev88yyweHu8QjUHLwoPsBAWeNMi4cWWZ2&#10;Wa+0E+/jjP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Q0JDW7AQAATAMAAA4AAAAAAAAAAAAAAAAALgIAAGRycy9l&#10;Mm9Eb2MueG1sUEsBAi0AFAAGAAgAAAAhANvDJfLbAAAACQEAAA8AAAAAAAAAAAAAAAAAFQQAAGRy&#10;cy9kb3ducmV2LnhtbFBLBQYAAAAABAAEAPMAAAAdBQAAAAA=&#10;" w14:anchorId="0952DE8B">
                <v:textbox inset="2.16pt,1.44pt,0,1.44pt">
                  <w:txbxContent>
                    <w:p w:rsidR="00C940CA" w:rsidP="00C940CA" w:rsidRDefault="00C940CA" w14:paraId="3ACED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editId="4810C98F" wp14:anchorId="0FFF168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2" name="Rectangle 7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1608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2" style="position:absolute;margin-left:210pt;margin-top:-1pt;width:79pt;height:49pt;z-index:259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XCuwEAAEw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u2nVDieMWu/QD&#10;feOuHxW5VAcjpcr9zX5NIXZ47Sk8wjWLuMziZw02f1EWmYvH55vHak5EYHG72rY1dkLg1ma9XeEa&#10;UarnywFi+qK8JXnBKCCV4iw/fYvpcvTvEbyXyVyez6s0H+YiZvmxKbi5ePDyjBpxSNMDBj36iVEx&#10;mkDJhI1nNP4+clCUjF8dOtts1is0IpVk2TYtTjCUBFkfXla5E4PHWRIJKDkGMP2AhItHhRe2rCi7&#10;jleeiZd5Yf/8E+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g9pcK7AQAATAMAAA4AAAAAAAAAAAAAAAAALgIAAGRycy9l&#10;Mm9Eb2MueG1sUEsBAi0AFAAGAAgAAAAhANvDJfLbAAAACQEAAA8AAAAAAAAAAAAAAAAAFQQAAGRy&#10;cy9kb3ducmV2LnhtbFBLBQYAAAAABAAEAPMAAAAdBQAAAAA=&#10;" w14:anchorId="0FFF168D">
                <v:textbox inset="2.16pt,1.44pt,0,1.44pt">
                  <w:txbxContent>
                    <w:p w:rsidR="00C940CA" w:rsidP="00C940CA" w:rsidRDefault="00C940CA" w14:paraId="3E1608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6432" behindDoc="0" locked="0" layoutInCell="1" allowOverlap="1" wp14:editId="7B96ABC1" wp14:anchorId="47113E7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3" name="Rectangle 7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02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3" style="position:absolute;margin-left:210pt;margin-top:-1pt;width:79pt;height:49pt;z-index:259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5LlRKboBAABMAwAADgAAAAAAAAAAAAAAAAAuAgAAZHJzL2Uy&#10;b0RvYy54bWxQSwECLQAUAAYACAAAACEA28Ml8tsAAAAJAQAADwAAAAAAAAAAAAAAAAAUBAAAZHJz&#10;L2Rvd25yZXYueG1sUEsFBgAAAAAEAAQA8wAAABwFAAAAAA==&#10;" w14:anchorId="47113E7A">
                <v:textbox inset="2.16pt,1.44pt,0,1.44pt">
                  <w:txbxContent>
                    <w:p w:rsidR="00C940CA" w:rsidP="00C940CA" w:rsidRDefault="00C940CA" w14:paraId="5E602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7456" behindDoc="0" locked="0" layoutInCell="1" allowOverlap="1" wp14:editId="0A0FB4F8" wp14:anchorId="5E47F8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4" name="Rectangle 7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B8E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4" style="position:absolute;margin-left:210pt;margin-top:-1pt;width:79pt;height:49pt;z-index:259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2B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+16TYnjFqf0&#10;A3Xjrh8VuWQHI6XK8816TSF2WPYUHuEaRXQz+VmDzV+kReai8fmmsZoTEZjcrrZtjZMQeLRZb1fo&#10;Y5fqtThATF+UtyQ7jAJCKcry07eYLldfrmBdBnN5PntpPsyFzPJj07xgPXh5Ro64pOkBjR79xKgY&#10;TaBkwsEzGn8dOShKxq8OlW0261WDm1KCZdu0uMFQAkR9eJvlTgwed0kkoOQYwPQDAi4aFVw4ssLs&#10;ul55J97GBf3rT7D/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f1DYG7AQAATAMAAA4AAAAAAAAAAAAAAAAALgIAAGRycy9l&#10;Mm9Eb2MueG1sUEsBAi0AFAAGAAgAAAAhANvDJfLbAAAACQEAAA8AAAAAAAAAAAAAAAAAFQQAAGRy&#10;cy9kb3ducmV2LnhtbFBLBQYAAAAABAAEAPMAAAAdBQAAAAA=&#10;" w14:anchorId="5E47F85B">
                <v:textbox inset="2.16pt,1.44pt,0,1.44pt">
                  <w:txbxContent>
                    <w:p w:rsidR="00C940CA" w:rsidP="00C940CA" w:rsidRDefault="00C940CA" w14:paraId="4CB8E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8480" behindDoc="0" locked="0" layoutInCell="1" allowOverlap="1" wp14:editId="30514CAA" wp14:anchorId="179E55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5" name="Rectangle 7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A93A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5" style="position:absolute;margin-left:210pt;margin-top:-1pt;width:79pt;height:49pt;z-index:259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lq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SWOW5zS&#10;d9SNu35U5JIdjJQqzzfrNYXYYdlzeIJrFNHN5GcNNn+RFpmLxuebxmpORGByu9q2NU5C4NFmvV2h&#10;j12q1+IAMX1W3pLsMAoIpSjLT19julx9uYJ1Gczl+eyl+TAXMsu7ZvW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rcflqvAEAAEwDAAAOAAAAAAAAAAAAAAAAAC4CAABkcnMv&#10;ZTJvRG9jLnhtbFBLAQItABQABgAIAAAAIQDbwyXy2wAAAAkBAAAPAAAAAAAAAAAAAAAAABYEAABk&#10;cnMvZG93bnJldi54bWxQSwUGAAAAAAQABADzAAAAHgUAAAAA&#10;" w14:anchorId="179E55E1">
                <v:textbox inset="2.16pt,1.44pt,0,1.44pt">
                  <w:txbxContent>
                    <w:p w:rsidR="00C940CA" w:rsidP="00C940CA" w:rsidRDefault="00C940CA" w14:paraId="68A93A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49504" behindDoc="0" locked="0" layoutInCell="1" allowOverlap="1" wp14:editId="509D7A67" wp14:anchorId="39F6EA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6" name="Rectangle 7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9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6" style="position:absolute;margin-left:210pt;margin-top:-1pt;width:79pt;height:49pt;z-index:259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b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N+36jhLHLU7p&#10;O+rGXT8qcskORkqV55v1mkLssOw5PME1iuhm8rMGm79Ii8xF4/NNYzUnIjC5XW3bGich8Giz3q7Q&#10;xy7Va3GAmD4rb0l2GAWEUpTlp68xXa6+XMG6DObyfPbSfJgLmeXHZv2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aIJXbvAEAAEwDAAAOAAAAAAAAAAAAAAAAAC4CAABkcnMv&#10;ZTJvRG9jLnhtbFBLAQItABQABgAIAAAAIQDbwyXy2wAAAAkBAAAPAAAAAAAAAAAAAAAAABYEAABk&#10;cnMvZG93bnJldi54bWxQSwUGAAAAAAQABADzAAAAHgUAAAAA&#10;" w14:anchorId="39F6EAE1">
                <v:textbox inset="2.16pt,1.44pt,0,1.44pt">
                  <w:txbxContent>
                    <w:p w:rsidR="00C940CA" w:rsidP="00C940CA" w:rsidRDefault="00C940CA" w14:paraId="39E99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editId="3A82B4D1" wp14:anchorId="446D91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7" name="Rectangle 7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2D45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7" style="position:absolute;margin-left:210pt;margin-top:-1pt;width:79pt;height:49pt;z-index:259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Ew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hLHLU7p&#10;O+rGXT8qcskORkqV55v1mkLssOw5PME1iuhm8rMGm79Ii8xF4/NNYzUnIjC5XW3bGich8Giz3q7Q&#10;xy7Va3GAmD4rb0l2GAWEUpTlp68xXa6+XMG6DObyfPbSfJgLmeVdc/e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WpGEwvAEAAEwDAAAOAAAAAAAAAAAAAAAAAC4CAABkcnMv&#10;ZTJvRG9jLnhtbFBLAQItABQABgAIAAAAIQDbwyXy2wAAAAkBAAAPAAAAAAAAAAAAAAAAABYEAABk&#10;cnMvZG93bnJldi54bWxQSwUGAAAAAAQABADzAAAAHgUAAAAA&#10;" w14:anchorId="446D91E4">
                <v:textbox inset="2.16pt,1.44pt,0,1.44pt">
                  <w:txbxContent>
                    <w:p w:rsidR="00C940CA" w:rsidP="00C940CA" w:rsidRDefault="00C940CA" w14:paraId="0C2D45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1552" behindDoc="0" locked="0" layoutInCell="1" allowOverlap="1" wp14:editId="40BFAA8B" wp14:anchorId="435F795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8" name="Rectangle 7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974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8" style="position:absolute;margin-left:210pt;margin-top:-1pt;width:79pt;height:49pt;z-index:259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wG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TbvGWTlmcUrf&#10;UTfmBiPJJTtqIWSeb9ZrCrHDsufwBNcoopvJzwps/iItMheNzzeN5ZwIx+R2tW1rnATHo816u0If&#10;u1SvxQFi+iy9JdnpKSCUoiw7fY3pcvXlCtZlMJfns5fmw1zILD82dy9YD16ckSMuaXpEo4yfesqN&#10;DpRMOPiexl9HBpIS88Whss1mvWpwU0qwbJsWVYESIOrD2yxzfPS4SzwBJccAehgRcNGo4MKRFWbX&#10;9co78TYu6F9/gv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lkXAa7AQAATAMAAA4AAAAAAAAAAAAAAAAALgIAAGRycy9l&#10;Mm9Eb2MueG1sUEsBAi0AFAAGAAgAAAAhANvDJfLbAAAACQEAAA8AAAAAAAAAAAAAAAAAFQQAAGRy&#10;cy9kb3ducmV2LnhtbFBLBQYAAAAABAAEAPMAAAAdBQAAAAA=&#10;" w14:anchorId="435F795D">
                <v:textbox inset="2.16pt,1.44pt,0,1.44pt">
                  <w:txbxContent>
                    <w:p w:rsidR="00C940CA" w:rsidP="00C940CA" w:rsidRDefault="00C940CA" w14:paraId="02974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2576" behindDoc="0" locked="0" layoutInCell="1" allowOverlap="1" wp14:editId="23C67DCE" wp14:anchorId="13FE747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9" name="Rectangle 7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285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9" style="position:absolute;margin-left:210pt;margin-top:-1pt;width:79pt;height:49pt;z-index:259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XgqO27AQAATAMAAA4AAAAAAAAAAAAAAAAALgIAAGRycy9l&#10;Mm9Eb2MueG1sUEsBAi0AFAAGAAgAAAAhANvDJfLbAAAACQEAAA8AAAAAAAAAAAAAAAAAFQQAAGRy&#10;cy9kb3ducmV2LnhtbFBLBQYAAAAABAAEAPMAAAAdBQAAAAA=&#10;" w14:anchorId="13FE7476">
                <v:textbox inset="2.16pt,1.44pt,0,1.44pt">
                  <w:txbxContent>
                    <w:p w:rsidR="00C940CA" w:rsidP="00C940CA" w:rsidRDefault="00C940CA" w14:paraId="2C285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3600" behindDoc="0" locked="0" layoutInCell="1" allowOverlap="1" wp14:editId="562FD86E" wp14:anchorId="10D4FE6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0" name="Rectangle 7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D2D6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0" style="position:absolute;margin-left:210pt;margin-top:-1pt;width:79pt;height:49pt;z-index:259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ny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XuLAjlucUo/&#10;UTfuBiPJOTvqvpd5vlmvKcQOy57CI1yiiG4mPyuw+Yu0yFw0Pl01lnMiApOb1aat8SGBR+ubzQp9&#10;7FK9FgeI6av0lmSHUUAoRVl+/B7T+erLFazLYM7PZy/N+7mQWd42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ayfK7AQAATAMAAA4AAAAAAAAAAAAAAAAALgIAAGRycy9l&#10;Mm9Eb2MueG1sUEsBAi0AFAAGAAgAAAAhANvDJfLbAAAACQEAAA8AAAAAAAAAAAAAAAAAFQQAAGRy&#10;cy9kb3ducmV2LnhtbFBLBQYAAAAABAAEAPMAAAAdBQAAAAA=&#10;" w14:anchorId="10D4FE63">
                <v:textbox inset="2.16pt,1.44pt,0,1.44pt">
                  <w:txbxContent>
                    <w:p w:rsidR="00C940CA" w:rsidP="00C940CA" w:rsidRDefault="00C940CA" w14:paraId="1DD2D6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4624" behindDoc="0" locked="0" layoutInCell="1" allowOverlap="1" wp14:editId="78D57C79" wp14:anchorId="048EE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1" name="Rectangle 7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9791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1" style="position:absolute;margin-left:210pt;margin-top:-1pt;width:79pt;height:49pt;z-index:259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0ZuwEAAEwDAAAOAAAAZHJzL2Uyb0RvYy54bWysU9tu2zAMfR+wfxD0vviSdnG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dNdcVJY5bnNIv&#10;1I27blDklO2NlGqe76zXGGKLZc/hCc5RRHcmP2mw8xdpkSlrfLxorKZEBCbXy3VT4iQEHq2u1kv0&#10;sUvxVhwgpp/KWzI7jAJCycryw31Mp6uvV7BuBnN6fvbStJsymeq6Xr9i3Xl5RI64pOkRjR78yKgY&#10;TKBkxMEzGv/sOShKhjuHytarq2WNm5KDqqkb3GDIAaLevc9yJ3qPuyQSULIPYLoeAWeNMi4cWWZ2&#10;Xq95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ZePRm7AQAATAMAAA4AAAAAAAAAAAAAAAAALgIAAGRycy9l&#10;Mm9Eb2MueG1sUEsBAi0AFAAGAAgAAAAhANvDJfLbAAAACQEAAA8AAAAAAAAAAAAAAAAAFQQAAGRy&#10;cy9kb3ducmV2LnhtbFBLBQYAAAAABAAEAPMAAAAdBQAAAAA=&#10;" w14:anchorId="048EE435">
                <v:textbox inset="2.16pt,1.44pt,0,1.44pt">
                  <w:txbxContent>
                    <w:p w:rsidR="00C940CA" w:rsidP="00C940CA" w:rsidRDefault="00C940CA" w14:paraId="6A9791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0224" behindDoc="0" locked="0" layoutInCell="1" allowOverlap="1" wp14:editId="13D8153C" wp14:anchorId="311529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2" name="Rectangle 7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BA5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2" style="position:absolute;margin-left:210pt;margin-top:11pt;width:77pt;height:162pt;z-index:259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7X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zW1LieMWu/Qd&#10;feNumBQ5V0cjpcr9zX7NIfZ47Tk8wSWLuMziFw02f1EWWYrHp6vHaklEYPGu6boaOyFwq627bo0J&#10;wlQvtwPE9Fl5S/KCUUAuxVp+/BrT+eifI3gvszm/n1dp2S9FTXN7U3Bzce/lCUXilKZHDHryM6Ni&#10;MoGSGTvPaPx14KAomb44tLZddzfoRCpJs2k3OMJQEqS9f13lToweh0kkoOQQwAwjEi4mFV7Ys6Ls&#10;Ml95KF7nhf3L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puU7XuwEAAE0DAAAOAAAAAAAAAAAAAAAAAC4CAABkcnMv&#10;ZTJvRG9jLnhtbFBLAQItABQABgAIAAAAIQDFxEkf3AAAAAoBAAAPAAAAAAAAAAAAAAAAABUEAABk&#10;cnMvZG93bnJldi54bWxQSwUGAAAAAAQABADzAAAAHgUAAAAA&#10;" w14:anchorId="31152924">
                <v:textbox inset="2.16pt,1.44pt,0,1.44pt">
                  <w:txbxContent>
                    <w:p w:rsidR="00C940CA" w:rsidP="00C940CA" w:rsidRDefault="00C940CA" w14:paraId="3CBA5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1248" behindDoc="0" locked="0" layoutInCell="1" allowOverlap="1" wp14:editId="72792CD0" wp14:anchorId="63B359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3" name="Rectangle 7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BCD4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3" style="position:absolute;margin-left:210pt;margin-top:11pt;width:79pt;height:162pt;z-index:259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mz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tsVJY5b7NIP&#10;9I27wUhyro6672Xub/ZrCrHDa8/hCS5ZxGUWPyuw+YuyyFw8Pl09lnMiAot3q7u2xk4I3Grq9XqD&#10;CcJUr7cDxPRFekvyglFALsVafvwW0/noyxG8l9mc38+rNO/nomZ5u7q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mSmzuwEAAE0DAAAOAAAAAAAAAAAAAAAAAC4CAABkcnMv&#10;ZTJvRG9jLnhtbFBLAQItABQABgAIAAAAIQC2Y/vm3AAAAAoBAAAPAAAAAAAAAAAAAAAAABUEAABk&#10;cnMvZG93bnJldi54bWxQSwUGAAAAAAQABADzAAAAHgUAAAAA&#10;" w14:anchorId="63B35964">
                <v:textbox inset="2.16pt,1.44pt,0,1.44pt">
                  <w:txbxContent>
                    <w:p w:rsidR="00C940CA" w:rsidP="00C940CA" w:rsidRDefault="00C940CA" w14:paraId="7ABCD4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2272" behindDoc="0" locked="0" layoutInCell="1" allowOverlap="1" wp14:editId="31F84A3B" wp14:anchorId="2DB91F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4" name="Rectangle 7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6F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4" style="position:absolute;margin-left:210pt;margin-top:11pt;width:77pt;height:162pt;z-index:259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/cZLSuwEAAE0DAAAOAAAAAAAAAAAAAAAAAC4CAABkcnMv&#10;ZTJvRG9jLnhtbFBLAQItABQABgAIAAAAIQDFxEkf3AAAAAoBAAAPAAAAAAAAAAAAAAAAABUEAABk&#10;cnMvZG93bnJldi54bWxQSwUGAAAAAAQABADzAAAAHgUAAAAA&#10;" w14:anchorId="2DB91F73">
                <v:textbox inset="2.16pt,1.44pt,0,1.44pt">
                  <w:txbxContent>
                    <w:p w:rsidR="00C940CA" w:rsidP="00C940CA" w:rsidRDefault="00C940CA" w14:paraId="336F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3296" behindDoc="0" locked="0" layoutInCell="1" allowOverlap="1" wp14:editId="6A515BEB" wp14:anchorId="1D448F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5" name="Rectangle 7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F81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style="position:absolute;margin-left:210pt;margin-top:11pt;width:77pt;height:162pt;z-index:259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3TnfLwBAABNAwAADgAAAAAAAAAAAAAAAAAuAgAAZHJz&#10;L2Uyb0RvYy54bWxQSwECLQAUAAYACAAAACEAxcRJH9wAAAAKAQAADwAAAAAAAAAAAAAAAAAWBAAA&#10;ZHJzL2Rvd25yZXYueG1sUEsFBgAAAAAEAAQA8wAAAB8FAAAAAA==&#10;" w14:anchorId="1D448FE7">
                <v:textbox inset="2.16pt,1.44pt,0,1.44pt">
                  <w:txbxContent>
                    <w:p w:rsidR="00C940CA" w:rsidP="00C940CA" w:rsidRDefault="00C940CA" w14:paraId="01F81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4320" behindDoc="0" locked="0" layoutInCell="1" allowOverlap="1" wp14:editId="11DAB2D9" wp14:anchorId="4E4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6" name="Rectangle 7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9F7A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6" style="position:absolute;margin-left:210pt;margin-top:11pt;width:79pt;height:162pt;z-index:259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vJ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ptbShy32KUf&#10;6Bt3g5HkXB1138vc3+zXFGKH157DE1yyiMssflZg8xdlkbl4fLp6LOdEBBbvVndtjZ0QuNXU6/UG&#10;E4Sp3m4HiOmL9JbkBaOAXIq1/PgtpvPR1yN4L7M5v59Xad7PRc3yZrV+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yoMbybwBAABNAwAADgAAAAAAAAAAAAAAAAAuAgAAZHJz&#10;L2Uyb0RvYy54bWxQSwECLQAUAAYACAAAACEAtmP75twAAAAKAQAADwAAAAAAAAAAAAAAAAAWBAAA&#10;ZHJzL2Rvd25yZXYueG1sUEsFBgAAAAAEAAQA8wAAAB8FAAAAAA==&#10;" w14:anchorId="4E403FC1">
                <v:textbox inset="2.16pt,1.44pt,0,1.44pt">
                  <w:txbxContent>
                    <w:p w:rsidR="00C940CA" w:rsidP="00C940CA" w:rsidRDefault="00C940CA" w14:paraId="219F7A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5344" behindDoc="0" locked="0" layoutInCell="1" allowOverlap="1" wp14:editId="7799F204" wp14:anchorId="0E0BD9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7" name="Rectangle 7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D3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7" style="position:absolute;margin-left:210pt;margin-top:11pt;width:77pt;height:162pt;z-index:259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yt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L1eUOG6xS7/R&#10;N+66QZFTtTdSqrm/s19jiC1eewqPcM4iLmfxkwY7f1EWmbLHx4vHakpEYPG2apoSOyFwqy6bZoUJ&#10;whRvtwPE9F15S+YFo4BcsrX88DOm09HXI3hvZnN6f16laTdlNdXyZvlKduflEUXilKYHDHrwI6Ni&#10;MIGSETvPaPyz56AoGX44tLZeNTc1jkpOqnW9xhGGnCDt3fsqd6L3OEwiASX7AKbrkXA2KfPCnmVl&#10;5/mah+J9ntm//QXbv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gqN8rbwBAABNAwAADgAAAAAAAAAAAAAAAAAuAgAAZHJz&#10;L2Uyb0RvYy54bWxQSwECLQAUAAYACAAAACEAxcRJH9wAAAAKAQAADwAAAAAAAAAAAAAAAAAWBAAA&#10;ZHJzL2Rvd25yZXYueG1sUEsFBgAAAAAEAAQA8wAAAB8FAAAAAA==&#10;" w14:anchorId="0E0BD93F">
                <v:textbox inset="2.16pt,1.44pt,0,1.44pt">
                  <w:txbxContent>
                    <w:p w:rsidR="00C940CA" w:rsidP="00C940CA" w:rsidRDefault="00C940CA" w14:paraId="45ED3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6368" behindDoc="0" locked="0" layoutInCell="1" allowOverlap="1" wp14:editId="1141769D" wp14:anchorId="67E6832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8" name="Rectangle 7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23D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8" style="position:absolute;margin-left:211pt;margin-top:11pt;width:77pt;height:162pt;z-index:259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FPgK9m7AQAATQMAAA4AAAAAAAAAAAAAAAAALgIAAGRycy9l&#10;Mm9Eb2MueG1sUEsBAi0AFAAGAAgAAAAhAKtB1SbbAAAACgEAAA8AAAAAAAAAAAAAAAAAFQQAAGRy&#10;cy9kb3ducmV2LnhtbFBLBQYAAAAABAAEAPMAAAAdBQAAAAA=&#10;" w14:anchorId="67E68321">
                <v:textbox inset="2.16pt,1.44pt,0,1.44pt">
                  <w:txbxContent>
                    <w:p w:rsidR="00C940CA" w:rsidP="00C940CA" w:rsidRDefault="00C940CA" w14:paraId="2423D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editId="40EADC76" wp14:anchorId="17700E8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9" name="Rectangle 7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AAC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9" style="position:absolute;margin-left:210pt;margin-top:11pt;width:79pt;height:162pt;z-index:259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G8BMvbwBAABNAwAADgAAAAAAAAAAAAAAAAAuAgAAZHJz&#10;L2Uyb0RvYy54bWxQSwECLQAUAAYACAAAACEAtmP75twAAAAKAQAADwAAAAAAAAAAAAAAAAAWBAAA&#10;ZHJzL2Rvd25yZXYueG1sUEsFBgAAAAAEAAQA8wAAAB8FAAAAAA==&#10;" w14:anchorId="17700E8C">
                <v:textbox inset="2.16pt,1.44pt,0,1.44pt">
                  <w:txbxContent>
                    <w:p w:rsidR="00C940CA" w:rsidP="00C940CA" w:rsidRDefault="00C940CA" w14:paraId="45EAAC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8416" behindDoc="0" locked="0" layoutInCell="1" allowOverlap="1" wp14:editId="7FD76330" wp14:anchorId="0D187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0" name="Rectangle 7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CE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0" style="position:absolute;margin-left:210pt;margin-top:11pt;width:77pt;height:162pt;z-index:259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488LJuwEAAE0DAAAOAAAAAAAAAAAAAAAAAC4CAABkcnMv&#10;ZTJvRG9jLnhtbFBLAQItABQABgAIAAAAIQDFxEkf3AAAAAoBAAAPAAAAAAAAAAAAAAAAABUEAABk&#10;cnMvZG93bnJldi54bWxQSwUGAAAAAAQABADzAAAAHgUAAAAA&#10;" w14:anchorId="0D187F46">
                <v:textbox inset="2.16pt,1.44pt,0,1.44pt">
                  <w:txbxContent>
                    <w:p w:rsidR="00C940CA" w:rsidP="00C940CA" w:rsidRDefault="00C940CA" w14:paraId="339CE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89440" behindDoc="0" locked="0" layoutInCell="1" allowOverlap="1" wp14:editId="310C17E0" wp14:anchorId="050522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1" name="Rectangle 7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D61A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1" style="position:absolute;margin-left:210pt;margin-top:11pt;width:77pt;height:162pt;z-index:259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w9rdnuwEAAE0DAAAOAAAAAAAAAAAAAAAAAC4CAABkcnMv&#10;ZTJvRG9jLnhtbFBLAQItABQABgAIAAAAIQDFxEkf3AAAAAoBAAAPAAAAAAAAAAAAAAAAABUEAABk&#10;cnMvZG93bnJldi54bWxQSwUGAAAAAAQABADzAAAAHgUAAAAA&#10;" w14:anchorId="05052293">
                <v:textbox inset="2.16pt,1.44pt,0,1.44pt">
                  <w:txbxContent>
                    <w:p w:rsidR="00C940CA" w:rsidP="00C940CA" w:rsidRDefault="00C940CA" w14:paraId="77D61A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0464" behindDoc="0" locked="0" layoutInCell="1" allowOverlap="1" wp14:editId="779A9A28" wp14:anchorId="37FCC8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2" name="Rectangle 7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59F4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2" style="position:absolute;margin-left:210pt;margin-top:11pt;width:79pt;height:162pt;z-index:259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5cz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5uGEsctdukH&#10;+sZdPypyqg5GSpX7m/2aQuzw2kt4hnMWcZnFzxps/qIsMhePjxeP1ZyIwOLt1W1bYycEbjX1arXG&#10;BGGqt9sBYvqmvCV5wSggl2ItPzzGdDr6egTvZTan9/Mqzbu5qFlerwpuLu68PKJInNL0hEGPfmJU&#10;jCZQMmHnGY2/9xwUJeOD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n+XM7wBAABNAwAADgAAAAAAAAAAAAAAAAAuAgAAZHJz&#10;L2Uyb0RvYy54bWxQSwECLQAUAAYACAAAACEAtmP75twAAAAKAQAADwAAAAAAAAAAAAAAAAAWBAAA&#10;ZHJzL2Rvd25yZXYueG1sUEsFBgAAAAAEAAQA8wAAAB8FAAAAAA==&#10;" w14:anchorId="37FCC83D">
                <v:textbox inset="2.16pt,1.44pt,0,1.44pt">
                  <w:txbxContent>
                    <w:p w:rsidR="00C940CA" w:rsidP="00C940CA" w:rsidRDefault="00C940CA" w14:paraId="6559F4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 wp14:editId="35598826" wp14:anchorId="0118F4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3" name="Rectangle 7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1B7B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3" style="position:absolute;margin-left:210pt;margin-top:11pt;width:79pt;height:162pt;z-index:259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Kd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2xUlnjvs0g/0&#10;jfveKnKuDkZKNfd39muMqcNrz/EJLlnC5Sx+0uDmL8oiU/H4dPVYTZkILN6t7toaOyFwq6nX6w0m&#10;CFO93o6Q8hcVHJkXjAJyKdby47eUz0dfjuC9mc35/XmVp/1U1Cw/ra9k90GeUCROaX7EoG0YGRXW&#10;REpG7Dyj6feBg6LEfvVobbNZrxoclZIs26bFEYaSIO392yr3Ygg4TCIDJYcIph+QcHm38MKeFWWX&#10;+ZqH4m1e2L/+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euKduwEAAE0DAAAOAAAAAAAAAAAAAAAAAC4CAABkcnMv&#10;ZTJvRG9jLnhtbFBLAQItABQABgAIAAAAIQC2Y/vm3AAAAAoBAAAPAAAAAAAAAAAAAAAAABUEAABk&#10;cnMvZG93bnJldi54bWxQSwUGAAAAAAQABADzAAAAHgUAAAAA&#10;" w14:anchorId="0118F41C">
                <v:textbox inset="2.16pt,1.44pt,0,1.44pt">
                  <w:txbxContent>
                    <w:p w:rsidR="00C940CA" w:rsidP="00C940CA" w:rsidRDefault="00C940CA" w14:paraId="741B7B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editId="271AF3E6" wp14:anchorId="46C8F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4" name="Rectangle 7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2903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4" style="position:absolute;margin-left:210pt;margin-top:11pt;width:79pt;height:162pt;z-index:259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LdLNrwBAABNAwAADgAAAAAAAAAAAAAAAAAuAgAAZHJz&#10;L2Uyb0RvYy54bWxQSwECLQAUAAYACAAAACEAtmP75twAAAAKAQAADwAAAAAAAAAAAAAAAAAWBAAA&#10;ZHJzL2Rvd25yZXYueG1sUEsFBgAAAAAEAAQA8wAAAB8FAAAAAA==&#10;" w14:anchorId="46C8F990">
                <v:textbox inset="2.16pt,1.44pt,0,1.44pt">
                  <w:txbxContent>
                    <w:p w:rsidR="00C940CA" w:rsidP="00C940CA" w:rsidRDefault="00C940CA" w14:paraId="6B2903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 wp14:editId="673893FE" wp14:anchorId="500B93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5" name="Rectangle 7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40C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5" style="position:absolute;margin-left:210pt;margin-top:11pt;width:79pt;height:162pt;z-index:259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6Y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tsbShy32KUf&#10;6Bt3g5HkXB1138vc3+zXFGKH157DE1yyiMssflZg8xdlkbl4fLp6LOdEBBbvVndtjZ0QuNXU6/UG&#10;E4Sp3m4HiOmL9JbkBaOAXIq1/PgtpvPR1yN4L7M5v59Xad7PRc3yZr16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5LI+mLwBAABNAwAADgAAAAAAAAAAAAAAAAAuAgAAZHJz&#10;L2Uyb0RvYy54bWxQSwECLQAUAAYACAAAACEAtmP75twAAAAKAQAADwAAAAAAAAAAAAAAAAAWBAAA&#10;ZHJzL2Rvd25yZXYueG1sUEsFBgAAAAAEAAQA8wAAAB8FAAAAAA==&#10;" w14:anchorId="500B93F9">
                <v:textbox inset="2.16pt,1.44pt,0,1.44pt">
                  <w:txbxContent>
                    <w:p w:rsidR="00C940CA" w:rsidP="00C940CA" w:rsidRDefault="00C940CA" w14:paraId="1940C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 wp14:editId="0A1EA19D" wp14:anchorId="00925D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6" name="Rectangle 7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8C25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6" style="position:absolute;margin-left:210pt;margin-top:11pt;width:79pt;height:162pt;z-index:259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WDQ57wBAABNAwAADgAAAAAAAAAAAAAAAAAuAgAAZHJz&#10;L2Uyb0RvYy54bWxQSwECLQAUAAYACAAAACEAtmP75twAAAAKAQAADwAAAAAAAAAAAAAAAAAWBAAA&#10;ZHJzL2Rvd25yZXYueG1sUEsFBgAAAAAEAAQA8wAAAB8FAAAAAA==&#10;" w14:anchorId="00925DA1">
                <v:textbox inset="2.16pt,1.44pt,0,1.44pt">
                  <w:txbxContent>
                    <w:p w:rsidR="00C940CA" w:rsidP="00C940CA" w:rsidRDefault="00C940CA" w14:paraId="408C25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 wp14:editId="0616D689" wp14:anchorId="542AB9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7" name="Rectangle 7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D5E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7" style="position:absolute;margin-left:210pt;margin-top:11pt;width:79pt;height:162pt;z-index:259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VJ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9mZNieMWu/QL&#10;feOuHxU5VQcjpcr9zX5NIXZ47Sk8wjmLuMziZw02f1EWmYvHx4vHak5EYPH26ratsRMCt5p6tVpj&#10;gjDV6+0AMX1T3pK8YBSQS7GWH37EdDr6cgTvZTan9/Mqzbu5qFler65f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0WWlSbwBAABNAwAADgAAAAAAAAAAAAAAAAAuAgAAZHJz&#10;L2Uyb0RvYy54bWxQSwECLQAUAAYACAAAACEAtmP75twAAAAKAQAADwAAAAAAAAAAAAAAAAAWBAAA&#10;ZHJzL2Rvd25yZXYueG1sUEsFBgAAAAAEAAQA8wAAAB8FAAAAAA==&#10;" w14:anchorId="542AB962">
                <v:textbox inset="2.16pt,1.44pt,0,1.44pt">
                  <w:txbxContent>
                    <w:p w:rsidR="00C940CA" w:rsidP="00C940CA" w:rsidRDefault="00C940CA" w14:paraId="192D5E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editId="3107EC62" wp14:anchorId="3530E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8" name="Rectangle 7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526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8" style="position:absolute;margin-left:210pt;margin-top:11pt;width:79pt;height:162pt;z-index:259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I9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do29ctxil36g&#10;b9wNRpJzddR9L3N/s19TiB1eew5PcMkiLrP4WYHNX5RF5uLx6eqxnBMRWLy7vWtr7ITAraZerTaY&#10;IEz1ejtATF+ktyQvGAXkUqzlx28xnY++HMF7mc35/bxK834uapafVusXsnvfn1AkTml6xKCMnxgV&#10;RgdKJuw8o/H3gYOkxHx1aG2zWd02OColWbZNi7ZASZD2/m2VOzF6HCaRgJJDAD2MSLiYVHhhz4qy&#10;y3zloXibF/a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ACbyPbwBAABNAwAADgAAAAAAAAAAAAAAAAAuAgAAZHJz&#10;L2Uyb0RvYy54bWxQSwECLQAUAAYACAAAACEAtmP75twAAAAKAQAADwAAAAAAAAAAAAAAAAAWBAAA&#10;ZHJzL2Rvd25yZXYueG1sUEsFBgAAAAAEAAQA8wAAAB8FAAAAAA==&#10;" w14:anchorId="3530ED2F">
                <v:textbox inset="2.16pt,1.44pt,0,1.44pt">
                  <w:txbxContent>
                    <w:p w:rsidR="00C940CA" w:rsidP="00C940CA" w:rsidRDefault="00C940CA" w14:paraId="43526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 wp14:editId="72C9E12F" wp14:anchorId="180429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9" name="Rectangle 7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53B2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9" style="position:absolute;margin-left:210pt;margin-top:11pt;width:79pt;height:162pt;z-index:259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eT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7e2GEsctdukn&#10;+sbdYCQ5V0fd9zL3N/s1hdjhtafwCJcs4jKLnxXY/EVZZC4en64eyzkRgcXNzaatsRMCt5p6tVpj&#10;gjDV6+0AMX2V3pK8YBSQS7GWH7/HdD76cgTvZTbn9/Mqzfu5qFl+Xq1fyO59f0KROKXpAYMyfmJU&#10;GB0ombDzjMbfBw6SEvPNobXNenXT4KiUZNk2LY4wlARp799WuROjx2ESCSg5BNDDi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SCOHk7wBAABNAwAADgAAAAAAAAAAAAAAAAAuAgAAZHJz&#10;L2Uyb0RvYy54bWxQSwECLQAUAAYACAAAACEAtmP75twAAAAKAQAADwAAAAAAAAAAAAAAAAAWBAAA&#10;ZHJzL2Rvd25yZXYueG1sUEsFBgAAAAAEAAQA8wAAAB8FAAAAAA==&#10;" w14:anchorId="180429F2">
                <v:textbox inset="2.16pt,1.44pt,0,1.44pt">
                  <w:txbxContent>
                    <w:p w:rsidR="00C940CA" w:rsidP="00C940CA" w:rsidRDefault="00C940CA" w14:paraId="1553B2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 wp14:editId="723EE48A" wp14:anchorId="45D0B1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0" name="Rectangle 7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46A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0" style="position:absolute;margin-left:210pt;margin-top:11pt;width:79pt;height:162pt;z-index:259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9CPuwEAAE0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ftGg3y3GGXfqNv&#10;3PdWkVN1MFKqub+zX2NMHV57jA9wzhIuZ/GTBjd/URaZisfHi8dqykRg8frquq3xIYFbTb1arTFB&#10;mOrtdoSUv6vgyLxgFJBLsZYffqZ8Ovp6BO/NbE7vz6s87aaiZvl11b6S3QV5RJE4pfkeg7ZhZFRY&#10;EykZsfOMppc9B0WJ/eHR2ma9umpwVEqybJsWRxhKgrR376vciyHgMIkMlOwjmH5AwsWkwgt7VpSd&#10;52seivd5Yf/2F2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39CPuwEAAE0DAAAOAAAAAAAAAAAAAAAAAC4CAABkcnMv&#10;ZTJvRG9jLnhtbFBLAQItABQABgAIAAAAIQC2Y/vm3AAAAAoBAAAPAAAAAAAAAAAAAAAAABUEAABk&#10;cnMvZG93bnJldi54bWxQSwUGAAAAAAQABADzAAAAHgUAAAAA&#10;" w14:anchorId="45D0B1B9">
                <v:textbox inset="2.16pt,1.44pt,0,1.44pt">
                  <w:txbxContent>
                    <w:p w:rsidR="00C940CA" w:rsidP="00C940CA" w:rsidRDefault="00C940CA" w14:paraId="3E46A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 wp14:editId="321023E3" wp14:anchorId="71D276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1" name="Rectangle 7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9FFF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1" style="position:absolute;margin-left:210pt;margin-top:11pt;width:79pt;height:162pt;z-index:259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8NqlIbwBAABNAwAADgAAAAAAAAAAAAAAAAAuAgAAZHJz&#10;L2Uyb0RvYy54bWxQSwECLQAUAAYACAAAACEAtmP75twAAAAKAQAADwAAAAAAAAAAAAAAAAAWBAAA&#10;ZHJzL2Rvd25yZXYueG1sUEsFBgAAAAAEAAQA8wAAAB8FAAAAAA==&#10;" w14:anchorId="71D27645">
                <v:textbox inset="2.16pt,1.44pt,0,1.44pt">
                  <w:txbxContent>
                    <w:p w:rsidR="00C940CA" w:rsidP="00C940CA" w:rsidRDefault="00C940CA" w14:paraId="6B9FFF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 wp14:editId="43903A49" wp14:anchorId="303D87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2" name="Rectangle 7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AA7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2" style="position:absolute;margin-left:210pt;margin-top:11pt;width:79pt;height:162pt;z-index:259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cM+S7wBAABNAwAADgAAAAAAAAAAAAAAAAAuAgAAZHJz&#10;L2Uyb0RvYy54bWxQSwECLQAUAAYACAAAACEAtmP75twAAAAKAQAADwAAAAAAAAAAAAAAAAAWBAAA&#10;ZHJzL2Rvd25yZXYueG1sUEsFBgAAAAAEAAQA8wAAAB8FAAAAAA==&#10;" w14:anchorId="303D87D1">
                <v:textbox inset="2.16pt,1.44pt,0,1.44pt">
                  <w:txbxContent>
                    <w:p w:rsidR="00C940CA" w:rsidP="00C940CA" w:rsidRDefault="00C940CA" w14:paraId="28AA7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 wp14:editId="49A7B1A0" wp14:anchorId="0F18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3" name="Rectangle 7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A85C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3" style="position:absolute;margin-left:210pt;margin-top:11pt;width:79pt;height:162pt;z-index:259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l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s2KEsctdukH&#10;+sbdYCQ5V0fd9zL3N/s1hdjhtefwBJcs4jKLnxXY/EVZZC4en64eyzkRgcW71V1bYycEbjX1er3B&#10;BGGq19sBYvoivSV5wSggl2ItP36L6Xz05Qjey2zO7+dVmvdzUbO8vb2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xkvluwEAAE0DAAAOAAAAAAAAAAAAAAAAAC4CAABkcnMv&#10;ZTJvRG9jLnhtbFBLAQItABQABgAIAAAAIQC2Y/vm3AAAAAoBAAAPAAAAAAAAAAAAAAAAABUEAABk&#10;cnMvZG93bnJldi54bWxQSwUGAAAAAAQABADzAAAAHgUAAAAA&#10;" w14:anchorId="0F18E8CD">
                <v:textbox inset="2.16pt,1.44pt,0,1.44pt">
                  <w:txbxContent>
                    <w:p w:rsidR="00C940CA" w:rsidP="00C940CA" w:rsidRDefault="00C940CA" w14:paraId="51A85C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 wp14:editId="21216B0F" wp14:anchorId="415626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4" name="Rectangle 7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CF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4" style="position:absolute;margin-left:210pt;margin-top:11pt;width:79pt;height:162pt;z-index:259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JOvA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7XpFieMWu/QT&#10;feOuHxU5VQcjpcr9zX5NIXZ47Tk8wTmLuMziZw02f1EWmYvHx4vHak5EYPHm6qatsRMCt5p6tVpj&#10;gjDV2+0AMX1X3pK8YBSQS7GWH+5jOh19PYL3MpvT+3mV5t1c1Cyvr5tXsjsvjygSpzQ9YtCjnxgV&#10;owmUTNh5RuPvPQdFyfjDobXNenXV4KiUZNk2LY4wlARp795XuRODx2ESCSjZBzD9gISLSYUX9qwo&#10;O89XHor3eWH/9hds/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wviTrwBAABNAwAADgAAAAAAAAAAAAAAAAAuAgAAZHJz&#10;L2Uyb0RvYy54bWxQSwECLQAUAAYACAAAACEAtmP75twAAAAKAQAADwAAAAAAAAAAAAAAAAAWBAAA&#10;ZHJzL2Rvd25yZXYueG1sUEsFBgAAAAAEAAQA8wAAAB8FAAAAAA==&#10;" w14:anchorId="415626F5">
                <v:textbox inset="2.16pt,1.44pt,0,1.44pt">
                  <w:txbxContent>
                    <w:p w:rsidR="00C940CA" w:rsidP="00C940CA" w:rsidRDefault="00C940CA" w14:paraId="1DACF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 wp14:editId="2E0AE8A6" wp14:anchorId="1A14E1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5" name="Rectangle 7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E4C2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5" style="position:absolute;margin-left:210pt;margin-top:11pt;width:79pt;height:162pt;z-index:259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w6X4LwBAABNAwAADgAAAAAAAAAAAAAAAAAuAgAAZHJz&#10;L2Uyb0RvYy54bWxQSwECLQAUAAYACAAAACEAtmP75twAAAAKAQAADwAAAAAAAAAAAAAAAAAWBAAA&#10;ZHJzL2Rvd25yZXYueG1sUEsFBgAAAAAEAAQA8wAAAB8FAAAAAA==&#10;" w14:anchorId="1A14E110">
                <v:textbox inset="2.16pt,1.44pt,0,1.44pt">
                  <w:txbxContent>
                    <w:p w:rsidR="00C940CA" w:rsidP="00C940CA" w:rsidRDefault="00C940CA" w14:paraId="2FE4C2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 wp14:editId="5924C630" wp14:anchorId="738BE6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6" name="Rectangle 7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6AF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6" style="position:absolute;margin-left:210pt;margin-top:11pt;width:79pt;height:162pt;z-index:259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mf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dn1DieMWu/QL&#10;feOuHxU5VQcjpcr9zX5NIXZ47Sk8wjmLuMziZw02f1EWmYvHx4vHak5EYPH26ratsRMCt5p6tVpj&#10;gjDV6+0AMX1T3pK8YBSQS7GWH37EdDr6cgTvZTan9/Mqzbu5qFleX69e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tx5n7wBAABNAwAADgAAAAAAAAAAAAAAAAAuAgAAZHJz&#10;L2Uyb0RvYy54bWxQSwECLQAUAAYACAAAACEAtmP75twAAAAKAQAADwAAAAAAAAAAAAAAAAAWBAAA&#10;ZHJzL2Rvd25yZXYueG1sUEsFBgAAAAAEAAQA8wAAAB8FAAAAAA==&#10;" w14:anchorId="738BE6DE">
                <v:textbox inset="2.16pt,1.44pt,0,1.44pt">
                  <w:txbxContent>
                    <w:p w:rsidR="00C940CA" w:rsidP="00C940CA" w:rsidRDefault="00C940CA" w14:paraId="546AF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editId="4998E442" wp14:anchorId="72D3FC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7" name="Rectangle 7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E0CB3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7" style="position:absolute;margin-left:210pt;margin-top:11pt;width:79pt;height:162pt;z-index:259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tkMMbwBAABNAwAADgAAAAAAAAAAAAAAAAAuAgAAZHJz&#10;L2Uyb0RvYy54bWxQSwECLQAUAAYACAAAACEAtmP75twAAAAKAQAADwAAAAAAAAAAAAAAAAAWBAAA&#10;ZHJzL2Rvd25yZXYueG1sUEsFBgAAAAAEAAQA8wAAAB8FAAAAAA==&#10;" w14:anchorId="72D3FCDF">
                <v:textbox inset="2.16pt,1.44pt,0,1.44pt">
                  <w:txbxContent>
                    <w:p w:rsidR="00C940CA" w:rsidP="00C940CA" w:rsidRDefault="00C940CA" w14:paraId="0E0CB3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 wp14:editId="16EA5B77" wp14:anchorId="09798B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8" name="Rectangle 7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12E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8" style="position:absolute;margin-left:210pt;margin-top:11pt;width:79pt;height:162pt;z-index:259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tF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do29ctxil36h&#10;b9wNRpJTddR9L3N/s19TiB1eewqPcM4iLrP4WYHNX5RF5uLx8eKxnBMRWLy9um1r7ITAraZerdaY&#10;IEz1ejtATN+ktyQvGAXkUqzlhx8xnY6+HMF7mc3p/bxK824uapbX1zcvZHe+P6JInNL0gEEZPzEq&#10;jA6UTNh5RuOfPQdJifnu0NpmvbpqcFRKsmybFm2BkiDt3dsqd2L0OEwiASX7AHoYkXAxqfDCnhVl&#10;5/nKQ/E2L+xf/4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5pbRbwBAABNAwAADgAAAAAAAAAAAAAAAAAuAgAAZHJz&#10;L2Uyb0RvYy54bWxQSwECLQAUAAYACAAAACEAtmP75twAAAAKAQAADwAAAAAAAAAAAAAAAAAWBAAA&#10;ZHJzL2Rvd25yZXYueG1sUEsFBgAAAAAEAAQA8wAAAB8FAAAAAA==&#10;" w14:anchorId="09798B86">
                <v:textbox inset="2.16pt,1.44pt,0,1.44pt">
                  <w:txbxContent>
                    <w:p w:rsidR="00C940CA" w:rsidP="00C940CA" w:rsidRDefault="00C940CA" w14:paraId="6612E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 wp14:editId="65B10BA6" wp14:anchorId="37C39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9" name="Rectangle 7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21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9" style="position:absolute;margin-left:210pt;margin-top:11pt;width:79pt;height:162pt;z-index:259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758u67wBAABNAwAADgAAAAAAAAAAAAAAAAAuAgAAZHJz&#10;L2Uyb0RvYy54bWxQSwECLQAUAAYACAAAACEAtmP75twAAAAKAQAADwAAAAAAAAAAAAAAAAAWBAAA&#10;ZHJzL2Rvd25yZXYueG1sUEsFBgAAAAAEAAQA8wAAAB8FAAAAAA==&#10;" w14:anchorId="37C39828">
                <v:textbox inset="2.16pt,1.44pt,0,1.44pt">
                  <w:txbxContent>
                    <w:p w:rsidR="00C940CA" w:rsidP="00C940CA" w:rsidRDefault="00C940CA" w14:paraId="53B21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 wp14:editId="557D7B5A" wp14:anchorId="5418C6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0" name="Rectangle 7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E0A8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0" style="position:absolute;margin-left:210pt;margin-top:11pt;width:79pt;height:162pt;z-index:259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gt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bYsGOW6xSz/R&#10;N+76UZFTdTBSqtzf7NcUYofXnsMTnLOIyyx+1mDzF2WRuXh8vHis5kQEFm+ubtoaHxK41dSr1RoT&#10;hKnebgeI6bvyluQFo4BcirX8cB/T6ejrEbyX2Zzez6s07+aiZnl9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k+egtuwEAAE0DAAAOAAAAAAAAAAAAAAAAAC4CAABkcnMv&#10;ZTJvRG9jLnhtbFBLAQItABQABgAIAAAAIQC2Y/vm3AAAAAoBAAAPAAAAAAAAAAAAAAAAABUEAABk&#10;cnMvZG93bnJldi54bWxQSwUGAAAAAAQABADzAAAAHgUAAAAA&#10;" w14:anchorId="5418C655">
                <v:textbox inset="2.16pt,1.44pt,0,1.44pt">
                  <w:txbxContent>
                    <w:p w:rsidR="00C940CA" w:rsidP="00C940CA" w:rsidRDefault="00C940CA" w14:paraId="18E0A8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editId="6543E502" wp14:anchorId="49F20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1" name="Rectangle 7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C1E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1" style="position:absolute;margin-left:210pt;margin-top:11pt;width:79pt;height:162pt;z-index:259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Pydg7wBAABNAwAADgAAAAAAAAAAAAAAAAAuAgAAZHJz&#10;L2Uyb0RvYy54bWxQSwECLQAUAAYACAAAACEAtmP75twAAAAKAQAADwAAAAAAAAAAAAAAAAAWBAAA&#10;ZHJzL2Rvd25yZXYueG1sUEsFBgAAAAAEAAQA8wAAAB8FAAAAAA==&#10;" w14:anchorId="49F208AE">
                <v:textbox inset="2.16pt,1.44pt,0,1.44pt">
                  <w:txbxContent>
                    <w:p w:rsidR="00C940CA" w:rsidP="00C940CA" w:rsidRDefault="00C940CA" w14:paraId="5DCC1E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 wp14:editId="62AA87CA" wp14:anchorId="78B569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2" name="Rectangle 7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5ACE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2" style="position:absolute;margin-left:210pt;margin-top:11pt;width:79pt;height:162pt;z-index:259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66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7ahxHGLXfqB&#10;vnHXj4qcqoORUuX+Zr+mEDu89hKe4ZxFXGbxswabvyiLzMXj48VjNScisHh7ddvW2AmBW029Wq0x&#10;QZjq7XaAmL4pb0leMArIpVjLD48xnY6+HsF7mc3p/bxK824uapbX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HaeurwBAABNAwAADgAAAAAAAAAAAAAAAAAuAgAAZHJz&#10;L2Uyb0RvYy54bWxQSwECLQAUAAYACAAAACEAtmP75twAAAAKAQAADwAAAAAAAAAAAAAAAAAWBAAA&#10;ZHJzL2Rvd25yZXYueG1sUEsFBgAAAAAEAAQA8wAAAB8FAAAAAA==&#10;" w14:anchorId="78B569D8">
                <v:textbox inset="2.16pt,1.44pt,0,1.44pt">
                  <w:txbxContent>
                    <w:p w:rsidR="00C940CA" w:rsidP="00C940CA" w:rsidRDefault="00C940CA" w14:paraId="0B5ACE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 wp14:editId="7B666AA5" wp14:anchorId="432848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3" name="Rectangle 7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56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3" style="position:absolute;margin-left:210pt;margin-top:11pt;width:79pt;height:162pt;z-index:259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sU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dkWJ5w679AN9&#10;4763ipyrg5FSzf2d/Rpj6vDac3yCS5ZwOYufNLj5i7LIVDw+XT1WUyYCi3eru7bGTgjcaur1eoMJ&#10;wlSvtyOk/EUFR+YFo4BcirX8+C3l89GXI3hvZnN+f17laT8VNctP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Uc+sUuwEAAE0DAAAOAAAAAAAAAAAAAAAAAC4CAABkcnMv&#10;ZTJvRG9jLnhtbFBLAQItABQABgAIAAAAIQC2Y/vm3AAAAAoBAAAPAAAAAAAAAAAAAAAAABUEAABk&#10;cnMvZG93bnJldi54bWxQSwUGAAAAAAQABADzAAAAHgUAAAAA&#10;" w14:anchorId="43284831">
                <v:textbox inset="2.16pt,1.44pt,0,1.44pt">
                  <w:txbxContent>
                    <w:p w:rsidR="00C940CA" w:rsidP="00C940CA" w:rsidRDefault="00C940CA" w14:paraId="1C056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 wp14:editId="272AE7E6" wp14:anchorId="23163C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4" name="Rectangle 7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9A8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4" style="position:absolute;margin-left:210pt;margin-top:11pt;width:79pt;height:162pt;z-index:259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r5Cv7wBAABNAwAADgAAAAAAAAAAAAAAAAAuAgAAZHJz&#10;L2Uyb0RvYy54bWxQSwECLQAUAAYACAAAACEAtmP75twAAAAKAQAADwAAAAAAAAAAAAAAAAAWBAAA&#10;ZHJzL2Rvd25yZXYueG1sUEsFBgAAAAAEAAQA8wAAAB8FAAAAAA==&#10;" w14:anchorId="23163CE5">
                <v:textbox inset="2.16pt,1.44pt,0,1.44pt">
                  <w:txbxContent>
                    <w:p w:rsidR="00C940CA" w:rsidP="00C940CA" w:rsidRDefault="00C940CA" w14:paraId="719A8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 wp14:editId="4259DC3E" wp14:anchorId="340F19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5" name="Rectangle 7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915D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5" style="position:absolute;margin-left:210pt;margin-top:11pt;width:79pt;height:135pt;z-index:259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ag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FN191Q4rjFLn1H&#10;37gbJkXO1dFIqXJ/s19ziD1eew5PcMkiLrP4RYPNX5RFluLx6eqxWhIRWLxb33U1dkLgVrOpm5wg&#10;TPV6O0BMn5W3JC8YBeRSrOXHrzGdj74cwXuZzfn9vErLfilqmpvb9QvZvZcnFIlTmh4x6MnPjIrJ&#10;BEpm7Dyj8deBg6Jk+uLQ2nbzcd3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pqdqC7AQAATQMAAA4AAAAAAAAAAAAAAAAALgIAAGRycy9l&#10;Mm9Eb2MueG1sUEsBAi0AFAAGAAgAAAAhAHxi7xfbAAAACgEAAA8AAAAAAAAAAAAAAAAAFQQAAGRy&#10;cy9kb3ducmV2LnhtbFBLBQYAAAAABAAEAPMAAAAdBQAAAAA=&#10;" w14:anchorId="340F19B4">
                <v:textbox inset="2.16pt,1.44pt,0,1.44pt">
                  <w:txbxContent>
                    <w:p w:rsidR="00C940CA" w:rsidP="00C940CA" w:rsidRDefault="00C940CA" w14:paraId="7F915D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editId="4DE243B1" wp14:anchorId="0C630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6" name="Rectangle 7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E702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6" style="position:absolute;margin-left:210pt;margin-top:11pt;width:79pt;height:135pt;z-index:259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jfuwEAAE0DAAAOAAAAZHJzL2Uyb0RvYy54bWysU8tu2zAQvBfoPxC813oktRX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im69aUOG6xS9/R&#10;N+6GSZFzdTRSqtzf7NccYo/XnsMTXLKIyyx+0WDzF2WRpXh8unqslkQEFu9u7roaOyFwq9nUTU4Q&#10;pnq9HSCmz8pbkheMAnIp1vLj15jOR1+O4L3M5vx+XqVlvxQ1zcf17QvZvZcnFIlTmh4x6MnPjIrJ&#10;BEpm7Dyj8deBg6Jk+uLQ2nZze9P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e4mN+7AQAATQMAAA4AAAAAAAAAAAAAAAAALgIAAGRycy9l&#10;Mm9Eb2MueG1sUEsBAi0AFAAGAAgAAAAhAHxi7xfbAAAACgEAAA8AAAAAAAAAAAAAAAAAFQQAAGRy&#10;cy9kb3ducmV2LnhtbFBLBQYAAAAABAAEAPMAAAAdBQAAAAA=&#10;" w14:anchorId="0C6305CD">
                <v:textbox inset="2.16pt,1.44pt,0,1.44pt">
                  <w:txbxContent>
                    <w:p w:rsidR="00C940CA" w:rsidP="00C940CA" w:rsidRDefault="00C940CA" w14:paraId="5AE702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 wp14:editId="008408D5" wp14:anchorId="7C4BBC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7" name="Rectangle 7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C1FA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7" style="position:absolute;margin-left:210pt;margin-top:11pt;width:79pt;height:135pt;z-index:259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1xuwEAAE0DAAAOAAAAZHJzL2Uyb0RvYy54bWysU8tu2zAQvBfoPxC8x3qki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TddWtKHLfYpR/o&#10;G3fDpMipOhopVe5v9msOscdrz+EJzlnEZRa/aLD5i7LIUjw+XjxWSyICi3fXd12NnRC41azrJicI&#10;U73eDhDTF+UtyQtGAbkUa/nhW0ynoy9H8F5mc3o/r9KyW4qa5ub25oXszssjisQpTY8Y9ORnRsVk&#10;AiUzdp7R+HvPQVEyfXVobbv+dN3iqJSk6doORxhKgrR3b6vcidHjMIkElOwDmGFEwsWkwgt7VpSd&#10;5ysPxdu8sH/9C7Z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+97XG7AQAATQMAAA4AAAAAAAAAAAAAAAAALgIAAGRycy9l&#10;Mm9Eb2MueG1sUEsBAi0AFAAGAAgAAAAhAHxi7xfbAAAACgEAAA8AAAAAAAAAAAAAAAAAFQQAAGRy&#10;cy9kb3ducmV2LnhtbFBLBQYAAAAABAAEAPMAAAAdBQAAAAA=&#10;" w14:anchorId="7C4BBC4E">
                <v:textbox inset="2.16pt,1.44pt,0,1.44pt">
                  <w:txbxContent>
                    <w:p w:rsidR="00C940CA" w:rsidP="00C940CA" w:rsidRDefault="00C940CA" w14:paraId="20C1FA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 wp14:editId="70FC6D2A" wp14:anchorId="645376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8" name="Rectangle 7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7C7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8" style="position:absolute;margin-left:210pt;margin-top:11pt;width:79pt;height:135pt;z-index:259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oFuQEAAE0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910HfbKMYtd+oG+&#10;MTcaSc7VSQshc3+zX3OIPV57Co9wySIus/hFgc1flEWW4vHp6rFcEuFYvL257WrsBMetZlM3OUGY&#10;6vV2gJi+SG9JXgwUkEuxlh2/xXQ++nIE72U25/fzKi37pahpPq3XL2T3XpxQJE5pesCgjJ8Hyo0O&#10;lMzY+YHGXwcGkhLz1aG17ebjTYujUpKma7MtUBKkvX9bZY5PHoeJJ6DkEECPExIuJhV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/roFuQEAAE0DAAAOAAAAAAAAAAAAAAAAAC4CAABkcnMvZTJv&#10;RG9jLnhtbFBLAQItABQABgAIAAAAIQB8Yu8X2wAAAAoBAAAPAAAAAAAAAAAAAAAAABMEAABkcnMv&#10;ZG93bnJldi54bWxQSwUGAAAAAAQABADzAAAAGwUAAAAA&#10;" w14:anchorId="645376AB">
                <v:textbox inset="2.16pt,1.44pt,0,1.44pt">
                  <w:txbxContent>
                    <w:p w:rsidR="00C940CA" w:rsidP="00C940CA" w:rsidRDefault="00C940CA" w14:paraId="007C7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 wp14:editId="30FF1672" wp14:anchorId="1EF4D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9" name="Rectangle 7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B3F6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9" style="position:absolute;margin-left:210pt;margin-top:11pt;width:79pt;height:135pt;z-index:259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+r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6zaUOG6xSz/Q&#10;N+6GSZFzdTRSqtzf7NccYo/XnsIjXLKIyyx+0WDzF2WRpXh8unqslkQEFjc3m67GTgjcatZ1kxOE&#10;qV5vB4jpi/KW5AWjgFyKtfz4Labz0ZcjeC+zOb+fV2nZL0VN8+l2/U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b7z6u7AQAATQMAAA4AAAAAAAAAAAAAAAAALgIAAGRycy9l&#10;Mm9Eb2MueG1sUEsBAi0AFAAGAAgAAAAhAHxi7xfbAAAACgEAAA8AAAAAAAAAAAAAAAAAFQQAAGRy&#10;cy9kb3ducmV2LnhtbFBLBQYAAAAABAAEAPMAAAAdBQAAAAA=&#10;" w14:anchorId="1EF4D0E8">
                <v:textbox inset="2.16pt,1.44pt,0,1.44pt">
                  <w:txbxContent>
                    <w:p w:rsidR="00C940CA" w:rsidP="00C940CA" w:rsidRDefault="00C940CA" w14:paraId="05B3F6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editId="1872F0C4" wp14:anchorId="450CD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0" name="Rectangle 7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916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0" style="position:absolute;margin-left:210pt;margin-top:11pt;width:79pt;height:135pt;z-index:259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i3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6BBjlvs0g/0&#10;jbthUuRcHY2UKvc3+zWH2OO1p/AIlyziMotfNNj8RVlkKR6frh6rJRGBxc3NpqvxIYFbzbpucoIw&#10;1evtADF9Ud6SvGAUkEuxlh+/xXQ++nIE72U25/fzKi37pahpPt12L2T3Xp5QJE5pesCgJz8zKiYT&#10;KJmx84zGXwcOipLpq0Nr2/XHmxZHpSRN13Y4wlASpL1/W+VOjB6HSSSg5BDADCMSLiYVXtizouwy&#10;X3ko3uaF/e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geYt7oBAABNAwAADgAAAAAAAAAAAAAAAAAuAgAAZHJzL2Uy&#10;b0RvYy54bWxQSwECLQAUAAYACAAAACEAfGLvF9sAAAAKAQAADwAAAAAAAAAAAAAAAAAUBAAAZHJz&#10;L2Rvd25yZXYueG1sUEsFBgAAAAAEAAQA8wAAABwFAAAAAA==&#10;" w14:anchorId="450CD5CD">
                <v:textbox inset="2.16pt,1.44pt,0,1.44pt">
                  <w:txbxContent>
                    <w:p w:rsidR="00C940CA" w:rsidP="00C940CA" w:rsidRDefault="00C940CA" w14:paraId="32916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 wp14:editId="590D9667" wp14:anchorId="0C8B5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1" name="Rectangle 7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5599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1" style="position:absolute;margin-left:210pt;margin-top:11pt;width:79pt;height:135pt;z-index:259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0Z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zSUOG6xSz/Q&#10;N+6GSZFzdTRSqtzf7NccYo/XnsIjXLKIyyx+0WDzF2WRpXh8unqslkQEFjc3m67GTgjcatZ1kxOE&#10;qV5vB4jpi/KW5AWjgFyKtfz4Labz0ZcjeC+zOb+fV2nZL0VN8+l280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4C7Rm7AQAATQMAAA4AAAAAAAAAAAAAAAAALgIAAGRycy9l&#10;Mm9Eb2MueG1sUEsBAi0AFAAGAAgAAAAhAHxi7xfbAAAACgEAAA8AAAAAAAAAAAAAAAAAFQQAAGRy&#10;cy9kb3ducmV2LnhtbFBLBQYAAAAABAAEAPMAAAAdBQAAAAA=&#10;" w14:anchorId="0C8B5A23">
                <v:textbox inset="2.16pt,1.44pt,0,1.44pt">
                  <w:txbxContent>
                    <w:p w:rsidR="00C940CA" w:rsidP="00C940CA" w:rsidRDefault="00C940CA" w14:paraId="255599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 wp14:editId="06B58878" wp14:anchorId="794FD5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2" name="Rectangle 7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ACD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2" style="position:absolute;margin-left:210pt;margin-top:11pt;width:79pt;height:135pt;z-index:259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sxt2c7oBAABNAwAADgAAAAAAAAAAAAAAAAAuAgAAZHJzL2Uy&#10;b0RvYy54bWxQSwECLQAUAAYACAAAACEAfGLvF9sAAAAKAQAADwAAAAAAAAAAAAAAAAAUBAAAZHJz&#10;L2Rvd25yZXYueG1sUEsFBgAAAAAEAAQA8wAAABwFAAAAAA==&#10;" w14:anchorId="794FD544">
                <v:textbox inset="2.16pt,1.44pt,0,1.44pt">
                  <w:txbxContent>
                    <w:p w:rsidR="00C940CA" w:rsidP="00C940CA" w:rsidRDefault="00C940CA" w14:paraId="0BACD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 wp14:editId="448F25AD" wp14:anchorId="7D4113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3" name="Rectangle 7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F013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3" style="position:absolute;margin-left:210pt;margin-top:11pt;width:79pt;height:135pt;z-index:259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PduQ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TTbdeUOG6xS9/R&#10;N+6GSZFLdTRSqtzf7NccYo/XnsIjXLOIyyx+0WDzF2WRpXh8vnmslkQEFrfrbVdjJwRuNZu6yQnC&#10;VC+3A8T0WXlL8oJRQC7FWn76GtPl6PMRvJfZXN7Pq7QclqKm+bC5kT14eUaROKXpAYOe/MyomEyg&#10;ZMbOMxp/HTkoSqYvDq1tN+/XLY5KSZqu7XCEoSRI+/C6yp0YPQ6TSEDJMYAZRiRc3i28sGdF2XW+&#10;8lC8zgv7l7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7HgPduQEAAE0DAAAOAAAAAAAAAAAAAAAAAC4CAABkcnMvZTJv&#10;RG9jLnhtbFBLAQItABQABgAIAAAAIQB8Yu8X2wAAAAoBAAAPAAAAAAAAAAAAAAAAABMEAABkcnMv&#10;ZG93bnJldi54bWxQSwUGAAAAAAQABADzAAAAGwUAAAAA&#10;" w14:anchorId="7D411352">
                <v:textbox inset="2.16pt,1.44pt,0,1.44pt">
                  <w:txbxContent>
                    <w:p w:rsidR="00C940CA" w:rsidP="00C940CA" w:rsidRDefault="00C940CA" w14:paraId="4F013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3232" behindDoc="0" locked="0" layoutInCell="1" allowOverlap="1" wp14:editId="596714D0" wp14:anchorId="42A545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4" name="Rectangle 7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0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4" style="position:absolute;margin-left:210pt;margin-top:11pt;width:79pt;height:135pt;z-index:259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p2uw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t7mlxHGLXfqB&#10;vnE3TIqcq6ORUuX+Zr/mEHu89hQe4ZJFXGbxiwabvyiLLMXj09VjtSQisLi52XQ1dkLgVrOum5wg&#10;TPV6O0BMX5S3JC8YBeRSrOXHbzGdj74cwXuZzfn9vErLfilqmo/r9oXs3ssTisQpTQ8Y9ORnRsVk&#10;AiUzdp7R+OvAQVEyfXVobbu+vW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XTqna7AQAATQMAAA4AAAAAAAAAAAAAAAAALgIAAGRycy9l&#10;Mm9Eb2MueG1sUEsBAi0AFAAGAAgAAAAhAHxi7xfbAAAACgEAAA8AAAAAAAAAAAAAAAAAFQQAAGRy&#10;cy9kb3ducmV2LnhtbFBLBQYAAAAABAAEAPMAAAAdBQAAAAA=&#10;" w14:anchorId="42A54579">
                <v:textbox inset="2.16pt,1.44pt,0,1.44pt">
                  <w:txbxContent>
                    <w:p w:rsidR="00C940CA" w:rsidP="00C940CA" w:rsidRDefault="00C940CA" w14:paraId="7A90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editId="3BD27759" wp14:anchorId="62965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5" name="Rectangle 7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4A6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5" style="position:absolute;margin-left:210pt;margin-top:11pt;width:79pt;height:135pt;z-index:259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3W39i7AQAATQMAAA4AAAAAAAAAAAAAAAAALgIAAGRycy9l&#10;Mm9Eb2MueG1sUEsBAi0AFAAGAAgAAAAhAHxi7xfbAAAACgEAAA8AAAAAAAAAAAAAAAAAFQQAAGRy&#10;cy9kb3ducmV2LnhtbFBLBQYAAAAABAAEAPMAAAAdBQAAAAA=&#10;" w14:anchorId="629651F1">
                <v:textbox inset="2.16pt,1.44pt,0,1.44pt">
                  <w:txbxContent>
                    <w:p w:rsidR="00C940CA" w:rsidP="00C940CA" w:rsidRDefault="00C940CA" w14:paraId="2E4A6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5280" behindDoc="0" locked="0" layoutInCell="1" allowOverlap="1" wp14:editId="7855D9B9" wp14:anchorId="143961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6" name="Rectangle 7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3368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6" style="position:absolute;margin-left:210pt;margin-top:11pt;width:79pt;height:135pt;z-index:259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n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1t7mjxHGLXfqO&#10;vnE3TIqcq6ORUuX+Zr/mEHu89hye4JJFXGbxiwabvyiLLMXj09VjtSQisLi52XQ1dkLgVrOum5wg&#10;TPV6O0BMn5W3JC8YBeRSrOXHrzGdj74cwXuZzfn9vErLfilqmo/r2xeyey9PKBKnND1i0JOfGRWT&#10;CZTM2HlG468DB0XJ9MWhte369qbFUSlJ07UdjjCUBGnv31a5E6PHYRIJKDkEMMOIhItJhRf2rCi7&#10;zFceird5Yf/6F+x+A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AEMae7AQAATQMAAA4AAAAAAAAAAAAAAAAALgIAAGRycy9l&#10;Mm9Eb2MueG1sUEsBAi0AFAAGAAgAAAAhAHxi7xfbAAAACgEAAA8AAAAAAAAAAAAAAAAAFQQAAGRy&#10;cy9kb3ducmV2LnhtbFBLBQYAAAAABAAEAPMAAAAdBQAAAAA=&#10;" w14:anchorId="14396149">
                <v:textbox inset="2.16pt,1.44pt,0,1.44pt">
                  <w:txbxContent>
                    <w:p w:rsidR="00C940CA" w:rsidP="00C940CA" w:rsidRDefault="00C940CA" w14:paraId="2C3368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6304" behindDoc="0" locked="0" layoutInCell="1" allowOverlap="1" wp14:editId="48F158C5" wp14:anchorId="108E9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7" name="Rectangle 7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D25A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7" style="position:absolute;margin-left:210pt;margin-top:11pt;width:79pt;height:135pt;z-index:259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BgBRAm7AQAATQMAAA4AAAAAAAAAAAAAAAAALgIAAGRycy9l&#10;Mm9Eb2MueG1sUEsBAi0AFAAGAAgAAAAhAHxi7xfbAAAACgEAAA8AAAAAAAAAAAAAAAAAFQQAAGRy&#10;cy9kb3ducmV2LnhtbFBLBQYAAAAABAAEAPMAAAAdBQAAAAA=&#10;" w14:anchorId="108E94DB">
                <v:textbox inset="2.16pt,1.44pt,0,1.44pt">
                  <w:txbxContent>
                    <w:p w:rsidR="00C940CA" w:rsidP="00C940CA" w:rsidRDefault="00C940CA" w14:paraId="34D25A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7328" behindDoc="0" locked="0" layoutInCell="1" allowOverlap="1" wp14:editId="5EAC66FA" wp14:anchorId="6DE754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8" name="Rectangle 7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16DE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8" style="position:absolute;margin-left:210pt;margin-top:11pt;width:79pt;height:135pt;z-index:259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N9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2CvHLfYpR/o&#10;G3fDpMi5OhopVe5v9msOscdrT+ERLlnEZRa/aLD5i7LIUjw+XT1WSyICi5ubTVdjJwRuNeu6yQnC&#10;VK+3A8T0RXlL8oJRQC7FWn78FtP56MsRvJfZnN/Pq7Tsl6Km+bS+fSG79/KEInFK0wMGPfmZUTGZ&#10;QMmMnWc0/jpwUJRMXx1a264/3rQ4KiVpurZDW6AkSHv/tsqdGD0Ok0hAySGAGUYkXEwqvLBnRdll&#10;vvJQvM0L+9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UITfboBAABNAwAADgAAAAAAAAAAAAAAAAAuAgAAZHJzL2Uy&#10;b0RvYy54bWxQSwECLQAUAAYACAAAACEAfGLvF9sAAAAKAQAADwAAAAAAAAAAAAAAAAAUBAAAZHJz&#10;L2Rvd25yZXYueG1sUEsFBgAAAAAEAAQA8wAAABwFAAAAAA==&#10;" w14:anchorId="6DE754C8">
                <v:textbox inset="2.16pt,1.44pt,0,1.44pt">
                  <w:txbxContent>
                    <w:p w:rsidR="00C940CA" w:rsidP="00C940CA" w:rsidRDefault="00C940CA" w14:paraId="6B16DE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editId="2F471968" wp14:anchorId="16F77B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9" name="Rectangle 7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51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9" style="position:absolute;margin-left:210pt;margin-top:11pt;width:79pt;height:135pt;z-index:259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FHZtO7AQAATQMAAA4AAAAAAAAAAAAAAAAALgIAAGRycy9l&#10;Mm9Eb2MueG1sUEsBAi0AFAAGAAgAAAAhAHxi7xfbAAAACgEAAA8AAAAAAAAAAAAAAAAAFQQAAGRy&#10;cy9kb3ducmV2LnhtbFBLBQYAAAAABAAEAPMAAAAdBQAAAAA=&#10;" w14:anchorId="16F77B6F">
                <v:textbox inset="2.16pt,1.44pt,0,1.44pt">
                  <w:txbxContent>
                    <w:p w:rsidR="00C940CA" w:rsidP="00C940CA" w:rsidRDefault="00C940CA" w14:paraId="6B51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29376" behindDoc="0" locked="0" layoutInCell="1" allowOverlap="1" wp14:editId="6EB96AC3" wp14:anchorId="55A67A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0" name="Rectangle 7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D84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0" style="position:absolute;margin-left:210pt;margin-top:11pt;width:79pt;height:159pt;z-index:259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Joa+h26AQAATQMAAA4AAAAAAAAAAAAAAAAALgIAAGRycy9l&#10;Mm9Eb2MueG1sUEsBAi0AFAAGAAgAAAAhAGP+2GLcAAAACgEAAA8AAAAAAAAAAAAAAAAAFAQAAGRy&#10;cy9kb3ducmV2LnhtbFBLBQYAAAAABAAEAPMAAAAdBQAAAAA=&#10;" w14:anchorId="55A67A94">
                <v:textbox inset="2.16pt,1.44pt,0,1.44pt">
                  <w:txbxContent>
                    <w:p w:rsidR="00C940CA" w:rsidP="00C940CA" w:rsidRDefault="00C940CA" w14:paraId="29D84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0400" behindDoc="0" locked="0" layoutInCell="1" allowOverlap="1" wp14:editId="23250F9D" wp14:anchorId="5A41A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1" name="Rectangle 7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D2B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1" style="position:absolute;margin-left:210pt;margin-top:11pt;width:79pt;height:159pt;z-index:259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+zug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pc1w0ljlvs0m/0&#10;jbt+VORUHYyUKvc3+zWF2OG1x/AA5yziMoufNdj8RVlkLh4fLx6rORGBxfXVelVjJwRu5QZeY4Iw&#10;1dvtADF9V96SvGAUkEuxlh9+xnQ6+noE72U2p/fzKs27uahpvi3Xr2R3Xh5RJE5pusegRz8xKkYT&#10;KJmw84zGlz0HRcn4w6G17fLrVYujUpJm1a5w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NIfj7O6AQAATQMAAA4AAAAAAAAAAAAAAAAALgIAAGRycy9l&#10;Mm9Eb2MueG1sUEsBAi0AFAAGAAgAAAAhAGP+2GLcAAAACgEAAA8AAAAAAAAAAAAAAAAAFAQAAGRy&#10;cy9kb3ducmV2LnhtbFBLBQYAAAAABAAEAPMAAAAdBQAAAAA=&#10;" w14:anchorId="5A41A35D">
                <v:textbox inset="2.16pt,1.44pt,0,1.44pt">
                  <w:txbxContent>
                    <w:p w:rsidR="00C940CA" w:rsidP="00C940CA" w:rsidRDefault="00C940CA" w14:paraId="0F4D2B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1424" behindDoc="0" locked="0" layoutInCell="1" allowOverlap="1" wp14:editId="7DBAE4A1" wp14:anchorId="5FD4B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2" name="Rectangle 7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8842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2" style="position:absolute;margin-left:210pt;margin-top:11pt;width:79pt;height:159pt;z-index:259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64ugEAAE0DAAAOAAAAZHJzL2Uyb0RvYy54bWysU9uO0zAQfUfiHyy/06RZ2E2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N5t2o4Szx126Rv6&#10;xv1oFTlXJyOlKv0tfs0xDXjtOT7BJUu4LOIXDa58URZZqsenq8dqyURgcXOz6VvshMCt0sBbTBCm&#10;ebkdIeVPKjhSFowCcqnW8uOXlM9Hfx/Be4XN+f2yyst+qWrWH/qKW4r7IE8oEqc0P2LQNsyMCmsi&#10;JTN2ntH088BBUWI/e7S2u3t/g07kmqz7rscRhpog7f3rKvdiCjhMIgMlhwhmnJBwNanywp5VZZf5&#10;KkPxOq/sX/6C3S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34rri6AQAATQMAAA4AAAAAAAAAAAAAAAAALgIAAGRycy9l&#10;Mm9Eb2MueG1sUEsBAi0AFAAGAAgAAAAhAGP+2GLcAAAACgEAAA8AAAAAAAAAAAAAAAAAFAQAAGRy&#10;cy9kb3ducmV2LnhtbFBLBQYAAAAABAAEAPMAAAAdBQAAAAA=&#10;" w14:anchorId="5FD4B1EE">
                <v:textbox inset="2.16pt,1.44pt,0,1.44pt">
                  <w:txbxContent>
                    <w:p w:rsidR="00C940CA" w:rsidP="00C940CA" w:rsidRDefault="00C940CA" w14:paraId="308842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2448" behindDoc="0" locked="0" layoutInCell="1" allowOverlap="1" wp14:editId="4672731F" wp14:anchorId="05E1E7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3" name="Rectangle 7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687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3" style="position:absolute;margin-left:210pt;margin-top:11pt;width:79pt;height:159pt;z-index:259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X92xa6AQAATQMAAA4AAAAAAAAAAAAAAAAALgIAAGRycy9l&#10;Mm9Eb2MueG1sUEsBAi0AFAAGAAgAAAAhAGP+2GLcAAAACgEAAA8AAAAAAAAAAAAAAAAAFAQAAGRy&#10;cy9kb3ducmV2LnhtbFBLBQYAAAAABAAEAPMAAAAdBQAAAAA=&#10;" w14:anchorId="05E1E748">
                <v:textbox inset="2.16pt,1.44pt,0,1.44pt">
                  <w:txbxContent>
                    <w:p w:rsidR="00C940CA" w:rsidP="00C940CA" w:rsidRDefault="00C940CA" w14:paraId="38687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editId="264836C4" wp14:anchorId="2FB74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4" name="Rectangle 7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5EC9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4" style="position:absolute;margin-left:210pt;margin-top:11pt;width:79pt;height:159pt;z-index:259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Pswcr26AQAATQMAAA4AAAAAAAAAAAAAAAAALgIAAGRycy9l&#10;Mm9Eb2MueG1sUEsBAi0AFAAGAAgAAAAhAGP+2GLcAAAACgEAAA8AAAAAAAAAAAAAAAAAFAQAAGRy&#10;cy9kb3ducmV2LnhtbFBLBQYAAAAABAAEAPMAAAAdBQAAAAA=&#10;" w14:anchorId="2FB74E6B">
                <v:textbox inset="2.16pt,1.44pt,0,1.44pt">
                  <w:txbxContent>
                    <w:p w:rsidR="00C940CA" w:rsidP="00C940CA" w:rsidRDefault="00C940CA" w14:paraId="165EC9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4496" behindDoc="0" locked="0" layoutInCell="1" allowOverlap="1" wp14:editId="610AB09D" wp14:anchorId="3B69B3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5" name="Rectangle 7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3EB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5" style="position:absolute;margin-left:210pt;margin-top:11pt;width:79pt;height:159pt;z-index:259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LM1BxO6AQAATQMAAA4AAAAAAAAAAAAAAAAALgIAAGRycy9l&#10;Mm9Eb2MueG1sUEsBAi0AFAAGAAgAAAAhAGP+2GLcAAAACgEAAA8AAAAAAAAAAAAAAAAAFAQAAGRy&#10;cy9kb3ducmV2LnhtbFBLBQYAAAAABAAEAPMAAAAdBQAAAAA=&#10;" w14:anchorId="3B69B327">
                <v:textbox inset="2.16pt,1.44pt,0,1.44pt">
                  <w:txbxContent>
                    <w:p w:rsidR="00C940CA" w:rsidP="00C940CA" w:rsidRDefault="00C940CA" w14:paraId="723EB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5520" behindDoc="0" locked="0" layoutInCell="1" allowOverlap="1" wp14:editId="4585F5B1" wp14:anchorId="72266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6" name="Rectangle 7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861B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6" style="position:absolute;margin-left:210pt;margin-top:11pt;width:79pt;height:162pt;z-index:259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Gr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/qWEsctdukn&#10;+sbdYCQ5V0fd9zL3N/s1hdjhtafwCJcs4jKLnxXY/EVZZC4en64eyzkRgcXNzaatsRMCt5p6tVpj&#10;gjDV6+0AMX2V3pK8YBSQS7GWH7/HdD76cgTvZTbn9/Mqzfu5qFl+bl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HDRq7wBAABNAwAADgAAAAAAAAAAAAAAAAAuAgAAZHJz&#10;L2Uyb0RvYy54bWxQSwECLQAUAAYACAAAACEAtmP75twAAAAKAQAADwAAAAAAAAAAAAAAAAAWBAAA&#10;ZHJzL2Rvd25yZXYueG1sUEsFBgAAAAAEAAQA8wAAAB8FAAAAAA==&#10;" w14:anchorId="722661E1">
                <v:textbox inset="2.16pt,1.44pt,0,1.44pt">
                  <w:txbxContent>
                    <w:p w:rsidR="00C940CA" w:rsidP="00C940CA" w:rsidRDefault="00C940CA" w14:paraId="6F861B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 wp14:editId="1569CDE0" wp14:anchorId="3F2F52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7" name="Rectangle 7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D4E5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7" style="position:absolute;margin-left:210pt;margin-top:11pt;width:79pt;height:162pt;z-index:259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QFvAEAAE0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N/WaEsctdukn&#10;+sbdYCQ5V0fd9zL3N/s1hdjhtafwCJcs4jKLnxXY/EVZZC4en64eyzkRgcXNzaatsRMCt5p6tVpj&#10;gjDV6+0AMX2V3pK8YBSQS7GWH7/HdD76cgTvZTbn9/Mqzfu5qFnetr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HWkBbwBAABNAwAADgAAAAAAAAAAAAAAAAAuAgAAZHJz&#10;L2Uyb0RvYy54bWxQSwECLQAUAAYACAAAACEAtmP75twAAAAKAQAADwAAAAAAAAAAAAAAAAAWBAAA&#10;ZHJzL2Rvd25yZXYueG1sUEsFBgAAAAAEAAQA8wAAAB8FAAAAAA==&#10;" w14:anchorId="3F2F5201">
                <v:textbox inset="2.16pt,1.44pt,0,1.44pt">
                  <w:txbxContent>
                    <w:p w:rsidR="00C940CA" w:rsidP="00C940CA" w:rsidRDefault="00C940CA" w14:paraId="6AD4E5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7568" behindDoc="0" locked="0" layoutInCell="1" allowOverlap="1" wp14:editId="3C72F858" wp14:anchorId="170BD8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8" name="Rectangle 7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B398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8" style="position:absolute;margin-left:210pt;margin-top:11pt;width:79pt;height:162pt;z-index:259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Nx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xp75bjFLv1E&#10;37gbjCTn6qj7Xub+Zr+mEDu89hQe4ZJFXGbxswKbvyiLzMXj09VjOScisLi52bQ1dkLgVlOvVmtM&#10;EKZ6vR0gpq/SW5IXjAJyKdby4/eYzkdfjuC9zOb8fl6leT8XNcvP7e0L2b3vTygSpzQ9YFDGT4wK&#10;owMlE3ae0fj7wEFSYr45tLZZr24aHJWSLNumRVug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hNvNxuwEAAE0DAAAOAAAAAAAAAAAAAAAAAC4CAABkcnMv&#10;ZTJvRG9jLnhtbFBLAQItABQABgAIAAAAIQC2Y/vm3AAAAAoBAAAPAAAAAAAAAAAAAAAAABUEAABk&#10;cnMvZG93bnJldi54bWxQSwUGAAAAAAQABADzAAAAHgUAAAAA&#10;" w14:anchorId="170BD83A">
                <v:textbox inset="2.16pt,1.44pt,0,1.44pt">
                  <w:txbxContent>
                    <w:p w:rsidR="00C940CA" w:rsidP="00C940CA" w:rsidRDefault="00C940CA" w14:paraId="64B398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8592" behindDoc="0" locked="0" layoutInCell="1" allowOverlap="1" wp14:editId="3156883C" wp14:anchorId="21AE28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09" name="Rectangle 7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307F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9" style="position:absolute;margin-left:210pt;margin-top:11pt;width:79pt;height:135pt;z-index:259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U28ocdxil36i&#10;b9wNkyLn6mikVLm/2a85xB6vPYYHuGQRl1n8osHmL8oiS/H4dPVYLYkILG5uNl2NnRC41azrJicI&#10;U73cDhDTV+UtyQtGAbkUa/nxe0zno89H8F5mc34/r9KyX4qa5lO3fia79/KEInFK0z0GPfmZUTGZ&#10;QMmMnWc0/j5wUJRM3xxa264/3rQ4KiVpurbDEYaSIO396yp3YvQ4TCIBJYcAZhiRcDGp8MKeFWWX&#10;+cpD8Tov7F/+gt0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Hix267AQAATQMAAA4AAAAAAAAAAAAAAAAALgIAAGRycy9l&#10;Mm9Eb2MueG1sUEsBAi0AFAAGAAgAAAAhAHxi7xfbAAAACgEAAA8AAAAAAAAAAAAAAAAAFQQAAGRy&#10;cy9kb3ducmV2LnhtbFBLBQYAAAAABAAEAPMAAAAdBQAAAAA=&#10;" w14:anchorId="21AE288E">
                <v:textbox inset="2.16pt,1.44pt,0,1.44pt">
                  <w:txbxContent>
                    <w:p w:rsidR="00C940CA" w:rsidP="00C940CA" w:rsidRDefault="00C940CA" w14:paraId="5D307F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39616" behindDoc="0" locked="0" layoutInCell="1" allowOverlap="1" wp14:editId="436ECEE4" wp14:anchorId="5FB525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0" name="Rectangle 7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4EB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0" style="position:absolute;margin-left:210pt;margin-top:11pt;width:79pt;height:135pt;z-index:259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ByuQ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6BBjlvs0k/0&#10;jbthUuRcHY2UKvc3+zWH2OO1x/AAlyziMotfNNj8RVlkKR6frh6rJRGBxc3NpqvxIYFbzbpucoIw&#10;1cvtADF9Vd6SvGAUkEuxlh+/x3Q++nwE72U25/fzKi37pahpPnXdM9m9lycUiVOa7jHoyc+MiskE&#10;SmbsPKPx94GDomT65tDadv3xpsVRKUnTtQhEoCRIe/+6yp0YPQ6TSEDJIYAZRiRcTCq8sGdF2WW+&#10;8lC8zgv7l79g9w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RHpByuQEAAE0DAAAOAAAAAAAAAAAAAAAAAC4CAABkcnMvZTJv&#10;RG9jLnhtbFBLAQItABQABgAIAAAAIQB8Yu8X2wAAAAoBAAAPAAAAAAAAAAAAAAAAABMEAABkcnMv&#10;ZG93bnJldi54bWxQSwUGAAAAAAQABADzAAAAGwUAAAAA&#10;" w14:anchorId="5FB5258F">
                <v:textbox inset="2.16pt,1.44pt,0,1.44pt">
                  <w:txbxContent>
                    <w:p w:rsidR="00C940CA" w:rsidP="00C940CA" w:rsidRDefault="00C940CA" w14:paraId="3CA4EB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0640" behindDoc="0" locked="0" layoutInCell="1" allowOverlap="1" wp14:editId="6A0ACB38" wp14:anchorId="0D03E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1" name="Rectangle 7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9F05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1" style="position:absolute;margin-left:210pt;margin-top:11pt;width:79pt;height:135pt;z-index:259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Xc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zSUOG6xSz/R&#10;N+6GSZFzdTRSqtzf7NccYo/XHsMDXLKIyyx+0WDzF2WRpXh8unqslkQEFjc3m67GTgjcatZ1kxOE&#10;qV5uB4jpq/KW5AWjgFyKtfz4Pabz0ecjeC+zOb+fV2nZL0VN86nbPJPde3lCkTil6R6DnvzMqJhM&#10;oGTGzjMafx84KEqmbw6tbdcfb1oclZI0XdvhCENJkPb+dZU7MXocJpGAkkMAM4xIuJhUeGHPirLL&#10;fOWheJ0X9i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Nkb5dy7AQAATQMAAA4AAAAAAAAAAAAAAAAALgIAAGRycy9l&#10;Mm9Eb2MueG1sUEsBAi0AFAAGAAgAAAAhAHxi7xfbAAAACgEAAA8AAAAAAAAAAAAAAAAAFQQAAGRy&#10;cy9kb3ducmV2LnhtbFBLBQYAAAAABAAEAPMAAAAdBQAAAAA=&#10;" w14:anchorId="0D03E8E8">
                <v:textbox inset="2.16pt,1.44pt,0,1.44pt">
                  <w:txbxContent>
                    <w:p w:rsidR="00C940CA" w:rsidP="00C940CA" w:rsidRDefault="00C940CA" w14:paraId="199F05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1664" behindDoc="0" locked="0" layoutInCell="1" allowOverlap="1" wp14:editId="4BAA9F77" wp14:anchorId="3B231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2" name="Rectangle 7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FCCA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2" style="position:absolute;margin-left:210pt;margin-top:11pt;width:79pt;height:162pt;z-index:259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0z8HuwEAAE0DAAAOAAAAAAAAAAAAAAAAAC4CAABkcnMv&#10;ZTJvRG9jLnhtbFBLAQItABQABgAIAAAAIQC2Y/vm3AAAAAoBAAAPAAAAAAAAAAAAAAAAABUEAABk&#10;cnMvZG93bnJldi54bWxQSwUGAAAAAAQABADzAAAAHgUAAAAA&#10;" w14:anchorId="3B23135D">
                <v:textbox inset="2.16pt,1.44pt,0,1.44pt">
                  <w:txbxContent>
                    <w:p w:rsidR="00C940CA" w:rsidP="00C940CA" w:rsidRDefault="00C940CA" w14:paraId="44FCCA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editId="05A2A18A" wp14:anchorId="6BB479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3" name="Rectangle 7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23C4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3" style="position:absolute;margin-left:210pt;margin-top:11pt;width:79pt;height:162pt;z-index:259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TWSqm6AQAATQMAAA4AAAAAAAAAAAAAAAAALgIAAGRycy9l&#10;Mm9Eb2MueG1sUEsBAi0AFAAGAAgAAAAhALZj++bcAAAACgEAAA8AAAAAAAAAAAAAAAAAFAQAAGRy&#10;cy9kb3ducmV2LnhtbFBLBQYAAAAABAAEAPMAAAAdBQAAAAA=&#10;" w14:anchorId="6BB47969">
                <v:textbox inset="2.16pt,1.44pt,0,1.44pt">
                  <w:txbxContent>
                    <w:p w:rsidR="00C940CA" w:rsidP="00C940CA" w:rsidRDefault="00C940CA" w14:paraId="1723C4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3712" behindDoc="0" locked="0" layoutInCell="1" allowOverlap="1" wp14:editId="09DE39D4" wp14:anchorId="4B1BF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4" name="Rectangle 7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734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4" style="position:absolute;margin-left:210pt;margin-top:11pt;width:79pt;height:60pt;z-index:259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madBrsBAABMAwAADgAAAAAAAAAAAAAAAAAuAgAAZHJzL2Uy&#10;b0RvYy54bWxQSwECLQAUAAYACAAAACEAb0FGhtoAAAAKAQAADwAAAAAAAAAAAAAAAAAVBAAAZHJz&#10;L2Rvd25yZXYueG1sUEsFBgAAAAAEAAQA8wAAABwFAAAAAA==&#10;" w14:anchorId="4B1BF04B">
                <v:textbox inset="2.16pt,1.44pt,0,1.44pt">
                  <w:txbxContent>
                    <w:p w:rsidR="00C940CA" w:rsidP="00C940CA" w:rsidRDefault="00C940CA" w14:paraId="37734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4736" behindDoc="0" locked="0" layoutInCell="1" allowOverlap="1" wp14:editId="6890647F" wp14:anchorId="2D5D1F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5" name="Rectangle 7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0402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5" style="position:absolute;margin-left:210pt;margin-top:11pt;width:79pt;height:60pt;z-index:259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uJp7bsBAABMAwAADgAAAAAAAAAAAAAAAAAuAgAAZHJzL2Uy&#10;b0RvYy54bWxQSwECLQAUAAYACAAAACEAb0FGhtoAAAAKAQAADwAAAAAAAAAAAAAAAAAVBAAAZHJz&#10;L2Rvd25yZXYueG1sUEsFBgAAAAAEAAQA8wAAABwFAAAAAA==&#10;" w14:anchorId="2D5D1F8E">
                <v:textbox inset="2.16pt,1.44pt,0,1.44pt">
                  <w:txbxContent>
                    <w:p w:rsidR="00C940CA" w:rsidP="00C940CA" w:rsidRDefault="00C940CA" w14:paraId="6C0402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5760" behindDoc="0" locked="0" layoutInCell="1" allowOverlap="1" wp14:editId="05F1495A" wp14:anchorId="066C5B2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6" name="Rectangle 7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DE19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6" style="position:absolute;margin-left:210pt;margin-top:11pt;width:79pt;height:60pt;z-index:259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7MFXLsBAABMAwAADgAAAAAAAAAAAAAAAAAuAgAAZHJzL2Uy&#10;b0RvYy54bWxQSwECLQAUAAYACAAAACEAb0FGhtoAAAAKAQAADwAAAAAAAAAAAAAAAAAVBAAAZHJz&#10;L2Rvd25yZXYueG1sUEsFBgAAAAAEAAQA8wAAABwFAAAAAA==&#10;" w14:anchorId="066C5B25">
                <v:textbox inset="2.16pt,1.44pt,0,1.44pt">
                  <w:txbxContent>
                    <w:p w:rsidR="00C940CA" w:rsidP="00C940CA" w:rsidRDefault="00C940CA" w14:paraId="0CDE19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6784" behindDoc="0" locked="0" layoutInCell="1" allowOverlap="1" wp14:editId="195EFE0F" wp14:anchorId="1497A9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7" name="Rectangle 7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D084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7" style="position:absolute;margin-left:210pt;margin-top:11pt;width:79pt;height:60pt;z-index:259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C838be8AQAATAMAAA4AAAAAAAAAAAAAAAAALgIAAGRycy9l&#10;Mm9Eb2MueG1sUEsBAi0AFAAGAAgAAAAhAG9BRobaAAAACgEAAA8AAAAAAAAAAAAAAAAAFgQAAGRy&#10;cy9kb3ducmV2LnhtbFBLBQYAAAAABAAEAPMAAAAdBQAAAAA=&#10;" w14:anchorId="1497A9EF">
                <v:textbox inset="2.16pt,1.44pt,0,1.44pt">
                  <w:txbxContent>
                    <w:p w:rsidR="00C940CA" w:rsidP="00C940CA" w:rsidRDefault="00C940CA" w14:paraId="31D084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7808" behindDoc="0" locked="0" layoutInCell="1" allowOverlap="1" wp14:editId="373B270C" wp14:anchorId="6C453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8" name="Rectangle 7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3A7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8" style="position:absolute;margin-left:210pt;margin-top:11pt;width:79pt;height:60pt;z-index:259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yBuwEAAEw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aiqcleMWp/QL&#10;deOuGxQ5ZXsjpZrnO+s1hthi2XN4gnMU0Z3JTxrs/EVaZMoaHy8aqykRgclm2axLnITAo9VVs0Qf&#10;uxRvxQFi+qG8JbPDKCCUrCw/PMR0uvp6BetmMKfnZy9NuymTqa6bm1esOy+PyBGXND2i0YMfGRWD&#10;CZSMOHhG4589B0XJcO9Q2Xp1taxxU3JQres1qgI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PfMgbsBAABMAwAADgAAAAAAAAAAAAAAAAAuAgAAZHJzL2Uy&#10;b0RvYy54bWxQSwECLQAUAAYACAAAACEAb0FGhtoAAAAKAQAADwAAAAAAAAAAAAAAAAAVBAAAZHJz&#10;L2Rvd25yZXYueG1sUEsFBgAAAAAEAAQA8wAAABwFAAAAAA==&#10;" w14:anchorId="6C453CD2">
                <v:textbox inset="2.16pt,1.44pt,0,1.44pt">
                  <w:txbxContent>
                    <w:p w:rsidR="00C940CA" w:rsidP="00C940CA" w:rsidRDefault="00C940CA" w14:paraId="4B3A7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8832" behindDoc="0" locked="0" layoutInCell="1" allowOverlap="1" wp14:editId="3ADD8A84" wp14:anchorId="7355BA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9" name="Rectangle 7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43F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9" style="position:absolute;margin-left:210pt;margin-top:11pt;width:79pt;height:60pt;z-index:259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HM4arsBAABMAwAADgAAAAAAAAAAAAAAAAAuAgAAZHJzL2Uy&#10;b0RvYy54bWxQSwECLQAUAAYACAAAACEAb0FGhtoAAAAKAQAADwAAAAAAAAAAAAAAAAAVBAAAZHJz&#10;L2Rvd25yZXYueG1sUEsFBgAAAAAEAAQA8wAAABwFAAAAAA==&#10;" w14:anchorId="7355BA6B">
                <v:textbox inset="2.16pt,1.44pt,0,1.44pt">
                  <w:txbxContent>
                    <w:p w:rsidR="00C940CA" w:rsidP="00C940CA" w:rsidRDefault="00C940CA" w14:paraId="65943F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49856" behindDoc="0" locked="0" layoutInCell="1" allowOverlap="1" wp14:editId="08B9ABB3" wp14:anchorId="6017B6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0" name="Rectangle 7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05A0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0" style="position:absolute;margin-left:210pt;margin-top:11pt;width:79pt;height:60pt;z-index:259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LZ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02FAllmcEp/&#10;UDdmBy3IKTuqvhdpvkmvyYcWyx79A5yjgG4iP0sw6Yu0yJw1Pl40FnMkHJPNqqlLfIjj0fqqWaGP&#10;XYrXYg8h/hTOkOR0FBBKVpYdfod4uvpyBesSmNPzyYvzbs5kltdN/YJ15/ojcsQljfdopHZTR7lW&#10;npIJB9/R8HfPQFCif1lUtlpfrSrclBws66rGDYYcIOrd2yyzfHS4SzwCJXsPahgRcNYo48KRZWbn&#10;9Uo78TbO6F9/gu0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CjC2bsBAABMAwAADgAAAAAAAAAAAAAAAAAuAgAAZHJzL2Uy&#10;b0RvYy54bWxQSwECLQAUAAYACAAAACEAb0FGhtoAAAAKAQAADwAAAAAAAAAAAAAAAAAVBAAAZHJz&#10;L2Rvd25yZXYueG1sUEsFBgAAAAAEAAQA8wAAABwFAAAAAA==&#10;" w14:anchorId="6017B64E">
                <v:textbox inset="2.16pt,1.44pt,0,1.44pt">
                  <w:txbxContent>
                    <w:p w:rsidR="00C940CA" w:rsidP="00C940CA" w:rsidRDefault="00C940CA" w14:paraId="4105A0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0880" behindDoc="0" locked="0" layoutInCell="1" allowOverlap="1" wp14:editId="5A434211" wp14:anchorId="55FCB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1" name="Rectangle 7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6E7D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1" style="position:absolute;margin-left:210pt;margin-top:11pt;width:79pt;height:60pt;z-index:259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7Kw2MrsBAABMAwAADgAAAAAAAAAAAAAAAAAuAgAAZHJzL2Uy&#10;b0RvYy54bWxQSwECLQAUAAYACAAAACEAb0FGhtoAAAAKAQAADwAAAAAAAAAAAAAAAAAVBAAAZHJz&#10;L2Rvd25yZXYueG1sUEsFBgAAAAAEAAQA8wAAABwFAAAAAA==&#10;" w14:anchorId="55FCB1F1">
                <v:textbox inset="2.16pt,1.44pt,0,1.44pt">
                  <w:txbxContent>
                    <w:p w:rsidR="00C940CA" w:rsidP="00C940CA" w:rsidRDefault="00C940CA" w14:paraId="436E7D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editId="7E3840C7" wp14:anchorId="614A66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2" name="Rectangle 7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E133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2" style="position:absolute;margin-left:210pt;margin-top:11pt;width:79pt;height:60pt;z-index:259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EcugEAAEw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t01DieMWu/SC&#10;vnHXDYrM1d5IqXJ/s19jiC1eew3PcMkiLrP4SYPNX5RFpuLx+eqxmhIRWNyutpsaOyFwa32zXeEa&#10;Uar3ywFi+qa8JXnBKCCV4iw/PcQ0H/19BO9lMvPzeZWmw1TELG9n3Fw8eHlGjTik6QmDHvzIqBhM&#10;oGTExjMafx05KEqG7w6dbdY3KzQilWS5aTY4wVASZH34WOVO9B5nSSSg5BjAdD0SLh4VXtiyouwy&#10;XnkmPua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PEnEcugEAAEwDAAAOAAAAAAAAAAAAAAAAAC4CAABkcnMvZTJv&#10;RG9jLnhtbFBLAQItABQABgAIAAAAIQBvQUaG2gAAAAoBAAAPAAAAAAAAAAAAAAAAABQEAABkcnMv&#10;ZG93bnJldi54bWxQSwUGAAAAAAQABADzAAAAGwUAAAAA&#10;" w14:anchorId="614A6602">
                <v:textbox inset="2.16pt,1.44pt,0,1.44pt">
                  <w:txbxContent>
                    <w:p w:rsidR="00C940CA" w:rsidP="00C940CA" w:rsidRDefault="00C940CA" w14:paraId="55E133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2928" behindDoc="0" locked="0" layoutInCell="1" allowOverlap="1" wp14:editId="32C94BFA" wp14:anchorId="4F19FB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3" name="Rectangle 7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A28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3" style="position:absolute;margin-left:210pt;margin-top:11pt;width:79pt;height:60pt;z-index:259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X3ugEAAEw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t92KEs8dTukb&#10;6sb9YBW5ZEcjpSrzLXpNMfVY9hKf4RoldAv5WYMrX6RF5qrx+aaxmjMRmNyutpsWJyHwaH23XaGP&#10;XZrX4ggpf1LBkeIwCgilKstPX1K+XP19BesKmMvzxcvzYa5klvftDeshyDNyxCXNT2i0DROjwppI&#10;yYSDZzT9PHJQlNjPHpXt1nerDjelBstNt8ENhhog6sPbLPdiDLhLIgMlxwhmGBFwfbfiwpFVZtf1&#10;KjvxNq7oX3+C/S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loX3ugEAAEwDAAAOAAAAAAAAAAAAAAAAAC4CAABkcnMvZTJv&#10;RG9jLnhtbFBLAQItABQABgAIAAAAIQBvQUaG2gAAAAoBAAAPAAAAAAAAAAAAAAAAABQEAABkcnMv&#10;ZG93bnJldi54bWxQSwUGAAAAAAQABADzAAAAGwUAAAAA&#10;" w14:anchorId="4F19FB44">
                <v:textbox inset="2.16pt,1.44pt,0,1.44pt">
                  <w:txbxContent>
                    <w:p w:rsidR="00C940CA" w:rsidP="00C940CA" w:rsidRDefault="00C940CA" w14:paraId="59A28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3952" behindDoc="0" locked="0" layoutInCell="1" allowOverlap="1" wp14:editId="62AD1B1D" wp14:anchorId="6F747B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4" name="Rectangle 7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7775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4" style="position:absolute;margin-left:210pt;margin-top:11pt;width:79pt;height:60pt;z-index:259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lf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pllS4rnDKf1G&#10;3bjvrCLnbG+kVNN8J72GmFose4qPcIkSuhP5UYObvkiLjEXj01VjNWYiMLlZbNY1TkLg0Wq5WaCP&#10;Xar34ggp/1DBkclhFBBKUZYff6V8vvp2BesmMOfnJy+P+7GQmd/UzRvWfZAn5IhLmh/QaBsGRoU1&#10;kZIBB89o+nPgoCixPz0q26yWiwY3pQTzdbPGDYYSIOr9xyz3og+4SyIDJYcIpusRcNGo4MKRFWaX&#10;9Zp24mNc0L//BL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NrZX7sBAABMAwAADgAAAAAAAAAAAAAAAAAuAgAAZHJzL2Uy&#10;b0RvYy54bWxQSwECLQAUAAYACAAAACEAb0FGhtoAAAAKAQAADwAAAAAAAAAAAAAAAAAVBAAAZHJz&#10;L2Rvd25yZXYueG1sUEsFBgAAAAAEAAQA8wAAABwFAAAAAA==&#10;" w14:anchorId="6F747B5A">
                <v:textbox inset="2.16pt,1.44pt,0,1.44pt">
                  <w:txbxContent>
                    <w:p w:rsidR="00C940CA" w:rsidP="00C940CA" w:rsidRDefault="00C940CA" w14:paraId="5E7775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4976" behindDoc="0" locked="0" layoutInCell="1" allowOverlap="1" wp14:editId="6A350AD2" wp14:anchorId="25F605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5" name="Rectangle 7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C0D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5" style="position:absolute;margin-left:210pt;margin-top:11pt;width:79pt;height:60pt;z-index:259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20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1cU+K4xSn9&#10;Qt24640kp+ygu07m+Wa9xhBbLHsOT3COIrqZ/KTA5i/SIlPR+HjRWE6JCEyuF+tVjZMQeLS8Wi/Q&#10;xy7VW3GAmH5Ib0l2GAWEUpTlh4eYTldfr2BdBnN6Pntp2k2FzPymXrx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4ttLsBAABMAwAADgAAAAAAAAAAAAAAAAAuAgAAZHJzL2Uy&#10;b0RvYy54bWxQSwECLQAUAAYACAAAACEAb0FGhtoAAAAKAQAADwAAAAAAAAAAAAAAAAAVBAAAZHJz&#10;L2Rvd25yZXYueG1sUEsFBgAAAAAEAAQA8wAAABwFAAAAAA==&#10;" w14:anchorId="25F60546">
                <v:textbox inset="2.16pt,1.44pt,0,1.44pt">
                  <w:txbxContent>
                    <w:p w:rsidR="00C940CA" w:rsidP="00C940CA" w:rsidRDefault="00C940CA" w14:paraId="6F2C0D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editId="12AE8D06" wp14:anchorId="0FED03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6" name="Rectangle 7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D23E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6" style="position:absolute;margin-left:210pt;margin-top:11pt;width:79pt;height:60pt;z-index:259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EF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bVaUeO5wSj9R&#10;N+47q8gl2xsp1TTfSa8hphbLnuMTXKOE7kR+1OCmL9IiY9H4fNNYjZkITG4X202NkxB4tF5uF+hj&#10;l+qtOELKX1VwZHIYBYRSlOWn7ylfrr5ewboJzOX5ycvjYSxk5qt6+Yr1EOQZOeKS5kc02oaBUWFN&#10;pGTAwTOafh85KErsN4/KNuvlosFNKcF802xwg6EEiPrwPsu96APukshAyTGC6XoEXDQquHBkhdl1&#10;vaadeB8X9G8/wf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9BBbsBAABMAwAADgAAAAAAAAAAAAAAAAAuAgAAZHJzL2Uy&#10;b0RvYy54bWxQSwECLQAUAAYACAAAACEAb0FGhtoAAAAKAQAADwAAAAAAAAAAAAAAAAAVBAAAZHJz&#10;L2Rvd25yZXYueG1sUEsFBgAAAAAEAAQA8wAAABwFAAAAAA==&#10;" w14:anchorId="0FED0391">
                <v:textbox inset="2.16pt,1.44pt,0,1.44pt">
                  <w:txbxContent>
                    <w:p w:rsidR="00C940CA" w:rsidP="00C940CA" w:rsidRDefault="00C940CA" w14:paraId="02D23E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7024" behindDoc="0" locked="0" layoutInCell="1" allowOverlap="1" wp14:editId="2F235204" wp14:anchorId="4D64CD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7" name="Rectangle 7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F0E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7" style="position:absolute;margin-left:210pt;margin-top:11pt;width:79pt;height:60pt;z-index:259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Xu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0sKXHc4pR+&#10;oW7c9UaSU3bQXSfzfLNeY4gtlj2HJzhHEd1MflJg8xdpkalofLxoLKdEBCbXi/WqxkkIPFperRfo&#10;Y5fqrThATD+ktyQ7jAJCKcryw0NMp6uvV7Augzk9n7007aZCZn5TX79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Yu17rsBAABMAwAADgAAAAAAAAAAAAAAAAAuAgAAZHJzL2Uy&#10;b0RvYy54bWxQSwECLQAUAAYACAAAACEAb0FGhtoAAAAKAQAADwAAAAAAAAAAAAAAAAAVBAAAZHJz&#10;L2Rvd25yZXYueG1sUEsFBgAAAAAEAAQA8wAAABwFAAAAAA==&#10;" w14:anchorId="4D64CD43">
                <v:textbox inset="2.16pt,1.44pt,0,1.44pt">
                  <w:txbxContent>
                    <w:p w:rsidR="00C940CA" w:rsidP="00C940CA" w:rsidRDefault="00C940CA" w14:paraId="577F0E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8048" behindDoc="0" locked="0" layoutInCell="1" allowOverlap="1" wp14:editId="30BA0A49" wp14:anchorId="790E32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8" name="Rectangle 7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C9F6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8" style="position:absolute;margin-left:210pt;margin-top:11pt;width:79pt;height:60pt;z-index:259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YugEAAEw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RqcleMWp/Qb&#10;deOuGxQ5Z3sjpcrzzXqNIbZY9hQe4RJFdDP5SYPNX6RFpqLx6aqxmhIRmNwsNusaJyHwaHWzWaCP&#10;Xar34gAx/VDekuwwCgilKMuPv2I6X327gnUZzPn57KVpPxUy82W9fMO69/KEHHFJ0wMaPfiRUTGY&#10;QMmIg2c0/jlwUJQMPx0q26xuFg1uSgnm62aNqkAJEPX+Y5Y70XvcJZGAkkMA0/UIuGhUcOHICrPL&#10;euW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eS4jYugEAAEwDAAAOAAAAAAAAAAAAAAAAAC4CAABkcnMvZTJv&#10;RG9jLnhtbFBLAQItABQABgAIAAAAIQBvQUaG2gAAAAoBAAAPAAAAAAAAAAAAAAAAABQEAABkcnMv&#10;ZG93bnJldi54bWxQSwUGAAAAAAQABADzAAAAGwUAAAAA&#10;" w14:anchorId="790E32A6">
                <v:textbox inset="2.16pt,1.44pt,0,1.44pt">
                  <w:txbxContent>
                    <w:p w:rsidR="00C940CA" w:rsidP="00C940CA" w:rsidRDefault="00C940CA" w14:paraId="76C9F6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59072" behindDoc="0" locked="0" layoutInCell="1" allowOverlap="1" wp14:editId="07D38947" wp14:anchorId="6C294F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9" name="Rectangle 7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0DAD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9" style="position:absolute;margin-left:210pt;margin-top:11pt;width:79pt;height:60pt;z-index:259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s98M7sBAABMAwAADgAAAAAAAAAAAAAAAAAuAgAAZHJzL2Uy&#10;b0RvYy54bWxQSwECLQAUAAYACAAAACEAb0FGhtoAAAAKAQAADwAAAAAAAAAAAAAAAAAVBAAAZHJz&#10;L2Rvd25yZXYueG1sUEsFBgAAAAAEAAQA8wAAABwFAAAAAA==&#10;" w14:anchorId="6C294F49">
                <v:textbox inset="2.16pt,1.44pt,0,1.44pt">
                  <w:txbxContent>
                    <w:p w:rsidR="00C940CA" w:rsidP="00C940CA" w:rsidRDefault="00C940CA" w14:paraId="310DAD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0096" behindDoc="0" locked="0" layoutInCell="1" allowOverlap="1" wp14:editId="6FD46A76" wp14:anchorId="59460F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0" name="Rectangle 7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4F18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0" style="position:absolute;margin-left:210pt;margin-top:11pt;width:79pt;height:60pt;z-index:259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9R0sugEAAEwDAAAOAAAAAAAAAAAAAAAAAC4CAABkcnMvZTJv&#10;RG9jLnhtbFBLAQItABQABgAIAAAAIQBvQUaG2gAAAAoBAAAPAAAAAAAAAAAAAAAAABQEAABkcnMv&#10;ZG93bnJldi54bWxQSwUGAAAAAAQABADzAAAAGwUAAAAA&#10;" w14:anchorId="59460FAE">
                <v:textbox inset="2.16pt,1.44pt,0,1.44pt">
                  <w:txbxContent>
                    <w:p w:rsidR="00C940CA" w:rsidP="00C940CA" w:rsidRDefault="00C940CA" w14:paraId="1C4F18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editId="396C0EF5" wp14:anchorId="43053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1" name="Rectangle 7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36A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1" style="position:absolute;margin-left:210pt;margin-top:11pt;width:79pt;height:60pt;z-index:259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0XHpx7sBAABMAwAADgAAAAAAAAAAAAAAAAAuAgAAZHJzL2Uy&#10;b0RvYy54bWxQSwECLQAUAAYACAAAACEAb0FGhtoAAAAKAQAADwAAAAAAAAAAAAAAAAAVBAAAZHJz&#10;L2Rvd25yZXYueG1sUEsFBgAAAAAEAAQA8wAAABwFAAAAAA==&#10;" w14:anchorId="4305326B">
                <v:textbox inset="2.16pt,1.44pt,0,1.44pt">
                  <w:txbxContent>
                    <w:p w:rsidR="00C940CA" w:rsidP="00C940CA" w:rsidRDefault="00C940CA" w14:paraId="3636A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2144" behindDoc="0" locked="0" layoutInCell="1" allowOverlap="1" wp14:editId="27174E7E" wp14:anchorId="0186AF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2" name="Rectangle 7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0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2" style="position:absolute;margin-left:210pt;margin-top:11pt;width:79pt;height:60pt;z-index:259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Bj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ZtlS4rjFLr2g&#10;b9z1oyLn6mCkVLm/2a8pxA6vvYZnuGQRl1n8rMHmL8oic/H4dPVYzYkILG6Wm3WNnRC4tbrZLHGN&#10;KNX75QAxfVPekrxgFJBKcZYfH2I6H/19BO9lMufn8yrN+7mIaW6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w6/BjugEAAEwDAAAOAAAAAAAAAAAAAAAAAC4CAABkcnMvZTJv&#10;RG9jLnhtbFBLAQItABQABgAIAAAAIQBvQUaG2gAAAAoBAAAPAAAAAAAAAAAAAAAAABQEAABkcnMv&#10;ZG93bnJldi54bWxQSwUGAAAAAAQABADzAAAAGwUAAAAA&#10;" w14:anchorId="0186AFEA">
                <v:textbox inset="2.16pt,1.44pt,0,1.44pt">
                  <w:txbxContent>
                    <w:p w:rsidR="00C940CA" w:rsidP="00C940CA" w:rsidRDefault="00C940CA" w14:paraId="39E90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3168" behindDoc="0" locked="0" layoutInCell="1" allowOverlap="1" wp14:editId="434131DB" wp14:anchorId="442B11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3" name="Rectangle 7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8990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3" style="position:absolute;margin-left:210pt;margin-top:11pt;width:79pt;height:60pt;z-index:259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8bwSIugEAAEwDAAAOAAAAAAAAAAAAAAAAAC4CAABkcnMvZTJv&#10;RG9jLnhtbFBLAQItABQABgAIAAAAIQBvQUaG2gAAAAoBAAAPAAAAAAAAAAAAAAAAABQEAABkcnMv&#10;ZG93bnJldi54bWxQSwUGAAAAAAQABADzAAAAGwUAAAAA&#10;" w14:anchorId="442B113D">
                <v:textbox inset="2.16pt,1.44pt,0,1.44pt">
                  <w:txbxContent>
                    <w:p w:rsidR="00C940CA" w:rsidP="00C940CA" w:rsidRDefault="00C940CA" w14:paraId="528990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4192" behindDoc="0" locked="0" layoutInCell="1" allowOverlap="1" wp14:editId="3FEA98CE" wp14:anchorId="372274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4" name="Rectangle 7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A15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4" style="position:absolute;margin-left:210pt;margin-top:11pt;width:79pt;height:60pt;z-index:259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gg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6u1xR4rnDKf1A&#10;3bjvrSKX7GCkVPN8Z73GmDose45PcI0SujP5SYObv0iLTEXj801jNWUiMLldbjc1TkLg0Xq1XaKP&#10;Xaq34ggpf1HBkdlhFBBKUZafvqV8ufp6BetmMJfnZy9Ph6mQae6a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yNYILsBAABMAwAADgAAAAAAAAAAAAAAAAAuAgAAZHJzL2Uy&#10;b0RvYy54bWxQSwECLQAUAAYACAAAACEAb0FGhtoAAAAKAQAADwAAAAAAAAAAAAAAAAAVBAAAZHJz&#10;L2Rvd25yZXYueG1sUEsFBgAAAAAEAAQA8wAAABwFAAAAAA==&#10;" w14:anchorId="372274E0">
                <v:textbox inset="2.16pt,1.44pt,0,1.44pt">
                  <w:txbxContent>
                    <w:p w:rsidR="00C940CA" w:rsidP="00C940CA" w:rsidRDefault="00C940CA" w14:paraId="1FA15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5216" behindDoc="0" locked="0" layoutInCell="1" allowOverlap="1" wp14:editId="40F88C10" wp14:anchorId="25F4F21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5" name="Rectangle 7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AF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5" style="position:absolute;margin-left:210pt;margin-top:11pt;width:79pt;height:60pt;z-index:259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6esy7sBAABMAwAADgAAAAAAAAAAAAAAAAAuAgAAZHJzL2Uy&#10;b0RvYy54bWxQSwECLQAUAAYACAAAACEAb0FGhtoAAAAKAQAADwAAAAAAAAAAAAAAAAAVBAAAZHJz&#10;L2Rvd25yZXYueG1sUEsFBgAAAAAEAAQA8wAAABwFAAAAAA==&#10;" w14:anchorId="25F4F21A">
                <v:textbox inset="2.16pt,1.44pt,0,1.44pt">
                  <w:txbxContent>
                    <w:p w:rsidR="00C940CA" w:rsidP="00C940CA" w:rsidRDefault="00C940CA" w14:paraId="38AF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6240" behindDoc="0" locked="0" layoutInCell="1" allowOverlap="1" wp14:editId="293E0AD5" wp14:anchorId="1A2219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6" name="Rectangle 7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ADA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6" style="position:absolute;margin-left:210pt;margin-top:11pt;width:79pt;height:60pt;z-index:259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B6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2syXlFhmcEp/&#10;UDdmu0GSc7bXQsg036TX6EODZU/+ES5RQDeRnxSY9EVaZMoan64ayykSjsnNfLMucRIcj1aLzRx9&#10;7FK8F3sI8V46Q5LTUkAoWVl2/BXi+erbFaxLYM7PJy9O+ymTqZbV4g3r3okTcsQljQ9o1ODGlvJB&#10;e0pGHHxLw+uBgaRk+GlR2Xq1mNe4KTmo1vUaNxhygKj3H7PM8t7hLvEIlBw86K5HwFmjjAtHlpld&#10;1ivtxMc4o3//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vbAersBAABMAwAADgAAAAAAAAAAAAAAAAAuAgAAZHJzL2Uy&#10;b0RvYy54bWxQSwECLQAUAAYACAAAACEAb0FGhtoAAAAKAQAADwAAAAAAAAAAAAAAAAAVBAAAZHJz&#10;L2Rvd25yZXYueG1sUEsFBgAAAAAEAAQA8wAAABwFAAAAAA==&#10;" w14:anchorId="1A2219A2">
                <v:textbox inset="2.16pt,1.44pt,0,1.44pt">
                  <w:txbxContent>
                    <w:p w:rsidR="00C940CA" w:rsidP="00C940CA" w:rsidRDefault="00C940CA" w14:paraId="36ADA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7264" behindDoc="0" locked="0" layoutInCell="1" allowOverlap="1" wp14:editId="440AC863" wp14:anchorId="4C326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7" name="Rectangle 7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8EB55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7" style="position:absolute;margin-left:210pt;margin-top:11pt;width:79pt;height:60pt;z-index:259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SR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S1Wa4o8dzhlH6i&#10;btz3VpFzdjBSqnm+s15jTB2WPcVHuEQJ3Zn8pMHNX6RFpqLx6aqxmjIRmNwsN+saJyHwaHWzWaKP&#10;XarX4ggpf1XBkdlhFBBKUZYfv6d8vvpyBetmMOfnZy9P+6mQaW6bzy9Y90GekCMuaX5Ao20YGRXW&#10;REpGHDyj6feBg6LEfvOobLu6Wba4KSVo1u0aNxhKgKj3b7PciyHgLokMlBwimH5AwEWjggtHVphd&#10;1mv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nI0kbsBAABMAwAADgAAAAAAAAAAAAAAAAAuAgAAZHJzL2Uy&#10;b0RvYy54bWxQSwECLQAUAAYACAAAACEAb0FGhtoAAAAKAQAADwAAAAAAAAAAAAAAAAAVBAAAZHJz&#10;L2Rvd25yZXYueG1sUEsFBgAAAAAEAAQA8wAAABwFAAAAAA==&#10;" w14:anchorId="4C3262F2">
                <v:textbox inset="2.16pt,1.44pt,0,1.44pt">
                  <w:txbxContent>
                    <w:p w:rsidR="00C940CA" w:rsidP="00C940CA" w:rsidRDefault="00C940CA" w14:paraId="08EB55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8288" behindDoc="0" locked="0" layoutInCell="1" allowOverlap="1" wp14:editId="2AF72423" wp14:anchorId="6CB65C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8" name="Rectangle 7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C1F4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8" style="position:absolute;margin-left:210pt;margin-top:11pt;width:79pt;height:60pt;z-index:259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sgmnugEAAEwDAAAOAAAAAAAAAAAAAAAAAC4CAABkcnMvZTJv&#10;RG9jLnhtbFBLAQItABQABgAIAAAAIQBvQUaG2gAAAAoBAAAPAAAAAAAAAAAAAAAAABQEAABkcnMv&#10;ZG93bnJldi54bWxQSwUGAAAAAAQABADzAAAAGwUAAAAA&#10;" w14:anchorId="6CB65C13">
                <v:textbox inset="2.16pt,1.44pt,0,1.44pt">
                  <w:txbxContent>
                    <w:p w:rsidR="00C940CA" w:rsidP="00C940CA" w:rsidRDefault="00C940CA" w14:paraId="1CC1F4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69312" behindDoc="0" locked="0" layoutInCell="1" allowOverlap="1" wp14:editId="2D209E0E" wp14:anchorId="663227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9" name="Rectangle 7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76E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9" style="position:absolute;margin-left:210pt;margin-top:11pt;width:79pt;height:60pt;z-index:259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tNv1MugEAAEwDAAAOAAAAAAAAAAAAAAAAAC4CAABkcnMvZTJv&#10;RG9jLnhtbFBLAQItABQABgAIAAAAIQBvQUaG2gAAAAoBAAAPAAAAAAAAAAAAAAAAABQEAABkcnMv&#10;ZG93bnJldi54bWxQSwUGAAAAAAQABADzAAAAGwUAAAAA&#10;" w14:anchorId="66322775">
                <v:textbox inset="2.16pt,1.44pt,0,1.44pt">
                  <w:txbxContent>
                    <w:p w:rsidR="00C940CA" w:rsidP="00C940CA" w:rsidRDefault="00C940CA" w14:paraId="50676E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editId="08BBBC97" wp14:anchorId="575C3D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0" name="Rectangle 7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9F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0" style="position:absolute;margin-left:210pt;margin-top:11pt;width:79pt;height:48pt;z-index:259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jw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9obFMgyg1P6&#10;gboxO2pBTtlJDYNI8016zT50WPbin+EcBXQT+UWCSV+kRZas8fGisVgi4Zhsr9umxIc4Ht226xZ9&#10;7FK8F3sI8atwhiSnp4BQsrLs8Bji6erbFaxLYE7PJy8uuyWTqdZV84Z154YjcsQljU9opHZzT7lW&#10;npIZB9/T8LpnICjR3ywqW9/dXNe4KTmomrrBDYYcIOrdxyyzfHK4SzwCJXsPapwQcNYo48KRZWbn&#10;9Uo78THO6N9/gu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WOPC7AQAATAMAAA4AAAAAAAAAAAAAAAAALgIAAGRycy9l&#10;Mm9Eb2MueG1sUEsBAi0AFAAGAAgAAAAhAHRmcFzbAAAACgEAAA8AAAAAAAAAAAAAAAAAFQQAAGRy&#10;cy9kb3ducmV2LnhtbFBLBQYAAAAABAAEAPMAAAAdBQAAAAA=&#10;" w14:anchorId="575C3DCD">
                <v:textbox inset="2.16pt,1.44pt,0,1.44pt">
                  <w:txbxContent>
                    <w:p w:rsidR="00C940CA" w:rsidP="00C940CA" w:rsidRDefault="00C940CA" w14:paraId="5879F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1360" behindDoc="0" locked="0" layoutInCell="1" allowOverlap="1" wp14:editId="6DE1B6D3" wp14:anchorId="253E9B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1" name="Rectangle 7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E1D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1" style="position:absolute;margin-left:210pt;margin-top:11pt;width:79pt;height:48pt;z-index:259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b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z526w59&#10;7FK9FgeI6bPylmSHUUAoRVl+/BrT+erLFazLYM7PZy8t+6WQadZN94J17+UJOeKSpkc0evIzo2Iy&#10;gZIZB89o/HXgoCiZvjhUtr27vW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ySzBu7AQAATAMAAA4AAAAAAAAAAAAAAAAALgIAAGRycy9l&#10;Mm9Eb2MueG1sUEsBAi0AFAAGAAgAAAAhAHRmcFzbAAAACgEAAA8AAAAAAAAAAAAAAAAAFQQAAGRy&#10;cy9kb3ducmV2LnhtbFBLBQYAAAAABAAEAPMAAAAdBQAAAAA=&#10;" w14:anchorId="253E9B8A">
                <v:textbox inset="2.16pt,1.44pt,0,1.44pt">
                  <w:txbxContent>
                    <w:p w:rsidR="00C940CA" w:rsidP="00C940CA" w:rsidRDefault="00C940CA" w14:paraId="571E1D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2384" behindDoc="0" locked="0" layoutInCell="1" allowOverlap="1" wp14:editId="4CA3B85C" wp14:anchorId="072FB7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2" name="Rectangle 7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8AC8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2" style="position:absolute;margin-left:210pt;margin-top:11pt;width:79pt;height:48pt;z-index:259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3suwEAAEw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ttcNJY5b7NIP&#10;9I27flTkVB2MlCr3N/s1hdjhtZfwDOcs4jKLnzXY/EVZZC4eHy8eqzkRgcX2ql3X2AmBWzftqsU1&#10;olRvlwPE9E15S/KCUUAqxVl+eIzpdPT1CN7LZE7P51Wad3MRs1w1BTcXd14eUSMOaXrCoEc/MSpG&#10;EyiZsPGMxt97DoqS8cGhs83t9RUakUqyXDdrnGAoCbLeva9yJwaPsyQSULIPYPoBCRePCi9sWVF2&#10;Hq88E+/zwv7tJ9j+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CbTey7AQAATAMAAA4AAAAAAAAAAAAAAAAALgIAAGRycy9l&#10;Mm9Eb2MueG1sUEsBAi0AFAAGAAgAAAAhAHRmcFzbAAAACgEAAA8AAAAAAAAAAAAAAAAAFQQAAGRy&#10;cy9kb3ducmV2LnhtbFBLBQYAAAAABAAEAPMAAAAdBQAAAAA=&#10;" w14:anchorId="072FB79D">
                <v:textbox inset="2.16pt,1.44pt,0,1.44pt">
                  <w:txbxContent>
                    <w:p w:rsidR="00C940CA" w:rsidP="00C940CA" w:rsidRDefault="00C940CA" w14:paraId="688AC8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3408" behindDoc="0" locked="0" layoutInCell="1" allowOverlap="1" wp14:editId="39907F93" wp14:anchorId="3FE46F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3" name="Rectangle 7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44BB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3" style="position:absolute;margin-left:210pt;margin-top:11pt;width:79pt;height:48pt;z-index:259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kHugEAAEw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O37c2KEs8dTukn&#10;6sZ9bxU5ZwcjpZrnO+s1xtRh2VN8hEuU0J3JTxrc/EVaZCoan64aqykTgcl21W5qnITAo8/tukUf&#10;u1SvxRFS/qqCI7PDKCCUoiw/fk/5fPXlCtbNYM7Pz16e9lMhs1w3V6z7IE/IEZc0P6DRNoyMCmsi&#10;JSMOntH0+8BBUWK/eVS2ub1ZNbgpJVhumg1uMJQAUe/fZrkXQ8BdEhkoOUQw/YCAy7sFF46sMLus&#10;17wTb+OC/vUn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B+5B7oBAABMAwAADgAAAAAAAAAAAAAAAAAuAgAAZHJzL2Uy&#10;b0RvYy54bWxQSwECLQAUAAYACAAAACEAdGZwXNsAAAAKAQAADwAAAAAAAAAAAAAAAAAUBAAAZHJz&#10;L2Rvd25yZXYueG1sUEsFBgAAAAAEAAQA8wAAABwFAAAAAA==&#10;" w14:anchorId="3FE46F59">
                <v:textbox inset="2.16pt,1.44pt,0,1.44pt">
                  <w:txbxContent>
                    <w:p w:rsidR="00C940CA" w:rsidP="00C940CA" w:rsidRDefault="00C940CA" w14:paraId="6844BB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4432" behindDoc="0" locked="0" layoutInCell="1" allowOverlap="1" wp14:editId="45C32BAB" wp14:anchorId="777B06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4" name="Rectangle 7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4FFF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4" style="position:absolute;margin-left:210pt;margin-top:11pt;width:79pt;height:48pt;z-index:259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WvuwEAAEw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23a1osRxi1P6&#10;ibpx14+KnLODkVLl+Wa9phA7LHsKj3CJIrqZ/KzB5i/SInPR+HTVWM2JCEy2N+2mxkkIPPrcrlv0&#10;sUv1Whwgpq/KW5IdRgGhFGX58XtM56svV7Augzk/n7007+dCZrlumhesey9PyBGXND2g0aOfGBWj&#10;CZRMOHhG4+8DB0XJ+M2hss3t6qbBTSnBctNscIOhBIh6/zbLnRg87pJIQMkhgOkHBFw0KrhwZIXZ&#10;Zb3yTryNC/rXn2D3B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9T5a+7AQAATAMAAA4AAAAAAAAAAAAAAAAALgIAAGRycy9l&#10;Mm9Eb2MueG1sUEsBAi0AFAAGAAgAAAAhAHRmcFzbAAAACgEAAA8AAAAAAAAAAAAAAAAAFQQAAGRy&#10;cy9kb3ducmV2LnhtbFBLBQYAAAAABAAEAPMAAAAdBQAAAAA=&#10;" w14:anchorId="777B06DC">
                <v:textbox inset="2.16pt,1.44pt,0,1.44pt">
                  <w:txbxContent>
                    <w:p w:rsidR="00C940CA" w:rsidP="00C940CA" w:rsidRDefault="00C940CA" w14:paraId="414FFF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5456" behindDoc="0" locked="0" layoutInCell="1" allowOverlap="1" wp14:editId="217097C8" wp14:anchorId="6B6F21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5" name="Rectangle 7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0DB0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5" style="position:absolute;margin-left:210pt;margin-top:11pt;width:79pt;height:48pt;z-index:259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FEuwEAAEw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u/bmlhLHLU7p&#10;B+rG3WAkOWdH3fcyzzfrNYXYYdlzeIJLFNHN5GcFNn+RFpmLxqerxnJORGCyXbWbGich8Oi2Xbfo&#10;Y5fqrThATF+ktyQ7jAJCKcry47eYzldfr2BdBnN+Pntp3s+FzHLdrF6x7n1/Qo64pOkRjTJ+YlQY&#10;HSiZcPCMxl8HDpIS89Whss3dzar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PXEUS7AQAATAMAAA4AAAAAAAAAAAAAAAAALgIAAGRycy9l&#10;Mm9Eb2MueG1sUEsBAi0AFAAGAAgAAAAhAHRmcFzbAAAACgEAAA8AAAAAAAAAAAAAAAAAFQQAAGRy&#10;cy9kb3ducmV2LnhtbFBLBQYAAAAABAAEAPMAAAAdBQAAAAA=&#10;" w14:anchorId="6B6F21CD">
                <v:textbox inset="2.16pt,1.44pt,0,1.44pt">
                  <w:txbxContent>
                    <w:p w:rsidR="00C940CA" w:rsidP="00C940CA" w:rsidRDefault="00C940CA" w14:paraId="4D0DB0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6480" behindDoc="0" locked="0" layoutInCell="1" allowOverlap="1" wp14:editId="5AC7E054" wp14:anchorId="777B9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6" name="Rectangle 7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5C59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6" style="position:absolute;margin-left:210pt;margin-top:11pt;width:79pt;height:48pt;z-index:259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31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aU+K4xSn9&#10;RN24G4wk5+yo+17m+Wa9phA7LHsKj3CJIrqZ/KzA5i/SInPR+HTVWM6JCEy2N+2mxkkIPPrcrlv0&#10;sUv1Whwgpq/SW5IdRgGhFGX58XtM56svV7Augzk/n7007+dCZrluVi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KGffW7AQAATAMAAA4AAAAAAAAAAAAAAAAALgIAAGRycy9l&#10;Mm9Eb2MueG1sUEsBAi0AFAAGAAgAAAAhAHRmcFzbAAAACgEAAA8AAAAAAAAAAAAAAAAAFQQAAGRy&#10;cy9kb3ducmV2LnhtbFBLBQYAAAAABAAEAPMAAAAdBQAAAAA=&#10;" w14:anchorId="777B931E">
                <v:textbox inset="2.16pt,1.44pt,0,1.44pt">
                  <w:txbxContent>
                    <w:p w:rsidR="00C940CA" w:rsidP="00C940CA" w:rsidRDefault="00C940CA" w14:paraId="7F5C59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7504" behindDoc="0" locked="0" layoutInCell="1" allowOverlap="1" wp14:editId="35E74F73" wp14:anchorId="40F5EF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7" name="Rectangle 7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2A41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7" style="position:absolute;margin-left:210pt;margin-top:11pt;width:79pt;height:48pt;z-index:259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ke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Xu7psRxi1P6&#10;gbpxNxhJztlR973M8816TSF2WPYcnuASRXQz+VmBzV+kReai8emqsZwTEZhsb9pNjZMQeHTXrlr0&#10;sUv1Vhwgpi/SW5IdRgGhFGX58VtM56uvV7Augzk/n7007+dCZrlq7l6x7n1/Qo64pOkRjTJ+YlQY&#10;HSiZcPCMxl8HDpIS89Whss369qb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4CiR67AQAATAMAAA4AAAAAAAAAAAAAAAAALgIAAGRycy9l&#10;Mm9Eb2MueG1sUEsBAi0AFAAGAAgAAAAhAHRmcFzbAAAACgEAAA8AAAAAAAAAAAAAAAAAFQQAAGRy&#10;cy9kb3ducmV2LnhtbFBLBQYAAAAABAAEAPMAAAAdBQAAAAA=&#10;" w14:anchorId="40F5EF3A">
                <v:textbox inset="2.16pt,1.44pt,0,1.44pt">
                  <w:txbxContent>
                    <w:p w:rsidR="00C940CA" w:rsidP="00C940CA" w:rsidRDefault="00C940CA" w14:paraId="302A41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8528" behindDoc="0" locked="0" layoutInCell="1" allowOverlap="1" wp14:editId="739378EA" wp14:anchorId="05DFBE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8" name="Rectangle 7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100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8" style="position:absolute;margin-left:210pt;margin-top:11pt;width:79pt;height:48pt;z-index:259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ouwEAAEw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u/YGZ+W4xSn9&#10;QN24G4wkp+yo+17m+Wa9phA7LHsJz3COIrqZ/KzA5i/SInPR+HjRWM6JCEy21+26xkkIPLptVy36&#10;2KV6Lw4Q01fpLckOo4BQirL88BjT6erbFazLYE7PZy/Nu7mQWa6a1RvWne+PyBGXND2hUcZPjAqj&#10;AyUTDp7R+LrnICkx3xwq29zdXDe4KSVYrps1qgIlQNS7j1nuxOhxl0QCSvYB9DAi4KJRwYUjK8zO&#10;65V34mNc0L//BN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CtCi7AQAATAMAAA4AAAAAAAAAAAAAAAAALgIAAGRycy9l&#10;Mm9Eb2MueG1sUEsBAi0AFAAGAAgAAAAhAHRmcFzbAAAACgEAAA8AAAAAAAAAAAAAAAAAFQQAAGRy&#10;cy9kb3ducmV2LnhtbFBLBQYAAAAABAAEAPMAAAAdBQAAAAA=&#10;" w14:anchorId="05DFBE48">
                <v:textbox inset="2.16pt,1.44pt,0,1.44pt">
                  <w:txbxContent>
                    <w:p w:rsidR="00C940CA" w:rsidP="00C940CA" w:rsidRDefault="00C940CA" w14:paraId="6D100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editId="435E5AC8" wp14:anchorId="7B92A2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9" name="Rectangle 7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4826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9" style="position:absolute;margin-left:210pt;margin-top:11pt;width:79pt;height:48pt;z-index:259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DDuwEAAEw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ur1tKXHc4pR+&#10;om7cDUaSc3bUfS/zfLNeU4gdlj2FR7hEEd1MflZg8xdpkblofLpqLOdEBCbbm3ZT4yQEHn1uVy36&#10;2KV6LQ4Q01fpLckOo4BQirL8+D2m89WXK1iXwZyfz16a93Mhs1w16xese9+fkCMuaXpAo4yfGBVG&#10;B0omHDyj8feBg6TEfHOobLO+vWl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1GQMO7AQAATAMAAA4AAAAAAAAAAAAAAAAALgIAAGRycy9l&#10;Mm9Eb2MueG1sUEsBAi0AFAAGAAgAAAAhAHRmcFzbAAAACgEAAA8AAAAAAAAAAAAAAAAAFQQAAGRy&#10;cy9kb3ducmV2LnhtbFBLBQYAAAAABAAEAPMAAAAdBQAAAAA=&#10;" w14:anchorId="7B92A204">
                <v:textbox inset="2.16pt,1.44pt,0,1.44pt">
                  <w:txbxContent>
                    <w:p w:rsidR="00C940CA" w:rsidP="00C940CA" w:rsidRDefault="00C940CA" w14:paraId="604826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0576" behindDoc="0" locked="0" layoutInCell="1" allowOverlap="1" wp14:editId="0569EFF4" wp14:anchorId="15CD70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0" name="Rectangle 7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CEE8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0" style="position:absolute;margin-left:210pt;margin-top:11pt;width:79pt;height:48pt;z-index:259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Hc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90tCuS4xSl9&#10;R924GyZFztnRSKnyfLNec4g9lj2HJ7hEEd1MftFg8xdpkaVofLpqrJZEBCa7m66t8SGBR7fdpkMf&#10;u1SvxQFi+qy8JdlhFBBKUZYfv8Z0vvpyBesymPPz2UvLfilk1pumfcG69/KEHHFJ0yMaPfmZUTGZ&#10;QMmMg2c0/jpwUJRMXxwq29x9vGlwU0qwbpsWNxhKgKj3b7PcidHjLokElBwCmGFEwEWjggtHVphd&#10;1ivvxNu4oH/9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J8Idy7AQAATAMAAA4AAAAAAAAAAAAAAAAALgIAAGRycy9l&#10;Mm9Eb2MueG1sUEsBAi0AFAAGAAgAAAAhAHRmcFzbAAAACgEAAA8AAAAAAAAAAAAAAAAAFQQAAGRy&#10;cy9kb3ducmV2LnhtbFBLBQYAAAAABAAEAPMAAAAdBQAAAAA=&#10;" w14:anchorId="15CD70B8">
                <v:textbox inset="2.16pt,1.44pt,0,1.44pt">
                  <w:txbxContent>
                    <w:p w:rsidR="00C940CA" w:rsidP="00C940CA" w:rsidRDefault="00C940CA" w14:paraId="47CEE8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1600" behindDoc="0" locked="0" layoutInCell="1" allowOverlap="1" wp14:editId="14AE548E" wp14:anchorId="4C2724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1" name="Rectangle 7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92F7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1" style="position:absolute;margin-left:210pt;margin-top:11pt;width:79pt;height:48pt;z-index:259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U3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267dYc+&#10;dqleiwPE9Fl5S7LDKCCUoiw/fo3pfPXlCtZlMOfns5eW/VLINOu2e8G69/KEHHFJ0yMaPfmZUTGZ&#10;QMmMg2c0/jpwUJRMXxwq2959vG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741Te7AQAATAMAAA4AAAAAAAAAAAAAAAAALgIAAGRycy9l&#10;Mm9Eb2MueG1sUEsBAi0AFAAGAAgAAAAhAHRmcFzbAAAACgEAAA8AAAAAAAAAAAAAAAAAFQQAAGRy&#10;cy9kb3ducmV2LnhtbFBLBQYAAAAABAAEAPMAAAAdBQAAAAA=&#10;" w14:anchorId="4C272474">
                <v:textbox inset="2.16pt,1.44pt,0,1.44pt">
                  <w:txbxContent>
                    <w:p w:rsidR="00C940CA" w:rsidP="00C940CA" w:rsidRDefault="00C940CA" w14:paraId="0F92F7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2624" behindDoc="0" locked="0" layoutInCell="1" allowOverlap="1" wp14:editId="1DC9E348" wp14:anchorId="7EEE79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2" name="Rectangle 7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11A2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2" style="position:absolute;margin-left:210pt;margin-top:11pt;width:79pt;height:48pt;z-index:259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yTuwEAAEw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25uGEsctdukn&#10;+sZdPypyrg5GSpX7m/2aQuzw2lN4hEsWcZnFzxps/qIsMhePT1eP1ZyIwGK7ajc1dkLg1k27bnGN&#10;KNXr5QAxfVXekrxgFJBKcZYfv8d0PvpyBO9lMufn8yrN+7mIWa5XBTcX916eUCMOaXrAoEc/MSpG&#10;EyiZsPGMxt8HDoqS8ZtDZ5vbzys0IpVkuWk2OMFQEmS9f1vlTgweZ0kkoOQQwPQDEi4eFV7YsqLs&#10;Ml55Jt7mh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9izJO7AQAATAMAAA4AAAAAAAAAAAAAAAAALgIAAGRycy9l&#10;Mm9Eb2MueG1sUEsBAi0AFAAGAAgAAAAhAHRmcFzbAAAACgEAAA8AAAAAAAAAAAAAAAAAFQQAAGRy&#10;cy9kb3ducmV2LnhtbFBLBQYAAAAABAAEAPMAAAAdBQAAAAA=&#10;" w14:anchorId="7EEE79F7">
                <v:textbox inset="2.16pt,1.44pt,0,1.44pt">
                  <w:txbxContent>
                    <w:p w:rsidR="00C940CA" w:rsidP="00C940CA" w:rsidRDefault="00C940CA" w14:paraId="5011A2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editId="3E0AA8DE" wp14:anchorId="652100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3" name="Rectangle 7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E1E0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3" style="position:absolute;margin-left:210pt;margin-top:11pt;width:79pt;height:48pt;z-index:259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h4ug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zosRxi1P6&#10;ibpxNxhJztlR973M8816TSF2WPYUHuESRXQz+VmBzV+kReai8emqsZwTEZhsV+2mxkkIPLpp1y36&#10;2KV6LQ4Q01fpLckOo4BQirL8+D2m89WXK1iXwZyfz16a93Mhs1yvrlj3vj8hR1zS9IBGGT8xKowO&#10;lEw4eEbj7wMHSYn55lDZ5vbzqsFNKcFy02xwg6EEiHr/NsudGD3ukkhAySGAHkYEXN4tuHBkhdll&#10;vfJOvI0L+tefYPc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+Y4eLoBAABMAwAADgAAAAAAAAAAAAAAAAAuAgAAZHJzL2Uy&#10;b0RvYy54bWxQSwECLQAUAAYACAAAACEAdGZwXNsAAAAKAQAADwAAAAAAAAAAAAAAAAAUBAAAZHJz&#10;L2Rvd25yZXYueG1sUEsFBgAAAAAEAAQA8wAAABwFAAAAAA==&#10;" w14:anchorId="65210005">
                <v:textbox inset="2.16pt,1.44pt,0,1.44pt">
                  <w:txbxContent>
                    <w:p w:rsidR="00C940CA" w:rsidP="00C940CA" w:rsidRDefault="00C940CA" w14:paraId="06E1E0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4672" behindDoc="0" locked="0" layoutInCell="1" allowOverlap="1" wp14:editId="3DC63196" wp14:anchorId="39FD19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4" name="Rectangle 7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9CE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4" style="position:absolute;margin-left:210pt;margin-top:11pt;width:79pt;height:48pt;z-index:259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CqZNC7AQAATAMAAA4AAAAAAAAAAAAAAAAALgIAAGRycy9l&#10;Mm9Eb2MueG1sUEsBAi0AFAAGAAgAAAAhAHRmcFzbAAAACgEAAA8AAAAAAAAAAAAAAAAAFQQAAGRy&#10;cy9kb3ducmV2LnhtbFBLBQYAAAAABAAEAPMAAAAdBQAAAAA=&#10;" w14:anchorId="39FD1973">
                <v:textbox inset="2.16pt,1.44pt,0,1.44pt">
                  <w:txbxContent>
                    <w:p w:rsidR="00C940CA" w:rsidP="00C940CA" w:rsidRDefault="00C940CA" w14:paraId="3799CE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editId="155920C3" wp14:anchorId="776915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5" name="Rectangle 7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18B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5" style="position:absolute;margin-left:210pt;margin-top:11pt;width:79pt;height:48pt;z-index:259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wukDu7AQAATAMAAA4AAAAAAAAAAAAAAAAALgIAAGRycy9l&#10;Mm9Eb2MueG1sUEsBAi0AFAAGAAgAAAAhAHRmcFzbAAAACgEAAA8AAAAAAAAAAAAAAAAAFQQAAGRy&#10;cy9kb3ducmV2LnhtbFBLBQYAAAAABAAEAPMAAAAdBQAAAAA=&#10;" w14:anchorId="7769150A">
                <v:textbox inset="2.16pt,1.44pt,0,1.44pt">
                  <w:txbxContent>
                    <w:p w:rsidR="00C940CA" w:rsidP="00C940CA" w:rsidRDefault="00C940CA" w14:paraId="2B18B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6720" behindDoc="0" locked="0" layoutInCell="1" allowOverlap="1" wp14:editId="2576A8C0" wp14:anchorId="174AA3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6" name="Rectangle 7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6E9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6" style="position:absolute;margin-left:210pt;margin-top:11pt;width:79pt;height:48pt;z-index:259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yK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tmhLHLU7p&#10;B+rGXT8qcs4ORkqV55v1mkLssOw5PMEliuhm8rMGm79Ii8xF49NVYzUnIjDZrtpNjZMQeHTbrlv0&#10;sUv1Vhwgpi/KW5IdRgGhFGX58VtM56uvV7Augzk/n7007+dCZrle3bx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f/yKvAEAAEwDAAAOAAAAAAAAAAAAAAAAAC4CAABkcnMv&#10;ZTJvRG9jLnhtbFBLAQItABQABgAIAAAAIQB0ZnBc2wAAAAoBAAAPAAAAAAAAAAAAAAAAABYEAABk&#10;cnMvZG93bnJldi54bWxQSwUGAAAAAAQABADzAAAAHgUAAAAA&#10;" w14:anchorId="174AA3B2">
                <v:textbox inset="2.16pt,1.44pt,0,1.44pt">
                  <w:txbxContent>
                    <w:p w:rsidR="00C940CA" w:rsidP="00C940CA" w:rsidRDefault="00C940CA" w14:paraId="1C06E9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7744" behindDoc="0" locked="0" layoutInCell="1" allowOverlap="1" wp14:editId="00060073" wp14:anchorId="543493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7" name="Rectangle 7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56F9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7" style="position:absolute;margin-left:210pt;margin-top:11pt;width:79pt;height:48pt;z-index:259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hh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8s1JY5ZnNIv&#10;1I25zkhyzvZaCDnNd9JrCLHBsufwBJcoojuRHxXY6Yu0yJg1Pl01lmMiHJP1ot6UOAmOR8t6VaOP&#10;XYr34gAx/ZTekslpKSCUrCw73sd0vvp2BesmMOfnJy+N+zGTma8Wyzesey9OyBGXND2iUcYPLeVG&#10;B0oGHHxL458DA0mJuXOobLX+vqhwU3Iw31Qb3GDIAaLef8wyx3uPu8QTUHIIoLseAWeNMi4cWWZ2&#10;Wa9pJz7GG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H7CGG7AQAATAMAAA4AAAAAAAAAAAAAAAAALgIAAGRycy9l&#10;Mm9Eb2MueG1sUEsBAi0AFAAGAAgAAAAhAHRmcFzbAAAACgEAAA8AAAAAAAAAAAAAAAAAFQQAAGRy&#10;cy9kb3ducmV2LnhtbFBLBQYAAAAABAAEAPMAAAAdBQAAAAA=&#10;" w14:anchorId="5434935C">
                <v:textbox inset="2.16pt,1.44pt,0,1.44pt">
                  <w:txbxContent>
                    <w:p w:rsidR="00C940CA" w:rsidP="00C940CA" w:rsidRDefault="00C940CA" w14:paraId="7656F9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editId="591AE2CD" wp14:anchorId="014BEE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8" name="Rectangle 7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3BF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8" style="position:absolute;margin-left:210pt;margin-top:11pt;width:79pt;height:48pt;z-index:259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VXuw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Ds3Lc4pR+&#10;om7cDUaSc3bUfS/zfLNeU4gdlj2FR7hEEd1MflZg8xdpkblofLpqLOdEBCbbVbupcRICj27adYs+&#10;dqleiwPE9FV6S7LDKCCUoiw/fo/pfPXlCtZlMOfns5fm/VzILNer9QvWve9PyBGXND2gUcZPjAqj&#10;AyUTDp7R+PvAQVJivjlUtrn9vGpwU0qw3DQbVAVKgKj3b7PcidHjLokElBwC6GFEwEWjggtHVphd&#10;1ivvxNu4oH/9CX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N47NVe7AQAATAMAAA4AAAAAAAAAAAAAAAAALgIAAGRycy9l&#10;Mm9Eb2MueG1sUEsBAi0AFAAGAAgAAAAhAHRmcFzbAAAACgEAAA8AAAAAAAAAAAAAAAAAFQQAAGRy&#10;cy9kb3ducmV2LnhtbFBLBQYAAAAABAAEAPMAAAAdBQAAAAA=&#10;" w14:anchorId="014BEEF5">
                <v:textbox inset="2.16pt,1.44pt,0,1.44pt">
                  <w:txbxContent>
                    <w:p w:rsidR="00C940CA" w:rsidP="00C940CA" w:rsidRDefault="00C940CA" w14:paraId="2B3BF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89792" behindDoc="0" locked="0" layoutInCell="1" allowOverlap="1" wp14:editId="63014401" wp14:anchorId="777BC9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9" name="Rectangle 7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12F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9" style="position:absolute;margin-left:210pt;margin-top:11pt;width:79pt;height:48pt;z-index:259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G8vAEAAEwDAAAOAAAAZHJzL2Uyb0RvYy54bWysU9tu2zAMfR+wfxD0vthx1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1dS4njFqf0&#10;HXXjrh8VuWQHI6XK8816TSF2WPYcnuAaRXQz+VmDzV+kReai8fmmsZoTEZhsV+22xkkIPLpr1y36&#10;2KV6LQ4Q02flLckOo4BQirL89DWmy9WXK1iXwVyez16aD3Mhs1yvNi9YD16ekSMuaXpEo0c/MSpG&#10;EyiZcPCMxl9HDoqS8YtDZZvNx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Sv8G8vAEAAEwDAAAOAAAAAAAAAAAAAAAAAC4CAABkcnMv&#10;ZTJvRG9jLnhtbFBLAQItABQABgAIAAAAIQB0ZnBc2wAAAAoBAAAPAAAAAAAAAAAAAAAAABYEAABk&#10;cnMvZG93bnJldi54bWxQSwUGAAAAAAQABADzAAAAHgUAAAAA&#10;" w14:anchorId="777BC9FF">
                <v:textbox inset="2.16pt,1.44pt,0,1.44pt">
                  <w:txbxContent>
                    <w:p w:rsidR="00C940CA" w:rsidP="00C940CA" w:rsidRDefault="00C940CA" w14:paraId="0D12F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0816" behindDoc="0" locked="0" layoutInCell="1" allowOverlap="1" wp14:editId="475E59C4" wp14:anchorId="429ACA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0" name="Rectangle 7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37B9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0" style="position:absolute;margin-left:210pt;margin-top:11pt;width:79pt;height:48pt;z-index:259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sP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3axRIMctTukP&#10;6sZdNyhyyvZGSjXPd9ZrDLHFssfwAOcoojuTnzTY+Yu0yJQ1Pl40VlMiApPNqqlLfEjg0VWzbtDH&#10;LsVrcYCYfipvyewwCgglK8sPdzGdrr5cwboZzOn52UvTbspklutV/YJ15+UROeKSpns0evAjo2Iw&#10;gZIRB89o/LvnoCgZfjlUtrr+vqpwU3KwrKs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7kOw+7AQAATAMAAA4AAAAAAAAAAAAAAAAALgIAAGRycy9l&#10;Mm9Eb2MueG1sUEsBAi0AFAAGAAgAAAAhAHRmcFzbAAAACgEAAA8AAAAAAAAAAAAAAAAAFQQAAGRy&#10;cy9kb3ducmV2LnhtbFBLBQYAAAAABAAEAPMAAAAdBQAAAAA=&#10;" w14:anchorId="429ACAAE">
                <v:textbox inset="2.16pt,1.44pt,0,1.44pt">
                  <w:txbxContent>
                    <w:p w:rsidR="00C940CA" w:rsidP="00C940CA" w:rsidRDefault="00C940CA" w14:paraId="7637B9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1840" behindDoc="0" locked="0" layoutInCell="1" allowOverlap="1" wp14:editId="54455D72" wp14:anchorId="09A684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1" name="Rectangle 7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774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1" style="position:absolute;margin-left:210pt;margin-top:11pt;width:79pt;height:60pt;z-index:259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tN+3absBAABMAwAADgAAAAAAAAAAAAAAAAAuAgAAZHJzL2Uy&#10;b0RvYy54bWxQSwECLQAUAAYACAAAACEAb0FGhtoAAAAKAQAADwAAAAAAAAAAAAAAAAAVBAAAZHJz&#10;L2Rvd25yZXYueG1sUEsFBgAAAAAEAAQA8wAAABwFAAAAAA==&#10;" w14:anchorId="09A684E8">
                <v:textbox inset="2.16pt,1.44pt,0,1.44pt">
                  <w:txbxContent>
                    <w:p w:rsidR="00C940CA" w:rsidP="00C940CA" w:rsidRDefault="00C940CA" w14:paraId="40774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 wp14:editId="2A196114" wp14:anchorId="041EBB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2" name="Rectangle 7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EEE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2" style="position:absolute;margin-left:210pt;margin-top:11pt;width:79pt;height:60pt;z-index:259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c5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7aqhxHGLXXpB&#10;37jrBkUu1d5IqXJ/s19jiC1eew3PcM0iLrP4SYPNX5RFpuLx+eaxmhIRWNwutpsaOyFwa73cLnCN&#10;KNX75QAxfVPekrxgFJBKcZafHmK6HP19BO9lMpfn8ypNh6mIma+WBTcXD16eUSMOaXrCoAc/MioG&#10;EygZsfGMxl9HDoqS4btDZ5v1coFGpJLMN80GJxhKgqwPH6vcid7jLIkElBwDmK5HwsWjwgtbVpRd&#10;xyvPxMe8sH//CfZ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vAHObsBAABMAwAADgAAAAAAAAAAAAAAAAAuAgAAZHJzL2Uy&#10;b0RvYy54bWxQSwECLQAUAAYACAAAACEAb0FGhtoAAAAKAQAADwAAAAAAAAAAAAAAAAAVBAAAZHJz&#10;L2Rvd25yZXYueG1sUEsFBgAAAAAEAAQA8wAAABwFAAAAAA==&#10;" w14:anchorId="041EBBDB">
                <v:textbox inset="2.16pt,1.44pt,0,1.44pt">
                  <w:txbxContent>
                    <w:p w:rsidR="00C940CA" w:rsidP="00C940CA" w:rsidRDefault="00C940CA" w14:paraId="01BEEE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3888" behindDoc="0" locked="0" layoutInCell="1" allowOverlap="1" wp14:editId="729BA69A" wp14:anchorId="2AAE0F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3" name="Rectangle 7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FB0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3" style="position:absolute;margin-left:210pt;margin-top:11pt;width:79pt;height:60pt;z-index:259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PSugEAAEw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ertaUOK4xSm9&#10;oG7cdYMil2xvpFR5vlmvMcQWy17DM1yjiG4mP2mw+Yu0yFQ0Pt80VlMiApPbxXZT4yQEHq2X2wX6&#10;2KV6Lw4Q0zflLckOo4BQirL89BDT5ervK1iXwVyez16aDlMhM18tb1gPXp6RIy5pekKjBz8yKgYT&#10;KBlx8IzGX0cOipLhu0Nlm/Vy0eCmlGC+aTa4wVACRH34mOVO9B53SSSg5BjAdD0CLu8WXDiywuy6&#10;XnknPsY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+dPPSugEAAEwDAAAOAAAAAAAAAAAAAAAAAC4CAABkcnMvZTJv&#10;RG9jLnhtbFBLAQItABQABgAIAAAAIQBvQUaG2gAAAAoBAAAPAAAAAAAAAAAAAAAAABQEAABkcnMv&#10;ZG93bnJldi54bWxQSwUGAAAAAAQABADzAAAAGwUAAAAA&#10;" w14:anchorId="2AAE0FAA">
                <v:textbox inset="2.16pt,1.44pt,0,1.44pt">
                  <w:txbxContent>
                    <w:p w:rsidR="00C940CA" w:rsidP="00C940CA" w:rsidRDefault="00C940CA" w14:paraId="291FB0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4912" behindDoc="0" locked="0" layoutInCell="1" allowOverlap="1" wp14:editId="0D76D0C5" wp14:anchorId="58534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4" name="Rectangle 7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7B2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4" style="position:absolute;margin-left:210pt;margin-top:11pt;width:79pt;height:48pt;z-index:259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f3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eUeK4xSn9&#10;RN24G4wk5+yo+17m+Wa9phA7LHsKj3CJIrqZ/KzA5i/SInPR+HTVWM6JCEy2N+2mxkkIPPrcrlv0&#10;sUv1Whwgpq/SW5IdRgGhFGX58XtM56svV7Augzk/n7007+dCZrleNS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uH1/e7AQAATAMAAA4AAAAAAAAAAAAAAAAALgIAAGRycy9l&#10;Mm9Eb2MueG1sUEsBAi0AFAAGAAgAAAAhAHRmcFzbAAAACgEAAA8AAAAAAAAAAAAAAAAAFQQAAGRy&#10;cy9kb3ducmV2LnhtbFBLBQYAAAAABAAEAPMAAAAdBQAAAAA=&#10;" w14:anchorId="5853447A">
                <v:textbox inset="2.16pt,1.44pt,0,1.44pt">
                  <w:txbxContent>
                    <w:p w:rsidR="00C940CA" w:rsidP="00C940CA" w:rsidRDefault="00C940CA" w14:paraId="737B2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5936" behindDoc="0" locked="0" layoutInCell="1" allowOverlap="1" wp14:editId="36082FF0" wp14:anchorId="2233BD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5" name="Rectangle 7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B0F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5" style="position:absolute;margin-left:210pt;margin-top:11pt;width:79pt;height:48pt;z-index:259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Mc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6lhLHLU7p&#10;B+rGXT8qcs4ORkqV55v1mkLssOw5PMEliuhm8rMGm79Ii8xF49NVYzUnIjDZrtpNjZMQeHTbrlv0&#10;sUv1Vhwgpi/KW5IdRgGhFGX58VtM56uvV7Augzk/n7007+dCZrm+Wb1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B3AyMcvAEAAEwDAAAOAAAAAAAAAAAAAAAAAC4CAABkcnMv&#10;ZTJvRG9jLnhtbFBLAQItABQABgAIAAAAIQB0ZnBc2wAAAAoBAAAPAAAAAAAAAAAAAAAAABYEAABk&#10;cnMvZG93bnJldi54bWxQSwUGAAAAAAQABADzAAAAHgUAAAAA&#10;" w14:anchorId="2233BDE1">
                <v:textbox inset="2.16pt,1.44pt,0,1.44pt">
                  <w:txbxContent>
                    <w:p w:rsidR="00C940CA" w:rsidP="00C940CA" w:rsidRDefault="00C940CA" w14:paraId="5DFB0F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6960" behindDoc="0" locked="0" layoutInCell="1" allowOverlap="1" wp14:editId="42E7129A" wp14:anchorId="7323E3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6" name="Rectangle 7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B08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6" style="position:absolute;margin-left:210pt;margin-top:11pt;width:79pt;height:48pt;z-index:259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ZST627AQAATAMAAA4AAAAAAAAAAAAAAAAALgIAAGRycy9l&#10;Mm9Eb2MueG1sUEsBAi0AFAAGAAgAAAAhAHRmcFzbAAAACgEAAA8AAAAAAAAAAAAAAAAAFQQAAGRy&#10;cy9kb3ducmV2LnhtbFBLBQYAAAAABAAEAPMAAAAdBQAAAAA=&#10;" w14:anchorId="7323E3CD">
                <v:textbox inset="2.16pt,1.44pt,0,1.44pt">
                  <w:txbxContent>
                    <w:p w:rsidR="00C940CA" w:rsidP="00C940CA" w:rsidRDefault="00C940CA" w14:paraId="51B08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editId="5BE916FF" wp14:anchorId="35C183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7" name="Rectangle 7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66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7" style="position:absolute;margin-left:210pt;margin-top:11pt;width:79pt;height:60pt;z-index:259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PL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vV2tKXHc4pR+&#10;om7c9UaSS3bQXSfzfLNeY4gtlj2FR7hGEd1MflJg8xdpkalofL5pLKdEBCa3i+2mxkkIPFovtwv0&#10;sUv1Whwgpq/SW5IdRgGhFGX56XtMl6svV7Aug7k8n700HaZCZr5afn7BevDdGTnikqYHNMr4kVFh&#10;dKBkxMEzGn8fOUhKzDeHyjbr5aLBTSnBfNNscIOhBIj68DbLnRg87pJIQMkxgO4HBFw0KrhwZIXZ&#10;db3yTryNC/rXn2D/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GnDy7sBAABMAwAADgAAAAAAAAAAAAAAAAAuAgAAZHJzL2Uy&#10;b0RvYy54bWxQSwECLQAUAAYACAAAACEAb0FGhtoAAAAKAQAADwAAAAAAAAAAAAAAAAAVBAAAZHJz&#10;L2Rvd25yZXYueG1sUEsFBgAAAAAEAAQA8wAAABwFAAAAAA==&#10;" w14:anchorId="35C183C6">
                <v:textbox inset="2.16pt,1.44pt,0,1.44pt">
                  <w:txbxContent>
                    <w:p w:rsidR="00C940CA" w:rsidP="00C940CA" w:rsidRDefault="00C940CA" w14:paraId="0166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499008" behindDoc="0" locked="0" layoutInCell="1" allowOverlap="1" wp14:editId="3EE6BAF8" wp14:anchorId="18242D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8" name="Rectangle 7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48D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8" style="position:absolute;margin-left:210pt;margin-top:11pt;width:79pt;height:60pt;z-index:259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9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XeGsPHc4pZ+o&#10;G/edVeSS7Y2UaprvpNcQU4tlz/EJrlFCdyI/anDTF2mRsWh8vmmsxkwEJreL7abGSQg8Wi+3C/Sx&#10;S/VWHCHlryo4MjmMAkIpyvLT95QvV1+vYN0E5vL85OXxMBYy89Vy9Yr1EOQZOeKS5kc02oaBUWFN&#10;pGTAwTOafh85KErsN4/KNuvlosFNKcF802xQFSgBoj68z3Iv+oC7JDJQcoxguh4BF40KLhxZYXZd&#10;r2kn3scF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f79ugEAAEwDAAAOAAAAAAAAAAAAAAAAAC4CAABkcnMvZTJv&#10;RG9jLnhtbFBLAQItABQABgAIAAAAIQBvQUaG2gAAAAoBAAAPAAAAAAAAAAAAAAAAABQEAABkcnMv&#10;ZG93bnJldi54bWxQSwUGAAAAAAQABADzAAAAGwUAAAAA&#10;" w14:anchorId="18242D33">
                <v:textbox inset="2.16pt,1.44pt,0,1.44pt">
                  <w:txbxContent>
                    <w:p w:rsidR="00C940CA" w:rsidP="00C940CA" w:rsidRDefault="00C940CA" w14:paraId="4D48D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5648" behindDoc="0" locked="0" layoutInCell="1" allowOverlap="1" wp14:editId="68F7471D" wp14:anchorId="349F93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69" name="Rectangle 7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2D2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9" style="position:absolute;margin-left:104pt;margin-top:-1pt;width:79pt;height:48pt;z-index:259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pknKbugEAAEwDAAAOAAAAAAAAAAAAAAAAAC4CAABkcnMv&#10;ZTJvRG9jLnhtbFBLAQItABQABgAIAAAAIQB7m6+V3QAAAAkBAAAPAAAAAAAAAAAAAAAAABQEAABk&#10;cnMvZG93bnJldi54bWxQSwUGAAAAAAQABADzAAAAHgUAAAAA&#10;" w14:anchorId="349F93D6">
                <v:textbox inset="2.16pt,1.44pt,0,1.44pt">
                  <w:txbxContent>
                    <w:p w:rsidR="00C940CA" w:rsidP="00C940CA" w:rsidRDefault="00C940CA" w14:paraId="4CA2D2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6672" behindDoc="0" locked="0" layoutInCell="1" allowOverlap="1" wp14:editId="76121B96" wp14:anchorId="7170239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0" name="Rectangle 7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B68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0" style="position:absolute;margin-left:104pt;margin-top:-1pt;width:79pt;height:48pt;z-index:259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Euw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noulmjQI5bnNIv&#10;1I27blDklO2NlGqe76zXGGKLZc/hCc5RRHcmP2mw8xdpkSlrfLxorKZEBCabq6Yu8SGBRzfNqkEf&#10;uxRvxQFi+qG8JbPDKCCUrCw/PMR0uvp6BetmMKfnZy9NuymTWa6u61esOy+PyBGXND2i0YMfGRWD&#10;CZSMOHhG4589B0XJcO9Q2Wp9fVXhpuRgWVc1bjDkAFHv3me5E73HXRIJKNkHMF2PgLNGGReOLDM7&#10;r9e8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5qgThLsBAABMAwAADgAAAAAAAAAAAAAAAAAuAgAAZHJz&#10;L2Uyb0RvYy54bWxQSwECLQAUAAYACAAAACEAe5uvld0AAAAJAQAADwAAAAAAAAAAAAAAAAAVBAAA&#10;ZHJzL2Rvd25yZXYueG1sUEsFBgAAAAAEAAQA8wAAAB8FAAAAAA==&#10;" w14:anchorId="71702396">
                <v:textbox inset="2.16pt,1.44pt,0,1.44pt">
                  <w:txbxContent>
                    <w:p w:rsidR="00C940CA" w:rsidP="00C940CA" w:rsidRDefault="00C940CA" w14:paraId="59B68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7696" behindDoc="0" locked="0" layoutInCell="1" allowOverlap="1" wp14:editId="7377F5F5" wp14:anchorId="2FB951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1" name="Rectangle 7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E8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1" style="position:absolute;margin-left:104pt;margin-top:-1pt;width:79pt;height:48pt;z-index:259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iznb7sBAABMAwAADgAAAAAAAAAAAAAAAAAuAgAAZHJz&#10;L2Uyb0RvYy54bWxQSwECLQAUAAYACAAAACEAe5uvld0AAAAJAQAADwAAAAAAAAAAAAAAAAAVBAAA&#10;ZHJzL2Rvd25yZXYueG1sUEsFBgAAAAAEAAQA8wAAAB8FAAAAAA==&#10;" w14:anchorId="2FB9517D">
                <v:textbox inset="2.16pt,1.44pt,0,1.44pt">
                  <w:txbxContent>
                    <w:p w:rsidR="00C940CA" w:rsidP="00C940CA" w:rsidRDefault="00C940CA" w14:paraId="499E8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8720" behindDoc="0" locked="0" layoutInCell="1" allowOverlap="1" wp14:editId="615BBB34" wp14:anchorId="5C23B82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2" name="Rectangle 7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C8DC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2" style="position:absolute;margin-left:104pt;margin-top:-1pt;width:79pt;height:48pt;z-index:259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7b+y7sBAABMAwAADgAAAAAAAAAAAAAAAAAuAgAAZHJz&#10;L2Uyb0RvYy54bWxQSwECLQAUAAYACAAAACEAe5uvld0AAAAJAQAADwAAAAAAAAAAAAAAAAAVBAAA&#10;ZHJzL2Rvd25yZXYueG1sUEsFBgAAAAAEAAQA8wAAAB8FAAAAAA==&#10;" w14:anchorId="5C23B821">
                <v:textbox inset="2.16pt,1.44pt,0,1.44pt">
                  <w:txbxContent>
                    <w:p w:rsidR="00C940CA" w:rsidP="00C940CA" w:rsidRDefault="00C940CA" w14:paraId="43C8DC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editId="33B8C037" wp14:anchorId="1729A55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3" name="Rectangle 7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C11E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3" style="position:absolute;margin-left:104pt;margin-top:-1pt;width:79pt;height:48pt;z-index:259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ogug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azosRxi1P6&#10;jrpxNxhJLtlR973M8816TSF2WPYcnuAaRXQz+VmBzV+kReai8fmmsZwTEZhsV+22xkkIPLpr1y36&#10;2KV6LQ4Q02fpLckOo4BQirL89DWmy9WXK1iXwVyez16aD3Mhs1zf3bAefH9Gjrik6RGNMn5iVBgd&#10;KJlw8IzGX0cOkhLzxaGyzebjqsFNKcFy22xxg6EEiPrwNsudGD3ukkhAyTGAHkYEXN4tuHBkhdl1&#10;vfJOvI0L+tef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HMgogugEAAEwDAAAOAAAAAAAAAAAAAAAAAC4CAABkcnMv&#10;ZTJvRG9jLnhtbFBLAQItABQABgAIAAAAIQB7m6+V3QAAAAkBAAAPAAAAAAAAAAAAAAAAABQEAABk&#10;cnMvZG93bnJldi54bWxQSwUGAAAAAAQABADzAAAAHgUAAAAA&#10;" w14:anchorId="1729A557">
                <v:textbox inset="2.16pt,1.44pt,0,1.44pt">
                  <w:txbxContent>
                    <w:p w:rsidR="00C940CA" w:rsidP="00C940CA" w:rsidRDefault="00C940CA" w14:paraId="28C11E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0768" behindDoc="0" locked="0" layoutInCell="1" allowOverlap="1" wp14:editId="5395D5E7" wp14:anchorId="51B2CE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4" name="Rectangle 7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10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4" style="position:absolute;margin-left:104pt;margin-top:-1pt;width:79pt;height:48pt;z-index:259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aI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bu+pcRxi1P6&#10;gbpxNxhJztlR973M8816TSF2WPYcnuASRXQz+VmBzV+kReai8emqsZwTEZhsb9pNjZMQeHTXrlr0&#10;sUv1Vhwgpi/SW5IdRgGhFGX58VtM56uvV7Augzk/n7007+dCZrm6a16x7n1/Qo64pOkRjTJ+YlQY&#10;HSiZcPCMxl8HDpIS89Whss369qbBTSnBctNscIOhBIh6/z7LnRg97pJIQMkhgB5GBFw0KrhwZIXZ&#10;Zb3yTryPC/q3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H5WiLsBAABMAwAADgAAAAAAAAAAAAAAAAAuAgAAZHJz&#10;L2Uyb0RvYy54bWxQSwECLQAUAAYACAAAACEAe5uvld0AAAAJAQAADwAAAAAAAAAAAAAAAAAVBAAA&#10;ZHJzL2Rvd25yZXYueG1sUEsFBgAAAAAEAAQA8wAAAB8FAAAAAA==&#10;" w14:anchorId="51B2CE01">
                <v:textbox inset="2.16pt,1.44pt,0,1.44pt">
                  <w:txbxContent>
                    <w:p w:rsidR="00C940CA" w:rsidP="00C940CA" w:rsidRDefault="00C940CA" w14:paraId="6F210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1792" behindDoc="0" locked="0" layoutInCell="1" allowOverlap="1" wp14:editId="31507824" wp14:anchorId="363BDB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5" name="Rectangle 7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7C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5" style="position:absolute;margin-left:104pt;margin-top:-1pt;width:79pt;height:48pt;z-index:259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Jj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+slJY5ZnNIv&#10;1I25zkhyzvZaCDnNd9JrCLHBsufwBJcoojuRHxXY6Yu0yJg1Pl01lmMiHJP1ot6UOAmOR8t6VaOP&#10;XYr34gAx/ZTekslpKSCUrCw73sd0vvp2BesmMOfnJy+N+zGTma+Wizesey9OyBGXND2iUcYPLeVG&#10;B0oGHHxL458DA0mJuXOobLX+vqhwU3Iw31Qb3GDIAaLef8wyx3uPu8QTUHIIoLseAWeNMi4cWWZ2&#10;Wa9pJz7GGf37T7B7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PqiY7sBAABMAwAADgAAAAAAAAAAAAAAAAAuAgAAZHJz&#10;L2Uyb0RvYy54bWxQSwECLQAUAAYACAAAACEAe5uvld0AAAAJAQAADwAAAAAAAAAAAAAAAAAVBAAA&#10;ZHJzL2Rvd25yZXYueG1sUEsFBgAAAAAEAAQA8wAAAB8FAAAAAA==&#10;" w14:anchorId="363BDB15">
                <v:textbox inset="2.16pt,1.44pt,0,1.44pt">
                  <w:txbxContent>
                    <w:p w:rsidR="00C940CA" w:rsidP="00C940CA" w:rsidRDefault="00C940CA" w14:paraId="347C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2816" behindDoc="0" locked="0" layoutInCell="1" allowOverlap="1" wp14:editId="4CD3BDAD" wp14:anchorId="771DC9C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6" name="Rectangle 7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6B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6" style="position:absolute;margin-left:104pt;margin-top:-1pt;width:79pt;height:48pt;z-index:259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mrztK8AQAATAMAAA4AAAAAAAAAAAAAAAAALgIAAGRy&#10;cy9lMm9Eb2MueG1sUEsBAi0AFAAGAAgAAAAhAHubr5XdAAAACQEAAA8AAAAAAAAAAAAAAAAAFgQA&#10;AGRycy9kb3ducmV2LnhtbFBLBQYAAAAABAAEAPMAAAAgBQAAAAA=&#10;" w14:anchorId="771DC9CD">
                <v:textbox inset="2.16pt,1.44pt,0,1.44pt">
                  <w:txbxContent>
                    <w:p w:rsidR="00C940CA" w:rsidP="00C940CA" w:rsidRDefault="00C940CA" w14:paraId="2546B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3840" behindDoc="0" locked="0" layoutInCell="1" allowOverlap="1" wp14:editId="60331293" wp14:anchorId="72206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7" name="Rectangle 7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B26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7" style="position:absolute;margin-left:104pt;margin-top:-1pt;width:79pt;height:48pt;z-index:259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S86ObsBAABMAwAADgAAAAAAAAAAAAAAAAAuAgAAZHJz&#10;L2Uyb0RvYy54bWxQSwECLQAUAAYACAAAACEAe5uvld0AAAAJAQAADwAAAAAAAAAAAAAAAAAVBAAA&#10;ZHJzL2Rvd25yZXYueG1sUEsFBgAAAAAEAAQA8wAAAB8FAAAAAA==&#10;" w14:anchorId="72206797">
                <v:textbox inset="2.16pt,1.44pt,0,1.44pt">
                  <w:txbxContent>
                    <w:p w:rsidR="00C940CA" w:rsidP="00C940CA" w:rsidRDefault="00C940CA" w14:paraId="75B26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4864" behindDoc="0" locked="0" layoutInCell="1" allowOverlap="1" wp14:editId="51F4D3E1" wp14:anchorId="225C820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8" name="Rectangle 7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335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8" style="position:absolute;margin-left:104pt;margin-top:-1pt;width:79pt;height:48pt;z-index:259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cP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o2z8tzhlH6i&#10;btz3VpFzdjBSqnm+s15jTB2WPcVHuEQJ3Zn8pMHNX6RFpqLx6aqxmjIRmGxv2k2NkxB4dNuuWvSx&#10;S/VaHCHlryo4MjuMAkIpyvLj95TPV1+uYN0M5vz87OVpPxUyy9Xt6gXrPsgTcsQlzQ9otA0jo8Ka&#10;SMmIg2c0/T5wUJTYbx6VbdafbxrclBIsN80GVYESIOr92yz3Ygi4SyIDJYcIph8QcNGo4MKRFWaX&#10;9Zp34m1c0L/+BL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u8HD7sBAABMAwAADgAAAAAAAAAAAAAAAAAuAgAAZHJz&#10;L2Uyb0RvYy54bWxQSwECLQAUAAYACAAAACEAe5uvld0AAAAJAQAADwAAAAAAAAAAAAAAAAAVBAAA&#10;ZHJzL2Rvd25yZXYueG1sUEsFBgAAAAAEAAQA8wAAAB8FAAAAAA==&#10;" w14:anchorId="225C8206">
                <v:textbox inset="2.16pt,1.44pt,0,1.44pt">
                  <w:txbxContent>
                    <w:p w:rsidR="00C940CA" w:rsidP="00C940CA" w:rsidRDefault="00C940CA" w14:paraId="5E5335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5888" behindDoc="0" locked="0" layoutInCell="1" allowOverlap="1" wp14:editId="6C7D0173" wp14:anchorId="3871455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9" name="Rectangle 7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A7FA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9" style="position:absolute;margin-left:104pt;margin-top:-1pt;width:79pt;height:48pt;z-index:259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Pk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t1S4rnDKf1E&#10;3bjvrSLn7GCkVPN8Z73GmDose4qPcIkSujP5SYObv0iLTEXj01VjNWUiMNnetJsaJyHw6LZdtehj&#10;l+q1OELKX1VwZHYYBYRSlOXH7ymfr75cwboZzPn52cvTfipklqvb9QvWfZAn5IhLmh/QaBtGRoU1&#10;kZIRB89o+n3goCix3zwq26w/3zS4KSVYbpoN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mvz5LsBAABMAwAADgAAAAAAAAAAAAAAAAAuAgAAZHJz&#10;L2Uyb0RvYy54bWxQSwECLQAUAAYACAAAACEAe5uvld0AAAAJAQAADwAAAAAAAAAAAAAAAAAVBAAA&#10;ZHJzL2Rvd25yZXYueG1sUEsFBgAAAAAEAAQA8wAAAB8FAAAAAA==&#10;" w14:anchorId="38714551">
                <v:textbox inset="2.16pt,1.44pt,0,1.44pt">
                  <w:txbxContent>
                    <w:p w:rsidR="00C940CA" w:rsidP="00C940CA" w:rsidRDefault="00C940CA" w14:paraId="45A7FA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6912" behindDoc="0" locked="0" layoutInCell="1" allowOverlap="1" wp14:editId="2740390A" wp14:anchorId="12AD8E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0" name="Rectangle 7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73C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0" style="position:absolute;margin-left:104pt;margin-top:-1pt;width:79pt;height:48pt;z-index:259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erAKugEAAEwDAAAOAAAAAAAAAAAAAAAAAC4CAABkcnMv&#10;ZTJvRG9jLnhtbFBLAQItABQABgAIAAAAIQB7m6+V3QAAAAkBAAAPAAAAAAAAAAAAAAAAABQEAABk&#10;cnMvZG93bnJldi54bWxQSwUGAAAAAAQABADzAAAAHgUAAAAA&#10;" w14:anchorId="12AD8E7E">
                <v:textbox inset="2.16pt,1.44pt,0,1.44pt">
                  <w:txbxContent>
                    <w:p w:rsidR="00C940CA" w:rsidP="00C940CA" w:rsidRDefault="00C940CA" w14:paraId="49973C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7936" behindDoc="0" locked="0" layoutInCell="1" allowOverlap="1" wp14:editId="4E80DE01" wp14:anchorId="65D8F02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1" name="Rectangle 7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EE69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1" style="position:absolute;margin-left:104pt;margin-top:-1pt;width:79pt;height:48pt;z-index:259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v5E4bsBAABMAwAADgAAAAAAAAAAAAAAAAAuAgAAZHJz&#10;L2Uyb0RvYy54bWxQSwECLQAUAAYACAAAACEAe5uvld0AAAAJAQAADwAAAAAAAAAAAAAAAAAVBAAA&#10;ZHJzL2Rvd25yZXYueG1sUEsFBgAAAAAEAAQA8wAAAB8FAAAAAA==&#10;" w14:anchorId="65D8F020">
                <v:textbox inset="2.16pt,1.44pt,0,1.44pt">
                  <w:txbxContent>
                    <w:p w:rsidR="00C940CA" w:rsidP="00C940CA" w:rsidRDefault="00C940CA" w14:paraId="29EE69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editId="48B929D8" wp14:anchorId="40D1B92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2" name="Rectangle 7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DE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2" style="position:absolute;margin-left:104pt;margin-top:-1pt;width:79pt;height:48pt;z-index:259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UWuwEAAEwDAAAOAAAAZHJzL2Uyb0RvYy54bWysU8tu2zAQvBfoPxC815KV1pE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O3XdtQ4rjFLv1A&#10;37gbJkXO1dFIqXJ/s19ziD1eewqPcMkiLrP4RYPNX5RFluLx6eqxWhIRWOxuurbGTgjc+tRtOlwj&#10;SvV8OUBMX5S3JC8YBaRSnOXHbzGdj/49gvcymfPzeZWW/VLErDebgpuLey9PqBGHND1g0JOfGRWT&#10;CZTM2HhG4+8DB0XJ9NWhs83txxs0IpVk3TYtTjCUBFnvX1a5E6PHWRIJKDkEMMOIhItHhRe2rCi7&#10;jFeeiZd5Yf/8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vfFFrsBAABMAwAADgAAAAAAAAAAAAAAAAAuAgAAZHJz&#10;L2Uyb0RvYy54bWxQSwECLQAUAAYACAAAACEAe5uvld0AAAAJAQAADwAAAAAAAAAAAAAAAAAVBAAA&#10;ZHJzL2Rvd25yZXYueG1sUEsFBgAAAAAEAAQA8wAAAB8FAAAAAA==&#10;" w14:anchorId="40D1B929">
                <v:textbox inset="2.16pt,1.44pt,0,1.44pt">
                  <w:txbxContent>
                    <w:p w:rsidR="00C940CA" w:rsidP="00C940CA" w:rsidRDefault="00C940CA" w14:paraId="59DE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69984" behindDoc="0" locked="0" layoutInCell="1" allowOverlap="1" wp14:editId="13655DEB" wp14:anchorId="0287160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3" name="Rectangle 7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CB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3" style="position:absolute;margin-left:104pt;margin-top:-1pt;width:79pt;height:48pt;z-index:259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9ugEAAEwDAAAOAAAAZHJzL2Uyb0RvYy54bWysU9uO0zAQfUfiHyy/06QpdJO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7rt1Q4rnDKX1D&#10;3bgfrCKX7GikVMt8F72mmHose45PcI0Sugv5WYNbvkiLzEXj801jNWciMNlturbGSQg8+tBtO/Sx&#10;S/VSHCHlTyo4sjiMAkIpyvLTl5QvV39fwboFzOX5xcvzYS5k1tvtDeshyDNyxCXNj2i0DROjwppI&#10;yYSDZzT9PHJQlNjPHpVt7t5vGtyUEqzbpsUNhhIg6sPrLPdiDLhLIgMlxwhmGBFwebfgwpEVZtf1&#10;WnbidVzQv/wE+1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czH9ugEAAEwDAAAOAAAAAAAAAAAAAAAAAC4CAABkcnMv&#10;ZTJvRG9jLnhtbFBLAQItABQABgAIAAAAIQB7m6+V3QAAAAkBAAAPAAAAAAAAAAAAAAAAABQEAABk&#10;cnMvZG93bnJldi54bWxQSwUGAAAAAAQABADzAAAAHgUAAAAA&#10;" w14:anchorId="0287160B">
                <v:textbox inset="2.16pt,1.44pt,0,1.44pt">
                  <w:txbxContent>
                    <w:p w:rsidR="00C940CA" w:rsidP="00C940CA" w:rsidRDefault="00C940CA" w14:paraId="0A2CB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1008" behindDoc="0" locked="0" layoutInCell="1" allowOverlap="1" wp14:editId="0DE9397B" wp14:anchorId="32D0C3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4" name="Rectangle 7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899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4" style="position:absolute;margin-left:104pt;margin-top:-1pt;width:79pt;height:48pt;z-index:259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1V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117S4njFqf0&#10;HXXjbpgUOWdHI6XK8816zSH2WPYcnuASRXQz+UWDzV+kRZai8emqsVoSEZjsbrq2xkkIPPrYbTr0&#10;sUv1Whwgps/KW5IdRgGhFGX58WtM56svV7Augzk/n7207JdCZr3ZNC9Y916ekCMuaXpEoyc/Myom&#10;EyiZcfCMxl8HDoqS6YtDZZu725sGN6UE67ZpcYOhBIh6/zbLnRg97pJIQMkhgBlGBFw0KrhwZIXZ&#10;Zb3yTryNC/rX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T9tVbsBAABMAwAADgAAAAAAAAAAAAAAAAAuAgAAZHJz&#10;L2Uyb0RvYy54bWxQSwECLQAUAAYACAAAACEAe5uvld0AAAAJAQAADwAAAAAAAAAAAAAAAAAVBAAA&#10;ZHJzL2Rvd25yZXYueG1sUEsFBgAAAAAEAAQA8wAAAB8FAAAAAA==&#10;" w14:anchorId="32D0C383">
                <v:textbox inset="2.16pt,1.44pt,0,1.44pt">
                  <w:txbxContent>
                    <w:p w:rsidR="00C940CA" w:rsidP="00C940CA" w:rsidRDefault="00C940CA" w14:paraId="731899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2032" behindDoc="0" locked="0" layoutInCell="1" allowOverlap="1" wp14:editId="385BBDA7" wp14:anchorId="474EE2B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5" name="Rectangle 7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3ACA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5" style="position:absolute;margin-left:104pt;margin-top:-1pt;width:79pt;height:48pt;z-index:259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m+uwEAAEwDAAAOAAAAZHJzL2Uyb0RvYy54bWysU01v2zAMvQ/YfxB0X+w4a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Xjf1FSWWGZzS&#10;L9SN2UELcsqOqu9Fmm/Sa/KhxbJn/wTnKKCbyM8STPoiLTJnjY8XjcUcCcdks2rqEifB8eiqWTfo&#10;Y5fivdhDiD+FMyQ5HQWEkpVlh/sQT1ffrmBdAnN6Pnlx3s2ZzHK9Xr1h3bn+iBxxSeMjGqnd1FGu&#10;ladkwsF3NPzZMxCU6DuLylbX3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buZvrsBAABMAwAADgAAAAAAAAAAAAAAAAAuAgAAZHJz&#10;L2Uyb0RvYy54bWxQSwECLQAUAAYACAAAACEAe5uvld0AAAAJAQAADwAAAAAAAAAAAAAAAAAVBAAA&#10;ZHJzL2Rvd25yZXYueG1sUEsFBgAAAAAEAAQA8wAAAB8FAAAAAA==&#10;" w14:anchorId="474EE2B3">
                <v:textbox inset="2.16pt,1.44pt,0,1.44pt">
                  <w:txbxContent>
                    <w:p w:rsidR="00C940CA" w:rsidP="00C940CA" w:rsidRDefault="00C940CA" w14:paraId="6D3ACA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3056" behindDoc="0" locked="0" layoutInCell="1" allowOverlap="1" wp14:editId="1182B6A1" wp14:anchorId="3287743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6" name="Rectangle 7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0D79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6" style="position:absolute;margin-left:104pt;margin-top:-1pt;width:79pt;height:48pt;z-index:259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Or1D7sBAABMAwAADgAAAAAAAAAAAAAAAAAuAgAAZHJz&#10;L2Uyb0RvYy54bWxQSwECLQAUAAYACAAAACEAe5uvld0AAAAJAQAADwAAAAAAAAAAAAAAAAAVBAAA&#10;ZHJzL2Rvd25yZXYueG1sUEsFBgAAAAAEAAQA8wAAAB8FAAAAAA==&#10;" w14:anchorId="3287743A">
                <v:textbox inset="2.16pt,1.44pt,0,1.44pt">
                  <w:txbxContent>
                    <w:p w:rsidR="00C940CA" w:rsidP="00C940CA" w:rsidRDefault="00C940CA" w14:paraId="1E0D79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4080" behindDoc="0" locked="0" layoutInCell="1" allowOverlap="1" wp14:editId="7BBD818D" wp14:anchorId="5EA504F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7" name="Rectangle 7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9E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7" style="position:absolute;margin-left:104pt;margin-top:-1pt;width:79pt;height:48pt;z-index:259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G4B5LsBAABMAwAADgAAAAAAAAAAAAAAAAAuAgAAZHJz&#10;L2Uyb0RvYy54bWxQSwECLQAUAAYACAAAACEAe5uvld0AAAAJAQAADwAAAAAAAAAAAAAAAAAVBAAA&#10;ZHJzL2Rvd25yZXYueG1sUEsFBgAAAAAEAAQA8wAAAB8FAAAAAA==&#10;" w14:anchorId="5EA504FF">
                <v:textbox inset="2.16pt,1.44pt,0,1.44pt">
                  <w:txbxContent>
                    <w:p w:rsidR="00C940CA" w:rsidP="00C940CA" w:rsidRDefault="00C940CA" w14:paraId="5059E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5104" behindDoc="0" locked="0" layoutInCell="1" allowOverlap="1" wp14:editId="54BB8100" wp14:anchorId="301FF3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8" name="Rectangle 7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587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8" style="position:absolute;margin-left:104pt;margin-top:-1pt;width:79pt;height:48pt;z-index:259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TrjzSugEAAEwDAAAOAAAAAAAAAAAAAAAAAC4CAABkcnMv&#10;ZTJvRG9jLnhtbFBLAQItABQABgAIAAAAIQB7m6+V3QAAAAkBAAAPAAAAAAAAAAAAAAAAABQEAABk&#10;cnMvZG93bnJldi54bWxQSwUGAAAAAAQABADzAAAAHgUAAAAA&#10;" w14:anchorId="301FF30A">
                <v:textbox inset="2.16pt,1.44pt,0,1.44pt">
                  <w:txbxContent>
                    <w:p w:rsidR="00C940CA" w:rsidP="00C940CA" w:rsidRDefault="00C940CA" w14:paraId="4B5587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6128" behindDoc="0" locked="0" layoutInCell="1" allowOverlap="1" wp14:editId="0E6026CD" wp14:anchorId="3850C9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9" name="Rectangle 7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618E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9" style="position:absolute;margin-left:104pt;margin-top:-1pt;width:79pt;height:48pt;z-index:259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g5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/ouqkbSiwzOKU/&#10;qBuzgxbklB1V34s036TX5EOLZY/+Ac5RQDeRnyWY9EVaZM4aHy8aizkSjsnmpqlLnATHo2/NqkEf&#10;uxSvxR5C/CGcIcnpKCCUrCw7/ArxdPXlCtYlMKfnkxfn3ZzJLFer9QvWneuPyBGXNN6jkdpNHeVa&#10;eUomHHxHw989A0GJ/mlR2Wr99a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yrIObsBAABMAwAADgAAAAAAAAAAAAAAAAAuAgAAZHJz&#10;L2Uyb0RvYy54bWxQSwECLQAUAAYACAAAACEAe5uvld0AAAAJAQAADwAAAAAAAAAAAAAAAAAVBAAA&#10;ZHJzL2Rvd25yZXYueG1sUEsFBgAAAAAEAAQA8wAAAB8FAAAAAA==&#10;" w14:anchorId="3850C9F2">
                <v:textbox inset="2.16pt,1.44pt,0,1.44pt">
                  <w:txbxContent>
                    <w:p w:rsidR="00C940CA" w:rsidP="00C940CA" w:rsidRDefault="00C940CA" w14:paraId="59618E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7152" behindDoc="0" locked="0" layoutInCell="1" allowOverlap="1" wp14:editId="0ED1A982" wp14:anchorId="19BD50C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0" name="Rectangle 7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5100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0" style="position:absolute;margin-left:104pt;margin-top:-1pt;width:79pt;height:48pt;z-index:259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0BCpJrsBAABMAwAADgAAAAAAAAAAAAAAAAAuAgAAZHJz&#10;L2Uyb0RvYy54bWxQSwECLQAUAAYACAAAACEAe5uvld0AAAAJAQAADwAAAAAAAAAAAAAAAAAVBAAA&#10;ZHJzL2Rvd25yZXYueG1sUEsFBgAAAAAEAAQA8wAAAB8FAAAAAA==&#10;" w14:anchorId="19BD50CE">
                <v:textbox inset="2.16pt,1.44pt,0,1.44pt">
                  <w:txbxContent>
                    <w:p w:rsidR="00C940CA" w:rsidP="00C940CA" w:rsidRDefault="00C940CA" w14:paraId="1B5100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editId="4159C331" wp14:anchorId="1C609C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1" name="Rectangle 7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6F1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1" style="position:absolute;margin-left:104pt;margin-top:-1pt;width:79pt;height:48pt;z-index:259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JRdzbsBAABMAwAADgAAAAAAAAAAAAAAAAAuAgAAZHJz&#10;L2Uyb0RvYy54bWxQSwECLQAUAAYACAAAACEAe5uvld0AAAAJAQAADwAAAAAAAAAAAAAAAAAVBAAA&#10;ZHJzL2Rvd25yZXYueG1sUEsFBgAAAAAEAAQA8wAAAB8FAAAAAA==&#10;" w14:anchorId="1C609C52">
                <v:textbox inset="2.16pt,1.44pt,0,1.44pt">
                  <w:txbxContent>
                    <w:p w:rsidR="00C940CA" w:rsidP="00C940CA" w:rsidRDefault="00C940CA" w14:paraId="5E46F1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379200" behindDoc="0" locked="0" layoutInCell="1" allowOverlap="1" wp14:editId="0018C570" wp14:anchorId="2BA1FAA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2" name="Rectangle 7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475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2" style="position:absolute;margin-left:104pt;margin-top:-1pt;width:79pt;height:48pt;z-index:259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puwEAAEw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27ahxHGLXfqO&#10;vnHXj4qcq4ORUuX+Zr+mEDu89hKe4ZJFXGbxswabvyiLzMXj09VjNScisNjetJsaOyFw67ZdtbhG&#10;lOr1coCYvipvSV4wCkilOMuPjzGdj/45gvcymfPzeZXm/VzELFfrgpuLey9PqBGHND1h0KOfGBWj&#10;CZRM2HhG468DB0XJ+ODQ2Wb9+QaNSCVZbpoNTjCUBFnv31a5E4PHWRIJKDkEMP2AhItHhRe2rCi7&#10;jFeeibd5Y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Q5EabsBAABMAwAADgAAAAAAAAAAAAAAAAAuAgAAZHJz&#10;L2Uyb0RvYy54bWxQSwECLQAUAAYACAAAACEAe5uvld0AAAAJAQAADwAAAAAAAAAAAAAAAAAVBAAA&#10;ZHJzL2Rvd25yZXYueG1sUEsFBgAAAAAEAAQA8wAAAB8FAAAAAA==&#10;" w14:anchorId="2BA1FAA1">
                <v:textbox inset="2.16pt,1.44pt,0,1.44pt">
                  <w:txbxContent>
                    <w:p w:rsidR="00C940CA" w:rsidP="00C940CA" w:rsidRDefault="00C940CA" w14:paraId="5E4475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0032" behindDoc="0" locked="0" layoutInCell="1" allowOverlap="1" wp14:editId="2D84F0E4" wp14:anchorId="515B10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3" name="Rectangle 7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17E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3" style="position:absolute;margin-left:104pt;margin-top:11pt;width:77pt;height:162pt;z-index:259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HsAT+7oBAABNAwAADgAAAAAAAAAAAAAAAAAuAgAAZHJzL2Uy&#10;b0RvYy54bWxQSwECLQAUAAYACAAAACEAqingg9sAAAAKAQAADwAAAAAAAAAAAAAAAAAUBAAAZHJz&#10;L2Rvd25yZXYueG1sUEsFBgAAAAAEAAQA8wAAABwFAAAAAA==&#10;" w14:anchorId="515B1016">
                <v:textbox inset="2.16pt,1.44pt,0,1.44pt">
                  <w:txbxContent>
                    <w:p w:rsidR="00C940CA" w:rsidP="00C940CA" w:rsidRDefault="00C940CA" w14:paraId="3D417E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1056" behindDoc="0" locked="0" layoutInCell="1" allowOverlap="1" wp14:editId="6386ADCA" wp14:anchorId="601A1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4" name="Rectangle 7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7403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4" style="position:absolute;margin-left:104pt;margin-top:11pt;width:79pt;height:162pt;z-index:259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avA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er2gxHGLXfqD&#10;vnHXDYqcqr2RUuX+Zr/GEFu89hQe4ZxFXGbxkwabvyiLTMXj48VjNSUisLi+Wq9q7ITAraZeLJaY&#10;IEz1fjtATPfKW5IXjAJyKdbyw6+YTkffjuC9zOb0fl6laTcVNfPrZfNGduflEUXilKYHDHrwI6Ni&#10;MIGSETvPaHzdc1CUDD8dWtssF1cNjkpJ5qtmhSMMJUHau49V7kTvcZhEAkr2AUzXI+FiUuGFPSvK&#10;zvOVh+JjXti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AKKiavAEAAE0DAAAOAAAAAAAAAAAAAAAAAC4CAABkcnMv&#10;ZTJvRG9jLnhtbFBLAQItABQABgAIAAAAIQB7S47U2wAAAAoBAAAPAAAAAAAAAAAAAAAAABYEAABk&#10;cnMvZG93bnJldi54bWxQSwUGAAAAAAQABADzAAAAHgUAAAAA&#10;" w14:anchorId="601A1439">
                <v:textbox inset="2.16pt,1.44pt,0,1.44pt">
                  <w:txbxContent>
                    <w:p w:rsidR="00C940CA" w:rsidP="00C940CA" w:rsidRDefault="00C940CA" w14:paraId="3F7403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2080" behindDoc="0" locked="0" layoutInCell="1" allowOverlap="1" wp14:editId="08B33325" wp14:anchorId="40C60B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5" name="Rectangle 7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9A2A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5" style="position:absolute;margin-left:104pt;margin-top:11pt;width:77pt;height:162pt;z-index:259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DICM/+vAEAAE0DAAAOAAAAAAAAAAAAAAAAAC4CAABkcnMv&#10;ZTJvRG9jLnhtbFBLAQItABQABgAIAAAAIQCqKeCD2wAAAAoBAAAPAAAAAAAAAAAAAAAAABYEAABk&#10;cnMvZG93bnJldi54bWxQSwUGAAAAAAQABADzAAAAHgUAAAAA&#10;" w14:anchorId="40C60B7B">
                <v:textbox inset="2.16pt,1.44pt,0,1.44pt">
                  <w:txbxContent>
                    <w:p w:rsidR="00C940CA" w:rsidP="00C940CA" w:rsidRDefault="00C940CA" w14:paraId="609A2A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3104" behindDoc="0" locked="0" layoutInCell="1" allowOverlap="1" wp14:editId="568F20D3" wp14:anchorId="5DBDD4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6" name="Rectangle 7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BB4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6" style="position:absolute;margin-left:104pt;margin-top:11pt;width:77pt;height:162pt;z-index:259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G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WZJiWUGu/QD&#10;fWO2HyU5VwcthEz9TX5NPrR47dW/wCULuEziZwUmfVEWmbPHp6vHco6EY3FTNU2JneC4VZdNs8IE&#10;YYqP2x5CfJLOkLToKCCXbC07fgvxfPT9CN5LbM7vp1Wc93NWUy1XzTvZvRMnFIlTGp8xqNFNHeWj&#10;9pRM2PmOhrcDA0nJ+NWitfWquatxVHJSres1jjDkBGnvP1eZ5YPDYeIRKDl40P2AhLNJmRf2LCu7&#10;zFcais95Zv/x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XaIYG7AQAATQMAAA4AAAAAAAAAAAAAAAAALgIAAGRycy9l&#10;Mm9Eb2MueG1sUEsBAi0AFAAGAAgAAAAhAKop4IPbAAAACgEAAA8AAAAAAAAAAAAAAAAAFQQAAGRy&#10;cy9kb3ducmV2LnhtbFBLBQYAAAAABAAEAPMAAAAdBQAAAAA=&#10;" w14:anchorId="5DBDD487">
                <v:textbox inset="2.16pt,1.44pt,0,1.44pt">
                  <w:txbxContent>
                    <w:p w:rsidR="00C940CA" w:rsidP="00C940CA" w:rsidRDefault="00C940CA" w14:paraId="45BB4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4128" behindDoc="0" locked="0" layoutInCell="1" allowOverlap="1" wp14:editId="1553C8BB" wp14:anchorId="4BEB1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7" name="Rectangle 7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855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7" style="position:absolute;margin-left:104pt;margin-top:11pt;width:79pt;height:162pt;z-index:259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blvAEAAE0DAAAOAAAAZHJzL2Uyb0RvYy54bWysU8tu2zAQvBfoPxC815IVN7I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2m01LieMWu/QT&#10;feOuHxU5Vwcjpcr9zX5NIXZ47Sk8wiWLuMziZw02f1EWmYvHp6vHak5EYHFzs1nX2AmBW029WrWY&#10;IEz1ejtATF+VtyQvGAXkUqzlx+8xnY++HMF7mc35/bxK834uapa37ecXsnsvTygSpzQ9YNCjnxgV&#10;owmUTNh5RuPvAwdFyfjNobVNu7ppcFRKslw3axxhKAnS3r+tcicGj8MkElByCGD6AQkXkwov7FlR&#10;dpmvPBRv88L+9S/Y/Q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9+kblvAEAAE0DAAAOAAAAAAAAAAAAAAAAAC4CAABkcnMv&#10;ZTJvRG9jLnhtbFBLAQItABQABgAIAAAAIQB7S47U2wAAAAoBAAAPAAAAAAAAAAAAAAAAABYEAABk&#10;cnMvZG93bnJldi54bWxQSwUGAAAAAAQABADzAAAAHgUAAAAA&#10;" w14:anchorId="4BEB1A11">
                <v:textbox inset="2.16pt,1.44pt,0,1.44pt">
                  <w:txbxContent>
                    <w:p w:rsidR="00C940CA" w:rsidP="00C940CA" w:rsidRDefault="00C940CA" w14:paraId="3B855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5152" behindDoc="0" locked="0" layoutInCell="1" allowOverlap="1" wp14:editId="5A03BA51" wp14:anchorId="4A487D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8" name="Rectangle 7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ABB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8" style="position:absolute;margin-left:104pt;margin-top:11pt;width:77pt;height:162pt;z-index:259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QZ7ZZnBLv1A&#10;35jtR0nO1UELIVN/k1+TDy1ee/UvcMkCLpP4WYFJX5RF5uzx6eqxnCPhWNxUTVNiJzhu1WXTrDBB&#10;mOLjtocQn6QzJC06CsglW8uO30I8H30/gvcSm/P7aRXn/ZzVVMvV8p3s3okTisQpjc8Y1OimjvJR&#10;e0om7HxHw9uBgaRk/GrR2nrV3NU4Kjmp1vUabYGcIO395yqzfHA4TDwCJQcPuh+QcDYp88KeZWWX&#10;+UpD8TnP7D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cA1u7AQAATQMAAA4AAAAAAAAAAAAAAAAALgIAAGRycy9l&#10;Mm9Eb2MueG1sUEsBAi0AFAAGAAgAAAAhAKop4IPbAAAACgEAAA8AAAAAAAAAAAAAAAAAFQQAAGRy&#10;cy9kb3ducmV2LnhtbFBLBQYAAAAABAAEAPMAAAAdBQAAAAA=&#10;" w14:anchorId="4A487D82">
                <v:textbox inset="2.16pt,1.44pt,0,1.44pt">
                  <w:txbxContent>
                    <w:p w:rsidR="00C940CA" w:rsidP="00C940CA" w:rsidRDefault="00C940CA" w14:paraId="02ABB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6176" behindDoc="0" locked="0" layoutInCell="1" allowOverlap="1" wp14:editId="6005A6B0" wp14:anchorId="5C0FAA5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9" name="Rectangle 7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9CC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9" style="position:absolute;margin-left:105pt;margin-top:11pt;width:77pt;height:162pt;z-index:259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kmXb1uwEAAE0DAAAOAAAAAAAAAAAAAAAAAC4CAABkcnMv&#10;ZTJvRG9jLnhtbFBLAQItABQABgAIAAAAIQBMIlYz3AAAAAoBAAAPAAAAAAAAAAAAAAAAABUEAABk&#10;cnMvZG93bnJldi54bWxQSwUGAAAAAAQABADzAAAAHgUAAAAA&#10;" w14:anchorId="5C0FAA50">
                <v:textbox inset="2.16pt,1.44pt,0,1.44pt">
                  <w:txbxContent>
                    <w:p w:rsidR="00C940CA" w:rsidP="00C940CA" w:rsidRDefault="00C940CA" w14:paraId="099CC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editId="36114121" wp14:anchorId="53D88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0" name="Rectangle 8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466B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0" style="position:absolute;margin-left:104pt;margin-top:11pt;width:79pt;height:162pt;z-index:259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LgugEAAE0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LZ1jQZ57rBLv9A3&#10;7nuryKk6GCnV3N/ZrzGmDq89xyc4ZwmXs/hJg5u/KItMxePjxWM1ZSKweHN1g5iUCNxq6tVqjQnC&#10;VB+3I6R8r4Ij84JRQC7FWn74mfLp6PsRvDezOb0/r/K0m4qa5fW6fSe7C/KIInFK8yMGbcPIqLAm&#10;UjJi5xlNr3sOihL7w6O1zXp1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OrS4LoBAABNAwAADgAAAAAAAAAAAAAAAAAuAgAAZHJzL2Uy&#10;b0RvYy54bWxQSwECLQAUAAYACAAAACEAe0uO1NsAAAAKAQAADwAAAAAAAAAAAAAAAAAUBAAAZHJz&#10;L2Rvd25yZXYueG1sUEsFBgAAAAAEAAQA8wAAABwFAAAAAA==&#10;" w14:anchorId="53D88FCB">
                <v:textbox inset="2.16pt,1.44pt,0,1.44pt">
                  <w:txbxContent>
                    <w:p w:rsidR="00C940CA" w:rsidP="00C940CA" w:rsidRDefault="00C940CA" w14:paraId="40466B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8224" behindDoc="0" locked="0" layoutInCell="1" allowOverlap="1" wp14:editId="4165E02F" wp14:anchorId="4EFC55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1" name="Rectangle 8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CC5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1" style="position:absolute;margin-left:104pt;margin-top:11pt;width:77pt;height:162pt;z-index:259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jKtYS7AQAATQMAAA4AAAAAAAAAAAAAAAAALgIAAGRycy9l&#10;Mm9Eb2MueG1sUEsBAi0AFAAGAAgAAAAhAKop4IPbAAAACgEAAA8AAAAAAAAAAAAAAAAAFQQAAGRy&#10;cy9kb3ducmV2LnhtbFBLBQYAAAAABAAEAPMAAAAdBQAAAAA=&#10;" w14:anchorId="4EFC556C">
                <v:textbox inset="2.16pt,1.44pt,0,1.44pt">
                  <w:txbxContent>
                    <w:p w:rsidR="00C940CA" w:rsidP="00C940CA" w:rsidRDefault="00C940CA" w14:paraId="01CC5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09248" behindDoc="0" locked="0" layoutInCell="1" allowOverlap="1" wp14:editId="1387C33A" wp14:anchorId="7C563D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2" name="Rectangle 8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EC6C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2" style="position:absolute;margin-left:104pt;margin-top:11pt;width:77pt;height:162pt;z-index:259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y2Uj7oBAABNAwAADgAAAAAAAAAAAAAAAAAuAgAAZHJzL2Uy&#10;b0RvYy54bWxQSwECLQAUAAYACAAAACEAqingg9sAAAAKAQAADwAAAAAAAAAAAAAAAAAUBAAAZHJz&#10;L2Rvd25yZXYueG1sUEsFBgAAAAAEAAQA8wAAABwFAAAAAA==&#10;" w14:anchorId="7C563DA4">
                <v:textbox inset="2.16pt,1.44pt,0,1.44pt">
                  <w:txbxContent>
                    <w:p w:rsidR="00C940CA" w:rsidP="00C940CA" w:rsidRDefault="00C940CA" w14:paraId="35EC6C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editId="2EA9E060" wp14:anchorId="5A594B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3" name="Rectangle 8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EC4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3" style="position:absolute;margin-left:104pt;margin-top:11pt;width:79pt;height:162pt;z-index:259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BvDfPruQEAAE0DAAAOAAAAAAAAAAAAAAAAAC4CAABkcnMvZTJv&#10;RG9jLnhtbFBLAQItABQABgAIAAAAIQB7S47U2wAAAAoBAAAPAAAAAAAAAAAAAAAAABMEAABkcnMv&#10;ZG93bnJldi54bWxQSwUGAAAAAAQABADzAAAAGwUAAAAA&#10;" w14:anchorId="5A594B48">
                <v:textbox inset="2.16pt,1.44pt,0,1.44pt">
                  <w:txbxContent>
                    <w:p w:rsidR="00C940CA" w:rsidP="00C940CA" w:rsidRDefault="00C940CA" w14:paraId="44AEC4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1296" behindDoc="0" locked="0" layoutInCell="1" allowOverlap="1" wp14:editId="296E8FEB" wp14:anchorId="461186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4" name="Rectangle 8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867E8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4" style="position:absolute;margin-left:104pt;margin-top:11pt;width:79pt;height:162pt;z-index:259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pA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bauV5R47rBLf9A3&#10;7nuryLE6GCnV3N/ZrzGmDq89xUc4ZQmXs/hJg5u/KItMxePD2WM1ZSKweH1xjZiUCNxq6tXqChOE&#10;qd5vR0j5XgVH5gWjgFyKtXz/K+Xj0bcjeG9mc3x/XuVpOxU1y8u2eSO7DfKAInFK8wMGbcPIqLAm&#10;UjJi5xlNrzsOihL706O1zdXqosFRKcmybVocYSgJ0t5+rHIvhoDDJDJQsotg+gEJF5MKL+xZUXaa&#10;r3koPuaF/ftfsPk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8cBaQLoBAABNAwAADgAAAAAAAAAAAAAAAAAuAgAAZHJzL2Uy&#10;b0RvYy54bWxQSwECLQAUAAYACAAAACEAe0uO1NsAAAAKAQAADwAAAAAAAAAAAAAAAAAUBAAAZHJz&#10;L2Rvd25yZXYueG1sUEsFBgAAAAAEAAQA8wAAABwFAAAAAA==&#10;" w14:anchorId="461186D6">
                <v:textbox inset="2.16pt,1.44pt,0,1.44pt">
                  <w:txbxContent>
                    <w:p w:rsidR="00C940CA" w:rsidP="00C940CA" w:rsidRDefault="00C940CA" w14:paraId="7867E8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2320" behindDoc="0" locked="0" layoutInCell="1" allowOverlap="1" wp14:editId="72BDC7F7" wp14:anchorId="1193EB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5" name="Rectangle 8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C15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5" style="position:absolute;margin-left:104pt;margin-top:11pt;width:79pt;height:162pt;z-index:259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nFL+67AQAATQMAAA4AAAAAAAAAAAAAAAAALgIAAGRycy9l&#10;Mm9Eb2MueG1sUEsBAi0AFAAGAAgAAAAhAHtLjtTbAAAACgEAAA8AAAAAAAAAAAAAAAAAFQQAAGRy&#10;cy9kb3ducmV2LnhtbFBLBQYAAAAABAAEAPMAAAAdBQAAAAA=&#10;" w14:anchorId="1193EB7D">
                <v:textbox inset="2.16pt,1.44pt,0,1.44pt">
                  <w:txbxContent>
                    <w:p w:rsidR="00C940CA" w:rsidP="00C940CA" w:rsidRDefault="00C940CA" w14:paraId="10C15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3344" behindDoc="0" locked="0" layoutInCell="1" allowOverlap="1" wp14:editId="117E1DD2" wp14:anchorId="75AD39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6" name="Rectangle 8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494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6" style="position:absolute;margin-left:104pt;margin-top:11pt;width:79pt;height:162pt;z-index:259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GR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RbdpMRzh136g75x&#10;31tFjtXBSKnm/s5+jTF1eO0pPsIpS7icxU8a3PxFWWQqHh/OHqspE4HF64trxKRE4FZTr1ZXmCBM&#10;9X47Qsr3KjgyLxgF5FKs5ftfKR+Pvh3BezOb4/vzKk/bqahZXrarN7LbIA8oEqc0P2DQNoyMCmsi&#10;JSN2ntH0uuOgKLE/PVrbXK0uGhyVkizbpsURhpIg7e3HKvdiCDhMIgMluwimH5BwManwwp4VZaf5&#10;mofiY17Yv/8F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BfBkboBAABNAwAADgAAAAAAAAAAAAAAAAAuAgAAZHJzL2Uy&#10;b0RvYy54bWxQSwECLQAUAAYACAAAACEAe0uO1NsAAAAKAQAADwAAAAAAAAAAAAAAAAAUBAAAZHJz&#10;L2Rvd25yZXYueG1sUEsFBgAAAAAEAAQA8wAAABwFAAAAAA==&#10;" w14:anchorId="75AD395A">
                <v:textbox inset="2.16pt,1.44pt,0,1.44pt">
                  <w:txbxContent>
                    <w:p w:rsidR="00C940CA" w:rsidP="00C940CA" w:rsidRDefault="00C940CA" w14:paraId="69494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4368" behindDoc="0" locked="0" layoutInCell="1" allowOverlap="1" wp14:editId="03A68DA3" wp14:anchorId="2E4AB8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7" name="Rectangle 8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3335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7" style="position:absolute;margin-left:104pt;margin-top:11pt;width:79pt;height:162pt;z-index:259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Q/uw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O2rteUOGaxSz/R&#10;N+YGI8mpOmohZO5v9msKscNrz+EJzlnEZRY/K7D5i7LIXDw+XjyWcyIci7dXt4hJCcetpl6t1pgg&#10;TPV2O0BM36S3JC96CsilWMsODzGdjr4ewXuZzen9vErzbi5qljft9SvZnRdHFIlTmh4xKOOnnnKj&#10;AyUTdr6n8feegaTEfHdobbNeXT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wStD+7AQAATQMAAA4AAAAAAAAAAAAAAAAALgIAAGRycy9l&#10;Mm9Eb2MueG1sUEsBAi0AFAAGAAgAAAAhAHtLjtTbAAAACgEAAA8AAAAAAAAAAAAAAAAAFQQAAGRy&#10;cy9kb3ducmV2LnhtbFBLBQYAAAAABAAEAPMAAAAdBQAAAAA=&#10;" w14:anchorId="2E4AB8F6">
                <v:textbox inset="2.16pt,1.44pt,0,1.44pt">
                  <w:txbxContent>
                    <w:p w:rsidR="00C940CA" w:rsidP="00C940CA" w:rsidRDefault="00C940CA" w14:paraId="323335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5392" behindDoc="0" locked="0" layoutInCell="1" allowOverlap="1" wp14:editId="01196ECA" wp14:anchorId="279458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8" name="Rectangle 8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7F4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8" style="position:absolute;margin-left:104pt;margin-top:11pt;width:79pt;height:162pt;z-index:259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NL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XWOvHLfYpV/o&#10;G3f9qMipOhgpVe5v9msKscNrz+EJzlnEZRY/a7D5i7LIXDw+XjxWcyICizdXN4hJicCtpl6trjFB&#10;mOrjdoCY7pW3JC8YBeRSrOWHnzGdjr4fwXuZzen9vErzbi5qlut2/U525+URReKUpkcMevQTo2I0&#10;gZIJO89ofN1zUJSMPxxa21yvrhoclZIs26ZFW6AkSHv3ucqdGDwOk0hAyT6A6QckXEwqvLBnRdl5&#10;vvJQfM4L+4+/YPs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VHjS7oBAABNAwAADgAAAAAAAAAAAAAAAAAuAgAAZHJzL2Uy&#10;b0RvYy54bWxQSwECLQAUAAYACAAAACEAe0uO1NsAAAAKAQAADwAAAAAAAAAAAAAAAAAUBAAAZHJz&#10;L2Rvd25yZXYueG1sUEsFBgAAAAAEAAQA8wAAABwFAAAAAA==&#10;" w14:anchorId="279458A5">
                <v:textbox inset="2.16pt,1.44pt,0,1.44pt">
                  <w:txbxContent>
                    <w:p w:rsidR="00C940CA" w:rsidP="00C940CA" w:rsidRDefault="00C940CA" w14:paraId="0F7F4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editId="0CDBE139" wp14:anchorId="47BBD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9" name="Rectangle 8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327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9" style="position:absolute;margin-left:104pt;margin-top:11pt;width:79pt;height:162pt;z-index:259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ug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u63lDiucMu/UTf&#10;uO+tIufqYKRUc39nv8aYOrz2HJ/gkiVczuInDW7+oiwyFY9PV4/VlInA4uZmg5iUCNxq6tVqjQnC&#10;VG+3I6T8VQVH5gWjgFyKtfz4PeXz0dcjeG9mc35/XuVpPxU1y9t2/Up2H+QJReKU5kcM2oaRUWFN&#10;pGTEzjOafh84KErsN4/WNuvVTYOjUpJl27Q4wlASpL1/X+VeDAGHSWSg5BDB9AMSLiYVXtizouwy&#10;X/NQvM8L+7e/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VSW5boBAABNAwAADgAAAAAAAAAAAAAAAAAuAgAAZHJzL2Uy&#10;b0RvYy54bWxQSwECLQAUAAYACAAAACEAe0uO1NsAAAAKAQAADwAAAAAAAAAAAAAAAAAUBAAAZHJz&#10;L2Rvd25yZXYueG1sUEsFBgAAAAAEAAQA8wAAABwFAAAAAA==&#10;" w14:anchorId="47BBDB61">
                <v:textbox inset="2.16pt,1.44pt,0,1.44pt">
                  <w:txbxContent>
                    <w:p w:rsidR="00C940CA" w:rsidP="00C940CA" w:rsidRDefault="00C940CA" w14:paraId="49327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7440" behindDoc="0" locked="0" layoutInCell="1" allowOverlap="1" wp14:editId="66FF1D64" wp14:anchorId="6A5C03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0" name="Rectangle 8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D5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0" style="position:absolute;margin-left:104pt;margin-top:11pt;width:79pt;height:162pt;z-index:259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ajB+boBAABNAwAADgAAAAAAAAAAAAAAAAAuAgAAZHJzL2Uy&#10;b0RvYy54bWxQSwECLQAUAAYACAAAACEAe0uO1NsAAAAKAQAADwAAAAAAAAAAAAAAAAAUBAAAZHJz&#10;L2Rvd25yZXYueG1sUEsFBgAAAAAEAAQA8wAAABwFAAAAAA==&#10;" w14:anchorId="6A5C037F">
                <v:textbox inset="2.16pt,1.44pt,0,1.44pt">
                  <w:txbxContent>
                    <w:p w:rsidR="00C940CA" w:rsidP="00C940CA" w:rsidRDefault="00C940CA" w14:paraId="25D5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8464" behindDoc="0" locked="0" layoutInCell="1" allowOverlap="1" wp14:editId="7009A206" wp14:anchorId="641761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1" name="Rectangle 8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D1E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1" style="position:absolute;margin-left:104pt;margin-top:11pt;width:79pt;height:162pt;z-index:259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RX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w0ljlvs0g/0&#10;jbthUuRcHY2UKvc3+zWH2OO15/AElyziMotfNNj8RVlkKR6frh6rJRGBxc3NpquxEwK32nq9vsME&#10;Yaq32wFi+qK8JXnBKCCXYi0/fovpfPT1CN7LbM7v51Va9ktR09x2m1eyey9PKBKnND1i0JOfGRWT&#10;CZTM2HlG468DB0XJ9NWhte3d+qbFUSlJ07UdjjCUBGnv31e5E6PHYRIJKDkEMMOIhItJhRf2rCi7&#10;zFceivd5Yf/2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2ttFe7AQAATQMAAA4AAAAAAAAAAAAAAAAALgIAAGRycy9l&#10;Mm9Eb2MueG1sUEsBAi0AFAAGAAgAAAAhAHtLjtTbAAAACgEAAA8AAAAAAAAAAAAAAAAAFQQAAGRy&#10;cy9kb3ducmV2LnhtbFBLBQYAAAAABAAEAPMAAAAdBQAAAAA=&#10;" w14:anchorId="641761A3">
                <v:textbox inset="2.16pt,1.44pt,0,1.44pt">
                  <w:txbxContent>
                    <w:p w:rsidR="00C940CA" w:rsidP="00C940CA" w:rsidRDefault="00C940CA" w14:paraId="13CD1E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19488" behindDoc="0" locked="0" layoutInCell="1" allowOverlap="1" wp14:editId="6E430647" wp14:anchorId="3C99AB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2" name="Rectangle 8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36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2" style="position:absolute;margin-left:104pt;margin-top:11pt;width:79pt;height:162pt;z-index:259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89uwEAAE0DAAAOAAAAZHJzL2Uyb0RvYy54bWysU8tu2zAQvBfoPxC8x3rE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rm5YSxy126Rv6&#10;xt0wKXKujkZKlfub/ZpD7PHaa3iBSxZxmcUvGmz+oiyyFI9PV4/VkojA4uZ209XYCYFbbb1e32OC&#10;MNXb7QAxfVLekrxgFJBLsZYfv8R0Pvr7CN7LbM7v51Va9ktR09xtCm4u7r08oUic0vSMQU9+ZlRM&#10;JlAyY+cZjT8PHBQl02eH1rb361t0IpWk6doORxhKgrT376vcidHjMIkElBwCmGFEwsWkwgt7VpRd&#10;5isPxfu8sH/7C3a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C0Lz27AQAATQMAAA4AAAAAAAAAAAAAAAAALgIAAGRycy9l&#10;Mm9Eb2MueG1sUEsBAi0AFAAGAAgAAAAhAHtLjtTbAAAACgEAAA8AAAAAAAAAAAAAAAAAFQQAAGRy&#10;cy9kb3ducmV2LnhtbFBLBQYAAAAABAAEAPMAAAAdBQAAAAA=&#10;" w14:anchorId="3C99AB07">
                <v:textbox inset="2.16pt,1.44pt,0,1.44pt">
                  <w:txbxContent>
                    <w:p w:rsidR="00C940CA" w:rsidP="00C940CA" w:rsidRDefault="00C940CA" w14:paraId="17936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0512" behindDoc="0" locked="0" layoutInCell="1" allowOverlap="1" wp14:editId="7CD817A7" wp14:anchorId="1C54D0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3" name="Rectangle 8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0AD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3" style="position:absolute;margin-left:104pt;margin-top:11pt;width:79pt;height:162pt;z-index:259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yLFak7oBAABNAwAADgAAAAAAAAAAAAAAAAAuAgAAZHJzL2Uy&#10;b0RvYy54bWxQSwECLQAUAAYACAAAACEAe0uO1NsAAAAKAQAADwAAAAAAAAAAAAAAAAAUBAAAZHJz&#10;L2Rvd25yZXYueG1sUEsFBgAAAAAEAAQA8wAAABwFAAAAAA==&#10;" w14:anchorId="1C54D0B9">
                <v:textbox inset="2.16pt,1.44pt,0,1.44pt">
                  <w:txbxContent>
                    <w:p w:rsidR="00C940CA" w:rsidP="00C940CA" w:rsidRDefault="00C940CA" w14:paraId="630AD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1536" behindDoc="0" locked="0" layoutInCell="1" allowOverlap="1" wp14:editId="558D0E10" wp14:anchorId="091068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4" name="Rectangle 8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E291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4" style="position:absolute;margin-left:104pt;margin-top:11pt;width:79pt;height:162pt;z-index:259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M4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2tKHLfYpR/o&#10;G3fDpMi5OhopVe5v9msOscdrz+EJLlnEZRa/aLD5i7LIUjw+XT1WSyICi5ubTVdjJwRutfV6fYcJ&#10;wlRvtwPE9EV5S/KCUUAuxVp+/BbT+ejrEbyX2Zzfz6u07JeiprndtK9k916eUCROaXrEoCc/Myom&#10;EyiZsfOMxl8HDoqS6atDa9u79U2Lo1KSpms7HGEoCdLev69yJ0aPwyQSUHIIYIYRCReTCi/sWVF2&#10;ma88FO/zwv7tL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Z88zi7AQAATQMAAA4AAAAAAAAAAAAAAAAALgIAAGRycy9l&#10;Mm9Eb2MueG1sUEsBAi0AFAAGAAgAAAAhAHtLjtTbAAAACgEAAA8AAAAAAAAAAAAAAAAAFQQAAGRy&#10;cy9kb3ducmV2LnhtbFBLBQYAAAAABAAEAPMAAAAdBQAAAAA=&#10;" w14:anchorId="091068B1">
                <v:textbox inset="2.16pt,1.44pt,0,1.44pt">
                  <w:txbxContent>
                    <w:p w:rsidR="00C940CA" w:rsidP="00C940CA" w:rsidRDefault="00C940CA" w14:paraId="00E291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2560" behindDoc="0" locked="0" layoutInCell="1" allowOverlap="1" wp14:editId="776FB330" wp14:anchorId="1F616B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5" name="Rectangle 8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C32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5" style="position:absolute;margin-left:104pt;margin-top:11pt;width:79pt;height:162pt;z-index:259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eeYaWvAEAAE0DAAAOAAAAAAAAAAAAAAAAAC4CAABkcnMv&#10;ZTJvRG9jLnhtbFBLAQItABQABgAIAAAAIQB7S47U2wAAAAoBAAAPAAAAAAAAAAAAAAAAABYEAABk&#10;cnMvZG93bnJldi54bWxQSwUGAAAAAAQABADzAAAAHgUAAAAA&#10;" w14:anchorId="1F616BC2">
                <v:textbox inset="2.16pt,1.44pt,0,1.44pt">
                  <w:txbxContent>
                    <w:p w:rsidR="00C940CA" w:rsidP="00C940CA" w:rsidRDefault="00C940CA" w14:paraId="40C32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3584" behindDoc="0" locked="0" layoutInCell="1" allowOverlap="1" wp14:editId="3793CBAE" wp14:anchorId="133A1D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6" name="Rectangle 8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01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6" style="position:absolute;margin-left:104pt;margin-top:11pt;width:79pt;height:162pt;z-index:259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OraOm7AQAATQMAAA4AAAAAAAAAAAAAAAAALgIAAGRycy9l&#10;Mm9Eb2MueG1sUEsBAi0AFAAGAAgAAAAhAHtLjtTbAAAACgEAAA8AAAAAAAAAAAAAAAAAFQQAAGRy&#10;cy9kb3ducmV2LnhtbFBLBQYAAAAABAAEAPMAAAAdBQAAAAA=&#10;" w14:anchorId="133A1DBE">
                <v:textbox inset="2.16pt,1.44pt,0,1.44pt">
                  <w:txbxContent>
                    <w:p w:rsidR="00C940CA" w:rsidP="00C940CA" w:rsidRDefault="00C940CA" w14:paraId="62901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4608" behindDoc="0" locked="0" layoutInCell="1" allowOverlap="1" wp14:editId="71B7FE02" wp14:anchorId="3BF99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7" name="Rectangle 8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82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7" style="position:absolute;margin-left:104pt;margin-top:11pt;width:79pt;height:162pt;z-index:259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rrh1HvAEAAE0DAAAOAAAAAAAAAAAAAAAAAC4CAABkcnMv&#10;ZTJvRG9jLnhtbFBLAQItABQABgAIAAAAIQB7S47U2wAAAAoBAAAPAAAAAAAAAAAAAAAAABYEAABk&#10;cnMvZG93bnJldi54bWxQSwUGAAAAAAQABADzAAAAHgUAAAAA&#10;" w14:anchorId="3BF99AE4">
                <v:textbox inset="2.16pt,1.44pt,0,1.44pt">
                  <w:txbxContent>
                    <w:p w:rsidR="00C940CA" w:rsidP="00C940CA" w:rsidRDefault="00C940CA" w14:paraId="0982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editId="07EB016D" wp14:anchorId="3A988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8" name="Rectangle 8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CD6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8" style="position:absolute;margin-left:104pt;margin-top:11pt;width:79pt;height:162pt;z-index:259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rtSjO7AQAATQMAAA4AAAAAAAAAAAAAAAAALgIAAGRycy9l&#10;Mm9Eb2MueG1sUEsBAi0AFAAGAAgAAAAhAHtLjtTbAAAACgEAAA8AAAAAAAAAAAAAAAAAFQQAAGRy&#10;cy9kb3ducmV2LnhtbFBLBQYAAAAABAAEAPMAAAAdBQAAAAA=&#10;" w14:anchorId="3A98831F">
                <v:textbox inset="2.16pt,1.44pt,0,1.44pt">
                  <w:txbxContent>
                    <w:p w:rsidR="00C940CA" w:rsidP="00C940CA" w:rsidRDefault="00C940CA" w14:paraId="5FCD6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6656" behindDoc="0" locked="0" layoutInCell="1" allowOverlap="1" wp14:editId="3835EF77" wp14:anchorId="5DA258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9" name="Rectangle 8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093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9" style="position:absolute;margin-left:104pt;margin-top:11pt;width:79pt;height:162pt;z-index:259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+d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ZbWmxHKDXfqD&#10;vnHbj5KcqoPuOpn6m/yafGjx2pN/hHMWcJnEzwpM+qIsMmePjxeP5RyJwOL6at2U2AmBW3W5XK4w&#10;QZji/baHEO+lMyQtGAXkkq3lh18hno6+HcF7ic3p/bSK827Oaqrr9eqN7M51RxSJUxofMKjRTYyK&#10;UXtKJuw8o+F1z0FSMv60aG29Wl7VOCo5qZq6wRGGnCDt3ccqt2JwOEwiAiV7D7ofkHA2KfPCnmVl&#10;5/lKQ/Exz+zf/4LtX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y6D+dvAEAAE0DAAAOAAAAAAAAAAAAAAAAAC4CAABkcnMv&#10;ZTJvRG9jLnhtbFBLAQItABQABgAIAAAAIQB7S47U2wAAAAoBAAAPAAAAAAAAAAAAAAAAABYEAABk&#10;cnMvZG93bnJldi54bWxQSwUGAAAAAAQABADzAAAAHgUAAAAA&#10;" w14:anchorId="5DA258CF">
                <v:textbox inset="2.16pt,1.44pt,0,1.44pt">
                  <w:txbxContent>
                    <w:p w:rsidR="00C940CA" w:rsidP="00C940CA" w:rsidRDefault="00C940CA" w14:paraId="53B093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7680" behindDoc="0" locked="0" layoutInCell="1" allowOverlap="1" wp14:editId="47FD9E15" wp14:anchorId="083082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0" name="Rectangle 8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180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0" style="position:absolute;margin-left:104pt;margin-top:11pt;width:79pt;height:162pt;z-index:259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Mj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ukGDHLfYpV/o&#10;G3f9qMipOhgpVe5v9msKscNrz+EJzlnEZRY/a7D5i7LIXDw+XjxWcyICi+urdVvjQwK3mnq1usEE&#10;YaqP2wFiulfekrxgFJBLsZYffsZ0Ovp+BO9lNqf38yrNu7moWV6v23eyOy+PKBKnND1i0KOfGBWj&#10;CZRM2HlG4+ueg6Jk/OHQ2uZmddXgqJRk2TYtjjCUBGnvPle5E4PHYRIJKNkHMP2AhItJhRf2rCg7&#10;z1c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H+oyO7AQAATQMAAA4AAAAAAAAAAAAAAAAALgIAAGRycy9l&#10;Mm9Eb2MueG1sUEsBAi0AFAAGAAgAAAAhAHtLjtTbAAAACgEAAA8AAAAAAAAAAAAAAAAAFQQAAGRy&#10;cy9kb3ducmV2LnhtbFBLBQYAAAAABAAEAPMAAAAdBQAAAAA=&#10;" w14:anchorId="08308226">
                <v:textbox inset="2.16pt,1.44pt,0,1.44pt">
                  <w:txbxContent>
                    <w:p w:rsidR="00C940CA" w:rsidP="00C940CA" w:rsidRDefault="00C940CA" w14:paraId="21180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8704" behindDoc="0" locked="0" layoutInCell="1" allowOverlap="1" wp14:editId="74E02627" wp14:anchorId="67A660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1" name="Rectangle 8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024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1" style="position:absolute;margin-left:104pt;margin-top:11pt;width:79pt;height:162pt;z-index:259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aNuw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5uG0o8d9ilH+gb&#10;94NV5FwdjZRq6e/i1xRTj9ee4xNcsoTLRfyswS1flEXm4vHp6rGaMxFY3Nxsuho7IXCrrdfrO0wQ&#10;pnq7HSHlLyo4siwYBeRSrOXHbymfj74ewXsLm/P7yyrP+7moaW43m1ey+yBPKBKnND9i0DZMjApr&#10;IiUTdp7R9OvAQVFiv3q0tr1b37Q4KiVpurbD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n71o27AQAATQMAAA4AAAAAAAAAAAAAAAAALgIAAGRycy9l&#10;Mm9Eb2MueG1sUEsBAi0AFAAGAAgAAAAhAHtLjtTbAAAACgEAAA8AAAAAAAAAAAAAAAAAFQQAAGRy&#10;cy9kb3ducmV2LnhtbFBLBQYAAAAABAAEAPMAAAAdBQAAAAA=&#10;" w14:anchorId="67A660E5">
                <v:textbox inset="2.16pt,1.44pt,0,1.44pt">
                  <w:txbxContent>
                    <w:p w:rsidR="00C940CA" w:rsidP="00C940CA" w:rsidRDefault="00C940CA" w14:paraId="1D024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29728" behindDoc="0" locked="0" layoutInCell="1" allowOverlap="1" wp14:editId="546BDA93" wp14:anchorId="562494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2" name="Rectangle 8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8C4A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2" style="position:absolute;margin-left:104pt;margin-top:11pt;width:79pt;height:162pt;z-index:259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sc5p4uQEAAE0DAAAOAAAAAAAAAAAAAAAAAC4CAABkcnMvZTJv&#10;RG9jLnhtbFBLAQItABQABgAIAAAAIQB7S47U2wAAAAoBAAAPAAAAAAAAAAAAAAAAABMEAABkcnMv&#10;ZG93bnJldi54bWxQSwUGAAAAAAQABADzAAAAGwUAAAAA&#10;" w14:anchorId="562494C3">
                <v:textbox inset="2.16pt,1.44pt,0,1.44pt">
                  <w:txbxContent>
                    <w:p w:rsidR="00C940CA" w:rsidP="00C940CA" w:rsidRDefault="00C940CA" w14:paraId="4E8C4A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0752" behindDoc="0" locked="0" layoutInCell="1" allowOverlap="1" wp14:editId="341E13CE" wp14:anchorId="48AD1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3" name="Rectangle 8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23F0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3" style="position:absolute;margin-left:104pt;margin-top:11pt;width:79pt;height:162pt;z-index:259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/WugEAAE0DAAAOAAAAZHJzL2Uyb0RvYy54bWysU8tu2zAQvBfoPxC815JlI1YE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23drCjx3GGXfqJv&#10;3PdWkXN1MFKqub+zX2NMHV57jk9wyRIuZ/GTBjd/URaZisenq8dqykRg8XZ129bYCYFbTb1ebzBB&#10;mOrtdoSUv6ngyLxgFJBLsZYff6R8PvrnCN6b2Zzfn1d52k9FzXJTX8nugzyhSJzS/IhB2zAyKqyJ&#10;lIzYeUbTrwMHRYn97tHaZrNeNTgqJVm2TYsjDCVB2vv3Ve7FEHCYRAZKDhFMPyDh8m7hhT0ryi7z&#10;NQ/F+7ywf/sL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Hbv1roBAABNAwAADgAAAAAAAAAAAAAAAAAuAgAAZHJzL2Uy&#10;b0RvYy54bWxQSwECLQAUAAYACAAAACEAe0uO1NsAAAAKAQAADwAAAAAAAAAAAAAAAAAUBAAAZHJz&#10;L2Rvd25yZXYueG1sUEsFBgAAAAAEAAQA8wAAABwFAAAAAA==&#10;" w14:anchorId="48AD1C28">
                <v:textbox inset="2.16pt,1.44pt,0,1.44pt">
                  <w:txbxContent>
                    <w:p w:rsidR="00C940CA" w:rsidP="00C940CA" w:rsidRDefault="00C940CA" w14:paraId="0223F0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1776" behindDoc="0" locked="0" layoutInCell="1" allowOverlap="1" wp14:editId="452A53F1" wp14:anchorId="00EAA7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4" name="Rectangle 8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D3BD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4" style="position:absolute;margin-left:104pt;margin-top:11pt;width:79pt;height:162pt;z-index:259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q7Rn27AQAATQMAAA4AAAAAAAAAAAAAAAAALgIAAGRycy9l&#10;Mm9Eb2MueG1sUEsBAi0AFAAGAAgAAAAhAHtLjtTbAAAACgEAAA8AAAAAAAAAAAAAAAAAFQQAAGRy&#10;cy9kb3ducmV2LnhtbFBLBQYAAAAABAAEAPMAAAAdBQAAAAA=&#10;" w14:anchorId="00EAA78C">
                <v:textbox inset="2.16pt,1.44pt,0,1.44pt">
                  <w:txbxContent>
                    <w:p w:rsidR="00C940CA" w:rsidP="00C940CA" w:rsidRDefault="00C940CA" w14:paraId="49D3BD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2800" behindDoc="0" locked="0" layoutInCell="1" allowOverlap="1" wp14:editId="396572BC" wp14:anchorId="03E313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5" name="Rectangle 8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ACF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5" style="position:absolute;margin-left:104pt;margin-top:11pt;width:79pt;height:162pt;z-index:259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yvjPTvAEAAE0DAAAOAAAAAAAAAAAAAAAAAC4CAABkcnMv&#10;ZTJvRG9jLnhtbFBLAQItABQABgAIAAAAIQB7S47U2wAAAAoBAAAPAAAAAAAAAAAAAAAAABYEAABk&#10;cnMvZG93bnJldi54bWxQSwUGAAAAAAQABADzAAAAHgUAAAAA&#10;" w14:anchorId="03E3133B">
                <v:textbox inset="2.16pt,1.44pt,0,1.44pt">
                  <w:txbxContent>
                    <w:p w:rsidR="00C940CA" w:rsidP="00C940CA" w:rsidRDefault="00C940CA" w14:paraId="0FACF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3824" behindDoc="0" locked="0" layoutInCell="1" allowOverlap="1" wp14:editId="12718E9E" wp14:anchorId="03EF67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6" name="Rectangle 8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F61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6" style="position:absolute;margin-left:104pt;margin-top:11pt;width:79pt;height:135pt;z-index:259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duQ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r2ytKHLfYpV/o&#10;G3fDpMixOhopVe5v9msOscdrz+EJTlnEZRa/aLD5i7LIUjw+nD1WSyICizcXN12NnRC41VzXTU4Q&#10;pvq4HSCme+UtyQtGAbkUa/n+Z0zHo+9H8F5mc3w/r9KyXYoahL58J7v18oAicUrTIwY9+ZlRMZlA&#10;yYydZzS+7jgoSqYfDq1try8vWhyVkjRd2+EIQ0mQ9vZzlTsxehwmkYCSXQAzjEi4mFR4Yc+KstN8&#10;5aH4nBf2H3/B5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HvZwduQEAAE0DAAAOAAAAAAAAAAAAAAAAAC4CAABkcnMvZTJv&#10;RG9jLnhtbFBLAQItABQABgAIAAAAIQCxSpol2wAAAAoBAAAPAAAAAAAAAAAAAAAAABMEAABkcnMv&#10;ZG93bnJldi54bWxQSwUGAAAAAAQABADzAAAAGwUAAAAA&#10;" w14:anchorId="03EF67E6">
                <v:textbox inset="2.16pt,1.44pt,0,1.44pt">
                  <w:txbxContent>
                    <w:p w:rsidR="00C940CA" w:rsidP="00C940CA" w:rsidRDefault="00C940CA" w14:paraId="640F61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editId="1F844DFB" wp14:anchorId="2978EF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7" name="Rectangle 8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9918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7" style="position:absolute;margin-left:104pt;margin-top:11pt;width:79pt;height:135pt;z-index:259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mz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2zUljlvs0i/0&#10;jbthUuRUHY2UKvc3+zWH2OO1x/AA5yziMotfNNj8RVlkKR4fLx6rJRGBxeur667GTgjcatZ1kxOE&#10;qV5uB4jpu/KW5AWjgFyKtfxwF9Pp6PMRvJfZnN7Pq7TslqIGob88k915eUSROKXpHoOe/MyomEyg&#10;ZMbOMxr/7DkoSqYfDq1t15+vWhyVkjRd2+EIQ0mQ9u51lTsxehwmkYCSfQAzjEi4mFR4Yc+KsvN8&#10;5aF4nRf2L3/B9i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7jps7oBAABNAwAADgAAAAAAAAAAAAAAAAAuAgAAZHJzL2Uy&#10;b0RvYy54bWxQSwECLQAUAAYACAAAACEAsUqaJdsAAAAKAQAADwAAAAAAAAAAAAAAAAAUBAAAZHJz&#10;L2Rvd25yZXYueG1sUEsFBgAAAAAEAAQA8wAAABwFAAAAAA==&#10;" w14:anchorId="2978EF62">
                <v:textbox inset="2.16pt,1.44pt,0,1.44pt">
                  <w:txbxContent>
                    <w:p w:rsidR="00C940CA" w:rsidP="00C940CA" w:rsidRDefault="00C940CA" w14:paraId="779918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5872" behindDoc="0" locked="0" layoutInCell="1" allowOverlap="1" wp14:editId="5739B9B3" wp14:anchorId="31B065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8" name="Rectangle 8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13C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8" style="position:absolute;margin-left:104pt;margin-top:11pt;width:79pt;height:135pt;z-index:259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7H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qFnvluMUu/UTf&#10;uBsmRY7V0Uipcn+zX3OIPV57Cc9wyiIus/hFg81flEWW4vHh7LFaEhFYvL267WrshMCt5qZucoIw&#10;1cftADF9U96SvGAUkEuxlu9/xHQ8+n4E72U2x/fzKi3bpahB6Ot3slsvDygSpzQ9YdCTnxkVkwmU&#10;zNh5RuPrjoOiZPru0Nr25utVi6NSkqZrO7QFSoK0t5+r3InR4zCJBJTsAphhRMLFpMILe1aUneYr&#10;D8XnvLD/+As2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e+77HuQEAAE0DAAAOAAAAAAAAAAAAAAAAAC4CAABkcnMvZTJv&#10;RG9jLnhtbFBLAQItABQABgAIAAAAIQCxSpol2wAAAAoBAAAPAAAAAAAAAAAAAAAAABMEAABkcnMv&#10;ZG93bnJldi54bWxQSwUGAAAAAAQABADzAAAAGwUAAAAA&#10;" w14:anchorId="31B065AF">
                <v:textbox inset="2.16pt,1.44pt,0,1.44pt">
                  <w:txbxContent>
                    <w:p w:rsidR="00C940CA" w:rsidP="00C940CA" w:rsidRDefault="00C940CA" w14:paraId="46E13C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6896" behindDoc="0" locked="0" layoutInCell="1" allowOverlap="1" wp14:editId="7BF2DFBB" wp14:anchorId="5C95DA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9" name="Rectangle 8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D7F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9" style="position:absolute;margin-left:104pt;margin-top:11pt;width:79pt;height:135pt;z-index:259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tpuQEAAE0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2w0ljlvs0k/0&#10;jbthUuRcHY2UKvc3+zWH2OO1p/AIlyziMotfNNj8RVlkKR6frh6rJRGBxc3NpquxEwK3mnXd5ARh&#10;qtfbAWL6qrwlecEoIJdiLT9+j+l89OUI3stszu/nVVr2S1GD0OsXsnsvTygSpzQ9YNCTnxkVkwmU&#10;zNh5RuPvAwdFyfTNobXt+vNN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W/stpuQEAAE0DAAAOAAAAAAAAAAAAAAAAAC4CAABkcnMvZTJv&#10;RG9jLnhtbFBLAQItABQABgAIAAAAIQCxSpol2wAAAAoBAAAPAAAAAAAAAAAAAAAAABMEAABkcnMv&#10;ZG93bnJldi54bWxQSwUGAAAAAAQABADzAAAAGwUAAAAA&#10;" w14:anchorId="5C95DAAC">
                <v:textbox inset="2.16pt,1.44pt,0,1.44pt">
                  <w:txbxContent>
                    <w:p w:rsidR="00C940CA" w:rsidP="00C940CA" w:rsidRDefault="00C940CA" w14:paraId="75D7F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7920" behindDoc="0" locked="0" layoutInCell="1" allowOverlap="1" wp14:editId="12EC018C" wp14:anchorId="2F7E14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0" name="Rectangle 8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93DA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0" style="position:absolute;margin-left:104pt;margin-top:11pt;width:79pt;height:135pt;z-index:259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x1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rVazTIcYtd+oW+&#10;cTdMipyqo5FS5f5mv+YQe7z2FB7hnEVcZvGLBpu/KIssxePjxWO1JCKweL2+7mp8SOBWc1U3OUGY&#10;6u12gJh+KG9JXjAKyKVYyw93MZ2Ovh7Be5nN6f28SstuKWoQunslu/PyiCJxStMDBj35mVExmUDJ&#10;jJ1nNP7ec1CUTD8dWttefV23OColabq2wxGGkiDt3fsqd2L0OEwiASX7AGYYkXAxqfDCnhVl5/nK&#10;Q/E+L+zf/oLt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Apx1uQEAAE0DAAAOAAAAAAAAAAAAAAAAAC4CAABkcnMvZTJv&#10;RG9jLnhtbFBLAQItABQABgAIAAAAIQCxSpol2wAAAAoBAAAPAAAAAAAAAAAAAAAAABMEAABkcnMv&#10;ZG93bnJldi54bWxQSwUGAAAAAAQABADzAAAAGwUAAAAA&#10;" w14:anchorId="2F7E14AD">
                <v:textbox inset="2.16pt,1.44pt,0,1.44pt">
                  <w:txbxContent>
                    <w:p w:rsidR="00C940CA" w:rsidP="00C940CA" w:rsidRDefault="00C940CA" w14:paraId="6C93DA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8944" behindDoc="0" locked="0" layoutInCell="1" allowOverlap="1" wp14:editId="50CE6A66" wp14:anchorId="030423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1" name="Rectangle 8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C2CB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1" style="position:absolute;margin-left:104pt;margin-top:11pt;width:79pt;height:135pt;z-index:259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nb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1w0ljlvs0k/0&#10;jbthUuRcHY2UKvc3+zWH2OO1p/AIlyziMotfNNj8RVlkKR6frh6rJRGBxc1609XYCYFbzU3d5ARh&#10;qtfbAWL6qrwlecEoIJdiLT9+j+l89OUI3stszu/nVVr2S1GD0JsXsnsvTygSpzQ9YNCTnxkVkwmU&#10;zNh5RuPvAwdFyfTNobXtzed1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uB+nbuQEAAE0DAAAOAAAAAAAAAAAAAAAAAC4CAABkcnMvZTJv&#10;RG9jLnhtbFBLAQItABQABgAIAAAAIQCxSpol2wAAAAoBAAAPAAAAAAAAAAAAAAAAABMEAABkcnMv&#10;ZG93bnJldi54bWxQSwUGAAAAAAQABADzAAAAGwUAAAAA&#10;" w14:anchorId="03042364">
                <v:textbox inset="2.16pt,1.44pt,0,1.44pt">
                  <w:txbxContent>
                    <w:p w:rsidR="00C940CA" w:rsidP="00C940CA" w:rsidRDefault="00C940CA" w14:paraId="25C2CB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editId="10AF4C60" wp14:anchorId="19D4B8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2" name="Rectangle 8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1CB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2" style="position:absolute;margin-left:104pt;margin-top:11pt;width:79pt;height:135pt;z-index:259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xuQ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qm5YSxy126Tv6&#10;xt0wKXKqjkZKlfub/ZpD7PHaa3iBcxZxmcUvGmz+oiyyFI+PF4/VkojA4t3NXVdjJwRuNeu6yQnC&#10;VO+3A8T0RXlL8oJRQC7FWn74FtPp6O8jeC+zOb2fV2nZLUVNs24Kbi7uvDyiSJzS9IxBT35mVEwm&#10;UDJj5xmNb3sOipLpq0Nr2/Xn7EQqSdO1HY4wlARp7z5WuROjx2ESCSjZBzDDiISLSYUX9qwoO89X&#10;HoqPeWH//hdsf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DHnKxuQEAAE0DAAAOAAAAAAAAAAAAAAAAAC4CAABkcnMvZTJv&#10;RG9jLnhtbFBLAQItABQABgAIAAAAIQCxSpol2wAAAAoBAAAPAAAAAAAAAAAAAAAAABMEAABkcnMv&#10;ZG93bnJldi54bWxQSwUGAAAAAAQABADzAAAAGwUAAAAA&#10;" w14:anchorId="19D4B84E">
                <v:textbox inset="2.16pt,1.44pt,0,1.44pt">
                  <w:txbxContent>
                    <w:p w:rsidR="00C940CA" w:rsidP="00C940CA" w:rsidRDefault="00C940CA" w14:paraId="5051CB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0992" behindDoc="0" locked="0" layoutInCell="1" allowOverlap="1" wp14:editId="318C7D06" wp14:anchorId="3011AF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3" name="Rectangle 8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9228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3" style="position:absolute;margin-left:104pt;margin-top:11pt;width:79pt;height:135pt;z-index:259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cf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hXr9eUOG6xS9/Q&#10;N+6GSZFzdTRSqtzf7NccYo/XXsMLXLKIyyx+0WDzF2WRpXh8unqslkQEFu/Wd12NnRC41WzqJicI&#10;U73dDhDTF+UtyQtGAbkUa/nxMabz0d9H8F5mc34/r9KyX4qaZtNcye69PKFInNL0jEFPfmZUTCZQ&#10;MmPnGY0/DxwUJdNXh9a2m5t1i6NSkqZrOxxhKAnS3r+vcidGj8MkElByCGCGEQmXdwsv7FlRdpmv&#10;PBTv88L+7S/Y/QI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LGwcfuQEAAE0DAAAOAAAAAAAAAAAAAAAAAC4CAABkcnMvZTJv&#10;RG9jLnhtbFBLAQItABQABgAIAAAAIQCxSpol2wAAAAoBAAAPAAAAAAAAAAAAAAAAABMEAABkcnMv&#10;ZG93bnJldi54bWxQSwUGAAAAAAQABADzAAAAGwUAAAAA&#10;" w14:anchorId="3011AFA8">
                <v:textbox inset="2.16pt,1.44pt,0,1.44pt">
                  <w:txbxContent>
                    <w:p w:rsidR="00C940CA" w:rsidP="00C940CA" w:rsidRDefault="00C940CA" w14:paraId="3A9228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2016" behindDoc="0" locked="0" layoutInCell="1" allowOverlap="1" wp14:editId="5B4EC00F" wp14:anchorId="75A523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4" name="Rectangle 8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02E9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4" style="position:absolute;margin-left:104pt;margin-top:11pt;width:79pt;height:135pt;z-index:259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60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hXr28pcdxil76j&#10;b9wNkyLn6mikVLm/2a85xB6vvYRnuGQRl1n8osHmL8oiS/H4dPVYLYkILN6t77oaOyFwq9nUTU4Q&#10;pnq7HSCmz8pbkheMAnIp1vLj15jOR1+P4L3M5vx+XqVlvxQ1zaZpX8nuvTyhSJzS9IRBT35mVEwm&#10;UDJj5xmNvw4cFCXTF4fWtpvbdYujUpKmazscYSgJ0t6/r3InRo/DJBJQcghghhEJF5MKL+xZUXaZ&#10;rzwU7/PC/u0v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dautLoBAABNAwAADgAAAAAAAAAAAAAAAAAuAgAAZHJzL2Uy&#10;b0RvYy54bWxQSwECLQAUAAYACAAAACEAsUqaJdsAAAAKAQAADwAAAAAAAAAAAAAAAAAUBAAAZHJz&#10;L2Rvd25yZXYueG1sUEsFBgAAAAAEAAQA8wAAABwFAAAAAA==&#10;" w14:anchorId="75A52379">
                <v:textbox inset="2.16pt,1.44pt,0,1.44pt">
                  <w:txbxContent>
                    <w:p w:rsidR="00C940CA" w:rsidP="00C940CA" w:rsidRDefault="00C940CA" w14:paraId="5102E9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3040" behindDoc="0" locked="0" layoutInCell="1" allowOverlap="1" wp14:editId="4182C1B1" wp14:anchorId="772AD6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5" name="Rectangle 8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77C0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5" style="position:absolute;margin-left:104pt;margin-top:11pt;width:79pt;height:135pt;z-index:259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a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9S4rjFLv1A&#10;37gbjSTn6qSHQeb+Zr/mEHu89hQe4ZJFXGbxiwKbvyiLLMXj09VjuSQisHi7vu1q7ITArWZTNzlB&#10;mOrldoCYvkhvSV4wCsilWMuP32I6H30+gvcym/P7eZWW/VLUNJtm/U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dPbGroBAABNAwAADgAAAAAAAAAAAAAAAAAuAgAAZHJzL2Uy&#10;b0RvYy54bWxQSwECLQAUAAYACAAAACEAsUqaJdsAAAAKAQAADwAAAAAAAAAAAAAAAAAUBAAAZHJz&#10;L2Rvd25yZXYueG1sUEsFBgAAAAAEAAQA8wAAABwFAAAAAA==&#10;" w14:anchorId="772AD6E3">
                <v:textbox inset="2.16pt,1.44pt,0,1.44pt">
                  <w:txbxContent>
                    <w:p w:rsidR="00C940CA" w:rsidP="00C940CA" w:rsidRDefault="00C940CA" w14:paraId="0A77C0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editId="4A3F034C" wp14:anchorId="504D8D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6" name="Rectangle 8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A00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6" style="position:absolute;margin-left:104pt;margin-top:11pt;width:79pt;height:135pt;z-index:259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Vl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r28pcdxil36g&#10;b9wNkyLn6mikVLm/2a85xB6vPYcnuGQRl1n8osHmL8oiS/H4dPVYLYkILN6t77oaOyFwq9nUTU4Q&#10;pnq7HSCmL8pbkheMAnIp1vLjt5jOR1+P4L3M5vx+XqVlvxQ1zaa5eSW79/KEInFK0yMGPfmZUTGZ&#10;QMmMnWc0/jpwUJRMXx1a225u1i2OSkmaru1whKEkSHv/vsqdGD0Ok0hAySGAGUYkXEwqvLBnRdll&#10;vvJQvM8L+7e/YPc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AE1ZboBAABNAwAADgAAAAAAAAAAAAAAAAAuAgAAZHJzL2Uy&#10;b0RvYy54bWxQSwECLQAUAAYACAAAACEAsUqaJdsAAAAKAQAADwAAAAAAAAAAAAAAAAAUBAAAZHJz&#10;L2Rvd25yZXYueG1sUEsFBgAAAAAEAAQA8wAAABwFAAAAAA==&#10;" w14:anchorId="504D8DA0">
                <v:textbox inset="2.16pt,1.44pt,0,1.44pt">
                  <w:txbxContent>
                    <w:p w:rsidR="00C940CA" w:rsidP="00C940CA" w:rsidRDefault="00C940CA" w14:paraId="32A00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5088" behindDoc="0" locked="0" layoutInCell="1" allowOverlap="1" wp14:editId="1BB5B9EA" wp14:anchorId="6E6E62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7" name="Rectangle 8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EA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7" style="position:absolute;margin-left:104pt;margin-top:11pt;width:79pt;height:135pt;z-index:259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L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eUOG6xSz/Q&#10;N+5GI8m5OulhkLm/2a85xB6vPYVHuGQRl1n8osDmL8oiS/H4dPVYLokILN6ub7saOyFwq9nUTU4Q&#10;pnq5HSCmL9JbkheMAnIp1vLjt5jOR5+P4L3M5vx+XqVlvxQ1zab5+E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ARAy7oBAABNAwAADgAAAAAAAAAAAAAAAAAuAgAAZHJzL2Uy&#10;b0RvYy54bWxQSwECLQAUAAYACAAAACEAsUqaJdsAAAAKAQAADwAAAAAAAAAAAAAAAAAUBAAAZHJz&#10;L2Rvd25yZXYueG1sUEsFBgAAAAAEAAQA8wAAABwFAAAAAA==&#10;" w14:anchorId="6E6E6215">
                <v:textbox inset="2.16pt,1.44pt,0,1.44pt">
                  <w:txbxContent>
                    <w:p w:rsidR="00C940CA" w:rsidP="00C940CA" w:rsidRDefault="00C940CA" w14:paraId="47EA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6112" behindDoc="0" locked="0" layoutInCell="1" allowOverlap="1" wp14:editId="0758BEC1" wp14:anchorId="25AA0A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8" name="Rectangle 8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2A8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8" style="position:absolute;margin-left:104pt;margin-top:11pt;width:79pt;height:135pt;z-index:259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e/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Sr19grxy126Tv6&#10;xt0wKXKujkZKlfub/ZpD7PHaS3iGSxZxmcUvGmz+oiyyFI9PV4/VkojA4t36rquxEwK3mk3d5ARh&#10;qrfbAWL6rLwlecEoIJdiLT9+jel89PUI3stszu/nVVr2S1HTbJrbV7J7L08oEqc0PWHQk58ZFZMJ&#10;lMzYeUbjrwMHRcn0xaG17eb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UcXv7oBAABNAwAADgAAAAAAAAAAAAAAAAAuAgAAZHJzL2Uy&#10;b0RvYy54bWxQSwECLQAUAAYACAAAACEAsUqaJdsAAAAKAQAADwAAAAAAAAAAAAAAAAAUBAAAZHJz&#10;L2Rvd25yZXYueG1sUEsFBgAAAAAEAAQA8wAAABwFAAAAAA==&#10;" w14:anchorId="25AA0A45">
                <v:textbox inset="2.16pt,1.44pt,0,1.44pt">
                  <w:txbxContent>
                    <w:p w:rsidR="00C940CA" w:rsidP="00C940CA" w:rsidRDefault="00C940CA" w14:paraId="2232A8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7136" behindDoc="0" locked="0" layoutInCell="1" allowOverlap="1" wp14:editId="31622871" wp14:anchorId="729AA2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9" name="Rectangle 8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E852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9" style="position:absolute;margin-left:104pt;margin-top:11pt;width:79pt;height:135pt;z-index:259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IR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Xm8pcdxil36g&#10;b9wNkyKX6mikVLm/2a85xB6vPYVHuGYRl1n8osHmL8oiS/H4fPNYLYkILG7X267GTgjcajZ1kxOE&#10;qV5vB4jpi/KW5AWjgFyKtfz0LabL0ZcjeC+zubyfV2k5LEVNs2k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sUJiEboBAABNAwAADgAAAAAAAAAAAAAAAAAuAgAAZHJzL2Uy&#10;b0RvYy54bWxQSwECLQAUAAYACAAAACEAsUqaJdsAAAAKAQAADwAAAAAAAAAAAAAAAAAUBAAAZHJz&#10;L2Rvd25yZXYueG1sUEsFBgAAAAAEAAQA8wAAABwFAAAAAA==&#10;" w14:anchorId="729AA2BD">
                <v:textbox inset="2.16pt,1.44pt,0,1.44pt">
                  <w:txbxContent>
                    <w:p w:rsidR="00C940CA" w:rsidP="00C940CA" w:rsidRDefault="00C940CA" w14:paraId="50E852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8160" behindDoc="0" locked="0" layoutInCell="1" allowOverlap="1" wp14:editId="76B187D7" wp14:anchorId="1DB653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40" name="Rectangle 8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CE4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0" style="position:absolute;margin-left:104pt;margin-top:11pt;width:79pt;height:135pt;z-index:259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gx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X6NBjlvs0g/0&#10;jbthUuRUHY2UKvc3+zWH2OO1l/AM5yziMotfNNj8RVlkKR4fLx6rJRGBxdur267GhwRuNeu6yQnC&#10;VO+3A8T0TXlL8oJRQC7FWn54iOl09O0I3stsTu/nVVp2S1HTrJvujezOyyOKxClNTxj05GdGxWQC&#10;JTN2ntH4e89BUTJ9d2htu76+a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YYYMboBAABNAwAADgAAAAAAAAAAAAAAAAAuAgAAZHJzL2Uy&#10;b0RvYy54bWxQSwECLQAUAAYACAAAACEAsUqaJdsAAAAKAQAADwAAAAAAAAAAAAAAAAAUBAAAZHJz&#10;L2Rvd25yZXYueG1sUEsFBgAAAAAEAAQA8wAAABwFAAAAAA==&#10;" w14:anchorId="1DB65397">
                <v:textbox inset="2.16pt,1.44pt,0,1.44pt">
                  <w:txbxContent>
                    <w:p w:rsidR="00C940CA" w:rsidP="00C940CA" w:rsidRDefault="00C940CA" w14:paraId="24CE4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49184" behindDoc="0" locked="0" layoutInCell="1" allowOverlap="1" wp14:editId="2C96376E" wp14:anchorId="13B547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1" name="Rectangle 8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3C6D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1" style="position:absolute;margin-left:104pt;margin-top:11pt;width:79pt;height:159pt;z-index:259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pugEAAE0DAAAOAAAAZHJzL2Uyb0RvYy54bWysU8tu2zAQvBfoPxC813okSGT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dUOJYxa79BN9&#10;Y240kpyqkxZC5v5mv+YQe7z2HJ7gnEVcZvGLApu/KIssxePjxWO5JMKxuL5adzV2guNWbuANJghT&#10;vd0OENNX6S3Ji4ECcinWssP3mE5HX4/gvczm9H5epWW3FDXNbbN+Jbvz4ogicUrTIwZl/DxQbnSg&#10;ZMbODzT+3jOQlJhvDq1tb6+vWhyVkjRd2+EIQ0mQ9u59lTk+eRwmnoCSfQA9Tki4mFR4Yc+KsvN8&#10;5aF4nxf2b3/B9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8UU6boBAABNAwAADgAAAAAAAAAAAAAAAAAuAgAAZHJzL2Uy&#10;b0RvYy54bWxQSwECLQAUAAYACAAAACEArtatUNsAAAAKAQAADwAAAAAAAAAAAAAAAAAUBAAAZHJz&#10;L2Rvd25yZXYueG1sUEsFBgAAAAAEAAQA8wAAABwFAAAAAA==&#10;" w14:anchorId="13B547F5">
                <v:textbox inset="2.16pt,1.44pt,0,1.44pt">
                  <w:txbxContent>
                    <w:p w:rsidR="00C940CA" w:rsidP="00C940CA" w:rsidRDefault="00C940CA" w14:paraId="673C6D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0208" behindDoc="0" locked="0" layoutInCell="1" allowOverlap="1" wp14:editId="3E2C1A9B" wp14:anchorId="19D9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2" name="Rectangle 8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B90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2" style="position:absolute;margin-left:104pt;margin-top:11pt;width:79pt;height:159pt;z-index:259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zTxfQuQEAAE0DAAAOAAAAAAAAAAAAAAAAAC4CAABkcnMvZTJv&#10;RG9jLnhtbFBLAQItABQABgAIAAAAIQCu1q1Q2wAAAAoBAAAPAAAAAAAAAAAAAAAAABMEAABkcnMv&#10;ZG93bnJldi54bWxQSwUGAAAAAAQABADzAAAAGwUAAAAA&#10;" w14:anchorId="19D93DFF">
                <v:textbox inset="2.16pt,1.44pt,0,1.44pt">
                  <w:txbxContent>
                    <w:p w:rsidR="00C940CA" w:rsidP="00C940CA" w:rsidRDefault="00C940CA" w14:paraId="20B90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1232" behindDoc="0" locked="0" layoutInCell="1" allowOverlap="1" wp14:editId="17B054B6" wp14:anchorId="3D0584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3" name="Rectangle 8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74F7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3" style="position:absolute;margin-left:104pt;margin-top:11pt;width:79pt;height:159pt;z-index:259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J+uQEAAE0DAAAOAAAAZHJzL2Uyb0RvYy54bWysU8tu2zAQvBfoPxC815LlIF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e3bmw0lnjvs0jf0&#10;jfvRKnKuTkZKVfpb/JpjGvDaS3yGS5ZwWcQvGlz5oiyyVI9PV4/VkonA4v3mvm+xEwK3SgNvMUGY&#10;5vV2hJQ/qeBIWTAKyKVay49fUj4f/X0E7xU25/fLKi/7papZ33VXsvsgTygSpzQ/YdA2zIwKayIl&#10;M3ae0fTzwEFRYj97tLa7u9l0OCo1WfddjyMMNUHa+7dV7sUUcJhEBkoOEcw4IeH6buWFPavKLvNV&#10;huJtXtm//gW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7SmJ+uQEAAE0DAAAOAAAAAAAAAAAAAAAAAC4CAABkcnMvZTJv&#10;RG9jLnhtbFBLAQItABQABgAIAAAAIQCu1q1Q2wAAAAoBAAAPAAAAAAAAAAAAAAAAABMEAABkcnMv&#10;ZG93bnJldi54bWxQSwUGAAAAAAQABADzAAAAGwUAAAAA&#10;" w14:anchorId="3D058446">
                <v:textbox inset="2.16pt,1.44pt,0,1.44pt">
                  <w:txbxContent>
                    <w:p w:rsidR="00C940CA" w:rsidP="00C940CA" w:rsidRDefault="00C940CA" w14:paraId="074F7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2256" behindDoc="0" locked="0" layoutInCell="1" allowOverlap="1" wp14:editId="5EF4B546" wp14:anchorId="62AE97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4" name="Rectangle 8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6C6E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4" style="position:absolute;margin-left:104pt;margin-top:11pt;width:79pt;height:159pt;z-index:259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vVugEAAE0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Whbr1aUOG6xS3/Q&#10;N+76UZFjdTBSqtzf7NcUYofXnsIjnLKIyyx+1mDzF2WRuXh8OHus5kQEFq8vrtsaOyFwKzfwEhOE&#10;qd5vB4jpXnlL8oJRQC7FWr7/FdPx6NsRvJfZHN/PqzRv56JmedU0b2S3Xh5QJE5pesCgRz8xKkYT&#10;KJmw84zG1x0HRcn406G1zdXqosFRKcmybVocYSgJ0t5+rHInBo/DJBJQsgtg+gEJF5MKL+xZUXaa&#10;rzwUH/PC/v0v2PwF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YfL1boBAABNAwAADgAAAAAAAAAAAAAAAAAuAgAAZHJzL2Uy&#10;b0RvYy54bWxQSwECLQAUAAYACAAAACEArtatUNsAAAAKAQAADwAAAAAAAAAAAAAAAAAUBAAAZHJz&#10;L2Rvd25yZXYueG1sUEsFBgAAAAAEAAQA8wAAABwFAAAAAA==&#10;" w14:anchorId="62AE9771">
                <v:textbox inset="2.16pt,1.44pt,0,1.44pt">
                  <w:txbxContent>
                    <w:p w:rsidR="00C940CA" w:rsidP="00C940CA" w:rsidRDefault="00C940CA" w14:paraId="2E6C6E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editId="2BD48586" wp14:anchorId="6CDB15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5" name="Rectangle 8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67D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5" style="position:absolute;margin-left:104pt;margin-top:11pt;width:79pt;height:159pt;z-index:259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7YK+e7oBAABNAwAADgAAAAAAAAAAAAAAAAAuAgAAZHJzL2Uy&#10;b0RvYy54bWxQSwECLQAUAAYACAAAACEArtatUNsAAAAKAQAADwAAAAAAAAAAAAAAAAAUBAAAZHJz&#10;L2Rvd25yZXYueG1sUEsFBgAAAAAEAAQA8wAAABwFAAAAAA==&#10;" w14:anchorId="6CDB157E">
                <v:textbox inset="2.16pt,1.44pt,0,1.44pt">
                  <w:txbxContent>
                    <w:p w:rsidR="00C940CA" w:rsidP="00C940CA" w:rsidRDefault="00C940CA" w14:paraId="4567D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4304" behindDoc="0" locked="0" layoutInCell="1" allowOverlap="1" wp14:editId="6444E550" wp14:anchorId="13133E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6" name="Rectangle 8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3960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6" style="position:absolute;margin-left:104pt;margin-top:11pt;width:79pt;height:159pt;z-index:259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AE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vVpT4rjFLv1C&#10;37jrR0VO1cFIqXJ/s19TiB1eew5PcM4iLrP4WYPNX5RF5uLx8eKxmhMRWLy5umlr7ITArdzANSYI&#10;U33cDhDTvfKW5AWjgFyKtfzwM6bT0fcjeC+zOb2fV2nezUXN8rpZvZPdeXlEkTil6RGDHv3EqBhN&#10;oGTCzjMaX/ccFCXjD4fWNterqwZHpSTLtmlxhKEkSHv3ucqdGDwOk0hAyT6A6QckXEwqvLBnRdl5&#10;vvJQfM4L+4+/YPsG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kFBQBLoBAABNAwAADgAAAAAAAAAAAAAAAAAuAgAAZHJzL2Uy&#10;b0RvYy54bWxQSwECLQAUAAYACAAAACEArtatUNsAAAAKAQAADwAAAAAAAAAAAAAAAAAUBAAAZHJz&#10;L2Rvd25yZXYueG1sUEsFBgAAAAAEAAQA8wAAABwFAAAAAA==&#10;" w14:anchorId="13133E2C">
                <v:textbox inset="2.16pt,1.44pt,0,1.44pt">
                  <w:txbxContent>
                    <w:p w:rsidR="00C940CA" w:rsidP="00C940CA" w:rsidRDefault="00C940CA" w14:paraId="5F3960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5328" behindDoc="0" locked="0" layoutInCell="1" allowOverlap="1" wp14:editId="1A6EBD8D" wp14:anchorId="421E2B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7" name="Rectangle 8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7DCA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7" style="position:absolute;margin-left:104pt;margin-top:11pt;width:79pt;height:162pt;z-index:259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1t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lbr9aUOGaxS7/R&#10;N+YGI8mpOmohZO5v9msKscNrj+EBzlnEZRY/K7D5i7LIXDw+XjyWcyIci9dX122NneC41dSr1RoT&#10;hKnebgeI6bv0luRFTwG5FGvZ4WdMp6OvR/BeZnN6P6/SvJuLmuW6+fpKdufFEUXilKZ7DMr4qafc&#10;6EDJhJ3vaXzZM5CUmB8OrW3Wq6sGR6Uky7ZpcYShJEh7977KHB89DhNPQMk+gB5GJFxMKrywZ0XZ&#10;eb7y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7CHW27AQAATQMAAA4AAAAAAAAAAAAAAAAALgIAAGRycy9l&#10;Mm9Eb2MueG1sUEsBAi0AFAAGAAgAAAAhAHtLjtTbAAAACgEAAA8AAAAAAAAAAAAAAAAAFQQAAGRy&#10;cy9kb3ducmV2LnhtbFBLBQYAAAAABAAEAPMAAAAdBQAAAAA=&#10;" w14:anchorId="421E2B45">
                <v:textbox inset="2.16pt,1.44pt,0,1.44pt">
                  <w:txbxContent>
                    <w:p w:rsidR="00C940CA" w:rsidP="00C940CA" w:rsidRDefault="00C940CA" w14:paraId="207DCA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6352" behindDoc="0" locked="0" layoutInCell="1" allowOverlap="1" wp14:editId="0308BAD2" wp14:anchorId="256A88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8" name="Rectangle 8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7576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8" style="position:absolute;margin-left:104pt;margin-top:11pt;width:79pt;height:162pt;z-index:259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oZuw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eoW9ctxil36h&#10;b9z1oyKn6mCkVLm/2a8pxA6vPYcnOGcRl1n8rMHmL8oic/H4ePFYzYkILN5c3bQ1dkLgVlOvVmtM&#10;EKb6uB0gpnvlLckLRgG5FGv54WdMp6PvR/BeZnN6P6/SvJuLmuW6uX4nu/PyiCJxStMjBj36iVEx&#10;mkDJhJ1nNL7uOShKxh8OrW3Wq6sGR6Uky7Zp0RY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+BShm7AQAATQMAAA4AAAAAAAAAAAAAAAAALgIAAGRycy9l&#10;Mm9Eb2MueG1sUEsBAi0AFAAGAAgAAAAhAHtLjtTbAAAACgEAAA8AAAAAAAAAAAAAAAAAFQQAAGRy&#10;cy9kb3ducmV2LnhtbFBLBQYAAAAABAAEAPMAAAAdBQAAAAA=&#10;" w14:anchorId="256A88A4">
                <v:textbox inset="2.16pt,1.44pt,0,1.44pt">
                  <w:txbxContent>
                    <w:p w:rsidR="00C940CA" w:rsidP="00C940CA" w:rsidRDefault="00C940CA" w14:paraId="5C7576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7376" behindDoc="0" locked="0" layoutInCell="1" allowOverlap="1" wp14:editId="238445B4" wp14:anchorId="00F3C9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9" name="Rectangle 8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6348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9" style="position:absolute;margin-left:104pt;margin-top:11pt;width:79pt;height:162pt;z-index:259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+3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3r1YYSzx126Qf6&#10;xn1vFTlXByOlmvs7+zXG1OG1l/gMlyzhchY/aXDzF2WRqXh8unqspkwEFjc3m7bGTgjcaurVao0J&#10;wlTvtyOk/E0FR+YFo4BcirX8+JDy+ejbEbw3szm/P6/ytJ+KmuW6Wb+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eEP7e7AQAATQMAAA4AAAAAAAAAAAAAAAAALgIAAGRycy9l&#10;Mm9Eb2MueG1sUEsBAi0AFAAGAAgAAAAhAHtLjtTbAAAACgEAAA8AAAAAAAAAAAAAAAAAFQQAAGRy&#10;cy9kb3ducmV2LnhtbFBLBQYAAAAABAAEAPMAAAAdBQAAAAA=&#10;" w14:anchorId="00F3C975">
                <v:textbox inset="2.16pt,1.44pt,0,1.44pt">
                  <w:txbxContent>
                    <w:p w:rsidR="00C940CA" w:rsidP="00C940CA" w:rsidRDefault="00C940CA" w14:paraId="296348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8400" behindDoc="0" locked="0" layoutInCell="1" allowOverlap="1" wp14:editId="65B02ED9" wp14:anchorId="2472DD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0" name="Rectangle 8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FA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0" style="position:absolute;margin-left:104pt;margin-top:11pt;width:79pt;height:135pt;z-index:259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a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v6BBjlvs0i/0&#10;jbthUuRUHY2UKvc3+zWH2OO1x/AA5yziMotfNNj8RVlkKR4fLx6rJRGBxeur667GhwRuNeu6yQnC&#10;VC+3A8T0XXlL8oJRQC7FWn64i+l09PkI3stsTu/nVVp2S1HTrNvumezOyyOKxClN9xj05GdGxWQC&#10;JTN2ntH4Z89BUTL9cGhtu/581eKolKTp2g5HGEqCtHevq9yJ0eMwiQSU7AOYYUTCxaTCC3tWlJ3n&#10;Kw/F67ywf/kLtn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6kpGroBAABNAwAADgAAAAAAAAAAAAAAAAAuAgAAZHJzL2Uy&#10;b0RvYy54bWxQSwECLQAUAAYACAAAACEAsUqaJdsAAAAKAQAADwAAAAAAAAAAAAAAAAAUBAAAZHJz&#10;L2Rvd25yZXYueG1sUEsFBgAAAAAEAAQA8wAAABwFAAAAAA==&#10;" w14:anchorId="2472DDB5">
                <v:textbox inset="2.16pt,1.44pt,0,1.44pt">
                  <w:txbxContent>
                    <w:p w:rsidR="00C940CA" w:rsidP="00C940CA" w:rsidRDefault="00C940CA" w14:paraId="53BFA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59424" behindDoc="0" locked="0" layoutInCell="1" allowOverlap="1" wp14:editId="74511010" wp14:anchorId="330224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1" name="Rectangle 8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FC1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1" style="position:absolute;margin-left:104pt;margin-top:11pt;width:79pt;height:135pt;z-index:259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0ug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f2oocdxil36i&#10;b9wNkyLn6mikVLm/2a85xB6vPYYHuGQRl1n8osHmL8oiS/H4dPVYLYkILG5uNl2NnRC41azrJicI&#10;U73cDhDTV+UtyQtGAbkUa/nxe0zno89H8F5mc34/r9KyX4qaZt1unsnuvTyhSJzSdI9BT35mVEwm&#10;UDJj5xmNvw8cFCXTN4fWtuuPNy2OSkmaru1whKEkSHv/usqdGD0Ok0hAySGAGUY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6xctLoBAABNAwAADgAAAAAAAAAAAAAAAAAuAgAAZHJzL2Uy&#10;b0RvYy54bWxQSwECLQAUAAYACAAAACEAsUqaJdsAAAAKAQAADwAAAAAAAAAAAAAAAAAUBAAAZHJz&#10;L2Rvd25yZXYueG1sUEsFBgAAAAAEAAQA8wAAABwFAAAAAA==&#10;" w14:anchorId="330224F8">
                <v:textbox inset="2.16pt,1.44pt,0,1.44pt">
                  <w:txbxContent>
                    <w:p w:rsidR="00C940CA" w:rsidP="00C940CA" w:rsidRDefault="00C940CA" w14:paraId="21FC1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0448" behindDoc="0" locked="0" layoutInCell="1" allowOverlap="1" wp14:editId="539B5C15" wp14:anchorId="64E22B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2" name="Rectangle 8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E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2" style="position:absolute;margin-left:104pt;margin-top:11pt;width:79pt;height:135pt;z-index:259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fe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hXf2wpcdxil36g&#10;b9wNkyLn6mikVLm/2a85xB6vPYVHuGQRl1n8osHmL8oiS/H4dPVYLYkILN6ub7saOyFwq9nUTU4Q&#10;pnq5HSCmL8pbkheMAnIp1vLjt5jOR5+P4L3M5vx+XqVlvxQ1zWZdcHNx7+UJReKUpgcMevIzo2Iy&#10;gZIZO89o/H3goCiZvjq0tt18WKMTqSRN13Y4wlASpL1/XeVOjB6HSSSg5BDADCMSLiYVXtizouwy&#10;X3koXueF/c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rXH3roBAABNAwAADgAAAAAAAAAAAAAAAAAuAgAAZHJzL2Uy&#10;b0RvYy54bWxQSwECLQAUAAYACAAAACEAsUqaJdsAAAAKAQAADwAAAAAAAAAAAAAAAAAUBAAAZHJz&#10;L2Rvd25yZXYueG1sUEsFBgAAAAAEAAQA8wAAABwFAAAAAA==&#10;" w14:anchorId="64E22B13">
                <v:textbox inset="2.16pt,1.44pt,0,1.44pt">
                  <w:txbxContent>
                    <w:p w:rsidR="00C940CA" w:rsidP="00C940CA" w:rsidRDefault="00C940CA" w14:paraId="6BB8E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1472" behindDoc="0" locked="0" layoutInCell="1" allowOverlap="1" wp14:editId="4AD815F7" wp14:anchorId="0A2865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3" name="Rectangle 8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FA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3" style="position:absolute;margin-left:104pt;margin-top:11pt;width:79pt;height:162pt;z-index:259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ph88G7AQAATQMAAA4AAAAAAAAAAAAAAAAALgIAAGRycy9l&#10;Mm9Eb2MueG1sUEsBAi0AFAAGAAgAAAAhAHtLjtTbAAAACgEAAA8AAAAAAAAAAAAAAAAAFQQAAGRy&#10;cy9kb3ducmV2LnhtbFBLBQYAAAAABAAEAPMAAAAdBQAAAAA=&#10;" w14:anchorId="0A2865DA">
                <v:textbox inset="2.16pt,1.44pt,0,1.44pt">
                  <w:txbxContent>
                    <w:p w:rsidR="00C940CA" w:rsidP="00C940CA" w:rsidRDefault="00C940CA" w14:paraId="24FA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editId="597995BC" wp14:anchorId="5ECF80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4" name="Rectangle 8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683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4" style="position:absolute;margin-left:104pt;margin-top:11pt;width:79pt;height:162pt;z-index:259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quwEAAE0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29dcVJY5ZnNJv&#10;1I25wUhyio5aCJnnm/WaQuyw7DE8wNmLeMzkZwU2f5EWmYvGx4vGck6EY/D66rqtcRIcU029Wq3R&#10;wTbVW3WAmL5Lb0k+9BQQS5GWHX7GdLr6egXrMprT+/mU5t1c2CzXV80r2J0XRySJW5ru0Sjjp55y&#10;owMlE06+p/Flz0BSYn44lLZZr7CWpOIs26bFFYbiIOzd+yhzfPS4TDwBJfsAehgRcBGp4MKZFWbn&#10;/cpL8d4v6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SsWmq7AQAATQMAAA4AAAAAAAAAAAAAAAAALgIAAGRycy9l&#10;Mm9Eb2MueG1sUEsBAi0AFAAGAAgAAAAhAHtLjtTbAAAACgEAAA8AAAAAAAAAAAAAAAAAFQQAAGRy&#10;cy9kb3ducmV2LnhtbFBLBQYAAAAABAAEAPMAAAAdBQAAAAA=&#10;" w14:anchorId="5ECF804B">
                <v:textbox inset="2.16pt,1.44pt,0,1.44pt">
                  <w:txbxContent>
                    <w:p w:rsidR="00C940CA" w:rsidP="00C940CA" w:rsidRDefault="00C940CA" w14:paraId="0F4683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3520" behindDoc="0" locked="0" layoutInCell="1" allowOverlap="1" wp14:editId="414DF91E" wp14:anchorId="28723A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5" name="Rectangle 8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B314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5" style="position:absolute;margin-left:104pt;margin-top:11pt;width:79pt;height:60pt;z-index:259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aO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crra0osMzil&#10;X6gbs4MW5JQdVd+LNN+k1+RDi2XP/gnOUUA3kZ8lmPRFWmTOGh8vGos5Eo7Jdb1uSpwEx6PV1bpG&#10;H7sUb8UeQvwpnCHJ6SgglKwsO9yHeLr6egXrEpjT88mL827OZJarun7FunP9ETniksZHNFK7qaNc&#10;K0/JhIPvaPizZyAo0XcWla1WV3WFm5KDZVM1uMGQA0S9e59llo8Od4lHoGTvQQ0jAs4aZVw4sszs&#10;vF5pJ97HGf3bT7D9C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FWD2jrsBAABMAwAADgAAAAAAAAAAAAAAAAAuAgAAZHJzL2Uy&#10;b0RvYy54bWxQSwECLQAUAAYACAAAACEAomkztNoAAAAKAQAADwAAAAAAAAAAAAAAAAAVBAAAZHJz&#10;L2Rvd25yZXYueG1sUEsFBgAAAAAEAAQA8wAAABwFAAAAAA==&#10;" w14:anchorId="28723AFE">
                <v:textbox inset="2.16pt,1.44pt,0,1.44pt">
                  <w:txbxContent>
                    <w:p w:rsidR="00C940CA" w:rsidP="00C940CA" w:rsidRDefault="00C940CA" w14:paraId="35B314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4544" behindDoc="0" locked="0" layoutInCell="1" allowOverlap="1" wp14:editId="1ED35D05" wp14:anchorId="675AB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6" name="Rectangle 8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9D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6" style="position:absolute;margin-left:104pt;margin-top:11pt;width:79pt;height:60pt;z-index:259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o/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rjHSWOW5zS&#10;d9SNu35U5JIdjJQqzzfrNYXYYdlzeIJrFNHN5GcNNn+RFpmLxuebxmpORGByu9q2NU5C4NFmvV2h&#10;j12q1+IAMX1W3pLsMAoIpSjLT19julx9uYJ1Gczl+eyl+TAXMsvNav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GQxmj+8AQAATAMAAA4AAAAAAAAAAAAAAAAALgIAAGRycy9l&#10;Mm9Eb2MueG1sUEsBAi0AFAAGAAgAAAAhAKJpM7TaAAAACgEAAA8AAAAAAAAAAAAAAAAAFgQAAGRy&#10;cy9kb3ducmV2LnhtbFBLBQYAAAAABAAEAPMAAAAdBQAAAAA=&#10;" w14:anchorId="675ABB61">
                <v:textbox inset="2.16pt,1.44pt,0,1.44pt">
                  <w:txbxContent>
                    <w:p w:rsidR="00C940CA" w:rsidP="00C940CA" w:rsidRDefault="00C940CA" w14:paraId="564F9D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5568" behindDoc="0" locked="0" layoutInCell="1" allowOverlap="1" wp14:editId="126D269E" wp14:anchorId="2DA448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7" name="Rectangle 8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95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7" style="position:absolute;margin-left:104pt;margin-top:11pt;width:79pt;height:60pt;z-index:259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7U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r5dU+K4xSn9&#10;RN24G4wk5+yo+17m+Wa9phA7LHsKj3CJIrqZ/KzA5i/SInPR+HTVWM6JCExuVpu2xkkIPFrfbFbo&#10;Y5fqtThATF+ltyQ7jAJCKcry4/eYzldfrmBdBnN+Pntp3s+FzHK9un3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LVu1LsBAABMAwAADgAAAAAAAAAAAAAAAAAuAgAAZHJzL2Uy&#10;b0RvYy54bWxQSwECLQAUAAYACAAAACEAomkztNoAAAAKAQAADwAAAAAAAAAAAAAAAAAVBAAAZHJz&#10;L2Rvd25yZXYueG1sUEsFBgAAAAAEAAQA8wAAABwFAAAAAA==&#10;" w14:anchorId="2DA4480F">
                <v:textbox inset="2.16pt,1.44pt,0,1.44pt">
                  <w:txbxContent>
                    <w:p w:rsidR="00C940CA" w:rsidP="00C940CA" w:rsidRDefault="00C940CA" w14:paraId="7495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6592" behindDoc="0" locked="0" layoutInCell="1" allowOverlap="1" wp14:editId="451B30E6" wp14:anchorId="006F33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8" name="Rectangle 8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002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8" style="position:absolute;margin-left:104pt;margin-top:11pt;width:79pt;height:60pt;z-index:259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i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/Rln5bnDKf1E&#10;3bjvrSLn7GCkVPN8Z73GmDose4qPcIkSujP5SYObv0iLTEXj01VjNWUiMLlZbdoaJyHwaH2zWaGP&#10;XarX4ggpf1XBkdlhFBBKUZYfv6d8vvpyBetmMOfnZy9P+6mQWa5X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3VT4rsBAABMAwAADgAAAAAAAAAAAAAAAAAuAgAAZHJzL2Uy&#10;b0RvYy54bWxQSwECLQAUAAYACAAAACEAomkztNoAAAAKAQAADwAAAAAAAAAAAAAAAAAVBAAAZHJz&#10;L2Rvd25yZXYueG1sUEsFBgAAAAAEAAQA8wAAABwFAAAAAA==&#10;" w14:anchorId="006F3399">
                <v:textbox inset="2.16pt,1.44pt,0,1.44pt">
                  <w:txbxContent>
                    <w:p w:rsidR="00C940CA" w:rsidP="00C940CA" w:rsidRDefault="00C940CA" w14:paraId="00002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7616" behindDoc="0" locked="0" layoutInCell="1" allowOverlap="1" wp14:editId="275FEE37" wp14:anchorId="3F2FC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9" name="Rectangle 8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2B5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9" style="position:absolute;margin-left:104pt;margin-top:11pt;width:79pt;height:60pt;z-index:259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cJ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/XlDiecOp/QL&#10;deO+t4qcs4ORUs3znfUaY+qw7DE+wCVK6M7kJw1u/iItMhWNT1eN1ZSJwORmtWlrnITAo/XNZoU+&#10;dqleiiOk/E0FR2aHUUAoRVl+/JHy+erzFaybwZyfn7087adCZrlerZ+x7oM8IUdc0nyPRtswMiqs&#10;iZSMOHhG058DB0WJ/e5R2WZ9s2pwU0qwbJsWNxhKgKj3r7PciyHgLokMlBwimH5AwEWjggtHVphd&#10;1mveiddxQf/y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/GnCbsBAABMAwAADgAAAAAAAAAAAAAAAAAuAgAAZHJzL2Uy&#10;b0RvYy54bWxQSwECLQAUAAYACAAAACEAomkztNoAAAAKAQAADwAAAAAAAAAAAAAAAAAVBAAAZHJz&#10;L2Rvd25yZXYueG1sUEsFBgAAAAAEAAQA8wAAABwFAAAAAA==&#10;" w14:anchorId="3F2FC9DD">
                <v:textbox inset="2.16pt,1.44pt,0,1.44pt">
                  <w:txbxContent>
                    <w:p w:rsidR="00C940CA" w:rsidP="00C940CA" w:rsidRDefault="00C940CA" w14:paraId="202B5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8640" behindDoc="0" locked="0" layoutInCell="1" allowOverlap="1" wp14:editId="60369AC1" wp14:anchorId="264280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0" name="Rectangle 8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436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0" style="position:absolute;margin-left:104pt;margin-top:11pt;width:79pt;height:60pt;z-index:259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26ug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vkWBPHc4pZ+o&#10;G/e9VeScHYyUap7vrNcYU4dlz/EJLlFCdyY/aXDzF2mRqWh8umqspkwEJjerTVvjQwKP1jebFfrY&#10;pXorjpDyVxUcmR1GAaEUZfnxe8rnq69XsG4Gc35+9vK0nwqZ5XrVvmLdB3lCjrik+RGNtmFkVFgT&#10;KRlx8Iym3wcOihL7zaOyzfpm1eCmlGDZNi1uMJQAUe/fZ7kXQ8BdEhkoOUQw/YCAi0YFF46sMLus&#10;17wT7+OC/u0n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ql26ugEAAEwDAAAOAAAAAAAAAAAAAAAAAC4CAABkcnMvZTJv&#10;RG9jLnhtbFBLAQItABQABgAIAAAAIQCiaTO02gAAAAoBAAAPAAAAAAAAAAAAAAAAABQEAABkcnMv&#10;ZG93bnJldi54bWxQSwUGAAAAAAQABADzAAAAGwUAAAAA&#10;" w14:anchorId="26428009">
                <v:textbox inset="2.16pt,1.44pt,0,1.44pt">
                  <w:txbxContent>
                    <w:p w:rsidR="00C940CA" w:rsidP="00C940CA" w:rsidRDefault="00C940CA" w14:paraId="4C436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69664" behindDoc="0" locked="0" layoutInCell="1" allowOverlap="1" wp14:editId="71826B64" wp14:anchorId="29DBD4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1" name="Rectangle 8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676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1" style="position:absolute;margin-left:104pt;margin-top:11pt;width:79pt;height:60pt;z-index:259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lR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TXldUWK5wSn9&#10;Qd247UdJTtlBd51M8016TT60WPbkH+EcBXQT+VmBSV+kReas8fGisZwjEZhcL9dNiZMQeLS6Wi/R&#10;xy7Fe7GHEO+lMyQ5jAJCycryw68QT1ffrmBdAnN6Pnlx3s2ZTLVart+w7lx3RI64pPEBjRrdxKgY&#10;tadkwsEzGl73HCQl40+Lytarq2WNm5KDqqkb3GDIAaLefcxyKwaHuyQiULL3oPsBAWeNMi4cWWZ2&#10;Xq+0Ex/jjP79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y6pUbsBAABMAwAADgAAAAAAAAAAAAAAAAAuAgAAZHJzL2Uy&#10;b0RvYy54bWxQSwECLQAUAAYACAAAACEAomkztNoAAAAKAQAADwAAAAAAAAAAAAAAAAAVBAAAZHJz&#10;L2Rvd25yZXYueG1sUEsFBgAAAAAEAAQA8wAAABwFAAAAAA==&#10;" w14:anchorId="29DBD4E0">
                <v:textbox inset="2.16pt,1.44pt,0,1.44pt">
                  <w:txbxContent>
                    <w:p w:rsidR="00C940CA" w:rsidP="00C940CA" w:rsidRDefault="00C940CA" w14:paraId="09676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editId="565B61B5" wp14:anchorId="335EC9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2" name="Rectangle 8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2B3B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2" style="position:absolute;margin-left:104pt;margin-top:11pt;width:79pt;height:60pt;z-index:259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kB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b+r6hxHGLXfqG&#10;vnHXj4pcqoORUuX+Zr+mEDu89hpe4JpFXGbxswabvyiLzMXj881jNScisLhdbdsaOyFwa7PernCN&#10;KNXb5QAxfVLekrxgFJBKcZafvsR0Ofr7CN7LZC7P51WaD3MRs9ysC24uHrw8o0Yc0vSMQY9+YlSM&#10;JlAyYeMZjT+PHBQl42eHzjab9QqNSCVZtk2LEwwlQdaH91XuxOBxlkQCSo4BTD8g4eJR4YUtK8qu&#10;45Vn4n1e2L/9BPt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QEZAbsBAABMAwAADgAAAAAAAAAAAAAAAAAuAgAAZHJzL2Uy&#10;b0RvYy54bWxQSwECLQAUAAYACAAAACEAomkztNoAAAAKAQAADwAAAAAAAAAAAAAAAAAVBAAAZHJz&#10;L2Rvd25yZXYueG1sUEsFBgAAAAAEAAQA8wAAABwFAAAAAA==&#10;" w14:anchorId="335EC940">
                <v:textbox inset="2.16pt,1.44pt,0,1.44pt">
                  <w:txbxContent>
                    <w:p w:rsidR="00C940CA" w:rsidP="00C940CA" w:rsidRDefault="00C940CA" w14:paraId="712B3B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editId="0D2BBDAD" wp14:anchorId="0AC045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3" name="Rectangle 8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1B0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3" style="position:absolute;margin-left:104pt;margin-top:11pt;width:79pt;height:60pt;z-index:259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3q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Ntfb+ixHOHU/qG&#10;unHfW0Uu2cFIqeb5znqNMXVY9hpf4BoldGfykwY3f5EWmYrG55vGaspEYHK72rY1TkLg0Wa9XaGP&#10;Xaq34ggpf1LBkdlhFBBKUZafvqR8ufr7CtbNYC7Pz16eDlMhs9ysb1gPQZ6RIy5pfkajbRgZFdZE&#10;SkYcPKPp55GDosR+9qhss1mvGtyUEizbpsUNhhIg6sP7LPdiCLhLIgMlxwimHxBwebfgwpEVZtf1&#10;mnfifVzQv/0E+1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hhe3qugEAAEwDAAAOAAAAAAAAAAAAAAAAAC4CAABkcnMvZTJv&#10;RG9jLnhtbFBLAQItABQABgAIAAAAIQCiaTO02gAAAAoBAAAPAAAAAAAAAAAAAAAAABQEAABkcnMv&#10;ZG93bnJldi54bWxQSwUGAAAAAAQABADzAAAAGwUAAAAA&#10;" w14:anchorId="0AC04535">
                <v:textbox inset="2.16pt,1.44pt,0,1.44pt">
                  <w:txbxContent>
                    <w:p w:rsidR="00C940CA" w:rsidP="00C940CA" w:rsidRDefault="00C940CA" w14:paraId="2911B0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2736" behindDoc="0" locked="0" layoutInCell="1" allowOverlap="1" wp14:editId="58FE241B" wp14:anchorId="62184A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4" name="Rectangle 8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DE10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4" style="position:absolute;margin-left:104pt;margin-top:11pt;width:79pt;height:60pt;z-index:259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FC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+m5NiecOp/QD&#10;deO+t4pcsoORUs3znfUaY+qw7Dk+wTVK6M7kJw1u/iItMhWNzzeN1ZSJwOR2tW1rnITAo816u0If&#10;u1RvxRFS/qKCI7PDKCCUoiw/fUv5cvX1CtbNYC7Pz16eDlMhs9ysm1eshyDPyBGXND+i0TaMjApr&#10;IiUjDp7R9OvIQVFiv3pUttmsVw1uSgmWbdPi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osmxQrsBAABMAwAADgAAAAAAAAAAAAAAAAAuAgAAZHJzL2Uy&#10;b0RvYy54bWxQSwECLQAUAAYACAAAACEAomkztNoAAAAKAQAADwAAAAAAAAAAAAAAAAAVBAAAZHJz&#10;L2Rvd25yZXYueG1sUEsFBgAAAAAEAAQA8wAAABwFAAAAAA==&#10;" w14:anchorId="62184AE5">
                <v:textbox inset="2.16pt,1.44pt,0,1.44pt">
                  <w:txbxContent>
                    <w:p w:rsidR="00C940CA" w:rsidP="00C940CA" w:rsidRDefault="00C940CA" w14:paraId="7CDE10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3760" behindDoc="0" locked="0" layoutInCell="1" allowOverlap="1" wp14:editId="529B167B" wp14:anchorId="28BC1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5" name="Rectangle 8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596C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5" style="position:absolute;margin-left:104pt;margin-top:11pt;width:79pt;height:60pt;z-index:259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Wpug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1rc3lDhmcUo/&#10;UDfmBiPJKTtqIWSeb9ZrCrHDspfwDOcoopvJzwps/iItMheNjxeN5ZwIx+R6tW5rnATHo7vr9Qp9&#10;7FK9FweI6av0lmSnp4BQirLs8BjT6erbFazLYE7PZy/Nu7mQWd5dr96w7rw4Ikdc0vSERhk/9ZQb&#10;HSiZcPA9ja97BpIS882hsg2WNrgpJVi2TYsbDCVA1LuPWeb46HGXeAJK9gH0MCLgolHBhSMrzM7r&#10;lXfiY1zQv/8E2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uTUWpugEAAEwDAAAOAAAAAAAAAAAAAAAAAC4CAABkcnMvZTJv&#10;RG9jLnhtbFBLAQItABQABgAIAAAAIQCiaTO02gAAAAoBAAAPAAAAAAAAAAAAAAAAABQEAABkcnMv&#10;ZG93bnJldi54bWxQSwUGAAAAAAQABADzAAAAGwUAAAAA&#10;" w14:anchorId="28BC15BF">
                <v:textbox inset="2.16pt,1.44pt,0,1.44pt">
                  <w:txbxContent>
                    <w:p w:rsidR="00C940CA" w:rsidP="00C940CA" w:rsidRDefault="00C940CA" w14:paraId="34596C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4784" behindDoc="0" locked="0" layoutInCell="1" allowOverlap="1" wp14:editId="5D7E47E1" wp14:anchorId="22BA3B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6" name="Rectangle 8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F1D4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6" style="position:absolute;margin-left:104pt;margin-top:11pt;width:79pt;height:60pt;z-index:259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kYuwEAAEw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dblaUWKZwSn9&#10;Qd2Y7bUg5+yguk6k+Sa9Rh8aLHvyj3CJArqJ/CTBpC/SIlPW+HTVWEyRcExuFpu6xElwPFovNwv0&#10;sUvxXuwhxHvhDElOSwGhZGXZ8VeI56tvV7AugTk/n7w47adMZr5eLt+w7l13Qo64pPEBjdRubCnX&#10;ylMy4uBbGl4PDAQl+qdFZav1clHhpuRgXlc1bjDkAFHvP2aZ5YPDXeIRKDl4UP2AgLNGGReOLDO7&#10;rFf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xwpGLsBAABMAwAADgAAAAAAAAAAAAAAAAAuAgAAZHJzL2Uy&#10;b0RvYy54bWxQSwECLQAUAAYACAAAACEAomkztNoAAAAKAQAADwAAAAAAAAAAAAAAAAAVBAAAZHJz&#10;L2Rvd25yZXYueG1sUEsFBgAAAAAEAAQA8wAAABwFAAAAAA==&#10;" w14:anchorId="22BA3B36">
                <v:textbox inset="2.16pt,1.44pt,0,1.44pt">
                  <w:txbxContent>
                    <w:p w:rsidR="00C940CA" w:rsidP="00C940CA" w:rsidRDefault="00C940CA" w14:paraId="6EF1D4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5808" behindDoc="0" locked="0" layoutInCell="1" allowOverlap="1" wp14:editId="0157FD9B" wp14:anchorId="509864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7" name="Rectangle 8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3925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7" style="position:absolute;margin-left:104pt;margin-top:11pt;width:79pt;height:60pt;z-index:259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3z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puQ4njFqf0&#10;HXXjrh8VuWQHI6XK8816TSF2WPYcnuAaRXQz+VmDzV+kReai8fmmsZoTEZjcrrZtjZMQeLRZb1fo&#10;Y5fqtThATJ+VtyQ7jAJCKcry09eYLldfrmBdBnN5PntpPsyFzHKz/vi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OY3fO8AQAATAMAAA4AAAAAAAAAAAAAAAAALgIAAGRycy9l&#10;Mm9Eb2MueG1sUEsBAi0AFAAGAAgAAAAhAKJpM7TaAAAACgEAAA8AAAAAAAAAAAAAAAAAFgQAAGRy&#10;cy9kb3ducmV2LnhtbFBLBQYAAAAABAAEAPMAAAAdBQAAAAA=&#10;" w14:anchorId="50986498">
                <v:textbox inset="2.16pt,1.44pt,0,1.44pt">
                  <w:txbxContent>
                    <w:p w:rsidR="00C940CA" w:rsidP="00C940CA" w:rsidRDefault="00C940CA" w14:paraId="623925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6832" behindDoc="0" locked="0" layoutInCell="1" allowOverlap="1" wp14:editId="105C3031" wp14:anchorId="27A8C3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8" name="Rectangle 8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5A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8" style="position:absolute;margin-left:104pt;margin-top:11pt;width:79pt;height:60pt;z-index:259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DFug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bW5Qpn5ZjFKf1B&#10;3ZjrjCTnbK+FkNN8J72GEBssewqPcIkiuhP5UYGdvkiLjFnj01VjOSbCMblZbOoSJ8HxaL3cLNDH&#10;LsV7cYCY7qW3ZHJaCgglK8uOv2I6X327gnUTmPPzk5fG/ZjJzNfL1RvWvRcn5IhLmh7QKOOHlnKj&#10;AyUDDr6l8fXAQFJifjpUtlovFxVuSg7mdVWjKpADRL3/mGWO9x53iSeg5BBAdz0CzhplXDiyzOyy&#10;XtNOfIwz+vefYPcX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WODFugEAAEwDAAAOAAAAAAAAAAAAAAAAAC4CAABkcnMvZTJv&#10;RG9jLnhtbFBLAQItABQABgAIAAAAIQCiaTO02gAAAAoBAAAPAAAAAAAAAAAAAAAAABQEAABkcnMv&#10;ZG93bnJldi54bWxQSwUGAAAAAAQABADzAAAAGwUAAAAA&#10;" w14:anchorId="27A8C361">
                <v:textbox inset="2.16pt,1.44pt,0,1.44pt">
                  <w:txbxContent>
                    <w:p w:rsidR="00C940CA" w:rsidP="00C940CA" w:rsidRDefault="00C940CA" w14:paraId="6595A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7856" behindDoc="0" locked="0" layoutInCell="1" allowOverlap="1" wp14:editId="23758D29" wp14:anchorId="3BB17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9" name="Rectangle 8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4ECA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9" style="position:absolute;margin-left:104pt;margin-top:11pt;width:79pt;height:60pt;z-index:259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Qu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bX23pcRxi1P6&#10;gbpx14+KXLKDkVLl+Wa9phA7LHsOT3CNIrqZ/KzB5i/SInPR+HzTWM2JCExuV9u2xkkIPNqstyv0&#10;sUv1Vhwgpi/KW5IdRgGhFGX56VtMl6uvV7Aug7k8n700H+ZCZrlZb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NwULrsBAABMAwAADgAAAAAAAAAAAAAAAAAuAgAAZHJzL2Uy&#10;b0RvYy54bWxQSwECLQAUAAYACAAAACEAomkztNoAAAAKAQAADwAAAAAAAAAAAAAAAAAVBAAAZHJz&#10;L2Rvd25yZXYueG1sUEsFBgAAAAAEAAQA8wAAABwFAAAAAA==&#10;" w14:anchorId="3BB17F83">
                <v:textbox inset="2.16pt,1.44pt,0,1.44pt">
                  <w:txbxContent>
                    <w:p w:rsidR="00C940CA" w:rsidP="00C940CA" w:rsidRDefault="00C940CA" w14:paraId="0A4ECA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8880" behindDoc="0" locked="0" layoutInCell="1" allowOverlap="1" wp14:editId="12D23F62" wp14:anchorId="6FB521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0" name="Rectangle 8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0E2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0" style="position:absolute;margin-left:104pt;margin-top:11pt;width:79pt;height:60pt;z-index:259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Ux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eoMCee5wSt9R&#10;N+57q8glOxgp1TzfWa8xpg7LXuIzXKOE7kx+0uDmL9IiU9H4fNNYTZkITG5X27bGhwQebdbbFfrY&#10;pXorjpDyZxUcmR1GAaEUZfnpa8qXq69XsG4Gc3l+9vJ0mAqZ5WbdvmI9BHlGjrik+QmNtmFkVFgT&#10;KRlx8IymX0cOihL7xaOyzWa9anBTSrBsmxY3GEqAqA/vs9yLIeAuiQyUHCOYfkDARaOCC0dWmF3X&#10;a96J93FB//YT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/5nUxugEAAEwDAAAOAAAAAAAAAAAAAAAAAC4CAABkcnMvZTJv&#10;RG9jLnhtbFBLAQItABQABgAIAAAAIQCiaTO02gAAAAoBAAAPAAAAAAAAAAAAAAAAABQEAABkcnMv&#10;ZG93bnJldi54bWxQSwUGAAAAAAQABADzAAAAGwUAAAAA&#10;" w14:anchorId="6FB5217A">
                <v:textbox inset="2.16pt,1.44pt,0,1.44pt">
                  <w:txbxContent>
                    <w:p w:rsidR="00C940CA" w:rsidP="00C940CA" w:rsidRDefault="00C940CA" w14:paraId="330E2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79904" behindDoc="0" locked="0" layoutInCell="1" allowOverlap="1" wp14:editId="04B005ED" wp14:anchorId="26D642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1" name="Rectangle 8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53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1" style="position:absolute;margin-left:104pt;margin-top:11pt;width:79pt;height:60pt;z-index:259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a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601DiucMufUff&#10;uB+sIpfqaKRUS38Xv6aYerz2HJ/gmiVcLuJnDW75oiwyF4/PN4/VnInA4na97WrshMCtzd12jWtE&#10;qV4vR0j5swqOLAtGAakUZ/npa8qXoy9H8N5C5vL8ssrzYS5iGoR+4XoI8owacUjzIwZtw8SosCZS&#10;MmHjGU2/jhwUJfaLR2fbzd26xUkpSdO1HU4wlARZH95WuRdjwFkSGSg5RjDDiISLR4UXtqwou47X&#10;MhNv88L+9SfY/wY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Nigdq5AQAATAMAAA4AAAAAAAAAAAAAAAAALgIAAGRycy9lMm9E&#10;b2MueG1sUEsBAi0AFAAGAAgAAAAhAKJpM7TaAAAACgEAAA8AAAAAAAAAAAAAAAAAEwQAAGRycy9k&#10;b3ducmV2LnhtbFBLBQYAAAAABAAEAPMAAAAaBQAAAAA=&#10;" w14:anchorId="26D64208">
                <v:textbox inset="2.16pt,1.44pt,0,1.44pt">
                  <w:txbxContent>
                    <w:p w:rsidR="00C940CA" w:rsidP="00C940CA" w:rsidRDefault="00C940CA" w14:paraId="5B153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editId="7F7F4F0A" wp14:anchorId="6FE00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2" name="Rectangle 8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090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2" style="position:absolute;margin-left:104pt;margin-top:11pt;width:79pt;height:60pt;z-index:259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viYfrsBAABMAwAADgAAAAAAAAAAAAAAAAAuAgAAZHJzL2Uy&#10;b0RvYy54bWxQSwECLQAUAAYACAAAACEAomkztNoAAAAKAQAADwAAAAAAAAAAAAAAAAAVBAAAZHJz&#10;L2Rvd25yZXYueG1sUEsFBgAAAAAEAAQA8wAAABwFAAAAAA==&#10;" w14:anchorId="6FE0007B">
                <v:textbox inset="2.16pt,1.44pt,0,1.44pt">
                  <w:txbxContent>
                    <w:p w:rsidR="00C940CA" w:rsidP="00C940CA" w:rsidRDefault="00C940CA" w14:paraId="0B090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1952" behindDoc="0" locked="0" layoutInCell="1" allowOverlap="1" wp14:editId="1D3D2864" wp14:anchorId="520823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3" name="Rectangle 8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A3A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3" style="position:absolute;margin-left:104pt;margin-top:11pt;width:79pt;height:60pt;z-index:259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V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er2ixHOHU/qO&#10;unHfW0XO2cFIqeb5znqNMXVY9hKf4RIldGfykwY3f5EWmYrGp6vGaspEYHKz2rQ1TkLg0fpms0If&#10;u1SvxRFS/qqCI7PDKCCUoiw/PqR8vvrnCtbNYM7Pz16e9lMhs1zfXrHugzwhR1zS/IRG2zAyKqyJ&#10;lIw4eEbTrwMHRYn95lHZZn2zanBTSrBsmxY3GEqAqPdvs9yLIeAuiQyUHCKYfkDA5d2CC0dWmF3W&#10;a96Jt3FB//oT7H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efGyVugEAAEwDAAAOAAAAAAAAAAAAAAAAAC4CAABkcnMvZTJv&#10;RG9jLnhtbFBLAQItABQABgAIAAAAIQCiaTO02gAAAAoBAAAPAAAAAAAAAAAAAAAAABQEAABkcnMv&#10;ZG93bnJldi54bWxQSwUGAAAAAAQABADzAAAAGwUAAAAA&#10;" w14:anchorId="52082340">
                <v:textbox inset="2.16pt,1.44pt,0,1.44pt">
                  <w:txbxContent>
                    <w:p w:rsidR="00C940CA" w:rsidP="00C940CA" w:rsidRDefault="00C940CA" w14:paraId="5CA3A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2976" behindDoc="0" locked="0" layoutInCell="1" allowOverlap="1" wp14:editId="06B4A980" wp14:anchorId="4E434B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4" name="Rectangle 8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620B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4" style="position:absolute;margin-left:104pt;margin-top:11pt;width:79pt;height:60pt;z-index:259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A9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3qzpsRxi1P6&#10;gbpx14+KXLKDkVLl+Wa9phA7LHsKj3CNIrqZ/KzB5i/SInPR+HzTWM2JCExuV9u2xkkIPNqstyv0&#10;sUv1Whwgpi/KW5IdRgGhFGX56VtMl6svV7Aug7k8n700H+ZCZrn52LxgPXh5Ro64pOkBjR79xKgY&#10;TaBkwsEzGn8dOShKxq8OlW0261WDm1KCZdu0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TAwPbsBAABMAwAADgAAAAAAAAAAAAAAAAAuAgAAZHJzL2Uy&#10;b0RvYy54bWxQSwECLQAUAAYACAAAACEAomkztNoAAAAKAQAADwAAAAAAAAAAAAAAAAAVBAAAZHJz&#10;L2Rvd25yZXYueG1sUEsFBgAAAAAEAAQA8wAAABwFAAAAAA==&#10;" w14:anchorId="4E434B82">
                <v:textbox inset="2.16pt,1.44pt,0,1.44pt">
                  <w:txbxContent>
                    <w:p w:rsidR="00C940CA" w:rsidP="00C940CA" w:rsidRDefault="00C940CA" w14:paraId="6E620B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4000" behindDoc="0" locked="0" layoutInCell="1" allowOverlap="1" wp14:editId="6B46A7F3" wp14:anchorId="5BD73C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5" name="Rectangle 8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126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5" style="position:absolute;margin-left:104pt;margin-top:11pt;width:79pt;height:60pt;z-index:259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TW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l7fUuK4xSn9&#10;RN24G4wk5+yo+17m+Wa9phA7LHsKj3CJIrqZ/KzA5i/SInPR+HTVWM6JCExuVpu2xkkIPFrfbFbo&#10;Y5fqtThATF+ltyQ7jAJCKcry4/eYzldfrmBdBnN+Pntp3s+FzHJ9u3r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bTE1rsBAABMAwAADgAAAAAAAAAAAAAAAAAuAgAAZHJzL2Uy&#10;b0RvYy54bWxQSwECLQAUAAYACAAAACEAomkztNoAAAAKAQAADwAAAAAAAAAAAAAAAAAVBAAAZHJz&#10;L2Rvd25yZXYueG1sUEsFBgAAAAAEAAQA8wAAABwFAAAAAA==&#10;" w14:anchorId="5BD73CDC">
                <v:textbox inset="2.16pt,1.44pt,0,1.44pt">
                  <w:txbxContent>
                    <w:p w:rsidR="00C940CA" w:rsidP="00C940CA" w:rsidRDefault="00C940CA" w14:paraId="46126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5024" behindDoc="0" locked="0" layoutInCell="1" allowOverlap="1" wp14:editId="4BA4A342" wp14:anchorId="10A60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6" name="Rectangle 8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08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6" style="position:absolute;margin-left:104pt;margin-top:11pt;width:79pt;height:60pt;z-index:259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hn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3pzR4njFqf0&#10;HXXjrh8VuWQHI6XK8816TSF2WPYcnuAaRXQz+VmDzV+kReai8fmmsZoTEZjcrrZtjZMQeLRZb1fo&#10;Y5fqtThATJ+VtyQ7jAJCKcry09eYLldfrmBdBnN5PntpPsyFzHLzcf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KDlqGe8AQAATAMAAA4AAAAAAAAAAAAAAAAALgIAAGRycy9l&#10;Mm9Eb2MueG1sUEsBAi0AFAAGAAgAAAAhAKJpM7TaAAAACgEAAA8AAAAAAAAAAAAAAAAAFgQAAGRy&#10;cy9kb3ducmV2LnhtbFBLBQYAAAAABAAEAPMAAAAdBQAAAAA=&#10;" w14:anchorId="10A601ED">
                <v:textbox inset="2.16pt,1.44pt,0,1.44pt">
                  <w:txbxContent>
                    <w:p w:rsidR="00C940CA" w:rsidP="00C940CA" w:rsidRDefault="00C940CA" w14:paraId="1108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6048" behindDoc="0" locked="0" layoutInCell="1" allowOverlap="1" wp14:editId="6253CDDC" wp14:anchorId="061803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7" name="Rectangle 8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001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7" style="position:absolute;margin-left:104pt;margin-top:11pt;width:79pt;height:60pt;z-index:259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OxhXIy8AQAATAMAAA4AAAAAAAAAAAAAAAAALgIAAGRycy9l&#10;Mm9Eb2MueG1sUEsBAi0AFAAGAAgAAAAhAKJpM7TaAAAACgEAAA8AAAAAAAAAAAAAAAAAFgQAAGRy&#10;cy9kb3ducmV2LnhtbFBLBQYAAAAABAAEAPMAAAAdBQAAAAA=&#10;" w14:anchorId="061803BB">
                <v:textbox inset="2.16pt,1.44pt,0,1.44pt">
                  <w:txbxContent>
                    <w:p w:rsidR="00C940CA" w:rsidP="00C940CA" w:rsidRDefault="00C940CA" w14:paraId="2C001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7072" behindDoc="0" locked="0" layoutInCell="1" allowOverlap="1" wp14:editId="507DA408" wp14:anchorId="440D62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8" name="Rectangle 8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EBFA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8" style="position:absolute;margin-left:104pt;margin-top:11pt;width:79pt;height:60pt;z-index:259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G6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vcZZee5wSj9R&#10;N+57q8g5Oxgp1TzfWa8xpg7LnuIjXKKE7kx+0uDmL9IiU9H4dNVYTZkITG5Wm7bGSQg8Wt9sVuhj&#10;l+q1OELKX1VwZHYYBYRSlOXH7ymfr75cwboZzPn52cvTfipkluvP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6FhursBAABMAwAADgAAAAAAAAAAAAAAAAAuAgAAZHJzL2Uy&#10;b0RvYy54bWxQSwECLQAUAAYACAAAACEAomkztNoAAAAKAQAADwAAAAAAAAAAAAAAAAAVBAAAZHJz&#10;L2Rvd25yZXYueG1sUEsFBgAAAAAEAAQA8wAAABwFAAAAAA==&#10;" w14:anchorId="440D6237">
                <v:textbox inset="2.16pt,1.44pt,0,1.44pt">
                  <w:txbxContent>
                    <w:p w:rsidR="00C940CA" w:rsidP="00C940CA" w:rsidRDefault="00C940CA" w14:paraId="33EBFA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8096" behindDoc="0" locked="0" layoutInCell="1" allowOverlap="1" wp14:editId="57DF18E0" wp14:anchorId="7F0AA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9" name="Rectangle 8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54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9" style="position:absolute;margin-left:104pt;margin-top:11pt;width:79pt;height:60pt;z-index:259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R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JeU2KZwSn9&#10;Qd2YHbQgp+yo+l6k+Sa9Jh9aLHv0D3COArqJ/CzBpC/SInPW+HjRWMyRcEyuV+umxElwPKqv1iv0&#10;sUvxWuwhxJ/CGZKcjgJCycqyw+8QT1dfrmBdAnN6Pnlx3s2ZzLK+rl+w7lx/RI64pPEejdRu6ijX&#10;ylMy4eA7Gv7uGQhK9C+Lylb11arCTcnBsqka3GDIAaLevc0yy0eHu8QjULL3oIYRAWeNMi4cWWZ2&#10;Xq+0E2/jjP71J9j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yWVUbsBAABMAwAADgAAAAAAAAAAAAAAAAAuAgAAZHJzL2Uy&#10;b0RvYy54bWxQSwECLQAUAAYACAAAACEAomkztNoAAAAKAQAADwAAAAAAAAAAAAAAAAAVBAAAZHJz&#10;L2Rvd25yZXYueG1sUEsFBgAAAAAEAAQA8wAAABwFAAAAAA==&#10;" w14:anchorId="7F0AAEC1">
                <v:textbox inset="2.16pt,1.44pt,0,1.44pt">
                  <w:txbxContent>
                    <w:p w:rsidR="00C940CA" w:rsidP="00C940CA" w:rsidRDefault="00C940CA" w14:paraId="1D954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89120" behindDoc="0" locked="0" layoutInCell="1" allowOverlap="1" wp14:editId="79260D1E" wp14:anchorId="24CA1F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80" name="Rectangle 8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833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0" style="position:absolute;margin-left:104pt;margin-top:11pt;width:79pt;height:60pt;z-index:259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a/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3aJAnjuc0i/U&#10;jfveKnLODkZKNc931muMqcOyx/gAlyihO5OfNLj5i7TIVDQ+XTVWUyYCk5vVpq3xIYFH65vNCn3s&#10;Ur0UR0j5mwqOzA6jgFCKsvz4I+Xz1ecrWDeDOT8/e3naT4XMcv25fca6D/KEHHFJ8z0abcPIqLAm&#10;UjLi4BlNfw4cFCX2u0dlm/XNqsFNKcGybVrcYCgBot6/znIvhoC7JDJQcohg+gEBF40KLhxZYXZZ&#10;r3knXscF/ctP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rNNa/ugEAAEwDAAAOAAAAAAAAAAAAAAAAAC4CAABkcnMvZTJv&#10;RG9jLnhtbFBLAQItABQABgAIAAAAIQCiaTO02gAAAAoBAAAPAAAAAAAAAAAAAAAAABQEAABkcnMv&#10;ZG93bnJldi54bWxQSwUGAAAAAAQABADzAAAAGwUAAAAA&#10;" w14:anchorId="24CA1F78">
                <v:textbox inset="2.16pt,1.44pt,0,1.44pt">
                  <w:txbxContent>
                    <w:p w:rsidR="00C940CA" w:rsidP="00C940CA" w:rsidRDefault="00C940CA" w14:paraId="179833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editId="6F10399C" wp14:anchorId="43D21F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1" name="Rectangle 8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C780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1" style="position:absolute;margin-left:104pt;margin-top:11pt;width:79pt;height:48pt;z-index:259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rZuwEAAEwDAAAOAAAAZHJzL2Uyb0RvYy54bWysU9tu2zAMfR/QfxD03vjStb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sqkocdzilH6j&#10;btz1oyLH7GCkVMt8F72mEDssewqPcIoiugv5WYNdvkiLzFnjw1ljNSciMNletU2JkxB4dN3etOhj&#10;l+KtOEBM35W3ZHEYBYSSleX7nzEdr75ewboFzPH5xUvzds5kqtvr9hXr1ssDcsQlTQ9o9OgnRsVo&#10;AiUTDp7R+LLjoCgZfzhUtr79elXjpuSgauoGNxhygKi377PcicHjLokElOwCmH5AwFmjjAtHlpmd&#10;1mvZifdxRv/2E2z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Q9a2bsBAABMAwAADgAAAAAAAAAAAAAAAAAuAgAAZHJzL2Uy&#10;b0RvYy54bWxQSwECLQAUAAYACAAAACEAuU4FbtoAAAAKAQAADwAAAAAAAAAAAAAAAAAVBAAAZHJz&#10;L2Rvd25yZXYueG1sUEsFBgAAAAAEAAQA8wAAABwFAAAAAA==&#10;" w14:anchorId="43D21F86">
                <v:textbox inset="2.16pt,1.44pt,0,1.44pt">
                  <w:txbxContent>
                    <w:p w:rsidR="00C940CA" w:rsidP="00C940CA" w:rsidRDefault="00C940CA" w14:paraId="03C780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1168" behindDoc="0" locked="0" layoutInCell="1" allowOverlap="1" wp14:editId="0F0A4BA5" wp14:anchorId="5C7EFF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2" name="Rectangle 8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2B6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2" style="position:absolute;margin-left:104pt;margin-top:11pt;width:79pt;height:48pt;z-index:259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3QbbLrsBAABMAwAADgAAAAAAAAAAAAAAAAAuAgAAZHJzL2Uy&#10;b0RvYy54bWxQSwECLQAUAAYACAAAACEAuU4FbtoAAAAKAQAADwAAAAAAAAAAAAAAAAAVBAAAZHJz&#10;L2Rvd25yZXYueG1sUEsFBgAAAAAEAAQA8wAAABwFAAAAAA==&#10;" w14:anchorId="5C7EFF05">
                <v:textbox inset="2.16pt,1.44pt,0,1.44pt">
                  <w:txbxContent>
                    <w:p w:rsidR="00C940CA" w:rsidP="00C940CA" w:rsidRDefault="00C940CA" w14:paraId="672B6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2192" behindDoc="0" locked="0" layoutInCell="1" allowOverlap="1" wp14:editId="6400EEE9" wp14:anchorId="1904B0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3" name="Rectangle 8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15E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3" style="position:absolute;margin-left:104pt;margin-top:11pt;width:79pt;height:48pt;z-index:259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/F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Nt3a4o8dzhlL6j&#10;btz3VpFzdjBSqnm+s15jTB2WvcRnuEQJ3Zn8pMHNX6RFpqLx6aqxmjIRmNysNm2NkxB4dLNZb9DH&#10;LtVrcYSUv6rgyOwwCgilKMuPjymfr/65gnUzmPPzs5en/VTILG/XV6z7IE/IEZc0P6HRNoyMCmsi&#10;JSMOntH068BBUWIfPCrb3H5e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Rgi/FugEAAEwDAAAOAAAAAAAAAAAAAAAAAC4CAABkcnMvZTJv&#10;RG9jLnhtbFBLAQItABQABgAIAAAAIQC5TgVu2gAAAAoBAAAPAAAAAAAAAAAAAAAAABQEAABkcnMv&#10;ZG93bnJldi54bWxQSwUGAAAAAAQABADzAAAAGwUAAAAA&#10;" w14:anchorId="1904B0D7">
                <v:textbox inset="2.16pt,1.44pt,0,1.44pt">
                  <w:txbxContent>
                    <w:p w:rsidR="00C940CA" w:rsidP="00C940CA" w:rsidRDefault="00C940CA" w14:paraId="2D15E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3216" behindDoc="0" locked="0" layoutInCell="1" allowOverlap="1" wp14:editId="5CBFADA7" wp14:anchorId="12DA53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4" name="Rectangle 8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6528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4" style="position:absolute;margin-left:104pt;margin-top:11pt;width:79pt;height:48pt;z-index:259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s5zbbsBAABMAwAADgAAAAAAAAAAAAAAAAAuAgAAZHJzL2Uy&#10;b0RvYy54bWxQSwECLQAUAAYACAAAACEAuU4FbtoAAAAKAQAADwAAAAAAAAAAAAAAAAAVBAAAZHJz&#10;L2Rvd25yZXYueG1sUEsFBgAAAAAEAAQA8wAAABwFAAAAAA==&#10;" w14:anchorId="12DA5370">
                <v:textbox inset="2.16pt,1.44pt,0,1.44pt">
                  <w:txbxContent>
                    <w:p w:rsidR="00C940CA" w:rsidP="00C940CA" w:rsidRDefault="00C940CA" w14:paraId="216528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4240" behindDoc="0" locked="0" layoutInCell="1" allowOverlap="1" wp14:editId="0099938C" wp14:anchorId="4075C1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5" name="Rectangle 8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017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5" style="position:absolute;margin-left:104pt;margin-top:11pt;width:79pt;height:48pt;z-index:259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G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G2bm8o8dzhlH6i&#10;btz3VpFzdjBSqnm+s15jTB2WPcVHuEQJ3Zn8pMHNX6RFpqLx6aqxmjIRmNysNm2NkxB4dLNZb9DH&#10;LtVrcYSUv6rgyOwwCgilKMuP31M+X325gnUzmPPzs5en/VTILG/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kqHhrsBAABMAwAADgAAAAAAAAAAAAAAAAAuAgAAZHJzL2Uy&#10;b0RvYy54bWxQSwECLQAUAAYACAAAACEAuU4FbtoAAAAKAQAADwAAAAAAAAAAAAAAAAAVBAAAZHJz&#10;L2Rvd25yZXYueG1sUEsFBgAAAAAEAAQA8wAAABwFAAAAAA==&#10;" w14:anchorId="4075C1D3">
                <v:textbox inset="2.16pt,1.44pt,0,1.44pt">
                  <w:txbxContent>
                    <w:p w:rsidR="00C940CA" w:rsidP="00C940CA" w:rsidRDefault="00C940CA" w14:paraId="100017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5264" behindDoc="0" locked="0" layoutInCell="1" allowOverlap="1" wp14:editId="7DA431A5" wp14:anchorId="1EBE17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6" name="Rectangle 8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30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6" style="position:absolute;margin-left:104pt;margin-top:11pt;width:79pt;height:48pt;z-index:259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s3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S0rdsVJY5ZnNIP&#10;1I25wUhyyo5aCJnnm/WaQuyw7CU8wzmK6GbyswKbv0iLzEXj40VjOSfCMbm+Xrc1ToLj0e16tUYf&#10;u1TvxQFi+iq9JdnpKSCUoiw7PMZ0uvp2BesymNPz2Uvzbi5klnermzesOy+OyBGXND2hUcZPPeVG&#10;B0omHHxP4+uegaTEfHOobHN3c93gppRg2TYtbjCUAFHvPmaZ46PHXeIJKNkH0MOI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xvrN7sBAABMAwAADgAAAAAAAAAAAAAAAAAuAgAAZHJzL2Uy&#10;b0RvYy54bWxQSwECLQAUAAYACAAAACEAuU4FbtoAAAAKAQAADwAAAAAAAAAAAAAAAAAVBAAAZHJz&#10;L2Rvd25yZXYueG1sUEsFBgAAAAAEAAQA8wAAABwFAAAAAA==&#10;" w14:anchorId="1EBE17CF">
                <v:textbox inset="2.16pt,1.44pt,0,1.44pt">
                  <w:txbxContent>
                    <w:p w:rsidR="00C940CA" w:rsidP="00C940CA" w:rsidRDefault="00C940CA" w14:paraId="5DC30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6288" behindDoc="0" locked="0" layoutInCell="1" allowOverlap="1" wp14:editId="7D006927" wp14:anchorId="1F117D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7" name="Rectangle 8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3E147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7" style="position:absolute;margin-left:104pt;margin-top:11pt;width:79pt;height:48pt;z-index:259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58f3LsBAABMAwAADgAAAAAAAAAAAAAAAAAuAgAAZHJzL2Uy&#10;b0RvYy54bWxQSwECLQAUAAYACAAAACEAuU4FbtoAAAAKAQAADwAAAAAAAAAAAAAAAAAVBAAAZHJz&#10;L2Rvd25yZXYueG1sUEsFBgAAAAAEAAQA8wAAABwFAAAAAA==&#10;" w14:anchorId="1F117D4B">
                <v:textbox inset="2.16pt,1.44pt,0,1.44pt">
                  <w:txbxContent>
                    <w:p w:rsidR="00C940CA" w:rsidP="00C940CA" w:rsidRDefault="00C940CA" w14:paraId="23E147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7312" behindDoc="0" locked="0" layoutInCell="1" allowOverlap="1" wp14:editId="0808C99C" wp14:anchorId="13CF05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8" name="Rectangle 8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D11E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8" style="position:absolute;margin-left:104pt;margin-top:11pt;width:79pt;height:48pt;z-index:259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LqugEAAEw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La1i3OynGLU/qN&#10;unHXj4qcsoORUuX5Zr2mEDssewwPcI4iupn8rMHmL9Iic9H4eNFYzYkITK6v1m2NkxB49G29WqOP&#10;Xaq34gAxfVfekuwwCgilKMsPP2M6XX29gnUZzOn57KV5Nxcyy+vV6hXrzssjcsQlTfdo9OgnRsVo&#10;AiUTDp7R+LLnoCgZfzhUtrn+etXgppRg2TZZFSgBot69z3InBo+7JBJQsg9g+gEBF40KLhxZYXZe&#10;r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MXyLqugEAAEwDAAAOAAAAAAAAAAAAAAAAAC4CAABkcnMvZTJv&#10;RG9jLnhtbFBLAQItABQABgAIAAAAIQC5TgVu2gAAAAoBAAAPAAAAAAAAAAAAAAAAABQEAABkcnMv&#10;ZG93bnJldi54bWxQSwUGAAAAAAQABADzAAAAGwUAAAAA&#10;" w14:anchorId="13CF053E">
                <v:textbox inset="2.16pt,1.44pt,0,1.44pt">
                  <w:txbxContent>
                    <w:p w:rsidR="00C940CA" w:rsidP="00C940CA" w:rsidRDefault="00C940CA" w14:paraId="41D11E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8336" behindDoc="0" locked="0" layoutInCell="1" allowOverlap="1" wp14:editId="12C44BC0" wp14:anchorId="542B0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9" name="Rectangle 8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836A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9" style="position:absolute;margin-left:104pt;margin-top:11pt;width:79pt;height:48pt;z-index:259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YB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9oXdYNJZYZnNIf&#10;1I3ZQQtyyo6q70Wab9Jr8qHFskf/AOcooJvIzxJM+iItMmeNjxeNxRwJx2Rz09QlToLj0bdm1aCP&#10;XYrXYg8h/hDOkOR0FBBKVpYdfoV4uvpyBesSmNPzyYvzbs5kluvV+gXrzvVH5IhLGu/RSO2mjnKt&#10;PCUTDr6j4e+egaBE/7SobLX+elPhpuRgWVc1bjDkAFHv3maZ5aPDXeIRKNl7UMOIgLNGGReOLDM7&#10;r1faibdxRv/6E2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ANvWAbsBAABMAwAADgAAAAAAAAAAAAAAAAAuAgAAZHJzL2Uy&#10;b0RvYy54bWxQSwECLQAUAAYACAAAACEAuU4FbtoAAAAKAQAADwAAAAAAAAAAAAAAAAAVBAAAZHJz&#10;L2Rvd25yZXYueG1sUEsFBgAAAAAEAAQA8wAAABwFAAAAAA==&#10;" w14:anchorId="542B0DFB">
                <v:textbox inset="2.16pt,1.44pt,0,1.44pt">
                  <w:txbxContent>
                    <w:p w:rsidR="00C940CA" w:rsidP="00C940CA" w:rsidRDefault="00C940CA" w14:paraId="54836A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editId="3D91BB21" wp14:anchorId="0F9AB8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0" name="Rectangle 8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0FA3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0" style="position:absolute;margin-left:104pt;margin-top:11pt;width:79pt;height:48pt;z-index:259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j+G3HrsBAABMAwAADgAAAAAAAAAAAAAAAAAuAgAAZHJzL2Uy&#10;b0RvYy54bWxQSwECLQAUAAYACAAAACEAuU4FbtoAAAAKAQAADwAAAAAAAAAAAAAAAAAVBAAAZHJz&#10;L2Rvd25yZXYueG1sUEsFBgAAAAAEAAQA8wAAABwFAAAAAA==&#10;" w14:anchorId="0F9AB801">
                <v:textbox inset="2.16pt,1.44pt,0,1.44pt">
                  <w:txbxContent>
                    <w:p w:rsidR="00C940CA" w:rsidP="00C940CA" w:rsidRDefault="00C940CA" w14:paraId="460FA3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0384" behindDoc="0" locked="0" layoutInCell="1" allowOverlap="1" wp14:editId="0A093421" wp14:anchorId="1AC4C6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1" name="Rectangle 8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739D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1" style="position:absolute;margin-left:104pt;margin-top:11pt;width:79pt;height:48pt;z-index:259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w2VD9bsBAABMAwAADgAAAAAAAAAAAAAAAAAuAgAAZHJzL2Uy&#10;b0RvYy54bWxQSwECLQAUAAYACAAAACEAuU4FbtoAAAAKAQAADwAAAAAAAAAAAAAAAAAVBAAAZHJz&#10;L2Rvd25yZXYueG1sUEsFBgAAAAAEAAQA8wAAABwFAAAAAA==&#10;" w14:anchorId="1AC4C6BE">
                <v:textbox inset="2.16pt,1.44pt,0,1.44pt">
                  <w:txbxContent>
                    <w:p w:rsidR="00C940CA" w:rsidP="00C940CA" w:rsidRDefault="00C940CA" w14:paraId="70739D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1408" behindDoc="0" locked="0" layoutInCell="1" allowOverlap="1" wp14:editId="071C51FC" wp14:anchorId="1E218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2" name="Rectangle 8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3678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2" style="position:absolute;margin-left:104pt;margin-top:11pt;width:79pt;height:48pt;z-index:259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pRuwEAAEwDAAAOAAAAZHJzL2Uyb0RvYy54bWysU8tu2zAQvBfoPxC815KVNpY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umsocdxil36g&#10;b9wNkyLn6mikVLm/2a85xB6vPYVHuGQRl1n8osHmL8oiS/H4dPVYLYkILHY3XVtjJwRufepuO1wj&#10;SvV8OUBMX5S3JC8YBaRSnOXHbzGdj/49gvcymfPzeZWW/VLErDebgpuLey9PqBGHND1g0JOfGRWT&#10;CZTM2HhG4+8DB0XJ9NWhs83m4w0akUqybpsWJxhKgqz3L6vcidHjLIkElBwCmGFEwsWjwgtbVpRd&#10;xivPxMu8sH/+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4v9aUbsBAABMAwAADgAAAAAAAAAAAAAAAAAuAgAAZHJzL2Uy&#10;b0RvYy54bWxQSwECLQAUAAYACAAAACEAuU4FbtoAAAAKAQAADwAAAAAAAAAAAAAAAAAVBAAAZHJz&#10;L2Rvd25yZXYueG1sUEsFBgAAAAAEAAQA8wAAABwFAAAAAA==&#10;" w14:anchorId="1E2185F2">
                <v:textbox inset="2.16pt,1.44pt,0,1.44pt">
                  <w:txbxContent>
                    <w:p w:rsidR="00C940CA" w:rsidP="00C940CA" w:rsidRDefault="00C940CA" w14:paraId="003678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2432" behindDoc="0" locked="0" layoutInCell="1" allowOverlap="1" wp14:editId="664C2964" wp14:anchorId="6481E5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3" name="Rectangle 8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A95C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3" style="position:absolute;margin-left:104pt;margin-top:11pt;width:79pt;height:48pt;z-index:259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e666ugEAAEwDAAAOAAAAAAAAAAAAAAAAAC4CAABkcnMvZTJv&#10;RG9jLnhtbFBLAQItABQABgAIAAAAIQC5TgVu2gAAAAoBAAAPAAAAAAAAAAAAAAAAABQEAABkcnMv&#10;ZG93bnJldi54bWxQSwUGAAAAAAQABADzAAAAGwUAAAAA&#10;" w14:anchorId="6481E572">
                <v:textbox inset="2.16pt,1.44pt,0,1.44pt">
                  <w:txbxContent>
                    <w:p w:rsidR="00C940CA" w:rsidP="00C940CA" w:rsidRDefault="00C940CA" w14:paraId="5DA95C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3456" behindDoc="0" locked="0" layoutInCell="1" allowOverlap="1" wp14:editId="3E775392" wp14:anchorId="12DCD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4" name="Rectangle 8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FBF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4" style="position:absolute;margin-left:104pt;margin-top:11pt;width:79pt;height:48pt;z-index:259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IS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XdLiecOp/Qd&#10;deN+sIqcs6ORUi3zXfSaYuqx7Dk+wSVK6C7kZw1u+SItMheNT1eN1ZyJwGR307U1TkLg0cfurkMf&#10;u1SvxRFS/qyCI4vDKCCUoiw/fk35fPXlCtYtYM7PL16e93Mhs95smh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TfyErsBAABMAwAADgAAAAAAAAAAAAAAAAAuAgAAZHJzL2Uy&#10;b0RvYy54bWxQSwECLQAUAAYACAAAACEAuU4FbtoAAAAKAQAADwAAAAAAAAAAAAAAAAAVBAAAZHJz&#10;L2Rvd25yZXYueG1sUEsFBgAAAAAEAAQA8wAAABwFAAAAAA==&#10;" w14:anchorId="12DCDF83">
                <v:textbox inset="2.16pt,1.44pt,0,1.44pt">
                  <w:txbxContent>
                    <w:p w:rsidR="00C940CA" w:rsidP="00C940CA" w:rsidRDefault="00C940CA" w14:paraId="22FBF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4480" behindDoc="0" locked="0" layoutInCell="1" allowOverlap="1" wp14:editId="2EBB6DC8" wp14:anchorId="02CDDD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5" name="Rectangle 8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8367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5" style="position:absolute;margin-left:104pt;margin-top:11pt;width:79pt;height:48pt;z-index:259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CGzBvm8AQAATAMAAA4AAAAAAAAAAAAAAAAALgIAAGRycy9l&#10;Mm9Eb2MueG1sUEsBAi0AFAAGAAgAAAAhALlOBW7aAAAACgEAAA8AAAAAAAAAAAAAAAAAFgQAAGRy&#10;cy9kb3ducmV2LnhtbFBLBQYAAAAABAAEAPMAAAAdBQAAAAA=&#10;" w14:anchorId="02CDDD9C">
                <v:textbox inset="2.16pt,1.44pt,0,1.44pt">
                  <w:txbxContent>
                    <w:p w:rsidR="00C940CA" w:rsidP="00C940CA" w:rsidRDefault="00C940CA" w14:paraId="668367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5504" behindDoc="0" locked="0" layoutInCell="1" allowOverlap="1" wp14:editId="391FA871" wp14:anchorId="676F6FC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6" name="Rectangle 8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803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6" style="position:absolute;margin-left:104pt;margin-top:11pt;width:79pt;height:48pt;z-index:259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pIvA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loXTYrShy3OKVf&#10;qBt33aDIKdsbKdU831mvMcQWy57DE5yjiO5MftJg5y/SIlPW+HjRWE2JCEw2V01d4iQEHt00qwZ9&#10;7FK8FQeI6YfylswOo4BQsrL88BDT6errFaybwZyen7007aZMZrleX79i3Xl5RI64pOkRjR78yKgY&#10;TKBkxMEzGv/sOShKhnuHylbr66sKNyUHy7qqcYMhB4h69z7Lneg97pJIQMk+gOl6BJw1yrhwZJnZ&#10;eb3mnXgfZ/RvP8H2L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FDiaki8AQAATAMAAA4AAAAAAAAAAAAAAAAALgIAAGRycy9l&#10;Mm9Eb2MueG1sUEsBAi0AFAAGAAgAAAAhALlOBW7aAAAACgEAAA8AAAAAAAAAAAAAAAAAFgQAAGRy&#10;cy9kb3ducmV2LnhtbFBLBQYAAAAABAAEAPMAAAAdBQAAAAA=&#10;" w14:anchorId="676F6FC4">
                <v:textbox inset="2.16pt,1.44pt,0,1.44pt">
                  <w:txbxContent>
                    <w:p w:rsidR="00C940CA" w:rsidP="00C940CA" w:rsidRDefault="00C940CA" w14:paraId="00803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6528" behindDoc="0" locked="0" layoutInCell="1" allowOverlap="1" wp14:editId="6F716512" wp14:anchorId="0E8DC2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7" name="Rectangle 8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C88C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7" style="position:absolute;margin-left:104pt;margin-top:11pt;width:79pt;height:48pt;z-index:259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6juwEAAEwDAAAOAAAAZHJzL2Uyb0RvYy54bWysU9tu2zAMfR+wfxD0vthx1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behxHOHU/qO&#10;unE/WEXO2dFIqZb5LnpNMfVY9hyf4BIldBfyswa3fJEWmYvGp6vGas5EYLK76doaJyHw6La769DH&#10;LtVrcYSUP6vgyOIwCgilKMuPX1M+X325gnULmPPzi5fn/VzIrDeb2xes+yBPyBGXND+i0TZMjApr&#10;IiUTDp7R9OvAQVFiv3hUttl8vGlwU0qwbpsWNxhKgKj3b7PcizHgLokMlBwimGFEwEWjggtHVphd&#10;1mvZ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Gaeo7sBAABMAwAADgAAAAAAAAAAAAAAAAAuAgAAZHJzL2Uy&#10;b0RvYy54bWxQSwECLQAUAAYACAAAACEAuU4FbtoAAAAKAQAADwAAAAAAAAAAAAAAAAAVBAAAZHJz&#10;L2Rvd25yZXYueG1sUEsFBgAAAAAEAAQA8wAAABwFAAAAAA==&#10;" w14:anchorId="0E8DC2A8">
                <v:textbox inset="2.16pt,1.44pt,0,1.44pt">
                  <w:txbxContent>
                    <w:p w:rsidR="00C940CA" w:rsidP="00C940CA" w:rsidRDefault="00C940CA" w14:paraId="62C88C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7552" behindDoc="0" locked="0" layoutInCell="1" allowOverlap="1" wp14:editId="536CE99A" wp14:anchorId="6C3F4C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8" name="Rectangle 8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8F2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8" style="position:absolute;margin-left:104pt;margin-top:11pt;width:79pt;height:48pt;z-index:259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c6ajlbsBAABMAwAADgAAAAAAAAAAAAAAAAAuAgAAZHJzL2Uy&#10;b0RvYy54bWxQSwECLQAUAAYACAAAACEAuU4FbtoAAAAKAQAADwAAAAAAAAAAAAAAAAAVBAAAZHJz&#10;L2Rvd25yZXYueG1sUEsFBgAAAAAEAAQA8wAAABwFAAAAAA==&#10;" w14:anchorId="6C3F4CA9">
                <v:textbox inset="2.16pt,1.44pt,0,1.44pt">
                  <w:txbxContent>
                    <w:p w:rsidR="00C940CA" w:rsidP="00C940CA" w:rsidRDefault="00C940CA" w14:paraId="028F2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editId="0D6969A0" wp14:anchorId="144A9C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9" name="Rectangle 8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6CE6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9" style="position:absolute;margin-left:104pt;margin-top:11pt;width:79pt;height:48pt;z-index:259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PyJXfrsBAABMAwAADgAAAAAAAAAAAAAAAAAuAgAAZHJzL2Uy&#10;b0RvYy54bWxQSwECLQAUAAYACAAAACEAuU4FbtoAAAAKAQAADwAAAAAAAAAAAAAAAAAVBAAAZHJz&#10;L2Rvd25yZXYueG1sUEsFBgAAAAAEAAQA8wAAABwFAAAAAA==&#10;" w14:anchorId="144A9CAE">
                <v:textbox inset="2.16pt,1.44pt,0,1.44pt">
                  <w:txbxContent>
                    <w:p w:rsidR="00C940CA" w:rsidP="00C940CA" w:rsidRDefault="00C940CA" w14:paraId="0D6CE6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09600" behindDoc="0" locked="0" layoutInCell="1" allowOverlap="1" wp14:editId="19537C4B" wp14:anchorId="2005CB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0" name="Rectangle 8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8B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0" style="position:absolute;margin-left:104pt;margin-top:11pt;width:79pt;height:48pt;z-index:259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W4BUCugEAAEwDAAAOAAAAAAAAAAAAAAAAAC4CAABkcnMvZTJv&#10;RG9jLnhtbFBLAQItABQABgAIAAAAIQC5TgVu2gAAAAoBAAAPAAAAAAAAAAAAAAAAABQEAABkcnMv&#10;ZG93bnJldi54bWxQSwUGAAAAAAQABADzAAAAGwUAAAAA&#10;" w14:anchorId="2005CB43">
                <v:textbox inset="2.16pt,1.44pt,0,1.44pt">
                  <w:txbxContent>
                    <w:p w:rsidR="00C940CA" w:rsidP="00C940CA" w:rsidRDefault="00C940CA" w14:paraId="7DFB8B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0624" behindDoc="0" locked="0" layoutInCell="1" allowOverlap="1" wp14:editId="0C89F4BE" wp14:anchorId="32D410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1" name="Rectangle 8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1EC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1" style="position:absolute;margin-left:104pt;margin-top:11pt;width:79pt;height:48pt;z-index:259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mTh6bsBAABMAwAADgAAAAAAAAAAAAAAAAAuAgAAZHJzL2Uy&#10;b0RvYy54bWxQSwECLQAUAAYACAAAACEAuU4FbtoAAAAKAQAADwAAAAAAAAAAAAAAAAAVBAAAZHJz&#10;L2Rvd25yZXYueG1sUEsFBgAAAAAEAAQA8wAAABwFAAAAAA==&#10;" w14:anchorId="32D41081">
                <v:textbox inset="2.16pt,1.44pt,0,1.44pt">
                  <w:txbxContent>
                    <w:p w:rsidR="00C940CA" w:rsidP="00C940CA" w:rsidRDefault="00C940CA" w14:paraId="651EC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1648" behindDoc="0" locked="0" layoutInCell="1" allowOverlap="1" wp14:editId="50EF68BE" wp14:anchorId="237EC2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2" name="Rectangle 8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A4FF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2" style="position:absolute;margin-left:104pt;margin-top:11pt;width:79pt;height:60pt;z-index:259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vvzqhugEAAEwDAAAOAAAAAAAAAAAAAAAAAC4CAABkcnMvZTJv&#10;RG9jLnhtbFBLAQItABQABgAIAAAAIQCiaTO02gAAAAoBAAAPAAAAAAAAAAAAAAAAABQEAABkcnMv&#10;ZG93bnJldi54bWxQSwUGAAAAAAQABADzAAAAGwUAAAAA&#10;" w14:anchorId="237EC244">
                <v:textbox inset="2.16pt,1.44pt,0,1.44pt">
                  <w:txbxContent>
                    <w:p w:rsidR="00C940CA" w:rsidP="00C940CA" w:rsidRDefault="00C940CA" w14:paraId="06A4FF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2672" behindDoc="0" locked="0" layoutInCell="1" allowOverlap="1" wp14:editId="0167C794" wp14:anchorId="0B922A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3" name="Rectangle 8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A8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3" style="position:absolute;margin-left:104pt;margin-top:11pt;width:79pt;height:60pt;z-index:259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5K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1GtKPHc4pe+o&#10;G/eDVeSSHY2UapnvotcUU49lz/EJrlFCdyE/a3DLF2mRuWh8vmms5kwEJrfrbVfjJAQebe62a/Sx&#10;S/VaHCHlzyo4sjiMAkIpyvLT15QvV39fwboFzOX5xcvzYS5kmk13w3oI8owccUnzIxptw8SosCZS&#10;MuHgGU0/jxwUJfaLR2Xbzd26xU0pQdO1HW4wlABRH95muRdjwF0SGSg5RjDDiIDLuwUXjqwwu67X&#10;shNv44L+9SfY/w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M7zkq5AQAATAMAAA4AAAAAAAAAAAAAAAAALgIAAGRycy9lMm9E&#10;b2MueG1sUEsBAi0AFAAGAAgAAAAhAKJpM7TaAAAACgEAAA8AAAAAAAAAAAAAAAAAEwQAAGRycy9k&#10;b3ducmV2LnhtbFBLBQYAAAAABAAEAPMAAAAaBQAAAAA=&#10;" w14:anchorId="0B922A27">
                <v:textbox inset="2.16pt,1.44pt,0,1.44pt">
                  <w:txbxContent>
                    <w:p w:rsidR="00C940CA" w:rsidP="00C940CA" w:rsidRDefault="00C940CA" w14:paraId="1D9A8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3696" behindDoc="0" locked="0" layoutInCell="1" allowOverlap="1" wp14:editId="55FB5348" wp14:anchorId="05602F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4" name="Rectangle 8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EA3F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4" style="position:absolute;margin-left:104pt;margin-top:11pt;width:79pt;height:60pt;z-index:259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HeS4rsBAABMAwAADgAAAAAAAAAAAAAAAAAuAgAAZHJzL2Uy&#10;b0RvYy54bWxQSwECLQAUAAYACAAAACEAomkztNoAAAAKAQAADwAAAAAAAAAAAAAAAAAVBAAAZHJz&#10;L2Rvd25yZXYueG1sUEsFBgAAAAAEAAQA8wAAABwFAAAAAA==&#10;" w14:anchorId="05602F18">
                <v:textbox inset="2.16pt,1.44pt,0,1.44pt">
                  <w:txbxContent>
                    <w:p w:rsidR="00C940CA" w:rsidP="00C940CA" w:rsidRDefault="00C940CA" w14:paraId="12EA3F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4720" behindDoc="0" locked="0" layoutInCell="1" allowOverlap="1" wp14:editId="71C57EB2" wp14:anchorId="25B6D2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5" name="Rectangle 8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5210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5" style="position:absolute;margin-left:104pt;margin-top:11pt;width:79pt;height:48pt;z-index:259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6EuwEAAEwDAAAOAAAAZHJzL2Uyb0RvYy54bWysU9tu2zAMfR+wfxD0vviStX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WjX1DeUeO5wSt9R&#10;N+4Hq8g5Oxop1TLfRa8pph7LnuMTXKKE7kJ+1uCWL9Iic9H4dNVYzZkITG7Wm67GSQg8utncbtDH&#10;LtVrcYSUP6vgyOIwCgilKMuPX1M+X325gnULmPPzi5fn/VzINHfd+gXrPsgTcsQlzY9otA0To8Ka&#10;SMmEg2c0/TpwUJTYLx6Vbe8+rlv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kwehLsBAABMAwAADgAAAAAAAAAAAAAAAAAuAgAAZHJzL2Uy&#10;b0RvYy54bWxQSwECLQAUAAYACAAAACEAuU4FbtoAAAAKAQAADwAAAAAAAAAAAAAAAAAVBAAAZHJz&#10;L2Rvd25yZXYueG1sUEsFBgAAAAAEAAQA8wAAABwFAAAAAA==&#10;" w14:anchorId="25B6D2E6">
                <v:textbox inset="2.16pt,1.44pt,0,1.44pt">
                  <w:txbxContent>
                    <w:p w:rsidR="00C940CA" w:rsidP="00C940CA" w:rsidRDefault="00C940CA" w14:paraId="2C5210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5744" behindDoc="0" locked="0" layoutInCell="1" allowOverlap="1" wp14:editId="7BB7B41F" wp14:anchorId="409A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6" name="Rectangle 8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9D8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6" style="position:absolute;margin-left:104pt;margin-top:11pt;width:79pt;height:48pt;z-index:259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x1yNbsBAABMAwAADgAAAAAAAAAAAAAAAAAuAgAAZHJzL2Uy&#10;b0RvYy54bWxQSwECLQAUAAYACAAAACEAuU4FbtoAAAAKAQAADwAAAAAAAAAAAAAAAAAVBAAAZHJz&#10;L2Rvd25yZXYueG1sUEsFBgAAAAAEAAQA8wAAABwFAAAAAA==&#10;" w14:anchorId="409A54E5">
                <v:textbox inset="2.16pt,1.44pt,0,1.44pt">
                  <w:txbxContent>
                    <w:p w:rsidR="00C940CA" w:rsidP="00C940CA" w:rsidRDefault="00C940CA" w14:paraId="2549D8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6768" behindDoc="0" locked="0" layoutInCell="1" allowOverlap="1" wp14:editId="1EF202DF" wp14:anchorId="51860E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7" name="Rectangle 8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306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7" style="position:absolute;margin-left:104pt;margin-top:11pt;width:79pt;height:48pt;z-index:259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5mG3rsBAABMAwAADgAAAAAAAAAAAAAAAAAuAgAAZHJzL2Uy&#10;b0RvYy54bWxQSwECLQAUAAYACAAAACEAuU4FbtoAAAAKAQAADwAAAAAAAAAAAAAAAAAVBAAAZHJz&#10;L2Rvd25yZXYueG1sUEsFBgAAAAAEAAQA8wAAABwFAAAAAA==&#10;" w14:anchorId="51860EC8">
                <v:textbox inset="2.16pt,1.44pt,0,1.44pt">
                  <w:txbxContent>
                    <w:p w:rsidR="00C940CA" w:rsidP="00C940CA" w:rsidRDefault="00C940CA" w14:paraId="5B306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editId="4CFC751A" wp14:anchorId="4564F4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8" name="Rectangle 8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065F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8" style="position:absolute;margin-left:104pt;margin-top:11pt;width:79pt;height:60pt;z-index:259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Nl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5U4K8sMTukP&#10;6sZsP0pyyg5aCJnmm/SafGix7Mk/wjkK6CbyswKTvkiLzFnj40VjOUfCMblerpsSJ8HxaHW1XqKP&#10;XYr3Yg8h3ktnSHI6CgglK8sOv0I8XX27gnUJzOn55MV5N2cy1aq5fsO6c+KIHHFJ4wMaNbqpo3zU&#10;npIJB9/R8LpnICkZf1pUtl5dLWvclBxUTd2gKpADRL37mGWWDw53iUegZO9B9wMCzhplXDiyzOy8&#10;XmknPsYZ/ftPsP0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+5sNlugEAAEwDAAAOAAAAAAAAAAAAAAAAAC4CAABkcnMvZTJv&#10;RG9jLnhtbFBLAQItABQABgAIAAAAIQCiaTO02gAAAAoBAAAPAAAAAAAAAAAAAAAAABQEAABkcnMv&#10;ZG93bnJldi54bWxQSwUGAAAAAAQABADzAAAAGwUAAAAA&#10;" w14:anchorId="4564F449">
                <v:textbox inset="2.16pt,1.44pt,0,1.44pt">
                  <w:txbxContent>
                    <w:p w:rsidR="00C940CA" w:rsidP="00C940CA" w:rsidRDefault="00C940CA" w14:paraId="25065F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18816" behindDoc="0" locked="0" layoutInCell="1" allowOverlap="1" wp14:editId="0CE65945" wp14:anchorId="0C2545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9" name="Rectangle 8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0099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9" style="position:absolute;margin-left:104pt;margin-top:11pt;width:79pt;height:60pt;z-index:259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eO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qbeUeO5wSt9R&#10;N+4Hq8glOxop1TLfRa8pph7LnuMTXKOE7kJ+1uCWL9Iic9H4fNNYzZkITG7X267GSQg82txt1+hj&#10;l+q1OELKn1VwZHEYBYRSlOWnrylfrr5cwboFzOX5xcvzYS5kmk23ecF6CPKMHHFJ8yMabcPEqLAm&#10;UjLh4BlNv44cFCX2i0dl283dusVNKUHTtR1uMJQAUR/eZrkXY8BdEhkoOUYww4iAi0YFF46sMLuu&#10;17I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yYjeOugEAAEwDAAAOAAAAAAAAAAAAAAAAAC4CAABkcnMvZTJv&#10;RG9jLnhtbFBLAQItABQABgAIAAAAIQCiaTO02gAAAAoBAAAPAAAAAAAAAAAAAAAAABQEAABkcnMv&#10;ZG93bnJldi54bWxQSwUGAAAAAAQABADzAAAAGwUAAAAA&#10;" w14:anchorId="0C254575">
                <v:textbox inset="2.16pt,1.44pt,0,1.44pt">
                  <w:txbxContent>
                    <w:p w:rsidR="00C940CA" w:rsidP="00C940CA" w:rsidRDefault="00C940CA" w14:paraId="3D0099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</w:t>
                      </w:r>
                    </w:p>
                  </w:txbxContent>
                </v:textbox>
              </v:rect>
            </w:pict>
          </mc:Fallback>
        </mc:AlternateContent>
      </w:r>
      <w:r w:rsidR="00E31C76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REQUISITO DI PROGETTO DI ALTO LIVELLO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C940CA" w:rsidTr="00E31C76" w14:paraId="6E2101FE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940CA" w:rsidP="009372B2" w:rsidRDefault="00C940CA" w14:paraId="7AD0BC0C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C940CA" w:rsidP="009372B2" w:rsidRDefault="00C940CA" w14:paraId="34CB163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31C76" w:rsidP="00E31C76" w:rsidRDefault="00E31C76" w14:paraId="03565354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E31C76" w:rsidP="00E31C76" w:rsidRDefault="00E31C76" w14:paraId="21C78047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0864" behindDoc="0" locked="0" layoutInCell="1" allowOverlap="1" wp14:editId="78DD2303" wp14:anchorId="7BFB75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0" name="Rectangle 8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851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0" style="position:absolute;margin-left:210pt;margin-top:-1pt;width:79pt;height:49pt;z-index:259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aR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umQYM8d9il7+gb&#10;94NV5FIdjZRq6e/i1xRTj9ee4xNcs4TLRfyswS1flEXm4vH55rGaMxFY3K63XY0PCdza3G3XuEaU&#10;6vVyhJQ/q+DIsmAUkEpxlp++pnw5+nIE7y1kLs8vqzwf5iKm2XTdC9dDkGfUiEOaHzFoGyZGhTWR&#10;kgkbz2j6deSgKLFfPDrbbu7WLU5KSZquRSACJUHWh7dV7sUYcJZEBkqOEcwwIuHiUeGFLSvKruO1&#10;zMTbvLB//Qn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9WFaRuQEAAEwDAAAOAAAAAAAAAAAAAAAAAC4CAABkcnMvZTJv&#10;RG9jLnhtbFBLAQItABQABgAIAAAAIQDbwyXy2wAAAAkBAAAPAAAAAAAAAAAAAAAAABMEAABkcnMv&#10;ZG93bnJldi54bWxQSwUGAAAAAAQABADzAAAAGwUAAAAA&#10;" w14:anchorId="7BFB75A5">
                <v:textbox inset="2.16pt,1.44pt,0,1.44pt">
                  <w:txbxContent>
                    <w:p w:rsidR="00E31C76" w:rsidP="00E31C76" w:rsidRDefault="00E31C76" w14:paraId="36851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1888" behindDoc="0" locked="0" layoutInCell="1" allowOverlap="1" wp14:editId="353EFD14" wp14:anchorId="569535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1" name="Rectangle 8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554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1" style="position:absolute;margin-left:210pt;margin-top:-1pt;width:79pt;height:49pt;z-index:259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J6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RpKPHc4pe+o&#10;G/eDVeSSHY2UapnvotcUU49lz/EJrlFCdyE/a3DLF2mRuWh8vmms5kwEJrfrbVfjJAQebe62a/Sx&#10;S/VaHCHlzyo4sjiMAkIpyvLT15QvV1+uYN0C5vL84uX5MBcyzabbvmA9BHlGjrik+RGNtmFiVFgT&#10;KZlw8IymX0cOihL7xaOy7eZu3eKmlKDp2g43GEqAqA9vs9yLMeAuiQyUHCOYYUTARaOCC0dWmF3X&#10;a9m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dyieroBAABMAwAADgAAAAAAAAAAAAAAAAAuAgAAZHJzL2Uy&#10;b0RvYy54bWxQSwECLQAUAAYACAAAACEA28Ml8tsAAAAJAQAADwAAAAAAAAAAAAAAAAAUBAAAZHJz&#10;L2Rvd25yZXYueG1sUEsFBgAAAAAEAAQA8wAAABwFAAAAAA==&#10;" w14:anchorId="569535D4">
                <v:textbox inset="2.16pt,1.44pt,0,1.44pt">
                  <w:txbxContent>
                    <w:p w:rsidR="00E31C76" w:rsidP="00E31C76" w:rsidRDefault="00E31C76" w14:paraId="2E554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2912" behindDoc="0" locked="0" layoutInCell="1" allowOverlap="1" wp14:editId="5A21502E" wp14:anchorId="4C7FB3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2" name="Rectangle 8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D1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2" style="position:absolute;margin-left:210pt;margin-top:-1pt;width:79pt;height:49pt;z-index:259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Ea73roBAABMAwAADgAAAAAAAAAAAAAAAAAuAgAAZHJzL2Uy&#10;b0RvYy54bWxQSwECLQAUAAYACAAAACEA28Ml8tsAAAAJAQAADwAAAAAAAAAAAAAAAAAUBAAAZHJz&#10;L2Rvd25yZXYueG1sUEsFBgAAAAAEAAQA8wAAABwFAAAAAA==&#10;" w14:anchorId="4C7FB3CB">
                <v:textbox inset="2.16pt,1.44pt,0,1.44pt">
                  <w:txbxContent>
                    <w:p w:rsidR="00E31C76" w:rsidP="00E31C76" w:rsidRDefault="00E31C76" w14:paraId="709D1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3936" behindDoc="0" locked="0" layoutInCell="1" allowOverlap="1" wp14:editId="6EA24766" wp14:anchorId="4B0DE1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3" name="Rectangle 8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4ADA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3" style="position:absolute;margin-left:210pt;margin-top:-1pt;width:79pt;height:49pt;z-index:259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1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NGtKPHc4pe+o&#10;G/eDVeSSHY2UapnvotcUU49lz/EJrlFCdyE/a3DLF2mRuWh8vmms5kwEJrfrbVfjJAQebe62a/Sx&#10;S/VaHCHlzyo4sjiMAkIpyvLT15QvV39fwboFzOX5xcvzYS5kms32hvUQ5Bk54pLmRzTaholRYU2k&#10;ZMLBM5p+HjkoSuwXj8q2m7t1i5tSgqZrO9xgKAGiPrzNci/GgLskMlByjGCGEQGXdwsuHFlhdl2v&#10;ZSfexgX96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wk81uQEAAEwDAAAOAAAAAAAAAAAAAAAAAC4CAABkcnMvZTJv&#10;RG9jLnhtbFBLAQItABQABgAIAAAAIQDbwyXy2wAAAAkBAAAPAAAAAAAAAAAAAAAAABMEAABkcnMv&#10;ZG93bnJldi54bWxQSwUGAAAAAAQABADzAAAAGwUAAAAA&#10;" w14:anchorId="4B0DE1F5">
                <v:textbox inset="2.16pt,1.44pt,0,1.44pt">
                  <w:txbxContent>
                    <w:p w:rsidR="00E31C76" w:rsidP="00E31C76" w:rsidRDefault="00E31C76" w14:paraId="6D4ADA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4960" behindDoc="0" locked="0" layoutInCell="1" allowOverlap="1" wp14:editId="473C90DF" wp14:anchorId="6299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4" name="Rectangle 8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7004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4" style="position:absolute;margin-left:210pt;margin-top:-1pt;width:79pt;height:49pt;z-index:259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+OE527AQAATAMAAA4AAAAAAAAAAAAAAAAALgIAAGRycy9l&#10;Mm9Eb2MueG1sUEsBAi0AFAAGAAgAAAAhANvDJfLbAAAACQEAAA8AAAAAAAAAAAAAAAAAFQQAAGRy&#10;cy9kb3ducmV2LnhtbFBLBQYAAAAABAAEAPMAAAAdBQAAAAA=&#10;" w14:anchorId="6299F443">
                <v:textbox inset="2.16pt,1.44pt,0,1.44pt">
                  <w:txbxContent>
                    <w:p w:rsidR="00E31C76" w:rsidP="00E31C76" w:rsidRDefault="00E31C76" w14:paraId="707004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5984" behindDoc="0" locked="0" layoutInCell="1" allowOverlap="1" wp14:editId="6D1F6A4E" wp14:anchorId="798E8F6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5" name="Rectangle 8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924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5" style="position:absolute;margin-left:210pt;margin-top:-1pt;width:79pt;height:49pt;z-index:259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d2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XXlFhmcEp/&#10;UDdmBy3IKTuqvhdpvkmvyYcWyx79A5yjgG4iP0sw6Yu0yJw1Pl40FnMkHJPr5bopcRIcj1ZX6yX6&#10;2KV4LfYQ4k/hDElORwGhZGXZ4XeIp6svV7AugTk9n7w47+ZMplqtl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MK53a7AQAATAMAAA4AAAAAAAAAAAAAAAAALgIAAGRycy9l&#10;Mm9Eb2MueG1sUEsBAi0AFAAGAAgAAAAhANvDJfLbAAAACQEAAA8AAAAAAAAAAAAAAAAAFQQAAGRy&#10;cy9kb3ducmV2LnhtbFBLBQYAAAAABAAEAPMAAAAdBQAAAAA=&#10;" w14:anchorId="798E8F61">
                <v:textbox inset="2.16pt,1.44pt,0,1.44pt">
                  <w:txbxContent>
                    <w:p w:rsidR="00E31C76" w:rsidP="00E31C76" w:rsidRDefault="00E31C76" w14:paraId="36924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editId="112E7501" wp14:anchorId="693E2C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6" name="Rectangle 8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E5D2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6" style="position:absolute;margin-left:210pt;margin-top:-1pt;width:79pt;height:49pt;z-index:259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vH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qpuKLHM4JR+&#10;o27MDlqQc3ZUfS/SfJNekw8tlj35R7hEAd1EfpZg0hdpkTlrfLpqLOZIOCY3y01T4iQ4Hq1XmyX6&#10;2KV4L/YQ4g/hDElORwGhZGXZ8VeI56tvV7AugTk/n7w47+dMplpvVm9Y964/IUdc0viARmo3dZRr&#10;5SmZcPAdDX8ODAQl+qdFZev1alnjpuSgauoGNxhygKj3H7PM8tHhLvEIlBw8q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Jbi8e7AQAATAMAAA4AAAAAAAAAAAAAAAAALgIAAGRycy9l&#10;Mm9Eb2MueG1sUEsBAi0AFAAGAAgAAAAhANvDJfLbAAAACQEAAA8AAAAAAAAAAAAAAAAAFQQAAGRy&#10;cy9kb3ducmV2LnhtbFBLBQYAAAAABAAEAPMAAAAdBQAAAAA=&#10;" w14:anchorId="693E2C18">
                <v:textbox inset="2.16pt,1.44pt,0,1.44pt">
                  <w:txbxContent>
                    <w:p w:rsidR="00E31C76" w:rsidP="00E31C76" w:rsidRDefault="00E31C76" w14:paraId="14E5D2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8032" behindDoc="0" locked="0" layoutInCell="1" allowOverlap="1" wp14:editId="6E4180BF" wp14:anchorId="3E4B6A8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7" name="Rectangle 8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305F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7" style="position:absolute;margin-left:210pt;margin-top:-1pt;width:79pt;height:49pt;z-index:259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8s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UrSiwzOKU/&#10;qBuzgxbklB1V34s036TX5EOLZY/+Ac5RQDeRnyWY9EVaZM4aHy8aizkSjsn1ct2UOAmOR6ur9RJ9&#10;7FK8FnsI8adwhiSno4BQsrLs8DvE09WXK1iXwJyeT16cd3MmU63W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7ffyy7AQAATAMAAA4AAAAAAAAAAAAAAAAALgIAAGRycy9l&#10;Mm9Eb2MueG1sUEsBAi0AFAAGAAgAAAAhANvDJfLbAAAACQEAAA8AAAAAAAAAAAAAAAAAFQQAAGRy&#10;cy9kb3ducmV2LnhtbFBLBQYAAAAABAAEAPMAAAAdBQAAAAA=&#10;" w14:anchorId="3E4B6A80">
                <v:textbox inset="2.16pt,1.44pt,0,1.44pt">
                  <w:txbxContent>
                    <w:p w:rsidR="00E31C76" w:rsidP="00E31C76" w:rsidRDefault="00E31C76" w14:paraId="55305F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29056" behindDoc="0" locked="0" layoutInCell="1" allowOverlap="1" wp14:editId="11207455" wp14:anchorId="61F50D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8" name="Rectangle 8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2867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8" style="position:absolute;margin-left:210pt;margin-top:-1pt;width:79pt;height:49pt;z-index:259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R9CGroBAABMAwAADgAAAAAAAAAAAAAAAAAuAgAAZHJzL2Uy&#10;b0RvYy54bWxQSwECLQAUAAYACAAAACEA28Ml8tsAAAAJAQAADwAAAAAAAAAAAAAAAAAUBAAAZHJz&#10;L2Rvd25yZXYueG1sUEsFBgAAAAAEAAQA8wAAABwFAAAAAA==&#10;" w14:anchorId="61F50DD4">
                <v:textbox inset="2.16pt,1.44pt,0,1.44pt">
                  <w:txbxContent>
                    <w:p w:rsidR="00E31C76" w:rsidP="00E31C76" w:rsidRDefault="00E31C76" w14:paraId="272867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0080" behindDoc="0" locked="0" layoutInCell="1" allowOverlap="1" wp14:editId="2D006547" wp14:anchorId="251B8D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9" name="Rectangle 8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C3F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9" style="position:absolute;margin-left:210pt;margin-top:-1pt;width:79pt;height:49pt;z-index:259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bx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VUmKZwSn9&#10;QN2YHbUg5+ykhkGk+Sa9Zh86LHvxz3CJArqJ/CLBpC/SIkvW+HTVWCyRcEy267YpcRIcjzY37Rp9&#10;7FK8F3sI8ZtwhiSnp4BQsrLs+BDi+erbFaxLYM7PJy8u+yWTqTbt5g3r3g0n5IhLGp/QSO3mnnKt&#10;PCUzDr6n4feBgaBEf7eobL25Wde4KTmomrrBDYYcIOr9xyyzfHK4SzwCJQcPapwQcNYo48KRZWaX&#10;9Uo78THO6N9/gt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2btvG7AQAATAMAAA4AAAAAAAAAAAAAAAAALgIAAGRycy9l&#10;Mm9Eb2MueG1sUEsBAi0AFAAGAAgAAAAhANvDJfLbAAAACQEAAA8AAAAAAAAAAAAAAAAAFQQAAGRy&#10;cy9kb3ducmV2LnhtbFBLBQYAAAAABAAEAPMAAAAdBQAAAAA=&#10;" w14:anchorId="251B8D17">
                <v:textbox inset="2.16pt,1.44pt,0,1.44pt">
                  <w:txbxContent>
                    <w:p w:rsidR="00E31C76" w:rsidP="00E31C76" w:rsidRDefault="00E31C76" w14:paraId="1DC3F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editId="66B4D5B5" wp14:anchorId="033A17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0" name="Rectangle 8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E972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0" style="position:absolute;margin-left:210pt;margin-top:-1pt;width:79pt;height:49pt;z-index:259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xC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QokOMWp/Qd&#10;deNumBS5ZEcjpcrzzXrNIfZY9hye4BpFdDP5RYPNX6RFlqLx+aaxWhIRmNyut12NDwk82txt1+hj&#10;l+q1OEBMn5W3JDuMAkIpyvLT15guV1+uYF0Gc3k+e2k5LIVMs9l2L1gPXp6RIy5pekSjJz8zKiYT&#10;KJlx8IzGX0cOipLpi0Nl283dusVNKUHTtR1uMJQAUR/eZrkTo8ddEgkoOQYww4iAi0YFF46sMLuu&#10;V96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4cBMQroBAABMAwAADgAAAAAAAAAAAAAAAAAuAgAAZHJzL2Uy&#10;b0RvYy54bWxQSwECLQAUAAYACAAAACEA28Ml8tsAAAAJAQAADwAAAAAAAAAAAAAAAAAUBAAAZHJz&#10;L2Rvd25yZXYueG1sUEsFBgAAAAAEAAQA8wAAABwFAAAAAA==&#10;" w14:anchorId="033A17EF">
                <v:textbox inset="2.16pt,1.44pt,0,1.44pt">
                  <w:txbxContent>
                    <w:p w:rsidR="00E31C76" w:rsidP="00E31C76" w:rsidRDefault="00E31C76" w14:paraId="27E972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2128" behindDoc="0" locked="0" layoutInCell="1" allowOverlap="1" wp14:editId="7AF1DE53" wp14:anchorId="42776F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1" name="Rectangle 8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E5E6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1" style="position:absolute;margin-left:210pt;margin-top:-1pt;width:79pt;height:49pt;z-index:259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ip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lR1RYnlBqf0&#10;A3XjdpgkOWdH3fcyzTfpNfvQYdmLf4ZLFNBN5BcFJn2RFlmyxqerxnKJRGCyXbdNiZMQeLS5adfo&#10;Y5fivdhDiN+kMyQ5jAJCycry40OI56tvV7AugTk/n7y47JdMptq07RvWvetPyBGXND6hUZObGRWT&#10;9pTMOHhGw+8DB0nJ9N2isvXmZl3jpuSgauoGNxhygKj3H7PcitHhLokIlBw86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1EuKm7AQAATAMAAA4AAAAAAAAAAAAAAAAALgIAAGRycy9l&#10;Mm9Eb2MueG1sUEsBAi0AFAAGAAgAAAAhANvDJfLbAAAACQEAAA8AAAAAAAAAAAAAAAAAFQQAAGRy&#10;cy9kb3ducmV2LnhtbFBLBQYAAAAABAAEAPMAAAAdBQAAAAA=&#10;" w14:anchorId="42776F33">
                <v:textbox inset="2.16pt,1.44pt,0,1.44pt">
                  <w:txbxContent>
                    <w:p w:rsidR="00E31C76" w:rsidP="00E31C76" w:rsidRDefault="00E31C76" w14:paraId="4E5E6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3152" behindDoc="0" locked="0" layoutInCell="1" allowOverlap="1" wp14:editId="75FBE4D6" wp14:anchorId="2BEB1E7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2" name="Rectangle 8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906B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2" style="position:absolute;margin-left:210pt;margin-top:-1pt;width:79pt;height:49pt;z-index:259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SRsr6uQEAAEwDAAAOAAAAAAAAAAAAAAAAAC4CAABkcnMvZTJv&#10;RG9jLnhtbFBLAQItABQABgAIAAAAIQDbwyXy2wAAAAkBAAAPAAAAAAAAAAAAAAAAABMEAABkcnMv&#10;ZG93bnJldi54bWxQSwUGAAAAAAQABADzAAAAGwUAAAAA&#10;" w14:anchorId="2BEB1E73">
                <v:textbox inset="2.16pt,1.44pt,0,1.44pt">
                  <w:txbxContent>
                    <w:p w:rsidR="00E31C76" w:rsidP="00E31C76" w:rsidRDefault="00E31C76" w14:paraId="2F906B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4176" behindDoc="0" locked="0" layoutInCell="1" allowOverlap="1" wp14:editId="5EB50351" wp14:anchorId="5B86D56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3" name="Rectangle 8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EA7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3" style="position:absolute;margin-left:210pt;margin-top:-1pt;width:79pt;height:49pt;z-index:259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4R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o17ZoSzx1O6Qfq&#10;xv1gFTlnRyOlWua76DXF1GPZc3yCS5TQXcjPGtzyRVpkLhqfrhqrOROByc1609U4CYFHtzebNfrY&#10;pXotjpDyFxUcWRxGAaEUZfnxW8rnq3+uYN0C5vz84uV5PxcyTVdfse6DPCFHXNL8iEbbMDEqrImU&#10;TDh4RtOvAwdFif3qUdn29mbd4qaUoOnaDjcYSoCo92+z3Isx4C6JDJQcIphhRMDl3YILR1aYXdZr&#10;2Ym3cUH/+hPsfg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ewj4RuQEAAEwDAAAOAAAAAAAAAAAAAAAAAC4CAABkcnMvZTJv&#10;RG9jLnhtbFBLAQItABQABgAIAAAAIQDbwyXy2wAAAAkBAAAPAAAAAAAAAAAAAAAAABMEAABkcnMv&#10;ZG93bnJldi54bWxQSwUGAAAAAAQABADzAAAAGwUAAAAA&#10;" w14:anchorId="5B86D562">
                <v:textbox inset="2.16pt,1.44pt,0,1.44pt">
                  <w:txbxContent>
                    <w:p w:rsidR="00E31C76" w:rsidP="00E31C76" w:rsidRDefault="00E31C76" w14:paraId="47EA7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5200" behindDoc="0" locked="0" layoutInCell="1" allowOverlap="1" wp14:editId="6596604B" wp14:anchorId="614D17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4" name="Rectangle 8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E53E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4" style="position:absolute;margin-left:210pt;margin-top:-1pt;width:79pt;height:49pt;z-index:259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K5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TeUeO5wSt9R&#10;N+4Hq8glOxop1TLfRa8pph7LnuMTXKOE7kJ+1uCWL9Iic9H4fNNYzZkITG7X267GSQg8utts1+hj&#10;l+q1OELKn1VwZHEYBYRSlOWnrylfrr5cwboFzOX5xcvzYS5kmq5uX7AegjwjR1zS/IhG2zAxKqyJ&#10;lEw4eEbTryMHRYn94lHZ9m6zbnFTStB0bYcbDCVA1Ie3We7FGHCXRAZKjhHMMCLgolHBhSMrzK7r&#10;tezE27igf/0J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3Y5iuboBAABMAwAADgAAAAAAAAAAAAAAAAAuAgAAZHJzL2Uy&#10;b0RvYy54bWxQSwECLQAUAAYACAAAACEA28Ml8tsAAAAJAQAADwAAAAAAAAAAAAAAAAAUBAAAZHJz&#10;L2Rvd25yZXYueG1sUEsFBgAAAAAEAAQA8wAAABwFAAAAAA==&#10;" w14:anchorId="614D17C9">
                <v:textbox inset="2.16pt,1.44pt,0,1.44pt">
                  <w:txbxContent>
                    <w:p w:rsidR="00E31C76" w:rsidP="00E31C76" w:rsidRDefault="00E31C76" w14:paraId="0E53E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editId="73927A75" wp14:anchorId="54F91B2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5" name="Rectangle 8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AC45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5" style="position:absolute;margin-left:210pt;margin-top:-1pt;width:79pt;height:49pt;z-index:259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ZSug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tB8p8dzhlH6g&#10;btwPVpFzdjRSqmW+i15TTD2WPcVHuEQJ3YX8rMEtX6RF5qLx6aqxmjMRmNysN12NkxB4dHuzWaOP&#10;XarX4ggpf1HBkcVhFBBKUZYfv6V8vvpyBesWMOfnFy/P+7mQabp6/YJ1H+QJOeKS5gc02oaJUWFN&#10;pGTCwTOafh04KErsV4/Ktrc36xY3pQRN13a4wVACRL1/m+VejAF3SWSg5BDBDCMCLhoVXDiywuyy&#10;XstOvI0L+tefYPc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QqWUroBAABMAwAADgAAAAAAAAAAAAAAAAAuAgAAZHJzL2Uy&#10;b0RvYy54bWxQSwECLQAUAAYACAAAACEA28Ml8tsAAAAJAQAADwAAAAAAAAAAAAAAAAAUBAAAZHJz&#10;L2Rvd25yZXYueG1sUEsFBgAAAAAEAAQA8wAAABwFAAAAAA==&#10;" w14:anchorId="54F91B20">
                <v:textbox inset="2.16pt,1.44pt,0,1.44pt">
                  <w:txbxContent>
                    <w:p w:rsidR="00E31C76" w:rsidP="00E31C76" w:rsidRDefault="00E31C76" w14:paraId="2DAC45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7248" behindDoc="0" locked="0" layoutInCell="1" allowOverlap="1" wp14:editId="6197F0B5" wp14:anchorId="5570C0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6" name="Rectangle 8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C12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6" style="position:absolute;margin-left:210pt;margin-top:-1pt;width:79pt;height:49pt;z-index:259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rj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9VXlFhmcEp/&#10;UDdm+1GSU3bQQsg036TX5EOLZU/+Ec5RQDeRnxWY9EVaZM4aHy8ayzkSjsn1ct2UOAmOR9er9RJ9&#10;7FK8F3sI8V46Q5LTUUAoWVl2+BXi6erbFaxLYE7PJy/OuzmTqZpy9YZ158QROeKSxgc0anRTR/mo&#10;PSUTDr6j4XXPQFIy/rSobH29Wta4KTmomrrBDYYcIOrdxyyzfHC4SzwCJXsPuh8QcNYo48KRZWbn&#10;9Uo78THO6N9/gu1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Bb+uO7AQAATAMAAA4AAAAAAAAAAAAAAAAALgIAAGRycy9l&#10;Mm9Eb2MueG1sUEsBAi0AFAAGAAgAAAAhANvDJfLbAAAACQEAAA8AAAAAAAAAAAAAAAAAFQQAAGRy&#10;cy9kb3ducmV2LnhtbFBLBQYAAAAABAAEAPMAAAAdBQAAAAA=&#10;" w14:anchorId="5570C08E">
                <v:textbox inset="2.16pt,1.44pt,0,1.44pt">
                  <w:txbxContent>
                    <w:p w:rsidR="00E31C76" w:rsidP="00E31C76" w:rsidRDefault="00E31C76" w14:paraId="43C12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8272" behindDoc="0" locked="0" layoutInCell="1" allowOverlap="1" wp14:editId="48F16627" wp14:anchorId="1CFA49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7" name="Rectangle 8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211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7" style="position:absolute;margin-left:210pt;margin-top:-1pt;width:79pt;height:49pt;z-index:259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4I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9UrSiwzOKU/&#10;qBuzgxbklB1V34s036TX5EOLZY/+Ac5RQDeRnyWY9EVaZM4aHy8aizkSjsn1ct2UOAmOR6ur9RJ9&#10;7FK8FnsI8adwhiSno4BQsrLs8DvE09WXK1iXwJyeT16cd3MmUzXl9QvWneuPyBGXNN6jkdpNHeVa&#10;eUomHHxHw989A0GJ/mVR2Xp1taxxU3JQNXWDGww5QNS7t1lm+ehwl3gESvYe1DAi4KxRxoUjy8zO&#10;65V24m2c0b/+BNt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zfDgi7AQAATAMAAA4AAAAAAAAAAAAAAAAALgIAAGRycy9l&#10;Mm9Eb2MueG1sUEsBAi0AFAAGAAgAAAAhANvDJfLbAAAACQEAAA8AAAAAAAAAAAAAAAAAFQQAAGRy&#10;cy9kb3ducmV2LnhtbFBLBQYAAAAABAAEAPMAAAAdBQAAAAA=&#10;" w14:anchorId="1CFA49E4">
                <v:textbox inset="2.16pt,1.44pt,0,1.44pt">
                  <w:txbxContent>
                    <w:p w:rsidR="00E31C76" w:rsidP="00E31C76" w:rsidRDefault="00E31C76" w14:paraId="09A211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39296" behindDoc="0" locked="0" layoutInCell="1" allowOverlap="1" wp14:editId="4D51D2F6" wp14:anchorId="6FE8B4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8" name="Rectangle 8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EA9E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8" style="position:absolute;margin-left:210pt;margin-top:-1pt;width:79pt;height:49pt;z-index:259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M+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NS3OynGLU/qB&#10;unE3TIqcs6ORUuX5Zr3mEHssew5PcIkiupn8osHmL9IiS9H4dNVYLYkITG7Wm67GSQg8urvZrNHH&#10;LtVbcYCYvihvSXYYBYRSlOXHbzGdr75ewboM5vx89tKyXwqZpqtvX7HuvTwhR1zS9IhGT35mVEwm&#10;UDLj4BmNvw4cFCXTV4fKtnc36xY3pQRN13aoCpQAUe/fZ7kTo8ddEgkoOQQww4iAi0YFF46sMLus&#10;V96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x8zProBAABMAwAADgAAAAAAAAAAAAAAAAAuAgAAZHJzL2Uy&#10;b0RvYy54bWxQSwECLQAUAAYACAAAACEA28Ml8tsAAAAJAQAADwAAAAAAAAAAAAAAAAAUBAAAZHJz&#10;L2Rvd25yZXYueG1sUEsFBgAAAAAEAAQA8wAAABwFAAAAAA==&#10;" w14:anchorId="6FE8B417">
                <v:textbox inset="2.16pt,1.44pt,0,1.44pt">
                  <w:txbxContent>
                    <w:p w:rsidR="00E31C76" w:rsidP="00E31C76" w:rsidRDefault="00E31C76" w14:paraId="6EA9E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0320" behindDoc="0" locked="0" layoutInCell="1" allowOverlap="1" wp14:editId="28FD9B46" wp14:anchorId="571703E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9" name="Rectangle 8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601E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9" style="position:absolute;margin-left:210pt;margin-top:-1pt;width:79pt;height:49pt;z-index:259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fV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RbShy3OKXv&#10;qBt3w6TIJTsaKVWeb9ZrDrHHsufwBNcoopvJLxps/iItshSNzzeN1ZKIwOR2ve1qnITAo83ddo0+&#10;dqleiwPE9Fl5S7LDKCCUoiw/fY3pcvXlCtZlMJfns5eWw1LINF29ecF68PKMHHFJ0yMaPfmZUTGZ&#10;QMmMg2c0/jpyUJRMXxwq227u1i1uSgmaru1wg6EEiPrwNsudGD3ukkhAyTGAGUYEXDQquHBkhdl1&#10;vfJOvI0L+tefY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5vH1boBAABMAwAADgAAAAAAAAAAAAAAAAAuAgAAZHJzL2Uy&#10;b0RvYy54bWxQSwECLQAUAAYACAAAACEA28Ml8tsAAAAJAQAADwAAAAAAAAAAAAAAAAAUBAAAZHJz&#10;L2Rvd25yZXYueG1sUEsFBgAAAAAEAAQA8wAAABwFAAAAAA==&#10;" w14:anchorId="571703E7">
                <v:textbox inset="2.16pt,1.44pt,0,1.44pt">
                  <w:txbxContent>
                    <w:p w:rsidR="00E31C76" w:rsidP="00E31C76" w:rsidRDefault="00E31C76" w14:paraId="31601E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 wp14:editId="73FBF0EF" wp14:anchorId="243A84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0" name="Rectangle 8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9B92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0" style="position:absolute;margin-left:210pt;margin-top:-1pt;width:79pt;height:49pt;z-index:259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bK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iiQ5w6n9B11&#10;436wipyzo5FSLfNd9Jpi6rHsJT7DJUroLuRnDW75Ii0yF41PV43VnInA5Ga96Wp8SODR3e1mjT52&#10;qd6KI6T8WQVHFodRQChFWX78mvL56usVrFvAnJ9fvDzv50Km6eruFes+yBNyxCXNT2i0DROjwppI&#10;yYSDZzT9OnBQlNgvHpVt727XLW5KCZqu7XCDoQSIev8+y70YA+6SyEDJIYIZRgRcNCq4cGSF2WW9&#10;lp14Hxf0bz/B7j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KGmyroBAABMAwAADgAAAAAAAAAAAAAAAAAuAgAAZHJzL2Uy&#10;b0RvYy54bWxQSwECLQAUAAYACAAAACEA28Ml8tsAAAAJAQAADwAAAAAAAAAAAAAAAAAUBAAAZHJz&#10;L2Rvd25yZXYueG1sUEsFBgAAAAAEAAQA8wAAABwFAAAAAA==&#10;" w14:anchorId="243A848E">
                <v:textbox inset="2.16pt,1.44pt,0,1.44pt">
                  <w:txbxContent>
                    <w:p w:rsidR="00E31C76" w:rsidP="00E31C76" w:rsidRDefault="00E31C76" w14:paraId="0D9B92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 wp14:editId="57F267C7" wp14:anchorId="2356E74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1" name="Rectangle 8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5C6B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1" style="position:absolute;margin-left:210pt;margin-top:-1pt;width:79pt;height:49pt;z-index:259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h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g0lnjuc0nfU&#10;jfvBKnLOjkZKtcx30WuKqceyl/gMlyihu5CfNbjli7TIXDQ+XTVWcyYCk5v1pqtxEgKP7m43a/Sx&#10;S/VWHCHlzyo4sjiMAkIpyvLj15TPV1+vYN0C5vz84uV5PxcyTVdvXrHugzwhR1zS/IRG2zAxKqyJ&#10;lEw4eEbTrwMHRYn94lHZ9u523eKmlKDp2g43GEqAqPfvs9yLMeAuiQyUHCKYYUTARaOCC0dWmF3W&#10;a9m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CVSIboBAABMAwAADgAAAAAAAAAAAAAAAAAuAgAAZHJzL2Uy&#10;b0RvYy54bWxQSwECLQAUAAYACAAAACEA28Ml8tsAAAAJAQAADwAAAAAAAAAAAAAAAAAUBAAAZHJz&#10;L2Rvd25yZXYueG1sUEsFBgAAAAAEAAQA8wAAABwFAAAAAA==&#10;" w14:anchorId="2356E741">
                <v:textbox inset="2.16pt,1.44pt,0,1.44pt">
                  <w:txbxContent>
                    <w:p w:rsidR="00E31C76" w:rsidP="00E31C76" w:rsidRDefault="00E31C76" w14:paraId="105C6B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 wp14:editId="2C2D5CE1" wp14:anchorId="09841BD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2" name="Rectangle 8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756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2" style="position:absolute;margin-left:210pt;margin-top:-1pt;width:79pt;height:49pt;z-index:259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uFuQ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1i0ljlvs0g/0&#10;jbthUuRcHY2UKvc3+zWH2OO15/AElyziMotfNNj8RVlkKR6frh6rJRGBxc1609XYCYFbtzebNa4R&#10;pXq9HCCmL8pbkheMAlIpzvLjt5jOR/8cwXuZzPn5vErLfilimq4puLm49/KEGnFI0yMGPfmZUTGZ&#10;QMmMjWc0/jpwUJRMXx06297eZCNSSZqu7XCCoSTIev+2yp0YPc6SSEDJIYAZRiRcPCq8sGVF2WW8&#10;8ky8zQv7159g9x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tv0uFuQEAAEwDAAAOAAAAAAAAAAAAAAAAAC4CAABkcnMvZTJv&#10;RG9jLnhtbFBLAQItABQABgAIAAAAIQDbwyXy2wAAAAkBAAAPAAAAAAAAAAAAAAAAABMEAABkcnMv&#10;ZG93bnJldi54bWxQSwUGAAAAAAQABADzAAAAGwUAAAAA&#10;" w14:anchorId="09841BDB">
                <v:textbox inset="2.16pt,1.44pt,0,1.44pt">
                  <w:txbxContent>
                    <w:p w:rsidR="00E31C76" w:rsidP="00E31C76" w:rsidRDefault="00E31C76" w14:paraId="36756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 wp14:editId="30A1FC0A" wp14:anchorId="6350DFA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3" name="Rectangle 8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14F8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3" style="position:absolute;margin-left:210pt;margin-top:-1pt;width:79pt;height:49pt;z-index:259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hO79uuQEAAEwDAAAOAAAAAAAAAAAAAAAAAC4CAABkcnMvZTJv&#10;RG9jLnhtbFBLAQItABQABgAIAAAAIQDbwyXy2wAAAAkBAAAPAAAAAAAAAAAAAAAAABMEAABkcnMv&#10;ZG93bnJldi54bWxQSwUGAAAAAAQABADzAAAAGwUAAAAA&#10;" w14:anchorId="6350DFAE">
                <v:textbox inset="2.16pt,1.44pt,0,1.44pt">
                  <w:txbxContent>
                    <w:p w:rsidR="00E31C76" w:rsidP="00E31C76" w:rsidRDefault="00E31C76" w14:paraId="6514F8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0016" behindDoc="0" locked="0" layoutInCell="1" allowOverlap="1" wp14:editId="59E8CE96" wp14:anchorId="514EDF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4" name="Rectangle 8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46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4" style="position:absolute;margin-left:210pt;margin-top:11pt;width:77pt;height:162pt;z-index:259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y0i++6AQAATQMAAA4AAAAAAAAAAAAAAAAALgIAAGRycy9l&#10;Mm9Eb2MueG1sUEsBAi0AFAAGAAgAAAAhAMXESR/cAAAACgEAAA8AAAAAAAAAAAAAAAAAFAQAAGRy&#10;cy9kb3ducmV2LnhtbFBLBQYAAAAABAAEAPMAAAAdBQAAAAA=&#10;" w14:anchorId="514EDFB4">
                <v:textbox inset="2.16pt,1.44pt,0,1.44pt">
                  <w:txbxContent>
                    <w:p w:rsidR="00E31C76" w:rsidP="00E31C76" w:rsidRDefault="00E31C76" w14:paraId="5F46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1040" behindDoc="0" locked="0" layoutInCell="1" allowOverlap="1" wp14:editId="60C51F59" wp14:anchorId="534A34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5" name="Rectangle 8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C9F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5" style="position:absolute;margin-left:210pt;margin-top:11pt;width:79pt;height:162pt;z-index:259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yLuw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WX+kxHGLXfqB&#10;vnE3TIqcq6ORUuX+Zr/mEHu89hQe4ZJFXGbxiwabvyiLLMXj09VjtSQisHi7vu1q7ITArbbebG4w&#10;QZjq9XaAmL4ob0leMArIpVjLj99iOh99OYL3Mpvz+3mVlv1S1DRI/IXs3ssTisQpTQ8Y9ORnRsVk&#10;AiUzdp7R+OvAQVEyfXVobXuzWbc4KiVpurbDEYaSIO392yp3YvQ4TCIBJYcAZhiRcDGp8MKeFWWX&#10;+cpD8TYv7F/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lOyLuwEAAE0DAAAOAAAAAAAAAAAAAAAAAC4CAABkcnMv&#10;ZTJvRG9jLnhtbFBLAQItABQABgAIAAAAIQC2Y/vm3AAAAAoBAAAPAAAAAAAAAAAAAAAAABUEAABk&#10;cnMvZG93bnJldi54bWxQSwUGAAAAAAQABADzAAAAHgUAAAAA&#10;" w14:anchorId="534A344C">
                <v:textbox inset="2.16pt,1.44pt,0,1.44pt">
                  <w:txbxContent>
                    <w:p w:rsidR="00E31C76" w:rsidP="00E31C76" w:rsidRDefault="00E31C76" w14:paraId="164C9F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2064" behindDoc="0" locked="0" layoutInCell="1" allowOverlap="1" wp14:editId="7E67223A" wp14:anchorId="05508E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6" name="Rectangle 8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2D2C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6" style="position:absolute;margin-left:210pt;margin-top:11pt;width:77pt;height:162pt;z-index:259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ljED66AQAATQMAAA4AAAAAAAAAAAAAAAAALgIAAGRycy9l&#10;Mm9Eb2MueG1sUEsBAi0AFAAGAAgAAAAhAMXESR/cAAAACgEAAA8AAAAAAAAAAAAAAAAAFAQAAGRy&#10;cy9kb3ducmV2LnhtbFBLBQYAAAAABAAEAPMAAAAdBQAAAAA=&#10;" w14:anchorId="05508E13">
                <v:textbox inset="2.16pt,1.44pt,0,1.44pt">
                  <w:txbxContent>
                    <w:p w:rsidR="00E31C76" w:rsidP="00E31C76" w:rsidRDefault="00E31C76" w14:paraId="7B2D2C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3088" behindDoc="0" locked="0" layoutInCell="1" allowOverlap="1" wp14:editId="68025440" wp14:anchorId="5598F5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7" name="Rectangle 8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E93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7" style="position:absolute;margin-left:210pt;margin-top:11pt;width:77pt;height:162pt;z-index:259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RZmWQuwEAAE0DAAAOAAAAAAAAAAAAAAAAAC4CAABkcnMv&#10;ZTJvRG9jLnhtbFBLAQItABQABgAIAAAAIQDFxEkf3AAAAAoBAAAPAAAAAAAAAAAAAAAAABUEAABk&#10;cnMvZG93bnJldi54bWxQSwUGAAAAAAQABADzAAAAHgUAAAAA&#10;" w14:anchorId="5598F52B">
                <v:textbox inset="2.16pt,1.44pt,0,1.44pt">
                  <w:txbxContent>
                    <w:p w:rsidR="00E31C76" w:rsidP="00E31C76" w:rsidRDefault="00E31C76" w14:paraId="2EE93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4112" behindDoc="0" locked="0" layoutInCell="1" allowOverlap="1" wp14:editId="58BAB826" wp14:anchorId="3C670F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8" name="Rectangle 8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FB1F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8" style="position:absolute;margin-left:210pt;margin-top:11pt;width:79pt;height:162pt;z-index:259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u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5ZY688d9ilH+gb&#10;94NV5FwdjZRq6e/i1xRTj9ee4xNcsoTLRfyswS1flEXm4vHp6rGaMxFYvFvfdTV2QuBWW282t5gg&#10;TPV2O0LKX1RwZFkwCsilWMuP31I+H309gvcWNuf3l1We93NR03TNzSvZfZAnFIlTmh8xaBsmRoU1&#10;kZIJO89o+nXgoCixXz1a295u1i2OSkmaru3QFi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AAIC66AQAATQMAAA4AAAAAAAAAAAAAAAAALgIAAGRycy9l&#10;Mm9Eb2MueG1sUEsBAi0AFAAGAAgAAAAhALZj++bcAAAACgEAAA8AAAAAAAAAAAAAAAAAFAQAAGRy&#10;cy9kb3ducmV2LnhtbFBLBQYAAAAABAAEAPMAAAAdBQAAAAA=&#10;" w14:anchorId="3C670F17">
                <v:textbox inset="2.16pt,1.44pt,0,1.44pt">
                  <w:txbxContent>
                    <w:p w:rsidR="00E31C76" w:rsidP="00E31C76" w:rsidRDefault="00E31C76" w14:paraId="0BFB1F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5136" behindDoc="0" locked="0" layoutInCell="1" allowOverlap="1" wp14:editId="020FB36A" wp14:anchorId="0E377E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9" name="Rectangle 8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30C6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9" style="position:absolute;margin-left:210pt;margin-top:11pt;width:77pt;height:162pt;z-index:259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IIEdKuwEAAE0DAAAOAAAAAAAAAAAAAAAAAC4CAABkcnMv&#10;ZTJvRG9jLnhtbFBLAQItABQABgAIAAAAIQDFxEkf3AAAAAoBAAAPAAAAAAAAAAAAAAAAABUEAABk&#10;cnMvZG93bnJldi54bWxQSwUGAAAAAAQABADzAAAAHgUAAAAA&#10;" w14:anchorId="0E377EFF">
                <v:textbox inset="2.16pt,1.44pt,0,1.44pt">
                  <w:txbxContent>
                    <w:p w:rsidR="00E31C76" w:rsidP="00E31C76" w:rsidRDefault="00E31C76" w14:paraId="5230C6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6160" behindDoc="0" locked="0" layoutInCell="1" allowOverlap="1" wp14:editId="73E86FD5" wp14:anchorId="2F629485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0" name="Rectangle 8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6B9C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0" style="position:absolute;margin-left:211pt;margin-top:11pt;width:77pt;height:162pt;z-index:259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DOQ9aroBAABNAwAADgAAAAAAAAAAAAAAAAAuAgAAZHJzL2Uy&#10;b0RvYy54bWxQSwECLQAUAAYACAAAACEAq0HVJtsAAAAKAQAADwAAAAAAAAAAAAAAAAAUBAAAZHJz&#10;L2Rvd25yZXYueG1sUEsFBgAAAAAEAAQA8wAAABwFAAAAAA==&#10;" w14:anchorId="2F629485">
                <v:textbox inset="2.16pt,1.44pt,0,1.44pt">
                  <w:txbxContent>
                    <w:p w:rsidR="00E31C76" w:rsidP="00E31C76" w:rsidRDefault="00E31C76" w14:paraId="4F6B9C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7184" behindDoc="0" locked="0" layoutInCell="1" allowOverlap="1" wp14:editId="10363DFC" wp14:anchorId="371734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1" name="Rectangle 8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255B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1" style="position:absolute;margin-left:210pt;margin-top:11pt;width:79pt;height:162pt;z-index:259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OuwEAAE0DAAAOAAAAZHJzL2Uyb0RvYy54bWysU8tu2zAQvBfoPxC8x3rE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tfV6fYcJ&#10;wlRvtwPE9Fl5S/KCUUAuxVp+/BrT+ejrEbyX2Zzfz6u07JeipumazSvZvZcnFIlTmp4w6MnPjIrJ&#10;BEpm7Dyj8deBg6Jk+uLQ2vZufdviqJSk6doORxhKgrT376vcidHjMIkElBwCmGFEwsWkwgt7VpRd&#10;5isPxfu8sH/7C3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xFoOuwEAAE0DAAAOAAAAAAAAAAAAAAAAAC4CAABkcnMv&#10;ZTJvRG9jLnhtbFBLAQItABQABgAIAAAAIQC2Y/vm3AAAAAoBAAAPAAAAAAAAAAAAAAAAABUEAABk&#10;cnMvZG93bnJldi54bWxQSwUGAAAAAAQABADzAAAAHgUAAAAA&#10;" w14:anchorId="37173418">
                <v:textbox inset="2.16pt,1.44pt,0,1.44pt">
                  <w:txbxContent>
                    <w:p w:rsidR="00E31C76" w:rsidP="00E31C76" w:rsidRDefault="00E31C76" w14:paraId="68255B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8208" behindDoc="0" locked="0" layoutInCell="1" allowOverlap="1" wp14:editId="43DF6A04" wp14:anchorId="0BF4A80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2" name="Rectangle 8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BCDF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 SCONOSCIUTO NO NO SCONOSCIUTO NO 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2" style="position:absolute;margin-left:210pt;margin-top:11pt;width:77pt;height:162pt;z-index:259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NGtL/bkBAABNAwAADgAAAAAAAAAAAAAAAAAuAgAAZHJzL2Uy&#10;b0RvYy54bWxQSwECLQAUAAYACAAAACEAxcRJH9wAAAAKAQAADwAAAAAAAAAAAAAAAAATBAAAZHJz&#10;L2Rvd25yZXYueG1sUEsFBgAAAAAEAAQA8wAAABwFAAAAAA==&#10;" w14:anchorId="0BF4A80B">
                <v:textbox inset="2.16pt,1.44pt,0,1.44pt">
                  <w:txbxContent>
                    <w:p w:rsidR="00E31C76" w:rsidP="00E31C76" w:rsidRDefault="00E31C76" w14:paraId="6CBCDF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 SCONOSCIUTO NO NO SCONOSCIUTO NO 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79232" behindDoc="0" locked="0" layoutInCell="1" allowOverlap="1" wp14:editId="3CD0916A" wp14:anchorId="6CF2E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3" name="Rectangle 8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C11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3" style="position:absolute;margin-left:210pt;margin-top:11pt;width:77pt;height:162pt;z-index:259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G4+U7kBAABNAwAADgAAAAAAAAAAAAAAAAAuAgAAZHJzL2Uy&#10;b0RvYy54bWxQSwECLQAUAAYACAAAACEAxcRJH9wAAAAKAQAADwAAAAAAAAAAAAAAAAATBAAAZHJz&#10;L2Rvd25yZXYueG1sUEsFBgAAAAAEAAQA8wAAABwFAAAAAA==&#10;" w14:anchorId="6CF2E1E2">
                <v:textbox inset="2.16pt,1.44pt,0,1.44pt">
                  <w:txbxContent>
                    <w:p w:rsidR="00E31C76" w:rsidP="00E31C76" w:rsidRDefault="00E31C76" w14:paraId="10C11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0256" behindDoc="0" locked="0" layoutInCell="1" allowOverlap="1" wp14:editId="212D596C" wp14:anchorId="286762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4" name="Rectangle 8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CBA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4" style="position:absolute;margin-left:210pt;margin-top:11pt;width:79pt;height:162pt;z-index:259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KGhTK6AQAATQMAAA4AAAAAAAAAAAAAAAAALgIAAGRycy9l&#10;Mm9Eb2MueG1sUEsBAi0AFAAGAAgAAAAhALZj++bcAAAACgEAAA8AAAAAAAAAAAAAAAAAFAQAAGRy&#10;cy9kb3ducmV2LnhtbFBLBQYAAAAABAAEAPMAAAAdBQAAAAA=&#10;" w14:anchorId="28676228">
                <v:textbox inset="2.16pt,1.44pt,0,1.44pt">
                  <w:txbxContent>
                    <w:p w:rsidR="00E31C76" w:rsidP="00E31C76" w:rsidRDefault="00E31C76" w14:paraId="044CBA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1280" behindDoc="0" locked="0" layoutInCell="1" allowOverlap="1" wp14:editId="2E3CBEE0" wp14:anchorId="63CC4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5" name="Rectangle 8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0CF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5" style="position:absolute;margin-left:210pt;margin-top:11pt;width:79pt;height:162pt;z-index:259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CcuwEAAE0DAAAOAAAAZHJzL2Uyb0RvYy54bWysU8tu2zAQvBfoPxC815Jlt1E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vl+islnjvs0m/0&#10;jfveKnKqDkZKNfd39muMqcNrj/EBzlnC5Sx+0uDmL8oiU/H4ePFYTZkILF6vrtsaOyFwq6nX6ytM&#10;EKZ6ux0h5e8qODIvGAXkUqzlh58pn46+HsF7M5vT+/MqT7upqFm2zeqV7C7II4rEKc33GLQNI6PC&#10;mkjJiJ1nNL3sOShK7A+P1jZX61WDo1ISxGlxhKEkSHv3vsq9GAIOk8hAyT6C6QckXEwqvLBnRdl5&#10;vua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g/CcuwEAAE0DAAAOAAAAAAAAAAAAAAAAAC4CAABkcnMv&#10;ZTJvRG9jLnhtbFBLAQItABQABgAIAAAAIQC2Y/vm3AAAAAoBAAAPAAAAAAAAAAAAAAAAABUEAABk&#10;cnMvZG93bnJldi54bWxQSwUGAAAAAAQABADzAAAAHgUAAAAA&#10;" w14:anchorId="63CC433F">
                <v:textbox inset="2.16pt,1.44pt,0,1.44pt">
                  <w:txbxContent>
                    <w:p w:rsidR="00E31C76" w:rsidP="00E31C76" w:rsidRDefault="00E31C76" w14:paraId="290CF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2304" behindDoc="0" locked="0" layoutInCell="1" allowOverlap="1" wp14:editId="439AC162" wp14:anchorId="6B735B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6" name="Rectangle 8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1BD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6" style="position:absolute;margin-left:210pt;margin-top:11pt;width:79pt;height:162pt;z-index:259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7jugEAAE0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rt1e02J5w679BN9&#10;436wipyqo5FSLf1d/Jpi6vHac3yCc5ZwuYifNbjli7LIXDw+XjxWcyYCi7dXt12NnRC41dRte4MJ&#10;wlRvtyOk/FUFR5YFo4BcirX88D3l09HXI3hvYXN6f1nleTcXNeuuaV/J7oI8okic0vyIQdswMSqs&#10;iZRM2HlG0+89B0WJ/ebR2uamvWpwVEqCOB2OMJQEae/eV7kXY8BhEhko2Ucww4iEi0mFF/asKDvP&#10;1zIU7/PC/u0v2P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dRHuO6AQAATQMAAA4AAAAAAAAAAAAAAAAALgIAAGRycy9l&#10;Mm9Eb2MueG1sUEsBAi0AFAAGAAgAAAAhALZj++bcAAAACgEAAA8AAAAAAAAAAAAAAAAAFAQAAGRy&#10;cy9kb3ducmV2LnhtbFBLBQYAAAAABAAEAPMAAAAdBQAAAAA=&#10;" w14:anchorId="6B735BEF">
                <v:textbox inset="2.16pt,1.44pt,0,1.44pt">
                  <w:txbxContent>
                    <w:p w:rsidR="00E31C76" w:rsidP="00E31C76" w:rsidRDefault="00E31C76" w14:paraId="0B1BD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3328" behindDoc="0" locked="0" layoutInCell="1" allowOverlap="1" wp14:editId="5B932FD4" wp14:anchorId="22F993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7" name="Rectangle 8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E250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7" style="position:absolute;margin-left:210pt;margin-top:11pt;width:79pt;height:162pt;z-index:259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N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m7XK0pccxil36j&#10;b8wNRpJTddRCyNzf7NcUYofXHsMDnLOIyyx+VmDzF2WRuXh8vHgs50Q4Fq+vrtsaO8Fxq6lXqzUm&#10;CFO93Q4Q03fpLcmLngJyKdayw8+YTkdfj+C9zOb0fl6leTcXNcu2+fpKdufFEUXilKZ7DMr4qafc&#10;6EDJhJ3vaXzZM5CUmB8OrW3Wq6sGR6UkiNPiCENJkPbufZU5PnocJp6Akn0APYxIuJhUeGHPirLz&#10;fOW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fVGtNuwEAAE0DAAAOAAAAAAAAAAAAAAAAAC4CAABkcnMv&#10;ZTJvRG9jLnhtbFBLAQItABQABgAIAAAAIQC2Y/vm3AAAAAoBAAAPAAAAAAAAAAAAAAAAABUEAABk&#10;cnMvZG93bnJldi54bWxQSwUGAAAAAAQABADzAAAAHgUAAAAA&#10;" w14:anchorId="22F99343">
                <v:textbox inset="2.16pt,1.44pt,0,1.44pt">
                  <w:txbxContent>
                    <w:p w:rsidR="00E31C76" w:rsidP="00E31C76" w:rsidRDefault="00E31C76" w14:paraId="70E250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4352" behindDoc="0" locked="0" layoutInCell="1" allowOverlap="1" wp14:editId="3DE88FE6" wp14:anchorId="389EC4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8" name="Rectangle 8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ABC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8" style="position:absolute;margin-left:210pt;margin-top:11pt;width:79pt;height:162pt;z-index:259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w5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Xa5wl557rBLf9A3&#10;7nuryLE6GCnV3N/ZrzGmDq89xUc4ZQmXs/hJg5u/KItMxePD2WM1ZSKweH1x3dbYCYFbTb1aXWGC&#10;MNX77Qgp36vgyLxgFJBLsZbvf6V8PPp2BO/NbI7vz6s8baeiZtk2l29kt0EeUCROaX7AoG0YGRXW&#10;REpG7Dyj6XXHQVFif3q0trlaXTQ4KiVBnBZtgZIg7e3HKvdiCDhMIgMluwimH5BwManwwp4VZaf5&#10;mofiY17Yv/8Fm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4XPDm6AQAATQMAAA4AAAAAAAAAAAAAAAAALgIAAGRycy9l&#10;Mm9Eb2MueG1sUEsBAi0AFAAGAAgAAAAhALZj++bcAAAACgEAAA8AAAAAAAAAAAAAAAAAFAQAAGRy&#10;cy9kb3ducmV2LnhtbFBLBQYAAAAABAAEAPMAAAAdBQAAAAA=&#10;" w14:anchorId="389EC496">
                <v:textbox inset="2.16pt,1.44pt,0,1.44pt">
                  <w:txbxContent>
                    <w:p w:rsidR="00E31C76" w:rsidP="00E31C76" w:rsidRDefault="00E31C76" w14:paraId="044ABC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5376" behindDoc="0" locked="0" layoutInCell="1" allowOverlap="1" wp14:editId="00411F93" wp14:anchorId="1DE549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9" name="Rectangle 8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E4FD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9" style="position:absolute;margin-left:210pt;margin-top:11pt;width:79pt;height:162pt;z-index:259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Xug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Xqw0lnjvs0g/0&#10;jfveKnKuDkZKNfd39muMqcNrL/EZLlnC5Sx+0uDmL8oiU/H4dPVYTZkILG5uNm2NnRC41dSr1RoT&#10;hKneb0dI+ZsKjswLRgG5FGv58SHl89G3I3hvZnN+f17laT8VNcu2Wb+R3Qd5QpE4pfkJg7ZhZFRY&#10;EykZsfOMpt8HDooS+92jtc16ddPgqJQEcVocYSgJ0t5/rHIvhoDDJDJQcohg+gEJF5MKL+xZUXaZ&#10;r3koPuaF/ftf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SSZe6AQAATQMAAA4AAAAAAAAAAAAAAAAALgIAAGRycy9l&#10;Mm9Eb2MueG1sUEsBAi0AFAAGAAgAAAAhALZj++bcAAAACgEAAA8AAAAAAAAAAAAAAAAAFAQAAGRy&#10;cy9kb3ducmV2LnhtbFBLBQYAAAAABAAEAPMAAAAdBQAAAAA=&#10;" w14:anchorId="1DE5497E">
                <v:textbox inset="2.16pt,1.44pt,0,1.44pt">
                  <w:txbxContent>
                    <w:p w:rsidR="00E31C76" w:rsidP="00E31C76" w:rsidRDefault="00E31C76" w14:paraId="22E4FD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6400" behindDoc="0" locked="0" layoutInCell="1" allowOverlap="1" wp14:editId="049AC75E" wp14:anchorId="5D64F1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0" name="Rectangle 8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92B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0" style="position:absolute;margin-left:210pt;margin-top:11pt;width:79pt;height:162pt;z-index:259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9u4ei7kBAABNAwAADgAAAAAAAAAAAAAAAAAuAgAAZHJzL2Uy&#10;b0RvYy54bWxQSwECLQAUAAYACAAAACEAtmP75twAAAAKAQAADwAAAAAAAAAAAAAAAAATBAAAZHJz&#10;L2Rvd25yZXYueG1sUEsFBgAAAAAEAAQA8wAAABwFAAAAAA==&#10;" w14:anchorId="5D64F1BD">
                <v:textbox inset="2.16pt,1.44pt,0,1.44pt">
                  <w:txbxContent>
                    <w:p w:rsidR="00E31C76" w:rsidP="00E31C76" w:rsidRDefault="00E31C76" w14:paraId="0592B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7424" behindDoc="0" locked="0" layoutInCell="1" allowOverlap="1" wp14:editId="47CE1F51" wp14:anchorId="40DF0B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1" name="Rectangle 8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1138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1" style="position:absolute;margin-left:210pt;margin-top:11pt;width:79pt;height:162pt;z-index:259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sluwEAAE0DAAAOAAAAZHJzL2Uyb0RvYy54bWysU8tu2zAQvBfoPxC813rE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+dhQ4rjFLv1A&#10;37gbJkXO1dFIqXJ/s19ziD1eewqPcMkiLrP4RYPNX5RFluLx6eqxWhIRWNzcbLoaOyFwq63X61tM&#10;EKZ6vR0gpi/KW5IXjAJyKdby47eYzkdfjuC9zOb8fl6lZb8UNU3Xbl7I7r08oUic0vSAQU9+ZlRM&#10;JlAyY+cZjb8OHBQl01eH1ra365sWR6UkiNPhCENJkPb+bZU7MXocJpGAkkMAM4xIuJhUeGHPirLL&#10;fOWheJsX9q9/we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62sluwEAAE0DAAAOAAAAAAAAAAAAAAAAAC4CAABkcnMv&#10;ZTJvRG9jLnhtbFBLAQItABQABgAIAAAAIQC2Y/vm3AAAAAoBAAAPAAAAAAAAAAAAAAAAABUEAABk&#10;cnMvZG93bnJldi54bWxQSwUGAAAAAAQABADzAAAAHgUAAAAA&#10;" w14:anchorId="40DF0BA2">
                <v:textbox inset="2.16pt,1.44pt,0,1.44pt">
                  <w:txbxContent>
                    <w:p w:rsidR="00E31C76" w:rsidP="00E31C76" w:rsidRDefault="00E31C76" w14:paraId="031138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8448" behindDoc="0" locked="0" layoutInCell="1" allowOverlap="1" wp14:editId="56C00A64" wp14:anchorId="49943B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2" name="Rectangle 8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968B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2" style="position:absolute;margin-left:210pt;margin-top:11pt;width:79pt;height:162pt;z-index:259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BPuwEAAE0DAAAOAAAAZHJzL2Uyb0RvYy54bWysU8tu2zAQvBfoPxC813rYbRT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WjXfGwpcdxil36g&#10;b9wNkyLn6mikVLm/2a85xB6vPYVHuGQRl1n8osHmL8oiS/H4dPVYLYkILN6ub7saOyFwq603mxtM&#10;EKZ6uR0gpi/KW5IXjAJyKdby47eYzkf/HMF7mc35/bxKy34pappuXXBzce/lCUXilKYHDHryM6Ni&#10;MoGSGTvPaPx14KAomb46tLa92azRiVSSpms7HGEoCdLev65yJ0aPwyQSUHIIYIYRCReTCi/sWVF2&#10;ma88FK/zwv7l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T8vBPuwEAAE0DAAAOAAAAAAAAAAAAAAAAAC4CAABkcnMv&#10;ZTJvRG9jLnhtbFBLAQItABQABgAIAAAAIQC2Y/vm3AAAAAoBAAAPAAAAAAAAAAAAAAAAABUEAABk&#10;cnMvZG93bnJldi54bWxQSwUGAAAAAAQABADzAAAAHgUAAAAA&#10;" w14:anchorId="49943B9E">
                <v:textbox inset="2.16pt,1.44pt,0,1.44pt">
                  <w:txbxContent>
                    <w:p w:rsidR="00E31C76" w:rsidP="00E31C76" w:rsidRDefault="00E31C76" w14:paraId="6C968B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89472" behindDoc="0" locked="0" layoutInCell="1" allowOverlap="1" wp14:editId="73D8305B" wp14:anchorId="205B91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3" name="Rectangle 8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78FB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3" style="position:absolute;margin-left:210pt;margin-top:11pt;width:79pt;height:162pt;z-index:259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v3heG6AQAATQMAAA4AAAAAAAAAAAAAAAAALgIAAGRycy9l&#10;Mm9Eb2MueG1sUEsBAi0AFAAGAAgAAAAhALZj++bcAAAACgEAAA8AAAAAAAAAAAAAAAAAFAQAAGRy&#10;cy9kb3ducmV2LnhtbFBLBQYAAAAABAAEAPMAAAAdBQAAAAA=&#10;" w14:anchorId="205B910C">
                <v:textbox inset="2.16pt,1.44pt,0,1.44pt">
                  <w:txbxContent>
                    <w:p w:rsidR="00E31C76" w:rsidP="00E31C76" w:rsidRDefault="00E31C76" w14:paraId="6D78FB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0496" behindDoc="0" locked="0" layoutInCell="1" allowOverlap="1" wp14:editId="44412FD5" wp14:anchorId="47C3F9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4" name="Rectangle 8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E567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4" style="position:absolute;margin-left:210pt;margin-top:11pt;width:79pt;height:162pt;z-index:259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U6LEq6AQAATQMAAA4AAAAAAAAAAAAAAAAALgIAAGRycy9l&#10;Mm9Eb2MueG1sUEsBAi0AFAAGAAgAAAAhALZj++bcAAAACgEAAA8AAAAAAAAAAAAAAAAAFAQAAGRy&#10;cy9kb3ducmV2LnhtbFBLBQYAAAAABAAEAPMAAAAdBQAAAAA=&#10;" w14:anchorId="47C3F956">
                <v:textbox inset="2.16pt,1.44pt,0,1.44pt">
                  <w:txbxContent>
                    <w:p w:rsidR="00E31C76" w:rsidP="00E31C76" w:rsidRDefault="00E31C76" w14:paraId="15E567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1520" behindDoc="0" locked="0" layoutInCell="1" allowOverlap="1" wp14:editId="6968F7A4" wp14:anchorId="13D4E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5" name="Rectangle 8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BED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5" style="position:absolute;margin-left:210pt;margin-top:11pt;width:79pt;height:162pt;z-index:259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P1nkuwEAAE0DAAAOAAAAAAAAAAAAAAAAAC4CAABkcnMv&#10;ZTJvRG9jLnhtbFBLAQItABQABgAIAAAAIQC2Y/vm3AAAAAoBAAAPAAAAAAAAAAAAAAAAABUEAABk&#10;cnMvZG93bnJldi54bWxQSwUGAAAAAAQABADzAAAAHgUAAAAA&#10;" w14:anchorId="13D4E52F">
                <v:textbox inset="2.16pt,1.44pt,0,1.44pt">
                  <w:txbxContent>
                    <w:p w:rsidR="00E31C76" w:rsidP="00E31C76" w:rsidRDefault="00E31C76" w14:paraId="6BBED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2544" behindDoc="0" locked="0" layoutInCell="1" allowOverlap="1" wp14:editId="12FB67C7" wp14:anchorId="7AF137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6" name="Rectangle 8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6F2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6" style="position:absolute;margin-left:210pt;margin-top:11pt;width:79pt;height:162pt;z-index:259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eb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3z8YYSzx126Tv6&#10;xv1gFTlXRyOlWvq7+DXF1OO15/gElyzhchE/a3DLF2WRuXh8unqs5kwEFu/Wd12NnRC41dabzS0m&#10;CFO93o6Q8mcVHFkWjAJyKdby49eUz0dfjuC9hc35/WWV5/1c1DTdevN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7bebuwEAAE0DAAAOAAAAAAAAAAAAAAAAAC4CAABkcnMv&#10;ZTJvRG9jLnhtbFBLAQItABQABgAIAAAAIQC2Y/vm3AAAAAoBAAAPAAAAAAAAAAAAAAAAABUEAABk&#10;cnMvZG93bnJldi54bWxQSwUGAAAAAAQABADzAAAAHgUAAAAA&#10;" w14:anchorId="7AF137ED">
                <v:textbox inset="2.16pt,1.44pt,0,1.44pt">
                  <w:txbxContent>
                    <w:p w:rsidR="00E31C76" w:rsidP="00E31C76" w:rsidRDefault="00E31C76" w14:paraId="5256F2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3568" behindDoc="0" locked="0" layoutInCell="1" allowOverlap="1" wp14:editId="235F5789" wp14:anchorId="51C8E7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7" name="Rectangle 8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25D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7" style="position:absolute;margin-left:210pt;margin-top:11pt;width:79pt;height:162pt;z-index:259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OjCNbwBAABNAwAADgAAAAAAAAAAAAAAAAAuAgAAZHJz&#10;L2Uyb0RvYy54bWxQSwECLQAUAAYACAAAACEAtmP75twAAAAKAQAADwAAAAAAAAAAAAAAAAAWBAAA&#10;ZHJzL2Rvd25yZXYueG1sUEsFBgAAAAAEAAQA8wAAAB8FAAAAAA==&#10;" w14:anchorId="51C8E754">
                <v:textbox inset="2.16pt,1.44pt,0,1.44pt">
                  <w:txbxContent>
                    <w:p w:rsidR="00E31C76" w:rsidP="00E31C76" w:rsidRDefault="00E31C76" w14:paraId="55425D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4592" behindDoc="0" locked="0" layoutInCell="1" allowOverlap="1" wp14:editId="7A035DE5" wp14:anchorId="1BADEA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8" name="Rectangle 8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341F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8" style="position:absolute;margin-left:210pt;margin-top:11pt;width:79pt;height:162pt;z-index:259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VBuwEAAE0DAAAOAAAAZHJzL2Uyb0RvYy54bWysU8tu2zAQvBfoPxC813rYTR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Gu+Yi9ctxil76j&#10;b9wNkyLn6mikVLm/2a85xB6vPYcnuGQRl1n8osHmL8oiS/H4dPVYLYkILN6t77oaOyFwq603m1tM&#10;EKZ6vR0gps/KW5IXjAJyKdby49eYzkdfjuC9zOb8fl6lZb8UNU23vnkhu/fyhCJxStMjBj35mVEx&#10;mUDJjJ1nNP46cFCUTF8cWtvebtYtjkpJmq7t0BYoCdLev61yJ0aPwyQSUHIIYIYRCReTCi/sWVF2&#10;ma88FG/zwv71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pq5VBuwEAAE0DAAAOAAAAAAAAAAAAAAAAAC4CAABkcnMv&#10;ZTJvRG9jLnhtbFBLAQItABQABgAIAAAAIQC2Y/vm3AAAAAoBAAAPAAAAAAAAAAAAAAAAABUEAABk&#10;cnMvZG93bnJldi54bWxQSwUGAAAAAAQABADzAAAAHgUAAAAA&#10;" w14:anchorId="1BADEA54">
                <v:textbox inset="2.16pt,1.44pt,0,1.44pt">
                  <w:txbxContent>
                    <w:p w:rsidR="00E31C76" w:rsidP="00E31C76" w:rsidRDefault="00E31C76" w14:paraId="7C341F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5616" behindDoc="0" locked="0" layoutInCell="1" allowOverlap="1" wp14:editId="2DC49940" wp14:anchorId="6E3622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9" name="Rectangle 8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F5C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9" style="position:absolute;margin-left:210pt;margin-top:11pt;width:79pt;height:162pt;z-index:259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Dv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vm4ocdxil36j&#10;b9z1RpJzddBdJ+f+zn6NIbZ47TE8wCWLuJzFTwrs/EVZZMoen64eyykRgcXNctOU2AmBW3W5Wq0x&#10;QZji7XaAmL5Lb8m8YBSQS7aWH3/GdD76egTvzWzO78+rNO2nrKZqlu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a7g77wBAABNAwAADgAAAAAAAAAAAAAAAAAuAgAAZHJz&#10;L2Uyb0RvYy54bWxQSwECLQAUAAYACAAAACEAtmP75twAAAAKAQAADwAAAAAAAAAAAAAAAAAWBAAA&#10;ZHJzL2Rvd25yZXYueG1sUEsFBgAAAAAEAAQA8wAAAB8FAAAAAA==&#10;" w14:anchorId="6E362209">
                <v:textbox inset="2.16pt,1.44pt,0,1.44pt">
                  <w:txbxContent>
                    <w:p w:rsidR="00E31C76" w:rsidP="00E31C76" w:rsidRDefault="00E31C76" w14:paraId="06F5C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6640" behindDoc="0" locked="0" layoutInCell="1" allowOverlap="1" wp14:editId="7DCAE603" wp14:anchorId="6A37E7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0" name="Rectangle 8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1AA5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0" style="position:absolute;margin-left:210pt;margin-top:11pt;width:79pt;height:162pt;z-index:259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xR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65QYM8d9ilH+gb&#10;94NV5FwdjZRq6e/i1xRTj9ee4xNcsoTLRfyswS1flEXm4vHp6rGaMxFYvFvfdTU+JHCrrTebW0wQ&#10;pnq7HSHlLyo4siwYBeRSrOXHbymfj74ewXsLm/P7yyrP+7moabp190p2H+QJReKU5kcM2oaJUWFN&#10;pGTCzjOafh04KErsV4/Wtrebd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K4fFG6AQAATQMAAA4AAAAAAAAAAAAAAAAALgIAAGRycy9l&#10;Mm9Eb2MueG1sUEsBAi0AFAAGAAgAAAAhALZj++bcAAAACgEAAA8AAAAAAAAAAAAAAAAAFAQAAGRy&#10;cy9kb3ducmV2LnhtbFBLBQYAAAAABAAEAPMAAAAdBQAAAAA=&#10;" w14:anchorId="6A37E7F7">
                <v:textbox inset="2.16pt,1.44pt,0,1.44pt">
                  <w:txbxContent>
                    <w:p w:rsidR="00E31C76" w:rsidP="00E31C76" w:rsidRDefault="00E31C76" w14:paraId="641AA5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7664" behindDoc="0" locked="0" layoutInCell="1" allowOverlap="1" wp14:editId="1926609D" wp14:anchorId="6BE707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1" name="Rectangle 8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446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1" style="position:absolute;margin-left:210pt;margin-top:11pt;width:79pt;height:162pt;z-index:259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/uwEAAE0DAAAOAAAAZHJzL2Uyb0RvYy54bWysU8tu2zAQvBfoPxC813rYSGT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NNdVVRYpnBLv1B&#10;35jtR0lO1UELIVN/k1+TDy1ee/KPcM4CLpP4WYFJX5RF5uzx8eKxnCPhWFwv102JneC4VZer1TUm&#10;CFO83/YQ4r10hqRFRwG5ZGvZ4VeIp6NvR/BeYnN6P63ivJuzmqpZrt/I7pw4okic0viAQY1u6igf&#10;tadkws53NLzuGUhKxp8Wra2vV8saRyUnVVM3OMKQE6S9+1hllg8Oh4lHoGTvQfcDEs4mZV7Ys6zs&#10;PF9pKD7mmf37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vQn/uwEAAE0DAAAOAAAAAAAAAAAAAAAAAC4CAABkcnMv&#10;ZTJvRG9jLnhtbFBLAQItABQABgAIAAAAIQC2Y/vm3AAAAAoBAAAPAAAAAAAAAAAAAAAAABUEAABk&#10;cnMvZG93bnJldi54bWxQSwUGAAAAAAQABADzAAAAHgUAAAAA&#10;" w14:anchorId="6BE707E2">
                <v:textbox inset="2.16pt,1.44pt,0,1.44pt">
                  <w:txbxContent>
                    <w:p w:rsidR="00E31C76" w:rsidP="00E31C76" w:rsidRDefault="00E31C76" w14:paraId="41446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8688" behindDoc="0" locked="0" layoutInCell="1" allowOverlap="1" wp14:editId="1008B5AC" wp14:anchorId="705536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2" name="Rectangle 8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7A3B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2" style="position:absolute;margin-left:210pt;margin-top:11pt;width:79pt;height:162pt;z-index:259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thuwEAAE0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WjXXLeUOG6xSy/o&#10;G3fDpMipOhopVe5v9msOscdrr+EZzlnEZRa/aLD5i7LIUjw+XjxWSyICi7dXt12NnRC41dbr9Q0m&#10;CFO93w4Q0zflLckLRgG5FGv54SGm09HfR/BeZnN6P6/SsluKmqZbF9xc3Hl5RJE4pekJg578zKiY&#10;TKBkxs4zGn/tOShKpu8OrW1v1lfoRCpJ07UdjjCUBGnvPla5E6PHYRIJKNkHMMOIhItJhRf2rCg7&#10;z1ceio95Yf/+F2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ETthuwEAAE0DAAAOAAAAAAAAAAAAAAAAAC4CAABkcnMv&#10;ZTJvRG9jLnhtbFBLAQItABQABgAIAAAAIQC2Y/vm3AAAAAoBAAAPAAAAAAAAAAAAAAAAABUEAABk&#10;cnMvZG93bnJldi54bWxQSwUGAAAAAAQABADzAAAAHgUAAAAA&#10;" w14:anchorId="70553615">
                <v:textbox inset="2.16pt,1.44pt,0,1.44pt">
                  <w:txbxContent>
                    <w:p w:rsidR="00E31C76" w:rsidP="00E31C76" w:rsidRDefault="00E31C76" w14:paraId="297A3B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99712" behindDoc="0" locked="0" layoutInCell="1" allowOverlap="1" wp14:editId="403F2285" wp14:anchorId="392E4C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3" name="Rectangle 8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46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3" style="position:absolute;margin-left:210pt;margin-top:11pt;width:79pt;height:162pt;z-index:259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7PugEAAE0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aNfcrinx3GGXvqFv&#10;3A9WkXN1NFKqpb+LX1NMPV57jS9wyRIuF/GzBrd8URaZi8enq8dqzkRg8X5939XYCYFbbb3Z3GGC&#10;MNXb7Qgpf1LBkWXBKCCXYi0/fkn5fPT3Eby3sDm/v6zyvJ+LmqbbXMnugzyhSJzS/IxB2zAxKqyJ&#10;lEzYeUbTzwMHRYn97NHa9m6zbnFUStJ0bYcjDCVB2vv3Ve7FGHCYRAZKDhHMMCLh8m7hhT0ryi7z&#10;tQzF+7ywf/sLd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gUTs+6AQAATQMAAA4AAAAAAAAAAAAAAAAALgIAAGRycy9l&#10;Mm9Eb2MueG1sUEsBAi0AFAAGAAgAAAAhALZj++bcAAAACgEAAA8AAAAAAAAAAAAAAAAAFAQAAGRy&#10;cy9kb3ducmV2LnhtbFBLBQYAAAAABAAEAPMAAAAdBQAAAAA=&#10;" w14:anchorId="392E4CA5">
                <v:textbox inset="2.16pt,1.44pt,0,1.44pt">
                  <w:txbxContent>
                    <w:p w:rsidR="00E31C76" w:rsidP="00E31C76" w:rsidRDefault="00E31C76" w14:paraId="6D546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0736" behindDoc="0" locked="0" layoutInCell="1" allowOverlap="1" wp14:editId="3D408242" wp14:anchorId="511C14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4" name="Rectangle 8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935C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4" style="position:absolute;margin-left:210pt;margin-top:11pt;width:79pt;height:162pt;z-index:259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W2edkuwEAAE0DAAAOAAAAAAAAAAAAAAAAAC4CAABkcnMv&#10;ZTJvRG9jLnhtbFBLAQItABQABgAIAAAAIQC2Y/vm3AAAAAoBAAAPAAAAAAAAAAAAAAAAABUEAABk&#10;cnMvZG93bnJldi54bWxQSwUGAAAAAAQABADzAAAAHgUAAAAA&#10;" w14:anchorId="511C1438">
                <v:textbox inset="2.16pt,1.44pt,0,1.44pt">
                  <w:txbxContent>
                    <w:p w:rsidR="00E31C76" w:rsidP="00E31C76" w:rsidRDefault="00E31C76" w14:paraId="64935C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1760" behindDoc="0" locked="0" layoutInCell="1" allowOverlap="1" wp14:editId="07EEE0AC" wp14:anchorId="6ED1F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5" name="Rectangle 8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B89B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5" style="position:absolute;margin-left:210pt;margin-top:11pt;width:79pt;height:162pt;z-index:259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LK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1z85ESzx126Tv6&#10;xv1gFTlXRyOlWvq7+DXF1OO15/gElyzhchE/a3DLF2WRuXh8unqs5kwEFu/Wd12NnRC41dabzS0m&#10;CFO93o6Q8mcVHFkWjAJyKdby49eUz0dfjuC9hc35/WWV5/1c1DTdZ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3JLKuwEAAE0DAAAOAAAAAAAAAAAAAAAAAC4CAABkcnMv&#10;ZTJvRG9jLnhtbFBLAQItABQABgAIAAAAIQC2Y/vm3AAAAAoBAAAPAAAAAAAAAAAAAAAAABUEAABk&#10;cnMvZG93bnJldi54bWxQSwUGAAAAAAQABADzAAAAHgUAAAAA&#10;" w14:anchorId="6ED1F69D">
                <v:textbox inset="2.16pt,1.44pt,0,1.44pt">
                  <w:txbxContent>
                    <w:p w:rsidR="00E31C76" w:rsidP="00E31C76" w:rsidRDefault="00E31C76" w14:paraId="01B89B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2784" behindDoc="0" locked="0" layoutInCell="1" allowOverlap="1" wp14:editId="6266172D" wp14:anchorId="722DCE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6" name="Rectangle 8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02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6" style="position:absolute;margin-left:210pt;margin-top:11pt;width:79pt;height:162pt;z-index:259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jDny1uwEAAE0DAAAOAAAAAAAAAAAAAAAAAC4CAABkcnMv&#10;ZTJvRG9jLnhtbFBLAQItABQABgAIAAAAIQC2Y/vm3AAAAAoBAAAPAAAAAAAAAAAAAAAAABUEAABk&#10;cnMvZG93bnJldi54bWxQSwUGAAAAAAQABADzAAAAHgUAAAAA&#10;" w14:anchorId="722DCEDE">
                <v:textbox inset="2.16pt,1.44pt,0,1.44pt">
                  <w:txbxContent>
                    <w:p w:rsidR="00E31C76" w:rsidP="00E31C76" w:rsidRDefault="00E31C76" w14:paraId="0B02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3808" behindDoc="0" locked="0" layoutInCell="1" allowOverlap="1" wp14:editId="29040F23" wp14:anchorId="01941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7" name="Rectangle 8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40FB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7" style="position:absolute;margin-left:210pt;margin-top:11pt;width:79pt;height:135pt;z-index:259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iq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bteUOG6xSz/Q&#10;N+6GSZFTdTRSqtzf7NccYo/XnsMTnLOIyyx+0WDzF2WRpXh8vHislkQEFu+u77oaOyFwq1nXTU4Q&#10;pnq9HSCmL8pbkheMAnIp1vLDt5hOR1+O4L3M5vR+XqVltxQ1TXfz6Y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PaSKq7AQAATQMAAA4AAAAAAAAAAAAAAAAALgIAAGRycy9l&#10;Mm9Eb2MueG1sUEsBAi0AFAAGAAgAAAAhAHxi7xfbAAAACgEAAA8AAAAAAAAAAAAAAAAAFQQAAGRy&#10;cy9kb3ducmV2LnhtbFBLBQYAAAAABAAEAPMAAAAdBQAAAAA=&#10;" w14:anchorId="0194155C">
                <v:textbox inset="2.16pt,1.44pt,0,1.44pt">
                  <w:txbxContent>
                    <w:p w:rsidR="00E31C76" w:rsidP="00E31C76" w:rsidRDefault="00E31C76" w14:paraId="1C40FB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4832" behindDoc="0" locked="0" layoutInCell="1" allowOverlap="1" wp14:editId="048D6381" wp14:anchorId="1BC58B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8" name="Rectangle 81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C232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8" style="position:absolute;margin-left:210pt;margin-top:11pt;width:79pt;height:135pt;z-index:259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/e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2aNfbKcYtd+om+&#10;cTdMipyqo5FS5f5mv+YQe7z2HJ7gnEVcZvGLBpu/KIssxePjxWO1JCKweHt129XYCYFbzU3d5ARh&#10;qrfbAWL6qrwlecEoIJdiLT98j+l09PUI3stsTu/nVVp2S1HTdNfrV7I7L48oEqc0PWLQk58ZFZMJ&#10;lMzYeUbj7z0HRcn0zaG17c31VYujUpKmazu0BUqCtHfvq9yJ0eMwiQSU7AOYYUTCxaTCC3tWlJ3n&#10;Kw/F+7ywf/s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pkf3roBAABNAwAADgAAAAAAAAAAAAAAAAAuAgAAZHJzL2Uy&#10;b0RvYy54bWxQSwECLQAUAAYACAAAACEAfGLvF9sAAAAKAQAADwAAAAAAAAAAAAAAAAAUBAAAZHJz&#10;L2Rvd25yZXYueG1sUEsFBgAAAAAEAAQA8wAAABwFAAAAAA==&#10;" w14:anchorId="1BC58BB5">
                <v:textbox inset="2.16pt,1.44pt,0,1.44pt">
                  <w:txbxContent>
                    <w:p w:rsidR="00E31C76" w:rsidP="00E31C76" w:rsidRDefault="00E31C76" w14:paraId="5EC232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5856" behindDoc="0" locked="0" layoutInCell="1" allowOverlap="1" wp14:editId="09EB0400" wp14:anchorId="3F2F05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9" name="Rectangle 81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7C10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9" style="position:absolute;margin-left:210pt;margin-top:11pt;width:79pt;height:135pt;z-index:259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pwug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WjX3G0ocdxil36g&#10;b9wNkyLn6mikVLm/2a85xB6vPYcnuGQRl1n8osHmL8oiS/H4dPVYLYkILG5uNl2NnRC41azrJicI&#10;U73dDhDTF+UtyQtGAbkUa/nxW0zno69H8F5mc34/r9KyX4qaprtdv5Lde3lCkTil6RGDnvzMqJhM&#10;oGTGzjMafx04KEqmrw6tbd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pxqcLoBAABNAwAADgAAAAAAAAAAAAAAAAAuAgAAZHJzL2Uy&#10;b0RvYy54bWxQSwECLQAUAAYACAAAACEAfGLvF9sAAAAKAQAADwAAAAAAAAAAAAAAAAAUBAAAZHJz&#10;L2Rvd25yZXYueG1sUEsFBgAAAAAEAAQA8wAAABwFAAAAAA==&#10;" w14:anchorId="3F2F054C">
                <v:textbox inset="2.16pt,1.44pt,0,1.44pt">
                  <w:txbxContent>
                    <w:p w:rsidR="00E31C76" w:rsidP="00E31C76" w:rsidRDefault="00E31C76" w14:paraId="6B7C10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6880" behindDoc="0" locked="0" layoutInCell="1" allowOverlap="1" wp14:editId="187AA87D" wp14:anchorId="18052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0" name="Rectangle 81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8F28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0" style="position:absolute;margin-left:210pt;margin-top:11pt;width:79pt;height:135pt;z-index:259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YD1suQEAAE0DAAAOAAAAAAAAAAAAAAAAAC4CAABkcnMvZTJv&#10;RG9jLnhtbFBLAQItABQABgAIAAAAIQB8Yu8X2wAAAAoBAAAPAAAAAAAAAAAAAAAAABMEAABkcnMv&#10;ZG93bnJldi54bWxQSwUGAAAAAAQABADzAAAAGwUAAAAA&#10;" w14:anchorId="18052575">
                <v:textbox inset="2.16pt,1.44pt,0,1.44pt">
                  <w:txbxContent>
                    <w:p w:rsidR="00E31C76" w:rsidP="00E31C76" w:rsidRDefault="00E31C76" w14:paraId="328F28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7904" behindDoc="0" locked="0" layoutInCell="1" allowOverlap="1" wp14:editId="3D9FDB82" wp14:anchorId="349E72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1" name="Rectangle 81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1B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1" style="position:absolute;margin-left:210pt;margin-top:11pt;width:79pt;height:135pt;z-index:259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jC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Neu6yQnC&#10;VG+3A8T0WXlL8oJRQC7FWn78GtP56OsRvJfZnN/Pq7Tsl6Km6e42r2T3Xp5QJE5pesKgJz8zKiYT&#10;KJmx84zGXwcOipLpi0Nr2/Xd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mVIwroBAABNAwAADgAAAAAAAAAAAAAAAAAuAgAAZHJzL2Uy&#10;b0RvYy54bWxQSwECLQAUAAYACAAAACEAfGLvF9sAAAAKAQAADwAAAAAAAAAAAAAAAAAUBAAAZHJz&#10;L2Rvd25yZXYueG1sUEsFBgAAAAAEAAQA8wAAABwFAAAAAA==&#10;" w14:anchorId="349E729E">
                <v:textbox inset="2.16pt,1.44pt,0,1.44pt">
                  <w:txbxContent>
                    <w:p w:rsidR="00E31C76" w:rsidP="00E31C76" w:rsidRDefault="00E31C76" w14:paraId="09A1B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8928" behindDoc="0" locked="0" layoutInCell="1" allowOverlap="1" wp14:editId="0F420A7B" wp14:anchorId="38B4E8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2" name="Rectangle 81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C64CA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2" style="position:absolute;margin-left:210pt;margin-top:11pt;width:79pt;height:135pt;z-index:259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r3zTqLoBAABNAwAADgAAAAAAAAAAAAAAAAAuAgAAZHJzL2Uy&#10;b0RvYy54bWxQSwECLQAUAAYACAAAACEAfGLvF9sAAAAKAQAADwAAAAAAAAAAAAAAAAAUBAAAZHJz&#10;L2Rvd25yZXYueG1sUEsFBgAAAAAEAAQA8wAAABwFAAAAAA==&#10;" w14:anchorId="38B4E856">
                <v:textbox inset="2.16pt,1.44pt,0,1.44pt">
                  <w:txbxContent>
                    <w:p w:rsidR="00E31C76" w:rsidP="00E31C76" w:rsidRDefault="00E31C76" w14:paraId="5C64CA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09952" behindDoc="0" locked="0" layoutInCell="1" allowOverlap="1" wp14:editId="45E3D37D" wp14:anchorId="7398BE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3" name="Rectangle 81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3B2F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3" style="position:absolute;margin-left:210pt;margin-top:11pt;width:79pt;height:135pt;z-index:259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G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XbNaUOG6xSz/Q&#10;N+6GSZFzdTRSqtzf7NccYo/XnsIjXLKIyyx+0WDzF2WRpXh8unqslkQEFm/Xt12NnRC41WzqJicI&#10;U73cDhDTF+UtyQtGAbkUa/nxW0zno89H8F5mc34/r9KyX4qapvt4Jbv38oQicUrTAwY9+ZlRMZlA&#10;yYydZzT+PnBQlExfHVrbbj6sWxyVkjRd2+EIQ0mQ9v51lTsxehwmkYCSQwAzjEi4vFt4Yc+Ksst8&#10;5aF4nRf2L3/B7g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53mmBroBAABNAwAADgAAAAAAAAAAAAAAAAAuAgAAZHJzL2Uy&#10;b0RvYy54bWxQSwECLQAUAAYACAAAACEAfGLvF9sAAAAKAQAADwAAAAAAAAAAAAAAAAAUBAAAZHJz&#10;L2Rvd25yZXYueG1sUEsFBgAAAAAEAAQA8wAAABwFAAAAAA==&#10;" w14:anchorId="7398BEFD">
                <v:textbox inset="2.16pt,1.44pt,0,1.44pt">
                  <w:txbxContent>
                    <w:p w:rsidR="00E31C76" w:rsidP="00E31C76" w:rsidRDefault="00E31C76" w14:paraId="0A3B2F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0976" behindDoc="0" locked="0" layoutInCell="1" allowOverlap="1" wp14:editId="27A55A48" wp14:anchorId="50354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4" name="Rectangle 81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195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4" style="position:absolute;margin-left:210pt;margin-top:11pt;width:79pt;height:135pt;z-index:259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+tuw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reUOG6xSz/Q&#10;N+6GSZFTdTRSqtzf7NccYo/XnsMTnLOIyyx+0WDzF2WRpXh8vHislkQEFu9u7roaOyFwq1nXTU4Q&#10;pnq7HSCmL8pbkheMAnIp1vLDt5hOR1+P4L3M5vR+XqVltxQ1TfexfSW78/KIInFK0yMGPfmZUTGZ&#10;QMmMnWc0/tpzUJRMXx1a265vb1oclZI0XdvhCENJkPbufZU7MXocJpGAkn0AM4xIuJhUeGHPirLz&#10;fOWheJ8X9m9/wfY3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Hm0D627AQAATQMAAA4AAAAAAAAAAAAAAAAALgIAAGRycy9l&#10;Mm9Eb2MueG1sUEsBAi0AFAAGAAgAAAAhAHxi7xfbAAAACgEAAA8AAAAAAAAAAAAAAAAAFQQAAGRy&#10;cy9kb3ducmV2LnhtbFBLBQYAAAAABAAEAPMAAAAdBQAAAAA=&#10;" w14:anchorId="50354BAF">
                <v:textbox inset="2.16pt,1.44pt,0,1.44pt">
                  <w:txbxContent>
                    <w:p w:rsidR="00E31C76" w:rsidP="00E31C76" w:rsidRDefault="00E31C76" w14:paraId="59195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2000" behindDoc="0" locked="0" layoutInCell="1" allowOverlap="1" wp14:editId="4E71F29F" wp14:anchorId="0D8550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5" name="Rectangle 81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EDED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5" style="position:absolute;margin-left:210pt;margin-top:11pt;width:79pt;height:135pt;z-index:259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oDuwEAAE0DAAAOAAAAZHJzL2Uyb0RvYy54bWysU8tu2zAQvBfoPxC813q4q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2dxQ4rjFLv1A&#10;37gbJkXO1dFIqXJ/s19ziD1eewqPcMkiLrP4RYPNX5RFluLx6eqxWhIRWLxd33Y1dkLgVrOpm5wg&#10;TPV6O0BMX5S3JC8YBeRSrOXHbzGdj74cwXuZzfn9vErLfilqmu5m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DGxegO7AQAATQMAAA4AAAAAAAAAAAAAAAAALgIAAGRycy9l&#10;Mm9Eb2MueG1sUEsBAi0AFAAGAAgAAAAhAHxi7xfbAAAACgEAAA8AAAAAAAAAAAAAAAAAFQQAAGRy&#10;cy9kb3ducmV2LnhtbFBLBQYAAAAABAAEAPMAAAAdBQAAAAA=&#10;" w14:anchorId="0D85509B">
                <v:textbox inset="2.16pt,1.44pt,0,1.44pt">
                  <w:txbxContent>
                    <w:p w:rsidR="00E31C76" w:rsidP="00E31C76" w:rsidRDefault="00E31C76" w14:paraId="29EDED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3024" behindDoc="0" locked="0" layoutInCell="1" allowOverlap="1" wp14:editId="2CAD92FC" wp14:anchorId="04758C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6" name="Rectangle 81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259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6" style="position:absolute;margin-left:210pt;margin-top:11pt;width:79pt;height:135pt;z-index:259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R8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1reUOG6xSz/Q&#10;N+6GSZFTdTRSqtzf7NccYo/XnsMTnLOIyyx+0WDzF2WRpXh8vHislkQEFu+u77oaOyFwq1nXTU4Q&#10;pnq9HSCmL8pbkheMAnIp1vLDt5hOR1+O4L3M5vR+XqVltxQ1Tffp5o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ExjlHy7AQAATQMAAA4AAAAAAAAAAAAAAAAALgIAAGRycy9l&#10;Mm9Eb2MueG1sUEsBAi0AFAAGAAgAAAAhAHxi7xfbAAAACgEAAA8AAAAAAAAAAAAAAAAAFQQAAGRy&#10;cy9kb3ducmV2LnhtbFBLBQYAAAAABAAEAPMAAAAdBQAAAAA=&#10;" w14:anchorId="04758CF7">
                <v:textbox inset="2.16pt,1.44pt,0,1.44pt">
                  <w:txbxContent>
                    <w:p w:rsidR="00E31C76" w:rsidP="00E31C76" w:rsidRDefault="00E31C76" w14:paraId="59259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4048" behindDoc="0" locked="0" layoutInCell="1" allowOverlap="1" wp14:editId="228304D1" wp14:anchorId="19EC8A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7" name="Rectangle 81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1425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7" style="position:absolute;margin-left:210pt;margin-top:11pt;width:79pt;height:135pt;z-index:259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SuwEAAE0DAAAOAAAAZHJzL2Uyb0RvYy54bWysU8tu2zAQvBfIPxC8x3qkq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mtKHLfYpR/o&#10;G3fDpMipOhopVe5v9msOscdrz+EJzlnEZRa/aLD5i7LIUjw+XjxWSyICi3c3d12NnRC41azrJicI&#10;U73dDhDTF+UtyQtGAbkUa/nhW0yno69H8F5mc3o/r9KyW4qapru9fS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Rm4dK7AQAATQMAAA4AAAAAAAAAAAAAAAAALgIAAGRycy9l&#10;Mm9Eb2MueG1sUEsBAi0AFAAGAAgAAAAhAHxi7xfbAAAACgEAAA8AAAAAAAAAAAAAAAAAFQQAAGRy&#10;cy9kb3ducmV2LnhtbFBLBQYAAAAABAAEAPMAAAAdBQAAAAA=&#10;" w14:anchorId="19EC8A51">
                <v:textbox inset="2.16pt,1.44pt,0,1.44pt">
                  <w:txbxContent>
                    <w:p w:rsidR="00E31C76" w:rsidP="00E31C76" w:rsidRDefault="00E31C76" w14:paraId="0A1425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5072" behindDoc="0" locked="0" layoutInCell="1" allowOverlap="1" wp14:editId="558149DC" wp14:anchorId="175C93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8" name="Rectangle 81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B94B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8" style="position:absolute;margin-left:210pt;margin-top:11pt;width:79pt;height:135pt;z-index:259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amug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o1a+yV4xa79AN9&#10;426YFDlVRyOlyv3Nfs0h9njtOTzBOYu4zOIXDTZ/URZZisfHi8dqSURg8e7mrquxEwK3mnXd5ARh&#10;qrfbAWL6orwlecEoIJdiLT98i+l09PUI3stsTu/nVVp2S1HTdJ9uX8nuvDyiSJzS9IhBT35mVEwm&#10;UDJj5xmNv/YcFCXTV4fWtuuPNy2OSkmaru3QFigJ0t69r3InRo/DJBJQsg9ghhEJF5MKL+xZUXae&#10;rzwU7/PC/u0v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SW2proBAABNAwAADgAAAAAAAAAAAAAAAAAuAgAAZHJzL2Uy&#10;b0RvYy54bWxQSwECLQAUAAYACAAAACEAfGLvF9sAAAAKAQAADwAAAAAAAAAAAAAAAAAUBAAAZHJz&#10;L2Rvd25yZXYueG1sUEsFBgAAAAAEAAQA8wAAABwFAAAAAA==&#10;" w14:anchorId="175C9308">
                <v:textbox inset="2.16pt,1.44pt,0,1.44pt">
                  <w:txbxContent>
                    <w:p w:rsidR="00E31C76" w:rsidP="00E31C76" w:rsidRDefault="00E31C76" w14:paraId="29B94B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6096" behindDoc="0" locked="0" layoutInCell="1" allowOverlap="1" wp14:editId="55AC37F5" wp14:anchorId="5BFB60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9" name="Rectangle 81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51FC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9" style="position:absolute;margin-left:210pt;margin-top:11pt;width:79pt;height:135pt;z-index:259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SDDCLoBAABNAwAADgAAAAAAAAAAAAAAAAAuAgAAZHJzL2Uy&#10;b0RvYy54bWxQSwECLQAUAAYACAAAACEAfGLvF9sAAAAKAQAADwAAAAAAAAAAAAAAAAAUBAAAZHJz&#10;L2Rvd25yZXYueG1sUEsFBgAAAAAEAAQA8wAAABwFAAAAAA==&#10;" w14:anchorId="5BFB605A">
                <v:textbox inset="2.16pt,1.44pt,0,1.44pt">
                  <w:txbxContent>
                    <w:p w:rsidR="00E31C76" w:rsidP="00E31C76" w:rsidRDefault="00E31C76" w14:paraId="6751FC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7120" behindDoc="0" locked="0" layoutInCell="1" allowOverlap="1" wp14:editId="4ABF5F5D" wp14:anchorId="4AEB94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0" name="Rectangle 81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BDE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0" style="position:absolute;margin-left:210pt;margin-top:11pt;width:79pt;height:135pt;z-index:259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lkYFzroBAABNAwAADgAAAAAAAAAAAAAAAAAuAgAAZHJzL2Uy&#10;b0RvYy54bWxQSwECLQAUAAYACAAAACEAfGLvF9sAAAAKAQAADwAAAAAAAAAAAAAAAAAUBAAAZHJz&#10;L2Rvd25yZXYueG1sUEsFBgAAAAAEAAQA8wAAABwFAAAAAA==&#10;" w14:anchorId="4AEB94FC">
                <v:textbox inset="2.16pt,1.44pt,0,1.44pt">
                  <w:txbxContent>
                    <w:p w:rsidR="00E31C76" w:rsidP="00E31C76" w:rsidRDefault="00E31C76" w14:paraId="63BDE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8144" behindDoc="0" locked="0" layoutInCell="1" allowOverlap="1" wp14:editId="476DEF8E" wp14:anchorId="2ABA48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1" name="Rectangle 81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875DE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1" style="position:absolute;margin-left:210pt;margin-top:11pt;width:79pt;height:135pt;z-index:259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Bg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XUOJYxa79BN9&#10;Y240kpyqkxZC5v5mv+YQe7z2FB7hnEVcZvGLApu/KIssxePjxWO5JMKxuL5edzV2guNWc1M3OUGY&#10;6vV2gJi+SW9JXgwUkEuxlh3uYzodfTmC9zKb0/t5lZbdUtQ03ef1C9mdF0cUiVOaHjAo4+eBcqMD&#10;JTN2fqDxec9AUmK+O7S2vfl03eKolKTp2g5HGEqCtHdvq8zxyeMw8QSU7APocULCxaTCC3tWlJ3n&#10;Kw/F27ywf/0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kNwYLoBAABNAwAADgAAAAAAAAAAAAAAAAAuAgAAZHJzL2Uy&#10;b0RvYy54bWxQSwECLQAUAAYACAAAACEAfGLvF9sAAAAKAQAADwAAAAAAAAAAAAAAAAAUBAAAZHJz&#10;L2Rvd25yZXYueG1sUEsFBgAAAAAEAAQA8wAAABwFAAAAAA==&#10;" w14:anchorId="2ABA4821">
                <v:textbox inset="2.16pt,1.44pt,0,1.44pt">
                  <w:txbxContent>
                    <w:p w:rsidR="00E31C76" w:rsidP="00E31C76" w:rsidRDefault="00E31C76" w14:paraId="5875DE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19168" behindDoc="0" locked="0" layoutInCell="1" allowOverlap="1" wp14:editId="19AAEE90" wp14:anchorId="5F8C05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2" name="Rectangle 81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6F16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2" style="position:absolute;margin-left:210pt;margin-top:11pt;width:79pt;height:159pt;z-index:259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0I8KL7kBAABNAwAADgAAAAAAAAAAAAAAAAAuAgAAZHJzL2Uy&#10;b0RvYy54bWxQSwECLQAUAAYACAAAACEAY/7YYtwAAAAKAQAADwAAAAAAAAAAAAAAAAATBAAAZHJz&#10;L2Rvd25yZXYueG1sUEsFBgAAAAAEAAQA8wAAABwFAAAAAA==&#10;" w14:anchorId="5F8C050F">
                <v:textbox inset="2.16pt,1.44pt,0,1.44pt">
                  <w:txbxContent>
                    <w:p w:rsidR="00E31C76" w:rsidP="00E31C76" w:rsidRDefault="00E31C76" w14:paraId="126F16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0192" behindDoc="0" locked="0" layoutInCell="1" allowOverlap="1" wp14:editId="78E2B6BD" wp14:anchorId="4D8EC3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3" name="Rectangle 81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D7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3" style="position:absolute;margin-left:210pt;margin-top:11pt;width:79pt;height:159pt;z-index:259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Ip/gbkBAABNAwAADgAAAAAAAAAAAAAAAAAuAgAAZHJzL2Uy&#10;b0RvYy54bWxQSwECLQAUAAYACAAAACEAY/7YYtwAAAAKAQAADwAAAAAAAAAAAAAAAAATBAAAZHJz&#10;L2Rvd25yZXYueG1sUEsFBgAAAAAEAAQA8wAAABwFAAAAAA==&#10;" w14:anchorId="4D8EC32F">
                <v:textbox inset="2.16pt,1.44pt,0,1.44pt">
                  <w:txbxContent>
                    <w:p w:rsidR="00E31C76" w:rsidP="00E31C76" w:rsidRDefault="00E31C76" w14:paraId="27D7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1216" behindDoc="0" locked="0" layoutInCell="1" allowOverlap="1" wp14:editId="31314F39" wp14:anchorId="2C897A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4" name="Rectangle 81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26382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4" style="position:absolute;margin-left:210pt;margin-top:11pt;width:79pt;height:159pt;z-index:259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YqugEAAE0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LRrumtKHLfYpR/o&#10;G3fDpMipOhopVe5v9msOscdrL+EZzlnEZRa/aLD5i7LIUjw+XjxWSyICi7dXt12NnRC4lRu4xgRh&#10;qvfbAWL6prwlecEoIJdiLT88xHQ6+nYE72U2p/fzKi27pahpunX7Rnbn5RFF4pSmJwx68jOjYjKB&#10;khk7z2j8veegKJm+O7S2vbm+anFUStJ0bYcjDCVB2ruPVe7E6HGYRAJK9gHMMCLhYlLhhT0rys7z&#10;lYfiY17Yv/8F21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AZH1iq6AQAATQMAAA4AAAAAAAAAAAAAAAAALgIAAGRycy9l&#10;Mm9Eb2MueG1sUEsBAi0AFAAGAAgAAAAhAGP+2GLcAAAACgEAAA8AAAAAAAAAAAAAAAAAFAQAAGRy&#10;cy9kb3ducmV2LnhtbFBLBQYAAAAABAAEAPMAAAAdBQAAAAA=&#10;" w14:anchorId="2C897A9B">
                <v:textbox inset="2.16pt,1.44pt,0,1.44pt">
                  <w:txbxContent>
                    <w:p w:rsidR="00E31C76" w:rsidP="00E31C76" w:rsidRDefault="00E31C76" w14:paraId="626382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2240" behindDoc="0" locked="0" layoutInCell="1" allowOverlap="1" wp14:editId="12373C2C" wp14:anchorId="4BB8F9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5" name="Rectangle 81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62D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5" style="position:absolute;margin-left:210pt;margin-top:11pt;width:79pt;height:159pt;z-index:259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E5Co4S6AQAATQMAAA4AAAAAAAAAAAAAAAAALgIAAGRycy9l&#10;Mm9Eb2MueG1sUEsBAi0AFAAGAAgAAAAhAGP+2GLcAAAACgEAAA8AAAAAAAAAAAAAAAAAFAQAAGRy&#10;cy9kb3ducmV2LnhtbFBLBQYAAAAABAAEAPMAAAAdBQAAAAA=&#10;" w14:anchorId="4BB8F90D">
                <v:textbox inset="2.16pt,1.44pt,0,1.44pt">
                  <w:txbxContent>
                    <w:p w:rsidR="00E31C76" w:rsidP="00E31C76" w:rsidRDefault="00E31C76" w14:paraId="7462D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3264" behindDoc="0" locked="0" layoutInCell="1" allowOverlap="1" wp14:editId="25408ECF" wp14:anchorId="6C0C0C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6" name="Rectangle 81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FFD7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6" style="position:absolute;margin-left:210pt;margin-top:11pt;width:79pt;height:159pt;z-index:259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5BN+7kBAABNAwAADgAAAAAAAAAAAAAAAAAuAgAAZHJzL2Uy&#10;b0RvYy54bWxQSwECLQAUAAYACAAAACEAY/7YYtwAAAAKAQAADwAAAAAAAAAAAAAAAAATBAAAZHJz&#10;L2Rvd25yZXYueG1sUEsFBgAAAAAEAAQA8wAAABwFAAAAAA==&#10;" w14:anchorId="6C0C0C4B">
                <v:textbox inset="2.16pt,1.44pt,0,1.44pt">
                  <w:txbxContent>
                    <w:p w:rsidR="00E31C76" w:rsidP="00E31C76" w:rsidRDefault="00E31C76" w14:paraId="50FFD7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4288" behindDoc="0" locked="0" layoutInCell="1" allowOverlap="1" wp14:editId="57981290" wp14:anchorId="38B37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7" name="Rectangle 81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1BF1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7" style="position:absolute;margin-left:210pt;margin-top:11pt;width:79pt;height:159pt;z-index:259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hV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e2a7pYSxy126Qf6&#10;xt0wKXKqjkZKlfub/ZpD7PHac3iCcxZxmcUvGmz+oiyyFI+PF4/VkojA4t3NXVdjJwRu5QauMUGY&#10;6u12gJi+KG9JXjAKyKVYyw/fYjodfT2C9zKb0/t5lZbdUtQ03frTK9mdl0cUiVOaHjHoyc+MiskE&#10;SmbsPKPx156DomT66tDa9vbjTYujUpKmazscYSgJ0t69r3InRo/DJBJQsg9ghhEJF5MKL+xZUXae&#10;rzwU7/PC/u0v2P4G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uVOFW6AQAATQMAAA4AAAAAAAAAAAAAAAAALgIAAGRycy9l&#10;Mm9Eb2MueG1sUEsBAi0AFAAGAAgAAAAhAGP+2GLcAAAACgEAAA8AAAAAAAAAAAAAAAAAFAQAAGRy&#10;cy9kb3ducmV2LnhtbFBLBQYAAAAABAAEAPMAAAAdBQAAAAA=&#10;" w14:anchorId="38B374E4">
                <v:textbox inset="2.16pt,1.44pt,0,1.44pt">
                  <w:txbxContent>
                    <w:p w:rsidR="00E31C76" w:rsidP="00E31C76" w:rsidRDefault="00E31C76" w14:paraId="3C1BF1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5312" behindDoc="0" locked="0" layoutInCell="1" allowOverlap="1" wp14:editId="0DC3B465" wp14:anchorId="000CFF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8" name="Rectangle 81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2AF82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8" style="position:absolute;margin-left:210pt;margin-top:11pt;width:79pt;height:162pt;z-index:259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xBV+a6AQAATQMAAA4AAAAAAAAAAAAAAAAALgIAAGRycy9l&#10;Mm9Eb2MueG1sUEsBAi0AFAAGAAgAAAAhALZj++bcAAAACgEAAA8AAAAAAAAAAAAAAAAAFAQAAGRy&#10;cy9kb3ducmV2LnhtbFBLBQYAAAAABAAEAPMAAAAdBQAAAAA=&#10;" w14:anchorId="000CFFF3">
                <v:textbox inset="2.16pt,1.44pt,0,1.44pt">
                  <w:txbxContent>
                    <w:p w:rsidR="00E31C76" w:rsidP="00E31C76" w:rsidRDefault="00E31C76" w14:paraId="72AF82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6336" behindDoc="0" locked="0" layoutInCell="1" allowOverlap="1" wp14:editId="2B722F1B" wp14:anchorId="27EC33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9" name="Rectangle 81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56D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9" style="position:absolute;margin-left:210pt;margin-top:11pt;width:79pt;height:162pt;z-index:259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JI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VbOmxHKDXfqD&#10;vnHbj5KcqoPuOpn6m/yafGjx2pN/hHMWcJnEzwpM+qIsMmePjxeP5RyJwOL6at2U2AmBW3W5XK4w&#10;QZji/baHEO+lMyQtGAXkkq3lh18hno6+HcF7ic3p/bSK827OaqrmevVGdue6I4rEKY0PGNToJkbF&#10;qD0lE3ae0fC65yApGX9atLZeLa9qHJWcVE3d4AhDTpD27mOVWzE4HCYRgZK9B90PSDiblHlhz7Ky&#10;83ylofiYZ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VEQiSLwBAABNAwAADgAAAAAAAAAAAAAAAAAuAgAAZHJz&#10;L2Uyb0RvYy54bWxQSwECLQAUAAYACAAAACEAtmP75twAAAAKAQAADwAAAAAAAAAAAAAAAAAWBAAA&#10;ZHJzL2Rvd25yZXYueG1sUEsFBgAAAAAEAAQA8wAAAB8FAAAAAA==&#10;" w14:anchorId="27EC3321">
                <v:textbox inset="2.16pt,1.44pt,0,1.44pt">
                  <w:txbxContent>
                    <w:p w:rsidR="00E31C76" w:rsidP="00E31C76" w:rsidRDefault="00E31C76" w14:paraId="5456D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7360" behindDoc="0" locked="0" layoutInCell="1" allowOverlap="1" wp14:editId="6C47ADFC" wp14:anchorId="5685F6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0" name="Rectangle 81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337E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0" style="position:absolute;margin-left:210pt;margin-top:11pt;width:79pt;height:162pt;z-index:259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Uug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7ZoEGeO+zSD/SN&#10;+8Eqcq6ORkq19Hfxa4qpx2vP8QkuWcLlIn7W4JYvyiJz8fh09VjNmQgsbm42XY0PCdxq6/X6DhOE&#10;qd5uR0j5iwqOLAtGAbkUa/nxW8rno69H8N7C5vz+ssrzfi5qmu62eyW7D/KEInFK8yMGbcPEqLAm&#10;UjJh5xlNvw4cFCX2q0dr27v1T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S4dVS6AQAATQMAAA4AAAAAAAAAAAAAAAAALgIAAGRycy9l&#10;Mm9Eb2MueG1sUEsBAi0AFAAGAAgAAAAhALZj++bcAAAACgEAAA8AAAAAAAAAAAAAAAAAFAQAAGRy&#10;cy9kb3ducmV2LnhtbFBLBQYAAAAABAAEAPMAAAAdBQAAAAA=&#10;" w14:anchorId="5685F653">
                <v:textbox inset="2.16pt,1.44pt,0,1.44pt">
                  <w:txbxContent>
                    <w:p w:rsidR="00E31C76" w:rsidP="00E31C76" w:rsidRDefault="00E31C76" w14:paraId="69337E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8384" behindDoc="0" locked="0" layoutInCell="1" allowOverlap="1" wp14:editId="03A110B6" wp14:anchorId="14EA82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1" name="Rectangle 81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5AFB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1" style="position:absolute;margin-left:210pt;margin-top:11pt;width:79pt;height:135pt;z-index:259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rBtKHLfYpR/o&#10;G3fDpMipOhopVe5v9msOscdrL+EZzlnEZRa/aLD5i7LIUjw+XjxWSyICi+urdVdjJwRuNbd1kxOE&#10;qd5vB4jpm/KW5AWjgFyKtfzwENPp6NsRvJfZnN7Pq7TslqKm6W7Wb2R3Xh5RJE5pesKgJz8zKiYT&#10;KJmx84zG33sOipLpu0Nr29vrqxZHpSRN13Y4wlASpL37WOVOjB6HSSSgZB/ADCMSLiYVXtizouw8&#10;X3koPuaF/ftfsH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GxBS7oBAABNAwAADgAAAAAAAAAAAAAAAAAuAgAAZHJzL2Uy&#10;b0RvYy54bWxQSwECLQAUAAYACAAAACEAfGLvF9sAAAAKAQAADwAAAAAAAAAAAAAAAAAUBAAAZHJz&#10;L2Rvd25yZXYueG1sUEsFBgAAAAAEAAQA8wAAABwFAAAAAA==&#10;" w14:anchorId="14EA829A">
                <v:textbox inset="2.16pt,1.44pt,0,1.44pt">
                  <w:txbxContent>
                    <w:p w:rsidR="00E31C76" w:rsidP="00E31C76" w:rsidRDefault="00E31C76" w14:paraId="695AFB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29408" behindDoc="0" locked="0" layoutInCell="1" allowOverlap="1" wp14:editId="18FBC85E" wp14:anchorId="550AC3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2" name="Rectangle 81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F33D2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2" style="position:absolute;margin-left:210pt;margin-top:11pt;width:79pt;height:135pt;z-index:259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ug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bFpKHLfYpW/o&#10;G3fDpMi5OhopVe5v9msOscdrr+EFLlnEZRa/aLD5i7LIUjw+XT1WSyICi5ubTVdjJwRuNeu6yQnC&#10;VG+3A8T0RXlL8oJRQC7FWn58jOl89PcRvJfZnN/Pq7Tsl6Km6dYFNxf3Xp5QJE5pesagJz8zKiYT&#10;KJmx84zGnwcOipLpq0Nr2/XtDTqRStJ0bYcjDCVB2vv3Ve7E6HGYRAJKDgHMMCLhYlLhhT0ryi7z&#10;lYfifV7Yv/0Fu1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XXaIboBAABNAwAADgAAAAAAAAAAAAAAAAAuAgAAZHJzL2Uy&#10;b0RvYy54bWxQSwECLQAUAAYACAAAACEAfGLvF9sAAAAKAQAADwAAAAAAAAAAAAAAAAAUBAAAZHJz&#10;L2Rvd25yZXYueG1sUEsFBgAAAAAEAAQA8wAAABwFAAAAAA==&#10;" w14:anchorId="550AC386">
                <v:textbox inset="2.16pt,1.44pt,0,1.44pt">
                  <w:txbxContent>
                    <w:p w:rsidR="00E31C76" w:rsidP="00E31C76" w:rsidRDefault="00E31C76" w14:paraId="3F33D2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0432" behindDoc="0" locked="0" layoutInCell="1" allowOverlap="1" wp14:editId="2A048B25" wp14:anchorId="0E428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3" name="Rectangle 81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CE4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3" style="position:absolute;margin-left:210pt;margin-top:11pt;width:79pt;height:135pt;z-index:259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+P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jXbNeUOG6xS9/Q&#10;N+6GSZFLdTRSqtzf7NccYo/XXsIzXLOIyyx+0WDzF2WRpXh8vnmslkQEFrfrbVdjJwRuNZu6yQnC&#10;VK+3A8T0SXlL8oJRQC7FWn76EtPl6O8jeC+zubyfV2k5LEVN021uZA9enlEkTml6wqAnPzMqJhMo&#10;mbHzjMafRw6KkumzQ2vbzYd1i6NSkqZrOxxhKAnSPrytcidGj8MkElByDGCGEQmXdwsv7FlRdp2v&#10;PBRv88L+9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BcK+PuQEAAE0DAAAOAAAAAAAAAAAAAAAAAC4CAABkcnMvZTJv&#10;RG9jLnhtbFBLAQItABQABgAIAAAAIQB8Yu8X2wAAAAoBAAAPAAAAAAAAAAAAAAAAABMEAABkcnMv&#10;ZG93bnJldi54bWxQSwUGAAAAAAQABADzAAAAGwUAAAAA&#10;" w14:anchorId="0E428C14">
                <v:textbox inset="2.16pt,1.44pt,0,1.44pt">
                  <w:txbxContent>
                    <w:p w:rsidR="00E31C76" w:rsidP="00E31C76" w:rsidRDefault="00E31C76" w14:paraId="7FCE4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1456" behindDoc="0" locked="0" layoutInCell="1" allowOverlap="1" wp14:editId="39590B4D" wp14:anchorId="0B5AE6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4" name="Rectangle 81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2E7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4" style="position:absolute;margin-left:210pt;margin-top:11pt;width:79pt;height:162pt;z-index:259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eV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mu6bEc4dd+o6+&#10;cT9YRS7V0Uiplv4ufk0x9XjtOT7BNUu4XMTPGtzyRVlkLh6fbx6rOROBxe3dtquxEwK32nq93mCC&#10;MNXr7Qgpf1bBkWXBKCCXYi0/fU35cvTlCN5b2FzeX1Z5PsxFTdNt2heyhyDPKBKnND9i0DZMjApr&#10;IiUTdp7R9OvIQVFiv3i0tt2s71oclZI0XdvhCENJkPbhbZV7MQYcJpGBkmMEM4xIuJhUeGHPirLr&#10;fC1D8TYv7F//gv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XbEeVuwEAAE0DAAAOAAAAAAAAAAAAAAAAAC4CAABkcnMv&#10;ZTJvRG9jLnhtbFBLAQItABQABgAIAAAAIQC2Y/vm3AAAAAoBAAAPAAAAAAAAAAAAAAAAABUEAABk&#10;cnMvZG93bnJldi54bWxQSwUGAAAAAAQABADzAAAAHgUAAAAA&#10;" w14:anchorId="0B5AE6E8">
                <v:textbox inset="2.16pt,1.44pt,0,1.44pt">
                  <w:txbxContent>
                    <w:p w:rsidR="00E31C76" w:rsidP="00E31C76" w:rsidRDefault="00E31C76" w14:paraId="6F2E7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2480" behindDoc="0" locked="0" layoutInCell="1" allowOverlap="1" wp14:editId="0C12E81B" wp14:anchorId="28136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5" name="Rectangle 81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E64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5" style="position:absolute;margin-left:210pt;margin-top:11pt;width:79pt;height:162pt;z-index:259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7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Nl8pcdxil36j&#10;b9z1RpJzddBdJ+f+zn6NIbZ47TE8wCWLuJzFTwrs/EVZZMoen64eyykRgcXNctOU2AmBW3W5Wq0x&#10;QZji7XaAmL5Lb8m8YBSQS7aWH3/GdD76egTvzWzO78+rNO2nrKZq1s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X2kyO7wBAABNAwAADgAAAAAAAAAAAAAAAAAuAgAAZHJz&#10;L2Uyb0RvYy54bWxQSwECLQAUAAYACAAAACEAtmP75twAAAAKAQAADwAAAAAAAAAAAAAAAAAWBAAA&#10;ZHJzL2Rvd25yZXYueG1sUEsFBgAAAAAEAAQA8wAAAB8FAAAAAA==&#10;" w14:anchorId="28136B94">
                <v:textbox inset="2.16pt,1.44pt,0,1.44pt">
                  <w:txbxContent>
                    <w:p w:rsidR="00E31C76" w:rsidP="00E31C76" w:rsidRDefault="00E31C76" w14:paraId="32CE64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3504" behindDoc="0" locked="0" layoutInCell="1" allowOverlap="1" wp14:editId="77115162" wp14:anchorId="4C5F17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6" name="Rectangle 81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D6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6" style="position:absolute;margin-left:210pt;margin-top:11pt;width:79pt;height:60pt;z-index:259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cb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trcUGKZwSn9&#10;Rt2YHbQg5+yo+l6k+Sa9Jh9aLHvyj3CJArqJ/CzBpC/SInPW+HTVWMyRcExulpumxElwPFqvNkv0&#10;sUvxXuwhxB/CGZKcjgJCycqy468Qz1ffrmBdAnN+Pnlx3s+ZTNWsV29Y964/IUdc0viARmo3dZRr&#10;5SmZcPAdDX8ODAQl+qdFZev1alnjpuSgauoGNxhygKj3H7PM8tHhLvEIlBw8q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i3G7sBAABMAwAADgAAAAAAAAAAAAAAAAAuAgAAZHJzL2Uy&#10;b0RvYy54bWxQSwECLQAUAAYACAAAACEAb0FGhtoAAAAKAQAADwAAAAAAAAAAAAAAAAAVBAAAZHJz&#10;L2Rvd25yZXYueG1sUEsFBgAAAAAEAAQA8wAAABwFAAAAAA==&#10;" w14:anchorId="4C5F1765">
                <v:textbox inset="2.16pt,1.44pt,0,1.44pt">
                  <w:txbxContent>
                    <w:p w:rsidR="00E31C76" w:rsidP="00E31C76" w:rsidRDefault="00E31C76" w14:paraId="43D6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4528" behindDoc="0" locked="0" layoutInCell="1" allowOverlap="1" wp14:editId="43FBC39F" wp14:anchorId="6E6C1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7" name="Rectangle 81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6E9E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7" style="position:absolute;margin-left:210pt;margin-top:11pt;width:79pt;height:60pt;z-index:259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w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1XlFhmcEp/&#10;UDdmBy3IKTuqvhdpvkmvyYcWyx79A5yjgG4iP0sw6Yu0yJw1Pl40FnMkHJPr5bopcRIcj1ZX6yX6&#10;2KV4LfYQ4k/hDElORwGhZGXZ4XeIp6svV7AugTk9n7w47+ZMpmpW1y9Yd64/Ikdc0niPRmo3dZRr&#10;5SmZcPAdDX/3DAQl+pdFZevV1bLGTclB1dQNbjDkAFHv3maZ5aPDXeIRKNl7UMOIgLNGGReOLDM7&#10;r1faibdxRv/6E2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HxD8LsBAABMAwAADgAAAAAAAAAAAAAAAAAuAgAAZHJzL2Uy&#10;b0RvYy54bWxQSwECLQAUAAYACAAAACEAb0FGhtoAAAAKAQAADwAAAAAAAAAAAAAAAAAVBAAAZHJz&#10;L2Rvd25yZXYueG1sUEsFBgAAAAAEAAQA8wAAABwFAAAAAA==&#10;" w14:anchorId="6E6C18AE">
                <v:textbox inset="2.16pt,1.44pt,0,1.44pt">
                  <w:txbxContent>
                    <w:p w:rsidR="00E31C76" w:rsidP="00E31C76" w:rsidRDefault="00E31C76" w14:paraId="096E9E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5552" behindDoc="0" locked="0" layoutInCell="1" allowOverlap="1" wp14:editId="25326058" wp14:anchorId="2C8C80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8" name="Rectangle 81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E79F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8" style="position:absolute;margin-left:210pt;margin-top:11pt;width:79pt;height:60pt;z-index:259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7G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61xVpYZnNIf&#10;1I3ZfpTklB20EDLNN+k1+dBi2ZN/hHMU0E3kZwUmfZEWmbPGx4vGco6EY3K9XDclToLj0epqvUQf&#10;uxTvxR5CvJfOkOR0FBBKVpYdfoV4uvp2BesSmNPzyYvzbs5kqmZ1/YZ158QROeKSxgc0anRTR/mo&#10;PSUTDr6j4XXPQFIy/rSobL26Wta4KTmomrpBVSAHiHr3McssHxzuEo9Ayd6D7gcEnDXKuHBkmdl5&#10;vdJOfIwz+vef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vH7GugEAAEwDAAAOAAAAAAAAAAAAAAAAAC4CAABkcnMvZTJv&#10;RG9jLnhtbFBLAQItABQABgAIAAAAIQBvQUaG2gAAAAoBAAAPAAAAAAAAAAAAAAAAABQEAABkcnMv&#10;ZG93bnJldi54bWxQSwUGAAAAAAQABADzAAAAGwUAAAAA&#10;" w14:anchorId="2C8C80B5">
                <v:textbox inset="2.16pt,1.44pt,0,1.44pt">
                  <w:txbxContent>
                    <w:p w:rsidR="00E31C76" w:rsidP="00E31C76" w:rsidRDefault="00E31C76" w14:paraId="37E79F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6576" behindDoc="0" locked="0" layoutInCell="1" allowOverlap="1" wp14:editId="53F1D810" wp14:anchorId="18A6D9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9" name="Rectangle 81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6DD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9" style="position:absolute;margin-left:210pt;margin-top:11pt;width:79pt;height:60pt;z-index:259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ot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bUmKZwSn9&#10;QN2YHbUg5+ykhkGk+Sa9Zh86LHvxz3CJArqJ/CLBpC/SIkvW+HTVWCyRcEy267YpcRIcjzY37Rp9&#10;7FK8F3sI8ZtwhiSnp4BQsrLs+BDi+erbFaxLYM7PJy8u+yWTqZrN5g3r3g0n5IhLGp/QSO3mnnKt&#10;PCUzDr6n4feBgaBEf7eobL25Wde4KTmomrrBDYYcIOr9xyyzfHK4SzwCJQcPapwQcNYo48KRZWaX&#10;9Uo78THO6N9/gt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ziKLbsBAABMAwAADgAAAAAAAAAAAAAAAAAuAgAAZHJzL2Uy&#10;b0RvYy54bWxQSwECLQAUAAYACAAAACEAb0FGhtoAAAAKAQAADwAAAAAAAAAAAAAAAAAVBAAAZHJz&#10;L2Rvd25yZXYueG1sUEsFBgAAAAAEAAQA8wAAABwFAAAAAA==&#10;" w14:anchorId="18A6D97A">
                <v:textbox inset="2.16pt,1.44pt,0,1.44pt">
                  <w:txbxContent>
                    <w:p w:rsidR="00E31C76" w:rsidP="00E31C76" w:rsidRDefault="00E31C76" w14:paraId="7B6DD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7600" behindDoc="0" locked="0" layoutInCell="1" allowOverlap="1" wp14:editId="52BA3870" wp14:anchorId="7FFAC7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0" name="Rectangle 82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5F1A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0" style="position:absolute;margin-left:210pt;margin-top:11pt;width:79pt;height:60pt;z-index:259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EQA/O5AQAATAMAAA4AAAAAAAAAAAAAAAAALgIAAGRycy9lMm9E&#10;b2MueG1sUEsBAi0AFAAGAAgAAAAhAG9BRobaAAAACgEAAA8AAAAAAAAAAAAAAAAAEwQAAGRycy9k&#10;b3ducmV2LnhtbFBLBQYAAAAABAAEAPMAAAAaBQAAAAA=&#10;" w14:anchorId="7FFAC73C">
                <v:textbox inset="2.16pt,1.44pt,0,1.44pt">
                  <w:txbxContent>
                    <w:p w:rsidR="00E31C76" w:rsidP="00E31C76" w:rsidRDefault="00E31C76" w14:paraId="655F1A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8624" behindDoc="0" locked="0" layoutInCell="1" allowOverlap="1" wp14:editId="163933C8" wp14:anchorId="4D1413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1" name="Rectangle 82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C45B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1" style="position:absolute;margin-left:210pt;margin-top:11pt;width:79pt;height:60pt;z-index:259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c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ZbBECJ5w6n9AN1&#10;4763ipyzg5FSzfOd9Rpj6rDsJT7DJUrozuQnDW7+Ii0yFY1PV43VlInA5Ga1aWuchMCj9c1mhT52&#10;qd6LI6T8TQVHZodRQChFWX58SPl89e0K1s1gzs/PXp72UyGzbNebN6z7IE/IEZc0P6HRNoyMCmsi&#10;JSMOntH0+8BBUWK/e1S2Wd+sGtyUEizbpsUNhhIg6v3HLPdiCLhLIgMlhwimHxBw0ajgwpEVZpf1&#10;mnfiY1zQv/8E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lPcYugEAAEwDAAAOAAAAAAAAAAAAAAAAAC4CAABkcnMvZTJv&#10;RG9jLnhtbFBLAQItABQABgAIAAAAIQBvQUaG2gAAAAoBAAAPAAAAAAAAAAAAAAAAABQEAABkcnMv&#10;ZG93bnJldi54bWxQSwUGAAAAAAQABADzAAAAGwUAAAAA&#10;" w14:anchorId="4D141367">
                <v:textbox inset="2.16pt,1.44pt,0,1.44pt">
                  <w:txbxContent>
                    <w:p w:rsidR="00E31C76" w:rsidP="00E31C76" w:rsidRDefault="00E31C76" w14:paraId="4C45B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editId="0B879B8F" wp14:anchorId="2B843F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2" name="Rectangle 82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8A51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2" style="position:absolute;margin-left:210pt;margin-top:11pt;width:79pt;height:60pt;z-index:259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+8FTdugEAAEwDAAAOAAAAAAAAAAAAAAAAAC4CAABkcnMvZTJv&#10;RG9jLnhtbFBLAQItABQABgAIAAAAIQBvQUaG2gAAAAoBAAAPAAAAAAAAAAAAAAAAABQEAABkcnMv&#10;ZG93bnJldi54bWxQSwUGAAAAAAQABADzAAAAGwUAAAAA&#10;" w14:anchorId="2B843F92">
                <v:textbox inset="2.16pt,1.44pt,0,1.44pt">
                  <w:txbxContent>
                    <w:p w:rsidR="00E31C76" w:rsidP="00E31C76" w:rsidRDefault="00E31C76" w14:paraId="608A51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0672" behindDoc="0" locked="0" layoutInCell="1" allowOverlap="1" wp14:editId="5836CCEC" wp14:anchorId="6C6776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3" name="Rectangle 82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42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3" style="position:absolute;margin-left:210pt;margin-top:11pt;width:79pt;height:60pt;z-index:259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dKA2ugEAAEwDAAAOAAAAAAAAAAAAAAAAAC4CAABkcnMvZTJv&#10;RG9jLnhtbFBLAQItABQABgAIAAAAIQBvQUaG2gAAAAoBAAAPAAAAAAAAAAAAAAAAABQEAABkcnMv&#10;ZG93bnJldi54bWxQSwUGAAAAAAQABADzAAAAGwUAAAAA&#10;" w14:anchorId="6C67766B">
                <v:textbox inset="2.16pt,1.44pt,0,1.44pt">
                  <w:txbxContent>
                    <w:p w:rsidR="00E31C76" w:rsidP="00E31C76" w:rsidRDefault="00E31C76" w14:paraId="76B42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1696" behindDoc="0" locked="0" layoutInCell="1" allowOverlap="1" wp14:editId="11BD65B2" wp14:anchorId="496062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4" name="Rectangle 82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EBD0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4" style="position:absolute;margin-left:210pt;margin-top:11pt;width:79pt;height:60pt;z-index:259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ye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pl5T4rnDKf1A&#10;3bjvrSLn7GCkVPN8Z73GmDose4nPcIkSujP5SYObv0iLTEXj01VjNWUiMLlZbdoaJyHw6Ha9WaGP&#10;Xar34ggpf1PBkdlhFBBKUZYfH1I+X327gnUzmPPzs5en/VTILNu2ecO6D/KEHHFJ8xMabcPIqLAm&#10;UjLi4BlNvw8cFCX2u0dlm9v1qsFNKcGybVrcYCgBot5/zHIvhoC7JDJQcohg+gEBF40KLhxZYXZZ&#10;r3knPsYF/ftPsHs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xOPyeugEAAEwDAAAOAAAAAAAAAAAAAAAAAC4CAABkcnMvZTJv&#10;RG9jLnhtbFBLAQItABQABgAIAAAAIQBvQUaG2gAAAAoBAAAPAAAAAAAAAAAAAAAAABQEAABkcnMv&#10;ZG93bnJldi54bWxQSwUGAAAAAAQABADzAAAAGwUAAAAA&#10;" w14:anchorId="496062DC">
                <v:textbox inset="2.16pt,1.44pt,0,1.44pt">
                  <w:txbxContent>
                    <w:p w:rsidR="00E31C76" w:rsidP="00E31C76" w:rsidRDefault="00E31C76" w14:paraId="4FEBD0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2720" behindDoc="0" locked="0" layoutInCell="1" allowOverlap="1" wp14:editId="6D529ED5" wp14:anchorId="29F313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5" name="Rectangle 82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C959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5" style="position:absolute;margin-left:210pt;margin-top:11pt;width:79pt;height:60pt;z-index:259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h1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pv5KiecOp/QT&#10;deO+t4qcsoORUs3znfUaY+qw7Dk+wTlK6M7kJw1u/iItMhWNjxeN1ZSJwOR6tW5rnITAo5ur9Qp9&#10;7FK9F0dI+V4FR2aHUUAoRVl++J7y6erbFaybwZyen7087aZCZtm2qzesuyCPyBGXND+i0TaMjApr&#10;IiUjDp7R9HvPQVFiHzwq29xcrRrclBIs26bFDYYSIOrdxyz3Ygi4SyIDJfsIph8QcNGo4MKRFWbn&#10;9Zp34mNc0L//BN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bwIdbsBAABMAwAADgAAAAAAAAAAAAAAAAAuAgAAZHJzL2Uy&#10;b0RvYy54bWxQSwECLQAUAAYACAAAACEAb0FGhtoAAAAKAQAADwAAAAAAAAAAAAAAAAAVBAAAZHJz&#10;L2Rvd25yZXYueG1sUEsFBgAAAAAEAAQA8wAAABwFAAAAAA==&#10;" w14:anchorId="29F313FD">
                <v:textbox inset="2.16pt,1.44pt,0,1.44pt">
                  <w:txbxContent>
                    <w:p w:rsidR="00E31C76" w:rsidP="00E31C76" w:rsidRDefault="00E31C76" w14:paraId="7BC959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3744" behindDoc="0" locked="0" layoutInCell="1" allowOverlap="1" wp14:editId="5B509915" wp14:anchorId="15A44D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6" name="Rectangle 82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803A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6" style="position:absolute;margin-left:210pt;margin-top:11pt;width:79pt;height:60pt;z-index:259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TE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qW8o8dzhlH6i&#10;btz3VpFzdjBSqnm+s15jTB2WPccnuEQJ3Zn8pMHNX6RFpqLx6aqxmjIRmNysNm2NkxB4dLverNDH&#10;LtVbcYSUv6rgyOwwCgilKMuP31M+X329gnUzmPPzs5en/VTILNt2/Yp1H+QJOeKS5kc02oaRUWFN&#10;pGTEwTOafh84KErsN4/KNrfrVYObUoJl27S4wVACRL1/n+VeDAF3SWSg5BDB9AMCLhoVXDiywuyy&#10;XvNOvI8L+ref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7WTEugEAAEwDAAAOAAAAAAAAAAAAAAAAAC4CAABkcnMvZTJv&#10;RG9jLnhtbFBLAQItABQABgAIAAAAIQBvQUaG2gAAAAoBAAAPAAAAAAAAAAAAAAAAABQEAABkcnMv&#10;ZG93bnJldi54bWxQSwUGAAAAAAQABADzAAAAGwUAAAAA&#10;" w14:anchorId="15A44DFD">
                <v:textbox inset="2.16pt,1.44pt,0,1.44pt">
                  <w:txbxContent>
                    <w:p w:rsidR="00E31C76" w:rsidP="00E31C76" w:rsidRDefault="00E31C76" w14:paraId="35803A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4768" behindDoc="0" locked="0" layoutInCell="1" allowOverlap="1" wp14:editId="2BE59BAB" wp14:anchorId="3E0DA0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7" name="Rectangle 82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CD5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7" style="position:absolute;margin-left:210pt;margin-top:11pt;width:79pt;height:60pt;z-index:259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Av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U68p8dzhlH6h&#10;btz3VpFzdjBSqnm+s15jTB2WPcYHuEQJ3Zn8pMHNX6RFpqLx6aqxmjIRmNysNm2NkxB4tL7ZrNDH&#10;LtVLcYSUv6ngyOwwCgilKMuPP1I+X32+gnUzmPPzs5en/VTILNv28zPWfZAn5IhLmu/RaBtGRoU1&#10;kZIRB89o+nPgoCix3z0q26xvVg1uSgmWbdPi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mQL7sBAABMAwAADgAAAAAAAAAAAAAAAAAuAgAAZHJzL2Uy&#10;b0RvYy54bWxQSwECLQAUAAYACAAAACEAb0FGhtoAAAAKAQAADwAAAAAAAAAAAAAAAAAVBAAAZHJz&#10;L2Rvd25yZXYueG1sUEsFBgAAAAAEAAQA8wAAABwFAAAAAA==&#10;" w14:anchorId="3E0DA0FB">
                <v:textbox inset="2.16pt,1.44pt,0,1.44pt">
                  <w:txbxContent>
                    <w:p w:rsidR="00E31C76" w:rsidP="00E31C76" w:rsidRDefault="00E31C76" w14:paraId="76BCD5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5792" behindDoc="0" locked="0" layoutInCell="1" allowOverlap="1" wp14:editId="4E1F33CE" wp14:anchorId="2291CA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8" name="Rectangle 82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6D84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8" style="position:absolute;margin-left:210pt;margin-top:11pt;width:79pt;height:60pt;z-index:259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0Z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WqcleMWp/Qb&#10;deOuHxU5ZQcjpcrzzXpNIXZY9hQe4RxFdDP5WYPNX6RF5qLx8aKxmhMRmFyv1m2NkxB4dHO1XqGP&#10;Xar34gAx/VDekuwwCgilKMsPv2I6XX27gnUZzOn57KV5Nxcyy7a9fsO68/KIHHFJ0wMaPfqJUTGa&#10;QMmEg2c0/tlzUJSMPx0q29xcrRrclBIs26ZFVaAEiHr3McudGDzukkhAyT6A6QcEXDQquHBkhdl5&#10;vfJ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vqa0ZugEAAEwDAAAOAAAAAAAAAAAAAAAAAC4CAABkcnMvZTJv&#10;RG9jLnhtbFBLAQItABQABgAIAAAAIQBvQUaG2gAAAAoBAAAPAAAAAAAAAAAAAAAAABQEAABkcnMv&#10;ZG93bnJldi54bWxQSwUGAAAAAAQABADzAAAAGwUAAAAA&#10;" w14:anchorId="2291CAD6">
                <v:textbox inset="2.16pt,1.44pt,0,1.44pt">
                  <w:txbxContent>
                    <w:p w:rsidR="00E31C76" w:rsidP="00E31C76" w:rsidRDefault="00E31C76" w14:paraId="356D84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6816" behindDoc="0" locked="0" layoutInCell="1" allowOverlap="1" wp14:editId="653C2D79" wp14:anchorId="1E134B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9" name="Rectangle 82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09E5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9" style="position:absolute;margin-left:210pt;margin-top:11pt;width:79pt;height:60pt;z-index:259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n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bpt5Q4rnDKf1A&#10;3bjvrSLn7GCkVPN8Z73GmDose4nPcIkSujP5SYObv0iLTEXj01VjNWUiMLlZbdoaJyHwaH2zWaGP&#10;Xar34ggpf1PBkdlhFBBKUZYfH1I+X327gnUzmPPzs5en/VTILNt2/YZ1H+QJOeKS5ic02oaRUWFN&#10;pGTEwTOafh84KErsd4/KNuubVYObUoJl27S4wVACRL3/mOVeDAF3SWSg5BDB9AMCLhoVXDiywuyy&#10;XvNOfIwL+vefYPc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LVnyugEAAEwDAAAOAAAAAAAAAAAAAAAAAC4CAABkcnMvZTJv&#10;RG9jLnhtbFBLAQItABQABgAIAAAAIQBvQUaG2gAAAAoBAAAPAAAAAAAAAAAAAAAAABQEAABkcnMv&#10;ZG93bnJldi54bWxQSwUGAAAAAAQABADzAAAAGwUAAAAA&#10;" w14:anchorId="1E134B4B">
                <v:textbox inset="2.16pt,1.44pt,0,1.44pt">
                  <w:txbxContent>
                    <w:p w:rsidR="00E31C76" w:rsidP="00E31C76" w:rsidRDefault="00E31C76" w14:paraId="2009E5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7840" behindDoc="0" locked="0" layoutInCell="1" allowOverlap="1" wp14:editId="0D183169" wp14:anchorId="50A961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0" name="Rectangle 82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71E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0" style="position:absolute;margin-left:210pt;margin-top:11pt;width:79pt;height:60pt;z-index:259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wXOO25AQAATAMAAA4AAAAAAAAAAAAAAAAALgIAAGRycy9lMm9E&#10;b2MueG1sUEsBAi0AFAAGAAgAAAAhAG9BRobaAAAACgEAAA8AAAAAAAAAAAAAAAAAEwQAAGRycy9k&#10;b3ducmV2LnhtbFBLBQYAAAAABAAEAPMAAAAaBQAAAAA=&#10;" w14:anchorId="50A961C2">
                <v:textbox inset="2.16pt,1.44pt,0,1.44pt">
                  <w:txbxContent>
                    <w:p w:rsidR="00E31C76" w:rsidP="00E31C76" w:rsidRDefault="00E31C76" w14:paraId="0D71E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8864" behindDoc="0" locked="0" layoutInCell="1" allowOverlap="1" wp14:editId="627176A9" wp14:anchorId="742C4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1" name="Rectangle 82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C21F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1" style="position:absolute;margin-left:210pt;margin-top:11pt;width:79pt;height:60pt;z-index:259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wG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m4YSzx1O6Tvq&#10;xv1gFTlnRyOlWua76DXF1GPZS3yGS5TQXcjPGtzyRVpkLhqfrhqrOROByc1609U4CYFHd7ebNfrY&#10;pXorjpDyZxUcWRxGAaEUZfnxa8rnq69XsG4Bc35+8fK8nwuZpus2r1j3QZ6QIy5pfkKjbZgYFdZE&#10;SiYcPKPp14GDosR+8ahse3e7bnFTStB0bYcbDCVA1Pv3We7FGHCXRAZKDhHMMCLgolHBhSMrzC7r&#10;tezE+7igf/s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k8wGugEAAEwDAAAOAAAAAAAAAAAAAAAAAC4CAABkcnMvZTJv&#10;RG9jLnhtbFBLAQItABQABgAIAAAAIQBvQUaG2gAAAAoBAAAPAAAAAAAAAAAAAAAAABQEAABkcnMv&#10;ZG93bnJldi54bWxQSwUGAAAAAAQABADzAAAAGwUAAAAA&#10;" w14:anchorId="742C4C21">
                <v:textbox inset="2.16pt,1.44pt,0,1.44pt">
                  <w:txbxContent>
                    <w:p w:rsidR="00E31C76" w:rsidP="00E31C76" w:rsidRDefault="00E31C76" w14:paraId="37C21F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49888" behindDoc="0" locked="0" layoutInCell="1" allowOverlap="1" wp14:editId="402B5C8D" wp14:anchorId="35E22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2" name="Rectangle 82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8132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2" style="position:absolute;margin-left:210pt;margin-top:11pt;width:79pt;height:60pt;z-index:259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Wiug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m5YSxy126Qf6&#10;xt0wKXKujkZKlfub/ZpD7PHac3iCSxZxmcUvGmz+oiyyFI9PV4/VkojA4ma96WrshMCt25vNGteI&#10;Ur1eDhDTF+UtyQtGAakUZ/nxW0zno3+O4L1M5vx8XqVlvxQxTbcpuLm49/KEGnFI0yMGPfmZUTGZ&#10;QMmMjWc0/jpwUJRMXx06297erNGIVJKmazucYCgJst6/rXInRo+zJBJQcghghhEJF48KL2xZUXYZ&#10;rzwTb/PC/vUn2P0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BCdWiugEAAEwDAAAOAAAAAAAAAAAAAAAAAC4CAABkcnMvZTJv&#10;RG9jLnhtbFBLAQItABQABgAIAAAAIQBvQUaG2gAAAAoBAAAPAAAAAAAAAAAAAAAAABQEAABkcnMv&#10;ZG93bnJldi54bWxQSwUGAAAAAAQABADzAAAAGwUAAAAA&#10;" w14:anchorId="35E22828">
                <v:textbox inset="2.16pt,1.44pt,0,1.44pt">
                  <w:txbxContent>
                    <w:p w:rsidR="00E31C76" w:rsidP="00E31C76" w:rsidRDefault="00E31C76" w14:paraId="558132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0912" behindDoc="0" locked="0" layoutInCell="1" allowOverlap="1" wp14:editId="07E3420B" wp14:anchorId="5A8A54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3" name="Rectangle 82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264A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3" style="position:absolute;margin-left:210pt;margin-top:11pt;width:79pt;height:60pt;z-index:259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J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q1zZoSzx1O6Qfq&#10;xv1gFTlnRyOlWua76DXF1GPZc3yCS5TQXcjPGtzyRVpkLhqfrhqrOROByc1609U4CYFHtzebNfrY&#10;pXotjpDyFxUcWRxGAaEUZfnxW8rnq3+uYN0C5vz84uV5PxcyTbe5Yt0HeUKOuKT5EY22YWJUWBMp&#10;mXDwjKZfBw6KEvvVo7Lt7c26xU0pQdO1HW4wlABR799muRdjwF0SGSg5RDDDiIDLuwUXjqwwu6zX&#10;shNv44L+9SfY/Q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A2NIUm5AQAATAMAAA4AAAAAAAAAAAAAAAAALgIAAGRycy9lMm9E&#10;b2MueG1sUEsBAi0AFAAGAAgAAAAhAG9BRobaAAAACgEAAA8AAAAAAAAAAAAAAAAAEwQAAGRycy9k&#10;b3ducmV2LnhtbFBLBQYAAAAABAAEAPMAAAAaBQAAAAA=&#10;" w14:anchorId="5A8A54C7">
                <v:textbox inset="2.16pt,1.44pt,0,1.44pt">
                  <w:txbxContent>
                    <w:p w:rsidR="00E31C76" w:rsidP="00E31C76" w:rsidRDefault="00E31C76" w14:paraId="75264A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1936" behindDoc="0" locked="0" layoutInCell="1" allowOverlap="1" wp14:editId="48D94D70" wp14:anchorId="34695B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4" name="Rectangle 82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73FB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4" style="position:absolute;margin-left:210pt;margin-top:11pt;width:79pt;height:60pt;z-index:259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3hugEAAEwDAAAOAAAAZHJzL2Uyb0RvYy54bWysU9tu2zAMfR+wfxD0vviSYHW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zYbShy3OKXv&#10;qBt3w6TIJTsaKVWeb9ZrDrHHsufwBNcoopvJLxps/iItshSNzzeN1ZKIwOR2ve1qnITAo7vNdo0+&#10;dqleiwPE9Fl5S7LDKCCUoiw/fY3pcvXlCtZlMJfns5eWw1LINN22fcF68PKMHHFJ0yMaPfmZUTGZ&#10;QMmMg2c0/jpyUJRMXxwq295t1i1uSgmaru1wg6EEiPrwNsudGD3ukkhAyTGAGUYEXDQquHBkhdl1&#10;vfJOvI0L+t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wX3hugEAAEwDAAAOAAAAAAAAAAAAAAAAAC4CAABkcnMvZTJv&#10;RG9jLnhtbFBLAQItABQABgAIAAAAIQBvQUaG2gAAAAoBAAAPAAAAAAAAAAAAAAAAABQEAABkcnMv&#10;ZG93bnJldi54bWxQSwUGAAAAAAQABADzAAAAGwUAAAAA&#10;" w14:anchorId="34695B1E">
                <v:textbox inset="2.16pt,1.44pt,0,1.44pt">
                  <w:txbxContent>
                    <w:p w:rsidR="00E31C76" w:rsidP="00E31C76" w:rsidRDefault="00E31C76" w14:paraId="2673FB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2960" behindDoc="0" locked="0" layoutInCell="1" allowOverlap="1" wp14:editId="6E9559A5" wp14:anchorId="537C9C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5" name="Rectangle 82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1C4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5" style="position:absolute;margin-left:210pt;margin-top:11pt;width:79pt;height:60pt;z-index:259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kKuw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Nh8p8dzhlH6g&#10;btwPVpFzdjRSqmW+i15TTD2WPcVHuEQJ3YX8rMEtX6RF5qLx6aqxmjMRmNysN12NkxB4dHuzWaOP&#10;XarX4ggpf1HBkcVhFBBKUZYfv6V8vvpyBesWMOfnFy/P+7mQabrN+gXrPsgTcsQlzQ9otA0To8Ka&#10;SMmEg2c0/TpwUJTYrx6VbW9v1i1uSgmaru1wg6EEiHr/Nsu9GAPukshAySGCGUYEXDQquHBkhdll&#10;vZadeBsX9K8/we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kWJCrsBAABMAwAADgAAAAAAAAAAAAAAAAAuAgAAZHJzL2Uy&#10;b0RvYy54bWxQSwECLQAUAAYACAAAACEAb0FGhtoAAAAKAQAADwAAAAAAAAAAAAAAAAAVBAAAZHJz&#10;L2Rvd25yZXYueG1sUEsFBgAAAAAEAAQA8wAAABwFAAAAAA==&#10;" w14:anchorId="537C9CB9">
                <v:textbox inset="2.16pt,1.44pt,0,1.44pt">
                  <w:txbxContent>
                    <w:p w:rsidR="00E31C76" w:rsidP="00E31C76" w:rsidRDefault="00E31C76" w14:paraId="041C4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3984" behindDoc="0" locked="0" layoutInCell="1" allowOverlap="1" wp14:editId="0A27C08F" wp14:anchorId="729CF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6" name="Rectangle 82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567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6" style="position:absolute;margin-left:210pt;margin-top:11pt;width:79pt;height:60pt;z-index:259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W7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1dXlFhmcEp/&#10;UDdm+1GSU3bQQsg036TX5EOLZU/+Ec5RQDeRnxWY9EVaZM4aHy8ayzkSjsn1ct2UOAmOR9er9RJ9&#10;7FK8F3sI8V46Q5LTUUAoWVl2+BXi6erbFaxLYE7PJy/OuzmTqZr16g3rzokjcsQljQ9o1OimjvJR&#10;e0omHHxHw+uegaRk/GlR2fp6taxxU3JQNXWDGww5QNS7j1lm+eBwl3gESvYedD8g4KxRxoUjy8zO&#10;65V24mOc0b//BNu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8xTlu7sBAABMAwAADgAAAAAAAAAAAAAAAAAuAgAAZHJzL2Uy&#10;b0RvYy54bWxQSwECLQAUAAYACAAAACEAb0FGhtoAAAAKAQAADwAAAAAAAAAAAAAAAAAVBAAAZHJz&#10;L2Rvd25yZXYueG1sUEsFBgAAAAAEAAQA8wAAABwFAAAAAA==&#10;" w14:anchorId="729CF31E">
                <v:textbox inset="2.16pt,1.44pt,0,1.44pt">
                  <w:txbxContent>
                    <w:p w:rsidR="00E31C76" w:rsidP="00E31C76" w:rsidRDefault="00E31C76" w14:paraId="14567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5008" behindDoc="0" locked="0" layoutInCell="1" allowOverlap="1" wp14:editId="1B5E8D41" wp14:anchorId="3212EE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7" name="Rectangle 82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9CF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7" style="position:absolute;margin-left:210pt;margin-top:11pt;width:79pt;height:60pt;z-index:259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FQ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crSiwzOKU/&#10;qBuzgxbklB1V34s036TX5EOLZY/+Ac5RQDeRnyWY9EVaZM4aHy8aizkSjsn1ct2UOAmOR6ur9RJ9&#10;7FK8FnsI8adwhiSno4BQsrLs8DvE09WXK1iXwJyeT16cd3MmUzXr6xesO9cfkSMuabxHI7WbOsq1&#10;8pRMOPiOhr97BoIS/cuisvXqalnjpuSgauoG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5ARULsBAABMAwAADgAAAAAAAAAAAAAAAAAuAgAAZHJzL2Uy&#10;b0RvYy54bWxQSwECLQAUAAYACAAAACEAb0FGhtoAAAAKAQAADwAAAAAAAAAAAAAAAAAVBAAAZHJz&#10;L2Rvd25yZXYueG1sUEsFBgAAAAAEAAQA8wAAABwFAAAAAA==&#10;" w14:anchorId="3212EEC3">
                <v:textbox inset="2.16pt,1.44pt,0,1.44pt">
                  <w:txbxContent>
                    <w:p w:rsidR="00E31C76" w:rsidP="00E31C76" w:rsidRDefault="00E31C76" w14:paraId="7F9CF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editId="448F8ED2" wp14:anchorId="155DA4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8" name="Rectangle 82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367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8" style="position:absolute;margin-left:210pt;margin-top:11pt;width:79pt;height:60pt;z-index:259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UCxmugEAAEwDAAAOAAAAAAAAAAAAAAAAAC4CAABkcnMvZTJv&#10;RG9jLnhtbFBLAQItABQABgAIAAAAIQBvQUaG2gAAAAoBAAAPAAAAAAAAAAAAAAAAABQEAABkcnMv&#10;ZG93bnJldi54bWxQSwUGAAAAAAQABADzAAAAGwUAAAAA&#10;" w14:anchorId="155DA4FF">
                <v:textbox inset="2.16pt,1.44pt,0,1.44pt">
                  <w:txbxContent>
                    <w:p w:rsidR="00E31C76" w:rsidP="00E31C76" w:rsidRDefault="00E31C76" w14:paraId="64367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7056" behindDoc="0" locked="0" layoutInCell="1" allowOverlap="1" wp14:editId="52933843" wp14:anchorId="5266F3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9" name="Rectangle 82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4694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9" style="position:absolute;margin-left:210pt;margin-top:11pt;width:79pt;height:60pt;z-index:259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iN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tRVS4nlBqf0&#10;A3XjdpgkOWdH3fcyzTfpNfvQYdmLf4ZLFNBN5BcFJn2RFlmyxqerxnKJRGCyXbdNiZMQeLS5adfo&#10;Y5fivdhDiN+kMyQ5jAJCycry40OI56tvV7AugTk/n7y47JdMpmrazRvWvetPyBGXND6hUZObGRWT&#10;9pTMOHhGw+8DB0nJ9N2isvXmZl3jpuSgauoGNxhygKj3H7PcitHhLokIlBw86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NTYjbsBAABMAwAADgAAAAAAAAAAAAAAAAAuAgAAZHJzL2Uy&#10;b0RvYy54bWxQSwECLQAUAAYACAAAACEAb0FGhtoAAAAKAQAADwAAAAAAAAAAAAAAAAAVBAAAZHJz&#10;L2Rvd25yZXYueG1sUEsFBgAAAAAEAAQA8wAAABwFAAAAAA==&#10;" w14:anchorId="5266F35E">
                <v:textbox inset="2.16pt,1.44pt,0,1.44pt">
                  <w:txbxContent>
                    <w:p w:rsidR="00E31C76" w:rsidP="00E31C76" w:rsidRDefault="00E31C76" w14:paraId="504694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8080" behindDoc="0" locked="0" layoutInCell="1" allowOverlap="1" wp14:editId="25738AA9" wp14:anchorId="74E237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0" name="Rectangle 82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E82D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0" style="position:absolute;margin-left:210pt;margin-top:11pt;width:79pt;height:60pt;z-index:259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jyI+ugEAAEwDAAAOAAAAAAAAAAAAAAAAAC4CAABkcnMvZTJv&#10;RG9jLnhtbFBLAQItABQABgAIAAAAIQBvQUaG2gAAAAoBAAAPAAAAAAAAAAAAAAAAABQEAABkcnMv&#10;ZG93bnJldi54bWxQSwUGAAAAAAQABADzAAAAGwUAAAAA&#10;" w14:anchorId="74E23761">
                <v:textbox inset="2.16pt,1.44pt,0,1.44pt">
                  <w:txbxContent>
                    <w:p w:rsidR="00E31C76" w:rsidP="00E31C76" w:rsidRDefault="00E31C76" w14:paraId="0BE82D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59104" behindDoc="0" locked="0" layoutInCell="1" allowOverlap="1" wp14:editId="4C780B43" wp14:anchorId="5C9B4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1" name="Rectangle 82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6B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1" style="position:absolute;margin-left:210pt;margin-top:11pt;width:79pt;height:60pt;z-index:259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8C9bVugEAAEwDAAAOAAAAAAAAAAAAAAAAAC4CAABkcnMvZTJv&#10;RG9jLnhtbFBLAQItABQABgAIAAAAIQBvQUaG2gAAAAoBAAAPAAAAAAAAAAAAAAAAABQEAABkcnMv&#10;ZG93bnJldi54bWxQSwUGAAAAAAQABADzAAAAGwUAAAAA&#10;" w14:anchorId="5C9B4A23">
                <v:textbox inset="2.16pt,1.44pt,0,1.44pt">
                  <w:txbxContent>
                    <w:p w:rsidR="00E31C76" w:rsidP="00E31C76" w:rsidRDefault="00E31C76" w14:paraId="7096B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0128" behindDoc="0" locked="0" layoutInCell="1" allowOverlap="1" wp14:editId="394B59FC" wp14:anchorId="3454E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2" name="Rectangle 82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6C5A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2" style="position:absolute;margin-left:210pt;margin-top:11pt;width:79pt;height:48pt;z-index:259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Bj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d11HiucMufUff&#10;uB+tIufqZKRUpb/FrzmmAa89xUe4ZAmXRfyiwZUvyiJL9fh09VgtmQgsbm42fYudELj1YXO7wTWi&#10;NC+XI6T8WQVHyoJRQCrVWX78mvL56PMRvFfInJ8vq7zslypmfcEtxX2QJ9SIQ5ofMGgbZkaFNZGS&#10;GRvPaPp14KAosV88Ott9fH+DRuSarPuuxwmGmiDr/esq92IKOEsiAyWHCGackHD1qPLCllVll/Eq&#10;M/E6r+xffoLd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Dv2BjuQEAAEwDAAAOAAAAAAAAAAAAAAAAAC4CAABkcnMvZTJv&#10;RG9jLnhtbFBLAQItABQABgAIAAAAIQB0ZnBc2wAAAAoBAAAPAAAAAAAAAAAAAAAAABMEAABkcnMv&#10;ZG93bnJldi54bWxQSwUGAAAAAAQABADzAAAAGwUAAAAA&#10;" w14:anchorId="3454EE6B">
                <v:textbox inset="2.16pt,1.44pt,0,1.44pt">
                  <w:txbxContent>
                    <w:p w:rsidR="00E31C76" w:rsidP="00E31C76" w:rsidRDefault="00E31C76" w14:paraId="026C5A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1152" behindDoc="0" locked="0" layoutInCell="1" allowOverlap="1" wp14:editId="02F299EB" wp14:anchorId="1AC7ED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3" name="Rectangle 82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46F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3" style="position:absolute;margin-left:210pt;margin-top:11pt;width:79pt;height:48pt;z-index:259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zuUiLoBAABMAwAADgAAAAAAAAAAAAAAAAAuAgAAZHJzL2Uy&#10;b0RvYy54bWxQSwECLQAUAAYACAAAACEAdGZwXNsAAAAKAQAADwAAAAAAAAAAAAAAAAAUBAAAZHJz&#10;L2Rvd25yZXYueG1sUEsFBgAAAAAEAAQA8wAAABwFAAAAAA==&#10;" w14:anchorId="1AC7ED98">
                <v:textbox inset="2.16pt,1.44pt,0,1.44pt">
                  <w:txbxContent>
                    <w:p w:rsidR="00E31C76" w:rsidP="00E31C76" w:rsidRDefault="00E31C76" w14:paraId="5446F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2176" behindDoc="0" locked="0" layoutInCell="1" allowOverlap="1" wp14:editId="29F74290" wp14:anchorId="30077A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4" name="Rectangle 82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3418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4" style="position:absolute;margin-left:210pt;margin-top:11pt;width:79pt;height:48pt;z-index:259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gguwEAAEwDAAAOAAAAZHJzL2Uyb0RvYy54bWysU9tu2zAMfR+wfxD0vthxu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aa4p8dzhlH6h&#10;btwPVpFTdjRSqmW+i15TTD2WPcYHOEcJ3YX8rMEtX6RF5qLx8aKxmjMRmOyuurbGSQg8+tzddOhj&#10;l+qlOELK31RwZHEYBYRSlOWHHymfrj5fwboFzOn5xcvzbi5k1l3dPGPdBXlEjrik+R6NtmFiVFgT&#10;KZlw8IymP3sOihL73aOyzZfr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x3yCC7AQAATAMAAA4AAAAAAAAAAAAAAAAALgIAAGRycy9l&#10;Mm9Eb2MueG1sUEsBAi0AFAAGAAgAAAAhAHRmcFzbAAAACgEAAA8AAAAAAAAAAAAAAAAAFQQAAGRy&#10;cy9kb3ducmV2LnhtbFBLBQYAAAAABAAEAPMAAAAdBQAAAAA=&#10;" w14:anchorId="30077A9A">
                <v:textbox inset="2.16pt,1.44pt,0,1.44pt">
                  <w:txbxContent>
                    <w:p w:rsidR="00E31C76" w:rsidP="00E31C76" w:rsidRDefault="00E31C76" w14:paraId="3B3418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3200" behindDoc="0" locked="0" layoutInCell="1" allowOverlap="1" wp14:editId="4AA3CCF1" wp14:anchorId="0DC145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5" name="Rectangle 82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E99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5" style="position:absolute;margin-left:210pt;margin-top:11pt;width:79pt;height:48pt;z-index:259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z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prmhxHOHU/qB&#10;unE/WEXO2dFIqZb5LnpNMfVY9hQf4RIldBfyswa3fJEWmYvGp6vGas5EYLLbdG2NkxB4dNPdduhj&#10;l+q1OELKX1RwZHEYBYRSlOXHbymfr75cwboFzPn5xcvzfi5k1l29ecG6D/KEHHFJ8wMabcPEqLAm&#10;UjLh4BlNvw4cFCX2q0dlm08f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DzPMu7AQAATAMAAA4AAAAAAAAAAAAAAAAALgIAAGRycy9l&#10;Mm9Eb2MueG1sUEsBAi0AFAAGAAgAAAAhAHRmcFzbAAAACgEAAA8AAAAAAAAAAAAAAAAAFQQAAGRy&#10;cy9kb3ducmV2LnhtbFBLBQYAAAAABAAEAPMAAAAdBQAAAAA=&#10;" w14:anchorId="0DC145EA">
                <v:textbox inset="2.16pt,1.44pt,0,1.44pt">
                  <w:txbxContent>
                    <w:p w:rsidR="00E31C76" w:rsidP="00E31C76" w:rsidRDefault="00E31C76" w14:paraId="2DE99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4224" behindDoc="0" locked="0" layoutInCell="1" allowOverlap="1" wp14:editId="7D3C8FB2" wp14:anchorId="08FA16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6" name="Rectangle 8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CF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6" style="position:absolute;margin-left:210pt;margin-top:11pt;width:79pt;height:48pt;z-index:259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B6uw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02wo8dzhlH6g&#10;btwPVpFzdjRSqmW+i15TTD2WPcVHuEQJ3YX8rMEtX6RF5qLx6aqxmjMRmOxuurbGSQg8+thtOvSx&#10;S/VaHCHlLyo4sjiMAkIpyvLjt5TPV1+uYN0C5vz84uV5Pxcy666+fcG6D/KEHHFJ8wMabcPEqLAm&#10;UjLh4BlNvw4cFCX2q0dlm0+3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GiUHq7AQAATAMAAA4AAAAAAAAAAAAAAAAALgIAAGRycy9l&#10;Mm9Eb2MueG1sUEsBAi0AFAAGAAgAAAAhAHRmcFzbAAAACgEAAA8AAAAAAAAAAAAAAAAAFQQAAGRy&#10;cy9kb3ducmV2LnhtbFBLBQYAAAAABAAEAPMAAAAdBQAAAAA=&#10;" w14:anchorId="08FA1677">
                <v:textbox inset="2.16pt,1.44pt,0,1.44pt">
                  <w:txbxContent>
                    <w:p w:rsidR="00E31C76" w:rsidP="00E31C76" w:rsidRDefault="00E31C76" w14:paraId="27ACF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editId="14DA9505" wp14:anchorId="17618F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7" name="Rectangle 8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B551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7" style="position:absolute;margin-left:210pt;margin-top:11pt;width:79pt;height:48pt;z-index:259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SRuwEAAEwDAAAOAAAAZHJzL2Uyb0RvYy54bWysU9tu2zAMfR+wfxD0vthx1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09xS4rnDKf1E&#10;3bgfrCKn7GikVMt8F72mmHose4qPcI4Sugv5WYNbvkiLzEXj40VjNWciMNlddW2NkxB4dN3ddOhj&#10;l+q1OELKX1VwZHEYBYRSlOWH7ymfrr5cwboFzOn5xcvzbi5k1l19/YJ1F+QROeKS5gc02oaJUWFN&#10;pGTCwTOafu85KErsN4/KNrefrxrclBKs26bFDYYSIOrd2yz3Ygy4SyIDJfsIZhgRcNGo4MKRFWbn&#10;9Vp24m1c0L/+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0mpJG7AQAATAMAAA4AAAAAAAAAAAAAAAAALgIAAGRycy9l&#10;Mm9Eb2MueG1sUEsBAi0AFAAGAAgAAAAhAHRmcFzbAAAACgEAAA8AAAAAAAAAAAAAAAAAFQQAAGRy&#10;cy9kb3ducmV2LnhtbFBLBQYAAAAABAAEAPMAAAAdBQAAAAA=&#10;" w14:anchorId="17618FE9">
                <v:textbox inset="2.16pt,1.44pt,0,1.44pt">
                  <w:txbxContent>
                    <w:p w:rsidR="00E31C76" w:rsidP="00E31C76" w:rsidRDefault="00E31C76" w14:paraId="00B551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6272" behindDoc="0" locked="0" layoutInCell="1" allowOverlap="1" wp14:editId="5A02E387" wp14:anchorId="2093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8" name="Rectangle 8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42F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8" style="position:absolute;margin-left:210pt;margin-top:11pt;width:79pt;height:48pt;z-index:259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mn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aXBWnjuc0k/U&#10;jfvBKnLOjkZKtcx30WuKqceyx/gAlyihu5CfNbjli7TIXDQ+XTVWcyYCk91N19Y4CYFHn7pNhz52&#10;qV6KI6T8VQVHFodRQChFWX78nvL56vMVrFvAnJ9fvDzv50Jm3dWbZ6z7IE/IEZc036PRNkyMCmsi&#10;JRMOntH0+8BBUWK/eVS2+fzxpsFNKcG6bVpUBU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0uaZp7oBAABMAwAADgAAAAAAAAAAAAAAAAAuAgAAZHJzL2Uy&#10;b0RvYy54bWxQSwECLQAUAAYACAAAACEAdGZwXNsAAAAKAQAADwAAAAAAAAAAAAAAAAAUBAAAZHJz&#10;L2Rvd25yZXYueG1sUEsFBgAAAAAEAAQA8wAAABwFAAAAAA==&#10;" w14:anchorId="20939D36">
                <v:textbox inset="2.16pt,1.44pt,0,1.44pt">
                  <w:txbxContent>
                    <w:p w:rsidR="00E31C76" w:rsidP="00E31C76" w:rsidRDefault="00E31C76" w14:paraId="5142F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7296" behindDoc="0" locked="0" layoutInCell="1" allowOverlap="1" wp14:editId="0B340133" wp14:anchorId="3BDF93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9" name="Rectangle 8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9AD0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9" style="position:absolute;margin-left:210pt;margin-top:11pt;width:79pt;height:48pt;z-index:259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5ibUy7AQAATAMAAA4AAAAAAAAAAAAAAAAALgIAAGRycy9l&#10;Mm9Eb2MueG1sUEsBAi0AFAAGAAgAAAAhAHRmcFzbAAAACgEAAA8AAAAAAAAAAAAAAAAAFQQAAGRy&#10;cy9kb3ducmV2LnhtbFBLBQYAAAAABAAEAPMAAAAdBQAAAAA=&#10;" w14:anchorId="3BDF93C0">
                <v:textbox inset="2.16pt,1.44pt,0,1.44pt">
                  <w:txbxContent>
                    <w:p w:rsidR="00E31C76" w:rsidP="00E31C76" w:rsidRDefault="00E31C76" w14:paraId="39AD0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editId="64666C4E" wp14:anchorId="651EA9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0" name="Rectangle 8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621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0" style="position:absolute;margin-left:210pt;margin-top:11pt;width:79pt;height:48pt;z-index:259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EVgMU7oBAABMAwAADgAAAAAAAAAAAAAAAAAuAgAAZHJzL2Uy&#10;b0RvYy54bWxQSwECLQAUAAYACAAAACEAdGZwXNsAAAAKAQAADwAAAAAAAAAAAAAAAAAUBAAAZHJz&#10;L2Rvd25yZXYueG1sUEsFBgAAAAAEAAQA8wAAABwFAAAAAA==&#10;" w14:anchorId="651EA9D6">
                <v:textbox inset="2.16pt,1.44pt,0,1.44pt">
                  <w:txbxContent>
                    <w:p w:rsidR="00E31C76" w:rsidP="00E31C76" w:rsidRDefault="00E31C76" w14:paraId="4B621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69344" behindDoc="0" locked="0" layoutInCell="1" allowOverlap="1" wp14:editId="1D97DE69" wp14:anchorId="4855C5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1" name="Rectangle 8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28C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1" style="position:absolute;margin-left:210pt;margin-top:11pt;width:79pt;height:48pt;z-index:259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i4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l5XlFhmcEq/&#10;UDdmRy3IKTupYRBpvkmv2YcOy578I5yjgG4iv0gw6Yu0yJI1Pl40FkskHJPtum1KnATHo6v2ukUf&#10;uxSvxR5C/CGcIcnpKSCUrCw73IV4uvpyBesSmNPzyYvLbslkqrZsX7Du3HBEjrik8QGN1G7uKdfK&#10;UzLj4Hsa/uwZCEr0T4vK1t++rmvclBxUTd3gBkMOEPXubZZZPjncJR6Bkr0HNU4IOGuUceHIMrPz&#10;eqWdeBtn9K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3c+Li7AQAATAMAAA4AAAAAAAAAAAAAAAAALgIAAGRycy9l&#10;Mm9Eb2MueG1sUEsBAi0AFAAGAAgAAAAhAHRmcFzbAAAACgEAAA8AAAAAAAAAAAAAAAAAFQQAAGRy&#10;cy9kb3ducmV2LnhtbFBLBQYAAAAABAAEAPMAAAAdBQAAAAA=&#10;" w14:anchorId="4855C5F3">
                <v:textbox inset="2.16pt,1.44pt,0,1.44pt">
                  <w:txbxContent>
                    <w:p w:rsidR="00E31C76" w:rsidP="00E31C76" w:rsidRDefault="00E31C76" w14:paraId="0728C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0368" behindDoc="0" locked="0" layoutInCell="1" allowOverlap="1" wp14:editId="2BDF51DF" wp14:anchorId="663C21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2" name="Rectangle 8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093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2" style="position:absolute;margin-left:210pt;margin-top:11pt;width:79pt;height:48pt;z-index:259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EbhHLoBAABMAwAADgAAAAAAAAAAAAAAAAAuAgAAZHJzL2Uy&#10;b0RvYy54bWxQSwECLQAUAAYACAAAACEAdGZwXNsAAAAKAQAADwAAAAAAAAAAAAAAAAAUBAAAZHJz&#10;L2Rvd25yZXYueG1sUEsFBgAAAAAEAAQA8wAAABwFAAAAAA==&#10;" w14:anchorId="663C2188">
                <v:textbox inset="2.16pt,1.44pt,0,1.44pt">
                  <w:txbxContent>
                    <w:p w:rsidR="00E31C76" w:rsidP="00E31C76" w:rsidRDefault="00E31C76" w14:paraId="24093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 wp14:editId="18B0AFF3" wp14:anchorId="3154AE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3" name="Rectangle 8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DE04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3" style="position:absolute;margin-left:210pt;margin-top:11pt;width:79pt;height:48pt;z-index:259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MMIV97oBAABMAwAADgAAAAAAAAAAAAAAAAAuAgAAZHJzL2Uy&#10;b0RvYy54bWxQSwECLQAUAAYACAAAACEAdGZwXNsAAAAKAQAADwAAAAAAAAAAAAAAAAAUBAAAZHJz&#10;L2Rvd25yZXYueG1sUEsFBgAAAAAEAAQA8wAAABwFAAAAAA==&#10;" w14:anchorId="3154AE55">
                <v:textbox inset="2.16pt,1.44pt,0,1.44pt">
                  <w:txbxContent>
                    <w:p w:rsidR="00E31C76" w:rsidP="00E31C76" w:rsidRDefault="00E31C76" w14:paraId="08DE04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2416" behindDoc="0" locked="0" layoutInCell="1" allowOverlap="1" wp14:editId="2B724B54" wp14:anchorId="4D5AB2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4" name="Rectangle 8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DDB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4" style="position:absolute;margin-left:210pt;margin-top:11pt;width:79pt;height:48pt;z-index:259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OOSV+7AQAATAMAAA4AAAAAAAAAAAAAAAAALgIAAGRycy9l&#10;Mm9Eb2MueG1sUEsBAi0AFAAGAAgAAAAhAHRmcFzbAAAACgEAAA8AAAAAAAAAAAAAAAAAFQQAAGRy&#10;cy9kb3ducmV2LnhtbFBLBQYAAAAABAAEAPMAAAAdBQAAAAA=&#10;" w14:anchorId="4D5AB22D">
                <v:textbox inset="2.16pt,1.44pt,0,1.44pt">
                  <w:txbxContent>
                    <w:p w:rsidR="00E31C76" w:rsidP="00E31C76" w:rsidRDefault="00E31C76" w14:paraId="57DDB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3440" behindDoc="0" locked="0" layoutInCell="1" allowOverlap="1" wp14:editId="2CC66B39" wp14:anchorId="5AC0AD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5" name="Rectangle 8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8E96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5" style="position:absolute;margin-left:210pt;margin-top:11pt;width:79pt;height:48pt;z-index:259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20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NvX6mhLLDE7p&#10;CXVjdtSCnLKTGgaR5pv0mn3osOzZP8I5Cugm8osEk75IiyxZ4+NFY7FEwjHZrtumxElwPLpub1r0&#10;sUvxXuwhxHvhDElOTwGhZGXZ4UeIp6tvV7AugTk9n7y47JZMpmqr9RvWnRuOyBGXND6gkdrNPeVa&#10;eUpmHHxPw+89A0GJ/m5R2frr1brGTclB1dQNbjDkAFHvPmaZ5ZPDXeIRKNl7UOOEgLNGGReOLDM7&#10;r1faiY9xRv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8KvbS7AQAATAMAAA4AAAAAAAAAAAAAAAAALgIAAGRycy9l&#10;Mm9Eb2MueG1sUEsBAi0AFAAGAAgAAAAhAHRmcFzbAAAACgEAAA8AAAAAAAAAAAAAAAAAFQQAAGRy&#10;cy9kb3ducmV2LnhtbFBLBQYAAAAABAAEAPMAAAAdBQAAAAA=&#10;" w14:anchorId="5AC0AD55">
                <v:textbox inset="2.16pt,1.44pt,0,1.44pt">
                  <w:txbxContent>
                    <w:p w:rsidR="00E31C76" w:rsidP="00E31C76" w:rsidRDefault="00E31C76" w14:paraId="088E96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editId="17E44AE8" wp14:anchorId="530C3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6" name="Rectangle 8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D85EA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6" style="position:absolute;margin-left:210pt;margin-top:11pt;width:79pt;height:48pt;z-index:259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5b0QW7AQAATAMAAA4AAAAAAAAAAAAAAAAALgIAAGRycy9l&#10;Mm9Eb2MueG1sUEsBAi0AFAAGAAgAAAAhAHRmcFzbAAAACgEAAA8AAAAAAAAAAAAAAAAAFQQAAGRy&#10;cy9kb3ducmV2LnhtbFBLBQYAAAAABAAEAPMAAAAdBQAAAAA=&#10;" w14:anchorId="530C3F46">
                <v:textbox inset="2.16pt,1.44pt,0,1.44pt">
                  <w:txbxContent>
                    <w:p w:rsidR="00E31C76" w:rsidP="00E31C76" w:rsidRDefault="00E31C76" w14:paraId="4D85EA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5488" behindDoc="0" locked="0" layoutInCell="1" allowOverlap="1" wp14:editId="0A9611C8" wp14:anchorId="2C1A5E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7" name="Rectangle 8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C3D6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7" style="position:absolute;margin-left:210pt;margin-top:11pt;width:79pt;height:48pt;z-index:259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u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NvX6lhLLDE7p&#10;B+rG7KgFOWUnNQwizTfpNfvQYdmLf4ZzFNBN5BcJJn2RFlmyxseLxmKJhGOyXbdNiZPgeHTd3rTo&#10;Y5fivdhDiN+EMyQ5PQWEkpVlh8cQT1ffrmBdAnN6Pnlx2S2ZTNVW1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LfJe67AQAATAMAAA4AAAAAAAAAAAAAAAAALgIAAGRycy9l&#10;Mm9Eb2MueG1sUEsBAi0AFAAGAAgAAAAhAHRmcFzbAAAACgEAAA8AAAAAAAAAAAAAAAAAFQQAAGRy&#10;cy9kb3ducmV2LnhtbFBLBQYAAAAABAAEAPMAAAAdBQAAAAA=&#10;" w14:anchorId="2C1A5E08">
                <v:textbox inset="2.16pt,1.44pt,0,1.44pt">
                  <w:txbxContent>
                    <w:p w:rsidR="00E31C76" w:rsidP="00E31C76" w:rsidRDefault="00E31C76" w14:paraId="75C3D6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6512" behindDoc="0" locked="0" layoutInCell="1" allowOverlap="1" wp14:editId="17B467F3" wp14:anchorId="3A34D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8" name="Rectangle 8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A7F6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8" style="position:absolute;margin-left:210pt;margin-top:11pt;width:79pt;height:48pt;z-index:259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jYug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Tb3GWVlmcEo/&#10;UTdmRy3IOTupYRBpvkmv2YcOy578I1yigG4iv0gw6Yu0yJI1Pl01FkskHJPtum1KnATHo8/tpkUf&#10;uxSvxR5C/CacIcnpKSCUrCw73od4vvpyBesSmPPzyYvLfslkqrbavGDdu+GEHHFJ4wMaqd3cU66V&#10;p2TGwfc0PB8YCEr0d4vK1l8+rWvclBxUTd2gKpADRL1/m2WWTw53iUeg5OBBjRMCzhplXDiyzOyy&#10;Xmkn3sYZ/etP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R8Y2LoBAABMAwAADgAAAAAAAAAAAAAAAAAuAgAAZHJzL2Uy&#10;b0RvYy54bWxQSwECLQAUAAYACAAAACEAdGZwXNsAAAAKAQAADwAAAAAAAAAAAAAAAAAUBAAAZHJz&#10;L2Rvd25yZXYueG1sUEsFBgAAAAAEAAQA8wAAABwFAAAAAA==&#10;" w14:anchorId="3A34D3F6">
                <v:textbox inset="2.16pt,1.44pt,0,1.44pt">
                  <w:txbxContent>
                    <w:p w:rsidR="00E31C76" w:rsidP="00E31C76" w:rsidRDefault="00E31C76" w14:paraId="41A7F6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7536" behindDoc="0" locked="0" layoutInCell="1" allowOverlap="1" wp14:editId="6E4C6B45" wp14:anchorId="7F0498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9" name="Rectangle 8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E5B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9" style="position:absolute;margin-left:210pt;margin-top:11pt;width:79pt;height:48pt;z-index:259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Gb7DO7AQAATAMAAA4AAAAAAAAAAAAAAAAALgIAAGRycy9l&#10;Mm9Eb2MueG1sUEsBAi0AFAAGAAgAAAAhAHRmcFzbAAAACgEAAA8AAAAAAAAAAAAAAAAAFQQAAGRy&#10;cy9kb3ducmV2LnhtbFBLBQYAAAAABAAEAPMAAAAdBQAAAAA=&#10;" w14:anchorId="7F04981C">
                <v:textbox inset="2.16pt,1.44pt,0,1.44pt">
                  <w:txbxContent>
                    <w:p w:rsidR="00E31C76" w:rsidP="00E31C76" w:rsidRDefault="00E31C76" w14:paraId="764E5B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8560" behindDoc="0" locked="0" layoutInCell="1" allowOverlap="1" wp14:editId="434CC8E2" wp14:anchorId="04BC3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0" name="Rectangle 8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4C8B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0" style="position:absolute;margin-left:210pt;margin-top:11pt;width:79pt;height:48pt;z-index:259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ECug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okGUGp/QH&#10;dWN21IIcs5MaBpHmm/Safeiw7NE/wCkK6CbyiwSTvkiLLFnjw1ljsUTCMdletU2JD3E8+tretOhj&#10;l+K12EOIP4QzJDk9BYSSlWX7XyEer75cwboE5vh88uKyXTKZqq2aF6xbNxyQIy5pvEcjtZt7yrXy&#10;lMw4+J6GvzsGghL906Ky9bfrqxo3JQdVUze4wZADRL19m2WWTw53iUegZOdBjRMCzhplXDiyzOy0&#10;Xmkn3sYZ/etPsP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gRRAroBAABMAwAADgAAAAAAAAAAAAAAAAAuAgAAZHJzL2Uy&#10;b0RvYy54bWxQSwECLQAUAAYACAAAACEAdGZwXNsAAAAKAQAADwAAAAAAAAAAAAAAAAAUBAAAZHJz&#10;L2Rvd25yZXYueG1sUEsFBgAAAAAEAAQA8wAAABwFAAAAAA==&#10;" w14:anchorId="04BC3513">
                <v:textbox inset="2.16pt,1.44pt,0,1.44pt">
                  <w:txbxContent>
                    <w:p w:rsidR="00E31C76" w:rsidP="00E31C76" w:rsidRDefault="00E31C76" w14:paraId="674C8B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79584" behindDoc="0" locked="0" layoutInCell="1" allowOverlap="1" wp14:editId="28A09999" wp14:anchorId="73C35B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1" name="Rectangle 8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86C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1" style="position:absolute;margin-left:210pt;margin-top:11pt;width:79pt;height:48pt;z-index:259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Xpuw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df2pkUf&#10;uxSvxR5C/CGcIcnpKSCUrCzb/wrxePXlCtYlMMfnkxeX7ZLJVG3VvmDduuGAHHFJ4z0aqd3cU66V&#10;p2TGwfc0/N0xEJTonxaVrb9dX9W4KTmomrrBDYYcIOrt2yyzfHK4SzwCJTsPapwQcNYo48KRZWan&#10;9Uo78TbO6F9/gs0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Apem7AQAATAMAAA4AAAAAAAAAAAAAAAAALgIAAGRycy9l&#10;Mm9Eb2MueG1sUEsBAi0AFAAGAAgAAAAhAHRmcFzbAAAACgEAAA8AAAAAAAAAAAAAAAAAFQQAAGRy&#10;cy9kb3ducmV2LnhtbFBLBQYAAAAABAAEAPMAAAAdBQAAAAA=&#10;" w14:anchorId="73C35BAB">
                <v:textbox inset="2.16pt,1.44pt,0,1.44pt">
                  <w:txbxContent>
                    <w:p w:rsidR="00E31C76" w:rsidP="00E31C76" w:rsidRDefault="00E31C76" w14:paraId="7486C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0608" behindDoc="0" locked="0" layoutInCell="1" allowOverlap="1" wp14:editId="5F9A679E" wp14:anchorId="34313A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2" name="Rectangle 8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04ED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2" style="position:absolute;margin-left:210pt;margin-top:11pt;width:79pt;height:48pt;z-index:259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OokkHroBAABMAwAADgAAAAAAAAAAAAAAAAAuAgAAZHJzL2Uy&#10;b0RvYy54bWxQSwECLQAUAAYACAAAACEAdGZwXNsAAAAKAQAADwAAAAAAAAAAAAAAAAAUBAAAZHJz&#10;L2Rvd25yZXYueG1sUEsFBgAAAAAEAAQA8wAAABwFAAAAAA==&#10;" w14:anchorId="34313A68">
                <v:textbox inset="2.16pt,1.44pt,0,1.44pt">
                  <w:txbxContent>
                    <w:p w:rsidR="00E31C76" w:rsidP="00E31C76" w:rsidRDefault="00E31C76" w14:paraId="2B04ED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1632" behindDoc="0" locked="0" layoutInCell="1" allowOverlap="1" wp14:editId="4F062DA7" wp14:anchorId="41860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3" name="Rectangle 8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61F3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3" style="position:absolute;margin-left:210pt;margin-top:11pt;width:79pt;height:60pt;z-index:259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wsqh4ugEAAEwDAAAOAAAAAAAAAAAAAAAAAC4CAABkcnMvZTJv&#10;RG9jLnhtbFBLAQItABQABgAIAAAAIQBvQUaG2gAAAAoBAAAPAAAAAAAAAAAAAAAAABQEAABkcnMv&#10;ZG93bnJldi54bWxQSwUGAAAAAAQABADzAAAAGwUAAAAA&#10;" w14:anchorId="41860F4F">
                <v:textbox inset="2.16pt,1.44pt,0,1.44pt">
                  <w:txbxContent>
                    <w:p w:rsidR="00E31C76" w:rsidP="00E31C76" w:rsidRDefault="00E31C76" w14:paraId="2461F3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2656" behindDoc="0" locked="0" layoutInCell="1" allowOverlap="1" wp14:editId="46FB2D77" wp14:anchorId="3B1245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4" name="Rectangle 8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822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4" style="position:absolute;margin-left:210pt;margin-top:11pt;width:79pt;height:60pt;z-index:259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TQ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r2mxHOHU/qB&#10;unHfW0XO2cFIqeb5znqNMXVY9hKf4RIldGfykwY3f5EWmYrGp6vGaspEYHKz2rQ1TkLg0e16s0If&#10;u1TvxRFS/qaCI7PDKCCUoiw/PqR8vvp2BetmMOfnZy9P+6mQWW6a5g3rPsgTcsQlzU9otA0jo8Ka&#10;SMmIg2c0/T5wUJTY7x6VbW7XqwY3pQTLtmlxg6EEiHr/Mcu9GALukshAySGC6QcEXDQquHBkhdll&#10;vea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/vTQugEAAEwDAAAOAAAAAAAAAAAAAAAAAC4CAABkcnMvZTJv&#10;RG9jLnhtbFBLAQItABQABgAIAAAAIQBvQUaG2gAAAAoBAAAPAAAAAAAAAAAAAAAAABQEAABkcnMv&#10;ZG93bnJldi54bWxQSwUGAAAAAAQABADzAAAAGwUAAAAA&#10;" w14:anchorId="3B124559">
                <v:textbox inset="2.16pt,1.44pt,0,1.44pt">
                  <w:txbxContent>
                    <w:p w:rsidR="00E31C76" w:rsidP="00E31C76" w:rsidRDefault="00E31C76" w14:paraId="0A2822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editId="41B56B2D" wp14:anchorId="2D0C08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5" name="Rectangle 8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3C62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5" style="position:absolute;margin-left:210pt;margin-top:11pt;width:79pt;height:60pt;z-index:259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A7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s/5MiecOp/QL&#10;deO+t4qcs4ORUs3znfUaY+qw7DE+wCVK6M7kJw1u/iItMhWNT1eN1ZSJwORmtWlrnITAo5v1ZoU+&#10;dqleiiOk/E0FR2aHUUAoRVl+/JHy+erzFaybwZyfn7087adCZrlpVs9Y90GekCMuab5Ho20YGRXW&#10;REpGHDyj6c+Bg6LEfveobHOzXjW4KSVYtk2LGwwlQNT711nuxRBwl0QGSg4RTD8g4KJRwYUjK8wu&#10;6zXvxOu4oH/5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3oAO7sBAABMAwAADgAAAAAAAAAAAAAAAAAuAgAAZHJzL2Uy&#10;b0RvYy54bWxQSwECLQAUAAYACAAAACEAb0FGhtoAAAAKAQAADwAAAAAAAAAAAAAAAAAVBAAAZHJz&#10;L2Rvd25yZXYueG1sUEsFBgAAAAAEAAQA8wAAABwFAAAAAA==&#10;" w14:anchorId="2D0C08AC">
                <v:textbox inset="2.16pt,1.44pt,0,1.44pt">
                  <w:txbxContent>
                    <w:p w:rsidR="00E31C76" w:rsidP="00E31C76" w:rsidRDefault="00E31C76" w14:paraId="0F3C62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4704" behindDoc="0" locked="0" layoutInCell="1" allowOverlap="1" wp14:editId="36EFF593" wp14:anchorId="67DD7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6" name="Rectangle 8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50E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6" style="position:absolute;margin-left:210pt;margin-top:11pt;width:79pt;height:48pt;z-index:259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H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WlFhmcEp/&#10;UDdmBy3IKTuqvhdpvkmvyYcWyx79A5yjgG4iP0sw6Yu0yJw1Pl40FnMkHJPNTVOXOAmOR1+bdYM+&#10;dileiz2E+EM4Q5LTUUAoWVl2+BXi6erLFaxLYE7PJy/OuzmTWTbV6gXrzvVH5IhLGu/RSO2mjnKt&#10;PCUTDr6j4e+egaBE/7SobPVtdVPhpuRgWVc1bjDkAFHv3maZ5aPDXeIRKNl7UMOIgLNGGReOLDM7&#10;r1fa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iUFAe7AQAATAMAAA4AAAAAAAAAAAAAAAAALgIAAGRycy9l&#10;Mm9Eb2MueG1sUEsBAi0AFAAGAAgAAAAhAHRmcFzbAAAACgEAAA8AAAAAAAAAAAAAAAAAFQQAAGRy&#10;cy9kb3ducmV2LnhtbFBLBQYAAAAABAAEAPMAAAAdBQAAAAA=&#10;" w14:anchorId="67DD7C21">
                <v:textbox inset="2.16pt,1.44pt,0,1.44pt">
                  <w:txbxContent>
                    <w:p w:rsidR="00E31C76" w:rsidP="00E31C76" w:rsidRDefault="00E31C76" w14:paraId="0F850E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5728" behindDoc="0" locked="0" layoutInCell="1" allowOverlap="1" wp14:editId="38DABCEC" wp14:anchorId="2EACDE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7" name="Rectangle 8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A6FF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7" style="position:absolute;margin-left:210pt;margin-top:11pt;width:79pt;height:48pt;z-index:259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DsugEAAEw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to213eUeO5wSj9Q&#10;N+4Hq8gpOxop1TLfRa8pph7LnuMTnKOE7kJ+1uCWL9Iic9H4eNFYzZkITHZXXVvjJAQe3XS3HfrY&#10;pXorjpDyFxUcWRxGAaEUZfnhW8qnq69XsG4Bc3p+8fK8mwuZddfcvGLdBXlEjrik+RGNtmFiVFgT&#10;KZlw8IymX3sOihL71aOyzd31VYObUoJ127S4wVACRL17n+VejAF3SWSgZB/BDCMCLhoVXDiywuy8&#10;XstOvI8L+ref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BDg7LoBAABMAwAADgAAAAAAAAAAAAAAAAAuAgAAZHJzL2Uy&#10;b0RvYy54bWxQSwECLQAUAAYACAAAACEAdGZwXNsAAAAKAQAADwAAAAAAAAAAAAAAAAAUBAAAZHJz&#10;L2Rvd25yZXYueG1sUEsFBgAAAAAEAAQA8wAAABwFAAAAAA==&#10;" w14:anchorId="2EACDE59">
                <v:textbox inset="2.16pt,1.44pt,0,1.44pt">
                  <w:txbxContent>
                    <w:p w:rsidR="00E31C76" w:rsidP="00E31C76" w:rsidRDefault="00E31C76" w14:paraId="35A6FF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6752" behindDoc="0" locked="0" layoutInCell="1" allowOverlap="1" wp14:editId="05E7CC45" wp14:anchorId="3A8E73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8" name="Rectangle 8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7C8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8" style="position:absolute;margin-left:210pt;margin-top:11pt;width:79pt;height:48pt;z-index:259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3a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c4uz8tzhlH6g&#10;btwPVpFzdjRSqmW+i15TTD2WPcVHuEQJ3YX8rMEtX6RF5qLx6aqxmjMRmOxuurbGSQg8+thtOvSx&#10;S/VaHCHlLyo4sjiMAkIpyvLjt5TPV1+uYN0C5vz84uV5Pxcy667ZvGDdB3lCjrik+QGNtmFiVFgT&#10;KZlw8IymXwcOihL71aOyzafbmwY3pQTrtmlRFSgBot6/zXIvxoC7JDJQcohghhEBF40KLhxZYXZZ&#10;r2Un3sYF/etP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q9Dd2roBAABMAwAADgAAAAAAAAAAAAAAAAAuAgAAZHJzL2Uy&#10;b0RvYy54bWxQSwECLQAUAAYACAAAACEAdGZwXNsAAAAKAQAADwAAAAAAAAAAAAAAAAAUBAAAZHJz&#10;L2Rvd25yZXYueG1sUEsFBgAAAAAEAAQA8wAAABwFAAAAAA==&#10;" w14:anchorId="3A8E733D">
                <v:textbox inset="2.16pt,1.44pt,0,1.44pt">
                  <w:txbxContent>
                    <w:p w:rsidR="00E31C76" w:rsidP="00E31C76" w:rsidRDefault="00E31C76" w14:paraId="7E7C8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7776" behindDoc="0" locked="0" layoutInCell="1" allowOverlap="1" wp14:editId="58ED5944" wp14:anchorId="289436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9" name="Rectangle 8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26E4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9" style="position:absolute;margin-left:210pt;margin-top:11pt;width:79pt;height:60pt;z-index:259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G8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tK7WDSWWG5zS&#10;T9SN236U5JwddNfJNN+k1+RDi2Uv/hkuUUA3kZ8VmPRFWmTOGp+uGss5EoHJZtXUJU5C4NFm3azQ&#10;xy7FR7GHEL9KZ0hyGAWEkpXlx+8hnq++X8G6BOb8fPLivJ8zmWVTbd6x7l13Qo64pPEJjRrdxKgY&#10;tadkwsEzGl4PHCQl4zeLylab9arCTcnBsq5q3GDIAaLef85yKwaHuyQiUHLwoPsBAWeNMi4cWWZ2&#10;Wa+0E5/jjP7jJ9i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etRvLsBAABMAwAADgAAAAAAAAAAAAAAAAAuAgAAZHJzL2Uy&#10;b0RvYy54bWxQSwECLQAUAAYACAAAACEAb0FGhtoAAAAKAQAADwAAAAAAAAAAAAAAAAAVBAAAZHJz&#10;L2Rvd25yZXYueG1sUEsFBgAAAAAEAAQA8wAAABwFAAAAAA==&#10;" w14:anchorId="28943621">
                <v:textbox inset="2.16pt,1.44pt,0,1.44pt">
                  <w:txbxContent>
                    <w:p w:rsidR="00E31C76" w:rsidP="00E31C76" w:rsidRDefault="00E31C76" w14:paraId="3B26E4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8800" behindDoc="0" locked="0" layoutInCell="1" allowOverlap="1" wp14:editId="55C0BE7D" wp14:anchorId="248678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50" name="Rectangle 8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A44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0" style="position:absolute;margin-left:210pt;margin-top:11pt;width:79pt;height:60pt;z-index:259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Cj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5isK5LnDKf1E&#10;3bjvrSKn7GCkVPN8Z73GmDose45PcI4SujP5SYObv0iLTEXj40VjNWUiMLlerdsaHxJ4dHO1XqGP&#10;Xar34ggp36vgyOwwCgilKMsP31M+XX27gnUzmNPzs5en3VTILNdN+4Z1F+QROeKS5kc02oaRUWFN&#10;pGTEwTOafu85KErsg0dlm5urVYObUoJl27S4wVACRL37mOVeDAF3SWSgZB/B9AMCLhoVXDiywuy8&#10;XvN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u0TCjugEAAEwDAAAOAAAAAAAAAAAAAAAAAC4CAABkcnMvZTJv&#10;RG9jLnhtbFBLAQItABQABgAIAAAAIQBvQUaG2gAAAAoBAAAPAAAAAAAAAAAAAAAAABQEAABkcnMv&#10;ZG93bnJldi54bWxQSwUGAAAAAAQABADzAAAAGwUAAAAA&#10;" w14:anchorId="24867845">
                <v:textbox inset="2.16pt,1.44pt,0,1.44pt">
                  <w:txbxContent>
                    <w:p w:rsidR="00E31C76" w:rsidP="00E31C76" w:rsidRDefault="00E31C76" w14:paraId="525A44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editId="0B62143B" wp14:anchorId="5E58AFE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1" name="Rectangle 8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551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1" style="position:absolute;margin-left:104pt;margin-top:-1pt;width:79pt;height:48pt;z-index:259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zF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XV706KP&#10;XYrXYg8h/hDOkOT0FBBKVpbtf4V4vPpyBesSmOPzyYvLdslkqrZuX7Bu3XBAjrik8R6N1G7uKdfK&#10;UzLj4Hsa/u4YCEr0T4vK1t++XtW4KTmomrrBDYYcIOrt2yyzfHK4SzwCJTsPapwQcNYo48KRZWan&#10;9Uo78TbO6F9/gs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Oq8xbsBAABMAwAADgAAAAAAAAAAAAAAAAAuAgAAZHJz&#10;L2Uyb0RvYy54bWxQSwECLQAUAAYACAAAACEAe5uvld0AAAAJAQAADwAAAAAAAAAAAAAAAAAVBAAA&#10;ZHJzL2Rvd25yZXYueG1sUEsFBgAAAAAEAAQA8wAAAB8FAAAAAA==&#10;" w14:anchorId="5E58AFEE">
                <v:textbox inset="2.16pt,1.44pt,0,1.44pt">
                  <w:txbxContent>
                    <w:p w:rsidR="00E31C76" w:rsidP="00E31C76" w:rsidRDefault="00E31C76" w14:paraId="130551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 wp14:editId="6B38BBD0" wp14:anchorId="4CAEDB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2" name="Rectangle 8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CF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2" style="position:absolute;margin-left:104pt;margin-top:-1pt;width:79pt;height:48pt;z-index:259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VhuwEAAEwDAAAOAAAAZHJzL2Uyb0RvYy54bWysU8tu2zAQvBfoPxC815LlJpU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5qahxHGLXfqB&#10;vnE3TIqcq6ORUuX+Zr/mEHu89hQe4ZJFXGbxiwabvyiLLMXj09VjtSQisNhturbGTgjcuuluO1wj&#10;SvV8OUBMX5S3JC8YBaRSnOXHbzGdj/49gvcymfPzeZWW/VLErLtNwc3FvZcn1IhDmh4w6MnPjIrJ&#10;BEpmbDyj8feBg6Jk+urQ2ebTxw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XClYbsBAABMAwAADgAAAAAAAAAAAAAAAAAuAgAAZHJz&#10;L2Uyb0RvYy54bWxQSwECLQAUAAYACAAAACEAe5uvld0AAAAJAQAADwAAAAAAAAAAAAAAAAAVBAAA&#10;ZHJzL2Rvd25yZXYueG1sUEsFBgAAAAAEAAQA8wAAAB8FAAAAAA==&#10;" w14:anchorId="4CAEDBF2">
                <v:textbox inset="2.16pt,1.44pt,0,1.44pt">
                  <w:txbxContent>
                    <w:p w:rsidR="00E31C76" w:rsidP="00E31C76" w:rsidRDefault="00E31C76" w14:paraId="0F8CF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 wp14:editId="1B26D183" wp14:anchorId="7A89FF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3" name="Rectangle 8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26F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3" style="position:absolute;margin-left:104pt;margin-top:-1pt;width:79pt;height:48pt;z-index:259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9FGKugEAAEwDAAAOAAAAAAAAAAAAAAAAAC4CAABkcnMv&#10;ZTJvRG9jLnhtbFBLAQItABQABgAIAAAAIQB7m6+V3QAAAAkBAAAPAAAAAAAAAAAAAAAAABQEAABk&#10;cnMvZG93bnJldi54bWxQSwUGAAAAAAQABADzAAAAHgUAAAAA&#10;" w14:anchorId="7A89FFCA">
                <v:textbox inset="2.16pt,1.44pt,0,1.44pt">
                  <w:txbxContent>
                    <w:p w:rsidR="00E31C76" w:rsidP="00E31C76" w:rsidRDefault="00E31C76" w14:paraId="4026F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 wp14:editId="2A4D6232" wp14:anchorId="3B403C1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4" name="Rectangle 8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D97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4" style="position:absolute;margin-left:104pt;margin-top:-1pt;width:79pt;height:48pt;z-index:259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0iug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jb3FxT4rnDKf1E&#10;3bgfrCKn7GikVMt8F72mmHose4qPcI4Sugv5WYNbvkiLzEXj40VjNWciMNlddW2NkxB4dNPdduhj&#10;l+q1OELKX1VwZHEYBYRSlOWH7ymfrr5cwboFzOn5xcvzbi5k1t1V84J1F+QROeKS5gc02oaJUWFN&#10;pGTCwTOafu85KErsN4/KNp+vsZbkEqzbpsUNhhIg6t3bLPdiDLhLIgMl+whmGBFw0ajgwpEVZuf1&#10;WnbibVzQv/4E2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KuA0iugEAAEwDAAAOAAAAAAAAAAAAAAAAAC4CAABkcnMv&#10;ZTJvRG9jLnhtbFBLAQItABQABgAIAAAAIQB7m6+V3QAAAAkBAAAPAAAAAAAAAAAAAAAAABQEAABk&#10;cnMvZG93bnJldi54bWxQSwUGAAAAAAQABADzAAAAHgUAAAAA&#10;" w14:anchorId="3B403C12">
                <v:textbox inset="2.16pt,1.44pt,0,1.44pt">
                  <w:txbxContent>
                    <w:p w:rsidR="00E31C76" w:rsidP="00E31C76" w:rsidRDefault="00E31C76" w14:paraId="00D97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 wp14:editId="6A35BDB5" wp14:anchorId="75BCE1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5" name="Rectangle 8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DB9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5" style="position:absolute;margin-left:104pt;margin-top:-1pt;width:79pt;height:48pt;z-index:259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jz5ybsBAABMAwAADgAAAAAAAAAAAAAAAAAuAgAAZHJz&#10;L2Uyb0RvYy54bWxQSwECLQAUAAYACAAAACEAe5uvld0AAAAJAQAADwAAAAAAAAAAAAAAAAAVBAAA&#10;ZHJzL2Rvd25yZXYueG1sUEsFBgAAAAAEAAQA8wAAAB8FAAAAAA==&#10;" w14:anchorId="75BCE1F7">
                <v:textbox inset="2.16pt,1.44pt,0,1.44pt">
                  <w:txbxContent>
                    <w:p w:rsidR="00E31C76" w:rsidP="00E31C76" w:rsidRDefault="00E31C76" w14:paraId="68DB9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 wp14:editId="00F6B23B" wp14:anchorId="2ABBC80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6" name="Rectangle 8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775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6" style="position:absolute;margin-left:104pt;margin-top:-1pt;width:79pt;height:48pt;z-index:259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V4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q7XlDhucUq/&#10;UDfuukGRU7Y3Uqp5vrNeY4gtlj2HJzhHEd2Z/KTBzl+kRaas8fGisZoSEZhsVk1d4iQEHl036wZ9&#10;7FK8FQeI6afylswOo4BQsrL8cB/T6errFaybwZyen7007aZMZtmsrl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dtlXi8AQAATAMAAA4AAAAAAAAAAAAAAAAALgIAAGRy&#10;cy9lMm9Eb2MueG1sUEsBAi0AFAAGAAgAAAAhAHubr5XdAAAACQEAAA8AAAAAAAAAAAAAAAAAFgQA&#10;AGRycy9kb3ducmV2LnhtbFBLBQYAAAAABAAEAPMAAAAgBQAAAAA=&#10;" w14:anchorId="2ABBC80F">
                <v:textbox inset="2.16pt,1.44pt,0,1.44pt">
                  <w:txbxContent>
                    <w:p w:rsidR="00E31C76" w:rsidP="00E31C76" w:rsidRDefault="00E31C76" w14:paraId="3C775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 wp14:editId="5732CDF4" wp14:anchorId="13203F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7" name="Rectangle 8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26D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7" style="position:absolute;margin-left:104pt;margin-top:-1pt;width:79pt;height:48pt;z-index:259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+lhk7sBAABMAwAADgAAAAAAAAAAAAAAAAAuAgAAZHJz&#10;L2Uyb0RvYy54bWxQSwECLQAUAAYACAAAACEAe5uvld0AAAAJAQAADwAAAAAAAAAAAAAAAAAVBAAA&#10;ZHJzL2Rvd25yZXYueG1sUEsFBgAAAAAEAAQA8wAAAB8FAAAAAA==&#10;" w14:anchorId="13203F8D">
                <v:textbox inset="2.16pt,1.44pt,0,1.44pt">
                  <w:txbxContent>
                    <w:p w:rsidR="00E31C76" w:rsidP="00E31C76" w:rsidRDefault="00E31C76" w14:paraId="4526D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 wp14:editId="3D3D0521" wp14:anchorId="5313E4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8" name="Rectangle 8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C35C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8" style="position:absolute;margin-left:104pt;margin-top:-1pt;width:79pt;height:48pt;z-index:259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yluwEAAEw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urrCWVlmcEp/&#10;UDdmBy3IKTuqvhdpvkmvyYcWyx79A5yjgG4iP0sw6Yu0yJw1Pl40FnMkHJPNqqlLnATHo6tm3aCP&#10;XYrXYg8h/hLOkOR0FBBKVpYdbkM8XX25gnUJzOn55MV5N2cyy2a1fsG6c/0ROeKSxns0Urupo1wr&#10;T8mEg+9o+LtnICjRvy0qW/34vqpwU3KwrKsaVYEcIOrd2yyzfHS4SzwCJXsPahgRcNYo48KRZWbn&#10;9Uo78TbO6F9/gu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ClcpbsBAABMAwAADgAAAAAAAAAAAAAAAAAuAgAAZHJz&#10;L2Uyb0RvYy54bWxQSwECLQAUAAYACAAAACEAe5uvld0AAAAJAQAADwAAAAAAAAAAAAAAAAAVBAAA&#10;ZHJzL2Rvd25yZXYueG1sUEsFBgAAAAAEAAQA8wAAAB8FAAAAAA==&#10;" w14:anchorId="5313E4CA">
                <v:textbox inset="2.16pt,1.44pt,0,1.44pt">
                  <w:txbxContent>
                    <w:p w:rsidR="00E31C76" w:rsidP="00E31C76" w:rsidRDefault="00E31C76" w14:paraId="64C35C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 wp14:editId="7284757E" wp14:anchorId="68FAA4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9" name="Rectangle 8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A35B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9" style="position:absolute;margin-left:104pt;margin-top:-1pt;width:79pt;height:48pt;z-index:259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hOuw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U1HiecOp/Qd&#10;deN+sIqcs6ORUi3zXfSaYuqx7Dk+wSVK6C7kZw1u+SItMheNT1eN1ZyJwGS36doaJyHw6Ka77dDH&#10;LtVrcYSUP6vgyOIwCgilKMuPX1M+X325gnULmPPzi5fn/VzIrLvN3QvWfZAn5IhLmh/RaBsmRoU1&#10;kZIJB89o+nXgoCixXzwq29x93D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K2oTrsBAABMAwAADgAAAAAAAAAAAAAAAAAuAgAAZHJz&#10;L2Uyb0RvYy54bWxQSwECLQAUAAYACAAAACEAe5uvld0AAAAJAQAADwAAAAAAAAAAAAAAAAAVBAAA&#10;ZHJzL2Rvd25yZXYueG1sUEsFBgAAAAAEAAQA8wAAAB8FAAAAAA==&#10;" w14:anchorId="68FAA478">
                <v:textbox inset="2.16pt,1.44pt,0,1.44pt">
                  <w:txbxContent>
                    <w:p w:rsidR="00E31C76" w:rsidP="00E31C76" w:rsidRDefault="00E31C76" w14:paraId="40A35B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editId="30BBE080" wp14:anchorId="5E9C642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0" name="Rectangle 8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C0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0" style="position:absolute;margin-left:104pt;margin-top:-1pt;width:79pt;height:48pt;z-index:259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lL9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2aJAnjuc0nfU&#10;jfvBKnLJjkZKtcx30WuKqceyp/gI1yihu5CfNbjli7TIXDQ+3zRWcyYCk92ma2t8SODRh27boY9d&#10;qpfiCCl/VsGRxWEUEEpRlp++pny5+nwF6xYwl+cXL8+HuZBZd5v2GeshyDNyxCXND2i0DROjwppI&#10;yYSDZzT9OnJQlNgvHpVtPr7fNLgpJVi3TYsbDCVA1IfXWe7FGHCXRAZKjhHMMCLgolHBhSMrzK7r&#10;tezE67igf/kJ9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09lL9ugEAAEwDAAAOAAAAAAAAAAAAAAAAAC4CAABkcnMv&#10;ZTJvRG9jLnhtbFBLAQItABQABgAIAAAAIQB7m6+V3QAAAAkBAAAPAAAAAAAAAAAAAAAAABQEAABk&#10;cnMvZG93bnJldi54bWxQSwUGAAAAAAQABADzAAAAHgUAAAAA&#10;" w14:anchorId="5E9C642C">
                <v:textbox inset="2.16pt,1.44pt,0,1.44pt">
                  <w:txbxContent>
                    <w:p w:rsidR="00E31C76" w:rsidP="00E31C76" w:rsidRDefault="00E31C76" w14:paraId="0A2C0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5680" behindDoc="0" locked="0" layoutInCell="1" allowOverlap="1" wp14:editId="4BA7E79E" wp14:anchorId="32A053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1" name="Rectangle 8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8EC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1" style="position:absolute;margin-left:104pt;margin-top:-1pt;width:79pt;height:48pt;z-index:259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YW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3adUOJ5w6n9BN1&#10;436wipyzo5FSLfNd9Jpi6rHsMT7AJUroLuRnDW75Ii0yF41PV43VnInA5OZm09U4CYFHnzbrDfrY&#10;pXopjpDyVxUcWRxGAaEUZfnxe8rnq89XsG4Bc35+8fK8nwuZBp95xroP8oQccUnzPRptw8SosCZS&#10;MuHgGU2/DxwUJfabR2Xbzx9vWtyUEjRd2+EGQwkQ9f51lnsxBtwlkYGSQwQzjAi4aFRw4cgKs8t6&#10;LTvxOi7oX36C3R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4cqYWugEAAEwDAAAOAAAAAAAAAAAAAAAAAC4CAABkcnMv&#10;ZTJvRG9jLnhtbFBLAQItABQABgAIAAAAIQB7m6+V3QAAAAkBAAAPAAAAAAAAAAAAAAAAABQEAABk&#10;cnMvZG93bnJldi54bWxQSwUGAAAAAAQABADzAAAAHgUAAAAA&#10;" w14:anchorId="32A05349">
                <v:textbox inset="2.16pt,1.44pt,0,1.44pt">
                  <w:txbxContent>
                    <w:p w:rsidR="00E31C76" w:rsidP="00E31C76" w:rsidRDefault="00E31C76" w14:paraId="638EC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editId="19C43453" wp14:anchorId="036D78E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2" name="Rectangle 8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4FAB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2" style="position:absolute;margin-left:104pt;margin-top:-1pt;width:79pt;height:48pt;z-index:259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GuwEAAEwDAAAOAAAAZHJzL2Uyb0RvYy54bWysU8tu2zAQvBfoPxC815KV1JU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Nts2kocdxil36g&#10;b9wNkyLn6mikVLm/2a85xB6vPYVHuGQRl1n8osHmL8oiS/H4dPVYLYkILHY3XVtjJwRufew2Ha4R&#10;pXq+HCCmL8pbkheMAlIpzvLjt5jOR/8ewXuZzPn5vErLfili1t1twc3FvZcn1IhDmh4w6MnPjIrJ&#10;BEpmbDyj8feBg6Jk+urQ2ebT7Q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l0WRrsBAABMAwAADgAAAAAAAAAAAAAAAAAuAgAAZHJz&#10;L2Uyb0RvYy54bWxQSwECLQAUAAYACAAAACEAe5uvld0AAAAJAQAADwAAAAAAAAAAAAAAAAAVBAAA&#10;ZHJzL2Rvd25yZXYueG1sUEsFBgAAAAAEAAQA8wAAAB8FAAAAAA==&#10;" w14:anchorId="036D78E9">
                <v:textbox inset="2.16pt,1.44pt,0,1.44pt">
                  <w:txbxContent>
                    <w:p w:rsidR="00E31C76" w:rsidP="00E31C76" w:rsidRDefault="00E31C76" w14:paraId="0A4FAB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7728" behindDoc="0" locked="0" layoutInCell="1" allowOverlap="1" wp14:editId="125F00D7" wp14:anchorId="171818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3" name="Rectangle 8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93E10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3" style="position:absolute;margin-left:104pt;margin-top:-1pt;width:79pt;height:48pt;z-index:259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KtugEAAEwDAAAOAAAAZHJzL2Uyb0RvYy54bWysU9uO0zAQfUfiHyy/06TpUpK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22W4o8dzhlL6h&#10;btwPVpFLdjRSqmW+i15TTD2WPccnuEYJ3YX8rMEtX6RF5qLx+aaxmjMRmOw2XVvjJAQeve+2HfrY&#10;pXopjpDyJxUcWRxGAaEUZfnpS8qXq7+vYN0C5vL84uX5MBcy6+7uhvUQ5Bk54pLmRzTaholRYU2k&#10;ZMLBM5p+HjkoSuxnj8o2H+42DW5KCdZt0+IGQwkQ9eF1lnsxBtwlkYGSYwQzjAi4vFtw4cgKs+t6&#10;LTvxOi7oX36C/S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2eKtugEAAEwDAAAOAAAAAAAAAAAAAAAAAC4CAABkcnMv&#10;ZTJvRG9jLnhtbFBLAQItABQABgAIAAAAIQB7m6+V3QAAAAkBAAAPAAAAAAAAAAAAAAAAABQEAABk&#10;cnMvZG93bnJldi54bWxQSwUGAAAAAAQABADzAAAAHgUAAAAA&#10;" w14:anchorId="1718180A">
                <v:textbox inset="2.16pt,1.44pt,0,1.44pt">
                  <w:txbxContent>
                    <w:p w:rsidR="00E31C76" w:rsidP="00E31C76" w:rsidRDefault="00E31C76" w14:paraId="193E10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8752" behindDoc="0" locked="0" layoutInCell="1" allowOverlap="1" wp14:editId="3796C627" wp14:anchorId="61AFFD5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4" name="Rectangle 8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8FE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4" style="position:absolute;margin-left:104pt;margin-top:-1pt;width:79pt;height:48pt;z-index:259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1XlFhmcEp/&#10;UDdmBy3IKTuqvhdpvkmvyYcWyx79A5yjgG4iP0sw6Yu0yJw1Pl40FnMkHJPNTVOXOAmOR1+bdYM+&#10;dileiz2E+EM4Q5LTUUAoWVl2+BXi6erLFaxLYE7PJy/OuzmTWTar6gXrzvVH5IhLGu/RSO2mjnKt&#10;PCUTDr6j4e+egaBE/7SobPVtdVPhpuRgWVc1bjDkAFHv3maZ5aPDXeIRKNl7UMOIgLNGGReOLDM7&#10;r1faibdxRv/6E2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ZW+BbsBAABMAwAADgAAAAAAAAAAAAAAAAAuAgAAZHJz&#10;L2Uyb0RvYy54bWxQSwECLQAUAAYACAAAACEAe5uvld0AAAAJAQAADwAAAAAAAAAAAAAAAAAVBAAA&#10;ZHJzL2Rvd25yZXYueG1sUEsFBgAAAAAEAAQA8wAAAB8FAAAAAA==&#10;" w14:anchorId="61AFFD56">
                <v:textbox inset="2.16pt,1.44pt,0,1.44pt">
                  <w:txbxContent>
                    <w:p w:rsidR="00E31C76" w:rsidP="00E31C76" w:rsidRDefault="00E31C76" w14:paraId="268FE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59776" behindDoc="0" locked="0" layoutInCell="1" allowOverlap="1" wp14:editId="641E7D90" wp14:anchorId="2E3C8D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5" name="Rectangle 8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7230C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5" style="position:absolute;margin-left:104pt;margin-top:-1pt;width:79pt;height:48pt;z-index:259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ru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tbXlDhucUq/&#10;UDfuukGRU7Y3Uqp5vrNeY4gtlj2HJzhHEd2Z/KTBzl+kRaas8fGisZoSEZhsVk1d4iQEHl036wZ9&#10;7FK8FQeI6afylswOo4BQsrL8cB/T6errFaybwZyen7007aZMZtlcrV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0RSu68AQAATAMAAA4AAAAAAAAAAAAAAAAALgIAAGRy&#10;cy9lMm9Eb2MueG1sUEsBAi0AFAAGAAgAAAAhAHubr5XdAAAACQEAAA8AAAAAAAAAAAAAAAAAFgQA&#10;AGRycy9kb3ducmV2LnhtbFBLBQYAAAAABAAEAPMAAAAgBQAAAAA=&#10;" w14:anchorId="2E3C8DF3">
                <v:textbox inset="2.16pt,1.44pt,0,1.44pt">
                  <w:txbxContent>
                    <w:p w:rsidR="00E31C76" w:rsidP="00E31C76" w:rsidRDefault="00E31C76" w14:paraId="17230C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0800" behindDoc="0" locked="0" layoutInCell="1" allowOverlap="1" wp14:editId="792C6AC5" wp14:anchorId="00C3F8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6" name="Rectangle 8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67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6" style="position:absolute;margin-left:104pt;margin-top:-1pt;width:79pt;height:48pt;z-index:259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Z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XlFhmcEp/&#10;UDdmBy3IKTuqvhdpvkmvyYcWyx79A5yjgG4iP0sw6Yu0yJw1Pl40FnMkHJPNTVOXOAmOR1+bdYM+&#10;dileiz2E+EM4Q5LTUUAoWVl2+BXi6erLFaxLYE7PJy/OuzmTWTar1QvWneuPyBGXNN6jkdpNHeVa&#10;eUomHHxHw989A0GJ/mlR2erb6q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EAmX7sBAABMAwAADgAAAAAAAAAAAAAAAAAuAgAAZHJz&#10;L2Uyb0RvYy54bWxQSwECLQAUAAYACAAAACEAe5uvld0AAAAJAQAADwAAAAAAAAAAAAAAAAAVBAAA&#10;ZHJzL2Rvd25yZXYueG1sUEsFBgAAAAAEAAQA8wAAAB8FAAAAAA==&#10;" w14:anchorId="00C3F8CC">
                <v:textbox inset="2.16pt,1.44pt,0,1.44pt">
                  <w:txbxContent>
                    <w:p w:rsidR="00E31C76" w:rsidP="00E31C76" w:rsidRDefault="00E31C76" w14:paraId="12B67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1824" behindDoc="0" locked="0" layoutInCell="1" allowOverlap="1" wp14:editId="4C149DF1" wp14:anchorId="3808FE6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7" name="Rectangle 8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8FEB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7" style="position:absolute;margin-left:104pt;margin-top:-1pt;width:79pt;height:48pt;z-index:259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K0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dbW6pcQyg1P6&#10;hboxO2hBjtlR9b1I8016TT60WPbin+EUBXQT+VmCSV+kReas8eGssZgj4Zhsrpq6xElwPLppVg36&#10;2KX4LPYQ4nfhDElORwGhZGXZ/meIx6sfV7AugTk+n7w4b+dMZtlc33xg3br+gBxxSeMTGqnd1FGu&#10;ladkwsF3NLztGAhK9A+Lyla311cVbkoOlnVV4wZDDhD19muWWT463CUegZKdBzWMCDhrlHHhyDKz&#10;03qlnfgaZ/SfP8HmH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MTStLsBAABMAwAADgAAAAAAAAAAAAAAAAAuAgAAZHJz&#10;L2Uyb0RvYy54bWxQSwECLQAUAAYACAAAACEAe5uvld0AAAAJAQAADwAAAAAAAAAAAAAAAAAVBAAA&#10;ZHJzL2Rvd25yZXYueG1sUEsFBgAAAAAEAAQA8wAAAB8FAAAAAA==&#10;" w14:anchorId="3808FE68">
                <v:textbox inset="2.16pt,1.44pt,0,1.44pt">
                  <w:txbxContent>
                    <w:p w:rsidR="00E31C76" w:rsidP="00E31C76" w:rsidRDefault="00E31C76" w14:paraId="48FEB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2848" behindDoc="0" locked="0" layoutInCell="1" allowOverlap="1" wp14:editId="59E3D443" wp14:anchorId="4DFC0F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8" name="Rectangle 8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495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8" style="position:absolute;margin-left:104pt;margin-top:-1pt;width:79pt;height:48pt;z-index:259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+C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s8FZee5wSj9Q&#10;N+4Hq8g5Oxop1TLfRa8pph7LnuIjXKKE7kJ+1uCWL9Iic9H4dNVYzZkITHY3XVvjJAQefew2HfrY&#10;pXotjpDyFxUcWRxGAaEUZfnxW8rnqy9XsG4Bc35+8fK8nwuZdXe7ecG6D/KEHHFJ8wMabcPEqLAm&#10;UjLh4BlNvw4cFCX2q0dlm0+3Nw1uSgnWbdOiKlACRL1/m+VejAF3SWSg5BDBDCMCLhoVXDiywuyy&#10;Xst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vBO+CugEAAEwDAAAOAAAAAAAAAAAAAAAAAC4CAABkcnMv&#10;ZTJvRG9jLnhtbFBLAQItABQABgAIAAAAIQB7m6+V3QAAAAkBAAAPAAAAAAAAAAAAAAAAABQEAABk&#10;cnMvZG93bnJldi54bWxQSwUGAAAAAAQABADzAAAAHgUAAAAA&#10;" w14:anchorId="4DFC0F4D">
                <v:textbox inset="2.16pt,1.44pt,0,1.44pt">
                  <w:txbxContent>
                    <w:p w:rsidR="00E31C76" w:rsidP="00E31C76" w:rsidRDefault="00E31C76" w14:paraId="22495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editId="4F25B5E7" wp14:anchorId="1452FFA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9" name="Rectangle 8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2F0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9" style="position:absolute;margin-left:104pt;margin-top:-1pt;width:79pt;height:48pt;z-index:259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tp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bbPpKHHc4pS+&#10;o27cDZMi5+xopFR5vlmvOcQey57DE1yiiG4mv2iw+Yu0yFI0Pl01VksiApPdTdfWOAmBRx+7TYc+&#10;dqleiwPE9Fl5S7LDKCCUoiw/fo3pfPXlCtZlMOfns5eW/VLIrLvbuxesey9PyBGXND2i0ZOfGRWT&#10;CZTMOHhG468DB0XJ9MWhss3d7U2Dm1KCddu0uMFQAkS9f5vlTowed0kkoOQQwAwjAi4aFVw4ssLs&#10;sl55J97GBf3rT7D7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4AbabsBAABMAwAADgAAAAAAAAAAAAAAAAAuAgAAZHJz&#10;L2Uyb0RvYy54bWxQSwECLQAUAAYACAAAACEAe5uvld0AAAAJAQAADwAAAAAAAAAAAAAAAAAVBAAA&#10;ZHJzL2Rvd25yZXYueG1sUEsFBgAAAAAEAAQA8wAAAB8FAAAAAA==&#10;" w14:anchorId="1452FFA2">
                <v:textbox inset="2.16pt,1.44pt,0,1.44pt">
                  <w:txbxContent>
                    <w:p w:rsidR="00E31C76" w:rsidP="00E31C76" w:rsidRDefault="00E31C76" w14:paraId="352F0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4896" behindDoc="0" locked="0" layoutInCell="1" allowOverlap="1" wp14:editId="0F67C3F8" wp14:anchorId="74C046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0" name="Rectangle 8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B7B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0" style="position:absolute;margin-left:104pt;margin-top:-1pt;width:79pt;height:48pt;z-index:259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2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c4sCee5wSj9R&#10;N+4Hq8gpOxop1TLfRa8pph7LnuIjnKOE7kJ+1uCWL9Iic9H4eNFYzZkITHZXXVvjQwKPPnc3HfrY&#10;pXotjpDyVxUcWRxGAaEUZfnhe8qnqy9XsG4Bc3p+8fK8mwuZdXfd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sunp2ugEAAEwDAAAOAAAAAAAAAAAAAAAAAC4CAABkcnMv&#10;ZTJvRG9jLnhtbFBLAQItABQABgAIAAAAIQB7m6+V3QAAAAkBAAAPAAAAAAAAAAAAAAAAABQEAABk&#10;cnMvZG93bnJldi54bWxQSwUGAAAAAAQABADzAAAAHgUAAAAA&#10;" w14:anchorId="74C046C4">
                <v:textbox inset="2.16pt,1.44pt,0,1.44pt">
                  <w:txbxContent>
                    <w:p w:rsidR="00E31C76" w:rsidP="00E31C76" w:rsidRDefault="00E31C76" w14:paraId="15B7B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5920" behindDoc="0" locked="0" layoutInCell="1" allowOverlap="1" wp14:editId="12ED5D2E" wp14:anchorId="1AD5B0D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1" name="Rectangle 8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BCFD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1" style="position:absolute;margin-left:104pt;margin-top:-1pt;width:79pt;height:48pt;z-index:259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6d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U99WlFhmcEq/&#10;UTdmRy3IMTupYRBpvkmv2YcOy578I5yigG4iv0gw6Yu0yJI1Ppw1FkskHJPtVduUOAmOR1/bmxZ9&#10;7FK8FXsI8btwhiSnp4BQsrJs/zPE49XXK1iXwByfT15ctksmU7XX7SvWrRsOyBGXND6gkdrNPeVa&#10;eUpmHHxPw8uOgaBE/7CobH17fVXjpuSgauoGNxhygKi377PM8snhLvEIlOw8qHFCwFmjjAtHlpmd&#10;1ivtxPs4o3/7CT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4D6OnbsBAABMAwAADgAAAAAAAAAAAAAAAAAuAgAAZHJz&#10;L2Uyb0RvYy54bWxQSwECLQAUAAYACAAAACEAe5uvld0AAAAJAQAADwAAAAAAAAAAAAAAAAAVBAAA&#10;ZHJzL2Rvd25yZXYueG1sUEsFBgAAAAAEAAQA8wAAAB8FAAAAAA==&#10;" w14:anchorId="1AD5B0D3">
                <v:textbox inset="2.16pt,1.44pt,0,1.44pt">
                  <w:txbxContent>
                    <w:p w:rsidR="00E31C76" w:rsidP="00E31C76" w:rsidRDefault="00E31C76" w14:paraId="20BCFD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 wp14:editId="58DA2850" wp14:anchorId="371C6EF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2" name="Rectangle 8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6912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2" style="position:absolute;margin-left:104pt;margin-top:-1pt;width:79pt;height:48pt;z-index:259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aSXObsBAABMAwAADgAAAAAAAAAAAAAAAAAuAgAAZHJz&#10;L2Uyb0RvYy54bWxQSwECLQAUAAYACAAAACEAe5uvld0AAAAJAQAADwAAAAAAAAAAAAAAAAAVBAAA&#10;ZHJzL2Rvd25yZXYueG1sUEsFBgAAAAAEAAQA8wAAAB8FAAAAAA==&#10;" w14:anchorId="371C6EF9">
                <v:textbox inset="2.16pt,1.44pt,0,1.44pt">
                  <w:txbxContent>
                    <w:p w:rsidR="00E31C76" w:rsidP="00E31C76" w:rsidRDefault="00E31C76" w14:paraId="646912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7968" behindDoc="0" locked="0" layoutInCell="1" allowOverlap="1" wp14:editId="4F1246D9" wp14:anchorId="4449677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3" name="Rectangle 8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431B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3" style="position:absolute;margin-left:104pt;margin-top:-1pt;width:79pt;height:48pt;z-index:259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PSug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d2GEs8dTuk7&#10;6sb9YBU5Z0cjpVrmu+g1xdRj2XN8gkuU0F3Izxrc8kVaZC4an64aqzkTgclu07U1TkLg0U1326GP&#10;XarX4ggpf1bBkcVhFBBKUZYfv6Z8vvpyBesWMOfnFy/P+7mQWXc3V6z7IE/IEZc0P6LRNkyMCmsi&#10;JRMOntH068BBUWK/eFS2ufu4aXBTSrBumxY3GEqAqPdvs9yLMeAuiQyUHCKYYUTA5d2CC0dWmF3W&#10;a9mJt3FB//oT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NIGPSugEAAEwDAAAOAAAAAAAAAAAAAAAAAC4CAABkcnMv&#10;ZTJvRG9jLnhtbFBLAQItABQABgAIAAAAIQB7m6+V3QAAAAkBAAAPAAAAAAAAAAAAAAAAABQEAABk&#10;cnMvZG93bnJldi54bWxQSwUGAAAAAAQABADzAAAAHgUAAAAA&#10;" w14:anchorId="44496772">
                <v:textbox inset="2.16pt,1.44pt,0,1.44pt">
                  <w:txbxContent>
                    <w:p w:rsidR="00E31C76" w:rsidP="00E31C76" w:rsidRDefault="00E31C76" w14:paraId="35431B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668992" behindDoc="0" locked="0" layoutInCell="1" allowOverlap="1" wp14:editId="0221453B" wp14:anchorId="0B34C2C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4" name="Rectangle 8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70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4" style="position:absolute;margin-left:104pt;margin-top:-1pt;width:79pt;height:48pt;z-index:259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96ugEAAEwDAAAOAAAAZHJzL2Uyb0RvYy54bWysU9tu2zAMfR+wfxD0vthx1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+fKZEs8dTukX&#10;6sb9YBU5ZUcjpVrmu+g1xdRj2WN8gHOU0F3Izxrc8kVaZC4aHy8aqzkTgcnuqmtrnITAo+vupkMf&#10;u1QvxRFS/qaCI4vDKCCUoiw//Ej5dPX5CtYtYE7PL16ed3Mhs+6um2esuyCPyBGXNN+j0TZMjApr&#10;IiUTDp7R9GfPQVFiv3tUFmW4anBTSrBumxY3GEqAqHevs9yLMeAuiQyU7COYYUTARaOCC0dWmJ3X&#10;a9mJ13FB//IT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ObD96ugEAAEwDAAAOAAAAAAAAAAAAAAAAAC4CAABkcnMv&#10;ZTJvRG9jLnhtbFBLAQItABQABgAIAAAAIQB7m6+V3QAAAAkBAAAPAAAAAAAAAAAAAAAAABQEAABk&#10;cnMvZG93bnJldi54bWxQSwUGAAAAAAQABADzAAAAHgUAAAAA&#10;" w14:anchorId="0B34C2C9">
                <v:textbox inset="2.16pt,1.44pt,0,1.44pt">
                  <w:txbxContent>
                    <w:p w:rsidR="00E31C76" w:rsidP="00E31C76" w:rsidRDefault="00E31C76" w14:paraId="16470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89824" behindDoc="0" locked="0" layoutInCell="1" allowOverlap="1" wp14:editId="5C864032" wp14:anchorId="5169A2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5" name="Rectangle 8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E03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5" style="position:absolute;margin-left:104pt;margin-top:11pt;width:77pt;height:162pt;z-index:259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+0vA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Y37fqWEsctduk7&#10;+sbdMClyro5GSpX7m/2aQ+zx2nN4gksWcZnFLxps/qIsshSPT1eP1ZKIwOJd03U1dkLgVlt33RoT&#10;hKlebweI6bPyluQFo4BcirX8+DWm89GXI3gvszm/n1dp2S9FTXN3e/NCdu/lCUXilKZHDHryM6Ni&#10;MoGSGTvPaPx14KAomb44tLZddzctjkpJmk27wRGGkiDt/dsqd2L0OEwiASWHAGYYkXAxqfDCnhVl&#10;l/nKQ/E2L+xf/4Ldb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6UP+0vAEAAE0DAAAOAAAAAAAAAAAAAAAAAC4CAABkcnMv&#10;ZTJvRG9jLnhtbFBLAQItABQABgAIAAAAIQCqKeCD2wAAAAoBAAAPAAAAAAAAAAAAAAAAABYEAABk&#10;cnMvZG93bnJldi54bWxQSwUGAAAAAAQABADzAAAAHgUAAAAA&#10;" w14:anchorId="5169A25A">
                <v:textbox inset="2.16pt,1.44pt,0,1.44pt">
                  <w:txbxContent>
                    <w:p w:rsidR="00E31C76" w:rsidP="00E31C76" w:rsidRDefault="00E31C76" w14:paraId="61E03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0848" behindDoc="0" locked="0" layoutInCell="1" allowOverlap="1" wp14:editId="7B2BB8E2" wp14:anchorId="2559A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6" name="Rectangle 8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9D8E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6" style="position:absolute;margin-left:104pt;margin-top:11pt;width:79pt;height:162pt;z-index:259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B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bZn1LieMWu/QT&#10;feNuMJKcq6Pue5n7m/2aQuzw2lN4hEsWcZnFzwps/qIsMhePT1eP5ZyIwOLmZtPW2AmBW029Wq0x&#10;QZjq9XaAmL5Kb0leMArIpVjLj99jOh99OYL3Mpvz+3mV5v1c1Cw3n1cvZPe+P6FInNL0gEEZPzEq&#10;jA6UTNh5RuPvAwdJifnm0NpmvbppcFRKsmybFkcYSoK092+r3InR4zCJBJQcAuhhRMLFpMILe1aU&#10;XeYrD8XbvLB//Qt2f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HpwMBvAEAAE0DAAAOAAAAAAAAAAAAAAAAAC4CAABkcnMv&#10;ZTJvRG9jLnhtbFBLAQItABQABgAIAAAAIQB7S47U2wAAAAoBAAAPAAAAAAAAAAAAAAAAABYEAABk&#10;cnMvZG93bnJldi54bWxQSwUGAAAAAAQABADzAAAAHgUAAAAA&#10;" w14:anchorId="2559A56B">
                <v:textbox inset="2.16pt,1.44pt,0,1.44pt">
                  <w:txbxContent>
                    <w:p w:rsidR="00E31C76" w:rsidP="00E31C76" w:rsidRDefault="00E31C76" w14:paraId="5F9D8E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1872" behindDoc="0" locked="0" layoutInCell="1" allowOverlap="1" wp14:editId="32DD0FEA" wp14:anchorId="5760AD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7" name="Rectangle 8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3D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7" style="position:absolute;margin-left:104pt;margin-top:11pt;width:77pt;height:162pt;z-index:259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RlvAEAAE0DAAAOAAAAZHJzL2Uyb0RvYy54bWysU8tu2zAQvBfoPxC813pUqR3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Obdr2mxHGLXfqB&#10;vnE3TIqcq6ORUuX+Zr/mEHu89hQe4ZJFXGbxiwabvyiLLMXj09VjtSQisHjbdF2NnRC41dZdt8YE&#10;YarX2wFi+qK8JXnBKCCXYi0/fovpfPTlCN7LbM7v51Va9ktR09ze3LyQ3Xt5QpE4pekBg578zKiY&#10;TKBkxs4zGn8dOChKpq8OrW3X3ccWR6Ukzabd4AhDSZD2/m2VOzF6HCaRgJJDADOMSLiYVHhhz4qy&#10;y3zloXibF/avf8HuN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Ph2RlvAEAAE0DAAAOAAAAAAAAAAAAAAAAAC4CAABkcnMv&#10;ZTJvRG9jLnhtbFBLAQItABQABgAIAAAAIQCqKeCD2wAAAAoBAAAPAAAAAAAAAAAAAAAAABYEAABk&#10;cnMvZG93bnJldi54bWxQSwUGAAAAAAQABADzAAAAHgUAAAAA&#10;" w14:anchorId="5760AD16">
                <v:textbox inset="2.16pt,1.44pt,0,1.44pt">
                  <w:txbxContent>
                    <w:p w:rsidR="00E31C76" w:rsidP="00E31C76" w:rsidRDefault="00E31C76" w14:paraId="32C3D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editId="6E1D322E" wp14:anchorId="65B865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8" name="Rectangle 8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090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8" style="position:absolute;margin-left:104pt;margin-top:11pt;width:77pt;height:162pt;z-index:259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MRuwEAAE0DAAAOAAAAZHJzL2Uyb0RvYy54bWysU8tu2zAQvBfoPxC813pUjR3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FNu8ZeOW6xSz/Q&#10;N+6GSZFzdTRSqtzf7NccYo/XnsIjXLKIyyx+0WDzF2WRpXh8unqslkQEFm+brquxEwK32rrr1pgg&#10;TPV6O0BMX5S3JC8YBeRSrOXHbzGdj74cwXuZzfn9vErLfilqmttPNy9k916eUCROaXrAoCc/Myom&#10;EyiZsfOMxl8HDoqS6atDa9t197HFUSlJs2k3aAuUBGnv31a5E6PHYRIJKDkEMMOIhItJhRf2rCi7&#10;zFceird5Yf/6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7EMxG7AQAATQMAAA4AAAAAAAAAAAAAAAAALgIAAGRycy9l&#10;Mm9Eb2MueG1sUEsBAi0AFAAGAAgAAAAhAKop4IPbAAAACgEAAA8AAAAAAAAAAAAAAAAAFQQAAGRy&#10;cy9kb3ducmV2LnhtbFBLBQYAAAAABAAEAPMAAAAdBQAAAAA=&#10;" w14:anchorId="65B86590">
                <v:textbox inset="2.16pt,1.44pt,0,1.44pt">
                  <w:txbxContent>
                    <w:p w:rsidR="00E31C76" w:rsidP="00E31C76" w:rsidRDefault="00E31C76" w14:paraId="07090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3920" behindDoc="0" locked="0" layoutInCell="1" allowOverlap="1" wp14:editId="35A7DDB9" wp14:anchorId="711B0B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9" name="Rectangle 8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B409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9" style="position:absolute;margin-left:104pt;margin-top:11pt;width:79pt;height:162pt;z-index:259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R1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ekOJ5w679At9&#10;4763ipyrg5FSzf2d/Rpj6vDaY3yAS5ZwOYufNLj5i7LIVDw+XT1WUyYCi5ubTVtjJwRuNfVqtcYE&#10;YaqX2xFS/qaCI/OCUUAuxVp+/JHy+ejzEbw3szm/P6/ytJ+KmuXm8/q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W5FR1vAEAAE0DAAAOAAAAAAAAAAAAAAAAAC4CAABkcnMv&#10;ZTJvRG9jLnhtbFBLAQItABQABgAIAAAAIQB7S47U2wAAAAoBAAAPAAAAAAAAAAAAAAAAABYEAABk&#10;cnMvZG93bnJldi54bWxQSwUGAAAAAAQABADzAAAAHgUAAAAA&#10;" w14:anchorId="711B0BFD">
                <v:textbox inset="2.16pt,1.44pt,0,1.44pt">
                  <w:txbxContent>
                    <w:p w:rsidR="00E31C76" w:rsidP="00E31C76" w:rsidRDefault="00E31C76" w14:paraId="40B409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4944" behindDoc="0" locked="0" layoutInCell="1" allowOverlap="1" wp14:editId="719BFE21" wp14:anchorId="03F1E2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0" name="Rectangle 8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D4F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SÌ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0" style="position:absolute;margin-left:104pt;margin-top:11pt;width:77pt;height:162pt;z-index:259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aeAeboBAABNAwAADgAAAAAAAAAAAAAAAAAuAgAAZHJzL2Uy&#10;b0RvYy54bWxQSwECLQAUAAYACAAAACEAqingg9sAAAAKAQAADwAAAAAAAAAAAAAAAAAUBAAAZHJz&#10;L2Rvd25yZXYueG1sUEsFBgAAAAAEAAQA8wAAABwFAAAAAA==&#10;" w14:anchorId="03F1E2F2">
                <v:textbox inset="2.16pt,1.44pt,0,1.44pt">
                  <w:txbxContent>
                    <w:p w:rsidR="00E31C76" w:rsidP="00E31C76" w:rsidRDefault="00E31C76" w14:paraId="45D4F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SÌ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5968" behindDoc="0" locked="0" layoutInCell="1" allowOverlap="1" wp14:editId="7B20BA90" wp14:anchorId="08713C3E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1" name="Rectangle 8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94D8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1" style="position:absolute;margin-left:105pt;margin-top:11pt;width:77pt;height:162pt;z-index:259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VovXXuwEAAE0DAAAOAAAAAAAAAAAAAAAAAC4CAABkcnMv&#10;ZTJvRG9jLnhtbFBLAQItABQABgAIAAAAIQBMIlYz3AAAAAoBAAAPAAAAAAAAAAAAAAAAABUEAABk&#10;cnMvZG93bnJldi54bWxQSwUGAAAAAAQABADzAAAAHgUAAAAA&#10;" w14:anchorId="08713C3E">
                <v:textbox inset="2.16pt,1.44pt,0,1.44pt">
                  <w:txbxContent>
                    <w:p w:rsidR="00E31C76" w:rsidP="00E31C76" w:rsidRDefault="00E31C76" w14:paraId="6194D8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6992" behindDoc="0" locked="0" layoutInCell="1" allowOverlap="1" wp14:editId="310BF166" wp14:anchorId="31A20E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2" name="Rectangle 8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3BA8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2" style="position:absolute;margin-left:104pt;margin-top:11pt;width:79pt;height:162pt;z-index:259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QkugEAAE0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K67dUeJ5w679A19&#10;436wipyro5FSlf4Wv6aYerz2Gl/gkiVcFvGzBle+KIvM1ePT1WM1ZyKwuLndrFvshMCtrl2t7jFB&#10;mObtdoSUP6ngSFkwCsilWsuPX1I+H/19BO8VNuf3yyrP+7mqWW7uKm4p7oM8oUic0vyMQdswMSqs&#10;iZRM2HlG088DB0WJ/ezR2u5+dYtO5Jos0QAcYagJ0t6/r3IvxoDDJDJQcohghhEJV5MqL+xZVXaZ&#10;rzIU7/PK/u0v2P0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Q3kJLoBAABNAwAADgAAAAAAAAAAAAAAAAAuAgAAZHJzL2Uy&#10;b0RvYy54bWxQSwECLQAUAAYACAAAACEAe0uO1NsAAAAKAQAADwAAAAAAAAAAAAAAAAAUBAAAZHJz&#10;L2Rvd25yZXYueG1sUEsFBgAAAAAEAAQA8wAAABwFAAAAAA==&#10;" w14:anchorId="31A20E50">
                <v:textbox inset="2.16pt,1.44pt,0,1.44pt">
                  <w:txbxContent>
                    <w:p w:rsidR="00E31C76" w:rsidP="00E31C76" w:rsidRDefault="00E31C76" w14:paraId="33BA8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8016" behindDoc="0" locked="0" layoutInCell="1" allowOverlap="1" wp14:editId="41F1EAAF" wp14:anchorId="3238A3D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3" name="Rectangle 8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D572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3" style="position:absolute;margin-left:104pt;margin-top:11pt;width:77pt;height:162pt;z-index:259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tLYNAuQEAAE0DAAAOAAAAAAAAAAAAAAAAAC4CAABkcnMvZTJv&#10;RG9jLnhtbFBLAQItABQABgAIAAAAIQCqKeCD2wAAAAoBAAAPAAAAAAAAAAAAAAAAABMEAABkcnMv&#10;ZG93bnJldi54bWxQSwUGAAAAAAQABADzAAAAGwUAAAAA&#10;" w14:anchorId="3238A3D5">
                <v:textbox inset="2.16pt,1.44pt,0,1.44pt">
                  <w:txbxContent>
                    <w:p w:rsidR="00E31C76" w:rsidP="00E31C76" w:rsidRDefault="00E31C76" w14:paraId="13D572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799040" behindDoc="0" locked="0" layoutInCell="1" allowOverlap="1" wp14:editId="3D74226E" wp14:anchorId="78C520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4" name="Rectangle 8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CD8A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SCONOSCIUTO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4" style="position:absolute;margin-left:104pt;margin-top:11pt;width:77pt;height:162pt;z-index:259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rrugEAAE0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+t23VHiucMu/UTf&#10;uB+sIqfqaKRUS38Xv6aYerz2HJ/gnCVcLuJnDW75oiwyF4+PF4/VnInA4k3TdTV2QuBWW3fdNSYI&#10;U73fjpDyvQqOLAtGAbkUa/nhR8qno29H8N7C5vT+ssrzbi5qmpur9o3sLsgjisQpzY8YtA0To8Ka&#10;SMmEnWc0vew5KErsd4/Wttfd1xZHpSQNGoAjDCVB2ruPVe7FGHCYRAZK9hHMMCLhYlLhhT0rys7z&#10;tQzFx7ywf/8Ltq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c+Aq67oBAABNAwAADgAAAAAAAAAAAAAAAAAuAgAAZHJzL2Uy&#10;b0RvYy54bWxQSwECLQAUAAYACAAAACEAqingg9sAAAAKAQAADwAAAAAAAAAAAAAAAAAUBAAAZHJz&#10;L2Rvd25yZXYueG1sUEsFBgAAAAAEAAQA8wAAABwFAAAAAA==&#10;" w14:anchorId="78C52046">
                <v:textbox inset="2.16pt,1.44pt,0,1.44pt">
                  <w:txbxContent>
                    <w:p w:rsidR="00E31C76" w:rsidP="00E31C76" w:rsidRDefault="00E31C76" w14:paraId="05CD8A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SCONOSCIUTO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0064" behindDoc="0" locked="0" layoutInCell="1" allowOverlap="1" wp14:editId="275BC3F2" wp14:anchorId="2B5999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5" name="Rectangle 8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A02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5" style="position:absolute;margin-left:104pt;margin-top:11pt;width:79pt;height:162pt;z-index:259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vATY+7AQAATQMAAA4AAAAAAAAAAAAAAAAALgIAAGRycy9l&#10;Mm9Eb2MueG1sUEsBAi0AFAAGAAgAAAAhAHtLjtTbAAAACgEAAA8AAAAAAAAAAAAAAAAAFQQAAGRy&#10;cy9kb3ducmV2LnhtbFBLBQYAAAAABAAEAPMAAAAdBQAAAAA=&#10;" w14:anchorId="2B599953">
                <v:textbox inset="2.16pt,1.44pt,0,1.44pt">
                  <w:txbxContent>
                    <w:p w:rsidR="00E31C76" w:rsidP="00E31C76" w:rsidRDefault="00E31C76" w14:paraId="67A02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1088" behindDoc="0" locked="0" layoutInCell="1" allowOverlap="1" wp14:editId="64CED5C6" wp14:anchorId="0678D6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6" name="Rectangle 8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2E6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6" style="position:absolute;margin-left:104pt;margin-top:11pt;width:79pt;height:162pt;z-index:259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PwuwEAAE0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VWzWlLiucMu/UHf&#10;uO+sIqdqb6RUU38nv4aYWrz2FB/hnCVcTuJHDW76oiwyFo+PF4/VmInA4vpqvaqxEwK3mnqxuMYE&#10;Yar32xFSvlfBkWnBKCCXYi0//Er5dPTtCN6b2Jzen1Z53I1FzXy9XLyR3QV5RJE4pfkBg7ZhYFRY&#10;EykZsPOMptc9B0WJ/enR2uZ6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So/C7AQAATQMAAA4AAAAAAAAAAAAAAAAALgIAAGRycy9l&#10;Mm9Eb2MueG1sUEsBAi0AFAAGAAgAAAAhAHtLjtTbAAAACgEAAA8AAAAAAAAAAAAAAAAAFQQAAGRy&#10;cy9kb3ducmV2LnhtbFBLBQYAAAAABAAEAPMAAAAdBQAAAAA=&#10;" w14:anchorId="0678D6A3">
                <v:textbox inset="2.16pt,1.44pt,0,1.44pt">
                  <w:txbxContent>
                    <w:p w:rsidR="00E31C76" w:rsidP="00E31C76" w:rsidRDefault="00E31C76" w14:paraId="74F2E6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editId="0EFDD9DC" wp14:anchorId="6DEBE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7" name="Rectangle 8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6A9F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7" style="position:absolute;margin-left:104pt;margin-top:11pt;width:79pt;height:162pt;z-index:259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Ze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6a1ZISzx126Rf6&#10;xn1nFTlVeyOlmvo7+TXE1OK15/gE5yzhchI/anDTF2WRsXh8vHisxkwEFtdX61WNnRC41dSLxRIT&#10;hKnebkdI+YcKjkwLRgG5FGv54SHl09HXI3hvYnN6f1rlcTcWNfP1zfUr2V2QRxSJU5ofMWgbBkaF&#10;NZGSATvPaPqz56AosfcerW2Wi6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4X1l67AQAATQMAAA4AAAAAAAAAAAAAAAAALgIAAGRycy9l&#10;Mm9Eb2MueG1sUEsBAi0AFAAGAAgAAAAhAHtLjtTbAAAACgEAAA8AAAAAAAAAAAAAAAAAFQQAAGRy&#10;cy9kb3ducmV2LnhtbFBLBQYAAAAABAAEAPMAAAAdBQAAAAA=&#10;" w14:anchorId="6DEBED5C">
                <v:textbox inset="2.16pt,1.44pt,0,1.44pt">
                  <w:txbxContent>
                    <w:p w:rsidR="00E31C76" w:rsidP="00E31C76" w:rsidRDefault="00E31C76" w14:paraId="546A9F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3136" behindDoc="0" locked="0" layoutInCell="1" allowOverlap="1" wp14:editId="5AB2F708" wp14:anchorId="3B9B95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8" name="Rectangle 8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86FA1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8" style="position:absolute;margin-left:104pt;margin-top:11pt;width:79pt;height:162pt;z-index:259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fVIEquQEAAE0DAAAOAAAAAAAAAAAAAAAAAC4CAABkcnMvZTJv&#10;RG9jLnhtbFBLAQItABQABgAIAAAAIQB7S47U2wAAAAoBAAAPAAAAAAAAAAAAAAAAABMEAABkcnMv&#10;ZG93bnJldi54bWxQSwUGAAAAAAQABADzAAAAGwUAAAAA&#10;" w14:anchorId="3B9B9514">
                <v:textbox inset="2.16pt,1.44pt,0,1.44pt">
                  <w:txbxContent>
                    <w:p w:rsidR="00E31C76" w:rsidP="00E31C76" w:rsidRDefault="00E31C76" w14:paraId="386FA1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4160" behindDoc="0" locked="0" layoutInCell="1" allowOverlap="1" wp14:editId="26DEE58F" wp14:anchorId="1EBBD4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9" name="Rectangle 8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577D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9" style="position:absolute;margin-left:104pt;margin-top:11pt;width:79pt;height:162pt;z-index:259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SEuwEAAE0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6tmtabEc4dd+oO+&#10;cd9ZRU7V3kippv5Ofg0xtXjtKT7COUu4nMSPGtz0RVlkLB4fLx6rMROBxfXVelVjJwRuNfViscQE&#10;Yar32xFSvlfBkWnBKCCXYi0//Er5dPTtCN6b2Jzen1Z53I1FzXx9vXwjuwvyiCJxSvMDBm3DwKiw&#10;JlIyYOcZTa97DooS+9Ojtc1y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dR9IS7AQAATQMAAA4AAAAAAAAAAAAAAAAALgIAAGRycy9l&#10;Mm9Eb2MueG1sUEsBAi0AFAAGAAgAAAAhAHtLjtTbAAAACgEAAA8AAAAAAAAAAAAAAAAAFQQAAGRy&#10;cy9kb3ducmV2LnhtbFBLBQYAAAAABAAEAPMAAAAdBQAAAAA=&#10;" w14:anchorId="1EBBD4C9">
                <v:textbox inset="2.16pt,1.44pt,0,1.44pt">
                  <w:txbxContent>
                    <w:p w:rsidR="00E31C76" w:rsidP="00E31C76" w:rsidRDefault="00E31C76" w14:paraId="59577D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5184" behindDoc="0" locked="0" layoutInCell="1" allowOverlap="1" wp14:editId="7830DD9C" wp14:anchorId="50195D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0" name="Rectangle 8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AB26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0" style="position:absolute;margin-left:104pt;margin-top:11pt;width:79pt;height:162pt;z-index:259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OY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Zo0GOW6xS7/Q&#10;N+76UZFTdTBSqtzf7NcUYofXnsMTnLOIyyx+1mDzF2WRuXh8vHis5kQEFtdX67bGhwRuNfVqdYMJ&#10;wlQftwPEdK+8JXnBKCCXYi0//IzpdPT9CN7LbE7v51Wad3NRs1xft+9kd14eUSROaXrEoEc/MSpG&#10;EyiZsPOMxtc9B0XJ+MOhtc3N6qrBUSnJsm1aHGE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eto5i7AQAATQMAAA4AAAAAAAAAAAAAAAAALgIAAGRycy9l&#10;Mm9Eb2MueG1sUEsBAi0AFAAGAAgAAAAhAHtLjtTbAAAACgEAAA8AAAAAAAAAAAAAAAAAFQQAAGRy&#10;cy9kb3ducmV2LnhtbFBLBQYAAAAABAAEAPMAAAAdBQAAAAA=&#10;" w14:anchorId="50195DD0">
                <v:textbox inset="2.16pt,1.44pt,0,1.44pt">
                  <w:txbxContent>
                    <w:p w:rsidR="00E31C76" w:rsidP="00E31C76" w:rsidRDefault="00E31C76" w14:paraId="07AB26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6208" behindDoc="0" locked="0" layoutInCell="1" allowOverlap="1" wp14:editId="30379EA0" wp14:anchorId="05B29C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1" name="Rectangle 8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6F7EC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1" style="position:absolute;margin-left:104pt;margin-top:11pt;width:79pt;height:162pt;z-index:259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+o1ja7AQAATQMAAA4AAAAAAAAAAAAAAAAALgIAAGRycy9l&#10;Mm9Eb2MueG1sUEsBAi0AFAAGAAgAAAAhAHtLjtTbAAAACgEAAA8AAAAAAAAAAAAAAAAAFQQAAGRy&#10;cy9kb3ducmV2LnhtbFBLBQYAAAAABAAEAPMAAAAdBQAAAAA=&#10;" w14:anchorId="05B29CD7">
                <v:textbox inset="2.16pt,1.44pt,0,1.44pt">
                  <w:txbxContent>
                    <w:p w:rsidR="00E31C76" w:rsidP="00E31C76" w:rsidRDefault="00E31C76" w14:paraId="46F7EC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7232" behindDoc="0" locked="0" layoutInCell="1" allowOverlap="1" wp14:editId="3B697396" wp14:anchorId="60CD34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2" name="Rectangle 8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AEB0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2" style="position:absolute;margin-left:104pt;margin-top:11pt;width:79pt;height:162pt;z-index:259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KxTVy7AQAATQMAAA4AAAAAAAAAAAAAAAAALgIAAGRycy9l&#10;Mm9Eb2MueG1sUEsBAi0AFAAGAAgAAAAhAHtLjtTbAAAACgEAAA8AAAAAAAAAAAAAAAAAFQQAAGRy&#10;cy9kb3ducmV2LnhtbFBLBQYAAAAABAAEAPMAAAAdBQAAAAA=&#10;" w14:anchorId="60CD34A4">
                <v:textbox inset="2.16pt,1.44pt,0,1.44pt">
                  <w:txbxContent>
                    <w:p w:rsidR="00E31C76" w:rsidP="00E31C76" w:rsidRDefault="00E31C76" w14:paraId="43AEB0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8256" behindDoc="0" locked="0" layoutInCell="1" allowOverlap="1" wp14:editId="7FE31706" wp14:anchorId="57840C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3" name="Rectangle 8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930E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3" style="position:absolute;margin-left:104pt;margin-top:11pt;width:79pt;height:162pt;z-index:259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jyuwEAAE0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bbZruixHGLXfqB&#10;vnHXj4pcqoORUuX+Zr+mEDu89hye4JpFXGbxswabvyiLzMXj881jNScisLhdbdsaOyFwq6nX6w0m&#10;CFO93g4Q0xflLckLRgG5FGv56VtMl6N/juC9zObyfl6l+TAXNcvt5kb24OUZReKUpkcMevQTo2I0&#10;gZIJO89o/HXkoCgZvzq0ttmsVw2OSkmWbdPiCENJkPbhbZU7MXgcJpGAkmMA0w9IuLxbeGHPirLr&#10;fOWheJsX9q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q0OPK7AQAATQMAAA4AAAAAAAAAAAAAAAAALgIAAGRycy9l&#10;Mm9Eb2MueG1sUEsBAi0AFAAGAAgAAAAhAHtLjtTbAAAACgEAAA8AAAAAAAAAAAAAAAAAFQQAAGRy&#10;cy9kb3ducmV2LnhtbFBLBQYAAAAABAAEAPMAAAAdBQAAAAA=&#10;" w14:anchorId="57840C92">
                <v:textbox inset="2.16pt,1.44pt,0,1.44pt">
                  <w:txbxContent>
                    <w:p w:rsidR="00E31C76" w:rsidP="00E31C76" w:rsidRDefault="00E31C76" w14:paraId="12930E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09280" behindDoc="0" locked="0" layoutInCell="1" allowOverlap="1" wp14:editId="3A717451" wp14:anchorId="45F74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4" name="Rectangle 8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109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4" style="position:absolute;margin-left:104pt;margin-top:11pt;width:79pt;height:162pt;z-index:259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FZ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bzYoSzx126Qf6&#10;xn1vFTlXByOlmvs7+zXG1OG1l/gMlyzhchY/aXDzF2WRqXh8unqspkwEFjc3m7bGTgjcaurVao0J&#10;wlTvtyOk/E0FR+YFo4BcirX8+JDy+ejbEbw3szm/P6/ytJ+KmuVm3by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R5kVm7AQAATQMAAA4AAAAAAAAAAAAAAAAALgIAAGRycy9l&#10;Mm9Eb2MueG1sUEsBAi0AFAAGAAgAAAAhAHtLjtTbAAAACgEAAA8AAAAAAAAAAAAAAAAAFQQAAGRy&#10;cy9kb3ducmV2LnhtbFBLBQYAAAAABAAEAPMAAAAdBQAAAAA=&#10;" w14:anchorId="45F74727">
                <v:textbox inset="2.16pt,1.44pt,0,1.44pt">
                  <w:txbxContent>
                    <w:p w:rsidR="00E31C76" w:rsidP="00E31C76" w:rsidRDefault="00E31C76" w14:paraId="61109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0304" behindDoc="0" locked="0" layoutInCell="1" allowOverlap="1" wp14:editId="58D03220" wp14:anchorId="2D8816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5" name="Rectangle 8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F34D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5" style="position:absolute;margin-left:104pt;margin-top:11pt;width:79pt;height:162pt;z-index:259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T3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m+1HShy32KUf&#10;6Bt3/ajIpToYKVXub/ZrCrHDa0/hEa5ZxGUWP2uw+YuyyFw8Pt88VnMiAovb1batsRMCt5p6vd5g&#10;gjDV6+0AMX1R3pK8YBSQS7GWn77FdDn6cgTvZTaX9/MqzYe5qFluN6sXsgcvzygSpzQ9YNCjnxgV&#10;owmUTNh5RuOvIwdFyfjVobXNZr1qcFRKsmybFkcYSoK0D2+r3InB4zCJBJQcA5h+QMLFpMILe1aU&#10;XecrD8XbvLB//Qv2vw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cfOT3vAEAAE0DAAAOAAAAAAAAAAAAAAAAAC4CAABkcnMv&#10;ZTJvRG9jLnhtbFBLAQItABQABgAIAAAAIQB7S47U2wAAAAoBAAAPAAAAAAAAAAAAAAAAABYEAABk&#10;cnMvZG93bnJldi54bWxQSwUGAAAAAAQABADzAAAAHgUAAAAA&#10;" w14:anchorId="2D881667">
                <v:textbox inset="2.16pt,1.44pt,0,1.44pt">
                  <w:txbxContent>
                    <w:p w:rsidR="00E31C76" w:rsidP="00E31C76" w:rsidRDefault="00E31C76" w14:paraId="75F34D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editId="50A59487" wp14:anchorId="461FE5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6" name="Rectangle 8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584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6" style="position:absolute;margin-left:104pt;margin-top:11pt;width:79pt;height:162pt;z-index:259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qI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c0uJ5w679BN9&#10;4763ipyrg5FSzf2d/Rpj6vDac3yCS5ZwOYufNLj5i7LIVDw+XT1WUyYCi5ubTVtjJwRuNfVqtcYE&#10;Yaq32xFS/qqCI/OCUUAuxVp+/J7y+ejrEbw3szm/P6/ytJ+KmuVmvXoluw/yhCJxSvMjBm3DyKiw&#10;JlIyYucZTb8PHBQl9ptHa5v16qbBUSnJsm1a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GuCoi7AQAATQMAAA4AAAAAAAAAAAAAAAAALgIAAGRycy9l&#10;Mm9Eb2MueG1sUEsBAi0AFAAGAAgAAAAhAHtLjtTbAAAACgEAAA8AAAAAAAAAAAAAAAAAFQQAAGRy&#10;cy9kb3ducmV2LnhtbFBLBQYAAAAABAAEAPMAAAAdBQAAAAA=&#10;" w14:anchorId="461FE51E">
                <v:textbox inset="2.16pt,1.44pt,0,1.44pt">
                  <w:txbxContent>
                    <w:p w:rsidR="00E31C76" w:rsidP="00E31C76" w:rsidRDefault="00E31C76" w14:paraId="3B584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2352" behindDoc="0" locked="0" layoutInCell="1" allowOverlap="1" wp14:editId="5B1CCB86" wp14:anchorId="7B3FD6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7" name="Rectangle 8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7DA6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7" style="position:absolute;margin-left:104pt;margin-top:11pt;width:79pt;height:162pt;z-index:259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8m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Zk2J5w679At9&#10;4763ipyrg5FSzf2d/Rpj6vDaY3yAS5ZwOYufNLj5i7LIVDw+XT1WUyYCi5ubTVtjJwRuNfVqtcYE&#10;YaqX2xFS/qaCI/OCUUAuxVp+/JHy+ejzEbw3szm/P6/ytJ+KmuVm/fm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pq38mvAEAAE0DAAAOAAAAAAAAAAAAAAAAAC4CAABkcnMv&#10;ZTJvRG9jLnhtbFBLAQItABQABgAIAAAAIQB7S47U2wAAAAoBAAAPAAAAAAAAAAAAAAAAABYEAABk&#10;cnMvZG93bnJldi54bWxQSwUGAAAAAAQABADzAAAAHgUAAAAA&#10;" w14:anchorId="7B3FD6B5">
                <v:textbox inset="2.16pt,1.44pt,0,1.44pt">
                  <w:txbxContent>
                    <w:p w:rsidR="00E31C76" w:rsidP="00E31C76" w:rsidRDefault="00E31C76" w14:paraId="207DA6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3376" behindDoc="0" locked="0" layoutInCell="1" allowOverlap="1" wp14:editId="1A80D202" wp14:anchorId="7AB8B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8" name="Rectangle 8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E94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8" style="position:absolute;margin-left:104pt;margin-top:11pt;width:79pt;height:162pt;z-index:259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hS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g73y3GGXfqJv&#10;3PdWkXN1MFKqub+zX2NMHV57jk9wyRIuZ/GTBjd/URaZisenq8dqykRgcXOzaWvshMCtpl6t1pgg&#10;TPV2O0LKX1VwZF4wCsilWMuP31M+H309gvdmNuf351We9lNRs9ysb1/J7oM8oUic0vyIQdswMiqs&#10;iZSM2HlG0+8DB0WJ/ebR2ma9umlwVEqybJsWbYGSIO39+yr3Ygg4TCIDJYcIph+QcDGp8MKeFWWX&#10;+ZqH4n1e2L/9Bb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joKFK7AQAATQMAAA4AAAAAAAAAAAAAAAAALgIAAGRycy9l&#10;Mm9Eb2MueG1sUEsBAi0AFAAGAAgAAAAhAHtLjtTbAAAACgEAAA8AAAAAAAAAAAAAAAAAFQQAAGRy&#10;cy9kb3ducmV2LnhtbFBLBQYAAAAABAAEAPMAAAAdBQAAAAA=&#10;" w14:anchorId="7AB8B190">
                <v:textbox inset="2.16pt,1.44pt,0,1.44pt">
                  <w:txbxContent>
                    <w:p w:rsidR="00E31C76" w:rsidP="00E31C76" w:rsidRDefault="00E31C76" w14:paraId="07E94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4400" behindDoc="0" locked="0" layoutInCell="1" allowOverlap="1" wp14:editId="76107225" wp14:anchorId="5B0551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9" name="Rectangle 8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FB15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9" style="position:absolute;margin-left:104pt;margin-top:11pt;width:79pt;height:162pt;z-index:259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38uwEAAE0DAAAOAAAAZHJzL2Uyb0RvYy54bWysU8tu2zAQvBfoPxC815IVo5Y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Rtuo4Szx126Tv6&#10;xv1gFblURyOlWvq7+DXF1OO15/gE1yzhchE/a3DLF2WRuXh8vnms5kwEFru7rq2xEwK3mnqz2WKC&#10;MNXr7Qgpf1bBkWXBKCCXYi0/fU35cvTlCN5b2FzeX1Z5PsxFzbrbbl/IHoI8o0ic0vyIQdswMSqs&#10;iZRM2HlG068jB0WJ/eLR2ma7uWtwVEqybpsWRxhKgrQPb6vcizHgMIkMlBwjmGFEwsWkwgt7VpRd&#10;52sZ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DtXfy7AQAATQMAAA4AAAAAAAAAAAAAAAAALgIAAGRycy9l&#10;Mm9Eb2MueG1sUEsBAi0AFAAGAAgAAAAhAHtLjtTbAAAACgEAAA8AAAAAAAAAAAAAAAAAFQQAAGRy&#10;cy9kb3ducmV2LnhtbFBLBQYAAAAABAAEAPMAAAAdBQAAAAA=&#10;" w14:anchorId="5B055165">
                <v:textbox inset="2.16pt,1.44pt,0,1.44pt">
                  <w:txbxContent>
                    <w:p w:rsidR="00E31C76" w:rsidP="00E31C76" w:rsidRDefault="00E31C76" w14:paraId="69FB15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5424" behindDoc="0" locked="0" layoutInCell="1" allowOverlap="1" wp14:editId="14BA6229" wp14:anchorId="6FF7E9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0" name="Rectangle 8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6981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0" style="position:absolute;margin-left:104pt;margin-top:11pt;width:79pt;height:162pt;z-index:259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hEugEAAE0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y2qxoNctxil76j&#10;b9z1oyKX6mCkVLm/2a8pxA6vvYRnuGYRl1n8rMHmL8oic/H4fPNYzYkILG5X2zY/JHCrqdfrDSYI&#10;U73dDhDTZ+UtyQtGAbkUa/npa0yXo69H8F5mc3k/r9J8mIua5XbTvpI9eHlGkTil6QmDHv3EqBhN&#10;oGTCzjMafx05KErGLw6tbTbrVYOjUpJl27Q4wlASpH14X+VODB6HSSSg5BjA9AMSLiYVXtizouw6&#10;X3ko3ueF/dtf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fa4RLoBAABNAwAADgAAAAAAAAAAAAAAAAAuAgAAZHJzL2Uy&#10;b0RvYy54bWxQSwECLQAUAAYACAAAACEAe0uO1NsAAAAKAQAADwAAAAAAAAAAAAAAAAAUBAAAZHJz&#10;L2Rvd25yZXYueG1sUEsFBgAAAAAEAAQA8wAAABwFAAAAAA==&#10;" w14:anchorId="6FF7E934">
                <v:textbox inset="2.16pt,1.44pt,0,1.44pt">
                  <w:txbxContent>
                    <w:p w:rsidR="00E31C76" w:rsidP="00E31C76" w:rsidRDefault="00E31C76" w14:paraId="7F6981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6448" behindDoc="0" locked="0" layoutInCell="1" allowOverlap="1" wp14:editId="3BBA37ED" wp14:anchorId="4D5472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1" name="Rectangle 8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AE1B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1" style="position:absolute;margin-left:104pt;margin-top:11pt;width:79pt;height:162pt;z-index:259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883qvAEAAE0DAAAOAAAAAAAAAAAAAAAAAC4CAABkcnMv&#10;ZTJvRG9jLnhtbFBLAQItABQABgAIAAAAIQB7S47U2wAAAAoBAAAPAAAAAAAAAAAAAAAAABYEAABk&#10;cnMvZG93bnJldi54bWxQSwUGAAAAAAQABADzAAAAHgUAAAAA&#10;" w14:anchorId="4D547285">
                <v:textbox inset="2.16pt,1.44pt,0,1.44pt">
                  <w:txbxContent>
                    <w:p w:rsidR="00E31C76" w:rsidP="00E31C76" w:rsidRDefault="00E31C76" w14:paraId="12AE1B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7472" behindDoc="0" locked="0" layoutInCell="1" allowOverlap="1" wp14:editId="11134FDD" wp14:anchorId="7200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2" name="Rectangle 8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195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2" style="position:absolute;margin-left:104pt;margin-top:11pt;width:79pt;height:162pt;z-index:259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zh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tV3VDiucMu/UTf&#10;uO+tIqfqYKRUc39nv8aYOrz2Ep/hnCVczuInDW7+oiwyFY+PF4/VlInA4t3qrq2xEwK3mnq9vsUE&#10;YaqP2xFS/qqCI/OCUUAuxVp++J7y6ej7Ebw3szm9P6/ytJuKmiW+8k52F+QRReKU5icM2oaRUWFN&#10;pGTEzjOaXvccFCX2m0drm9v1Cp3IJVm2TYsjDCVB2rvPVe7FEHCYRAZK9hFMPyDhYlLhhT0rys7z&#10;NQ/F57yw//gLtm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hTs4boBAABNAwAADgAAAAAAAAAAAAAAAAAuAgAAZHJzL2Uy&#10;b0RvYy54bWxQSwECLQAUAAYACAAAACEAe0uO1NsAAAAKAQAADwAAAAAAAAAAAAAAAAAUBAAAZHJz&#10;L2Rvd25yZXYueG1sUEsFBgAAAAAEAAQA8wAAABwFAAAAAA==&#10;" w14:anchorId="7200503E">
                <v:textbox inset="2.16pt,1.44pt,0,1.44pt">
                  <w:txbxContent>
                    <w:p w:rsidR="00E31C76" w:rsidP="00E31C76" w:rsidRDefault="00E31C76" w14:paraId="68195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8496" behindDoc="0" locked="0" layoutInCell="1" allowOverlap="1" wp14:editId="64EBE082" wp14:anchorId="2CEB9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3" name="Rectangle 8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CB01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3" style="position:absolute;margin-left:104pt;margin-top:11pt;width:79pt;height:162pt;z-index:259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lPugEAAE0DAAAOAAAAZHJzL2Uyb0RvYy54bWysU8tu2zAQvBfoPxC815JlI5EF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+2qXlHiucMu/UTf&#10;uO+tIufqYKRUc39nv8aYOrz2HJ/gkiVczuInDW7+oiwyFY9PV4/VlInA4ma1aWvshMCtpl6vbzFB&#10;mOrtdoSUv6ngyLxgFJBLsZYff6R8PvrnCN6b2Zzfn1d52k9FzXLTXsnugzyhSJzS/IhB2zAyKqyJ&#10;lIzYeUbTrwMHRYn97tHa5na9anBUSrJsmx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hGZT7oBAABNAwAADgAAAAAAAAAAAAAAAAAuAgAAZHJzL2Uy&#10;b0RvYy54bWxQSwECLQAUAAYACAAAACEAe0uO1NsAAAAKAQAADwAAAAAAAAAAAAAAAAAUBAAAZHJz&#10;L2Rvd25yZXYueG1sUEsFBgAAAAAEAAQA8wAAABwFAAAAAA==&#10;" w14:anchorId="2CEB9625">
                <v:textbox inset="2.16pt,1.44pt,0,1.44pt">
                  <w:txbxContent>
                    <w:p w:rsidR="00E31C76" w:rsidP="00E31C76" w:rsidRDefault="00E31C76" w14:paraId="0CB01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19520" behindDoc="0" locked="0" layoutInCell="1" allowOverlap="1" wp14:editId="4460DA73" wp14:anchorId="4810B7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4" name="Rectangle 8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7B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4" style="position:absolute;margin-left:104pt;margin-top:11pt;width:79pt;height:162pt;z-index:259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DkuwEAAE0DAAAOAAAAZHJzL2Uyb0RvYy54bWysU8tu2zAQvBfoPxC815JlI5EF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W1X9ZoSzx126Qf6&#10;xn1vFTlXByOlmvs7+zXG1OG1l/gMlyzhchY/aXDzF2WRqXh8unqspkwEFjerTVtjJwRuNfV6fYsJ&#10;wlTvtyOk/E0FR+YFo4BcirX8+JDy+ejbEbw3szm/P6/ytJ+KmuWmbd7I7oM8oUic0vyEQdswMiqs&#10;iZSM2HlG0+8DB0WJ/e7R2uZ2vWpwVEqybJsWRxhKgrT3H6vciyHgMIkMlBwimH5AwsWkwgt7VpRd&#10;5mseio95Yf/+F+xe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TcMOS7AQAATQMAAA4AAAAAAAAAAAAAAAAALgIAAGRycy9l&#10;Mm9Eb2MueG1sUEsBAi0AFAAGAAgAAAAhAHtLjtTbAAAACgEAAA8AAAAAAAAAAAAAAAAAFQQAAGRy&#10;cy9kb3ducmV2LnhtbFBLBQYAAAAABAAEAPMAAAAdBQAAAAA=&#10;" w14:anchorId="4810B79D">
                <v:textbox inset="2.16pt,1.44pt,0,1.44pt">
                  <w:txbxContent>
                    <w:p w:rsidR="00E31C76" w:rsidP="00E31C76" w:rsidRDefault="00E31C76" w14:paraId="3177B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editId="451BB3D4" wp14:anchorId="52A954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5" name="Rectangle 8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5E82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5" style="position:absolute;margin-left:104pt;margin-top:11pt;width:79pt;height:162pt;z-index:259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VKuwEAAE0DAAAOAAAAZHJzL2Uyb0RvYy54bWysU8tu2zAQvBfoPxC815Jlt5E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ar+jMlnjvs0i/0&#10;jfveKnKuDkZKNfd39muMqcNrj/EBLlnC5Sx+0uDmL8oiU/H4dPVYTZkILG5Wm7bGTgjcaur1+gYT&#10;hKlebkdI+ZsKjswLRgG5FGv58UfK56PPR/DezOb8/rzK034qapabdvVMdh/kCUXilOZ7DNqGkVFh&#10;TaRkxM4zmv4cOChK7HeP1jY361WDo1KSZdu0OMJQEqS9f13lXgwBh0lkoOQQwfQDEi4mFV7Ys6Ls&#10;Ml/zULzOC/uXv2D3F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zZRUq7AQAATQMAAA4AAAAAAAAAAAAAAAAALgIAAGRycy9l&#10;Mm9Eb2MueG1sUEsBAi0AFAAGAAgAAAAhAHtLjtTbAAAACgEAAA8AAAAAAAAAAAAAAAAAFQQAAGRy&#10;cy9kb3ducmV2LnhtbFBLBQYAAAAABAAEAPMAAAAdBQAAAAA=&#10;" w14:anchorId="52A95481">
                <v:textbox inset="2.16pt,1.44pt,0,1.44pt">
                  <w:txbxContent>
                    <w:p w:rsidR="00E31C76" w:rsidP="00E31C76" w:rsidRDefault="00E31C76" w14:paraId="5E5E82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1568" behindDoc="0" locked="0" layoutInCell="1" allowOverlap="1" wp14:editId="59EEF490" wp14:anchorId="52CE9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6" name="Rectangle 8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2CE3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6" style="position:absolute;margin-left:104pt;margin-top:11pt;width:79pt;height:162pt;z-index:259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s1uwEAAE0DAAAOAAAAZHJzL2Uyb0RvYy54bWysU8tu2zAQvBfoPxC815JlI5EF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ttVfUOJ5w679BN9&#10;4763ipyrg5FSzf2d/Rpj6vDac3yCS5ZwOYufNLj5i7LIVDw+XT1WUyYCi5vVpq2xEwK3mnq9vsUE&#10;Yaq32xFS/qqCI/OCUUAuxVp+/J7y+ejrEbw3szm/P6/ytJ+KmuWmXb+S3Qd5QpE4pfkRg7ZhZFRY&#10;EykZsfOMpt8HDooS+82jtc3tetXgqJRk2TYtjjCUBGnv31e5F0PAYRIZKDlEMP2AhItJhRf2rCi7&#10;zNc8FO/zwv7tL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LqzW7AQAATQMAAA4AAAAAAAAAAAAAAAAALgIAAGRycy9l&#10;Mm9Eb2MueG1sUEsBAi0AFAAGAAgAAAAhAHtLjtTbAAAACgEAAA8AAAAAAAAAAAAAAAAAFQQAAGRy&#10;cy9kb3ducmV2LnhtbFBLBQYAAAAABAAEAPMAAAAdBQAAAAA=&#10;" w14:anchorId="52CE931F">
                <v:textbox inset="2.16pt,1.44pt,0,1.44pt">
                  <w:txbxContent>
                    <w:p w:rsidR="00E31C76" w:rsidP="00E31C76" w:rsidRDefault="00E31C76" w14:paraId="3C2CE3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2592" behindDoc="0" locked="0" layoutInCell="1" allowOverlap="1" wp14:editId="24C43E30" wp14:anchorId="3F290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7" name="Rectangle 8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403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7" style="position:absolute;margin-left:104pt;margin-top:11pt;width:79pt;height:162pt;z-index:259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6b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V/WGEsctdukH&#10;+sZdPypyqQ5GSpX7m/2aQuzw2lN4hGsWcZnFzxps/qIsMhePzzeP1ZyIwOJ2tW1r7ITAraZerzeY&#10;IEz1ejtATF+UtyQvGAXkUqzlp28xXY6+HMF7mc3l/bxK82Euapbb9uML2YOXZxSJU5oeMOjRT4yK&#10;0QRKJuw8o/HXkYOiZPzq0Npms141OColWbZNi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JDt6bvAEAAE0DAAAOAAAAAAAAAAAAAAAAAC4CAABkcnMv&#10;ZTJvRG9jLnhtbFBLAQItABQABgAIAAAAIQB7S47U2wAAAAoBAAAPAAAAAAAAAAAAAAAAABYEAABk&#10;cnMvZG93bnJldi54bWxQSwUGAAAAAAQABADzAAAAHgUAAAAA&#10;" w14:anchorId="3F290C28">
                <v:textbox inset="2.16pt,1.44pt,0,1.44pt">
                  <w:txbxContent>
                    <w:p w:rsidR="00E31C76" w:rsidP="00E31C76" w:rsidRDefault="00E31C76" w14:paraId="32403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3616" behindDoc="0" locked="0" layoutInCell="1" allowOverlap="1" wp14:editId="6A74FE23" wp14:anchorId="17928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8" name="Rectangle 8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D444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8" style="position:absolute;margin-left:104pt;margin-top:11pt;width:79pt;height:135pt;z-index:259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he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19grxy126Tv6&#10;xt0wKXKujkZKlfub/ZpD7PHaS3iGSxZxmcUvGmz+oiyyFI9PV4/VkojA4ma96WrshMCt5q5ucoIw&#10;1dvtADF9Vt6SvGAUkEuxlh+/xnQ++noE72U25/fzKi37pahpNt3tK9m9lycUiVOanjDoyc+MiskE&#10;SmbsPKPx14GDomT64tDa9u7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JzIXroBAABNAwAADgAAAAAAAAAAAAAAAAAuAgAAZHJzL2Uy&#10;b0RvYy54bWxQSwECLQAUAAYACAAAACEAsUqaJdsAAAAKAQAADwAAAAAAAAAAAAAAAAAUBAAAZHJz&#10;L2Rvd25yZXYueG1sUEsFBgAAAAAEAAQA8wAAABwFAAAAAA==&#10;" w14:anchorId="1792813F">
                <v:textbox inset="2.16pt,1.44pt,0,1.44pt">
                  <w:txbxContent>
                    <w:p w:rsidR="00E31C76" w:rsidP="00E31C76" w:rsidRDefault="00E31C76" w14:paraId="7D444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4640" behindDoc="0" locked="0" layoutInCell="1" allowOverlap="1" wp14:editId="1D437E99" wp14:anchorId="2546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9" name="Rectangle 8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AA9B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9" style="position:absolute;margin-left:104pt;margin-top:11pt;width:79pt;height:135pt;z-index:259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3w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XW8pcdxil36g&#10;b9wNkyKX6mikVLm/2a85xB6vPYVHuGYRl1n8osHmL8oiS/H4fPNYLYkILG7X267GTgjcajZ1kxOE&#10;qV5vB4jpi/KW5AWjgFyKtfz0LabL0ZcjeC+zubyfV2k5LEVNs+0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Jm98LoBAABNAwAADgAAAAAAAAAAAAAAAAAuAgAAZHJzL2Uy&#10;b0RvYy54bWxQSwECLQAUAAYACAAAACEAsUqaJdsAAAAKAQAADwAAAAAAAAAAAAAAAAAUBAAAZHJz&#10;L2Rvd25yZXYueG1sUEsFBgAAAAAEAAQA8wAAABwFAAAAAA==&#10;" w14:anchorId="25468405">
                <v:textbox inset="2.16pt,1.44pt,0,1.44pt">
                  <w:txbxContent>
                    <w:p w:rsidR="00E31C76" w:rsidP="00E31C76" w:rsidRDefault="00E31C76" w14:paraId="7CAA9B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5664" behindDoc="0" locked="0" layoutInCell="1" allowOverlap="1" wp14:editId="1282A9C3" wp14:anchorId="415C71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0" name="Rectangle 8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34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0" style="position:absolute;margin-left:104pt;margin-top:11pt;width:79pt;height:135pt;z-index:259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rs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2iQ4xa79BN9&#10;426YFDlXRyOlyv3Nfs0h9njtKTzCJYu4zOIXDTZ/URZZisenq8dqSURgcbPedDU+JHCruambnCBM&#10;9Xo7QExflbckLxgF5FKs5cfvMZ2PvhzBe5nN+f28Sst+KWqaTde9kN17eUKROKXpAYOe/MyomEyg&#10;ZMbOMxp/HzgoSqZvDq1tbz6vWxyVkjRdi0AESoK092+r3InR4zCJBJQcAphhRMLFpMILe1aUXeYr&#10;D8XbvLB//Qt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ZersuQEAAE0DAAAOAAAAAAAAAAAAAAAAAC4CAABkcnMvZTJv&#10;RG9jLnhtbFBLAQItABQABgAIAAAAIQCxSpol2wAAAAoBAAAPAAAAAAAAAAAAAAAAABMEAABkcnMv&#10;ZG93bnJldi54bWxQSwUGAAAAAAQABADzAAAAGwUAAAAA&#10;" w14:anchorId="415C71B3">
                <v:textbox inset="2.16pt,1.44pt,0,1.44pt">
                  <w:txbxContent>
                    <w:p w:rsidR="00E31C76" w:rsidP="00E31C76" w:rsidRDefault="00E31C76" w14:paraId="12B34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6688" behindDoc="0" locked="0" layoutInCell="1" allowOverlap="1" wp14:editId="473073B0" wp14:anchorId="39B74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1" name="Rectangle 8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09C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1" style="position:absolute;margin-left:104pt;margin-top:11pt;width:79pt;height:135pt;z-index:259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9C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w0ljlvs0k/0&#10;jbthUuRcHY2UKvc3+zWH2OO1p/AIlyziMotfNNj8RVlkKR6frh6rJRGBxc1609XYCYFbzU3d5ARh&#10;qtfbAWL6qrwlecEoIJdiLT9+j+l89OUI3stszu/nVVr2S1HTbLrNC9m9lycUiVOaHjDoyc+MiskE&#10;SmbsPKPx94GDomT65tDa9ubzusVRKUnTtR2OMJQEae/fVrkTo8dhEgkoOQQww4iEi0mFF/asKLvM&#10;Vx6Kt3lh//oX7P4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oGCfQroBAABNAwAADgAAAAAAAAAAAAAAAAAuAgAAZHJzL2Uy&#10;b0RvYy54bWxQSwECLQAUAAYACAAAACEAsUqaJdsAAAAKAQAADwAAAAAAAAAAAAAAAAAUBAAAZHJz&#10;L2Rvd25yZXYueG1sUEsFBgAAAAAEAAQA8wAAABwFAAAAAA==&#10;" w14:anchorId="39B74720">
                <v:textbox inset="2.16pt,1.44pt,0,1.44pt">
                  <w:txbxContent>
                    <w:p w:rsidR="00E31C76" w:rsidP="00E31C76" w:rsidRDefault="00E31C76" w14:paraId="6B09C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7712" behindDoc="0" locked="0" layoutInCell="1" allowOverlap="1" wp14:editId="3F817E9B" wp14:anchorId="28D2F1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2" name="Rectangle 8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5210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2" style="position:absolute;margin-left:104pt;margin-top:11pt;width:79pt;height:135pt;z-index:259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Qoug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lpKHLfYpW/o&#10;G3fDpMi5OhopVe5v9msOscdrr+EFLlnEZRa/aLD5i7LIUjw+XT1WSyICi5v1pquxEwK3mru6yQnC&#10;VG+3A8T0RXlL8oJRQC7FWn58jOl89PcRvJfZnN/Pq7Tsl6Km2WwKbi7uvTyhSJzS9IxBT35mVEwm&#10;UDJj5xmNPw8cFCXTV4fWtnc3a3QilaTp2g5HGEqCtPfvq9yJ0eMwiQSUHAKYYUTCxaTCC3tWlF3m&#10;Kw/F+7ywf/sLd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XkEKLoBAABNAwAADgAAAAAAAAAAAAAAAAAuAgAAZHJzL2Uy&#10;b0RvYy54bWxQSwECLQAUAAYACAAAACEAsUqaJdsAAAAKAQAADwAAAAAAAAAAAAAAAAAUBAAAZHJz&#10;L2Rvd25yZXYueG1sUEsFBgAAAAAEAAQA8wAAABwFAAAAAA==&#10;" w14:anchorId="28D2F158">
                <v:textbox inset="2.16pt,1.44pt,0,1.44pt">
                  <w:txbxContent>
                    <w:p w:rsidR="00E31C76" w:rsidP="00E31C76" w:rsidRDefault="00E31C76" w14:paraId="645210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8736" behindDoc="0" locked="0" layoutInCell="1" allowOverlap="1" wp14:editId="4B842DB7" wp14:anchorId="65E2DE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3" name="Rectangle 8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E6607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3" style="position:absolute;margin-left:104pt;margin-top:11pt;width:79pt;height:135pt;z-index:259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GGuQ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taUOG6xS9/Q&#10;N+6GSZFzdTRSqtzf7NccYo/XXsMLXLKIyyx+0WDzF2WRpXh8unqslkQEFjfrTVdjJwRuNXd1kxOE&#10;qd5uB4jpi/KW5AWjgFyKtfz4GNP56O8jeC+zOb+fV2nZL0VNs9lcye69PKFInNL0jEFPfmZUTCZQ&#10;MmPnGY0/DxwUJdNXh9a2dzfrFkelJE3XdjjCUBKkvX9f5U6MHodJJKDkEMAMIxIu7xZe2LOi7DJf&#10;eSje54X921+w+wU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fHGGuQEAAE0DAAAOAAAAAAAAAAAAAAAAAC4CAABkcnMvZTJv&#10;RG9jLnhtbFBLAQItABQABgAIAAAAIQCxSpol2wAAAAoBAAAPAAAAAAAAAAAAAAAAABMEAABkcnMv&#10;ZG93bnJldi54bWxQSwUGAAAAAAQABADzAAAAGwUAAAAA&#10;" w14:anchorId="65E2DEA4">
                <v:textbox inset="2.16pt,1.44pt,0,1.44pt">
                  <w:txbxContent>
                    <w:p w:rsidR="00E31C76" w:rsidP="00E31C76" w:rsidRDefault="00E31C76" w14:paraId="1E6607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editId="693DFA82" wp14:anchorId="28DAB4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4" name="Rectangle 8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E2E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4" style="position:absolute;margin-left:104pt;margin-top:11pt;width:79pt;height:135pt;z-index:259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gtug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bm4pcdxil76j&#10;b9wNkyLn6mikVLm/2a85xB6vvYRnuGQRl1n8osHmL8oiS/H4dPVYLYkILG7Wm67GTgjcau7qJicI&#10;U73dDhDTZ+UtyQtGAbkUa/nxa0zno69H8F5mc34/r9KyX4qaZrNpX8nuvTyhSJzS9IRBT35mVEwm&#10;UDJj5xmNvw4cFCXTF4fWtne36xZHpSRN13Y4wlASpL1/X+VOjB6HSSSg5BDADCMSLiYVXtizouwy&#10;X3ko3ueF/dtfsPs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7HYLboBAABNAwAADgAAAAAAAAAAAAAAAAAuAgAAZHJzL2Uy&#10;b0RvYy54bWxQSwECLQAUAAYACAAAACEAsUqaJdsAAAAKAQAADwAAAAAAAAAAAAAAAAAUBAAAZHJz&#10;L2Rvd25yZXYueG1sUEsFBgAAAAAEAAQA8wAAABwFAAAAAA==&#10;" w14:anchorId="28DAB427">
                <v:textbox inset="2.16pt,1.44pt,0,1.44pt">
                  <w:txbxContent>
                    <w:p w:rsidR="00E31C76" w:rsidP="00E31C76" w:rsidRDefault="00E31C76" w14:paraId="130E2E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0784" behindDoc="0" locked="0" layoutInCell="1" allowOverlap="1" wp14:editId="2C5F8093" wp14:anchorId="09C02B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5" name="Rectangle 8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D2D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5" style="position:absolute;margin-left:104pt;margin-top:11pt;width:79pt;height:135pt;z-index:259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2D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5R4rjFLv1E&#10;37gbJkXO1dFIqXJ/s19ziD1eewwPcMkiLrP4RYPNX5RFluLx6eqxWhIRWNysN12NnRC41dzUTU4Q&#10;pnq5HSCmr8pbkheMAnIp1vLj95jOR5+P4L3M5vx+XqVlvxQ1zWazfia79/KEInFK0z0GPfmZUTGZ&#10;QMmMnWc0/j5wUJRM3xxa2958XLc4KiVpurbDEYaSIO396yp3YvQ4TCIBJYcAZhiRcDGp8MKeFWWX&#10;+cpD8Tov7F/+gt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O0rYO7AQAATQMAAA4AAAAAAAAAAAAAAAAALgIAAGRycy9l&#10;Mm9Eb2MueG1sUEsBAi0AFAAGAAgAAAAhALFKmiXbAAAACgEAAA8AAAAAAAAAAAAAAAAAFQQAAGRy&#10;cy9kb3ducmV2LnhtbFBLBQYAAAAABAAEAPMAAAAdBQAAAAA=&#10;" w14:anchorId="09C02BDD">
                <v:textbox inset="2.16pt,1.44pt,0,1.44pt">
                  <w:txbxContent>
                    <w:p w:rsidR="00E31C76" w:rsidP="00E31C76" w:rsidRDefault="00E31C76" w14:paraId="67D2D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1808" behindDoc="0" locked="0" layoutInCell="1" allowOverlap="1" wp14:editId="778A53E8" wp14:anchorId="66D43F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6" name="Rectangle 8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19C2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6" style="position:absolute;margin-left:104pt;margin-top:11pt;width:79pt;height:135pt;z-index:259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P8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bm4pcdxil36g&#10;b9wNkyLn6mikVLm/2a85xB6vPYcnuGQRl1n8osHmL8oiS/H4dPVYLYkILG7Wm67GTgjcau7qJicI&#10;U73dDhDTF+UtyQtGAbkUa/nxW0zno69H8F5mc34/r9KyX4qaZrO5eSW79/KEInFK0yMGPfmZUTGZ&#10;QMmMnWc0/jpwUJRMXx1a297drFsclZI0XdvhCENJkPb+fZU7MXocJpGAkkMAM4xIuJhUeGHPirLL&#10;fOWheJ8X9m9/we4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G5mQ/y7AQAATQMAAA4AAAAAAAAAAAAAAAAALgIAAGRycy9l&#10;Mm9Eb2MueG1sUEsBAi0AFAAGAAgAAAAhALFKmiXbAAAACgEAAA8AAAAAAAAAAAAAAAAAFQQAAGRy&#10;cy9kb3ducmV2LnhtbFBLBQYAAAAABAAEAPMAAAAdBQAAAAA=&#10;" w14:anchorId="66D43F39">
                <v:textbox inset="2.16pt,1.44pt,0,1.44pt">
                  <w:txbxContent>
                    <w:p w:rsidR="00E31C76" w:rsidP="00E31C76" w:rsidRDefault="00E31C76" w14:paraId="5519C2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2832" behindDoc="0" locked="0" layoutInCell="1" allowOverlap="1" wp14:editId="790F55D4" wp14:anchorId="10C1E2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7" name="Rectangle 8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7C6D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7" style="position:absolute;margin-left:104pt;margin-top:11pt;width:79pt;height:135pt;z-index:259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ZS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RbNxtKHLfYpe/o&#10;G3fDpMilOhopVe5v9msOscdrT+ERrlnEZRa/aLD5i7LIUjw+3zxWSyICi9v1tquxEwK3mk3d5ARh&#10;qpfbAWL6rLwlecEoIJdiLT99jely9PkI3stsLu/nVVoOS1HTbLcfnskevDyjSJzS9IBBT35mVEwm&#10;UDJj5xmNv44cFCXTF4fWtpv36xZHpSRN13Y4wlASpH14XeVOjB6HSSSg5BjADCMSLiYVXtizouw6&#10;X3koXueF/ctfsP8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mM2UroBAABNAwAADgAAAAAAAAAAAAAAAAAuAgAAZHJzL2Uy&#10;b0RvYy54bWxQSwECLQAUAAYACAAAACEAsUqaJdsAAAAKAQAADwAAAAAAAAAAAAAAAAAUBAAAZHJz&#10;L2Rvd25yZXYueG1sUEsFBgAAAAAEAAQA8wAAABwFAAAAAA==&#10;" w14:anchorId="10C1E232">
                <v:textbox inset="2.16pt,1.44pt,0,1.44pt">
                  <w:txbxContent>
                    <w:p w:rsidR="00E31C76" w:rsidP="00E31C76" w:rsidRDefault="00E31C76" w14:paraId="107C6D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3856" behindDoc="0" locked="0" layoutInCell="1" allowOverlap="1" wp14:editId="667345EB" wp14:anchorId="5C5C92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8" name="Rectangle 8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6FF1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8" style="position:absolute;margin-left:104pt;margin-top:11pt;width:79pt;height:135pt;z-index:259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Em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N9grxy126Tv6&#10;xt0wKXKujkZKlfub/ZpD7PHaS3iGSxZxmcUvGmz+oiyyFI9PV4/VkojA4ma96WrshMCt5q5ucoIw&#10;1dvtADF9Vt6SvGAUkEuxlh+/xnQ++noE72U25/fzKi37pahpNpvbV7J7L08oEqc0PWHQk58ZFZMJ&#10;lMzYeUbjrwMHRcn0xaG17d2ndYujUpKmazu0BU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9yBhJroBAABNAwAADgAAAAAAAAAAAAAAAAAuAgAAZHJzL2Uy&#10;b0RvYy54bWxQSwECLQAUAAYACAAAACEAsUqaJdsAAAAKAQAADwAAAAAAAAAAAAAAAAAUBAAAZHJz&#10;L2Rvd25yZXYueG1sUEsFBgAAAAAEAAQA8wAAABwFAAAAAA==&#10;" w14:anchorId="5C5C92A9">
                <v:textbox inset="2.16pt,1.44pt,0,1.44pt">
                  <w:txbxContent>
                    <w:p w:rsidR="00E31C76" w:rsidP="00E31C76" w:rsidRDefault="00E31C76" w14:paraId="606FF1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4880" behindDoc="0" locked="0" layoutInCell="1" allowOverlap="1" wp14:editId="25BF498E" wp14:anchorId="6F4E3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9" name="Rectangle 8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16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9" style="position:absolute;margin-left:104pt;margin-top:11pt;width:79pt;height:135pt;z-index:259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yUUiLoBAABNAwAADgAAAAAAAAAAAAAAAAAuAgAAZHJzL2Uy&#10;b0RvYy54bWxQSwECLQAUAAYACAAAACEAsUqaJdsAAAAKAQAADwAAAAAAAAAAAAAAAAAUBAAAZHJz&#10;L2Rvd25yZXYueG1sUEsFBgAAAAAEAAQA8wAAABwFAAAAAA==&#10;" w14:anchorId="6F4E311E">
                <v:textbox inset="2.16pt,1.44pt,0,1.44pt">
                  <w:txbxContent>
                    <w:p w:rsidR="00E31C76" w:rsidP="00E31C76" w:rsidRDefault="00E31C76" w14:paraId="27A16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5904" behindDoc="0" locked="0" layoutInCell="1" allowOverlap="1" wp14:editId="58454EE0" wp14:anchorId="367597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0" name="Rectangle 8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DC6B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0" style="position:absolute;margin-left:104pt;margin-top:11pt;width:79pt;height:135pt;z-index:259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g2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t2iQ4xa79BN9&#10;426YFDlXRyOlyv3Nfs0h9njtKTzCJYu4zOIXDTZ/URZZisenq8dqSURgcbPedDU+JHCruambnCBM&#10;9Xo7QExflbckLxgF5FKs5cfvMZ2PvhzBe5nN+f28Sst+KWqazaZ7Ibv38oQicUrTAwY9+ZlRMZlA&#10;yYydZzT+PnBQlEzfHFrb3nxetzgqJWm6tsMRhpIg7f3bKndi9DhMIgElhwBmGJFwManwwp4VZZf5&#10;ykPxNi/sX/+C3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DOINroBAABNAwAADgAAAAAAAAAAAAAAAAAuAgAAZHJzL2Uy&#10;b0RvYy54bWxQSwECLQAUAAYACAAAACEAsUqaJdsAAAAKAQAADwAAAAAAAAAAAAAAAAAUBAAAZHJz&#10;L2Rvd25yZXYueG1sUEsFBgAAAAAEAAQA8wAAABwFAAAAAA==&#10;" w14:anchorId="36759797">
                <v:textbox inset="2.16pt,1.44pt,0,1.44pt">
                  <w:txbxContent>
                    <w:p w:rsidR="00E31C76" w:rsidP="00E31C76" w:rsidRDefault="00E31C76" w14:paraId="0DDC6B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6928" behindDoc="0" locked="0" layoutInCell="1" allowOverlap="1" wp14:editId="0B4F9B96" wp14:anchorId="75EFCB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1" name="Rectangle 8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70E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1" style="position:absolute;margin-left:104pt;margin-top:11pt;width:79pt;height:135pt;z-index:259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Db9mLoBAABNAwAADgAAAAAAAAAAAAAAAAAuAgAAZHJzL2Uy&#10;b0RvYy54bWxQSwECLQAUAAYACAAAACEAsUqaJdsAAAAKAQAADwAAAAAAAAAAAAAAAAAUBAAAZHJz&#10;L2Rvd25yZXYueG1sUEsFBgAAAAAEAAQA8wAAABwFAAAAAA==&#10;" w14:anchorId="75EFCB1A">
                <v:textbox inset="2.16pt,1.44pt,0,1.44pt">
                  <w:txbxContent>
                    <w:p w:rsidR="00E31C76" w:rsidP="00E31C76" w:rsidRDefault="00E31C76" w14:paraId="1570E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7952" behindDoc="0" locked="0" layoutInCell="1" allowOverlap="1" wp14:editId="7A83142D" wp14:anchorId="081075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2" name="Rectangle 8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20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2" style="position:absolute;margin-left:104pt;margin-top:11pt;width:79pt;height:135pt;z-index:259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pgTWDuQEAAE0DAAAOAAAAAAAAAAAAAAAAAC4CAABkcnMvZTJv&#10;RG9jLnhtbFBLAQItABQABgAIAAAAIQCxSpol2wAAAAoBAAAPAAAAAAAAAAAAAAAAABMEAABkcnMv&#10;ZG93bnJldi54bWxQSwUGAAAAAAQABADzAAAAGwUAAAAA&#10;" w14:anchorId="081075C7">
                <v:textbox inset="2.16pt,1.44pt,0,1.44pt">
                  <w:txbxContent>
                    <w:p w:rsidR="00E31C76" w:rsidP="00E31C76" w:rsidRDefault="00E31C76" w14:paraId="6F020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editId="43EB590E" wp14:anchorId="11AA0E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3" name="Rectangle 8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D9D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3" style="position:absolute;margin-left:104pt;margin-top:11pt;width:79pt;height:159pt;z-index:259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N/COVu4AQAATQMAAA4AAAAAAAAAAAAAAAAALgIAAGRycy9lMm9E&#10;b2MueG1sUEsBAi0AFAAGAAgAAAAhAK7WrVDbAAAACgEAAA8AAAAAAAAAAAAAAAAAEgQAAGRycy9k&#10;b3ducmV2LnhtbFBLBQYAAAAABAAEAPMAAAAaBQAAAAA=&#10;" w14:anchorId="11AA0E18">
                <v:textbox inset="2.16pt,1.44pt,0,1.44pt">
                  <w:txbxContent>
                    <w:p w:rsidR="00E31C76" w:rsidP="00E31C76" w:rsidRDefault="00E31C76" w14:paraId="29D9D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0000" behindDoc="0" locked="0" layoutInCell="1" allowOverlap="1" wp14:editId="20E31979" wp14:anchorId="36C43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4" name="Rectangle 8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399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4" style="position:absolute;margin-left:104pt;margin-top:11pt;width:79pt;height:159pt;z-index:259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BD5DwuQEAAE0DAAAOAAAAAAAAAAAAAAAAAC4CAABkcnMvZTJv&#10;RG9jLnhtbFBLAQItABQABgAIAAAAIQCu1q1Q2wAAAAoBAAAPAAAAAAAAAAAAAAAAABMEAABkcnMv&#10;ZG93bnJldi54bWxQSwUGAAAAAAQABADzAAAAGwUAAAAA&#10;" w14:anchorId="36C4399D">
                <v:textbox inset="2.16pt,1.44pt,0,1.44pt">
                  <w:txbxContent>
                    <w:p w:rsidR="00E31C76" w:rsidP="00E31C76" w:rsidRDefault="00E31C76" w14:paraId="23399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1024" behindDoc="0" locked="0" layoutInCell="1" allowOverlap="1" wp14:editId="2E9AF481" wp14:anchorId="4354F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5" name="Rectangle 8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717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5" style="position:absolute;margin-left:104pt;margin-top:11pt;width:79pt;height:159pt;z-index:259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JCuVeuQEAAE0DAAAOAAAAAAAAAAAAAAAAAC4CAABkcnMvZTJv&#10;RG9jLnhtbFBLAQItABQABgAIAAAAIQCu1q1Q2wAAAAoBAAAPAAAAAAAAAAAAAAAAABMEAABkcnMv&#10;ZG93bnJldi54bWxQSwUGAAAAAAQABADzAAAAGwUAAAAA&#10;" w14:anchorId="4354FDD7">
                <v:textbox inset="2.16pt,1.44pt,0,1.44pt">
                  <w:txbxContent>
                    <w:p w:rsidR="00E31C76" w:rsidP="00E31C76" w:rsidRDefault="00E31C76" w14:paraId="57717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2048" behindDoc="0" locked="0" layoutInCell="1" allowOverlap="1" wp14:editId="41AEAC49" wp14:anchorId="09A2B2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6" name="Rectangle 8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250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6" style="position:absolute;margin-left:104pt;margin-top:11pt;width:79pt;height:159pt;z-index:259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shuQEAAE0DAAAOAAAAZHJzL2Uyb0RvYy54bWysU8tu2zAQvBfIPxC8x5LlwF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F21awpcdxil36i&#10;b9z1oyKn6mCkVLm/2a8pxA6vvYRnOGcRl1n8rMHmL8oic/H4ePFYzYkILN6t7toaOyFwKzdwjQnC&#10;VB+3A8T0VXlL8oJRQC7FWn74HtPp6PsRvJfZnN7PqzTv5qIGoW/eye68PKJInNL0hEGPfmJUjCZQ&#10;MmHnGY2vew6KkvGbQ2ub25tVg6NSkmXbtDjCUBKkvftc5U4MHodJJKBkH8D0AxIuJhVe2LOi7Dxf&#10;eSg+54X9x1+wf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02AshuQEAAE0DAAAOAAAAAAAAAAAAAAAAAC4CAABkcnMvZTJv&#10;RG9jLnhtbFBLAQItABQABgAIAAAAIQCu1q1Q2wAAAAoBAAAPAAAAAAAAAAAAAAAAABMEAABkcnMv&#10;ZG93bnJldi54bWxQSwUGAAAAAAQABADzAAAAGwUAAAAA&#10;" w14:anchorId="09A2B2B6">
                <v:textbox inset="2.16pt,1.44pt,0,1.44pt">
                  <w:txbxContent>
                    <w:p w:rsidR="00E31C76" w:rsidP="00E31C76" w:rsidRDefault="00E31C76" w14:paraId="70250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3072" behindDoc="0" locked="0" layoutInCell="1" allowOverlap="1" wp14:editId="550A3289" wp14:anchorId="651440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7" name="Rectangle 8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76DE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7" style="position:absolute;margin-left:104pt;margin-top:11pt;width:79pt;height:159pt;z-index:259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N1+j7oBAABNAwAADgAAAAAAAAAAAAAAAAAuAgAAZHJzL2Uy&#10;b0RvYy54bWxQSwECLQAUAAYACAAAACEArtatUNsAAAAKAQAADwAAAAAAAAAAAAAAAAAUBAAAZHJz&#10;L2Rvd25yZXYueG1sUEsFBgAAAAAEAAQA8wAAABwFAAAAAA==&#10;" w14:anchorId="651440E3">
                <v:textbox inset="2.16pt,1.44pt,0,1.44pt">
                  <w:txbxContent>
                    <w:p w:rsidR="00E31C76" w:rsidP="00E31C76" w:rsidRDefault="00E31C76" w14:paraId="3276DE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4096" behindDoc="0" locked="0" layoutInCell="1" allowOverlap="1" wp14:editId="039B9C99" wp14:anchorId="034185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8" name="Rectangle 8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B4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8" style="position:absolute;margin-left:104pt;margin-top:11pt;width:79pt;height:159pt;z-index:259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" w14:anchorId="03418518">
                <v:textbox inset="2.16pt,1.44pt,0,1.44pt">
                  <w:txbxContent>
                    <w:p w:rsidR="00E31C76" w:rsidP="00E31C76" w:rsidRDefault="00E31C76" w14:paraId="764B4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5120" behindDoc="0" locked="0" layoutInCell="1" allowOverlap="1" wp14:editId="5E2BAB00" wp14:anchorId="03D359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29" name="Rectangle 8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A6DA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9" style="position:absolute;margin-left:104pt;margin-top:11pt;width:79pt;height:162pt;z-index:259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MMZJK7AQAATQMAAA4AAAAAAAAAAAAAAAAALgIAAGRycy9l&#10;Mm9Eb2MueG1sUEsBAi0AFAAGAAgAAAAhAHtLjtTbAAAACgEAAA8AAAAAAAAAAAAAAAAAFQQAAGRy&#10;cy9kb3ducmV2LnhtbFBLBQYAAAAABAAEAPMAAAAdBQAAAAA=&#10;" w14:anchorId="03D359E0">
                <v:textbox inset="2.16pt,1.44pt,0,1.44pt">
                  <w:txbxContent>
                    <w:p w:rsidR="00E31C76" w:rsidP="00E31C76" w:rsidRDefault="00E31C76" w14:paraId="65A6DA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6144" behindDoc="0" locked="0" layoutInCell="1" allowOverlap="1" wp14:editId="198036C7" wp14:anchorId="4C4BF8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0" name="Rectangle 8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0D4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0" style="position:absolute;margin-left:104pt;margin-top:11pt;width:79pt;height:162pt;z-index:259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OO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vVCg3y3GGXfqJv&#10;3PdWkVN1MFKqub+zX2NMHV57ic9wzhIuZ/GTBjd/URaZisfHi8dqykRg8W5119b4kMCtpl6vbzFB&#10;mOrjdoSUv6rgyLxgFJBLsZYfvqd8Ovp+BO/NbE7vz6s87aaiBmejfSe7C/KIInFK8xMGbcPIqLAm&#10;UjJi5xlNr3sOihL7zaO1ze16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/AzjroBAABNAwAADgAAAAAAAAAAAAAAAAAuAgAAZHJzL2Uy&#10;b0RvYy54bWxQSwECLQAUAAYACAAAACEAe0uO1NsAAAAKAQAADwAAAAAAAAAAAAAAAAAUBAAAZHJz&#10;L2Rvd25yZXYueG1sUEsFBgAAAAAEAAQA8wAAABwFAAAAAA==&#10;" w14:anchorId="4C4BF844">
                <v:textbox inset="2.16pt,1.44pt,0,1.44pt">
                  <w:txbxContent>
                    <w:p w:rsidR="00E31C76" w:rsidP="00E31C76" w:rsidRDefault="00E31C76" w14:paraId="670D4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7168" behindDoc="0" locked="0" layoutInCell="1" allowOverlap="1" wp14:editId="3FE8F97D" wp14:anchorId="66C21D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1" name="Rectangle 8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E3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1" style="position:absolute;margin-left:104pt;margin-top:11pt;width:79pt;height:162pt;z-index:259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v1RiC7AQAATQMAAA4AAAAAAAAAAAAAAAAALgIAAGRycy9l&#10;Mm9Eb2MueG1sUEsBAi0AFAAGAAgAAAAhAHtLjtTbAAAACgEAAA8AAAAAAAAAAAAAAAAAFQQAAGRy&#10;cy9kb3ducmV2LnhtbFBLBQYAAAAABAAEAPMAAAAdBQAAAAA=&#10;" w14:anchorId="66C21D3F">
                <v:textbox inset="2.16pt,1.44pt,0,1.44pt">
                  <w:txbxContent>
                    <w:p w:rsidR="00E31C76" w:rsidP="00E31C76" w:rsidRDefault="00E31C76" w14:paraId="66E3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editId="1C5994CF" wp14:anchorId="67B81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2" name="Rectangle 8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1FA54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2" style="position:absolute;margin-left:104pt;margin-top:11pt;width:79pt;height:135pt;z-index:259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7uA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1y0ljlvs0i/0&#10;jbthUuRUHY2UKvc3+zWH2OO1p/AI5yziMotfNNj8RVlkKR4fLx6rJRGBxev1dVdjJwRuNVd1kxOE&#10;qd5uB4jph/KW5AWjgFyKtfxwF9Pp6OsRvJfZnN7Pq7TslqImu/lKduflEUXilKYHDHryM6NiMoGS&#10;GTvPaPy956AomX46tLa9+pqdSCVpurbDEYaSIO3d+yp3YvQ4TCIBJfsAZhiRcDGp8MKeFWXn+cpD&#10;8T4v7N/+gu0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E49nPu4AQAATQMAAA4AAAAAAAAAAAAAAAAALgIAAGRycy9lMm9E&#10;b2MueG1sUEsBAi0AFAAGAAgAAAAhALFKmiXbAAAACgEAAA8AAAAAAAAAAAAAAAAAEgQAAGRycy9k&#10;b3ducmV2LnhtbFBLBQYAAAAABAAEAPMAAAAaBQAAAAA=&#10;" w14:anchorId="67B8170F">
                <v:textbox inset="2.16pt,1.44pt,0,1.44pt">
                  <w:txbxContent>
                    <w:p w:rsidR="00E31C76" w:rsidP="00E31C76" w:rsidRDefault="00E31C76" w14:paraId="71FA54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49216" behindDoc="0" locked="0" layoutInCell="1" allowOverlap="1" wp14:editId="4B810186" wp14:anchorId="33AE94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3" name="Rectangle 8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7C6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3" style="position:absolute;margin-left:104pt;margin-top:11pt;width:79pt;height:135pt;z-index:259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AY46VW4AQAATQMAAA4AAAAAAAAAAAAAAAAALgIAAGRycy9lMm9E&#10;b2MueG1sUEsBAi0AFAAGAAgAAAAhALFKmiXbAAAACgEAAA8AAAAAAAAAAAAAAAAAEgQAAGRycy9k&#10;b3ducmV2LnhtbFBLBQYAAAAABAAEAPMAAAAaBQAAAAA=&#10;" w14:anchorId="33AE946E">
                <v:textbox inset="2.16pt,1.44pt,0,1.44pt">
                  <w:txbxContent>
                    <w:p w:rsidR="00E31C76" w:rsidP="00E31C76" w:rsidRDefault="00E31C76" w14:paraId="607C6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0240" behindDoc="0" locked="0" layoutInCell="1" allowOverlap="1" wp14:editId="1E132342" wp14:anchorId="2F24490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4" name="Rectangle 8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45C1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4" style="position:absolute;margin-left:104pt;margin-top:11pt;width:79pt;height:135pt;z-index:259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+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l9R4rjFLv1A&#10;37gbJkVO1dFIqXJ/s19ziD1eewnPcM4iLrP4RYPNX5RFluLx8eKxWhIRWLxd33Y1dkLgVnNTNzlB&#10;mOr9doCYvilvSV4wCsilWMsPDzGdjr4dwXuZzen9vErLbilq0M32jezOyyOKxClNTxj05GdGxWQC&#10;JTN2ntH4e89BUTJ9d2hte3O1b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PVA/roBAABNAwAADgAAAAAAAAAAAAAAAAAuAgAAZHJzL2Uy&#10;b0RvYy54bWxQSwECLQAUAAYACAAAACEAsUqaJdsAAAAKAQAADwAAAAAAAAAAAAAAAAAUBAAAZHJz&#10;L2Rvd25yZXYueG1sUEsFBgAAAAAEAAQA8wAAABwFAAAAAA==&#10;" w14:anchorId="2F24490C">
                <v:textbox inset="2.16pt,1.44pt,0,1.44pt">
                  <w:txbxContent>
                    <w:p w:rsidR="00E31C76" w:rsidP="00E31C76" w:rsidRDefault="00E31C76" w14:paraId="2345C1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1264" behindDoc="0" locked="0" layoutInCell="1" allowOverlap="1" wp14:editId="2AAB4682" wp14:anchorId="5F3C62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5" name="Rectangle 8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283E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5" style="position:absolute;margin-left:104pt;margin-top:11pt;width:79pt;height:162pt;z-index:259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ghdOG7AQAATQMAAA4AAAAAAAAAAAAAAAAALgIAAGRycy9l&#10;Mm9Eb2MueG1sUEsBAi0AFAAGAAgAAAAhAHtLjtTbAAAACgEAAA8AAAAAAAAAAAAAAAAAFQQAAGRy&#10;cy9kb3ducmV2LnhtbFBLBQYAAAAABAAEAPMAAAAdBQAAAAA=&#10;" w14:anchorId="5F3C62E8">
                <v:textbox inset="2.16pt,1.44pt,0,1.44pt">
                  <w:txbxContent>
                    <w:p w:rsidR="00E31C76" w:rsidP="00E31C76" w:rsidRDefault="00E31C76" w14:paraId="06283E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2288" behindDoc="0" locked="0" layoutInCell="1" allowOverlap="1" wp14:editId="6DA2EB38" wp14:anchorId="07BCB6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6" name="Rectangle 8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C9CB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6" style="position:absolute;margin-left:104pt;margin-top:11pt;width:79pt;height:162pt;z-index:259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qeuwEAAE0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F2tbqixHGLXfqN&#10;vnHXj4qcqoORUuX+Zr+mEDu89hQe4ZxFXGbxswabvyiLzMXj48VjNScisHizumlr7ITAraZer68x&#10;QZjq/XaAmH4ob0leMArIpVjLD79iOh19O4L3MpvT+3mV5t1c1KCb6zeyOy+PKBKnND1g0KOfGBWj&#10;CZRM2HlG4589B0XJ+NOhtc31etXgqJRk2TYtjjCUBGnvPla5E4PHYRIJKNkHMP2AhItJhRf2rCg7&#10;z1ceio95Yf/+F2xf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Xzmp67AQAATQMAAA4AAAAAAAAAAAAAAAAALgIAAGRycy9l&#10;Mm9Eb2MueG1sUEsBAi0AFAAGAAgAAAAhAHtLjtTbAAAACgEAAA8AAAAAAAAAAAAAAAAAFQQAAGRy&#10;cy9kb3ducmV2LnhtbFBLBQYAAAAABAAEAPMAAAAdBQAAAAA=&#10;" w14:anchorId="07BCB61B">
                <v:textbox inset="2.16pt,1.44pt,0,1.44pt">
                  <w:txbxContent>
                    <w:p w:rsidR="00E31C76" w:rsidP="00E31C76" w:rsidRDefault="00E31C76" w14:paraId="52C9CB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3312" behindDoc="0" locked="0" layoutInCell="1" allowOverlap="1" wp14:editId="4DB31FDA" wp14:anchorId="1E26B3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7" name="Rectangle 8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81A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7" style="position:absolute;margin-left:104pt;margin-top:11pt;width:79pt;height:60pt;z-index:259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PPAO7sBAABMAwAADgAAAAAAAAAAAAAAAAAuAgAAZHJzL2Uy&#10;b0RvYy54bWxQSwECLQAUAAYACAAAACEAomkztNoAAAAKAQAADwAAAAAAAAAAAAAAAAAVBAAAZHJz&#10;L2Rvd25yZXYueG1sUEsFBgAAAAAEAAQA8wAAABwFAAAAAA==&#10;" w14:anchorId="1E26B324">
                <v:textbox inset="2.16pt,1.44pt,0,1.44pt">
                  <w:txbxContent>
                    <w:p w:rsidR="00E31C76" w:rsidP="00E31C76" w:rsidRDefault="00E31C76" w14:paraId="0281A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4336" behindDoc="0" locked="0" layoutInCell="1" allowOverlap="1" wp14:editId="1FCFD0EE" wp14:anchorId="6BD9DB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8" name="Rectangle 8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B5D5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8" style="position:absolute;margin-left:104pt;margin-top:11pt;width:79pt;height:60pt;z-index:259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0N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dvirBy3OKUf&#10;qBt3w6TIOTsaKVWeb9ZrDrHHsufwBJcoopvJLxps/iItshSNT1eN1ZKIwOSm3XQ1TkLg0d3NpkUf&#10;u1RvxQFi+qK8JdlhFBBKUZYfv8V0vvp6BesymPPz2UvLfilkUMzbV6x7L0/IEZc0PaLRk58ZFZMJ&#10;lMw4eEbjrwMHRcn01aGyzd1N2+CmlGDdNR2qAiVA1Pv3We7E6HGXRAJKDgHMMCLgolHBhSMrzC7r&#10;lXfifVzQv/0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nM/0NugEAAEwDAAAOAAAAAAAAAAAAAAAAAC4CAABkcnMvZTJv&#10;RG9jLnhtbFBLAQItABQABgAIAAAAIQCiaTO02gAAAAoBAAAPAAAAAAAAAAAAAAAAABQEAABkcnMv&#10;ZG93bnJldi54bWxQSwUGAAAAAAQABADzAAAAGwUAAAAA&#10;" w14:anchorId="6BD9DBBD">
                <v:textbox inset="2.16pt,1.44pt,0,1.44pt">
                  <w:txbxContent>
                    <w:p w:rsidR="00E31C76" w:rsidP="00E31C76" w:rsidRDefault="00E31C76" w14:paraId="5B5D5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5360" behindDoc="0" locked="0" layoutInCell="1" allowOverlap="1" wp14:editId="448970F9" wp14:anchorId="028F0A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9" name="Rectangle 8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4BB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9" style="position:absolute;margin-left:104pt;margin-top:11pt;width:79pt;height:60pt;z-index:259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nmugEAAEw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dm27pcRxi1P6&#10;jrpxN0yKXLKjkVLl+Wa95hB7LHsOT3CNIrqZ/KLB5i/SIkvR+HzTWC2JCExu221X4yQEHm3uti36&#10;2KV6LQ4Q02flLckOo4BQirL89DWmy9WXK1iXwVyez15aDkshg2JuXrAevDwjR1zS9IhGT35mVEwm&#10;UDLj4BmNv44cFCXTF4fKNpu7tsFNKcG6azrcYCgBoj68zXInRo+7JBJQcgxghhEBF40K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twnmugEAAEwDAAAOAAAAAAAAAAAAAAAAAC4CAABkcnMvZTJv&#10;RG9jLnhtbFBLAQItABQABgAIAAAAIQCiaTO02gAAAAoBAAAPAAAAAAAAAAAAAAAAABQEAABkcnMv&#10;ZG93bnJldi54bWxQSwUGAAAAAAQABADzAAAAGwUAAAAA&#10;" w14:anchorId="028F0A43">
                <v:textbox inset="2.16pt,1.44pt,0,1.44pt">
                  <w:txbxContent>
                    <w:p w:rsidR="00E31C76" w:rsidP="00E31C76" w:rsidRDefault="00E31C76" w14:paraId="34BB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6384" behindDoc="0" locked="0" layoutInCell="1" allowOverlap="1" wp14:editId="4859E4F0" wp14:anchorId="67BFE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0" name="Rectangle 8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0E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0" style="position:absolute;margin-left:104pt;margin-top:11pt;width:79pt;height:60pt;z-index:259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TXuQ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RoF8tzhlH6g&#10;btz3VpFzdjBSqnm+s15jTB2WvcRnuEQJ3Zn8pMHNX6RFpqLx6aqxmjIRmNysNm2NDwk8ul1vVuhj&#10;l+q9OELK31RwZHYYBYRSlOXHh5TPV9+uYN0M5vz87OVpPxUyKGb7hnUf5Ak54pLmJzTahpFRYU2k&#10;ZMTBM5p+HzgoSux3j8o2t+tVg5tSgmXbtLjBUAJEvf+Y5V4MAXdJZKDkEMH0AwIuGhVcOLLC7LJe&#10;8058jAv6959g9wo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AotNe5AQAATAMAAA4AAAAAAAAAAAAAAAAALgIAAGRycy9lMm9E&#10;b2MueG1sUEsBAi0AFAAGAAgAAAAhAKJpM7TaAAAACgEAAA8AAAAAAAAAAAAAAAAAEwQAAGRycy9k&#10;b3ducmV2LnhtbFBLBQYAAAAABAAEAPMAAAAaBQAAAAA=&#10;" w14:anchorId="67BFE8FB">
                <v:textbox inset="2.16pt,1.44pt,0,1.44pt">
                  <w:txbxContent>
                    <w:p w:rsidR="00E31C76" w:rsidP="00E31C76" w:rsidRDefault="00E31C76" w14:paraId="570E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editId="00FA4344" wp14:anchorId="3BB099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1" name="Rectangle 8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B58E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1" style="position:absolute;margin-left:104pt;margin-top:11pt;width:79pt;height:60pt;z-index:259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A8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JiecOp/QD&#10;deO+t4qcs4ORUs3znfUaY+qw7CU+wyVK6M7kJw1u/iItMhWNT1eN1ZSJwORmtWlrnITAo9v1ZoU+&#10;dqneiyOk/E0FR2aHUUAoRVl+fEj5fPXtCtbNYM7Pz16e9lMhg2Ju3rDugzwhR1zS/IRG2zAyKqyJ&#10;lIw4eEbT7wMHRYn97lHZ5na9anBTSrBsmxY3GEqAqPcfs9yLIeAuiQyUHCKYfkDARaOCC0dWmF3W&#10;a96Jj3FB//4T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MrEA8ugEAAEwDAAAOAAAAAAAAAAAAAAAAAC4CAABkcnMvZTJv&#10;RG9jLnhtbFBLAQItABQABgAIAAAAIQCiaTO02gAAAAoBAAAPAAAAAAAAAAAAAAAAABQEAABkcnMv&#10;ZG93bnJldi54bWxQSwUGAAAAAAQABADzAAAAGwUAAAAA&#10;" w14:anchorId="3BB0996A">
                <v:textbox inset="2.16pt,1.44pt,0,1.44pt">
                  <w:txbxContent>
                    <w:p w:rsidR="00E31C76" w:rsidP="00E31C76" w:rsidRDefault="00E31C76" w14:paraId="1B58E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8432" behindDoc="0" locked="0" layoutInCell="1" allowOverlap="1" wp14:editId="5B1E5D4F" wp14:anchorId="1BF32D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2" name="Rectangle 8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FC4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2" style="position:absolute;margin-left:104pt;margin-top:11pt;width:79pt;height:60pt;z-index:259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pcHLugEAAEwDAAAOAAAAAAAAAAAAAAAAAC4CAABkcnMvZTJv&#10;RG9jLnhtbFBLAQItABQABgAIAAAAIQCiaTO02gAAAAoBAAAPAAAAAAAAAAAAAAAAABQEAABkcnMv&#10;ZG93bnJldi54bWxQSwUGAAAAAAQABADzAAAAGwUAAAAA&#10;" w14:anchorId="1BF32D52">
                <v:textbox inset="2.16pt,1.44pt,0,1.44pt">
                  <w:txbxContent>
                    <w:p w:rsidR="00E31C76" w:rsidP="00E31C76" w:rsidRDefault="00E31C76" w14:paraId="65FC4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59456" behindDoc="0" locked="0" layoutInCell="1" allowOverlap="1" wp14:editId="76A69A18" wp14:anchorId="36EE7F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3" name="Rectangle 8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369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3" style="position:absolute;margin-left:104pt;margin-top:11pt;width:79pt;height:60pt;z-index:259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8ITUgugEAAEwDAAAOAAAAAAAAAAAAAAAAAC4CAABkcnMvZTJv&#10;RG9jLnhtbFBLAQItABQABgAIAAAAIQCiaTO02gAAAAoBAAAPAAAAAAAAAAAAAAAAABQEAABkcnMv&#10;ZG93bnJldi54bWxQSwUGAAAAAAQABADzAAAAGwUAAAAA&#10;" w14:anchorId="36EE7FB8">
                <v:textbox inset="2.16pt,1.44pt,0,1.44pt">
                  <w:txbxContent>
                    <w:p w:rsidR="00E31C76" w:rsidP="00E31C76" w:rsidRDefault="00E31C76" w14:paraId="74F369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0480" behindDoc="0" locked="0" layoutInCell="1" allowOverlap="1" wp14:editId="757C0F26" wp14:anchorId="70728C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4" name="Rectangle 8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2826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4" style="position:absolute;margin-left:104pt;margin-top:11pt;width:79pt;height:60pt;z-index:259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mI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NiecOp/QD&#10;deO+t4qcs4ORUs3znfUaY+qw7CU+wyVK6M7kJw1u/iItMhWNT1eN1ZSJwORmtWlrnITAo9v1ZoU+&#10;dqneiyOk/E0FR2aHUUAoRVl+fEj5fPXtCtbNYM7Pz16e9lMh09RN84Z1H+QJOeKS5ic02oaRUWFN&#10;pGTEwTOafh84KErsd4/KNrfrVYObUoJl27S4wVACRL3/mOVeDAF3SWSg5BDB9AMCLhoVXDiywuyy&#10;XvNOfIwL+vefYPcK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/bWmIugEAAEwDAAAOAAAAAAAAAAAAAAAAAC4CAABkcnMvZTJv&#10;RG9jLnhtbFBLAQItABQABgAIAAAAIQCiaTO02gAAAAoBAAAPAAAAAAAAAAAAAAAAABQEAABkcnMv&#10;ZG93bnJldi54bWxQSwUGAAAAAAQABADzAAAAGwUAAAAA&#10;" w14:anchorId="70728C44">
                <v:textbox inset="2.16pt,1.44pt,0,1.44pt">
                  <w:txbxContent>
                    <w:p w:rsidR="00E31C76" w:rsidP="00E31C76" w:rsidRDefault="00E31C76" w14:paraId="322826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1504" behindDoc="0" locked="0" layoutInCell="1" allowOverlap="1" wp14:editId="3F1D3FB2" wp14:anchorId="335E2E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5" name="Rectangle 8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E13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5" style="position:absolute;margin-left:104pt;margin-top:11pt;width:79pt;height:60pt;z-index:259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1juwEAAEwDAAAOAAAAZHJzL2Uyb0RvYy54bWysU01v2zAMvQ/YfxB0X+zY6eo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3p1RYllBqf0&#10;B3VjdtCCnLKj6nuR5pv0mnxosezRP8A5Cugm8rMEk75Ii8xZ4+NFYzFHwjG5rtdNiZPgeHS9Wtfo&#10;Y5fitdhDiD+FMyQ5HQWEkpVlh98hnq6+XMG6BOb0fPLivJszmaqs6hesO9cfkSMuabxHI7WbOsq1&#10;8pRMOPiOhr97BoIS/cuistX1qq5wU3KwbKoGNxhygKh3b7PM8tHhLvEIlOw9qGFEwFmjjAtHlpmd&#10;1yvtxNs4o3/9Cbb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+mdY7sBAABMAwAADgAAAAAAAAAAAAAAAAAuAgAAZHJzL2Uy&#10;b0RvYy54bWxQSwECLQAUAAYACAAAACEAomkztNoAAAAKAQAADwAAAAAAAAAAAAAAAAAVBAAAZHJz&#10;L2Rvd25yZXYueG1sUEsFBgAAAAAEAAQA8wAAABwFAAAAAA==&#10;" w14:anchorId="335E2E26">
                <v:textbox inset="2.16pt,1.44pt,0,1.44pt">
                  <w:txbxContent>
                    <w:p w:rsidR="00E31C76" w:rsidP="00E31C76" w:rsidRDefault="00E31C76" w14:paraId="59E13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2528" behindDoc="0" locked="0" layoutInCell="1" allowOverlap="1" wp14:editId="7D382744" wp14:anchorId="60216B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6" name="Rectangle 8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A7EC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6" style="position:absolute;margin-left:104pt;margin-top:11pt;width:79pt;height:60pt;z-index:259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HSuw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b6hxHOHU/qJ&#10;unHfW0XO2cFIqeb5znqNMXVY9hyf4BIldGfykwY3f5EWmYrGp6vGaspEYHKz2rQ1TkLg0e16s0If&#10;u1RvxRFS/qqCI7PDKCCUoiw/fk/5fPX1CtbNYM7Pz16e9lMh09TN+hXrPsgTcsQlzY9otA0jo8Ka&#10;SMmIg2c0/T5wUJTYbx6VbW7XqwY3pQTLtmlxg6EEiHr/Psu9GALukshAySGC6QcEXDQquHBkhdll&#10;veadeB8X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rjx0rsBAABMAwAADgAAAAAAAAAAAAAAAAAuAgAAZHJzL2Uy&#10;b0RvYy54bWxQSwECLQAUAAYACAAAACEAomkztNoAAAAKAQAADwAAAAAAAAAAAAAAAAAVBAAAZHJz&#10;L2Rvd25yZXYueG1sUEsFBgAAAAAEAAQA8wAAABwFAAAAAA==&#10;" w14:anchorId="60216BF9">
                <v:textbox inset="2.16pt,1.44pt,0,1.44pt">
                  <w:txbxContent>
                    <w:p w:rsidR="00E31C76" w:rsidP="00E31C76" w:rsidRDefault="00E31C76" w14:paraId="23A7EC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3552" behindDoc="0" locked="0" layoutInCell="1" allowOverlap="1" wp14:editId="3F6A69F6" wp14:anchorId="6E4746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7" name="Rectangle 8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643B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7" style="position:absolute;margin-left:104pt;margin-top:11pt;width:79pt;height:60pt;z-index:259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U5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9V6Q4njFqf0&#10;A3Xjrh8VuWQHI6XK8816TSF2WPYUHuEaRXQz+VmDzV+kReai8fmmsZoTEZjcrrZtjZMQeLRZb1fo&#10;Y5fqtThATF+UtyQ7jAJCKcry07eYLldfrmBdBnN5PntpPsyFTFM3H1+wHrw8I0dc0vSARo9+YlSM&#10;JlAy4eAZjb+OHBQl41eHyjab9arBTSnBsm1a3GA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jwFObsBAABMAwAADgAAAAAAAAAAAAAAAAAuAgAAZHJzL2Uy&#10;b0RvYy54bWxQSwECLQAUAAYACAAAACEAomkztNoAAAAKAQAADwAAAAAAAAAAAAAAAAAVBAAAZHJz&#10;L2Rvd25yZXYueG1sUEsFBgAAAAAEAAQA8wAAABwFAAAAAA==&#10;" w14:anchorId="6E47468C">
                <v:textbox inset="2.16pt,1.44pt,0,1.44pt">
                  <w:txbxContent>
                    <w:p w:rsidR="00E31C76" w:rsidP="00E31C76" w:rsidRDefault="00E31C76" w14:paraId="20643B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4576" behindDoc="0" locked="0" layoutInCell="1" allowOverlap="1" wp14:editId="0E31B100" wp14:anchorId="706FDB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8" name="Rectangle 8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A5E8F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8" style="position:absolute;margin-left:104pt;margin-top:11pt;width:79pt;height:60pt;z-index:259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gP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cZZee5wSj9R&#10;N+57q8g5Oxgp1TzfWa8xpg7LnuMTXKKE7kx+0uDmL9IiU9H4dNVYTZkITG5Wm7bGSQg8ul1vVuhj&#10;l+qtOELKX1VwZHYYBYRSlOXH7ymfr75ewboZzPn52cvTfipkmrq5ecW6D/KEHHFJ8yMabcPIqLAm&#10;UjLi4BlNvw8cFCX2m0dlm9v1qsFNKcGybVpUBUqAqPfvs9yLIeAuiQyUHCKYfkDARaOCC0dWmF3W&#10;a96J93FB//Y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h/DgPugEAAEwDAAAOAAAAAAAAAAAAAAAAAC4CAABkcnMvZTJv&#10;RG9jLnhtbFBLAQItABQABgAIAAAAIQCiaTO02gAAAAoBAAAPAAAAAAAAAAAAAAAAABQEAABkcnMv&#10;ZG93bnJldi54bWxQSwUGAAAAAAQABADzAAAAGwUAAAAA&#10;" w14:anchorId="706FDB01">
                <v:textbox inset="2.16pt,1.44pt,0,1.44pt">
                  <w:txbxContent>
                    <w:p w:rsidR="00E31C76" w:rsidP="00E31C76" w:rsidRDefault="00E31C76" w14:paraId="2A5E8F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5600" behindDoc="0" locked="0" layoutInCell="1" allowOverlap="1" wp14:editId="3355AD22" wp14:anchorId="235FF5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9" name="Rectangle 8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39A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9" style="position:absolute;margin-left:104pt;margin-top:11pt;width:79pt;height:60pt;z-index:259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zk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1XpLiecOp/Qd&#10;deO+t4pcsoORUs3znfUaY+qw7CU+wzVK6M7kJw1u/iItMhWNzzeN1ZSJwOR2tW1rnITAo816u0If&#10;u1RvxRFS/qyCI7PDKCCUoiw/fU35cvX1CtbNYC7Pz16eDlMh09TN5hXrIcgzcsQlzU9otA0jo8Ka&#10;SMmIg2c0/TpyUJTYLx6VbTbrVYObUoJl27S4wV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teMzkugEAAEwDAAAOAAAAAAAAAAAAAAAAAC4CAABkcnMvZTJv&#10;RG9jLnhtbFBLAQItABQABgAIAAAAIQCiaTO02gAAAAoBAAAPAAAAAAAAAAAAAAAAABQEAABkcnMv&#10;ZG93bnJldi54bWxQSwUGAAAAAAQABADzAAAAGwUAAAAA&#10;" w14:anchorId="235FF563">
                <v:textbox inset="2.16pt,1.44pt,0,1.44pt">
                  <w:txbxContent>
                    <w:p w:rsidR="00E31C76" w:rsidP="00E31C76" w:rsidRDefault="00E31C76" w14:paraId="6F039A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editId="3BDC2FF9" wp14:anchorId="78DFC6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0" name="Rectangle 8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0A5D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0" style="position:absolute;margin-left:104pt;margin-top:11pt;width:79pt;height:60pt;z-index:259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37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VcUyHOHU/qJ&#10;unHfW0VO2cFIqeb5znqNMXVY9hyf4BwldGfykwY3f5EWmYrGx4vGaspEYHK9Wrc1PiTw6OZqvUIf&#10;u1TvxRFSvlfBkdlhFBBKUZYfvqd8uvp2BetmMKfnZy9Pu6mQaeqmfcO6C/KIHHFJ8yMabcPIqLAm&#10;UjLi4BlNv/ccFCX2waOyzc3VqsFNKcGybVrcYCgBot59zHIvhoC7JDJQso9g+gEBF40KLhxZYXZe&#10;r3knPsYF/ftPsH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Qq37ugEAAEwDAAAOAAAAAAAAAAAAAAAAAC4CAABkcnMvZTJv&#10;RG9jLnhtbFBLAQItABQABgAIAAAAIQCiaTO02gAAAAoBAAAPAAAAAAAAAAAAAAAAABQEAABkcnMv&#10;ZG93bnJldi54bWxQSwUGAAAAAAQABADzAAAAGwUAAAAA&#10;" w14:anchorId="78DFC6D7">
                <v:textbox inset="2.16pt,1.44pt,0,1.44pt">
                  <w:txbxContent>
                    <w:p w:rsidR="00E31C76" w:rsidP="00E31C76" w:rsidRDefault="00E31C76" w14:paraId="1D0A5D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7648" behindDoc="0" locked="0" layoutInCell="1" allowOverlap="1" wp14:editId="0F634FCD" wp14:anchorId="092945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1" name="Rectangle 8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D1DF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1" style="position:absolute;margin-left:104pt;margin-top:11pt;width:79pt;height:60pt;z-index:259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kQ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dclJZ47nNJP&#10;1I373ipyyg5GSjXPd9ZrjKnDsuf4BOcooTuTnzS4+Yu0yFQ0Pl40VlMmApPr1bqtcRICj26u1iv0&#10;sUv1Xhwh5XsVHJkdRgGhFGX54XvKp6tvV7BuBnN6fvbytJsKmaZu1m9Yd0EekSMuaX5Eo20YGRXW&#10;REpGHDyj6feeg6LEPnhUtrm5WjW4KSVYtk2LGwwlQNS7j1nuxRBwl0QGSvYRTD8g4KJRwYUjK8zO&#10;6zXvxMe4oH//Cba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sZZELsBAABMAwAADgAAAAAAAAAAAAAAAAAuAgAAZHJzL2Uy&#10;b0RvYy54bWxQSwECLQAUAAYACAAAACEAomkztNoAAAAKAQAADwAAAAAAAAAAAAAAAAAVBAAAZHJz&#10;L2Rvd25yZXYueG1sUEsFBgAAAAAEAAQA8wAAABwFAAAAAA==&#10;" w14:anchorId="092945B1">
                <v:textbox inset="2.16pt,1.44pt,0,1.44pt">
                  <w:txbxContent>
                    <w:p w:rsidR="00E31C76" w:rsidP="00E31C76" w:rsidRDefault="00E31C76" w14:paraId="47D1DF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8672" behindDoc="0" locked="0" layoutInCell="1" allowOverlap="1" wp14:editId="42E5E4CB" wp14:anchorId="6FF91D4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2" name="Rectangle 8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4D48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2" style="position:absolute;margin-left:104pt;margin-top:11pt;width:79pt;height:60pt;z-index:259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D1xAtLsBAABMAwAADgAAAAAAAAAAAAAAAAAuAgAAZHJzL2Uy&#10;b0RvYy54bWxQSwECLQAUAAYACAAAACEAomkztNoAAAAKAQAADwAAAAAAAAAAAAAAAAAVBAAAZHJz&#10;L2Rvd25yZXYueG1sUEsFBgAAAAAEAAQA8wAAABwFAAAAAA==&#10;" w14:anchorId="6FF91D4C">
                <v:textbox inset="2.16pt,1.44pt,0,1.44pt">
                  <w:txbxContent>
                    <w:p w:rsidR="00E31C76" w:rsidP="00E31C76" w:rsidRDefault="00E31C76" w14:paraId="524D48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69696" behindDoc="0" locked="0" layoutInCell="1" allowOverlap="1" wp14:editId="43F2C9E3" wp14:anchorId="088727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3" name="Rectangle 8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F9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3" style="position:absolute;margin-left:104pt;margin-top:11pt;width:79pt;height:60pt;z-index:259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D2LRfugEAAEwDAAAOAAAAAAAAAAAAAAAAAC4CAABkcnMvZTJv&#10;RG9jLnhtbFBLAQItABQABgAIAAAAIQCiaTO02gAAAAoBAAAPAAAAAAAAAAAAAAAAABQEAABkcnMv&#10;ZG93bnJldi54bWxQSwUGAAAAAAQABADzAAAAGwUAAAAA&#10;" w14:anchorId="08872713">
                <v:textbox inset="2.16pt,1.44pt,0,1.44pt">
                  <w:txbxContent>
                    <w:p w:rsidR="00E31C76" w:rsidP="00E31C76" w:rsidRDefault="00E31C76" w14:paraId="37F9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0720" behindDoc="0" locked="0" layoutInCell="1" allowOverlap="1" wp14:editId="7D185006" wp14:anchorId="5437D5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4" name="Rectangle 8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A95F1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4" style="position:absolute;margin-left:104pt;margin-top:11pt;width:79pt;height:60pt;z-index:259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3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6vOaEs8dTukX&#10;6sZ9bxU5ZwcjpZrnO+s1xtRh2WN8gEuU0J3JTxrc/EVaZCoan64aqykTgcnNatPWOAmBRzfrzQp9&#10;7FK9FEdI+ZsKjswOo4BQirL8+CPl89XnK1g3gzk/P3t52k+FTFOvmmes+yBPyBGXNN+j0TaMjApr&#10;IiUjDp7R9OfAQVFiv3tUtrlZYy3JJVi2TYsbDCVA1PvXWe7FEHCXRAZKDhFMPyDgolHBhSMrzC7r&#10;Ne/E67igf/kJ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lOj3ugEAAEwDAAAOAAAAAAAAAAAAAAAAAC4CAABkcnMvZTJv&#10;RG9jLnhtbFBLAQItABQABgAIAAAAIQCiaTO02gAAAAoBAAAPAAAAAAAAAAAAAAAAABQEAABkcnMv&#10;ZG93bnJldi54bWxQSwUGAAAAAAQABADzAAAAGwUAAAAA&#10;" w14:anchorId="5437D5F7">
                <v:textbox inset="2.16pt,1.44pt,0,1.44pt">
                  <w:txbxContent>
                    <w:p w:rsidR="00E31C76" w:rsidP="00E31C76" w:rsidRDefault="00E31C76" w14:paraId="3A95F1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1744" behindDoc="0" locked="0" layoutInCell="1" allowOverlap="1" wp14:editId="5B13D81B" wp14:anchorId="28C2FA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5" name="Rectangle 8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0759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5" style="position:absolute;margin-left:104pt;margin-top:11pt;width:79pt;height:60pt;z-index:259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BAcHLsBAABMAwAADgAAAAAAAAAAAAAAAAAuAgAAZHJzL2Uy&#10;b0RvYy54bWxQSwECLQAUAAYACAAAACEAomkztNoAAAAKAQAADwAAAAAAAAAAAAAAAAAVBAAAZHJz&#10;L2Rvd25yZXYueG1sUEsFBgAAAAAEAAQA8wAAABwFAAAAAA==&#10;" w14:anchorId="28C2FA94">
                <v:textbox inset="2.16pt,1.44pt,0,1.44pt">
                  <w:txbxContent>
                    <w:p w:rsidR="00E31C76" w:rsidP="00E31C76" w:rsidRDefault="00E31C76" w14:paraId="040759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2768" behindDoc="0" locked="0" layoutInCell="1" allowOverlap="1" wp14:editId="443690C3" wp14:anchorId="235663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6" name="Rectangle 8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CE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6" style="position:absolute;margin-left:104pt;margin-top:11pt;width:79pt;height:60pt;z-index:259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CtuwEAAEw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eqra0osMzil&#10;X6gbs4MW5JQdVd+LNN+k1+RDi2XP/gnOUUA3kZ8lmPRFWmTOGh8vGos5Eo7Jdb1uSpwEx6Ob1bpG&#10;H7sUb8UeQvwhnCHJ6SgglKwsOzyEeLr6egXrEpjT88mL827OZKqyXr1i3bn+iBxxSeMjGqnd1FGu&#10;ladkwsF3NPzZMxCU6HuLylY3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UFwrbsBAABMAwAADgAAAAAAAAAAAAAAAAAuAgAAZHJzL2Uy&#10;b0RvYy54bWxQSwECLQAUAAYACAAAACEAomkztNoAAAAKAQAADwAAAAAAAAAAAAAAAAAVBAAAZHJz&#10;L2Rvd25yZXYueG1sUEsFBgAAAAAEAAQA8wAAABwFAAAAAA==&#10;" w14:anchorId="23566392">
                <v:textbox inset="2.16pt,1.44pt,0,1.44pt">
                  <w:txbxContent>
                    <w:p w:rsidR="00E31C76" w:rsidP="00E31C76" w:rsidRDefault="00E31C76" w14:paraId="554CE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3792" behindDoc="0" locked="0" layoutInCell="1" allowOverlap="1" wp14:editId="7C657FDC" wp14:anchorId="7C5C4F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7" name="Rectangle 8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2F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7" style="position:absolute;margin-left:104pt;margin-top:11pt;width:79pt;height:60pt;z-index:259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RG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errFSWWGZzS&#10;L9SN2UELcsqOqu9Fmm/Sa/KhxbJn/wTnKKCbyM8STPoiLTJnjY8XjcUcCcfkul43JU6C49Hqal2j&#10;j12Kt2IPIf4UzpDkdBQQSlaWHe5DPF19vYJ1Cczp+eTFeTdnMlVZX79i3bn+iBxxSeMjGqnd1FGu&#10;ladkwsF3NPzZMxCU6DuLylar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cWERrsBAABMAwAADgAAAAAAAAAAAAAAAAAuAgAAZHJzL2Uy&#10;b0RvYy54bWxQSwECLQAUAAYACAAAACEAomkztNoAAAAKAQAADwAAAAAAAAAAAAAAAAAVBAAAZHJz&#10;L2Rvd25yZXYueG1sUEsFBgAAAAAEAAQA8wAAABwFAAAAAA==&#10;" w14:anchorId="7C5C4F92">
                <v:textbox inset="2.16pt,1.44pt,0,1.44pt">
                  <w:txbxContent>
                    <w:p w:rsidR="00E31C76" w:rsidP="00E31C76" w:rsidRDefault="00E31C76" w14:paraId="7642F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4816" behindDoc="0" locked="0" layoutInCell="1" allowOverlap="1" wp14:editId="257C153E" wp14:anchorId="5CE703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8" name="Rectangle 8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B71D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8" style="position:absolute;margin-left:104pt;margin-top:11pt;width:79pt;height:60pt;z-index:259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lwug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7UeclecOp/Qd&#10;deN+sIqcs6ORUi3zXfSaYuqx7Dk+wSVK6C7kZw1u+SItMheNT1eN1ZyJwOSm3XQ1TkLg0d3NpkUf&#10;u1SvxRFS/qyCI4vDKCCUoiw/fk35fPXlCtYtYM7PL16e93Mh09Tt7QvWfZAn5IhLmh/RaBsmRoU1&#10;kZIJB89o+nXgoCixXzwq29zdtA1uSgnWXdOhKlACRL1/m+VejAF3SWSg5BDBDCMCLhoVXDiywuyy&#10;XstOvI0L+t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eBblwugEAAEwDAAAOAAAAAAAAAAAAAAAAAC4CAABkcnMvZTJv&#10;RG9jLnhtbFBLAQItABQABgAIAAAAIQCiaTO02gAAAAoBAAAPAAAAAAAAAAAAAAAAABQEAABkcnMv&#10;ZG93bnJldi54bWxQSwUGAAAAAAQABADzAAAAGwUAAAAA&#10;" w14:anchorId="5CE70372">
                <v:textbox inset="2.16pt,1.44pt,0,1.44pt">
                  <w:txbxContent>
                    <w:p w:rsidR="00E31C76" w:rsidP="00E31C76" w:rsidRDefault="00E31C76" w14:paraId="7EB71D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editId="6B552D0A" wp14:anchorId="2447A3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9" name="Rectangle 8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34E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9" style="position:absolute;margin-left:104pt;margin-top:11pt;width:79pt;height:60pt;z-index:259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2b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/p6TYllBqf0&#10;B3VjdtCCnLKj6nuR5pv0mnxosezRP8A5Cugm8rMEk75Ii8xZ4+NFYzFHwjG5rtdNiZPgeLS6Wtfo&#10;Y5fitdhDiD+FMyQ5HQWEkpVlh98hnq6+XMG6BOb0fPLivJszmaqsVy9Yd64/Ikdc0niPRmo3dZRr&#10;5SmZcPAdDX/3DAQl+pdFZavVVV3hpuRg2V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oFNm7sBAABMAwAADgAAAAAAAAAAAAAAAAAuAgAAZHJzL2Uy&#10;b0RvYy54bWxQSwECLQAUAAYACAAAACEAomkztNoAAAAKAQAADwAAAAAAAAAAAAAAAAAVBAAAZHJz&#10;L2Rvd25yZXYueG1sUEsFBgAAAAAEAAQA8wAAABwFAAAAAA==&#10;" w14:anchorId="2447A36C">
                <v:textbox inset="2.16pt,1.44pt,0,1.44pt">
                  <w:txbxContent>
                    <w:p w:rsidR="00E31C76" w:rsidP="00E31C76" w:rsidRDefault="00E31C76" w14:paraId="1534E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6864" behindDoc="0" locked="0" layoutInCell="1" allowOverlap="1" wp14:editId="4F61D290" wp14:anchorId="3DADCB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0" name="Rectangle 8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758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0" style="position:absolute;margin-left:104pt;margin-top:11pt;width:79pt;height:60pt;z-index:259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co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XuLAjlucUo/&#10;UDfuhkmRc3Y0Uqo836zXHGKPZc/hCS5RRDeTXzTY/EVaZCkan64aqyURgclNu+lqfEjg0d3NpkUf&#10;u1RvxQFi+qK8JdlhFBBKUZYfv8V0vvp6BesymPPz2UvLfilkmrrtXrHuvTwhR1zS9IhGT35mVEwm&#10;UDLj4BmNvw4cFCXTV4fKNnc3bYObUoJ113S4wVACRL1/n+VOjB53SSSg5BDADCMCLhoVXDiywuyy&#10;Xnkn3scF/dtPsPs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+2rcougEAAEwDAAAOAAAAAAAAAAAAAAAAAC4CAABkcnMvZTJv&#10;RG9jLnhtbFBLAQItABQABgAIAAAAIQCiaTO02gAAAAoBAAAPAAAAAAAAAAAAAAAAABQEAABkcnMv&#10;ZG93bnJldi54bWxQSwUGAAAAAAQABADzAAAAGwUAAAAA&#10;" w14:anchorId="3DADCB6C">
                <v:textbox inset="2.16pt,1.44pt,0,1.44pt">
                  <w:txbxContent>
                    <w:p w:rsidR="00E31C76" w:rsidP="00E31C76" w:rsidRDefault="00E31C76" w14:paraId="6F758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7888" behindDoc="0" locked="0" layoutInCell="1" allowOverlap="1" wp14:editId="4DFF937C" wp14:anchorId="76D7C0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1" name="Rectangle 8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9216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1" style="position:absolute;margin-left:104pt;margin-top:11pt;width:79pt;height:60pt;z-index:259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l5Dw7sBAABMAwAADgAAAAAAAAAAAAAAAAAuAgAAZHJzL2Uy&#10;b0RvYy54bWxQSwECLQAUAAYACAAAACEAomkztNoAAAAKAQAADwAAAAAAAAAAAAAAAAAVBAAAZHJz&#10;L2Rvd25yZXYueG1sUEsFBgAAAAAEAAQA8wAAABwFAAAAAA==&#10;" w14:anchorId="76D7C077">
                <v:textbox inset="2.16pt,1.44pt,0,1.44pt">
                  <w:txbxContent>
                    <w:p w:rsidR="00E31C76" w:rsidP="00E31C76" w:rsidRDefault="00E31C76" w14:paraId="749216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8912" behindDoc="0" locked="0" layoutInCell="1" allowOverlap="1" wp14:editId="3A80F2BE" wp14:anchorId="60C9D8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2" name="Rectangle 8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31C3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2" style="position:absolute;margin-left:104pt;margin-top:11pt;width:79pt;height:60pt;z-index:259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9HHzk7sBAABMAwAADgAAAAAAAAAAAAAAAAAuAgAAZHJzL2Uy&#10;b0RvYy54bWxQSwECLQAUAAYACAAAACEAomkztNoAAAAKAQAADwAAAAAAAAAAAAAAAAAVBAAAZHJz&#10;L2Rvd25yZXYueG1sUEsFBgAAAAAEAAQA8wAAABwFAAAAAA==&#10;" w14:anchorId="60C9D86F">
                <v:textbox inset="2.16pt,1.44pt,0,1.44pt">
                  <w:txbxContent>
                    <w:p w:rsidR="00E31C76" w:rsidP="00E31C76" w:rsidRDefault="00E31C76" w14:paraId="6331C3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79936" behindDoc="0" locked="0" layoutInCell="1" allowOverlap="1" wp14:editId="477367ED" wp14:anchorId="7FED23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3" name="Rectangle 8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F783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3" style="position:absolute;margin-left:104pt;margin-top:11pt;width:79pt;height:48pt;z-index:259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/1ugEAAEwDAAAOAAAAZHJzL2Uyb0RvYy54bWysU9tu2zAMfR+wfxD0vthx2swxovSl2DCg&#10;a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Xg8PgMxktF2tV5R4rnDKX1H&#10;3bjvrSLn7GCkVPN8Z73GmDose4nPcIkSujP5SYObv0iLTEXj01VjNWUiMLlZbdoaJyHw6Haz3qCP&#10;XarX4ggpf1XBkdlhFBBKUZYfH1I+X/1zBetmMOfnZy9P+6mQaeqbK9Z9kCfkiEuan9BoG0ZGhTWR&#10;khEHz2j6deCgKLHfPCrbfL5Z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+Sn/1ugEAAEwDAAAOAAAAAAAAAAAAAAAAAC4CAABkcnMvZTJv&#10;RG9jLnhtbFBLAQItABQABgAIAAAAIQC5TgVu2gAAAAoBAAAPAAAAAAAAAAAAAAAAABQEAABkcnMv&#10;ZG93bnJldi54bWxQSwUGAAAAAAQABADzAAAAGwUAAAAA&#10;" w14:anchorId="7FED2362">
                <v:textbox inset="2.16pt,1.44pt,0,1.44pt">
                  <w:txbxContent>
                    <w:p w:rsidR="00E31C76" w:rsidP="00E31C76" w:rsidRDefault="00E31C76" w14:paraId="4BF783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0960" behindDoc="0" locked="0" layoutInCell="1" allowOverlap="1" wp14:editId="522E4EB7" wp14:anchorId="3166DC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4" name="Rectangle 8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6D67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4" style="position:absolute;margin-left:104pt;margin-top:11pt;width:79pt;height:48pt;z-index:259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Nd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mxHOHU/qB&#10;unHfW0Uu2cFIqeb5znqNMXVY9hQf4RoldGfykwY3f5EWmYrG55vGaspEYHK72rY1TkLg0cftZos+&#10;dqleiyOk/EUFR2aHUUAoRVl++pby5erLFaybwVyen708HaZCpqnXzQvWQ5Bn5IhLmh/QaBtGRoU1&#10;kZIRB89o+nXkoCixXz0q23xarxrclBIs26bFDYYSIOrD2yz3Ygi4SyIDJccIph8QcNGo4MKRFWbX&#10;9Zp34m1c0L/+BP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QYjXbsBAABMAwAADgAAAAAAAAAAAAAAAAAuAgAAZHJzL2Uy&#10;b0RvYy54bWxQSwECLQAUAAYACAAAACEAuU4FbtoAAAAKAQAADwAAAAAAAAAAAAAAAAAVBAAAZHJz&#10;L2Rvd25yZXYueG1sUEsFBgAAAAAEAAQA8wAAABwFAAAAAA==&#10;" w14:anchorId="3166DCB8">
                <v:textbox inset="2.16pt,1.44pt,0,1.44pt">
                  <w:txbxContent>
                    <w:p w:rsidR="00E31C76" w:rsidP="00E31C76" w:rsidRDefault="00E31C76" w14:paraId="036D67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1984" behindDoc="0" locked="0" layoutInCell="1" allowOverlap="1" wp14:editId="5EAD5DD1" wp14:anchorId="558EB4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5" name="Rectangle 8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F0C4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5" style="position:absolute;margin-left:104pt;margin-top:11pt;width:79pt;height:48pt;z-index:259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e2uwEAAEw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F2tb6lxHOHU/qJ&#10;unHfW0XO2cFIqeb5znqNMXVY9hQf4RIldGfykwY3f5EWmYrGp6vGaspEYHKz2rQ1TkLg0e1mvUEf&#10;u1SvxRFS/qqCI7PDKCCUoiw/fk/5fPXlCtbNYM7Pz16e9lMh09Q3qxes+yBPyBGXND+g0TaMjApr&#10;IiUjDp7R9PvAQVFiv3lUtvl8s2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LXtrsBAABMAwAADgAAAAAAAAAAAAAAAAAuAgAAZHJzL2Uy&#10;b0RvYy54bWxQSwECLQAUAAYACAAAACEAuU4FbtoAAAAKAQAADwAAAAAAAAAAAAAAAAAVBAAAZHJz&#10;L2Rvd25yZXYueG1sUEsFBgAAAAAEAAQA8wAAABwFAAAAAA==&#10;" w14:anchorId="558EB472">
                <v:textbox inset="2.16pt,1.44pt,0,1.44pt">
                  <w:txbxContent>
                    <w:p w:rsidR="00E31C76" w:rsidP="00E31C76" w:rsidRDefault="00E31C76" w14:paraId="1F0C4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3008" behindDoc="0" locked="0" layoutInCell="1" allowOverlap="1" wp14:editId="41A93A7E" wp14:anchorId="3BF504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6" name="Rectangle 8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6BCE4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6" style="position:absolute;margin-left:104pt;margin-top:11pt;width:79pt;height:48pt;z-index:259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sH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hxHOHU/qB&#10;unHfW0Uu2cFIqeb5znqNMXVY9hQf4RoldGfykwY3f5EWmYrG55vGaspEYHK72rY1TkLg0cftZos+&#10;dqleiyOk/EUFR2aHUUAoRVl++pby5erLFaybwVyen708HaZCpqnX6xeshyDPyBGXND+g0TaMjApr&#10;IiUjDp7R9OvIQVFiv3pUtvm0XjW4KSVYtk2LGwwlQNSHt1nuxRBwl0QGSo4RTD8g4KJRwYUjK8yu&#10;6zXvxNu4oH/9Cf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NO7B7sBAABMAwAADgAAAAAAAAAAAAAAAAAuAgAAZHJzL2Uy&#10;b0RvYy54bWxQSwECLQAUAAYACAAAACEAuU4FbtoAAAAKAQAADwAAAAAAAAAAAAAAAAAVBAAAZHJz&#10;L2Rvd25yZXYueG1sUEsFBgAAAAAEAAQA8wAAABwFAAAAAA==&#10;" w14:anchorId="3BF5040D">
                <v:textbox inset="2.16pt,1.44pt,0,1.44pt">
                  <w:txbxContent>
                    <w:p w:rsidR="00E31C76" w:rsidP="00E31C76" w:rsidRDefault="00E31C76" w14:paraId="56BCE4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4032" behindDoc="0" locked="0" layoutInCell="1" allowOverlap="1" wp14:editId="6F8B0CCA" wp14:anchorId="1435D0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7" name="Rectangle 8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8CD2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7" style="position:absolute;margin-left:104pt;margin-top:11pt;width:79pt;height:48pt;z-index:259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/s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1rfUeK4xSn9&#10;QN24G4wk5+yo+17m+Wa9phA7LHsOT3CJIrqZ/KzA5i/SInPR+HTVWM6JCExuVpu2xkkIPLrdrDfo&#10;Y5fqrThATF+ktyQ7jAJCKcry47eYzldfr2BdBnN+Pntp3s+FTFPf3L5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FdP7LsBAABMAwAADgAAAAAAAAAAAAAAAAAuAgAAZHJzL2Uy&#10;b0RvYy54bWxQSwECLQAUAAYACAAAACEAuU4FbtoAAAAKAQAADwAAAAAAAAAAAAAAAAAVBAAAZHJz&#10;L2Rvd25yZXYueG1sUEsFBgAAAAAEAAQA8wAAABwFAAAAAA==&#10;" w14:anchorId="1435D076">
                <v:textbox inset="2.16pt,1.44pt,0,1.44pt">
                  <w:txbxContent>
                    <w:p w:rsidR="00E31C76" w:rsidP="00E31C76" w:rsidRDefault="00E31C76" w14:paraId="018CD2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editId="1597CF73" wp14:anchorId="44769D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8" name="Rectangle 8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9BD1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8" style="position:absolute;margin-left:104pt;margin-top:11pt;width:79pt;height:48pt;z-index:259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LaugEAAEw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i7WuOsPHc4pV+o&#10;G/e9VeScHYyUap7vrNcYU4dlj/EBLlFCdyY/aXDzF2mRqWh8umqspkwEJjerTVvjJAQefd6sN+hj&#10;l+qlOELK31RwZHYYBYRSlOXHHymfrz5fwboZzPn52cvTfipkmvpm/Yx1H+QJOeKS5ns02oaRUWFN&#10;pGTEwTOa/hw4KErsd4/KNl9uVg1uSgmWbdOiKlACRL1/neVeDAF3SWSg5BDB9AMCLhoVXDiywuyy&#10;XvNOvI4L+pefYPc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jl3LaugEAAEwDAAAOAAAAAAAAAAAAAAAAAC4CAABkcnMvZTJv&#10;RG9jLnhtbFBLAQItABQABgAIAAAAIQC5TgVu2gAAAAoBAAAPAAAAAAAAAAAAAAAAABQEAABkcnMv&#10;ZG93bnJldi54bWxQSwUGAAAAAAQABADzAAAAGwUAAAAA&#10;" w14:anchorId="44769DFD">
                <v:textbox inset="2.16pt,1.44pt,0,1.44pt">
                  <w:txbxContent>
                    <w:p w:rsidR="00E31C76" w:rsidP="00E31C76" w:rsidRDefault="00E31C76" w14:paraId="159BD1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editId="6154F3B0" wp14:anchorId="7BFE2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9" name="Rectangle 8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004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9" style="position:absolute;margin-left:104pt;margin-top:11pt;width:79pt;height:48pt;z-index:259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YxuwEAAEwDAAAOAAAAZHJzL2Uyb0RvYy54bWysU01v2zAMvQ/YfxB0X+w4b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1qt1Q4llBqf0&#10;C3VjdtCCnLKj6nuR5pv0mnxosezZP8E5Cugm8rMEk75Ii8xZ4+NFYzFHwjHZrJq6xElwPLpu1g36&#10;2KV4K/YQ4g/hDElORwGhZGXZ4SHE09XXK1iXwJyeT16cd3MmU5VXN69Yd64/Ikdc0viIRmo3dZRr&#10;5SmZcPAdDX/2DAQl+t6istXN1arCTcnBsq5q3GDIAaLevc8yy0eHu8QjULL3oIYRAWeNMi4cWWZ2&#10;Xq+0E+/jjP7tJ9j+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7xOGMbsBAABMAwAADgAAAAAAAAAAAAAAAAAuAgAAZHJzL2Uy&#10;b0RvYy54bWxQSwECLQAUAAYACAAAACEAuU4FbtoAAAAKAQAADwAAAAAAAAAAAAAAAAAVBAAAZHJz&#10;L2Rvd25yZXYueG1sUEsFBgAAAAAEAAQA8wAAABwFAAAAAA==&#10;" w14:anchorId="7BFE2EC3">
                <v:textbox inset="2.16pt,1.44pt,0,1.44pt">
                  <w:txbxContent>
                    <w:p w:rsidR="00E31C76" w:rsidP="00E31C76" w:rsidRDefault="00E31C76" w14:paraId="2F004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 wp14:editId="3B44E09A" wp14:anchorId="13158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0" name="Rectangle 8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8DE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0" style="position:absolute;margin-left:104pt;margin-top:11pt;width:79pt;height:48pt;z-index:259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cuug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F2dYcCee5wSj9Q&#10;N+57q8gpOxgp1TzfWa8xpg7LXuIznKOE7kx+0uDmL9IiU9H4eNFYTZkITK5X67bGhwQe3axv1+hj&#10;l+q9OELKX1VwZHYYBYRSlOWHx5RPV9+uYN0M5vT87OVpNxUyTX3dvmHdBXlEjrik+QmNtmFkVFgT&#10;KRlx8Iym1z0HRYn95lHZ5u561eCmlGDZNi1uMJQAUe8+ZrkXQ8BdEhko2Ucw/YCAi0YFF46sMDuv&#10;17wTH+OC/v0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KecuugEAAEwDAAAOAAAAAAAAAAAAAAAAAC4CAABkcnMvZTJv&#10;RG9jLnhtbFBLAQItABQABgAIAAAAIQC5TgVu2gAAAAoBAAAPAAAAAAAAAAAAAAAAABQEAABkcnMv&#10;ZG93bnJldi54bWxQSwUGAAAAAAQABADzAAAAGwUAAAAA&#10;" w14:anchorId="131582BA">
                <v:textbox inset="2.16pt,1.44pt,0,1.44pt">
                  <w:txbxContent>
                    <w:p w:rsidR="00E31C76" w:rsidP="00E31C76" w:rsidRDefault="00E31C76" w14:paraId="2E8DE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editId="4FF95CC2" wp14:anchorId="5C6955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1" name="Rectangle 8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FE22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1" style="position:absolute;margin-left:104pt;margin-top:11pt;width:79pt;height:48pt;z-index:259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PFuwEAAEw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m7s1JZ47nNJ3&#10;1I37wSpyzo5GSrXMd9FriqnHsuf4BJcoobuQnzW45Yu0yFw0Pl01VnMmApPdpmtrnITAo4/dbYc+&#10;dqleiyOk/FkFRxaHUUAoRVl+/Jry+erLFaxbwJyfX7w87+dCpqlvuhes+yBPyBGXND+i0TZMjApr&#10;IiUTDp7R9OvAQVFiv3hUtrm72T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K0TxbsBAABMAwAADgAAAAAAAAAAAAAAAAAuAgAAZHJzL2Uy&#10;b0RvYy54bWxQSwECLQAUAAYACAAAACEAuU4FbtoAAAAKAQAADwAAAAAAAAAAAAAAAAAVBAAAZHJz&#10;L2Rvd25yZXYueG1sUEsFBgAAAAAEAAQA8wAAABwFAAAAAA==&#10;" w14:anchorId="5C695547">
                <v:textbox inset="2.16pt,1.44pt,0,1.44pt">
                  <w:txbxContent>
                    <w:p w:rsidR="00E31C76" w:rsidP="00E31C76" w:rsidRDefault="00E31C76" w14:paraId="2BFE22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 wp14:editId="3B7B1CCE" wp14:anchorId="2C686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2" name="Rectangle 8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EAB1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2" style="position:absolute;margin-left:104pt;margin-top:11pt;width:79pt;height:48pt;z-index:259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TcKYbsBAABMAwAADgAAAAAAAAAAAAAAAAAuAgAAZHJzL2Uy&#10;b0RvYy54bWxQSwECLQAUAAYACAAAACEAuU4FbtoAAAAKAQAADwAAAAAAAAAAAAAAAAAVBAAAZHJz&#10;L2Rvd25yZXYueG1sUEsFBgAAAAAEAAQA8wAAABwFAAAAAA==&#10;" w14:anchorId="2C6861C2">
                <v:textbox inset="2.16pt,1.44pt,0,1.44pt">
                  <w:txbxContent>
                    <w:p w:rsidR="00E31C76" w:rsidP="00E31C76" w:rsidRDefault="00E31C76" w14:paraId="51EAB1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 wp14:editId="6F88B6BA" wp14:anchorId="7D0CCF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3" name="Rectangle 8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4F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3" style="position:absolute;margin-left:104pt;margin-top:11pt;width:79pt;height:48pt;z-index:259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6K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bb1c2KEs8dTukH&#10;6sZ9bxU5ZQcjpZrnO+s1xtRh2Ut8hnOU0J3JTxrc/EVaZCoaHy8aqykTgcn1at3WOAmBR1fr6zX6&#10;2KV6L46Q8ncVHJkdRgGhFGX54SHl09W3K1g3gzk9P3t52k2FTFNfXb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s/6KugEAAEwDAAAOAAAAAAAAAAAAAAAAAC4CAABkcnMvZTJv&#10;RG9jLnhtbFBLAQItABQABgAIAAAAIQC5TgVu2gAAAAoBAAAPAAAAAAAAAAAAAAAAABQEAABkcnMv&#10;ZG93bnJldi54bWxQSwUGAAAAAAQABADzAAAAGwUAAAAA&#10;" w14:anchorId="7D0CCFB1">
                <v:textbox inset="2.16pt,1.44pt,0,1.44pt">
                  <w:txbxContent>
                    <w:p w:rsidR="00E31C76" w:rsidP="00E31C76" w:rsidRDefault="00E31C76" w14:paraId="3174F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 wp14:editId="5539E205" wp14:anchorId="6AD70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4" name="Rectangle 8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A20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4" style="position:absolute;margin-left:104pt;margin-top:11pt;width:79pt;height:48pt;z-index:259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i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ru5vKHHc4pR+&#10;oG7c9aMip+xgpFR5vlmvKcQOy17CM5yjiG4mP2uw+Yu0yFw0Pl40VnMiApPr1bqtcRICj27Xd2v0&#10;sUv1Xhwgpi/KW5IdRgGhFGX54VtMp6tvV7Augzk9n7007+ZCpqlvmzesOy+PyBGXND2h0aOfGBWj&#10;CZRMOHhG4689B0XJ+NWhss39zarBTSnBsm1a3GAoAaLefcxyJwaPuyQSULIPYPoB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v+iIrsBAABMAwAADgAAAAAAAAAAAAAAAAAuAgAAZHJzL2Uy&#10;b0RvYy54bWxQSwECLQAUAAYACAAAACEAuU4FbtoAAAAKAQAADwAAAAAAAAAAAAAAAAAVBAAAZHJz&#10;L2Rvd25yZXYueG1sUEsFBgAAAAAEAAQA8wAAABwFAAAAAA==&#10;" w14:anchorId="6AD70078">
                <v:textbox inset="2.16pt,1.44pt,0,1.44pt">
                  <w:txbxContent>
                    <w:p w:rsidR="00E31C76" w:rsidP="00E31C76" w:rsidRDefault="00E31C76" w14:paraId="0FA20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 wp14:editId="39D97187" wp14:anchorId="28A0B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5" name="Rectangle 8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C3C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5" style="position:absolute;margin-left:104pt;margin-top:11pt;width:79pt;height:48pt;z-index:259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bJuwEAAEwDAAAOAAAAZHJzL2Uyb0RvYy54bWysU01v2zAMvQ/YfxB0X+w4S+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u7pdU+K4xSn9&#10;RN24G4wk5+yo+17m+Wa9phA7LHsKj3CJIrqZ/KzA5i/SInPR+HTVWM6JCExuVpu2xkkIPFpvbjbo&#10;Y5fqtThATF+ltyQ7jAJCKcry4/eYzldfrmBdBnN+Pntp3s+FTFOvVy9Y974/IUdc0vSARhk/MSqM&#10;DpRMOHhG4+8DB0mJ+eZQ2eb286rBTSnBsm1a3GAoAaLev81yJ0aPuyQSUHIIoIcRAReNCi4cWWF2&#10;Wa+8E2/jgv71J9j9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ntWybsBAABMAwAADgAAAAAAAAAAAAAAAAAuAgAAZHJzL2Uy&#10;b0RvYy54bWxQSwECLQAUAAYACAAAACEAuU4FbtoAAAAKAQAADwAAAAAAAAAAAAAAAAAVBAAAZHJz&#10;L2Rvd25yZXYueG1sUEsFBgAAAAAEAAQA8wAAABwFAAAAAA==&#10;" w14:anchorId="28A0BF59">
                <v:textbox inset="2.16pt,1.44pt,0,1.44pt">
                  <w:txbxContent>
                    <w:p w:rsidR="00E31C76" w:rsidP="00E31C76" w:rsidRDefault="00E31C76" w14:paraId="50C3C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 wp14:editId="23A4DD84" wp14:anchorId="65E52A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6" name="Rectangle 8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AD9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6" style="position:absolute;margin-left:104pt;margin-top:11pt;width:79pt;height:48pt;z-index:259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p4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7pbU+K4xSn9&#10;QN24G4wk5+yo+17m+Wa9phA7LHsOT3CJIrqZ/KzA5i/SInPR+HTVWM6JCExuVpu2xkkIPLrdrDfo&#10;Y5fqrThATF+ktyQ7jAJCKcry47eYzldfr2BdBnN+Pntp3s+FTFPf3rx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yo6eLsBAABMAwAADgAAAAAAAAAAAAAAAAAuAgAAZHJzL2Uy&#10;b0RvYy54bWxQSwECLQAUAAYACAAAACEAuU4FbtoAAAAKAQAADwAAAAAAAAAAAAAAAAAVBAAAZHJz&#10;L2Rvd25yZXYueG1sUEsFBgAAAAAEAAQA8wAAABwFAAAAAA==&#10;" w14:anchorId="65E52AB9">
                <v:textbox inset="2.16pt,1.44pt,0,1.44pt">
                  <w:txbxContent>
                    <w:p w:rsidR="00E31C76" w:rsidP="00E31C76" w:rsidRDefault="00E31C76" w14:paraId="66AD9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editId="60926CF0" wp14:anchorId="06D2D0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7" name="Rectangle 8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69C8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7" style="position:absolute;margin-left:104pt;margin-top:11pt;width:79pt;height:48pt;z-index:259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6TuwEAAEwDAAAOAAAAZHJzL2Uyb0RvYy54bWysU9tu2zAMfR+wfxD0vthxl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9VmQ4njFqf0&#10;HXXjrh8VuWQHI6XK8816TSF2WPYcnuAaRXQz+VmDzV+kReai8fmmsZoTEZjcrrZtjZMQeLTe3m3R&#10;xy7Va3GAmD4rb0l2GAWEUpTlp68xXa6+XMG6DObyfPbSfJgLmaZer1+wHrw8I0dc0vSIRo9+YlSM&#10;JlAy4eAZjb+OHBQl4xeHyjabj6sGN6UEy7ZpcYOhBIj68DbLnRg87pJIQMkxgOkHBFw0KrhwZIXZ&#10;db3yTryNC/rXn2D/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67Ok7sBAABMAwAADgAAAAAAAAAAAAAAAAAuAgAAZHJzL2Uy&#10;b0RvYy54bWxQSwECLQAUAAYACAAAACEAuU4FbtoAAAAKAQAADwAAAAAAAAAAAAAAAAAVBAAAZHJz&#10;L2Rvd25yZXYueG1sUEsFBgAAAAAEAAQA8wAAABwFAAAAAA==&#10;" w14:anchorId="06D2D06C">
                <v:textbox inset="2.16pt,1.44pt,0,1.44pt">
                  <w:txbxContent>
                    <w:p w:rsidR="00E31C76" w:rsidP="00E31C76" w:rsidRDefault="00E31C76" w14:paraId="2769C8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 wp14:editId="401D2231" wp14:anchorId="6C6A2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8" name="Rectangle 8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9D25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8" style="position:absolute;margin-left:104pt;margin-top:11pt;width:79pt;height:48pt;z-index:259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Ol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d3irBy3OKWf&#10;qBt3g5HknB1138s836zXFGKHZU/hES5RRDeTnxXY/EVaZC4an64ayzkRgcnNatPWOAmBRzeb9QZ9&#10;7FK9FgeI6av0lmSHUUAoRVl+/B7T+erLFazLYM7PZy/N+7mQaeqb9QvWve9PyBGXND2gUcZPjAqj&#10;AyUTDp7R+PvAQVJivjlUtrn9vGpwU0qwbJsWVYESIOr92yx3YvS4SyIBJYcAehgRcNGo4MKRFWaX&#10;9co78TYu6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G7zpbsBAABMAwAADgAAAAAAAAAAAAAAAAAuAgAAZHJzL2Uy&#10;b0RvYy54bWxQSwECLQAUAAYACAAAACEAuU4FbtoAAAAKAQAADwAAAAAAAAAAAAAAAAAVBAAAZHJz&#10;L2Rvd25yZXYueG1sUEsFBgAAAAAEAAQA8wAAABwFAAAAAA==&#10;" w14:anchorId="6C6A2BBF">
                <v:textbox inset="2.16pt,1.44pt,0,1.44pt">
                  <w:txbxContent>
                    <w:p w:rsidR="00E31C76" w:rsidP="00E31C76" w:rsidRDefault="00E31C76" w14:paraId="49D25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 wp14:editId="276A67DF" wp14:anchorId="38B589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9" name="Rectangle 8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1DE5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9" style="position:absolute;margin-left:104pt;margin-top:11pt;width:79pt;height:48pt;z-index:259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OoHTrsBAABMAwAADgAAAAAAAAAAAAAAAAAuAgAAZHJzL2Uy&#10;b0RvYy54bWxQSwECLQAUAAYACAAAACEAuU4FbtoAAAAKAQAADwAAAAAAAAAAAAAAAAAVBAAAZHJz&#10;L2Rvd25yZXYueG1sUEsFBgAAAAAEAAQA8wAAABwFAAAAAA==&#10;" w14:anchorId="38B5898B">
                <v:textbox inset="2.16pt,1.44pt,0,1.44pt">
                  <w:txbxContent>
                    <w:p w:rsidR="00E31C76" w:rsidP="00E31C76" w:rsidRDefault="00E31C76" w14:paraId="21DE5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 wp14:editId="32A45020" wp14:anchorId="381FAF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0" name="Rectangle 8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213C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0" style="position:absolute;margin-left:104pt;margin-top:11pt;width:79pt;height:48pt;z-index:259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SgugEAAEwDAAAOAAAAZHJzL2Uyb0RvYy54bWysU9tu2zAMfR+wfxD0vthx1s4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i7alEgzx1O6Tfq&#10;xn1vFTllByOlmuc76zXG1GHZY3yAc5TQnclPGtz8RVpkKhofLxqrKROByfVq3db4kMCjq/X1Gn3s&#10;Ur0VR0j5uwqOzA6jgFCKsvzwM+XT1dcrWDeDOT0/e3naTYVMU1+1r1h3QR6RIy5pvkejbRgZFdZE&#10;SkYcPKPpZc9BUWJ/eFS2+fZ11eCmlGDZNi1uMJQAUe/eZ7kXQ8BdEhko2Ucw/YCAi0YFF46sMDuv&#10;1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0+0SgugEAAEwDAAAOAAAAAAAAAAAAAAAAAC4CAABkcnMvZTJv&#10;RG9jLnhtbFBLAQItABQABgAIAAAAIQC5TgVu2gAAAAoBAAAPAAAAAAAAAAAAAAAAABQEAABkcnMv&#10;ZG93bnJldi54bWxQSwUGAAAAAAQABADzAAAAGwUAAAAA&#10;" w14:anchorId="381FAFB4">
                <v:textbox inset="2.16pt,1.44pt,0,1.44pt">
                  <w:txbxContent>
                    <w:p w:rsidR="00E31C76" w:rsidP="00E31C76" w:rsidRDefault="00E31C76" w14:paraId="6C213C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 wp14:editId="52435A74" wp14:anchorId="64A2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1" name="Rectangle 8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D1D65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1" style="position:absolute;margin-left:104pt;margin-top:11pt;width:79pt;height:48pt;z-index:259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B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bumxHOHU/qB&#10;unE/WEXO2dFIqZb5LnpNMfVY9hQf4RIldBfyswa3fJEWmYvGp6vGas5EYLLbdG2NkxB4dNPdduhj&#10;l+q1OELKX1RwZHEYBYRSlOXHbymfr75cwboFzPn5xcvzfi5kmvqme8G6D/KEHHFJ8wMabcPEqLAm&#10;UjLh4BlNvw4cFCX2q0dlm08fNw1uSgnWbdPi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H+wS7sBAABMAwAADgAAAAAAAAAAAAAAAAAuAgAAZHJzL2Uy&#10;b0RvYy54bWxQSwECLQAUAAYACAAAACEAuU4FbtoAAAAKAQAADwAAAAAAAAAAAAAAAAAVBAAAZHJz&#10;L2Rvd25yZXYueG1sUEsFBgAAAAAEAAQA8wAAABwFAAAAAA==&#10;" w14:anchorId="64A2BD41">
                <v:textbox inset="2.16pt,1.44pt,0,1.44pt">
                  <w:txbxContent>
                    <w:p w:rsidR="00E31C76" w:rsidP="00E31C76" w:rsidRDefault="00E31C76" w14:paraId="3D1D65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899392" behindDoc="0" locked="0" layoutInCell="1" allowOverlap="1" wp14:editId="67355403" wp14:anchorId="7CF1E6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2" name="Rectangle 8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C0FA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2" style="position:absolute;margin-left:104pt;margin-top:11pt;width:79pt;height:48pt;z-index:259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HYxvLsBAABMAwAADgAAAAAAAAAAAAAAAAAuAgAAZHJzL2Uy&#10;b0RvYy54bWxQSwECLQAUAAYACAAAACEAuU4FbtoAAAAKAQAADwAAAAAAAAAAAAAAAAAVBAAAZHJz&#10;L2Rvd25yZXYueG1sUEsFBgAAAAAEAAQA8wAAABwFAAAAAA==&#10;" w14:anchorId="7CF1E6EF">
                <v:textbox inset="2.16pt,1.44pt,0,1.44pt">
                  <w:txbxContent>
                    <w:p w:rsidR="00E31C76" w:rsidP="00E31C76" w:rsidRDefault="00E31C76" w14:paraId="6CC0FA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0416" behindDoc="0" locked="0" layoutInCell="1" allowOverlap="1" wp14:editId="7CAE8670" wp14:anchorId="03E4D4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3" name="Rectangle 8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807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3" style="position:absolute;margin-left:104pt;margin-top:11pt;width:79pt;height:48pt;z-index:259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I8sVXugEAAEwDAAAOAAAAAAAAAAAAAAAAAC4CAABkcnMvZTJv&#10;RG9jLnhtbFBLAQItABQABgAIAAAAIQC5TgVu2gAAAAoBAAAPAAAAAAAAAAAAAAAAABQEAABkcnMv&#10;ZG93bnJldi54bWxQSwUGAAAAAAQABADzAAAAGwUAAAAA&#10;" w14:anchorId="03E4D43B">
                <v:textbox inset="2.16pt,1.44pt,0,1.44pt">
                  <w:txbxContent>
                    <w:p w:rsidR="00E31C76" w:rsidP="00E31C76" w:rsidRDefault="00E31C76" w14:paraId="76807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editId="1A27093F" wp14:anchorId="4E688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4" name="Rectangle 8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304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4" style="position:absolute;margin-left:104pt;margin-top:11pt;width:79pt;height:60pt;z-index:259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Fy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1a4p8dzhlH6i&#10;btz3VpFzdjBSqnm+s15jTB2WPccnuEQJ3Zn8pMHNX6RFpqLx6aqxmjIRmNysNm2NkxB4dLverNDH&#10;LtVbcYSUv6rgyOwwCgilKMuP31M+X329gnUzmPPzs5en/VTINPVN84p1H+QJOeKS5kc02oaRUWFN&#10;pGTEwTOafh84KErsN4/KNrfrVYObUoJl27S4wVACRL1/n+VeDAF3SWSg5BDB9AMCLhoVXDiywuyy&#10;XvNOvI8L+r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NAeFyugEAAEwDAAAOAAAAAAAAAAAAAAAAAC4CAABkcnMvZTJv&#10;RG9jLnhtbFBLAQItABQABgAIAAAAIQCiaTO02gAAAAoBAAAPAAAAAAAAAAAAAAAAABQEAABkcnMv&#10;ZG93bnJldi54bWxQSwUGAAAAAAQABADzAAAAGwUAAAAA&#10;" w14:anchorId="4E6880EE">
                <v:textbox inset="2.16pt,1.44pt,0,1.44pt">
                  <w:txbxContent>
                    <w:p w:rsidR="00E31C76" w:rsidP="00E31C76" w:rsidRDefault="00E31C76" w14:paraId="6D5304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2464" behindDoc="0" locked="0" layoutInCell="1" allowOverlap="1" wp14:editId="513E131D" wp14:anchorId="669A87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5" name="Rectangle 8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AAFED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5" style="position:absolute;margin-left:104pt;margin-top:11pt;width:79pt;height:60pt;z-index:259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WZuw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bfeREs8dTuk7&#10;6sb9YBU5Z0cjpVrmu+g1xdRj2XN8gkuU0F3Izxrc8kVaZC4an64aqzkTgclNu+lqnITAo7ubTYs+&#10;dqleiyOk/FkFRxaHUUAoRVl+/Jry+erLFaxbwJyfX7w87+dCpqlv2xes+yBPyBGXND+i0TZMjApr&#10;IiUTDp7R9OvAQVFiv3hUtrm7aRvclBKsu6bDDYYSIOr92yz3Ygy4SyIDJYcIZhgRcNGo4MKRFWaX&#10;9Vp24m1c0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YUVmbsBAABMAwAADgAAAAAAAAAAAAAAAAAuAgAAZHJzL2Uy&#10;b0RvYy54bWxQSwECLQAUAAYACAAAACEAomkztNoAAAAKAQAADwAAAAAAAAAAAAAAAAAVBAAAZHJz&#10;L2Rvd25yZXYueG1sUEsFBgAAAAAEAAQA8wAAABwFAAAAAA==&#10;" w14:anchorId="669A871B">
                <v:textbox inset="2.16pt,1.44pt,0,1.44pt">
                  <w:txbxContent>
                    <w:p w:rsidR="00E31C76" w:rsidP="00E31C76" w:rsidRDefault="00E31C76" w14:paraId="5AAFED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editId="4A8152EA" wp14:anchorId="557026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6" name="Rectangle 8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9B1B6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6" style="position:absolute;margin-left:104pt;margin-top:11pt;width:79pt;height:60pt;z-index:259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ko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qt1Q4rnDKf1A&#10;3bjvrSKX7GCkVPN8Z73GmDose45PcI0SujP5SYObv0iLTEXj801jNWUiMLldbdsaJyHw6G69XaGP&#10;Xaq34ggpf1HBkdlhFBBKUZafvqV8ufp6BetmMJfnZy9Ph6mQaerN+hXrIcgzcsQlzY9otA0jo8Ka&#10;SMmIg2c0/TpyUJTYrx6Vbe7WqwY3pQTLtmlxg6EEiPrwPsu9GALukshAyTGC6QcEXDQquHBkhdl1&#10;veadeB8X9G8/wf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NR5KLsBAABMAwAADgAAAAAAAAAAAAAAAAAuAgAAZHJzL2Uy&#10;b0RvYy54bWxQSwECLQAUAAYACAAAACEAomkztNoAAAAKAQAADwAAAAAAAAAAAAAAAAAVBAAAZHJz&#10;L2Rvd25yZXYueG1sUEsFBgAAAAAEAAQA8wAAABwFAAAAAA==&#10;" w14:anchorId="5570267C">
                <v:textbox inset="2.16pt,1.44pt,0,1.44pt">
                  <w:txbxContent>
                    <w:p w:rsidR="00E31C76" w:rsidP="00E31C76" w:rsidRDefault="00E31C76" w14:paraId="79B1B6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4512" behindDoc="0" locked="0" layoutInCell="1" allowOverlap="1" wp14:editId="407B8DF6" wp14:anchorId="5E56B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7" name="Rectangle 8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F187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7" style="position:absolute;margin-left:104pt;margin-top:11pt;width:79pt;height:48pt;z-index:259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/VO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W3lDhucUo/&#10;UTfuBiPJOTvqvpd5vlmvKcQOy57CI1yiiG4mPyuw+Yu0yFw0Pl01lnMiApOb1aatcRICj2426w36&#10;2KV6LQ4Q01fpLckOo4BQirL8+D2m89WXK1iXwZyfz16a93Mh09Trmxese9+fkCMuaXpAo4yfGBVG&#10;B0omHDyj8feBg6TEfHOobHP7edXgppRg2TYtbjCUAFHv32a5E6PHXRIJKDkE0MOIgItGBReOrDC7&#10;rFf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+u/1TrsBAABMAwAADgAAAAAAAAAAAAAAAAAuAgAAZHJzL2Uy&#10;b0RvYy54bWxQSwECLQAUAAYACAAAACEAuU4FbtoAAAAKAQAADwAAAAAAAAAAAAAAAAAVBAAAZHJz&#10;L2Rvd25yZXYueG1sUEsFBgAAAAAEAAQA8wAAABwFAAAAAA==&#10;" w14:anchorId="5E56BC1D">
                <v:textbox inset="2.16pt,1.44pt,0,1.44pt">
                  <w:txbxContent>
                    <w:p w:rsidR="00E31C76" w:rsidP="00E31C76" w:rsidRDefault="00E31C76" w14:paraId="14F187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5536" behindDoc="0" locked="0" layoutInCell="1" allowOverlap="1" wp14:editId="65EDAF81" wp14:anchorId="5F01DF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8" name="Rectangle 8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02D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8" style="position:absolute;margin-left:104pt;margin-top:11pt;width:79pt;height:48pt;z-index:259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VL8h4ugEAAEwDAAAOAAAAAAAAAAAAAAAAAC4CAABkcnMvZTJv&#10;RG9jLnhtbFBLAQItABQABgAIAAAAIQC5TgVu2gAAAAoBAAAPAAAAAAAAAAAAAAAAABQEAABkcnMv&#10;ZG93bnJldi54bWxQSwUGAAAAAAQABADzAAAAGwUAAAAA&#10;" w14:anchorId="5F01DFA5">
                <v:textbox inset="2.16pt,1.44pt,0,1.44pt">
                  <w:txbxContent>
                    <w:p w:rsidR="00E31C76" w:rsidP="00E31C76" w:rsidRDefault="00E31C76" w14:paraId="6002D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6560" behindDoc="0" locked="0" layoutInCell="1" allowOverlap="1" wp14:editId="53AE17D3" wp14:anchorId="6A72DD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9" name="Rectangle 8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2A61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9" style="position:absolute;margin-left:104pt;margin-top:11pt;width:79pt;height:48pt;z-index:259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yTuwEAAEwDAAAOAAAAZHJzL2Uyb0RvYy54bWysU01v2zAMvQ/YfxB0X+w4a2obcXopNgwo&#10;1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t/Hx6AqL6j9apuKLHM4JT+&#10;oG7MDlqQU3ZUfS/SfJNekw8tlj36BzhHAd1EfpZg0hdpkTlrfLxoLOZIOCabVVOXOAmOR1fNukEf&#10;uxSvxR5C/CmcIcnpKCCUrCw73IV4uvpyBesSmNPzyYvzbs5kqnJ9/YJ15/ojcsQljfdopHZTR7lW&#10;npIJB9/R8HfPQFCif1lUtrr+vqpwU3KwrKsaNxhygKh3b7PM8tHhLvEIlOw9qGFEwFmjjAtHlpmd&#10;1yvt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as8k7sBAABMAwAADgAAAAAAAAAAAAAAAAAuAgAAZHJzL2Uy&#10;b0RvYy54bWxQSwECLQAUAAYACAAAACEAuU4FbtoAAAAKAQAADwAAAAAAAAAAAAAAAAAVBAAAZHJz&#10;L2Rvd25yZXYueG1sUEsFBgAAAAAEAAQA8wAAABwFAAAAAA==&#10;" w14:anchorId="6A72DDA6">
                <v:textbox inset="2.16pt,1.44pt,0,1.44pt">
                  <w:txbxContent>
                    <w:p w:rsidR="00E31C76" w:rsidP="00E31C76" w:rsidRDefault="00E31C76" w14:paraId="122A61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7584" behindDoc="0" locked="0" layoutInCell="1" allowOverlap="1" wp14:editId="774C7FBF" wp14:anchorId="58D4D0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0" name="Rectangle 8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A21A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0" style="position:absolute;margin-left:104pt;margin-top:11pt;width:79pt;height:60pt;z-index:259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UB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Xa1RIMctTuk3&#10;6sZdPypyyg5GSpXnm/WaQuyw7Ck8wjmK6Gbyswabv0iLzEXj40VjNSciMLlerdsaHxJ4dHO1XqGP&#10;Xar34gAx/VDekuwwCgilKMsPv2I6XX27gnUZzOn57KV5NxcyTX3dvmHdeXlEjrik6QGNHv3EqBhN&#10;oGTCwTMa/+w5KErGnw6VbW6uVg1uSgmWbdPiBkMJEPXuY5Y7MXjcJZGAkn0A0w8IuGhUcOHICrPz&#10;euWd+BgX9O8/wfYV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QLiUBugEAAEwDAAAOAAAAAAAAAAAAAAAAAC4CAABkcnMvZTJv&#10;RG9jLnhtbFBLAQItABQABgAIAAAAIQCiaTO02gAAAAoBAAAPAAAAAAAAAAAAAAAAABQEAABkcnMv&#10;ZG93bnJldi54bWxQSwUGAAAAAAQABADzAAAAGwUAAAAA&#10;" w14:anchorId="58D4D06B">
                <v:textbox inset="2.16pt,1.44pt,0,1.44pt">
                  <w:txbxContent>
                    <w:p w:rsidR="00E31C76" w:rsidP="00E31C76" w:rsidRDefault="00E31C76" w14:paraId="1CA21A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editId="0930F4C0" wp14:anchorId="4CCDAB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1" name="Rectangle 8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C06D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Italian"/>
                              </w:rPr>
                              <w:t xml:space="preserve"> NESSUN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1" style="position:absolute;margin-left:104pt;margin-top:11pt;width:79pt;height:60pt;z-index:259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3KrR6rsBAABMAwAADgAAAAAAAAAAAAAAAAAuAgAAZHJzL2Uy&#10;b0RvYy54bWxQSwECLQAUAAYACAAAACEAomkztNoAAAAKAQAADwAAAAAAAAAAAAAAAAAVBAAAZHJz&#10;L2Rvd25yZXYueG1sUEsFBgAAAAAEAAQA8wAAABwFAAAAAA==&#10;" w14:anchorId="4CCDAB49">
                <v:textbox inset="2.16pt,1.44pt,0,1.44pt">
                  <w:txbxContent>
                    <w:p w:rsidR="00E31C76" w:rsidP="00E31C76" w:rsidRDefault="00E31C76" w14:paraId="2C06D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Italian"/>
                        </w:rPr>
                        <w:t xml:space="preserve"> NESSUN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Italian"/>
        </w:rPr>
        <w:t>COMMENTO AGGIUNTIVO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E31C76" w:rsidTr="00E31C76" w14:paraId="7982C9FF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E31C76" w:rsidP="009372B2" w:rsidRDefault="00E31C76" w14:paraId="7D90F78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E31C76" w:rsidP="009372B2" w:rsidRDefault="00E31C76" w14:paraId="3D762C00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Pr="00BF6565" w:rsidR="00C940CA" w:rsidP="001952BD" w:rsidRDefault="00C940CA" w14:paraId="298C3F3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tbl>
      <w:tblPr>
        <w:tblW w:w="11014" w:type="dxa"/>
        <w:tblInd w:w="-5" w:type="dxa"/>
        <w:tblLook w:val="04A0" w:firstRow="1" w:lastRow="0" w:firstColumn="1" w:lastColumn="0" w:noHBand="0" w:noVBand="1"/>
      </w:tblPr>
      <w:tblGrid>
        <w:gridCol w:w="5393"/>
        <w:gridCol w:w="3517"/>
        <w:gridCol w:w="2104"/>
      </w:tblGrid>
      <w:tr w:rsidRPr="00D156EE" w:rsidR="001952BD" w:rsidTr="00DB1734" w14:paraId="308A85D5" w14:textId="77777777">
        <w:trPr>
          <w:trHeight w:val="432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0461D2F6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Italian"/>
              </w:rPr>
              <w:t xml:space="preserve">APPROVATO PER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NOME E TITOLO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37E6E0C3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Italian"/>
              </w:rPr>
              <w:t xml:space="preserve">APPROVATO CON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>FIRMA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vAlign w:val="center"/>
            <w:hideMark/>
          </w:tcPr>
          <w:p w:rsidRPr="00D156EE" w:rsidR="001952BD" w:rsidP="00DB1734" w:rsidRDefault="001952BD" w14:paraId="2F4977ED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Italian"/>
              </w:rPr>
              <w:t>DATTERO</w:t>
            </w:r>
          </w:p>
        </w:tc>
      </w:tr>
      <w:tr w:rsidRPr="00D156EE" w:rsidR="001952BD" w:rsidTr="00DB1734" w14:paraId="00CD338C" w14:textId="77777777">
        <w:trPr>
          <w:trHeight w:val="793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4D3D01D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 xml:space="preserve"> 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387C5731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 xml:space="preserve"> 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vAlign w:val="center"/>
            <w:hideMark/>
          </w:tcPr>
          <w:p w:rsidRPr="00D156EE" w:rsidR="001952BD" w:rsidP="00DB1734" w:rsidRDefault="001952BD" w14:paraId="1529D49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Italian"/>
              </w:rPr>
              <w:t xml:space="preserve"> </w:t>
            </w:r>
          </w:p>
        </w:tc>
      </w:tr>
    </w:tbl>
    <w:p w:rsidRPr="00F91EB4" w:rsidR="001952BD" w:rsidRDefault="001952BD" w14:paraId="5B3F260C" w14:textId="77777777">
      <w:pPr>
        <w:bidi w:val="false"/>
        <w:rPr>
          <w:rFonts w:ascii="Century Gothic" w:hAnsi="Century Gothic"/>
          <w:color w:val="000000" w:themeColor="text1"/>
        </w:rPr>
        <w:sectPr w:rsidRPr="00F91EB4" w:rsidR="001952BD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color="auto" w:sz="0" w:space="0"/>
          <w:left w:val="single" w:color="BFBFBF" w:themeColor="background1" w:themeShade="BF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Pr="008A7C4A" w:rsidR="00A367B9" w:rsidTr="00C07318" w14:paraId="130E1DE8" w14:textId="77777777">
        <w:trPr>
          <w:trHeight w:val="2649"/>
        </w:trPr>
        <w:tc>
          <w:tcPr>
            <w:tcW w:w="9944" w:type="dxa"/>
          </w:tcPr>
          <w:p w:rsidRPr="008A7C4A" w:rsidR="00A367B9" w:rsidP="00C07318" w:rsidRDefault="00A367B9" w14:paraId="20A3904D" w14:textId="77777777">
            <w:pPr>
              <w:bidi w:val="false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b/>
                <w:sz w:val="20"/>
                <w:szCs w:val="20"/>
                <w:lang w:val="Italian"/>
              </w:rPr>
              <w:t>DISCONOSCIMENTO</w:t>
            </w:r>
          </w:p>
          <w:p w:rsidRPr="008A7C4A" w:rsidR="00A367B9" w:rsidP="00C07318" w:rsidRDefault="00A367B9" w14:paraId="3DE3952B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</w:p>
          <w:p w:rsidRPr="008A7C4A" w:rsidR="00A367B9" w:rsidP="00C07318" w:rsidRDefault="00A367B9" w14:paraId="5EDE5921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sz w:val="20"/>
                <w:szCs w:val="20"/>
                <w:lang w:val="Italian"/>
              </w:rPr>
              <w:t>Tutti gli articoli, i modelli o le informazioni fornite da Smartsheet sul sito Web sono solo di riferimento. Mentre ci sforziamo di mantenere le informazioni aggiornate e corrette, non rilasciamo dichiarazioni o garanzie di alcun tipo, esplicite o implicite, circa la completezza, l'accuratezza, l'affidabilità, l'idoneità o la disponibilità in relazione al sito Web o alle informazioni, agli articoli, ai modelli o alla grafica correlata contenuti nel sito Web. Qualsiasi affidamento che fai su tali informazioni è quindi strettamente a tuo rischio.</w:t>
            </w:r>
          </w:p>
        </w:tc>
      </w:tr>
    </w:tbl>
    <w:p w:rsidRPr="008A7C4A" w:rsidR="00B53EFF" w:rsidRDefault="00B53EFF" w14:paraId="1F9E1BBC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Pr="008A7C4A" w:rsidR="00B53EFF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348F5" w14:textId="77777777" w:rsidR="00A416BB" w:rsidRDefault="00A416BB" w:rsidP="004C6C01">
      <w:r>
        <w:separator/>
      </w:r>
    </w:p>
  </w:endnote>
  <w:endnote w:type="continuationSeparator" w:id="0">
    <w:p w14:paraId="2E456244" w14:textId="77777777" w:rsidR="00A416BB" w:rsidRDefault="00A416BB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2C70" w14:textId="77777777" w:rsidR="00A416BB" w:rsidRDefault="00A416BB" w:rsidP="004C6C01">
      <w:r>
        <w:separator/>
      </w:r>
    </w:p>
  </w:footnote>
  <w:footnote w:type="continuationSeparator" w:id="0">
    <w:p w14:paraId="56954937" w14:textId="77777777" w:rsidR="00A416BB" w:rsidRDefault="00A416BB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BB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FE2"/>
    <w:rsid w:val="00163990"/>
    <w:rsid w:val="00177CFE"/>
    <w:rsid w:val="00190874"/>
    <w:rsid w:val="001952BD"/>
    <w:rsid w:val="001A3BB2"/>
    <w:rsid w:val="001A56BE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9509E"/>
    <w:rsid w:val="003C562A"/>
    <w:rsid w:val="003D14B5"/>
    <w:rsid w:val="003F3066"/>
    <w:rsid w:val="00410A65"/>
    <w:rsid w:val="004221EB"/>
    <w:rsid w:val="00471C74"/>
    <w:rsid w:val="00473CC3"/>
    <w:rsid w:val="004937B7"/>
    <w:rsid w:val="00495588"/>
    <w:rsid w:val="004C6C01"/>
    <w:rsid w:val="00511E24"/>
    <w:rsid w:val="005449AA"/>
    <w:rsid w:val="00583610"/>
    <w:rsid w:val="005C009E"/>
    <w:rsid w:val="006208CC"/>
    <w:rsid w:val="00623DEF"/>
    <w:rsid w:val="00647099"/>
    <w:rsid w:val="0065552C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6562"/>
    <w:rsid w:val="00E83569"/>
    <w:rsid w:val="00E86F5C"/>
    <w:rsid w:val="00EE207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B0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7435&amp;utm_language=IT&amp;utm_source=integrated+content&amp;utm_campaign=/executive-project-status-update-template&amp;utm_medium=ic+executive+project+status+report+37435+word+it&amp;lpa=ic+executive+project+status+report+37435+word+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IC-Executive-Project-Status-Report-Template_WORD - sr edits.dotx</Template>
  <TotalTime>1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3487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ragaz</dc:creator>
  <cp:keywords/>
  <dc:description/>
  <cp:lastModifiedBy>Alexandra Ragazhinskaya</cp:lastModifiedBy>
  <cp:revision>1</cp:revision>
  <cp:lastPrinted>2019-08-05T01:14:00Z</cp:lastPrinted>
  <dcterms:created xsi:type="dcterms:W3CDTF">2021-06-14T19:37:00Z</dcterms:created>
  <dcterms:modified xsi:type="dcterms:W3CDTF">2021-06-14T19:38:00Z</dcterms:modified>
  <cp:category/>
</cp:coreProperties>
</file>