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7245" w:rsidP="00F32754" w:rsidRDefault="0006622C" w14:paraId="72F231F8" w14:textId="77777777">
      <w:pPr>
        <w:bidi w:val="false"/>
        <w:spacing w:before="100" w:beforeAutospacing="1"/>
        <w:rPr>
          <w:rFonts w:ascii="Century Gothic" w:hAnsi="Century Gothic" w:cs="Arial"/>
          <w:b/>
          <w:noProof/>
          <w:color w:val="808080" w:themeColor="background1" w:themeShade="80"/>
          <w:sz w:val="36"/>
          <w:szCs w:val="36"/>
        </w:rPr>
      </w:pPr>
      <w:r>
        <w:rPr>
          <w:rFonts w:ascii="Century Gothic" w:hAnsi="Century Gothic" w:cs="Arial"/>
          <w:b/>
          <w:noProof/>
          <w:color w:val="808080" w:themeColor="background1" w:themeShade="80"/>
          <w:sz w:val="36"/>
          <w:szCs w:val="36"/>
          <w:lang w:val="Portuguese"/>
        </w:rPr>
        <w:drawing>
          <wp:anchor distT="0" distB="0" distL="114300" distR="114300" simplePos="0" relativeHeight="251658240" behindDoc="0" locked="0" layoutInCell="1" allowOverlap="1" wp14:editId="3D106403" wp14:anchorId="0F9AB598">
            <wp:simplePos x="0" y="0"/>
            <wp:positionH relativeFrom="margin">
              <wp:posOffset>4366750</wp:posOffset>
            </wp:positionH>
            <wp:positionV relativeFrom="margin">
              <wp:posOffset>-31115</wp:posOffset>
            </wp:positionV>
            <wp:extent cx="2606675" cy="361315"/>
            <wp:effectExtent l="0" t="0" r="3175" b="635"/>
            <wp:wrapSquare wrapText="bothSides"/>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606675" cy="361315"/>
                    </a:xfrm>
                    <a:prstGeom prst="rect">
                      <a:avLst/>
                    </a:prstGeom>
                  </pic:spPr>
                </pic:pic>
              </a:graphicData>
            </a:graphic>
          </wp:anchor>
        </w:drawing>
      </w:r>
      <w:r w:rsidR="00B112E8">
        <w:rPr>
          <w:rFonts w:ascii="Century Gothic" w:hAnsi="Century Gothic" w:cs="Arial"/>
          <w:b/>
          <w:noProof/>
          <w:color w:val="808080" w:themeColor="background1" w:themeShade="80"/>
          <w:sz w:val="36"/>
          <w:szCs w:val="36"/>
          <w:lang w:val="Portuguese"/>
        </w:rPr>
        <w:t xml:space="preserve">RELATÓRIO DE STATUS DO PROJETO EXECUTIVO </w:t>
      </w:r>
    </w:p>
    <w:p w:rsidR="00A367B9" w:rsidRDefault="00A367B9" w14:paraId="5073E370" w14:textId="77777777">
      <w:pPr>
        <w:bidi w:val="false"/>
        <w:rPr>
          <w:rFonts w:ascii="Century Gothic" w:hAnsi="Century Gothic"/>
          <w:color w:val="000000" w:themeColor="text1"/>
          <w:sz w:val="20"/>
          <w:szCs w:val="20"/>
        </w:rPr>
      </w:pPr>
    </w:p>
    <w:tbl>
      <w:tblPr>
        <w:tblW w:w="11126" w:type="dxa"/>
        <w:tblLook w:val="04A0" w:firstRow="1" w:lastRow="0" w:firstColumn="1" w:lastColumn="0" w:noHBand="0" w:noVBand="1"/>
      </w:tblPr>
      <w:tblGrid>
        <w:gridCol w:w="4950"/>
        <w:gridCol w:w="1860"/>
        <w:gridCol w:w="4080"/>
        <w:gridCol w:w="236"/>
      </w:tblGrid>
      <w:tr w:rsidRPr="007D202B" w:rsidR="00912FD8" w:rsidTr="00912FD8" w14:paraId="511A7771" w14:textId="77777777">
        <w:trPr>
          <w:gridAfter w:val="1"/>
          <w:wAfter w:w="236" w:type="dxa"/>
          <w:trHeight w:val="457"/>
        </w:trPr>
        <w:tc>
          <w:tcPr>
            <w:tcW w:w="4950" w:type="dxa"/>
            <w:tcBorders>
              <w:top w:val="nil"/>
              <w:left w:val="nil"/>
              <w:bottom w:val="single" w:color="BFBFBF" w:sz="4" w:space="0"/>
              <w:right w:val="nil"/>
            </w:tcBorders>
            <w:shd w:val="clear" w:color="auto" w:fill="auto"/>
            <w:vAlign w:val="center"/>
            <w:hideMark/>
          </w:tcPr>
          <w:p w:rsidRPr="007D202B" w:rsidR="00912FD8" w:rsidP="00912FD8" w:rsidRDefault="00912FD8" w14:paraId="08E932B5" w14:textId="77777777">
            <w:pPr>
              <w:bidi w:val="false"/>
              <w:ind w:left="-120"/>
              <w:rPr>
                <w:rFonts w:ascii="Century Gothic" w:hAnsi="Century Gothic" w:eastAsia="Times New Roman" w:cs="Times New Roman"/>
                <w:color w:val="000000"/>
                <w:sz w:val="18"/>
                <w:szCs w:val="18"/>
              </w:rPr>
            </w:pPr>
            <w:r w:rsidRPr="007D202B">
              <w:rPr>
                <w:rFonts w:ascii="Century Gothic" w:hAnsi="Century Gothic" w:eastAsia="Times New Roman" w:cs="Times New Roman"/>
                <w:color w:val="000000"/>
                <w:sz w:val="18"/>
                <w:szCs w:val="18"/>
                <w:lang w:val="Portuguese"/>
              </w:rPr>
              <w:t>PERÍODO DE RELATÓRIOS</w:t>
            </w:r>
          </w:p>
        </w:tc>
        <w:tc>
          <w:tcPr>
            <w:tcW w:w="1860" w:type="dxa"/>
            <w:tcBorders>
              <w:top w:val="nil"/>
              <w:left w:val="nil"/>
              <w:bottom w:val="nil"/>
              <w:right w:val="nil"/>
            </w:tcBorders>
            <w:shd w:val="clear" w:color="auto" w:fill="auto"/>
            <w:vAlign w:val="center"/>
            <w:hideMark/>
          </w:tcPr>
          <w:p w:rsidRPr="007D202B" w:rsidR="00912FD8" w:rsidP="00912FD8" w:rsidRDefault="00912FD8" w14:paraId="754AF642" w14:textId="77777777">
            <w:pPr>
              <w:bidi w:val="false"/>
              <w:ind w:left="-81"/>
              <w:rPr>
                <w:rFonts w:ascii="Century Gothic" w:hAnsi="Century Gothic" w:eastAsia="Times New Roman" w:cs="Times New Roman"/>
                <w:color w:val="000000"/>
                <w:sz w:val="18"/>
                <w:szCs w:val="18"/>
              </w:rPr>
            </w:pPr>
            <w:r w:rsidRPr="007D202B">
              <w:rPr>
                <w:rFonts w:ascii="Century Gothic" w:hAnsi="Century Gothic" w:eastAsia="Times New Roman" w:cs="Times New Roman"/>
                <w:color w:val="000000"/>
                <w:sz w:val="18"/>
                <w:szCs w:val="18"/>
                <w:lang w:val="Portuguese"/>
              </w:rPr>
              <w:t>DATA PREPARADA</w:t>
            </w:r>
          </w:p>
        </w:tc>
        <w:tc>
          <w:tcPr>
            <w:tcW w:w="4080" w:type="dxa"/>
            <w:tcBorders>
              <w:top w:val="nil"/>
              <w:left w:val="nil"/>
              <w:bottom w:val="nil"/>
            </w:tcBorders>
            <w:shd w:val="clear" w:color="auto" w:fill="auto"/>
            <w:vAlign w:val="center"/>
            <w:hideMark/>
          </w:tcPr>
          <w:p w:rsidRPr="007D202B" w:rsidR="00912FD8" w:rsidP="00912FD8" w:rsidRDefault="00912FD8" w14:paraId="57D63E22"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Portuguese"/>
              </w:rPr>
              <w:t>PREPARADO POR</w:t>
            </w:r>
          </w:p>
        </w:tc>
      </w:tr>
      <w:tr w:rsidRPr="007D202B" w:rsidR="00912FD8" w:rsidTr="00BB16D9" w14:paraId="71A69BE1" w14:textId="77777777">
        <w:trPr>
          <w:gridAfter w:val="1"/>
          <w:wAfter w:w="236" w:type="dxa"/>
          <w:trHeight w:val="720"/>
        </w:trPr>
        <w:tc>
          <w:tcPr>
            <w:tcW w:w="4950" w:type="dxa"/>
            <w:tcBorders>
              <w:top w:val="single" w:color="BFBFBF" w:sz="4" w:space="0"/>
              <w:left w:val="single" w:color="BFBFBF" w:sz="4" w:space="0"/>
              <w:bottom w:val="single" w:color="BFBFBF" w:sz="8" w:space="0"/>
              <w:right w:val="single" w:color="BFBFBF" w:sz="4" w:space="0"/>
            </w:tcBorders>
            <w:shd w:val="clear" w:color="auto" w:fill="EAEEF3"/>
            <w:vAlign w:val="center"/>
            <w:hideMark/>
          </w:tcPr>
          <w:p w:rsidRPr="007D202B" w:rsidR="00912FD8" w:rsidP="00BB16D9" w:rsidRDefault="00912FD8" w14:paraId="7F6502C3" w14:textId="77777777">
            <w:pPr>
              <w:bidi w:val="false"/>
              <w:rPr>
                <w:rFonts w:ascii="Century Gothic" w:hAnsi="Century Gothic" w:eastAsia="Times New Roman" w:cs="Times New Roman"/>
                <w:color w:val="000000"/>
                <w:sz w:val="18"/>
                <w:szCs w:val="18"/>
              </w:rPr>
            </w:pPr>
          </w:p>
        </w:tc>
        <w:tc>
          <w:tcPr>
            <w:tcW w:w="1860" w:type="dxa"/>
            <w:tcBorders>
              <w:top w:val="single" w:color="BFBFBF" w:sz="4" w:space="0"/>
              <w:left w:val="nil"/>
              <w:bottom w:val="single" w:color="BFBFBF" w:sz="8" w:space="0"/>
              <w:right w:val="single" w:color="BFBFBF" w:sz="4" w:space="0"/>
            </w:tcBorders>
            <w:shd w:val="clear" w:color="auto" w:fill="EAEEF3"/>
            <w:vAlign w:val="center"/>
            <w:hideMark/>
          </w:tcPr>
          <w:p w:rsidRPr="007D202B" w:rsidR="00912FD8" w:rsidP="00BB16D9" w:rsidRDefault="00912FD8" w14:paraId="6127F570" w14:textId="77777777">
            <w:pPr>
              <w:bidi w:val="false"/>
              <w:rPr>
                <w:rFonts w:ascii="Century Gothic" w:hAnsi="Century Gothic" w:eastAsia="Times New Roman" w:cs="Times New Roman"/>
                <w:color w:val="000000"/>
                <w:sz w:val="18"/>
                <w:szCs w:val="18"/>
              </w:rPr>
            </w:pPr>
          </w:p>
        </w:tc>
        <w:tc>
          <w:tcPr>
            <w:tcW w:w="4080" w:type="dxa"/>
            <w:tcBorders>
              <w:top w:val="single" w:color="BFBFBF" w:sz="4" w:space="0"/>
              <w:left w:val="nil"/>
              <w:bottom w:val="single" w:color="BFBFBF" w:sz="8" w:space="0"/>
              <w:right w:val="single" w:color="BFBFBF" w:sz="4" w:space="0"/>
            </w:tcBorders>
            <w:shd w:val="clear" w:color="auto" w:fill="EAEEF3"/>
            <w:vAlign w:val="center"/>
            <w:hideMark/>
          </w:tcPr>
          <w:p w:rsidRPr="007D202B" w:rsidR="00912FD8" w:rsidP="00BB16D9" w:rsidRDefault="00912FD8" w14:paraId="54FFBA9A" w14:textId="77777777">
            <w:pPr>
              <w:bidi w:val="false"/>
              <w:rPr>
                <w:rFonts w:ascii="Century Gothic" w:hAnsi="Century Gothic" w:eastAsia="Times New Roman" w:cs="Times New Roman"/>
                <w:color w:val="000000"/>
                <w:sz w:val="18"/>
                <w:szCs w:val="18"/>
              </w:rPr>
            </w:pPr>
          </w:p>
        </w:tc>
      </w:tr>
      <w:tr w:rsidRPr="007D202B" w:rsidR="00912FD8" w:rsidTr="00BB16D9" w14:paraId="35BA1E6F" w14:textId="77777777">
        <w:trPr>
          <w:trHeight w:val="457"/>
        </w:trPr>
        <w:tc>
          <w:tcPr>
            <w:tcW w:w="10890" w:type="dxa"/>
            <w:gridSpan w:val="3"/>
            <w:tcBorders>
              <w:top w:val="single" w:color="BFBFBF" w:sz="8" w:space="0"/>
              <w:left w:val="nil"/>
              <w:bottom w:val="single" w:color="BFBFBF" w:sz="4" w:space="0"/>
              <w:right w:val="nil"/>
            </w:tcBorders>
            <w:shd w:val="clear" w:color="auto" w:fill="auto"/>
            <w:vAlign w:val="center"/>
            <w:hideMark/>
          </w:tcPr>
          <w:p w:rsidRPr="007D202B" w:rsidR="00912FD8" w:rsidP="00912FD8" w:rsidRDefault="00912FD8" w14:paraId="1FB70332" w14:textId="77777777">
            <w:pPr>
              <w:bidi w:val="false"/>
              <w:ind w:left="-81"/>
              <w:rPr>
                <w:rFonts w:ascii="Century Gothic" w:hAnsi="Century Gothic" w:eastAsia="Times New Roman" w:cs="Times New Roman"/>
                <w:color w:val="000000"/>
                <w:sz w:val="18"/>
                <w:szCs w:val="18"/>
              </w:rPr>
            </w:pP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Pr>
                <w:rFonts w:ascii="Century Gothic" w:hAnsi="Century Gothic" w:eastAsia="Times New Roman" w:cs="Times New Roman"/>
                <w:noProof/>
                <w:color w:val="000000"/>
                <w:sz w:val="18"/>
                <w:szCs w:val="18"/>
                <w:lang w:val="Portuguese"/>
              </w:rPr>
              <w:t>ENTRE OS DESTINATÁRIOS DO RELATÓRIO.</w:t>
            </w:r>
          </w:p>
        </w:tc>
        <w:tc>
          <w:tcPr>
            <w:tcW w:w="236" w:type="dxa"/>
            <w:tcBorders>
              <w:top w:val="nil"/>
              <w:left w:val="nil"/>
              <w:bottom w:val="nil"/>
              <w:right w:val="nil"/>
            </w:tcBorders>
            <w:shd w:val="clear" w:color="auto" w:fill="auto"/>
            <w:noWrap/>
            <w:vAlign w:val="bottom"/>
            <w:hideMark/>
          </w:tcPr>
          <w:p w:rsidRPr="007D202B" w:rsidR="00912FD8" w:rsidP="00912FD8" w:rsidRDefault="00912FD8" w14:paraId="4B0263C3" w14:textId="77777777">
            <w:pPr>
              <w:bidi w:val="false"/>
              <w:rPr>
                <w:rFonts w:ascii="Century Gothic" w:hAnsi="Century Gothic" w:eastAsia="Times New Roman" w:cs="Times New Roman"/>
                <w:color w:val="000000"/>
                <w:sz w:val="18"/>
                <w:szCs w:val="18"/>
              </w:rPr>
            </w:pPr>
          </w:p>
        </w:tc>
      </w:tr>
      <w:tr w:rsidRPr="007D202B" w:rsidR="00912FD8" w:rsidTr="00BB16D9" w14:paraId="6E5C242A" w14:textId="77777777">
        <w:trPr>
          <w:trHeight w:val="1872"/>
        </w:trPr>
        <w:tc>
          <w:tcPr>
            <w:tcW w:w="10890" w:type="dxa"/>
            <w:gridSpan w:val="3"/>
            <w:tcBorders>
              <w:top w:val="single" w:color="BFBFBF" w:sz="4" w:space="0"/>
              <w:left w:val="single" w:color="BFBFBF" w:sz="4" w:space="0"/>
              <w:bottom w:val="single" w:color="BFBFBF" w:themeColor="background1" w:themeShade="BF" w:sz="18" w:space="0"/>
              <w:right w:val="single" w:color="BFBFBF" w:sz="4" w:space="0"/>
            </w:tcBorders>
            <w:shd w:val="clear" w:color="auto" w:fill="auto"/>
            <w:vAlign w:val="center"/>
            <w:hideMark/>
          </w:tcPr>
          <w:p w:rsidRPr="007D202B" w:rsidR="00912FD8" w:rsidP="00BB16D9" w:rsidRDefault="00912FD8" w14:paraId="402E660F"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912FD8" w:rsidP="00912FD8" w:rsidRDefault="00912FD8" w14:paraId="4F0E3034" w14:textId="77777777">
            <w:pPr>
              <w:bidi w:val="false"/>
              <w:ind w:firstLine="180" w:firstLineChars="100"/>
              <w:rPr>
                <w:rFonts w:ascii="Century Gothic" w:hAnsi="Century Gothic" w:eastAsia="Times New Roman" w:cs="Times New Roman"/>
                <w:color w:val="000000"/>
                <w:sz w:val="18"/>
                <w:szCs w:val="18"/>
              </w:rPr>
            </w:pPr>
          </w:p>
        </w:tc>
      </w:tr>
      <w:tr w:rsidRPr="007D202B" w:rsidR="00912FD8" w:rsidTr="00BB16D9" w14:paraId="6FB54505" w14:textId="77777777">
        <w:trPr>
          <w:trHeight w:val="457"/>
        </w:trPr>
        <w:tc>
          <w:tcPr>
            <w:tcW w:w="10890" w:type="dxa"/>
            <w:gridSpan w:val="3"/>
            <w:tcBorders>
              <w:top w:val="single" w:color="BFBFBF" w:themeColor="background1" w:themeShade="BF" w:sz="18" w:space="0"/>
              <w:left w:val="nil"/>
              <w:bottom w:val="single" w:color="BFBFBF" w:sz="4" w:space="0"/>
              <w:right w:val="nil"/>
            </w:tcBorders>
            <w:shd w:val="clear" w:color="auto" w:fill="auto"/>
            <w:vAlign w:val="center"/>
            <w:hideMark/>
          </w:tcPr>
          <w:p w:rsidRPr="007D202B" w:rsidR="00912FD8" w:rsidP="00C07318" w:rsidRDefault="00912FD8" w14:paraId="5FE440F6" w14:textId="77777777">
            <w:pPr>
              <w:bidi w:val="false"/>
              <w:ind w:left="-81"/>
              <w:rPr>
                <w:rFonts w:ascii="Century Gothic" w:hAnsi="Century Gothic" w:eastAsia="Times New Roman" w:cs="Times New Roman"/>
                <w:color w:val="000000"/>
                <w:sz w:val="18"/>
                <w:szCs w:val="18"/>
              </w:rPr>
            </w:pP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sidRPr="007D202B">
              <w:rPr>
                <w:rFonts w:ascii="Century Gothic" w:hAnsi="Century Gothic" w:eastAsia="Times New Roman" w:cs="Times New Roman"/>
                <w:noProof/>
                <w:color w:val="000000"/>
                <w:sz w:val="18"/>
                <w:szCs w:val="18"/>
                <w:lang w:val="Portuguese"/>
              </w:rPr>
            </w:r>
            <w:r>
              <w:rPr>
                <w:rFonts w:ascii="Century Gothic" w:hAnsi="Century Gothic" w:eastAsia="Times New Roman" w:cs="Times New Roman"/>
                <w:noProof/>
                <w:color w:val="000000"/>
                <w:sz w:val="18"/>
                <w:szCs w:val="18"/>
                <w:lang w:val="Portuguese"/>
              </w:rPr>
              <w:t>PROPÓSITO DE RELATÓRIO.</w:t>
            </w:r>
          </w:p>
        </w:tc>
        <w:tc>
          <w:tcPr>
            <w:tcW w:w="236" w:type="dxa"/>
            <w:tcBorders>
              <w:top w:val="nil"/>
              <w:left w:val="nil"/>
              <w:bottom w:val="nil"/>
              <w:right w:val="nil"/>
            </w:tcBorders>
            <w:shd w:val="clear" w:color="auto" w:fill="auto"/>
            <w:noWrap/>
            <w:vAlign w:val="bottom"/>
            <w:hideMark/>
          </w:tcPr>
          <w:p w:rsidRPr="007D202B" w:rsidR="00912FD8" w:rsidP="00C07318" w:rsidRDefault="00912FD8" w14:paraId="529D182D" w14:textId="77777777">
            <w:pPr>
              <w:bidi w:val="false"/>
              <w:rPr>
                <w:rFonts w:ascii="Century Gothic" w:hAnsi="Century Gothic" w:eastAsia="Times New Roman" w:cs="Times New Roman"/>
                <w:color w:val="000000"/>
                <w:sz w:val="18"/>
                <w:szCs w:val="18"/>
              </w:rPr>
            </w:pPr>
          </w:p>
        </w:tc>
      </w:tr>
      <w:tr w:rsidRPr="007D202B" w:rsidR="00912FD8" w:rsidTr="00BB16D9" w14:paraId="17857E33" w14:textId="77777777">
        <w:trPr>
          <w:trHeight w:val="1872"/>
        </w:trPr>
        <w:tc>
          <w:tcPr>
            <w:tcW w:w="10890" w:type="dxa"/>
            <w:gridSpan w:val="3"/>
            <w:tcBorders>
              <w:top w:val="single" w:color="BFBFBF" w:sz="4" w:space="0"/>
              <w:left w:val="single" w:color="BFBFBF" w:sz="4" w:space="0"/>
              <w:bottom w:val="single" w:color="BFBFBF" w:themeColor="background1" w:themeShade="BF" w:sz="24" w:space="0"/>
              <w:right w:val="single" w:color="BFBFBF" w:sz="4" w:space="0"/>
            </w:tcBorders>
            <w:shd w:val="clear" w:color="auto" w:fill="auto"/>
            <w:vAlign w:val="center"/>
            <w:hideMark/>
          </w:tcPr>
          <w:p w:rsidRPr="007D202B" w:rsidR="00912FD8" w:rsidP="00BB16D9" w:rsidRDefault="00912FD8" w14:paraId="1825C662"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912FD8" w:rsidP="00C07318" w:rsidRDefault="00912FD8" w14:paraId="7C3850ED" w14:textId="77777777">
            <w:pPr>
              <w:bidi w:val="false"/>
              <w:ind w:firstLine="180" w:firstLineChars="100"/>
              <w:rPr>
                <w:rFonts w:ascii="Century Gothic" w:hAnsi="Century Gothic" w:eastAsia="Times New Roman" w:cs="Times New Roman"/>
                <w:color w:val="000000"/>
                <w:sz w:val="18"/>
                <w:szCs w:val="18"/>
              </w:rPr>
            </w:pPr>
          </w:p>
        </w:tc>
      </w:tr>
    </w:tbl>
    <w:p w:rsidR="00912FD8" w:rsidRDefault="00912FD8" w14:paraId="774725CB" w14:textId="77777777">
      <w:pPr>
        <w:bidi w:val="false"/>
        <w:rPr>
          <w:rFonts w:ascii="Century Gothic" w:hAnsi="Century Gothic"/>
          <w:color w:val="000000" w:themeColor="text1"/>
          <w:sz w:val="20"/>
          <w:szCs w:val="20"/>
        </w:rPr>
      </w:pPr>
    </w:p>
    <w:p w:rsidR="00C07318" w:rsidRDefault="00C07318" w14:paraId="7F81D095" w14:textId="77777777">
      <w:pPr>
        <w:bidi w:val="false"/>
        <w:rPr>
          <w:rFonts w:ascii="Century Gothic" w:hAnsi="Century Gothic"/>
          <w:color w:val="000000" w:themeColor="text1"/>
          <w:sz w:val="20"/>
          <w:szCs w:val="20"/>
        </w:rPr>
      </w:pPr>
    </w:p>
    <w:p w:rsidRPr="00BF6565" w:rsidR="00C07318" w:rsidP="00583610" w:rsidRDefault="00C07318" w14:paraId="322BDD70" w14:textId="77777777">
      <w:pPr>
        <w:bidi w:val="false"/>
        <w:spacing w:line="276"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82112" behindDoc="0" locked="0" layoutInCell="1" allowOverlap="1" wp14:editId="543F0E46" wp14:anchorId="11B7D3A5">
                <wp:simplePos x="0" y="0"/>
                <wp:positionH relativeFrom="column">
                  <wp:posOffset>2667000</wp:posOffset>
                </wp:positionH>
                <wp:positionV relativeFrom="paragraph">
                  <wp:posOffset>-12700</wp:posOffset>
                </wp:positionV>
                <wp:extent cx="1003300" cy="622300"/>
                <wp:effectExtent l="0" t="0" r="0" b="0"/>
                <wp:wrapNone/>
                <wp:docPr id="6226" name="Rectangle 62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AC2FE8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26" style="position:absolute;margin-left:210pt;margin-top:-1pt;width:79pt;height:49pt;z-index:2578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GyuQEAAEo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TZNEtKPHc4pT+o&#10;G/edVeSU7Y2UaprvpNcQU4tlT/ERzlFCdyI/anDTF2mRsWh8vGisxkwEJteL9arGSQg8ur5aL9DH&#10;LtV7cYSU71VwZHIYBYRSlOWHXymfrr5dwboJzOn5ycvjbixk1ss3pLsgj8gQVzQ/oNE2DIwKayIl&#10;A46d0fS656AosT896tpcXy0a3JMSzFfNCvcXSoCYdx+z3Is+4CaJDJTsI5iuR7hFoYIKB1Z4nZdr&#10;2oiPccH+/gts/wI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pu2GyuQEAAEoDAAAOAAAAAAAAAAAAAAAAAC4CAABkcnMvZTJv&#10;RG9jLnhtbFBLAQItABQABgAIAAAAIQDbwyXy2wAAAAkBAAAPAAAAAAAAAAAAAAAAABMEAABkcnMv&#10;ZG93bnJldi54bWxQSwUGAAAAAAQABADzAAAAGwUAAAAA&#10;" w14:anchorId="11B7D3A5">
                <v:textbox inset="2.16pt,1.44pt,0,1.44pt">
                  <w:txbxContent>
                    <w:p w:rsidR="00DB1734" w:rsidP="00C07318" w:rsidRDefault="00DB1734" w14:paraId="5AC2FE8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83136" behindDoc="0" locked="0" layoutInCell="1" allowOverlap="1" wp14:editId="0DB5A8DB" wp14:anchorId="12136927">
                <wp:simplePos x="0" y="0"/>
                <wp:positionH relativeFrom="column">
                  <wp:posOffset>2667000</wp:posOffset>
                </wp:positionH>
                <wp:positionV relativeFrom="paragraph">
                  <wp:posOffset>-12700</wp:posOffset>
                </wp:positionV>
                <wp:extent cx="1003300" cy="622300"/>
                <wp:effectExtent l="0" t="0" r="0" b="0"/>
                <wp:wrapNone/>
                <wp:docPr id="6227" name="Rectangle 6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AF8AB5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27" style="position:absolute;margin-left:210pt;margin-top:-1pt;width:79pt;height:49pt;z-index:2578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AEuQEAAEo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T0ummWlDhucUp/&#10;UDfuukGRU7Y3Uqo836zXGGKLZU/hEc5RRDeTnzTY/EVaZCoaHy8aqykRgcn1Yr2qcRICj5ZX6wX6&#10;2KV6Lw4Q073ylmSHUUAoRVl++BXT6erbFazLYE7PZy9Nu6mQWS/fkO68PCJDXNH0gEYPfmRUDCZQ&#10;MuLYGY2vew6KkuGnQ12b5dWiwT0pwXzVrHB/oQSIefcxy53oPW6SSEDJPoDpeoRbFCqocGCF13m5&#10;8kZ8jAv2919g+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wbcAEuQEAAEoDAAAOAAAAAAAAAAAAAAAAAC4CAABkcnMvZTJv&#10;RG9jLnhtbFBLAQItABQABgAIAAAAIQDbwyXy2wAAAAkBAAAPAAAAAAAAAAAAAAAAABMEAABkcnMv&#10;ZG93bnJldi54bWxQSwUGAAAAAAQABADzAAAAGwUAAAAA&#10;" w14:anchorId="12136927">
                <v:textbox inset="2.16pt,1.44pt,0,1.44pt">
                  <w:txbxContent>
                    <w:p w:rsidR="00DB1734" w:rsidP="00C07318" w:rsidRDefault="00DB1734" w14:paraId="4AF8AB5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84160" behindDoc="0" locked="0" layoutInCell="1" allowOverlap="1" wp14:editId="74660ACB" wp14:anchorId="0D1B8911">
                <wp:simplePos x="0" y="0"/>
                <wp:positionH relativeFrom="column">
                  <wp:posOffset>2667000</wp:posOffset>
                </wp:positionH>
                <wp:positionV relativeFrom="paragraph">
                  <wp:posOffset>-12700</wp:posOffset>
                </wp:positionV>
                <wp:extent cx="1003300" cy="622300"/>
                <wp:effectExtent l="0" t="0" r="0" b="0"/>
                <wp:wrapNone/>
                <wp:docPr id="6228" name="Rectangle 62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F78CA22"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28" style="position:absolute;margin-left:210pt;margin-top:-1pt;width:79pt;height:49pt;z-index:2578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4GuQEAAEo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umlwVo5bnNJv&#10;1I27flTklB2MlCrPN+s1hdhh2VN4hHMU0c3kZw02f5EWmYvGx4vGak5EYHK9Wrc1TkLg0c3VeoU+&#10;dqneiwPE9EN5S7LDKCCUoiw//IrpdPXtCtZlMKfns5fm3VzIrNs3pDsvj8gQVzQ9oNGjnxgVowmU&#10;TDh2RuOfPQdFyfjToa7NzdWqwT0pwbJtWtQESoCYdx+z3InB4yaJBJTsA5h+QLhFoYIKB1Z4nZcr&#10;b8THuGB//wW2r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y4B4GuQEAAEoDAAAOAAAAAAAAAAAAAAAAAC4CAABkcnMvZTJv&#10;RG9jLnhtbFBLAQItABQABgAIAAAAIQDbwyXy2wAAAAkBAAAPAAAAAAAAAAAAAAAAABMEAABkcnMv&#10;ZG93bnJldi54bWxQSwUGAAAAAAQABADzAAAAGwUAAAAA&#10;" w14:anchorId="0D1B8911">
                <v:textbox inset="2.16pt,1.44pt,0,1.44pt">
                  <w:txbxContent>
                    <w:p w:rsidR="00DB1734" w:rsidP="00C07318" w:rsidRDefault="00DB1734" w14:paraId="3F78CA22"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85184" behindDoc="0" locked="0" layoutInCell="1" allowOverlap="1" wp14:editId="19846A08" wp14:anchorId="09B901BD">
                <wp:simplePos x="0" y="0"/>
                <wp:positionH relativeFrom="column">
                  <wp:posOffset>2667000</wp:posOffset>
                </wp:positionH>
                <wp:positionV relativeFrom="paragraph">
                  <wp:posOffset>-12700</wp:posOffset>
                </wp:positionV>
                <wp:extent cx="1003300" cy="622300"/>
                <wp:effectExtent l="0" t="0" r="0" b="0"/>
                <wp:wrapNone/>
                <wp:docPr id="6229" name="Rectangle 62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0F9CA7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29" style="position:absolute;margin-left:210pt;margin-top:-1pt;width:79pt;height:49pt;z-index:2578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wuQEAAEo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dO0lDhucUq/&#10;UTfu+lGRU3YwUqo836zXFGKHZU/hEc5RRDeTnzXY/EVaZC4aHy8aqzkRgcl21a5rnITAo5urdoU+&#10;dqneiwPE9EN5S7LDKCCUoiw//IrpdPXtCtZlMKfns5fm3VzItO0b0p2XR2SIK5oe0OjRT4yK0QRK&#10;Jhw7o/HPnoOiZPzpUNfm5mrV4J6UYLlu1ri/UALEvPuY5U4MHjdJJKBkH8D0A8ItChVUOLDC67xc&#10;eSM+xgX7+y+wfQ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rNr+wuQEAAEoDAAAOAAAAAAAAAAAAAAAAAC4CAABkcnMvZTJv&#10;RG9jLnhtbFBLAQItABQABgAIAAAAIQDbwyXy2wAAAAkBAAAPAAAAAAAAAAAAAAAAABMEAABkcnMv&#10;ZG93bnJldi54bWxQSwUGAAAAAAQABADzAAAAGwUAAAAA&#10;" w14:anchorId="09B901BD">
                <v:textbox inset="2.16pt,1.44pt,0,1.44pt">
                  <w:txbxContent>
                    <w:p w:rsidR="00DB1734" w:rsidP="00C07318" w:rsidRDefault="00DB1734" w14:paraId="50F9CA7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86208" behindDoc="0" locked="0" layoutInCell="1" allowOverlap="1" wp14:editId="6362484B" wp14:anchorId="07E47B7E">
                <wp:simplePos x="0" y="0"/>
                <wp:positionH relativeFrom="column">
                  <wp:posOffset>2667000</wp:posOffset>
                </wp:positionH>
                <wp:positionV relativeFrom="paragraph">
                  <wp:posOffset>-12700</wp:posOffset>
                </wp:positionV>
                <wp:extent cx="1003300" cy="622300"/>
                <wp:effectExtent l="0" t="0" r="0" b="0"/>
                <wp:wrapNone/>
                <wp:docPr id="6230" name="Rectangle 6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53CFB2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0" style="position:absolute;margin-left:210pt;margin-top:-1pt;width:79pt;height:49pt;z-index:2578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TRs8GuQEAAEsDAAAOAAAAAAAAAAAAAAAAAC4CAABkcnMvZTJv&#10;RG9jLnhtbFBLAQItABQABgAIAAAAIQDbwyXy2wAAAAkBAAAPAAAAAAAAAAAAAAAAABMEAABkcnMv&#10;ZG93bnJldi54bWxQSwUGAAAAAAQABADzAAAAGwUAAAAA&#10;" w14:anchorId="07E47B7E">
                <v:textbox inset="2.16pt,1.44pt,0,1.44pt">
                  <w:txbxContent>
                    <w:p w:rsidR="00DB1734" w:rsidP="00C07318" w:rsidRDefault="00DB1734" w14:paraId="153CFB2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87232" behindDoc="0" locked="0" layoutInCell="1" allowOverlap="1" wp14:editId="58F9B938" wp14:anchorId="4C7C55F0">
                <wp:simplePos x="0" y="0"/>
                <wp:positionH relativeFrom="column">
                  <wp:posOffset>2667000</wp:posOffset>
                </wp:positionH>
                <wp:positionV relativeFrom="paragraph">
                  <wp:posOffset>-12700</wp:posOffset>
                </wp:positionV>
                <wp:extent cx="1003300" cy="622300"/>
                <wp:effectExtent l="0" t="0" r="0" b="0"/>
                <wp:wrapNone/>
                <wp:docPr id="6231" name="Rectangle 62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894575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1" style="position:absolute;margin-left:210pt;margin-top:-1pt;width:79pt;height:49pt;z-index:2578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ys+azuQEAAEsDAAAOAAAAAAAAAAAAAAAAAC4CAABkcnMvZTJv&#10;RG9jLnhtbFBLAQItABQABgAIAAAAIQDbwyXy2wAAAAkBAAAPAAAAAAAAAAAAAAAAABMEAABkcnMv&#10;ZG93bnJldi54bWxQSwUGAAAAAAQABADzAAAAGwUAAAAA&#10;" w14:anchorId="4C7C55F0">
                <v:textbox inset="2.16pt,1.44pt,0,1.44pt">
                  <w:txbxContent>
                    <w:p w:rsidR="00DB1734" w:rsidP="00C07318" w:rsidRDefault="00DB1734" w14:paraId="1894575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88256" behindDoc="0" locked="0" layoutInCell="1" allowOverlap="1" wp14:editId="5AF134DF" wp14:anchorId="7F437BCC">
                <wp:simplePos x="0" y="0"/>
                <wp:positionH relativeFrom="column">
                  <wp:posOffset>2667000</wp:posOffset>
                </wp:positionH>
                <wp:positionV relativeFrom="paragraph">
                  <wp:posOffset>-12700</wp:posOffset>
                </wp:positionV>
                <wp:extent cx="1003300" cy="622300"/>
                <wp:effectExtent l="0" t="0" r="0" b="0"/>
                <wp:wrapNone/>
                <wp:docPr id="6232" name="Rectangle 62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F55E5A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2" style="position:absolute;margin-left:210pt;margin-top:-1pt;width:79pt;height:49pt;z-index:2578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23uA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u1VHiecOp/QD&#10;deN+sIqcs6ORUpX5Fr2mmHose45PcIkSuoX8rMGVL9Iic9X4dNVYzZkITG5Wm3WLkxB4dHezWaGP&#10;XZq34ggpf1HBkeIwCgilKsuP31I+X329gnUFzPn54uV5P1cyy7Z7hboP8oQUcUfzIxptw8SosCZS&#10;MuHcGU2/DhwUJfarR2G7u5uiQ67Bct2tcYGhBgh6/z7LvRgDrpLIQMkhghlGxFslqrBwYpXYZbvK&#10;SryPK/i3f2D3Gw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JCq7be4AQAASwMAAA4AAAAAAAAAAAAAAAAALgIAAGRycy9lMm9E&#10;b2MueG1sUEsBAi0AFAAGAAgAAAAhANvDJfLbAAAACQEAAA8AAAAAAAAAAAAAAAAAEgQAAGRycy9k&#10;b3ducmV2LnhtbFBLBQYAAAAABAAEAPMAAAAaBQAAAAA=&#10;" w14:anchorId="7F437BCC">
                <v:textbox inset="2.16pt,1.44pt,0,1.44pt">
                  <w:txbxContent>
                    <w:p w:rsidR="00DB1734" w:rsidP="00C07318" w:rsidRDefault="00DB1734" w14:paraId="6F55E5A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89280" behindDoc="0" locked="0" layoutInCell="1" allowOverlap="1" wp14:editId="23831AB5" wp14:anchorId="72864146">
                <wp:simplePos x="0" y="0"/>
                <wp:positionH relativeFrom="column">
                  <wp:posOffset>2667000</wp:posOffset>
                </wp:positionH>
                <wp:positionV relativeFrom="paragraph">
                  <wp:posOffset>-12700</wp:posOffset>
                </wp:positionV>
                <wp:extent cx="1003300" cy="622300"/>
                <wp:effectExtent l="0" t="0" r="0" b="0"/>
                <wp:wrapNone/>
                <wp:docPr id="6233" name="Rectangle 6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37F9E2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3" style="position:absolute;margin-left:210pt;margin-top:-1pt;width:79pt;height:49pt;z-index:2578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V/EAroBAABLAwAADgAAAAAAAAAAAAAAAAAuAgAAZHJzL2Uy&#10;b0RvYy54bWxQSwECLQAUAAYACAAAACEA28Ml8tsAAAAJAQAADwAAAAAAAAAAAAAAAAAUBAAAZHJz&#10;L2Rvd25yZXYueG1sUEsFBgAAAAAEAAQA8wAAABwFAAAAAA==&#10;" w14:anchorId="72864146">
                <v:textbox inset="2.16pt,1.44pt,0,1.44pt">
                  <w:txbxContent>
                    <w:p w:rsidR="00DB1734" w:rsidP="00C07318" w:rsidRDefault="00DB1734" w14:paraId="437F9E2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0304" behindDoc="0" locked="0" layoutInCell="1" allowOverlap="1" wp14:editId="799279F5" wp14:anchorId="77A46A64">
                <wp:simplePos x="0" y="0"/>
                <wp:positionH relativeFrom="column">
                  <wp:posOffset>2667000</wp:posOffset>
                </wp:positionH>
                <wp:positionV relativeFrom="paragraph">
                  <wp:posOffset>-12700</wp:posOffset>
                </wp:positionV>
                <wp:extent cx="1003300" cy="622300"/>
                <wp:effectExtent l="0" t="0" r="0" b="0"/>
                <wp:wrapNone/>
                <wp:docPr id="6234" name="Rectangle 62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F87D44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4" style="position:absolute;margin-left:210pt;margin-top:-1pt;width:79pt;height:49pt;z-index:2578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u/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Vs1hS4rnDKf1B&#10;3bjvrCKnbG+kVNN8J72GmFose4qPcI4SuhP5UYObvkiLjEXj40VjNWYiMLlerFc1TkLg0fVyvUAf&#10;u1TvxRFSvlfBkclhFBBKUZYffqV8uvp2BesmMKfnJy+Pu7GQmdfLN6i7II9IEXc0P6DRNgyMCmsi&#10;JQPOndH0uuegKLE/PQrbXC8X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Jn7v7oBAABLAwAADgAAAAAAAAAAAAAAAAAuAgAAZHJzL2Uy&#10;b0RvYy54bWxQSwECLQAUAAYACAAAACEA28Ml8tsAAAAJAQAADwAAAAAAAAAAAAAAAAAUBAAAZHJz&#10;L2Rvd25yZXYueG1sUEsFBgAAAAAEAAQA8wAAABwFAAAAAA==&#10;" w14:anchorId="77A46A64">
                <v:textbox inset="2.16pt,1.44pt,0,1.44pt">
                  <w:txbxContent>
                    <w:p w:rsidR="00DB1734" w:rsidP="00C07318" w:rsidRDefault="00DB1734" w14:paraId="7F87D44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1328" behindDoc="0" locked="0" layoutInCell="1" allowOverlap="1" wp14:editId="39FAD224" wp14:anchorId="035DA11F">
                <wp:simplePos x="0" y="0"/>
                <wp:positionH relativeFrom="column">
                  <wp:posOffset>2667000</wp:posOffset>
                </wp:positionH>
                <wp:positionV relativeFrom="paragraph">
                  <wp:posOffset>-12700</wp:posOffset>
                </wp:positionV>
                <wp:extent cx="1003300" cy="622300"/>
                <wp:effectExtent l="0" t="0" r="0" b="0"/>
                <wp:wrapNone/>
                <wp:docPr id="6235" name="Rectangle 62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3E34BE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5" style="position:absolute;margin-left:210pt;margin-top:-1pt;width:79pt;height:49pt;z-index:2578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WzSCroBAABLAwAADgAAAAAAAAAAAAAAAAAuAgAAZHJzL2Uy&#10;b0RvYy54bWxQSwECLQAUAAYACAAAACEA28Ml8tsAAAAJAQAADwAAAAAAAAAAAAAAAAAUBAAAZHJz&#10;L2Rvd25yZXYueG1sUEsFBgAAAAAEAAQA8wAAABwFAAAAAA==&#10;" w14:anchorId="035DA11F">
                <v:textbox inset="2.16pt,1.44pt,0,1.44pt">
                  <w:txbxContent>
                    <w:p w:rsidR="00DB1734" w:rsidP="00C07318" w:rsidRDefault="00DB1734" w14:paraId="63E34BE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2352" behindDoc="0" locked="0" layoutInCell="1" allowOverlap="1" wp14:editId="07620C85" wp14:anchorId="665C8B8A">
                <wp:simplePos x="0" y="0"/>
                <wp:positionH relativeFrom="column">
                  <wp:posOffset>2667000</wp:posOffset>
                </wp:positionH>
                <wp:positionV relativeFrom="paragraph">
                  <wp:posOffset>-12700</wp:posOffset>
                </wp:positionV>
                <wp:extent cx="1003300" cy="622300"/>
                <wp:effectExtent l="0" t="0" r="0" b="0"/>
                <wp:wrapNone/>
                <wp:docPr id="6236" name="Rectangle 6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48058C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6" style="position:absolute;margin-left:210pt;margin-top:-1pt;width:79pt;height:49pt;z-index:2578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O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TZLJaUeO5wSn9Q&#10;N+47q8gp2xsp1TTfSa8hphbLnuIjnKOE7kR+1OCmL9IiY9H4eNFYjZkITK4X61WNkxB4dH21XqCP&#10;Xar34ggp36vgyOQwCgilKMsPv1I+XX27gnUTmNPzk5fH3VjIzOvlG9RdkEekiDuaH9BoGwZGhTWR&#10;kgHnzmh63XNQlNifHoVtrq8W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13XZDroBAABLAwAADgAAAAAAAAAAAAAAAAAuAgAAZHJzL2Uy&#10;b0RvYy54bWxQSwECLQAUAAYACAAAACEA28Ml8tsAAAAJAQAADwAAAAAAAAAAAAAAAAAUBAAAZHJz&#10;L2Rvd25yZXYueG1sUEsFBgAAAAAEAAQA8wAAABwFAAAAAA==&#10;" w14:anchorId="665C8B8A">
                <v:textbox inset="2.16pt,1.44pt,0,1.44pt">
                  <w:txbxContent>
                    <w:p w:rsidR="00DB1734" w:rsidP="00C07318" w:rsidRDefault="00DB1734" w14:paraId="548058C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3376" behindDoc="0" locked="0" layoutInCell="1" allowOverlap="1" wp14:editId="72137749" wp14:anchorId="5787068F">
                <wp:simplePos x="0" y="0"/>
                <wp:positionH relativeFrom="column">
                  <wp:posOffset>2667000</wp:posOffset>
                </wp:positionH>
                <wp:positionV relativeFrom="paragraph">
                  <wp:posOffset>-12700</wp:posOffset>
                </wp:positionV>
                <wp:extent cx="1003300" cy="622300"/>
                <wp:effectExtent l="0" t="0" r="0" b="0"/>
                <wp:wrapNone/>
                <wp:docPr id="6237" name="Rectangle 62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08F51D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7" style="position:absolute;margin-left:210pt;margin-top:-1pt;width:79pt;height:49pt;z-index:2578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C7ug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h1s1hS4rnDKf1B&#10;3bjvrCKnbG+kVNN8J72GmFose4qPcI4SuhP5UYObvkiLjEXj40VjNWYiMLlerFc1TkLg0fJqvUAf&#10;u1TvxRFSvlfBkclhFBBKUZYffqV8uvp2BesmMKfnJy+Pu7GQmdfLN6i7II9IEXc0P6DRNgyMCmsi&#10;JQPOndH0uuegKLE/PQrbLK8W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oDwu7oBAABLAwAADgAAAAAAAAAAAAAAAAAuAgAAZHJzL2Uy&#10;b0RvYy54bWxQSwECLQAUAAYACAAAACEA28Ml8tsAAAAJAQAADwAAAAAAAAAAAAAAAAAUBAAAZHJz&#10;L2Rvd25yZXYueG1sUEsFBgAAAAAEAAQA8wAAABwFAAAAAA==&#10;" w14:anchorId="5787068F">
                <v:textbox inset="2.16pt,1.44pt,0,1.44pt">
                  <w:txbxContent>
                    <w:p w:rsidR="00DB1734" w:rsidP="00C07318" w:rsidRDefault="00DB1734" w14:paraId="708F51D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4400" behindDoc="0" locked="0" layoutInCell="1" allowOverlap="1" wp14:editId="36487070" wp14:anchorId="6FD41577">
                <wp:simplePos x="0" y="0"/>
                <wp:positionH relativeFrom="column">
                  <wp:posOffset>2667000</wp:posOffset>
                </wp:positionH>
                <wp:positionV relativeFrom="paragraph">
                  <wp:posOffset>-12700</wp:posOffset>
                </wp:positionV>
                <wp:extent cx="1003300" cy="622300"/>
                <wp:effectExtent l="0" t="0" r="0" b="0"/>
                <wp:wrapNone/>
                <wp:docPr id="6238" name="Rectangle 62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2AA497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8" style="position:absolute;margin-left:210pt;margin-top:-1pt;width:79pt;height:49pt;z-index:2578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c/tevuQEAAEsDAAAOAAAAAAAAAAAAAAAAAC4CAABkcnMvZTJv&#10;RG9jLnhtbFBLAQItABQABgAIAAAAIQDbwyXy2wAAAAkBAAAPAAAAAAAAAAAAAAAAABMEAABkcnMv&#10;ZG93bnJldi54bWxQSwUGAAAAAAQABADzAAAAGwUAAAAA&#10;" w14:anchorId="6FD41577">
                <v:textbox inset="2.16pt,1.44pt,0,1.44pt">
                  <w:txbxContent>
                    <w:p w:rsidR="00DB1734" w:rsidP="00C07318" w:rsidRDefault="00DB1734" w14:paraId="42AA497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5424" behindDoc="0" locked="0" layoutInCell="1" allowOverlap="1" wp14:editId="05FC45A6" wp14:anchorId="140E5C6C">
                <wp:simplePos x="0" y="0"/>
                <wp:positionH relativeFrom="column">
                  <wp:posOffset>2667000</wp:posOffset>
                </wp:positionH>
                <wp:positionV relativeFrom="paragraph">
                  <wp:posOffset>-12700</wp:posOffset>
                </wp:positionV>
                <wp:extent cx="1003300" cy="622300"/>
                <wp:effectExtent l="0" t="0" r="0" b="0"/>
                <wp:wrapNone/>
                <wp:docPr id="6239" name="Rectangle 6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386504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9" style="position:absolute;margin-left:210pt;margin-top:-1pt;width:79pt;height:49pt;z-index:2578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aug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bNqKXHc4pR+&#10;o27c9aMip+xgpFR5vlmvKcQOy57CI5yjiG4mP2uw+Yu0yFw0Pl40VnMiApPtql3XOAmBRzdX7Qp9&#10;7FK9FweI6YfylmSHUUAoRVl++BXT6erbFazLYE7PZy/Nu7mQWdbtG9Sdl0ekiDuaHtDo0U+MitEE&#10;SiacO6Pxz56DomT86VDY5uZq1eCilGC5bta4wFACBL37mOVODB5XSSSgZB/A9APiLRIVWDixQuy8&#10;XXklPsYF/Ps/sH0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Qv+GroBAABLAwAADgAAAAAAAAAAAAAAAAAuAgAAZHJzL2Uy&#10;b0RvYy54bWxQSwECLQAUAAYACAAAACEA28Ml8tsAAAAJAQAADwAAAAAAAAAAAAAAAAAUBAAAZHJz&#10;L2Rvd25yZXYueG1sUEsFBgAAAAAEAAQA8wAAABwFAAAAAA==&#10;" w14:anchorId="140E5C6C">
                <v:textbox inset="2.16pt,1.44pt,0,1.44pt">
                  <w:txbxContent>
                    <w:p w:rsidR="00DB1734" w:rsidP="00C07318" w:rsidRDefault="00DB1734" w14:paraId="0386504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6448" behindDoc="0" locked="0" layoutInCell="1" allowOverlap="1" wp14:editId="778CAB00" wp14:anchorId="3A089D70">
                <wp:simplePos x="0" y="0"/>
                <wp:positionH relativeFrom="column">
                  <wp:posOffset>2667000</wp:posOffset>
                </wp:positionH>
                <wp:positionV relativeFrom="paragraph">
                  <wp:posOffset>-12700</wp:posOffset>
                </wp:positionV>
                <wp:extent cx="1003300" cy="622300"/>
                <wp:effectExtent l="0" t="0" r="0" b="0"/>
                <wp:wrapNone/>
                <wp:docPr id="6240" name="Rectangle 62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DBCCF0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0" style="position:absolute;margin-left:210pt;margin-top:-1pt;width:79pt;height:49pt;z-index:2578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ZtnVLoBAABLAwAADgAAAAAAAAAAAAAAAAAuAgAAZHJzL2Uy&#10;b0RvYy54bWxQSwECLQAUAAYACAAAACEA28Ml8tsAAAAJAQAADwAAAAAAAAAAAAAAAAAUBAAAZHJz&#10;L2Rvd25yZXYueG1sUEsFBgAAAAAEAAQA8wAAABwFAAAAAA==&#10;" w14:anchorId="3A089D70">
                <v:textbox inset="2.16pt,1.44pt,0,1.44pt">
                  <w:txbxContent>
                    <w:p w:rsidR="00DB1734" w:rsidP="00C07318" w:rsidRDefault="00DB1734" w14:paraId="5DBCCF0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7472" behindDoc="0" locked="0" layoutInCell="1" allowOverlap="1" wp14:editId="26B5FFB6" wp14:anchorId="6A890C9E">
                <wp:simplePos x="0" y="0"/>
                <wp:positionH relativeFrom="column">
                  <wp:posOffset>2667000</wp:posOffset>
                </wp:positionH>
                <wp:positionV relativeFrom="paragraph">
                  <wp:posOffset>-12700</wp:posOffset>
                </wp:positionV>
                <wp:extent cx="1003300" cy="622300"/>
                <wp:effectExtent l="0" t="0" r="0" b="0"/>
                <wp:wrapNone/>
                <wp:docPr id="6241" name="Rectangle 62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602CEC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1" style="position:absolute;margin-left:210pt;margin-top:-1pt;width:79pt;height:49pt;z-index:2578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0bk7huQEAAEsDAAAOAAAAAAAAAAAAAAAAAC4CAABkcnMvZTJv&#10;RG9jLnhtbFBLAQItABQABgAIAAAAIQDbwyXy2wAAAAkBAAAPAAAAAAAAAAAAAAAAABMEAABkcnMv&#10;ZG93bnJldi54bWxQSwUGAAAAAAQABADzAAAAGwUAAAAA&#10;" w14:anchorId="6A890C9E">
                <v:textbox inset="2.16pt,1.44pt,0,1.44pt">
                  <w:txbxContent>
                    <w:p w:rsidR="00DB1734" w:rsidP="00C07318" w:rsidRDefault="00DB1734" w14:paraId="5602CEC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8496" behindDoc="0" locked="0" layoutInCell="1" allowOverlap="1" wp14:editId="6F702F38" wp14:anchorId="2F1FBBB1">
                <wp:simplePos x="0" y="0"/>
                <wp:positionH relativeFrom="column">
                  <wp:posOffset>2667000</wp:posOffset>
                </wp:positionH>
                <wp:positionV relativeFrom="paragraph">
                  <wp:posOffset>-12700</wp:posOffset>
                </wp:positionV>
                <wp:extent cx="1003300" cy="622300"/>
                <wp:effectExtent l="0" t="0" r="0" b="0"/>
                <wp:wrapNone/>
                <wp:docPr id="6242" name="Rectangle 6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10FC2B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2" style="position:absolute;margin-left:210pt;margin-top:-1pt;width:79pt;height:49pt;z-index:2578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XluQEAAEs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nrTrlpKPHc4pZ+o&#10;G/e9VeScHYyUap7vrNcYU4dlz/EJLlFCdyY/aXDzF2mRqWh8umqspkwEJjfLzbrGSQg8ul1tluhj&#10;l+qtOELKX1VwZHYYBYRSlOXH7ymfr75ewboZzPn52cvTfipkmqZ9hboP8oQUcUfzIxptw8iosCZS&#10;MuLcGU2/DxwUJfabR2Hb29USdcglaNbtGhcYSoCg9++z3Ish4CqJDJQcIph+QLxFogILJ1aIXbZr&#10;Xon3cQH/9g/s/g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Wd0XluQEAAEsDAAAOAAAAAAAAAAAAAAAAAC4CAABkcnMvZTJv&#10;RG9jLnhtbFBLAQItABQABgAIAAAAIQDbwyXy2wAAAAkBAAAPAAAAAAAAAAAAAAAAABMEAABkcnMv&#10;ZG93bnJldi54bWxQSwUGAAAAAAQABADzAAAAGwUAAAAA&#10;" w14:anchorId="2F1FBBB1">
                <v:textbox inset="2.16pt,1.44pt,0,1.44pt">
                  <w:txbxContent>
                    <w:p w:rsidR="00DB1734" w:rsidP="00C07318" w:rsidRDefault="00DB1734" w14:paraId="210FC2B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899520" behindDoc="0" locked="0" layoutInCell="1" allowOverlap="1" wp14:editId="7E200EB7" wp14:anchorId="3DD060D8">
                <wp:simplePos x="0" y="0"/>
                <wp:positionH relativeFrom="column">
                  <wp:posOffset>2667000</wp:posOffset>
                </wp:positionH>
                <wp:positionV relativeFrom="paragraph">
                  <wp:posOffset>-12700</wp:posOffset>
                </wp:positionV>
                <wp:extent cx="1003300" cy="622300"/>
                <wp:effectExtent l="0" t="0" r="0" b="0"/>
                <wp:wrapNone/>
                <wp:docPr id="6243" name="Rectangle 62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7398CA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3" style="position:absolute;margin-left:210pt;margin-top:-1pt;width:79pt;height:49pt;z-index:2578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4JsULoBAABLAwAADgAAAAAAAAAAAAAAAAAuAgAAZHJzL2Uy&#10;b0RvYy54bWxQSwECLQAUAAYACAAAACEA28Ml8tsAAAAJAQAADwAAAAAAAAAAAAAAAAAUBAAAZHJz&#10;L2Rvd25yZXYueG1sUEsFBgAAAAAEAAQA8wAAABwFAAAAAA==&#10;" w14:anchorId="3DD060D8">
                <v:textbox inset="2.16pt,1.44pt,0,1.44pt">
                  <w:txbxContent>
                    <w:p w:rsidR="00DB1734" w:rsidP="00C07318" w:rsidRDefault="00DB1734" w14:paraId="47398CA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0544" behindDoc="0" locked="0" layoutInCell="1" allowOverlap="1" wp14:editId="19B6040C" wp14:anchorId="2EE170ED">
                <wp:simplePos x="0" y="0"/>
                <wp:positionH relativeFrom="column">
                  <wp:posOffset>2667000</wp:posOffset>
                </wp:positionH>
                <wp:positionV relativeFrom="paragraph">
                  <wp:posOffset>-12700</wp:posOffset>
                </wp:positionV>
                <wp:extent cx="1003300" cy="622300"/>
                <wp:effectExtent l="0" t="0" r="0" b="0"/>
                <wp:wrapNone/>
                <wp:docPr id="6244" name="Rectangle 62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0C5421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4" style="position:absolute;margin-left:210pt;margin-top:-1pt;width:79pt;height:49pt;z-index:2579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EkRT7boBAABLAwAADgAAAAAAAAAAAAAAAAAuAgAAZHJzL2Uy&#10;b0RvYy54bWxQSwECLQAUAAYACAAAACEA28Ml8tsAAAAJAQAADwAAAAAAAAAAAAAAAAAUBAAAZHJz&#10;L2Rvd25yZXYueG1sUEsFBgAAAAAEAAQA8wAAABwFAAAAAA==&#10;" w14:anchorId="2EE170ED">
                <v:textbox inset="2.16pt,1.44pt,0,1.44pt">
                  <w:txbxContent>
                    <w:p w:rsidR="00DB1734" w:rsidP="00C07318" w:rsidRDefault="00DB1734" w14:paraId="00C5421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1568" behindDoc="0" locked="0" layoutInCell="1" allowOverlap="1" wp14:editId="27D114BF" wp14:anchorId="76C612ED">
                <wp:simplePos x="0" y="0"/>
                <wp:positionH relativeFrom="column">
                  <wp:posOffset>2667000</wp:posOffset>
                </wp:positionH>
                <wp:positionV relativeFrom="paragraph">
                  <wp:posOffset>-12700</wp:posOffset>
                </wp:positionV>
                <wp:extent cx="1003300" cy="622300"/>
                <wp:effectExtent l="0" t="0" r="0" b="0"/>
                <wp:wrapNone/>
                <wp:docPr id="6245" name="Rectangle 6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B5AC69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5" style="position:absolute;margin-left:210pt;margin-top:-1pt;width:79pt;height:49pt;z-index:2579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Oxeli7AQAASwMAAA4AAAAAAAAAAAAAAAAALgIAAGRycy9l&#10;Mm9Eb2MueG1sUEsBAi0AFAAGAAgAAAAhANvDJfLbAAAACQEAAA8AAAAAAAAAAAAAAAAAFQQAAGRy&#10;cy9kb3ducmV2LnhtbFBLBQYAAAAABAAEAPMAAAAdBQAAAAA=&#10;" w14:anchorId="76C612ED">
                <v:textbox inset="2.16pt,1.44pt,0,1.44pt">
                  <w:txbxContent>
                    <w:p w:rsidR="00DB1734" w:rsidP="00C07318" w:rsidRDefault="00DB1734" w14:paraId="6B5AC69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2592" behindDoc="0" locked="0" layoutInCell="1" allowOverlap="1" wp14:editId="28A512CD" wp14:anchorId="1B15A69A">
                <wp:simplePos x="0" y="0"/>
                <wp:positionH relativeFrom="column">
                  <wp:posOffset>2667000</wp:posOffset>
                </wp:positionH>
                <wp:positionV relativeFrom="paragraph">
                  <wp:posOffset>-12700</wp:posOffset>
                </wp:positionV>
                <wp:extent cx="1003300" cy="622300"/>
                <wp:effectExtent l="0" t="0" r="0" b="0"/>
                <wp:wrapNone/>
                <wp:docPr id="6246" name="Rectangle 62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084EA8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6" style="position:absolute;margin-left:210pt;margin-top:-1pt;width:79pt;height:49pt;z-index:2579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ahxXLoBAABLAwAADgAAAAAAAAAAAAAAAAAuAgAAZHJzL2Uy&#10;b0RvYy54bWxQSwECLQAUAAYACAAAACEA28Ml8tsAAAAJAQAADwAAAAAAAAAAAAAAAAAUBAAAZHJz&#10;L2Rvd25yZXYueG1sUEsFBgAAAAAEAAQA8wAAABwFAAAAAA==&#10;" w14:anchorId="1B15A69A">
                <v:textbox inset="2.16pt,1.44pt,0,1.44pt">
                  <w:txbxContent>
                    <w:p w:rsidR="00DB1734" w:rsidP="00C07318" w:rsidRDefault="00DB1734" w14:paraId="2084EA8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3616" behindDoc="0" locked="0" layoutInCell="1" allowOverlap="1" wp14:editId="2436A080" wp14:anchorId="5FCF066E">
                <wp:simplePos x="0" y="0"/>
                <wp:positionH relativeFrom="column">
                  <wp:posOffset>2667000</wp:posOffset>
                </wp:positionH>
                <wp:positionV relativeFrom="paragraph">
                  <wp:posOffset>-12700</wp:posOffset>
                </wp:positionV>
                <wp:extent cx="1003300" cy="622300"/>
                <wp:effectExtent l="0" t="0" r="0" b="0"/>
                <wp:wrapNone/>
                <wp:docPr id="6247" name="Rectangle 62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DB6145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7" style="position:absolute;margin-left:210pt;margin-top:-1pt;width:79pt;height:49pt;z-index:2579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F1Y6boBAABLAwAADgAAAAAAAAAAAAAAAAAuAgAAZHJzL2Uy&#10;b0RvYy54bWxQSwECLQAUAAYACAAAACEA28Ml8tsAAAAJAQAADwAAAAAAAAAAAAAAAAAUBAAAZHJz&#10;L2Rvd25yZXYueG1sUEsFBgAAAAAEAAQA8wAAABwFAAAAAA==&#10;" w14:anchorId="5FCF066E">
                <v:textbox inset="2.16pt,1.44pt,0,1.44pt">
                  <w:txbxContent>
                    <w:p w:rsidR="00DB1734" w:rsidP="00C07318" w:rsidRDefault="00DB1734" w14:paraId="1DB6145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4640" behindDoc="0" locked="0" layoutInCell="1" allowOverlap="1" wp14:editId="563BCDF4" wp14:anchorId="5EB80F9C">
                <wp:simplePos x="0" y="0"/>
                <wp:positionH relativeFrom="column">
                  <wp:posOffset>2667000</wp:posOffset>
                </wp:positionH>
                <wp:positionV relativeFrom="paragraph">
                  <wp:posOffset>-12700</wp:posOffset>
                </wp:positionV>
                <wp:extent cx="1003300" cy="622300"/>
                <wp:effectExtent l="0" t="0" r="0" b="0"/>
                <wp:wrapNone/>
                <wp:docPr id="6248" name="Rectangle 6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2DE43A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8" style="position:absolute;margin-left:210pt;margin-top:-1pt;width:79pt;height:49pt;z-index:2579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9ugEAAEs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joVb3CWVlmcEp/&#10;UDdm+1GSU3bQQsg036TX5EOLZU/+Ec5RQDeRnxWY9EVaZM4aHy8ayzkSjsn1ct2UOAmOR9er9RJ9&#10;7FK8F3sI8V46Q5LTUUAoWVl2+BXi6erbFaxLYE7PJy/OuzmTqarmDerOiSNSxB2ND2jU6KaO8lF7&#10;Siace0fD656BpGT8aVHY+nq1rHFRclA1dYOiQA4Q9O5jllk+OFwlHoGSvQfdD4g3S5Rh4cQysfN2&#10;pZX4GG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iN//boBAABLAwAADgAAAAAAAAAAAAAAAAAuAgAAZHJzL2Uy&#10;b0RvYy54bWxQSwECLQAUAAYACAAAACEA28Ml8tsAAAAJAQAADwAAAAAAAAAAAAAAAAAUBAAAZHJz&#10;L2Rvd25yZXYueG1sUEsFBgAAAAAEAAQA8wAAABwFAAAAAA==&#10;" w14:anchorId="5EB80F9C">
                <v:textbox inset="2.16pt,1.44pt,0,1.44pt">
                  <w:txbxContent>
                    <w:p w:rsidR="00DB1734" w:rsidP="00C07318" w:rsidRDefault="00DB1734" w14:paraId="22DE43A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5664" behindDoc="0" locked="0" layoutInCell="1" allowOverlap="1" wp14:editId="229F9A63" wp14:anchorId="4F58F443">
                <wp:simplePos x="0" y="0"/>
                <wp:positionH relativeFrom="column">
                  <wp:posOffset>2667000</wp:posOffset>
                </wp:positionH>
                <wp:positionV relativeFrom="paragraph">
                  <wp:posOffset>-12700</wp:posOffset>
                </wp:positionV>
                <wp:extent cx="1003300" cy="622300"/>
                <wp:effectExtent l="0" t="0" r="0" b="0"/>
                <wp:wrapNone/>
                <wp:docPr id="6249" name="Rectangle 6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AACA7E0" w14:textId="77777777">
                            <w:r>
                              <w:rPr>
                                <w:rFonts w:ascii="Geneva" w:hAnsi="Geneva" w:eastAsia="Geneva" w:cs="Geneva"/>
                                <w:color w:val="000000"/>
                                <w:sz w:val="20"/>
                                <w:szCs w:val="20"/>
                                <w:lang w:val="Portuguese"/>
                              </w:rPr>
                              <w:t>NÃO NENHUM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9" style="position:absolute;margin-left:210pt;margin-top:-1pt;width:79pt;height:49pt;z-index:2579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ZWSLoBAABLAwAADgAAAAAAAAAAAAAAAAAuAgAAZHJzL2Uy&#10;b0RvYy54bWxQSwECLQAUAAYACAAAACEA28Ml8tsAAAAJAQAADwAAAAAAAAAAAAAAAAAUBAAAZHJz&#10;L2Rvd25yZXYueG1sUEsFBgAAAAAEAAQA8wAAABwFAAAAAA==&#10;" w14:anchorId="4F58F443">
                <v:textbox inset="2.16pt,1.44pt,0,1.44pt">
                  <w:txbxContent>
                    <w:p w:rsidR="00DB1734" w:rsidP="00C07318" w:rsidRDefault="00DB1734" w14:paraId="2AACA7E0" w14:textId="77777777">
                      <w:r>
                        <w:rPr>
                          <w:rFonts w:ascii="Geneva" w:hAnsi="Geneva" w:eastAsia="Geneva" w:cs="Geneva"/>
                          <w:color w:val="000000"/>
                          <w:sz w:val="20"/>
                          <w:szCs w:val="20"/>
                          <w:lang w:val="Portuguese"/>
                        </w:rPr>
                        <w:t>NÃO NENHUM</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1264" behindDoc="0" locked="0" layoutInCell="1" allowOverlap="1" wp14:editId="79C8F26B" wp14:anchorId="5FF29EF4">
                <wp:simplePos x="0" y="0"/>
                <wp:positionH relativeFrom="column">
                  <wp:posOffset>2667000</wp:posOffset>
                </wp:positionH>
                <wp:positionV relativeFrom="paragraph">
                  <wp:posOffset>139700</wp:posOffset>
                </wp:positionV>
                <wp:extent cx="977900" cy="2057400"/>
                <wp:effectExtent l="0" t="0" r="0" b="0"/>
                <wp:wrapNone/>
                <wp:docPr id="6250" name="Rectangle 625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6E4CA911"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0" style="position:absolute;margin-left:210pt;margin-top:11pt;width:77pt;height:162pt;z-index:2579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LtK2ZO6AQAATAMAAA4AAAAAAAAAAAAAAAAALgIAAGRycy9l&#10;Mm9Eb2MueG1sUEsBAi0AFAAGAAgAAAAhAMXESR/cAAAACgEAAA8AAAAAAAAAAAAAAAAAFAQAAGRy&#10;cy9kb3ducmV2LnhtbFBLBQYAAAAABAAEAPMAAAAdBQAAAAA=&#10;" w14:anchorId="5FF29EF4">
                <v:textbox inset="2.16pt,1.44pt,0,1.44pt">
                  <w:txbxContent>
                    <w:p w:rsidR="00DB1734" w:rsidP="00C07318" w:rsidRDefault="00DB1734" w14:paraId="6E4CA911"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2288" behindDoc="0" locked="0" layoutInCell="1" allowOverlap="1" wp14:editId="4BC96CFE" wp14:anchorId="2D08F5C6">
                <wp:simplePos x="0" y="0"/>
                <wp:positionH relativeFrom="column">
                  <wp:posOffset>2667000</wp:posOffset>
                </wp:positionH>
                <wp:positionV relativeFrom="paragraph">
                  <wp:posOffset>139700</wp:posOffset>
                </wp:positionV>
                <wp:extent cx="1003300" cy="2057400"/>
                <wp:effectExtent l="0" t="0" r="0" b="0"/>
                <wp:wrapNone/>
                <wp:docPr id="6251" name="Rectangle 62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72037C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1" style="position:absolute;margin-left:210pt;margin-top:11pt;width:79pt;height:162pt;z-index:2579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BkTK0LkBAABMAwAADgAAAAAAAAAAAAAAAAAuAgAAZHJzL2Uy&#10;b0RvYy54bWxQSwECLQAUAAYACAAAACEAtmP75twAAAAKAQAADwAAAAAAAAAAAAAAAAATBAAAZHJz&#10;L2Rvd25yZXYueG1sUEsFBgAAAAAEAAQA8wAAABwFAAAAAA==&#10;" w14:anchorId="2D08F5C6">
                <v:textbox inset="2.16pt,1.44pt,0,1.44pt">
                  <w:txbxContent>
                    <w:p w:rsidR="00DB1734" w:rsidP="00C07318" w:rsidRDefault="00DB1734" w14:paraId="072037C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3312" behindDoc="0" locked="0" layoutInCell="1" allowOverlap="1" wp14:editId="56EB8429" wp14:anchorId="096731BB">
                <wp:simplePos x="0" y="0"/>
                <wp:positionH relativeFrom="column">
                  <wp:posOffset>2667000</wp:posOffset>
                </wp:positionH>
                <wp:positionV relativeFrom="paragraph">
                  <wp:posOffset>139700</wp:posOffset>
                </wp:positionV>
                <wp:extent cx="977900" cy="2057400"/>
                <wp:effectExtent l="0" t="0" r="0" b="0"/>
                <wp:wrapNone/>
                <wp:docPr id="6252" name="Rectangle 625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396EBA6"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2" style="position:absolute;margin-left:210pt;margin-top:11pt;width:77pt;height:162pt;z-index:2579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JEQZ+6AQAATAMAAA4AAAAAAAAAAAAAAAAALgIAAGRycy9l&#10;Mm9Eb2MueG1sUEsBAi0AFAAGAAgAAAAhAMXESR/cAAAACgEAAA8AAAAAAAAAAAAAAAAAFAQAAGRy&#10;cy9kb3ducmV2LnhtbFBLBQYAAAAABAAEAPMAAAAdBQAAAAA=&#10;" w14:anchorId="096731BB">
                <v:textbox inset="2.16pt,1.44pt,0,1.44pt">
                  <w:txbxContent>
                    <w:p w:rsidR="00DB1734" w:rsidP="00C07318" w:rsidRDefault="00DB1734" w14:paraId="2396EBA6"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4336" behindDoc="0" locked="0" layoutInCell="1" allowOverlap="1" wp14:editId="60133198" wp14:anchorId="2439FFB3">
                <wp:simplePos x="0" y="0"/>
                <wp:positionH relativeFrom="column">
                  <wp:posOffset>2667000</wp:posOffset>
                </wp:positionH>
                <wp:positionV relativeFrom="paragraph">
                  <wp:posOffset>139700</wp:posOffset>
                </wp:positionV>
                <wp:extent cx="977900" cy="2057400"/>
                <wp:effectExtent l="0" t="0" r="0" b="0"/>
                <wp:wrapNone/>
                <wp:docPr id="6253" name="Rectangle 625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427A7C76" w14:textId="77777777">
                            <w:r>
                              <w:rPr>
                                <w:rFonts w:ascii="Geneva" w:hAnsi="Geneva" w:eastAsia="Geneva" w:cs="Geneva"/>
                                <w:color w:val="000000"/>
                                <w:sz w:val="20"/>
                                <w:szCs w:val="20"/>
                                <w:lang w:val="Portuguese"/>
                              </w:rPr>
                              <w:t xml:space="preserve">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3" style="position:absolute;margin-left:210pt;margin-top:11pt;width:77pt;height:162pt;z-index:2579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C7AtXS6AQAATAMAAA4AAAAAAAAAAAAAAAAALgIAAGRycy9l&#10;Mm9Eb2MueG1sUEsBAi0AFAAGAAgAAAAhAMXESR/cAAAACgEAAA8AAAAAAAAAAAAAAAAAFAQAAGRy&#10;cy9kb3ducmV2LnhtbFBLBQYAAAAABAAEAPMAAAAdBQAAAAA=&#10;" w14:anchorId="2439FFB3">
                <v:textbox inset="2.16pt,1.44pt,0,1.44pt">
                  <w:txbxContent>
                    <w:p w:rsidR="00DB1734" w:rsidP="00C07318" w:rsidRDefault="00DB1734" w14:paraId="427A7C76" w14:textId="77777777">
                      <w:r>
                        <w:rPr>
                          <w:rFonts w:ascii="Geneva" w:hAnsi="Geneva" w:eastAsia="Geneva" w:cs="Geneva"/>
                          <w:color w:val="000000"/>
                          <w:sz w:val="20"/>
                          <w:szCs w:val="20"/>
                          <w:lang w:val="Portuguese"/>
                        </w:rPr>
                        <w:t xml:space="preserve">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5360" behindDoc="0" locked="0" layoutInCell="1" allowOverlap="1" wp14:editId="6C780C59" wp14:anchorId="5B627D91">
                <wp:simplePos x="0" y="0"/>
                <wp:positionH relativeFrom="column">
                  <wp:posOffset>2667000</wp:posOffset>
                </wp:positionH>
                <wp:positionV relativeFrom="paragraph">
                  <wp:posOffset>139700</wp:posOffset>
                </wp:positionV>
                <wp:extent cx="1003300" cy="2057400"/>
                <wp:effectExtent l="0" t="0" r="0" b="0"/>
                <wp:wrapNone/>
                <wp:docPr id="6254" name="Rectangle 6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EC550D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4" style="position:absolute;margin-left:210pt;margin-top:11pt;width:79pt;height:162pt;z-index:2579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43Q4iuwEAAEwDAAAOAAAAAAAAAAAAAAAAAC4CAABkcnMv&#10;ZTJvRG9jLnhtbFBLAQItABQABgAIAAAAIQC2Y/vm3AAAAAoBAAAPAAAAAAAAAAAAAAAAABUEAABk&#10;cnMvZG93bnJldi54bWxQSwUGAAAAAAQABADzAAAAHgUAAAAA&#10;" w14:anchorId="5B627D91">
                <v:textbox inset="2.16pt,1.44pt,0,1.44pt">
                  <w:txbxContent>
                    <w:p w:rsidR="00DB1734" w:rsidP="00C07318" w:rsidRDefault="00DB1734" w14:paraId="1EC550D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6384" behindDoc="0" locked="0" layoutInCell="1" allowOverlap="1" wp14:editId="1A26F3DE" wp14:anchorId="547EA904">
                <wp:simplePos x="0" y="0"/>
                <wp:positionH relativeFrom="column">
                  <wp:posOffset>2667000</wp:posOffset>
                </wp:positionH>
                <wp:positionV relativeFrom="paragraph">
                  <wp:posOffset>139700</wp:posOffset>
                </wp:positionV>
                <wp:extent cx="977900" cy="2057400"/>
                <wp:effectExtent l="0" t="0" r="0" b="0"/>
                <wp:wrapNone/>
                <wp:docPr id="6255" name="Rectangle 625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3478DFE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5" style="position:absolute;margin-left:210pt;margin-top:11pt;width:77pt;height:162pt;z-index:2579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EXTHWG6AQAATAMAAA4AAAAAAAAAAAAAAAAALgIAAGRycy9l&#10;Mm9Eb2MueG1sUEsBAi0AFAAGAAgAAAAhAMXESR/cAAAACgEAAA8AAAAAAAAAAAAAAAAAFAQAAGRy&#10;cy9kb3ducmV2LnhtbFBLBQYAAAAABAAEAPMAAAAdBQAAAAA=&#10;" w14:anchorId="547EA904">
                <v:textbox inset="2.16pt,1.44pt,0,1.44pt">
                  <w:txbxContent>
                    <w:p w:rsidR="00DB1734" w:rsidP="00C07318" w:rsidRDefault="00DB1734" w14:paraId="3478DFE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7408" behindDoc="0" locked="0" layoutInCell="1" allowOverlap="1" wp14:editId="6830F686" wp14:anchorId="63665753">
                <wp:simplePos x="0" y="0"/>
                <wp:positionH relativeFrom="column">
                  <wp:posOffset>2679700</wp:posOffset>
                </wp:positionH>
                <wp:positionV relativeFrom="paragraph">
                  <wp:posOffset>139700</wp:posOffset>
                </wp:positionV>
                <wp:extent cx="977900" cy="2057400"/>
                <wp:effectExtent l="0" t="0" r="0" b="0"/>
                <wp:wrapNone/>
                <wp:docPr id="6256" name="Rectangle 625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45AAC4D0" w14:textId="77777777">
                            <w:r>
                              <w:rPr>
                                <w:rFonts w:ascii="Geneva" w:hAnsi="Geneva" w:eastAsia="Geneva" w:cs="Geneva"/>
                                <w:color w:val="000000"/>
                                <w:sz w:val="20"/>
                                <w:szCs w:val="20"/>
                                <w:lang w:val="Portuguese"/>
                              </w:rPr>
                              <w:t>DESCONHECIDO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6" style="position:absolute;margin-left:211pt;margin-top:11pt;width:77pt;height:162pt;z-index:2579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0FlxhroBAABMAwAADgAAAAAAAAAAAAAAAAAuAgAAZHJzL2Uy&#10;b0RvYy54bWxQSwECLQAUAAYACAAAACEAq0HVJtsAAAAKAQAADwAAAAAAAAAAAAAAAAAUBAAAZHJz&#10;L2Rvd25yZXYueG1sUEsFBgAAAAAEAAQA8wAAABwFAAAAAA==&#10;" w14:anchorId="63665753">
                <v:textbox inset="2.16pt,1.44pt,0,1.44pt">
                  <w:txbxContent>
                    <w:p w:rsidR="00DB1734" w:rsidP="00C07318" w:rsidRDefault="00DB1734" w14:paraId="45AAC4D0" w14:textId="77777777">
                      <w:r>
                        <w:rPr>
                          <w:rFonts w:ascii="Geneva" w:hAnsi="Geneva" w:eastAsia="Geneva" w:cs="Geneva"/>
                          <w:color w:val="000000"/>
                          <w:sz w:val="20"/>
                          <w:szCs w:val="20"/>
                          <w:lang w:val="Portuguese"/>
                        </w:rPr>
                        <w:t>DESCONHECIDO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8432" behindDoc="0" locked="0" layoutInCell="1" allowOverlap="1" wp14:editId="5926A8B8" wp14:anchorId="396E57AF">
                <wp:simplePos x="0" y="0"/>
                <wp:positionH relativeFrom="column">
                  <wp:posOffset>2667000</wp:posOffset>
                </wp:positionH>
                <wp:positionV relativeFrom="paragraph">
                  <wp:posOffset>139700</wp:posOffset>
                </wp:positionV>
                <wp:extent cx="1003300" cy="2057400"/>
                <wp:effectExtent l="0" t="0" r="0" b="0"/>
                <wp:wrapNone/>
                <wp:docPr id="6257" name="Rectangle 62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29A8D5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7" style="position:absolute;margin-left:210pt;margin-top:11pt;width:79pt;height:162pt;z-index:2579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tV2LFuwEAAEwDAAAOAAAAAAAAAAAAAAAAAC4CAABkcnMv&#10;ZTJvRG9jLnhtbFBLAQItABQABgAIAAAAIQC2Y/vm3AAAAAoBAAAPAAAAAAAAAAAAAAAAABUEAABk&#10;cnMvZG93bnJldi54bWxQSwUGAAAAAAQABADzAAAAHgUAAAAA&#10;" w14:anchorId="396E57AF">
                <v:textbox inset="2.16pt,1.44pt,0,1.44pt">
                  <w:txbxContent>
                    <w:p w:rsidR="00DB1734" w:rsidP="00C07318" w:rsidRDefault="00DB1734" w14:paraId="029A8D5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9456" behindDoc="0" locked="0" layoutInCell="1" allowOverlap="1" wp14:editId="5A265069" wp14:anchorId="3B237402">
                <wp:simplePos x="0" y="0"/>
                <wp:positionH relativeFrom="column">
                  <wp:posOffset>2667000</wp:posOffset>
                </wp:positionH>
                <wp:positionV relativeFrom="paragraph">
                  <wp:posOffset>139700</wp:posOffset>
                </wp:positionV>
                <wp:extent cx="977900" cy="2057400"/>
                <wp:effectExtent l="0" t="0" r="0" b="0"/>
                <wp:wrapNone/>
                <wp:docPr id="6258" name="Rectangle 625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4DC46E1E"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8" style="position:absolute;margin-left:210pt;margin-top:11pt;width:77pt;height:162pt;z-index:2579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N9xuaG6AQAATAMAAA4AAAAAAAAAAAAAAAAALgIAAGRycy9l&#10;Mm9Eb2MueG1sUEsBAi0AFAAGAAgAAAAhAMXESR/cAAAACgEAAA8AAAAAAAAAAAAAAAAAFAQAAGRy&#10;cy9kb3ducmV2LnhtbFBLBQYAAAAABAAEAPMAAAAdBQAAAAA=&#10;" w14:anchorId="3B237402">
                <v:textbox inset="2.16pt,1.44pt,0,1.44pt">
                  <w:txbxContent>
                    <w:p w:rsidR="00DB1734" w:rsidP="00C07318" w:rsidRDefault="00DB1734" w14:paraId="4DC46E1E"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0480" behindDoc="0" locked="0" layoutInCell="1" allowOverlap="1" wp14:editId="73956931" wp14:anchorId="0AE7A444">
                <wp:simplePos x="0" y="0"/>
                <wp:positionH relativeFrom="column">
                  <wp:posOffset>2667000</wp:posOffset>
                </wp:positionH>
                <wp:positionV relativeFrom="paragraph">
                  <wp:posOffset>139700</wp:posOffset>
                </wp:positionV>
                <wp:extent cx="977900" cy="2057400"/>
                <wp:effectExtent l="0" t="0" r="0" b="0"/>
                <wp:wrapNone/>
                <wp:docPr id="6259" name="Rectangle 625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8920A5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9" style="position:absolute;margin-left:210pt;margin-top:11pt;width:77pt;height:162pt;z-index:2579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JP1TUq6AQAATAMAAA4AAAAAAAAAAAAAAAAALgIAAGRycy9l&#10;Mm9Eb2MueG1sUEsBAi0AFAAGAAgAAAAhAMXESR/cAAAACgEAAA8AAAAAAAAAAAAAAAAAFAQAAGRy&#10;cy9kb3ducmV2LnhtbFBLBQYAAAAABAAEAPMAAAAdBQAAAAA=&#10;" w14:anchorId="0AE7A444">
                <v:textbox inset="2.16pt,1.44pt,0,1.44pt">
                  <w:txbxContent>
                    <w:p w:rsidR="00DB1734" w:rsidP="00C07318" w:rsidRDefault="00DB1734" w14:paraId="28920A5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1504" behindDoc="0" locked="0" layoutInCell="1" allowOverlap="1" wp14:editId="59392502" wp14:anchorId="45F1683F">
                <wp:simplePos x="0" y="0"/>
                <wp:positionH relativeFrom="column">
                  <wp:posOffset>2667000</wp:posOffset>
                </wp:positionH>
                <wp:positionV relativeFrom="paragraph">
                  <wp:posOffset>139700</wp:posOffset>
                </wp:positionV>
                <wp:extent cx="1003300" cy="2057400"/>
                <wp:effectExtent l="0" t="0" r="0" b="0"/>
                <wp:wrapNone/>
                <wp:docPr id="6260" name="Rectangle 62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7479427"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0" style="position:absolute;margin-left:210pt;margin-top:11pt;width:79pt;height:162pt;z-index:2579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ZYJOi6AQAATAMAAA4AAAAAAAAAAAAAAAAALgIAAGRycy9l&#10;Mm9Eb2MueG1sUEsBAi0AFAAGAAgAAAAhALZj++bcAAAACgEAAA8AAAAAAAAAAAAAAAAAFAQAAGRy&#10;cy9kb3ducmV2LnhtbFBLBQYAAAAABAAEAPMAAAAdBQAAAAA=&#10;" w14:anchorId="45F1683F">
                <v:textbox inset="2.16pt,1.44pt,0,1.44pt">
                  <w:txbxContent>
                    <w:p w:rsidR="00DB1734" w:rsidP="00C07318" w:rsidRDefault="00DB1734" w14:paraId="17479427"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2528" behindDoc="0" locked="0" layoutInCell="1" allowOverlap="1" wp14:editId="3C5A803C" wp14:anchorId="004D9BB1">
                <wp:simplePos x="0" y="0"/>
                <wp:positionH relativeFrom="column">
                  <wp:posOffset>2667000</wp:posOffset>
                </wp:positionH>
                <wp:positionV relativeFrom="paragraph">
                  <wp:posOffset>139700</wp:posOffset>
                </wp:positionV>
                <wp:extent cx="1003300" cy="2057400"/>
                <wp:effectExtent l="0" t="0" r="0" b="0"/>
                <wp:wrapNone/>
                <wp:docPr id="6261" name="Rectangle 6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D123D94"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1" style="position:absolute;margin-left:210pt;margin-top:11pt;width:79pt;height:162pt;z-index:2579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rc0AO6AQAATAMAAA4AAAAAAAAAAAAAAAAALgIAAGRycy9l&#10;Mm9Eb2MueG1sUEsBAi0AFAAGAAgAAAAhALZj++bcAAAACgEAAA8AAAAAAAAAAAAAAAAAFAQAAGRy&#10;cy9kb3ducmV2LnhtbFBLBQYAAAAABAAEAPMAAAAdBQAAAAA=&#10;" w14:anchorId="004D9BB1">
                <v:textbox inset="2.16pt,1.44pt,0,1.44pt">
                  <w:txbxContent>
                    <w:p w:rsidR="00DB1734" w:rsidP="00C07318" w:rsidRDefault="00DB1734" w14:paraId="3D123D94"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3552" behindDoc="0" locked="0" layoutInCell="1" allowOverlap="1" wp14:editId="6402C2F8" wp14:anchorId="76F65AB5">
                <wp:simplePos x="0" y="0"/>
                <wp:positionH relativeFrom="column">
                  <wp:posOffset>2667000</wp:posOffset>
                </wp:positionH>
                <wp:positionV relativeFrom="paragraph">
                  <wp:posOffset>139700</wp:posOffset>
                </wp:positionV>
                <wp:extent cx="1003300" cy="2057400"/>
                <wp:effectExtent l="0" t="0" r="0" b="0"/>
                <wp:wrapNone/>
                <wp:docPr id="6262" name="Rectangle 62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8003373"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2" style="position:absolute;margin-left:210pt;margin-top:11pt;width:79pt;height:162pt;z-index:2579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1a85LkBAABMAwAADgAAAAAAAAAAAAAAAAAuAgAAZHJzL2Uy&#10;b0RvYy54bWxQSwECLQAUAAYACAAAACEAtmP75twAAAAKAQAADwAAAAAAAAAAAAAAAAATBAAAZHJz&#10;L2Rvd25yZXYueG1sUEsFBgAAAAAEAAQA8wAAABwFAAAAAA==&#10;" w14:anchorId="76F65AB5">
                <v:textbox inset="2.16pt,1.44pt,0,1.44pt">
                  <w:txbxContent>
                    <w:p w:rsidR="00DB1734" w:rsidP="00C07318" w:rsidRDefault="00DB1734" w14:paraId="18003373"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4576" behindDoc="0" locked="0" layoutInCell="1" allowOverlap="1" wp14:editId="38D86CFA" wp14:anchorId="58FE8F9D">
                <wp:simplePos x="0" y="0"/>
                <wp:positionH relativeFrom="column">
                  <wp:posOffset>2667000</wp:posOffset>
                </wp:positionH>
                <wp:positionV relativeFrom="paragraph">
                  <wp:posOffset>139700</wp:posOffset>
                </wp:positionV>
                <wp:extent cx="1003300" cy="2057400"/>
                <wp:effectExtent l="0" t="0" r="0" b="0"/>
                <wp:wrapNone/>
                <wp:docPr id="6263" name="Rectangle 62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0A9F402"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3" style="position:absolute;margin-left:210pt;margin-top:11pt;width:79pt;height:162pt;z-index:2579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gPugEAAEwDAAAOAAAAZHJzL2Uyb0RvYy54bWysU8tu2zAQvBfoPxC815Ilw3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NuqXEc4dd+om+&#10;cd9bRc7VwUip5v7Ofo0xdXjtOT7BJUu4nMVPGtz8RVlkKh6frh6rKROBxdv2dlNjJwRuNfVqdYMJ&#10;wlRvtyOk/FUFR+YFo4BcirX8+D3l89HXI3hvZnN+f17laT8VNcu2feW6D/KEGnFI8yMGbcPIqLAm&#10;UjJi4xlNvw8cFCX2m0dnm5tV2+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PSSA+6AQAATAMAAA4AAAAAAAAAAAAAAAAALgIAAGRycy9l&#10;Mm9Eb2MueG1sUEsBAi0AFAAGAAgAAAAhALZj++bcAAAACgEAAA8AAAAAAAAAAAAAAAAAFAQAAGRy&#10;cy9kb3ducmV2LnhtbFBLBQYAAAAABAAEAPMAAAAdBQAAAAA=&#10;" w14:anchorId="58FE8F9D">
                <v:textbox inset="2.16pt,1.44pt,0,1.44pt">
                  <w:txbxContent>
                    <w:p w:rsidR="00DB1734" w:rsidP="00C07318" w:rsidRDefault="00DB1734" w14:paraId="70A9F402"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5600" behindDoc="0" locked="0" layoutInCell="1" allowOverlap="1" wp14:editId="6FDF591E" wp14:anchorId="61D97EB9">
                <wp:simplePos x="0" y="0"/>
                <wp:positionH relativeFrom="column">
                  <wp:posOffset>2667000</wp:posOffset>
                </wp:positionH>
                <wp:positionV relativeFrom="paragraph">
                  <wp:posOffset>139700</wp:posOffset>
                </wp:positionV>
                <wp:extent cx="1003300" cy="2057400"/>
                <wp:effectExtent l="0" t="0" r="0" b="0"/>
                <wp:wrapNone/>
                <wp:docPr id="6264" name="Rectangle 6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06F086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4" style="position:absolute;margin-left:210pt;margin-top:11pt;width:79pt;height:162pt;z-index:2579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Tx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NuqXEc4dd+om+&#10;cd9bRc7VwUip5v7Ofo0xdXjtOT7BJUu4nMVPGtz8RVlkKh6frh6rKROBxdvV7abGTgjcauq2vcEE&#10;Yaq32xFS/qqCI/OCUUAuxVp+/J7y+ejrEbw3szm/P6/ytJ+KmuWqfeW6D/KEGnFI8yMGbcPIqLAm&#10;UjJi4xlNvw8cFCX2m0dnm5t2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RFFPG6AQAATAMAAA4AAAAAAAAAAAAAAAAALgIAAGRycy9l&#10;Mm9Eb2MueG1sUEsBAi0AFAAGAAgAAAAhALZj++bcAAAACgEAAA8AAAAAAAAAAAAAAAAAFAQAAGRy&#10;cy9kb3ducmV2LnhtbFBLBQYAAAAABAAEAPMAAAAdBQAAAAA=&#10;" w14:anchorId="61D97EB9">
                <v:textbox inset="2.16pt,1.44pt,0,1.44pt">
                  <w:txbxContent>
                    <w:p w:rsidR="00DB1734" w:rsidP="00C07318" w:rsidRDefault="00DB1734" w14:paraId="606F086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6624" behindDoc="0" locked="0" layoutInCell="1" allowOverlap="1" wp14:editId="2B29BD43" wp14:anchorId="666AD2E6">
                <wp:simplePos x="0" y="0"/>
                <wp:positionH relativeFrom="column">
                  <wp:posOffset>2667000</wp:posOffset>
                </wp:positionH>
                <wp:positionV relativeFrom="paragraph">
                  <wp:posOffset>139700</wp:posOffset>
                </wp:positionV>
                <wp:extent cx="1003300" cy="2057400"/>
                <wp:effectExtent l="0" t="0" r="0" b="0"/>
                <wp:wrapNone/>
                <wp:docPr id="6265" name="Rectangle 62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CE9FDF0"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5" style="position:absolute;margin-left:210pt;margin-top:11pt;width:79pt;height:162pt;z-index:2579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oweAauwEAAEwDAAAOAAAAAAAAAAAAAAAAAC4CAABkcnMv&#10;ZTJvRG9jLnhtbFBLAQItABQABgAIAAAAIQC2Y/vm3AAAAAoBAAAPAAAAAAAAAAAAAAAAABUEAABk&#10;cnMvZG93bnJldi54bWxQSwUGAAAAAAQABADzAAAAHgUAAAAA&#10;" w14:anchorId="666AD2E6">
                <v:textbox inset="2.16pt,1.44pt,0,1.44pt">
                  <w:txbxContent>
                    <w:p w:rsidR="00DB1734" w:rsidP="00C07318" w:rsidRDefault="00DB1734" w14:paraId="4CE9FDF0"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7648" behindDoc="0" locked="0" layoutInCell="1" allowOverlap="1" wp14:editId="0EE716C2" wp14:anchorId="7B4E88E8">
                <wp:simplePos x="0" y="0"/>
                <wp:positionH relativeFrom="column">
                  <wp:posOffset>2667000</wp:posOffset>
                </wp:positionH>
                <wp:positionV relativeFrom="paragraph">
                  <wp:posOffset>139700</wp:posOffset>
                </wp:positionV>
                <wp:extent cx="1003300" cy="2057400"/>
                <wp:effectExtent l="0" t="0" r="0" b="0"/>
                <wp:wrapNone/>
                <wp:docPr id="6266" name="Rectangle 6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F53A71C"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6" style="position:absolute;margin-left:210pt;margin-top:11pt;width:79pt;height:162pt;z-index:2579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1LjP26AQAATAMAAA4AAAAAAAAAAAAAAAAALgIAAGRycy9l&#10;Mm9Eb2MueG1sUEsBAi0AFAAGAAgAAAAhALZj++bcAAAACgEAAA8AAAAAAAAAAAAAAAAAFAQAAGRy&#10;cy9kb3ducmV2LnhtbFBLBQYAAAAABAAEAPMAAAAdBQAAAAA=&#10;" w14:anchorId="7B4E88E8">
                <v:textbox inset="2.16pt,1.44pt,0,1.44pt">
                  <w:txbxContent>
                    <w:p w:rsidR="00DB1734" w:rsidP="00C07318" w:rsidRDefault="00DB1734" w14:paraId="1F53A71C"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8672" behindDoc="0" locked="0" layoutInCell="1" allowOverlap="1" wp14:editId="65F0F1CF" wp14:anchorId="5260C84C">
                <wp:simplePos x="0" y="0"/>
                <wp:positionH relativeFrom="column">
                  <wp:posOffset>2667000</wp:posOffset>
                </wp:positionH>
                <wp:positionV relativeFrom="paragraph">
                  <wp:posOffset>139700</wp:posOffset>
                </wp:positionV>
                <wp:extent cx="1003300" cy="2057400"/>
                <wp:effectExtent l="0" t="0" r="0" b="0"/>
                <wp:wrapNone/>
                <wp:docPr id="6267" name="Rectangle 6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642E1D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7" style="position:absolute;margin-left:210pt;margin-top:11pt;width:79pt;height:162pt;z-index:2579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gWuwEAAEw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FVs1pT4rjFLv1G&#10;37jrBkXO1d5IqXJ/s19jiC1eewqPcMkiLrP4SYPNX5RFpuLx6eqxmhIRWLxZ3Gxq7ITAraZeLteY&#10;IEz1fjtATD+UtyQvGAXkUqzlx18xnY++HcF7mc35/bxK034qauaL9RvXvZcn1IhDmh4w6MGPjIrB&#10;BEpGbDyj8c+Bg6Jk+OnQ2Wa9XDQ4KSWZb5oN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xz3gWuwEAAEwDAAAOAAAAAAAAAAAAAAAAAC4CAABkcnMv&#10;ZTJvRG9jLnhtbFBLAQItABQABgAIAAAAIQC2Y/vm3AAAAAoBAAAPAAAAAAAAAAAAAAAAABUEAABk&#10;cnMvZG93bnJldi54bWxQSwUGAAAAAAQABADzAAAAHgUAAAAA&#10;" w14:anchorId="5260C84C">
                <v:textbox inset="2.16pt,1.44pt,0,1.44pt">
                  <w:txbxContent>
                    <w:p w:rsidR="00DB1734" w:rsidP="00C07318" w:rsidRDefault="00DB1734" w14:paraId="6642E1D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49696" behindDoc="0" locked="0" layoutInCell="1" allowOverlap="1" wp14:editId="3C8DDB20" wp14:anchorId="6779891C">
                <wp:simplePos x="0" y="0"/>
                <wp:positionH relativeFrom="column">
                  <wp:posOffset>2667000</wp:posOffset>
                </wp:positionH>
                <wp:positionV relativeFrom="paragraph">
                  <wp:posOffset>139700</wp:posOffset>
                </wp:positionV>
                <wp:extent cx="1003300" cy="2057400"/>
                <wp:effectExtent l="0" t="0" r="0" b="0"/>
                <wp:wrapNone/>
                <wp:docPr id="6268" name="Rectangle 62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F860F0C"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8" style="position:absolute;margin-left:210pt;margin-top:11pt;width:79pt;height:162pt;z-index:2579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JjRNq6AQAATAMAAA4AAAAAAAAAAAAAAAAALgIAAGRycy9l&#10;Mm9Eb2MueG1sUEsBAi0AFAAGAAgAAAAhALZj++bcAAAACgEAAA8AAAAAAAAAAAAAAAAAFAQAAGRy&#10;cy9kb3ducmV2LnhtbFBLBQYAAAAABAAEAPMAAAAdBQAAAAA=&#10;" w14:anchorId="6779891C">
                <v:textbox inset="2.16pt,1.44pt,0,1.44pt">
                  <w:txbxContent>
                    <w:p w:rsidR="00DB1734" w:rsidP="00C07318" w:rsidRDefault="00DB1734" w14:paraId="3F860F0C"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0720" behindDoc="0" locked="0" layoutInCell="1" allowOverlap="1" wp14:editId="3BDBB678" wp14:anchorId="291C404E">
                <wp:simplePos x="0" y="0"/>
                <wp:positionH relativeFrom="column">
                  <wp:posOffset>2667000</wp:posOffset>
                </wp:positionH>
                <wp:positionV relativeFrom="paragraph">
                  <wp:posOffset>139700</wp:posOffset>
                </wp:positionV>
                <wp:extent cx="1003300" cy="2057400"/>
                <wp:effectExtent l="0" t="0" r="0" b="0"/>
                <wp:wrapNone/>
                <wp:docPr id="6269" name="Rectangle 6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3BC099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9" style="position:absolute;margin-left:210pt;margin-top:11pt;width:79pt;height:162pt;z-index:2579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xuw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tmtaHEc4dd+o2+&#10;cd9ZRc7V3kippv5Ofg0xtXjtKT7CJUu4nMSPGtz0RVlkLB6frh6rMROBxc1is66xEwK3mnq5vMEE&#10;Yar32xFS/qGCI9OCUUAuxVp+/JXy+ejbEbw3sTm/P63yuB+Lmvli88Z1H+QJNeKQ5gcM2oaBUWFN&#10;pGTAxjOa/hw4KErsT4/ONjfLRYOTUpL5ulnjBENJkPX+Y5V70QecJZGBkkME0/XIt3hUaGHLirDL&#10;eE0z8TEv5N9/gt0r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57AxuwEAAEwDAAAOAAAAAAAAAAAAAAAAAC4CAABkcnMv&#10;ZTJvRG9jLnhtbFBLAQItABQABgAIAAAAIQC2Y/vm3AAAAAoBAAAPAAAAAAAAAAAAAAAAABUEAABk&#10;cnMvZG93bnJldi54bWxQSwUGAAAAAAQABADzAAAAHgUAAAAA&#10;" w14:anchorId="291C404E">
                <v:textbox inset="2.16pt,1.44pt,0,1.44pt">
                  <w:txbxContent>
                    <w:p w:rsidR="00DB1734" w:rsidP="00C07318" w:rsidRDefault="00DB1734" w14:paraId="23BC099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1744" behindDoc="0" locked="0" layoutInCell="1" allowOverlap="1" wp14:editId="07E5B9F7" wp14:anchorId="76F3F407">
                <wp:simplePos x="0" y="0"/>
                <wp:positionH relativeFrom="column">
                  <wp:posOffset>2667000</wp:posOffset>
                </wp:positionH>
                <wp:positionV relativeFrom="paragraph">
                  <wp:posOffset>139700</wp:posOffset>
                </wp:positionV>
                <wp:extent cx="1003300" cy="2057400"/>
                <wp:effectExtent l="0" t="0" r="0" b="0"/>
                <wp:wrapNone/>
                <wp:docPr id="6270" name="Rectangle 6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4C4F1F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0" style="position:absolute;margin-left:210pt;margin-top:11pt;width:79pt;height:162pt;z-index:2579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4UDGO6AQAATAMAAA4AAAAAAAAAAAAAAAAALgIAAGRycy9l&#10;Mm9Eb2MueG1sUEsBAi0AFAAGAAgAAAAhALZj++bcAAAACgEAAA8AAAAAAAAAAAAAAAAAFAQAAGRy&#10;cy9kb3ducmV2LnhtbFBLBQYAAAAABAAEAPMAAAAdBQAAAAA=&#10;" w14:anchorId="76F3F407">
                <v:textbox inset="2.16pt,1.44pt,0,1.44pt">
                  <w:txbxContent>
                    <w:p w:rsidR="00DB1734" w:rsidP="00C07318" w:rsidRDefault="00DB1734" w14:paraId="54C4F1F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2768" behindDoc="0" locked="0" layoutInCell="1" allowOverlap="1" wp14:editId="3204F622" wp14:anchorId="131BF14E">
                <wp:simplePos x="0" y="0"/>
                <wp:positionH relativeFrom="column">
                  <wp:posOffset>2667000</wp:posOffset>
                </wp:positionH>
                <wp:positionV relativeFrom="paragraph">
                  <wp:posOffset>139700</wp:posOffset>
                </wp:positionV>
                <wp:extent cx="1003300" cy="2057400"/>
                <wp:effectExtent l="0" t="0" r="0" b="0"/>
                <wp:wrapNone/>
                <wp:docPr id="6271" name="Rectangle 62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B0E321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1" style="position:absolute;margin-left:210pt;margin-top:11pt;width:79pt;height:162pt;z-index:2579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wpD4iLkBAABMAwAADgAAAAAAAAAAAAAAAAAuAgAAZHJzL2Uy&#10;b0RvYy54bWxQSwECLQAUAAYACAAAACEAtmP75twAAAAKAQAADwAAAAAAAAAAAAAAAAATBAAAZHJz&#10;L2Rvd25yZXYueG1sUEsFBgAAAAAEAAQA8wAAABwFAAAAAA==&#10;" w14:anchorId="131BF14E">
                <v:textbox inset="2.16pt,1.44pt,0,1.44pt">
                  <w:txbxContent>
                    <w:p w:rsidR="00DB1734" w:rsidP="00C07318" w:rsidRDefault="00DB1734" w14:paraId="0B0E321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3792" behindDoc="0" locked="0" layoutInCell="1" allowOverlap="1" wp14:editId="12368E6D" wp14:anchorId="0363440E">
                <wp:simplePos x="0" y="0"/>
                <wp:positionH relativeFrom="column">
                  <wp:posOffset>2667000</wp:posOffset>
                </wp:positionH>
                <wp:positionV relativeFrom="paragraph">
                  <wp:posOffset>139700</wp:posOffset>
                </wp:positionV>
                <wp:extent cx="1003300" cy="2057400"/>
                <wp:effectExtent l="0" t="0" r="0" b="0"/>
                <wp:wrapNone/>
                <wp:docPr id="6272" name="Rectangle 6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ECD8ED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2" style="position:absolute;margin-left:210pt;margin-top:11pt;width:79pt;height:162pt;z-index:2579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RvugEAAEw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b3t1h0lnjvs0g/0&#10;jfvBKnKujkZKVfpb/Jpi6vHac3yCS5ZwWcTPGlz5oiwyV49PV4/VnInA4t3N3abFTgjc6trVao0J&#10;wjRvtyOk/EUFR8qCUUAu1Vp+/Jby+ejrEbxX2JzfL6s87+eqZrnqXrnugzyhRhzS/IhB2zAxKqyJ&#10;lEzYeEbTrwMHRYn96tHZbr26QSNyTZabboMTDDVB1vv3Ve7FGHCWRAZKDhHMMCLf6lGlhS2rwi7j&#10;VWbifV7Jv/0Eu9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calG+6AQAATAMAAA4AAAAAAAAAAAAAAAAALgIAAGRycy9l&#10;Mm9Eb2MueG1sUEsBAi0AFAAGAAgAAAAhALZj++bcAAAACgEAAA8AAAAAAAAAAAAAAAAAFAQAAGRy&#10;cy9kb3ducmV2LnhtbFBLBQYAAAAABAAEAPMAAAAdBQAAAAA=&#10;" w14:anchorId="0363440E">
                <v:textbox inset="2.16pt,1.44pt,0,1.44pt">
                  <w:txbxContent>
                    <w:p w:rsidR="00DB1734" w:rsidP="00C07318" w:rsidRDefault="00DB1734" w14:paraId="3ECD8ED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4816" behindDoc="0" locked="0" layoutInCell="1" allowOverlap="1" wp14:editId="4BDC53B5" wp14:anchorId="5202AE0F">
                <wp:simplePos x="0" y="0"/>
                <wp:positionH relativeFrom="column">
                  <wp:posOffset>2667000</wp:posOffset>
                </wp:positionH>
                <wp:positionV relativeFrom="paragraph">
                  <wp:posOffset>139700</wp:posOffset>
                </wp:positionV>
                <wp:extent cx="1003300" cy="2057400"/>
                <wp:effectExtent l="0" t="0" r="0" b="0"/>
                <wp:wrapNone/>
                <wp:docPr id="6273" name="Rectangle 6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03F79C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3" style="position:absolute;margin-left:210pt;margin-top:11pt;width:79pt;height:162pt;z-index:2579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CEuw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ZrWgxHGLXfqD&#10;vnHXDYqcqr2RUuX+Zr/GEFu89hQe4ZxFXGbxkwabvyiLTMXj48VjNSUisHi9uF7X2AmBW029XK4w&#10;QZjq/XaAmO6VtyQvGAXkUqzlh18xnY6+HcF7mc3p/bxK024qaubLxRvXnZdH1IhDmh4w6MGPjIrB&#10;BEpGbDyj8XXPQVEy/HTobLNaLhqclJLM180aJxhKgqx3H6vcid7jLIkElOwDmK5HvsWjQgtbVoSd&#10;xyvPxMe8kH//Cb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bnmCEuwEAAEwDAAAOAAAAAAAAAAAAAAAAAC4CAABkcnMv&#10;ZTJvRG9jLnhtbFBLAQItABQABgAIAAAAIQC2Y/vm3AAAAAoBAAAPAAAAAAAAAAAAAAAAABUEAABk&#10;cnMvZG93bnJldi54bWxQSwUGAAAAAAQABADzAAAAHgUAAAAA&#10;" w14:anchorId="5202AE0F">
                <v:textbox inset="2.16pt,1.44pt,0,1.44pt">
                  <w:txbxContent>
                    <w:p w:rsidR="00DB1734" w:rsidP="00C07318" w:rsidRDefault="00DB1734" w14:paraId="503F79C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5840" behindDoc="0" locked="0" layoutInCell="1" allowOverlap="1" wp14:editId="10C8D787" wp14:anchorId="5E8433EC">
                <wp:simplePos x="0" y="0"/>
                <wp:positionH relativeFrom="column">
                  <wp:posOffset>2667000</wp:posOffset>
                </wp:positionH>
                <wp:positionV relativeFrom="paragraph">
                  <wp:posOffset>139700</wp:posOffset>
                </wp:positionV>
                <wp:extent cx="1003300" cy="2057400"/>
                <wp:effectExtent l="0" t="0" r="0" b="0"/>
                <wp:wrapNone/>
                <wp:docPr id="6274" name="Rectangle 62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F57581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4" style="position:absolute;margin-left:210pt;margin-top:11pt;width:79pt;height:162pt;z-index:2579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wJPHq6AQAATAMAAA4AAAAAAAAAAAAAAAAALgIAAGRycy9l&#10;Mm9Eb2MueG1sUEsBAi0AFAAGAAgAAAAhALZj++bcAAAACgEAAA8AAAAAAAAAAAAAAAAAFAQAAGRy&#10;cy9kb3ducmV2LnhtbFBLBQYAAAAABAAEAPMAAAAdBQAAAAA=&#10;" w14:anchorId="5E8433EC">
                <v:textbox inset="2.16pt,1.44pt,0,1.44pt">
                  <w:txbxContent>
                    <w:p w:rsidR="00DB1734" w:rsidP="00C07318" w:rsidRDefault="00DB1734" w14:paraId="5F57581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6864" behindDoc="0" locked="0" layoutInCell="1" allowOverlap="1" wp14:editId="386972E2" wp14:anchorId="04011403">
                <wp:simplePos x="0" y="0"/>
                <wp:positionH relativeFrom="column">
                  <wp:posOffset>2667000</wp:posOffset>
                </wp:positionH>
                <wp:positionV relativeFrom="paragraph">
                  <wp:posOffset>139700</wp:posOffset>
                </wp:positionV>
                <wp:extent cx="1003300" cy="2057400"/>
                <wp:effectExtent l="0" t="0" r="0" b="0"/>
                <wp:wrapNone/>
                <wp:docPr id="6275" name="Rectangle 6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65BF74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5" style="position:absolute;margin-left:210pt;margin-top:11pt;width:79pt;height:162pt;z-index:2579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wjciRuwEAAEwDAAAOAAAAAAAAAAAAAAAAAC4CAABkcnMv&#10;ZTJvRG9jLnhtbFBLAQItABQABgAIAAAAIQC2Y/vm3AAAAAoBAAAPAAAAAAAAAAAAAAAAABUEAABk&#10;cnMvZG93bnJldi54bWxQSwUGAAAAAAQABADzAAAAHgUAAAAA&#10;" w14:anchorId="04011403">
                <v:textbox inset="2.16pt,1.44pt,0,1.44pt">
                  <w:txbxContent>
                    <w:p w:rsidR="00DB1734" w:rsidP="00C07318" w:rsidRDefault="00DB1734" w14:paraId="565BF74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7888" behindDoc="0" locked="0" layoutInCell="1" allowOverlap="1" wp14:editId="1BFD2F96" wp14:anchorId="40691FFE">
                <wp:simplePos x="0" y="0"/>
                <wp:positionH relativeFrom="column">
                  <wp:posOffset>2667000</wp:posOffset>
                </wp:positionH>
                <wp:positionV relativeFrom="paragraph">
                  <wp:posOffset>139700</wp:posOffset>
                </wp:positionV>
                <wp:extent cx="1003300" cy="2057400"/>
                <wp:effectExtent l="0" t="0" r="0" b="0"/>
                <wp:wrapNone/>
                <wp:docPr id="6276" name="Rectangle 6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84DEFE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6" style="position:absolute;margin-left:210pt;margin-top:11pt;width:79pt;height:162pt;z-index:2579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R2uwEAAEw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iyWS0pcdxil/6g&#10;b9x1gyKnam+kVLm/2a8xxBavPYVHOGcRl1n8pMHmL8oiU/H4ePFYTYkILF5fXa9r7ITAraZeLFaY&#10;IEz1fjtATPfKW5IXjAJyKdbyw6+YTkffjuC9zOb0fl6laTcVNfPF8o3rzssjasQhTQ8Y9OBHRsVg&#10;AiUjNp7R+LrnoCgZfjp0tlktrhqclJLM180aJxhKgqx3H6vcid7jLIkElOwDmK5HvsWjQgtbVoSd&#10;xyvPxMe8kH//Cb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lB6R2uwEAAEwDAAAOAAAAAAAAAAAAAAAAAC4CAABkcnMv&#10;ZTJvRG9jLnhtbFBLAQItABQABgAIAAAAIQC2Y/vm3AAAAAoBAAAPAAAAAAAAAAAAAAAAABUEAABk&#10;cnMvZG93bnJldi54bWxQSwUGAAAAAAQABADzAAAAHgUAAAAA&#10;" w14:anchorId="40691FFE">
                <v:textbox inset="2.16pt,1.44pt,0,1.44pt">
                  <w:txbxContent>
                    <w:p w:rsidR="00DB1734" w:rsidP="00C07318" w:rsidRDefault="00DB1734" w14:paraId="184DEFE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8912" behindDoc="0" locked="0" layoutInCell="1" allowOverlap="1" wp14:editId="2AA20809" wp14:anchorId="5B175EF0">
                <wp:simplePos x="0" y="0"/>
                <wp:positionH relativeFrom="column">
                  <wp:posOffset>2667000</wp:posOffset>
                </wp:positionH>
                <wp:positionV relativeFrom="paragraph">
                  <wp:posOffset>139700</wp:posOffset>
                </wp:positionV>
                <wp:extent cx="1003300" cy="2057400"/>
                <wp:effectExtent l="0" t="0" r="0" b="0"/>
                <wp:wrapNone/>
                <wp:docPr id="6277" name="Rectangle 62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F6ECA8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7" style="position:absolute;margin-left:210pt;margin-top:11pt;width:79pt;height:162pt;z-index:2579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CduwEAAEwDAAAOAAAAZHJzL2Uyb0RvYy54bWysU8tu2zAQvBfoPxC815IVI3I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xeN21LieMWu/QL&#10;feOuHxU5VQcjpcr9zX5NIXZ47Tk8wTmLuMziZw02f1EWmYvHx4vHak5EYPHm6mZdYycEbjX1atVi&#10;gjDVx+0AMd0rb0leMArIpVjLDz9jOh19P4L3MpvT+3mV5t1c1CxX7TvXnZdH1IhDmh4x6NFPjIrR&#10;BEombDyj8XXPQVEy/nDobNOurhqclJIs180aJxhKgqx3n6vcicHjLIkElOwDmH5AvsWjQgtbVoSd&#10;xyvPxOe8kP/4CbZ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pg1CduwEAAEwDAAAOAAAAAAAAAAAAAAAAAC4CAABkcnMv&#10;ZTJvRG9jLnhtbFBLAQItABQABgAIAAAAIQC2Y/vm3AAAAAoBAAAPAAAAAAAAAAAAAAAAABUEAABk&#10;cnMvZG93bnJldi54bWxQSwUGAAAAAAQABADzAAAAHgUAAAAA&#10;" w14:anchorId="5B175EF0">
                <v:textbox inset="2.16pt,1.44pt,0,1.44pt">
                  <w:txbxContent>
                    <w:p w:rsidR="00DB1734" w:rsidP="00C07318" w:rsidRDefault="00DB1734" w14:paraId="4F6ECA8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59936" behindDoc="0" locked="0" layoutInCell="1" allowOverlap="1" wp14:editId="1C08918E" wp14:anchorId="251B1BDC">
                <wp:simplePos x="0" y="0"/>
                <wp:positionH relativeFrom="column">
                  <wp:posOffset>2667000</wp:posOffset>
                </wp:positionH>
                <wp:positionV relativeFrom="paragraph">
                  <wp:posOffset>139700</wp:posOffset>
                </wp:positionV>
                <wp:extent cx="1003300" cy="2057400"/>
                <wp:effectExtent l="0" t="0" r="0" b="0"/>
                <wp:wrapNone/>
                <wp:docPr id="6278" name="Rectangle 6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299679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8" style="position:absolute;margin-left:210pt;margin-top:11pt;width:79pt;height:162pt;z-index:2579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xR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mzX2ynGLXfqF&#10;vnHXj4qcqoORUuX+Zr+mEDu89hye4JxFXGbxswabvyiLzMXj48VjNScisHhzddPW2AmBW029Wq0x&#10;QZjq43aAmO6VtyQvGAXkUqzlh58xnY6+H8F7mc3p/bxK824uapar9p3rzssjasQhTY8Y9OgnRsVo&#10;AiUTNp7R+LrnoCgZfzh0tlmvrhqclJIs26ZFV6AkyHr3ucqdGDzOkkhAyT6A6QfkWzwqtLBlRdh5&#10;vPJMfM4L+Y+fYPs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ovbFG6AQAATAMAAA4AAAAAAAAAAAAAAAAALgIAAGRycy9l&#10;Mm9Eb2MueG1sUEsBAi0AFAAGAAgAAAAhALZj++bcAAAACgEAAA8AAAAAAAAAAAAAAAAAFAQAAGRy&#10;cy9kb3ducmV2LnhtbFBLBQYAAAAABAAEAPMAAAAdBQAAAAA=&#10;" w14:anchorId="251B1BDC">
                <v:textbox inset="2.16pt,1.44pt,0,1.44pt">
                  <w:txbxContent>
                    <w:p w:rsidR="00DB1734" w:rsidP="00C07318" w:rsidRDefault="00DB1734" w14:paraId="4299679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0960" behindDoc="0" locked="0" layoutInCell="1" allowOverlap="1" wp14:editId="05F1C52E" wp14:anchorId="0FC4A4C5">
                <wp:simplePos x="0" y="0"/>
                <wp:positionH relativeFrom="column">
                  <wp:posOffset>2667000</wp:posOffset>
                </wp:positionH>
                <wp:positionV relativeFrom="paragraph">
                  <wp:posOffset>139700</wp:posOffset>
                </wp:positionV>
                <wp:extent cx="1003300" cy="2057400"/>
                <wp:effectExtent l="0" t="0" r="0" b="0"/>
                <wp:wrapNone/>
                <wp:docPr id="6279" name="Rectangle 62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BAFB52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9" style="position:absolute;margin-left:210pt;margin-top:11pt;width:79pt;height:162pt;z-index:2579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i6uw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fNck2J5w679Ad9&#10;476zipyqvZFSTf2d/BpiavHaU3yEc5ZwOYkfNbjpi7LIWDw+XjxWYyYCi+ur9arGTgjcaurFYokJ&#10;wlTvtyOkfK+CI9OCUUAuxVp++JXy6ejbEbw3sTm9P63yuBuLmvli/cZ1F+QRNeKQ5gcM2oaBUWFN&#10;pGTAxjOaXvccFCX2p0dnm+XiqsFJKcl81axwgqEkyHr3scq96APOkshAyT6C6XrkWzwqtLBlRdh5&#10;vKaZ+JgX8u8/wfY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mq5i6uwEAAEwDAAAOAAAAAAAAAAAAAAAAAC4CAABkcnMv&#10;ZTJvRG9jLnhtbFBLAQItABQABgAIAAAAIQC2Y/vm3AAAAAoBAAAPAAAAAAAAAAAAAAAAABUEAABk&#10;cnMvZG93bnJldi54bWxQSwUGAAAAAAQABADzAAAAHgUAAAAA&#10;" w14:anchorId="0FC4A4C5">
                <v:textbox inset="2.16pt,1.44pt,0,1.44pt">
                  <w:txbxContent>
                    <w:p w:rsidR="00DB1734" w:rsidP="00C07318" w:rsidRDefault="00DB1734" w14:paraId="0BAFB52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1984" behindDoc="0" locked="0" layoutInCell="1" allowOverlap="1" wp14:editId="7C633AFD" wp14:anchorId="27261E40">
                <wp:simplePos x="0" y="0"/>
                <wp:positionH relativeFrom="column">
                  <wp:posOffset>2667000</wp:posOffset>
                </wp:positionH>
                <wp:positionV relativeFrom="paragraph">
                  <wp:posOffset>139700</wp:posOffset>
                </wp:positionV>
                <wp:extent cx="1003300" cy="2057400"/>
                <wp:effectExtent l="0" t="0" r="0" b="0"/>
                <wp:wrapNone/>
                <wp:docPr id="6280" name="Rectangle 62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1650FC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0" style="position:absolute;margin-left:210pt;margin-top:11pt;width:79pt;height:162pt;z-index:2579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axq/tuwEAAEwDAAAOAAAAAAAAAAAAAAAAAC4CAABkcnMv&#10;ZTJvRG9jLnhtbFBLAQItABQABgAIAAAAIQC2Y/vm3AAAAAoBAAAPAAAAAAAAAAAAAAAAABUEAABk&#10;cnMvZG93bnJldi54bWxQSwUGAAAAAAQABADzAAAAHgUAAAAA&#10;" w14:anchorId="27261E40">
                <v:textbox inset="2.16pt,1.44pt,0,1.44pt">
                  <w:txbxContent>
                    <w:p w:rsidR="00DB1734" w:rsidP="00C07318" w:rsidRDefault="00DB1734" w14:paraId="21650FC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3008" behindDoc="0" locked="0" layoutInCell="1" allowOverlap="1" wp14:editId="3B23CC02" wp14:anchorId="05DAEF87">
                <wp:simplePos x="0" y="0"/>
                <wp:positionH relativeFrom="column">
                  <wp:posOffset>2667000</wp:posOffset>
                </wp:positionH>
                <wp:positionV relativeFrom="paragraph">
                  <wp:posOffset>139700</wp:posOffset>
                </wp:positionV>
                <wp:extent cx="1003300" cy="2057400"/>
                <wp:effectExtent l="0" t="0" r="0" b="0"/>
                <wp:wrapNone/>
                <wp:docPr id="6281" name="Rectangle 6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C22C5E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1" style="position:absolute;margin-left:210pt;margin-top:11pt;width:79pt;height:162pt;z-index:2579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lkJbBrkBAABMAwAADgAAAAAAAAAAAAAAAAAuAgAAZHJzL2Uy&#10;b0RvYy54bWxQSwECLQAUAAYACAAAACEAtmP75twAAAAKAQAADwAAAAAAAAAAAAAAAAATBAAAZHJz&#10;L2Rvd25yZXYueG1sUEsFBgAAAAAEAAQA8wAAABwFAAAAAA==&#10;" w14:anchorId="05DAEF87">
                <v:textbox inset="2.16pt,1.44pt,0,1.44pt">
                  <w:txbxContent>
                    <w:p w:rsidR="00DB1734" w:rsidP="00C07318" w:rsidRDefault="00DB1734" w14:paraId="3C22C5E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4032" behindDoc="0" locked="0" layoutInCell="1" allowOverlap="1" wp14:editId="748397FD" wp14:anchorId="67564AE1">
                <wp:simplePos x="0" y="0"/>
                <wp:positionH relativeFrom="column">
                  <wp:posOffset>2667000</wp:posOffset>
                </wp:positionH>
                <wp:positionV relativeFrom="paragraph">
                  <wp:posOffset>139700</wp:posOffset>
                </wp:positionV>
                <wp:extent cx="1003300" cy="2057400"/>
                <wp:effectExtent l="0" t="0" r="0" b="0"/>
                <wp:wrapNone/>
                <wp:docPr id="6282" name="Rectangle 6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D94EED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2" style="position:absolute;margin-left:210pt;margin-top:11pt;width:79pt;height:162pt;z-index:2579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PIN+G6AQAATAMAAA4AAAAAAAAAAAAAAAAALgIAAGRycy9l&#10;Mm9Eb2MueG1sUEsBAi0AFAAGAAgAAAAhALZj++bcAAAACgEAAA8AAAAAAAAAAAAAAAAAFAQAAGRy&#10;cy9kb3ducmV2LnhtbFBLBQYAAAAABAAEAPMAAAAdBQAAAAA=&#10;" w14:anchorId="67564AE1">
                <v:textbox inset="2.16pt,1.44pt,0,1.44pt">
                  <w:txbxContent>
                    <w:p w:rsidR="00DB1734" w:rsidP="00C07318" w:rsidRDefault="00DB1734" w14:paraId="7D94EED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5056" behindDoc="0" locked="0" layoutInCell="1" allowOverlap="1" wp14:editId="567796F0" wp14:anchorId="776AC795">
                <wp:simplePos x="0" y="0"/>
                <wp:positionH relativeFrom="column">
                  <wp:posOffset>2667000</wp:posOffset>
                </wp:positionH>
                <wp:positionV relativeFrom="paragraph">
                  <wp:posOffset>139700</wp:posOffset>
                </wp:positionV>
                <wp:extent cx="1003300" cy="1714500"/>
                <wp:effectExtent l="0" t="0" r="0" b="0"/>
                <wp:wrapNone/>
                <wp:docPr id="6283" name="Rectangle 62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1D116C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3" style="position:absolute;margin-left:210pt;margin-top:11pt;width:79pt;height:135pt;z-index:2579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KD7QLoBAABMAwAADgAAAAAAAAAAAAAAAAAuAgAAZHJzL2Uy&#10;b0RvYy54bWxQSwECLQAUAAYACAAAACEAfGLvF9sAAAAKAQAADwAAAAAAAAAAAAAAAAAUBAAAZHJz&#10;L2Rvd25yZXYueG1sUEsFBgAAAAAEAAQA8wAAABwFAAAAAA==&#10;" w14:anchorId="776AC795">
                <v:textbox inset="2.16pt,1.44pt,0,1.44pt">
                  <w:txbxContent>
                    <w:p w:rsidR="00DB1734" w:rsidP="00C07318" w:rsidRDefault="00DB1734" w14:paraId="61D116C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6080" behindDoc="0" locked="0" layoutInCell="1" allowOverlap="1" wp14:editId="5501F3BA" wp14:anchorId="44E6601C">
                <wp:simplePos x="0" y="0"/>
                <wp:positionH relativeFrom="column">
                  <wp:posOffset>2667000</wp:posOffset>
                </wp:positionH>
                <wp:positionV relativeFrom="paragraph">
                  <wp:posOffset>139700</wp:posOffset>
                </wp:positionV>
                <wp:extent cx="1003300" cy="1714500"/>
                <wp:effectExtent l="0" t="0" r="0" b="0"/>
                <wp:wrapNone/>
                <wp:docPr id="6284" name="Rectangle 6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40C7E1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4" style="position:absolute;margin-left:210pt;margin-top:11pt;width:79pt;height:135pt;z-index:2579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UzenvroBAABMAwAADgAAAAAAAAAAAAAAAAAuAgAAZHJzL2Uy&#10;b0RvYy54bWxQSwECLQAUAAYACAAAACEAfGLvF9sAAAAKAQAADwAAAAAAAAAAAAAAAAAUBAAAZHJz&#10;L2Rvd25yZXYueG1sUEsFBgAAAAAEAAQA8wAAABwFAAAAAA==&#10;" w14:anchorId="44E6601C">
                <v:textbox inset="2.16pt,1.44pt,0,1.44pt">
                  <w:txbxContent>
                    <w:p w:rsidR="00DB1734" w:rsidP="00C07318" w:rsidRDefault="00DB1734" w14:paraId="540C7E1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7104" behindDoc="0" locked="0" layoutInCell="1" allowOverlap="1" wp14:editId="0326ACF9" wp14:anchorId="46F01371">
                <wp:simplePos x="0" y="0"/>
                <wp:positionH relativeFrom="column">
                  <wp:posOffset>2667000</wp:posOffset>
                </wp:positionH>
                <wp:positionV relativeFrom="paragraph">
                  <wp:posOffset>139700</wp:posOffset>
                </wp:positionV>
                <wp:extent cx="1003300" cy="1714500"/>
                <wp:effectExtent l="0" t="0" r="0" b="0"/>
                <wp:wrapNone/>
                <wp:docPr id="6285" name="Rectangle 6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2A94B70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5" style="position:absolute;margin-left:210pt;margin-top:11pt;width:79pt;height:135pt;z-index:2579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H7NTVboBAABMAwAADgAAAAAAAAAAAAAAAAAuAgAAZHJzL2Uy&#10;b0RvYy54bWxQSwECLQAUAAYACAAAACEAfGLvF9sAAAAKAQAADwAAAAAAAAAAAAAAAAAUBAAAZHJz&#10;L2Rvd25yZXYueG1sUEsFBgAAAAAEAAQA8wAAABwFAAAAAA==&#10;" w14:anchorId="46F01371">
                <v:textbox inset="2.16pt,1.44pt,0,1.44pt">
                  <w:txbxContent>
                    <w:p w:rsidR="00DB1734" w:rsidP="00C07318" w:rsidRDefault="00DB1734" w14:paraId="2A94B70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8128" behindDoc="0" locked="0" layoutInCell="1" allowOverlap="1" wp14:editId="4171D928" wp14:anchorId="7DC6748A">
                <wp:simplePos x="0" y="0"/>
                <wp:positionH relativeFrom="column">
                  <wp:posOffset>2667000</wp:posOffset>
                </wp:positionH>
                <wp:positionV relativeFrom="paragraph">
                  <wp:posOffset>139700</wp:posOffset>
                </wp:positionV>
                <wp:extent cx="1003300" cy="1714500"/>
                <wp:effectExtent l="0" t="0" r="0" b="0"/>
                <wp:wrapNone/>
                <wp:docPr id="6286" name="Rectangle 62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AA26C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6" style="position:absolute;margin-left:210pt;margin-top:11pt;width:79pt;height:135pt;z-index:2579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yugEAAEw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V233ZoSxy126Qf6&#10;xt0wKXKqjkZKlfub/ZpD7PHac3iCcxZxmcUvGmz+oiyyFI+PF4/VkojA4t3NXVdjJwRuNbd1kxOE&#10;qd5uB4jpi/KW5AWjgFyKtfzwLabT0dcjeC+zOb2fV2nZLUVN82n9ynXn5RE14pCmRwx68jOjYjKB&#10;khkbz2j8teegKJm+OnS2vf140+KklKTp2g4nGEqCrHfvq9yJ0eMsiQSU7AOYYUS+xaNCC1tWhJ3H&#10;K8/E+7yQf/sJt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jk/sroBAABMAwAADgAAAAAAAAAAAAAAAAAuAgAAZHJzL2Uy&#10;b0RvYy54bWxQSwECLQAUAAYACAAAACEAfGLvF9sAAAAKAQAADwAAAAAAAAAAAAAAAAAUBAAAZHJz&#10;L2Rvd25yZXYueG1sUEsFBgAAAAAEAAQA8wAAABwFAAAAAA==&#10;" w14:anchorId="7DC6748A">
                <v:textbox inset="2.16pt,1.44pt,0,1.44pt">
                  <w:txbxContent>
                    <w:p w:rsidR="00DB1734" w:rsidP="00C07318" w:rsidRDefault="00DB1734" w14:paraId="6AA26C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69152" behindDoc="0" locked="0" layoutInCell="1" allowOverlap="1" wp14:editId="13232C9E" wp14:anchorId="47A4AA39">
                <wp:simplePos x="0" y="0"/>
                <wp:positionH relativeFrom="column">
                  <wp:posOffset>2667000</wp:posOffset>
                </wp:positionH>
                <wp:positionV relativeFrom="paragraph">
                  <wp:posOffset>139700</wp:posOffset>
                </wp:positionV>
                <wp:extent cx="1003300" cy="1714500"/>
                <wp:effectExtent l="0" t="0" r="0" b="0"/>
                <wp:wrapNone/>
                <wp:docPr id="6287" name="Rectangle 6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1B98CD49"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7" style="position:absolute;margin-left:210pt;margin-top:11pt;width:79pt;height:135pt;z-index:2579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tZugEAAEw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nrbdmtKHLfYpR/o&#10;G3fDpMipOhopVe5v9msOscdrz+EJzlnEZRa/aLD5i7LIUjw+XjxWSyICi3c3d12NnRC41azrJicI&#10;U73dDhDTF+UtyQtGAbkUa/nhW0yno69H8F5mc3o/r9KyW4qa5tP6levOyyNqxCFNjxj05GdGxWQC&#10;JTM2ntH4a89BUTJ9dehsu/540+KklKTp2g4nGEqCrHfvq9yJ0eMsiQSU7AOYYUS+xaNCC1tWhJ3H&#10;K8/E+7yQf/sJt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xr3LWboBAABMAwAADgAAAAAAAAAAAAAAAAAuAgAAZHJzL2Uy&#10;b0RvYy54bWxQSwECLQAUAAYACAAAACEAfGLvF9sAAAAKAQAADwAAAAAAAAAAAAAAAAAUBAAAZHJz&#10;L2Rvd25yZXYueG1sUEsFBgAAAAAEAAQA8wAAABwFAAAAAA==&#10;" w14:anchorId="47A4AA39">
                <v:textbox inset="2.16pt,1.44pt,0,1.44pt">
                  <w:txbxContent>
                    <w:p w:rsidR="00DB1734" w:rsidP="00C07318" w:rsidRDefault="00DB1734" w14:paraId="1B98CD49"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0176" behindDoc="0" locked="0" layoutInCell="1" allowOverlap="1" wp14:editId="329EADF1" wp14:anchorId="4773700E">
                <wp:simplePos x="0" y="0"/>
                <wp:positionH relativeFrom="column">
                  <wp:posOffset>2667000</wp:posOffset>
                </wp:positionH>
                <wp:positionV relativeFrom="paragraph">
                  <wp:posOffset>139700</wp:posOffset>
                </wp:positionV>
                <wp:extent cx="1003300" cy="1714500"/>
                <wp:effectExtent l="0" t="0" r="0" b="0"/>
                <wp:wrapNone/>
                <wp:docPr id="6288" name="Rectangle 6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6E1FF8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8" style="position:absolute;margin-left:210pt;margin-top:11pt;width:79pt;height:135pt;z-index:2579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IUR95W4AQAATAMAAA4AAAAAAAAAAAAAAAAALgIAAGRycy9lMm9E&#10;b2MueG1sUEsBAi0AFAAGAAgAAAAhAHxi7xfbAAAACgEAAA8AAAAAAAAAAAAAAAAAEgQAAGRycy9k&#10;b3ducmV2LnhtbFBLBQYAAAAABAAEAPMAAAAaBQAAAAA=&#10;" w14:anchorId="4773700E">
                <v:textbox inset="2.16pt,1.44pt,0,1.44pt">
                  <w:txbxContent>
                    <w:p w:rsidR="00DB1734" w:rsidP="00C07318" w:rsidRDefault="00DB1734" w14:paraId="66E1FF8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1200" behindDoc="0" locked="0" layoutInCell="1" allowOverlap="1" wp14:editId="34ED3FE2" wp14:anchorId="0C83BCC3">
                <wp:simplePos x="0" y="0"/>
                <wp:positionH relativeFrom="column">
                  <wp:posOffset>2667000</wp:posOffset>
                </wp:positionH>
                <wp:positionV relativeFrom="paragraph">
                  <wp:posOffset>139700</wp:posOffset>
                </wp:positionV>
                <wp:extent cx="1003300" cy="1714500"/>
                <wp:effectExtent l="0" t="0" r="0" b="0"/>
                <wp:wrapNone/>
                <wp:docPr id="6289" name="Rectangle 62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8C9D74F"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9" style="position:absolute;margin-left:210pt;margin-top:11pt;width:79pt;height:135pt;z-index:2579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ZUDfroBAABMAwAADgAAAAAAAAAAAAAAAAAuAgAAZHJzL2Uy&#10;b0RvYy54bWxQSwECLQAUAAYACAAAACEAfGLvF9sAAAAKAQAADwAAAAAAAAAAAAAAAAAUBAAAZHJz&#10;L2Rvd25yZXYueG1sUEsFBgAAAAAEAAQA8wAAABwFAAAAAA==&#10;" w14:anchorId="0C83BCC3">
                <v:textbox inset="2.16pt,1.44pt,0,1.44pt">
                  <w:txbxContent>
                    <w:p w:rsidR="00DB1734" w:rsidP="00C07318" w:rsidRDefault="00DB1734" w14:paraId="58C9D74F"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2224" behindDoc="0" locked="0" layoutInCell="1" allowOverlap="1" wp14:editId="21E0586E" wp14:anchorId="0CB8A00A">
                <wp:simplePos x="0" y="0"/>
                <wp:positionH relativeFrom="column">
                  <wp:posOffset>2667000</wp:posOffset>
                </wp:positionH>
                <wp:positionV relativeFrom="paragraph">
                  <wp:posOffset>139700</wp:posOffset>
                </wp:positionV>
                <wp:extent cx="1003300" cy="1714500"/>
                <wp:effectExtent l="0" t="0" r="0" b="0"/>
                <wp:wrapNone/>
                <wp:docPr id="6290" name="Rectangle 62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176B2E8"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0" style="position:absolute;margin-left:210pt;margin-top:11pt;width:79pt;height:135pt;z-index:2579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DQI6LuQEAAEwDAAAOAAAAAAAAAAAAAAAAAC4CAABkcnMvZTJv&#10;RG9jLnhtbFBLAQItABQABgAIAAAAIQB8Yu8X2wAAAAoBAAAPAAAAAAAAAAAAAAAAABMEAABkcnMv&#10;ZG93bnJldi54bWxQSwUGAAAAAAQABADzAAAAGwUAAAAA&#10;" w14:anchorId="0CB8A00A">
                <v:textbox inset="2.16pt,1.44pt,0,1.44pt">
                  <w:txbxContent>
                    <w:p w:rsidR="00DB1734" w:rsidP="00C07318" w:rsidRDefault="00DB1734" w14:paraId="4176B2E8"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3248" behindDoc="0" locked="0" layoutInCell="1" allowOverlap="1" wp14:editId="2FBCD819" wp14:anchorId="36AD41AA">
                <wp:simplePos x="0" y="0"/>
                <wp:positionH relativeFrom="column">
                  <wp:posOffset>2667000</wp:posOffset>
                </wp:positionH>
                <wp:positionV relativeFrom="paragraph">
                  <wp:posOffset>139700</wp:posOffset>
                </wp:positionV>
                <wp:extent cx="1003300" cy="1714500"/>
                <wp:effectExtent l="0" t="0" r="0" b="0"/>
                <wp:wrapNone/>
                <wp:docPr id="6291" name="Rectangle 6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308D7F3"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1" style="position:absolute;margin-left:210pt;margin-top:11pt;width:79pt;height:135pt;z-index:2579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M/EemC4AQAATAMAAA4AAAAAAAAAAAAAAAAALgIAAGRycy9lMm9E&#10;b2MueG1sUEsBAi0AFAAGAAgAAAAhAHxi7xfbAAAACgEAAA8AAAAAAAAAAAAAAAAAEgQAAGRycy9k&#10;b3ducmV2LnhtbFBLBQYAAAAABAAEAPMAAAAaBQAAAAA=&#10;" w14:anchorId="36AD41AA">
                <v:textbox inset="2.16pt,1.44pt,0,1.44pt">
                  <w:txbxContent>
                    <w:p w:rsidR="00DB1734" w:rsidP="00C07318" w:rsidRDefault="00DB1734" w14:paraId="6308D7F3"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4272" behindDoc="0" locked="0" layoutInCell="1" allowOverlap="1" wp14:editId="720427C1" wp14:anchorId="7ABAF98A">
                <wp:simplePos x="0" y="0"/>
                <wp:positionH relativeFrom="column">
                  <wp:posOffset>2667000</wp:posOffset>
                </wp:positionH>
                <wp:positionV relativeFrom="paragraph">
                  <wp:posOffset>139700</wp:posOffset>
                </wp:positionV>
                <wp:extent cx="1003300" cy="1714500"/>
                <wp:effectExtent l="0" t="0" r="0" b="0"/>
                <wp:wrapNone/>
                <wp:docPr id="6292" name="Rectangle 6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ECEDE28"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2" style="position:absolute;margin-left:210pt;margin-top:11pt;width:79pt;height:135pt;z-index:2579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aHuQEAAEw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V2265YSxy126Sf6&#10;xl0/KnKqDkZKlfub/ZpC7PDaS3iGcxZxmcXPGmz+oiwyF4+PF4/VnIjA4vpmvaqxEwK3mtu6yQnC&#10;VB+3A8T0TXlL8oJRQC7FWn74EdPp6PsRvJfZnN7PqzTv5qKmWbbvXHdeHlEjDml6wqBHPzEqRhMo&#10;mbDxjMbXPQdFyfjdobPt7dcbNCKVpFm1K5xgKAmy3n2ucicGj7MkElCyD2D6AfkWjwotbFkRdh6v&#10;PBOf80L+4yfYvg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aThaHuQEAAEwDAAAOAAAAAAAAAAAAAAAAAC4CAABkcnMvZTJv&#10;RG9jLnhtbFBLAQItABQABgAIAAAAIQB8Yu8X2wAAAAoBAAAPAAAAAAAAAAAAAAAAABMEAABkcnMv&#10;ZG93bnJldi54bWxQSwUGAAAAAAQABADzAAAAGwUAAAAA&#10;" w14:anchorId="7ABAF98A">
                <v:textbox inset="2.16pt,1.44pt,0,1.44pt">
                  <w:txbxContent>
                    <w:p w:rsidR="00DB1734" w:rsidP="00C07318" w:rsidRDefault="00DB1734" w14:paraId="7ECEDE28"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5296" behindDoc="0" locked="0" layoutInCell="1" allowOverlap="1" wp14:editId="5E94F0C3" wp14:anchorId="24760470">
                <wp:simplePos x="0" y="0"/>
                <wp:positionH relativeFrom="column">
                  <wp:posOffset>2667000</wp:posOffset>
                </wp:positionH>
                <wp:positionV relativeFrom="paragraph">
                  <wp:posOffset>139700</wp:posOffset>
                </wp:positionV>
                <wp:extent cx="1003300" cy="1714500"/>
                <wp:effectExtent l="0" t="0" r="0" b="0"/>
                <wp:wrapNone/>
                <wp:docPr id="6293" name="Rectangle 62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2BDC9716"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3" style="position:absolute;margin-left:210pt;margin-top:11pt;width:79pt;height:135pt;z-index:2579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sribLoBAABMAwAADgAAAAAAAAAAAAAAAAAuAgAAZHJzL2Uy&#10;b0RvYy54bWxQSwECLQAUAAYACAAAACEAfGLvF9sAAAAKAQAADwAAAAAAAAAAAAAAAAAUBAAAZHJz&#10;L2Rvd25yZXYueG1sUEsFBgAAAAAEAAQA8wAAABwFAAAAAA==&#10;" w14:anchorId="24760470">
                <v:textbox inset="2.16pt,1.44pt,0,1.44pt">
                  <w:txbxContent>
                    <w:p w:rsidR="00DB1734" w:rsidP="00C07318" w:rsidRDefault="00DB1734" w14:paraId="2BDC9716"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6320" behindDoc="0" locked="0" layoutInCell="1" allowOverlap="1" wp14:editId="019D6EFB" wp14:anchorId="12E54BE6">
                <wp:simplePos x="0" y="0"/>
                <wp:positionH relativeFrom="column">
                  <wp:posOffset>2667000</wp:posOffset>
                </wp:positionH>
                <wp:positionV relativeFrom="paragraph">
                  <wp:posOffset>139700</wp:posOffset>
                </wp:positionV>
                <wp:extent cx="1003300" cy="1714500"/>
                <wp:effectExtent l="0" t="0" r="0" b="0"/>
                <wp:wrapNone/>
                <wp:docPr id="6294" name="Rectangle 6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92A6914"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4" style="position:absolute;margin-left:210pt;margin-top:11pt;width:79pt;height:135pt;z-index:2579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MV2+kroBAABMAwAADgAAAAAAAAAAAAAAAAAuAgAAZHJzL2Uy&#10;b0RvYy54bWxQSwECLQAUAAYACAAAACEAfGLvF9sAAAAKAQAADwAAAAAAAAAAAAAAAAAUBAAAZHJz&#10;L2Rvd25yZXYueG1sUEsFBgAAAAAEAAQA8wAAABwFAAAAAA==&#10;" w14:anchorId="12E54BE6">
                <v:textbox inset="2.16pt,1.44pt,0,1.44pt">
                  <w:txbxContent>
                    <w:p w:rsidR="00DB1734" w:rsidP="00C07318" w:rsidRDefault="00DB1734" w14:paraId="492A6914"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7344" behindDoc="0" locked="0" layoutInCell="1" allowOverlap="1" wp14:editId="03D401F2" wp14:anchorId="0FB73E0C">
                <wp:simplePos x="0" y="0"/>
                <wp:positionH relativeFrom="column">
                  <wp:posOffset>2667000</wp:posOffset>
                </wp:positionH>
                <wp:positionV relativeFrom="paragraph">
                  <wp:posOffset>139700</wp:posOffset>
                </wp:positionV>
                <wp:extent cx="1003300" cy="1714500"/>
                <wp:effectExtent l="0" t="0" r="0" b="0"/>
                <wp:wrapNone/>
                <wp:docPr id="6295" name="Rectangle 62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2BA84E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5" style="position:absolute;margin-left:210pt;margin-top:11pt;width:79pt;height:135pt;z-index:2579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dlKeboBAABMAwAADgAAAAAAAAAAAAAAAAAuAgAAZHJzL2Uy&#10;b0RvYy54bWxQSwECLQAUAAYACAAAACEAfGLvF9sAAAAKAQAADwAAAAAAAAAAAAAAAAAUBAAAZHJz&#10;L2Rvd25yZXYueG1sUEsFBgAAAAAEAAQA8wAAABwFAAAAAA==&#10;" w14:anchorId="0FB73E0C">
                <v:textbox inset="2.16pt,1.44pt,0,1.44pt">
                  <w:txbxContent>
                    <w:p w:rsidR="00DB1734" w:rsidP="00C07318" w:rsidRDefault="00DB1734" w14:paraId="62BA84E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8368" behindDoc="0" locked="0" layoutInCell="1" allowOverlap="1" wp14:editId="03B1D9BC" wp14:anchorId="775B46A3">
                <wp:simplePos x="0" y="0"/>
                <wp:positionH relativeFrom="column">
                  <wp:posOffset>2667000</wp:posOffset>
                </wp:positionH>
                <wp:positionV relativeFrom="paragraph">
                  <wp:posOffset>139700</wp:posOffset>
                </wp:positionV>
                <wp:extent cx="1003300" cy="1714500"/>
                <wp:effectExtent l="0" t="0" r="0" b="0"/>
                <wp:wrapNone/>
                <wp:docPr id="6296" name="Rectangle 62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BF4B7C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6" style="position:absolute;margin-left:210pt;margin-top:11pt;width:79pt;height:135pt;z-index:2579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6FMmnroBAABMAwAADgAAAAAAAAAAAAAAAAAuAgAAZHJzL2Uy&#10;b0RvYy54bWxQSwECLQAUAAYACAAAACEAfGLvF9sAAAAKAQAADwAAAAAAAAAAAAAAAAAUBAAAZHJz&#10;L2Rvd25yZXYueG1sUEsFBgAAAAAEAAQA8wAAABwFAAAAAA==&#10;" w14:anchorId="775B46A3">
                <v:textbox inset="2.16pt,1.44pt,0,1.44pt">
                  <w:txbxContent>
                    <w:p w:rsidR="00DB1734" w:rsidP="00C07318" w:rsidRDefault="00DB1734" w14:paraId="3BF4B7C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79392" behindDoc="0" locked="0" layoutInCell="1" allowOverlap="1" wp14:editId="2620D427" wp14:anchorId="58FABC90">
                <wp:simplePos x="0" y="0"/>
                <wp:positionH relativeFrom="column">
                  <wp:posOffset>2667000</wp:posOffset>
                </wp:positionH>
                <wp:positionV relativeFrom="paragraph">
                  <wp:posOffset>139700</wp:posOffset>
                </wp:positionV>
                <wp:extent cx="1003300" cy="1714500"/>
                <wp:effectExtent l="0" t="0" r="0" b="0"/>
                <wp:wrapNone/>
                <wp:docPr id="6297" name="Rectangle 6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82D783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7" style="position:absolute;margin-left:210pt;margin-top:11pt;width:79pt;height:135pt;z-index:2579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k19J1uQEAAEwDAAAOAAAAAAAAAAAAAAAAAC4CAABkcnMvZTJv&#10;RG9jLnhtbFBLAQItABQABgAIAAAAIQB8Yu8X2wAAAAoBAAAPAAAAAAAAAAAAAAAAABMEAABkcnMv&#10;ZG93bnJldi54bWxQSwUGAAAAAAQABADzAAAAGwUAAAAA&#10;" w14:anchorId="58FABC90">
                <v:textbox inset="2.16pt,1.44pt,0,1.44pt">
                  <w:txbxContent>
                    <w:p w:rsidR="00DB1734" w:rsidP="00C07318" w:rsidRDefault="00DB1734" w14:paraId="082D783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0416" behindDoc="0" locked="0" layoutInCell="1" allowOverlap="1" wp14:editId="0E80088F" wp14:anchorId="5477AEF6">
                <wp:simplePos x="0" y="0"/>
                <wp:positionH relativeFrom="column">
                  <wp:posOffset>2667000</wp:posOffset>
                </wp:positionH>
                <wp:positionV relativeFrom="paragraph">
                  <wp:posOffset>139700</wp:posOffset>
                </wp:positionV>
                <wp:extent cx="1003300" cy="2019300"/>
                <wp:effectExtent l="0" t="0" r="0" b="0"/>
                <wp:wrapNone/>
                <wp:docPr id="6298" name="Rectangle 62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32BA2F60"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8" style="position:absolute;margin-left:210pt;margin-top:11pt;width:79pt;height:159pt;z-index:2579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p5XpHLkBAABMAwAADgAAAAAAAAAAAAAAAAAuAgAAZHJzL2Uy&#10;b0RvYy54bWxQSwECLQAUAAYACAAAACEAY/7YYtwAAAAKAQAADwAAAAAAAAAAAAAAAAATBAAAZHJz&#10;L2Rvd25yZXYueG1sUEsFBgAAAAAEAAQA8wAAABwFAAAAAA==&#10;" w14:anchorId="5477AEF6">
                <v:textbox inset="2.16pt,1.44pt,0,1.44pt">
                  <w:txbxContent>
                    <w:p w:rsidR="00DB1734" w:rsidP="00C07318" w:rsidRDefault="00DB1734" w14:paraId="32BA2F60"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1440" behindDoc="0" locked="0" layoutInCell="1" allowOverlap="1" wp14:editId="6855E694" wp14:anchorId="60D50CB8">
                <wp:simplePos x="0" y="0"/>
                <wp:positionH relativeFrom="column">
                  <wp:posOffset>2667000</wp:posOffset>
                </wp:positionH>
                <wp:positionV relativeFrom="paragraph">
                  <wp:posOffset>139700</wp:posOffset>
                </wp:positionV>
                <wp:extent cx="1003300" cy="2019300"/>
                <wp:effectExtent l="0" t="0" r="0" b="0"/>
                <wp:wrapNone/>
                <wp:docPr id="6299" name="Rectangle 6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55DA538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9" style="position:absolute;margin-left:210pt;margin-top:11pt;width:79pt;height:159pt;z-index:2579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6xEd97kBAABMAwAADgAAAAAAAAAAAAAAAAAuAgAAZHJzL2Uy&#10;b0RvYy54bWxQSwECLQAUAAYACAAAACEAY/7YYtwAAAAKAQAADwAAAAAAAAAAAAAAAAATBAAAZHJz&#10;L2Rvd25yZXYueG1sUEsFBgAAAAAEAAQA8wAAABwFAAAAAA==&#10;" w14:anchorId="60D50CB8">
                <v:textbox inset="2.16pt,1.44pt,0,1.44pt">
                  <w:txbxContent>
                    <w:p w:rsidR="00DB1734" w:rsidP="00C07318" w:rsidRDefault="00DB1734" w14:paraId="55DA538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2464" behindDoc="0" locked="0" layoutInCell="1" allowOverlap="1" wp14:editId="1BA85BA7" wp14:anchorId="427B9FA5">
                <wp:simplePos x="0" y="0"/>
                <wp:positionH relativeFrom="column">
                  <wp:posOffset>2667000</wp:posOffset>
                </wp:positionH>
                <wp:positionV relativeFrom="paragraph">
                  <wp:posOffset>139700</wp:posOffset>
                </wp:positionV>
                <wp:extent cx="1003300" cy="2019300"/>
                <wp:effectExtent l="0" t="0" r="0" b="0"/>
                <wp:wrapNone/>
                <wp:docPr id="6300" name="Rectangle 6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09976C3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0" style="position:absolute;margin-left:210pt;margin-top:11pt;width:79pt;height:159pt;z-index:2579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CarysyuAEAAEwDAAAOAAAAAAAAAAAAAAAAAC4CAABkcnMvZTJv&#10;RG9jLnhtbFBLAQItABQABgAIAAAAIQBj/thi3AAAAAoBAAAPAAAAAAAAAAAAAAAAABIEAABkcnMv&#10;ZG93bnJldi54bWxQSwUGAAAAAAQABADzAAAAGwUAAAAA&#10;" w14:anchorId="427B9FA5">
                <v:textbox inset="2.16pt,1.44pt,0,1.44pt">
                  <w:txbxContent>
                    <w:p w:rsidR="00DB1734" w:rsidP="00C07318" w:rsidRDefault="00DB1734" w14:paraId="09976C3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3488" behindDoc="0" locked="0" layoutInCell="1" allowOverlap="1" wp14:editId="7C2B3ACB" wp14:anchorId="24D0DFED">
                <wp:simplePos x="0" y="0"/>
                <wp:positionH relativeFrom="column">
                  <wp:posOffset>2667000</wp:posOffset>
                </wp:positionH>
                <wp:positionV relativeFrom="paragraph">
                  <wp:posOffset>139700</wp:posOffset>
                </wp:positionV>
                <wp:extent cx="1003300" cy="2019300"/>
                <wp:effectExtent l="0" t="0" r="0" b="0"/>
                <wp:wrapNone/>
                <wp:docPr id="6301" name="Rectangle 63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1CA8A05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1" style="position:absolute;margin-left:210pt;margin-top:11pt;width:79pt;height:159pt;z-index:2579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DWK9/ZuAEAAEwDAAAOAAAAAAAAAAAAAAAAAC4CAABkcnMvZTJv&#10;RG9jLnhtbFBLAQItABQABgAIAAAAIQBj/thi3AAAAAoBAAAPAAAAAAAAAAAAAAAAABIEAABkcnMv&#10;ZG93bnJldi54bWxQSwUGAAAAAAQABADzAAAAGwUAAAAA&#10;" w14:anchorId="24D0DFED">
                <v:textbox inset="2.16pt,1.44pt,0,1.44pt">
                  <w:txbxContent>
                    <w:p w:rsidR="00DB1734" w:rsidP="00C07318" w:rsidRDefault="00DB1734" w14:paraId="1CA8A05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4512" behindDoc="0" locked="0" layoutInCell="1" allowOverlap="1" wp14:editId="1B844F0B" wp14:anchorId="217B8AB0">
                <wp:simplePos x="0" y="0"/>
                <wp:positionH relativeFrom="column">
                  <wp:posOffset>2667000</wp:posOffset>
                </wp:positionH>
                <wp:positionV relativeFrom="paragraph">
                  <wp:posOffset>139700</wp:posOffset>
                </wp:positionV>
                <wp:extent cx="1003300" cy="2019300"/>
                <wp:effectExtent l="0" t="0" r="0" b="0"/>
                <wp:wrapNone/>
                <wp:docPr id="6302" name="Rectangle 6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7CDE82D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2" style="position:absolute;margin-left:210pt;margin-top:11pt;width:79pt;height:159pt;z-index:2579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BDobM+uAEAAEwDAAAOAAAAAAAAAAAAAAAAAC4CAABkcnMvZTJv&#10;RG9jLnhtbFBLAQItABQABgAIAAAAIQBj/thi3AAAAAoBAAAPAAAAAAAAAAAAAAAAABIEAABkcnMv&#10;ZG93bnJldi54bWxQSwUGAAAAAAQABADzAAAAGwUAAAAA&#10;" w14:anchorId="217B8AB0">
                <v:textbox inset="2.16pt,1.44pt,0,1.44pt">
                  <w:txbxContent>
                    <w:p w:rsidR="00DB1734" w:rsidP="00C07318" w:rsidRDefault="00DB1734" w14:paraId="7CDE82D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5536" behindDoc="0" locked="0" layoutInCell="1" allowOverlap="1" wp14:editId="4A3935B5" wp14:anchorId="3DD908F3">
                <wp:simplePos x="0" y="0"/>
                <wp:positionH relativeFrom="column">
                  <wp:posOffset>2667000</wp:posOffset>
                </wp:positionH>
                <wp:positionV relativeFrom="paragraph">
                  <wp:posOffset>139700</wp:posOffset>
                </wp:positionV>
                <wp:extent cx="1003300" cy="2019300"/>
                <wp:effectExtent l="0" t="0" r="0" b="0"/>
                <wp:wrapNone/>
                <wp:docPr id="6303" name="Rectangle 6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292C72A6"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3" style="position:absolute;margin-left:210pt;margin-top:11pt;width:79pt;height:159pt;z-index:2579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DyVH1bkBAABMAwAADgAAAAAAAAAAAAAAAAAuAgAAZHJzL2Uy&#10;b0RvYy54bWxQSwECLQAUAAYACAAAACEAY/7YYtwAAAAKAQAADwAAAAAAAAAAAAAAAAATBAAAZHJz&#10;L2Rvd25yZXYueG1sUEsFBgAAAAAEAAQA8wAAABwFAAAAAA==&#10;" w14:anchorId="3DD908F3">
                <v:textbox inset="2.16pt,1.44pt,0,1.44pt">
                  <w:txbxContent>
                    <w:p w:rsidR="00DB1734" w:rsidP="00C07318" w:rsidRDefault="00DB1734" w14:paraId="292C72A6"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6560" behindDoc="0" locked="0" layoutInCell="1" allowOverlap="1" wp14:editId="75E1486E" wp14:anchorId="0FCE3C05">
                <wp:simplePos x="0" y="0"/>
                <wp:positionH relativeFrom="column">
                  <wp:posOffset>2667000</wp:posOffset>
                </wp:positionH>
                <wp:positionV relativeFrom="paragraph">
                  <wp:posOffset>139700</wp:posOffset>
                </wp:positionV>
                <wp:extent cx="1003300" cy="2057400"/>
                <wp:effectExtent l="0" t="0" r="0" b="0"/>
                <wp:wrapNone/>
                <wp:docPr id="6304" name="Rectangle 63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15BC92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4" style="position:absolute;margin-left:210pt;margin-top:11pt;width:79pt;height:162pt;z-index:2579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OwJMS6AQAATAMAAA4AAAAAAAAAAAAAAAAALgIAAGRycy9l&#10;Mm9Eb2MueG1sUEsBAi0AFAAGAAgAAAAhALZj++bcAAAACgEAAA8AAAAAAAAAAAAAAAAAFAQAAGRy&#10;cy9kb3ducmV2LnhtbFBLBQYAAAAABAAEAPMAAAAdBQAAAAA=&#10;" w14:anchorId="0FCE3C05">
                <v:textbox inset="2.16pt,1.44pt,0,1.44pt">
                  <w:txbxContent>
                    <w:p w:rsidR="00DB1734" w:rsidP="00C07318" w:rsidRDefault="00DB1734" w14:paraId="415BC92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7584" behindDoc="0" locked="0" layoutInCell="1" allowOverlap="1" wp14:editId="6CED146B" wp14:anchorId="5EA4A223">
                <wp:simplePos x="0" y="0"/>
                <wp:positionH relativeFrom="column">
                  <wp:posOffset>2667000</wp:posOffset>
                </wp:positionH>
                <wp:positionV relativeFrom="paragraph">
                  <wp:posOffset>139700</wp:posOffset>
                </wp:positionV>
                <wp:extent cx="1003300" cy="2057400"/>
                <wp:effectExtent l="0" t="0" r="0" b="0"/>
                <wp:wrapNone/>
                <wp:docPr id="6305" name="Rectangle 6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98A92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5" style="position:absolute;margin-left:210pt;margin-top:11pt;width:79pt;height:162pt;z-index:2579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NNAvuwEAAEwDAAAOAAAAAAAAAAAAAAAAAC4CAABkcnMv&#10;ZTJvRG9jLnhtbFBLAQItABQABgAIAAAAIQC2Y/vm3AAAAAoBAAAPAAAAAAAAAAAAAAAAABUEAABk&#10;cnMvZG93bnJldi54bWxQSwUGAAAAAAQABADzAAAAHgUAAAAA&#10;" w14:anchorId="5EA4A223">
                <v:textbox inset="2.16pt,1.44pt,0,1.44pt">
                  <w:txbxContent>
                    <w:p w:rsidR="00DB1734" w:rsidP="00C07318" w:rsidRDefault="00DB1734" w14:paraId="598A92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8608" behindDoc="0" locked="0" layoutInCell="1" allowOverlap="1" wp14:editId="3D36CB19" wp14:anchorId="5E3548CD">
                <wp:simplePos x="0" y="0"/>
                <wp:positionH relativeFrom="column">
                  <wp:posOffset>2667000</wp:posOffset>
                </wp:positionH>
                <wp:positionV relativeFrom="paragraph">
                  <wp:posOffset>139700</wp:posOffset>
                </wp:positionV>
                <wp:extent cx="1003300" cy="2057400"/>
                <wp:effectExtent l="0" t="0" r="0" b="0"/>
                <wp:wrapNone/>
                <wp:docPr id="6306" name="Rectangle 6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FD2BA6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6" style="position:absolute;margin-left:210pt;margin-top:11pt;width:79pt;height:162pt;z-index:2579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zIuwEAAEw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HVol5R4rjFLv1G&#10;37jrBkXO1d5IqXJ/s19jiC1eewqPcMkiLrP4SYPNX5RFpuLx6eqxmhIRWLxZ3Gxq7ITAraZeLteY&#10;IEz1fjtATD+UtyQvGAXkUqzlx18xnY++HcF7mc35/bxK034qaubr1RvXvZcn1IhDmh4w6MGPjIrB&#10;BEpGbDyj8c+Bg6Jk+OnQ2Wa9XDQ4KSWZb5oN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KvrzIuwEAAEwDAAAOAAAAAAAAAAAAAAAAAC4CAABkcnMv&#10;ZTJvRG9jLnhtbFBLAQItABQABgAIAAAAIQC2Y/vm3AAAAAoBAAAPAAAAAAAAAAAAAAAAABUEAABk&#10;cnMvZG93bnJldi54bWxQSwUGAAAAAAQABADzAAAAHgUAAAAA&#10;" w14:anchorId="5E3548CD">
                <v:textbox inset="2.16pt,1.44pt,0,1.44pt">
                  <w:txbxContent>
                    <w:p w:rsidR="00DB1734" w:rsidP="00C07318" w:rsidRDefault="00DB1734" w14:paraId="5FD2BA6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89632" behindDoc="0" locked="0" layoutInCell="1" allowOverlap="1" wp14:editId="5CA68D32" wp14:anchorId="7A1A43C3">
                <wp:simplePos x="0" y="0"/>
                <wp:positionH relativeFrom="column">
                  <wp:posOffset>2667000</wp:posOffset>
                </wp:positionH>
                <wp:positionV relativeFrom="paragraph">
                  <wp:posOffset>139700</wp:posOffset>
                </wp:positionV>
                <wp:extent cx="1003300" cy="1714500"/>
                <wp:effectExtent l="0" t="0" r="0" b="0"/>
                <wp:wrapNone/>
                <wp:docPr id="6307" name="Rectangle 63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C528C2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7" style="position:absolute;margin-left:210pt;margin-top:11pt;width:79pt;height:135pt;z-index:2579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ZwaboBAABMAwAADgAAAAAAAAAAAAAAAAAuAgAAZHJzL2Uy&#10;b0RvYy54bWxQSwECLQAUAAYACAAAACEAfGLvF9sAAAAKAQAADwAAAAAAAAAAAAAAAAAUBAAAZHJz&#10;L2Rvd25yZXYueG1sUEsFBgAAAAAEAAQA8wAAABwFAAAAAA==&#10;" w14:anchorId="7A1A43C3">
                <v:textbox inset="2.16pt,1.44pt,0,1.44pt">
                  <w:txbxContent>
                    <w:p w:rsidR="00DB1734" w:rsidP="00C07318" w:rsidRDefault="00DB1734" w14:paraId="3C528C2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0656" behindDoc="0" locked="0" layoutInCell="1" allowOverlap="1" wp14:editId="5DB7EC89" wp14:anchorId="7C838CA7">
                <wp:simplePos x="0" y="0"/>
                <wp:positionH relativeFrom="column">
                  <wp:posOffset>2667000</wp:posOffset>
                </wp:positionH>
                <wp:positionV relativeFrom="paragraph">
                  <wp:posOffset>139700</wp:posOffset>
                </wp:positionV>
                <wp:extent cx="1003300" cy="1714500"/>
                <wp:effectExtent l="0" t="0" r="0" b="0"/>
                <wp:wrapNone/>
                <wp:docPr id="6308" name="Rectangle 6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4F1E82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8" style="position:absolute;margin-left:210pt;margin-top:11pt;width:79pt;height:135pt;z-index:2579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luQEAAEwDAAAOAAAAZHJzL2Uyb0RvYy54bWysU8tu2zAQvBfoPxC8x3q4iBX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PR2XWOvHLfYpe/o&#10;G3fDpMi5OhopVe5v9msOscdrL+EZLlnEZRa/aLD5i7LIUjw+XT1WSyICi3fru67GTgjcajZ1kxOE&#10;qd5uB4jps/KW5AWjgFyKtfz4Nabz0dcjeC+zOb+fV2nZL0VNs+leue69PKFGHNL0hEFPfmZUTCZQ&#10;MmPjGY2/DhwUJdMXh862m0/rFielJE3XdugKlARZ799XuROjx1kSCSg5BDDDiHyLR4UWtqwIu4xX&#10;non3eSH/9hPsfgM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ekyluQEAAEwDAAAOAAAAAAAAAAAAAAAAAC4CAABkcnMvZTJv&#10;RG9jLnhtbFBLAQItABQABgAIAAAAIQB8Yu8X2wAAAAoBAAAPAAAAAAAAAAAAAAAAABMEAABkcnMv&#10;ZG93bnJldi54bWxQSwUGAAAAAAQABADzAAAAGwUAAAAA&#10;" w14:anchorId="7C838CA7">
                <v:textbox inset="2.16pt,1.44pt,0,1.44pt">
                  <w:txbxContent>
                    <w:p w:rsidR="00DB1734" w:rsidP="00C07318" w:rsidRDefault="00DB1734" w14:paraId="74F1E82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1680" behindDoc="0" locked="0" layoutInCell="1" allowOverlap="1" wp14:editId="5E90ACDC" wp14:anchorId="73FA25FF">
                <wp:simplePos x="0" y="0"/>
                <wp:positionH relativeFrom="column">
                  <wp:posOffset>2667000</wp:posOffset>
                </wp:positionH>
                <wp:positionV relativeFrom="paragraph">
                  <wp:posOffset>139700</wp:posOffset>
                </wp:positionV>
                <wp:extent cx="1003300" cy="1714500"/>
                <wp:effectExtent l="0" t="0" r="0" b="0"/>
                <wp:wrapNone/>
                <wp:docPr id="6309" name="Rectangle 6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16BD409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9" style="position:absolute;margin-left:210pt;margin-top:11pt;width:79pt;height:135pt;z-index:2579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OugEAAEw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bZb2hxHGLXfqB&#10;vnHXj4qcq4ORUuX+Zr+mEDu89hKe4ZJFXGbxswabvyiLzMXj09VjNScisLhZbtY1dkLgVrOqm5wg&#10;TPV+O0BM35S3JC8YBeRSrOXHh5jOR9+O4L3M5vx+XqV5Pxc1zWrzxnXv5Qk14pCmJwx69BOjYjSB&#10;kgkbz2j8feCgKBm/O3S2Xd0sW5yUkjTrdo0TDCVB1vuPVe7E4HGWRAJKDgFMPyDf4lGhhS0rwi7j&#10;lWfiY17Iv/8Eu1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8v64TroBAABMAwAADgAAAAAAAAAAAAAAAAAuAgAAZHJzL2Uy&#10;b0RvYy54bWxQSwECLQAUAAYACAAAACEAfGLvF9sAAAAKAQAADwAAAAAAAAAAAAAAAAAUBAAAZHJz&#10;L2Rvd25yZXYueG1sUEsFBgAAAAAEAAQA8wAAABwFAAAAAA==&#10;" w14:anchorId="73FA25FF">
                <v:textbox inset="2.16pt,1.44pt,0,1.44pt">
                  <w:txbxContent>
                    <w:p w:rsidR="00DB1734" w:rsidP="00C07318" w:rsidRDefault="00DB1734" w14:paraId="16BD409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2704" behindDoc="0" locked="0" layoutInCell="1" allowOverlap="1" wp14:editId="2A2E861A" wp14:anchorId="6F444C43">
                <wp:simplePos x="0" y="0"/>
                <wp:positionH relativeFrom="column">
                  <wp:posOffset>2667000</wp:posOffset>
                </wp:positionH>
                <wp:positionV relativeFrom="paragraph">
                  <wp:posOffset>139700</wp:posOffset>
                </wp:positionV>
                <wp:extent cx="1003300" cy="2057400"/>
                <wp:effectExtent l="0" t="0" r="0" b="0"/>
                <wp:wrapNone/>
                <wp:docPr id="6310" name="Rectangle 6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810A40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0" style="position:absolute;margin-left:210pt;margin-top:11pt;width:79pt;height:162pt;z-index:2579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yqL8O6AQAATAMAAA4AAAAAAAAAAAAAAAAALgIAAGRycy9l&#10;Mm9Eb2MueG1sUEsBAi0AFAAGAAgAAAAhALZj++bcAAAACgEAAA8AAAAAAAAAAAAAAAAAFAQAAGRy&#10;cy9kb3ducmV2LnhtbFBLBQYAAAAABAAEAPMAAAAdBQAAAAA=&#10;" w14:anchorId="6F444C43">
                <v:textbox inset="2.16pt,1.44pt,0,1.44pt">
                  <w:txbxContent>
                    <w:p w:rsidR="00DB1734" w:rsidP="00C07318" w:rsidRDefault="00DB1734" w14:paraId="2810A40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3728" behindDoc="0" locked="0" layoutInCell="1" allowOverlap="1" wp14:editId="590B9418" wp14:anchorId="55DB4C51">
                <wp:simplePos x="0" y="0"/>
                <wp:positionH relativeFrom="column">
                  <wp:posOffset>2667000</wp:posOffset>
                </wp:positionH>
                <wp:positionV relativeFrom="paragraph">
                  <wp:posOffset>139700</wp:posOffset>
                </wp:positionV>
                <wp:extent cx="1003300" cy="2057400"/>
                <wp:effectExtent l="0" t="0" r="0" b="0"/>
                <wp:wrapNone/>
                <wp:docPr id="6311" name="Rectangle 6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DE067E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1" style="position:absolute;margin-left:210pt;margin-top:11pt;width:79pt;height:162pt;z-index:2579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QC7bKLkBAABMAwAADgAAAAAAAAAAAAAAAAAuAgAAZHJzL2Uy&#10;b0RvYy54bWxQSwECLQAUAAYACAAAACEAtmP75twAAAAKAQAADwAAAAAAAAAAAAAAAAATBAAAZHJz&#10;L2Rvd25yZXYueG1sUEsFBgAAAAAEAAQA8wAAABwFAAAAAA==&#10;" w14:anchorId="55DB4C51">
                <v:textbox inset="2.16pt,1.44pt,0,1.44pt">
                  <w:txbxContent>
                    <w:p w:rsidR="00DB1734" w:rsidP="00C07318" w:rsidRDefault="00DB1734" w14:paraId="2DE067E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4752" behindDoc="0" locked="0" layoutInCell="1" allowOverlap="1" wp14:editId="44D88CCF" wp14:anchorId="2C3D404D">
                <wp:simplePos x="0" y="0"/>
                <wp:positionH relativeFrom="column">
                  <wp:posOffset>2667000</wp:posOffset>
                </wp:positionH>
                <wp:positionV relativeFrom="paragraph">
                  <wp:posOffset>139700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E51608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2" style="position:absolute;margin-left:210pt;margin-top:11pt;width:79pt;height:60pt;z-index:2579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uAEAAEsDAAAOAAAAZHJzL2Uyb0RvYy54bWysU8tu2zAQvBfoPxC815LlIL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" w14:anchorId="2C3D404D">
                <v:textbox inset="2.16pt,1.44pt,0,1.44pt">
                  <w:txbxContent>
                    <w:p w:rsidR="00DB1734" w:rsidP="00C07318" w:rsidRDefault="00DB1734" w14:paraId="0E51608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5776" behindDoc="0" locked="0" layoutInCell="1" allowOverlap="1" wp14:editId="5E9CBEC0" wp14:anchorId="429EBBF0">
                <wp:simplePos x="0" y="0"/>
                <wp:positionH relativeFrom="column">
                  <wp:posOffset>2667000</wp:posOffset>
                </wp:positionH>
                <wp:positionV relativeFrom="paragraph">
                  <wp:posOffset>139700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0E9E37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3" style="position:absolute;margin-left:210pt;margin-top:11pt;width:79pt;height:60pt;z-index:2579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F5Eugu5AQAASwMAAA4AAAAAAAAAAAAAAAAALgIAAGRycy9lMm9E&#10;b2MueG1sUEsBAi0AFAAGAAgAAAAhAG9BRobaAAAACgEAAA8AAAAAAAAAAAAAAAAAEwQAAGRycy9k&#10;b3ducmV2LnhtbFBLBQYAAAAABAAEAPMAAAAaBQAAAAA=&#10;" w14:anchorId="429EBBF0">
                <v:textbox inset="2.16pt,1.44pt,0,1.44pt">
                  <w:txbxContent>
                    <w:p w:rsidR="00DB1734" w:rsidP="00C07318" w:rsidRDefault="00DB1734" w14:paraId="70E9E37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6800" behindDoc="0" locked="0" layoutInCell="1" allowOverlap="1" wp14:editId="6E38753A" wp14:anchorId="3E4EC06A">
                <wp:simplePos x="0" y="0"/>
                <wp:positionH relativeFrom="column">
                  <wp:posOffset>2667000</wp:posOffset>
                </wp:positionH>
                <wp:positionV relativeFrom="paragraph">
                  <wp:posOffset>139700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374D59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4" style="position:absolute;margin-left:210pt;margin-top:11pt;width:79pt;height:60pt;z-index:2579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7goW2ugEAAEsDAAAOAAAAAAAAAAAAAAAAAC4CAABkcnMvZTJv&#10;RG9jLnhtbFBLAQItABQABgAIAAAAIQBvQUaG2gAAAAoBAAAPAAAAAAAAAAAAAAAAABQEAABkcnMv&#10;ZG93bnJldi54bWxQSwUGAAAAAAQABADzAAAAGwUAAAAA&#10;" w14:anchorId="3E4EC06A">
                <v:textbox inset="2.16pt,1.44pt,0,1.44pt">
                  <w:txbxContent>
                    <w:p w:rsidR="00DB1734" w:rsidP="00C07318" w:rsidRDefault="00DB1734" w14:paraId="2374D59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7824" behindDoc="0" locked="0" layoutInCell="1" allowOverlap="1" wp14:editId="2B419837" wp14:anchorId="06F6204B">
                <wp:simplePos x="0" y="0"/>
                <wp:positionH relativeFrom="column">
                  <wp:posOffset>2667000</wp:posOffset>
                </wp:positionH>
                <wp:positionV relativeFrom="paragraph">
                  <wp:posOffset>139700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DCF61A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5" style="position:absolute;margin-left:210pt;margin-top:11pt;width:79pt;height:60pt;z-index:2579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wDugEAAEs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WVbXlFhmcEq/&#10;UTdmBy3IMTuqvhdpvkmvyYcWy579E5yigG4iP0sw6Yu0yJw1Ppw1FnMkHJOr5aopcRIcj26vVkv0&#10;sUvxXuwhxO/CGZKcjgJCycqy/c8Qj1ffrmBdAnN8Pnlx3s6ZTNVcv0Hduv6AFHFH4yMaqd3UUa6V&#10;p2TCuXc0vO4YCEr0D4vC1rdXyxoXJQdVUze4wJADBL39mGWWjw5XiUegZOdBDSPizRJlWDixTOy0&#10;XWklPsYZ/Ps/sPkL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ad6wDugEAAEsDAAAOAAAAAAAAAAAAAAAAAC4CAABkcnMvZTJv&#10;RG9jLnhtbFBLAQItABQABgAIAAAAIQBvQUaG2gAAAAoBAAAPAAAAAAAAAAAAAAAAABQEAABkcnMv&#10;ZG93bnJldi54bWxQSwUGAAAAAAQABADzAAAAGwUAAAAA&#10;" w14:anchorId="06F6204B">
                <v:textbox inset="2.16pt,1.44pt,0,1.44pt">
                  <w:txbxContent>
                    <w:p w:rsidR="00DB1734" w:rsidP="00C07318" w:rsidRDefault="00DB1734" w14:paraId="1DCF61A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8848" behindDoc="0" locked="0" layoutInCell="1" allowOverlap="1" wp14:editId="5EB02031" wp14:anchorId="0E794DF3">
                <wp:simplePos x="0" y="0"/>
                <wp:positionH relativeFrom="column">
                  <wp:posOffset>2667000</wp:posOffset>
                </wp:positionH>
                <wp:positionV relativeFrom="paragraph">
                  <wp:posOffset>139700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B4A9E5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6" style="position:absolute;margin-left:210pt;margin-top:11pt;width:79pt;height:60pt;z-index:2579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4bqcHugEAAEsDAAAOAAAAAAAAAAAAAAAAAC4CAABkcnMvZTJv&#10;RG9jLnhtbFBLAQItABQABgAIAAAAIQBvQUaG2gAAAAoBAAAPAAAAAAAAAAAAAAAAABQEAABkcnMv&#10;ZG93bnJldi54bWxQSwUGAAAAAAQABADzAAAAGwUAAAAA&#10;" w14:anchorId="0E794DF3">
                <v:textbox inset="2.16pt,1.44pt,0,1.44pt">
                  <w:txbxContent>
                    <w:p w:rsidR="00DB1734" w:rsidP="00C07318" w:rsidRDefault="00DB1734" w14:paraId="0B4A9E5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99872" behindDoc="0" locked="0" layoutInCell="1" allowOverlap="1" wp14:editId="348A05A2" wp14:anchorId="25CFEB7E">
                <wp:simplePos x="0" y="0"/>
                <wp:positionH relativeFrom="column">
                  <wp:posOffset>2667000</wp:posOffset>
                </wp:positionH>
                <wp:positionV relativeFrom="paragraph">
                  <wp:posOffset>139700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8B9A12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7" style="position:absolute;margin-left:210pt;margin-top:11pt;width:79pt;height:60pt;z-index:2579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Zm46yugEAAEsDAAAOAAAAAAAAAAAAAAAAAC4CAABkcnMvZTJv&#10;RG9jLnhtbFBLAQItABQABgAIAAAAIQBvQUaG2gAAAAoBAAAPAAAAAAAAAAAAAAAAABQEAABkcnMv&#10;ZG93bnJldi54bWxQSwUGAAAAAAQABADzAAAAGwUAAAAA&#10;" w14:anchorId="25CFEB7E">
                <v:textbox inset="2.16pt,1.44pt,0,1.44pt">
                  <w:txbxContent>
                    <w:p w:rsidR="00DB1734" w:rsidP="00C07318" w:rsidRDefault="00DB1734" w14:paraId="78B9A12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0896" behindDoc="0" locked="0" layoutInCell="1" allowOverlap="1" wp14:editId="5B0889C2" wp14:anchorId="2E06EEEB">
                <wp:simplePos x="0" y="0"/>
                <wp:positionH relativeFrom="column">
                  <wp:posOffset>2667000</wp:posOffset>
                </wp:positionH>
                <wp:positionV relativeFrom="paragraph">
                  <wp:posOffset>139700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99E6B8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8" style="position:absolute;margin-left:210pt;margin-top:11pt;width:79pt;height:60pt;z-index:2580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mmuQEAAEsDAAAOAAAAZHJzL2Uyb0RvYy54bWysU8tu2zAQvBfoPxC813o4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ejtusFeOW6xSz/Q&#10;N+6GSZFzdTRSqtzf7NccYo/XnsMTXLKIyyx+0WDzF2WRpXh8unqslkQEFjfrTVdjJwRu3d1s1rhG&#10;lOrtcoCYvihvSV4wCkilOMuP32I6H309gvcymfPzeZWW/VLENF33SnXv5Qkl4oymRwx68jOjYjKB&#10;khn7zmj8deCgKJm+OjS2vbtZtzgoJWm6FoEIlARJ799XuROjx1ESCSg5BDDDiHyLRYUWdqwIu0xX&#10;Hon3eSH/9g/sfg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Plqaa5AQAASwMAAA4AAAAAAAAAAAAAAAAALgIAAGRycy9lMm9E&#10;b2MueG1sUEsBAi0AFAAGAAgAAAAhAG9BRobaAAAACgEAAA8AAAAAAAAAAAAAAAAAEwQAAGRycy9k&#10;b3ducmV2LnhtbFBLBQYAAAAABAAEAPMAAAAaBQAAAAA=&#10;" w14:anchorId="2E06EEEB">
                <v:textbox inset="2.16pt,1.44pt,0,1.44pt">
                  <w:txbxContent>
                    <w:p w:rsidR="00DB1734" w:rsidP="00C07318" w:rsidRDefault="00DB1734" w14:paraId="299E6B8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1920" behindDoc="0" locked="0" layoutInCell="1" allowOverlap="1" wp14:editId="2FFDA48E" wp14:anchorId="7199AFE4">
                <wp:simplePos x="0" y="0"/>
                <wp:positionH relativeFrom="column">
                  <wp:posOffset>2667000</wp:posOffset>
                </wp:positionH>
                <wp:positionV relativeFrom="paragraph">
                  <wp:posOffset>139700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D3791A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9" style="position:absolute;margin-left:210pt;margin-top:11pt;width:79pt;height:60pt;z-index:2580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SEIATugEAAEsDAAAOAAAAAAAAAAAAAAAAAC4CAABkcnMvZTJv&#10;RG9jLnhtbFBLAQItABQABgAIAAAAIQBvQUaG2gAAAAoBAAAPAAAAAAAAAAAAAAAAABQEAABkcnMv&#10;ZG93bnJldi54bWxQSwUGAAAAAAQABADzAAAAGwUAAAAA&#10;" w14:anchorId="7199AFE4">
                <v:textbox inset="2.16pt,1.44pt,0,1.44pt">
                  <w:txbxContent>
                    <w:p w:rsidR="00DB1734" w:rsidP="00C07318" w:rsidRDefault="00DB1734" w14:paraId="6D3791A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2944" behindDoc="0" locked="0" layoutInCell="1" allowOverlap="1" wp14:editId="53D0E633" wp14:anchorId="309EB6A0">
                <wp:simplePos x="0" y="0"/>
                <wp:positionH relativeFrom="column">
                  <wp:posOffset>2667000</wp:posOffset>
                </wp:positionH>
                <wp:positionV relativeFrom="paragraph">
                  <wp:posOffset>139700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EA8186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0" style="position:absolute;margin-left:210pt;margin-top:11pt;width:79pt;height:60pt;z-index:2580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kSugEAAEsDAAAOAAAAZHJzL2Uyb0RvYy54bWysU8tu2zAQvBfoPxC8x5LlIL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OjTIc4dd+oa+&#10;cT9YRc7V0UipSn+LX1NMPV57jS9wyRIui/hZgytflEXm6vHp6rGaMxFY3Kw26xYfErh1f7tZ4RpR&#10;mrfLEVL+pIIjZcEoIJXqLD9+Sfl89PcRvFfInJ8vqzzv5ypmuamwpbYP8oQScUbzMwZtw8SosCZS&#10;MmHfGU0/DxwUJfazR2O7+9tVh4NSk+W6W+MAQ02Q9P59lXsxBhwlkYGSQwQzjMi3WlRpYceqsMt0&#10;lZF4n1fyb//A7h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sRikSugEAAEsDAAAOAAAAAAAAAAAAAAAAAC4CAABkcnMvZTJv&#10;RG9jLnhtbFBLAQItABQABgAIAAAAIQBvQUaG2gAAAAoBAAAPAAAAAAAAAAAAAAAAABQEAABkcnMv&#10;ZG93bnJldi54bWxQSwUGAAAAAAQABADzAAAAGwUAAAAA&#10;" w14:anchorId="309EB6A0">
                <v:textbox inset="2.16pt,1.44pt,0,1.44pt">
                  <w:txbxContent>
                    <w:p w:rsidR="00DB1734" w:rsidP="00C07318" w:rsidRDefault="00DB1734" w14:paraId="1EA8186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3968" behindDoc="0" locked="0" layoutInCell="1" allowOverlap="1" wp14:editId="209FF1FA" wp14:anchorId="101C16B6">
                <wp:simplePos x="0" y="0"/>
                <wp:positionH relativeFrom="column">
                  <wp:posOffset>2667000</wp:posOffset>
                </wp:positionH>
                <wp:positionV relativeFrom="paragraph">
                  <wp:posOffset>139700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6D8615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1" style="position:absolute;margin-left:210pt;margin-top:11pt;width:79pt;height:60pt;z-index:2580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2zAKe5AQAASwMAAA4AAAAAAAAAAAAAAAAALgIAAGRycy9lMm9E&#10;b2MueG1sUEsBAi0AFAAGAAgAAAAhAG9BRobaAAAACgEAAA8AAAAAAAAAAAAAAAAAEwQAAGRycy9k&#10;b3ducmV2LnhtbFBLBQYAAAAABAAEAPMAAAAaBQAAAAA=&#10;" w14:anchorId="101C16B6">
                <v:textbox inset="2.16pt,1.44pt,0,1.44pt">
                  <w:txbxContent>
                    <w:p w:rsidR="00DB1734" w:rsidP="00C07318" w:rsidRDefault="00DB1734" w14:paraId="36D8615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4992" behindDoc="0" locked="0" layoutInCell="1" allowOverlap="1" wp14:editId="7100256A" wp14:anchorId="3312BD97">
                <wp:simplePos x="0" y="0"/>
                <wp:positionH relativeFrom="column">
                  <wp:posOffset>2667000</wp:posOffset>
                </wp:positionH>
                <wp:positionV relativeFrom="paragraph">
                  <wp:posOffset>139700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2A2B8B0"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2" style="position:absolute;margin-left:210pt;margin-top:11pt;width:79pt;height:60pt;z-index:2580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ujuQ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V11HiecOp/QD&#10;deN+sIqcs6ORUpX5Fr2mmHose45PcIkSuoX8rMGVL9Iic9X4dNVYzZkITG5Wm3WLkxB4dHezWaGP&#10;XZq34ggpf1HBkeIwCgilKsuP31I+X329gnUFzPn54uV5P1cyy033CnUf5Akp4o7mRzTaholRYU2k&#10;ZMK5M5p+HTgoSuxXj8J2dzcr1CHXYLnu1rjAUAMEvX+f5V6MAVdJZKDkEMEMI+KtElVYOLFK7LJd&#10;ZSXexxX82z+w+w0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qC6O5AQAASwMAAA4AAAAAAAAAAAAAAAAALgIAAGRycy9lMm9E&#10;b2MueG1sUEsBAi0AFAAGAAgAAAAhAG9BRobaAAAACgEAAA8AAAAAAAAAAAAAAAAAEwQAAGRycy9k&#10;b3ducmV2LnhtbFBLBQYAAAAABAAEAPMAAAAaBQAAAAA=&#10;" w14:anchorId="3312BD97">
                <v:textbox inset="2.16pt,1.44pt,0,1.44pt">
                  <w:txbxContent>
                    <w:p w:rsidR="00DB1734" w:rsidP="00C07318" w:rsidRDefault="00DB1734" w14:paraId="72A2B8B0"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6016" behindDoc="0" locked="0" layoutInCell="1" allowOverlap="1" wp14:editId="2D6C8131" wp14:anchorId="2DA8525D">
                <wp:simplePos x="0" y="0"/>
                <wp:positionH relativeFrom="column">
                  <wp:posOffset>2667000</wp:posOffset>
                </wp:positionH>
                <wp:positionV relativeFrom="paragraph">
                  <wp:posOffset>139700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AEA3E08"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3" style="position:absolute;margin-left:210pt;margin-top:11pt;width:79pt;height:60pt;z-index:2580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IWug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0lDhucUq/&#10;UTfu+lGRU3YwUqo836zXFGKHZU/hEc5RRDeTnzXY/EVaZC4aHy8aqzkRgcl1u17VOAmBRzdX6xZ9&#10;7FK9FweI6YfylmSHUUAoRVl++BXT6erbFazLYE7PZy/Nu7mQWa7bN6g7L49IEXc0PaDRo58YFaMJ&#10;lEw4d0bjnz0HRcn406Gwzc1V2+CilGC5ala4wFACBL37mOVODB5XSSSgZB/A9APiLRIVWDixQuy8&#10;XXklPsYF/Ps/sH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XyIWugEAAEsDAAAOAAAAAAAAAAAAAAAAAC4CAABkcnMvZTJv&#10;RG9jLnhtbFBLAQItABQABgAIAAAAIQBvQUaG2gAAAAoBAAAPAAAAAAAAAAAAAAAAABQEAABkcnMv&#10;ZG93bnJldi54bWxQSwUGAAAAAAQABADzAAAAGwUAAAAA&#10;" w14:anchorId="2DA8525D">
                <v:textbox inset="2.16pt,1.44pt,0,1.44pt">
                  <w:txbxContent>
                    <w:p w:rsidR="00DB1734" w:rsidP="00C07318" w:rsidRDefault="00DB1734" w14:paraId="3AEA3E08"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7040" behindDoc="0" locked="0" layoutInCell="1" allowOverlap="1" wp14:editId="75C7D465" wp14:anchorId="36A5129D">
                <wp:simplePos x="0" y="0"/>
                <wp:positionH relativeFrom="column">
                  <wp:posOffset>2667000</wp:posOffset>
                </wp:positionH>
                <wp:positionV relativeFrom="paragraph">
                  <wp:posOffset>139700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846A05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4" style="position:absolute;margin-left:210pt;margin-top:11pt;width:79pt;height:60pt;z-index:2580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2r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jVollS4rnDKf1B&#10;3bjvrCKnbG+kVNN8J72GmFose4qPcI4SuhP5UYObvkiLjEXj40VjNWYiMLlerFc1TkLg0fVyvUAf&#10;u1TvxRFSvlfBkclhFBBKUZYffqV8uvp2BesmMKfnJy+Pu7GQma+Xb1B3QR6RIu5ofkCjbRgYFdZE&#10;SgacO6Ppdc9BUWJ/ehS2uV4uGlyUEsxXzQoXGEqAoHcfs9yLPuAqiQyU7COYrke8RaICCydWiJ23&#10;a1qJj3EB//4Pb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rmR2rugEAAEsDAAAOAAAAAAAAAAAAAAAAAC4CAABkcnMvZTJv&#10;RG9jLnhtbFBLAQItABQABgAIAAAAIQBvQUaG2gAAAAoBAAAPAAAAAAAAAAAAAAAAABQEAABkcnMv&#10;ZG93bnJldi54bWxQSwUGAAAAAAQABADzAAAAGwUAAAAA&#10;" w14:anchorId="36A5129D">
                <v:textbox inset="2.16pt,1.44pt,0,1.44pt">
                  <w:txbxContent>
                    <w:p w:rsidR="00DB1734" w:rsidP="00C07318" w:rsidRDefault="00DB1734" w14:paraId="7846A05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8064" behindDoc="0" locked="0" layoutInCell="1" allowOverlap="1" wp14:editId="4ACF3FB3" wp14:anchorId="0E2C0BD9">
                <wp:simplePos x="0" y="0"/>
                <wp:positionH relativeFrom="column">
                  <wp:posOffset>2667000</wp:posOffset>
                </wp:positionH>
                <wp:positionV relativeFrom="paragraph">
                  <wp:posOffset>139700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DCB7904"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5" style="position:absolute;margin-left:210pt;margin-top:11pt;width:79pt;height:60pt;z-index:2580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QeugEAAEs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1ZNNeUeO5wSr9R&#10;N+47q8gx2xsp1TTfSa8hphbLnuMTnKKE7kR+1OCmL9IiY9H4cNZYjZkITK4Wq2WNkxB4dHu1WqCP&#10;XaqP4ggp/1DBkclhFBBKUZbvf6V8vPp+BesmMMfnJy+P27GQma+u36FugzwgRdzR/IhG2zAwKqyJ&#10;lAw4d0bTnx0HRYn96VHY5vZq0eCilGC+bJa4wFACBL39nOVe9AFXSWSgZBfBdD3iLRIVWDixQuy0&#10;XdNKfI4L+I9/YPM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KbDQeugEAAEsDAAAOAAAAAAAAAAAAAAAAAC4CAABkcnMvZTJv&#10;RG9jLnhtbFBLAQItABQABgAIAAAAIQBvQUaG2gAAAAoBAAAPAAAAAAAAAAAAAAAAABQEAABkcnMv&#10;ZG93bnJldi54bWxQSwUGAAAAAAQABADzAAAAGwUAAAAA&#10;" w14:anchorId="0E2C0BD9">
                <v:textbox inset="2.16pt,1.44pt,0,1.44pt">
                  <w:txbxContent>
                    <w:p w:rsidR="00DB1734" w:rsidP="00C07318" w:rsidRDefault="00DB1734" w14:paraId="5DCB7904"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09088" behindDoc="0" locked="0" layoutInCell="1" allowOverlap="1" wp14:editId="1C1BA0A8" wp14:anchorId="0BCB94E4">
                <wp:simplePos x="0" y="0"/>
                <wp:positionH relativeFrom="column">
                  <wp:posOffset>2667000</wp:posOffset>
                </wp:positionH>
                <wp:positionV relativeFrom="paragraph">
                  <wp:posOffset>139700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46B5CA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6" style="position:absolute;margin-left:210pt;margin-top:11pt;width:79pt;height:60pt;z-index:2580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8a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aJaUeO5wSn9Q&#10;N+47q8gp2xsp1TTfSa8hphbLnuIjnKOE7kR+1OCmL9IiY9H4eNFYjZkITK4X61WNkxB4dH21XqCP&#10;Xar34ggp36vgyOQwCgilKMsPv1I+XX27gnUTmNPzk5fH3VjIzNfLN6i7II9IEXc0P6DRNgyMCmsi&#10;JQPOndH0uuegKLE/PQrbXF8tGlyUEsxXzQoXGEqAoHcfs9yLPuAqiQyU7COYrke8RaICCydWiJ23&#10;a1qJj3EB//4Pb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dT8augEAAEsDAAAOAAAAAAAAAAAAAAAAAC4CAABkcnMvZTJv&#10;RG9jLnhtbFBLAQItABQABgAIAAAAIQBvQUaG2gAAAAoBAAAPAAAAAAAAAAAAAAAAABQEAABkcnMv&#10;ZG93bnJldi54bWxQSwUGAAAAAAQABADzAAAAGwUAAAAA&#10;" w14:anchorId="0BCB94E4">
                <v:textbox inset="2.16pt,1.44pt,0,1.44pt">
                  <w:txbxContent>
                    <w:p w:rsidR="00DB1734" w:rsidP="00C07318" w:rsidRDefault="00DB1734" w14:paraId="146B5CA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0112" behindDoc="0" locked="0" layoutInCell="1" allowOverlap="1" wp14:editId="727F7885" wp14:anchorId="6AEF1EDA">
                <wp:simplePos x="0" y="0"/>
                <wp:positionH relativeFrom="column">
                  <wp:posOffset>2667000</wp:posOffset>
                </wp:positionH>
                <wp:positionV relativeFrom="paragraph">
                  <wp:posOffset>139700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8A4763B"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7" style="position:absolute;margin-left:210pt;margin-top:11pt;width:79pt;height:60pt;z-index:2580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vugEAAEs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T0etEsKXHc4pT+&#10;oG7cdYMip2xvpFR5vlmvMcQWy57CI5yjiG4mP2mw+Yu0yFQ0Pl40VlMiApPrxXpV4yQEHi2v1gv0&#10;sUv1XhwgpnvlLckOo4BQirL88Cum09W3K1iXwZyez16adlMhM18v36DuvDwiRdzR9IBGD35kVAwm&#10;UDLi3BmNr3sOipLhp0Nhm+XVosFFKcF81axwgaEECHr3Mcud6D2ukkhAyT6A6XrEWyQqsHBihdh5&#10;u/JKfIwL+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JgBavugEAAEsDAAAOAAAAAAAAAAAAAAAAAC4CAABkcnMvZTJv&#10;RG9jLnhtbFBLAQItABQABgAIAAAAIQBvQUaG2gAAAAoBAAAPAAAAAAAAAAAAAAAAABQEAABkcnMv&#10;ZG93bnJldi54bWxQSwUGAAAAAAQABADzAAAAGwUAAAAA&#10;" w14:anchorId="6AEF1EDA">
                <v:textbox inset="2.16pt,1.44pt,0,1.44pt">
                  <w:txbxContent>
                    <w:p w:rsidR="00DB1734" w:rsidP="00C07318" w:rsidRDefault="00DB1734" w14:paraId="18A4763B"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1136" behindDoc="0" locked="0" layoutInCell="1" allowOverlap="1" wp14:editId="60219034" wp14:anchorId="1F3F72BD">
                <wp:simplePos x="0" y="0"/>
                <wp:positionH relativeFrom="column">
                  <wp:posOffset>2667000</wp:posOffset>
                </wp:positionH>
                <wp:positionV relativeFrom="paragraph">
                  <wp:posOffset>139700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2BD8450"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8" style="position:absolute;margin-left:210pt;margin-top:11pt;width:79pt;height:60pt;z-index:2580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7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etXgrBy3OKXf&#10;qBt3/ajIKTsYKVWeb9ZrCrHDsqfwCOcoopvJzxps/iItMheNjxeN1ZyIwOR6tW5rnITAo5ur9Qp9&#10;7FK9FweI6YfylmSHUUAoRVl++BXT6erbFazLYE7PZy/Nu7mQWa7bN6g7L49IEXc0PaDRo58YFaMJ&#10;lEw4d0bjnz0HRcn406Gwzc3VqsFFKcGybVoUBUqAoHcfs9yJweMqiQSU7AOYfkC8RaICCydWiJ23&#10;K6/Ex7iAf/8Ht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j/jG7ugEAAEsDAAAOAAAAAAAAAAAAAAAAAC4CAABkcnMvZTJv&#10;RG9jLnhtbFBLAQItABQABgAIAAAAIQBvQUaG2gAAAAoBAAAPAAAAAAAAAAAAAAAAABQEAABkcnMv&#10;ZG93bnJldi54bWxQSwUGAAAAAAQABADzAAAAGwUAAAAA&#10;" w14:anchorId="1F3F72BD">
                <v:textbox inset="2.16pt,1.44pt,0,1.44pt">
                  <w:txbxContent>
                    <w:p w:rsidR="00DB1734" w:rsidP="00C07318" w:rsidRDefault="00DB1734" w14:paraId="72BD8450"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2160" behindDoc="0" locked="0" layoutInCell="1" allowOverlap="1" wp14:editId="36B5788F" wp14:anchorId="02A6090A">
                <wp:simplePos x="0" y="0"/>
                <wp:positionH relativeFrom="column">
                  <wp:posOffset>2667000</wp:posOffset>
                </wp:positionH>
                <wp:positionV relativeFrom="paragraph">
                  <wp:posOffset>139700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5EE0FF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9" style="position:absolute;margin-left:210pt;margin-top:11pt;width:79pt;height:60pt;z-index:2580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CCxgOugEAAEsDAAAOAAAAAAAAAAAAAAAAAC4CAABkcnMvZTJv&#10;RG9jLnhtbFBLAQItABQABgAIAAAAIQBvQUaG2gAAAAoBAAAPAAAAAAAAAAAAAAAAABQEAABkcnMv&#10;ZG93bnJldi54bWxQSwUGAAAAAAQABADzAAAAGwUAAAAA&#10;" w14:anchorId="02A6090A">
                <v:textbox inset="2.16pt,1.44pt,0,1.44pt">
                  <w:txbxContent>
                    <w:p w:rsidR="00DB1734" w:rsidP="00C07318" w:rsidRDefault="00DB1734" w14:paraId="25EE0FF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3184" behindDoc="0" locked="0" layoutInCell="1" allowOverlap="1" wp14:editId="02871936" wp14:anchorId="6ADEDB11">
                <wp:simplePos x="0" y="0"/>
                <wp:positionH relativeFrom="column">
                  <wp:posOffset>2667000</wp:posOffset>
                </wp:positionH>
                <wp:positionV relativeFrom="paragraph">
                  <wp:posOffset>139700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0801AE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0" style="position:absolute;margin-left:210pt;margin-top:11pt;width:79pt;height:60pt;z-index:2580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eiuQ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iQI5bnNJv&#10;1I27flTklB2MlCrPN+s1hdhh2VN4hHMU0c3kZw02f5EWmYvGx4vGak5EYHLdrlc1PiTw6OZq3aKP&#10;Xar34gAx/VDekuwwCgilKMsPv2I6XX27gnUZzOn57KV5NxcyuBpvUHdeHpEi7mh6QKNHPzEqRhMo&#10;mXDujMY/ew6KkvGnQ2Gbm6u2wUUpwXLVrHCBoQQIevcxy50YPK6SSEDJPoDpB8RbJCqwcGKF2Hm7&#10;8kp8jAv4939g+wo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JUad6K5AQAASwMAAA4AAAAAAAAAAAAAAAAALgIAAGRycy9lMm9E&#10;b2MueG1sUEsBAi0AFAAGAAgAAAAhAG9BRobaAAAACgEAAA8AAAAAAAAAAAAAAAAAEwQAAGRycy9k&#10;b3ducmV2LnhtbFBLBQYAAAAABAAEAPMAAAAaBQAAAAA=&#10;" w14:anchorId="6ADEDB11">
                <v:textbox inset="2.16pt,1.44pt,0,1.44pt">
                  <w:txbxContent>
                    <w:p w:rsidR="00DB1734" w:rsidP="00C07318" w:rsidRDefault="00DB1734" w14:paraId="20801AE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4208" behindDoc="0" locked="0" layoutInCell="1" allowOverlap="1" wp14:editId="658A69F2" wp14:anchorId="13DECDD0">
                <wp:simplePos x="0" y="0"/>
                <wp:positionH relativeFrom="column">
                  <wp:posOffset>2667000</wp:posOffset>
                </wp:positionH>
                <wp:positionV relativeFrom="paragraph">
                  <wp:posOffset>139700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1CA5CE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1" style="position:absolute;margin-left:210pt;margin-top:11pt;width:79pt;height:60pt;z-index:2580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TvXhe5AQAASwMAAA4AAAAAAAAAAAAAAAAALgIAAGRycy9lMm9E&#10;b2MueG1sUEsBAi0AFAAGAAgAAAAhAG9BRobaAAAACgEAAA8AAAAAAAAAAAAAAAAAEwQAAGRycy9k&#10;b3ducmV2LnhtbFBLBQYAAAAABAAEAPMAAAAaBQAAAAA=&#10;" w14:anchorId="13DECDD0">
                <v:textbox inset="2.16pt,1.44pt,0,1.44pt">
                  <w:txbxContent>
                    <w:p w:rsidR="00DB1734" w:rsidP="00C07318" w:rsidRDefault="00DB1734" w14:paraId="61CA5CE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5232" behindDoc="0" locked="0" layoutInCell="1" allowOverlap="1" wp14:editId="0B1862E5" wp14:anchorId="0A0F6167">
                <wp:simplePos x="0" y="0"/>
                <wp:positionH relativeFrom="column">
                  <wp:posOffset>2667000</wp:posOffset>
                </wp:positionH>
                <wp:positionV relativeFrom="paragraph">
                  <wp:posOffset>139700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AF1435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2" style="position:absolute;margin-left:210pt;margin-top:11pt;width:79pt;height:60pt;z-index:2580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UTuA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" w14:anchorId="0A0F6167">
                <v:textbox inset="2.16pt,1.44pt,0,1.44pt">
                  <w:txbxContent>
                    <w:p w:rsidR="00DB1734" w:rsidP="00C07318" w:rsidRDefault="00DB1734" w14:paraId="5AF1435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6256" behindDoc="0" locked="0" layoutInCell="1" allowOverlap="1" wp14:editId="4A9F744D" wp14:anchorId="4196A0B1">
                <wp:simplePos x="0" y="0"/>
                <wp:positionH relativeFrom="column">
                  <wp:posOffset>2667000</wp:posOffset>
                </wp:positionH>
                <wp:positionV relativeFrom="paragraph">
                  <wp:posOffset>139700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0A2E3B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3" style="position:absolute;margin-left:210pt;margin-top:11pt;width:79pt;height:60pt;z-index:2580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ymug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2lDhucUq/&#10;UTfu+lGRU3YwUqo836zXFGKHZU/hEc5RRDeTnzXY/EVaZC4aHy8aqzkRgcl1u17VOAmBRzdX6xZ9&#10;7FK9FweI6YfylmSHUUAoRVl++BXT6erbFazLYE7PZy/Nu7mQaer2DerOyyNSxB1ND2j06CdGxWgC&#10;JRPOndH4Z89BUTL+dChsc3PVNrgoJViumhUuMJQAQe8+ZrkTg8dVEgko2Qcw/YB4i0QFFk6sEDtv&#10;V16Jj3EB//4PbF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3A3ymugEAAEsDAAAOAAAAAAAAAAAAAAAAAC4CAABkcnMvZTJv&#10;RG9jLnhtbFBLAQItABQABgAIAAAAIQBvQUaG2gAAAAoBAAAPAAAAAAAAAAAAAAAAABQEAABkcnMv&#10;ZG93bnJldi54bWxQSwUGAAAAAAQABADzAAAAGwUAAAAA&#10;" w14:anchorId="4196A0B1">
                <v:textbox inset="2.16pt,1.44pt,0,1.44pt">
                  <w:txbxContent>
                    <w:p w:rsidR="00DB1734" w:rsidP="00C07318" w:rsidRDefault="00DB1734" w14:paraId="60A2E3B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7280" behindDoc="0" locked="0" layoutInCell="1" allowOverlap="1" wp14:editId="6E11626A" wp14:anchorId="623D8B2F">
                <wp:simplePos x="0" y="0"/>
                <wp:positionH relativeFrom="column">
                  <wp:posOffset>2667000</wp:posOffset>
                </wp:positionH>
                <wp:positionV relativeFrom="paragraph">
                  <wp:posOffset>139700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91F5E6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4" style="position:absolute;margin-left:210pt;margin-top:11pt;width:79pt;height:60pt;z-index:2580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MbugEAAEs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M3bbuixHOHU/qJ&#10;unHfW0XO2cFIqeb5znqNMXVY9hyf4BIldGfykwY3f5EWmYrGp6vGaspEYHLTbtY1TkLg0e1q06KP&#10;Xaq34ggpf1XBkdlhFBBKUZYfv6d8vvp6BetmMOfnZy9P+6mQaerVK9R9kCekiDuaH9FoG0ZGhTWR&#10;khHnzmj6feCgKLHfPArb3K7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SxUMbugEAAEsDAAAOAAAAAAAAAAAAAAAAAC4CAABkcnMvZTJv&#10;RG9jLnhtbFBLAQItABQABgAIAAAAIQBvQUaG2gAAAAoBAAAPAAAAAAAAAAAAAAAAABQEAABkcnMv&#10;ZG93bnJldi54bWxQSwUGAAAAAAQABADzAAAAGwUAAAAA&#10;" w14:anchorId="623D8B2F">
                <v:textbox inset="2.16pt,1.44pt,0,1.44pt">
                  <w:txbxContent>
                    <w:p w:rsidR="00DB1734" w:rsidP="00C07318" w:rsidRDefault="00DB1734" w14:paraId="591F5E6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8304" behindDoc="0" locked="0" layoutInCell="1" allowOverlap="1" wp14:editId="18557BF1" wp14:anchorId="2BF95C45">
                <wp:simplePos x="0" y="0"/>
                <wp:positionH relativeFrom="column">
                  <wp:posOffset>2667000</wp:posOffset>
                </wp:positionH>
                <wp:positionV relativeFrom="paragraph">
                  <wp:posOffset>139700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AF2042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5" style="position:absolute;margin-left:210pt;margin-top:11pt;width:79pt;height:60pt;z-index:2580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zMGquugEAAEsDAAAOAAAAAAAAAAAAAAAAAC4CAABkcnMvZTJv&#10;RG9jLnhtbFBLAQItABQABgAIAAAAIQBvQUaG2gAAAAoBAAAPAAAAAAAAAAAAAAAAABQEAABkcnMv&#10;ZG93bnJldi54bWxQSwUGAAAAAAQABADzAAAAGwUAAAAA&#10;" w14:anchorId="2BF95C45">
                <v:textbox inset="2.16pt,1.44pt,0,1.44pt">
                  <w:txbxContent>
                    <w:p w:rsidR="00DB1734" w:rsidP="00C07318" w:rsidRDefault="00DB1734" w14:paraId="5AF2042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19328" behindDoc="0" locked="0" layoutInCell="1" allowOverlap="1" wp14:editId="35F60724" wp14:anchorId="22807ADC">
                <wp:simplePos x="0" y="0"/>
                <wp:positionH relativeFrom="column">
                  <wp:posOffset>2667000</wp:posOffset>
                </wp:positionH>
                <wp:positionV relativeFrom="paragraph">
                  <wp:posOffset>139700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38BB1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6" style="position:absolute;margin-left:210pt;margin-top:11pt;width:79pt;height:60pt;z-index:2580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RKWGqugEAAEsDAAAOAAAAAAAAAAAAAAAAAC4CAABkcnMvZTJv&#10;RG9jLnhtbFBLAQItABQABgAIAAAAIQBvQUaG2gAAAAoBAAAPAAAAAAAAAAAAAAAAABQEAABkcnMv&#10;ZG93bnJldi54bWxQSwUGAAAAAAQABADzAAAAGwUAAAAA&#10;" w14:anchorId="22807ADC">
                <v:textbox inset="2.16pt,1.44pt,0,1.44pt">
                  <w:txbxContent>
                    <w:p w:rsidR="00DB1734" w:rsidP="00C07318" w:rsidRDefault="00DB1734" w14:paraId="638BB1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0352" behindDoc="0" locked="0" layoutInCell="1" allowOverlap="1" wp14:editId="5CE895BF" wp14:anchorId="3A7CB2EA">
                <wp:simplePos x="0" y="0"/>
                <wp:positionH relativeFrom="column">
                  <wp:posOffset>2667000</wp:posOffset>
                </wp:positionH>
                <wp:positionV relativeFrom="paragraph">
                  <wp:posOffset>139700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C6D76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7" style="position:absolute;margin-left:210pt;margin-top:11pt;width:79pt;height:60pt;z-index:2580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gfugEAAEs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O3bbuixHOHU/qJ&#10;unHfW0XO2cFIqeb5znqNMXVY9hyf4BIldGfykwY3f5EWmYrGp6vGaspEYHLTbtY1TkLg0epm06KP&#10;Xaq34ggpf1XBkdlhFBBKUZYfv6d8vvp6BetmMOfnZy9P+6mQaerVK9R9kCekiDuaH9FoG0ZGhTWR&#10;khHnzmj6feCgKLHfPArbrG7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3EgfugEAAEsDAAAOAAAAAAAAAAAAAAAAAC4CAABkcnMvZTJv&#10;RG9jLnhtbFBLAQItABQABgAIAAAAIQBvQUaG2gAAAAoBAAAPAAAAAAAAAAAAAAAAABQEAABkcnMv&#10;ZG93bnJldi54bWxQSwUGAAAAAAQABADzAAAAGwUAAAAA&#10;" w14:anchorId="3A7CB2EA">
                <v:textbox inset="2.16pt,1.44pt,0,1.44pt">
                  <w:txbxContent>
                    <w:p w:rsidR="00DB1734" w:rsidP="00C07318" w:rsidRDefault="00DB1734" w14:paraId="3C6D76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1376" behindDoc="0" locked="0" layoutInCell="1" allowOverlap="1" wp14:editId="748996F0" wp14:anchorId="61C598F3">
                <wp:simplePos x="0" y="0"/>
                <wp:positionH relativeFrom="column">
                  <wp:posOffset>2667000</wp:posOffset>
                </wp:positionH>
                <wp:positionV relativeFrom="paragraph">
                  <wp:posOffset>139700</wp:posOffset>
                </wp:positionV>
                <wp:extent cx="1003300" cy="609600"/>
                <wp:effectExtent l="0" t="0" r="0" b="0"/>
                <wp:wrapNone/>
                <wp:docPr id="6338" name="Rectangle 6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C1E44C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8" style="position:absolute;margin-left:210pt;margin-top:11pt;width:79pt;height:48pt;z-index:2580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Fkd17uQEAAEsDAAAOAAAAAAAAAAAAAAAAAC4CAABkcnMvZTJv&#10;RG9jLnhtbFBLAQItABQABgAIAAAAIQB0ZnBc2wAAAAoBAAAPAAAAAAAAAAAAAAAAABMEAABkcnMv&#10;ZG93bnJldi54bWxQSwUGAAAAAAQABADzAAAAGwUAAAAA&#10;" w14:anchorId="61C598F3">
                <v:textbox inset="2.16pt,1.44pt,0,1.44pt">
                  <w:txbxContent>
                    <w:p w:rsidR="00DB1734" w:rsidP="00C07318" w:rsidRDefault="00DB1734" w14:paraId="0C1E44C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2400" behindDoc="0" locked="0" layoutInCell="1" allowOverlap="1" wp14:editId="3D433B49" wp14:anchorId="5D706E45">
                <wp:simplePos x="0" y="0"/>
                <wp:positionH relativeFrom="column">
                  <wp:posOffset>2667000</wp:posOffset>
                </wp:positionH>
                <wp:positionV relativeFrom="paragraph">
                  <wp:posOffset>139700</wp:posOffset>
                </wp:positionV>
                <wp:extent cx="1003300" cy="609600"/>
                <wp:effectExtent l="0" t="0" r="0" b="0"/>
                <wp:wrapNone/>
                <wp:docPr id="6339" name="Rectangle 6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0FBF7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9" style="position:absolute;margin-left:210pt;margin-top:11pt;width:79pt;height:48pt;z-index:2580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JGT0zroBAABLAwAADgAAAAAAAAAAAAAAAAAuAgAAZHJzL2Uy&#10;b0RvYy54bWxQSwECLQAUAAYACAAAACEAdGZwXNsAAAAKAQAADwAAAAAAAAAAAAAAAAAUBAAAZHJz&#10;L2Rvd25yZXYueG1sUEsFBgAAAAAEAAQA8wAAABwFAAAAAA==&#10;" w14:anchorId="5D706E45">
                <v:textbox inset="2.16pt,1.44pt,0,1.44pt">
                  <w:txbxContent>
                    <w:p w:rsidR="00DB1734" w:rsidP="00C07318" w:rsidRDefault="00DB1734" w14:paraId="70FBF7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3424" behindDoc="0" locked="0" layoutInCell="1" allowOverlap="1" wp14:editId="3D2FE34A" wp14:anchorId="574640C6">
                <wp:simplePos x="0" y="0"/>
                <wp:positionH relativeFrom="column">
                  <wp:posOffset>2667000</wp:posOffset>
                </wp:positionH>
                <wp:positionV relativeFrom="paragraph">
                  <wp:posOffset>139700</wp:posOffset>
                </wp:positionV>
                <wp:extent cx="1003300" cy="609600"/>
                <wp:effectExtent l="0" t="0" r="0" b="0"/>
                <wp:wrapNone/>
                <wp:docPr id="6340" name="Rectangle 6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ECD5DB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0" style="position:absolute;margin-left:210pt;margin-top:11pt;width:79pt;height:48pt;z-index:2580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M9G2AuQEAAEsDAAAOAAAAAAAAAAAAAAAAAC4CAABkcnMvZTJv&#10;RG9jLnhtbFBLAQItABQABgAIAAAAIQB0ZnBc2wAAAAoBAAAPAAAAAAAAAAAAAAAAABMEAABkcnMv&#10;ZG93bnJldi54bWxQSwUGAAAAAAQABADzAAAAGwUAAAAA&#10;" w14:anchorId="574640C6">
                <v:textbox inset="2.16pt,1.44pt,0,1.44pt">
                  <w:txbxContent>
                    <w:p w:rsidR="00DB1734" w:rsidP="00C07318" w:rsidRDefault="00DB1734" w14:paraId="1ECD5DB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4448" behindDoc="0" locked="0" layoutInCell="1" allowOverlap="1" wp14:editId="44B33E79" wp14:anchorId="712F7548">
                <wp:simplePos x="0" y="0"/>
                <wp:positionH relativeFrom="column">
                  <wp:posOffset>2667000</wp:posOffset>
                </wp:positionH>
                <wp:positionV relativeFrom="paragraph">
                  <wp:posOffset>139700</wp:posOffset>
                </wp:positionV>
                <wp:extent cx="1003300" cy="609600"/>
                <wp:effectExtent l="0" t="0" r="0" b="0"/>
                <wp:wrapNone/>
                <wp:docPr id="6341" name="Rectangle 63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31F1DE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1" style="position:absolute;margin-left:210pt;margin-top:11pt;width:79pt;height:48pt;z-index:2580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tAUQ1uQEAAEsDAAAOAAAAAAAAAAAAAAAAAC4CAABkcnMvZTJv&#10;RG9jLnhtbFBLAQItABQABgAIAAAAIQB0ZnBc2wAAAAoBAAAPAAAAAAAAAAAAAAAAABMEAABkcnMv&#10;ZG93bnJldi54bWxQSwUGAAAAAAQABADzAAAAGwUAAAAA&#10;" w14:anchorId="712F7548">
                <v:textbox inset="2.16pt,1.44pt,0,1.44pt">
                  <w:txbxContent>
                    <w:p w:rsidR="00DB1734" w:rsidP="00C07318" w:rsidRDefault="00DB1734" w14:paraId="031F1DE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5472" behindDoc="0" locked="0" layoutInCell="1" allowOverlap="1" wp14:editId="13955ECA" wp14:anchorId="2B70706A">
                <wp:simplePos x="0" y="0"/>
                <wp:positionH relativeFrom="column">
                  <wp:posOffset>2667000</wp:posOffset>
                </wp:positionH>
                <wp:positionV relativeFrom="paragraph">
                  <wp:posOffset>139700</wp:posOffset>
                </wp:positionV>
                <wp:extent cx="1003300" cy="609600"/>
                <wp:effectExtent l="0" t="0" r="0" b="0"/>
                <wp:wrapNone/>
                <wp:docPr id="6342" name="Rectangle 63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EAA882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2" style="position:absolute;margin-left:210pt;margin-top:11pt;width:79pt;height:48pt;z-index:2580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xhPMboBAABLAwAADgAAAAAAAAAAAAAAAAAuAgAAZHJzL2Uy&#10;b0RvYy54bWxQSwECLQAUAAYACAAAACEAdGZwXNsAAAAKAQAADwAAAAAAAAAAAAAAAAAUBAAAZHJz&#10;L2Rvd25yZXYueG1sUEsFBgAAAAAEAAQA8wAAABwFAAAAAA==&#10;" w14:anchorId="2B70706A">
                <v:textbox inset="2.16pt,1.44pt,0,1.44pt">
                  <w:txbxContent>
                    <w:p w:rsidR="00DB1734" w:rsidP="00C07318" w:rsidRDefault="00DB1734" w14:paraId="6EAA882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6496" behindDoc="0" locked="0" layoutInCell="1" allowOverlap="1" wp14:editId="22C2758B" wp14:anchorId="64621B69">
                <wp:simplePos x="0" y="0"/>
                <wp:positionH relativeFrom="column">
                  <wp:posOffset>2667000</wp:posOffset>
                </wp:positionH>
                <wp:positionV relativeFrom="paragraph">
                  <wp:posOffset>139700</wp:posOffset>
                </wp:positionV>
                <wp:extent cx="1003300" cy="609600"/>
                <wp:effectExtent l="0" t="0" r="0" b="0"/>
                <wp:wrapNone/>
                <wp:docPr id="6343" name="Rectangle 6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E39531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3" style="position:absolute;margin-left:210pt;margin-top:11pt;width:79pt;height:48pt;z-index:2580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u1mhLoBAABLAwAADgAAAAAAAAAAAAAAAAAuAgAAZHJzL2Uy&#10;b0RvYy54bWxQSwECLQAUAAYACAAAACEAdGZwXNsAAAAKAQAADwAAAAAAAAAAAAAAAAAUBAAAZHJz&#10;L2Rvd25yZXYueG1sUEsFBgAAAAAEAAQA8wAAABwFAAAAAA==&#10;" w14:anchorId="64621B69">
                <v:textbox inset="2.16pt,1.44pt,0,1.44pt">
                  <w:txbxContent>
                    <w:p w:rsidR="00DB1734" w:rsidP="00C07318" w:rsidRDefault="00DB1734" w14:paraId="6E39531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7520" behindDoc="0" locked="0" layoutInCell="1" allowOverlap="1" wp14:editId="1BD14C93" wp14:anchorId="19242CA4">
                <wp:simplePos x="0" y="0"/>
                <wp:positionH relativeFrom="column">
                  <wp:posOffset>2667000</wp:posOffset>
                </wp:positionH>
                <wp:positionV relativeFrom="paragraph">
                  <wp:posOffset>139700</wp:posOffset>
                </wp:positionV>
                <wp:extent cx="1003300" cy="609600"/>
                <wp:effectExtent l="0" t="0" r="0" b="0"/>
                <wp:wrapNone/>
                <wp:docPr id="6344" name="Rectangle 63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9654AB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4" style="position:absolute;margin-left:210pt;margin-top:11pt;width:79pt;height:48pt;z-index:2580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k5ugEAAEsDAAAOAAAAZHJzL2Uyb0RvYy54bWysU9tu2zAMfR+wfxD0vthxs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xS4rnDKf1G&#10;3bjvrCLnbG+kVNN8J72GmFose4wPcIkSuhP5UYObvkiLjEXj01VjNWYiMLlZbNY1TkLg0dfNaoM+&#10;dqneiiOk/F0FRyaHUUAoRVl+/Jny+errFaybwJyfn7w87sdCppkvX6HugzwhRdzRfI9G2zAwKqyJ&#10;lAw4d0bTy4GDosT+8Chs8225aHBRSjBfN2tcYCgBgt6/z3Iv+oCrJDJQcohguh7xFokKLJxYIXbZ&#10;rmkl3scF/N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iytZOboBAABLAwAADgAAAAAAAAAAAAAAAAAuAgAAZHJzL2Uy&#10;b0RvYy54bWxQSwECLQAUAAYACAAAACEAdGZwXNsAAAAKAQAADwAAAAAAAAAAAAAAAAAUBAAAZHJz&#10;L2Rvd25yZXYueG1sUEsFBgAAAAAEAAQA8wAAABwFAAAAAA==&#10;" w14:anchorId="19242CA4">
                <v:textbox inset="2.16pt,1.44pt,0,1.44pt">
                  <w:txbxContent>
                    <w:p w:rsidR="00DB1734" w:rsidP="00C07318" w:rsidRDefault="00DB1734" w14:paraId="29654AB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8544" behindDoc="0" locked="0" layoutInCell="1" allowOverlap="1" wp14:editId="2E0410FB" wp14:anchorId="47735155">
                <wp:simplePos x="0" y="0"/>
                <wp:positionH relativeFrom="column">
                  <wp:posOffset>2667000</wp:posOffset>
                </wp:positionH>
                <wp:positionV relativeFrom="paragraph">
                  <wp:posOffset>139700</wp:posOffset>
                </wp:positionV>
                <wp:extent cx="1003300" cy="609600"/>
                <wp:effectExtent l="0" t="0" r="0" b="0"/>
                <wp:wrapNone/>
                <wp:docPr id="6345" name="Rectangle 63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01460B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5" style="position:absolute;margin-left:210pt;margin-top:11pt;width:79pt;height:48pt;z-index:2580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6t5wjLoBAABLAwAADgAAAAAAAAAAAAAAAAAuAgAAZHJzL2Uy&#10;b0RvYy54bWxQSwECLQAUAAYACAAAACEAdGZwXNsAAAAKAQAADwAAAAAAAAAAAAAAAAAUBAAAZHJz&#10;L2Rvd25yZXYueG1sUEsFBgAAAAAEAAQA8wAAABwFAAAAAA==&#10;" w14:anchorId="47735155">
                <v:textbox inset="2.16pt,1.44pt,0,1.44pt">
                  <w:txbxContent>
                    <w:p w:rsidR="00DB1734" w:rsidP="00C07318" w:rsidRDefault="00DB1734" w14:paraId="101460B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29568" behindDoc="0" locked="0" layoutInCell="1" allowOverlap="1" wp14:editId="0AB186FE" wp14:anchorId="6D0C449F">
                <wp:simplePos x="0" y="0"/>
                <wp:positionH relativeFrom="column">
                  <wp:posOffset>2667000</wp:posOffset>
                </wp:positionH>
                <wp:positionV relativeFrom="paragraph">
                  <wp:posOffset>139700</wp:posOffset>
                </wp:positionV>
                <wp:extent cx="1003300" cy="609600"/>
                <wp:effectExtent l="0" t="0" r="0" b="0"/>
                <wp:wrapNone/>
                <wp:docPr id="6346" name="Rectangle 6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5A3716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6" style="position:absolute;margin-left:210pt;margin-top:11pt;width:79pt;height:48pt;z-index:2580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Md7iLoBAABLAwAADgAAAAAAAAAAAAAAAAAuAgAAZHJzL2Uy&#10;b0RvYy54bWxQSwECLQAUAAYACAAAACEAdGZwXNsAAAAKAQAADwAAAAAAAAAAAAAAAAAUBAAAZHJz&#10;L2Rvd25yZXYueG1sUEsFBgAAAAAEAAQA8wAAABwFAAAAAA==&#10;" w14:anchorId="6D0C449F">
                <v:textbox inset="2.16pt,1.44pt,0,1.44pt">
                  <w:txbxContent>
                    <w:p w:rsidR="00DB1734" w:rsidP="00C07318" w:rsidRDefault="00DB1734" w14:paraId="45A3716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0592" behindDoc="0" locked="0" layoutInCell="1" allowOverlap="1" wp14:editId="775507F8" wp14:anchorId="5794823B">
                <wp:simplePos x="0" y="0"/>
                <wp:positionH relativeFrom="column">
                  <wp:posOffset>2667000</wp:posOffset>
                </wp:positionH>
                <wp:positionV relativeFrom="paragraph">
                  <wp:posOffset>139700</wp:posOffset>
                </wp:positionV>
                <wp:extent cx="1003300" cy="609600"/>
                <wp:effectExtent l="0" t="0" r="0" b="0"/>
                <wp:wrapNone/>
                <wp:docPr id="6347" name="Rectangle 63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BC3452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7" style="position:absolute;margin-left:210pt;margin-top:11pt;width:79pt;height:48pt;z-index:2580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9ugEAAEs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q6XNyuKHHM4pR+&#10;oG7M9UaSc3bQQsg836zXGGKLZS/hGS5RRDeTnxTY/EVaZCoan64ayykRjsnNYrOucRIcj+42yw36&#10;2KV6Lw4Q01fpLclORwGhFGXZ8TGm89W3K1iXwZyfz16a9lMh08xXb1D3XpyQIu5oekKjjB87yo0O&#10;lIw4947G1wMDSYn55lDYZnW7aHBRSjBfN2tcYCgBgt5/zDLHB4+rxBNQcgig+wHxFokKLJxYIXbZ&#10;rrwSH+MC/v0f2P0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TJSPboBAABLAwAADgAAAAAAAAAAAAAAAAAuAgAAZHJzL2Uy&#10;b0RvYy54bWxQSwECLQAUAAYACAAAACEAdGZwXNsAAAAKAQAADwAAAAAAAAAAAAAAAAAUBAAAZHJz&#10;L2Rvd25yZXYueG1sUEsFBgAAAAAEAAQA8wAAABwFAAAAAA==&#10;" w14:anchorId="5794823B">
                <v:textbox inset="2.16pt,1.44pt,0,1.44pt">
                  <w:txbxContent>
                    <w:p w:rsidR="00DB1734" w:rsidP="00C07318" w:rsidRDefault="00DB1734" w14:paraId="3BC3452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1616" behindDoc="0" locked="0" layoutInCell="1" allowOverlap="1" wp14:editId="1BC66109" wp14:anchorId="141F9C93">
                <wp:simplePos x="0" y="0"/>
                <wp:positionH relativeFrom="column">
                  <wp:posOffset>2667000</wp:posOffset>
                </wp:positionH>
                <wp:positionV relativeFrom="paragraph">
                  <wp:posOffset>139700</wp:posOffset>
                </wp:positionV>
                <wp:extent cx="1003300" cy="609600"/>
                <wp:effectExtent l="0" t="0" r="0" b="0"/>
                <wp:wrapNone/>
                <wp:docPr id="6348" name="Rectangle 6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E56F26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8" style="position:absolute;margin-left:210pt;margin-top:11pt;width:79pt;height:48pt;z-index:2580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UpugEAAEsDAAAOAAAAZHJzL2Uyb0RvYy54bWysU9tu2zAMfR+wfxD0vthxu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dYOz8tzhlH6h&#10;btz3VpFzdjBSqnm+s15jTB2WPcYHuEQJ3Zn8pMHNX6RFpqLx6aqxmjIRmNysNm2NkxB49Hmz3qCP&#10;XaqX4ggpf1PBkdlhFBBKUZYff6R8vvp8BetmMOfnZy9P+6mQaZbtM9R9kCekiDua79FoG0ZGhTWR&#10;khHnzmj6c+CgKLHfPQrbfLlZNbgoJVi2TYuiQAkQ9P51lnsxBFwlkYGSQwTTD4i3SFRg4cQKsct2&#10;zSvxOi7gX/6B3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0x1KboBAABLAwAADgAAAAAAAAAAAAAAAAAuAgAAZHJzL2Uy&#10;b0RvYy54bWxQSwECLQAUAAYACAAAACEAdGZwXNsAAAAKAQAADwAAAAAAAAAAAAAAAAAUBAAAZHJz&#10;L2Rvd25yZXYueG1sUEsFBgAAAAAEAAQA8wAAABwFAAAAAA==&#10;" w14:anchorId="141F9C93">
                <v:textbox inset="2.16pt,1.44pt,0,1.44pt">
                  <w:txbxContent>
                    <w:p w:rsidR="00DB1734" w:rsidP="00C07318" w:rsidRDefault="00DB1734" w14:paraId="4E56F26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2640" behindDoc="0" locked="0" layoutInCell="1" allowOverlap="1" wp14:editId="2BFA2D10" wp14:anchorId="24856180">
                <wp:simplePos x="0" y="0"/>
                <wp:positionH relativeFrom="column">
                  <wp:posOffset>2667000</wp:posOffset>
                </wp:positionH>
                <wp:positionV relativeFrom="paragraph">
                  <wp:posOffset>139700</wp:posOffset>
                </wp:positionV>
                <wp:extent cx="1003300" cy="609600"/>
                <wp:effectExtent l="0" t="0" r="0" b="0"/>
                <wp:wrapNone/>
                <wp:docPr id="6349" name="Rectangle 6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FDAE3A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9" style="position:absolute;margin-left:210pt;margin-top:11pt;width:79pt;height:48pt;z-index:2580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yc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6qalxHOHU/qF&#10;unHfW0XO2cFIqeb5znqNMXVY9hgf4BIldGfykwY3f5EWmYrGp6vGaspEYLJdtZsaJyHw6HO7btHH&#10;LtVLcYSUv6ngyOwwCgilKMuPP1I+X32+gnUzmPPzs5en/VTINMv2Geo+yBNSxB3N92i0DSOjwppI&#10;yYhzZzT9OXBQlNjvHoVtvtysGlyUEiw3zQY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YrlcnLoBAABLAwAADgAAAAAAAAAAAAAAAAAuAgAAZHJzL2Uy&#10;b0RvYy54bWxQSwECLQAUAAYACAAAACEAdGZwXNsAAAAKAQAADwAAAAAAAAAAAAAAAAAUBAAAZHJz&#10;L2Rvd25yZXYueG1sUEsFBgAAAAAEAAQA8wAAABwFAAAAAA==&#10;" w14:anchorId="24856180">
                <v:textbox inset="2.16pt,1.44pt,0,1.44pt">
                  <w:txbxContent>
                    <w:p w:rsidR="00DB1734" w:rsidP="00C07318" w:rsidRDefault="00DB1734" w14:paraId="6FDAE3A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3664" behindDoc="0" locked="0" layoutInCell="1" allowOverlap="1" wp14:editId="0051349D" wp14:anchorId="379F962E">
                <wp:simplePos x="0" y="0"/>
                <wp:positionH relativeFrom="column">
                  <wp:posOffset>2667000</wp:posOffset>
                </wp:positionH>
                <wp:positionV relativeFrom="paragraph">
                  <wp:posOffset>139700</wp:posOffset>
                </wp:positionV>
                <wp:extent cx="1003300" cy="609600"/>
                <wp:effectExtent l="0" t="0" r="0" b="0"/>
                <wp:wrapNone/>
                <wp:docPr id="6350" name="Rectangle 63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DD3173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0" style="position:absolute;margin-left:210pt;margin-top:11pt;width:79pt;height:48pt;z-index:2580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qH/XpuQEAAEsDAAAOAAAAAAAAAAAAAAAAAC4CAABkcnMvZTJv&#10;RG9jLnhtbFBLAQItABQABgAIAAAAIQB0ZnBc2wAAAAoBAAAPAAAAAAAAAAAAAAAAABMEAABkcnMv&#10;ZG93bnJldi54bWxQSwUGAAAAAAQABADzAAAAGwUAAAAA&#10;" w14:anchorId="379F962E">
                <v:textbox inset="2.16pt,1.44pt,0,1.44pt">
                  <w:txbxContent>
                    <w:p w:rsidR="00DB1734" w:rsidP="00C07318" w:rsidRDefault="00DB1734" w14:paraId="7DD3173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4688" behindDoc="0" locked="0" layoutInCell="1" allowOverlap="1" wp14:editId="545C582C" wp14:anchorId="465C0C9A">
                <wp:simplePos x="0" y="0"/>
                <wp:positionH relativeFrom="column">
                  <wp:posOffset>2667000</wp:posOffset>
                </wp:positionH>
                <wp:positionV relativeFrom="paragraph">
                  <wp:posOffset>139700</wp:posOffset>
                </wp:positionV>
                <wp:extent cx="1003300" cy="609600"/>
                <wp:effectExtent l="0" t="0" r="0" b="0"/>
                <wp:wrapNone/>
                <wp:docPr id="6351" name="Rectangle 63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604BB2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1" style="position:absolute;margin-left:210pt;margin-top:11pt;width:79pt;height:48pt;z-index:2580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L6txcuQEAAEsDAAAOAAAAAAAAAAAAAAAAAC4CAABkcnMvZTJv&#10;RG9jLnhtbFBLAQItABQABgAIAAAAIQB0ZnBc2wAAAAoBAAAPAAAAAAAAAAAAAAAAABMEAABkcnMv&#10;ZG93bnJldi54bWxQSwUGAAAAAAQABADzAAAAGwUAAAAA&#10;" w14:anchorId="465C0C9A">
                <v:textbox inset="2.16pt,1.44pt,0,1.44pt">
                  <w:txbxContent>
                    <w:p w:rsidR="00DB1734" w:rsidP="00C07318" w:rsidRDefault="00DB1734" w14:paraId="5604BB2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5712" behindDoc="0" locked="0" layoutInCell="1" allowOverlap="1" wp14:editId="65B232DD" wp14:anchorId="75AF6B3E">
                <wp:simplePos x="0" y="0"/>
                <wp:positionH relativeFrom="column">
                  <wp:posOffset>2667000</wp:posOffset>
                </wp:positionH>
                <wp:positionV relativeFrom="paragraph">
                  <wp:posOffset>139700</wp:posOffset>
                </wp:positionV>
                <wp:extent cx="1003300" cy="609600"/>
                <wp:effectExtent l="0" t="0" r="0" b="0"/>
                <wp:wrapNone/>
                <wp:docPr id="6352" name="Rectangle 6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1D6AB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2" style="position:absolute;margin-left:210pt;margin-top:11pt;width:79pt;height:48pt;z-index:2580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KfPXWLoBAABLAwAADgAAAAAAAAAAAAAAAAAuAgAAZHJzL2Uy&#10;b0RvYy54bWxQSwECLQAUAAYACAAAACEAdGZwXNsAAAAKAQAADwAAAAAAAAAAAAAAAAAUBAAAZHJz&#10;L2Rvd25yZXYueG1sUEsFBgAAAAAEAAQA8wAAABwFAAAAAA==&#10;" w14:anchorId="75AF6B3E">
                <v:textbox inset="2.16pt,1.44pt,0,1.44pt">
                  <w:txbxContent>
                    <w:p w:rsidR="00DB1734" w:rsidP="00C07318" w:rsidRDefault="00DB1734" w14:paraId="71D6AB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6736" behindDoc="0" locked="0" layoutInCell="1" allowOverlap="1" wp14:editId="08DCF873" wp14:anchorId="0056468B">
                <wp:simplePos x="0" y="0"/>
                <wp:positionH relativeFrom="column">
                  <wp:posOffset>2667000</wp:posOffset>
                </wp:positionH>
                <wp:positionV relativeFrom="paragraph">
                  <wp:posOffset>139700</wp:posOffset>
                </wp:positionV>
                <wp:extent cx="1003300" cy="609600"/>
                <wp:effectExtent l="0" t="0" r="0" b="0"/>
                <wp:wrapNone/>
                <wp:docPr id="6353" name="Rectangle 63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64DDBB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3" style="position:absolute;margin-left:210pt;margin-top:11pt;width:79pt;height:48pt;z-index:2580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SAb+7boBAABLAwAADgAAAAAAAAAAAAAAAAAuAgAAZHJzL2Uy&#10;b0RvYy54bWxQSwECLQAUAAYACAAAACEAdGZwXNsAAAAKAQAADwAAAAAAAAAAAAAAAAAUBAAAZHJz&#10;L2Rvd25yZXYueG1sUEsFBgAAAAAEAAQA8wAAABwFAAAAAA==&#10;" w14:anchorId="0056468B">
                <v:textbox inset="2.16pt,1.44pt,0,1.44pt">
                  <w:txbxContent>
                    <w:p w:rsidR="00DB1734" w:rsidP="00C07318" w:rsidRDefault="00DB1734" w14:paraId="564DDBB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7760" behindDoc="0" locked="0" layoutInCell="1" allowOverlap="1" wp14:editId="05C53726" wp14:anchorId="2033FEDD">
                <wp:simplePos x="0" y="0"/>
                <wp:positionH relativeFrom="column">
                  <wp:posOffset>2667000</wp:posOffset>
                </wp:positionH>
                <wp:positionV relativeFrom="paragraph">
                  <wp:posOffset>139700</wp:posOffset>
                </wp:positionV>
                <wp:extent cx="1003300" cy="609600"/>
                <wp:effectExtent l="0" t="0" r="0" b="0"/>
                <wp:wrapNone/>
                <wp:docPr id="6354" name="Rectangle 6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28A8B3B"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4" style="position:absolute;margin-left:210pt;margin-top:11pt;width:79pt;height:48pt;z-index:2580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7cDBULoBAABLAwAADgAAAAAAAAAAAAAAAAAuAgAAZHJzL2Uy&#10;b0RvYy54bWxQSwECLQAUAAYACAAAACEAdGZwXNsAAAAKAQAADwAAAAAAAAAAAAAAAAAUBAAAZHJz&#10;L2Rvd25yZXYueG1sUEsFBgAAAAAEAAQA8wAAABwFAAAAAA==&#10;" w14:anchorId="2033FEDD">
                <v:textbox inset="2.16pt,1.44pt,0,1.44pt">
                  <w:txbxContent>
                    <w:p w:rsidR="00DB1734" w:rsidP="00C07318" w:rsidRDefault="00DB1734" w14:paraId="228A8B3B"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8784" behindDoc="0" locked="0" layoutInCell="1" allowOverlap="1" wp14:editId="59130AEA" wp14:anchorId="79E17359">
                <wp:simplePos x="0" y="0"/>
                <wp:positionH relativeFrom="column">
                  <wp:posOffset>2667000</wp:posOffset>
                </wp:positionH>
                <wp:positionV relativeFrom="paragraph">
                  <wp:posOffset>139700</wp:posOffset>
                </wp:positionV>
                <wp:extent cx="1003300" cy="609600"/>
                <wp:effectExtent l="0" t="0" r="0" b="0"/>
                <wp:wrapNone/>
                <wp:docPr id="6355" name="Rectangle 6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2ED49E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5" style="position:absolute;margin-left:210pt;margin-top:11pt;width:79pt;height:48pt;z-index:2580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jlugEAAEsDAAAOAAAAZHJzL2Uyb0RvYy54bWysU9tu2zAMfR+wfxD0vthxl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xS4rnDKf1G&#10;3bjvrCLnbG+kVNN8J72GmFose4wPcIkSuhP5UYObvkiLjEXj01VjNWYiMLlZbNY1TkLg0XKz2qCP&#10;Xaq34ggpf1fBkclhFBBKUZYff6Z8vvp6BesmMOfnJy+P+7GQaZrlK9R9kCekiDua79FoGwZGhTWR&#10;kgHnzmh6OXBQlNgfHoVtvn1dNLgoJZivmzUuMJQAQe/fZ7kXfcBVEhkoOUQwXY94i0QFFk6sELts&#10;17QS7+MC/u0f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jDXo5boBAABLAwAADgAAAAAAAAAAAAAAAAAuAgAAZHJzL2Uy&#10;b0RvYy54bWxQSwECLQAUAAYACAAAACEAdGZwXNsAAAAKAQAADwAAAAAAAAAAAAAAAAAUBAAAZHJz&#10;L2Rvd25yZXYueG1sUEsFBgAAAAAEAAQA8wAAABwFAAAAAA==&#10;" w14:anchorId="79E17359">
                <v:textbox inset="2.16pt,1.44pt,0,1.44pt">
                  <w:txbxContent>
                    <w:p w:rsidR="00DB1734" w:rsidP="00C07318" w:rsidRDefault="00DB1734" w14:paraId="42ED49E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39808" behindDoc="0" locked="0" layoutInCell="1" allowOverlap="1" wp14:editId="0D86686B" wp14:anchorId="4A9692B1">
                <wp:simplePos x="0" y="0"/>
                <wp:positionH relativeFrom="column">
                  <wp:posOffset>2667000</wp:posOffset>
                </wp:positionH>
                <wp:positionV relativeFrom="paragraph">
                  <wp:posOffset>139700</wp:posOffset>
                </wp:positionV>
                <wp:extent cx="1003300" cy="609600"/>
                <wp:effectExtent l="0" t="0" r="0" b="0"/>
                <wp:wrapNone/>
                <wp:docPr id="6356" name="Rectangle 63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22729DA"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6" style="position:absolute;margin-left:210pt;margin-top:11pt;width:79pt;height:48pt;z-index:2580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bizj4boBAABLAwAADgAAAAAAAAAAAAAAAAAuAgAAZHJzL2Uy&#10;b0RvYy54bWxQSwECLQAUAAYACAAAACEAdGZwXNsAAAAKAQAADwAAAAAAAAAAAAAAAAAUBAAAZHJz&#10;L2Rvd25yZXYueG1sUEsFBgAAAAAEAAQA8wAAABwFAAAAAA==&#10;" w14:anchorId="4A9692B1">
                <v:textbox inset="2.16pt,1.44pt,0,1.44pt">
                  <w:txbxContent>
                    <w:p w:rsidR="00DB1734" w:rsidP="00C07318" w:rsidRDefault="00DB1734" w14:paraId="422729DA"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0832" behindDoc="0" locked="0" layoutInCell="1" allowOverlap="1" wp14:editId="2D42F3A8" wp14:anchorId="78609BB9">
                <wp:simplePos x="0" y="0"/>
                <wp:positionH relativeFrom="column">
                  <wp:posOffset>2667000</wp:posOffset>
                </wp:positionH>
                <wp:positionV relativeFrom="paragraph">
                  <wp:posOffset>139700</wp:posOffset>
                </wp:positionV>
                <wp:extent cx="1003300" cy="609600"/>
                <wp:effectExtent l="0" t="0" r="0" b="0"/>
                <wp:wrapNone/>
                <wp:docPr id="6357" name="Rectangle 6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D738BC7"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7" style="position:absolute;margin-left:210pt;margin-top:11pt;width:79pt;height:48pt;z-index:2580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9nKVLoBAABLAwAADgAAAAAAAAAAAAAAAAAuAgAAZHJzL2Uy&#10;b0RvYy54bWxQSwECLQAUAAYACAAAACEAdGZwXNsAAAAKAQAADwAAAAAAAAAAAAAAAAAUBAAAZHJz&#10;L2Rvd25yZXYueG1sUEsFBgAAAAAEAAQA8wAAABwFAAAAAA==&#10;" w14:anchorId="78609BB9">
                <v:textbox inset="2.16pt,1.44pt,0,1.44pt">
                  <w:txbxContent>
                    <w:p w:rsidR="00DB1734" w:rsidP="00C07318" w:rsidRDefault="00DB1734" w14:paraId="2D738BC7"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1856" behindDoc="0" locked="0" layoutInCell="1" allowOverlap="1" wp14:editId="5DD7D857" wp14:anchorId="7C8A39C9">
                <wp:simplePos x="0" y="0"/>
                <wp:positionH relativeFrom="column">
                  <wp:posOffset>2667000</wp:posOffset>
                </wp:positionH>
                <wp:positionV relativeFrom="paragraph">
                  <wp:posOffset>139700</wp:posOffset>
                </wp:positionV>
                <wp:extent cx="1003300" cy="609600"/>
                <wp:effectExtent l="0" t="0" r="0" b="0"/>
                <wp:wrapNone/>
                <wp:docPr id="6358" name="Rectangle 6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194077A"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8" style="position:absolute;margin-left:210pt;margin-top:11pt;width:79pt;height:48pt;z-index:2580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AugEAAEsDAAAOAAAAZHJzL2Uyb0RvYy54bWysU9tu2zAMfR+wfxD0vthx1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dYOz8tzhlH6h&#10;btz3VpFzdjBSqnm+s15jTB2WPcYHuEQJ3Zn8pMHNX6RFpqLx6aqxmjIRmNysNm2NkxB4dLNZb9DH&#10;LtVLcYSUv6ngyOwwCgilKMuPP1I+X32+gnUzmPPzs5en/VTINE37DHUf5Akp4o7mezTahpFRYU2k&#10;ZMS5M5r+HDgoSux3j8I2Xz6vGlyUEizbpkVRoAQIev86y70YAq6SyEDJIYLpB8RbJCqwcGKF2GW7&#10;5pV4HRfwL//A7i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ZaftQLoBAABLAwAADgAAAAAAAAAAAAAAAAAuAgAAZHJzL2Uy&#10;b0RvYy54bWxQSwECLQAUAAYACAAAACEAdGZwXNsAAAAKAQAADwAAAAAAAAAAAAAAAAAUBAAAZHJz&#10;L2Rvd25yZXYueG1sUEsFBgAAAAAEAAQA8wAAABwFAAAAAA==&#10;" w14:anchorId="7C8A39C9">
                <v:textbox inset="2.16pt,1.44pt,0,1.44pt">
                  <w:txbxContent>
                    <w:p w:rsidR="00DB1734" w:rsidP="00C07318" w:rsidRDefault="00DB1734" w14:paraId="0194077A"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2880" behindDoc="0" locked="0" layoutInCell="1" allowOverlap="1" wp14:editId="00A5C25C" wp14:anchorId="3C93796B">
                <wp:simplePos x="0" y="0"/>
                <wp:positionH relativeFrom="column">
                  <wp:posOffset>2667000</wp:posOffset>
                </wp:positionH>
                <wp:positionV relativeFrom="paragraph">
                  <wp:posOffset>139700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C5865B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9" style="position:absolute;margin-left:210pt;margin-top:11pt;width:79pt;height:60pt;z-index:2580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bYXaFugEAAEsDAAAOAAAAAAAAAAAAAAAAAC4CAABkcnMvZTJv&#10;RG9jLnhtbFBLAQItABQABgAIAAAAIQBvQUaG2gAAAAoBAAAPAAAAAAAAAAAAAAAAABQEAABkcnMv&#10;ZG93bnJldi54bWxQSwUGAAAAAAQABADzAAAAGwUAAAAA&#10;" w14:anchorId="3C93796B">
                <v:textbox inset="2.16pt,1.44pt,0,1.44pt">
                  <w:txbxContent>
                    <w:p w:rsidR="00DB1734" w:rsidP="00C07318" w:rsidRDefault="00DB1734" w14:paraId="4C5865B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3904" behindDoc="0" locked="0" layoutInCell="1" allowOverlap="1" wp14:editId="02B265F0" wp14:anchorId="721DF7A5">
                <wp:simplePos x="0" y="0"/>
                <wp:positionH relativeFrom="column">
                  <wp:posOffset>2667000</wp:posOffset>
                </wp:positionH>
                <wp:positionV relativeFrom="paragraph">
                  <wp:posOffset>139700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A1F3A8B"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0" style="position:absolute;margin-left:210pt;margin-top:11pt;width:79pt;height:60pt;z-index:2580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lN9+EugEAAEsDAAAOAAAAAAAAAAAAAAAAAC4CAABkcnMvZTJv&#10;RG9jLnhtbFBLAQItABQABgAIAAAAIQBvQUaG2gAAAAoBAAAPAAAAAAAAAAAAAAAAABQEAABkcnMv&#10;ZG93bnJldi54bWxQSwUGAAAAAAQABADzAAAAGwUAAAAA&#10;" w14:anchorId="721DF7A5">
                <v:textbox inset="2.16pt,1.44pt,0,1.44pt">
                  <w:txbxContent>
                    <w:p w:rsidR="00DB1734" w:rsidP="00C07318" w:rsidRDefault="00DB1734" w14:paraId="6A1F3A8B"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4928" behindDoc="0" locked="0" layoutInCell="1" allowOverlap="1" wp14:editId="63EE8C34" wp14:anchorId="10FD63E9">
                <wp:simplePos x="0" y="0"/>
                <wp:positionH relativeFrom="column">
                  <wp:posOffset>2667000</wp:posOffset>
                </wp:positionH>
                <wp:positionV relativeFrom="paragraph">
                  <wp:posOffset>139700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EA85C1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1" style="position:absolute;margin-left:210pt;margin-top:11pt;width:79pt;height:60pt;z-index:2580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TC9jG5AQAASwMAAA4AAAAAAAAAAAAAAAAALgIAAGRycy9lMm9E&#10;b2MueG1sUEsBAi0AFAAGAAgAAAAhAG9BRobaAAAACgEAAA8AAAAAAAAAAAAAAAAAEwQAAGRycy9k&#10;b3ducmV2LnhtbFBLBQYAAAAABAAEAPMAAAAaBQAAAAA=&#10;" w14:anchorId="10FD63E9">
                <v:textbox inset="2.16pt,1.44pt,0,1.44pt">
                  <w:txbxContent>
                    <w:p w:rsidR="00DB1734" w:rsidP="00C07318" w:rsidRDefault="00DB1734" w14:paraId="1EA85C1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5952" behindDoc="0" locked="0" layoutInCell="1" allowOverlap="1" wp14:editId="0E17C486" wp14:anchorId="51859E53">
                <wp:simplePos x="0" y="0"/>
                <wp:positionH relativeFrom="column">
                  <wp:posOffset>2667000</wp:posOffset>
                </wp:positionH>
                <wp:positionV relativeFrom="paragraph">
                  <wp:posOffset>139700</wp:posOffset>
                </wp:positionV>
                <wp:extent cx="1003300" cy="609600"/>
                <wp:effectExtent l="0" t="0" r="0" b="0"/>
                <wp:wrapNone/>
                <wp:docPr id="6362" name="Rectangle 63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3FB543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2" style="position:absolute;margin-left:210pt;margin-top:11pt;width:79pt;height:48pt;z-index:2580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56E9FuQEAAEsDAAAOAAAAAAAAAAAAAAAAAC4CAABkcnMvZTJv&#10;RG9jLnhtbFBLAQItABQABgAIAAAAIQB0ZnBc2wAAAAoBAAAPAAAAAAAAAAAAAAAAABMEAABkcnMv&#10;ZG93bnJldi54bWxQSwUGAAAAAAQABADzAAAAGwUAAAAA&#10;" w14:anchorId="51859E53">
                <v:textbox inset="2.16pt,1.44pt,0,1.44pt">
                  <w:txbxContent>
                    <w:p w:rsidR="00DB1734" w:rsidP="00C07318" w:rsidRDefault="00DB1734" w14:paraId="53FB543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6976" behindDoc="0" locked="0" layoutInCell="1" allowOverlap="1" wp14:editId="2F3B9759" wp14:anchorId="40DB1183">
                <wp:simplePos x="0" y="0"/>
                <wp:positionH relativeFrom="column">
                  <wp:posOffset>2667000</wp:posOffset>
                </wp:positionH>
                <wp:positionV relativeFrom="paragraph">
                  <wp:posOffset>139700</wp:posOffset>
                </wp:positionV>
                <wp:extent cx="1003300" cy="609600"/>
                <wp:effectExtent l="0" t="0" r="0" b="0"/>
                <wp:wrapNone/>
                <wp:docPr id="6363" name="Rectangle 6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6E45AA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3" style="position:absolute;margin-left:210pt;margin-top:11pt;width:79pt;height:48pt;z-index:2580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WB1m8LoBAABLAwAADgAAAAAAAAAAAAAAAAAuAgAAZHJzL2Uy&#10;b0RvYy54bWxQSwECLQAUAAYACAAAACEAdGZwXNsAAAAKAQAADwAAAAAAAAAAAAAAAAAUBAAAZHJz&#10;L2Rvd25yZXYueG1sUEsFBgAAAAAEAAQA8wAAABwFAAAAAA==&#10;" w14:anchorId="40DB1183">
                <v:textbox inset="2.16pt,1.44pt,0,1.44pt">
                  <w:txbxContent>
                    <w:p w:rsidR="00DB1734" w:rsidP="00C07318" w:rsidRDefault="00DB1734" w14:paraId="36E45AA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8000" behindDoc="0" locked="0" layoutInCell="1" allowOverlap="1" wp14:editId="1060B22C" wp14:anchorId="1C29F31F">
                <wp:simplePos x="0" y="0"/>
                <wp:positionH relativeFrom="column">
                  <wp:posOffset>2667000</wp:posOffset>
                </wp:positionH>
                <wp:positionV relativeFrom="paragraph">
                  <wp:posOffset>139700</wp:posOffset>
                </wp:positionV>
                <wp:extent cx="1003300" cy="609600"/>
                <wp:effectExtent l="0" t="0" r="0" b="0"/>
                <wp:wrapNone/>
                <wp:docPr id="6364" name="Rectangle 6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5DAEF6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4" style="position:absolute;margin-left:210pt;margin-top:11pt;width:79pt;height:48pt;z-index:2580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lNugEAAEsDAAAOAAAAZHJzL2Uyb0RvYy54bWysU9tu2zAMfR+wfxD0vthxs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pS4rnDKf1G&#10;3bjvrCLnbG+kVNN8J72GmFose4wPcIkSuhP5UYObvkiLjEXj01VjNWYiMLlZbNY1TkLg0dfNaoM+&#10;dqneiiOk/F0FRyaHUUAoRVl+/Jny+errFaybwJyfn7w87sdCplksX6HugzwhRdzRfI9G2zAwKqyJ&#10;lAw4d0bTy4GDosT+8Chs8225aHBRSjBfN2tcYCgBgt6/z3Iv+oCrJDJQcohguh7xFokKLJxYIXbZ&#10;rmkl3scF/N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tZTboBAABLAwAADgAAAAAAAAAAAAAAAAAuAgAAZHJzL2Uy&#10;b0RvYy54bWxQSwECLQAUAAYACAAAACEAdGZwXNsAAAAKAQAADwAAAAAAAAAAAAAAAAAUBAAAZHJz&#10;L2Rvd25yZXYueG1sUEsFBgAAAAAEAAQA8wAAABwFAAAAAA==&#10;" w14:anchorId="1C29F31F">
                <v:textbox inset="2.16pt,1.44pt,0,1.44pt">
                  <w:txbxContent>
                    <w:p w:rsidR="00DB1734" w:rsidP="00C07318" w:rsidRDefault="00DB1734" w14:paraId="75DAEF6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49024" behindDoc="0" locked="0" layoutInCell="1" allowOverlap="1" wp14:editId="5E4D425F" wp14:anchorId="68A00784">
                <wp:simplePos x="0" y="0"/>
                <wp:positionH relativeFrom="column">
                  <wp:posOffset>2667000</wp:posOffset>
                </wp:positionH>
                <wp:positionV relativeFrom="paragraph">
                  <wp:posOffset>139700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79A0A2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5" style="position:absolute;margin-left:210pt;margin-top:11pt;width:79pt;height:60pt;z-index:2580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x3CiLsBAABLAwAADgAAAAAAAAAAAAAAAAAuAgAAZHJzL2Uy&#10;b0RvYy54bWxQSwECLQAUAAYACAAAACEAb0FGhtoAAAAKAQAADwAAAAAAAAAAAAAAAAAVBAAAZHJz&#10;L2Rvd25yZXYueG1sUEsFBgAAAAAEAAQA8wAAABwFAAAAAA==&#10;" w14:anchorId="68A00784">
                <v:textbox inset="2.16pt,1.44pt,0,1.44pt">
                  <w:txbxContent>
                    <w:p w:rsidR="00DB1734" w:rsidP="00C07318" w:rsidRDefault="00DB1734" w14:paraId="579A0A2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0048" behindDoc="0" locked="0" layoutInCell="1" allowOverlap="1" wp14:editId="4C2AB7C5" wp14:anchorId="54F8142C">
                <wp:simplePos x="0" y="0"/>
                <wp:positionH relativeFrom="column">
                  <wp:posOffset>2667000</wp:posOffset>
                </wp:positionH>
                <wp:positionV relativeFrom="paragraph">
                  <wp:posOffset>139700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6880EA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6" style="position:absolute;margin-left:210pt;margin-top:11pt;width:79pt;height:60pt;z-index:2580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hBMmMugEAAEsDAAAOAAAAAAAAAAAAAAAAAC4CAABkcnMvZTJv&#10;RG9jLnhtbFBLAQItABQABgAIAAAAIQBvQUaG2gAAAAoBAAAPAAAAAAAAAAAAAAAAABQEAABkcnMv&#10;ZG93bnJldi54bWxQSwUGAAAAAAQABADzAAAAGwUAAAAA&#10;" w14:anchorId="54F8142C">
                <v:textbox inset="2.16pt,1.44pt,0,1.44pt">
                  <w:txbxContent>
                    <w:p w:rsidR="00DB1734" w:rsidP="00C07318" w:rsidRDefault="00DB1734" w14:paraId="46880EA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6688" behindDoc="0" locked="0" layoutInCell="1" allowOverlap="1" wp14:editId="262DD7B3" wp14:anchorId="1DD8EDF7">
                <wp:simplePos x="0" y="0"/>
                <wp:positionH relativeFrom="column">
                  <wp:posOffset>1320800</wp:posOffset>
                </wp:positionH>
                <wp:positionV relativeFrom="paragraph">
                  <wp:posOffset>-12700</wp:posOffset>
                </wp:positionV>
                <wp:extent cx="1003300" cy="609600"/>
                <wp:effectExtent l="0" t="0" r="0" b="0"/>
                <wp:wrapNone/>
                <wp:docPr id="6367" name="Rectangle 6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E965FE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7" style="position:absolute;margin-left:104pt;margin-top:-1pt;width:79pt;height:48pt;z-index:2579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fwlJJugEAAEsDAAAOAAAAAAAAAAAAAAAAAC4CAABkcnMv&#10;ZTJvRG9jLnhtbFBLAQItABQABgAIAAAAIQB7m6+V3QAAAAkBAAAPAAAAAAAAAAAAAAAAABQEAABk&#10;cnMvZG93bnJldi54bWxQSwUGAAAAAAQABADzAAAAHgUAAAAA&#10;" w14:anchorId="1DD8EDF7">
                <v:textbox inset="2.16pt,1.44pt,0,1.44pt">
                  <w:txbxContent>
                    <w:p w:rsidR="00DB1734" w:rsidP="00C07318" w:rsidRDefault="00DB1734" w14:paraId="7E965FE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7712" behindDoc="0" locked="0" layoutInCell="1" allowOverlap="1" wp14:editId="1690848E" wp14:anchorId="47B8C5FE">
                <wp:simplePos x="0" y="0"/>
                <wp:positionH relativeFrom="column">
                  <wp:posOffset>1320800</wp:posOffset>
                </wp:positionH>
                <wp:positionV relativeFrom="paragraph">
                  <wp:posOffset>-12700</wp:posOffset>
                </wp:positionV>
                <wp:extent cx="1003300" cy="609600"/>
                <wp:effectExtent l="0" t="0" r="0" b="0"/>
                <wp:wrapNone/>
                <wp:docPr id="6368" name="Rectangle 6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390677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8" style="position:absolute;margin-left:104pt;margin-top:-1pt;width:79pt;height:48pt;z-index:2579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1vHVdugEAAEsDAAAOAAAAAAAAAAAAAAAAAC4CAABkcnMv&#10;ZTJvRG9jLnhtbFBLAQItABQABgAIAAAAIQB7m6+V3QAAAAkBAAAPAAAAAAAAAAAAAAAAABQEAABk&#10;cnMvZG93bnJldi54bWxQSwUGAAAAAAQABADzAAAAHgUAAAAA&#10;" w14:anchorId="47B8C5FE">
                <v:textbox inset="2.16pt,1.44pt,0,1.44pt">
                  <w:txbxContent>
                    <w:p w:rsidR="00DB1734" w:rsidP="00C07318" w:rsidRDefault="00DB1734" w14:paraId="0390677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8736" behindDoc="0" locked="0" layoutInCell="1" allowOverlap="1" wp14:editId="6A74BDDD" wp14:anchorId="413A08EA">
                <wp:simplePos x="0" y="0"/>
                <wp:positionH relativeFrom="column">
                  <wp:posOffset>1320800</wp:posOffset>
                </wp:positionH>
                <wp:positionV relativeFrom="paragraph">
                  <wp:posOffset>-12700</wp:posOffset>
                </wp:positionV>
                <wp:extent cx="1003300" cy="609600"/>
                <wp:effectExtent l="0" t="0" r="0" b="0"/>
                <wp:wrapNone/>
                <wp:docPr id="6369" name="Rectangle 6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18A398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9" style="position:absolute;margin-left:104pt;margin-top:-1pt;width:79pt;height:48pt;z-index:2579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USVzougEAAEsDAAAOAAAAAAAAAAAAAAAAAC4CAABkcnMv&#10;ZTJvRG9jLnhtbFBLAQItABQABgAIAAAAIQB7m6+V3QAAAAkBAAAPAAAAAAAAAAAAAAAAABQEAABk&#10;cnMvZG93bnJldi54bWxQSwUGAAAAAAQABADzAAAAHgUAAAAA&#10;" w14:anchorId="413A08EA">
                <v:textbox inset="2.16pt,1.44pt,0,1.44pt">
                  <w:txbxContent>
                    <w:p w:rsidR="00DB1734" w:rsidP="00C07318" w:rsidRDefault="00DB1734" w14:paraId="418A398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09760" behindDoc="0" locked="0" layoutInCell="1" allowOverlap="1" wp14:editId="1B1B7CDF" wp14:anchorId="1BA4C4B8">
                <wp:simplePos x="0" y="0"/>
                <wp:positionH relativeFrom="column">
                  <wp:posOffset>1320800</wp:posOffset>
                </wp:positionH>
                <wp:positionV relativeFrom="paragraph">
                  <wp:posOffset>-12700</wp:posOffset>
                </wp:positionV>
                <wp:extent cx="1003300" cy="609600"/>
                <wp:effectExtent l="0" t="0" r="0" b="0"/>
                <wp:wrapNone/>
                <wp:docPr id="6370" name="Rectangle 6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856469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0" style="position:absolute;margin-left:104pt;margin-top:-1pt;width:79pt;height:48pt;z-index:2579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mycQ6ugEAAEsDAAAOAAAAAAAAAAAAAAAAAC4CAABkcnMv&#10;ZTJvRG9jLnhtbFBLAQItABQABgAIAAAAIQB7m6+V3QAAAAkBAAAPAAAAAAAAAAAAAAAAABQEAABk&#10;cnMvZG93bnJldi54bWxQSwUGAAAAAAQABADzAAAAHgUAAAAA&#10;" w14:anchorId="1BA4C4B8">
                <v:textbox inset="2.16pt,1.44pt,0,1.44pt">
                  <w:txbxContent>
                    <w:p w:rsidR="00DB1734" w:rsidP="00C07318" w:rsidRDefault="00DB1734" w14:paraId="5856469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0784" behindDoc="0" locked="0" layoutInCell="1" allowOverlap="1" wp14:editId="6A3E3189" wp14:anchorId="08922911">
                <wp:simplePos x="0" y="0"/>
                <wp:positionH relativeFrom="column">
                  <wp:posOffset>1320800</wp:posOffset>
                </wp:positionH>
                <wp:positionV relativeFrom="paragraph">
                  <wp:posOffset>-12700</wp:posOffset>
                </wp:positionV>
                <wp:extent cx="1003300" cy="609600"/>
                <wp:effectExtent l="0" t="0" r="0" b="0"/>
                <wp:wrapNone/>
                <wp:docPr id="6371" name="Rectangle 6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C50D61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1" style="position:absolute;margin-left:104pt;margin-top:-1pt;width:79pt;height:48pt;z-index:2579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Ac87Y+5AQAASwMAAA4AAAAAAAAAAAAAAAAALgIAAGRycy9l&#10;Mm9Eb2MueG1sUEsBAi0AFAAGAAgAAAAhAHubr5XdAAAACQEAAA8AAAAAAAAAAAAAAAAAEwQAAGRy&#10;cy9kb3ducmV2LnhtbFBLBQYAAAAABAAEAPMAAAAdBQAAAAA=&#10;" w14:anchorId="08922911">
                <v:textbox inset="2.16pt,1.44pt,0,1.44pt">
                  <w:txbxContent>
                    <w:p w:rsidR="00DB1734" w:rsidP="00C07318" w:rsidRDefault="00DB1734" w14:paraId="0C50D61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1808" behindDoc="0" locked="0" layoutInCell="1" allowOverlap="1" wp14:editId="5496C430" wp14:anchorId="6EFF5618">
                <wp:simplePos x="0" y="0"/>
                <wp:positionH relativeFrom="column">
                  <wp:posOffset>1320800</wp:posOffset>
                </wp:positionH>
                <wp:positionV relativeFrom="paragraph">
                  <wp:posOffset>-12700</wp:posOffset>
                </wp:positionV>
                <wp:extent cx="1003300" cy="609600"/>
                <wp:effectExtent l="0" t="0" r="0" b="0"/>
                <wp:wrapNone/>
                <wp:docPr id="6372" name="Rectangle 6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1C8D29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2" style="position:absolute;margin-left:104pt;margin-top:-1pt;width:79pt;height:48pt;z-index:2579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lJeaLugEAAEsDAAAOAAAAAAAAAAAAAAAAAC4CAABkcnMv&#10;ZTJvRG9jLnhtbFBLAQItABQABgAIAAAAIQB7m6+V3QAAAAkBAAAPAAAAAAAAAAAAAAAAABQEAABk&#10;cnMvZG93bnJldi54bWxQSwUGAAAAAAQABADzAAAAHgUAAAAA&#10;" w14:anchorId="6EFF5618">
                <v:textbox inset="2.16pt,1.44pt,0,1.44pt">
                  <w:txbxContent>
                    <w:p w:rsidR="00DB1734" w:rsidP="00C07318" w:rsidRDefault="00DB1734" w14:paraId="51C8D29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2832" behindDoc="0" locked="0" layoutInCell="1" allowOverlap="1" wp14:editId="6242FF60" wp14:anchorId="36F14DD0">
                <wp:simplePos x="0" y="0"/>
                <wp:positionH relativeFrom="column">
                  <wp:posOffset>1320800</wp:posOffset>
                </wp:positionH>
                <wp:positionV relativeFrom="paragraph">
                  <wp:posOffset>-12700</wp:posOffset>
                </wp:positionV>
                <wp:extent cx="1003300" cy="609600"/>
                <wp:effectExtent l="0" t="0" r="0" b="0"/>
                <wp:wrapNone/>
                <wp:docPr id="6373" name="Rectangle 6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38B72D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3" style="position:absolute;margin-left:104pt;margin-top:-1pt;width:79pt;height:48pt;z-index:2579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E0M8+ugEAAEsDAAAOAAAAAAAAAAAAAAAAAC4CAABkcnMv&#10;ZTJvRG9jLnhtbFBLAQItABQABgAIAAAAIQB7m6+V3QAAAAkBAAAPAAAAAAAAAAAAAAAAABQEAABk&#10;cnMvZG93bnJldi54bWxQSwUGAAAAAAQABADzAAAAHgUAAAAA&#10;" w14:anchorId="36F14DD0">
                <v:textbox inset="2.16pt,1.44pt,0,1.44pt">
                  <w:txbxContent>
                    <w:p w:rsidR="00DB1734" w:rsidP="00C07318" w:rsidRDefault="00DB1734" w14:paraId="538B72D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3856" behindDoc="0" locked="0" layoutInCell="1" allowOverlap="1" wp14:editId="5DACB752" wp14:anchorId="3F4BE569">
                <wp:simplePos x="0" y="0"/>
                <wp:positionH relativeFrom="column">
                  <wp:posOffset>1320800</wp:posOffset>
                </wp:positionH>
                <wp:positionV relativeFrom="paragraph">
                  <wp:posOffset>-12700</wp:posOffset>
                </wp:positionV>
                <wp:extent cx="1003300" cy="609600"/>
                <wp:effectExtent l="0" t="0" r="0" b="0"/>
                <wp:wrapNone/>
                <wp:docPr id="6374" name="Rectangle 6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2C2DB5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4" style="position:absolute;margin-left:104pt;margin-top:-1pt;width:79pt;height:48pt;z-index:2579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FvCDugEAAEsDAAAOAAAAAAAAAAAAAAAAAC4CAABkcnMv&#10;ZTJvRG9jLnhtbFBLAQItABQABgAIAAAAIQB7m6+V3QAAAAkBAAAPAAAAAAAAAAAAAAAAABQEAABk&#10;cnMvZG93bnJldi54bWxQSwUGAAAAAAQABADzAAAAHgUAAAAA&#10;" w14:anchorId="3F4BE569">
                <v:textbox inset="2.16pt,1.44pt,0,1.44pt">
                  <w:txbxContent>
                    <w:p w:rsidR="00DB1734" w:rsidP="00C07318" w:rsidRDefault="00DB1734" w14:paraId="42C2DB5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4880" behindDoc="0" locked="0" layoutInCell="1" allowOverlap="1" wp14:editId="4BEC6196" wp14:anchorId="4601BE3F">
                <wp:simplePos x="0" y="0"/>
                <wp:positionH relativeFrom="column">
                  <wp:posOffset>1320800</wp:posOffset>
                </wp:positionH>
                <wp:positionV relativeFrom="paragraph">
                  <wp:posOffset>-12700</wp:posOffset>
                </wp:positionV>
                <wp:extent cx="1003300" cy="609600"/>
                <wp:effectExtent l="0" t="0" r="0" b="0"/>
                <wp:wrapNone/>
                <wp:docPr id="6375" name="Rectangle 6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1C893A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5" style="position:absolute;margin-left:104pt;margin-top:-1pt;width:79pt;height:48pt;z-index:2579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k2uwEAAEsDAAAOAAAAZHJzL2Uyb0RvYy54bWysU9tu2zAMfR/QfxD03thxm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nG/pMRxi1P6&#10;gbpx1w2KnLO9kVLl+Wa9xhBbLHsJz3CJIrqZ/KTB5i/SIlPR+HTVWE2JCExuFpt1jZMQeLTcrDbo&#10;Y5fqvThATF+UtyQ7jAJCKcry47eYzlffrmBdBnN+Pntp2k+FTHO3fIO69/KEFHFH0xMaPfiRUTGY&#10;QMmIc2c0/jpwUJQMXx0K29zfLRpclBLM180aFxhKgKD3H7Pcid7jKokElBwCmK5HvEWiAgsnVohd&#10;tiuvxMe4gH//B3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OPZNrsBAABLAwAADgAAAAAAAAAAAAAAAAAuAgAAZHJz&#10;L2Uyb0RvYy54bWxQSwECLQAUAAYACAAAACEAe5uvld0AAAAJAQAADwAAAAAAAAAAAAAAAAAVBAAA&#10;ZHJzL2Rvd25yZXYueG1sUEsFBgAAAAAEAAQA8wAAAB8FAAAAAA==&#10;" w14:anchorId="4601BE3F">
                <v:textbox inset="2.16pt,1.44pt,0,1.44pt">
                  <w:txbxContent>
                    <w:p w:rsidR="00DB1734" w:rsidP="00C07318" w:rsidRDefault="00DB1734" w14:paraId="01C893A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5904" behindDoc="0" locked="0" layoutInCell="1" allowOverlap="1" wp14:editId="32A25250" wp14:anchorId="46688425">
                <wp:simplePos x="0" y="0"/>
                <wp:positionH relativeFrom="column">
                  <wp:posOffset>1320800</wp:posOffset>
                </wp:positionH>
                <wp:positionV relativeFrom="paragraph">
                  <wp:posOffset>-12700</wp:posOffset>
                </wp:positionV>
                <wp:extent cx="1003300" cy="609600"/>
                <wp:effectExtent l="0" t="0" r="0" b="0"/>
                <wp:wrapNone/>
                <wp:docPr id="6376" name="Rectangle 6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CAF6C8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6" style="position:absolute;margin-left:104pt;margin-top:-1pt;width:79pt;height:48pt;z-index:2579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tIyugEAAEsDAAAOAAAAAAAAAAAAAAAAAC4CAABkcnMv&#10;ZTJvRG9jLnhtbFBLAQItABQABgAIAAAAIQB7m6+V3QAAAAkBAAAPAAAAAAAAAAAAAAAAABQEAABk&#10;cnMvZG93bnJldi54bWxQSwUGAAAAAAQABADzAAAAHgUAAAAA&#10;" w14:anchorId="46688425">
                <v:textbox inset="2.16pt,1.44pt,0,1.44pt">
                  <w:txbxContent>
                    <w:p w:rsidR="00DB1734" w:rsidP="00C07318" w:rsidRDefault="00DB1734" w14:paraId="2CAF6C8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6928" behindDoc="0" locked="0" layoutInCell="1" allowOverlap="1" wp14:editId="685A5692" wp14:anchorId="183C9CDC">
                <wp:simplePos x="0" y="0"/>
                <wp:positionH relativeFrom="column">
                  <wp:posOffset>1320800</wp:posOffset>
                </wp:positionH>
                <wp:positionV relativeFrom="paragraph">
                  <wp:posOffset>-12700</wp:posOffset>
                </wp:positionV>
                <wp:extent cx="1003300" cy="609600"/>
                <wp:effectExtent l="0" t="0" r="0" b="0"/>
                <wp:wrapNone/>
                <wp:docPr id="6377" name="Rectangle 6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5BA401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7" style="position:absolute;margin-left:104pt;margin-top:-1pt;width:79pt;height:48pt;z-index:2579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D/uHugEAAEsDAAAOAAAAAAAAAAAAAAAAAC4CAABkcnMv&#10;ZTJvRG9jLnhtbFBLAQItABQABgAIAAAAIQB7m6+V3QAAAAkBAAAPAAAAAAAAAAAAAAAAABQEAABk&#10;cnMvZG93bnJldi54bWxQSwUGAAAAAAQABADzAAAAHgUAAAAA&#10;" w14:anchorId="183C9CDC">
                <v:textbox inset="2.16pt,1.44pt,0,1.44pt">
                  <w:txbxContent>
                    <w:p w:rsidR="00DB1734" w:rsidP="00C07318" w:rsidRDefault="00DB1734" w14:paraId="75BA401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7952" behindDoc="0" locked="0" layoutInCell="1" allowOverlap="1" wp14:editId="6D5CED29" wp14:anchorId="6CB81726">
                <wp:simplePos x="0" y="0"/>
                <wp:positionH relativeFrom="column">
                  <wp:posOffset>1320800</wp:posOffset>
                </wp:positionH>
                <wp:positionV relativeFrom="paragraph">
                  <wp:posOffset>-12700</wp:posOffset>
                </wp:positionV>
                <wp:extent cx="1003300" cy="609600"/>
                <wp:effectExtent l="0" t="0" r="0" b="0"/>
                <wp:wrapNone/>
                <wp:docPr id="6378" name="Rectangle 6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EDAF7B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8" style="position:absolute;margin-left:104pt;margin-top:-1pt;width:79pt;height:48pt;z-index:2579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yT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t3irByzOKWf&#10;qBtzg5HknB21EDLPN+s1hdhh2VN4hEsU0c3kZwU2f5EWmYvGp6vGck6EY3Kz2rQ1ToLj0efNeoM+&#10;dqleiwPE9FV6S7LTU0AoRVl2/B7T+erLFazLYM7PZy/N+7mQaW7aF6h7L05IEXc0PaBRxk895UYH&#10;Siace0/j7wMDSYn55lDY5vZm1eCilGDZNi2KAiVA0Pu3Web46HGVeAJKDgH0MCLeIlGBhRMrxC7b&#10;lVfibVzAv/4Duz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pcdyTugEAAEsDAAAOAAAAAAAAAAAAAAAAAC4CAABkcnMv&#10;ZTJvRG9jLnhtbFBLAQItABQABgAIAAAAIQB7m6+V3QAAAAkBAAAPAAAAAAAAAAAAAAAAABQEAABk&#10;cnMvZG93bnJldi54bWxQSwUGAAAAAAQABADzAAAAHgUAAAAA&#10;" w14:anchorId="6CB81726">
                <v:textbox inset="2.16pt,1.44pt,0,1.44pt">
                  <w:txbxContent>
                    <w:p w:rsidR="00DB1734" w:rsidP="00C07318" w:rsidRDefault="00DB1734" w14:paraId="2EDAF7B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18976" behindDoc="0" locked="0" layoutInCell="1" allowOverlap="1" wp14:editId="121C31BB" wp14:anchorId="21032E84">
                <wp:simplePos x="0" y="0"/>
                <wp:positionH relativeFrom="column">
                  <wp:posOffset>1320800</wp:posOffset>
                </wp:positionH>
                <wp:positionV relativeFrom="paragraph">
                  <wp:posOffset>-12700</wp:posOffset>
                </wp:positionV>
                <wp:extent cx="1003300" cy="609600"/>
                <wp:effectExtent l="0" t="0" r="0" b="0"/>
                <wp:wrapNone/>
                <wp:docPr id="6379" name="Rectangle 6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D99123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9" style="position:absolute;margin-left:104pt;margin-top:-1pt;width:79pt;height:48pt;z-index:2579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Um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1W1LiecOp/QT&#10;deO+t4qcs4ORUs3znfUaY+qw7Ck+wiVK6M7kJw1u/iItMhWNT1eN1ZSJwGS7ajc1TkLg0ed23aKP&#10;XarX4ggpf1XBkdlhFBBKUZYfv6d8vvpyBetmMOfnZy9P+6mQaW7aF6j7IE9IEXc0P6DRNoyMCmsi&#10;JSPOndH0+8BBUWK/eRS2ub1ZNbgoJVhumg0uMJQAQe/fZrkXQ8BVEhkoOUQw/YB4i0QFFk6sELts&#10;17wSb+MC/vUf2P0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hPUmugEAAEsDAAAOAAAAAAAAAAAAAAAAAC4CAABkcnMv&#10;ZTJvRG9jLnhtbFBLAQItABQABgAIAAAAIQB7m6+V3QAAAAkBAAAPAAAAAAAAAAAAAAAAABQEAABk&#10;cnMvZG93bnJldi54bWxQSwUGAAAAAAQABADzAAAAHgUAAAAA&#10;" w14:anchorId="21032E84">
                <v:textbox inset="2.16pt,1.44pt,0,1.44pt">
                  <w:txbxContent>
                    <w:p w:rsidR="00DB1734" w:rsidP="00C07318" w:rsidRDefault="00DB1734" w14:paraId="0D99123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0000" behindDoc="0" locked="0" layoutInCell="1" allowOverlap="1" wp14:editId="1EA139CE" wp14:anchorId="5EAC9A1D">
                <wp:simplePos x="0" y="0"/>
                <wp:positionH relativeFrom="column">
                  <wp:posOffset>1320800</wp:posOffset>
                </wp:positionH>
                <wp:positionV relativeFrom="paragraph">
                  <wp:posOffset>-12700</wp:posOffset>
                </wp:positionV>
                <wp:extent cx="1003300" cy="609600"/>
                <wp:effectExtent l="0" t="0" r="0" b="0"/>
                <wp:wrapNone/>
                <wp:docPr id="6380" name="Rectangle 6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AE231E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0" style="position:absolute;margin-left:104pt;margin-top:-1pt;width:79pt;height:48pt;z-index:2579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MmA32ugEAAEsDAAAOAAAAAAAAAAAAAAAAAC4CAABkcnMv&#10;ZTJvRG9jLnhtbFBLAQItABQABgAIAAAAIQB7m6+V3QAAAAkBAAAPAAAAAAAAAAAAAAAAABQEAABk&#10;cnMvZG93bnJldi54bWxQSwUGAAAAAAQABADzAAAAHgUAAAAA&#10;" w14:anchorId="5EAC9A1D">
                <v:textbox inset="2.16pt,1.44pt,0,1.44pt">
                  <w:txbxContent>
                    <w:p w:rsidR="00DB1734" w:rsidP="00C07318" w:rsidRDefault="00DB1734" w14:paraId="3AE231E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1024" behindDoc="0" locked="0" layoutInCell="1" allowOverlap="1" wp14:editId="107F48FB" wp14:anchorId="2A336390">
                <wp:simplePos x="0" y="0"/>
                <wp:positionH relativeFrom="column">
                  <wp:posOffset>1320800</wp:posOffset>
                </wp:positionH>
                <wp:positionV relativeFrom="paragraph">
                  <wp:posOffset>-12700</wp:posOffset>
                </wp:positionV>
                <wp:extent cx="1003300" cy="609600"/>
                <wp:effectExtent l="0" t="0" r="0" b="0"/>
                <wp:wrapNone/>
                <wp:docPr id="6381" name="Rectangle 6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B45FC3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1" style="position:absolute;margin-left:104pt;margin-top:-1pt;width:79pt;height:48pt;z-index:2579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1tJEO5AQAASwMAAA4AAAAAAAAAAAAAAAAALgIAAGRycy9l&#10;Mm9Eb2MueG1sUEsBAi0AFAAGAAgAAAAhAHubr5XdAAAACQEAAA8AAAAAAAAAAAAAAAAAEwQAAGRy&#10;cy9kb3ducmV2LnhtbFBLBQYAAAAABAAEAPMAAAAdBQAAAAA=&#10;" w14:anchorId="2A336390">
                <v:textbox inset="2.16pt,1.44pt,0,1.44pt">
                  <w:txbxContent>
                    <w:p w:rsidR="00DB1734" w:rsidP="00C07318" w:rsidRDefault="00DB1734" w14:paraId="6B45FC3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2048" behindDoc="0" locked="0" layoutInCell="1" allowOverlap="1" wp14:editId="1B363C9C" wp14:anchorId="7E1F8B76">
                <wp:simplePos x="0" y="0"/>
                <wp:positionH relativeFrom="column">
                  <wp:posOffset>1320800</wp:posOffset>
                </wp:positionH>
                <wp:positionV relativeFrom="paragraph">
                  <wp:posOffset>-12700</wp:posOffset>
                </wp:positionV>
                <wp:extent cx="1003300" cy="609600"/>
                <wp:effectExtent l="0" t="0" r="0" b="0"/>
                <wp:wrapNone/>
                <wp:docPr id="6382" name="Rectangle 6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E3282B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2" style="position:absolute;margin-left:104pt;margin-top:-1pt;width:79pt;height:48pt;z-index:2579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9HugEAAEsDAAAOAAAAZHJzL2Uyb0RvYy54bWysU9tu2zAMfR+wfxD0vthx1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1TaUeO5wSr9Q&#10;N+57q8g5Oxgp1TzfWa8xpg7LHuMDXKKE7kx+0uDmL9IiU9H4dNVYTZkITG5Wm7bGSQg8utmsN+hj&#10;l+qlOELK31RwZHYYBYRSlOXHHymfrz5fwboZzPn52cvTfipkmpvmGeo+yBNSxB3N92i0DSOjwppI&#10;yYhzZzT9OXBQlNjvHoVtvnxeoQ65BMu2aXGBoQQIev86y70YAq6SyEDJIYLpB8RbJCqwcGKF2GW7&#10;5pV4HRfwL//A7i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PdC9HugEAAEsDAAAOAAAAAAAAAAAAAAAAAC4CAABkcnMv&#10;ZTJvRG9jLnhtbFBLAQItABQABgAIAAAAIQB7m6+V3QAAAAkBAAAPAAAAAAAAAAAAAAAAABQEAABk&#10;cnMvZG93bnJldi54bWxQSwUGAAAAAAQABADzAAAAHgUAAAAA&#10;" w14:anchorId="7E1F8B76">
                <v:textbox inset="2.16pt,1.44pt,0,1.44pt">
                  <w:txbxContent>
                    <w:p w:rsidR="00DB1734" w:rsidP="00C07318" w:rsidRDefault="00DB1734" w14:paraId="6E3282B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3072" behindDoc="0" locked="0" layoutInCell="1" allowOverlap="1" wp14:editId="7E2F21AA" wp14:anchorId="0ABFE133">
                <wp:simplePos x="0" y="0"/>
                <wp:positionH relativeFrom="column">
                  <wp:posOffset>1320800</wp:posOffset>
                </wp:positionH>
                <wp:positionV relativeFrom="paragraph">
                  <wp:posOffset>-12700</wp:posOffset>
                </wp:positionV>
                <wp:extent cx="1003300" cy="609600"/>
                <wp:effectExtent l="0" t="0" r="0" b="0"/>
                <wp:wrapNone/>
                <wp:docPr id="6383" name="Rectangle 6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0E670F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3" style="position:absolute;margin-left:104pt;margin-top:-1pt;width:79pt;height:48pt;z-index:2579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ugQbyugEAAEsDAAAOAAAAAAAAAAAAAAAAAC4CAABkcnMv&#10;ZTJvRG9jLnhtbFBLAQItABQABgAIAAAAIQB7m6+V3QAAAAkBAAAPAAAAAAAAAAAAAAAAABQEAABk&#10;cnMvZG93bnJldi54bWxQSwUGAAAAAAQABADzAAAAHgUAAAAA&#10;" w14:anchorId="0ABFE133">
                <v:textbox inset="2.16pt,1.44pt,0,1.44pt">
                  <w:txbxContent>
                    <w:p w:rsidR="00DB1734" w:rsidP="00C07318" w:rsidRDefault="00DB1734" w14:paraId="70E670F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4096" behindDoc="0" locked="0" layoutInCell="1" allowOverlap="1" wp14:editId="2888AF42" wp14:anchorId="712B632D">
                <wp:simplePos x="0" y="0"/>
                <wp:positionH relativeFrom="column">
                  <wp:posOffset>1320800</wp:posOffset>
                </wp:positionH>
                <wp:positionV relativeFrom="paragraph">
                  <wp:posOffset>-12700</wp:posOffset>
                </wp:positionV>
                <wp:extent cx="1003300" cy="609600"/>
                <wp:effectExtent l="0" t="0" r="0" b="0"/>
                <wp:wrapNone/>
                <wp:docPr id="6384" name="Rectangle 6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88C9CB4"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4" style="position:absolute;margin-left:104pt;margin-top:-1pt;width:79pt;height:48pt;z-index:2579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lPugEAAEsDAAAOAAAAZHJzL2Uyb0RvYy54bWysU9tu2zAMfR+wfxD0vthx0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q3ZNiecOp/Qd&#10;deO+t4pcsoORUs3znfUaY+qw7Dk+wTVK6M7kJw1u/iItMhWNzzeN1ZSJwOR2tW1rnITAo7vtZos+&#10;dqleiyOk/FkFR2aHUUAoRVl++pry5erLFaybwVyen708HaZCprlbv0A9BHlGirij+RGNtmFkVFgT&#10;KRlx7oymX0cOihL7xaOwzcf1qsFFKcGybVpcYCgBgj68zXIvhoCrJDJQcoxg+gHxFokKLJxYIXbd&#10;rnkl3sYF/Os/sP8N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LRzlPugEAAEsDAAAOAAAAAAAAAAAAAAAAAC4CAABkcnMv&#10;ZTJvRG9jLnhtbFBLAQItABQABgAIAAAAIQB7m6+V3QAAAAkBAAAPAAAAAAAAAAAAAAAAABQEAABk&#10;cnMvZG93bnJldi54bWxQSwUGAAAAAAQABADzAAAAHgUAAAAA&#10;" w14:anchorId="712B632D">
                <v:textbox inset="2.16pt,1.44pt,0,1.44pt">
                  <w:txbxContent>
                    <w:p w:rsidR="00DB1734" w:rsidP="00C07318" w:rsidRDefault="00DB1734" w14:paraId="588C9CB4"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5120" behindDoc="0" locked="0" layoutInCell="1" allowOverlap="1" wp14:editId="1D4F52A3" wp14:anchorId="1EB83ED6">
                <wp:simplePos x="0" y="0"/>
                <wp:positionH relativeFrom="column">
                  <wp:posOffset>1320800</wp:posOffset>
                </wp:positionH>
                <wp:positionV relativeFrom="paragraph">
                  <wp:posOffset>-12700</wp:posOffset>
                </wp:positionV>
                <wp:extent cx="1003300" cy="609600"/>
                <wp:effectExtent l="0" t="0" r="0" b="0"/>
                <wp:wrapNone/>
                <wp:docPr id="6385" name="Rectangle 6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DA252E4"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5" style="position:absolute;margin-left:104pt;margin-top:-1pt;width:79pt;height:48pt;z-index:2579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D6ugEAAEsDAAAOAAAAZHJzL2Uyb0RvYy54bWysU9tu2zAMfR+wfxD0vthxl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ObVbumxHOHU/qB&#10;unHfW0Uu2cFIqeb5znqNMXVY9hQf4RoldGfykwY3f5EWmYrG55vGaspEYHK72rY1TkLg0Xq72aKP&#10;XarX4ggpf1HBkdlhFBBKUZafvqV8ufpyBetmMJfnZy9Ph6mQadbrF6iHIM9IEXc0P6DRNoyMCmsi&#10;JSPOndH068hBUWK/ehS2+fRx1eCilGDZNi0uMJQAQR/eZrkXQ8BVEhkoOUYw/YB4i0QFFk6sELtu&#10;17wSb+MC/vUf2P8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qshD6ugEAAEsDAAAOAAAAAAAAAAAAAAAAAC4CAABkcnMv&#10;ZTJvRG9jLnhtbFBLAQItABQABgAIAAAAIQB7m6+V3QAAAAkBAAAPAAAAAAAAAAAAAAAAABQEAABk&#10;cnMvZG93bnJldi54bWxQSwUGAAAAAAQABADzAAAAHgUAAAAA&#10;" w14:anchorId="1EB83ED6">
                <v:textbox inset="2.16pt,1.44pt,0,1.44pt">
                  <w:txbxContent>
                    <w:p w:rsidR="00DB1734" w:rsidP="00C07318" w:rsidRDefault="00DB1734" w14:paraId="1DA252E4"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6144" behindDoc="0" locked="0" layoutInCell="1" allowOverlap="1" wp14:editId="3FA1E705" wp14:anchorId="07220837">
                <wp:simplePos x="0" y="0"/>
                <wp:positionH relativeFrom="column">
                  <wp:posOffset>1320800</wp:posOffset>
                </wp:positionH>
                <wp:positionV relativeFrom="paragraph">
                  <wp:posOffset>-12700</wp:posOffset>
                </wp:positionV>
                <wp:extent cx="1003300" cy="609600"/>
                <wp:effectExtent l="0" t="0" r="0" b="0"/>
                <wp:wrapNone/>
                <wp:docPr id="6386" name="Rectangle 6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94BE74B"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6" style="position:absolute;margin-left:104pt;margin-top:-1pt;width:79pt;height:48pt;z-index:2579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Iqxv+ugEAAEsDAAAOAAAAAAAAAAAAAAAAAC4CAABkcnMv&#10;ZTJvRG9jLnhtbFBLAQItABQABgAIAAAAIQB7m6+V3QAAAAkBAAAPAAAAAAAAAAAAAAAAABQEAABk&#10;cnMvZG93bnJldi54bWxQSwUGAAAAAAQABADzAAAAHgUAAAAA&#10;" w14:anchorId="07220837">
                <v:textbox inset="2.16pt,1.44pt,0,1.44pt">
                  <w:txbxContent>
                    <w:p w:rsidR="00DB1734" w:rsidP="00C07318" w:rsidRDefault="00DB1734" w14:paraId="394BE74B"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7168" behindDoc="0" locked="0" layoutInCell="1" allowOverlap="1" wp14:editId="488788F2" wp14:anchorId="412877C5">
                <wp:simplePos x="0" y="0"/>
                <wp:positionH relativeFrom="column">
                  <wp:posOffset>1320800</wp:posOffset>
                </wp:positionH>
                <wp:positionV relativeFrom="paragraph">
                  <wp:posOffset>-12700</wp:posOffset>
                </wp:positionV>
                <wp:extent cx="1003300" cy="609600"/>
                <wp:effectExtent l="0" t="0" r="0" b="0"/>
                <wp:wrapNone/>
                <wp:docPr id="6387" name="Rectangle 6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3D6E940"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7" style="position:absolute;margin-left:104pt;margin-top:-1pt;width:79pt;height:48pt;z-index:2579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JLuwEAAEsDAAAOAAAAZHJzL2Uyb0RvYy54bWysU9tu2zAMfR+wfxD0vthx1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61W7ocRxi1P6&#10;jrpx14+KXLKDkVLl+Wa9phA7LHsOT3CNIrqZ/KzB5i/SInPR+HzTWM2JCExuV9u2xkkIPLrbrrfo&#10;Y5fqtThATJ+VtyQ7jAJCKcry09eYLldfrmBdBnN5PntpPsyFTHO3eYF68PKMFHFH0yMaPfqJUTGa&#10;QMmEc2c0/jpyUJSMXxwK22w+rhpclBIs26bFBYYSIOjD2yx3YvC4SiIBJccAph8Qb5GowMKJFWLX&#10;7cor8TYu4F//gf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KV4yS7sBAABLAwAADgAAAAAAAAAAAAAAAAAuAgAAZHJz&#10;L2Uyb0RvYy54bWxQSwECLQAUAAYACAAAACEAe5uvld0AAAAJAQAADwAAAAAAAAAAAAAAAAAVBAAA&#10;ZHJzL2Rvd25yZXYueG1sUEsFBgAAAAAEAAQA8wAAAB8FAAAAAA==&#10;" w14:anchorId="412877C5">
                <v:textbox inset="2.16pt,1.44pt,0,1.44pt">
                  <w:txbxContent>
                    <w:p w:rsidR="00DB1734" w:rsidP="00C07318" w:rsidRDefault="00DB1734" w14:paraId="63D6E940"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8192" behindDoc="0" locked="0" layoutInCell="1" allowOverlap="1" wp14:editId="42CD3001" wp14:anchorId="129D9797">
                <wp:simplePos x="0" y="0"/>
                <wp:positionH relativeFrom="column">
                  <wp:posOffset>1320800</wp:posOffset>
                </wp:positionH>
                <wp:positionV relativeFrom="paragraph">
                  <wp:posOffset>-12700</wp:posOffset>
                </wp:positionV>
                <wp:extent cx="1003300" cy="609600"/>
                <wp:effectExtent l="0" t="0" r="0" b="0"/>
                <wp:wrapNone/>
                <wp:docPr id="6388" name="Rectangle 6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F2EDA74"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8" style="position:absolute;margin-left:104pt;margin-top:-1pt;width:79pt;height:48pt;z-index:2579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MgFV+5AQAASwMAAA4AAAAAAAAAAAAAAAAALgIAAGRycy9l&#10;Mm9Eb2MueG1sUEsBAi0AFAAGAAgAAAAhAHubr5XdAAAACQEAAA8AAAAAAAAAAAAAAAAAEwQAAGRy&#10;cy9kb3ducmV2LnhtbFBLBQYAAAAABAAEAPMAAAAdBQAAAAA=&#10;" w14:anchorId="129D9797">
                <v:textbox inset="2.16pt,1.44pt,0,1.44pt">
                  <w:txbxContent>
                    <w:p w:rsidR="00DB1734" w:rsidP="00C07318" w:rsidRDefault="00DB1734" w14:paraId="2F2EDA74"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29216" behindDoc="0" locked="0" layoutInCell="1" allowOverlap="1" wp14:editId="1EC530A1" wp14:anchorId="54B78063">
                <wp:simplePos x="0" y="0"/>
                <wp:positionH relativeFrom="column">
                  <wp:posOffset>1320800</wp:posOffset>
                </wp:positionH>
                <wp:positionV relativeFrom="paragraph">
                  <wp:posOffset>-12700</wp:posOffset>
                </wp:positionV>
                <wp:extent cx="1003300" cy="609600"/>
                <wp:effectExtent l="0" t="0" r="0" b="0"/>
                <wp:wrapNone/>
                <wp:docPr id="6389" name="Rectangle 6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B57801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9" style="position:absolute;margin-left:104pt;margin-top:-1pt;width:79pt;height:48pt;z-index:2579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i1TzqugEAAEsDAAAOAAAAAAAAAAAAAAAAAC4CAABkcnMv&#10;ZTJvRG9jLnhtbFBLAQItABQABgAIAAAAIQB7m6+V3QAAAAkBAAAPAAAAAAAAAAAAAAAAABQEAABk&#10;cnMvZG93bnJldi54bWxQSwUGAAAAAAQABADzAAAAHgUAAAAA&#10;" w14:anchorId="54B78063">
                <v:textbox inset="2.16pt,1.44pt,0,1.44pt">
                  <w:txbxContent>
                    <w:p w:rsidR="00DB1734" w:rsidP="00C07318" w:rsidRDefault="00DB1734" w14:paraId="3B57801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7930240" behindDoc="0" locked="0" layoutInCell="1" allowOverlap="1" wp14:editId="00AAB86B" wp14:anchorId="0DE76217">
                <wp:simplePos x="0" y="0"/>
                <wp:positionH relativeFrom="column">
                  <wp:posOffset>1320800</wp:posOffset>
                </wp:positionH>
                <wp:positionV relativeFrom="paragraph">
                  <wp:posOffset>-12700</wp:posOffset>
                </wp:positionV>
                <wp:extent cx="1003300" cy="609600"/>
                <wp:effectExtent l="0" t="0" r="0" b="0"/>
                <wp:wrapNone/>
                <wp:docPr id="6390" name="Rectangle 6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55A45AC"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0" style="position:absolute;margin-left:104pt;margin-top:-1pt;width:79pt;height:48pt;z-index:2579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qc5WfugEAAEsDAAAOAAAAAAAAAAAAAAAAAC4CAABkcnMv&#10;ZTJvRG9jLnhtbFBLAQItABQABgAIAAAAIQB7m6+V3QAAAAkBAAAPAAAAAAAAAAAAAAAAABQEAABk&#10;cnMvZG93bnJldi54bWxQSwUGAAAAAAQABADzAAAAHgUAAAAA&#10;" w14:anchorId="0DE76217">
                <v:textbox inset="2.16pt,1.44pt,0,1.44pt">
                  <w:txbxContent>
                    <w:p w:rsidR="00DB1734" w:rsidP="00C07318" w:rsidRDefault="00DB1734" w14:paraId="155A45AC"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1072" behindDoc="0" locked="0" layoutInCell="1" allowOverlap="1" wp14:editId="0F3578F1" wp14:anchorId="30718CDB">
                <wp:simplePos x="0" y="0"/>
                <wp:positionH relativeFrom="column">
                  <wp:posOffset>1320800</wp:posOffset>
                </wp:positionH>
                <wp:positionV relativeFrom="paragraph">
                  <wp:posOffset>139700</wp:posOffset>
                </wp:positionV>
                <wp:extent cx="977900" cy="2057400"/>
                <wp:effectExtent l="0" t="0" r="0" b="0"/>
                <wp:wrapNone/>
                <wp:docPr id="6391" name="Rectangle 639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12AAC8C4"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1" style="position:absolute;margin-left:104pt;margin-top:11pt;width:77pt;height:162pt;z-index:2580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AbuzUhuQEAAEwDAAAOAAAAAAAAAAAAAAAAAC4CAABkcnMvZTJv&#10;RG9jLnhtbFBLAQItABQABgAIAAAAIQCqKeCD2wAAAAoBAAAPAAAAAAAAAAAAAAAAABMEAABkcnMv&#10;ZG93bnJldi54bWxQSwUGAAAAAAQABADzAAAAGwUAAAAA&#10;" w14:anchorId="30718CDB">
                <v:textbox inset="2.16pt,1.44pt,0,1.44pt">
                  <w:txbxContent>
                    <w:p w:rsidR="00DB1734" w:rsidP="00C07318" w:rsidRDefault="00DB1734" w14:paraId="12AAC8C4"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2096" behindDoc="0" locked="0" layoutInCell="1" allowOverlap="1" wp14:editId="2D8F9136" wp14:anchorId="116D6A31">
                <wp:simplePos x="0" y="0"/>
                <wp:positionH relativeFrom="column">
                  <wp:posOffset>1320800</wp:posOffset>
                </wp:positionH>
                <wp:positionV relativeFrom="paragraph">
                  <wp:posOffset>139700</wp:posOffset>
                </wp:positionV>
                <wp:extent cx="1003300" cy="2057400"/>
                <wp:effectExtent l="0" t="0" r="0" b="0"/>
                <wp:wrapNone/>
                <wp:docPr id="6392" name="Rectangle 6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E812F6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2" style="position:absolute;margin-left:104pt;margin-top:11pt;width:79pt;height:162pt;z-index:2580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uug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vFpqHEc4dd+o2+&#10;cd9ZRc7V3kippv5Ofg0xtXjtKT7CJUu4nMSPGtz0RVlkLB6frh6rMROBxc1is66xEwK3mnq5vMEE&#10;Yar32xFS/qGCI9OCUUAuxVp+/JXy+ejbEbw3sTm/P63yuB+LmmbVvHHdB3lCjTik+QGDtmFgVFgT&#10;KRmw8YymPwcOihL706Ozzc1ygUbkkszXzRonGEqCrPcfq9yLPuAsiQyUHCKYrke+xaNCC1tWhF3G&#10;a5qJj3kh//4T7F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7u+broBAABMAwAADgAAAAAAAAAAAAAAAAAuAgAAZHJzL2Uy&#10;b0RvYy54bWxQSwECLQAUAAYACAAAACEAe0uO1NsAAAAKAQAADwAAAAAAAAAAAAAAAAAUBAAAZHJz&#10;L2Rvd25yZXYueG1sUEsFBgAAAAAEAAQA8wAAABwFAAAAAA==&#10;" w14:anchorId="116D6A31">
                <v:textbox inset="2.16pt,1.44pt,0,1.44pt">
                  <w:txbxContent>
                    <w:p w:rsidR="00DB1734" w:rsidP="00C07318" w:rsidRDefault="00DB1734" w14:paraId="2E812F6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3120" behindDoc="0" locked="0" layoutInCell="1" allowOverlap="1" wp14:editId="7F419BE0" wp14:anchorId="77C297AC">
                <wp:simplePos x="0" y="0"/>
                <wp:positionH relativeFrom="column">
                  <wp:posOffset>1320800</wp:posOffset>
                </wp:positionH>
                <wp:positionV relativeFrom="paragraph">
                  <wp:posOffset>139700</wp:posOffset>
                </wp:positionV>
                <wp:extent cx="977900" cy="2057400"/>
                <wp:effectExtent l="0" t="0" r="0" b="0"/>
                <wp:wrapNone/>
                <wp:docPr id="6393" name="Rectangle 639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7D30FCC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3" style="position:absolute;margin-left:104pt;margin-top:11pt;width:77pt;height:162pt;z-index:2580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0t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er2xUlnjvs0k/0&#10;jfveKnKuDkZKNfd39muMqcNrz/EJLlnC5Sx+0uDmL8oiU/H4dPVYTZkILN4u27bGTgjcauq2vcEE&#10;Yaq32xFS/qqCI/OCUUAuxVp+/J7y+ejrEbw3szm/P6/ytJ+Kmma9euW6D/KEGnFI8yMGbcPIqLAm&#10;UjJi4xlNvw8cFCX2m0dnm5t21eCklGS5aTY4wVASZL1/X+VeDAFnSWSg5BDB9APyLR4VWtiyIuwy&#10;XvNMvM8L+befYPcH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wrWtLboBAABMAwAADgAAAAAAAAAAAAAAAAAuAgAAZHJzL2Uy&#10;b0RvYy54bWxQSwECLQAUAAYACAAAACEAqingg9sAAAAKAQAADwAAAAAAAAAAAAAAAAAUBAAAZHJz&#10;L2Rvd25yZXYueG1sUEsFBgAAAAAEAAQA8wAAABwFAAAAAA==&#10;" w14:anchorId="77C297AC">
                <v:textbox inset="2.16pt,1.44pt,0,1.44pt">
                  <w:txbxContent>
                    <w:p w:rsidR="00DB1734" w:rsidP="00C07318" w:rsidRDefault="00DB1734" w14:paraId="7D30FCC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4144" behindDoc="0" locked="0" layoutInCell="1" allowOverlap="1" wp14:editId="64BBD18B" wp14:anchorId="1305E8AC">
                <wp:simplePos x="0" y="0"/>
                <wp:positionH relativeFrom="column">
                  <wp:posOffset>1320800</wp:posOffset>
                </wp:positionH>
                <wp:positionV relativeFrom="paragraph">
                  <wp:posOffset>139700</wp:posOffset>
                </wp:positionV>
                <wp:extent cx="977900" cy="2057400"/>
                <wp:effectExtent l="0" t="0" r="0" b="0"/>
                <wp:wrapNone/>
                <wp:docPr id="6394" name="Rectangle 639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DA3B8BE"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4" style="position:absolute;margin-left:104pt;margin-top:11pt;width:77pt;height:162pt;z-index:2580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HTuw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VzctJY5b7NIv&#10;9I27flTkVB2MlCr3N/s1hdjhtefwBOcs4jKLnzXY/EVZZC4eHy8eqzkRgcWbZdvW2AmBW03dtteY&#10;IEz1cTtATPfKW5IXjAJyKdbyw8+YTkffj+C9zOb0fl6leTcXNc2qfee68/KIGnFI0yMGPfqJUTGa&#10;QMmEjWc0vu45KErGHw6dba7bqwYnpSTLdbPGCYaSIOvd5yp3YvA4SyIBJfsAph+Qb/Go0MKWFWHn&#10;8coz8Tkv5D9+gu0b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OUi8dO7AQAATAMAAA4AAAAAAAAAAAAAAAAALgIAAGRycy9l&#10;Mm9Eb2MueG1sUEsBAi0AFAAGAAgAAAAhAKop4IPbAAAACgEAAA8AAAAAAAAAAAAAAAAAFQQAAGRy&#10;cy9kb3ducmV2LnhtbFBLBQYAAAAABAAEAPMAAAAdBQAAAAA=&#10;" w14:anchorId="1305E8AC">
                <v:textbox inset="2.16pt,1.44pt,0,1.44pt">
                  <w:txbxContent>
                    <w:p w:rsidR="00DB1734" w:rsidP="00C07318" w:rsidRDefault="00DB1734" w14:paraId="2DA3B8BE"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5168" behindDoc="0" locked="0" layoutInCell="1" allowOverlap="1" wp14:editId="29327E48" wp14:anchorId="1462B124">
                <wp:simplePos x="0" y="0"/>
                <wp:positionH relativeFrom="column">
                  <wp:posOffset>1320800</wp:posOffset>
                </wp:positionH>
                <wp:positionV relativeFrom="paragraph">
                  <wp:posOffset>139700</wp:posOffset>
                </wp:positionV>
                <wp:extent cx="1003300" cy="2057400"/>
                <wp:effectExtent l="0" t="0" r="0" b="0"/>
                <wp:wrapNone/>
                <wp:docPr id="6395" name="Rectangle 63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322C71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5" style="position:absolute;margin-left:104pt;margin-top:11pt;width:79pt;height:162pt;z-index:2580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gs4pC7AQAATAMAAA4AAAAAAAAAAAAAAAAALgIAAGRycy9l&#10;Mm9Eb2MueG1sUEsBAi0AFAAGAAgAAAAhAHtLjtTbAAAACgEAAA8AAAAAAAAAAAAAAAAAFQQAAGRy&#10;cy9kb3ducmV2LnhtbFBLBQYAAAAABAAEAPMAAAAdBQAAAAA=&#10;" w14:anchorId="1462B124">
                <v:textbox inset="2.16pt,1.44pt,0,1.44pt">
                  <w:txbxContent>
                    <w:p w:rsidR="00DB1734" w:rsidP="00C07318" w:rsidRDefault="00DB1734" w14:paraId="1322C71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6192" behindDoc="0" locked="0" layoutInCell="1" allowOverlap="1" wp14:editId="15169F4A" wp14:anchorId="11235F95">
                <wp:simplePos x="0" y="0"/>
                <wp:positionH relativeFrom="column">
                  <wp:posOffset>1320800</wp:posOffset>
                </wp:positionH>
                <wp:positionV relativeFrom="paragraph">
                  <wp:posOffset>139700</wp:posOffset>
                </wp:positionV>
                <wp:extent cx="977900" cy="2057400"/>
                <wp:effectExtent l="0" t="0" r="0" b="0"/>
                <wp:wrapNone/>
                <wp:docPr id="6396" name="Rectangle 639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50ED67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6" style="position:absolute;margin-left:104pt;margin-top:11pt;width:77pt;height:162pt;z-index:2580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Dwsad+7AQAATAMAAA4AAAAAAAAAAAAAAAAALgIAAGRycy9l&#10;Mm9Eb2MueG1sUEsBAi0AFAAGAAgAAAAhAKop4IPbAAAACgEAAA8AAAAAAAAAAAAAAAAAFQQAAGRy&#10;cy9kb3ducmV2LnhtbFBLBQYAAAAABAAEAPMAAAAdBQAAAAA=&#10;" w14:anchorId="11235F95">
                <v:textbox inset="2.16pt,1.44pt,0,1.44pt">
                  <w:txbxContent>
                    <w:p w:rsidR="00DB1734" w:rsidP="00C07318" w:rsidRDefault="00DB1734" w14:paraId="250ED67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7216" behindDoc="0" locked="0" layoutInCell="1" allowOverlap="1" wp14:editId="5D6AF965" wp14:anchorId="1FE98A4A">
                <wp:simplePos x="0" y="0"/>
                <wp:positionH relativeFrom="column">
                  <wp:posOffset>1333500</wp:posOffset>
                </wp:positionH>
                <wp:positionV relativeFrom="paragraph">
                  <wp:posOffset>139700</wp:posOffset>
                </wp:positionV>
                <wp:extent cx="977900" cy="2057400"/>
                <wp:effectExtent l="0" t="0" r="0" b="0"/>
                <wp:wrapNone/>
                <wp:docPr id="6397" name="Rectangle 639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449D543"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7" style="position:absolute;margin-left:105pt;margin-top:11pt;width:77pt;height:162pt;z-index:2580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HConTS6AQAATAMAAA4AAAAAAAAAAAAAAAAALgIAAGRycy9l&#10;Mm9Eb2MueG1sUEsBAi0AFAAGAAgAAAAhAEwiVjPcAAAACgEAAA8AAAAAAAAAAAAAAAAAFAQAAGRy&#10;cy9kb3ducmV2LnhtbFBLBQYAAAAABAAEAPMAAAAdBQAAAAA=&#10;" w14:anchorId="1FE98A4A">
                <v:textbox inset="2.16pt,1.44pt,0,1.44pt">
                  <w:txbxContent>
                    <w:p w:rsidR="00DB1734" w:rsidP="00C07318" w:rsidRDefault="00DB1734" w14:paraId="2449D543"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8240" behindDoc="0" locked="0" layoutInCell="1" allowOverlap="1" wp14:editId="37C80616" wp14:anchorId="6BEE8097">
                <wp:simplePos x="0" y="0"/>
                <wp:positionH relativeFrom="column">
                  <wp:posOffset>1320800</wp:posOffset>
                </wp:positionH>
                <wp:positionV relativeFrom="paragraph">
                  <wp:posOffset>139700</wp:posOffset>
                </wp:positionV>
                <wp:extent cx="1003300" cy="2057400"/>
                <wp:effectExtent l="0" t="0" r="0" b="0"/>
                <wp:wrapNone/>
                <wp:docPr id="6398" name="Rectangle 6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DD8880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8" style="position:absolute;margin-left:104pt;margin-top:11pt;width:79pt;height:162pt;z-index:2580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ZQ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5v7rBXnjvs0g/0&#10;jfvBKnKujkZKVfpb/Jpi6vHac3yCS5ZwWcTPGlz5oiwyV49PV4/VnInA4h0+02InBG517Wp1iwnC&#10;NG+3I6T8RQVHyoJRQC7VWn78lvL56OsRvFfYnN8vqzzv56qmW29eue6DPKFGHNL8iEHbMDEqrImU&#10;TNh4RtOvAwdFif3q0dnudnXT4aTUZLnpNugK1ARZ799XuRdjwFkSGSg5RDDDiHyrR5UWtqwKu4xX&#10;mYn3eSX/9hPsfgM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CjkZQuQEAAEwDAAAOAAAAAAAAAAAAAAAAAC4CAABkcnMvZTJv&#10;RG9jLnhtbFBLAQItABQABgAIAAAAIQB7S47U2wAAAAoBAAAPAAAAAAAAAAAAAAAAABMEAABkcnMv&#10;ZG93bnJldi54bWxQSwUGAAAAAAQABADzAAAAGwUAAAAA&#10;" w14:anchorId="6BEE8097">
                <v:textbox inset="2.16pt,1.44pt,0,1.44pt">
                  <w:txbxContent>
                    <w:p w:rsidR="00DB1734" w:rsidP="00C07318" w:rsidRDefault="00DB1734" w14:paraId="3DD8880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59264" behindDoc="0" locked="0" layoutInCell="1" allowOverlap="1" wp14:editId="448D8BE2" wp14:anchorId="0F9E3CC2">
                <wp:simplePos x="0" y="0"/>
                <wp:positionH relativeFrom="column">
                  <wp:posOffset>1320800</wp:posOffset>
                </wp:positionH>
                <wp:positionV relativeFrom="paragraph">
                  <wp:posOffset>139700</wp:posOffset>
                </wp:positionV>
                <wp:extent cx="977900" cy="2057400"/>
                <wp:effectExtent l="0" t="0" r="0" b="0"/>
                <wp:wrapNone/>
                <wp:docPr id="6399" name="Rectangle 639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7DBAE01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9" style="position:absolute;margin-left:104pt;margin-top:11pt;width:77pt;height:162pt;z-index:2580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f4BVE7oBAABMAwAADgAAAAAAAAAAAAAAAAAuAgAAZHJzL2Uy&#10;b0RvYy54bWxQSwECLQAUAAYACAAAACEAqingg9sAAAAKAQAADwAAAAAAAAAAAAAAAAAUBAAAZHJz&#10;L2Rvd25yZXYueG1sUEsFBgAAAAAEAAQA8wAAABwFAAAAAA==&#10;" w14:anchorId="0F9E3CC2">
                <v:textbox inset="2.16pt,1.44pt,0,1.44pt">
                  <w:txbxContent>
                    <w:p w:rsidR="00DB1734" w:rsidP="00C07318" w:rsidRDefault="00DB1734" w14:paraId="7DBAE01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0288" behindDoc="0" locked="0" layoutInCell="1" allowOverlap="1" wp14:editId="7281C84E" wp14:anchorId="053C39CB">
                <wp:simplePos x="0" y="0"/>
                <wp:positionH relativeFrom="column">
                  <wp:posOffset>1320800</wp:posOffset>
                </wp:positionH>
                <wp:positionV relativeFrom="paragraph">
                  <wp:posOffset>139700</wp:posOffset>
                </wp:positionV>
                <wp:extent cx="977900" cy="2057400"/>
                <wp:effectExtent l="0" t="0" r="0" b="0"/>
                <wp:wrapNone/>
                <wp:docPr id="6400" name="Rectangle 640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4FEE1B72"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0" style="position:absolute;margin-left:104pt;margin-top:11pt;width:77pt;height:162pt;z-index:2580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" w14:anchorId="053C39CB">
                <v:textbox inset="2.16pt,1.44pt,0,1.44pt">
                  <w:txbxContent>
                    <w:p w:rsidR="00DB1734" w:rsidP="00C07318" w:rsidRDefault="00DB1734" w14:paraId="4FEE1B72"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1312" behindDoc="0" locked="0" layoutInCell="1" allowOverlap="1" wp14:editId="0D3D7E17" wp14:anchorId="77EE54F0">
                <wp:simplePos x="0" y="0"/>
                <wp:positionH relativeFrom="column">
                  <wp:posOffset>1320800</wp:posOffset>
                </wp:positionH>
                <wp:positionV relativeFrom="paragraph">
                  <wp:posOffset>139700</wp:posOffset>
                </wp:positionV>
                <wp:extent cx="1003300" cy="2057400"/>
                <wp:effectExtent l="0" t="0" r="0" b="0"/>
                <wp:wrapNone/>
                <wp:docPr id="6401" name="Rectangle 6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70AB885" w14:textId="77777777">
                            <w:r>
                              <w:rPr>
                                <w:rFonts w:ascii="Geneva" w:hAnsi="Geneva" w:eastAsia="Geneva" w:cs="Geneva"/>
                                <w:color w:val="000000"/>
                                <w:sz w:val="20"/>
                                <w:szCs w:val="20"/>
                                <w:lang w:val="Portuguese"/>
                              </w:rPr>
                              <w:t xml:space="preserve">NÃO DESCONHECIDO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1" style="position:absolute;margin-left:104pt;margin-top:11pt;width:79pt;height:162pt;z-index:2580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HCF2puQEAAEwDAAAOAAAAAAAAAAAAAAAAAC4CAABkcnMvZTJv&#10;RG9jLnhtbFBLAQItABQABgAIAAAAIQB7S47U2wAAAAoBAAAPAAAAAAAAAAAAAAAAABMEAABkcnMv&#10;ZG93bnJldi54bWxQSwUGAAAAAAQABADzAAAAGwUAAAAA&#10;" w14:anchorId="77EE54F0">
                <v:textbox inset="2.16pt,1.44pt,0,1.44pt">
                  <w:txbxContent>
                    <w:p w:rsidR="00DB1734" w:rsidP="00C07318" w:rsidRDefault="00DB1734" w14:paraId="170AB885" w14:textId="77777777">
                      <w:r>
                        <w:rPr>
                          <w:rFonts w:ascii="Geneva" w:hAnsi="Geneva" w:eastAsia="Geneva" w:cs="Geneva"/>
                          <w:color w:val="000000"/>
                          <w:sz w:val="20"/>
                          <w:szCs w:val="20"/>
                          <w:lang w:val="Portuguese"/>
                        </w:rPr>
                        <w:t xml:space="preserve">NÃO DESCONHECIDO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2336" behindDoc="0" locked="0" layoutInCell="1" allowOverlap="1" wp14:editId="24B90653" wp14:anchorId="0B1AF86C">
                <wp:simplePos x="0" y="0"/>
                <wp:positionH relativeFrom="column">
                  <wp:posOffset>1320800</wp:posOffset>
                </wp:positionH>
                <wp:positionV relativeFrom="paragraph">
                  <wp:posOffset>139700</wp:posOffset>
                </wp:positionV>
                <wp:extent cx="1003300" cy="2057400"/>
                <wp:effectExtent l="0" t="0" r="0" b="0"/>
                <wp:wrapNone/>
                <wp:docPr id="6402" name="Rectangle 6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B10C5AC"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2" style="position:absolute;margin-left:104pt;margin-top:11pt;width:79pt;height:162pt;z-index:2580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FOugEAAEw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b1dtR0lnjvs0g/0&#10;jfvBKnKujkZKVfpb/Jpi6vHac3yCS5ZwWcTPGlz5oiwyV49PV4/VnInA4t3N3abFTgjc6trVao0J&#10;wjRvtyOk/EUFR8qCUUAu1Vp+/Jby+ejrEbxX2JzfL6s87+eqplt3r1z3QZ5QIw5pfsSgbZgYFdZE&#10;SiZsPKPp14GDosR+9ehst17doBG5JstNt8EJhpog6/37KvdiDDhLIgMlhwhmGJFv9ajSwpZVYZfx&#10;KjPxPq/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UoIxTroBAABMAwAADgAAAAAAAAAAAAAAAAAuAgAAZHJzL2Uy&#10;b0RvYy54bWxQSwECLQAUAAYACAAAACEAe0uO1NsAAAAKAQAADwAAAAAAAAAAAAAAAAAUBAAAZHJz&#10;L2Rvd25yZXYueG1sUEsFBgAAAAAEAAQA8wAAABwFAAAAAA==&#10;" w14:anchorId="0B1AF86C">
                <v:textbox inset="2.16pt,1.44pt,0,1.44pt">
                  <w:txbxContent>
                    <w:p w:rsidR="00DB1734" w:rsidP="00C07318" w:rsidRDefault="00DB1734" w14:paraId="1B10C5AC"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3360" behindDoc="0" locked="0" layoutInCell="1" allowOverlap="1" wp14:editId="1C95E0D4" wp14:anchorId="693475BE">
                <wp:simplePos x="0" y="0"/>
                <wp:positionH relativeFrom="column">
                  <wp:posOffset>1320800</wp:posOffset>
                </wp:positionH>
                <wp:positionV relativeFrom="paragraph">
                  <wp:posOffset>139700</wp:posOffset>
                </wp:positionV>
                <wp:extent cx="1003300" cy="2057400"/>
                <wp:effectExtent l="0" t="0" r="0" b="0"/>
                <wp:wrapNone/>
                <wp:docPr id="6403" name="Rectangle 64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F749AB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3" style="position:absolute;margin-left:104pt;margin-top:11pt;width:79pt;height:162pt;z-index:2580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Wluw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Zb2gxHGLXfqD&#10;vnHXDYqcqr2RUuX+Zr/GEFu89hQe4ZxFXGbxkwabvyiLTMXj48VjNSUisHi9uF7X2AmBW029XK4w&#10;QZjq/XaAmO6VtyQvGAXkUqzlh18xnY6+HcF7mc3p/bxK024qaprV4o3rzssjasQhTQ8Y9OBHRsVg&#10;AiUjNp7R+LrnoCgZfjp0tlktFw1OSknm62aNEwwlQda7j1XuRO9xlkQCSvYBTNcj3+JRoYUtK8LO&#10;45Vn4mNeyL//BNu/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4GxaW7AQAATAMAAA4AAAAAAAAAAAAAAAAALgIAAGRycy9l&#10;Mm9Eb2MueG1sUEsBAi0AFAAGAAgAAAAhAHtLjtTbAAAACgEAAA8AAAAAAAAAAAAAAAAAFQQAAGRy&#10;cy9kb3ducmV2LnhtbFBLBQYAAAAABAAEAPMAAAAdBQAAAAA=&#10;" w14:anchorId="693475BE">
                <v:textbox inset="2.16pt,1.44pt,0,1.44pt">
                  <w:txbxContent>
                    <w:p w:rsidR="00DB1734" w:rsidP="00C07318" w:rsidRDefault="00DB1734" w14:paraId="4F749AB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4384" behindDoc="0" locked="0" layoutInCell="1" allowOverlap="1" wp14:editId="4D5A9D7A" wp14:anchorId="3CDEE096">
                <wp:simplePos x="0" y="0"/>
                <wp:positionH relativeFrom="column">
                  <wp:posOffset>1320800</wp:posOffset>
                </wp:positionH>
                <wp:positionV relativeFrom="paragraph">
                  <wp:posOffset>139700</wp:posOffset>
                </wp:positionV>
                <wp:extent cx="1003300" cy="2057400"/>
                <wp:effectExtent l="0" t="0" r="0" b="0"/>
                <wp:wrapNone/>
                <wp:docPr id="6404" name="Rectangle 6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C24F74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4" style="position:absolute;margin-left:104pt;margin-top:11pt;width:79pt;height:162pt;z-index:2580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ZGZW7oBAABMAwAADgAAAAAAAAAAAAAAAAAuAgAAZHJzL2Uy&#10;b0RvYy54bWxQSwECLQAUAAYACAAAACEAe0uO1NsAAAAKAQAADwAAAAAAAAAAAAAAAAAUBAAAZHJz&#10;L2Rvd25yZXYueG1sUEsFBgAAAAAEAAQA8wAAABwFAAAAAA==&#10;" w14:anchorId="3CDEE096">
                <v:textbox inset="2.16pt,1.44pt,0,1.44pt">
                  <w:txbxContent>
                    <w:p w:rsidR="00DB1734" w:rsidP="00C07318" w:rsidRDefault="00DB1734" w14:paraId="5C24F74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5408" behindDoc="0" locked="0" layoutInCell="1" allowOverlap="1" wp14:editId="5BB5BBF5" wp14:anchorId="285839FF">
                <wp:simplePos x="0" y="0"/>
                <wp:positionH relativeFrom="column">
                  <wp:posOffset>1320800</wp:posOffset>
                </wp:positionH>
                <wp:positionV relativeFrom="paragraph">
                  <wp:posOffset>139700</wp:posOffset>
                </wp:positionV>
                <wp:extent cx="1003300" cy="2057400"/>
                <wp:effectExtent l="0" t="0" r="0" b="0"/>
                <wp:wrapNone/>
                <wp:docPr id="6405" name="Rectangle 64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8D127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5" style="position:absolute;margin-left:104pt;margin-top:11pt;width:79pt;height:162pt;z-index:2580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UVbbC7AQAATAMAAA4AAAAAAAAAAAAAAAAALgIAAGRycy9l&#10;Mm9Eb2MueG1sUEsBAi0AFAAGAAgAAAAhAHtLjtTbAAAACgEAAA8AAAAAAAAAAAAAAAAAFQQAAGRy&#10;cy9kb3ducmV2LnhtbFBLBQYAAAAABAAEAPMAAAAdBQAAAAA=&#10;" w14:anchorId="285839FF">
                <v:textbox inset="2.16pt,1.44pt,0,1.44pt">
                  <w:txbxContent>
                    <w:p w:rsidR="00DB1734" w:rsidP="00C07318" w:rsidRDefault="00DB1734" w14:paraId="08D127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6432" behindDoc="0" locked="0" layoutInCell="1" allowOverlap="1" wp14:editId="0D6F238D" wp14:anchorId="65F89B6A">
                <wp:simplePos x="0" y="0"/>
                <wp:positionH relativeFrom="column">
                  <wp:posOffset>1320800</wp:posOffset>
                </wp:positionH>
                <wp:positionV relativeFrom="paragraph">
                  <wp:posOffset>139700</wp:posOffset>
                </wp:positionV>
                <wp:extent cx="1003300" cy="2057400"/>
                <wp:effectExtent l="0" t="0" r="0" b="0"/>
                <wp:wrapNone/>
                <wp:docPr id="6406" name="Rectangle 64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403371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6" style="position:absolute;margin-left:104pt;margin-top:11pt;width:79pt;height:162pt;z-index:2580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FXuwEAAEw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hyUS8pcdxil/6g&#10;b9x1gyKnam+kVLm/2a8xxBavPYVHOGcRl1n8pMHmL8oiU/H4ePFYTYkILF5fXa9r7ITAraZeLFaY&#10;IEz1fjtATPfKW5IXjAJyKdbyw6+YTkffjuC9zOb0fl6laTcVNc1q+cZ15+URNeKQpgcMevAjo2Iw&#10;gZIRG89ofN1zUJQMPx0626wWVw1OSknm62aNEwwlQda7j1XuRO9xlkQCSvYBTNcj3+JRoYUtK8LO&#10;45Vn4mNeyL//BNu/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CfAVe7AQAATAMAAA4AAAAAAAAAAAAAAAAALgIAAGRycy9l&#10;Mm9Eb2MueG1sUEsBAi0AFAAGAAgAAAAhAHtLjtTbAAAACgEAAA8AAAAAAAAAAAAAAAAAFQQAAGRy&#10;cy9kb3ducmV2LnhtbFBLBQYAAAAABAAEAPMAAAAdBQAAAAA=&#10;" w14:anchorId="65F89B6A">
                <v:textbox inset="2.16pt,1.44pt,0,1.44pt">
                  <w:txbxContent>
                    <w:p w:rsidR="00DB1734" w:rsidP="00C07318" w:rsidRDefault="00DB1734" w14:paraId="3403371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7456" behindDoc="0" locked="0" layoutInCell="1" allowOverlap="1" wp14:editId="34A3C570" wp14:anchorId="7BB39D3A">
                <wp:simplePos x="0" y="0"/>
                <wp:positionH relativeFrom="column">
                  <wp:posOffset>1320800</wp:posOffset>
                </wp:positionH>
                <wp:positionV relativeFrom="paragraph">
                  <wp:posOffset>139700</wp:posOffset>
                </wp:positionV>
                <wp:extent cx="1003300" cy="2057400"/>
                <wp:effectExtent l="0" t="0" r="0" b="0"/>
                <wp:wrapNone/>
                <wp:docPr id="6407" name="Rectangle 6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BFE905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7" style="position:absolute;margin-left:104pt;margin-top:11pt;width:79pt;height:162pt;z-index:2580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8uwEAAEwDAAAOAAAAZHJzL2Uyb0RvYy54bWysU8tu2zAQvBfoPxC815IVI3I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xer+qWEsctdukX&#10;+sZdPypyqg5GSpX7m/2aQuzw2nN4gnMWcZnFzxps/qIsMhePjxeP1ZyIwOLN1c26xk4I3Grq1arF&#10;BGGqj9sBYrpX3pK8YBSQS7GWH37GdDr6fgTvZTan9/Mqzbu5qGna9p3rzssjasQhTY8Y9OgnRsVo&#10;AiUTNp7R+LrnoCgZfzh0tmlXVw1OSkmW62aNEwwlQda7z1XuxOBxlkQCSvYBTD8g3+JRoYUtK8LO&#10;45Vn4nNeyH/8BNs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wb9by7AQAATAMAAA4AAAAAAAAAAAAAAAAALgIAAGRycy9l&#10;Mm9Eb2MueG1sUEsBAi0AFAAGAAgAAAAhAHtLjtTbAAAACgEAAA8AAAAAAAAAAAAAAAAAFQQAAGRy&#10;cy9kb3ducmV2LnhtbFBLBQYAAAAABAAEAPMAAAAdBQAAAAA=&#10;" w14:anchorId="7BB39D3A">
                <v:textbox inset="2.16pt,1.44pt,0,1.44pt">
                  <w:txbxContent>
                    <w:p w:rsidR="00DB1734" w:rsidP="00C07318" w:rsidRDefault="00DB1734" w14:paraId="2BFE905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8480" behindDoc="0" locked="0" layoutInCell="1" allowOverlap="1" wp14:editId="121D1D8C" wp14:anchorId="09DA2DD6">
                <wp:simplePos x="0" y="0"/>
                <wp:positionH relativeFrom="column">
                  <wp:posOffset>1320800</wp:posOffset>
                </wp:positionH>
                <wp:positionV relativeFrom="paragraph">
                  <wp:posOffset>139700</wp:posOffset>
                </wp:positionV>
                <wp:extent cx="1003300" cy="2057400"/>
                <wp:effectExtent l="0" t="0" r="0" b="0"/>
                <wp:wrapNone/>
                <wp:docPr id="6408" name="Rectangle 64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CCF4D1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8" style="position:absolute;margin-left:104pt;margin-top:11pt;width:79pt;height:162pt;z-index:2580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lw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zX2ynGLXfqF&#10;vnHXj4qcqoORUuX+Zr+mEDu89hye4JxFXGbxswabvyiLzMXj48VjNScisHhzddPW2AmBW029Wq0x&#10;QZjq43aAmO6VtyQvGAXkUqzlh58xnY6+H8F7mc3p/bxK824uapp1+8515+URNeKQpkcMevQTo2I0&#10;gZIJG89ofN1zUJSMPxw626xXVw1OSkmWbdOiK1ASZL37XOVODB5nSSSgZB/A9APyLR4VWtiyIuw8&#10;XnkmPueF/MdPsH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7fJcLoBAABMAwAADgAAAAAAAAAAAAAAAAAuAgAAZHJzL2Uy&#10;b0RvYy54bWxQSwECLQAUAAYACAAAACEAe0uO1NsAAAAKAQAADwAAAAAAAAAAAAAAAAAUBAAAZHJz&#10;L2Rvd25yZXYueG1sUEsFBgAAAAAEAAQA8wAAABwFAAAAAA==&#10;" w14:anchorId="09DA2DD6">
                <v:textbox inset="2.16pt,1.44pt,0,1.44pt">
                  <w:txbxContent>
                    <w:p w:rsidR="00DB1734" w:rsidP="00C07318" w:rsidRDefault="00DB1734" w14:paraId="0CCF4D1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69504" behindDoc="0" locked="0" layoutInCell="1" allowOverlap="1" wp14:editId="514EE5D3" wp14:anchorId="02033D2F">
                <wp:simplePos x="0" y="0"/>
                <wp:positionH relativeFrom="column">
                  <wp:posOffset>1320800</wp:posOffset>
                </wp:positionH>
                <wp:positionV relativeFrom="paragraph">
                  <wp:posOffset>139700</wp:posOffset>
                </wp:positionV>
                <wp:extent cx="1003300" cy="2057400"/>
                <wp:effectExtent l="0" t="0" r="0" b="0"/>
                <wp:wrapNone/>
                <wp:docPr id="6409" name="Rectangle 64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4F0DDC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9" style="position:absolute;margin-left:104pt;margin-top:11pt;width:79pt;height:162pt;z-index:2580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2bug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eLek2J5w679Ad9&#10;476zipyqvZFSTf2d/BpiavHaU3yEc5ZwOYkfNbjpi7LIWDw+XjxWYyYCi+ur9arGTgjcaurFYokJ&#10;wlTvtyOkfK+CI9OCUUAuxVp++JXy6ejbEbw3sTm9P63yuBuLmma5fuO6C/KIGnFI8wMGbcPAqLAm&#10;UjJg4xlNr3sOihL706OzzXJx1eCklGS+alY4wVASZL37WOVe9AFnSWSgZB/BdD3yLR4VWtiyIuw8&#10;XtNMfMwL+f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zM9m7oBAABMAwAADgAAAAAAAAAAAAAAAAAuAgAAZHJzL2Uy&#10;b0RvYy54bWxQSwECLQAUAAYACAAAACEAe0uO1NsAAAAKAQAADwAAAAAAAAAAAAAAAAAUBAAAZHJz&#10;L2Rvd25yZXYueG1sUEsFBgAAAAAEAAQA8wAAABwFAAAAAA==&#10;" w14:anchorId="02033D2F">
                <v:textbox inset="2.16pt,1.44pt,0,1.44pt">
                  <w:txbxContent>
                    <w:p w:rsidR="00DB1734" w:rsidP="00C07318" w:rsidRDefault="00DB1734" w14:paraId="04F0DDC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0528" behindDoc="0" locked="0" layoutInCell="1" allowOverlap="1" wp14:editId="089B071A" wp14:anchorId="5AD3C0DF">
                <wp:simplePos x="0" y="0"/>
                <wp:positionH relativeFrom="column">
                  <wp:posOffset>1320800</wp:posOffset>
                </wp:positionH>
                <wp:positionV relativeFrom="paragraph">
                  <wp:posOffset>139700</wp:posOffset>
                </wp:positionV>
                <wp:extent cx="1003300" cy="2057400"/>
                <wp:effectExtent l="0" t="0" r="0" b="0"/>
                <wp:wrapNone/>
                <wp:docPr id="6410" name="Rectangle 6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A1B401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0" style="position:absolute;margin-left:104pt;margin-top:11pt;width:79pt;height:162pt;z-index:2580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ZouSXLoBAABMAwAADgAAAAAAAAAAAAAAAAAuAgAAZHJzL2Uy&#10;b0RvYy54bWxQSwECLQAUAAYACAAAACEAe0uO1NsAAAAKAQAADwAAAAAAAAAAAAAAAAAUBAAAZHJz&#10;L2Rvd25yZXYueG1sUEsFBgAAAAAEAAQA8wAAABwFAAAAAA==&#10;" w14:anchorId="5AD3C0DF">
                <v:textbox inset="2.16pt,1.44pt,0,1.44pt">
                  <w:txbxContent>
                    <w:p w:rsidR="00DB1734" w:rsidP="00C07318" w:rsidRDefault="00DB1734" w14:paraId="6A1B401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1552" behindDoc="0" locked="0" layoutInCell="1" allowOverlap="1" wp14:editId="5706B6C2" wp14:anchorId="3E6C2CFD">
                <wp:simplePos x="0" y="0"/>
                <wp:positionH relativeFrom="column">
                  <wp:posOffset>1320800</wp:posOffset>
                </wp:positionH>
                <wp:positionV relativeFrom="paragraph">
                  <wp:posOffset>139700</wp:posOffset>
                </wp:positionV>
                <wp:extent cx="1003300" cy="2057400"/>
                <wp:effectExtent l="0" t="0" r="0" b="0"/>
                <wp:wrapNone/>
                <wp:docPr id="6411" name="Rectangle 64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50A989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1" style="position:absolute;margin-left:104pt;margin-top:11pt;width:79pt;height:162pt;z-index:2580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qD2a3uQEAAEwDAAAOAAAAAAAAAAAAAAAAAC4CAABkcnMvZTJv&#10;RG9jLnhtbFBLAQItABQABgAIAAAAIQB7S47U2wAAAAoBAAAPAAAAAAAAAAAAAAAAABMEAABkcnMv&#10;ZG93bnJldi54bWxQSwUGAAAAAAQABADzAAAAGwUAAAAA&#10;" w14:anchorId="3E6C2CFD">
                <v:textbox inset="2.16pt,1.44pt,0,1.44pt">
                  <w:txbxContent>
                    <w:p w:rsidR="00DB1734" w:rsidP="00C07318" w:rsidRDefault="00DB1734" w14:paraId="050A989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2576" behindDoc="0" locked="0" layoutInCell="1" allowOverlap="1" wp14:editId="44F037BF" wp14:anchorId="379E09F1">
                <wp:simplePos x="0" y="0"/>
                <wp:positionH relativeFrom="column">
                  <wp:posOffset>1320800</wp:posOffset>
                </wp:positionH>
                <wp:positionV relativeFrom="paragraph">
                  <wp:posOffset>139700</wp:posOffset>
                </wp:positionV>
                <wp:extent cx="1003300" cy="2057400"/>
                <wp:effectExtent l="0" t="0" r="0" b="0"/>
                <wp:wrapNone/>
                <wp:docPr id="6412" name="Rectangle 64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016A26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2" style="position:absolute;margin-left:104pt;margin-top:11pt;width:79pt;height:162pt;z-index:2580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QugEAAEw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cvVsqHEc4dd+oO+&#10;cd9bRY7VwUip5v7Ofo0xdXjtKT7CKUu4nMVPGtz8RVlkKh4fzh6rKROBxeuL67bGTgjcaurV6goT&#10;hKneb0dI+V4FR+YFo4BcirV8/yvl49G3I3hvZnN8f17laTsVNU3bvHHdBnlAjTik+QGDtmFkVFgT&#10;KRmx8Yym1x0HRYn96dHZ5mp1gUbkkizbpsUJhpIg6+3HKvdiCDhLIgMluwimH5Bv8ajQwpYVYafx&#10;mmfiY17Iv/8E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4UKULoBAABMAwAADgAAAAAAAAAAAAAAAAAuAgAAZHJzL2Uy&#10;b0RvYy54bWxQSwECLQAUAAYACAAAACEAe0uO1NsAAAAKAQAADwAAAAAAAAAAAAAAAAAUBAAAZHJz&#10;L2Rvd25yZXYueG1sUEsFBgAAAAAEAAQA8wAAABwFAAAAAA==&#10;" w14:anchorId="379E09F1">
                <v:textbox inset="2.16pt,1.44pt,0,1.44pt">
                  <w:txbxContent>
                    <w:p w:rsidR="00DB1734" w:rsidP="00C07318" w:rsidRDefault="00DB1734" w14:paraId="6016A26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3600" behindDoc="0" locked="0" layoutInCell="1" allowOverlap="1" wp14:editId="2098262C" wp14:anchorId="4E976205">
                <wp:simplePos x="0" y="0"/>
                <wp:positionH relativeFrom="column">
                  <wp:posOffset>1320800</wp:posOffset>
                </wp:positionH>
                <wp:positionV relativeFrom="paragraph">
                  <wp:posOffset>139700</wp:posOffset>
                </wp:positionV>
                <wp:extent cx="1003300" cy="2057400"/>
                <wp:effectExtent l="0" t="0" r="0" b="0"/>
                <wp:wrapNone/>
                <wp:docPr id="6413" name="Rectangle 6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5D620AB"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3" style="position:absolute;margin-left:104pt;margin-top:11pt;width:79pt;height:162pt;z-index:2580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MB/ru7AQAATAMAAA4AAAAAAAAAAAAAAAAALgIAAGRycy9l&#10;Mm9Eb2MueG1sUEsBAi0AFAAGAAgAAAAhAHtLjtTbAAAACgEAAA8AAAAAAAAAAAAAAAAAFQQAAGRy&#10;cy9kb3ducmV2LnhtbFBLBQYAAAAABAAEAPMAAAAdBQAAAAA=&#10;" w14:anchorId="4E976205">
                <v:textbox inset="2.16pt,1.44pt,0,1.44pt">
                  <w:txbxContent>
                    <w:p w:rsidR="00DB1734" w:rsidP="00C07318" w:rsidRDefault="00DB1734" w14:paraId="45D620AB"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4624" behindDoc="0" locked="0" layoutInCell="1" allowOverlap="1" wp14:editId="144DAF77" wp14:anchorId="07FD1CFC">
                <wp:simplePos x="0" y="0"/>
                <wp:positionH relativeFrom="column">
                  <wp:posOffset>1320800</wp:posOffset>
                </wp:positionH>
                <wp:positionV relativeFrom="paragraph">
                  <wp:posOffset>139700</wp:posOffset>
                </wp:positionV>
                <wp:extent cx="1003300" cy="2057400"/>
                <wp:effectExtent l="0" t="0" r="0" b="0"/>
                <wp:wrapNone/>
                <wp:docPr id="6414" name="Rectangle 64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92E608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4" style="position:absolute;margin-left:104pt;margin-top:11pt;width:79pt;height:162pt;z-index:2580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1JaiRboBAABMAwAADgAAAAAAAAAAAAAAAAAuAgAAZHJzL2Uy&#10;b0RvYy54bWxQSwECLQAUAAYACAAAACEAe0uO1NsAAAAKAQAADwAAAAAAAAAAAAAAAAAUBAAAZHJz&#10;L2Rvd25yZXYueG1sUEsFBgAAAAAEAAQA8wAAABwFAAAAAA==&#10;" w14:anchorId="07FD1CFC">
                <v:textbox inset="2.16pt,1.44pt,0,1.44pt">
                  <w:txbxContent>
                    <w:p w:rsidR="00DB1734" w:rsidP="00C07318" w:rsidRDefault="00DB1734" w14:paraId="792E608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5648" behindDoc="0" locked="0" layoutInCell="1" allowOverlap="1" wp14:editId="5947A46F" wp14:anchorId="03511963">
                <wp:simplePos x="0" y="0"/>
                <wp:positionH relativeFrom="column">
                  <wp:posOffset>1320800</wp:posOffset>
                </wp:positionH>
                <wp:positionV relativeFrom="paragraph">
                  <wp:posOffset>139700</wp:posOffset>
                </wp:positionV>
                <wp:extent cx="1003300" cy="2057400"/>
                <wp:effectExtent l="0" t="0" r="0" b="0"/>
                <wp:wrapNone/>
                <wp:docPr id="6415" name="Rectangle 64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EB462E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5" style="position:absolute;margin-left:104pt;margin-top:11pt;width:79pt;height:162pt;z-index:2580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gSVq67AQAATAMAAA4AAAAAAAAAAAAAAAAALgIAAGRycy9l&#10;Mm9Eb2MueG1sUEsBAi0AFAAGAAgAAAAhAHtLjtTbAAAACgEAAA8AAAAAAAAAAAAAAAAAFQQAAGRy&#10;cy9kb3ducmV2LnhtbFBLBQYAAAAABAAEAPMAAAAdBQAAAAA=&#10;" w14:anchorId="03511963">
                <v:textbox inset="2.16pt,1.44pt,0,1.44pt">
                  <w:txbxContent>
                    <w:p w:rsidR="00DB1734" w:rsidP="00C07318" w:rsidRDefault="00DB1734" w14:paraId="7EB462E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6672" behindDoc="0" locked="0" layoutInCell="1" allowOverlap="1" wp14:editId="30598EDB" wp14:anchorId="2C7C1C61">
                <wp:simplePos x="0" y="0"/>
                <wp:positionH relativeFrom="column">
                  <wp:posOffset>1320800</wp:posOffset>
                </wp:positionH>
                <wp:positionV relativeFrom="paragraph">
                  <wp:posOffset>139700</wp:posOffset>
                </wp:positionV>
                <wp:extent cx="1003300" cy="2057400"/>
                <wp:effectExtent l="0" t="0" r="0" b="0"/>
                <wp:wrapNone/>
                <wp:docPr id="6416" name="Rectangle 6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B71CB4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6" style="position:absolute;margin-left:104pt;margin-top:11pt;width:79pt;height:162pt;z-index:2580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pJuwEAAEw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Pr1XJNieMWu/QL&#10;feOuHxU5VQcjpcr9zX5NIXZ47Tk8wTmLuMziZw02f1EWmYvHx4vHak5EYPHm6qatsRMCt5p6tbrG&#10;BGGqj9sBYrpX3pK8YBSQS7GWH37GdDr6fgTvZTan9/Mqzbu5qGna9TvXnZdH1IhDmh4x6NFPjIrR&#10;BEombDyj8XXPQVEy/nDobHO9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2YOkm7AQAATAMAAA4AAAAAAAAAAAAAAAAALgIAAGRycy9l&#10;Mm9Eb2MueG1sUEsBAi0AFAAGAAgAAAAhAHtLjtTbAAAACgEAAA8AAAAAAAAAAAAAAAAAFQQAAGRy&#10;cy9kb3ducmV2LnhtbFBLBQYAAAAABAAEAPMAAAAdBQAAAAA=&#10;" w14:anchorId="2C7C1C61">
                <v:textbox inset="2.16pt,1.44pt,0,1.44pt">
                  <w:txbxContent>
                    <w:p w:rsidR="00DB1734" w:rsidP="00C07318" w:rsidRDefault="00DB1734" w14:paraId="2B71CB4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7696" behindDoc="0" locked="0" layoutInCell="1" allowOverlap="1" wp14:editId="43E069E8" wp14:anchorId="76CA2453">
                <wp:simplePos x="0" y="0"/>
                <wp:positionH relativeFrom="column">
                  <wp:posOffset>1320800</wp:posOffset>
                </wp:positionH>
                <wp:positionV relativeFrom="paragraph">
                  <wp:posOffset>139700</wp:posOffset>
                </wp:positionV>
                <wp:extent cx="1003300" cy="2057400"/>
                <wp:effectExtent l="0" t="0" r="0" b="0"/>
                <wp:wrapNone/>
                <wp:docPr id="6417" name="Rectangle 64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2C3DBD6"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7" style="position:absolute;margin-left:104pt;margin-top:11pt;width:79pt;height:162pt;z-index:2580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6iuw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8s1JY5b7NIv&#10;9I27flTkVB2MlCr3N/s1hdjhtefwBOcs4jKLnzXY/EVZZC4eHy8eqzkRgcWbq5u2xk4I3Grq1WqN&#10;CcJUH7cDxHSvvCV5wSggl2ItP/yM6XT0/Qjey2xO7+dVmndzUdO063euOy+PqBGHND1i0KOfGBWj&#10;CZRM2HhG4+ueg6Jk/OHQ2Wa9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EczqK7AQAATAMAAA4AAAAAAAAAAAAAAAAALgIAAGRycy9l&#10;Mm9Eb2MueG1sUEsBAi0AFAAGAAgAAAAhAHtLjtTbAAAACgEAAA8AAAAAAAAAAAAAAAAAFQQAAGRy&#10;cy9kb3ducmV2LnhtbFBLBQYAAAAABAAEAPMAAAAdBQAAAAA=&#10;" w14:anchorId="76CA2453">
                <v:textbox inset="2.16pt,1.44pt,0,1.44pt">
                  <w:txbxContent>
                    <w:p w:rsidR="00DB1734" w:rsidP="00C07318" w:rsidRDefault="00DB1734" w14:paraId="22C3DBD6"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8720" behindDoc="0" locked="0" layoutInCell="1" allowOverlap="1" wp14:editId="5AA663A9" wp14:anchorId="134BB689">
                <wp:simplePos x="0" y="0"/>
                <wp:positionH relativeFrom="column">
                  <wp:posOffset>1320800</wp:posOffset>
                </wp:positionH>
                <wp:positionV relativeFrom="paragraph">
                  <wp:posOffset>139700</wp:posOffset>
                </wp:positionV>
                <wp:extent cx="1003300" cy="2057400"/>
                <wp:effectExtent l="0" t="0" r="0" b="0"/>
                <wp:wrapNone/>
                <wp:docPr id="6418" name="Rectangle 64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B48C04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8" style="position:absolute;margin-left:104pt;margin-top:11pt;width:79pt;height:162pt;z-index:2580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CsPJuuQEAAEwDAAAOAAAAAAAAAAAAAAAAAC4CAABkcnMvZTJv&#10;RG9jLnhtbFBLAQItABQABgAIAAAAIQB7S47U2wAAAAoBAAAPAAAAAAAAAAAAAAAAABMEAABkcnMv&#10;ZG93bnJldi54bWxQSwUGAAAAAAQABADzAAAAGwUAAAAA&#10;" w14:anchorId="134BB689">
                <v:textbox inset="2.16pt,1.44pt,0,1.44pt">
                  <w:txbxContent>
                    <w:p w:rsidR="00DB1734" w:rsidP="00C07318" w:rsidRDefault="00DB1734" w14:paraId="6B48C04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79744" behindDoc="0" locked="0" layoutInCell="1" allowOverlap="1" wp14:editId="0390A125" wp14:anchorId="3C4A2595">
                <wp:simplePos x="0" y="0"/>
                <wp:positionH relativeFrom="column">
                  <wp:posOffset>1320800</wp:posOffset>
                </wp:positionH>
                <wp:positionV relativeFrom="paragraph">
                  <wp:posOffset>139700</wp:posOffset>
                </wp:positionV>
                <wp:extent cx="1003300" cy="2057400"/>
                <wp:effectExtent l="0" t="0" r="0" b="0"/>
                <wp:wrapNone/>
                <wp:docPr id="6419" name="Rectangle 6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49DF90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9" style="position:absolute;margin-left:104pt;margin-top:11pt;width:79pt;height:162pt;z-index:2580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aFuwEAAEw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8s1JY5b7NIv&#10;9I27flTkVB2MlCr3N/s1hdjhtefwBOcs4jKLnzXY/EVZZC4eHy8eqzkRgcX11bqtsRMCt5p6tbrB&#10;BGGqj9sBYrpX3pK8YBSQS7GWH37GdDr6fgTvZTan9/Mqzbu5qGna9TvXnZdH1IhDmh4x6NFPjIrR&#10;BEombDyj8XXPQVEy/nDobHOz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40BoW7AQAATAMAAA4AAAAAAAAAAAAAAAAALgIAAGRycy9l&#10;Mm9Eb2MueG1sUEsBAi0AFAAGAAgAAAAhAHtLjtTbAAAACgEAAA8AAAAAAAAAAAAAAAAAFQQAAGRy&#10;cy9kb3ducmV2LnhtbFBLBQYAAAAABAAEAPMAAAAdBQAAAAA=&#10;" w14:anchorId="3C4A2595">
                <v:textbox inset="2.16pt,1.44pt,0,1.44pt">
                  <w:txbxContent>
                    <w:p w:rsidR="00DB1734" w:rsidP="00C07318" w:rsidRDefault="00DB1734" w14:paraId="249DF90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0768" behindDoc="0" locked="0" layoutInCell="1" allowOverlap="1" wp14:editId="58C0746C" wp14:anchorId="5E82BE03">
                <wp:simplePos x="0" y="0"/>
                <wp:positionH relativeFrom="column">
                  <wp:posOffset>1320800</wp:posOffset>
                </wp:positionH>
                <wp:positionV relativeFrom="paragraph">
                  <wp:posOffset>139700</wp:posOffset>
                </wp:positionV>
                <wp:extent cx="1003300" cy="2057400"/>
                <wp:effectExtent l="0" t="0" r="0" b="0"/>
                <wp:wrapNone/>
                <wp:docPr id="6420" name="Rectangle 64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0420F3B"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0" style="position:absolute;margin-left:104pt;margin-top:11pt;width:79pt;height:162pt;z-index:2580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iPugEAAEw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OjTIc4dd+oa+&#10;cT9YRc7V0UipSn+LX1NMPV57jS9wyRIui/hZgytflEXm6vHp6rGaMxFY3Nxu1i0+JHCra1ere0wQ&#10;pnm7HSHlTyo4UhaMAnKp1vLjl5TPR38fwXuFzfn9ssrzfq5quk2FLbV9kCfUiEOanzFoGyZGhTWR&#10;kgkbz2j6eeCgKLGfPTrb3a9uO5yUmizX3RonGGqCrPfvq9yLMeAsiQyUHCKYYUS+1aNKC1tWhV3G&#10;q8zE+7ySf/sJd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ehOIj7oBAABMAwAADgAAAAAAAAAAAAAAAAAuAgAAZHJzL2Uy&#10;b0RvYy54bWxQSwECLQAUAAYACAAAACEAe0uO1NsAAAAKAQAADwAAAAAAAAAAAAAAAAAUBAAAZHJz&#10;L2Rvd25yZXYueG1sUEsFBgAAAAAEAAQA8wAAABwFAAAAAA==&#10;" w14:anchorId="5E82BE03">
                <v:textbox inset="2.16pt,1.44pt,0,1.44pt">
                  <w:txbxContent>
                    <w:p w:rsidR="00DB1734" w:rsidP="00C07318" w:rsidRDefault="00DB1734" w14:paraId="40420F3B"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1792" behindDoc="0" locked="0" layoutInCell="1" allowOverlap="1" wp14:editId="149444DF" wp14:anchorId="6A3F2C52">
                <wp:simplePos x="0" y="0"/>
                <wp:positionH relativeFrom="column">
                  <wp:posOffset>1320800</wp:posOffset>
                </wp:positionH>
                <wp:positionV relativeFrom="paragraph">
                  <wp:posOffset>139700</wp:posOffset>
                </wp:positionV>
                <wp:extent cx="1003300" cy="2057400"/>
                <wp:effectExtent l="0" t="0" r="0" b="0"/>
                <wp:wrapNone/>
                <wp:docPr id="6421" name="Rectangle 64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39CC9B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1" style="position:absolute;margin-left:104pt;margin-top:11pt;width:79pt;height:162pt;z-index:2580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xkuQEAAEw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uiUlnjvs0jf0&#10;jfvBKnKujkZKVfpb/Jpi6vHaa3yBS5ZwWcTPGlz5oiwyV49PV4/VnInA4uZ2s26xEwK3una1uscE&#10;YZq32xFS/qSCI2XBKCCXai0/fkn5fPT3EbxX2JzfL6s87+eqpttcue6DPKFGHNL8jEHbMDEqrImU&#10;TNh4RtPPAwdFif3s0dnufnXb4aTUZLnu1jjBUBNkvX9f5V6MAWdJZKDkEMEMI/Kt71Za2LIq7DJe&#10;ZSbe55X820+w+w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2l3xkuQEAAEwDAAAOAAAAAAAAAAAAAAAAAC4CAABkcnMvZTJv&#10;RG9jLnhtbFBLAQItABQABgAIAAAAIQB7S47U2wAAAAoBAAAPAAAAAAAAAAAAAAAAABMEAABkcnMv&#10;ZG93bnJldi54bWxQSwUGAAAAAAQABADzAAAAGwUAAAAA&#10;" w14:anchorId="6A3F2C52">
                <v:textbox inset="2.16pt,1.44pt,0,1.44pt">
                  <w:txbxContent>
                    <w:p w:rsidR="00DB1734" w:rsidP="00C07318" w:rsidRDefault="00DB1734" w14:paraId="139CC9B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2816" behindDoc="0" locked="0" layoutInCell="1" allowOverlap="1" wp14:editId="2E4DD2F2" wp14:anchorId="1722D4E3">
                <wp:simplePos x="0" y="0"/>
                <wp:positionH relativeFrom="column">
                  <wp:posOffset>1320800</wp:posOffset>
                </wp:positionH>
                <wp:positionV relativeFrom="paragraph">
                  <wp:posOffset>139700</wp:posOffset>
                </wp:positionV>
                <wp:extent cx="1003300" cy="2057400"/>
                <wp:effectExtent l="0" t="0" r="0" b="0"/>
                <wp:wrapNone/>
                <wp:docPr id="6422" name="Rectangle 6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68DA6A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2" style="position:absolute;margin-left:104pt;margin-top:11pt;width:79pt;height:162pt;z-index:2580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x0Qg7oBAABMAwAADgAAAAAAAAAAAAAAAAAuAgAAZHJzL2Uy&#10;b0RvYy54bWxQSwECLQAUAAYACAAAACEAe0uO1NsAAAAKAQAADwAAAAAAAAAAAAAAAAAUBAAAZHJz&#10;L2Rvd25yZXYueG1sUEsFBgAAAAAEAAQA8wAAABwFAAAAAA==&#10;" w14:anchorId="1722D4E3">
                <v:textbox inset="2.16pt,1.44pt,0,1.44pt">
                  <w:txbxContent>
                    <w:p w:rsidR="00DB1734" w:rsidP="00C07318" w:rsidRDefault="00DB1734" w14:paraId="768DA6A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3840" behindDoc="0" locked="0" layoutInCell="1" allowOverlap="1" wp14:editId="40DE0688" wp14:anchorId="7AA25684">
                <wp:simplePos x="0" y="0"/>
                <wp:positionH relativeFrom="column">
                  <wp:posOffset>1320800</wp:posOffset>
                </wp:positionH>
                <wp:positionV relativeFrom="paragraph">
                  <wp:posOffset>139700</wp:posOffset>
                </wp:positionV>
                <wp:extent cx="1003300" cy="2057400"/>
                <wp:effectExtent l="0" t="0" r="0" b="0"/>
                <wp:wrapNone/>
                <wp:docPr id="6423" name="Rectangle 64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378A91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3" style="position:absolute;margin-left:104pt;margin-top:11pt;width:79pt;height:162pt;z-index:2580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5nkaLoBAABMAwAADgAAAAAAAAAAAAAAAAAuAgAAZHJzL2Uy&#10;b0RvYy54bWxQSwECLQAUAAYACAAAACEAe0uO1NsAAAAKAQAADwAAAAAAAAAAAAAAAAAUBAAAZHJz&#10;L2Rvd25yZXYueG1sUEsFBgAAAAAEAAQA8wAAABwFAAAAAA==&#10;" w14:anchorId="7AA25684">
                <v:textbox inset="2.16pt,1.44pt,0,1.44pt">
                  <w:txbxContent>
                    <w:p w:rsidR="00DB1734" w:rsidP="00C07318" w:rsidRDefault="00DB1734" w14:paraId="7378A91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4864" behindDoc="0" locked="0" layoutInCell="1" allowOverlap="1" wp14:editId="35EAFBBC" wp14:anchorId="20AD5D8F">
                <wp:simplePos x="0" y="0"/>
                <wp:positionH relativeFrom="column">
                  <wp:posOffset>1320800</wp:posOffset>
                </wp:positionH>
                <wp:positionV relativeFrom="paragraph">
                  <wp:posOffset>139700</wp:posOffset>
                </wp:positionV>
                <wp:extent cx="1003300" cy="1714500"/>
                <wp:effectExtent l="0" t="0" r="0" b="0"/>
                <wp:wrapNone/>
                <wp:docPr id="6424" name="Rectangle 64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CDC013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4" style="position:absolute;margin-left:104pt;margin-top:11pt;width:79pt;height:135pt;z-index:2580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8+KA3LoBAABMAwAADgAAAAAAAAAAAAAAAAAuAgAAZHJzL2Uy&#10;b0RvYy54bWxQSwECLQAUAAYACAAAACEAsUqaJdsAAAAKAQAADwAAAAAAAAAAAAAAAAAUBAAAZHJz&#10;L2Rvd25yZXYueG1sUEsFBgAAAAAEAAQA8wAAABwFAAAAAA==&#10;" w14:anchorId="20AD5D8F">
                <v:textbox inset="2.16pt,1.44pt,0,1.44pt">
                  <w:txbxContent>
                    <w:p w:rsidR="00DB1734" w:rsidP="00C07318" w:rsidRDefault="00DB1734" w14:paraId="5CDC013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5888" behindDoc="0" locked="0" layoutInCell="1" allowOverlap="1" wp14:editId="2435A233" wp14:anchorId="12C82B66">
                <wp:simplePos x="0" y="0"/>
                <wp:positionH relativeFrom="column">
                  <wp:posOffset>1320800</wp:posOffset>
                </wp:positionH>
                <wp:positionV relativeFrom="paragraph">
                  <wp:posOffset>139700</wp:posOffset>
                </wp:positionV>
                <wp:extent cx="1003300" cy="1714500"/>
                <wp:effectExtent l="0" t="0" r="0" b="0"/>
                <wp:wrapNone/>
                <wp:docPr id="6425" name="Rectangle 6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0C94D4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5" style="position:absolute;margin-left:104pt;margin-top:11pt;width:79pt;height:135pt;z-index:2580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2Z0N7oBAABMAwAADgAAAAAAAAAAAAAAAAAuAgAAZHJzL2Uy&#10;b0RvYy54bWxQSwECLQAUAAYACAAAACEAsUqaJdsAAAAKAQAADwAAAAAAAAAAAAAAAAAUBAAAZHJz&#10;L2Rvd25yZXYueG1sUEsFBgAAAAAEAAQA8wAAABwFAAAAAA==&#10;" w14:anchorId="12C82B66">
                <v:textbox inset="2.16pt,1.44pt,0,1.44pt">
                  <w:txbxContent>
                    <w:p w:rsidR="00DB1734" w:rsidP="00C07318" w:rsidRDefault="00DB1734" w14:paraId="40C94D4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6912" behindDoc="0" locked="0" layoutInCell="1" allowOverlap="1" wp14:editId="60B1E2EC" wp14:anchorId="389C5692">
                <wp:simplePos x="0" y="0"/>
                <wp:positionH relativeFrom="column">
                  <wp:posOffset>1320800</wp:posOffset>
                </wp:positionH>
                <wp:positionV relativeFrom="paragraph">
                  <wp:posOffset>139700</wp:posOffset>
                </wp:positionV>
                <wp:extent cx="1003300" cy="1714500"/>
                <wp:effectExtent l="0" t="0" r="0" b="0"/>
                <wp:wrapNone/>
                <wp:docPr id="6426" name="Rectangle 64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7AD980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6" style="position:absolute;margin-left:104pt;margin-top:11pt;width:79pt;height:135pt;z-index:2580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uwY0LoBAABMAwAADgAAAAAAAAAAAAAAAAAuAgAAZHJzL2Uy&#10;b0RvYy54bWxQSwECLQAUAAYACAAAACEAsUqaJdsAAAAKAQAADwAAAAAAAAAAAAAAAAAUBAAAZHJz&#10;L2Rvd25yZXYueG1sUEsFBgAAAAAEAAQA8wAAABwFAAAAAA==&#10;" w14:anchorId="389C5692">
                <v:textbox inset="2.16pt,1.44pt,0,1.44pt">
                  <w:txbxContent>
                    <w:p w:rsidR="00DB1734" w:rsidP="00C07318" w:rsidRDefault="00DB1734" w14:paraId="07AD980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7936" behindDoc="0" locked="0" layoutInCell="1" allowOverlap="1" wp14:editId="0496E093" wp14:anchorId="235B674E">
                <wp:simplePos x="0" y="0"/>
                <wp:positionH relativeFrom="column">
                  <wp:posOffset>1320800</wp:posOffset>
                </wp:positionH>
                <wp:positionV relativeFrom="paragraph">
                  <wp:posOffset>139700</wp:posOffset>
                </wp:positionV>
                <wp:extent cx="1003300" cy="1714500"/>
                <wp:effectExtent l="0" t="0" r="0" b="0"/>
                <wp:wrapNone/>
                <wp:docPr id="6427" name="Rectangle 64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9994B0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7" style="position:absolute;margin-left:104pt;margin-top:11pt;width:79pt;height:135pt;z-index:2580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w7ugEAAEw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NdbukxHGLXfqF&#10;vnHXj4qcqoORUuX+Zr+mEDu89hye4JxFXGbxswabvyiLzMXj48VjNScisLi+Wq9q7ITArWZZNzlB&#10;mOrjdoCY7pW3JC8YBeRSrOWHnzGdjr4fwXuZzen9vErzbi5q2vXynevOyyNqxCFNjxj06CdGxWgC&#10;JRM2ntH4uuegKBl/OHS2XV5f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mjsO7oBAABMAwAADgAAAAAAAAAAAAAAAAAuAgAAZHJzL2Uy&#10;b0RvYy54bWxQSwECLQAUAAYACAAAACEAsUqaJdsAAAAKAQAADwAAAAAAAAAAAAAAAAAUBAAAZHJz&#10;L2Rvd25yZXYueG1sUEsFBgAAAAAEAAQA8wAAABwFAAAAAA==&#10;" w14:anchorId="235B674E">
                <v:textbox inset="2.16pt,1.44pt,0,1.44pt">
                  <w:txbxContent>
                    <w:p w:rsidR="00DB1734" w:rsidP="00C07318" w:rsidRDefault="00DB1734" w14:paraId="09994B0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8960" behindDoc="0" locked="0" layoutInCell="1" allowOverlap="1" wp14:editId="3B4C8646" wp14:anchorId="2B321496">
                <wp:simplePos x="0" y="0"/>
                <wp:positionH relativeFrom="column">
                  <wp:posOffset>1320800</wp:posOffset>
                </wp:positionH>
                <wp:positionV relativeFrom="paragraph">
                  <wp:posOffset>139700</wp:posOffset>
                </wp:positionV>
                <wp:extent cx="1003300" cy="1714500"/>
                <wp:effectExtent l="0" t="0" r="0" b="0"/>
                <wp:wrapNone/>
                <wp:docPr id="6428" name="Rectangle 6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1B1C2D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8" style="position:absolute;margin-left:104pt;margin-top:11pt;width:79pt;height:135pt;z-index:2580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lxND3uQEAAEwDAAAOAAAAAAAAAAAAAAAAAC4CAABkcnMvZTJv&#10;RG9jLnhtbFBLAQItABQABgAIAAAAIQCxSpol2wAAAAoBAAAPAAAAAAAAAAAAAAAAABMEAABkcnMv&#10;ZG93bnJldi54bWxQSwUGAAAAAAQABADzAAAAGwUAAAAA&#10;" w14:anchorId="2B321496">
                <v:textbox inset="2.16pt,1.44pt,0,1.44pt">
                  <w:txbxContent>
                    <w:p w:rsidR="00DB1734" w:rsidP="00C07318" w:rsidRDefault="00DB1734" w14:paraId="01B1C2D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89984" behindDoc="0" locked="0" layoutInCell="1" allowOverlap="1" wp14:editId="719038F6" wp14:anchorId="01C805B9">
                <wp:simplePos x="0" y="0"/>
                <wp:positionH relativeFrom="column">
                  <wp:posOffset>1320800</wp:posOffset>
                </wp:positionH>
                <wp:positionV relativeFrom="paragraph">
                  <wp:posOffset>139700</wp:posOffset>
                </wp:positionV>
                <wp:extent cx="1003300" cy="1714500"/>
                <wp:effectExtent l="0" t="0" r="0" b="0"/>
                <wp:wrapNone/>
                <wp:docPr id="6429" name="Rectangle 64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0C32E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9" style="position:absolute;margin-left:104pt;margin-top:11pt;width:79pt;height:135pt;z-index:2580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aUAkHLoBAABMAwAADgAAAAAAAAAAAAAAAAAuAgAAZHJzL2Uy&#10;b0RvYy54bWxQSwECLQAUAAYACAAAACEAsUqaJdsAAAAKAQAADwAAAAAAAAAAAAAAAAAUBAAAZHJz&#10;L2Rvd25yZXYueG1sUEsFBgAAAAAEAAQA8wAAABwFAAAAAA==&#10;" w14:anchorId="01C805B9">
                <v:textbox inset="2.16pt,1.44pt,0,1.44pt">
                  <w:txbxContent>
                    <w:p w:rsidR="00DB1734" w:rsidP="00C07318" w:rsidRDefault="00DB1734" w14:paraId="50C32E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1008" behindDoc="0" locked="0" layoutInCell="1" allowOverlap="1" wp14:editId="4ADC362B" wp14:anchorId="44E61C65">
                <wp:simplePos x="0" y="0"/>
                <wp:positionH relativeFrom="column">
                  <wp:posOffset>1320800</wp:posOffset>
                </wp:positionH>
                <wp:positionV relativeFrom="paragraph">
                  <wp:posOffset>139700</wp:posOffset>
                </wp:positionV>
                <wp:extent cx="1003300" cy="1714500"/>
                <wp:effectExtent l="0" t="0" r="0" b="0"/>
                <wp:wrapNone/>
                <wp:docPr id="6430" name="Rectangle 64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386391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0" style="position:absolute;margin-left:104pt;margin-top:11pt;width:79pt;height:135pt;z-index:2580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ml+YluQEAAEwDAAAOAAAAAAAAAAAAAAAAAC4CAABkcnMvZTJv&#10;RG9jLnhtbFBLAQItABQABgAIAAAAIQCxSpol2wAAAAoBAAAPAAAAAAAAAAAAAAAAABMEAABkcnMv&#10;ZG93bnJldi54bWxQSwUGAAAAAAQABADzAAAAGwUAAAAA&#10;" w14:anchorId="44E61C65">
                <v:textbox inset="2.16pt,1.44pt,0,1.44pt">
                  <w:txbxContent>
                    <w:p w:rsidR="00DB1734" w:rsidP="00C07318" w:rsidRDefault="00DB1734" w14:paraId="3386391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2032" behindDoc="0" locked="0" layoutInCell="1" allowOverlap="1" wp14:editId="72240FC1" wp14:anchorId="7D16E38A">
                <wp:simplePos x="0" y="0"/>
                <wp:positionH relativeFrom="column">
                  <wp:posOffset>1320800</wp:posOffset>
                </wp:positionH>
                <wp:positionV relativeFrom="paragraph">
                  <wp:posOffset>139700</wp:posOffset>
                </wp:positionV>
                <wp:extent cx="1003300" cy="1714500"/>
                <wp:effectExtent l="0" t="0" r="0" b="0"/>
                <wp:wrapNone/>
                <wp:docPr id="6431" name="Rectangle 64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37136C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1" style="position:absolute;margin-left:104pt;margin-top:11pt;width:79pt;height:135pt;z-index:2580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OoTEs64AQAATAMAAA4AAAAAAAAAAAAAAAAALgIAAGRycy9lMm9E&#10;b2MueG1sUEsBAi0AFAAGAAgAAAAhALFKmiXbAAAACgEAAA8AAAAAAAAAAAAAAAAAEgQAAGRycy9k&#10;b3ducmV2LnhtbFBLBQYAAAAABAAEAPMAAAAaBQAAAAA=&#10;" w14:anchorId="7D16E38A">
                <v:textbox inset="2.16pt,1.44pt,0,1.44pt">
                  <w:txbxContent>
                    <w:p w:rsidR="00DB1734" w:rsidP="00C07318" w:rsidRDefault="00DB1734" w14:paraId="737136C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3056" behindDoc="0" locked="0" layoutInCell="1" allowOverlap="1" wp14:editId="1DBC1AD6" wp14:anchorId="6C7D4B3C">
                <wp:simplePos x="0" y="0"/>
                <wp:positionH relativeFrom="column">
                  <wp:posOffset>1320800</wp:posOffset>
                </wp:positionH>
                <wp:positionV relativeFrom="paragraph">
                  <wp:posOffset>139700</wp:posOffset>
                </wp:positionV>
                <wp:extent cx="1003300" cy="1714500"/>
                <wp:effectExtent l="0" t="0" r="0" b="0"/>
                <wp:wrapNone/>
                <wp:docPr id="6432" name="Rectangle 64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25A466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2" style="position:absolute;margin-left:104pt;margin-top:11pt;width:79pt;height:135pt;z-index:2580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" w14:anchorId="6C7D4B3C">
                <v:textbox inset="2.16pt,1.44pt,0,1.44pt">
                  <w:txbxContent>
                    <w:p w:rsidR="00DB1734" w:rsidP="00C07318" w:rsidRDefault="00DB1734" w14:paraId="525A466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4080" behindDoc="0" locked="0" layoutInCell="1" allowOverlap="1" wp14:editId="3D3FB39A" wp14:anchorId="545E35B8">
                <wp:simplePos x="0" y="0"/>
                <wp:positionH relativeFrom="column">
                  <wp:posOffset>1320800</wp:posOffset>
                </wp:positionH>
                <wp:positionV relativeFrom="paragraph">
                  <wp:posOffset>139700</wp:posOffset>
                </wp:positionV>
                <wp:extent cx="1003300" cy="1714500"/>
                <wp:effectExtent l="0" t="0" r="0" b="0"/>
                <wp:wrapNone/>
                <wp:docPr id="6433" name="Rectangle 6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80E711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3" style="position:absolute;margin-left:104pt;margin-top:11pt;width:79pt;height:135pt;z-index:2580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zHYrCuQEAAEwDAAAOAAAAAAAAAAAAAAAAAC4CAABkcnMvZTJv&#10;RG9jLnhtbFBLAQItABQABgAIAAAAIQCxSpol2wAAAAoBAAAPAAAAAAAAAAAAAAAAABMEAABkcnMv&#10;ZG93bnJldi54bWxQSwUGAAAAAAQABADzAAAAGwUAAAAA&#10;" w14:anchorId="545E35B8">
                <v:textbox inset="2.16pt,1.44pt,0,1.44pt">
                  <w:txbxContent>
                    <w:p w:rsidR="00DB1734" w:rsidP="00C07318" w:rsidRDefault="00DB1734" w14:paraId="380E711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5104" behindDoc="0" locked="0" layoutInCell="1" allowOverlap="1" wp14:editId="7859CBA3" wp14:anchorId="4FD9FA07">
                <wp:simplePos x="0" y="0"/>
                <wp:positionH relativeFrom="column">
                  <wp:posOffset>1320800</wp:posOffset>
                </wp:positionH>
                <wp:positionV relativeFrom="paragraph">
                  <wp:posOffset>139700</wp:posOffset>
                </wp:positionV>
                <wp:extent cx="1003300" cy="1714500"/>
                <wp:effectExtent l="0" t="0" r="0" b="0"/>
                <wp:wrapNone/>
                <wp:docPr id="6434" name="Rectangle 64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387C5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4" style="position:absolute;margin-left:104pt;margin-top:11pt;width:79pt;height:135pt;z-index:2580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IrWPLoBAABMAwAADgAAAAAAAAAAAAAAAAAuAgAAZHJzL2Uy&#10;b0RvYy54bWxQSwECLQAUAAYACAAAACEAsUqaJdsAAAAKAQAADwAAAAAAAAAAAAAAAAAUBAAAZHJz&#10;L2Rvd25yZXYueG1sUEsFBgAAAAAEAAQA8wAAABwFAAAAAA==&#10;" w14:anchorId="4FD9FA07">
                <v:textbox inset="2.16pt,1.44pt,0,1.44pt">
                  <w:txbxContent>
                    <w:p w:rsidR="00DB1734" w:rsidP="00C07318" w:rsidRDefault="00DB1734" w14:paraId="4387C5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6128" behindDoc="0" locked="0" layoutInCell="1" allowOverlap="1" wp14:editId="4134F9CB" wp14:anchorId="27E6180A">
                <wp:simplePos x="0" y="0"/>
                <wp:positionH relativeFrom="column">
                  <wp:posOffset>1320800</wp:posOffset>
                </wp:positionH>
                <wp:positionV relativeFrom="paragraph">
                  <wp:posOffset>139700</wp:posOffset>
                </wp:positionV>
                <wp:extent cx="1003300" cy="1714500"/>
                <wp:effectExtent l="0" t="0" r="0" b="0"/>
                <wp:wrapNone/>
                <wp:docPr id="6435" name="Rectangle 64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D6489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5" style="position:absolute;margin-left:104pt;margin-top:11pt;width:79pt;height:135pt;z-index:2580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A4i17oBAABMAwAADgAAAAAAAAAAAAAAAAAuAgAAZHJzL2Uy&#10;b0RvYy54bWxQSwECLQAUAAYACAAAACEAsUqaJdsAAAAKAQAADwAAAAAAAAAAAAAAAAAUBAAAZHJz&#10;L2Rvd25yZXYueG1sUEsFBgAAAAAEAAQA8wAAABwFAAAAAA==&#10;" w14:anchorId="27E6180A">
                <v:textbox inset="2.16pt,1.44pt,0,1.44pt">
                  <w:txbxContent>
                    <w:p w:rsidR="00DB1734" w:rsidP="00C07318" w:rsidRDefault="00DB1734" w14:paraId="0D6489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7152" behindDoc="0" locked="0" layoutInCell="1" allowOverlap="1" wp14:editId="7DC1E46D" wp14:anchorId="285FC97F">
                <wp:simplePos x="0" y="0"/>
                <wp:positionH relativeFrom="column">
                  <wp:posOffset>1320800</wp:posOffset>
                </wp:positionH>
                <wp:positionV relativeFrom="paragraph">
                  <wp:posOffset>139700</wp:posOffset>
                </wp:positionV>
                <wp:extent cx="1003300" cy="1714500"/>
                <wp:effectExtent l="0" t="0" r="0" b="0"/>
                <wp:wrapNone/>
                <wp:docPr id="6436" name="Rectangle 64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35A04E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6" style="position:absolute;margin-left:104pt;margin-top:11pt;width:79pt;height:135pt;z-index:2580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YROMLoBAABMAwAADgAAAAAAAAAAAAAAAAAuAgAAZHJzL2Uy&#10;b0RvYy54bWxQSwECLQAUAAYACAAAACEAsUqaJdsAAAAKAQAADwAAAAAAAAAAAAAAAAAUBAAAZHJz&#10;L2Rvd25yZXYueG1sUEsFBgAAAAAEAAQA8wAAABwFAAAAAA==&#10;" w14:anchorId="285FC97F">
                <v:textbox inset="2.16pt,1.44pt,0,1.44pt">
                  <w:txbxContent>
                    <w:p w:rsidR="00DB1734" w:rsidP="00C07318" w:rsidRDefault="00DB1734" w14:paraId="435A04E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8176" behindDoc="0" locked="0" layoutInCell="1" allowOverlap="1" wp14:editId="4BC568E1" wp14:anchorId="12651AE4">
                <wp:simplePos x="0" y="0"/>
                <wp:positionH relativeFrom="column">
                  <wp:posOffset>1320800</wp:posOffset>
                </wp:positionH>
                <wp:positionV relativeFrom="paragraph">
                  <wp:posOffset>139700</wp:posOffset>
                </wp:positionV>
                <wp:extent cx="1003300" cy="1714500"/>
                <wp:effectExtent l="0" t="0" r="0" b="0"/>
                <wp:wrapNone/>
                <wp:docPr id="6437" name="Rectangle 64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5CAF02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7" style="position:absolute;margin-left:104pt;margin-top:11pt;width:79pt;height:135pt;z-index:2580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gQC627oBAABMAwAADgAAAAAAAAAAAAAAAAAuAgAAZHJzL2Uy&#10;b0RvYy54bWxQSwECLQAUAAYACAAAACEAsUqaJdsAAAAKAQAADwAAAAAAAAAAAAAAAAAUBAAAZHJz&#10;L2Rvd25yZXYueG1sUEsFBgAAAAAEAAQA8wAAABwFAAAAAA==&#10;" w14:anchorId="12651AE4">
                <v:textbox inset="2.16pt,1.44pt,0,1.44pt">
                  <w:txbxContent>
                    <w:p w:rsidR="00DB1734" w:rsidP="00C07318" w:rsidRDefault="00DB1734" w14:paraId="55CAF02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099200" behindDoc="0" locked="0" layoutInCell="1" allowOverlap="1" wp14:editId="3A73DC41" wp14:anchorId="6F556796">
                <wp:simplePos x="0" y="0"/>
                <wp:positionH relativeFrom="column">
                  <wp:posOffset>1320800</wp:posOffset>
                </wp:positionH>
                <wp:positionV relativeFrom="paragraph">
                  <wp:posOffset>139700</wp:posOffset>
                </wp:positionV>
                <wp:extent cx="1003300" cy="1714500"/>
                <wp:effectExtent l="0" t="0" r="0" b="0"/>
                <wp:wrapNone/>
                <wp:docPr id="6438" name="Rectangle 64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8F21F9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8" style="position:absolute;margin-left:104pt;margin-top:11pt;width:79pt;height:135pt;z-index:2580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CrIYXuQEAAEwDAAAOAAAAAAAAAAAAAAAAAC4CAABkcnMvZTJv&#10;RG9jLnhtbFBLAQItABQABgAIAAAAIQCxSpol2wAAAAoBAAAPAAAAAAAAAAAAAAAAABMEAABkcnMv&#10;ZG93bnJldi54bWxQSwUGAAAAAAQABADzAAAAGwUAAAAA&#10;" w14:anchorId="6F556796">
                <v:textbox inset="2.16pt,1.44pt,0,1.44pt">
                  <w:txbxContent>
                    <w:p w:rsidR="00DB1734" w:rsidP="00C07318" w:rsidRDefault="00DB1734" w14:paraId="78F21F9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0224" behindDoc="0" locked="0" layoutInCell="1" allowOverlap="1" wp14:editId="5E911147" wp14:anchorId="09D57FB6">
                <wp:simplePos x="0" y="0"/>
                <wp:positionH relativeFrom="column">
                  <wp:posOffset>1320800</wp:posOffset>
                </wp:positionH>
                <wp:positionV relativeFrom="paragraph">
                  <wp:posOffset>139700</wp:posOffset>
                </wp:positionV>
                <wp:extent cx="1003300" cy="2019300"/>
                <wp:effectExtent l="0" t="0" r="0" b="0"/>
                <wp:wrapNone/>
                <wp:docPr id="6439" name="Rectangle 64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72BC5CA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9" style="position:absolute;margin-left:104pt;margin-top:11pt;width:79pt;height:159pt;z-index:2581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OxnVZuQEAAEwDAAAOAAAAAAAAAAAAAAAAAC4CAABkcnMvZTJv&#10;RG9jLnhtbFBLAQItABQABgAIAAAAIQCu1q1Q2wAAAAoBAAAPAAAAAAAAAAAAAAAAABMEAABkcnMv&#10;ZG93bnJldi54bWxQSwUGAAAAAAQABADzAAAAGwUAAAAA&#10;" w14:anchorId="09D57FB6">
                <v:textbox inset="2.16pt,1.44pt,0,1.44pt">
                  <w:txbxContent>
                    <w:p w:rsidR="00DB1734" w:rsidP="00C07318" w:rsidRDefault="00DB1734" w14:paraId="72BC5CA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1248" behindDoc="0" locked="0" layoutInCell="1" allowOverlap="1" wp14:editId="79BFC2B9" wp14:anchorId="7E50B86A">
                <wp:simplePos x="0" y="0"/>
                <wp:positionH relativeFrom="column">
                  <wp:posOffset>1320800</wp:posOffset>
                </wp:positionH>
                <wp:positionV relativeFrom="paragraph">
                  <wp:posOffset>139700</wp:posOffset>
                </wp:positionV>
                <wp:extent cx="1003300" cy="2019300"/>
                <wp:effectExtent l="0" t="0" r="0" b="0"/>
                <wp:wrapNone/>
                <wp:docPr id="6440" name="Rectangle 6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568D20B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0" style="position:absolute;margin-left:104pt;margin-top:11pt;width:79pt;height:159pt;z-index:2581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9JbzRuQEAAEwDAAAOAAAAAAAAAAAAAAAAAC4CAABkcnMvZTJv&#10;RG9jLnhtbFBLAQItABQABgAIAAAAIQCu1q1Q2wAAAAoBAAAPAAAAAAAAAAAAAAAAABMEAABkcnMv&#10;ZG93bnJldi54bWxQSwUGAAAAAAQABADzAAAAGwUAAAAA&#10;" w14:anchorId="7E50B86A">
                <v:textbox inset="2.16pt,1.44pt,0,1.44pt">
                  <w:txbxContent>
                    <w:p w:rsidR="00DB1734" w:rsidP="00C07318" w:rsidRDefault="00DB1734" w14:paraId="568D20B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2272" behindDoc="0" locked="0" layoutInCell="1" allowOverlap="1" wp14:editId="6D7485E3" wp14:anchorId="4C9E3C1A">
                <wp:simplePos x="0" y="0"/>
                <wp:positionH relativeFrom="column">
                  <wp:posOffset>1320800</wp:posOffset>
                </wp:positionH>
                <wp:positionV relativeFrom="paragraph">
                  <wp:posOffset>139700</wp:posOffset>
                </wp:positionV>
                <wp:extent cx="1003300" cy="2019300"/>
                <wp:effectExtent l="0" t="0" r="0" b="0"/>
                <wp:wrapNone/>
                <wp:docPr id="6441" name="Rectangle 64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0D7D984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1" style="position:absolute;margin-left:104pt;margin-top:11pt;width:79pt;height:159pt;z-index:2581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LGhSDq4AQAATAMAAA4AAAAAAAAAAAAAAAAALgIAAGRycy9lMm9E&#10;b2MueG1sUEsBAi0AFAAGAAgAAAAhAK7WrVDbAAAACgEAAA8AAAAAAAAAAAAAAAAAEgQAAGRycy9k&#10;b3ducmV2LnhtbFBLBQYAAAAABAAEAPMAAAAaBQAAAAA=&#10;" w14:anchorId="4C9E3C1A">
                <v:textbox inset="2.16pt,1.44pt,0,1.44pt">
                  <w:txbxContent>
                    <w:p w:rsidR="00DB1734" w:rsidP="00C07318" w:rsidRDefault="00DB1734" w14:paraId="0D7D984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3296" behindDoc="0" locked="0" layoutInCell="1" allowOverlap="1" wp14:editId="25D40637" wp14:anchorId="2A414A81">
                <wp:simplePos x="0" y="0"/>
                <wp:positionH relativeFrom="column">
                  <wp:posOffset>1320800</wp:posOffset>
                </wp:positionH>
                <wp:positionV relativeFrom="paragraph">
                  <wp:posOffset>139700</wp:posOffset>
                </wp:positionV>
                <wp:extent cx="1003300" cy="2019300"/>
                <wp:effectExtent l="0" t="0" r="0" b="0"/>
                <wp:wrapNone/>
                <wp:docPr id="6442" name="Rectangle 64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1A8AF53C"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2" style="position:absolute;margin-left:104pt;margin-top:11pt;width:79pt;height:159pt;z-index:2581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kKyTduQEAAEwDAAAOAAAAAAAAAAAAAAAAAC4CAABkcnMvZTJv&#10;RG9jLnhtbFBLAQItABQABgAIAAAAIQCu1q1Q2wAAAAoBAAAPAAAAAAAAAAAAAAAAABMEAABkcnMv&#10;ZG93bnJldi54bWxQSwUGAAAAAAQABADzAAAAGwUAAAAA&#10;" w14:anchorId="2A414A81">
                <v:textbox inset="2.16pt,1.44pt,0,1.44pt">
                  <w:txbxContent>
                    <w:p w:rsidR="00DB1734" w:rsidP="00C07318" w:rsidRDefault="00DB1734" w14:paraId="1A8AF53C"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4320" behindDoc="0" locked="0" layoutInCell="1" allowOverlap="1" wp14:editId="4574A582" wp14:anchorId="51FF2D2B">
                <wp:simplePos x="0" y="0"/>
                <wp:positionH relativeFrom="column">
                  <wp:posOffset>1320800</wp:posOffset>
                </wp:positionH>
                <wp:positionV relativeFrom="paragraph">
                  <wp:posOffset>139700</wp:posOffset>
                </wp:positionV>
                <wp:extent cx="1003300" cy="2019300"/>
                <wp:effectExtent l="0" t="0" r="0" b="0"/>
                <wp:wrapNone/>
                <wp:docPr id="6443" name="Rectangle 6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651723A2"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3" style="position:absolute;margin-left:104pt;margin-top:11pt;width:79pt;height:159pt;z-index:2581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aK/QNroBAABMAwAADgAAAAAAAAAAAAAAAAAuAgAAZHJzL2Uy&#10;b0RvYy54bWxQSwECLQAUAAYACAAAACEArtatUNsAAAAKAQAADwAAAAAAAAAAAAAAAAAUBAAAZHJz&#10;L2Rvd25yZXYueG1sUEsFBgAAAAAEAAQA8wAAABwFAAAAAA==&#10;" w14:anchorId="51FF2D2B">
                <v:textbox inset="2.16pt,1.44pt,0,1.44pt">
                  <w:txbxContent>
                    <w:p w:rsidR="00DB1734" w:rsidP="00C07318" w:rsidRDefault="00DB1734" w14:paraId="651723A2"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5344" behindDoc="0" locked="0" layoutInCell="1" allowOverlap="1" wp14:editId="05B895FF" wp14:anchorId="26FE52BB">
                <wp:simplePos x="0" y="0"/>
                <wp:positionH relativeFrom="column">
                  <wp:posOffset>1320800</wp:posOffset>
                </wp:positionH>
                <wp:positionV relativeFrom="paragraph">
                  <wp:posOffset>139700</wp:posOffset>
                </wp:positionV>
                <wp:extent cx="1003300" cy="2019300"/>
                <wp:effectExtent l="0" t="0" r="0" b="0"/>
                <wp:wrapNone/>
                <wp:docPr id="6444" name="Rectangle 64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0C4B68A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4" style="position:absolute;margin-left:104pt;margin-top:11pt;width:79pt;height:159pt;z-index:2581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ziMyLoBAABMAwAADgAAAAAAAAAAAAAAAAAuAgAAZHJzL2Uy&#10;b0RvYy54bWxQSwECLQAUAAYACAAAACEArtatUNsAAAAKAQAADwAAAAAAAAAAAAAAAAAUBAAAZHJz&#10;L2Rvd25yZXYueG1sUEsFBgAAAAAEAAQA8wAAABwFAAAAAA==&#10;" w14:anchorId="26FE52BB">
                <v:textbox inset="2.16pt,1.44pt,0,1.44pt">
                  <w:txbxContent>
                    <w:p w:rsidR="00DB1734" w:rsidP="00C07318" w:rsidRDefault="00DB1734" w14:paraId="0C4B68A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6368" behindDoc="0" locked="0" layoutInCell="1" allowOverlap="1" wp14:editId="7945D432" wp14:anchorId="155F04BF">
                <wp:simplePos x="0" y="0"/>
                <wp:positionH relativeFrom="column">
                  <wp:posOffset>1320800</wp:posOffset>
                </wp:positionH>
                <wp:positionV relativeFrom="paragraph">
                  <wp:posOffset>139700</wp:posOffset>
                </wp:positionV>
                <wp:extent cx="1003300" cy="2057400"/>
                <wp:effectExtent l="0" t="0" r="0" b="0"/>
                <wp:wrapNone/>
                <wp:docPr id="6445" name="Rectangle 64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C25CA47"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5" style="position:absolute;margin-left:104pt;margin-top:11pt;width:79pt;height:162pt;z-index:2581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i+R8y7AQAATAMAAA4AAAAAAAAAAAAAAAAALgIAAGRycy9l&#10;Mm9Eb2MueG1sUEsBAi0AFAAGAAgAAAAhAHtLjtTbAAAACgEAAA8AAAAAAAAAAAAAAAAAFQQAAGRy&#10;cy9kb3ducmV2LnhtbFBLBQYAAAAABAAEAPMAAAAdBQAAAAA=&#10;" w14:anchorId="155F04BF">
                <v:textbox inset="2.16pt,1.44pt,0,1.44pt">
                  <w:txbxContent>
                    <w:p w:rsidR="00DB1734" w:rsidP="00C07318" w:rsidRDefault="00DB1734" w14:paraId="5C25CA47"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7392" behindDoc="0" locked="0" layoutInCell="1" allowOverlap="1" wp14:editId="6E4779EE" wp14:anchorId="06EA86F1">
                <wp:simplePos x="0" y="0"/>
                <wp:positionH relativeFrom="column">
                  <wp:posOffset>1320800</wp:posOffset>
                </wp:positionH>
                <wp:positionV relativeFrom="paragraph">
                  <wp:posOffset>139700</wp:posOffset>
                </wp:positionV>
                <wp:extent cx="1003300" cy="2057400"/>
                <wp:effectExtent l="0" t="0" r="0" b="0"/>
                <wp:wrapNone/>
                <wp:docPr id="6446" name="Rectangle 6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6B2886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6" style="position:absolute;margin-left:104pt;margin-top:11pt;width:79pt;height:162pt;z-index:2581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sruw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dtu6bEc4dd+om+&#10;cd9bRc7VwUip5v7Ofo0xdXjtOT7BJUu4nMVPGtz8RVlkKh6frh6rKROBxdvV7abGTgjcauq2vcEE&#10;Yaq32xFS/qqCI/OCUUAuxVp+/J7y+ejrEbw3szm/P6/ytJ+KmtVy/cp1H+QJNeKQ5kcM2oaRUWFN&#10;pGTExjOafh84KErsN4/ONjftqsFJKcly02xwgqEkyHr/vsq9GALOkshAySGC6QfkWzwqtLBlRdhl&#10;vOaZeJ8X8m8/we4P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00Kyu7AQAATAMAAA4AAAAAAAAAAAAAAAAALgIAAGRycy9l&#10;Mm9Eb2MueG1sUEsBAi0AFAAGAAgAAAAhAHtLjtTbAAAACgEAAA8AAAAAAAAAAAAAAAAAFQQAAGRy&#10;cy9kb3ducmV2LnhtbFBLBQYAAAAABAAEAPMAAAAdBQAAAAA=&#10;" w14:anchorId="06EA86F1">
                <v:textbox inset="2.16pt,1.44pt,0,1.44pt">
                  <w:txbxContent>
                    <w:p w:rsidR="00DB1734" w:rsidP="00C07318" w:rsidRDefault="00DB1734" w14:paraId="66B2886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8416" behindDoc="0" locked="0" layoutInCell="1" allowOverlap="1" wp14:editId="534453F4" wp14:anchorId="471D8A02">
                <wp:simplePos x="0" y="0"/>
                <wp:positionH relativeFrom="column">
                  <wp:posOffset>1320800</wp:posOffset>
                </wp:positionH>
                <wp:positionV relativeFrom="paragraph">
                  <wp:posOffset>139700</wp:posOffset>
                </wp:positionV>
                <wp:extent cx="1003300" cy="2057400"/>
                <wp:effectExtent l="0" t="0" r="0" b="0"/>
                <wp:wrapNone/>
                <wp:docPr id="6447" name="Rectangle 64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38D87C5"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7" style="position:absolute;margin-left:104pt;margin-top:11pt;width:79pt;height:162pt;z-index:2581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ug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5XJFieMWu/QH&#10;feOuGxQ5VXsjpcr9zX6NIbZ47Sk8wjmLuMziJw02f1EWmYrHx4vHakpEYPF6cb2usRMCt5oa38QE&#10;Yar32wFiulfekrxgFJBLsZYffsV0Ovp2BO9lNqf38ypNu6moWcxXb1x3Xh5RIw5pesCgBz8yKgYT&#10;KBmx8YzG1z0HRcnw06GzzWq5aHBSSjJfN2ucYCgJst59rHIneo+zJBJQsg9guh75Fo8KLWxZEXYe&#10;rzwTH/NC/v0n2P4F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bDfwLoBAABMAwAADgAAAAAAAAAAAAAAAAAuAgAAZHJzL2Uy&#10;b0RvYy54bWxQSwECLQAUAAYACAAAACEAe0uO1NsAAAAKAQAADwAAAAAAAAAAAAAAAAAUBAAAZHJz&#10;L2Rvd25yZXYueG1sUEsFBgAAAAAEAAQA8wAAABwFAAAAAA==&#10;" w14:anchorId="471D8A02">
                <v:textbox inset="2.16pt,1.44pt,0,1.44pt">
                  <w:txbxContent>
                    <w:p w:rsidR="00DB1734" w:rsidP="00C07318" w:rsidRDefault="00DB1734" w14:paraId="738D87C5"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09440" behindDoc="0" locked="0" layoutInCell="1" allowOverlap="1" wp14:editId="1302731B" wp14:anchorId="7F55A0B0">
                <wp:simplePos x="0" y="0"/>
                <wp:positionH relativeFrom="column">
                  <wp:posOffset>1320800</wp:posOffset>
                </wp:positionH>
                <wp:positionV relativeFrom="paragraph">
                  <wp:posOffset>139700</wp:posOffset>
                </wp:positionV>
                <wp:extent cx="1003300" cy="1714500"/>
                <wp:effectExtent l="0" t="0" r="0" b="0"/>
                <wp:wrapNone/>
                <wp:docPr id="6448" name="Rectangle 64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969A43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8" style="position:absolute;margin-left:104pt;margin-top:11pt;width:79pt;height:135pt;z-index:2581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Z8NtGuQEAAEwDAAAOAAAAAAAAAAAAAAAAAC4CAABkcnMvZTJv&#10;RG9jLnhtbFBLAQItABQABgAIAAAAIQCxSpol2wAAAAoBAAAPAAAAAAAAAAAAAAAAABMEAABkcnMv&#10;ZG93bnJldi54bWxQSwUGAAAAAAQABADzAAAAGwUAAAAA&#10;" w14:anchorId="7F55A0B0">
                <v:textbox inset="2.16pt,1.44pt,0,1.44pt">
                  <w:txbxContent>
                    <w:p w:rsidR="00DB1734" w:rsidP="00C07318" w:rsidRDefault="00DB1734" w14:paraId="3969A43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0464" behindDoc="0" locked="0" layoutInCell="1" allowOverlap="1" wp14:editId="7668A408" wp14:anchorId="60068D53">
                <wp:simplePos x="0" y="0"/>
                <wp:positionH relativeFrom="column">
                  <wp:posOffset>1320800</wp:posOffset>
                </wp:positionH>
                <wp:positionV relativeFrom="paragraph">
                  <wp:posOffset>139700</wp:posOffset>
                </wp:positionV>
                <wp:extent cx="1003300" cy="1714500"/>
                <wp:effectExtent l="0" t="0" r="0" b="0"/>
                <wp:wrapNone/>
                <wp:docPr id="6449" name="Rectangle 6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92CE63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9" style="position:absolute;margin-left:104pt;margin-top:11pt;width:79pt;height:135pt;z-index:2581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XQvrboBAABMAwAADgAAAAAAAAAAAAAAAAAuAgAAZHJzL2Uy&#10;b0RvYy54bWxQSwECLQAUAAYACAAAACEAsUqaJdsAAAAKAQAADwAAAAAAAAAAAAAAAAAUBAAAZHJz&#10;L2Rvd25yZXYueG1sUEsFBgAAAAAEAAQA8wAAABwFAAAAAA==&#10;" w14:anchorId="60068D53">
                <v:textbox inset="2.16pt,1.44pt,0,1.44pt">
                  <w:txbxContent>
                    <w:p w:rsidR="00DB1734" w:rsidP="00C07318" w:rsidRDefault="00DB1734" w14:paraId="792CE63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1488" behindDoc="0" locked="0" layoutInCell="1" allowOverlap="1" wp14:editId="1F67562A" wp14:anchorId="2769C2EA">
                <wp:simplePos x="0" y="0"/>
                <wp:positionH relativeFrom="column">
                  <wp:posOffset>1320800</wp:posOffset>
                </wp:positionH>
                <wp:positionV relativeFrom="paragraph">
                  <wp:posOffset>139700</wp:posOffset>
                </wp:positionV>
                <wp:extent cx="1003300" cy="1714500"/>
                <wp:effectExtent l="0" t="0" r="0" b="0"/>
                <wp:wrapNone/>
                <wp:docPr id="6450" name="Rectangle 64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895C48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0" style="position:absolute;margin-left:104pt;margin-top:11pt;width:79pt;height:135pt;z-index:2581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6GiWLoBAABMAwAADgAAAAAAAAAAAAAAAAAuAgAAZHJzL2Uy&#10;b0RvYy54bWxQSwECLQAUAAYACAAAACEAsUqaJdsAAAAKAQAADwAAAAAAAAAAAAAAAAAUBAAAZHJz&#10;L2Rvd25yZXYueG1sUEsFBgAAAAAEAAQA8wAAABwFAAAAAA==&#10;" w14:anchorId="2769C2EA">
                <v:textbox inset="2.16pt,1.44pt,0,1.44pt">
                  <w:txbxContent>
                    <w:p w:rsidR="00DB1734" w:rsidP="00C07318" w:rsidRDefault="00DB1734" w14:paraId="6895C48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2512" behindDoc="0" locked="0" layoutInCell="1" allowOverlap="1" wp14:editId="6074DDAE" wp14:anchorId="5A6143DA">
                <wp:simplePos x="0" y="0"/>
                <wp:positionH relativeFrom="column">
                  <wp:posOffset>1320800</wp:posOffset>
                </wp:positionH>
                <wp:positionV relativeFrom="paragraph">
                  <wp:posOffset>139700</wp:posOffset>
                </wp:positionV>
                <wp:extent cx="1003300" cy="2057400"/>
                <wp:effectExtent l="0" t="0" r="0" b="0"/>
                <wp:wrapNone/>
                <wp:docPr id="6451" name="Rectangle 6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CABCE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1" style="position:absolute;margin-left:104pt;margin-top:11pt;width:79pt;height:162pt;z-index:2581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Mlu+boBAABMAwAADgAAAAAAAAAAAAAAAAAuAgAAZHJzL2Uy&#10;b0RvYy54bWxQSwECLQAUAAYACAAAACEAe0uO1NsAAAAKAQAADwAAAAAAAAAAAAAAAAAUBAAAZHJz&#10;L2Rvd25yZXYueG1sUEsFBgAAAAAEAAQA8wAAABwFAAAAAA==&#10;" w14:anchorId="5A6143DA">
                <v:textbox inset="2.16pt,1.44pt,0,1.44pt">
                  <w:txbxContent>
                    <w:p w:rsidR="00DB1734" w:rsidP="00C07318" w:rsidRDefault="00DB1734" w14:paraId="2CABCE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3536" behindDoc="0" locked="0" layoutInCell="1" allowOverlap="1" wp14:editId="29CC0E89" wp14:anchorId="7E695418">
                <wp:simplePos x="0" y="0"/>
                <wp:positionH relativeFrom="column">
                  <wp:posOffset>1320800</wp:posOffset>
                </wp:positionH>
                <wp:positionV relativeFrom="paragraph">
                  <wp:posOffset>139700</wp:posOffset>
                </wp:positionV>
                <wp:extent cx="1003300" cy="2057400"/>
                <wp:effectExtent l="0" t="0" r="0" b="0"/>
                <wp:wrapNone/>
                <wp:docPr id="6452" name="Rectangle 6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AAF0E1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2" style="position:absolute;margin-left:104pt;margin-top:11pt;width:79pt;height:162pt;z-index:2581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UMCHroBAABMAwAADgAAAAAAAAAAAAAAAAAuAgAAZHJzL2Uy&#10;b0RvYy54bWxQSwECLQAUAAYACAAAACEAe0uO1NsAAAAKAQAADwAAAAAAAAAAAAAAAAAUBAAAZHJz&#10;L2Rvd25yZXYueG1sUEsFBgAAAAAEAAQA8wAAABwFAAAAAA==&#10;" w14:anchorId="7E695418">
                <v:textbox inset="2.16pt,1.44pt,0,1.44pt">
                  <w:txbxContent>
                    <w:p w:rsidR="00DB1734" w:rsidP="00C07318" w:rsidRDefault="00DB1734" w14:paraId="7AAF0E1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4560" behindDoc="0" locked="0" layoutInCell="1" allowOverlap="1" wp14:editId="53B8F308" wp14:anchorId="14567451">
                <wp:simplePos x="0" y="0"/>
                <wp:positionH relativeFrom="column">
                  <wp:posOffset>1320800</wp:posOffset>
                </wp:positionH>
                <wp:positionV relativeFrom="paragraph">
                  <wp:posOffset>139700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80B079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3" style="position:absolute;margin-left:104pt;margin-top:11pt;width:79pt;height:60pt;z-index:2581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veaECugEAAEsDAAAOAAAAAAAAAAAAAAAAAC4CAABkcnMvZTJv&#10;RG9jLnhtbFBLAQItABQABgAIAAAAIQCiaTO02gAAAAoBAAAPAAAAAAAAAAAAAAAAABQEAABkcnMv&#10;ZG93bnJldi54bWxQSwUGAAAAAAQABADzAAAAGwUAAAAA&#10;" w14:anchorId="14567451">
                <v:textbox inset="2.16pt,1.44pt,0,1.44pt">
                  <w:txbxContent>
                    <w:p w:rsidR="00DB1734" w:rsidP="00C07318" w:rsidRDefault="00DB1734" w14:paraId="480B079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5584" behindDoc="0" locked="0" layoutInCell="1" allowOverlap="1" wp14:editId="1DC5A8BA" wp14:anchorId="79506F2A">
                <wp:simplePos x="0" y="0"/>
                <wp:positionH relativeFrom="column">
                  <wp:posOffset>1320800</wp:posOffset>
                </wp:positionH>
                <wp:positionV relativeFrom="paragraph">
                  <wp:posOffset>139700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EC2ACB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4" style="position:absolute;margin-left:104pt;margin-top:11pt;width:79pt;height:60pt;z-index:2581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Kv56/ugEAAEsDAAAOAAAAAAAAAAAAAAAAAC4CAABkcnMvZTJv&#10;RG9jLnhtbFBLAQItABQABgAIAAAAIQCiaTO02gAAAAoBAAAPAAAAAAAAAAAAAAAAABQEAABkcnMv&#10;ZG93bnJldi54bWxQSwUGAAAAAAQABADzAAAAGwUAAAAA&#10;" w14:anchorId="79506F2A">
                <v:textbox inset="2.16pt,1.44pt,0,1.44pt">
                  <w:txbxContent>
                    <w:p w:rsidR="00DB1734" w:rsidP="00C07318" w:rsidRDefault="00DB1734" w14:paraId="2EC2ACB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6608" behindDoc="0" locked="0" layoutInCell="1" allowOverlap="1" wp14:editId="27B3C08C" wp14:anchorId="42E6B4D2">
                <wp:simplePos x="0" y="0"/>
                <wp:positionH relativeFrom="column">
                  <wp:posOffset>1320800</wp:posOffset>
                </wp:positionH>
                <wp:positionV relativeFrom="paragraph">
                  <wp:posOffset>139700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1C6C08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5" style="position:absolute;margin-left:104pt;margin-top:11pt;width:79pt;height:60pt;z-index:2581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cKuwEAAEs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u+VqRYnjFqf0&#10;A3XjrhsUOWd7I6XK8816jSG2WPYSnuESRXQz+UmDzV+kRaai8emqsZoSEZjcLDbrGich8Oh+uVmg&#10;j12q9+IAMX1R3pLsMAoIpSjLj99iOl99u4J1Gcz5+eylaT8VMotm9QZ17+UJKeKOpic0evAjo2Iw&#10;gZIR585o/HXgoCgZvjoUtrlfLhpclBLM180aFxhKgKD3H7Pcid7jKokElBwCmK5HvEWiAgsnVohd&#10;tiuvxMe4gH//B3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0q3CrsBAABLAwAADgAAAAAAAAAAAAAAAAAuAgAAZHJzL2Uy&#10;b0RvYy54bWxQSwECLQAUAAYACAAAACEAomkztNoAAAAKAQAADwAAAAAAAAAAAAAAAAAVBAAAZHJz&#10;L2Rvd25yZXYueG1sUEsFBgAAAAAEAAQA8wAAABwFAAAAAA==&#10;" w14:anchorId="42E6B4D2">
                <v:textbox inset="2.16pt,1.44pt,0,1.44pt">
                  <w:txbxContent>
                    <w:p w:rsidR="00DB1734" w:rsidP="00C07318" w:rsidRDefault="00DB1734" w14:paraId="51C6C08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7632" behindDoc="0" locked="0" layoutInCell="1" allowOverlap="1" wp14:editId="173F6897" wp14:anchorId="35EE6FAF">
                <wp:simplePos x="0" y="0"/>
                <wp:positionH relativeFrom="column">
                  <wp:posOffset>1320800</wp:posOffset>
                </wp:positionH>
                <wp:positionV relativeFrom="paragraph">
                  <wp:posOffset>139700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9CA6B7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6" style="position:absolute;margin-left:104pt;margin-top:11pt;width:79pt;height:60pt;z-index:2581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wOuwEAAEs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q+XtihLHLU7p&#10;B+rGXTcocs72RkqV55v1GkNssewlPMMliuhm8pMGm79Ii0xF49NVYzUlIjC5WWzWNU5C4NHdcrNA&#10;H7tU78UBYvqqvCXZYRQQSlGWHx9jOl99u4J1Gcz5+eylaT8VMotm9QZ17+UJKeKOpic0evAjo2Iw&#10;gZIR585ofD1wUJQM3xwK29wtFw0uSgnm62aNCwwlQND7j1nuRO9xlUQCSg4BTNcj3iJRgYUTK8Qu&#10;25VX4mNcwL//A7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VO8DrsBAABLAwAADgAAAAAAAAAAAAAAAAAuAgAAZHJzL2Uy&#10;b0RvYy54bWxQSwECLQAUAAYACAAAACEAomkztNoAAAAKAQAADwAAAAAAAAAAAAAAAAAVBAAAZHJz&#10;L2Rvd25yZXYueG1sUEsFBgAAAAAEAAQA8wAAABwFAAAAAA==&#10;" w14:anchorId="35EE6FAF">
                <v:textbox inset="2.16pt,1.44pt,0,1.44pt">
                  <w:txbxContent>
                    <w:p w:rsidR="00DB1734" w:rsidP="00C07318" w:rsidRDefault="00DB1734" w14:paraId="69CA6B7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8656" behindDoc="0" locked="0" layoutInCell="1" allowOverlap="1" wp14:editId="5E4836EE" wp14:anchorId="769C1E6D">
                <wp:simplePos x="0" y="0"/>
                <wp:positionH relativeFrom="column">
                  <wp:posOffset>1320800</wp:posOffset>
                </wp:positionH>
                <wp:positionV relativeFrom="paragraph">
                  <wp:posOffset>139700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162C2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7" style="position:absolute;margin-left:104pt;margin-top:11pt;width:79pt;height:60pt;z-index:2581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W7ugEAAEs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u+XtihLHLE7p&#10;B+rGXG8kOWcHLYTM8816jSG2WPYSnuESRXQz+UmBzV+kRaai8emqsZwS4ZjcLDbrGifB8Wi13CzQ&#10;xy7Ve3GAmL5Kb0l2OgoIpSjLjo8xna++XcG6DOb8fPbStJ8KmUWzeoO69+KEFHFH0xMaZfzYUW50&#10;oGTEuXc0vh4YSErMN4fCNqvlosFFKcF83axxgaEECHr/McscHzyuEk9AySGA7gfEWyQqsHBihdhl&#10;u/JKfIwL+Pd/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oppW7ugEAAEsDAAAOAAAAAAAAAAAAAAAAAC4CAABkcnMvZTJv&#10;RG9jLnhtbFBLAQItABQABgAIAAAAIQCiaTO02gAAAAoBAAAPAAAAAAAAAAAAAAAAABQEAABkcnMv&#10;ZG93bnJldi54bWxQSwUGAAAAAAQABADzAAAAGwUAAAAA&#10;" w14:anchorId="769C1E6D">
                <v:textbox inset="2.16pt,1.44pt,0,1.44pt">
                  <w:txbxContent>
                    <w:p w:rsidR="00DB1734" w:rsidP="00C07318" w:rsidRDefault="00DB1734" w14:paraId="7162C2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19680" behindDoc="0" locked="0" layoutInCell="1" allowOverlap="1" wp14:editId="4FC9B6AE" wp14:anchorId="137021B4">
                <wp:simplePos x="0" y="0"/>
                <wp:positionH relativeFrom="column">
                  <wp:posOffset>1320800</wp:posOffset>
                </wp:positionH>
                <wp:positionV relativeFrom="paragraph">
                  <wp:posOffset>139700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42E686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8" style="position:absolute;margin-left:104pt;margin-top:11pt;width:79pt;height:60pt;z-index:2581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KvugEAAEs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zfozzspxi1P6&#10;ibpxNxhJztlR973M8816TSF2WPYUHuESRXQz+VmBzV+kReai8emqsZwTEZjcrDZtjZMQeHS73qzQ&#10;xy7Va3GAmL5Kb0l2GAWEUpTlx+8xna++XMG6DOb8fPbSvJ8LmVXTvkDd+/6EFHFH0wMaZfzEqDA6&#10;UDLh3BmNvw8cJCXmm0Nhm9v1qsFFKcGybVoUBUqAoPdvs9yJ0eMqiQSUHALoYUS8RaICCydWiF22&#10;K6/E27iAf/0Hd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C2LKvugEAAEsDAAAOAAAAAAAAAAAAAAAAAC4CAABkcnMvZTJv&#10;RG9jLnhtbFBLAQItABQABgAIAAAAIQCiaTO02gAAAAoBAAAPAAAAAAAAAAAAAAAAABQEAABkcnMv&#10;ZG93bnJldi54bWxQSwUGAAAAAAQABADzAAAAGwUAAAAA&#10;" w14:anchorId="137021B4">
                <v:textbox inset="2.16pt,1.44pt,0,1.44pt">
                  <w:txbxContent>
                    <w:p w:rsidR="00DB1734" w:rsidP="00C07318" w:rsidRDefault="00DB1734" w14:paraId="042E686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0704" behindDoc="0" locked="0" layoutInCell="1" allowOverlap="1" wp14:editId="193E8D7C" wp14:anchorId="08720536">
                <wp:simplePos x="0" y="0"/>
                <wp:positionH relativeFrom="column">
                  <wp:posOffset>1320800</wp:posOffset>
                </wp:positionH>
                <wp:positionV relativeFrom="paragraph">
                  <wp:posOffset>139700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230092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9" style="position:absolute;margin-left:104pt;margin-top:11pt;width:79pt;height:60pt;z-index:2581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saugEAAEs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Zv1p9bSjx3OKWf&#10;qBv3vVXknB2MlGqe76zXGFOHZU/xES5RQncmP2lw8xdpkalofLpqrKZMBCbbVbupcRICj27X7Qp9&#10;7FK9FkdI+asKjswOo4BQirL8+D3l89WXK1g3gzk/P3t52k+FzKppX6DugzwhRdzR/IBG2zAyKqyJ&#10;lIw4d0bT7wMHRYn95lHY5na9anBRSrDcNBtcYCgBgt6/zXIvhoCrJDJQcohg+gHxFokKLJxYIXbZ&#10;rnkl3sYF/Os/sPs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jLZsaugEAAEsDAAAOAAAAAAAAAAAAAAAAAC4CAABkcnMvZTJv&#10;RG9jLnhtbFBLAQItABQABgAIAAAAIQCiaTO02gAAAAoBAAAPAAAAAAAAAAAAAAAAABQEAABkcnMv&#10;ZG93bnJldi54bWxQSwUGAAAAAAQABADzAAAAGwUAAAAA&#10;" w14:anchorId="08720536">
                <v:textbox inset="2.16pt,1.44pt,0,1.44pt">
                  <w:txbxContent>
                    <w:p w:rsidR="00DB1734" w:rsidP="00C07318" w:rsidRDefault="00DB1734" w14:paraId="5230092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1728" behindDoc="0" locked="0" layoutInCell="1" allowOverlap="1" wp14:editId="4F802B0A" wp14:anchorId="0FC68F9D">
                <wp:simplePos x="0" y="0"/>
                <wp:positionH relativeFrom="column">
                  <wp:posOffset>1320800</wp:posOffset>
                </wp:positionH>
                <wp:positionV relativeFrom="paragraph">
                  <wp:posOffset>139700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05FEE3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0" style="position:absolute;margin-left:104pt;margin-top:11pt;width:79pt;height:60pt;z-index:2581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dezIbugEAAEsDAAAOAAAAAAAAAAAAAAAAAC4CAABkcnMvZTJv&#10;RG9jLnhtbFBLAQItABQABgAIAAAAIQCiaTO02gAAAAoBAAAPAAAAAAAAAAAAAAAAABQEAABkcnMv&#10;ZG93bnJldi54bWxQSwUGAAAAAAQABADzAAAAGwUAAAAA&#10;" w14:anchorId="0FC68F9D">
                <v:textbox inset="2.16pt,1.44pt,0,1.44pt">
                  <w:txbxContent>
                    <w:p w:rsidR="00DB1734" w:rsidP="00C07318" w:rsidRDefault="00DB1734" w14:paraId="705FEE3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2752" behindDoc="0" locked="0" layoutInCell="1" allowOverlap="1" wp14:editId="2FBB5957" wp14:anchorId="02FFF089">
                <wp:simplePos x="0" y="0"/>
                <wp:positionH relativeFrom="column">
                  <wp:posOffset>1320800</wp:posOffset>
                </wp:positionH>
                <wp:positionV relativeFrom="paragraph">
                  <wp:posOffset>139700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2A9427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1" style="position:absolute;margin-left:104pt;margin-top:11pt;width:79pt;height:60pt;z-index:2581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yOG665AQAASwMAAA4AAAAAAAAAAAAAAAAALgIAAGRycy9lMm9E&#10;b2MueG1sUEsBAi0AFAAGAAgAAAAhAKJpM7TaAAAACgEAAA8AAAAAAAAAAAAAAAAAEwQAAGRycy9k&#10;b3ducmV2LnhtbFBLBQYAAAAABAAEAPMAAAAaBQAAAAA=&#10;" w14:anchorId="02FFF089">
                <v:textbox inset="2.16pt,1.44pt,0,1.44pt">
                  <w:txbxContent>
                    <w:p w:rsidR="00DB1734" w:rsidP="00C07318" w:rsidRDefault="00DB1734" w14:paraId="22A9427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3776" behindDoc="0" locked="0" layoutInCell="1" allowOverlap="1" wp14:editId="796D7F78" wp14:anchorId="415F2078">
                <wp:simplePos x="0" y="0"/>
                <wp:positionH relativeFrom="column">
                  <wp:posOffset>1320800</wp:posOffset>
                </wp:positionH>
                <wp:positionV relativeFrom="paragraph">
                  <wp:posOffset>139700</wp:posOffset>
                </wp:positionV>
                <wp:extent cx="1003300" cy="762000"/>
                <wp:effectExtent l="0" t="0" r="0" b="0"/>
                <wp:wrapNone/>
                <wp:docPr id="6462" name="Rectangle 64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672CE7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2" style="position:absolute;margin-left:104pt;margin-top:11pt;width:79pt;height:60pt;z-index:2581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CquQ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uWoo8dzhlH6j&#10;btx3VpFztjdSqmm+k15DTC2WPcVHuEQJ3Yn8qMFNX6RFxqLx6aqxGjMRmNwsNusaJyHw6Ga5WaCP&#10;Xar34ggp/1DBkclhFBBKUZYff6V8vvp2BesmMOfnJy+P+7GQWSyaN6j7IE9IEXc0P6DRNgyMCmsi&#10;JQPOndH058BBUWJ/ehS2uVliLcklmK+bNS4wlABB7z9muRd9wFUSGSg5RDBdj3iLRAUWTqwQu2zX&#10;tBIf4wL+/R/YvQ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6XEKq5AQAASwMAAA4AAAAAAAAAAAAAAAAALgIAAGRycy9lMm9E&#10;b2MueG1sUEsBAi0AFAAGAAgAAAAhAKJpM7TaAAAACgEAAA8AAAAAAAAAAAAAAAAAEwQAAGRycy9k&#10;b3ducmV2LnhtbFBLBQYAAAAABAAEAPMAAAAaBQAAAAA=&#10;" w14:anchorId="415F2078">
                <v:textbox inset="2.16pt,1.44pt,0,1.44pt">
                  <w:txbxContent>
                    <w:p w:rsidR="00DB1734" w:rsidP="00C07318" w:rsidRDefault="00DB1734" w14:paraId="4672CE7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4800" behindDoc="0" locked="0" layoutInCell="1" allowOverlap="1" wp14:editId="7E25215F" wp14:anchorId="78C023AA">
                <wp:simplePos x="0" y="0"/>
                <wp:positionH relativeFrom="column">
                  <wp:posOffset>1320800</wp:posOffset>
                </wp:positionH>
                <wp:positionV relativeFrom="paragraph">
                  <wp:posOffset>139700</wp:posOffset>
                </wp:positionV>
                <wp:extent cx="1003300" cy="762000"/>
                <wp:effectExtent l="0" t="0" r="0" b="0"/>
                <wp:wrapNone/>
                <wp:docPr id="6463" name="Rectangle 6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849824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3" style="position:absolute;margin-left:104pt;margin-top:11pt;width:79pt;height:60pt;z-index:2581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YjkfugEAAEsDAAAOAAAAAAAAAAAAAAAAAC4CAABkcnMvZTJv&#10;RG9jLnhtbFBLAQItABQABgAIAAAAIQCiaTO02gAAAAoBAAAPAAAAAAAAAAAAAAAAABQEAABkcnMv&#10;ZG93bnJldi54bWxQSwUGAAAAAAQABADzAAAAGwUAAAAA&#10;" w14:anchorId="78C023AA">
                <v:textbox inset="2.16pt,1.44pt,0,1.44pt">
                  <w:txbxContent>
                    <w:p w:rsidR="00DB1734" w:rsidP="00C07318" w:rsidRDefault="00DB1734" w14:paraId="7849824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5824" behindDoc="0" locked="0" layoutInCell="1" allowOverlap="1" wp14:editId="128472B7" wp14:anchorId="717E3A03">
                <wp:simplePos x="0" y="0"/>
                <wp:positionH relativeFrom="column">
                  <wp:posOffset>1320800</wp:posOffset>
                </wp:positionH>
                <wp:positionV relativeFrom="paragraph">
                  <wp:posOffset>139700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39EA7B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4" style="position:absolute;margin-left:104pt;margin-top:11pt;width:79pt;height:60pt;z-index:2581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qQGorsBAABLAwAADgAAAAAAAAAAAAAAAAAuAgAAZHJzL2Uy&#10;b0RvYy54bWxQSwECLQAUAAYACAAAACEAomkztNoAAAAKAQAADwAAAAAAAAAAAAAAAAAVBAAAZHJz&#10;L2Rvd25yZXYueG1sUEsFBgAAAAAEAAQA8wAAABwFAAAAAA==&#10;" w14:anchorId="717E3A03">
                <v:textbox inset="2.16pt,1.44pt,0,1.44pt">
                  <w:txbxContent>
                    <w:p w:rsidR="00DB1734" w:rsidP="00C07318" w:rsidRDefault="00DB1734" w14:paraId="039EA7B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6848" behindDoc="0" locked="0" layoutInCell="1" allowOverlap="1" wp14:editId="4C0ADEBF" wp14:anchorId="7E318010">
                <wp:simplePos x="0" y="0"/>
                <wp:positionH relativeFrom="column">
                  <wp:posOffset>1320800</wp:posOffset>
                </wp:positionH>
                <wp:positionV relativeFrom="paragraph">
                  <wp:posOffset>139700</wp:posOffset>
                </wp:positionV>
                <wp:extent cx="1003300" cy="762000"/>
                <wp:effectExtent l="0" t="0" r="0" b="0"/>
                <wp:wrapNone/>
                <wp:docPr id="6465" name="Rectangle 64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F8BDE3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5" style="position:absolute;margin-left:104pt;margin-top:11pt;width:79pt;height:60pt;z-index:2581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EvF7sBAABLAwAADgAAAAAAAAAAAAAAAAAuAgAAZHJzL2Uy&#10;b0RvYy54bWxQSwECLQAUAAYACAAAACEAomkztNoAAAAKAQAADwAAAAAAAAAAAAAAAAAVBAAAZHJz&#10;L2Rvd25yZXYueG1sUEsFBgAAAAAEAAQA8wAAABwFAAAAAA==&#10;" w14:anchorId="7E318010">
                <v:textbox inset="2.16pt,1.44pt,0,1.44pt">
                  <w:txbxContent>
                    <w:p w:rsidR="00DB1734" w:rsidP="00C07318" w:rsidRDefault="00DB1734" w14:paraId="2F8BDE3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7872" behindDoc="0" locked="0" layoutInCell="1" allowOverlap="1" wp14:editId="7E87BA5C" wp14:anchorId="581025D1">
                <wp:simplePos x="0" y="0"/>
                <wp:positionH relativeFrom="column">
                  <wp:posOffset>1320800</wp:posOffset>
                </wp:positionH>
                <wp:positionV relativeFrom="paragraph">
                  <wp:posOffset>139700</wp:posOffset>
                </wp:positionV>
                <wp:extent cx="1003300" cy="762000"/>
                <wp:effectExtent l="0" t="0" r="0" b="0"/>
                <wp:wrapNone/>
                <wp:docPr id="6466" name="Rectangle 6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34E92C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6" style="position:absolute;margin-left:104pt;margin-top:11pt;width:79pt;height:60pt;z-index:2581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UgkE7sBAABLAwAADgAAAAAAAAAAAAAAAAAuAgAAZHJzL2Uy&#10;b0RvYy54bWxQSwECLQAUAAYACAAAACEAomkztNoAAAAKAQAADwAAAAAAAAAAAAAAAAAVBAAAZHJz&#10;L2Rvd25yZXYueG1sUEsFBgAAAAAEAAQA8wAAABwFAAAAAA==&#10;" w14:anchorId="581025D1">
                <v:textbox inset="2.16pt,1.44pt,0,1.44pt">
                  <w:txbxContent>
                    <w:p w:rsidR="00DB1734" w:rsidP="00C07318" w:rsidRDefault="00DB1734" w14:paraId="234E92C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8896" behindDoc="0" locked="0" layoutInCell="1" allowOverlap="1" wp14:editId="3DECB9A7" wp14:anchorId="380549CB">
                <wp:simplePos x="0" y="0"/>
                <wp:positionH relativeFrom="column">
                  <wp:posOffset>1320800</wp:posOffset>
                </wp:positionH>
                <wp:positionV relativeFrom="paragraph">
                  <wp:posOffset>139700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DD8B07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7" style="position:absolute;margin-left:104pt;margin-top:11pt;width:79pt;height:60pt;z-index:2581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4vQ2mugEAAEsDAAAOAAAAAAAAAAAAAAAAAC4CAABkcnMvZTJv&#10;RG9jLnhtbFBLAQItABQABgAIAAAAIQCiaTO02gAAAAoBAAAPAAAAAAAAAAAAAAAAABQEAABkcnMv&#10;ZG93bnJldi54bWxQSwUGAAAAAAQABADzAAAAGwUAAAAA&#10;" w14:anchorId="380549CB">
                <v:textbox inset="2.16pt,1.44pt,0,1.44pt">
                  <w:txbxContent>
                    <w:p w:rsidR="00DB1734" w:rsidP="00C07318" w:rsidRDefault="00DB1734" w14:paraId="5DD8B07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29920" behindDoc="0" locked="0" layoutInCell="1" allowOverlap="1" wp14:editId="0010DF5D" wp14:anchorId="3D9B0B64">
                <wp:simplePos x="0" y="0"/>
                <wp:positionH relativeFrom="column">
                  <wp:posOffset>1320800</wp:posOffset>
                </wp:positionH>
                <wp:positionV relativeFrom="paragraph">
                  <wp:posOffset>139700</wp:posOffset>
                </wp:positionV>
                <wp:extent cx="1003300" cy="762000"/>
                <wp:effectExtent l="0" t="0" r="0" b="0"/>
                <wp:wrapNone/>
                <wp:docPr id="6468" name="Rectangle 64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52849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8" style="position:absolute;margin-left:104pt;margin-top:11pt;width:79pt;height:60pt;z-index:2581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SwyqyugEAAEsDAAAOAAAAAAAAAAAAAAAAAC4CAABkcnMvZTJv&#10;RG9jLnhtbFBLAQItABQABgAIAAAAIQCiaTO02gAAAAoBAAAPAAAAAAAAAAAAAAAAABQEAABkcnMv&#10;ZG93bnJldi54bWxQSwUGAAAAAAQABADzAAAAGwUAAAAA&#10;" w14:anchorId="3D9B0B64">
                <v:textbox inset="2.16pt,1.44pt,0,1.44pt">
                  <w:txbxContent>
                    <w:p w:rsidR="00DB1734" w:rsidP="00C07318" w:rsidRDefault="00DB1734" w14:paraId="552849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0944" behindDoc="0" locked="0" layoutInCell="1" allowOverlap="1" wp14:editId="47E9EBC4" wp14:anchorId="225592B5">
                <wp:simplePos x="0" y="0"/>
                <wp:positionH relativeFrom="column">
                  <wp:posOffset>1320800</wp:posOffset>
                </wp:positionH>
                <wp:positionV relativeFrom="paragraph">
                  <wp:posOffset>139700</wp:posOffset>
                </wp:positionV>
                <wp:extent cx="1003300" cy="762000"/>
                <wp:effectExtent l="0" t="0" r="0" b="0"/>
                <wp:wrapNone/>
                <wp:docPr id="6469" name="Rectangle 6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B1F84E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9" style="position:absolute;margin-left:104pt;margin-top:11pt;width:79pt;height:60pt;z-index:2581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zYDB7sBAABLAwAADgAAAAAAAAAAAAAAAAAuAgAAZHJzL2Uy&#10;b0RvYy54bWxQSwECLQAUAAYACAAAACEAomkztNoAAAAKAQAADwAAAAAAAAAAAAAAAAAVBAAAZHJz&#10;L2Rvd25yZXYueG1sUEsFBgAAAAAEAAQA8wAAABwFAAAAAA==&#10;" w14:anchorId="225592B5">
                <v:textbox inset="2.16pt,1.44pt,0,1.44pt">
                  <w:txbxContent>
                    <w:p w:rsidR="00DB1734" w:rsidP="00C07318" w:rsidRDefault="00DB1734" w14:paraId="6B1F84E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1968" behindDoc="0" locked="0" layoutInCell="1" allowOverlap="1" wp14:editId="3E343673" wp14:anchorId="7406A6A6">
                <wp:simplePos x="0" y="0"/>
                <wp:positionH relativeFrom="column">
                  <wp:posOffset>1320800</wp:posOffset>
                </wp:positionH>
                <wp:positionV relativeFrom="paragraph">
                  <wp:posOffset>139700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BD0688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0" style="position:absolute;margin-left:104pt;margin-top:11pt;width:79pt;height:60pt;z-index:2581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vVugEAAEs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bvlis0yHGLXXpB&#10;37jrBkXO1d5IqXJ/s19jiC1eew3PcMkiLrP4SYPNX5RFpuLx6eqxmhIRWNwsNusaHxK4tVpuFrhG&#10;lOrjcoCYvipvSV4wCkilOMuP32M6H/19BO9lMufn8ypN+6mIWSwLbK7tvTyhRJzR9IRBD35kVAwm&#10;UDJi3xmNbwcOipLhm0Njm9Vy0eCglGS+btY4wFASJL3/XOVO9B5HSSSg5BDAdD3yLRYVWtixIuwy&#10;XXkkPueF/Mc/sHs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BtpvVugEAAEsDAAAOAAAAAAAAAAAAAAAAAC4CAABkcnMvZTJv&#10;RG9jLnhtbFBLAQItABQABgAIAAAAIQCiaTO02gAAAAoBAAAPAAAAAAAAAAAAAAAAABQEAABkcnMv&#10;ZG93bnJldi54bWxQSwUGAAAAAAQABADzAAAAGwUAAAAA&#10;" w14:anchorId="7406A6A6">
                <v:textbox inset="2.16pt,1.44pt,0,1.44pt">
                  <w:txbxContent>
                    <w:p w:rsidR="00DB1734" w:rsidP="00C07318" w:rsidRDefault="00DB1734" w14:paraId="7BD0688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2992" behindDoc="0" locked="0" layoutInCell="1" allowOverlap="1" wp14:editId="194BC33A" wp14:anchorId="7419B543">
                <wp:simplePos x="0" y="0"/>
                <wp:positionH relativeFrom="column">
                  <wp:posOffset>1320800</wp:posOffset>
                </wp:positionH>
                <wp:positionV relativeFrom="paragraph">
                  <wp:posOffset>139700</wp:posOffset>
                </wp:positionV>
                <wp:extent cx="1003300" cy="762000"/>
                <wp:effectExtent l="0" t="0" r="0" b="0"/>
                <wp:wrapNone/>
                <wp:docPr id="6471" name="Rectangle 64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B522B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1" style="position:absolute;margin-left:104pt;margin-top:11pt;width:79pt;height:60pt;z-index:2581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GBDsmC5AQAASwMAAA4AAAAAAAAAAAAAAAAALgIAAGRycy9lMm9E&#10;b2MueG1sUEsBAi0AFAAGAAgAAAAhAKJpM7TaAAAACgEAAA8AAAAAAAAAAAAAAAAAEwQAAGRycy9k&#10;b3ducmV2LnhtbFBLBQYAAAAABAAEAPMAAAAaBQAAAAA=&#10;" w14:anchorId="7419B543">
                <v:textbox inset="2.16pt,1.44pt,0,1.44pt">
                  <w:txbxContent>
                    <w:p w:rsidR="00DB1734" w:rsidP="00C07318" w:rsidRDefault="00DB1734" w14:paraId="7B522B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4016" behindDoc="0" locked="0" layoutInCell="1" allowOverlap="1" wp14:editId="6ACA1225" wp14:anchorId="0A8D5387">
                <wp:simplePos x="0" y="0"/>
                <wp:positionH relativeFrom="column">
                  <wp:posOffset>1320800</wp:posOffset>
                </wp:positionH>
                <wp:positionV relativeFrom="paragraph">
                  <wp:posOffset>139700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148589A"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2" style="position:absolute;margin-left:104pt;margin-top:11pt;width:79pt;height:60pt;z-index:2581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lkug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zXLVUOK4xSn9&#10;Rt246wZFztneSKnyfLNeY4gtlj2FR7hEEd1MftJg8xdpkalofLpqrKZEBCY3i826xkkIPFotNwv0&#10;sUv1Xhwgph/KW5IdRgGhFGX58VdM56tvV7Augzk/n7007adCZrFs3qDuvTwhRdzR9IBGD35kVAwm&#10;UDLi3BmNfw4cFCXDT4fCNqvlAnVIJZivmzUuMJQAQe8/ZrkTvcdVEgkoOQQwXY94i0QFFk6sELts&#10;V16Jj3EB//4P7F4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CWrlkugEAAEsDAAAOAAAAAAAAAAAAAAAAAC4CAABkcnMvZTJv&#10;RG9jLnhtbFBLAQItABQABgAIAAAAIQCiaTO02gAAAAoBAAAPAAAAAAAAAAAAAAAAABQEAABkcnMv&#10;ZG93bnJldi54bWxQSwUGAAAAAAQABADzAAAAGwUAAAAA&#10;" w14:anchorId="0A8D5387">
                <v:textbox inset="2.16pt,1.44pt,0,1.44pt">
                  <w:txbxContent>
                    <w:p w:rsidR="00DB1734" w:rsidP="00C07318" w:rsidRDefault="00DB1734" w14:paraId="7148589A"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5040" behindDoc="0" locked="0" layoutInCell="1" allowOverlap="1" wp14:editId="253D064C" wp14:anchorId="652706CE">
                <wp:simplePos x="0" y="0"/>
                <wp:positionH relativeFrom="column">
                  <wp:posOffset>1320800</wp:posOffset>
                </wp:positionH>
                <wp:positionV relativeFrom="paragraph">
                  <wp:posOffset>139700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378104F"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3" style="position:absolute;margin-left:104pt;margin-top:11pt;width:79pt;height:60pt;z-index:2581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DRugEAAEsDAAAOAAAAZHJzL2Uyb0RvYy54bWysU9tu2zAMfR+wfxD0vtixgy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rdYtJZ47nNIP&#10;1I373ipyyQ5GSjXPd9ZrjKnDsuf4BNcooTuTnzS4+Yu0yFQ0Pt80VlMmApPbdrupcRICj9arbYs+&#10;dqneiiOk/EUFR2aHUUAoRVl++pby5errFaybwVyen708HaZCpl21r1APQZ6RIu5ofkSjbRgZFdZE&#10;SkacO6Pp15GDosR+9Shss161DS5KCZabZoMLDCVA0If3We7FEHCVRAZKjhFMPyDeIlGBhRMrxK7b&#10;Na/E+7iAf/s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jr5DRugEAAEsDAAAOAAAAAAAAAAAAAAAAAC4CAABkcnMvZTJv&#10;RG9jLnhtbFBLAQItABQABgAIAAAAIQCiaTO02gAAAAoBAAAPAAAAAAAAAAAAAAAAABQEAABkcnMv&#10;ZG93bnJldi54bWxQSwUGAAAAAAQABADzAAAAGwUAAAAA&#10;" w14:anchorId="652706CE">
                <v:textbox inset="2.16pt,1.44pt,0,1.44pt">
                  <w:txbxContent>
                    <w:p w:rsidR="00DB1734" w:rsidP="00C07318" w:rsidRDefault="00DB1734" w14:paraId="5378104F"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6064" behindDoc="0" locked="0" layoutInCell="1" allowOverlap="1" wp14:editId="4D18F191" wp14:anchorId="312755F2">
                <wp:simplePos x="0" y="0"/>
                <wp:positionH relativeFrom="column">
                  <wp:posOffset>1320800</wp:posOffset>
                </wp:positionH>
                <wp:positionV relativeFrom="paragraph">
                  <wp:posOffset>139700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B8471D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4" style="position:absolute;margin-left:104pt;margin-top:11pt;width:79pt;height:60pt;z-index:2581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9s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teuWEs8dTukH&#10;6sZ9bxW5ZAcjpZrnO+s1xtRh2XN8gmuU0J3JTxrc/EVaZCoan28aqykTgcntarupcRICj9btdoU+&#10;dqneiiOk/EUFR2aHUUAoRVl++pby5errFaybwVyen708HaZCZtW2r1APQZ6RIu5ofkSjbRgZFdZE&#10;SkacO6Pp15GDosR+9Shss25XDS5KCZabZoMLDCVA0If3We7FEHCVRAZKjhFMPyDeIlGBhRMrxK7b&#10;Na/E+7iAf/s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Gaa9sugEAAEsDAAAOAAAAAAAAAAAAAAAAAC4CAABkcnMvZTJv&#10;RG9jLnhtbFBLAQItABQABgAIAAAAIQCiaTO02gAAAAoBAAAPAAAAAAAAAAAAAAAAABQEAABkcnMv&#10;ZG93bnJldi54bWxQSwUGAAAAAAQABADzAAAAGwUAAAAA&#10;" w14:anchorId="312755F2">
                <v:textbox inset="2.16pt,1.44pt,0,1.44pt">
                  <w:txbxContent>
                    <w:p w:rsidR="00DB1734" w:rsidP="00C07318" w:rsidRDefault="00DB1734" w14:paraId="3B8471D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7088" behindDoc="0" locked="0" layoutInCell="1" allowOverlap="1" wp14:editId="591F42A7" wp14:anchorId="50F81A8C">
                <wp:simplePos x="0" y="0"/>
                <wp:positionH relativeFrom="column">
                  <wp:posOffset>1320800</wp:posOffset>
                </wp:positionH>
                <wp:positionV relativeFrom="paragraph">
                  <wp:posOffset>139700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8F96431"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5" style="position:absolute;margin-left:104pt;margin-top:11pt;width:79pt;height:60pt;z-index:2581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bZuwEAAEs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XJ1R4njFqf0&#10;A3XjrjeSnLOD7jqZ55v1GkNssewlPMMliuhm8pMCm79Ii0xF49NVYzklIjC5WWzWNU5C4NFquVmg&#10;j12q9+IAMX2R3pLsMAoIpSjLj99iOl99u4J1Gcz5+eylaT8VMovl3RvUve9OSBF3ND2hUcaPjAqj&#10;AyUjzp3R+OvAQVJivjoUtlktFw0uSgnm62aNCwwlQND7j1nuxOBxlUQCSg4BdD8g3iJRgYUTK8Qu&#10;25VX4mNcwL//A7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J5yG2bsBAABLAwAADgAAAAAAAAAAAAAAAAAuAgAAZHJzL2Uy&#10;b0RvYy54bWxQSwECLQAUAAYACAAAACEAomkztNoAAAAKAQAADwAAAAAAAAAAAAAAAAAVBAAAZHJz&#10;L2Rvd25yZXYueG1sUEsFBgAAAAAEAAQA8wAAABwFAAAAAA==&#10;" w14:anchorId="50F81A8C">
                <v:textbox inset="2.16pt,1.44pt,0,1.44pt">
                  <w:txbxContent>
                    <w:p w:rsidR="00DB1734" w:rsidP="00C07318" w:rsidRDefault="00DB1734" w14:paraId="78F96431"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8112" behindDoc="0" locked="0" layoutInCell="1" allowOverlap="1" wp14:editId="6247E052" wp14:anchorId="1F4CD9AF">
                <wp:simplePos x="0" y="0"/>
                <wp:positionH relativeFrom="column">
                  <wp:posOffset>1320800</wp:posOffset>
                </wp:positionH>
                <wp:positionV relativeFrom="paragraph">
                  <wp:posOffset>139700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B8686B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6" style="position:absolute;margin-left:104pt;margin-top:11pt;width:79pt;height:60pt;z-index:2581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3d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K8o8dzhlH6i&#10;btx3VpFLtjdSqmm+k15DTC2WPccnuEYJ3Yn8qMFNX6RFxqLx+aaxGjMRmNwutpsaJyHwaL3cLtDH&#10;LtVbcYSUv6rgyOQwCgilKMtP31O+XH29gnUTmMvzk5fHw1jILJarV6iHIM9IEXc0P6LRNgyMCmsi&#10;JQPOndH0+8hBUWK/eRS2WS8XDS5KCeabZoMLDCVA0If3We5FH3CVRAZKjhFM1yPeIlGBhRMrxK7b&#10;Na3E+7iAf/sH9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FhY3dugEAAEsDAAAOAAAAAAAAAAAAAAAAAC4CAABkcnMvZTJv&#10;RG9jLnhtbFBLAQItABQABgAIAAAAIQCiaTO02gAAAAoBAAAPAAAAAAAAAAAAAAAAABQEAABkcnMv&#10;ZG93bnJldi54bWxQSwUGAAAAAAQABADzAAAAGwUAAAAA&#10;" w14:anchorId="1F4CD9AF">
                <v:textbox inset="2.16pt,1.44pt,0,1.44pt">
                  <w:txbxContent>
                    <w:p w:rsidR="00DB1734" w:rsidP="00C07318" w:rsidRDefault="00DB1734" w14:paraId="2B8686B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39136" behindDoc="0" locked="0" layoutInCell="1" allowOverlap="1" wp14:editId="0A419DEA" wp14:anchorId="7A758A25">
                <wp:simplePos x="0" y="0"/>
                <wp:positionH relativeFrom="column">
                  <wp:posOffset>1320800</wp:posOffset>
                </wp:positionH>
                <wp:positionV relativeFrom="paragraph">
                  <wp:posOffset>139700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556AC51"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7" style="position:absolute;margin-left:104pt;margin-top:11pt;width:79pt;height:60pt;z-index:2581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Ro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rduWEs8dTukH&#10;6sZ9bxW5ZAcjpZrnO+s1xtRh2XN8gmuU0J3JTxrc/EVaZCoan28aqykTgcntarupcRICj9r1doU+&#10;dqneiiOk/EUFR2aHUUAoRVl++pby5errFaybwVyen708HaZCZrVuX6EegjwjRdzR/IhG2zAyKqyJ&#10;lIw4d0bTryMHRYn96lHYpl2vGlyUEiw3zQYXGEqAoA/vs9yLIeAqiQyUHCOYfkC8RaICCydWiF23&#10;a16J93EB//YP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kcKRougEAAEsDAAAOAAAAAAAAAAAAAAAAAC4CAABkcnMvZTJv&#10;RG9jLnhtbFBLAQItABQABgAIAAAAIQCiaTO02gAAAAoBAAAPAAAAAAAAAAAAAAAAABQEAABkcnMv&#10;ZG93bnJldi54bWxQSwUGAAAAAAQABADzAAAAGwUAAAAA&#10;" w14:anchorId="7A758A25">
                <v:textbox inset="2.16pt,1.44pt,0,1.44pt">
                  <w:txbxContent>
                    <w:p w:rsidR="00DB1734" w:rsidP="00C07318" w:rsidRDefault="00DB1734" w14:paraId="0556AC51"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0160" behindDoc="0" locked="0" layoutInCell="1" allowOverlap="1" wp14:editId="31F3B742" wp14:anchorId="1253BFDA">
                <wp:simplePos x="0" y="0"/>
                <wp:positionH relativeFrom="column">
                  <wp:posOffset>1320800</wp:posOffset>
                </wp:positionH>
                <wp:positionV relativeFrom="paragraph">
                  <wp:posOffset>139700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43622C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8" style="position:absolute;margin-left:104pt;margin-top:11pt;width:79pt;height:60pt;z-index:2581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N8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1huclecOp/QD&#10;deO+t4pcsoORUs3znfUaY+qw7Dk+wTVK6M7kJw1u/iItMhWNzzeN1ZSJwOR2tW1rnITAo816u0If&#10;u1RvxRFS/qKCI7PDKCCUoiw/fUv5cvX1CtbNYC7Pz16eDlMhs1q3r1APQZ6RIu5ofkSjbRgZFdZE&#10;SkacO6Pp15GDosR+9Shss1mvGlyUEizbpkVRoAQI+vA+y70YAq6SyEDJMYLpB8RbJCqwcGKF2HW7&#10;5pV4Hxfwb//A/j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ODoN8ugEAAEsDAAAOAAAAAAAAAAAAAAAAAC4CAABkcnMvZTJv&#10;RG9jLnhtbFBLAQItABQABgAIAAAAIQCiaTO02gAAAAoBAAAPAAAAAAAAAAAAAAAAABQEAABkcnMv&#10;ZG93bnJldi54bWxQSwUGAAAAAAQABADzAAAAGwUAAAAA&#10;" w14:anchorId="1253BFDA">
                <v:textbox inset="2.16pt,1.44pt,0,1.44pt">
                  <w:txbxContent>
                    <w:p w:rsidR="00DB1734" w:rsidP="00C07318" w:rsidRDefault="00DB1734" w14:paraId="243622C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1184" behindDoc="0" locked="0" layoutInCell="1" allowOverlap="1" wp14:editId="7F4C1A1D" wp14:anchorId="6DCA2721">
                <wp:simplePos x="0" y="0"/>
                <wp:positionH relativeFrom="column">
                  <wp:posOffset>1320800</wp:posOffset>
                </wp:positionH>
                <wp:positionV relativeFrom="paragraph">
                  <wp:posOffset>139700</wp:posOffset>
                </wp:positionV>
                <wp:extent cx="1003300" cy="609600"/>
                <wp:effectExtent l="0" t="0" r="0" b="0"/>
                <wp:wrapNone/>
                <wp:docPr id="6479" name="Rectangle 64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ABF13B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9" style="position:absolute;margin-left:104pt;margin-top:11pt;width:79pt;height:48pt;z-index:2581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i5uwEAAEsDAAAOAAAAZHJzL2Uyb0RvYy54bWysU9tu2zAMfR+wfxD0vthxs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u7lhLHLU7p&#10;O+rGXT8qcskORkqV55v1mkLssOw5PME1iuhm8rMGm79Ii8xF4/NNYzUnIjDZrtptjZMQePSx3bTo&#10;Y5fqtThATJ+VtyQ7jAJCKcry09eYLldfrmBdBnN5PntpPsyFzGrdvkA9eHlGirij6RGNHv3EqBhN&#10;oGTCuTMafx05KErGLw6Fbe7WqwYXpQTLbbPFBYYSIOjD2yx3YvC4SiIBJccAph8Qb5GowMKJFWLX&#10;7cor8TYu4F//gf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sMgYubsBAABLAwAADgAAAAAAAAAAAAAAAAAuAgAAZHJzL2Uy&#10;b0RvYy54bWxQSwECLQAUAAYACAAAACEAuU4FbtoAAAAKAQAADwAAAAAAAAAAAAAAAAAVBAAAZHJz&#10;L2Rvd25yZXYueG1sUEsFBgAAAAAEAAQA8wAAABwFAAAAAA==&#10;" w14:anchorId="6DCA2721">
                <v:textbox inset="2.16pt,1.44pt,0,1.44pt">
                  <w:txbxContent>
                    <w:p w:rsidR="00DB1734" w:rsidP="00C07318" w:rsidRDefault="00DB1734" w14:paraId="0ABF13B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2208" behindDoc="0" locked="0" layoutInCell="1" allowOverlap="1" wp14:editId="0D726FA6" wp14:anchorId="2592D7ED">
                <wp:simplePos x="0" y="0"/>
                <wp:positionH relativeFrom="column">
                  <wp:posOffset>1320800</wp:posOffset>
                </wp:positionH>
                <wp:positionV relativeFrom="paragraph">
                  <wp:posOffset>139700</wp:posOffset>
                </wp:positionV>
                <wp:extent cx="1003300" cy="609600"/>
                <wp:effectExtent l="0" t="0" r="0" b="0"/>
                <wp:wrapNone/>
                <wp:docPr id="6480" name="Rectangle 64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208CA8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0" style="position:absolute;margin-left:104pt;margin-top:11pt;width:79pt;height:48pt;z-index:2581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01OBpugEAAEsDAAAOAAAAAAAAAAAAAAAAAC4CAABkcnMvZTJv&#10;RG9jLnhtbFBLAQItABQABgAIAAAAIQC5TgVu2gAAAAoBAAAPAAAAAAAAAAAAAAAAABQEAABkcnMv&#10;ZG93bnJldi54bWxQSwUGAAAAAAQABADzAAAAGwUAAAAA&#10;" w14:anchorId="2592D7ED">
                <v:textbox inset="2.16pt,1.44pt,0,1.44pt">
                  <w:txbxContent>
                    <w:p w:rsidR="00DB1734" w:rsidP="00C07318" w:rsidRDefault="00DB1734" w14:paraId="2208CA8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3232" behindDoc="0" locked="0" layoutInCell="1" allowOverlap="1" wp14:editId="68F366DE" wp14:anchorId="7A31F0E4">
                <wp:simplePos x="0" y="0"/>
                <wp:positionH relativeFrom="column">
                  <wp:posOffset>1320800</wp:posOffset>
                </wp:positionH>
                <wp:positionV relativeFrom="paragraph">
                  <wp:posOffset>139700</wp:posOffset>
                </wp:positionV>
                <wp:extent cx="1003300" cy="609600"/>
                <wp:effectExtent l="0" t="0" r="0" b="0"/>
                <wp:wrapNone/>
                <wp:docPr id="6481" name="Rectangle 6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7144DD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1" style="position:absolute;margin-left:104pt;margin-top:11pt;width:79pt;height:48pt;z-index:2581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ncuQEAAEs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TbukxHOHU/qJ&#10;unHfW0XO2cFIqeb5znqNMXVY9hQf4RIldGfykwY3f5EWmYrGp6vGaspEYHKz2rQ1TkLg0e1mvUEf&#10;u1SvxRFS/qqCI7PDKCCUoiw/fk/5fPXlCtbNYM7Pz16e9lMhs7q9Qt0HeUKKuKP5AY22YWRUWBMp&#10;GXHujKbfBw6KEvvNo7DN55tVg4tSgmXbtLjAUAIEvX+b5V4MAVdJZKDkEMH0A+It7xZYOLFC7LJd&#10;80q8jQv4139g9w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JUhydy5AQAASwMAAA4AAAAAAAAAAAAAAAAALgIAAGRycy9lMm9E&#10;b2MueG1sUEsBAi0AFAAGAAgAAAAhALlOBW7aAAAACgEAAA8AAAAAAAAAAAAAAAAAEwQAAGRycy9k&#10;b3ducmV2LnhtbFBLBQYAAAAABAAEAPMAAAAaBQAAAAA=&#10;" w14:anchorId="7A31F0E4">
                <v:textbox inset="2.16pt,1.44pt,0,1.44pt">
                  <w:txbxContent>
                    <w:p w:rsidR="00DB1734" w:rsidP="00C07318" w:rsidRDefault="00DB1734" w14:paraId="27144DD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4256" behindDoc="0" locked="0" layoutInCell="1" allowOverlap="1" wp14:editId="098C28C1" wp14:anchorId="5CBE3F38">
                <wp:simplePos x="0" y="0"/>
                <wp:positionH relativeFrom="column">
                  <wp:posOffset>1320800</wp:posOffset>
                </wp:positionH>
                <wp:positionV relativeFrom="paragraph">
                  <wp:posOffset>139700</wp:posOffset>
                </wp:positionV>
                <wp:extent cx="1003300" cy="609600"/>
                <wp:effectExtent l="0" t="0" r="0" b="0"/>
                <wp:wrapNone/>
                <wp:docPr id="6482" name="Rectangle 64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4E041B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2" style="position:absolute;margin-left:104pt;margin-top:11pt;width:79pt;height:48pt;z-index:2581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LYugEAAEs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TdtQ4rnDKf1E&#10;3bjvrSLn7GCkVPN8Z73GmDose4qPcIkSujP5SYObv0iLTEXj01VjNWUiMLlZbdoaJyHw6Haz3qCP&#10;XarX4ggpf1XBkdlhFBBKUZYfv6d8vvpyBetmMOfnZy9P+6mQWd02L1D3QZ6QIu5ofkCjbRgZFdZE&#10;SkacO6Pp94GDosR+8yhs8/lmhTrkEizbpsUFhhIg6P3bLPdiCLhKIgMlhwimHxBvkajAwokVYpft&#10;mlfibVzAv/4Duz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3OMLYugEAAEsDAAAOAAAAAAAAAAAAAAAAAC4CAABkcnMvZTJv&#10;RG9jLnhtbFBLAQItABQABgAIAAAAIQC5TgVu2gAAAAoBAAAPAAAAAAAAAAAAAAAAABQEAABkcnMv&#10;ZG93bnJldi54bWxQSwUGAAAAAAQABADzAAAAGwUAAAAA&#10;" w14:anchorId="5CBE3F38">
                <v:textbox inset="2.16pt,1.44pt,0,1.44pt">
                  <w:txbxContent>
                    <w:p w:rsidR="00DB1734" w:rsidP="00C07318" w:rsidRDefault="00DB1734" w14:paraId="24E041B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5280" behindDoc="0" locked="0" layoutInCell="1" allowOverlap="1" wp14:editId="783314BB" wp14:anchorId="61042CAF">
                <wp:simplePos x="0" y="0"/>
                <wp:positionH relativeFrom="column">
                  <wp:posOffset>1320800</wp:posOffset>
                </wp:positionH>
                <wp:positionV relativeFrom="paragraph">
                  <wp:posOffset>139700</wp:posOffset>
                </wp:positionV>
                <wp:extent cx="1003300" cy="609600"/>
                <wp:effectExtent l="0" t="0" r="0" b="0"/>
                <wp:wrapNone/>
                <wp:docPr id="6483" name="Rectangle 64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5DB363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3" style="position:absolute;margin-left:104pt;margin-top:11pt;width:79pt;height:48pt;z-index:2581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Fs3rbbsBAABLAwAADgAAAAAAAAAAAAAAAAAuAgAAZHJzL2Uy&#10;b0RvYy54bWxQSwECLQAUAAYACAAAACEAuU4FbtoAAAAKAQAADwAAAAAAAAAAAAAAAAAVBAAAZHJz&#10;L2Rvd25yZXYueG1sUEsFBgAAAAAEAAQA8wAAABwFAAAAAA==&#10;" w14:anchorId="61042CAF">
                <v:textbox inset="2.16pt,1.44pt,0,1.44pt">
                  <w:txbxContent>
                    <w:p w:rsidR="00DB1734" w:rsidP="00C07318" w:rsidRDefault="00DB1734" w14:paraId="75DB363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6304" behindDoc="0" locked="0" layoutInCell="1" allowOverlap="1" wp14:editId="0FEA476A" wp14:anchorId="5AAF3DFF">
                <wp:simplePos x="0" y="0"/>
                <wp:positionH relativeFrom="column">
                  <wp:posOffset>1320800</wp:posOffset>
                </wp:positionH>
                <wp:positionV relativeFrom="paragraph">
                  <wp:posOffset>139700</wp:posOffset>
                </wp:positionV>
                <wp:extent cx="1003300" cy="609600"/>
                <wp:effectExtent l="0" t="0" r="0" b="0"/>
                <wp:wrapNone/>
                <wp:docPr id="6484" name="Rectangle 6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813A65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4" style="position:absolute;margin-left:104pt;margin-top:11pt;width:79pt;height:48pt;z-index:2581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TQugEAAEsDAAAOAAAAZHJzL2Uyb0RvYy54bWysU9tu2zAMfR+wfxD0vthx0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63ZNiecOp/Qd&#10;deO+t4pcsoORUs3znfUaY+qw7Dk+wTVK6M7kJw1u/iItMhWNzzeN1ZSJwOR2tW1rnITAo7vtZos+&#10;dqleiyOk/FkFR2aHUUAoRVl++pry5erLFaybwVyen708HaZCZnW3foF6CPKMFHFH8yMabcPIqLAm&#10;UjLi3BlNv44cFCX2i0dhm4/rVYOLUoJl27S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zC9TQugEAAEsDAAAOAAAAAAAAAAAAAAAAAC4CAABkcnMvZTJv&#10;RG9jLnhtbFBLAQItABQABgAIAAAAIQC5TgVu2gAAAAoBAAAPAAAAAAAAAAAAAAAAABQEAABkcnMv&#10;ZG93bnJldi54bWxQSwUGAAAAAAQABADzAAAAGwUAAAAA&#10;" w14:anchorId="5AAF3DFF">
                <v:textbox inset="2.16pt,1.44pt,0,1.44pt">
                  <w:txbxContent>
                    <w:p w:rsidR="00DB1734" w:rsidP="00C07318" w:rsidRDefault="00DB1734" w14:paraId="3813A65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7328" behindDoc="0" locked="0" layoutInCell="1" allowOverlap="1" wp14:editId="2459AF54" wp14:anchorId="29C276F0">
                <wp:simplePos x="0" y="0"/>
                <wp:positionH relativeFrom="column">
                  <wp:posOffset>1320800</wp:posOffset>
                </wp:positionH>
                <wp:positionV relativeFrom="paragraph">
                  <wp:posOffset>139700</wp:posOffset>
                </wp:positionV>
                <wp:extent cx="1003300" cy="609600"/>
                <wp:effectExtent l="0" t="0" r="0" b="0"/>
                <wp:wrapNone/>
                <wp:docPr id="6485" name="Rectangle 64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328EB8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5" style="position:absolute;margin-left:104pt;margin-top:11pt;width:79pt;height:48pt;z-index:2581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lugEAAEsDAAAOAAAAZHJzL2Uyb0RvYy54bWysU9tu2zAMfR+wfxD0vthxm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d+2aEs8dTuk7&#10;6sZ9bxW5ZAcjpZrnO+s1xtRh2XN8gmuU0J3JTxrc/EVaZCoan28aqykTgcntatvWOAmBR+vtZos+&#10;dqleiyOk/FkFR2aHUUAoRVl++pry5erLFaybwVyen708HaZCZrVev0A9BHlGirij+RGNtmFkVFgT&#10;KRlx7oymX0cOihL7xaOwzce7VYOLUoJl27S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S/v1lugEAAEsDAAAOAAAAAAAAAAAAAAAAAC4CAABkcnMvZTJv&#10;RG9jLnhtbFBLAQItABQABgAIAAAAIQC5TgVu2gAAAAoBAAAPAAAAAAAAAAAAAAAAABQEAABkcnMv&#10;ZG93bnJldi54bWxQSwUGAAAAAAQABADzAAAAGwUAAAAA&#10;" w14:anchorId="29C276F0">
                <v:textbox inset="2.16pt,1.44pt,0,1.44pt">
                  <w:txbxContent>
                    <w:p w:rsidR="00DB1734" w:rsidP="00C07318" w:rsidRDefault="00DB1734" w14:paraId="1328EB8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8352" behindDoc="0" locked="0" layoutInCell="1" allowOverlap="1" wp14:editId="08C9CBF0" wp14:anchorId="1FA7F0B3">
                <wp:simplePos x="0" y="0"/>
                <wp:positionH relativeFrom="column">
                  <wp:posOffset>1320800</wp:posOffset>
                </wp:positionH>
                <wp:positionV relativeFrom="paragraph">
                  <wp:posOffset>139700</wp:posOffset>
                </wp:positionV>
                <wp:extent cx="1003300" cy="609600"/>
                <wp:effectExtent l="0" t="0" r="0" b="0"/>
                <wp:wrapNone/>
                <wp:docPr id="6486" name="Rectangle 64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057DA9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6" style="position:absolute;margin-left:104pt;margin-top:11pt;width:79pt;height:48pt;z-index:2581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w5/ZhugEAAEsDAAAOAAAAAAAAAAAAAAAAAC4CAABkcnMvZTJv&#10;RG9jLnhtbFBLAQItABQABgAIAAAAIQC5TgVu2gAAAAoBAAAPAAAAAAAAAAAAAAAAABQEAABkcnMv&#10;ZG93bnJldi54bWxQSwUGAAAAAAQABADzAAAAGwUAAAAA&#10;" w14:anchorId="1FA7F0B3">
                <v:textbox inset="2.16pt,1.44pt,0,1.44pt">
                  <w:txbxContent>
                    <w:p w:rsidR="00DB1734" w:rsidP="00C07318" w:rsidRDefault="00DB1734" w14:paraId="5057DA9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49376" behindDoc="0" locked="0" layoutInCell="1" allowOverlap="1" wp14:editId="09DB61E4" wp14:anchorId="40A15F8C">
                <wp:simplePos x="0" y="0"/>
                <wp:positionH relativeFrom="column">
                  <wp:posOffset>1320800</wp:posOffset>
                </wp:positionH>
                <wp:positionV relativeFrom="paragraph">
                  <wp:posOffset>139700</wp:posOffset>
                </wp:positionV>
                <wp:extent cx="1003300" cy="609600"/>
                <wp:effectExtent l="0" t="0" r="0" b="0"/>
                <wp:wrapNone/>
                <wp:docPr id="6487" name="Rectangle 6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DBD1CD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7" style="position:absolute;margin-left:104pt;margin-top:11pt;width:79pt;height:48pt;z-index:2581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RLf1LsBAABLAwAADgAAAAAAAAAAAAAAAAAuAgAAZHJzL2Uy&#10;b0RvYy54bWxQSwECLQAUAAYACAAAACEAuU4FbtoAAAAKAQAADwAAAAAAAAAAAAAAAAAVBAAAZHJz&#10;L2Rvd25yZXYueG1sUEsFBgAAAAAEAAQA8wAAABwFAAAAAA==&#10;" w14:anchorId="40A15F8C">
                <v:textbox inset="2.16pt,1.44pt,0,1.44pt">
                  <w:txbxContent>
                    <w:p w:rsidR="00DB1734" w:rsidP="00C07318" w:rsidRDefault="00DB1734" w14:paraId="2DBD1CD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0400" behindDoc="0" locked="0" layoutInCell="1" allowOverlap="1" wp14:editId="05C0D08D" wp14:anchorId="40472E1C">
                <wp:simplePos x="0" y="0"/>
                <wp:positionH relativeFrom="column">
                  <wp:posOffset>1320800</wp:posOffset>
                </wp:positionH>
                <wp:positionV relativeFrom="paragraph">
                  <wp:posOffset>139700</wp:posOffset>
                </wp:positionV>
                <wp:extent cx="1003300" cy="609600"/>
                <wp:effectExtent l="0" t="0" r="0" b="0"/>
                <wp:wrapNone/>
                <wp:docPr id="6488" name="Rectangle 64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E38DAE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8" style="position:absolute;margin-left:104pt;margin-top:11pt;width:79pt;height:48pt;z-index:2581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jAuQEAAEsDAAAOAAAAZHJzL2Uyb0RvYy54bWysU9tu2zAMfR+wfxD0vthx2sw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vmlxVo5ZnNJP&#10;1I25wUhyzo5aCJnnm/WaQuyw7Ck8wiWK6GbyswKbv0iLzEXj01VjOSfCMblZbdoaJ8Hx6Haz3qCP&#10;XarX4gAxfZXekuz0FBBKUZYdv8d0vvpyBesymPPz2Uvzfi5kVrftC9S9FyekiDuaHtAo46eecqMD&#10;JRPOvafx94GBpMR8cyhs8/lm1eCilGDZNlkUKAGC3r/NMsdHj6vEE1ByCKCHEfEWiQosnFghdtmu&#10;vBJv4wL+9R/Y/Q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ts+MC5AQAASwMAAA4AAAAAAAAAAAAAAAAALgIAAGRycy9lMm9E&#10;b2MueG1sUEsBAi0AFAAGAAgAAAAhALlOBW7aAAAACgEAAA8AAAAAAAAAAAAAAAAAEwQAAGRycy9k&#10;b3ducmV2LnhtbFBLBQYAAAAABAAEAPMAAAAaBQAAAAA=&#10;" w14:anchorId="40472E1C">
                <v:textbox inset="2.16pt,1.44pt,0,1.44pt">
                  <w:txbxContent>
                    <w:p w:rsidR="00DB1734" w:rsidP="00C07318" w:rsidRDefault="00DB1734" w14:paraId="0E38DAE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1424" behindDoc="0" locked="0" layoutInCell="1" allowOverlap="1" wp14:editId="0A025706" wp14:anchorId="510D65AC">
                <wp:simplePos x="0" y="0"/>
                <wp:positionH relativeFrom="column">
                  <wp:posOffset>1320800</wp:posOffset>
                </wp:positionH>
                <wp:positionV relativeFrom="paragraph">
                  <wp:posOffset>139700</wp:posOffset>
                </wp:positionV>
                <wp:extent cx="1003300" cy="609600"/>
                <wp:effectExtent l="0" t="0" r="0" b="0"/>
                <wp:wrapNone/>
                <wp:docPr id="6489" name="Rectangle 6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159D08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9" style="position:absolute;margin-left:104pt;margin-top:11pt;width:79pt;height:48pt;z-index:2581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amdF1ugEAAEsDAAAOAAAAAAAAAAAAAAAAAC4CAABkcnMvZTJv&#10;RG9jLnhtbFBLAQItABQABgAIAAAAIQC5TgVu2gAAAAoBAAAPAAAAAAAAAAAAAAAAABQEAABkcnMv&#10;ZG93bnJldi54bWxQSwUGAAAAAAQABADzAAAAGwUAAAAA&#10;" w14:anchorId="510D65AC">
                <v:textbox inset="2.16pt,1.44pt,0,1.44pt">
                  <w:txbxContent>
                    <w:p w:rsidR="00DB1734" w:rsidP="00C07318" w:rsidRDefault="00DB1734" w14:paraId="7159D08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2448" behindDoc="0" locked="0" layoutInCell="1" allowOverlap="1" wp14:editId="70851DBB" wp14:anchorId="16D12500">
                <wp:simplePos x="0" y="0"/>
                <wp:positionH relativeFrom="column">
                  <wp:posOffset>1320800</wp:posOffset>
                </wp:positionH>
                <wp:positionV relativeFrom="paragraph">
                  <wp:posOffset>139700</wp:posOffset>
                </wp:positionV>
                <wp:extent cx="1003300" cy="609600"/>
                <wp:effectExtent l="0" t="0" r="0" b="0"/>
                <wp:wrapNone/>
                <wp:docPr id="6490" name="Rectangle 6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0C06AE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0" style="position:absolute;margin-left:104pt;margin-top:11pt;width:79pt;height:48pt;z-index:2581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SP3gAugEAAEsDAAAOAAAAAAAAAAAAAAAAAC4CAABkcnMvZTJv&#10;RG9jLnhtbFBLAQItABQABgAIAAAAIQC5TgVu2gAAAAoBAAAPAAAAAAAAAAAAAAAAABQEAABkcnMv&#10;ZG93bnJldi54bWxQSwUGAAAAAAQABADzAAAAGwUAAAAA&#10;" w14:anchorId="16D12500">
                <v:textbox inset="2.16pt,1.44pt,0,1.44pt">
                  <w:txbxContent>
                    <w:p w:rsidR="00DB1734" w:rsidP="00C07318" w:rsidRDefault="00DB1734" w14:paraId="00C06AE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3472" behindDoc="0" locked="0" layoutInCell="1" allowOverlap="1" wp14:editId="4E910881" wp14:anchorId="3DD279A2">
                <wp:simplePos x="0" y="0"/>
                <wp:positionH relativeFrom="column">
                  <wp:posOffset>1320800</wp:posOffset>
                </wp:positionH>
                <wp:positionV relativeFrom="paragraph">
                  <wp:posOffset>139700</wp:posOffset>
                </wp:positionV>
                <wp:extent cx="1003300" cy="609600"/>
                <wp:effectExtent l="0" t="0" r="0" b="0"/>
                <wp:wrapNone/>
                <wp:docPr id="6491" name="Rectangle 64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C490F0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1" style="position:absolute;margin-left:104pt;margin-top:11pt;width:79pt;height:48pt;z-index:2581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PKUbW5AQAASwMAAA4AAAAAAAAAAAAAAAAALgIAAGRycy9lMm9E&#10;b2MueG1sUEsBAi0AFAAGAAgAAAAhALlOBW7aAAAACgEAAA8AAAAAAAAAAAAAAAAAEwQAAGRycy9k&#10;b3ducmV2LnhtbFBLBQYAAAAABAAEAPMAAAAaBQAAAAA=&#10;" w14:anchorId="3DD279A2">
                <v:textbox inset="2.16pt,1.44pt,0,1.44pt">
                  <w:txbxContent>
                    <w:p w:rsidR="00DB1734" w:rsidP="00C07318" w:rsidRDefault="00DB1734" w14:paraId="5C490F0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4496" behindDoc="0" locked="0" layoutInCell="1" allowOverlap="1" wp14:editId="76687516" wp14:anchorId="2D000FBC">
                <wp:simplePos x="0" y="0"/>
                <wp:positionH relativeFrom="column">
                  <wp:posOffset>1320800</wp:posOffset>
                </wp:positionH>
                <wp:positionV relativeFrom="paragraph">
                  <wp:posOffset>139700</wp:posOffset>
                </wp:positionV>
                <wp:extent cx="1003300" cy="609600"/>
                <wp:effectExtent l="0" t="0" r="0" b="0"/>
                <wp:wrapNone/>
                <wp:docPr id="6492" name="Rectangle 64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C285BB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2" style="position:absolute;margin-left:104pt;margin-top:11pt;width:79pt;height:48pt;z-index:2581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qx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TdtQ4rnDKf1C&#10;3bjvrSLn7GCkVPN8Z73GmDose4wPcIkSujP5SYObv0iLTEXj01VjNWUiMNmu2k2NkxB49Lldt+hj&#10;l+qlOELK31RwZHYYBYRSlOXHHymfrz5fwboZzPn52cvTfipkVuvmGeo+yBNSxB3N92i0DSOjwppI&#10;yYhzZzT9OXBQlNjvHoVtvtysUIdcguWm2eACQwkQ9P51lnsxBFwlkYGSQwTTD4i3SFRg4cQKsct2&#10;zSvxOi7gX/6B3V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R01qxugEAAEsDAAAOAAAAAAAAAAAAAAAAAC4CAABkcnMvZTJv&#10;RG9jLnhtbFBLAQItABQABgAIAAAAIQC5TgVu2gAAAAoBAAAPAAAAAAAAAAAAAAAAABQEAABkcnMv&#10;ZG93bnJldi54bWxQSwUGAAAAAAQABADzAAAAGwUAAAAA&#10;" w14:anchorId="2D000FBC">
                <v:textbox inset="2.16pt,1.44pt,0,1.44pt">
                  <w:txbxContent>
                    <w:p w:rsidR="00DB1734" w:rsidP="00C07318" w:rsidRDefault="00DB1734" w14:paraId="3C285BB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5520" behindDoc="0" locked="0" layoutInCell="1" allowOverlap="1" wp14:editId="3C8D2A42" wp14:anchorId="2060CC5F">
                <wp:simplePos x="0" y="0"/>
                <wp:positionH relativeFrom="column">
                  <wp:posOffset>1320800</wp:posOffset>
                </wp:positionH>
                <wp:positionV relativeFrom="paragraph">
                  <wp:posOffset>139700</wp:posOffset>
                </wp:positionV>
                <wp:extent cx="1003300" cy="609600"/>
                <wp:effectExtent l="0" t="0" r="0" b="0"/>
                <wp:wrapNone/>
                <wp:docPr id="6493" name="Rectangle 6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6FBA06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3" style="position:absolute;margin-left:104pt;margin-top:11pt;width:79pt;height:48pt;z-index:2581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JnMEugEAAEsDAAAOAAAAAAAAAAAAAAAAAC4CAABkcnMvZTJv&#10;RG9jLnhtbFBLAQItABQABgAIAAAAIQC5TgVu2gAAAAoBAAAPAAAAAAAAAAAAAAAAABQEAABkcnMv&#10;ZG93bnJldi54bWxQSwUGAAAAAAQABADzAAAAGwUAAAAA&#10;" w14:anchorId="2060CC5F">
                <v:textbox inset="2.16pt,1.44pt,0,1.44pt">
                  <w:txbxContent>
                    <w:p w:rsidR="00DB1734" w:rsidP="00C07318" w:rsidRDefault="00DB1734" w14:paraId="66FBA06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6544" behindDoc="0" locked="0" layoutInCell="1" allowOverlap="1" wp14:editId="6C4EDB58" wp14:anchorId="0E9B0656">
                <wp:simplePos x="0" y="0"/>
                <wp:positionH relativeFrom="column">
                  <wp:posOffset>1320800</wp:posOffset>
                </wp:positionH>
                <wp:positionV relativeFrom="paragraph">
                  <wp:posOffset>139700</wp:posOffset>
                </wp:positionV>
                <wp:extent cx="1003300" cy="609600"/>
                <wp:effectExtent l="0" t="0" r="0" b="0"/>
                <wp:wrapNone/>
                <wp:docPr id="6494" name="Rectangle 64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850C65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4" style="position:absolute;margin-left:104pt;margin-top:11pt;width:79pt;height:48pt;z-index:2581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V4Ey5ugEAAEsDAAAOAAAAAAAAAAAAAAAAAC4CAABkcnMvZTJv&#10;RG9jLnhtbFBLAQItABQABgAIAAAAIQC5TgVu2gAAAAoBAAAPAAAAAAAAAAAAAAAAABQEAABkcnMv&#10;ZG93bnJldi54bWxQSwUGAAAAAAQABADzAAAAGwUAAAAA&#10;" w14:anchorId="0E9B0656">
                <v:textbox inset="2.16pt,1.44pt,0,1.44pt">
                  <w:txbxContent>
                    <w:p w:rsidR="00DB1734" w:rsidP="00C07318" w:rsidRDefault="00DB1734" w14:paraId="0850C65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7568" behindDoc="0" locked="0" layoutInCell="1" allowOverlap="1" wp14:editId="7B41C452" wp14:anchorId="2841B176">
                <wp:simplePos x="0" y="0"/>
                <wp:positionH relativeFrom="column">
                  <wp:posOffset>1320800</wp:posOffset>
                </wp:positionH>
                <wp:positionV relativeFrom="paragraph">
                  <wp:posOffset>139700</wp:posOffset>
                </wp:positionV>
                <wp:extent cx="1003300" cy="609600"/>
                <wp:effectExtent l="0" t="0" r="0" b="0"/>
                <wp:wrapNone/>
                <wp:docPr id="6495" name="Rectangle 6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6E8DFB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5" style="position:absolute;margin-left:104pt;margin-top:11pt;width:79pt;height:48pt;z-index:2581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0FWUMugEAAEsDAAAOAAAAAAAAAAAAAAAAAC4CAABkcnMvZTJv&#10;RG9jLnhtbFBLAQItABQABgAIAAAAIQC5TgVu2gAAAAoBAAAPAAAAAAAAAAAAAAAAABQEAABkcnMv&#10;ZG93bnJldi54bWxQSwUGAAAAAAQABADzAAAAGwUAAAAA&#10;" w14:anchorId="2841B176">
                <v:textbox inset="2.16pt,1.44pt,0,1.44pt">
                  <w:txbxContent>
                    <w:p w:rsidR="00DB1734" w:rsidP="00C07318" w:rsidRDefault="00DB1734" w14:paraId="06E8DFB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8592" behindDoc="0" locked="0" layoutInCell="1" allowOverlap="1" wp14:editId="42870281" wp14:anchorId="2515706E">
                <wp:simplePos x="0" y="0"/>
                <wp:positionH relativeFrom="column">
                  <wp:posOffset>1320800</wp:posOffset>
                </wp:positionH>
                <wp:positionV relativeFrom="paragraph">
                  <wp:posOffset>139700</wp:posOffset>
                </wp:positionV>
                <wp:extent cx="1003300" cy="609600"/>
                <wp:effectExtent l="0" t="0" r="0" b="0"/>
                <wp:wrapNone/>
                <wp:docPr id="6496" name="Rectangle 64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67FF23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6" style="position:absolute;margin-left:104pt;margin-top:11pt;width:79pt;height:48pt;z-index:2581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DG4IugEAAEsDAAAOAAAAAAAAAAAAAAAAAC4CAABkcnMvZTJv&#10;RG9jLnhtbFBLAQItABQABgAIAAAAIQC5TgVu2gAAAAoBAAAPAAAAAAAAAAAAAAAAABQEAABkcnMv&#10;ZG93bnJldi54bWxQSwUGAAAAAAQABADzAAAAGwUAAAAA&#10;" w14:anchorId="2515706E">
                <v:textbox inset="2.16pt,1.44pt,0,1.44pt">
                  <w:txbxContent>
                    <w:p w:rsidR="00DB1734" w:rsidP="00C07318" w:rsidRDefault="00DB1734" w14:paraId="267FF23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59616" behindDoc="0" locked="0" layoutInCell="1" allowOverlap="1" wp14:editId="21F940A5" wp14:anchorId="5077E0D6">
                <wp:simplePos x="0" y="0"/>
                <wp:positionH relativeFrom="column">
                  <wp:posOffset>1320800</wp:posOffset>
                </wp:positionH>
                <wp:positionV relativeFrom="paragraph">
                  <wp:posOffset>139700</wp:posOffset>
                </wp:positionV>
                <wp:extent cx="1003300" cy="609600"/>
                <wp:effectExtent l="0" t="0" r="0" b="0"/>
                <wp:wrapNone/>
                <wp:docPr id="6497" name="Rectangle 64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3EDBA0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7" style="position:absolute;margin-left:104pt;margin-top:11pt;width:79pt;height:48pt;z-index:2581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9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3fthhLHLU7p&#10;O+rGXT8qcskORkqV55v1mkLssOw5PME1iuhm8rMGm79Ii8xF4/NNYzUnIjDZrtptjZMQePSxXbfo&#10;Y5fqtThATJ+VtyQ7jAJCKcry09eYLldfrmBdBnN5PntpPsyFzGq9eYF68PKMFHFH0yMaPfqJUTGa&#10;QMmEc2c0/jpyUJSMXxwK22zuVg0uSgmW22aLCwwlQNCHt1nuxOBxlUQCSo4BTD8g3iJRgYUTK8Su&#10;25VX4m1cwL/+A/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lHvbsBAABLAwAADgAAAAAAAAAAAAAAAAAuAgAAZHJzL2Uy&#10;b0RvYy54bWxQSwECLQAUAAYACAAAACEAuU4FbtoAAAAKAQAADwAAAAAAAAAAAAAAAAAVBAAAZHJz&#10;L2Rvd25yZXYueG1sUEsFBgAAAAAEAAQA8wAAABwFAAAAAA==&#10;" w14:anchorId="5077E0D6">
                <v:textbox inset="2.16pt,1.44pt,0,1.44pt">
                  <w:txbxContent>
                    <w:p w:rsidR="00DB1734" w:rsidP="00C07318" w:rsidRDefault="00DB1734" w14:paraId="33EDBA0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0640" behindDoc="0" locked="0" layoutInCell="1" allowOverlap="1" wp14:editId="786081D2" wp14:anchorId="7231B7AE">
                <wp:simplePos x="0" y="0"/>
                <wp:positionH relativeFrom="column">
                  <wp:posOffset>1320800</wp:posOffset>
                </wp:positionH>
                <wp:positionV relativeFrom="paragraph">
                  <wp:posOffset>139700</wp:posOffset>
                </wp:positionV>
                <wp:extent cx="1003300" cy="609600"/>
                <wp:effectExtent l="0" t="0" r="0" b="0"/>
                <wp:wrapNone/>
                <wp:docPr id="6498" name="Rectangle 6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37DE10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8" style="position:absolute;margin-left:104pt;margin-top:11pt;width:79pt;height:48pt;z-index:2581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dh2CpugEAAEsDAAAOAAAAAAAAAAAAAAAAAC4CAABkcnMvZTJv&#10;RG9jLnhtbFBLAQItABQABgAIAAAAIQC5TgVu2gAAAAoBAAAPAAAAAAAAAAAAAAAAABQEAABkcnMv&#10;ZG93bnJldi54bWxQSwUGAAAAAAQABADzAAAAGwUAAAAA&#10;" w14:anchorId="7231B7AE">
                <v:textbox inset="2.16pt,1.44pt,0,1.44pt">
                  <w:txbxContent>
                    <w:p w:rsidR="00DB1734" w:rsidP="00C07318" w:rsidRDefault="00DB1734" w14:paraId="337DE10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1664" behindDoc="0" locked="0" layoutInCell="1" allowOverlap="1" wp14:editId="17AC026B" wp14:anchorId="29615FFC">
                <wp:simplePos x="0" y="0"/>
                <wp:positionH relativeFrom="column">
                  <wp:posOffset>1320800</wp:posOffset>
                </wp:positionH>
                <wp:positionV relativeFrom="paragraph">
                  <wp:posOffset>139700</wp:posOffset>
                </wp:positionV>
                <wp:extent cx="1003300" cy="609600"/>
                <wp:effectExtent l="0" t="0" r="0" b="0"/>
                <wp:wrapNone/>
                <wp:docPr id="6499" name="Rectangle 64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9DA97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9" style="position:absolute;margin-left:104pt;margin-top:11pt;width:79pt;height:48pt;z-index:2581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kc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TdtS4rnDKf1C&#10;3bjvrSLn7GCkVPN8Z73GmDose4wPcIkSujP5SYObv0iLTEXj01VjNWUiMNmu2k2NkxB49Lldt+hj&#10;l+qlOELK31RwZHYYBYRSlOXHHymfrz5fwboZzPn52cvTfipkVuv2Geo+yBNSxB3N92i0DSOjwppI&#10;yYhzZzT9OXBQlNjvHoVtvtysGlyUEiw3zQYXGEqAoPevs9yLIeAqiQyUHCKYfkC8RaICCydWiF22&#10;a16J13EB//IP7P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8ckkcugEAAEsDAAAOAAAAAAAAAAAAAAAAAC4CAABkcnMvZTJv&#10;RG9jLnhtbFBLAQItABQABgAIAAAAIQC5TgVu2gAAAAoBAAAPAAAAAAAAAAAAAAAAABQEAABkcnMv&#10;ZG93bnJldi54bWxQSwUGAAAAAAQABADzAAAAGwUAAAAA&#10;" w14:anchorId="29615FFC">
                <v:textbox inset="2.16pt,1.44pt,0,1.44pt">
                  <w:txbxContent>
                    <w:p w:rsidR="00DB1734" w:rsidP="00C07318" w:rsidRDefault="00DB1734" w14:paraId="59DA97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2688" behindDoc="0" locked="0" layoutInCell="1" allowOverlap="1" wp14:editId="4ABA9D57" wp14:anchorId="3CE57B5E">
                <wp:simplePos x="0" y="0"/>
                <wp:positionH relativeFrom="column">
                  <wp:posOffset>1320800</wp:posOffset>
                </wp:positionH>
                <wp:positionV relativeFrom="paragraph">
                  <wp:posOffset>139700</wp:posOffset>
                </wp:positionV>
                <wp:extent cx="1003300" cy="762000"/>
                <wp:effectExtent l="0" t="0" r="0" b="0"/>
                <wp:wrapNone/>
                <wp:docPr id="6500" name="Rectangle 65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21F054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0" style="position:absolute;margin-left:104pt;margin-top:11pt;width:79pt;height:60pt;z-index:2581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vLXm+5AQAASwMAAA4AAAAAAAAAAAAAAAAALgIAAGRycy9lMm9E&#10;b2MueG1sUEsBAi0AFAAGAAgAAAAhAKJpM7TaAAAACgEAAA8AAAAAAAAAAAAAAAAAEwQAAGRycy9k&#10;b3ducmV2LnhtbFBLBQYAAAAABAAEAPMAAAAaBQAAAAA=&#10;" w14:anchorId="3CE57B5E">
                <v:textbox inset="2.16pt,1.44pt,0,1.44pt">
                  <w:txbxContent>
                    <w:p w:rsidR="00DB1734" w:rsidP="00C07318" w:rsidRDefault="00DB1734" w14:paraId="221F054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3712" behindDoc="0" locked="0" layoutInCell="1" allowOverlap="1" wp14:editId="5F7210EC" wp14:anchorId="7432E46D">
                <wp:simplePos x="0" y="0"/>
                <wp:positionH relativeFrom="column">
                  <wp:posOffset>1320800</wp:posOffset>
                </wp:positionH>
                <wp:positionV relativeFrom="paragraph">
                  <wp:posOffset>139700</wp:posOffset>
                </wp:positionV>
                <wp:extent cx="1003300" cy="762000"/>
                <wp:effectExtent l="0" t="0" r="0" b="0"/>
                <wp:wrapNone/>
                <wp:docPr id="6501" name="Rectangle 6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B0DA1B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1" style="position:absolute;margin-left:104pt;margin-top:11pt;width:79pt;height:60pt;z-index:2581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o+d9q5AQAASwMAAA4AAAAAAAAAAAAAAAAALgIAAGRycy9lMm9E&#10;b2MueG1sUEsBAi0AFAAGAAgAAAAhAKJpM7TaAAAACgEAAA8AAAAAAAAAAAAAAAAAEwQAAGRycy9k&#10;b3ducmV2LnhtbFBLBQYAAAAABAAEAPMAAAAaBQAAAAA=&#10;" w14:anchorId="7432E46D">
                <v:textbox inset="2.16pt,1.44pt,0,1.44pt">
                  <w:txbxContent>
                    <w:p w:rsidR="00DB1734" w:rsidP="00C07318" w:rsidRDefault="00DB1734" w14:paraId="3B0DA1B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4736" behindDoc="0" locked="0" layoutInCell="1" allowOverlap="1" wp14:editId="3CF84400" wp14:anchorId="36001A28">
                <wp:simplePos x="0" y="0"/>
                <wp:positionH relativeFrom="column">
                  <wp:posOffset>1320800</wp:posOffset>
                </wp:positionH>
                <wp:positionV relativeFrom="paragraph">
                  <wp:posOffset>139700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91A2ED3"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2" style="position:absolute;margin-left:104pt;margin-top:11pt;width:79pt;height:60pt;z-index:2581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ze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13VDiecOp/QL&#10;deO+s4qcsr2RUk3znfQaYmqx7Dk+wTlK6E7kRw1u+iItMhaNjxeN1ZiJwOR6sV7VOAmBR8ur9QJ9&#10;7FK9FUdI+YcKjkwOo4BQirL88JDy6errFaybwJyen7w87sZCZrFsXqHugjwiRdzR/IhG2zAwKqyJ&#10;lAw4d0bTnz0HRYm99yhss7xaoA65BPNVs8IFhhIg6N37LPeiD7hKIgMl+wim6xFvkajAwokVYuft&#10;mlbifVzAv/0D2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oJ3zeugEAAEsDAAAOAAAAAAAAAAAAAAAAAC4CAABkcnMvZTJv&#10;RG9jLnhtbFBLAQItABQABgAIAAAAIQCiaTO02gAAAAoBAAAPAAAAAAAAAAAAAAAAABQEAABkcnMv&#10;ZG93bnJldi54bWxQSwUGAAAAAAQABADzAAAAGwUAAAAA&#10;" w14:anchorId="36001A28">
                <v:textbox inset="2.16pt,1.44pt,0,1.44pt">
                  <w:txbxContent>
                    <w:p w:rsidR="00DB1734" w:rsidP="00C07318" w:rsidRDefault="00DB1734" w14:paraId="591A2ED3"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5760" behindDoc="0" locked="0" layoutInCell="1" allowOverlap="1" wp14:editId="3E2EEBC2" wp14:anchorId="1B559B2E">
                <wp:simplePos x="0" y="0"/>
                <wp:positionH relativeFrom="column">
                  <wp:posOffset>1320800</wp:posOffset>
                </wp:positionH>
                <wp:positionV relativeFrom="paragraph">
                  <wp:posOffset>139700</wp:posOffset>
                </wp:positionV>
                <wp:extent cx="1003300" cy="609600"/>
                <wp:effectExtent l="0" t="0" r="0" b="0"/>
                <wp:wrapNone/>
                <wp:docPr id="6503" name="Rectangle 65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01FA37F"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3" style="position:absolute;margin-left:104pt;margin-top:11pt;width:79pt;height:48pt;z-index:2581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4ecbugEAAEsDAAAOAAAAAAAAAAAAAAAAAC4CAABkcnMvZTJv&#10;RG9jLnhtbFBLAQItABQABgAIAAAAIQC5TgVu2gAAAAoBAAAPAAAAAAAAAAAAAAAAABQEAABkcnMv&#10;ZG93bnJldi54bWxQSwUGAAAAAAQABADzAAAAGwUAAAAA&#10;" w14:anchorId="1B559B2E">
                <v:textbox inset="2.16pt,1.44pt,0,1.44pt">
                  <w:txbxContent>
                    <w:p w:rsidR="00DB1734" w:rsidP="00C07318" w:rsidRDefault="00DB1734" w14:paraId="301FA37F"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6784" behindDoc="0" locked="0" layoutInCell="1" allowOverlap="1" wp14:editId="7CEDBCE3" wp14:anchorId="29174639">
                <wp:simplePos x="0" y="0"/>
                <wp:positionH relativeFrom="column">
                  <wp:posOffset>1320800</wp:posOffset>
                </wp:positionH>
                <wp:positionV relativeFrom="paragraph">
                  <wp:posOffset>139700</wp:posOffset>
                </wp:positionV>
                <wp:extent cx="1003300" cy="609600"/>
                <wp:effectExtent l="0" t="0" r="0" b="0"/>
                <wp:wrapNone/>
                <wp:docPr id="6504" name="Rectangle 6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29FFD6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4" style="position:absolute;margin-left:104pt;margin-top:11pt;width:79pt;height:48pt;z-index:2581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imuwEAAEs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6q5eUuK4xSn9&#10;QN246wZFztneSKnyfLNeY4gtlr2EZ7hEEd1MftJg8xdpkalofLpqrKZEBCY3i826xkkIPLrbrDbo&#10;Y5fqvThATF+UtyQ7jAJCKcry47eYzlffrmBdBnN+Pntp2k+FzOJ++QZ17+UJKeKOpic0evAjo2Iw&#10;gZIR585o/HXgoCgZvjoUtrlfLhpclBLM180aFxhKgKD3H7Pcid7jKokElBwCmK5HvEWiAgsnVohd&#10;tiuvxMe4gH//B3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yfYprsBAABLAwAADgAAAAAAAAAAAAAAAAAuAgAAZHJzL2Uy&#10;b0RvYy54bWxQSwECLQAUAAYACAAAACEAuU4FbtoAAAAKAQAADwAAAAAAAAAAAAAAAAAVBAAAZHJz&#10;L2Rvd25yZXYueG1sUEsFBgAAAAAEAAQA8wAAABwFAAAAAA==&#10;" w14:anchorId="29174639">
                <v:textbox inset="2.16pt,1.44pt,0,1.44pt">
                  <w:txbxContent>
                    <w:p w:rsidR="00DB1734" w:rsidP="00C07318" w:rsidRDefault="00DB1734" w14:paraId="729FFD6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7808" behindDoc="0" locked="0" layoutInCell="1" allowOverlap="1" wp14:editId="55F6AE78" wp14:anchorId="47745BE8">
                <wp:simplePos x="0" y="0"/>
                <wp:positionH relativeFrom="column">
                  <wp:posOffset>1320800</wp:posOffset>
                </wp:positionH>
                <wp:positionV relativeFrom="paragraph">
                  <wp:posOffset>139700</wp:posOffset>
                </wp:positionV>
                <wp:extent cx="1003300" cy="609600"/>
                <wp:effectExtent l="0" t="0" r="0" b="0"/>
                <wp:wrapNone/>
                <wp:docPr id="6505" name="Rectangle 65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2F68D6C"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5" style="position:absolute;margin-left:104pt;margin-top:11pt;width:79pt;height:48pt;z-index:2581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ktLxE7sBAABLAwAADgAAAAAAAAAAAAAAAAAuAgAAZHJzL2Uy&#10;b0RvYy54bWxQSwECLQAUAAYACAAAACEAuU4FbtoAAAAKAQAADwAAAAAAAAAAAAAAAAAVBAAAZHJz&#10;L2Rvd25yZXYueG1sUEsFBgAAAAAEAAQA8wAAABwFAAAAAA==&#10;" w14:anchorId="47745BE8">
                <v:textbox inset="2.16pt,1.44pt,0,1.44pt">
                  <w:txbxContent>
                    <w:p w:rsidR="00DB1734" w:rsidP="00C07318" w:rsidRDefault="00DB1734" w14:paraId="72F68D6C"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8832" behindDoc="0" locked="0" layoutInCell="1" allowOverlap="1" wp14:editId="7866CF3E" wp14:anchorId="73900D9A">
                <wp:simplePos x="0" y="0"/>
                <wp:positionH relativeFrom="column">
                  <wp:posOffset>1320800</wp:posOffset>
                </wp:positionH>
                <wp:positionV relativeFrom="paragraph">
                  <wp:posOffset>139700</wp:posOffset>
                </wp:positionV>
                <wp:extent cx="1003300" cy="762000"/>
                <wp:effectExtent l="0" t="0" r="0" b="0"/>
                <wp:wrapNone/>
                <wp:docPr id="6506" name="Rectangle 6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4263C0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6" style="position:absolute;margin-left:104pt;margin-top:11pt;width:79pt;height:60pt;z-index:2581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n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8q5eUuK4xSn9&#10;QN246wZFztneSKnyfLNeY4gtlr2EZ7hEEd1MftJg8xdpkalofLpqrKZEBCY3i826xkkIPFrdbhbo&#10;Y5fqvThATF+VtyQ7jAJCKcry42NM56tvV7Augzk/n7007adCZrFavkHde3lCirij6QmNHvzIqBhM&#10;oGTEuTMaXw8cFCXDN4fCNqvbRYOLUoL5ulnjAkMJEPT+Y5Y70XtcJZGAkkMA0/WIt0hUYOHECrHL&#10;duWV+BgX8O//wO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b/hIZ7sBAABLAwAADgAAAAAAAAAAAAAAAAAuAgAAZHJzL2Uy&#10;b0RvYy54bWxQSwECLQAUAAYACAAAACEAomkztNoAAAAKAQAADwAAAAAAAAAAAAAAAAAVBAAAZHJz&#10;L2Rvd25yZXYueG1sUEsFBgAAAAAEAAQA8wAAABwFAAAAAA==&#10;" w14:anchorId="73900D9A">
                <v:textbox inset="2.16pt,1.44pt,0,1.44pt">
                  <w:txbxContent>
                    <w:p w:rsidR="00DB1734" w:rsidP="00C07318" w:rsidRDefault="00DB1734" w14:paraId="44263C0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69856" behindDoc="0" locked="0" layoutInCell="1" allowOverlap="1" wp14:editId="21112299" wp14:anchorId="1B2978EF">
                <wp:simplePos x="0" y="0"/>
                <wp:positionH relativeFrom="column">
                  <wp:posOffset>1320800</wp:posOffset>
                </wp:positionH>
                <wp:positionV relativeFrom="paragraph">
                  <wp:posOffset>139700</wp:posOffset>
                </wp:positionV>
                <wp:extent cx="1003300" cy="762000"/>
                <wp:effectExtent l="0" t="0" r="0" b="0"/>
                <wp:wrapNone/>
                <wp:docPr id="6507" name="Rectangle 6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3660767" w14:textId="77777777">
                            <w:r>
                              <w:rPr>
                                <w:rFonts w:ascii="Geneva" w:hAnsi="Geneva" w:eastAsia="Geneva" w:cs="Geneva"/>
                                <w:color w:val="000000"/>
                                <w:sz w:val="20"/>
                                <w:szCs w:val="20"/>
                                <w:lang w:val="Portuguese"/>
                              </w:rPr>
                              <w:t xml:space="preserve"> SEM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7" style="position:absolute;margin-left:104pt;margin-top:11pt;width:79pt;height:60pt;z-index:2581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ODWHSugEAAEsDAAAOAAAAAAAAAAAAAAAAAC4CAABkcnMvZTJv&#10;RG9jLnhtbFBLAQItABQABgAIAAAAIQCiaTO02gAAAAoBAAAPAAAAAAAAAAAAAAAAABQEAABkcnMv&#10;ZG93bnJldi54bWxQSwUGAAAAAAQABADzAAAAGwUAAAAA&#10;" w14:anchorId="1B2978EF">
                <v:textbox inset="2.16pt,1.44pt,0,1.44pt">
                  <w:txbxContent>
                    <w:p w:rsidR="00DB1734" w:rsidP="00C07318" w:rsidRDefault="00DB1734" w14:paraId="13660767" w14:textId="77777777">
                      <w:r>
                        <w:rPr>
                          <w:rFonts w:ascii="Geneva" w:hAnsi="Geneva" w:eastAsia="Geneva" w:cs="Geneva"/>
                          <w:color w:val="000000"/>
                          <w:sz w:val="20"/>
                          <w:szCs w:val="20"/>
                          <w:lang w:val="Portuguese"/>
                        </w:rPr>
                        <w:t xml:space="preserve"> SEM</w:t>
                      </w:r>
                    </w:p>
                  </w:txbxContent>
                </v:textbox>
              </v:rect>
            </w:pict>
          </mc:Fallback>
        </mc:AlternateContent>
      </w:r>
      <w:r w:rsidRPr="00BF6565">
        <w:rPr>
          <w:rFonts w:ascii="Century Gothic" w:hAnsi="Century Gothic" w:eastAsia="Times New Roman" w:cs="Times New Roman"/>
          <w:color w:val="000000"/>
          <w:sz w:val="28"/>
          <w:szCs w:val="28"/>
          <w:lang w:val="Portuguese"/>
        </w:rPr>
        <w:t xml:space="preserve">DETALHES DO PROJETO</w:t>
      </w:r>
    </w:p>
    <w:tbl>
      <w:tblPr>
        <w:tblW w:w="10890" w:type="dxa"/>
        <w:tblLook w:val="04A0" w:firstRow="1" w:lastRow="0" w:firstColumn="1" w:lastColumn="0" w:noHBand="0" w:noVBand="1"/>
      </w:tblPr>
      <w:tblGrid>
        <w:gridCol w:w="5445"/>
        <w:gridCol w:w="2835"/>
        <w:gridCol w:w="2610"/>
      </w:tblGrid>
      <w:tr w:rsidRPr="007D202B" w:rsidR="00C209D2" w:rsidTr="00BB16D9" w14:paraId="0853B080" w14:textId="77777777">
        <w:trPr>
          <w:trHeight w:val="457"/>
        </w:trPr>
        <w:tc>
          <w:tcPr>
            <w:tcW w:w="8280" w:type="dxa"/>
            <w:gridSpan w:val="2"/>
            <w:tcBorders>
              <w:top w:val="nil"/>
              <w:left w:val="nil"/>
              <w:bottom w:val="single" w:color="BFBFBF" w:sz="4" w:space="0"/>
              <w:right w:val="nil"/>
            </w:tcBorders>
            <w:shd w:val="clear" w:color="auto" w:fill="auto"/>
            <w:vAlign w:val="center"/>
            <w:hideMark/>
          </w:tcPr>
          <w:p w:rsidRPr="007D202B" w:rsidR="00C209D2" w:rsidP="00C07318" w:rsidRDefault="00C209D2" w14:paraId="57DAEE86"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Portuguese"/>
              </w:rPr>
              <w:t>NOME DO PROJETO</w:t>
            </w:r>
          </w:p>
        </w:tc>
        <w:tc>
          <w:tcPr>
            <w:tcW w:w="2610" w:type="dxa"/>
            <w:tcBorders>
              <w:top w:val="nil"/>
              <w:left w:val="nil"/>
              <w:bottom w:val="single" w:color="BFBFBF" w:sz="4" w:space="0"/>
            </w:tcBorders>
            <w:shd w:val="clear" w:color="auto" w:fill="auto"/>
            <w:vAlign w:val="center"/>
            <w:hideMark/>
          </w:tcPr>
          <w:p w:rsidRPr="007D202B" w:rsidR="00C209D2" w:rsidP="00C07318" w:rsidRDefault="00C209D2" w14:paraId="04FD668C"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Portuguese"/>
              </w:rPr>
              <w:t>PROJETO Nº.</w:t>
            </w:r>
          </w:p>
        </w:tc>
      </w:tr>
      <w:tr w:rsidRPr="007D202B" w:rsidR="00C209D2" w:rsidTr="00BB16D9" w14:paraId="4BF2BE9B" w14:textId="77777777">
        <w:trPr>
          <w:trHeight w:val="864"/>
        </w:trPr>
        <w:tc>
          <w:tcPr>
            <w:tcW w:w="8280" w:type="dxa"/>
            <w:gridSpan w:val="2"/>
            <w:tcBorders>
              <w:top w:val="single" w:color="BFBFBF" w:sz="4" w:space="0"/>
              <w:left w:val="single" w:color="BFBFBF" w:sz="4" w:space="0"/>
              <w:bottom w:val="single" w:color="BFBFBF" w:themeColor="background1" w:themeShade="BF" w:sz="18" w:space="0"/>
              <w:right w:val="single" w:color="BFBFBF" w:sz="4" w:space="0"/>
            </w:tcBorders>
            <w:shd w:val="clear" w:color="auto" w:fill="auto"/>
            <w:vAlign w:val="center"/>
            <w:hideMark/>
          </w:tcPr>
          <w:p w:rsidRPr="007D202B" w:rsidR="00C209D2" w:rsidP="00BB16D9" w:rsidRDefault="00C209D2" w14:paraId="0DA6D55A" w14:textId="77777777">
            <w:pPr>
              <w:bidi w:val="false"/>
              <w:rPr>
                <w:rFonts w:ascii="Century Gothic" w:hAnsi="Century Gothic" w:eastAsia="Times New Roman" w:cs="Times New Roman"/>
                <w:color w:val="000000"/>
                <w:sz w:val="18"/>
                <w:szCs w:val="18"/>
              </w:rPr>
            </w:pPr>
          </w:p>
          <w:p w:rsidRPr="007D202B" w:rsidR="00C209D2" w:rsidP="00C07318" w:rsidRDefault="00C209D2" w14:paraId="54538FAC" w14:textId="77777777">
            <w:pPr>
              <w:bidi w:val="false"/>
              <w:ind w:firstLine="180" w:firstLineChars="100"/>
              <w:rPr>
                <w:rFonts w:ascii="Century Gothic" w:hAnsi="Century Gothic" w:eastAsia="Times New Roman" w:cs="Times New Roman"/>
                <w:color w:val="000000"/>
                <w:sz w:val="18"/>
                <w:szCs w:val="18"/>
              </w:rPr>
            </w:pPr>
            <w:r w:rsidRPr="007D202B">
              <w:rPr>
                <w:rFonts w:ascii="Century Gothic" w:hAnsi="Century Gothic" w:eastAsia="Times New Roman" w:cs="Times New Roman"/>
                <w:color w:val="000000"/>
                <w:sz w:val="18"/>
                <w:szCs w:val="18"/>
                <w:lang w:val="Portuguese"/>
              </w:rPr>
              <w:t xml:space="preserve"> </w:t>
            </w:r>
          </w:p>
        </w:tc>
        <w:tc>
          <w:tcPr>
            <w:tcW w:w="2610" w:type="dxa"/>
            <w:tcBorders>
              <w:top w:val="single" w:color="BFBFBF" w:sz="4" w:space="0"/>
              <w:left w:val="nil"/>
              <w:bottom w:val="single" w:color="BFBFBF" w:themeColor="background1" w:themeShade="BF" w:sz="18" w:space="0"/>
              <w:right w:val="single" w:color="BFBFBF" w:sz="4" w:space="0"/>
            </w:tcBorders>
            <w:shd w:val="clear" w:color="auto" w:fill="F2F2F2" w:themeFill="background1" w:themeFillShade="F2"/>
            <w:vAlign w:val="center"/>
            <w:hideMark/>
          </w:tcPr>
          <w:p w:rsidRPr="007D202B" w:rsidR="00C209D2" w:rsidP="00BB16D9" w:rsidRDefault="00C209D2" w14:paraId="24BB993F" w14:textId="77777777">
            <w:pPr>
              <w:bidi w:val="false"/>
              <w:rPr>
                <w:rFonts w:ascii="Century Gothic" w:hAnsi="Century Gothic" w:eastAsia="Times New Roman" w:cs="Times New Roman"/>
                <w:color w:val="000000"/>
                <w:sz w:val="18"/>
                <w:szCs w:val="18"/>
              </w:rPr>
            </w:pPr>
          </w:p>
        </w:tc>
      </w:tr>
      <w:tr w:rsidRPr="007D202B" w:rsidR="00C209D2" w:rsidTr="00BB16D9" w14:paraId="7D40709B" w14:textId="77777777">
        <w:trPr>
          <w:trHeight w:val="457"/>
        </w:trPr>
        <w:tc>
          <w:tcPr>
            <w:tcW w:w="5445" w:type="dxa"/>
            <w:tcBorders>
              <w:top w:val="single" w:color="BFBFBF" w:themeColor="background1" w:themeShade="BF" w:sz="18" w:space="0"/>
              <w:left w:val="nil"/>
              <w:bottom w:val="single" w:color="BFBFBF" w:sz="4" w:space="0"/>
              <w:right w:val="nil"/>
            </w:tcBorders>
            <w:shd w:val="clear" w:color="auto" w:fill="auto"/>
            <w:vAlign w:val="center"/>
            <w:hideMark/>
          </w:tcPr>
          <w:p w:rsidRPr="007D202B" w:rsidR="00C209D2" w:rsidP="00583610" w:rsidRDefault="00C209D2" w14:paraId="3A872D68"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Portuguese"/>
              </w:rPr>
              <w:t>PATROCINADOR DO PROJETO</w:t>
            </w:r>
          </w:p>
        </w:tc>
        <w:tc>
          <w:tcPr>
            <w:tcW w:w="5445" w:type="dxa"/>
            <w:gridSpan w:val="2"/>
            <w:tcBorders>
              <w:top w:val="single" w:color="BFBFBF" w:themeColor="background1" w:themeShade="BF" w:sz="18" w:space="0"/>
              <w:left w:val="nil"/>
              <w:bottom w:val="nil"/>
            </w:tcBorders>
            <w:shd w:val="clear" w:color="auto" w:fill="auto"/>
            <w:vAlign w:val="center"/>
            <w:hideMark/>
          </w:tcPr>
          <w:p w:rsidRPr="007D202B" w:rsidR="00C209D2" w:rsidP="00583610" w:rsidRDefault="00C209D2" w14:paraId="6EE5B43D"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Portuguese"/>
              </w:rPr>
              <w:t>PROPRIETÁRIO DO PROJETO</w:t>
            </w:r>
          </w:p>
        </w:tc>
      </w:tr>
      <w:tr w:rsidRPr="007D202B" w:rsidR="00C209D2" w:rsidTr="00BB16D9" w14:paraId="0AB567F4" w14:textId="77777777">
        <w:trPr>
          <w:trHeight w:val="720"/>
        </w:trPr>
        <w:tc>
          <w:tcPr>
            <w:tcW w:w="5445" w:type="dxa"/>
            <w:tcBorders>
              <w:top w:val="single" w:color="BFBFBF" w:sz="4" w:space="0"/>
              <w:left w:val="single" w:color="BFBFBF" w:sz="4" w:space="0"/>
              <w:bottom w:val="single" w:color="BFBFBF" w:sz="8" w:space="0"/>
              <w:right w:val="single" w:color="BFBFBF" w:sz="4" w:space="0"/>
            </w:tcBorders>
            <w:shd w:val="clear" w:color="auto" w:fill="auto"/>
            <w:vAlign w:val="center"/>
            <w:hideMark/>
          </w:tcPr>
          <w:p w:rsidRPr="007D202B" w:rsidR="00C209D2" w:rsidP="00BB16D9" w:rsidRDefault="00C209D2" w14:paraId="2C2CF29B" w14:textId="77777777">
            <w:pPr>
              <w:bidi w:val="false"/>
              <w:rPr>
                <w:rFonts w:ascii="Century Gothic" w:hAnsi="Century Gothic" w:eastAsia="Times New Roman" w:cs="Times New Roman"/>
                <w:color w:val="000000"/>
                <w:sz w:val="18"/>
                <w:szCs w:val="18"/>
              </w:rPr>
            </w:pPr>
          </w:p>
          <w:p w:rsidRPr="007D202B" w:rsidR="00C209D2" w:rsidP="00BB16D9" w:rsidRDefault="00C209D2" w14:paraId="5363E75E" w14:textId="77777777">
            <w:pPr>
              <w:bidi w:val="false"/>
              <w:rPr>
                <w:rFonts w:ascii="Century Gothic" w:hAnsi="Century Gothic" w:eastAsia="Times New Roman" w:cs="Times New Roman"/>
                <w:color w:val="000000"/>
                <w:sz w:val="18"/>
                <w:szCs w:val="18"/>
              </w:rPr>
            </w:pPr>
          </w:p>
        </w:tc>
        <w:tc>
          <w:tcPr>
            <w:tcW w:w="5445" w:type="dxa"/>
            <w:gridSpan w:val="2"/>
            <w:tcBorders>
              <w:top w:val="single" w:color="BFBFBF" w:sz="4" w:space="0"/>
              <w:left w:val="nil"/>
              <w:bottom w:val="single" w:color="BFBFBF" w:sz="8" w:space="0"/>
              <w:right w:val="single" w:color="BFBFBF" w:sz="4" w:space="0"/>
            </w:tcBorders>
            <w:shd w:val="clear" w:color="auto" w:fill="auto"/>
            <w:vAlign w:val="center"/>
            <w:hideMark/>
          </w:tcPr>
          <w:p w:rsidRPr="007D202B" w:rsidR="00C209D2" w:rsidP="00BB16D9" w:rsidRDefault="00C209D2" w14:paraId="3AAFF0CB" w14:textId="77777777">
            <w:pPr>
              <w:bidi w:val="false"/>
              <w:rPr>
                <w:rFonts w:ascii="Century Gothic" w:hAnsi="Century Gothic" w:eastAsia="Times New Roman" w:cs="Times New Roman"/>
                <w:color w:val="000000"/>
                <w:sz w:val="18"/>
                <w:szCs w:val="18"/>
              </w:rPr>
            </w:pPr>
          </w:p>
        </w:tc>
      </w:tr>
      <w:tr w:rsidRPr="007D202B" w:rsidR="00C209D2" w:rsidTr="00C209D2" w14:paraId="69F6B2B3" w14:textId="77777777">
        <w:trPr>
          <w:trHeight w:val="457"/>
        </w:trPr>
        <w:tc>
          <w:tcPr>
            <w:tcW w:w="5445" w:type="dxa"/>
            <w:tcBorders>
              <w:top w:val="nil"/>
              <w:left w:val="nil"/>
              <w:bottom w:val="single" w:color="BFBFBF" w:sz="4" w:space="0"/>
              <w:right w:val="nil"/>
            </w:tcBorders>
            <w:shd w:val="clear" w:color="auto" w:fill="auto"/>
            <w:vAlign w:val="center"/>
            <w:hideMark/>
          </w:tcPr>
          <w:p w:rsidRPr="007D202B" w:rsidR="00C209D2" w:rsidP="00583610" w:rsidRDefault="00C209D2" w14:paraId="6C61A4B3"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Portuguese"/>
              </w:rPr>
              <w:t>GERENTE DE PROGRAMAS</w:t>
            </w:r>
          </w:p>
        </w:tc>
        <w:tc>
          <w:tcPr>
            <w:tcW w:w="5445" w:type="dxa"/>
            <w:gridSpan w:val="2"/>
            <w:tcBorders>
              <w:top w:val="nil"/>
              <w:left w:val="nil"/>
              <w:bottom w:val="nil"/>
            </w:tcBorders>
            <w:shd w:val="clear" w:color="auto" w:fill="auto"/>
            <w:vAlign w:val="center"/>
            <w:hideMark/>
          </w:tcPr>
          <w:p w:rsidRPr="007D202B" w:rsidR="00C209D2" w:rsidP="00583610" w:rsidRDefault="00C209D2" w14:paraId="78F8558B"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Portuguese"/>
              </w:rPr>
              <w:t>GERENTE DE PROJETOS</w:t>
            </w:r>
          </w:p>
        </w:tc>
      </w:tr>
      <w:tr w:rsidRPr="007D202B" w:rsidR="00C209D2" w:rsidTr="00BB16D9" w14:paraId="36D581E1" w14:textId="77777777">
        <w:trPr>
          <w:trHeight w:val="720"/>
        </w:trPr>
        <w:tc>
          <w:tcPr>
            <w:tcW w:w="5445" w:type="dxa"/>
            <w:tcBorders>
              <w:top w:val="single" w:color="BFBFBF" w:sz="4" w:space="0"/>
              <w:left w:val="single" w:color="BFBFBF" w:sz="4" w:space="0"/>
              <w:bottom w:val="single" w:color="BFBFBF" w:sz="8" w:space="0"/>
              <w:right w:val="single" w:color="BFBFBF" w:sz="4" w:space="0"/>
            </w:tcBorders>
            <w:shd w:val="clear" w:color="auto" w:fill="auto"/>
            <w:vAlign w:val="center"/>
            <w:hideMark/>
          </w:tcPr>
          <w:p w:rsidRPr="007D202B" w:rsidR="00C209D2" w:rsidP="00BB16D9" w:rsidRDefault="00C209D2" w14:paraId="38326AF3" w14:textId="77777777">
            <w:pPr>
              <w:bidi w:val="false"/>
              <w:rPr>
                <w:rFonts w:ascii="Century Gothic" w:hAnsi="Century Gothic" w:eastAsia="Times New Roman" w:cs="Times New Roman"/>
                <w:color w:val="000000"/>
                <w:sz w:val="18"/>
                <w:szCs w:val="18"/>
              </w:rPr>
            </w:pPr>
          </w:p>
        </w:tc>
        <w:tc>
          <w:tcPr>
            <w:tcW w:w="5445" w:type="dxa"/>
            <w:gridSpan w:val="2"/>
            <w:tcBorders>
              <w:top w:val="single" w:color="BFBFBF" w:sz="4" w:space="0"/>
              <w:left w:val="nil"/>
              <w:bottom w:val="single" w:color="BFBFBF" w:sz="8" w:space="0"/>
              <w:right w:val="single" w:color="BFBFBF" w:sz="4" w:space="0"/>
            </w:tcBorders>
            <w:shd w:val="clear" w:color="auto" w:fill="auto"/>
            <w:vAlign w:val="center"/>
            <w:hideMark/>
          </w:tcPr>
          <w:p w:rsidRPr="007D202B" w:rsidR="00C209D2" w:rsidP="00BB16D9" w:rsidRDefault="00C209D2" w14:paraId="013DB1AA" w14:textId="77777777">
            <w:pPr>
              <w:bidi w:val="false"/>
              <w:rPr>
                <w:rFonts w:ascii="Century Gothic" w:hAnsi="Century Gothic" w:eastAsia="Times New Roman" w:cs="Times New Roman"/>
                <w:color w:val="000000"/>
                <w:sz w:val="18"/>
                <w:szCs w:val="18"/>
              </w:rPr>
            </w:pPr>
          </w:p>
        </w:tc>
      </w:tr>
    </w:tbl>
    <w:p w:rsidR="00583610" w:rsidRDefault="00583610" w14:paraId="37E45448" w14:textId="77777777">
      <w:pPr>
        <w:bidi w:val="false"/>
        <w:rPr>
          <w:rFonts w:ascii="Century Gothic" w:hAnsi="Century Gothic"/>
          <w:color w:val="000000" w:themeColor="text1"/>
          <w:sz w:val="20"/>
          <w:szCs w:val="20"/>
        </w:rPr>
        <w:sectPr w:rsidR="00583610" w:rsidSect="00F35C56">
          <w:pgSz w:w="12240" w:h="15840"/>
          <w:pgMar w:top="446" w:right="576" w:bottom="576" w:left="576" w:header="0" w:footer="0" w:gutter="0"/>
          <w:cols w:space="720"/>
          <w:docGrid w:linePitch="360"/>
        </w:sectPr>
      </w:pPr>
    </w:p>
    <w:p w:rsidRPr="00F91EB4" w:rsidR="00583610" w:rsidP="003C562A" w:rsidRDefault="00583610" w14:paraId="4D820E4B"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Portuguese"/>
        </w:rPr>
        <w:lastRenderedPageBreak/>
        <mc:AlternateContent>
          <mc:Choice Requires="wps">
            <w:drawing>
              <wp:anchor distT="0" distB="0" distL="114300" distR="114300" simplePos="0" relativeHeight="258171904" behindDoc="0" locked="0" layoutInCell="1" allowOverlap="1" wp14:editId="3BB65D26" wp14:anchorId="2968FCC8">
                <wp:simplePos x="0" y="0"/>
                <wp:positionH relativeFrom="column">
                  <wp:posOffset>2667000</wp:posOffset>
                </wp:positionH>
                <wp:positionV relativeFrom="paragraph">
                  <wp:posOffset>-12700</wp:posOffset>
                </wp:positionV>
                <wp:extent cx="1003300" cy="622300"/>
                <wp:effectExtent l="0" t="0" r="0" b="0"/>
                <wp:wrapNone/>
                <wp:docPr id="6604" name="Rectangle 66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CD04CC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4" style="position:absolute;margin-left:210pt;margin-top:-1pt;width:79pt;height:49pt;z-index:2581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UioFO7oBAABLAwAADgAAAAAAAAAAAAAAAAAuAgAAZHJzL2Uy&#10;b0RvYy54bWxQSwECLQAUAAYACAAAACEA28Ml8tsAAAAJAQAADwAAAAAAAAAAAAAAAAAUBAAAZHJz&#10;L2Rvd25yZXYueG1sUEsFBgAAAAAEAAQA8wAAABwFAAAAAA==&#10;" w14:anchorId="2968FCC8">
                <v:textbox inset="2.16pt,1.44pt,0,1.44pt">
                  <w:txbxContent>
                    <w:p w:rsidR="00DB1734" w:rsidP="00583610" w:rsidRDefault="00DB1734" w14:paraId="6CD04CC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72928" behindDoc="0" locked="0" layoutInCell="1" allowOverlap="1" wp14:editId="16960F8F" wp14:anchorId="5E204223">
                <wp:simplePos x="0" y="0"/>
                <wp:positionH relativeFrom="column">
                  <wp:posOffset>2667000</wp:posOffset>
                </wp:positionH>
                <wp:positionV relativeFrom="paragraph">
                  <wp:posOffset>-12700</wp:posOffset>
                </wp:positionV>
                <wp:extent cx="1003300" cy="622300"/>
                <wp:effectExtent l="0" t="0" r="0" b="0"/>
                <wp:wrapNone/>
                <wp:docPr id="6605" name="Rectangle 6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B5A92F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5" style="position:absolute;margin-left:210pt;margin-top:-1pt;width:79pt;height:49pt;z-index:2581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yO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clnfUeK4xSn9&#10;QN246wZFztneSKnyfLNeY4gtlr2EZ7hEEd1MftJg8xdpkalofLpqrKZEBCY3i826xkkIPFrdbhbo&#10;Y5fqvThATF+VtyQ7jAJCKcry42NM56tvV7Augzk/n7007adCZrHavEHde3lCirij6QmNHvzIqBhM&#10;oGTEuTMaXw8cFCXDN4fCNqvbRYOLUoL5ulnjAkMJEPT+Y5Y70XtcJZGAkkMA0/WIt0hUYOHECrHL&#10;duWV+BgX8O//wO43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PfLI67AQAASwMAAA4AAAAAAAAAAAAAAAAALgIAAGRycy9l&#10;Mm9Eb2MueG1sUEsBAi0AFAAGAAgAAAAhANvDJfLbAAAACQEAAA8AAAAAAAAAAAAAAAAAFQQAAGRy&#10;cy9kb3ducmV2LnhtbFBLBQYAAAAABAAEAPMAAAAdBQAAAAA=&#10;" w14:anchorId="5E204223">
                <v:textbox inset="2.16pt,1.44pt,0,1.44pt">
                  <w:txbxContent>
                    <w:p w:rsidR="00DB1734" w:rsidP="00583610" w:rsidRDefault="00DB1734" w14:paraId="4B5A92F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73952" behindDoc="0" locked="0" layoutInCell="1" allowOverlap="1" wp14:editId="404D68BD" wp14:anchorId="15DFA86F">
                <wp:simplePos x="0" y="0"/>
                <wp:positionH relativeFrom="column">
                  <wp:posOffset>2667000</wp:posOffset>
                </wp:positionH>
                <wp:positionV relativeFrom="paragraph">
                  <wp:posOffset>-12700</wp:posOffset>
                </wp:positionV>
                <wp:extent cx="1003300" cy="622300"/>
                <wp:effectExtent l="0" t="0" r="0" b="0"/>
                <wp:wrapNone/>
                <wp:docPr id="6606" name="Rectangle 66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A02A9D8"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6" style="position:absolute;margin-left:210pt;margin-top:-1pt;width:79pt;height:49pt;z-index:2581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yjoqLoBAABLAwAADgAAAAAAAAAAAAAAAAAuAgAAZHJzL2Uy&#10;b0RvYy54bWxQSwECLQAUAAYACAAAACEA28Ml8tsAAAAJAQAADwAAAAAAAAAAAAAAAAAUBAAAZHJz&#10;L2Rvd25yZXYueG1sUEsFBgAAAAAEAAQA8wAAABwFAAAAAA==&#10;" w14:anchorId="15DFA86F">
                <v:textbox inset="2.16pt,1.44pt,0,1.44pt">
                  <w:txbxContent>
                    <w:p w:rsidR="00DB1734" w:rsidP="00583610" w:rsidRDefault="00DB1734" w14:paraId="4A02A9D8"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74976" behindDoc="0" locked="0" layoutInCell="1" allowOverlap="1" wp14:editId="51EEEFDE" wp14:anchorId="74B80043">
                <wp:simplePos x="0" y="0"/>
                <wp:positionH relativeFrom="column">
                  <wp:posOffset>2667000</wp:posOffset>
                </wp:positionH>
                <wp:positionV relativeFrom="paragraph">
                  <wp:posOffset>-12700</wp:posOffset>
                </wp:positionV>
                <wp:extent cx="1003300" cy="622300"/>
                <wp:effectExtent l="0" t="0" r="0" b="0"/>
                <wp:wrapNone/>
                <wp:docPr id="6607" name="Rectangle 66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A83B37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7" style="position:absolute;margin-left:210pt;margin-top:-1pt;width:79pt;height:49pt;z-index:2581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W3cEduQEAAEsDAAAOAAAAAAAAAAAAAAAAAC4CAABkcnMvZTJv&#10;RG9jLnhtbFBLAQItABQABgAIAAAAIQDbwyXy2wAAAAkBAAAPAAAAAAAAAAAAAAAAABMEAABkcnMv&#10;ZG93bnJldi54bWxQSwUGAAAAAAQABADzAAAAGwUAAAAA&#10;" w14:anchorId="74B80043">
                <v:textbox inset="2.16pt,1.44pt,0,1.44pt">
                  <w:txbxContent>
                    <w:p w:rsidR="00DB1734" w:rsidP="00583610" w:rsidRDefault="00DB1734" w14:paraId="5A83B37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76000" behindDoc="0" locked="0" layoutInCell="1" allowOverlap="1" wp14:editId="601911CE" wp14:anchorId="5674F648">
                <wp:simplePos x="0" y="0"/>
                <wp:positionH relativeFrom="column">
                  <wp:posOffset>2667000</wp:posOffset>
                </wp:positionH>
                <wp:positionV relativeFrom="paragraph">
                  <wp:posOffset>-12700</wp:posOffset>
                </wp:positionV>
                <wp:extent cx="1003300" cy="622300"/>
                <wp:effectExtent l="0" t="0" r="0" b="0"/>
                <wp:wrapNone/>
                <wp:docPr id="6608" name="Rectangle 6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89002E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8" style="position:absolute;margin-left:210pt;margin-top:-1pt;width:79pt;height:49pt;z-index:2581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zuQEAAEs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eh6XeOsPHc4pZ+o&#10;G/e9VeScHYyUap7vrNcYU4dlz/EJLlFCdyY/aXDzF2mRqWh8umqspkwEJjerTVvjJAQe3d5sVuhj&#10;l+qtOELKX1VwZHYYBYRSlOXH7ymfr75ewboZzPn52cvTfipkVm3zCnUf5Akp4o7mRzTahpFRYU2k&#10;ZMS5M5p+HzgoSuw3j8I2tzerBhelBMu2aVEUKAGC3r/Pci+GgKskMlByiGD6AfEWiQosnFghdtmu&#10;e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Qz+fzuQEAAEsDAAAOAAAAAAAAAAAAAAAAAC4CAABkcnMvZTJv&#10;RG9jLnhtbFBLAQItABQABgAIAAAAIQDbwyXy2wAAAAkBAAAPAAAAAAAAAAAAAAAAABMEAABkcnMv&#10;ZG93bnJldi54bWxQSwUGAAAAAAQABADzAAAAGwUAAAAA&#10;" w14:anchorId="5674F648">
                <v:textbox inset="2.16pt,1.44pt,0,1.44pt">
                  <w:txbxContent>
                    <w:p w:rsidR="00DB1734" w:rsidP="00583610" w:rsidRDefault="00DB1734" w14:paraId="389002E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77024" behindDoc="0" locked="0" layoutInCell="1" allowOverlap="1" wp14:editId="1C3AA805" wp14:anchorId="3CCCEA05">
                <wp:simplePos x="0" y="0"/>
                <wp:positionH relativeFrom="column">
                  <wp:posOffset>2667000</wp:posOffset>
                </wp:positionH>
                <wp:positionV relativeFrom="paragraph">
                  <wp:posOffset>-12700</wp:posOffset>
                </wp:positionV>
                <wp:extent cx="1003300" cy="622300"/>
                <wp:effectExtent l="0" t="0" r="0" b="0"/>
                <wp:wrapNone/>
                <wp:docPr id="6609" name="Rectangle 66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A736CA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9" style="position:absolute;margin-left:210pt;margin-top:-1pt;width:79pt;height:49pt;z-index:2581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TrORroBAABLAwAADgAAAAAAAAAAAAAAAAAuAgAAZHJzL2Uy&#10;b0RvYy54bWxQSwECLQAUAAYACAAAACEA28Ml8tsAAAAJAQAADwAAAAAAAAAAAAAAAAAUBAAAZHJz&#10;L2Rvd25yZXYueG1sUEsFBgAAAAAEAAQA8wAAABwFAAAAAA==&#10;" w14:anchorId="3CCCEA05">
                <v:textbox inset="2.16pt,1.44pt,0,1.44pt">
                  <w:txbxContent>
                    <w:p w:rsidR="00DB1734" w:rsidP="00583610" w:rsidRDefault="00DB1734" w14:paraId="3A736CA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78048" behindDoc="0" locked="0" layoutInCell="1" allowOverlap="1" wp14:editId="427E0BBD" wp14:anchorId="114C985E">
                <wp:simplePos x="0" y="0"/>
                <wp:positionH relativeFrom="column">
                  <wp:posOffset>2667000</wp:posOffset>
                </wp:positionH>
                <wp:positionV relativeFrom="paragraph">
                  <wp:posOffset>-12700</wp:posOffset>
                </wp:positionV>
                <wp:extent cx="1003300" cy="622300"/>
                <wp:effectExtent l="0" t="0" r="0" b="0"/>
                <wp:wrapNone/>
                <wp:docPr id="6610" name="Rectangle 66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1CFA71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0" style="position:absolute;margin-left:210pt;margin-top:-1pt;width:79pt;height:49pt;z-index:2581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MSKdboBAABLAwAADgAAAAAAAAAAAAAAAAAuAgAAZHJzL2Uy&#10;b0RvYy54bWxQSwECLQAUAAYACAAAACEA28Ml8tsAAAAJAQAADwAAAAAAAAAAAAAAAAAUBAAAZHJz&#10;L2Rvd25yZXYueG1sUEsFBgAAAAAEAAQA8wAAABwFAAAAAA==&#10;" w14:anchorId="114C985E">
                <v:textbox inset="2.16pt,1.44pt,0,1.44pt">
                  <w:txbxContent>
                    <w:p w:rsidR="00DB1734" w:rsidP="00583610" w:rsidRDefault="00DB1734" w14:paraId="31CFA71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79072" behindDoc="0" locked="0" layoutInCell="1" allowOverlap="1" wp14:editId="0F78CABE" wp14:anchorId="78953756">
                <wp:simplePos x="0" y="0"/>
                <wp:positionH relativeFrom="column">
                  <wp:posOffset>2667000</wp:posOffset>
                </wp:positionH>
                <wp:positionV relativeFrom="paragraph">
                  <wp:posOffset>-12700</wp:posOffset>
                </wp:positionV>
                <wp:extent cx="1003300" cy="622300"/>
                <wp:effectExtent l="0" t="0" r="0" b="0"/>
                <wp:wrapNone/>
                <wp:docPr id="6611" name="Rectangle 6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60C44A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1" style="position:absolute;margin-left:210pt;margin-top:-1pt;width:79pt;height:49pt;z-index:2581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TGjwLoBAABLAwAADgAAAAAAAAAAAAAAAAAuAgAAZHJzL2Uy&#10;b0RvYy54bWxQSwECLQAUAAYACAAAACEA28Ml8tsAAAAJAQAADwAAAAAAAAAAAAAAAAAUBAAAZHJz&#10;L2Rvd25yZXYueG1sUEsFBgAAAAAEAAQA8wAAABwFAAAAAA==&#10;" w14:anchorId="78953756">
                <v:textbox inset="2.16pt,1.44pt,0,1.44pt">
                  <w:txbxContent>
                    <w:p w:rsidR="00DB1734" w:rsidP="00583610" w:rsidRDefault="00DB1734" w14:paraId="060C44A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0096" behindDoc="0" locked="0" layoutInCell="1" allowOverlap="1" wp14:editId="1EAC9524" wp14:anchorId="28068F1A">
                <wp:simplePos x="0" y="0"/>
                <wp:positionH relativeFrom="column">
                  <wp:posOffset>2667000</wp:posOffset>
                </wp:positionH>
                <wp:positionV relativeFrom="paragraph">
                  <wp:posOffset>-12700</wp:posOffset>
                </wp:positionV>
                <wp:extent cx="1003300" cy="622300"/>
                <wp:effectExtent l="0" t="0" r="0" b="0"/>
                <wp:wrapNone/>
                <wp:docPr id="6612" name="Rectangle 66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3E067B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2" style="position:absolute;margin-left:210pt;margin-top:-1pt;width:79pt;height:49pt;z-index:2581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jEugEAAEs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eh6vWwo8dzhlH6i&#10;btz3VpFzdjBSqnm+s15jTB2WPccnuEQJ3Zn8pMHNX6RFpqLx6aqxmjIRmNysNm2NkxB4dHuzWaGP&#10;Xaq34ggpf1XBkdlhFBBKUZYfv6d8vvp6BetmMOfnZy9P+6mQWbXrV6j7IE9IEXc0P6LRNoyMCmsi&#10;JSPOndH0+8BBUWK/eRS2ub1ZoQ65BMu2aXGBoQQIev8+y70YAq6SyEDJIYLpB8RbJCqwcGKF2GW7&#10;5pV4Hxfwb//A7g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yioxLoBAABLAwAADgAAAAAAAAAAAAAAAAAuAgAAZHJzL2Uy&#10;b0RvYy54bWxQSwECLQAUAAYACAAAACEA28Ml8tsAAAAJAQAADwAAAAAAAAAAAAAAAAAUBAAAZHJz&#10;L2Rvd25yZXYueG1sUEsFBgAAAAAEAAQA8wAAABwFAAAAAA==&#10;" w14:anchorId="28068F1A">
                <v:textbox inset="2.16pt,1.44pt,0,1.44pt">
                  <w:txbxContent>
                    <w:p w:rsidR="00DB1734" w:rsidP="00583610" w:rsidRDefault="00DB1734" w14:paraId="13E067B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1120" behindDoc="0" locked="0" layoutInCell="1" allowOverlap="1" wp14:editId="4B8485B9" wp14:anchorId="5DE23E7F">
                <wp:simplePos x="0" y="0"/>
                <wp:positionH relativeFrom="column">
                  <wp:posOffset>2667000</wp:posOffset>
                </wp:positionH>
                <wp:positionV relativeFrom="paragraph">
                  <wp:posOffset>-12700</wp:posOffset>
                </wp:positionV>
                <wp:extent cx="1003300" cy="622300"/>
                <wp:effectExtent l="0" t="0" r="0" b="0"/>
                <wp:wrapNone/>
                <wp:docPr id="6613" name="Rectangle 66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24065B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3" style="position:absolute;margin-left:210pt;margin-top:-1pt;width:79pt;height:49pt;z-index:2581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bdgXG7AQAASwMAAA4AAAAAAAAAAAAAAAAALgIAAGRycy9l&#10;Mm9Eb2MueG1sUEsBAi0AFAAGAAgAAAAhANvDJfLbAAAACQEAAA8AAAAAAAAAAAAAAAAAFQQAAGRy&#10;cy9kb3ducmV2LnhtbFBLBQYAAAAABAAEAPMAAAAdBQAAAAA=&#10;" w14:anchorId="5DE23E7F">
                <v:textbox inset="2.16pt,1.44pt,0,1.44pt">
                  <w:txbxContent>
                    <w:p w:rsidR="00DB1734" w:rsidP="00583610" w:rsidRDefault="00DB1734" w14:paraId="724065B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2144" behindDoc="0" locked="0" layoutInCell="1" allowOverlap="1" wp14:editId="5A45F8C1" wp14:anchorId="360AE027">
                <wp:simplePos x="0" y="0"/>
                <wp:positionH relativeFrom="column">
                  <wp:posOffset>2667000</wp:posOffset>
                </wp:positionH>
                <wp:positionV relativeFrom="paragraph">
                  <wp:posOffset>-12700</wp:posOffset>
                </wp:positionV>
                <wp:extent cx="1003300" cy="622300"/>
                <wp:effectExtent l="0" t="0" r="0" b="0"/>
                <wp:wrapNone/>
                <wp:docPr id="6614" name="Rectangle 6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B562C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4" style="position:absolute;margin-left:210pt;margin-top:-1pt;width:79pt;height:49pt;z-index:2581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u6y/YLoBAABLAwAADgAAAAAAAAAAAAAAAAAuAgAAZHJzL2Uy&#10;b0RvYy54bWxQSwECLQAUAAYACAAAACEA28Ml8tsAAAAJAQAADwAAAAAAAAAAAAAAAAAUBAAAZHJz&#10;L2Rvd25yZXYueG1sUEsFBgAAAAAEAAQA8wAAABwFAAAAAA==&#10;" w14:anchorId="360AE027">
                <v:textbox inset="2.16pt,1.44pt,0,1.44pt">
                  <w:txbxContent>
                    <w:p w:rsidR="00DB1734" w:rsidP="00583610" w:rsidRDefault="00DB1734" w14:paraId="0B562C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3168" behindDoc="0" locked="0" layoutInCell="1" allowOverlap="1" wp14:editId="40F0C54A" wp14:anchorId="4964F3FB">
                <wp:simplePos x="0" y="0"/>
                <wp:positionH relativeFrom="column">
                  <wp:posOffset>2667000</wp:posOffset>
                </wp:positionH>
                <wp:positionV relativeFrom="paragraph">
                  <wp:posOffset>-12700</wp:posOffset>
                </wp:positionV>
                <wp:extent cx="1003300" cy="622300"/>
                <wp:effectExtent l="0" t="0" r="0" b="0"/>
                <wp:wrapNone/>
                <wp:docPr id="6615" name="Rectangle 66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F4B47A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5" style="position:absolute;margin-left:210pt;margin-top:-1pt;width:79pt;height:49pt;z-index:2581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bV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i8/U+KYxSn9&#10;RN2YG4wk5+yohZB5vlmvKcQOy57CI1yiiG4mPyuw+Yu0yFw0Pl01lnMiHJOb1aatcRIcj25vNiv0&#10;sUv1Whwgpq/SW5KdngJCKcqy4/eYzldfrmBdBnN+Pntp3s+FzKrdvEDde3FCirij6QGNMn7qKTc6&#10;UDLh3Hsafx8YSErMN4fCNrc3qwYXpQTLtmlxgaEECHr/NsscHz2uEk9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2lmW1boBAABLAwAADgAAAAAAAAAAAAAAAAAuAgAAZHJzL2Uy&#10;b0RvYy54bWxQSwECLQAUAAYACAAAACEA28Ml8tsAAAAJAQAADwAAAAAAAAAAAAAAAAAUBAAAZHJz&#10;L2Rvd25yZXYueG1sUEsFBgAAAAAEAAQA8wAAABwFAAAAAA==&#10;" w14:anchorId="4964F3FB">
                <v:textbox inset="2.16pt,1.44pt,0,1.44pt">
                  <w:txbxContent>
                    <w:p w:rsidR="00DB1734" w:rsidP="00583610" w:rsidRDefault="00DB1734" w14:paraId="2F4B47A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4192" behindDoc="0" locked="0" layoutInCell="1" allowOverlap="1" wp14:editId="3C4C4CFB" wp14:anchorId="6FCD914E">
                <wp:simplePos x="0" y="0"/>
                <wp:positionH relativeFrom="column">
                  <wp:posOffset>2667000</wp:posOffset>
                </wp:positionH>
                <wp:positionV relativeFrom="paragraph">
                  <wp:posOffset>-12700</wp:posOffset>
                </wp:positionV>
                <wp:extent cx="1003300" cy="622300"/>
                <wp:effectExtent l="0" t="0" r="0" b="0"/>
                <wp:wrapNone/>
                <wp:docPr id="6616" name="Rectangle 66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9178D3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6" style="position:absolute;margin-left:210pt;margin-top:-1pt;width:79pt;height:49pt;z-index:2581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FDokroBAABLAwAADgAAAAAAAAAAAAAAAAAuAgAAZHJzL2Uy&#10;b0RvYy54bWxQSwECLQAUAAYACAAAACEA28Ml8tsAAAAJAQAADwAAAAAAAAAAAAAAAAAUBAAAZHJz&#10;L2Rvd25yZXYueG1sUEsFBgAAAAAEAAQA8wAAABwFAAAAAA==&#10;" w14:anchorId="6FCD914E">
                <v:textbox inset="2.16pt,1.44pt,0,1.44pt">
                  <w:txbxContent>
                    <w:p w:rsidR="00DB1734" w:rsidP="00583610" w:rsidRDefault="00DB1734" w14:paraId="19178D3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5216" behindDoc="0" locked="0" layoutInCell="1" allowOverlap="1" wp14:editId="580B3621" wp14:anchorId="56320589">
                <wp:simplePos x="0" y="0"/>
                <wp:positionH relativeFrom="column">
                  <wp:posOffset>2667000</wp:posOffset>
                </wp:positionH>
                <wp:positionV relativeFrom="paragraph">
                  <wp:posOffset>-12700</wp:posOffset>
                </wp:positionV>
                <wp:extent cx="1003300" cy="622300"/>
                <wp:effectExtent l="0" t="0" r="0" b="0"/>
                <wp:wrapNone/>
                <wp:docPr id="6617" name="Rectangle 6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C57903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7" style="position:absolute;margin-left:210pt;margin-top:-1pt;width:79pt;height:49pt;z-index:2581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tpcEnuQEAAEsDAAAOAAAAAAAAAAAAAAAAAC4CAABkcnMvZTJv&#10;RG9jLnhtbFBLAQItABQABgAIAAAAIQDbwyXy2wAAAAkBAAAPAAAAAAAAAAAAAAAAABMEAABkcnMv&#10;ZG93bnJldi54bWxQSwUGAAAAAAQABADzAAAAGwUAAAAA&#10;" w14:anchorId="56320589">
                <v:textbox inset="2.16pt,1.44pt,0,1.44pt">
                  <w:txbxContent>
                    <w:p w:rsidR="00DB1734" w:rsidP="00583610" w:rsidRDefault="00DB1734" w14:paraId="3C57903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6240" behindDoc="0" locked="0" layoutInCell="1" allowOverlap="1" wp14:editId="484DE638" wp14:anchorId="41287644">
                <wp:simplePos x="0" y="0"/>
                <wp:positionH relativeFrom="column">
                  <wp:posOffset>2667000</wp:posOffset>
                </wp:positionH>
                <wp:positionV relativeFrom="paragraph">
                  <wp:posOffset>-12700</wp:posOffset>
                </wp:positionV>
                <wp:extent cx="1003300" cy="622300"/>
                <wp:effectExtent l="0" t="0" r="0" b="0"/>
                <wp:wrapNone/>
                <wp:docPr id="6618" name="Rectangle 66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F8B34E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8" style="position:absolute;margin-left:210pt;margin-top:-1pt;width:79pt;height:49pt;z-index:2581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J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nOOsPHc4pT+o&#10;G/edVeSU7Y2UaprvpNcQU4tlT/ERzlFCdyI/anDTF2mRsWh8vGisxkwEJteL9arGSQg8ur5aL9DH&#10;LtV7cYSU71VwZHIYBYRSlOWHXymfrr5dwboJzOn5ycvjbixkFuvmDeouyCNSxB3ND2i0DQOjwppI&#10;yYBzZzS97jkoSuxPj8I211eLBhelBPNVs0JRoAQIevcxy73oA66SyEDJPoLpesRbJCqwcGKF2Hm7&#10;ppX4GB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7fnyboBAABLAwAADgAAAAAAAAAAAAAAAAAuAgAAZHJzL2Uy&#10;b0RvYy54bWxQSwECLQAUAAYACAAAACEA28Ml8tsAAAAJAQAADwAAAAAAAAAAAAAAAAAUBAAAZHJz&#10;L2Rvd25yZXYueG1sUEsFBgAAAAAEAAQA8wAAABwFAAAAAA==&#10;" w14:anchorId="41287644">
                <v:textbox inset="2.16pt,1.44pt,0,1.44pt">
                  <w:txbxContent>
                    <w:p w:rsidR="00DB1734" w:rsidP="00583610" w:rsidRDefault="00DB1734" w14:paraId="1F8B34E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7264" behindDoc="0" locked="0" layoutInCell="1" allowOverlap="1" wp14:editId="7BDCEE66" wp14:anchorId="6F85D22D">
                <wp:simplePos x="0" y="0"/>
                <wp:positionH relativeFrom="column">
                  <wp:posOffset>2667000</wp:posOffset>
                </wp:positionH>
                <wp:positionV relativeFrom="paragraph">
                  <wp:posOffset>-12700</wp:posOffset>
                </wp:positionV>
                <wp:extent cx="1003300" cy="622300"/>
                <wp:effectExtent l="0" t="0" r="0" b="0"/>
                <wp:wrapNone/>
                <wp:docPr id="6619" name="Rectangle 66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2F1A4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9" style="position:absolute;margin-left:210pt;margin-top:-1pt;width:79pt;height:49pt;z-index:2581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kLOfLoBAABLAwAADgAAAAAAAAAAAAAAAAAuAgAAZHJzL2Uy&#10;b0RvYy54bWxQSwECLQAUAAYACAAAACEA28Ml8tsAAAAJAQAADwAAAAAAAAAAAAAAAAAUBAAAZHJz&#10;L2Rvd25yZXYueG1sUEsFBgAAAAAEAAQA8wAAABwFAAAAAA==&#10;" w14:anchorId="6F85D22D">
                <v:textbox inset="2.16pt,1.44pt,0,1.44pt">
                  <w:txbxContent>
                    <w:p w:rsidR="00DB1734" w:rsidP="00583610" w:rsidRDefault="00DB1734" w14:paraId="52F1A4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8288" behindDoc="0" locked="0" layoutInCell="1" allowOverlap="1" wp14:editId="11EAC08F" wp14:anchorId="65B2A82D">
                <wp:simplePos x="0" y="0"/>
                <wp:positionH relativeFrom="column">
                  <wp:posOffset>2667000</wp:posOffset>
                </wp:positionH>
                <wp:positionV relativeFrom="paragraph">
                  <wp:posOffset>-12700</wp:posOffset>
                </wp:positionV>
                <wp:extent cx="1003300" cy="622300"/>
                <wp:effectExtent l="0" t="0" r="0" b="0"/>
                <wp:wrapNone/>
                <wp:docPr id="6620" name="Rectangle 6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097C5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0" style="position:absolute;margin-left:210pt;margin-top:-1pt;width:79pt;height:49pt;z-index:2581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Joug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1aBAnjuc0m/U&#10;jfvOKnLO9kZKNc130muIqcWyp/gIlyihO5EfNbjpi7TIWDQ+XTVWYyYCk5vFZl3jQwKPbpabBfrY&#10;pXovjpDyDxUcmRxGAaEUZfnxV8rnq29XsG4Cc35+8vK4HwuZxWb5BnUf5Akp4o7mBzTahoFRYU2k&#10;ZMC5M5r+HDgoSuxPj8I2N8tFg4tSgvm6WeMCQwkQ9P5jlnvRB1wlkYGSQwTT9Yi3SFRg4cQKsct2&#10;TSvxMS7g3/+B3Ss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N8SaLoBAABLAwAADgAAAAAAAAAAAAAAAAAuAgAAZHJzL2Uy&#10;b0RvYy54bWxQSwECLQAUAAYACAAAACEA28Ml8tsAAAAJAQAADwAAAAAAAAAAAAAAAAAUBAAAZHJz&#10;L2Rvd25yZXYueG1sUEsFBgAAAAAEAAQA8wAAABwFAAAAAA==&#10;" w14:anchorId="65B2A82D">
                <v:textbox inset="2.16pt,1.44pt,0,1.44pt">
                  <w:txbxContent>
                    <w:p w:rsidR="00DB1734" w:rsidP="00583610" w:rsidRDefault="00DB1734" w14:paraId="4097C5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89312" behindDoc="0" locked="0" layoutInCell="1" allowOverlap="1" wp14:editId="29F27354" wp14:anchorId="75E9EB3D">
                <wp:simplePos x="0" y="0"/>
                <wp:positionH relativeFrom="column">
                  <wp:posOffset>2667000</wp:posOffset>
                </wp:positionH>
                <wp:positionV relativeFrom="paragraph">
                  <wp:posOffset>-12700</wp:posOffset>
                </wp:positionV>
                <wp:extent cx="1003300" cy="622300"/>
                <wp:effectExtent l="0" t="0" r="0" b="0"/>
                <wp:wrapNone/>
                <wp:docPr id="6621" name="Rectangle 66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1D3F36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1" style="position:absolute;margin-left:210pt;margin-top:-1pt;width:79pt;height:49pt;z-index:2581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RSo73boBAABLAwAADgAAAAAAAAAAAAAAAAAuAgAAZHJzL2Uy&#10;b0RvYy54bWxQSwECLQAUAAYACAAAACEA28Ml8tsAAAAJAQAADwAAAAAAAAAAAAAAAAAUBAAAZHJz&#10;L2Rvd25yZXYueG1sUEsFBgAAAAAEAAQA8wAAABwFAAAAAA==&#10;" w14:anchorId="75E9EB3D">
                <v:textbox inset="2.16pt,1.44pt,0,1.44pt">
                  <w:txbxContent>
                    <w:p w:rsidR="00DB1734" w:rsidP="00583610" w:rsidRDefault="00DB1734" w14:paraId="11D3F36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0336" behindDoc="0" locked="0" layoutInCell="1" allowOverlap="1" wp14:editId="74C2B529" wp14:anchorId="553F3435">
                <wp:simplePos x="0" y="0"/>
                <wp:positionH relativeFrom="column">
                  <wp:posOffset>2667000</wp:posOffset>
                </wp:positionH>
                <wp:positionV relativeFrom="paragraph">
                  <wp:posOffset>-12700</wp:posOffset>
                </wp:positionV>
                <wp:extent cx="1003300" cy="622300"/>
                <wp:effectExtent l="0" t="0" r="0" b="0"/>
                <wp:wrapNone/>
                <wp:docPr id="6622" name="Rectangle 66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8B1338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2" style="position:absolute;margin-left:210pt;margin-top:-1pt;width:79pt;height:49pt;z-index:2581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DZ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bBpKPHc4pT+o&#10;G/edVeSU7Y2UaprvpNcQU4tlT/ERzlFCdyI/anDTF2mRsWh8vGisxkwEJteL9arGSQg8ur5aL9DH&#10;LtV7cYSU71VwZHIYBYRSlOWHXymfrr5dwboJzOn5ycvjbixkFuvlG9RdkEekiDuaH9BoGwZGhTWR&#10;kgHnzmh63XNQlNifHoVtrq8WqEMuwXzVrHCBoQQIevcxy73oA66SyEDJPoLpesRbJCqwcGKF2Hm7&#10;ppX4GB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zMw2boBAABLAwAADgAAAAAAAAAAAAAAAAAuAgAAZHJzL2Uy&#10;b0RvYy54bWxQSwECLQAUAAYACAAAACEA28Ml8tsAAAAJAQAADwAAAAAAAAAAAAAAAAAUBAAAZHJz&#10;L2Rvd25yZXYueG1sUEsFBgAAAAAEAAQA8wAAABwFAAAAAA==&#10;" w14:anchorId="553F3435">
                <v:textbox inset="2.16pt,1.44pt,0,1.44pt">
                  <w:txbxContent>
                    <w:p w:rsidR="00DB1734" w:rsidP="00583610" w:rsidRDefault="00DB1734" w14:paraId="48B1338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1360" behindDoc="0" locked="0" layoutInCell="1" allowOverlap="1" wp14:editId="3D243FF0" wp14:anchorId="6CACD2EA">
                <wp:simplePos x="0" y="0"/>
                <wp:positionH relativeFrom="column">
                  <wp:posOffset>2667000</wp:posOffset>
                </wp:positionH>
                <wp:positionV relativeFrom="paragraph">
                  <wp:posOffset>-12700</wp:posOffset>
                </wp:positionV>
                <wp:extent cx="1003300" cy="622300"/>
                <wp:effectExtent l="0" t="0" r="0" b="0"/>
                <wp:wrapNone/>
                <wp:docPr id="6623" name="Rectangle 6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2493AE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3" style="position:absolute;margin-left:210pt;margin-top:-1pt;width:79pt;height:49pt;z-index:2581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xsYZbLoBAABLAwAADgAAAAAAAAAAAAAAAAAuAgAAZHJzL2Uy&#10;b0RvYy54bWxQSwECLQAUAAYACAAAACEA28Ml8tsAAAAJAQAADwAAAAAAAAAAAAAAAAAUBAAAZHJz&#10;L2Rvd25yZXYueG1sUEsFBgAAAAAEAAQA8wAAABwFAAAAAA==&#10;" w14:anchorId="6CACD2EA">
                <v:textbox inset="2.16pt,1.44pt,0,1.44pt">
                  <w:txbxContent>
                    <w:p w:rsidR="00DB1734" w:rsidP="00583610" w:rsidRDefault="00DB1734" w14:paraId="52493AE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2384" behindDoc="0" locked="0" layoutInCell="1" allowOverlap="1" wp14:editId="7DE557F0" wp14:anchorId="32B5A771">
                <wp:simplePos x="0" y="0"/>
                <wp:positionH relativeFrom="column">
                  <wp:posOffset>2667000</wp:posOffset>
                </wp:positionH>
                <wp:positionV relativeFrom="paragraph">
                  <wp:posOffset>-12700</wp:posOffset>
                </wp:positionV>
                <wp:extent cx="1003300" cy="622300"/>
                <wp:effectExtent l="0" t="0" r="0" b="0"/>
                <wp:wrapNone/>
                <wp:docPr id="6624" name="Rectangle 66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B8A3D1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4" style="position:absolute;margin-left:210pt;margin-top:-1pt;width:79pt;height:49pt;z-index:2581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d9uQ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1Swp8dzhlH6j&#10;btx3VpFztjdSqmm+k15DTC2WPcVHuEQJ3Yn8qMFNX6RFxqLx6aqxGjMRmNwsNusaJyHw6Ga5WaCP&#10;Xar34ggp/1DBkclhFBBKUZYff6V8vvp2BesmMOfnJy+P+7GQwUfeoO6DPCFF3NH8gEbbMDAqrImU&#10;DDh3RtOfAwdFif3pUdjmZrlocFFKMF83a1xgKAGC3n/Mci/6gKskMlByiGC6HvEWiQosnFghdtmu&#10;aSU+xgX8+z+we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rtyd9uQEAAEsDAAAOAAAAAAAAAAAAAAAAAC4CAABkcnMvZTJv&#10;RG9jLnhtbFBLAQItABQABgAIAAAAIQDbwyXy2wAAAAkBAAAPAAAAAAAAAAAAAAAAABMEAABkcnMv&#10;ZG93bnJldi54bWxQSwUGAAAAAAQABADzAAAAGwUAAAAA&#10;" w14:anchorId="32B5A771">
                <v:textbox inset="2.16pt,1.44pt,0,1.44pt">
                  <w:txbxContent>
                    <w:p w:rsidR="00DB1734" w:rsidP="00583610" w:rsidRDefault="00DB1734" w14:paraId="6B8A3D1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3408" behindDoc="0" locked="0" layoutInCell="1" allowOverlap="1" wp14:editId="540F95BF" wp14:anchorId="626B93BD">
                <wp:simplePos x="0" y="0"/>
                <wp:positionH relativeFrom="column">
                  <wp:posOffset>2667000</wp:posOffset>
                </wp:positionH>
                <wp:positionV relativeFrom="paragraph">
                  <wp:posOffset>-12700</wp:posOffset>
                </wp:positionV>
                <wp:extent cx="1003300" cy="622300"/>
                <wp:effectExtent l="0" t="0" r="0" b="0"/>
                <wp:wrapNone/>
                <wp:docPr id="6625" name="Rectangle 66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7A8147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5" style="position:absolute;margin-left:210pt;margin-top:-1pt;width:79pt;height:49pt;z-index:2581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7I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dfOZEs8dTukn&#10;6sZ9bxU5ZwcjpZrnO+s1xtRh2VN8hEuU0J3JTxrc/EVaZCoan64aqykTgcl21W5qnITAo9ubdoU+&#10;dqleiyOk/FUFR2aHUUAoRVl+/J7y+erLFaybwZyfn7087adCZtW2L1D3QZ6QIu5ofkCjbRgZFdZE&#10;SkacO6Pp94GDosR+8yhsc3uzanBRSrDcNBtcYCgBgt6/zXIvhoCrJDJQcohg+gHxFokKLJxYIXbZ&#10;rnkl3sYF/Os/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kIOyLoBAABLAwAADgAAAAAAAAAAAAAAAAAuAgAAZHJzL2Uy&#10;b0RvYy54bWxQSwECLQAUAAYACAAAACEA28Ml8tsAAAAJAQAADwAAAAAAAAAAAAAAAAAUBAAAZHJz&#10;L2Rvd25yZXYueG1sUEsFBgAAAAAEAAQA8wAAABwFAAAAAA==&#10;" w14:anchorId="626B93BD">
                <v:textbox inset="2.16pt,1.44pt,0,1.44pt">
                  <w:txbxContent>
                    <w:p w:rsidR="00DB1734" w:rsidP="00583610" w:rsidRDefault="00DB1734" w14:paraId="67A8147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4432" behindDoc="0" locked="0" layoutInCell="1" allowOverlap="1" wp14:editId="4EB54518" wp14:anchorId="74F0A34A">
                <wp:simplePos x="0" y="0"/>
                <wp:positionH relativeFrom="column">
                  <wp:posOffset>2667000</wp:posOffset>
                </wp:positionH>
                <wp:positionV relativeFrom="paragraph">
                  <wp:posOffset>-12700</wp:posOffset>
                </wp:positionV>
                <wp:extent cx="1003300" cy="622300"/>
                <wp:effectExtent l="0" t="0" r="0" b="0"/>
                <wp:wrapNone/>
                <wp:docPr id="6626" name="Rectangle 6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BAE628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6" style="position:absolute;margin-left:210pt;margin-top:-1pt;width:79pt;height:49pt;z-index:2581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gQ9LroBAABLAwAADgAAAAAAAAAAAAAAAAAuAgAAZHJzL2Uy&#10;b0RvYy54bWxQSwECLQAUAAYACAAAACEA28Ml8tsAAAAJAQAADwAAAAAAAAAAAAAAAAAUBAAAZHJz&#10;L2Rvd25yZXYueG1sUEsFBgAAAAAEAAQA8wAAABwFAAAAAA==&#10;" w14:anchorId="74F0A34A">
                <v:textbox inset="2.16pt,1.44pt,0,1.44pt">
                  <w:txbxContent>
                    <w:p w:rsidR="00DB1734" w:rsidP="00583610" w:rsidRDefault="00DB1734" w14:paraId="1BAE628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5456" behindDoc="0" locked="0" layoutInCell="1" allowOverlap="1" wp14:editId="7C405723" wp14:anchorId="1B288343">
                <wp:simplePos x="0" y="0"/>
                <wp:positionH relativeFrom="column">
                  <wp:posOffset>2667000</wp:posOffset>
                </wp:positionH>
                <wp:positionV relativeFrom="paragraph">
                  <wp:posOffset>-12700</wp:posOffset>
                </wp:positionV>
                <wp:extent cx="1003300" cy="622300"/>
                <wp:effectExtent l="0" t="0" r="0" b="0"/>
                <wp:wrapNone/>
                <wp:docPr id="6627" name="Rectangle 66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95B6FA8" w14:textId="77777777">
                            <w:r>
                              <w:rPr>
                                <w:rFonts w:ascii="Geneva" w:hAnsi="Geneva" w:eastAsia="Geneva" w:cs="Geneva"/>
                                <w:color w:val="000000"/>
                                <w:sz w:val="20"/>
                                <w:szCs w:val="20"/>
                                <w:lang w:val="Portuguese"/>
                              </w:rPr>
                              <w:t>NÃO NENHUM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7" style="position:absolute;margin-left:210pt;margin-top:-1pt;width:79pt;height:49pt;z-index:2581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SbuQEAAEs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atWsKXHc4pRe&#10;UDfuukGRS7Y3Uqo836zXGGKLZa/hGa5RRDeTnzTY/EVaZCoan28aqykRgcntYrupcRICj9bL7QJ9&#10;7FK9FweI6ZvylmSHUUAoRVl+eojpcvX3FazLYC7PZy9Nh6mQWdY3qAcvz0gRdzQ9odGDHxkVgwmU&#10;jDh3RuOvIwdFyfDdobDNerlocFFKMN80G1xgKAGCPnzMcid6j6skElByDGC6HvGWdwssnFghdt2u&#10;vBIf4wL+/R/Y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L8RSbuQEAAEsDAAAOAAAAAAAAAAAAAAAAAC4CAABkcnMvZTJv&#10;RG9jLnhtbFBLAQItABQABgAIAAAAIQDbwyXy2wAAAAkBAAAPAAAAAAAAAAAAAAAAABMEAABkcnMv&#10;ZG93bnJldi54bWxQSwUGAAAAAAQABADzAAAAGwUAAAAA&#10;" w14:anchorId="1B288343">
                <v:textbox inset="2.16pt,1.44pt,0,1.44pt">
                  <w:txbxContent>
                    <w:p w:rsidR="00DB1734" w:rsidP="00583610" w:rsidRDefault="00DB1734" w14:paraId="795B6FA8" w14:textId="77777777">
                      <w:r>
                        <w:rPr>
                          <w:rFonts w:ascii="Geneva" w:hAnsi="Geneva" w:eastAsia="Geneva" w:cs="Geneva"/>
                          <w:color w:val="000000"/>
                          <w:sz w:val="20"/>
                          <w:szCs w:val="20"/>
                          <w:lang w:val="Portuguese"/>
                        </w:rPr>
                        <w:t>NÃO NENHUM</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1056" behindDoc="0" locked="0" layoutInCell="1" allowOverlap="1" wp14:editId="1A6B44A9" wp14:anchorId="4B5BC397">
                <wp:simplePos x="0" y="0"/>
                <wp:positionH relativeFrom="column">
                  <wp:posOffset>2667000</wp:posOffset>
                </wp:positionH>
                <wp:positionV relativeFrom="paragraph">
                  <wp:posOffset>139700</wp:posOffset>
                </wp:positionV>
                <wp:extent cx="977900" cy="2057400"/>
                <wp:effectExtent l="0" t="0" r="0" b="0"/>
                <wp:wrapNone/>
                <wp:docPr id="6628" name="Rectangle 662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3B2EC8B0"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8" style="position:absolute;margin-left:210pt;margin-top:11pt;width:77pt;height:162pt;z-index:2582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E804X7kBAABMAwAADgAAAAAAAAAAAAAAAAAuAgAAZHJzL2Uy&#10;b0RvYy54bWxQSwECLQAUAAYACAAAACEAxcRJH9wAAAAKAQAADwAAAAAAAAAAAAAAAAATBAAAZHJz&#10;L2Rvd25yZXYueG1sUEsFBgAAAAAEAAQA8wAAABwFAAAAAA==&#10;" w14:anchorId="4B5BC397">
                <v:textbox inset="2.16pt,1.44pt,0,1.44pt">
                  <w:txbxContent>
                    <w:p w:rsidR="00DB1734" w:rsidP="00583610" w:rsidRDefault="00DB1734" w14:paraId="3B2EC8B0"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2080" behindDoc="0" locked="0" layoutInCell="1" allowOverlap="1" wp14:editId="495A22A8" wp14:anchorId="2035C1D7">
                <wp:simplePos x="0" y="0"/>
                <wp:positionH relativeFrom="column">
                  <wp:posOffset>2667000</wp:posOffset>
                </wp:positionH>
                <wp:positionV relativeFrom="paragraph">
                  <wp:posOffset>139700</wp:posOffset>
                </wp:positionV>
                <wp:extent cx="1003300" cy="2057400"/>
                <wp:effectExtent l="0" t="0" r="0" b="0"/>
                <wp:wrapNone/>
                <wp:docPr id="6629" name="Rectangle 6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3E4853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9" style="position:absolute;margin-left:210pt;margin-top:11pt;width:79pt;height:162pt;z-index:2582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scug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tVs6HEc4dd+o2+&#10;cd9ZRc7V3kippv5Ofg0xtXjtKT7CJUu4nMSPGtz0RVlkLB6frh6rMROBxc1is66xEwK3mnq5vMEE&#10;Yar32xFS/qGCI9OCUUAuxVp+/JXy+ejbEbw3sTm/P63yuB+LmmW9eOO6D/KEGnFI8wMGbcPAqLAm&#10;UjJg4xlNfw4cFCX2p0dnm5vlosFJKcl83axxgqEkyHr/scq96APOkshAySGC6XrkWzwqtLBlRdhl&#10;vKa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7DKxy6AQAATAMAAA4AAAAAAAAAAAAAAAAALgIAAGRycy9l&#10;Mm9Eb2MueG1sUEsBAi0AFAAGAAgAAAAhALZj++bcAAAACgEAAA8AAAAAAAAAAAAAAAAAFAQAAGRy&#10;cy9kb3ducmV2LnhtbFBLBQYAAAAABAAEAPMAAAAdBQAAAAA=&#10;" w14:anchorId="2035C1D7">
                <v:textbox inset="2.16pt,1.44pt,0,1.44pt">
                  <w:txbxContent>
                    <w:p w:rsidR="00DB1734" w:rsidP="00583610" w:rsidRDefault="00DB1734" w14:paraId="03E4853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3104" behindDoc="0" locked="0" layoutInCell="1" allowOverlap="1" wp14:editId="1DBE3CD1" wp14:anchorId="21F060CC">
                <wp:simplePos x="0" y="0"/>
                <wp:positionH relativeFrom="column">
                  <wp:posOffset>2667000</wp:posOffset>
                </wp:positionH>
                <wp:positionV relativeFrom="paragraph">
                  <wp:posOffset>139700</wp:posOffset>
                </wp:positionV>
                <wp:extent cx="977900" cy="2057400"/>
                <wp:effectExtent l="0" t="0" r="0" b="0"/>
                <wp:wrapNone/>
                <wp:docPr id="6630" name="Rectangle 663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2CECC5CC"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0" style="position:absolute;margin-left:210pt;margin-top:11pt;width:77pt;height:162pt;z-index:2582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BjErAe6AQAATAMAAA4AAAAAAAAAAAAAAAAALgIAAGRycy9l&#10;Mm9Eb2MueG1sUEsBAi0AFAAGAAgAAAAhAMXESR/cAAAACgEAAA8AAAAAAAAAAAAAAAAAFAQAAGRy&#10;cy9kb3ducmV2LnhtbFBLBQYAAAAABAAEAPMAAAAdBQAAAAA=&#10;" w14:anchorId="21F060CC">
                <v:textbox inset="2.16pt,1.44pt,0,1.44pt">
                  <w:txbxContent>
                    <w:p w:rsidR="00DB1734" w:rsidP="00583610" w:rsidRDefault="00DB1734" w14:paraId="2CECC5CC"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4128" behindDoc="0" locked="0" layoutInCell="1" allowOverlap="1" wp14:editId="140E07C1" wp14:anchorId="262FD513">
                <wp:simplePos x="0" y="0"/>
                <wp:positionH relativeFrom="column">
                  <wp:posOffset>2667000</wp:posOffset>
                </wp:positionH>
                <wp:positionV relativeFrom="paragraph">
                  <wp:posOffset>139700</wp:posOffset>
                </wp:positionV>
                <wp:extent cx="977900" cy="2057400"/>
                <wp:effectExtent l="0" t="0" r="0" b="0"/>
                <wp:wrapNone/>
                <wp:docPr id="6631" name="Rectangle 663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78425E31" w14:textId="77777777">
                            <w:r>
                              <w:rPr>
                                <w:rFonts w:ascii="Geneva" w:hAnsi="Geneva" w:eastAsia="Geneva" w:cs="Geneva"/>
                                <w:color w:val="000000"/>
                                <w:sz w:val="20"/>
                                <w:szCs w:val="20"/>
                                <w:lang w:val="Portuguese"/>
                              </w:rPr>
                              <w:t xml:space="preserve">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1" style="position:absolute;margin-left:210pt;margin-top:11pt;width:77pt;height:162pt;z-index:2582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FRAWOy6AQAATAMAAA4AAAAAAAAAAAAAAAAALgIAAGRycy9l&#10;Mm9Eb2MueG1sUEsBAi0AFAAGAAgAAAAhAMXESR/cAAAACgEAAA8AAAAAAAAAAAAAAAAAFAQAAGRy&#10;cy9kb3ducmV2LnhtbFBLBQYAAAAABAAEAPMAAAAdBQAAAAA=&#10;" w14:anchorId="262FD513">
                <v:textbox inset="2.16pt,1.44pt,0,1.44pt">
                  <w:txbxContent>
                    <w:p w:rsidR="00DB1734" w:rsidP="00583610" w:rsidRDefault="00DB1734" w14:paraId="78425E31" w14:textId="77777777">
                      <w:r>
                        <w:rPr>
                          <w:rFonts w:ascii="Geneva" w:hAnsi="Geneva" w:eastAsia="Geneva" w:cs="Geneva"/>
                          <w:color w:val="000000"/>
                          <w:sz w:val="20"/>
                          <w:szCs w:val="20"/>
                          <w:lang w:val="Portuguese"/>
                        </w:rPr>
                        <w:t xml:space="preserve">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5152" behindDoc="0" locked="0" layoutInCell="1" allowOverlap="1" wp14:editId="7E35248B" wp14:anchorId="794C4662">
                <wp:simplePos x="0" y="0"/>
                <wp:positionH relativeFrom="column">
                  <wp:posOffset>2667000</wp:posOffset>
                </wp:positionH>
                <wp:positionV relativeFrom="paragraph">
                  <wp:posOffset>139700</wp:posOffset>
                </wp:positionV>
                <wp:extent cx="1003300" cy="2057400"/>
                <wp:effectExtent l="0" t="0" r="0" b="0"/>
                <wp:wrapNone/>
                <wp:docPr id="6632" name="Rectangle 66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0EF218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2" style="position:absolute;margin-left:210pt;margin-top:11pt;width:79pt;height:162pt;z-index:2582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Oj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7XNx0lnjvs0g/0&#10;jfvBKnKujkZKVfpb/Jpi6vHac3yCS5ZwWcTPGlz5oiwyV49PV4/VnInA4t3N3abFTgjc6trV6hYT&#10;hGnebkdI+YsKjpQFo4BcqrX8+C3l89HXI3ivsDm/X1Z53s9Vzapdv3LdB3lCjTik+RGDtmFiVFgT&#10;KZmw8YymXwcOihL71aOz3e2qGJFrstx0G5xgqAmy3r+vci/GgLMkMlByiGCGEflWjyotbFkVdhmv&#10;MhPv80r+7SfY/Q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MEDTo7kBAABMAwAADgAAAAAAAAAAAAAAAAAuAgAAZHJzL2Uy&#10;b0RvYy54bWxQSwECLQAUAAYACAAAACEAtmP75twAAAAKAQAADwAAAAAAAAAAAAAAAAATBAAAZHJz&#10;L2Rvd25yZXYueG1sUEsFBgAAAAAEAAQA8wAAABwFAAAAAA==&#10;" w14:anchorId="794C4662">
                <v:textbox inset="2.16pt,1.44pt,0,1.44pt">
                  <w:txbxContent>
                    <w:p w:rsidR="00DB1734" w:rsidP="00583610" w:rsidRDefault="00DB1734" w14:paraId="00EF218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6176" behindDoc="0" locked="0" layoutInCell="1" allowOverlap="1" wp14:editId="2C0023B9" wp14:anchorId="57C7EDF1">
                <wp:simplePos x="0" y="0"/>
                <wp:positionH relativeFrom="column">
                  <wp:posOffset>2667000</wp:posOffset>
                </wp:positionH>
                <wp:positionV relativeFrom="paragraph">
                  <wp:posOffset>139700</wp:posOffset>
                </wp:positionV>
                <wp:extent cx="977900" cy="2057400"/>
                <wp:effectExtent l="0" t="0" r="0" b="0"/>
                <wp:wrapNone/>
                <wp:docPr id="6633" name="Rectangle 663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5FC00BF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3" style="position:absolute;margin-left:210pt;margin-top:11pt;width:77pt;height:162pt;z-index:2582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NTsDguwEAAEwDAAAOAAAAAAAAAAAAAAAAAC4CAABkcnMv&#10;ZTJvRG9jLnhtbFBLAQItABQABgAIAAAAIQDFxEkf3AAAAAoBAAAPAAAAAAAAAAAAAAAAABUEAABk&#10;cnMvZG93bnJldi54bWxQSwUGAAAAAAQABADzAAAAHgUAAAAA&#10;" w14:anchorId="57C7EDF1">
                <v:textbox inset="2.16pt,1.44pt,0,1.44pt">
                  <w:txbxContent>
                    <w:p w:rsidR="00DB1734" w:rsidP="00583610" w:rsidRDefault="00DB1734" w14:paraId="5FC00BF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7200" behindDoc="0" locked="0" layoutInCell="1" allowOverlap="1" wp14:editId="3F8DF72E" wp14:anchorId="1C673CA3">
                <wp:simplePos x="0" y="0"/>
                <wp:positionH relativeFrom="column">
                  <wp:posOffset>2679700</wp:posOffset>
                </wp:positionH>
                <wp:positionV relativeFrom="paragraph">
                  <wp:posOffset>139700</wp:posOffset>
                </wp:positionV>
                <wp:extent cx="977900" cy="2057400"/>
                <wp:effectExtent l="0" t="0" r="0" b="0"/>
                <wp:wrapNone/>
                <wp:docPr id="6634" name="Rectangle 663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7D461EE3" w14:textId="77777777">
                            <w:r>
                              <w:rPr>
                                <w:rFonts w:ascii="Geneva" w:hAnsi="Geneva" w:eastAsia="Geneva" w:cs="Geneva"/>
                                <w:color w:val="000000"/>
                                <w:sz w:val="20"/>
                                <w:szCs w:val="20"/>
                                <w:lang w:val="Portuguese"/>
                              </w:rPr>
                              <w:t>DESCONHECIDO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4" style="position:absolute;margin-left:211pt;margin-top:11pt;width:77pt;height:162pt;z-index:2582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Ym6dsroBAABMAwAADgAAAAAAAAAAAAAAAAAuAgAAZHJzL2Uy&#10;b0RvYy54bWxQSwECLQAUAAYACAAAACEAq0HVJtsAAAAKAQAADwAAAAAAAAAAAAAAAAAUBAAAZHJz&#10;L2Rvd25yZXYueG1sUEsFBgAAAAAEAAQA8wAAABwFAAAAAA==&#10;" w14:anchorId="1C673CA3">
                <v:textbox inset="2.16pt,1.44pt,0,1.44pt">
                  <w:txbxContent>
                    <w:p w:rsidR="00DB1734" w:rsidP="00583610" w:rsidRDefault="00DB1734" w14:paraId="7D461EE3" w14:textId="77777777">
                      <w:r>
                        <w:rPr>
                          <w:rFonts w:ascii="Geneva" w:hAnsi="Geneva" w:eastAsia="Geneva" w:cs="Geneva"/>
                          <w:color w:val="000000"/>
                          <w:sz w:val="20"/>
                          <w:szCs w:val="20"/>
                          <w:lang w:val="Portuguese"/>
                        </w:rPr>
                        <w:t>DESCONHECIDO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8224" behindDoc="0" locked="0" layoutInCell="1" allowOverlap="1" wp14:editId="5F92F98A" wp14:anchorId="445081DE">
                <wp:simplePos x="0" y="0"/>
                <wp:positionH relativeFrom="column">
                  <wp:posOffset>2667000</wp:posOffset>
                </wp:positionH>
                <wp:positionV relativeFrom="paragraph">
                  <wp:posOffset>139700</wp:posOffset>
                </wp:positionV>
                <wp:extent cx="1003300" cy="2057400"/>
                <wp:effectExtent l="0" t="0" r="0" b="0"/>
                <wp:wrapNone/>
                <wp:docPr id="6635" name="Rectangle 6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5D30D3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5" style="position:absolute;margin-left:210pt;margin-top:11pt;width:79pt;height:162pt;z-index:2582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fYI7xuwEAAEwDAAAOAAAAAAAAAAAAAAAAAC4CAABkcnMv&#10;ZTJvRG9jLnhtbFBLAQItABQABgAIAAAAIQC2Y/vm3AAAAAoBAAAPAAAAAAAAAAAAAAAAABUEAABk&#10;cnMvZG93bnJldi54bWxQSwUGAAAAAAQABADzAAAAHgUAAAAA&#10;" w14:anchorId="445081DE">
                <v:textbox inset="2.16pt,1.44pt,0,1.44pt">
                  <w:txbxContent>
                    <w:p w:rsidR="00DB1734" w:rsidP="00583610" w:rsidRDefault="00DB1734" w14:paraId="75D30D3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9248" behindDoc="0" locked="0" layoutInCell="1" allowOverlap="1" wp14:editId="440389DC" wp14:anchorId="247BFF72">
                <wp:simplePos x="0" y="0"/>
                <wp:positionH relativeFrom="column">
                  <wp:posOffset>2667000</wp:posOffset>
                </wp:positionH>
                <wp:positionV relativeFrom="paragraph">
                  <wp:posOffset>139700</wp:posOffset>
                </wp:positionV>
                <wp:extent cx="977900" cy="2057400"/>
                <wp:effectExtent l="0" t="0" r="0" b="0"/>
                <wp:wrapNone/>
                <wp:docPr id="6636" name="Rectangle 66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1AD86B3E"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6" style="position:absolute;margin-left:210pt;margin-top:11pt;width:77pt;height:162pt;z-index:2582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A9wcP26AQAATAMAAA4AAAAAAAAAAAAAAAAALgIAAGRycy9l&#10;Mm9Eb2MueG1sUEsBAi0AFAAGAAgAAAAhAMXESR/cAAAACgEAAA8AAAAAAAAAAAAAAAAAFAQAAGRy&#10;cy9kb3ducmV2LnhtbFBLBQYAAAAABAAEAPMAAAAdBQAAAAA=&#10;" w14:anchorId="247BFF72">
                <v:textbox inset="2.16pt,1.44pt,0,1.44pt">
                  <w:txbxContent>
                    <w:p w:rsidR="00DB1734" w:rsidP="00583610" w:rsidRDefault="00DB1734" w14:paraId="1AD86B3E"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0272" behindDoc="0" locked="0" layoutInCell="1" allowOverlap="1" wp14:editId="044D0B29" wp14:anchorId="56CCA7C5">
                <wp:simplePos x="0" y="0"/>
                <wp:positionH relativeFrom="column">
                  <wp:posOffset>2667000</wp:posOffset>
                </wp:positionH>
                <wp:positionV relativeFrom="paragraph">
                  <wp:posOffset>139700</wp:posOffset>
                </wp:positionV>
                <wp:extent cx="977900" cy="2057400"/>
                <wp:effectExtent l="0" t="0" r="0" b="0"/>
                <wp:wrapNone/>
                <wp:docPr id="6637" name="Rectangle 66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65A63AC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7" style="position:absolute;margin-left:210pt;margin-top:11pt;width:77pt;height:162pt;z-index:2582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Q/SEFrkBAABMAwAADgAAAAAAAAAAAAAAAAAuAgAAZHJzL2Uy&#10;b0RvYy54bWxQSwECLQAUAAYACAAAACEAxcRJH9wAAAAKAQAADwAAAAAAAAAAAAAAAAATBAAAZHJz&#10;L2Rvd25yZXYueG1sUEsFBgAAAAAEAAQA8wAAABwFAAAAAA==&#10;" w14:anchorId="56CCA7C5">
                <v:textbox inset="2.16pt,1.44pt,0,1.44pt">
                  <w:txbxContent>
                    <w:p w:rsidR="00DB1734" w:rsidP="00583610" w:rsidRDefault="00DB1734" w14:paraId="65A63AC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1296" behindDoc="0" locked="0" layoutInCell="1" allowOverlap="1" wp14:editId="3158A370" wp14:anchorId="1AB1C82A">
                <wp:simplePos x="0" y="0"/>
                <wp:positionH relativeFrom="column">
                  <wp:posOffset>2667000</wp:posOffset>
                </wp:positionH>
                <wp:positionV relativeFrom="paragraph">
                  <wp:posOffset>139700</wp:posOffset>
                </wp:positionV>
                <wp:extent cx="1003300" cy="2057400"/>
                <wp:effectExtent l="0" t="0" r="0" b="0"/>
                <wp:wrapNone/>
                <wp:docPr id="6638" name="Rectangle 6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07E1C45"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8" style="position:absolute;margin-left:210pt;margin-top:11pt;width:79pt;height:162pt;z-index:2582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2+Xoi6AQAATAMAAA4AAAAAAAAAAAAAAAAALgIAAGRycy9l&#10;Mm9Eb2MueG1sUEsBAi0AFAAGAAgAAAAhALZj++bcAAAACgEAAA8AAAAAAAAAAAAAAAAAFAQAAGRy&#10;cy9kb3ducmV2LnhtbFBLBQYAAAAABAAEAPMAAAAdBQAAAAA=&#10;" w14:anchorId="1AB1C82A">
                <v:textbox inset="2.16pt,1.44pt,0,1.44pt">
                  <w:txbxContent>
                    <w:p w:rsidR="00DB1734" w:rsidP="00583610" w:rsidRDefault="00DB1734" w14:paraId="407E1C45"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2320" behindDoc="0" locked="0" layoutInCell="1" allowOverlap="1" wp14:editId="25B20F4C" wp14:anchorId="3082D1A9">
                <wp:simplePos x="0" y="0"/>
                <wp:positionH relativeFrom="column">
                  <wp:posOffset>2667000</wp:posOffset>
                </wp:positionH>
                <wp:positionV relativeFrom="paragraph">
                  <wp:posOffset>139700</wp:posOffset>
                </wp:positionV>
                <wp:extent cx="1003300" cy="2057400"/>
                <wp:effectExtent l="0" t="0" r="0" b="0"/>
                <wp:wrapNone/>
                <wp:docPr id="6639" name="Rectangle 6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3389B4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9" style="position:absolute;margin-left:210pt;margin-top:11pt;width:79pt;height:162pt;z-index:2582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pjuw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vVYkOJ5w679Bt9&#10;476zipyrvZFSTf2d/BpiavHaU3yES5ZwOYkfNbjpi7LIWDw+XT1WYyYCi5vFZl1jJwRuNfVyeYMJ&#10;wlTvtyOk/EMFR6YFo4BcirX8+Cvl89G3I3hvYnN+f1rlcT8WNcv54o3rPsgTasQhzQ8YtA0Do8Ka&#10;SMmAjWc0/TlwUJTYnx6dbW6WiwYnpSTzdbPGCYaSIOv9xyr3og84SyIDJYcIpuuRb/Go0MKWFWGX&#10;8Zpm4mNeyL//BLtX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ROqpjuwEAAEwDAAAOAAAAAAAAAAAAAAAAAC4CAABkcnMv&#10;ZTJvRG9jLnhtbFBLAQItABQABgAIAAAAIQC2Y/vm3AAAAAoBAAAPAAAAAAAAAAAAAAAAABUEAABk&#10;cnMvZG93bnJldi54bWxQSwUGAAAAAAQABADzAAAAHgUAAAAA&#10;" w14:anchorId="3082D1A9">
                <v:textbox inset="2.16pt,1.44pt,0,1.44pt">
                  <w:txbxContent>
                    <w:p w:rsidR="00DB1734" w:rsidP="00583610" w:rsidRDefault="00DB1734" w14:paraId="03389B4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3344" behindDoc="0" locked="0" layoutInCell="1" allowOverlap="1" wp14:editId="46A50DF2" wp14:anchorId="3B01945A">
                <wp:simplePos x="0" y="0"/>
                <wp:positionH relativeFrom="column">
                  <wp:posOffset>2667000</wp:posOffset>
                </wp:positionH>
                <wp:positionV relativeFrom="paragraph">
                  <wp:posOffset>139700</wp:posOffset>
                </wp:positionV>
                <wp:extent cx="1003300" cy="2057400"/>
                <wp:effectExtent l="0" t="0" r="0" b="0"/>
                <wp:wrapNone/>
                <wp:docPr id="6640" name="Rectangle 6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8D9E465"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0" style="position:absolute;margin-left:210pt;margin-top:11pt;width:79pt;height:162pt;z-index:2582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b+ug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qxYNctxil36h&#10;b9z1oyKn6mCkVLm/2a8pxA6vPYcnOGcRl1n8rMHmL8oic/H4ePFYzYkILN5c3axrfEjgVlO37TUm&#10;CFN93A4Q073yluQFo4BcirX88DOm09H3I3gvszm9n1dp3s1FTbts37nuvDyiRhzS9IhBj35iVIwm&#10;UDJh4xmNr3sOipLxh0Nnm+v2qsFJKcly3axxgqEkyHr3ucqdGDzOkkhAyT6A6QfkWzwqtLBlRdh5&#10;vPJMfM4L+Y+fYPs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ISFv66AQAATAMAAA4AAAAAAAAAAAAAAAAALgIAAGRycy9l&#10;Mm9Eb2MueG1sUEsBAi0AFAAGAAgAAAAhALZj++bcAAAACgEAAA8AAAAAAAAAAAAAAAAAFAQAAGRy&#10;cy9kb3ducmV2LnhtbFBLBQYAAAAABAAEAPMAAAAdBQAAAAA=&#10;" w14:anchorId="3B01945A">
                <v:textbox inset="2.16pt,1.44pt,0,1.44pt">
                  <w:txbxContent>
                    <w:p w:rsidR="00DB1734" w:rsidP="00583610" w:rsidRDefault="00DB1734" w14:paraId="08D9E465"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4368" behindDoc="0" locked="0" layoutInCell="1" allowOverlap="1" wp14:editId="4D0F09CF" wp14:anchorId="4514E12B">
                <wp:simplePos x="0" y="0"/>
                <wp:positionH relativeFrom="column">
                  <wp:posOffset>2667000</wp:posOffset>
                </wp:positionH>
                <wp:positionV relativeFrom="paragraph">
                  <wp:posOffset>139700</wp:posOffset>
                </wp:positionV>
                <wp:extent cx="1003300" cy="2057400"/>
                <wp:effectExtent l="0" t="0" r="0" b="0"/>
                <wp:wrapNone/>
                <wp:docPr id="6641" name="Rectangle 6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3A6966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1" style="position:absolute;margin-left:210pt;margin-top:11pt;width:79pt;height:162pt;z-index:2582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luIVuwEAAEwDAAAOAAAAAAAAAAAAAAAAAC4CAABkcnMv&#10;ZTJvRG9jLnhtbFBLAQItABQABgAIAAAAIQC2Y/vm3AAAAAoBAAAPAAAAAAAAAAAAAAAAABUEAABk&#10;cnMvZG93bnJldi54bWxQSwUGAAAAAAQABADzAAAAHgUAAAAA&#10;" w14:anchorId="4514E12B">
                <v:textbox inset="2.16pt,1.44pt,0,1.44pt">
                  <w:txbxContent>
                    <w:p w:rsidR="00DB1734" w:rsidP="00583610" w:rsidRDefault="00DB1734" w14:paraId="03A6966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5392" behindDoc="0" locked="0" layoutInCell="1" allowOverlap="1" wp14:editId="4EDEC18E" wp14:anchorId="54F82636">
                <wp:simplePos x="0" y="0"/>
                <wp:positionH relativeFrom="column">
                  <wp:posOffset>2667000</wp:posOffset>
                </wp:positionH>
                <wp:positionV relativeFrom="paragraph">
                  <wp:posOffset>139700</wp:posOffset>
                </wp:positionV>
                <wp:extent cx="1003300" cy="2057400"/>
                <wp:effectExtent l="0" t="0" r="0" b="0"/>
                <wp:wrapNone/>
                <wp:docPr id="6642" name="Rectangle 6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6622DC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2" style="position:absolute;margin-left:210pt;margin-top:11pt;width:79pt;height:162pt;z-index:2582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CscjvK6AQAATAMAAA4AAAAAAAAAAAAAAAAALgIAAGRycy9l&#10;Mm9Eb2MueG1sUEsBAi0AFAAGAAgAAAAhALZj++bcAAAACgEAAA8AAAAAAAAAAAAAAAAAFAQAAGRy&#10;cy9kb3ducmV2LnhtbFBLBQYAAAAABAAEAPMAAAAdBQAAAAA=&#10;" w14:anchorId="54F82636">
                <v:textbox inset="2.16pt,1.44pt,0,1.44pt">
                  <w:txbxContent>
                    <w:p w:rsidR="00DB1734" w:rsidP="00583610" w:rsidRDefault="00DB1734" w14:paraId="06622DC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6416" behindDoc="0" locked="0" layoutInCell="1" allowOverlap="1" wp14:editId="6710D5AC" wp14:anchorId="52B4398E">
                <wp:simplePos x="0" y="0"/>
                <wp:positionH relativeFrom="column">
                  <wp:posOffset>2667000</wp:posOffset>
                </wp:positionH>
                <wp:positionV relativeFrom="paragraph">
                  <wp:posOffset>139700</wp:posOffset>
                </wp:positionV>
                <wp:extent cx="1003300" cy="2057400"/>
                <wp:effectExtent l="0" t="0" r="0" b="0"/>
                <wp:wrapNone/>
                <wp:docPr id="6643" name="Rectangle 6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41A210E"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3" style="position:absolute;margin-left:210pt;margin-top:11pt;width:79pt;height:162pt;z-index:2582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nmHoZuwEAAEwDAAAOAAAAAAAAAAAAAAAAAC4CAABkcnMv&#10;ZTJvRG9jLnhtbFBLAQItABQABgAIAAAAIQC2Y/vm3AAAAAoBAAAPAAAAAAAAAAAAAAAAABUEAABk&#10;cnMvZG93bnJldi54bWxQSwUGAAAAAAQABADzAAAAHgUAAAAA&#10;" w14:anchorId="52B4398E">
                <v:textbox inset="2.16pt,1.44pt,0,1.44pt">
                  <w:txbxContent>
                    <w:p w:rsidR="00DB1734" w:rsidP="00583610" w:rsidRDefault="00DB1734" w14:paraId="441A210E"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7440" behindDoc="0" locked="0" layoutInCell="1" allowOverlap="1" wp14:editId="7DEE3E8C" wp14:anchorId="0BE22691">
                <wp:simplePos x="0" y="0"/>
                <wp:positionH relativeFrom="column">
                  <wp:posOffset>2667000</wp:posOffset>
                </wp:positionH>
                <wp:positionV relativeFrom="paragraph">
                  <wp:posOffset>139700</wp:posOffset>
                </wp:positionV>
                <wp:extent cx="1003300" cy="2057400"/>
                <wp:effectExtent l="0" t="0" r="0" b="0"/>
                <wp:wrapNone/>
                <wp:docPr id="6644" name="Rectangle 6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845F5F7"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4" style="position:absolute;margin-left:210pt;margin-top:11pt;width:79pt;height:162pt;z-index:2582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i4J0u6AQAATAMAAA4AAAAAAAAAAAAAAAAALgIAAGRycy9l&#10;Mm9Eb2MueG1sUEsBAi0AFAAGAAgAAAAhALZj++bcAAAACgEAAA8AAAAAAAAAAAAAAAAAFAQAAGRy&#10;cy9kb3ducmV2LnhtbFBLBQYAAAAABAAEAPMAAAAdBQAAAAA=&#10;" w14:anchorId="0BE22691">
                <v:textbox inset="2.16pt,1.44pt,0,1.44pt">
                  <w:txbxContent>
                    <w:p w:rsidR="00DB1734" w:rsidP="00583610" w:rsidRDefault="00DB1734" w14:paraId="0845F5F7"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8464" behindDoc="0" locked="0" layoutInCell="1" allowOverlap="1" wp14:editId="0530CF26" wp14:anchorId="37E271B4">
                <wp:simplePos x="0" y="0"/>
                <wp:positionH relativeFrom="column">
                  <wp:posOffset>2667000</wp:posOffset>
                </wp:positionH>
                <wp:positionV relativeFrom="paragraph">
                  <wp:posOffset>139700</wp:posOffset>
                </wp:positionV>
                <wp:extent cx="1003300" cy="2057400"/>
                <wp:effectExtent l="0" t="0" r="0" b="0"/>
                <wp:wrapNone/>
                <wp:docPr id="6645" name="Rectangle 6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CCC1E8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5" style="position:absolute;margin-left:210pt;margin-top:11pt;width:79pt;height:162pt;z-index:2582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EPNOguwEAAEwDAAAOAAAAAAAAAAAAAAAAAC4CAABkcnMv&#10;ZTJvRG9jLnhtbFBLAQItABQABgAIAAAAIQC2Y/vm3AAAAAoBAAAPAAAAAAAAAAAAAAAAABUEAABk&#10;cnMvZG93bnJldi54bWxQSwUGAAAAAAQABADzAAAAHgUAAAAA&#10;" w14:anchorId="37E271B4">
                <v:textbox inset="2.16pt,1.44pt,0,1.44pt">
                  <w:txbxContent>
                    <w:p w:rsidR="00DB1734" w:rsidP="00583610" w:rsidRDefault="00DB1734" w14:paraId="4CCC1E8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39488" behindDoc="0" locked="0" layoutInCell="1" allowOverlap="1" wp14:editId="3B0EDB21" wp14:anchorId="3C87A698">
                <wp:simplePos x="0" y="0"/>
                <wp:positionH relativeFrom="column">
                  <wp:posOffset>2667000</wp:posOffset>
                </wp:positionH>
                <wp:positionV relativeFrom="paragraph">
                  <wp:posOffset>139700</wp:posOffset>
                </wp:positionV>
                <wp:extent cx="1003300" cy="2057400"/>
                <wp:effectExtent l="0" t="0" r="0" b="0"/>
                <wp:wrapNone/>
                <wp:docPr id="6646" name="Rectangle 6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C5336B3"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6" style="position:absolute;margin-left:210pt;margin-top:11pt;width:79pt;height:162pt;z-index:2582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4NVJXuwEAAEwDAAAOAAAAAAAAAAAAAAAAAC4CAABkcnMv&#10;ZTJvRG9jLnhtbFBLAQItABQABgAIAAAAIQC2Y/vm3AAAAAoBAAAPAAAAAAAAAAAAAAAAABUEAABk&#10;cnMvZG93bnJldi54bWxQSwUGAAAAAAQABADzAAAAHgUAAAAA&#10;" w14:anchorId="3C87A698">
                <v:textbox inset="2.16pt,1.44pt,0,1.44pt">
                  <w:txbxContent>
                    <w:p w:rsidR="00DB1734" w:rsidP="00583610" w:rsidRDefault="00DB1734" w14:paraId="5C5336B3"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0512" behindDoc="0" locked="0" layoutInCell="1" allowOverlap="1" wp14:editId="4D134BBC" wp14:anchorId="43F94686">
                <wp:simplePos x="0" y="0"/>
                <wp:positionH relativeFrom="column">
                  <wp:posOffset>2667000</wp:posOffset>
                </wp:positionH>
                <wp:positionV relativeFrom="paragraph">
                  <wp:posOffset>139700</wp:posOffset>
                </wp:positionV>
                <wp:extent cx="1003300" cy="2057400"/>
                <wp:effectExtent l="0" t="0" r="0" b="0"/>
                <wp:wrapNone/>
                <wp:docPr id="6647" name="Rectangle 6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241B91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7" style="position:absolute;margin-left:210pt;margin-top:11pt;width:79pt;height:162pt;z-index:2582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Sxpry6AQAATAMAAA4AAAAAAAAAAAAAAAAALgIAAGRycy9l&#10;Mm9Eb2MueG1sUEsBAi0AFAAGAAgAAAAhALZj++bcAAAACgEAAA8AAAAAAAAAAAAAAAAAFAQAAGRy&#10;cy9kb3ducmV2LnhtbFBLBQYAAAAABAAEAPMAAAAdBQAAAAA=&#10;" w14:anchorId="43F94686">
                <v:textbox inset="2.16pt,1.44pt,0,1.44pt">
                  <w:txbxContent>
                    <w:p w:rsidR="00DB1734" w:rsidP="00583610" w:rsidRDefault="00DB1734" w14:paraId="1241B91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1536" behindDoc="0" locked="0" layoutInCell="1" allowOverlap="1" wp14:editId="47F4BACA" wp14:anchorId="784D48F4">
                <wp:simplePos x="0" y="0"/>
                <wp:positionH relativeFrom="column">
                  <wp:posOffset>2667000</wp:posOffset>
                </wp:positionH>
                <wp:positionV relativeFrom="paragraph">
                  <wp:posOffset>139700</wp:posOffset>
                </wp:positionV>
                <wp:extent cx="1003300" cy="2057400"/>
                <wp:effectExtent l="0" t="0" r="0" b="0"/>
                <wp:wrapNone/>
                <wp:docPr id="6648" name="Rectangle 6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6DA40B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8" style="position:absolute;margin-left:210pt;margin-top:11pt;width:79pt;height:162pt;z-index:2582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uKug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qxZ75bjFLv1C&#10;37jrR0VO1cFIqXJ/s19TiB1eew5PcM4iLrP4WYPNX5RF5uLx8eKxmhMRWLy5ulnX2AmBW03dtteY&#10;IEz1cTtATPfKW5IXjAJyKdbyw8+YTkffj+C9zOb0fl6leTcXNW3TvHPdeXlEjTik6RGDHv3EqBhN&#10;oGTCxjMaX/ccFCXjD4fONtftVYOTUpLlulmjK1ASZL37XOVODB5nSSSgZB/A9APyLR4VWtiyIuw8&#10;XnkmPueF/MdPsH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txm4q6AQAATAMAAA4AAAAAAAAAAAAAAAAALgIAAGRycy9l&#10;Mm9Eb2MueG1sUEsBAi0AFAAGAAgAAAAhALZj++bcAAAACgEAAA8AAAAAAAAAAAAAAAAAFAQAAGRy&#10;cy9kb3ducmV2LnhtbFBLBQYAAAAABAAEAPMAAAAdBQAAAAA=&#10;" w14:anchorId="784D48F4">
                <v:textbox inset="2.16pt,1.44pt,0,1.44pt">
                  <w:txbxContent>
                    <w:p w:rsidR="00DB1734" w:rsidP="00583610" w:rsidRDefault="00DB1734" w14:paraId="46DA40B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2560" behindDoc="0" locked="0" layoutInCell="1" allowOverlap="1" wp14:editId="55C2C77F" wp14:anchorId="12AEC4DB">
                <wp:simplePos x="0" y="0"/>
                <wp:positionH relativeFrom="column">
                  <wp:posOffset>2667000</wp:posOffset>
                </wp:positionH>
                <wp:positionV relativeFrom="paragraph">
                  <wp:posOffset>139700</wp:posOffset>
                </wp:positionV>
                <wp:extent cx="1003300" cy="2057400"/>
                <wp:effectExtent l="0" t="0" r="0" b="0"/>
                <wp:wrapNone/>
                <wp:docPr id="6649" name="Rectangle 6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C8E7AD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9" style="position:absolute;margin-left:210pt;margin-top:11pt;width:79pt;height:162pt;z-index:2582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X9W9huwEAAEwDAAAOAAAAAAAAAAAAAAAAAC4CAABkcnMv&#10;ZTJvRG9jLnhtbFBLAQItABQABgAIAAAAIQC2Y/vm3AAAAAoBAAAPAAAAAAAAAAAAAAAAABUEAABk&#10;cnMvZG93bnJldi54bWxQSwUGAAAAAAQABADzAAAAHgUAAAAA&#10;" w14:anchorId="12AEC4DB">
                <v:textbox inset="2.16pt,1.44pt,0,1.44pt">
                  <w:txbxContent>
                    <w:p w:rsidR="00DB1734" w:rsidP="00583610" w:rsidRDefault="00DB1734" w14:paraId="7C8E7AD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3584" behindDoc="0" locked="0" layoutInCell="1" allowOverlap="1" wp14:editId="4C204ED6" wp14:anchorId="2C6C26FC">
                <wp:simplePos x="0" y="0"/>
                <wp:positionH relativeFrom="column">
                  <wp:posOffset>2667000</wp:posOffset>
                </wp:positionH>
                <wp:positionV relativeFrom="paragraph">
                  <wp:posOffset>139700</wp:posOffset>
                </wp:positionV>
                <wp:extent cx="1003300" cy="2057400"/>
                <wp:effectExtent l="0" t="0" r="0" b="0"/>
                <wp:wrapNone/>
                <wp:docPr id="6650" name="Rectangle 6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FA9669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0" style="position:absolute;margin-left:210pt;margin-top:11pt;width:79pt;height:162pt;z-index:2582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B4D9K6AQAATAMAAA4AAAAAAAAAAAAAAAAALgIAAGRycy9l&#10;Mm9Eb2MueG1sUEsBAi0AFAAGAAgAAAAhALZj++bcAAAACgEAAA8AAAAAAAAAAAAAAAAAFAQAAGRy&#10;cy9kb3ducmV2LnhtbFBLBQYAAAAABAAEAPMAAAAdBQAAAAA=&#10;" w14:anchorId="2C6C26FC">
                <v:textbox inset="2.16pt,1.44pt,0,1.44pt">
                  <w:txbxContent>
                    <w:p w:rsidR="00DB1734" w:rsidP="00583610" w:rsidRDefault="00DB1734" w14:paraId="1FA9669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4608" behindDoc="0" locked="0" layoutInCell="1" allowOverlap="1" wp14:editId="79A25C42" wp14:anchorId="0E7D57EA">
                <wp:simplePos x="0" y="0"/>
                <wp:positionH relativeFrom="column">
                  <wp:posOffset>2667000</wp:posOffset>
                </wp:positionH>
                <wp:positionV relativeFrom="paragraph">
                  <wp:posOffset>139700</wp:posOffset>
                </wp:positionV>
                <wp:extent cx="1003300" cy="2057400"/>
                <wp:effectExtent l="0" t="0" r="0" b="0"/>
                <wp:wrapNone/>
                <wp:docPr id="6651" name="Rectangle 6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37AE36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1" style="position:absolute;margin-left:210pt;margin-top:11pt;width:79pt;height:162pt;z-index:2582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c/Ps5uwEAAEwDAAAOAAAAAAAAAAAAAAAAAC4CAABkcnMv&#10;ZTJvRG9jLnhtbFBLAQItABQABgAIAAAAIQC2Y/vm3AAAAAoBAAAPAAAAAAAAAAAAAAAAABUEAABk&#10;cnMvZG93bnJldi54bWxQSwUGAAAAAAQABADzAAAAHgUAAAAA&#10;" w14:anchorId="0E7D57EA">
                <v:textbox inset="2.16pt,1.44pt,0,1.44pt">
                  <w:txbxContent>
                    <w:p w:rsidR="00DB1734" w:rsidP="00583610" w:rsidRDefault="00DB1734" w14:paraId="137AE36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5632" behindDoc="0" locked="0" layoutInCell="1" allowOverlap="1" wp14:editId="5A804802" wp14:anchorId="64BA4F47">
                <wp:simplePos x="0" y="0"/>
                <wp:positionH relativeFrom="column">
                  <wp:posOffset>2667000</wp:posOffset>
                </wp:positionH>
                <wp:positionV relativeFrom="paragraph">
                  <wp:posOffset>139700</wp:posOffset>
                </wp:positionV>
                <wp:extent cx="1003300" cy="2057400"/>
                <wp:effectExtent l="0" t="0" r="0" b="0"/>
                <wp:wrapNone/>
                <wp:docPr id="6652" name="Rectangle 6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2D48F6E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2" style="position:absolute;margin-left:210pt;margin-top:11pt;width:79pt;height:162pt;z-index:2582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l2l966AQAATAMAAA4AAAAAAAAAAAAAAAAALgIAAGRycy9l&#10;Mm9Eb2MueG1sUEsBAi0AFAAGAAgAAAAhALZj++bcAAAACgEAAA8AAAAAAAAAAAAAAAAAFAQAAGRy&#10;cy9kb3ducmV2LnhtbFBLBQYAAAAABAAEAPMAAAAdBQAAAAA=&#10;" w14:anchorId="64BA4F47">
                <v:textbox inset="2.16pt,1.44pt,0,1.44pt">
                  <w:txbxContent>
                    <w:p w:rsidR="00DB1734" w:rsidP="00583610" w:rsidRDefault="00DB1734" w14:paraId="2D48F6E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6656" behindDoc="0" locked="0" layoutInCell="1" allowOverlap="1" wp14:editId="611163F4" wp14:anchorId="0657602D">
                <wp:simplePos x="0" y="0"/>
                <wp:positionH relativeFrom="column">
                  <wp:posOffset>2667000</wp:posOffset>
                </wp:positionH>
                <wp:positionV relativeFrom="paragraph">
                  <wp:posOffset>139700</wp:posOffset>
                </wp:positionV>
                <wp:extent cx="1003300" cy="2057400"/>
                <wp:effectExtent l="0" t="0" r="0" b="0"/>
                <wp:wrapNone/>
                <wp:docPr id="6653" name="Rectangle 6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A08270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3" style="position:absolute;margin-left:210pt;margin-top:11pt;width:79pt;height:162pt;z-index:2582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8mM1uwEAAEwDAAAOAAAAAAAAAAAAAAAAAC4CAABkcnMv&#10;ZTJvRG9jLnhtbFBLAQItABQABgAIAAAAIQC2Y/vm3AAAAAoBAAAPAAAAAAAAAAAAAAAAABUEAABk&#10;cnMvZG93bnJldi54bWxQSwUGAAAAAAQABADzAAAAHgUAAAAA&#10;" w14:anchorId="0657602D">
                <v:textbox inset="2.16pt,1.44pt,0,1.44pt">
                  <w:txbxContent>
                    <w:p w:rsidR="00DB1734" w:rsidP="00583610" w:rsidRDefault="00DB1734" w14:paraId="7A08270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7680" behindDoc="0" locked="0" layoutInCell="1" allowOverlap="1" wp14:editId="3FD3AC15" wp14:anchorId="73347E06">
                <wp:simplePos x="0" y="0"/>
                <wp:positionH relativeFrom="column">
                  <wp:posOffset>2667000</wp:posOffset>
                </wp:positionH>
                <wp:positionV relativeFrom="paragraph">
                  <wp:posOffset>139700</wp:posOffset>
                </wp:positionV>
                <wp:extent cx="1003300" cy="2057400"/>
                <wp:effectExtent l="0" t="0" r="0" b="0"/>
                <wp:wrapNone/>
                <wp:docPr id="6654" name="Rectangle 6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400E35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4" style="position:absolute;margin-left:210pt;margin-top:11pt;width:79pt;height:162pt;z-index:2582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q0j5nuwEAAEwDAAAOAAAAAAAAAAAAAAAAAC4CAABkcnMv&#10;ZTJvRG9jLnhtbFBLAQItABQABgAIAAAAIQC2Y/vm3AAAAAoBAAAPAAAAAAAAAAAAAAAAABUEAABk&#10;cnMvZG93bnJldi54bWxQSwUGAAAAAAQABADzAAAAHgUAAAAA&#10;" w14:anchorId="73347E06">
                <v:textbox inset="2.16pt,1.44pt,0,1.44pt">
                  <w:txbxContent>
                    <w:p w:rsidR="00DB1734" w:rsidP="00583610" w:rsidRDefault="00DB1734" w14:paraId="7400E35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8704" behindDoc="0" locked="0" layoutInCell="1" allowOverlap="1" wp14:editId="07527822" wp14:anchorId="367D7DDE">
                <wp:simplePos x="0" y="0"/>
                <wp:positionH relativeFrom="column">
                  <wp:posOffset>2667000</wp:posOffset>
                </wp:positionH>
                <wp:positionV relativeFrom="paragraph">
                  <wp:posOffset>139700</wp:posOffset>
                </wp:positionV>
                <wp:extent cx="1003300" cy="2057400"/>
                <wp:effectExtent l="0" t="0" r="0" b="0"/>
                <wp:wrapNone/>
                <wp:docPr id="6655" name="Rectangle 6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3BA422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5" style="position:absolute;margin-left:210pt;margin-top:11pt;width:79pt;height:162pt;z-index:2582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mVsqMuwEAAEwDAAAOAAAAAAAAAAAAAAAAAC4CAABkcnMv&#10;ZTJvRG9jLnhtbFBLAQItABQABgAIAAAAIQC2Y/vm3AAAAAoBAAAPAAAAAAAAAAAAAAAAABUEAABk&#10;cnMvZG93bnJldi54bWxQSwUGAAAAAAQABADzAAAAHgUAAAAA&#10;" w14:anchorId="367D7DDE">
                <v:textbox inset="2.16pt,1.44pt,0,1.44pt">
                  <w:txbxContent>
                    <w:p w:rsidR="00DB1734" w:rsidP="00583610" w:rsidRDefault="00DB1734" w14:paraId="63BA422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49728" behindDoc="0" locked="0" layoutInCell="1" allowOverlap="1" wp14:editId="3C886B6F" wp14:anchorId="01D75299">
                <wp:simplePos x="0" y="0"/>
                <wp:positionH relativeFrom="column">
                  <wp:posOffset>2667000</wp:posOffset>
                </wp:positionH>
                <wp:positionV relativeFrom="paragraph">
                  <wp:posOffset>139700</wp:posOffset>
                </wp:positionV>
                <wp:extent cx="1003300" cy="2057400"/>
                <wp:effectExtent l="0" t="0" r="0" b="0"/>
                <wp:wrapNone/>
                <wp:docPr id="6656" name="Rectangle 6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F5F459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6" style="position:absolute;margin-left:210pt;margin-top:11pt;width:79pt;height:162pt;z-index:2582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h8zTKLwBAABMAwAADgAAAAAAAAAAAAAAAAAuAgAAZHJz&#10;L2Uyb0RvYy54bWxQSwECLQAUAAYACAAAACEAtmP75twAAAAKAQAADwAAAAAAAAAAAAAAAAAWBAAA&#10;ZHJzL2Rvd25yZXYueG1sUEsFBgAAAAAEAAQA8wAAAB8FAAAAAA==&#10;" w14:anchorId="01D75299">
                <v:textbox inset="2.16pt,1.44pt,0,1.44pt">
                  <w:txbxContent>
                    <w:p w:rsidR="00DB1734" w:rsidP="00583610" w:rsidRDefault="00DB1734" w14:paraId="4F5F459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0752" behindDoc="0" locked="0" layoutInCell="1" allowOverlap="1" wp14:editId="668BD71B" wp14:anchorId="588E4F7A">
                <wp:simplePos x="0" y="0"/>
                <wp:positionH relativeFrom="column">
                  <wp:posOffset>2667000</wp:posOffset>
                </wp:positionH>
                <wp:positionV relativeFrom="paragraph">
                  <wp:posOffset>139700</wp:posOffset>
                </wp:positionV>
                <wp:extent cx="1003300" cy="2057400"/>
                <wp:effectExtent l="0" t="0" r="0" b="0"/>
                <wp:wrapNone/>
                <wp:docPr id="6657" name="Rectangle 6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611EE9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7" style="position:absolute;margin-left:210pt;margin-top:11pt;width:79pt;height:162pt;z-index:2582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tIJ8O6AQAATAMAAA4AAAAAAAAAAAAAAAAALgIAAGRycy9l&#10;Mm9Eb2MueG1sUEsBAi0AFAAGAAgAAAAhALZj++bcAAAACgEAAA8AAAAAAAAAAAAAAAAAFAQAAGRy&#10;cy9kb3ducmV2LnhtbFBLBQYAAAAABAAEAPMAAAAdBQAAAAA=&#10;" w14:anchorId="588E4F7A">
                <v:textbox inset="2.16pt,1.44pt,0,1.44pt">
                  <w:txbxContent>
                    <w:p w:rsidR="00DB1734" w:rsidP="00583610" w:rsidRDefault="00DB1734" w14:paraId="0611EE9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1776" behindDoc="0" locked="0" layoutInCell="1" allowOverlap="1" wp14:editId="1FBBF03A" wp14:anchorId="1DC81435">
                <wp:simplePos x="0" y="0"/>
                <wp:positionH relativeFrom="column">
                  <wp:posOffset>2667000</wp:posOffset>
                </wp:positionH>
                <wp:positionV relativeFrom="paragraph">
                  <wp:posOffset>139700</wp:posOffset>
                </wp:positionV>
                <wp:extent cx="1003300" cy="2057400"/>
                <wp:effectExtent l="0" t="0" r="0" b="0"/>
                <wp:wrapNone/>
                <wp:docPr id="6658" name="Rectangle 6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892FB9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8" style="position:absolute;margin-left:210pt;margin-top:11pt;width:79pt;height:162pt;z-index:2582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pIga9bkBAABMAwAADgAAAAAAAAAAAAAAAAAuAgAAZHJzL2Uy&#10;b0RvYy54bWxQSwECLQAUAAYACAAAACEAtmP75twAAAAKAQAADwAAAAAAAAAAAAAAAAATBAAAZHJz&#10;L2Rvd25yZXYueG1sUEsFBgAAAAAEAAQA8wAAABwFAAAAAA==&#10;" w14:anchorId="1DC81435">
                <v:textbox inset="2.16pt,1.44pt,0,1.44pt">
                  <w:txbxContent>
                    <w:p w:rsidR="00DB1734" w:rsidP="00583610" w:rsidRDefault="00DB1734" w14:paraId="6892FB9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2800" behindDoc="0" locked="0" layoutInCell="1" allowOverlap="1" wp14:editId="5936B3C3" wp14:anchorId="07FB92AD">
                <wp:simplePos x="0" y="0"/>
                <wp:positionH relativeFrom="column">
                  <wp:posOffset>2667000</wp:posOffset>
                </wp:positionH>
                <wp:positionV relativeFrom="paragraph">
                  <wp:posOffset>139700</wp:posOffset>
                </wp:positionV>
                <wp:extent cx="1003300" cy="2057400"/>
                <wp:effectExtent l="0" t="0" r="0" b="0"/>
                <wp:wrapNone/>
                <wp:docPr id="6659" name="Rectangle 6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8F1DFC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9" style="position:absolute;margin-left:210pt;margin-top:11pt;width:79pt;height:162pt;z-index:2582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oDO4euwEAAEwDAAAOAAAAAAAAAAAAAAAAAC4CAABkcnMv&#10;ZTJvRG9jLnhtbFBLAQItABQABgAIAAAAIQC2Y/vm3AAAAAoBAAAPAAAAAAAAAAAAAAAAABUEAABk&#10;cnMvZG93bnJldi54bWxQSwUGAAAAAAQABADzAAAAHgUAAAAA&#10;" w14:anchorId="07FB92AD">
                <v:textbox inset="2.16pt,1.44pt,0,1.44pt">
                  <w:txbxContent>
                    <w:p w:rsidR="00DB1734" w:rsidP="00583610" w:rsidRDefault="00DB1734" w14:paraId="08F1DFC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3824" behindDoc="0" locked="0" layoutInCell="1" allowOverlap="1" wp14:editId="3714AD44" wp14:anchorId="229B3388">
                <wp:simplePos x="0" y="0"/>
                <wp:positionH relativeFrom="column">
                  <wp:posOffset>2667000</wp:posOffset>
                </wp:positionH>
                <wp:positionV relativeFrom="paragraph">
                  <wp:posOffset>139700</wp:posOffset>
                </wp:positionV>
                <wp:extent cx="1003300" cy="2057400"/>
                <wp:effectExtent l="0" t="0" r="0" b="0"/>
                <wp:wrapNone/>
                <wp:docPr id="6660" name="Rectangle 6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B88104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0" style="position:absolute;margin-left:210pt;margin-top:11pt;width:79pt;height:162pt;z-index:2582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UB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rNRrkucMu/UTf&#10;uO+tIufqYKRUc39nv8aYOrz2HJ/gkiVczuInDW7+oiwyFY9PV4/VlInA4u3qdlPjQwK3mrptbzBB&#10;mOrtdoSUv6rgyLxgFJBLsZYfv6d8Pvp6BO/NbM7vz6s87aeipl21r1z3QZ5QIw5pfsSgbRgZFdZE&#10;SkZsPKPp94GDosR+8+hsc9OuGpyUkiw3zQY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zgFQG6AQAATAMAAA4AAAAAAAAAAAAAAAAALgIAAGRycy9l&#10;Mm9Eb2MueG1sUEsBAi0AFAAGAAgAAAAhALZj++bcAAAACgEAAA8AAAAAAAAAAAAAAAAAFAQAAGRy&#10;cy9kb3ducmV2LnhtbFBLBQYAAAAABAAEAPMAAAAdBQAAAAA=&#10;" w14:anchorId="229B3388">
                <v:textbox inset="2.16pt,1.44pt,0,1.44pt">
                  <w:txbxContent>
                    <w:p w:rsidR="00DB1734" w:rsidP="00583610" w:rsidRDefault="00DB1734" w14:paraId="4B88104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4848" behindDoc="0" locked="0" layoutInCell="1" allowOverlap="1" wp14:editId="7386C1F3" wp14:anchorId="2F47E0C5">
                <wp:simplePos x="0" y="0"/>
                <wp:positionH relativeFrom="column">
                  <wp:posOffset>2667000</wp:posOffset>
                </wp:positionH>
                <wp:positionV relativeFrom="paragraph">
                  <wp:posOffset>139700</wp:posOffset>
                </wp:positionV>
                <wp:extent cx="1003300" cy="1714500"/>
                <wp:effectExtent l="0" t="0" r="0" b="0"/>
                <wp:wrapNone/>
                <wp:docPr id="6661" name="Rectangle 6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1FD79D6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1" style="position:absolute;margin-left:210pt;margin-top:11pt;width:79pt;height:135pt;z-index:2582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4jZoLoBAABMAwAADgAAAAAAAAAAAAAAAAAuAgAAZHJzL2Uy&#10;b0RvYy54bWxQSwECLQAUAAYACAAAACEAfGLvF9sAAAAKAQAADwAAAAAAAAAAAAAAAAAUBAAAZHJz&#10;L2Rvd25yZXYueG1sUEsFBgAAAAAEAAQA8wAAABwFAAAAAA==&#10;" w14:anchorId="2F47E0C5">
                <v:textbox inset="2.16pt,1.44pt,0,1.44pt">
                  <w:txbxContent>
                    <w:p w:rsidR="00DB1734" w:rsidP="00583610" w:rsidRDefault="00DB1734" w14:paraId="1FD79D6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5872" behindDoc="0" locked="0" layoutInCell="1" allowOverlap="1" wp14:editId="01E2ADD1" wp14:anchorId="13CB860F">
                <wp:simplePos x="0" y="0"/>
                <wp:positionH relativeFrom="column">
                  <wp:posOffset>2667000</wp:posOffset>
                </wp:positionH>
                <wp:positionV relativeFrom="paragraph">
                  <wp:posOffset>139700</wp:posOffset>
                </wp:positionV>
                <wp:extent cx="1003300" cy="1714500"/>
                <wp:effectExtent l="0" t="0" r="0" b="0"/>
                <wp:wrapNone/>
                <wp:docPr id="6662" name="Rectangle 6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15677D1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2" style="position:absolute;margin-left:210pt;margin-top:11pt;width:79pt;height:135pt;z-index:2582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uArVHuQEAAEwDAAAOAAAAAAAAAAAAAAAAAC4CAABkcnMvZTJv&#10;RG9jLnhtbFBLAQItABQABgAIAAAAIQB8Yu8X2wAAAAoBAAAPAAAAAAAAAAAAAAAAABMEAABkcnMv&#10;ZG93bnJldi54bWxQSwUGAAAAAAQABADzAAAAGwUAAAAA&#10;" w14:anchorId="13CB860F">
                <v:textbox inset="2.16pt,1.44pt,0,1.44pt">
                  <w:txbxContent>
                    <w:p w:rsidR="00DB1734" w:rsidP="00583610" w:rsidRDefault="00DB1734" w14:paraId="15677D1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6896" behindDoc="0" locked="0" layoutInCell="1" allowOverlap="1" wp14:editId="6AB60526" wp14:anchorId="7032DF86">
                <wp:simplePos x="0" y="0"/>
                <wp:positionH relativeFrom="column">
                  <wp:posOffset>2667000</wp:posOffset>
                </wp:positionH>
                <wp:positionV relativeFrom="paragraph">
                  <wp:posOffset>139700</wp:posOffset>
                </wp:positionV>
                <wp:extent cx="1003300" cy="1714500"/>
                <wp:effectExtent l="0" t="0" r="0" b="0"/>
                <wp:wrapNone/>
                <wp:docPr id="6663" name="Rectangle 6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103C09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3" style="position:absolute;margin-left:210pt;margin-top:11pt;width:79pt;height:135pt;z-index:2582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GsugEAAEwDAAAOAAAAZHJzL2Uyb0RvYy54bWysU8tu2zAQvBfoPxC813o4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qyUljlns0k/0&#10;jbnBSHKujloImfub/ZpC7PDac3iCSxZxmcXPCmz+oiwyF49PV4/lnAjH4u3ydlNjJzhuNeu6yQnC&#10;VG+3A8T0VXpL8qKngFyKtez4Pabz0dcjeC+zOb+fV2nez0XNzXL9ynXvxQk14pCmRwzK+Kmn3OhA&#10;yYSN72n8fWAgKTHfHDrbrm+WLU5KSZpNu8EJhpIg6/37KnN89DhLPAElhwB6GJFv8ajQwpYVYZfx&#10;yjPxPi/k336C3R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oZBrLoBAABMAwAADgAAAAAAAAAAAAAAAAAuAgAAZHJzL2Uy&#10;b0RvYy54bWxQSwECLQAUAAYACAAAACEAfGLvF9sAAAAKAQAADwAAAAAAAAAAAAAAAAAUBAAAZHJz&#10;L2Rvd25yZXYueG1sUEsFBgAAAAAEAAQA8wAAABwFAAAAAA==&#10;" w14:anchorId="7032DF86">
                <v:textbox inset="2.16pt,1.44pt,0,1.44pt">
                  <w:txbxContent>
                    <w:p w:rsidR="00DB1734" w:rsidP="00583610" w:rsidRDefault="00DB1734" w14:paraId="7103C09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7920" behindDoc="0" locked="0" layoutInCell="1" allowOverlap="1" wp14:editId="1CBC36F4" wp14:anchorId="63F0821B">
                <wp:simplePos x="0" y="0"/>
                <wp:positionH relativeFrom="column">
                  <wp:posOffset>2667000</wp:posOffset>
                </wp:positionH>
                <wp:positionV relativeFrom="paragraph">
                  <wp:posOffset>139700</wp:posOffset>
                </wp:positionV>
                <wp:extent cx="1003300" cy="1714500"/>
                <wp:effectExtent l="0" t="0" r="0" b="0"/>
                <wp:wrapNone/>
                <wp:docPr id="6664" name="Rectangle 6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A1264D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4" style="position:absolute;margin-left:210pt;margin-top:11pt;width:79pt;height:135pt;z-index:2582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zaYc/roBAABMAwAADgAAAAAAAAAAAAAAAAAuAgAAZHJzL2Uy&#10;b0RvYy54bWxQSwECLQAUAAYACAAAACEAfGLvF9sAAAAKAQAADwAAAAAAAAAAAAAAAAAUBAAAZHJz&#10;L2Rvd25yZXYueG1sUEsFBgAAAAAEAAQA8wAAABwFAAAAAA==&#10;" w14:anchorId="63F0821B">
                <v:textbox inset="2.16pt,1.44pt,0,1.44pt">
                  <w:txbxContent>
                    <w:p w:rsidR="00DB1734" w:rsidP="00583610" w:rsidRDefault="00DB1734" w14:paraId="7A1264D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8944" behindDoc="0" locked="0" layoutInCell="1" allowOverlap="1" wp14:editId="1B4B9835" wp14:anchorId="7B94ECC1">
                <wp:simplePos x="0" y="0"/>
                <wp:positionH relativeFrom="column">
                  <wp:posOffset>2667000</wp:posOffset>
                </wp:positionH>
                <wp:positionV relativeFrom="paragraph">
                  <wp:posOffset>139700</wp:posOffset>
                </wp:positionV>
                <wp:extent cx="1003300" cy="1714500"/>
                <wp:effectExtent l="0" t="0" r="0" b="0"/>
                <wp:wrapNone/>
                <wp:docPr id="6665" name="Rectangle 6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39EC5AEE"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5" style="position:absolute;margin-left:210pt;margin-top:11pt;width:79pt;height:135pt;z-index:2582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SLoFboBAABMAwAADgAAAAAAAAAAAAAAAAAuAgAAZHJzL2Uy&#10;b0RvYy54bWxQSwECLQAUAAYACAAAACEAfGLvF9sAAAAKAQAADwAAAAAAAAAAAAAAAAAUBAAAZHJz&#10;L2Rvd25yZXYueG1sUEsFBgAAAAAEAAQA8wAAABwFAAAAAA==&#10;" w14:anchorId="7B94ECC1">
                <v:textbox inset="2.16pt,1.44pt,0,1.44pt">
                  <w:txbxContent>
                    <w:p w:rsidR="00DB1734" w:rsidP="00583610" w:rsidRDefault="00DB1734" w14:paraId="39EC5AEE"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59968" behindDoc="0" locked="0" layoutInCell="1" allowOverlap="1" wp14:editId="2BCB92FB" wp14:anchorId="3E1AF8E7">
                <wp:simplePos x="0" y="0"/>
                <wp:positionH relativeFrom="column">
                  <wp:posOffset>2667000</wp:posOffset>
                </wp:positionH>
                <wp:positionV relativeFrom="paragraph">
                  <wp:posOffset>139700</wp:posOffset>
                </wp:positionV>
                <wp:extent cx="1003300" cy="1714500"/>
                <wp:effectExtent l="0" t="0" r="0" b="0"/>
                <wp:wrapNone/>
                <wp:docPr id="6666" name="Rectangle 6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F2C8FF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6" style="position:absolute;margin-left:210pt;margin-top:11pt;width:79pt;height:135pt;z-index:2582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HDVhFuQEAAEwDAAAOAAAAAAAAAAAAAAAAAC4CAABkcnMvZTJv&#10;RG9jLnhtbFBLAQItABQABgAIAAAAIQB8Yu8X2wAAAAoBAAAPAAAAAAAAAAAAAAAAABMEAABkcnMv&#10;ZG93bnJldi54bWxQSwUGAAAAAAQABADzAAAAGwUAAAAA&#10;" w14:anchorId="3E1AF8E7">
                <v:textbox inset="2.16pt,1.44pt,0,1.44pt">
                  <w:txbxContent>
                    <w:p w:rsidR="00DB1734" w:rsidP="00583610" w:rsidRDefault="00DB1734" w14:paraId="4F2C8FF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0992" behindDoc="0" locked="0" layoutInCell="1" allowOverlap="1" wp14:editId="135C6F7F" wp14:anchorId="3BD27197">
                <wp:simplePos x="0" y="0"/>
                <wp:positionH relativeFrom="column">
                  <wp:posOffset>2667000</wp:posOffset>
                </wp:positionH>
                <wp:positionV relativeFrom="paragraph">
                  <wp:posOffset>139700</wp:posOffset>
                </wp:positionV>
                <wp:extent cx="1003300" cy="1714500"/>
                <wp:effectExtent l="0" t="0" r="0" b="0"/>
                <wp:wrapNone/>
                <wp:docPr id="6667" name="Rectangle 6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0679F251"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7" style="position:absolute;margin-left:210pt;margin-top:11pt;width:79pt;height:135pt;z-index:2582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LiayuuQEAAEwDAAAOAAAAAAAAAAAAAAAAAC4CAABkcnMvZTJv&#10;RG9jLnhtbFBLAQItABQABgAIAAAAIQB8Yu8X2wAAAAoBAAAPAAAAAAAAAAAAAAAAABMEAABkcnMv&#10;ZG93bnJldi54bWxQSwUGAAAAAAQABADzAAAAGwUAAAAA&#10;" w14:anchorId="3BD27197">
                <v:textbox inset="2.16pt,1.44pt,0,1.44pt">
                  <w:txbxContent>
                    <w:p w:rsidR="00DB1734" w:rsidP="00583610" w:rsidRDefault="00DB1734" w14:paraId="0679F251"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2016" behindDoc="0" locked="0" layoutInCell="1" allowOverlap="1" wp14:editId="6E9FE6F2" wp14:anchorId="5C2E131B">
                <wp:simplePos x="0" y="0"/>
                <wp:positionH relativeFrom="column">
                  <wp:posOffset>2667000</wp:posOffset>
                </wp:positionH>
                <wp:positionV relativeFrom="paragraph">
                  <wp:posOffset>139700</wp:posOffset>
                </wp:positionV>
                <wp:extent cx="1003300" cy="1714500"/>
                <wp:effectExtent l="0" t="0" r="0" b="0"/>
                <wp:wrapNone/>
                <wp:docPr id="6668" name="Rectangle 6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CF24025"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8" style="position:absolute;margin-left:210pt;margin-top:11pt;width:79pt;height:135pt;z-index:2582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kSZGYuQEAAEwDAAAOAAAAAAAAAAAAAAAAAC4CAABkcnMvZTJv&#10;RG9jLnhtbFBLAQItABQABgAIAAAAIQB8Yu8X2wAAAAoBAAAPAAAAAAAAAAAAAAAAABMEAABkcnMv&#10;ZG93bnJldi54bWxQSwUGAAAAAAQABADzAAAAGwUAAAAA&#10;" w14:anchorId="5C2E131B">
                <v:textbox inset="2.16pt,1.44pt,0,1.44pt">
                  <w:txbxContent>
                    <w:p w:rsidR="00DB1734" w:rsidP="00583610" w:rsidRDefault="00DB1734" w14:paraId="4CF24025"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3040" behindDoc="0" locked="0" layoutInCell="1" allowOverlap="1" wp14:editId="4BC7F8E8" wp14:anchorId="076BC096">
                <wp:simplePos x="0" y="0"/>
                <wp:positionH relativeFrom="column">
                  <wp:posOffset>2667000</wp:posOffset>
                </wp:positionH>
                <wp:positionV relativeFrom="paragraph">
                  <wp:posOffset>139700</wp:posOffset>
                </wp:positionV>
                <wp:extent cx="1003300" cy="1714500"/>
                <wp:effectExtent l="0" t="0" r="0" b="0"/>
                <wp:wrapNone/>
                <wp:docPr id="6669" name="Rectangle 6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DB75E29"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9" style="position:absolute;margin-left:210pt;margin-top:11pt;width:79pt;height:135pt;z-index:2582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KM1lc7oBAABMAwAADgAAAAAAAAAAAAAAAAAuAgAAZHJzL2Uy&#10;b0RvYy54bWxQSwECLQAUAAYACAAAACEAfGLvF9sAAAAKAQAADwAAAAAAAAAAAAAAAAAUBAAAZHJz&#10;L2Rvd25yZXYueG1sUEsFBgAAAAAEAAQA8wAAABwFAAAAAA==&#10;" w14:anchorId="076BC096">
                <v:textbox inset="2.16pt,1.44pt,0,1.44pt">
                  <w:txbxContent>
                    <w:p w:rsidR="00DB1734" w:rsidP="00583610" w:rsidRDefault="00DB1734" w14:paraId="2DB75E29"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4064" behindDoc="0" locked="0" layoutInCell="1" allowOverlap="1" wp14:editId="38AEE0A1" wp14:anchorId="51A4C1E2">
                <wp:simplePos x="0" y="0"/>
                <wp:positionH relativeFrom="column">
                  <wp:posOffset>2667000</wp:posOffset>
                </wp:positionH>
                <wp:positionV relativeFrom="paragraph">
                  <wp:posOffset>139700</wp:posOffset>
                </wp:positionV>
                <wp:extent cx="1003300" cy="1714500"/>
                <wp:effectExtent l="0" t="0" r="0" b="0"/>
                <wp:wrapNone/>
                <wp:docPr id="6670" name="Rectangle 6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695BAD6"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0" style="position:absolute;margin-left:210pt;margin-top:11pt;width:79pt;height:135pt;z-index:2582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XAuQEAAEw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azTIMYtd+om+&#10;MTcYSc7VUQshc3+zX1OIHV57Dk9wySIus/hZgc1flEXm4vHp6rGcE+FYvL253dT4EMetZl03OUGY&#10;6u12gJi+Sm9JXvQUkEuxlh2/x3Q++noE72U25/fzKs37uahZLpevXPdenFAjDml6xKCMn3rKjQ6U&#10;TNj4nsbfBwaSEvPNobPtennT4qSUpNm0G5xgKAmy3r+vMsdHj7PEE1ByCKCHE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vQAXAuQEAAEwDAAAOAAAAAAAAAAAAAAAAAC4CAABkcnMvZTJv&#10;RG9jLnhtbFBLAQItABQABgAIAAAAIQB8Yu8X2wAAAAoBAAAPAAAAAAAAAAAAAAAAABMEAABkcnMv&#10;ZG93bnJldi54bWxQSwUGAAAAAAQABADzAAAAGwUAAAAA&#10;" w14:anchorId="51A4C1E2">
                <v:textbox inset="2.16pt,1.44pt,0,1.44pt">
                  <w:txbxContent>
                    <w:p w:rsidR="00DB1734" w:rsidP="00583610" w:rsidRDefault="00DB1734" w14:paraId="2695BAD6"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5088" behindDoc="0" locked="0" layoutInCell="1" allowOverlap="1" wp14:editId="3207320B" wp14:anchorId="27EC5F0D">
                <wp:simplePos x="0" y="0"/>
                <wp:positionH relativeFrom="column">
                  <wp:posOffset>2667000</wp:posOffset>
                </wp:positionH>
                <wp:positionV relativeFrom="paragraph">
                  <wp:posOffset>139700</wp:posOffset>
                </wp:positionV>
                <wp:extent cx="1003300" cy="1714500"/>
                <wp:effectExtent l="0" t="0" r="0" b="0"/>
                <wp:wrapNone/>
                <wp:docPr id="6671" name="Rectangle 6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0DB92F0"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1" style="position:absolute;margin-left:210pt;margin-top:11pt;width:79pt;height:135pt;z-index:2582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8TxK7oBAABMAwAADgAAAAAAAAAAAAAAAAAuAgAAZHJzL2Uy&#10;b0RvYy54bWxQSwECLQAUAAYACAAAACEAfGLvF9sAAAAKAQAADwAAAAAAAAAAAAAAAAAUBAAAZHJz&#10;L2Rvd25yZXYueG1sUEsFBgAAAAAEAAQA8wAAABwFAAAAAA==&#10;" w14:anchorId="27EC5F0D">
                <v:textbox inset="2.16pt,1.44pt,0,1.44pt">
                  <w:txbxContent>
                    <w:p w:rsidR="00DB1734" w:rsidP="00583610" w:rsidRDefault="00DB1734" w14:paraId="40DB92F0"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6112" behindDoc="0" locked="0" layoutInCell="1" allowOverlap="1" wp14:editId="77605C03" wp14:anchorId="59178BF0">
                <wp:simplePos x="0" y="0"/>
                <wp:positionH relativeFrom="column">
                  <wp:posOffset>2667000</wp:posOffset>
                </wp:positionH>
                <wp:positionV relativeFrom="paragraph">
                  <wp:posOffset>139700</wp:posOffset>
                </wp:positionV>
                <wp:extent cx="1003300" cy="1714500"/>
                <wp:effectExtent l="0" t="0" r="0" b="0"/>
                <wp:wrapNone/>
                <wp:docPr id="6672" name="Rectangle 6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32721106"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2" style="position:absolute;margin-left:210pt;margin-top:11pt;width:79pt;height:135pt;z-index:2582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3MuQEAAEw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65YSxyx26Sf6&#10;xtxgJDlXRy2EzP3Nfk0hdnjtOTzBJYu4zOJnBTZ/URaZi8enq8dyToRj8fbmdlNjJzhuNeu6yQnC&#10;VG+3A8T0VXpL8qKngFyKtez4Pabz0dcjeC+zOb+fV2nez0XNcrl65br34oQacUjTIwZl/NRTbnSg&#10;ZMLG9zT+PjCQlJhvDp1t18sbNCKVpNm0G5xgKAmy3r+vMsdHj7PEE1ByCKCHE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2Tp3MuQEAAEwDAAAOAAAAAAAAAAAAAAAAAC4CAABkcnMvZTJv&#10;RG9jLnhtbFBLAQItABQABgAIAAAAIQB8Yu8X2wAAAAoBAAAPAAAAAAAAAAAAAAAAABMEAABkcnMv&#10;ZG93bnJldi54bWxQSwUGAAAAAAQABADzAAAAGwUAAAAA&#10;" w14:anchorId="59178BF0">
                <v:textbox inset="2.16pt,1.44pt,0,1.44pt">
                  <w:txbxContent>
                    <w:p w:rsidR="00DB1734" w:rsidP="00583610" w:rsidRDefault="00DB1734" w14:paraId="32721106"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7136" behindDoc="0" locked="0" layoutInCell="1" allowOverlap="1" wp14:editId="6FC3BC06" wp14:anchorId="46B6D986">
                <wp:simplePos x="0" y="0"/>
                <wp:positionH relativeFrom="column">
                  <wp:posOffset>2667000</wp:posOffset>
                </wp:positionH>
                <wp:positionV relativeFrom="paragraph">
                  <wp:posOffset>139700</wp:posOffset>
                </wp:positionV>
                <wp:extent cx="1003300" cy="1714500"/>
                <wp:effectExtent l="0" t="0" r="0" b="0"/>
                <wp:wrapNone/>
                <wp:docPr id="6673" name="Rectangle 6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83046F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3" style="position:absolute;margin-left:210pt;margin-top:11pt;width:79pt;height:135pt;z-index:2582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sppJ7oBAABMAwAADgAAAAAAAAAAAAAAAAAuAgAAZHJzL2Uy&#10;b0RvYy54bWxQSwECLQAUAAYACAAAACEAfGLvF9sAAAAKAQAADwAAAAAAAAAAAAAAAAAUBAAAZHJz&#10;L2Rvd25yZXYueG1sUEsFBgAAAAAEAAQA8wAAABwFAAAAAA==&#10;" w14:anchorId="46B6D986">
                <v:textbox inset="2.16pt,1.44pt,0,1.44pt">
                  <w:txbxContent>
                    <w:p w:rsidR="00DB1734" w:rsidP="00583610" w:rsidRDefault="00DB1734" w14:paraId="783046F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8160" behindDoc="0" locked="0" layoutInCell="1" allowOverlap="1" wp14:editId="039BE463" wp14:anchorId="431123EC">
                <wp:simplePos x="0" y="0"/>
                <wp:positionH relativeFrom="column">
                  <wp:posOffset>2667000</wp:posOffset>
                </wp:positionH>
                <wp:positionV relativeFrom="paragraph">
                  <wp:posOffset>139700</wp:posOffset>
                </wp:positionV>
                <wp:extent cx="1003300" cy="1714500"/>
                <wp:effectExtent l="0" t="0" r="0" b="0"/>
                <wp:wrapNone/>
                <wp:docPr id="6674" name="Rectangle 6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9F6D82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4" style="position:absolute;margin-left:210pt;margin-top:11pt;width:79pt;height:135pt;z-index:2582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eo0dboBAABMAwAADgAAAAAAAAAAAAAAAAAuAgAAZHJzL2Uy&#10;b0RvYy54bWxQSwECLQAUAAYACAAAACEAfGLvF9sAAAAKAQAADwAAAAAAAAAAAAAAAAAUBAAAZHJz&#10;L2Rvd25yZXYueG1sUEsFBgAAAAAEAAQA8wAAABwFAAAAAA==&#10;" w14:anchorId="431123EC">
                <v:textbox inset="2.16pt,1.44pt,0,1.44pt">
                  <w:txbxContent>
                    <w:p w:rsidR="00DB1734" w:rsidP="00583610" w:rsidRDefault="00DB1734" w14:paraId="79F6D82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69184" behindDoc="0" locked="0" layoutInCell="1" allowOverlap="1" wp14:editId="13AA242A" wp14:anchorId="0E9560AA">
                <wp:simplePos x="0" y="0"/>
                <wp:positionH relativeFrom="column">
                  <wp:posOffset>2667000</wp:posOffset>
                </wp:positionH>
                <wp:positionV relativeFrom="paragraph">
                  <wp:posOffset>139700</wp:posOffset>
                </wp:positionV>
                <wp:extent cx="1003300" cy="1714500"/>
                <wp:effectExtent l="0" t="0" r="0" b="0"/>
                <wp:wrapNone/>
                <wp:docPr id="6675" name="Rectangle 6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0DBD90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5" style="position:absolute;margin-left:210pt;margin-top:11pt;width:79pt;height:135pt;z-index:2582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WW7AnroBAABMAwAADgAAAAAAAAAAAAAAAAAuAgAAZHJzL2Uy&#10;b0RvYy54bWxQSwECLQAUAAYACAAAACEAfGLvF9sAAAAKAQAADwAAAAAAAAAAAAAAAAAUBAAAZHJz&#10;L2Rvd25yZXYueG1sUEsFBgAAAAAEAAQA8wAAABwFAAAAAA==&#10;" w14:anchorId="0E9560AA">
                <v:textbox inset="2.16pt,1.44pt,0,1.44pt">
                  <w:txbxContent>
                    <w:p w:rsidR="00DB1734" w:rsidP="00583610" w:rsidRDefault="00DB1734" w14:paraId="70DBD90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0208" behindDoc="0" locked="0" layoutInCell="1" allowOverlap="1" wp14:editId="2E0CCF87" wp14:anchorId="013A20E6">
                <wp:simplePos x="0" y="0"/>
                <wp:positionH relativeFrom="column">
                  <wp:posOffset>2667000</wp:posOffset>
                </wp:positionH>
                <wp:positionV relativeFrom="paragraph">
                  <wp:posOffset>139700</wp:posOffset>
                </wp:positionV>
                <wp:extent cx="1003300" cy="2019300"/>
                <wp:effectExtent l="0" t="0" r="0" b="0"/>
                <wp:wrapNone/>
                <wp:docPr id="6676" name="Rectangle 6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7A22031"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6" style="position:absolute;margin-left:210pt;margin-top:11pt;width:79pt;height:159pt;z-index:2582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ga3p+6AQAATAMAAA4AAAAAAAAAAAAAAAAALgIAAGRycy9l&#10;Mm9Eb2MueG1sUEsBAi0AFAAGAAgAAAAhAGP+2GLcAAAACgEAAA8AAAAAAAAAAAAAAAAAFAQAAGRy&#10;cy9kb3ducmV2LnhtbFBLBQYAAAAABAAEAPMAAAAdBQAAAAA=&#10;" w14:anchorId="013A20E6">
                <v:textbox inset="2.16pt,1.44pt,0,1.44pt">
                  <w:txbxContent>
                    <w:p w:rsidR="00DB1734" w:rsidP="00583610" w:rsidRDefault="00DB1734" w14:paraId="77A22031"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1232" behindDoc="0" locked="0" layoutInCell="1" allowOverlap="1" wp14:editId="6B3DBB18" wp14:anchorId="3C823BD2">
                <wp:simplePos x="0" y="0"/>
                <wp:positionH relativeFrom="column">
                  <wp:posOffset>2667000</wp:posOffset>
                </wp:positionH>
                <wp:positionV relativeFrom="paragraph">
                  <wp:posOffset>139700</wp:posOffset>
                </wp:positionV>
                <wp:extent cx="1003300" cy="2019300"/>
                <wp:effectExtent l="0" t="0" r="0" b="0"/>
                <wp:wrapNone/>
                <wp:docPr id="6677" name="Rectangle 6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6F32A1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7" style="position:absolute;margin-left:210pt;margin-top:11pt;width:79pt;height:159pt;z-index:2582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dJ4qdLkBAABMAwAADgAAAAAAAAAAAAAAAAAuAgAAZHJzL2Uy&#10;b0RvYy54bWxQSwECLQAUAAYACAAAACEAY/7YYtwAAAAKAQAADwAAAAAAAAAAAAAAAAATBAAAZHJz&#10;L2Rvd25yZXYueG1sUEsFBgAAAAAEAAQA8wAAABwFAAAAAA==&#10;" w14:anchorId="3C823BD2">
                <v:textbox inset="2.16pt,1.44pt,0,1.44pt">
                  <w:txbxContent>
                    <w:p w:rsidR="00DB1734" w:rsidP="00583610" w:rsidRDefault="00DB1734" w14:paraId="76F32A1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2256" behindDoc="0" locked="0" layoutInCell="1" allowOverlap="1" wp14:editId="3062B086" wp14:anchorId="3A3F7B1C">
                <wp:simplePos x="0" y="0"/>
                <wp:positionH relativeFrom="column">
                  <wp:posOffset>2667000</wp:posOffset>
                </wp:positionH>
                <wp:positionV relativeFrom="paragraph">
                  <wp:posOffset>139700</wp:posOffset>
                </wp:positionV>
                <wp:extent cx="1003300" cy="2019300"/>
                <wp:effectExtent l="0" t="0" r="0" b="0"/>
                <wp:wrapNone/>
                <wp:docPr id="6678" name="Rectangle 6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34F26915"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8" style="position:absolute;margin-left:210pt;margin-top:11pt;width:79pt;height:159pt;z-index:2582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G14XQrkBAABMAwAADgAAAAAAAAAAAAAAAAAuAgAAZHJzL2Uy&#10;b0RvYy54bWxQSwECLQAUAAYACAAAACEAY/7YYtwAAAAKAQAADwAAAAAAAAAAAAAAAAATBAAAZHJz&#10;L2Rvd25yZXYueG1sUEsFBgAAAAAEAAQA8wAAABwFAAAAAA==&#10;" w14:anchorId="3A3F7B1C">
                <v:textbox inset="2.16pt,1.44pt,0,1.44pt">
                  <w:txbxContent>
                    <w:p w:rsidR="00DB1734" w:rsidP="00583610" w:rsidRDefault="00DB1734" w14:paraId="34F26915"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3280" behindDoc="0" locked="0" layoutInCell="1" allowOverlap="1" wp14:editId="7F25B088" wp14:anchorId="551AC5DE">
                <wp:simplePos x="0" y="0"/>
                <wp:positionH relativeFrom="column">
                  <wp:posOffset>2667000</wp:posOffset>
                </wp:positionH>
                <wp:positionV relativeFrom="paragraph">
                  <wp:posOffset>139700</wp:posOffset>
                </wp:positionV>
                <wp:extent cx="1003300" cy="2019300"/>
                <wp:effectExtent l="0" t="0" r="0" b="0"/>
                <wp:wrapNone/>
                <wp:docPr id="6679" name="Rectangle 6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2EEA150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9" style="position:absolute;margin-left:210pt;margin-top:11pt;width:79pt;height:159pt;z-index:2582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Ffa46m6AQAATAMAAA4AAAAAAAAAAAAAAAAALgIAAGRycy9l&#10;Mm9Eb2MueG1sUEsBAi0AFAAGAAgAAAAhAGP+2GLcAAAACgEAAA8AAAAAAAAAAAAAAAAAFAQAAGRy&#10;cy9kb3ducmV2LnhtbFBLBQYAAAAABAAEAPMAAAAdBQAAAAA=&#10;" w14:anchorId="551AC5DE">
                <v:textbox inset="2.16pt,1.44pt,0,1.44pt">
                  <w:txbxContent>
                    <w:p w:rsidR="00DB1734" w:rsidP="00583610" w:rsidRDefault="00DB1734" w14:paraId="2EEA150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4304" behindDoc="0" locked="0" layoutInCell="1" allowOverlap="1" wp14:editId="6417697C" wp14:anchorId="63F25E45">
                <wp:simplePos x="0" y="0"/>
                <wp:positionH relativeFrom="column">
                  <wp:posOffset>2667000</wp:posOffset>
                </wp:positionH>
                <wp:positionV relativeFrom="paragraph">
                  <wp:posOffset>139700</wp:posOffset>
                </wp:positionV>
                <wp:extent cx="1003300" cy="2019300"/>
                <wp:effectExtent l="0" t="0" r="0" b="0"/>
                <wp:wrapNone/>
                <wp:docPr id="6680" name="Rectangle 6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685C2E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0" style="position:absolute;margin-left:210pt;margin-top:11pt;width:79pt;height:159pt;z-index:2582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e3yh67kBAABMAwAADgAAAAAAAAAAAAAAAAAuAgAAZHJzL2Uy&#10;b0RvYy54bWxQSwECLQAUAAYACAAAACEAY/7YYtwAAAAKAQAADwAAAAAAAAAAAAAAAAATBAAAZHJz&#10;L2Rvd25yZXYueG1sUEsFBgAAAAAEAAQA8wAAABwFAAAAAA==&#10;" w14:anchorId="63F25E45">
                <v:textbox inset="2.16pt,1.44pt,0,1.44pt">
                  <w:txbxContent>
                    <w:p w:rsidR="00DB1734" w:rsidP="00583610" w:rsidRDefault="00DB1734" w14:paraId="7685C2E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5328" behindDoc="0" locked="0" layoutInCell="1" allowOverlap="1" wp14:editId="5A9FA5EA" wp14:anchorId="7136B3E1">
                <wp:simplePos x="0" y="0"/>
                <wp:positionH relativeFrom="column">
                  <wp:posOffset>2667000</wp:posOffset>
                </wp:positionH>
                <wp:positionV relativeFrom="paragraph">
                  <wp:posOffset>139700</wp:posOffset>
                </wp:positionV>
                <wp:extent cx="1003300" cy="2019300"/>
                <wp:effectExtent l="0" t="0" r="0" b="0"/>
                <wp:wrapNone/>
                <wp:docPr id="6681" name="Rectangle 6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2F35DB90"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1" style="position:absolute;margin-left:210pt;margin-top:11pt;width:79pt;height:159pt;z-index:2582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f4VQC6AQAATAMAAA4AAAAAAAAAAAAAAAAALgIAAGRycy9l&#10;Mm9Eb2MueG1sUEsBAi0AFAAGAAgAAAAhAGP+2GLcAAAACgEAAA8AAAAAAAAAAAAAAAAAFAQAAGRy&#10;cy9kb3ducmV2LnhtbFBLBQYAAAAABAAEAPMAAAAdBQAAAAA=&#10;" w14:anchorId="7136B3E1">
                <v:textbox inset="2.16pt,1.44pt,0,1.44pt">
                  <w:txbxContent>
                    <w:p w:rsidR="00DB1734" w:rsidP="00583610" w:rsidRDefault="00DB1734" w14:paraId="2F35DB90"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6352" behindDoc="0" locked="0" layoutInCell="1" allowOverlap="1" wp14:editId="382D1D7D" wp14:anchorId="39ACE07E">
                <wp:simplePos x="0" y="0"/>
                <wp:positionH relativeFrom="column">
                  <wp:posOffset>2667000</wp:posOffset>
                </wp:positionH>
                <wp:positionV relativeFrom="paragraph">
                  <wp:posOffset>139700</wp:posOffset>
                </wp:positionV>
                <wp:extent cx="1003300" cy="2057400"/>
                <wp:effectExtent l="0" t="0" r="0" b="0"/>
                <wp:wrapNone/>
                <wp:docPr id="6682" name="Rectangle 6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C50ADCC"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2" style="position:absolute;margin-left:210pt;margin-top:11pt;width:79pt;height:162pt;z-index:2582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lwBgi6AQAATAMAAA4AAAAAAAAAAAAAAAAALgIAAGRycy9l&#10;Mm9Eb2MueG1sUEsBAi0AFAAGAAgAAAAhALZj++bcAAAACgEAAA8AAAAAAAAAAAAAAAAAFAQAAGRy&#10;cy9kb3ducmV2LnhtbFBLBQYAAAAABAAEAPMAAAAdBQAAAAA=&#10;" w14:anchorId="39ACE07E">
                <v:textbox inset="2.16pt,1.44pt,0,1.44pt">
                  <w:txbxContent>
                    <w:p w:rsidR="00DB1734" w:rsidP="00583610" w:rsidRDefault="00DB1734" w14:paraId="4C50ADCC"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7376" behindDoc="0" locked="0" layoutInCell="1" allowOverlap="1" wp14:editId="2EA57B69" wp14:anchorId="35D1047A">
                <wp:simplePos x="0" y="0"/>
                <wp:positionH relativeFrom="column">
                  <wp:posOffset>2667000</wp:posOffset>
                </wp:positionH>
                <wp:positionV relativeFrom="paragraph">
                  <wp:posOffset>139700</wp:posOffset>
                </wp:positionV>
                <wp:extent cx="1003300" cy="2057400"/>
                <wp:effectExtent l="0" t="0" r="0" b="0"/>
                <wp:wrapNone/>
                <wp:docPr id="6683" name="Rectangle 6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8C1DD4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3" style="position:absolute;margin-left:210pt;margin-top:11pt;width:79pt;height:162pt;z-index:2582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V9PLjuwEAAEwDAAAOAAAAAAAAAAAAAAAAAC4CAABkcnMv&#10;ZTJvRG9jLnhtbFBLAQItABQABgAIAAAAIQC2Y/vm3AAAAAoBAAAPAAAAAAAAAAAAAAAAABUEAABk&#10;cnMvZG93bnJldi54bWxQSwUGAAAAAAQABADzAAAAHgUAAAAA&#10;" w14:anchorId="35D1047A">
                <v:textbox inset="2.16pt,1.44pt,0,1.44pt">
                  <w:txbxContent>
                    <w:p w:rsidR="00DB1734" w:rsidP="00583610" w:rsidRDefault="00DB1734" w14:paraId="78C1DD4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8400" behindDoc="0" locked="0" layoutInCell="1" allowOverlap="1" wp14:editId="43190D19" wp14:anchorId="1D7C42BD">
                <wp:simplePos x="0" y="0"/>
                <wp:positionH relativeFrom="column">
                  <wp:posOffset>2667000</wp:posOffset>
                </wp:positionH>
                <wp:positionV relativeFrom="paragraph">
                  <wp:posOffset>139700</wp:posOffset>
                </wp:positionV>
                <wp:extent cx="1003300" cy="2057400"/>
                <wp:effectExtent l="0" t="0" r="0" b="0"/>
                <wp:wrapNone/>
                <wp:docPr id="6684" name="Rectangle 6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3769279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4" style="position:absolute;margin-left:210pt;margin-top:11pt;width:79pt;height:162pt;z-index:2582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61K+xuwEAAEwDAAAOAAAAAAAAAAAAAAAAAC4CAABkcnMv&#10;ZTJvRG9jLnhtbFBLAQItABQABgAIAAAAIQC2Y/vm3AAAAAoBAAAPAAAAAAAAAAAAAAAAABUEAABk&#10;cnMvZG93bnJldi54bWxQSwUGAAAAAAQABADzAAAAHgUAAAAA&#10;" w14:anchorId="1D7C42BD">
                <v:textbox inset="2.16pt,1.44pt,0,1.44pt">
                  <w:txbxContent>
                    <w:p w:rsidR="00DB1734" w:rsidP="00583610" w:rsidRDefault="00DB1734" w14:paraId="3769279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79424" behindDoc="0" locked="0" layoutInCell="1" allowOverlap="1" wp14:editId="48420E70" wp14:anchorId="33185A04">
                <wp:simplePos x="0" y="0"/>
                <wp:positionH relativeFrom="column">
                  <wp:posOffset>2667000</wp:posOffset>
                </wp:positionH>
                <wp:positionV relativeFrom="paragraph">
                  <wp:posOffset>139700</wp:posOffset>
                </wp:positionV>
                <wp:extent cx="1003300" cy="1714500"/>
                <wp:effectExtent l="0" t="0" r="0" b="0"/>
                <wp:wrapNone/>
                <wp:docPr id="6685" name="Rectangle 66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16D8266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5" style="position:absolute;margin-left:210pt;margin-top:11pt;width:79pt;height:135pt;z-index:2582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A28YxC7AQAATAMAAA4AAAAAAAAAAAAAAAAALgIAAGRycy9l&#10;Mm9Eb2MueG1sUEsBAi0AFAAGAAgAAAAhAHxi7xfbAAAACgEAAA8AAAAAAAAAAAAAAAAAFQQAAGRy&#10;cy9kb3ducmV2LnhtbFBLBQYAAAAABAAEAPMAAAAdBQAAAAA=&#10;" w14:anchorId="33185A04">
                <v:textbox inset="2.16pt,1.44pt,0,1.44pt">
                  <w:txbxContent>
                    <w:p w:rsidR="00DB1734" w:rsidP="00583610" w:rsidRDefault="00DB1734" w14:paraId="16D8266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0448" behindDoc="0" locked="0" layoutInCell="1" allowOverlap="1" wp14:editId="4F5D0B1C" wp14:anchorId="2930C75D">
                <wp:simplePos x="0" y="0"/>
                <wp:positionH relativeFrom="column">
                  <wp:posOffset>2667000</wp:posOffset>
                </wp:positionH>
                <wp:positionV relativeFrom="paragraph">
                  <wp:posOffset>139700</wp:posOffset>
                </wp:positionV>
                <wp:extent cx="1003300" cy="1714500"/>
                <wp:effectExtent l="0" t="0" r="0" b="0"/>
                <wp:wrapNone/>
                <wp:docPr id="6686" name="Rectangle 6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EF7EDF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6" style="position:absolute;margin-left:210pt;margin-top:11pt;width:79pt;height:135pt;z-index:2582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bXi57oBAABMAwAADgAAAAAAAAAAAAAAAAAuAgAAZHJzL2Uy&#10;b0RvYy54bWxQSwECLQAUAAYACAAAACEAfGLvF9sAAAAKAQAADwAAAAAAAAAAAAAAAAAUBAAAZHJz&#10;L2Rvd25yZXYueG1sUEsFBgAAAAAEAAQA8wAAABwFAAAAAA==&#10;" w14:anchorId="2930C75D">
                <v:textbox inset="2.16pt,1.44pt,0,1.44pt">
                  <w:txbxContent>
                    <w:p w:rsidR="00DB1734" w:rsidP="00583610" w:rsidRDefault="00DB1734" w14:paraId="6EF7EDF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1472" behindDoc="0" locked="0" layoutInCell="1" allowOverlap="1" wp14:editId="2C955663" wp14:anchorId="3F800039">
                <wp:simplePos x="0" y="0"/>
                <wp:positionH relativeFrom="column">
                  <wp:posOffset>2667000</wp:posOffset>
                </wp:positionH>
                <wp:positionV relativeFrom="paragraph">
                  <wp:posOffset>139700</wp:posOffset>
                </wp:positionV>
                <wp:extent cx="1003300" cy="1714500"/>
                <wp:effectExtent l="0" t="0" r="0" b="0"/>
                <wp:wrapNone/>
                <wp:docPr id="6687" name="Rectangle 66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1126629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7" style="position:absolute;margin-left:210pt;margin-top:11pt;width:79pt;height:135pt;z-index:2582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9MRYMuQEAAEwDAAAOAAAAAAAAAAAAAAAAAC4CAABkcnMvZTJv&#10;RG9jLnhtbFBLAQItABQABgAIAAAAIQB8Yu8X2wAAAAoBAAAPAAAAAAAAAAAAAAAAABMEAABkcnMv&#10;ZG93bnJldi54bWxQSwUGAAAAAAQABADzAAAAGwUAAAAA&#10;" w14:anchorId="3F800039">
                <v:textbox inset="2.16pt,1.44pt,0,1.44pt">
                  <w:txbxContent>
                    <w:p w:rsidR="00DB1734" w:rsidP="00583610" w:rsidRDefault="00DB1734" w14:paraId="1126629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2496" behindDoc="0" locked="0" layoutInCell="1" allowOverlap="1" wp14:editId="78D3AD75" wp14:anchorId="781FD8F9">
                <wp:simplePos x="0" y="0"/>
                <wp:positionH relativeFrom="column">
                  <wp:posOffset>2667000</wp:posOffset>
                </wp:positionH>
                <wp:positionV relativeFrom="paragraph">
                  <wp:posOffset>139700</wp:posOffset>
                </wp:positionV>
                <wp:extent cx="1003300" cy="2057400"/>
                <wp:effectExtent l="0" t="0" r="0" b="0"/>
                <wp:wrapNone/>
                <wp:docPr id="6688" name="Rectangle 6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C38B17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8" style="position:absolute;margin-left:210pt;margin-top:11pt;width:79pt;height:162pt;z-index:2582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Nw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7XG+yV5w679AN9&#10;436wipyro5FSlf4Wv6aYerz2HJ/gkiVcFvGzBle+KIvM1ePT1WM1ZyKweHdzt2mxEwK3una1usUE&#10;YZq32xFS/qKCI2XBKCCXai0/fkv5fPT1CN4rbM7vl1We93NVs1p3r1z3QZ5QIw5pfsSgbZgYFdZE&#10;SiZsPKPp14GDosR+9ehsd7u66XBSarLcdMUVqAmy3r+vci/GgLMkMlByiGCGEflWjyotbFkVdhmv&#10;MhPv80r+7SfY/Q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aR0TcLkBAABMAwAADgAAAAAAAAAAAAAAAAAuAgAAZHJzL2Uy&#10;b0RvYy54bWxQSwECLQAUAAYACAAAACEAtmP75twAAAAKAQAADwAAAAAAAAAAAAAAAAATBAAAZHJz&#10;L2Rvd25yZXYueG1sUEsFBgAAAAAEAAQA8wAAABwFAAAAAA==&#10;" w14:anchorId="781FD8F9">
                <v:textbox inset="2.16pt,1.44pt,0,1.44pt">
                  <w:txbxContent>
                    <w:p w:rsidR="00DB1734" w:rsidP="00583610" w:rsidRDefault="00DB1734" w14:paraId="4C38B17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3520" behindDoc="0" locked="0" layoutInCell="1" allowOverlap="1" wp14:editId="3480B855" wp14:anchorId="6BB25C02">
                <wp:simplePos x="0" y="0"/>
                <wp:positionH relativeFrom="column">
                  <wp:posOffset>2667000</wp:posOffset>
                </wp:positionH>
                <wp:positionV relativeFrom="paragraph">
                  <wp:posOffset>139700</wp:posOffset>
                </wp:positionV>
                <wp:extent cx="1003300" cy="2057400"/>
                <wp:effectExtent l="0" t="0" r="0" b="0"/>
                <wp:wrapNone/>
                <wp:docPr id="6689" name="Rectangle 6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EF049B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9" style="position:absolute;margin-left:210pt;margin-top:11pt;width:79pt;height:162pt;z-index:2582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lmeebuwEAAEwDAAAOAAAAAAAAAAAAAAAAAC4CAABkcnMv&#10;ZTJvRG9jLnhtbFBLAQItABQABgAIAAAAIQC2Y/vm3AAAAAoBAAAPAAAAAAAAAAAAAAAAABUEAABk&#10;cnMvZG93bnJldi54bWxQSwUGAAAAAAQABADzAAAAHgUAAAAA&#10;" w14:anchorId="6BB25C02">
                <v:textbox inset="2.16pt,1.44pt,0,1.44pt">
                  <w:txbxContent>
                    <w:p w:rsidR="00DB1734" w:rsidP="00583610" w:rsidRDefault="00DB1734" w14:paraId="5EF049B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4544" behindDoc="0" locked="0" layoutInCell="1" allowOverlap="1" wp14:editId="44CF067D" wp14:anchorId="492C553E">
                <wp:simplePos x="0" y="0"/>
                <wp:positionH relativeFrom="column">
                  <wp:posOffset>2667000</wp:posOffset>
                </wp:positionH>
                <wp:positionV relativeFrom="paragraph">
                  <wp:posOffset>139700</wp:posOffset>
                </wp:positionV>
                <wp:extent cx="1003300" cy="762000"/>
                <wp:effectExtent l="0" t="0" r="0" b="0"/>
                <wp:wrapNone/>
                <wp:docPr id="6690" name="Rectangle 66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9A795A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0" style="position:absolute;margin-left:210pt;margin-top:11pt;width:79pt;height:60pt;z-index:2582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ug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tUGBPHc4pd+o&#10;G/edVeSc7Y2UaprvpNcQU4tlT/ERLlFCdyI/anDTF2mRsWh8umqsxkwEJjeLzbrGhwQe3Sw3C/Sx&#10;S/VeHCHlHyo4MjmMAkIpyvLjr5TPV9+uYN0E5vz85OVxPxYyy9XyDeo+yBNSxB3ND2i0DQOjwppI&#10;yYBzZzT9OXBQlNifHoVtbpaLBhelBPN1s8YFhhIg6P3HLPeiD7hKIgMlhwim6xFvkajAwokVYpft&#10;mlbiY1zAv/8Du1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sg++ugEAAEsDAAAOAAAAAAAAAAAAAAAAAC4CAABkcnMvZTJv&#10;RG9jLnhtbFBLAQItABQABgAIAAAAIQBvQUaG2gAAAAoBAAAPAAAAAAAAAAAAAAAAABQEAABkcnMv&#10;ZG93bnJldi54bWxQSwUGAAAAAAQABADzAAAAGwUAAAAA&#10;" w14:anchorId="492C553E">
                <v:textbox inset="2.16pt,1.44pt,0,1.44pt">
                  <w:txbxContent>
                    <w:p w:rsidR="00DB1734" w:rsidP="00583610" w:rsidRDefault="00DB1734" w14:paraId="79A795A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5568" behindDoc="0" locked="0" layoutInCell="1" allowOverlap="1" wp14:editId="7AD8A040" wp14:anchorId="5538B084">
                <wp:simplePos x="0" y="0"/>
                <wp:positionH relativeFrom="column">
                  <wp:posOffset>2667000</wp:posOffset>
                </wp:positionH>
                <wp:positionV relativeFrom="paragraph">
                  <wp:posOffset>139700</wp:posOffset>
                </wp:positionV>
                <wp:extent cx="1003300" cy="762000"/>
                <wp:effectExtent l="0" t="0" r="0" b="0"/>
                <wp:wrapNone/>
                <wp:docPr id="6691" name="Rectangle 66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D7BA3A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1" style="position:absolute;margin-left:210pt;margin-top:11pt;width:79pt;height:60pt;z-index:2582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EcmC7sBAABLAwAADgAAAAAAAAAAAAAAAAAuAgAAZHJzL2Uy&#10;b0RvYy54bWxQSwECLQAUAAYACAAAACEAb0FGhtoAAAAKAQAADwAAAAAAAAAAAAAAAAAVBAAAZHJz&#10;L2Rvd25yZXYueG1sUEsFBgAAAAAEAAQA8wAAABwFAAAAAA==&#10;" w14:anchorId="5538B084">
                <v:textbox inset="2.16pt,1.44pt,0,1.44pt">
                  <w:txbxContent>
                    <w:p w:rsidR="00DB1734" w:rsidP="00583610" w:rsidRDefault="00DB1734" w14:paraId="7D7BA3A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6592" behindDoc="0" locked="0" layoutInCell="1" allowOverlap="1" wp14:editId="0E0CB93D" wp14:anchorId="6388B175">
                <wp:simplePos x="0" y="0"/>
                <wp:positionH relativeFrom="column">
                  <wp:posOffset>2667000</wp:posOffset>
                </wp:positionH>
                <wp:positionV relativeFrom="paragraph">
                  <wp:posOffset>139700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6E77AF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2" style="position:absolute;margin-left:210pt;margin-top:11pt;width:79pt;height:60pt;z-index:2582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KXi0PugEAAEsDAAAOAAAAAAAAAAAAAAAAAC4CAABkcnMvZTJv&#10;RG9jLnhtbFBLAQItABQABgAIAAAAIQBvQUaG2gAAAAoBAAAPAAAAAAAAAAAAAAAAABQEAABkcnMv&#10;ZG93bnJldi54bWxQSwUGAAAAAAQABADzAAAAGwUAAAAA&#10;" w14:anchorId="6388B175">
                <v:textbox inset="2.16pt,1.44pt,0,1.44pt">
                  <w:txbxContent>
                    <w:p w:rsidR="00DB1734" w:rsidP="00583610" w:rsidRDefault="00DB1734" w14:paraId="66E77AF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7616" behindDoc="0" locked="0" layoutInCell="1" allowOverlap="1" wp14:editId="2234CA8A" wp14:anchorId="192B0393">
                <wp:simplePos x="0" y="0"/>
                <wp:positionH relativeFrom="column">
                  <wp:posOffset>2667000</wp:posOffset>
                </wp:positionH>
                <wp:positionV relativeFrom="paragraph">
                  <wp:posOffset>139700</wp:posOffset>
                </wp:positionV>
                <wp:extent cx="1003300" cy="762000"/>
                <wp:effectExtent l="0" t="0" r="0" b="0"/>
                <wp:wrapNone/>
                <wp:docPr id="6693" name="Rectangle 66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324A3C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3" style="position:absolute;margin-left:210pt;margin-top:11pt;width:79pt;height:60pt;z-index:2582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S6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2i4o8dzhlH6i&#10;btx3VpFLtjdSqmm+k15DTC2WPccnuEYJ3Yn8qMFNX6RFxqLx+aaxGjMRmNwutpsaJyHwaL3cLtDH&#10;LtVbcYSUv6rgyOQwCgilKMtP31O+XH29gnUTmMvzk5fHw1jILFfrV6iHIM9IEXc0P6LRNgyMCmsi&#10;JQPOndH0+8hBUWK/eRS2WS8XDS5KCeabZoMLDCVA0If3We5FH3CVRAZKjhFM1yPeIlGBhRMrxK7b&#10;Na3E+7iAf/sH9n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rqwS6ugEAAEsDAAAOAAAAAAAAAAAAAAAAAC4CAABkcnMvZTJv&#10;RG9jLnhtbFBLAQItABQABgAIAAAAIQBvQUaG2gAAAAoBAAAPAAAAAAAAAAAAAAAAABQEAABkcnMv&#10;ZG93bnJldi54bWxQSwUGAAAAAAQABADzAAAAGwUAAAAA&#10;" w14:anchorId="192B0393">
                <v:textbox inset="2.16pt,1.44pt,0,1.44pt">
                  <w:txbxContent>
                    <w:p w:rsidR="00DB1734" w:rsidP="00583610" w:rsidRDefault="00DB1734" w14:paraId="7324A3C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8640" behindDoc="0" locked="0" layoutInCell="1" allowOverlap="1" wp14:editId="752AEA3F" wp14:anchorId="5E4AC315">
                <wp:simplePos x="0" y="0"/>
                <wp:positionH relativeFrom="column">
                  <wp:posOffset>2667000</wp:posOffset>
                </wp:positionH>
                <wp:positionV relativeFrom="paragraph">
                  <wp:posOffset>139700</wp:posOffset>
                </wp:positionV>
                <wp:extent cx="1003300" cy="762000"/>
                <wp:effectExtent l="0" t="0" r="0" b="0"/>
                <wp:wrapNone/>
                <wp:docPr id="6694" name="Rectangle 6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082AE1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4" style="position:absolute;margin-left:210pt;margin-top:11pt;width:79pt;height:60pt;z-index:2582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qr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zXZNiecOp/QD&#10;deO+t4pcsoORUs3znfUaY+qw7Dk+wTVK6M7kJw1u/iItMhWNzzeN1ZSJwOR2tW1rnITAo7v1doU+&#10;dqneiiOk/EUFR2aHUUAoRVl++pby5errFaybwVyen708HaZCZr1pX6EegjwjRdzR/IhG2zAyKqyJ&#10;lIw4d0bTryMHRYn96lHY5m69anBRSrBsmx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2jqrugEAAEsDAAAOAAAAAAAAAAAAAAAAAC4CAABkcnMvZTJv&#10;RG9jLnhtbFBLAQItABQABgAIAAAAIQBvQUaG2gAAAAoBAAAPAAAAAAAAAAAAAAAAABQEAABkcnMv&#10;ZG93bnJldi54bWxQSwUGAAAAAAQABADzAAAAGwUAAAAA&#10;" w14:anchorId="5E4AC315">
                <v:textbox inset="2.16pt,1.44pt,0,1.44pt">
                  <w:txbxContent>
                    <w:p w:rsidR="00DB1734" w:rsidP="00583610" w:rsidRDefault="00DB1734" w14:paraId="4082AE1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89664" behindDoc="0" locked="0" layoutInCell="1" allowOverlap="1" wp14:editId="08F2BC62" wp14:anchorId="0A696921">
                <wp:simplePos x="0" y="0"/>
                <wp:positionH relativeFrom="column">
                  <wp:posOffset>2667000</wp:posOffset>
                </wp:positionH>
                <wp:positionV relativeFrom="paragraph">
                  <wp:posOffset>139700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C78CED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5" style="position:absolute;margin-left:210pt;margin-top:11pt;width:79pt;height:60pt;z-index:2582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LxMeugEAAEsDAAAOAAAAAAAAAAAAAAAAAC4CAABkcnMvZTJv&#10;RG9jLnhtbFBLAQItABQABgAIAAAAIQBvQUaG2gAAAAoBAAAPAAAAAAAAAAAAAAAAABQEAABkcnMv&#10;ZG93bnJldi54bWxQSwUGAAAAAAQABADzAAAAGwUAAAAA&#10;" w14:anchorId="0A696921">
                <v:textbox inset="2.16pt,1.44pt,0,1.44pt">
                  <w:txbxContent>
                    <w:p w:rsidR="00DB1734" w:rsidP="00583610" w:rsidRDefault="00DB1734" w14:paraId="6C78CED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0688" behindDoc="0" locked="0" layoutInCell="1" allowOverlap="1" wp14:editId="02029BDE" wp14:anchorId="6331A137">
                <wp:simplePos x="0" y="0"/>
                <wp:positionH relativeFrom="column">
                  <wp:posOffset>2667000</wp:posOffset>
                </wp:positionH>
                <wp:positionV relativeFrom="paragraph">
                  <wp:posOffset>139700</wp:posOffset>
                </wp:positionV>
                <wp:extent cx="1003300" cy="762000"/>
                <wp:effectExtent l="0" t="0" r="0" b="0"/>
                <wp:wrapNone/>
                <wp:docPr id="6696" name="Rectangle 66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DBD468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6" style="position:absolute;margin-left:210pt;margin-top:11pt;width:79pt;height:60pt;z-index:2582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1ZugEAAEs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Or1XZFieMWu/SC&#10;vnHXDYpcqr2RUuX+Zr/GEFu89hqe4ZpFXGbxkwabvyiLTMXj881jNSUisLhdbDc1dkLg1nq5XeAa&#10;Uar3ywFi+qa8JXnBKCCV4iw/PcR0Ofr7CN7LZC7P51WaDlMRs1wX2Fw7eHlGiTij6QmDHvzIqBhM&#10;oGTEvjMafx05KEqG7w6NbdbLRYODUpL5ptngAENJkPThY5U70XscJZGAkmMA0/XIt1hUaGHHirDr&#10;dOWR+JgX8u//wP4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xJm1ZugEAAEsDAAAOAAAAAAAAAAAAAAAAAC4CAABkcnMvZTJv&#10;RG9jLnhtbFBLAQItABQABgAIAAAAIQBvQUaG2gAAAAoBAAAPAAAAAAAAAAAAAAAAABQEAABkcnMv&#10;ZG93bnJldi54bWxQSwUGAAAAAAQABADzAAAAGwUAAAAA&#10;" w14:anchorId="6331A137">
                <v:textbox inset="2.16pt,1.44pt,0,1.44pt">
                  <w:txbxContent>
                    <w:p w:rsidR="00DB1734" w:rsidP="00583610" w:rsidRDefault="00DB1734" w14:paraId="4DBD468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1712" behindDoc="0" locked="0" layoutInCell="1" allowOverlap="1" wp14:editId="7243517B" wp14:anchorId="392241CE">
                <wp:simplePos x="0" y="0"/>
                <wp:positionH relativeFrom="column">
                  <wp:posOffset>2667000</wp:posOffset>
                </wp:positionH>
                <wp:positionV relativeFrom="paragraph">
                  <wp:posOffset>139700</wp:posOffset>
                </wp:positionV>
                <wp:extent cx="1003300" cy="762000"/>
                <wp:effectExtent l="0" t="0" r="0" b="0"/>
                <wp:wrapNone/>
                <wp:docPr id="6697" name="Rectangle 6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8DB053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7" style="position:absolute;margin-left:210pt;margin-top:11pt;width:79pt;height:60pt;z-index:2582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TsuQEAAEs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arVdU+K4xSm9&#10;oG7cdYMil2xvpFR5vlmvMcQWy17DM1yjiG4mP2mw+Yu0yFQ0Pt80VlMiApPbxXZT4yQEHq2X2wX6&#10;2KV6Lw4Q0zflLckOo4BQirL89BDT5ervK1iXwVyez16aDlMhs1zfoB68PCNF3NH0hEYPfmRUDCZQ&#10;MuLcGY2/jhwUJcN3h8I26+WiwUUpwXzTbHCBoQQI+vAxy53oPa6SSEDJMYDpesRb3i2wcGKF2HW7&#10;8kp8jAv4939g/w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BDTROy5AQAASwMAAA4AAAAAAAAAAAAAAAAALgIAAGRycy9lMm9E&#10;b2MueG1sUEsBAi0AFAAGAAgAAAAhAG9BRobaAAAACgEAAA8AAAAAAAAAAAAAAAAAEwQAAGRycy9k&#10;b3ducmV2LnhtbFBLBQYAAAAABAAEAPMAAAAaBQAAAAA=&#10;" w14:anchorId="392241CE">
                <v:textbox inset="2.16pt,1.44pt,0,1.44pt">
                  <w:txbxContent>
                    <w:p w:rsidR="00DB1734" w:rsidP="00583610" w:rsidRDefault="00DB1734" w14:paraId="78DB053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2736" behindDoc="0" locked="0" layoutInCell="1" allowOverlap="1" wp14:editId="7411D933" wp14:anchorId="1B99BDC4">
                <wp:simplePos x="0" y="0"/>
                <wp:positionH relativeFrom="column">
                  <wp:posOffset>2667000</wp:posOffset>
                </wp:positionH>
                <wp:positionV relativeFrom="paragraph">
                  <wp:posOffset>139700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76604C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8" style="position:absolute;margin-left:210pt;margin-top:11pt;width:79pt;height:60pt;z-index:2582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C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2uKsPHc4pZ+o&#10;G/edVeSS7Y2UaprvpNcQU4tlz/EJrlFCdyI/anDTF2mRsWh8vmmsxkwEJreL7abGSQg8Wi+3C/Sx&#10;S/VWHCHlryo4MjmMAkIpyvLT95QvV1+vYN0E5vL85OXxMBYyy3XzCvUQ5Bkp4o7mRzTahoFRYU2k&#10;ZMC5M5p+HzkoSuw3j8I26+WiwUUpwXzTbFAUKAGCPrzPci/6gKskMlByjGC6HvEWiQosnFghdt2u&#10;aSXexwX82z+w/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FbBYgK5AQAASwMAAA4AAAAAAAAAAAAAAAAALgIAAGRycy9lMm9E&#10;b2MueG1sUEsBAi0AFAAGAAgAAAAhAG9BRobaAAAACgEAAA8AAAAAAAAAAAAAAAAAEwQAAGRycy9k&#10;b3ducmV2LnhtbFBLBQYAAAAABAAEAPMAAAAaBQAAAAA=&#10;" w14:anchorId="1B99BDC4">
                <v:textbox inset="2.16pt,1.44pt,0,1.44pt">
                  <w:txbxContent>
                    <w:p w:rsidR="00DB1734" w:rsidP="00583610" w:rsidRDefault="00DB1734" w14:paraId="076604C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3760" behindDoc="0" locked="0" layoutInCell="1" allowOverlap="1" wp14:editId="3481576A" wp14:anchorId="6BC660ED">
                <wp:simplePos x="0" y="0"/>
                <wp:positionH relativeFrom="column">
                  <wp:posOffset>2667000</wp:posOffset>
                </wp:positionH>
                <wp:positionV relativeFrom="paragraph">
                  <wp:posOffset>139700</wp:posOffset>
                </wp:positionV>
                <wp:extent cx="1003300" cy="762000"/>
                <wp:effectExtent l="0" t="0" r="0" b="0"/>
                <wp:wrapNone/>
                <wp:docPr id="6699" name="Rectangle 66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E23B07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9" style="position:absolute;margin-left:210pt;margin-top:11pt;width:79pt;height:60pt;z-index:2582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NEu3ugEAAEsDAAAOAAAAAAAAAAAAAAAAAC4CAABkcnMvZTJv&#10;RG9jLnhtbFBLAQItABQABgAIAAAAIQBvQUaG2gAAAAoBAAAPAAAAAAAAAAAAAAAAABQEAABkcnMv&#10;ZG93bnJldi54bWxQSwUGAAAAAAQABADzAAAAGwUAAAAA&#10;" w14:anchorId="6BC660ED">
                <v:textbox inset="2.16pt,1.44pt,0,1.44pt">
                  <w:txbxContent>
                    <w:p w:rsidR="00DB1734" w:rsidP="00583610" w:rsidRDefault="00DB1734" w14:paraId="3E23B07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4784" behindDoc="0" locked="0" layoutInCell="1" allowOverlap="1" wp14:editId="559FE102" wp14:anchorId="610345F6">
                <wp:simplePos x="0" y="0"/>
                <wp:positionH relativeFrom="column">
                  <wp:posOffset>2667000</wp:posOffset>
                </wp:positionH>
                <wp:positionV relativeFrom="paragraph">
                  <wp:posOffset>139700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C574F3F"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0" style="position:absolute;margin-left:210pt;margin-top:11pt;width:79pt;height:60pt;z-index:2582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uhuQ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zapGgRy3OKXf&#10;qBt33aDIOdsbKVWeb9ZrDLHFsqfwCJcoopvJTxps/iItMhWNT1eN1ZSIwORmsVnnhwQerZabBfrY&#10;pXovDhDTD+UtyQ6jgFCKsvz4K6bz1bcrWJfBnJ/PXpr2UyGzXC3foO69PCFF3NH0gEYPfmRUDCZQ&#10;MuLcGY1/DhwUJcNPh8I2q+WiwUUpwXzdrHGBoQQIev8xy53oPa6SSEDJIYDpesRbJCqwcGKF2GW7&#10;8kp8jAv4939g9wo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O91m6G5AQAASwMAAA4AAAAAAAAAAAAAAAAALgIAAGRycy9lMm9E&#10;b2MueG1sUEsBAi0AFAAGAAgAAAAhAG9BRobaAAAACgEAAA8AAAAAAAAAAAAAAAAAEwQAAGRycy9k&#10;b3ducmV2LnhtbFBLBQYAAAAABAAEAPMAAAAaBQAAAAA=&#10;" w14:anchorId="610345F6">
                <v:textbox inset="2.16pt,1.44pt,0,1.44pt">
                  <w:txbxContent>
                    <w:p w:rsidR="00DB1734" w:rsidP="00583610" w:rsidRDefault="00DB1734" w14:paraId="1C574F3F"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5808" behindDoc="0" locked="0" layoutInCell="1" allowOverlap="1" wp14:editId="04ADC94D" wp14:anchorId="7187E01E">
                <wp:simplePos x="0" y="0"/>
                <wp:positionH relativeFrom="column">
                  <wp:posOffset>2667000</wp:posOffset>
                </wp:positionH>
                <wp:positionV relativeFrom="paragraph">
                  <wp:posOffset>139700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57738C3"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1" style="position:absolute;margin-left:210pt;margin-top:11pt;width:79pt;height:60pt;z-index:2582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IU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b1nBLHLU7p&#10;B+rGXTcocs72RkqV55v1GkNssewlPMMliuhm8pMGm79Ii0xF49NVYzUlIjC5WWzWNU5C4NFquVmg&#10;j12q9+IAMX1V3pLsMAoIpSjLj48xna++XcG6DOb8fPbStJ8KmeXq9g3q3ssTUsQdTU9o9OBHRsVg&#10;AiUjzp3R+HrgoCgZvjkUtlktFw0uSgnm62aNCwwlQND7j1nuRO9xlUQCSg4BTNcj3iJRgYUTK8Qu&#10;25VX4mNcwL//A7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oCyFLsBAABLAwAADgAAAAAAAAAAAAAAAAAuAgAAZHJzL2Uy&#10;b0RvYy54bWxQSwECLQAUAAYACAAAACEAb0FGhtoAAAAKAQAADwAAAAAAAAAAAAAAAAAVBAAAZHJz&#10;L2Rvd25yZXYueG1sUEsFBgAAAAAEAAQA8wAAABwFAAAAAA==&#10;" w14:anchorId="7187E01E">
                <v:textbox inset="2.16pt,1.44pt,0,1.44pt">
                  <w:txbxContent>
                    <w:p w:rsidR="00DB1734" w:rsidP="00583610" w:rsidRDefault="00DB1734" w14:paraId="657738C3"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6832" behindDoc="0" locked="0" layoutInCell="1" allowOverlap="1" wp14:editId="7C6A8C1A" wp14:anchorId="1A103FC1">
                <wp:simplePos x="0" y="0"/>
                <wp:positionH relativeFrom="column">
                  <wp:posOffset>2667000</wp:posOffset>
                </wp:positionH>
                <wp:positionV relativeFrom="paragraph">
                  <wp:posOffset>139700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102906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2" style="position:absolute;margin-left:210pt;margin-top:11pt;width:79pt;height:60pt;z-index:2582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kQ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rhtKPHc4pZ+o&#10;G/edVeSS7Y2UaprvpNcQU4tlz/EJrlFCdyI/anDTF2mRsWh8vmmsxkwEJreL7abGSQg8Wi+3C/Sx&#10;S/VWHCHlryo4MjmMAkIpyvLT95QvV1+vYN0E5vL85OXxMBYyy/XqFeohyDNSxB3Nj2i0DQOjwppI&#10;yYBzZzT9PnJQlNhvHoVt1ssF6pBLMN80G1xgKAGCPrzPci/6gKskMlByjGC6HvEWiQosnFghdt2u&#10;aSXexwX82z+w/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GyZuRC5AQAASwMAAA4AAAAAAAAAAAAAAAAALgIAAGRycy9lMm9E&#10;b2MueG1sUEsBAi0AFAAGAAgAAAAhAG9BRobaAAAACgEAAA8AAAAAAAAAAAAAAAAAEwQAAGRycy9k&#10;b3ducmV2LnhtbFBLBQYAAAAABAAEAPMAAAAaBQAAAAA=&#10;" w14:anchorId="1A103FC1">
                <v:textbox inset="2.16pt,1.44pt,0,1.44pt">
                  <w:txbxContent>
                    <w:p w:rsidR="00DB1734" w:rsidP="00583610" w:rsidRDefault="00DB1734" w14:paraId="3102906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7856" behindDoc="0" locked="0" layoutInCell="1" allowOverlap="1" wp14:editId="3E76189F" wp14:anchorId="1E8DBC1B">
                <wp:simplePos x="0" y="0"/>
                <wp:positionH relativeFrom="column">
                  <wp:posOffset>2667000</wp:posOffset>
                </wp:positionH>
                <wp:positionV relativeFrom="paragraph">
                  <wp:posOffset>139700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5BCC447"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3" style="position:absolute;margin-left:210pt;margin-top:11pt;width:79pt;height:60pt;z-index:2582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Cl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tfWKEs8dTukH&#10;6sZ9bxW5ZAcjpZrnO+s1xtRh2XN8gmuU0J3JTxrc/EVaZCoan28aqykTgcntarupcRICj9r1doU+&#10;dqneiiOk/EUFR2aHUUAoRVl++pby5errFaybwVyen708HaZCZt22r1APQZ6RIu5ofkSjbRgZFdZE&#10;SkacO6Pp15GDosR+9Shs065XDS5KCZabZoM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bJClugEAAEsDAAAOAAAAAAAAAAAAAAAAAC4CAABkcnMvZTJv&#10;RG9jLnhtbFBLAQItABQABgAIAAAAIQBvQUaG2gAAAAoBAAAPAAAAAAAAAAAAAAAAABQEAABkcnMv&#10;ZG93bnJldi54bWxQSwUGAAAAAAQABADzAAAAGwUAAAAA&#10;" w14:anchorId="1E8DBC1B">
                <v:textbox inset="2.16pt,1.44pt,0,1.44pt">
                  <w:txbxContent>
                    <w:p w:rsidR="00DB1734" w:rsidP="00583610" w:rsidRDefault="00DB1734" w14:paraId="55BCC447"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8880" behindDoc="0" locked="0" layoutInCell="1" allowOverlap="1" wp14:editId="0C44EEBB" wp14:anchorId="539B6A2C">
                <wp:simplePos x="0" y="0"/>
                <wp:positionH relativeFrom="column">
                  <wp:posOffset>2667000</wp:posOffset>
                </wp:positionH>
                <wp:positionV relativeFrom="paragraph">
                  <wp:posOffset>139700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CF0F9CF"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4" style="position:absolute;margin-left:210pt;margin-top:11pt;width:79pt;height:60pt;z-index:2582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60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vWaEs8dTukH&#10;6sZ9bxW5ZAcjpZrnO+s1xtRh2XN8gmuU0J3JTxrc/EVaZCoan28aqykTgcntatvWOAmBR5v1doU+&#10;dqneiiOk/EUFR2aHUUAoRVl++pby5errFaybwVyen708HaZCZr1pX6EegjwjRdzR/IhG2zAyKqyJ&#10;lIw4d0bTryMHRYn96lHYZrNeNbgoJVi2TYs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Ha60ugEAAEsDAAAOAAAAAAAAAAAAAAAAAC4CAABkcnMvZTJv&#10;RG9jLnhtbFBLAQItABQABgAIAAAAIQBvQUaG2gAAAAoBAAAPAAAAAAAAAAAAAAAAABQEAABkcnMv&#10;ZG93bnJldi54bWxQSwUGAAAAAAQABADzAAAAGwUAAAAA&#10;" w14:anchorId="539B6A2C">
                <v:textbox inset="2.16pt,1.44pt,0,1.44pt">
                  <w:txbxContent>
                    <w:p w:rsidR="00DB1734" w:rsidP="00583610" w:rsidRDefault="00DB1734" w14:paraId="5CF0F9CF"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99904" behindDoc="0" locked="0" layoutInCell="1" allowOverlap="1" wp14:editId="1EB3A3FB" wp14:anchorId="4B87401E">
                <wp:simplePos x="0" y="0"/>
                <wp:positionH relativeFrom="column">
                  <wp:posOffset>2667000</wp:posOffset>
                </wp:positionH>
                <wp:positionV relativeFrom="paragraph">
                  <wp:posOffset>139700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909284D"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5" style="position:absolute;margin-left:210pt;margin-top:11pt;width:79pt;height:60pt;z-index:2582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cB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b1LSWOW5zS&#10;D9SNu25Q5JztjZQqzzfrNYbYYtlLeIZLFNHN5CcNNn+RFpmKxqerxmpKRGBys9isa5yEwKPVcrNA&#10;H7tU78UBYvqqvCXZYRQQSlGWHx9jOl99u4J1Gcz5+eylaT8VMsvV5g3q3ssTUsQdTU9o9OBHRsVg&#10;AiUjzp3R+HrgoCgZvjkUtlktFw0uSgnm62aNCwwlQND7j1nuRO9xlUQCSg4BTNcj3iJRgYUTK8Qu&#10;25VX4mNcwL//A7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AeiHAbsBAABLAwAADgAAAAAAAAAAAAAAAAAuAgAAZHJzL2Uy&#10;b0RvYy54bWxQSwECLQAUAAYACAAAACEAb0FGhtoAAAAKAQAADwAAAAAAAAAAAAAAAAAVBAAAZHJz&#10;L2Rvd25yZXYueG1sUEsFBgAAAAAEAAQA8wAAABwFAAAAAA==&#10;" w14:anchorId="4B87401E">
                <v:textbox inset="2.16pt,1.44pt,0,1.44pt">
                  <w:txbxContent>
                    <w:p w:rsidR="00DB1734" w:rsidP="00583610" w:rsidRDefault="00DB1734" w14:paraId="2909284D"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0928" behindDoc="0" locked="0" layoutInCell="1" allowOverlap="1" wp14:editId="4BE00DDE" wp14:anchorId="6CA688EE">
                <wp:simplePos x="0" y="0"/>
                <wp:positionH relativeFrom="column">
                  <wp:posOffset>2667000</wp:posOffset>
                </wp:positionH>
                <wp:positionV relativeFrom="paragraph">
                  <wp:posOffset>139700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22DB65B"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6" style="position:absolute;margin-left:210pt;margin-top:11pt;width:79pt;height:60pt;z-index:2583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FH0MnugEAAEsDAAAOAAAAAAAAAAAAAAAAAC4CAABkcnMvZTJv&#10;RG9jLnhtbFBLAQItABQABgAIAAAAIQBvQUaG2gAAAAoBAAAPAAAAAAAAAAAAAAAAABQEAABkcnMv&#10;ZG93bnJldi54bWxQSwUGAAAAAAQABADzAAAAGwUAAAAA&#10;" w14:anchorId="6CA688EE">
                <v:textbox inset="2.16pt,1.44pt,0,1.44pt">
                  <w:txbxContent>
                    <w:p w:rsidR="00DB1734" w:rsidP="00583610" w:rsidRDefault="00DB1734" w14:paraId="622DB65B"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1952" behindDoc="0" locked="0" layoutInCell="1" allowOverlap="1" wp14:editId="03C91D39" wp14:anchorId="6D80DDC7">
                <wp:simplePos x="0" y="0"/>
                <wp:positionH relativeFrom="column">
                  <wp:posOffset>2667000</wp:posOffset>
                </wp:positionH>
                <wp:positionV relativeFrom="paragraph">
                  <wp:posOffset>139700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56C0DB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7" style="position:absolute;margin-left:210pt;margin-top:11pt;width:79pt;height:60pt;z-index:2583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qSuQEAAEs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P3m3pDiecOp/QN&#10;deO+t4pcsoORUs3znfUaY+qw7DW+wDVK6M7kJw1u/iItMhWNzzeN1ZSJwOR2tW1rnITAo816u0If&#10;u1RvxRFS/qSCI7PDKCCUoiw/fUn5cvX3FaybwVyen708HaZCZt3eoB6CPCNF3NH8jEbbMDIqrImU&#10;jDh3RtPPIwdFif3sUdhms141uCglWLZNiwsMJUDQh/dZ7sUQcJVEBkqOEUw/IN7yboGFEyvErts1&#10;r8T7uIB/+wf2v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OTqapK5AQAASwMAAA4AAAAAAAAAAAAAAAAALgIAAGRycy9lMm9E&#10;b2MueG1sUEsBAi0AFAAGAAgAAAAhAG9BRobaAAAACgEAAA8AAAAAAAAAAAAAAAAAEwQAAGRycy9k&#10;b3ducmV2LnhtbFBLBQYAAAAABAAEAPMAAAAaBQAAAAA=&#10;" w14:anchorId="6D80DDC7">
                <v:textbox inset="2.16pt,1.44pt,0,1.44pt">
                  <w:txbxContent>
                    <w:p w:rsidR="00DB1734" w:rsidP="00583610" w:rsidRDefault="00DB1734" w14:paraId="056C0DB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2976" behindDoc="0" locked="0" layoutInCell="1" allowOverlap="1" wp14:editId="2F2229D1" wp14:anchorId="5572C5FC">
                <wp:simplePos x="0" y="0"/>
                <wp:positionH relativeFrom="column">
                  <wp:posOffset>2667000</wp:posOffset>
                </wp:positionH>
                <wp:positionV relativeFrom="paragraph">
                  <wp:posOffset>139700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D513978"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8" style="position:absolute;margin-left:210pt;margin-top:11pt;width:79pt;height:60pt;z-index:2583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8uQ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jXOynOHU/qB&#10;unHfW0Uu2cFIqeb5znqNMXVY9hyf4BoldGfykwY3f5EWmYrG55vGaspEYHK72rY1TkLg0Wa9XaGP&#10;Xaq34ggpf1HBkdlhFBBKUZafvqV8ufp6BetmMJfnZy9Ph6mQWbfNK9RDkGekiDuaH9FoG0ZGhTWR&#10;khHnzmj6deSgKLFfPQrbbNarBhelBMu2aVEUKAGCPrzPci+GgKskMlByjGD6AfEWiQosnFghdt2u&#10;eSXexwX82z+w/w0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KL4THy5AQAASwMAAA4AAAAAAAAAAAAAAAAALgIAAGRycy9lMm9E&#10;b2MueG1sUEsBAi0AFAAGAAgAAAAhAG9BRobaAAAACgEAAA8AAAAAAAAAAAAAAAAAEwQAAGRycy9k&#10;b3ducmV2LnhtbFBLBQYAAAAABAAEAPMAAAAaBQAAAAA=&#10;" w14:anchorId="5572C5FC">
                <v:textbox inset="2.16pt,1.44pt,0,1.44pt">
                  <w:txbxContent>
                    <w:p w:rsidR="00DB1734" w:rsidP="00583610" w:rsidRDefault="00DB1734" w14:paraId="1D513978"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4000" behindDoc="0" locked="0" layoutInCell="1" allowOverlap="1" wp14:editId="57FFD446" wp14:anchorId="4CAB0586">
                <wp:simplePos x="0" y="0"/>
                <wp:positionH relativeFrom="column">
                  <wp:posOffset>2667000</wp:posOffset>
                </wp:positionH>
                <wp:positionV relativeFrom="paragraph">
                  <wp:posOffset>139700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7E1430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9" style="position:absolute;margin-left:210pt;margin-top:11pt;width:79pt;height:60pt;z-index:2583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XJ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vWWEs8dTukH&#10;6sZ9bxW5ZAcjpZrnO+s1xtRh2XN8gmuU0J3JTxrc/EVaZCoan28aqykTgcntatvWOAmBR5v1doU+&#10;dqneiiOk/EUFR2aHUUAoRVl++pby5errFaybwVyen708HaZCZt2uXqEegjwjRdzR/IhG2zAyKqyJ&#10;lIw4d0bTryMHRYn96lHYZrNeNbgoJVi2TYs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DDWXJugEAAEsDAAAOAAAAAAAAAAAAAAAAAC4CAABkcnMvZTJv&#10;RG9jLnhtbFBLAQItABQABgAIAAAAIQBvQUaG2gAAAAoBAAAPAAAAAAAAAAAAAAAAABQEAABkcnMv&#10;ZG93bnJldi54bWxQSwUGAAAAAAQABADzAAAAGwUAAAAA&#10;" w14:anchorId="4CAB0586">
                <v:textbox inset="2.16pt,1.44pt,0,1.44pt">
                  <w:txbxContent>
                    <w:p w:rsidR="00DB1734" w:rsidP="00583610" w:rsidRDefault="00DB1734" w14:paraId="07E1430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5024" behindDoc="0" locked="0" layoutInCell="1" allowOverlap="1" wp14:editId="0D72B104" wp14:anchorId="0C7F5F2B">
                <wp:simplePos x="0" y="0"/>
                <wp:positionH relativeFrom="column">
                  <wp:posOffset>2667000</wp:posOffset>
                </wp:positionH>
                <wp:positionV relativeFrom="paragraph">
                  <wp:posOffset>139700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484A13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0" style="position:absolute;margin-left:210pt;margin-top:11pt;width:79pt;height:60pt;z-index:2583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H6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5slCuS4xSn9&#10;QN2460dFLtnBSKnyfLNeU4gdlj2HJ7hGEd1MftZg8xdpkblofL5prOZEBCa3q21b40MCjzbr7Qp9&#10;7FK9FQeI6YvylmSHUUAoRVl++hbT5errFazLYC7PZy/Nh7mQWbfrV6gHL89IEXc0PaLRo58YFaMJ&#10;lEw4d0bjryMHRcn41aGwzWa9anBRSrBsmxYXGEqAoA/vs9yJweMqiQSUHAOYfkC8RaICCydWiF23&#10;K6/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G8yH6ugEAAEsDAAAOAAAAAAAAAAAAAAAAAC4CAABkcnMvZTJv&#10;RG9jLnhtbFBLAQItABQABgAIAAAAIQBvQUaG2gAAAAoBAAAPAAAAAAAAAAAAAAAAABQEAABkcnMv&#10;ZG93bnJldi54bWxQSwUGAAAAAAQABADzAAAAGwUAAAAA&#10;" w14:anchorId="0C7F5F2B">
                <v:textbox inset="2.16pt,1.44pt,0,1.44pt">
                  <w:txbxContent>
                    <w:p w:rsidR="00DB1734" w:rsidP="00583610" w:rsidRDefault="00DB1734" w14:paraId="5484A13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6048" behindDoc="0" locked="0" layoutInCell="1" allowOverlap="1" wp14:editId="3557367E" wp14:anchorId="03FDA95E">
                <wp:simplePos x="0" y="0"/>
                <wp:positionH relativeFrom="column">
                  <wp:posOffset>2667000</wp:posOffset>
                </wp:positionH>
                <wp:positionV relativeFrom="paragraph">
                  <wp:posOffset>139700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B52AE5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1" style="position:absolute;margin-left:210pt;margin-top:11pt;width:79pt;height:60pt;z-index:2583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hPugEAAEs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P0bl1VlDhucUo/&#10;UDfueiPJOTvorpPzfGe9xhBbLHsJz3CJIroz+UmBnb9Ii0xZ49NVYzklIjC5WW6aEich8Gi92izR&#10;xy7Fe3GAmL5Kb8nsMAoIJSvLj48xna++XcG6Gcz5+dlL037KZFbN7RvUve9OSBF3ND2hUcaPjAqj&#10;AyUjzp3R+HrgICkx3xwKW69XyxoXJQdVUze4wJADBL3/mOVODB5XSSSg5BBA9wPizRJlWDixTOyy&#10;XfNKfIwz+Pd/YPc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nBghPugEAAEsDAAAOAAAAAAAAAAAAAAAAAC4CAABkcnMvZTJv&#10;RG9jLnhtbFBLAQItABQABgAIAAAAIQBvQUaG2gAAAAoBAAAPAAAAAAAAAAAAAAAAABQEAABkcnMv&#10;ZG93bnJldi54bWxQSwUGAAAAAAQABADzAAAAGwUAAAAA&#10;" w14:anchorId="03FDA95E">
                <v:textbox inset="2.16pt,1.44pt,0,1.44pt">
                  <w:txbxContent>
                    <w:p w:rsidR="00DB1734" w:rsidP="00583610" w:rsidRDefault="00DB1734" w14:paraId="6B52AE5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7072" behindDoc="0" locked="0" layoutInCell="1" allowOverlap="1" wp14:editId="38F5B705" wp14:anchorId="6DD25437">
                <wp:simplePos x="0" y="0"/>
                <wp:positionH relativeFrom="column">
                  <wp:posOffset>2667000</wp:posOffset>
                </wp:positionH>
                <wp:positionV relativeFrom="paragraph">
                  <wp:posOffset>139700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5B8781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2" style="position:absolute;margin-left:210pt;margin-top:11pt;width:79pt;height:60pt;z-index:2583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NLug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tbzihLLDU7p&#10;D+rGbTdIcs72um1lmm/Sa/ShwbIn/wiXKKCbyE8KTPoiLTJljU9XjeUUicDkZrGpS5yEwKP1crNA&#10;H7sU78UeQryXzpDkMAoIJSvLj79CPF99u4J1Ccz5+eTFaT9lMst69QZ179oTUsQdjQ9o1OBGRsWg&#10;PSUjzp3R8HrgICkZfloUtlovF6hDzMG8rmpcYMgBgt5/zHIreoerJCJQcvCgux7xZokyLJxYJnbZ&#10;rrQSH+MM/v0f2P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FHwNLugEAAEsDAAAOAAAAAAAAAAAAAAAAAC4CAABkcnMvZTJv&#10;RG9jLnhtbFBLAQItABQABgAIAAAAIQBvQUaG2gAAAAoBAAAPAAAAAAAAAAAAAAAAABQEAABkcnMv&#10;ZG93bnJldi54bWxQSwUGAAAAAAQABADzAAAAGwUAAAAA&#10;" w14:anchorId="6DD25437">
                <v:textbox inset="2.16pt,1.44pt,0,1.44pt">
                  <w:txbxContent>
                    <w:p w:rsidR="00DB1734" w:rsidP="00583610" w:rsidRDefault="00DB1734" w14:paraId="55B8781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8096" behindDoc="0" locked="0" layoutInCell="1" allowOverlap="1" wp14:editId="1C41D4D0" wp14:anchorId="457B0A2A">
                <wp:simplePos x="0" y="0"/>
                <wp:positionH relativeFrom="column">
                  <wp:posOffset>2667000</wp:posOffset>
                </wp:positionH>
                <wp:positionV relativeFrom="paragraph">
                  <wp:posOffset>139700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E6BE9B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3" style="position:absolute;margin-left:210pt;margin-top:11pt;width:79pt;height:60pt;z-index:2583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r+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5vlihLHLU7p&#10;B+rGXT8qcskORkqV55v1mkLssOw5PME1iuhm8rMGm79Ii8xF4/NNYzUnIjC5XW3bGich8Giz3q7Q&#10;xy7VW3GAmL4ob0l2GAWEUpTlp28xXa6+XsG6DObyfPbSfJgLmXW7eYV68PKMFHFH0yMaPfqJUTGa&#10;QMmEc2c0/jpyUJSMXx0K22zWqwYXpQTLtmlxgaEECPrwPsudGDyukkhAyTGA6QfEWyQqsHBihdh1&#10;u/JKvI8L+L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k6ir+ugEAAEsDAAAOAAAAAAAAAAAAAAAAAC4CAABkcnMvZTJv&#10;RG9jLnhtbFBLAQItABQABgAIAAAAIQBvQUaG2gAAAAoBAAAPAAAAAAAAAAAAAAAAABQEAABkcnMv&#10;ZG93bnJldi54bWxQSwUGAAAAAAQABADzAAAAGwUAAAAA&#10;" w14:anchorId="457B0A2A">
                <v:textbox inset="2.16pt,1.44pt,0,1.44pt">
                  <w:txbxContent>
                    <w:p w:rsidR="00DB1734" w:rsidP="00583610" w:rsidRDefault="00DB1734" w14:paraId="5E6BE9B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09120" behindDoc="0" locked="0" layoutInCell="1" allowOverlap="1" wp14:editId="7274067E" wp14:anchorId="248DE417">
                <wp:simplePos x="0" y="0"/>
                <wp:positionH relativeFrom="column">
                  <wp:posOffset>2667000</wp:posOffset>
                </wp:positionH>
                <wp:positionV relativeFrom="paragraph">
                  <wp:posOffset>139700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BC5F52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4" style="position:absolute;margin-left:210pt;margin-top:11pt;width:79pt;height:60pt;z-index:2583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JmxTvugEAAEsDAAAOAAAAAAAAAAAAAAAAAC4CAABkcnMvZTJv&#10;RG9jLnhtbFBLAQItABQABgAIAAAAIQBvQUaG2gAAAAoBAAAPAAAAAAAAAAAAAAAAABQEAABkcnMv&#10;ZG93bnJldi54bWxQSwUGAAAAAAQABADzAAAAGwUAAAAA&#10;" w14:anchorId="248DE417">
                <v:textbox inset="2.16pt,1.44pt,0,1.44pt">
                  <w:txbxContent>
                    <w:p w:rsidR="00DB1734" w:rsidP="00583610" w:rsidRDefault="00DB1734" w14:paraId="2BC5F52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0144" behindDoc="0" locked="0" layoutInCell="1" allowOverlap="1" wp14:editId="2DBCDDB6" wp14:anchorId="6829FC31">
                <wp:simplePos x="0" y="0"/>
                <wp:positionH relativeFrom="column">
                  <wp:posOffset>2667000</wp:posOffset>
                </wp:positionH>
                <wp:positionV relativeFrom="paragraph">
                  <wp:posOffset>139700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ADF3B9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5" style="position:absolute;margin-left:210pt;margin-top:11pt;width:79pt;height:60pt;z-index:2583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1a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83yIyWOWZzS&#10;d9SNucFIcsmOWgiZ55v1mkLssOw5PME1iuhm8rMCm79Ii8xF4/NNYzknwjG5XW3bGifB8Wiz3q7Q&#10;xy7Va3GAmD5Lb0l2egoIpSjLTl9julx9uYJ1Gczl+eyl+TAXMut2+wL14MUZKeKOpkc0yvipp9zo&#10;QMmEc+9p/HVkICkxXxwK22zWqwYXpQTLtml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obj1augEAAEsDAAAOAAAAAAAAAAAAAAAAAC4CAABkcnMvZTJv&#10;RG9jLnhtbFBLAQItABQABgAIAAAAIQBvQUaG2gAAAAoBAAAPAAAAAAAAAAAAAAAAABQEAABkcnMv&#10;ZG93bnJldi54bWxQSwUGAAAAAAQABADzAAAAGwUAAAAA&#10;" w14:anchorId="6829FC31">
                <v:textbox inset="2.16pt,1.44pt,0,1.44pt">
                  <w:txbxContent>
                    <w:p w:rsidR="00DB1734" w:rsidP="00583610" w:rsidRDefault="00DB1734" w14:paraId="1ADF3B9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1168" behindDoc="0" locked="0" layoutInCell="1" allowOverlap="1" wp14:editId="261C8FD8" wp14:anchorId="419256E6">
                <wp:simplePos x="0" y="0"/>
                <wp:positionH relativeFrom="column">
                  <wp:posOffset>2667000</wp:posOffset>
                </wp:positionH>
                <wp:positionV relativeFrom="paragraph">
                  <wp:posOffset>139700</wp:posOffset>
                </wp:positionV>
                <wp:extent cx="1003300" cy="609600"/>
                <wp:effectExtent l="0" t="0" r="0" b="0"/>
                <wp:wrapNone/>
                <wp:docPr id="6716" name="Rectangle 67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568B93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6" style="position:absolute;margin-left:210pt;margin-top:11pt;width:79pt;height:48pt;z-index:2583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FtuwEAAEs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yubpcrShy32KUf&#10;6Bt3/ajIqToYKVXub/ZrCrHDay/hGc5ZxGUWP2uw+YuyyFw8Pl48VnMiAovtVbuusRMCt27aVYtr&#10;RKneLgeI6ZvyluQFo4BUirP88BjT6ejrEbyXyZyez6s07+Yi5rotsLm28/KIEnFG0xMGPfqJUTGa&#10;QMmEfWc0/t5zUJSMDw6NbW6vrxoclJIs180aBxhKgqR376vcicHjKIkElOwDmH5AvsWiQgs7VoSd&#10;pyuPxPu8kH/7B7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FU8W27AQAASwMAAA4AAAAAAAAAAAAAAAAALgIAAGRycy9l&#10;Mm9Eb2MueG1sUEsBAi0AFAAGAAgAAAAhAHRmcFzbAAAACgEAAA8AAAAAAAAAAAAAAAAAFQQAAGRy&#10;cy9kb3ducmV2LnhtbFBLBQYAAAAABAAEAPMAAAAdBQAAAAA=&#10;" w14:anchorId="419256E6">
                <v:textbox inset="2.16pt,1.44pt,0,1.44pt">
                  <w:txbxContent>
                    <w:p w:rsidR="00DB1734" w:rsidP="00583610" w:rsidRDefault="00DB1734" w14:paraId="1568B93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2192" behindDoc="0" locked="0" layoutInCell="1" allowOverlap="1" wp14:editId="63202F84" wp14:anchorId="30C72697">
                <wp:simplePos x="0" y="0"/>
                <wp:positionH relativeFrom="column">
                  <wp:posOffset>2667000</wp:posOffset>
                </wp:positionH>
                <wp:positionV relativeFrom="paragraph">
                  <wp:posOffset>139700</wp:posOffset>
                </wp:positionV>
                <wp:extent cx="1003300" cy="609600"/>
                <wp:effectExtent l="0" t="0" r="0" b="0"/>
                <wp:wrapNone/>
                <wp:docPr id="6717" name="Rectangle 67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05DB83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7" style="position:absolute;margin-left:210pt;margin-top:11pt;width:79pt;height:48pt;z-index:2583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wKHY2LoBAABLAwAADgAAAAAAAAAAAAAAAAAuAgAAZHJzL2Uy&#10;b0RvYy54bWxQSwECLQAUAAYACAAAACEAdGZwXNsAAAAKAQAADwAAAAAAAAAAAAAAAAAUBAAAZHJz&#10;L2Rvd25yZXYueG1sUEsFBgAAAAAEAAQA8wAAABwFAAAAAA==&#10;" w14:anchorId="30C72697">
                <v:textbox inset="2.16pt,1.44pt,0,1.44pt">
                  <w:txbxContent>
                    <w:p w:rsidR="00DB1734" w:rsidP="00583610" w:rsidRDefault="00DB1734" w14:paraId="605DB83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3216" behindDoc="0" locked="0" layoutInCell="1" allowOverlap="1" wp14:editId="7A3C0F5E" wp14:anchorId="64CBD1CA">
                <wp:simplePos x="0" y="0"/>
                <wp:positionH relativeFrom="column">
                  <wp:posOffset>2667000</wp:posOffset>
                </wp:positionH>
                <wp:positionV relativeFrom="paragraph">
                  <wp:posOffset>139700</wp:posOffset>
                </wp:positionV>
                <wp:extent cx="1003300" cy="609600"/>
                <wp:effectExtent l="0" t="0" r="0" b="0"/>
                <wp:wrapNone/>
                <wp:docPr id="6718" name="Rectangle 6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38DADB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8" style="position:absolute;margin-left:210pt;margin-top:11pt;width:79pt;height:48pt;z-index:2583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hrP+NroBAABLAwAADgAAAAAAAAAAAAAAAAAuAgAAZHJzL2Uy&#10;b0RvYy54bWxQSwECLQAUAAYACAAAACEAdGZwXNsAAAAKAQAADwAAAAAAAAAAAAAAAAAUBAAAZHJz&#10;L2Rvd25yZXYueG1sUEsFBgAAAAAEAAQA8wAAABwFAAAAAA==&#10;" w14:anchorId="64CBD1CA">
                <v:textbox inset="2.16pt,1.44pt,0,1.44pt">
                  <w:txbxContent>
                    <w:p w:rsidR="00DB1734" w:rsidP="00583610" w:rsidRDefault="00DB1734" w14:paraId="238DADB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4240" behindDoc="0" locked="0" layoutInCell="1" allowOverlap="1" wp14:editId="77149A08" wp14:anchorId="6D2672F2">
                <wp:simplePos x="0" y="0"/>
                <wp:positionH relativeFrom="column">
                  <wp:posOffset>2667000</wp:posOffset>
                </wp:positionH>
                <wp:positionV relativeFrom="paragraph">
                  <wp:posOffset>139700</wp:posOffset>
                </wp:positionV>
                <wp:extent cx="1003300" cy="609600"/>
                <wp:effectExtent l="0" t="0" r="0" b="0"/>
                <wp:wrapNone/>
                <wp:docPr id="6719" name="Rectangle 67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8B2536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9" style="position:absolute;margin-left:210pt;margin-top:11pt;width:79pt;height:48pt;z-index:2583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eD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22VLiecOp/QT&#10;deO+t4qcs4ORUs3znfUaY+qw7Ck+wiVK6M7kJw1u/iItMhWNT1eN1ZSJwGS7ajc1TkLg0ed23aKP&#10;XarX4ggpf1XBkdlhFBBKUZYfv6d8vvpyBetmMOfnZy9P+6mQuWlXL1D3QZ6QIu5ofkCjbRgZFdZE&#10;SkacO6Pp94GDosR+8yhsc3uzanBRSrDcNBtcYCgBgt6/zXIvhoCrJDJQcohg+gHxFokKLJxYIXbZ&#10;rnkl3sYF/O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50bXg7oBAABLAwAADgAAAAAAAAAAAAAAAAAuAgAAZHJzL2Uy&#10;b0RvYy54bWxQSwECLQAUAAYACAAAACEAdGZwXNsAAAAKAQAADwAAAAAAAAAAAAAAAAAUBAAAZHJz&#10;L2Rvd25yZXYueG1sUEsFBgAAAAAEAAQA8wAAABwFAAAAAA==&#10;" w14:anchorId="6D2672F2">
                <v:textbox inset="2.16pt,1.44pt,0,1.44pt">
                  <w:txbxContent>
                    <w:p w:rsidR="00DB1734" w:rsidP="00583610" w:rsidRDefault="00DB1734" w14:paraId="68B2536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5264" behindDoc="0" locked="0" layoutInCell="1" allowOverlap="1" wp14:editId="264B6DAE" wp14:anchorId="6C66294D">
                <wp:simplePos x="0" y="0"/>
                <wp:positionH relativeFrom="column">
                  <wp:posOffset>2667000</wp:posOffset>
                </wp:positionH>
                <wp:positionV relativeFrom="paragraph">
                  <wp:posOffset>139700</wp:posOffset>
                </wp:positionV>
                <wp:extent cx="1003300" cy="609600"/>
                <wp:effectExtent l="0" t="0" r="0" b="0"/>
                <wp:wrapNone/>
                <wp:docPr id="6720" name="Rectangle 67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20A5F6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0" style="position:absolute;margin-left:210pt;margin-top:11pt;width:79pt;height:48pt;z-index:2583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uXugEAAEsDAAAOAAAAZHJzL2Uyb0RvYy54bWysU9tu2zAMfR+wfxD0vthxs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9W2DAjlucUo/&#10;UTfu+lGRc3YwUqo836zXFGKHZU/hES5RRDeTnzXY/EVaZC4an64aqzkRgcn2pt3U+JDAo8/tukUf&#10;u1SvxQFi+qq8JdlhFBBKUZYfv8d0vvpyBesymPPz2Uvzfi5kVu3qBereyxNSxB1ND2j06CdGxWgC&#10;JRPOndH4+8BBUTJ+cyhsc7u6aXBRSrDcNBtcYCgBgt6/zXInBo+rJBJQcghg+gHxFokKLJxYIXbZ&#10;rrwSb+MC/vUf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dsLl7oBAABLAwAADgAAAAAAAAAAAAAAAAAuAgAAZHJzL2Uy&#10;b0RvYy54bWxQSwECLQAUAAYACAAAACEAdGZwXNsAAAAKAQAADwAAAAAAAAAAAAAAAAAUBAAAZHJz&#10;L2Rvd25yZXYueG1sUEsFBgAAAAAEAAQA8wAAABwFAAAAAA==&#10;" w14:anchorId="6C66294D">
                <v:textbox inset="2.16pt,1.44pt,0,1.44pt">
                  <w:txbxContent>
                    <w:p w:rsidR="00DB1734" w:rsidP="00583610" w:rsidRDefault="00DB1734" w14:paraId="220A5F6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6288" behindDoc="0" locked="0" layoutInCell="1" allowOverlap="1" wp14:editId="4E38AA43" wp14:anchorId="36BB65AF">
                <wp:simplePos x="0" y="0"/>
                <wp:positionH relativeFrom="column">
                  <wp:posOffset>2667000</wp:posOffset>
                </wp:positionH>
                <wp:positionV relativeFrom="paragraph">
                  <wp:posOffset>139700</wp:posOffset>
                </wp:positionV>
                <wp:extent cx="1003300" cy="609600"/>
                <wp:effectExtent l="0" t="0" r="0" b="0"/>
                <wp:wrapNone/>
                <wp:docPr id="6721" name="Rectangle 6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9616DB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1" style="position:absolute;margin-left:210pt;margin-top:11pt;width:79pt;height:48pt;z-index:2583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C4iIroBAABLAwAADgAAAAAAAAAAAAAAAAAuAgAAZHJzL2Uy&#10;b0RvYy54bWxQSwECLQAUAAYACAAAACEAdGZwXNsAAAAKAQAADwAAAAAAAAAAAAAAAAAUBAAAZHJz&#10;L2Rvd25yZXYueG1sUEsFBgAAAAAEAAQA8wAAABwFAAAAAA==&#10;" w14:anchorId="36BB65AF">
                <v:textbox inset="2.16pt,1.44pt,0,1.44pt">
                  <w:txbxContent>
                    <w:p w:rsidR="00DB1734" w:rsidP="00583610" w:rsidRDefault="00DB1734" w14:paraId="09616DB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7312" behindDoc="0" locked="0" layoutInCell="1" allowOverlap="1" wp14:editId="7080AA42" wp14:anchorId="6EE8B550">
                <wp:simplePos x="0" y="0"/>
                <wp:positionH relativeFrom="column">
                  <wp:posOffset>2667000</wp:posOffset>
                </wp:positionH>
                <wp:positionV relativeFrom="paragraph">
                  <wp:posOffset>139700</wp:posOffset>
                </wp:positionV>
                <wp:extent cx="1003300" cy="609600"/>
                <wp:effectExtent l="0" t="0" r="0" b="0"/>
                <wp:wrapNone/>
                <wp:docPr id="6722" name="Rectangle 67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B6B0DE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2" style="position:absolute;margin-left:210pt;margin-top:11pt;width:79pt;height:48pt;z-index:2583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ijcpJroBAABLAwAADgAAAAAAAAAAAAAAAAAuAgAAZHJzL2Uy&#10;b0RvYy54bWxQSwECLQAUAAYACAAAACEAdGZwXNsAAAAKAQAADwAAAAAAAAAAAAAAAAAUBAAAZHJz&#10;L2Rvd25yZXYueG1sUEsFBgAAAAAEAAQA8wAAABwFAAAAAA==&#10;" w14:anchorId="6EE8B550">
                <v:textbox inset="2.16pt,1.44pt,0,1.44pt">
                  <w:txbxContent>
                    <w:p w:rsidR="00DB1734" w:rsidP="00583610" w:rsidRDefault="00DB1734" w14:paraId="3B6B0DE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8336" behindDoc="0" locked="0" layoutInCell="1" allowOverlap="1" wp14:editId="7CADB387" wp14:anchorId="13108AE8">
                <wp:simplePos x="0" y="0"/>
                <wp:positionH relativeFrom="column">
                  <wp:posOffset>2667000</wp:posOffset>
                </wp:positionH>
                <wp:positionV relativeFrom="paragraph">
                  <wp:posOffset>139700</wp:posOffset>
                </wp:positionV>
                <wp:extent cx="1003300" cy="609600"/>
                <wp:effectExtent l="0" t="0" r="0" b="0"/>
                <wp:wrapNone/>
                <wp:docPr id="6723" name="Rectangle 67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060BFB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3" style="position:absolute;margin-left:210pt;margin-top:11pt;width:79pt;height:48pt;z-index:2583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CT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5tmRYnjFqf0&#10;HXXjrh8VuWQHI6XK8816TSF2WPYcnuAaRXQz+VmDzV+kReai8fmmsZoTEZhsV+22xkkIPPrYrlv0&#10;sUv1Whwgps/KW5IdRgGhFGX56WtMl6svV7Aug7k8n700H+ZC5q7dvEA9eHlGirij6RGNHv3EqBhN&#10;oGTCuTMafx05KErGLw6FbTZ3qwYXpQTLbbPFBYYSIOjD2yx3YvC4SiIBJccAph8Qb5GowMKJFWLX&#10;7cor8TYu4F//gf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vCAJO7AQAASwMAAA4AAAAAAAAAAAAAAAAALgIAAGRycy9l&#10;Mm9Eb2MueG1sUEsBAi0AFAAGAAgAAAAhAHRmcFzbAAAACgEAAA8AAAAAAAAAAAAAAAAAFQQAAGRy&#10;cy9kb3ducmV2LnhtbFBLBQYAAAAABAAEAPMAAAAdBQAAAAA=&#10;" w14:anchorId="13108AE8">
                <v:textbox inset="2.16pt,1.44pt,0,1.44pt">
                  <w:txbxContent>
                    <w:p w:rsidR="00DB1734" w:rsidP="00583610" w:rsidRDefault="00DB1734" w14:paraId="6060BFB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19360" behindDoc="0" locked="0" layoutInCell="1" allowOverlap="1" wp14:editId="1502CABC" wp14:anchorId="2ECD4CA9">
                <wp:simplePos x="0" y="0"/>
                <wp:positionH relativeFrom="column">
                  <wp:posOffset>2667000</wp:posOffset>
                </wp:positionH>
                <wp:positionV relativeFrom="paragraph">
                  <wp:posOffset>139700</wp:posOffset>
                </wp:positionV>
                <wp:extent cx="1003300" cy="609600"/>
                <wp:effectExtent l="0" t="0" r="0" b="0"/>
                <wp:wrapNone/>
                <wp:docPr id="6724" name="Rectangle 6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D2C16B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4" style="position:absolute;margin-left:210pt;margin-top:11pt;width:79pt;height:48pt;z-index:2583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hrM+groBAABLAwAADgAAAAAAAAAAAAAAAAAuAgAAZHJzL2Uy&#10;b0RvYy54bWxQSwECLQAUAAYACAAAACEAdGZwXNsAAAAKAQAADwAAAAAAAAAAAAAAAAAUBAAAZHJz&#10;L2Rvd25yZXYueG1sUEsFBgAAAAAEAAQA8wAAABwFAAAAAA==&#10;" w14:anchorId="2ECD4CA9">
                <v:textbox inset="2.16pt,1.44pt,0,1.44pt">
                  <w:txbxContent>
                    <w:p w:rsidR="00DB1734" w:rsidP="00583610" w:rsidRDefault="00DB1734" w14:paraId="3D2C16B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0384" behindDoc="0" locked="0" layoutInCell="1" allowOverlap="1" wp14:editId="50DA1ECC" wp14:anchorId="272851E2">
                <wp:simplePos x="0" y="0"/>
                <wp:positionH relativeFrom="column">
                  <wp:posOffset>2667000</wp:posOffset>
                </wp:positionH>
                <wp:positionV relativeFrom="paragraph">
                  <wp:posOffset>139700</wp:posOffset>
                </wp:positionV>
                <wp:extent cx="1003300" cy="609600"/>
                <wp:effectExtent l="0" t="0" r="0" b="0"/>
                <wp:wrapNone/>
                <wp:docPr id="6725" name="Rectangle 67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8C71E7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5" style="position:absolute;margin-left:210pt;margin-top:11pt;width:79pt;height:48pt;z-index:2583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50YXN7oBAABLAwAADgAAAAAAAAAAAAAAAAAuAgAAZHJzL2Uy&#10;b0RvYy54bWxQSwECLQAUAAYACAAAACEAdGZwXNsAAAAKAQAADwAAAAAAAAAAAAAAAAAUBAAAZHJz&#10;L2Rvd25yZXYueG1sUEsFBgAAAAAEAAQA8wAAABwFAAAAAA==&#10;" w14:anchorId="272851E2">
                <v:textbox inset="2.16pt,1.44pt,0,1.44pt">
                  <w:txbxContent>
                    <w:p w:rsidR="00DB1734" w:rsidP="00583610" w:rsidRDefault="00DB1734" w14:paraId="48C71E7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1408" behindDoc="0" locked="0" layoutInCell="1" allowOverlap="1" wp14:editId="50A29010" wp14:anchorId="5ADC4DD3">
                <wp:simplePos x="0" y="0"/>
                <wp:positionH relativeFrom="column">
                  <wp:posOffset>2667000</wp:posOffset>
                </wp:positionH>
                <wp:positionV relativeFrom="paragraph">
                  <wp:posOffset>139700</wp:posOffset>
                </wp:positionV>
                <wp:extent cx="1003300" cy="609600"/>
                <wp:effectExtent l="0" t="0" r="0" b="0"/>
                <wp:wrapNone/>
                <wp:docPr id="6726" name="Rectangle 67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1230B4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6" style="position:absolute;margin-left:210pt;margin-top:11pt;width:79pt;height:48pt;z-index:2583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d6+77oBAABLAwAADgAAAAAAAAAAAAAAAAAuAgAAZHJzL2Uy&#10;b0RvYy54bWxQSwECLQAUAAYACAAAACEAdGZwXNsAAAAKAQAADwAAAAAAAAAAAAAAAAAUBAAAZHJz&#10;L2Rvd25yZXYueG1sUEsFBgAAAAAEAAQA8wAAABwFAAAAAA==&#10;" w14:anchorId="5ADC4DD3">
                <v:textbox inset="2.16pt,1.44pt,0,1.44pt">
                  <w:txbxContent>
                    <w:p w:rsidR="00DB1734" w:rsidP="00583610" w:rsidRDefault="00DB1734" w14:paraId="71230B4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2432" behindDoc="0" locked="0" layoutInCell="1" allowOverlap="1" wp14:editId="76647231" wp14:anchorId="077D8BAF">
                <wp:simplePos x="0" y="0"/>
                <wp:positionH relativeFrom="column">
                  <wp:posOffset>2667000</wp:posOffset>
                </wp:positionH>
                <wp:positionV relativeFrom="paragraph">
                  <wp:posOffset>139700</wp:posOffset>
                </wp:positionV>
                <wp:extent cx="1003300" cy="609600"/>
                <wp:effectExtent l="0" t="0" r="0" b="0"/>
                <wp:wrapNone/>
                <wp:docPr id="6727" name="Rectangle 6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623C7E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7" style="position:absolute;margin-left:210pt;margin-top:11pt;width:79pt;height:48pt;z-index:2583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IK5dauQEAAEsDAAAOAAAAAAAAAAAAAAAAAC4CAABkcnMvZTJv&#10;RG9jLnhtbFBLAQItABQABgAIAAAAIQB0ZnBc2wAAAAoBAAAPAAAAAAAAAAAAAAAAABMEAABkcnMv&#10;ZG93bnJldi54bWxQSwUGAAAAAAQABADzAAAAGwUAAAAA&#10;" w14:anchorId="077D8BAF">
                <v:textbox inset="2.16pt,1.44pt,0,1.44pt">
                  <w:txbxContent>
                    <w:p w:rsidR="00DB1734" w:rsidP="00583610" w:rsidRDefault="00DB1734" w14:paraId="7623C7E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3456" behindDoc="0" locked="0" layoutInCell="1" allowOverlap="1" wp14:editId="1FB3E71E" wp14:anchorId="067DB5CB">
                <wp:simplePos x="0" y="0"/>
                <wp:positionH relativeFrom="column">
                  <wp:posOffset>2667000</wp:posOffset>
                </wp:positionH>
                <wp:positionV relativeFrom="paragraph">
                  <wp:posOffset>139700</wp:posOffset>
                </wp:positionV>
                <wp:extent cx="1003300" cy="609600"/>
                <wp:effectExtent l="0" t="0" r="0" b="0"/>
                <wp:wrapNone/>
                <wp:docPr id="6728" name="Rectangle 67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D4B477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8" style="position:absolute;margin-left:210pt;margin-top:11pt;width:79pt;height:48pt;z-index:2583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G0ug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ZXdx3OynOHU/qO&#10;unE/WEXO2dFIqcp8i15TTD2WPccnuEQJ3UJ+1uDKF2mRuWp8umqs5kwEJjc3m3WLkxB4dLtZbdDH&#10;Ls1rcYSUP6vgSHEYBYRSleXHrymfr75cwboC5vx88fK8nyuZ27Z7gboP8oQUcUfzIxptw8SosCZS&#10;MuHcGU2/DhwUJfaLR2G7u483HS5KDZbrbo2iQA0Q9P5tlnsxBlwlkYGSQwQzjIi3SlRh4cQqsct2&#10;lZV4G1fwr//A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jmxtLoBAABLAwAADgAAAAAAAAAAAAAAAAAuAgAAZHJzL2Uy&#10;b0RvYy54bWxQSwECLQAUAAYACAAAACEAdGZwXNsAAAAKAQAADwAAAAAAAAAAAAAAAAAUBAAAZHJz&#10;L2Rvd25yZXYueG1sUEsFBgAAAAAEAAQA8wAAABwFAAAAAA==&#10;" w14:anchorId="067DB5CB">
                <v:textbox inset="2.16pt,1.44pt,0,1.44pt">
                  <w:txbxContent>
                    <w:p w:rsidR="00DB1734" w:rsidP="00583610" w:rsidRDefault="00DB1734" w14:paraId="5D4B477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4480" behindDoc="0" locked="0" layoutInCell="1" allowOverlap="1" wp14:editId="0F6EBC92" wp14:anchorId="53B6307B">
                <wp:simplePos x="0" y="0"/>
                <wp:positionH relativeFrom="column">
                  <wp:posOffset>2667000</wp:posOffset>
                </wp:positionH>
                <wp:positionV relativeFrom="paragraph">
                  <wp:posOffset>139700</wp:posOffset>
                </wp:positionV>
                <wp:extent cx="1003300" cy="609600"/>
                <wp:effectExtent l="0" t="0" r="0" b="0"/>
                <wp:wrapNone/>
                <wp:docPr id="6729" name="Rectangle 67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CF495E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9" style="position:absolute;margin-left:210pt;margin-top:11pt;width:79pt;height:48pt;z-index:2583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gBugEAAEs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rZpKXHc4pR+&#10;om7cDUaSc3bUfS/zfLNeU4gdlj2FR7hEEd1MflZg8xdpkblofLpqLOdEBCbbVbupcRICj27adYs+&#10;dqleiwPE9FV6S7LDKCCUoiw/fo/pfPXlCtZlMOfns5fm/VzI3NSrF6h735+QIu5oekCjjJ8YFUYH&#10;SiacO6Px94GDpMR8cyhsc/t51eCilGC5aTa4wFACBL1/m+VOjB5XSSSg5BBADyPiLRIVWDixQuyy&#10;XXkl3sYF/O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8yYAboBAABLAwAADgAAAAAAAAAAAAAAAAAuAgAAZHJzL2Uy&#10;b0RvYy54bWxQSwECLQAUAAYACAAAACEAdGZwXNsAAAAKAQAADwAAAAAAAAAAAAAAAAAUBAAAZHJz&#10;L2Rvd25yZXYueG1sUEsFBgAAAAAEAAQA8wAAABwFAAAAAA==&#10;" w14:anchorId="53B6307B">
                <v:textbox inset="2.16pt,1.44pt,0,1.44pt">
                  <w:txbxContent>
                    <w:p w:rsidR="00DB1734" w:rsidP="00583610" w:rsidRDefault="00DB1734" w14:paraId="4CF495E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5504" behindDoc="0" locked="0" layoutInCell="1" allowOverlap="1" wp14:editId="3ED2B22E" wp14:anchorId="2644F75F">
                <wp:simplePos x="0" y="0"/>
                <wp:positionH relativeFrom="column">
                  <wp:posOffset>2667000</wp:posOffset>
                </wp:positionH>
                <wp:positionV relativeFrom="paragraph">
                  <wp:posOffset>139700</wp:posOffset>
                </wp:positionV>
                <wp:extent cx="1003300" cy="609600"/>
                <wp:effectExtent l="0" t="0" r="0" b="0"/>
                <wp:wrapNone/>
                <wp:docPr id="6730" name="Rectangle 6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65FEC4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0" style="position:absolute;margin-left:210pt;margin-top:11pt;width:79pt;height:48pt;z-index:2583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wyug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AgRy3OKXf&#10;qBt33aDIKdsbKVWeb9ZrDLHFsqfwCOcoopvJTxps/iItMhWNjxeN1ZSIwOR6sV7V+JDAo+v1co0+&#10;dqneiwPE9F15S7LDKCCUoiw//IzpdPXtCtZlMKfns5em3VTIXNdXb1B3Xh6RIu5oekCjBz8yKgYT&#10;KBlx7ozG1z0HRcnww6Gwzc3VosFFKcF81axwgaEECHr3Mcud6D2ukkhAyT6A6XrEWyQqsHBihdh5&#10;u/JKfIwL+Pd/YPs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6jLcMroBAABLAwAADgAAAAAAAAAAAAAAAAAuAgAAZHJzL2Uy&#10;b0RvYy54bWxQSwECLQAUAAYACAAAACEAdGZwXNsAAAAKAQAADwAAAAAAAAAAAAAAAAAUBAAAZHJz&#10;L2Rvd25yZXYueG1sUEsFBgAAAAAEAAQA8wAAABwFAAAAAA==&#10;" w14:anchorId="2644F75F">
                <v:textbox inset="2.16pt,1.44pt,0,1.44pt">
                  <w:txbxContent>
                    <w:p w:rsidR="00DB1734" w:rsidP="00583610" w:rsidRDefault="00DB1734" w14:paraId="265FEC4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6528" behindDoc="0" locked="0" layoutInCell="1" allowOverlap="1" wp14:editId="0FA44C06" wp14:anchorId="340A712B">
                <wp:simplePos x="0" y="0"/>
                <wp:positionH relativeFrom="column">
                  <wp:posOffset>2667000</wp:posOffset>
                </wp:positionH>
                <wp:positionV relativeFrom="paragraph">
                  <wp:posOffset>139700</wp:posOffset>
                </wp:positionV>
                <wp:extent cx="1003300" cy="609600"/>
                <wp:effectExtent l="0" t="0" r="0" b="0"/>
                <wp:wrapNone/>
                <wp:docPr id="6731" name="Rectangle 67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0BD279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1" style="position:absolute;margin-left:210pt;margin-top:11pt;width:79pt;height:48pt;z-index:2583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vH9Ye7AQAASwMAAA4AAAAAAAAAAAAAAAAALgIAAGRycy9l&#10;Mm9Eb2MueG1sUEsBAi0AFAAGAAgAAAAhAHRmcFzbAAAACgEAAA8AAAAAAAAAAAAAAAAAFQQAAGRy&#10;cy9kb3ducmV2LnhtbFBLBQYAAAAABAAEAPMAAAAdBQAAAAA=&#10;" w14:anchorId="340A712B">
                <v:textbox inset="2.16pt,1.44pt,0,1.44pt">
                  <w:txbxContent>
                    <w:p w:rsidR="00DB1734" w:rsidP="00583610" w:rsidRDefault="00DB1734" w14:paraId="70BD279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7552" behindDoc="0" locked="0" layoutInCell="1" allowOverlap="1" wp14:editId="3F8E75AC" wp14:anchorId="2D054E02">
                <wp:simplePos x="0" y="0"/>
                <wp:positionH relativeFrom="column">
                  <wp:posOffset>2667000</wp:posOffset>
                </wp:positionH>
                <wp:positionV relativeFrom="paragraph">
                  <wp:posOffset>139700</wp:posOffset>
                </wp:positionV>
                <wp:extent cx="1003300" cy="609600"/>
                <wp:effectExtent l="0" t="0" r="0" b="0"/>
                <wp:wrapNone/>
                <wp:docPr id="6732" name="Rectangle 67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FBA40B8"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2" style="position:absolute;margin-left:210pt;margin-top:11pt;width:79pt;height:48pt;z-index:2583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6DuQ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ZXdzcdJZ47nNJ3&#10;1I37wSpyzo5GSlXmW/SaYuqx7Dk+wSVK6BbyswZXvkiLzFXj01VjNWciMLm52axbnITAo9vNaoM+&#10;dmleiyOk/FkFR4rDKCCUqiw/fk35fPXlCtYVMOfni5fn/VzJ3LarF6j7IE9IEXc0P6LRNkyMCmsi&#10;JRPOndH068BBUWK/eBS2u/tYdMg1WK67NS4w1ABB799muRdjwFUSGSg5RDDDiHirRBUWTqwSu2xX&#10;WYm3cQX/+g/sfgM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p3v6DuQEAAEsDAAAOAAAAAAAAAAAAAAAAAC4CAABkcnMvZTJv&#10;RG9jLnhtbFBLAQItABQABgAIAAAAIQB0ZnBc2wAAAAoBAAAPAAAAAAAAAAAAAAAAABMEAABkcnMv&#10;ZG93bnJldi54bWxQSwUGAAAAAAQABADzAAAAGwUAAAAA&#10;" w14:anchorId="2D054E02">
                <v:textbox inset="2.16pt,1.44pt,0,1.44pt">
                  <w:txbxContent>
                    <w:p w:rsidR="00DB1734" w:rsidP="00583610" w:rsidRDefault="00DB1734" w14:paraId="7FBA40B8"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8576" behindDoc="0" locked="0" layoutInCell="1" allowOverlap="1" wp14:editId="128C59C9" wp14:anchorId="5745243F">
                <wp:simplePos x="0" y="0"/>
                <wp:positionH relativeFrom="column">
                  <wp:posOffset>2667000</wp:posOffset>
                </wp:positionH>
                <wp:positionV relativeFrom="paragraph">
                  <wp:posOffset>139700</wp:posOffset>
                </wp:positionV>
                <wp:extent cx="1003300" cy="609600"/>
                <wp:effectExtent l="0" t="0" r="0" b="0"/>
                <wp:wrapNone/>
                <wp:docPr id="6733" name="Rectangle 6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83CEF25"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3" style="position:absolute;margin-left:210pt;margin-top:11pt;width:79pt;height:48pt;z-index:2583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c2uwEAAEs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crVYUOK4xSn9&#10;QN246wZFztneSKnyfLNeY4gtlr2EZ7hEEd1MftJg8xdpkalofLpqrKZEBCY3i826xkkIPLrdLDfo&#10;Y5fqvThATN+UtyQ7jAJCKcry42NM56tvV7Augzk/n7007adC5rZevUHde3lCirij6QmNHvzIqBhM&#10;oGTEuTMaXw8cFCXDg0Nhm9WXRYOLUoL5ulnjAkMJEPT+Y5Y70XtcJZGAkkMA0/WIt0hUYOHECrHL&#10;duWV+BgX8O//wO4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gr1za7AQAASwMAAA4AAAAAAAAAAAAAAAAALgIAAGRycy9l&#10;Mm9Eb2MueG1sUEsBAi0AFAAGAAgAAAAhAHRmcFzbAAAACgEAAA8AAAAAAAAAAAAAAAAAFQQAAGRy&#10;cy9kb3ducmV2LnhtbFBLBQYAAAAABAAEAPMAAAAdBQAAAAA=&#10;" w14:anchorId="5745243F">
                <v:textbox inset="2.16pt,1.44pt,0,1.44pt">
                  <w:txbxContent>
                    <w:p w:rsidR="00DB1734" w:rsidP="00583610" w:rsidRDefault="00DB1734" w14:paraId="083CEF25"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29600" behindDoc="0" locked="0" layoutInCell="1" allowOverlap="1" wp14:editId="6898F221" wp14:anchorId="2D5D1FC7">
                <wp:simplePos x="0" y="0"/>
                <wp:positionH relativeFrom="column">
                  <wp:posOffset>2667000</wp:posOffset>
                </wp:positionH>
                <wp:positionV relativeFrom="paragraph">
                  <wp:posOffset>139700</wp:posOffset>
                </wp:positionV>
                <wp:extent cx="1003300" cy="609600"/>
                <wp:effectExtent l="0" t="0" r="0" b="0"/>
                <wp:wrapNone/>
                <wp:docPr id="6734" name="Rectangle 67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9246F00"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4" style="position:absolute;margin-left:210pt;margin-top:11pt;width:79pt;height:48pt;z-index:2583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knuwEAAEs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o+m51Q4njFqf0&#10;A3XjbjCSnLOj7nuZ55v1mkLssOw5PMEliuhm8rMCm79Ii8xF49NVYzknIjC5WW3aGich8Oh2s96g&#10;j12qt+IAMX2R3pLsMAoIpSjLj99iOl99vYJ1Gcz5+eyleT8XMrd1+wp17/sTUsQdTY9olPETo8Lo&#10;QMmEc2c0/jpwkJSYrw6Fbe5uVg0uSgmWbdPiAkMJEPT+fZY7MXpcJZGAkkMAPYyIt0hUYOHECrHL&#10;duWVeB8X8G//wO4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Va6Se7AQAASwMAAA4AAAAAAAAAAAAAAAAALgIAAGRycy9l&#10;Mm9Eb2MueG1sUEsBAi0AFAAGAAgAAAAhAHRmcFzbAAAACgEAAA8AAAAAAAAAAAAAAAAAFQQAAGRy&#10;cy9kb3ducmV2LnhtbFBLBQYAAAAABAAEAPMAAAAdBQAAAAA=&#10;" w14:anchorId="2D5D1FC7">
                <v:textbox inset="2.16pt,1.44pt,0,1.44pt">
                  <w:txbxContent>
                    <w:p w:rsidR="00DB1734" w:rsidP="00583610" w:rsidRDefault="00DB1734" w14:paraId="69246F00"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0624" behindDoc="0" locked="0" layoutInCell="1" allowOverlap="1" wp14:editId="2DD2F432" wp14:anchorId="4E8DB7DA">
                <wp:simplePos x="0" y="0"/>
                <wp:positionH relativeFrom="column">
                  <wp:posOffset>2667000</wp:posOffset>
                </wp:positionH>
                <wp:positionV relativeFrom="paragraph">
                  <wp:posOffset>139700</wp:posOffset>
                </wp:positionV>
                <wp:extent cx="1003300" cy="609600"/>
                <wp:effectExtent l="0" t="0" r="0" b="0"/>
                <wp:wrapNone/>
                <wp:docPr id="6735" name="Rectangle 67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FC0B60F"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5" style="position:absolute;margin-left:210pt;margin-top:11pt;width:79pt;height:48pt;z-index:2583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CSuwEAAEsDAAAOAAAAZHJzL2Uyb0RvYy54bWysU9tu2zAMfR+wfxD0vthxl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3erNSWOW5zS&#10;d9SNu35U5JIdjJQqzzfrNYXYYdlzeIJrFNHN5GcNNn+RFpmLxuebxmpORGCyXbXbGich8Gjdblr0&#10;sUv1Whwgps/KW5IdRgGhFGX56WtMl6svV7Aug7k8n700H+ZCZl23L1APXp6RIu5oekSjRz8xKkYT&#10;KJlw7ozGX0cOipLxi0Nhm7uPqwYXpQTLbbPFBYYSIOjD2yx3YvC4SiIBJccAph8Qb5GowMKJFWLX&#10;7cor8TYu4F//gf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SvwJK7AQAASwMAAA4AAAAAAAAAAAAAAAAALgIAAGRycy9l&#10;Mm9Eb2MueG1sUEsBAi0AFAAGAAgAAAAhAHRmcFzbAAAACgEAAA8AAAAAAAAAAAAAAAAAFQQAAGRy&#10;cy9kb3ducmV2LnhtbFBLBQYAAAAABAAEAPMAAAAdBQAAAAA=&#10;" w14:anchorId="4E8DB7DA">
                <v:textbox inset="2.16pt,1.44pt,0,1.44pt">
                  <w:txbxContent>
                    <w:p w:rsidR="00DB1734" w:rsidP="00583610" w:rsidRDefault="00DB1734" w14:paraId="1FC0B60F"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1648" behindDoc="0" locked="0" layoutInCell="1" allowOverlap="1" wp14:editId="3BC7DE37" wp14:anchorId="10EEFF61">
                <wp:simplePos x="0" y="0"/>
                <wp:positionH relativeFrom="column">
                  <wp:posOffset>2667000</wp:posOffset>
                </wp:positionH>
                <wp:positionV relativeFrom="paragraph">
                  <wp:posOffset>139700</wp:posOffset>
                </wp:positionV>
                <wp:extent cx="1003300" cy="609600"/>
                <wp:effectExtent l="0" t="0" r="0" b="0"/>
                <wp:wrapNone/>
                <wp:docPr id="6736" name="Rectangle 6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839AE9F"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6" style="position:absolute;margin-left:210pt;margin-top:11pt;width:79pt;height:48pt;z-index:2583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KmvtW7AQAASwMAAA4AAAAAAAAAAAAAAAAALgIAAGRycy9l&#10;Mm9Eb2MueG1sUEsBAi0AFAAGAAgAAAAhAHRmcFzbAAAACgEAAA8AAAAAAAAAAAAAAAAAFQQAAGRy&#10;cy9kb3ducmV2LnhtbFBLBQYAAAAABAAEAPMAAAAdBQAAAAA=&#10;" w14:anchorId="10EEFF61">
                <v:textbox inset="2.16pt,1.44pt,0,1.44pt">
                  <w:txbxContent>
                    <w:p w:rsidR="00DB1734" w:rsidP="00583610" w:rsidRDefault="00DB1734" w14:paraId="2839AE9F"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2672" behindDoc="0" locked="0" layoutInCell="1" allowOverlap="1" wp14:editId="34F608BF" wp14:anchorId="7DA4C3BC">
                <wp:simplePos x="0" y="0"/>
                <wp:positionH relativeFrom="column">
                  <wp:posOffset>2667000</wp:posOffset>
                </wp:positionH>
                <wp:positionV relativeFrom="paragraph">
                  <wp:posOffset>139700</wp:posOffset>
                </wp:positionV>
                <wp:extent cx="1003300" cy="762000"/>
                <wp:effectExtent l="0" t="0" r="0" b="0"/>
                <wp:wrapNone/>
                <wp:docPr id="6737" name="Rectangle 67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482CC8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7" style="position:absolute;margin-left:210pt;margin-top:11pt;width:79pt;height:60pt;z-index:2583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sYCUQugEAAEsDAAAOAAAAAAAAAAAAAAAAAC4CAABkcnMvZTJv&#10;RG9jLnhtbFBLAQItABQABgAIAAAAIQBvQUaG2gAAAAoBAAAPAAAAAAAAAAAAAAAAABQEAABkcnMv&#10;ZG93bnJldi54bWxQSwUGAAAAAAQABADzAAAAGwUAAAAA&#10;" w14:anchorId="7DA4C3BC">
                <v:textbox inset="2.16pt,1.44pt,0,1.44pt">
                  <w:txbxContent>
                    <w:p w:rsidR="00DB1734" w:rsidP="00583610" w:rsidRDefault="00DB1734" w14:paraId="6482CC8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3696" behindDoc="0" locked="0" layoutInCell="1" allowOverlap="1" wp14:editId="4F56A097" wp14:anchorId="5DBA4E31">
                <wp:simplePos x="0" y="0"/>
                <wp:positionH relativeFrom="column">
                  <wp:posOffset>2667000</wp:posOffset>
                </wp:positionH>
                <wp:positionV relativeFrom="paragraph">
                  <wp:posOffset>139700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9E174AC"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8" style="position:absolute;margin-left:210pt;margin-top:11pt;width:79pt;height:60pt;z-index:2583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P+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ywXOynOHU/qF&#10;unHfWUVO2d5Iqab5TnoNMbVY9hyf4BwldCfyowY3fZEWGYvGx4vGasxEYHK9WK9qnITAo+XVeoE+&#10;dqneiiOk/EMFRyaHUUAoRVl+eEj5dPX1CtZNYE7PT14ed2Mhcz1vXqHugjwiRdzR/IhG2zAwKqyJ&#10;lAw4d0bTnz0HRYm99yhss7xaNLgoJZivmhWKAiVA0Lv3We5FH3CVRAZK9hFM1yPeIlGBhRMrxM7b&#10;Na3E+7iAf/sH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qcgP+ugEAAEsDAAAOAAAAAAAAAAAAAAAAAC4CAABkcnMvZTJv&#10;RG9jLnhtbFBLAQItABQABgAIAAAAIQBvQUaG2gAAAAoBAAAPAAAAAAAAAAAAAAAAABQEAABkcnMv&#10;ZG93bnJldi54bWxQSwUGAAAAAAQABADzAAAAGwUAAAAA&#10;" w14:anchorId="5DBA4E31">
                <v:textbox inset="2.16pt,1.44pt,0,1.44pt">
                  <w:txbxContent>
                    <w:p w:rsidR="00DB1734" w:rsidP="00583610" w:rsidRDefault="00DB1734" w14:paraId="09E174AC"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4720" behindDoc="0" locked="0" layoutInCell="1" allowOverlap="1" wp14:editId="5BDCDE3B" wp14:anchorId="495BA52F">
                <wp:simplePos x="0" y="0"/>
                <wp:positionH relativeFrom="column">
                  <wp:posOffset>2667000</wp:posOffset>
                </wp:positionH>
                <wp:positionV relativeFrom="paragraph">
                  <wp:posOffset>139700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E599D1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9" style="position:absolute;margin-left:210pt;margin-top:11pt;width:79pt;height:60pt;z-index:2583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4cqS7sBAABLAwAADgAAAAAAAAAAAAAAAAAuAgAAZHJzL2Uy&#10;b0RvYy54bWxQSwECLQAUAAYACAAAACEAb0FGhtoAAAAKAQAADwAAAAAAAAAAAAAAAAAVBAAAZHJz&#10;L2Rvd25yZXYueG1sUEsFBgAAAAAEAAQA8wAAABwFAAAAAA==&#10;" w14:anchorId="495BA52F">
                <v:textbox inset="2.16pt,1.44pt,0,1.44pt">
                  <w:txbxContent>
                    <w:p w:rsidR="00DB1734" w:rsidP="00583610" w:rsidRDefault="00DB1734" w14:paraId="6E599D1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5744" behindDoc="0" locked="0" layoutInCell="1" allowOverlap="1" wp14:editId="7C442D76" wp14:anchorId="43465553">
                <wp:simplePos x="0" y="0"/>
                <wp:positionH relativeFrom="column">
                  <wp:posOffset>2667000</wp:posOffset>
                </wp:positionH>
                <wp:positionV relativeFrom="paragraph">
                  <wp:posOffset>139700</wp:posOffset>
                </wp:positionV>
                <wp:extent cx="1003300" cy="609600"/>
                <wp:effectExtent l="0" t="0" r="0" b="0"/>
                <wp:wrapNone/>
                <wp:docPr id="6740" name="Rectangle 67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11349A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0" style="position:absolute;margin-left:210pt;margin-top:11pt;width:79pt;height:48pt;z-index:2583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rO90YLoBAABLAwAADgAAAAAAAAAAAAAAAAAuAgAAZHJzL2Uy&#10;b0RvYy54bWxQSwECLQAUAAYACAAAACEAdGZwXNsAAAAKAQAADwAAAAAAAAAAAAAAAAAUBAAAZHJz&#10;L2Rvd25yZXYueG1sUEsFBgAAAAAEAAQA8wAAABwFAAAAAA==&#10;" w14:anchorId="43465553">
                <v:textbox inset="2.16pt,1.44pt,0,1.44pt">
                  <w:txbxContent>
                    <w:p w:rsidR="00DB1734" w:rsidP="00583610" w:rsidRDefault="00DB1734" w14:paraId="411349A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6768" behindDoc="0" locked="0" layoutInCell="1" allowOverlap="1" wp14:editId="7BAD7AC4" wp14:anchorId="5E90FFAD">
                <wp:simplePos x="0" y="0"/>
                <wp:positionH relativeFrom="column">
                  <wp:posOffset>2667000</wp:posOffset>
                </wp:positionH>
                <wp:positionV relativeFrom="paragraph">
                  <wp:posOffset>139700</wp:posOffset>
                </wp:positionV>
                <wp:extent cx="1003300" cy="609600"/>
                <wp:effectExtent l="0" t="0" r="0" b="0"/>
                <wp:wrapNone/>
                <wp:docPr id="6741" name="Rectangle 67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AFF5C0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1" style="position:absolute;margin-left:210pt;margin-top:11pt;width:79pt;height:48pt;z-index:2583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0aXdW7AQAASwMAAA4AAAAAAAAAAAAAAAAALgIAAGRycy9l&#10;Mm9Eb2MueG1sUEsBAi0AFAAGAAgAAAAhAHRmcFzbAAAACgEAAA8AAAAAAAAAAAAAAAAAFQQAAGRy&#10;cy9kb3ducmV2LnhtbFBLBQYAAAAABAAEAPMAAAAdBQAAAAA=&#10;" w14:anchorId="5E90FFAD">
                <v:textbox inset="2.16pt,1.44pt,0,1.44pt">
                  <w:txbxContent>
                    <w:p w:rsidR="00DB1734" w:rsidP="00583610" w:rsidRDefault="00DB1734" w14:paraId="5AFF5C0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7792" behindDoc="0" locked="0" layoutInCell="1" allowOverlap="1" wp14:editId="7909C747" wp14:anchorId="494BB91F">
                <wp:simplePos x="0" y="0"/>
                <wp:positionH relativeFrom="column">
                  <wp:posOffset>2667000</wp:posOffset>
                </wp:positionH>
                <wp:positionV relativeFrom="paragraph">
                  <wp:posOffset>139700</wp:posOffset>
                </wp:positionV>
                <wp:extent cx="1003300" cy="609600"/>
                <wp:effectExtent l="0" t="0" r="0" b="0"/>
                <wp:wrapNone/>
                <wp:docPr id="6742" name="Rectangle 6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A8FB38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2" style="position:absolute;margin-left:210pt;margin-top:11pt;width:79pt;height:48pt;z-index:2583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bRugEAAEs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HRxe91Q4rnDKf1C&#10;3bjvrCLHbG+kVNN8J72GmFose4nPcIoSuhP5UYObvkiLjEXjw1ljNWYiMLm6Wi1rnITAo5vVYoU+&#10;dqk+iyOk/F0FRyaHUUAoRVm+/5ny8erHFaybwByfn7w8bsdC5ma++IC6DfKAFHFH8xMabcPAqLAm&#10;UjLg3BlNbzsOihL7w6Owze31FeqQSzBfNktcYCgBgt5+zXIv+oCrJDJQsotguh7xFokKLJxYIXba&#10;rmklvsYF/Oc/sHk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wNW0boBAABLAwAADgAAAAAAAAAAAAAAAAAuAgAAZHJzL2Uy&#10;b0RvYy54bWxQSwECLQAUAAYACAAAACEAdGZwXNsAAAAKAQAADwAAAAAAAAAAAAAAAAAUBAAAZHJz&#10;L2Rvd25yZXYueG1sUEsFBgAAAAAEAAQA8wAAABwFAAAAAA==&#10;" w14:anchorId="494BB91F">
                <v:textbox inset="2.16pt,1.44pt,0,1.44pt">
                  <w:txbxContent>
                    <w:p w:rsidR="00DB1734" w:rsidP="00583610" w:rsidRDefault="00DB1734" w14:paraId="3A8FB38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8816" behindDoc="0" locked="0" layoutInCell="1" allowOverlap="1" wp14:editId="303A0B73" wp14:anchorId="072EFA03">
                <wp:simplePos x="0" y="0"/>
                <wp:positionH relativeFrom="column">
                  <wp:posOffset>2667000</wp:posOffset>
                </wp:positionH>
                <wp:positionV relativeFrom="paragraph">
                  <wp:posOffset>139700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B0C227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3" style="position:absolute;margin-left:210pt;margin-top:11pt;width:79pt;height:60pt;z-index:2583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0UugEAAEs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T0Znm1oMQxi1P6&#10;hbox1xtJTtlBCyHzfLNeY4gtlj2HJzhHEd1MflJg8xdpkalofLxoLKdEOCbXi/WqxklwPFperRfo&#10;Y5fqrThATD+ktyQ7HQWEUpRlh4eYTldfr2BdBnN6Pntp2k2FzPV8+Qp158URKeKOpkc0yvixo9zo&#10;QMmIc+9o/LNnICkx9w6FbVCGBhelBPNVs8IFhhIg6N37LHN88LhKPAEl+wC6HxBvkajAwokVYuft&#10;yivxPi7g3/6B7V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Rxc0UugEAAEsDAAAOAAAAAAAAAAAAAAAAAC4CAABkcnMvZTJv&#10;RG9jLnhtbFBLAQItABQABgAIAAAAIQBvQUaG2gAAAAoBAAAPAAAAAAAAAAAAAAAAABQEAABkcnMv&#10;ZG93bnJldi54bWxQSwUGAAAAAAQABADzAAAAGwUAAAAA&#10;" w14:anchorId="072EFA03">
                <v:textbox inset="2.16pt,1.44pt,0,1.44pt">
                  <w:txbxContent>
                    <w:p w:rsidR="00DB1734" w:rsidP="00583610" w:rsidRDefault="00DB1734" w14:paraId="7B0C227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39840" behindDoc="0" locked="0" layoutInCell="1" allowOverlap="1" wp14:editId="565B002B" wp14:anchorId="3DD603C2">
                <wp:simplePos x="0" y="0"/>
                <wp:positionH relativeFrom="column">
                  <wp:posOffset>2667000</wp:posOffset>
                </wp:positionH>
                <wp:positionV relativeFrom="paragraph">
                  <wp:posOffset>139700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678DF1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4" style="position:absolute;margin-left:210pt;margin-top:11pt;width:79pt;height:60pt;z-index:2583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MF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816TYljFqf0&#10;HXVjbjCSXLKjFkLm+Wa9phA7LHsOT3CNIrqZ/KzA5i/SInPR+HzTWM6JcExuV9u2xklwPNqstyv0&#10;sUv1Whwgps/SW5KdngJCKcqy09eYLldfrmBdBnN5PntpPsyFzMdl+wL14MUZKeKOpkc0yvipp9zo&#10;QMmEc+9p/HVkICkxXxwK22zWqwYXpQTLtml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8tPMFugEAAEsDAAAOAAAAAAAAAAAAAAAAAC4CAABkcnMvZTJv&#10;RG9jLnhtbFBLAQItABQABgAIAAAAIQBvQUaG2gAAAAoBAAAPAAAAAAAAAAAAAAAAABQEAABkcnMv&#10;ZG93bnJldi54bWxQSwUGAAAAAAQABADzAAAAGwUAAAAA&#10;" w14:anchorId="3DD603C2">
                <v:textbox inset="2.16pt,1.44pt,0,1.44pt">
                  <w:txbxContent>
                    <w:p w:rsidR="00DB1734" w:rsidP="00583610" w:rsidRDefault="00DB1734" w14:paraId="7678DF1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6480" behindDoc="0" locked="0" layoutInCell="1" allowOverlap="1" wp14:editId="4B9E9510" wp14:anchorId="7C225187">
                <wp:simplePos x="0" y="0"/>
                <wp:positionH relativeFrom="column">
                  <wp:posOffset>1320800</wp:posOffset>
                </wp:positionH>
                <wp:positionV relativeFrom="paragraph">
                  <wp:posOffset>-12700</wp:posOffset>
                </wp:positionV>
                <wp:extent cx="1003300" cy="609600"/>
                <wp:effectExtent l="0" t="0" r="0" b="0"/>
                <wp:wrapNone/>
                <wp:docPr id="6745" name="Rectangle 67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26D04F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5" style="position:absolute;margin-left:104pt;margin-top:-1pt;width:79pt;height:48pt;z-index:2581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jAuwEAAEsDAAAOAAAAZHJzL2Uyb0RvYy54bWysU01v2zAMvQ/YfxB0X+y4T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9d3tihLHLU7p&#10;B+rG3WAkOWdH3fcyzzfrNYXYYdlzeIJLFNHN5GcFNn+RFpmLxqerxnJORGCyvWk3NU5C4NGqXbfo&#10;Y5fqrThATF+ktyQ7jAJCKcry47eYzldfr2BdBnN+Pntp3s+FzGrZvkLd+/6EFHFH0yMaZfzEqDA6&#10;UDLh3BmNvw4cJCXmq0Nhm7vbmwYXpQTLTbPBBYYSIOj9+yx3YvS4SiIBJYcAehgRb5GowMKJFWKX&#10;7cor8T4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nJowLsBAABLAwAADgAAAAAAAAAAAAAAAAAuAgAAZHJz&#10;L2Uyb0RvYy54bWxQSwECLQAUAAYACAAAACEAe5uvld0AAAAJAQAADwAAAAAAAAAAAAAAAAAVBAAA&#10;ZHJzL2Rvd25yZXYueG1sUEsFBgAAAAAEAAQA8wAAAB8FAAAAAA==&#10;" w14:anchorId="7C225187">
                <v:textbox inset="2.16pt,1.44pt,0,1.44pt">
                  <w:txbxContent>
                    <w:p w:rsidR="00DB1734" w:rsidP="00583610" w:rsidRDefault="00DB1734" w14:paraId="326D04F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7504" behindDoc="0" locked="0" layoutInCell="1" allowOverlap="1" wp14:editId="53372533" wp14:anchorId="1DC96BBE">
                <wp:simplePos x="0" y="0"/>
                <wp:positionH relativeFrom="column">
                  <wp:posOffset>1320800</wp:posOffset>
                </wp:positionH>
                <wp:positionV relativeFrom="paragraph">
                  <wp:posOffset>-12700</wp:posOffset>
                </wp:positionV>
                <wp:extent cx="1003300" cy="609600"/>
                <wp:effectExtent l="0" t="0" r="0" b="0"/>
                <wp:wrapNone/>
                <wp:docPr id="6746" name="Rectangle 6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43A9D8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6" style="position:absolute;margin-left:104pt;margin-top:-1pt;width:79pt;height:48pt;z-index:2581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eiO1LsBAABLAwAADgAAAAAAAAAAAAAAAAAuAgAAZHJz&#10;L2Uyb0RvYy54bWxQSwECLQAUAAYACAAAACEAe5uvld0AAAAJAQAADwAAAAAAAAAAAAAAAAAVBAAA&#10;ZHJzL2Rvd25yZXYueG1sUEsFBgAAAAAEAAQA8wAAAB8FAAAAAA==&#10;" w14:anchorId="1DC96BBE">
                <v:textbox inset="2.16pt,1.44pt,0,1.44pt">
                  <w:txbxContent>
                    <w:p w:rsidR="00DB1734" w:rsidP="00583610" w:rsidRDefault="00DB1734" w14:paraId="543A9D8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8528" behindDoc="0" locked="0" layoutInCell="1" allowOverlap="1" wp14:editId="2461F4E0" wp14:anchorId="059AF2D1">
                <wp:simplePos x="0" y="0"/>
                <wp:positionH relativeFrom="column">
                  <wp:posOffset>1320800</wp:posOffset>
                </wp:positionH>
                <wp:positionV relativeFrom="paragraph">
                  <wp:posOffset>-12700</wp:posOffset>
                </wp:positionV>
                <wp:extent cx="1003300" cy="609600"/>
                <wp:effectExtent l="0" t="0" r="0" b="0"/>
                <wp:wrapNone/>
                <wp:docPr id="6747" name="Rectangle 67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8D76EF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7" style="position:absolute;margin-left:104pt;margin-top:-1pt;width:79pt;height:48pt;z-index:2581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Cgdp2G5AQAASwMAAA4AAAAAAAAAAAAAAAAALgIAAGRycy9l&#10;Mm9Eb2MueG1sUEsBAi0AFAAGAAgAAAAhAHubr5XdAAAACQEAAA8AAAAAAAAAAAAAAAAAEwQAAGRy&#10;cy9kb3ducmV2LnhtbFBLBQYAAAAABAAEAPMAAAAdBQAAAAA=&#10;" w14:anchorId="059AF2D1">
                <v:textbox inset="2.16pt,1.44pt,0,1.44pt">
                  <w:txbxContent>
                    <w:p w:rsidR="00DB1734" w:rsidP="00583610" w:rsidRDefault="00DB1734" w14:paraId="78D76EF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199552" behindDoc="0" locked="0" layoutInCell="1" allowOverlap="1" wp14:editId="4765C1C3" wp14:anchorId="5CFBEAA6">
                <wp:simplePos x="0" y="0"/>
                <wp:positionH relativeFrom="column">
                  <wp:posOffset>1320800</wp:posOffset>
                </wp:positionH>
                <wp:positionV relativeFrom="paragraph">
                  <wp:posOffset>-12700</wp:posOffset>
                </wp:positionV>
                <wp:extent cx="1003300" cy="609600"/>
                <wp:effectExtent l="0" t="0" r="0" b="0"/>
                <wp:wrapNone/>
                <wp:docPr id="6748" name="Rectangle 67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7D5BB6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8" style="position:absolute;margin-left:104pt;margin-top:-1pt;width:79pt;height:48pt;z-index:2581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GPugEAAEs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HRxe42z8tzhlH6h&#10;btx3VpFjtjdSqmm+k15DTC2WvcRnOEUJ3Yn8qMFNX6RFxqLx4ayxGjMRmFxdrZY1TkLg0c1qsUIf&#10;u1SfxRFS/q6CI5PDKCCUoizf/0z5ePXjCtZNYI7PT14et2Mhc9M0H1C3QR6QIu5ofkKjbRgYFdZE&#10;SgacO6PpbcdBUWJ/eBS2ub2+anBRSjBfNksUBUqAoLdfs9yLPuAqiQyU7CKYrke8RaICCydWiJ22&#10;a1qJr3EB//kPbN4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uD4GPugEAAEsDAAAOAAAAAAAAAAAAAAAAAC4CAABkcnMv&#10;ZTJvRG9jLnhtbFBLAQItABQABgAIAAAAIQB7m6+V3QAAAAkBAAAPAAAAAAAAAAAAAAAAABQEAABk&#10;cnMvZG93bnJldi54bWxQSwUGAAAAAAQABADzAAAAHgUAAAAA&#10;" w14:anchorId="5CFBEAA6">
                <v:textbox inset="2.16pt,1.44pt,0,1.44pt">
                  <w:txbxContent>
                    <w:p w:rsidR="00DB1734" w:rsidP="00583610" w:rsidRDefault="00DB1734" w14:paraId="67D5BB6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0576" behindDoc="0" locked="0" layoutInCell="1" allowOverlap="1" wp14:editId="67D89CB9" wp14:anchorId="25C73F6A">
                <wp:simplePos x="0" y="0"/>
                <wp:positionH relativeFrom="column">
                  <wp:posOffset>1320800</wp:posOffset>
                </wp:positionH>
                <wp:positionV relativeFrom="paragraph">
                  <wp:posOffset>-12700</wp:posOffset>
                </wp:positionV>
                <wp:extent cx="1003300" cy="609600"/>
                <wp:effectExtent l="0" t="0" r="0" b="0"/>
                <wp:wrapNone/>
                <wp:docPr id="6749" name="Rectangle 6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544730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9" style="position:absolute;margin-left:104pt;margin-top:-1pt;width:79pt;height:48pt;z-index:2582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6uwEAAEsDAAAOAAAAZHJzL2Uyb0RvYy54bWysU01v2zAMvQ/YfxB0X+w4b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9d1NS4njFqf0&#10;A3XjbjCSnLOj7nuZ55v1mkLssOw5PMEliuhm8rMCm79Ii8xF49NVYzknIjDZrtpNjZMQeHTbrlv0&#10;sUv1Vhwgpi/SW5IdRgGhFGX58VtM56uvV7Augzk/n7007+dC5rZZvULd+/6EFHFH0yMaZfzEqDA6&#10;UDLh3BmNvw4cJCXmq0Nhm7ubVYOLUoLlptngAkMJEPT+fZY7MXpcJZG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qoOrsBAABLAwAADgAAAAAAAAAAAAAAAAAuAgAAZHJz&#10;L2Uyb0RvYy54bWxQSwECLQAUAAYACAAAACEAe5uvld0AAAAJAQAADwAAAAAAAAAAAAAAAAAVBAAA&#10;ZHJzL2Rvd25yZXYueG1sUEsFBgAAAAAEAAQA8wAAAB8FAAAAAA==&#10;" w14:anchorId="25C73F6A">
                <v:textbox inset="2.16pt,1.44pt,0,1.44pt">
                  <w:txbxContent>
                    <w:p w:rsidR="00DB1734" w:rsidP="00583610" w:rsidRDefault="00DB1734" w14:paraId="7544730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1600" behindDoc="0" locked="0" layoutInCell="1" allowOverlap="1" wp14:editId="5954E494" wp14:anchorId="7C014F87">
                <wp:simplePos x="0" y="0"/>
                <wp:positionH relativeFrom="column">
                  <wp:posOffset>1320800</wp:posOffset>
                </wp:positionH>
                <wp:positionV relativeFrom="paragraph">
                  <wp:posOffset>-12700</wp:posOffset>
                </wp:positionV>
                <wp:extent cx="1003300" cy="609600"/>
                <wp:effectExtent l="0" t="0" r="0" b="0"/>
                <wp:wrapNone/>
                <wp:docPr id="6750" name="Rectangle 67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A6145F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0" style="position:absolute;margin-left:104pt;margin-top:-1pt;width:79pt;height:48pt;z-index:2582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wJugEAAEsDAAAOAAAAZHJzL2Uyb0RvYy54bWysU9tu2zAMfR+wfxD0vthxmz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AgRy3OKXf&#10;qBt33aDIKdsbKVWeb9ZrDLHFsqfwCOcoopvJTxps/iItMhWNjxeN1ZSIwOT6ar2q8SGBR4v1co0+&#10;dqneiwPE9F15S7LDKCCUoiw//IzpdPXtCtZlMKfns5em3VTILJrrN6g7L49IEXc0PaDRgx8ZFYMJ&#10;lIw4d0bj656DomT44VDY5ub6qsFFKcF81axwgaEECHr3Mcud6D2ukkhAyT6A6XrEWyQqsHBihdh5&#10;u/JKfIwL+Pd/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KBOwJugEAAEsDAAAOAAAAAAAAAAAAAAAAAC4CAABkcnMv&#10;ZTJvRG9jLnhtbFBLAQItABQABgAIAAAAIQB7m6+V3QAAAAkBAAAPAAAAAAAAAAAAAAAAABQEAABk&#10;cnMvZG93bnJldi54bWxQSwUGAAAAAAQABADzAAAAHgUAAAAA&#10;" w14:anchorId="7C014F87">
                <v:textbox inset="2.16pt,1.44pt,0,1.44pt">
                  <w:txbxContent>
                    <w:p w:rsidR="00DB1734" w:rsidP="00583610" w:rsidRDefault="00DB1734" w14:paraId="7A6145F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2624" behindDoc="0" locked="0" layoutInCell="1" allowOverlap="1" wp14:editId="17F38330" wp14:anchorId="28D1E965">
                <wp:simplePos x="0" y="0"/>
                <wp:positionH relativeFrom="column">
                  <wp:posOffset>1320800</wp:posOffset>
                </wp:positionH>
                <wp:positionV relativeFrom="paragraph">
                  <wp:posOffset>-12700</wp:posOffset>
                </wp:positionV>
                <wp:extent cx="1003300" cy="609600"/>
                <wp:effectExtent l="0" t="0" r="0" b="0"/>
                <wp:wrapNone/>
                <wp:docPr id="6751" name="Rectangle 67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11D055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1" style="position:absolute;margin-left:104pt;margin-top:-1pt;width:79pt;height:48pt;z-index:2582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W8uw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oxp8Rxi1P6&#10;hbpx1w2KnLK9kVLl+Wa9xhBbLHsOT3COIrqZ/KTB5i/SIlPR+HjRWE2JCEyur9arGich8GixXq7R&#10;xy7Ve3GAmH4qb0l2GAWEUpTlh/uYTlffrmBdBnN6Pntp2k2FzKJZvEHdeXlEirij6RGNHvzIqBhM&#10;oGTEuTMa/+w5KEqGO4fCNtffrxpclBLMV80KFxhKgKB3H7Pcid7jKokElOwDmK5HvEWiAgsnVoid&#10;tyuvxMe4gH//B7a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HFvLsBAABLAwAADgAAAAAAAAAAAAAAAAAuAgAAZHJz&#10;L2Uyb0RvYy54bWxQSwECLQAUAAYACAAAACEAe5uvld0AAAAJAQAADwAAAAAAAAAAAAAAAAAVBAAA&#10;ZHJzL2Rvd25yZXYueG1sUEsFBgAAAAAEAAQA8wAAAB8FAAAAAA==&#10;" w14:anchorId="28D1E965">
                <v:textbox inset="2.16pt,1.44pt,0,1.44pt">
                  <w:txbxContent>
                    <w:p w:rsidR="00DB1734" w:rsidP="00583610" w:rsidRDefault="00DB1734" w14:paraId="711D055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3648" behindDoc="0" locked="0" layoutInCell="1" allowOverlap="1" wp14:editId="397242F0" wp14:anchorId="73FC8474">
                <wp:simplePos x="0" y="0"/>
                <wp:positionH relativeFrom="column">
                  <wp:posOffset>1320800</wp:posOffset>
                </wp:positionH>
                <wp:positionV relativeFrom="paragraph">
                  <wp:posOffset>-12700</wp:posOffset>
                </wp:positionV>
                <wp:extent cx="1003300" cy="609600"/>
                <wp:effectExtent l="0" t="0" r="0" b="0"/>
                <wp:wrapNone/>
                <wp:docPr id="6752" name="Rectangle 6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DAF780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2" style="position:absolute;margin-left:104pt;margin-top:-1pt;width:79pt;height:48pt;z-index:2582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64ug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rRUOK4xSn9&#10;Qt246wZFTtneSKnyfLNeY4gtlj2HJzhHEd1MftJg8xdpkalofLxorKZEBCbXV+tVjZMQeLRYL9fo&#10;Y5fqvThATD+VtyQ7jAJCKcryw31Mp6tvV7Augzk9n7007aZCZtEs36DuvDwiRdzR9IhGD35kVAwm&#10;UDLi3BmNf/YcFCXDnUNhm+vvV6hDKsF81axwgaEECHr3Mcud6D2ukkhAyT6A6XrEWyQqsHBihdh5&#10;u/JKfIwL+Pd/YPsK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J6M64ugEAAEsDAAAOAAAAAAAAAAAAAAAAAC4CAABkcnMv&#10;ZTJvRG9jLnhtbFBLAQItABQABgAIAAAAIQB7m6+V3QAAAAkBAAAPAAAAAAAAAAAAAAAAABQEAABk&#10;cnMvZG93bnJldi54bWxQSwUGAAAAAAQABADzAAAAHgUAAAAA&#10;" w14:anchorId="73FC8474">
                <v:textbox inset="2.16pt,1.44pt,0,1.44pt">
                  <w:txbxContent>
                    <w:p w:rsidR="00DB1734" w:rsidP="00583610" w:rsidRDefault="00DB1734" w14:paraId="4DAF780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4672" behindDoc="0" locked="0" layoutInCell="1" allowOverlap="1" wp14:editId="6CC42E49" wp14:anchorId="6F7EC122">
                <wp:simplePos x="0" y="0"/>
                <wp:positionH relativeFrom="column">
                  <wp:posOffset>1320800</wp:posOffset>
                </wp:positionH>
                <wp:positionV relativeFrom="paragraph">
                  <wp:posOffset>-12700</wp:posOffset>
                </wp:positionV>
                <wp:extent cx="1003300" cy="609600"/>
                <wp:effectExtent l="0" t="0" r="0" b="0"/>
                <wp:wrapNone/>
                <wp:docPr id="6753" name="Rectangle 67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F3C46F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3" style="position:absolute;margin-left:104pt;margin-top:-1pt;width:79pt;height:48pt;z-index:2582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cNugEAAEs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1ssFJY5bnNJP&#10;1I273khyyQ6662Seb9ZrDLHFsqfwCNcoopvJTwps/iItMhWNzzeN5ZSIwOR2sd3UOAmBR8vtaos+&#10;dqleiwPE9FV6S7LDKCCUoiw/fY/pcvXlCtZlMJfns5emw1TILJv1C9SD785IEXc0PaBRxo+MCqMD&#10;JSPOndH4+8hBUmK+ORS2WX9eNLgoJZhvmg0uMJQAQR/eZrkTg8dVEgkoOQbQ/YB4i0QFFk6sELtu&#10;V16Jt3EB//oP7P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oHecNugEAAEsDAAAOAAAAAAAAAAAAAAAAAC4CAABkcnMv&#10;ZTJvRG9jLnhtbFBLAQItABQABgAIAAAAIQB7m6+V3QAAAAkBAAAPAAAAAAAAAAAAAAAAABQEAABk&#10;cnMvZG93bnJldi54bWxQSwUGAAAAAAQABADzAAAAHgUAAAAA&#10;" w14:anchorId="6F7EC122">
                <v:textbox inset="2.16pt,1.44pt,0,1.44pt">
                  <w:txbxContent>
                    <w:p w:rsidR="00DB1734" w:rsidP="00583610" w:rsidRDefault="00DB1734" w14:paraId="7F3C46F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5696" behindDoc="0" locked="0" layoutInCell="1" allowOverlap="1" wp14:editId="09B60FCB" wp14:anchorId="3D3086F4">
                <wp:simplePos x="0" y="0"/>
                <wp:positionH relativeFrom="column">
                  <wp:posOffset>1320800</wp:posOffset>
                </wp:positionH>
                <wp:positionV relativeFrom="paragraph">
                  <wp:posOffset>-12700</wp:posOffset>
                </wp:positionV>
                <wp:extent cx="1003300" cy="609600"/>
                <wp:effectExtent l="0" t="0" r="0" b="0"/>
                <wp:wrapNone/>
                <wp:docPr id="6754" name="Rectangle 67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DA5701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4" style="position:absolute;margin-left:104pt;margin-top:-1pt;width:79pt;height:48pt;z-index:2582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kcuwEAAEsDAAAOAAAAZHJzL2Uyb0RvYy54bWysU01v2zAMvQ/YfxB0X+y4T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o+m51S4njFqf0&#10;A3XjbjCSnLOj7nuZ55v1mkLssOw5PMEliuhm8rMCm79Ii8xF49NVYzknIjC5udm0NU5C4NFqs96g&#10;j12qt+IAMX2R3pLsMAoIpSjLj99iOl99vYJ1Gcz5+eyleT8XMqumfYW69/0JKeKOpkc0yviJUWF0&#10;oGTCuTMafx04SErMV4fCNne3Nw0uSgmWbdPiAkMJEPT+fZY7MXpcJZG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RWzZHLsBAABLAwAADgAAAAAAAAAAAAAAAAAuAgAAZHJz&#10;L2Uyb0RvYy54bWxQSwECLQAUAAYACAAAACEAe5uvld0AAAAJAQAADwAAAAAAAAAAAAAAAAAVBAAA&#10;ZHJzL2Rvd25yZXYueG1sUEsFBgAAAAAEAAQA8wAAAB8FAAAAAA==&#10;" w14:anchorId="3D3086F4">
                <v:textbox inset="2.16pt,1.44pt,0,1.44pt">
                  <w:txbxContent>
                    <w:p w:rsidR="00DB1734" w:rsidP="00583610" w:rsidRDefault="00DB1734" w14:paraId="7DA5701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6720" behindDoc="0" locked="0" layoutInCell="1" allowOverlap="1" wp14:editId="18BD9922" wp14:anchorId="2888875C">
                <wp:simplePos x="0" y="0"/>
                <wp:positionH relativeFrom="column">
                  <wp:posOffset>1320800</wp:posOffset>
                </wp:positionH>
                <wp:positionV relativeFrom="paragraph">
                  <wp:posOffset>-12700</wp:posOffset>
                </wp:positionV>
                <wp:extent cx="1003300" cy="609600"/>
                <wp:effectExtent l="0" t="0" r="0" b="0"/>
                <wp:wrapNone/>
                <wp:docPr id="6755" name="Rectangle 6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38D2D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5" style="position:absolute;margin-left:104pt;margin-top:-1pt;width:79pt;height:48pt;z-index:2582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CpuwEAAEsDAAAOAAAAZHJzL2Uyb0RvYy54bWysU9tu2zAMfR+wfxD0vthxl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9e1qRYnjFqf0&#10;E3Xjrh8VOWcHI6XK8816TSF2WPYUHuESRXQz+VmDzV+kReai8emqsZoTEZhsb9pNjZMQeLRq1y36&#10;2KV6LQ4Q01flLckOo4BQirL8+D2m89WXK1iXwZyfz16a93Mhs2raF6h7L09IEXc0PaDRo58YFaMJ&#10;lEw4d0bj7wMHRcn4zaGwze3nmwYXpQTLTbPBBYYSIOj92yx3YvC4SiIBJYcAph8Qb5GowMKJFWKX&#10;7cor8TYu4F//gd0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JnwqbsBAABLAwAADgAAAAAAAAAAAAAAAAAuAgAAZHJz&#10;L2Uyb0RvYy54bWxQSwECLQAUAAYACAAAACEAe5uvld0AAAAJAQAADwAAAAAAAAAAAAAAAAAVBAAA&#10;ZHJzL2Rvd25yZXYueG1sUEsFBgAAAAAEAAQA8wAAAB8FAAAAAA==&#10;" w14:anchorId="2888875C">
                <v:textbox inset="2.16pt,1.44pt,0,1.44pt">
                  <w:txbxContent>
                    <w:p w:rsidR="00DB1734" w:rsidP="00583610" w:rsidRDefault="00DB1734" w14:paraId="638D2D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7744" behindDoc="0" locked="0" layoutInCell="1" allowOverlap="1" wp14:editId="25D63150" wp14:anchorId="3CA8767B">
                <wp:simplePos x="0" y="0"/>
                <wp:positionH relativeFrom="column">
                  <wp:posOffset>1320800</wp:posOffset>
                </wp:positionH>
                <wp:positionV relativeFrom="paragraph">
                  <wp:posOffset>-12700</wp:posOffset>
                </wp:positionV>
                <wp:extent cx="1003300" cy="609600"/>
                <wp:effectExtent l="0" t="0" r="0" b="0"/>
                <wp:wrapNone/>
                <wp:docPr id="6756" name="Rectangle 67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E5301A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6" style="position:absolute;margin-left:104pt;margin-top:-1pt;width:79pt;height:48pt;z-index:2582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pCO7rsBAABLAwAADgAAAAAAAAAAAAAAAAAuAgAAZHJz&#10;L2Uyb0RvYy54bWxQSwECLQAUAAYACAAAACEAe5uvld0AAAAJAQAADwAAAAAAAAAAAAAAAAAVBAAA&#10;ZHJzL2Rvd25yZXYueG1sUEsFBgAAAAAEAAQA8wAAAB8FAAAAAA==&#10;" w14:anchorId="3CA8767B">
                <v:textbox inset="2.16pt,1.44pt,0,1.44pt">
                  <w:txbxContent>
                    <w:p w:rsidR="00DB1734" w:rsidP="00583610" w:rsidRDefault="00DB1734" w14:paraId="4E5301A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8768" behindDoc="0" locked="0" layoutInCell="1" allowOverlap="1" wp14:editId="08FF4A58" wp14:anchorId="252EA1BB">
                <wp:simplePos x="0" y="0"/>
                <wp:positionH relativeFrom="column">
                  <wp:posOffset>1320800</wp:posOffset>
                </wp:positionH>
                <wp:positionV relativeFrom="paragraph">
                  <wp:posOffset>-12700</wp:posOffset>
                </wp:positionV>
                <wp:extent cx="1003300" cy="609600"/>
                <wp:effectExtent l="0" t="0" r="0" b="0"/>
                <wp:wrapNone/>
                <wp:docPr id="6757" name="Rectangle 67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0F099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7" style="position:absolute;margin-left:104pt;margin-top:-1pt;width:79pt;height:48pt;z-index:2582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BNlp1u5AQAASwMAAA4AAAAAAAAAAAAAAAAALgIAAGRycy9l&#10;Mm9Eb2MueG1sUEsBAi0AFAAGAAgAAAAhAHubr5XdAAAACQEAAA8AAAAAAAAAAAAAAAAAEwQAAGRy&#10;cy9kb3ducmV2LnhtbFBLBQYAAAAABAAEAPMAAAAdBQAAAAA=&#10;" w14:anchorId="252EA1BB">
                <v:textbox inset="2.16pt,1.44pt,0,1.44pt">
                  <w:txbxContent>
                    <w:p w:rsidR="00DB1734" w:rsidP="00583610" w:rsidRDefault="00DB1734" w14:paraId="00F099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09792" behindDoc="0" locked="0" layoutInCell="1" allowOverlap="1" wp14:editId="0BE2D13C" wp14:anchorId="44D3C96A">
                <wp:simplePos x="0" y="0"/>
                <wp:positionH relativeFrom="column">
                  <wp:posOffset>1320800</wp:posOffset>
                </wp:positionH>
                <wp:positionV relativeFrom="paragraph">
                  <wp:posOffset>-12700</wp:posOffset>
                </wp:positionV>
                <wp:extent cx="1003300" cy="609600"/>
                <wp:effectExtent l="0" t="0" r="0" b="0"/>
                <wp:wrapNone/>
                <wp:docPr id="6758" name="Rectangle 6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07CD39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8" style="position:absolute;margin-left:104pt;margin-top:-1pt;width:79pt;height:48pt;z-index:2582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G1uQ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qBs3Lc4pR+&#10;oW7cdYMip2xvpFR5vlmvMcQWy57DE5yjiG4mP2mw+Yu0yFQ0Pl40VlMiApPrq/WqxkkIPFqsl2v0&#10;sUv1Xhwgpp/KW5IdRgGhFGX54T6m09W3K1iXwZyez16adlMhs7hq3qDuvDwiRdzR9IhGD35kVAwm&#10;UDLi3BmNf/YcFCXDnUNhm+vvWEtSCearZoWiQAkQ9O5jljvRe1wlkYCSfQDT9Yi3SFRg4cQKsfN2&#10;5ZX4GBfw7//A9hU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FV3gbW5AQAASwMAAA4AAAAAAAAAAAAAAAAALgIAAGRycy9l&#10;Mm9Eb2MueG1sUEsBAi0AFAAGAAgAAAAhAHubr5XdAAAACQEAAA8AAAAAAAAAAAAAAAAAEwQAAGRy&#10;cy9kb3ducmV2LnhtbFBLBQYAAAAABAAEAPMAAAAdBQAAAAA=&#10;" w14:anchorId="44D3C96A">
                <v:textbox inset="2.16pt,1.44pt,0,1.44pt">
                  <w:txbxContent>
                    <w:p w:rsidR="00DB1734" w:rsidP="00583610" w:rsidRDefault="00DB1734" w14:paraId="507CD39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0816" behindDoc="0" locked="0" layoutInCell="1" allowOverlap="1" wp14:editId="6453C192" wp14:anchorId="1781A997">
                <wp:simplePos x="0" y="0"/>
                <wp:positionH relativeFrom="column">
                  <wp:posOffset>1320800</wp:posOffset>
                </wp:positionH>
                <wp:positionV relativeFrom="paragraph">
                  <wp:posOffset>-12700</wp:posOffset>
                </wp:positionV>
                <wp:extent cx="1003300" cy="609600"/>
                <wp:effectExtent l="0" t="0" r="0" b="0"/>
                <wp:wrapNone/>
                <wp:docPr id="6759" name="Rectangle 67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8746FA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9" style="position:absolute;margin-left:104pt;margin-top:-1pt;width:79pt;height:48pt;z-index:2582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gAuwEAAEsDAAAOAAAAZHJzL2Uyb0RvYy54bWysU9tu2zAMfR+wfxD0vthxl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3frlhLHLU7p&#10;O+rGXT8qcskORkqV55v1mkLssOw5PME1iuhm8rMGm79Ii8xF4/NNYzUnIjDZrtptjZMQeLRuNy36&#10;2KV6LQ4Q02flLckOo4BQirL89DWmy9WXK1iXwVyez16aD3Mhs16tXqAevDwjRdzR9IhGj35iVIwm&#10;UDLh3BmNv44cFCXjF4fCNncfVw0uSgmW22aLCwwlQNCHt1nuxOBxlUQCSo4BTD8g3iJRgYUTK8Su&#10;25VX4m1cwL/+A/v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IKoALsBAABLAwAADgAAAAAAAAAAAAAAAAAuAgAAZHJz&#10;L2Uyb0RvYy54bWxQSwECLQAUAAYACAAAACEAe5uvld0AAAAJAQAADwAAAAAAAAAAAAAAAAAVBAAA&#10;ZHJzL2Rvd25yZXYueG1sUEsFBgAAAAAEAAQA8wAAAB8FAAAAAA==&#10;" w14:anchorId="1781A997">
                <v:textbox inset="2.16pt,1.44pt,0,1.44pt">
                  <w:txbxContent>
                    <w:p w:rsidR="00DB1734" w:rsidP="00583610" w:rsidRDefault="00DB1734" w14:paraId="28746FA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1840" behindDoc="0" locked="0" layoutInCell="1" allowOverlap="1" wp14:editId="3D115196" wp14:anchorId="7C35F552">
                <wp:simplePos x="0" y="0"/>
                <wp:positionH relativeFrom="column">
                  <wp:posOffset>1320800</wp:posOffset>
                </wp:positionH>
                <wp:positionV relativeFrom="paragraph">
                  <wp:posOffset>-12700</wp:posOffset>
                </wp:positionV>
                <wp:extent cx="1003300" cy="609600"/>
                <wp:effectExtent l="0" t="0" r="0" b="0"/>
                <wp:wrapNone/>
                <wp:docPr id="6760" name="Rectangle 67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83A7EB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0" style="position:absolute;margin-left:104pt;margin-top:-1pt;width:79pt;height:48pt;z-index:2582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QUuw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EgRy3OKXf&#10;qBt33aDIKdsbKVWeb9ZrDLHFsqfwCOcoopvJTxps/iItMhWNjxeN1ZSIwOR6sV7V+JDAo+v1co0+&#10;dqneiwPE9F15S7LDKCCUoiw//IzpdPXtCtZlMKfns5em3VTIXC+u3qDuvDwiRdzR9IBGD35kVAwm&#10;UDLi3BmNr3sOipLhh0Nhm5urRYOLUoL5qlnhAkMJEPTuY5Y70XtcJZGAkn0A0/WIt0hUYOHECrHz&#10;duWV+BgX8O//wPYP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2h90FLsBAABLAwAADgAAAAAAAAAAAAAAAAAuAgAAZHJz&#10;L2Uyb0RvYy54bWxQSwECLQAUAAYACAAAACEAe5uvld0AAAAJAQAADwAAAAAAAAAAAAAAAAAVBAAA&#10;ZHJzL2Rvd25yZXYueG1sUEsFBgAAAAAEAAQA8wAAAB8FAAAAAA==&#10;" w14:anchorId="7C35F552">
                <v:textbox inset="2.16pt,1.44pt,0,1.44pt">
                  <w:txbxContent>
                    <w:p w:rsidR="00DB1734" w:rsidP="00583610" w:rsidRDefault="00DB1734" w14:paraId="183A7EB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2864" behindDoc="0" locked="0" layoutInCell="1" allowOverlap="1" wp14:editId="5E7F3A8D" wp14:anchorId="5C73B8A3">
                <wp:simplePos x="0" y="0"/>
                <wp:positionH relativeFrom="column">
                  <wp:posOffset>1320800</wp:posOffset>
                </wp:positionH>
                <wp:positionV relativeFrom="paragraph">
                  <wp:posOffset>-12700</wp:posOffset>
                </wp:positionV>
                <wp:extent cx="1003300" cy="609600"/>
                <wp:effectExtent l="0" t="0" r="0" b="0"/>
                <wp:wrapNone/>
                <wp:docPr id="6761" name="Rectangle 6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3F305A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1" style="position:absolute;margin-left:104pt;margin-top:-1pt;width:79pt;height:48pt;z-index:2582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u+pdobsBAABLAwAADgAAAAAAAAAAAAAAAAAuAgAAZHJz&#10;L2Uyb0RvYy54bWxQSwECLQAUAAYACAAAACEAe5uvld0AAAAJAQAADwAAAAAAAAAAAAAAAAAVBAAA&#10;ZHJzL2Rvd25yZXYueG1sUEsFBgAAAAAEAAQA8wAAAB8FAAAAAA==&#10;" w14:anchorId="5C73B8A3">
                <v:textbox inset="2.16pt,1.44pt,0,1.44pt">
                  <w:txbxContent>
                    <w:p w:rsidR="00DB1734" w:rsidP="00583610" w:rsidRDefault="00DB1734" w14:paraId="33F305A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3888" behindDoc="0" locked="0" layoutInCell="1" allowOverlap="1" wp14:editId="69F512BD" wp14:anchorId="51F61E4B">
                <wp:simplePos x="0" y="0"/>
                <wp:positionH relativeFrom="column">
                  <wp:posOffset>1320800</wp:posOffset>
                </wp:positionH>
                <wp:positionV relativeFrom="paragraph">
                  <wp:posOffset>-12700</wp:posOffset>
                </wp:positionV>
                <wp:extent cx="1003300" cy="609600"/>
                <wp:effectExtent l="0" t="0" r="0" b="0"/>
                <wp:wrapNone/>
                <wp:docPr id="6762" name="Rectangle 67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9433BA4"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2" style="position:absolute;margin-left:104pt;margin-top:-1pt;width:79pt;height:48pt;z-index:2582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Z81alugEAAEsDAAAOAAAAAAAAAAAAAAAAAC4CAABkcnMv&#10;ZTJvRG9jLnhtbFBLAQItABQABgAIAAAAIQB7m6+V3QAAAAkBAAAPAAAAAAAAAAAAAAAAABQEAABk&#10;cnMvZG93bnJldi54bWxQSwUGAAAAAAQABADzAAAAHgUAAAAA&#10;" w14:anchorId="51F61E4B">
                <v:textbox inset="2.16pt,1.44pt,0,1.44pt">
                  <w:txbxContent>
                    <w:p w:rsidR="00DB1734" w:rsidP="00583610" w:rsidRDefault="00DB1734" w14:paraId="09433BA4"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4912" behindDoc="0" locked="0" layoutInCell="1" allowOverlap="1" wp14:editId="24F00B8D" wp14:anchorId="79DCC149">
                <wp:simplePos x="0" y="0"/>
                <wp:positionH relativeFrom="column">
                  <wp:posOffset>1320800</wp:posOffset>
                </wp:positionH>
                <wp:positionV relativeFrom="paragraph">
                  <wp:posOffset>-12700</wp:posOffset>
                </wp:positionV>
                <wp:extent cx="1003300" cy="609600"/>
                <wp:effectExtent l="0" t="0" r="0" b="0"/>
                <wp:wrapNone/>
                <wp:docPr id="6763" name="Rectangle 67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CA19296"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3" style="position:absolute;margin-left:104pt;margin-top:-1pt;width:79pt;height:48pt;z-index:2582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8QuwEAAEs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crVcUOK4xSn9&#10;QN246wZFztneSKnyfLNeY4gtlr2EZ7hEEd1MftJg8xdpkalofLpqrKZEBCY3i826xkkIPLrdLDfo&#10;Y5fqvThATN+UtyQ7jAJCKcry42NM56tvV7Augzk/n7007adC5naxeoO69/KEFHFH0xMaPfiRUTGY&#10;QMmIc2c0vh44KEqGB4fCNqsviwYXpQTzdbPGBYYSIOj9xyx3ove4SiIBJYcApusRb5GowMKJFWKX&#10;7cor8TE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OAZ/ELsBAABLAwAADgAAAAAAAAAAAAAAAAAuAgAAZHJz&#10;L2Uyb0RvYy54bWxQSwECLQAUAAYACAAAACEAe5uvld0AAAAJAQAADwAAAAAAAAAAAAAAAAAVBAAA&#10;ZHJzL2Rvd25yZXYueG1sUEsFBgAAAAAEAAQA8wAAAB8FAAAAAA==&#10;" w14:anchorId="79DCC149">
                <v:textbox inset="2.16pt,1.44pt,0,1.44pt">
                  <w:txbxContent>
                    <w:p w:rsidR="00DB1734" w:rsidP="00583610" w:rsidRDefault="00DB1734" w14:paraId="6CA19296"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5936" behindDoc="0" locked="0" layoutInCell="1" allowOverlap="1" wp14:editId="6C83A90A" wp14:anchorId="27F7E7C8">
                <wp:simplePos x="0" y="0"/>
                <wp:positionH relativeFrom="column">
                  <wp:posOffset>1320800</wp:posOffset>
                </wp:positionH>
                <wp:positionV relativeFrom="paragraph">
                  <wp:posOffset>-12700</wp:posOffset>
                </wp:positionV>
                <wp:extent cx="1003300" cy="609600"/>
                <wp:effectExtent l="0" t="0" r="0" b="0"/>
                <wp:wrapNone/>
                <wp:docPr id="6764" name="Rectangle 6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7F2AA48"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4" style="position:absolute;margin-left:104pt;margin-top:-1pt;width:79pt;height:48pt;z-index:2582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XdBAbsBAABLAwAADgAAAAAAAAAAAAAAAAAuAgAAZHJz&#10;L2Uyb0RvYy54bWxQSwECLQAUAAYACAAAACEAe5uvld0AAAAJAQAADwAAAAAAAAAAAAAAAAAVBAAA&#10;ZHJzL2Rvd25yZXYueG1sUEsFBgAAAAAEAAQA8wAAAB8FAAAAAA==&#10;" w14:anchorId="27F7E7C8">
                <v:textbox inset="2.16pt,1.44pt,0,1.44pt">
                  <w:txbxContent>
                    <w:p w:rsidR="00DB1734" w:rsidP="00583610" w:rsidRDefault="00DB1734" w14:paraId="37F2AA48"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6960" behindDoc="0" locked="0" layoutInCell="1" allowOverlap="1" wp14:editId="0FD52C84" wp14:anchorId="11F8C61E">
                <wp:simplePos x="0" y="0"/>
                <wp:positionH relativeFrom="column">
                  <wp:posOffset>1320800</wp:posOffset>
                </wp:positionH>
                <wp:positionV relativeFrom="paragraph">
                  <wp:posOffset>-12700</wp:posOffset>
                </wp:positionV>
                <wp:extent cx="1003300" cy="609600"/>
                <wp:effectExtent l="0" t="0" r="0" b="0"/>
                <wp:wrapNone/>
                <wp:docPr id="6765" name="Rectangle 67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D94F55F"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5" style="position:absolute;margin-left:104pt;margin-top:-1pt;width:79pt;height:48pt;z-index:2582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0gmi0ugEAAEsDAAAOAAAAAAAAAAAAAAAAAC4CAABkcnMv&#10;ZTJvRG9jLnhtbFBLAQItABQABgAIAAAAIQB7m6+V3QAAAAkBAAAPAAAAAAAAAAAAAAAAABQEAABk&#10;cnMvZG93bnJldi54bWxQSwUGAAAAAAQABADzAAAAHgUAAAAA&#10;" w14:anchorId="11F8C61E">
                <v:textbox inset="2.16pt,1.44pt,0,1.44pt">
                  <w:txbxContent>
                    <w:p w:rsidR="00DB1734" w:rsidP="00583610" w:rsidRDefault="00DB1734" w14:paraId="5D94F55F"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7984" behindDoc="0" locked="0" layoutInCell="1" allowOverlap="1" wp14:editId="6D40DA89" wp14:anchorId="00197F9A">
                <wp:simplePos x="0" y="0"/>
                <wp:positionH relativeFrom="column">
                  <wp:posOffset>1320800</wp:posOffset>
                </wp:positionH>
                <wp:positionV relativeFrom="paragraph">
                  <wp:posOffset>-12700</wp:posOffset>
                </wp:positionV>
                <wp:extent cx="1003300" cy="609600"/>
                <wp:effectExtent l="0" t="0" r="0" b="0"/>
                <wp:wrapNone/>
                <wp:docPr id="6766" name="Rectangle 67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8C55574"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6" style="position:absolute;margin-left:104pt;margin-top:-1pt;width:79pt;height:48pt;z-index:2582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T6/B7sBAABLAwAADgAAAAAAAAAAAAAAAAAuAgAAZHJz&#10;L2Uyb0RvYy54bWxQSwECLQAUAAYACAAAACEAe5uvld0AAAAJAQAADwAAAAAAAAAAAAAAAAAVBAAA&#10;ZHJzL2Rvd25yZXYueG1sUEsFBgAAAAAEAAQA8wAAAB8FAAAAAA==&#10;" w14:anchorId="00197F9A">
                <v:textbox inset="2.16pt,1.44pt,0,1.44pt">
                  <w:txbxContent>
                    <w:p w:rsidR="00DB1734" w:rsidP="00583610" w:rsidRDefault="00DB1734" w14:paraId="38C55574"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19008" behindDoc="0" locked="0" layoutInCell="1" allowOverlap="1" wp14:editId="3B22B4A3" wp14:anchorId="6C0C9E53">
                <wp:simplePos x="0" y="0"/>
                <wp:positionH relativeFrom="column">
                  <wp:posOffset>1320800</wp:posOffset>
                </wp:positionH>
                <wp:positionV relativeFrom="paragraph">
                  <wp:posOffset>-12700</wp:posOffset>
                </wp:positionV>
                <wp:extent cx="1003300" cy="609600"/>
                <wp:effectExtent l="0" t="0" r="0" b="0"/>
                <wp:wrapNone/>
                <wp:docPr id="6767" name="Rectangle 6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C703F9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7" style="position:absolute;margin-left:104pt;margin-top:-1pt;width:79pt;height:48pt;z-index:2582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TLlrK5AQAASwMAAA4AAAAAAAAAAAAAAAAALgIAAGRycy9l&#10;Mm9Eb2MueG1sUEsBAi0AFAAGAAgAAAAhAHubr5XdAAAACQEAAA8AAAAAAAAAAAAAAAAAEwQAAGRy&#10;cy9kb3ducmV2LnhtbFBLBQYAAAAABAAEAPMAAAAdBQAAAAA=&#10;" w14:anchorId="6C0C9E53">
                <v:textbox inset="2.16pt,1.44pt,0,1.44pt">
                  <w:txbxContent>
                    <w:p w:rsidR="00DB1734" w:rsidP="00583610" w:rsidRDefault="00DB1734" w14:paraId="1C703F9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220032" behindDoc="0" locked="0" layoutInCell="1" allowOverlap="1" wp14:editId="5991C665" wp14:anchorId="3D78AD01">
                <wp:simplePos x="0" y="0"/>
                <wp:positionH relativeFrom="column">
                  <wp:posOffset>1320800</wp:posOffset>
                </wp:positionH>
                <wp:positionV relativeFrom="paragraph">
                  <wp:posOffset>-12700</wp:posOffset>
                </wp:positionV>
                <wp:extent cx="1003300" cy="609600"/>
                <wp:effectExtent l="0" t="0" r="0" b="0"/>
                <wp:wrapNone/>
                <wp:docPr id="6768" name="Rectangle 67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625EAEA"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8" style="position:absolute;margin-left:104pt;margin-top:-1pt;width:79pt;height:48pt;z-index:2582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2bBcugEAAEsDAAAOAAAAAAAAAAAAAAAAAC4CAABkcnMv&#10;ZTJvRG9jLnhtbFBLAQItABQABgAIAAAAIQB7m6+V3QAAAAkBAAAPAAAAAAAAAAAAAAAAABQEAABk&#10;cnMvZG93bnJldi54bWxQSwUGAAAAAAQABADzAAAAHgUAAAAA&#10;" w14:anchorId="3D78AD01">
                <v:textbox inset="2.16pt,1.44pt,0,1.44pt">
                  <w:txbxContent>
                    <w:p w:rsidR="00DB1734" w:rsidP="00583610" w:rsidRDefault="00DB1734" w14:paraId="6625EAEA"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0864" behindDoc="0" locked="0" layoutInCell="1" allowOverlap="1" wp14:editId="4975A825" wp14:anchorId="4874F206">
                <wp:simplePos x="0" y="0"/>
                <wp:positionH relativeFrom="column">
                  <wp:posOffset>1320800</wp:posOffset>
                </wp:positionH>
                <wp:positionV relativeFrom="paragraph">
                  <wp:posOffset>139700</wp:posOffset>
                </wp:positionV>
                <wp:extent cx="977900" cy="2057400"/>
                <wp:effectExtent l="0" t="0" r="0" b="0"/>
                <wp:wrapNone/>
                <wp:docPr id="6769" name="Rectangle 676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63E2E3F2"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9" style="position:absolute;margin-left:104pt;margin-top:11pt;width:77pt;height:162pt;z-index:2583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CYHoye7AQAATAMAAA4AAAAAAAAAAAAAAAAALgIAAGRycy9l&#10;Mm9Eb2MueG1sUEsBAi0AFAAGAAgAAAAhAKop4IPbAAAACgEAAA8AAAAAAAAAAAAAAAAAFQQAAGRy&#10;cy9kb3ducmV2LnhtbFBLBQYAAAAABAAEAPMAAAAdBQAAAAA=&#10;" w14:anchorId="4874F206">
                <v:textbox inset="2.16pt,1.44pt,0,1.44pt">
                  <w:txbxContent>
                    <w:p w:rsidR="00DB1734" w:rsidP="00583610" w:rsidRDefault="00DB1734" w14:paraId="63E2E3F2"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1888" behindDoc="0" locked="0" layoutInCell="1" allowOverlap="1" wp14:editId="0F976489" wp14:anchorId="41C076B9">
                <wp:simplePos x="0" y="0"/>
                <wp:positionH relativeFrom="column">
                  <wp:posOffset>1320800</wp:posOffset>
                </wp:positionH>
                <wp:positionV relativeFrom="paragraph">
                  <wp:posOffset>139700</wp:posOffset>
                </wp:positionV>
                <wp:extent cx="1003300" cy="2057400"/>
                <wp:effectExtent l="0" t="0" r="0" b="0"/>
                <wp:wrapNone/>
                <wp:docPr id="6770" name="Rectangle 6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3DC2CD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0" style="position:absolute;margin-left:104pt;margin-top:11pt;width:79pt;height:162pt;z-index:2583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AAkPLoBAABMAwAADgAAAAAAAAAAAAAAAAAuAgAAZHJzL2Uy&#10;b0RvYy54bWxQSwECLQAUAAYACAAAACEAe0uO1NsAAAAKAQAADwAAAAAAAAAAAAAAAAAUBAAAZHJz&#10;L2Rvd25yZXYueG1sUEsFBgAAAAAEAAQA8wAAABwFAAAAAA==&#10;" w14:anchorId="41C076B9">
                <v:textbox inset="2.16pt,1.44pt,0,1.44pt">
                  <w:txbxContent>
                    <w:p w:rsidR="00DB1734" w:rsidP="00583610" w:rsidRDefault="00DB1734" w14:paraId="13DC2CD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2912" behindDoc="0" locked="0" layoutInCell="1" allowOverlap="1" wp14:editId="0637178F" wp14:anchorId="3DF8A0A1">
                <wp:simplePos x="0" y="0"/>
                <wp:positionH relativeFrom="column">
                  <wp:posOffset>1320800</wp:posOffset>
                </wp:positionH>
                <wp:positionV relativeFrom="paragraph">
                  <wp:posOffset>139700</wp:posOffset>
                </wp:positionV>
                <wp:extent cx="977900" cy="2057400"/>
                <wp:effectExtent l="0" t="0" r="0" b="0"/>
                <wp:wrapNone/>
                <wp:docPr id="6771" name="Rectangle 677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1B4FAC3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1" style="position:absolute;margin-left:104pt;margin-top:11pt;width:77pt;height:162pt;z-index:2583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ugEAAEw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7frdUOJ5w679AN9&#10;436wipyro5FSLf1d/Jpi6vHaU3yES5ZwuYifNbjli7LIXDw+XT1WcyYCi5+arquxEwK32rrr1pgg&#10;TPV6O0LKX1RwZFkwCsilWMuP31I+H305gvcWNuf3l1We93NRc9PdvHDdB3lCjTik+QGDtmFiVFgT&#10;KZmw8YymXwcOihL71aOz7br72OKklKTZtBucYCgJst6/rXIvxoCzJDJQcohghhH5Fo8KLWxZEXYZ&#10;r2Um3uaF/OtPsPsN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LQ43f7oBAABMAwAADgAAAAAAAAAAAAAAAAAuAgAAZHJzL2Uy&#10;b0RvYy54bWxQSwECLQAUAAYACAAAACEAqingg9sAAAAKAQAADwAAAAAAAAAAAAAAAAAUBAAAZHJz&#10;L2Rvd25yZXYueG1sUEsFBgAAAAAEAAQA8wAAABwFAAAAAA==&#10;" w14:anchorId="3DF8A0A1">
                <v:textbox inset="2.16pt,1.44pt,0,1.44pt">
                  <w:txbxContent>
                    <w:p w:rsidR="00DB1734" w:rsidP="00583610" w:rsidRDefault="00DB1734" w14:paraId="1B4FAC3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3936" behindDoc="0" locked="0" layoutInCell="1" allowOverlap="1" wp14:editId="3E06EEDF" wp14:anchorId="0A8F7EFA">
                <wp:simplePos x="0" y="0"/>
                <wp:positionH relativeFrom="column">
                  <wp:posOffset>1320800</wp:posOffset>
                </wp:positionH>
                <wp:positionV relativeFrom="paragraph">
                  <wp:posOffset>139700</wp:posOffset>
                </wp:positionV>
                <wp:extent cx="977900" cy="2057400"/>
                <wp:effectExtent l="0" t="0" r="0" b="0"/>
                <wp:wrapNone/>
                <wp:docPr id="6772" name="Rectangle 677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2F2ACA07"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2" style="position:absolute;margin-left:104pt;margin-top:11pt;width:77pt;height:162pt;z-index:2583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uIRbmLoBAABMAwAADgAAAAAAAAAAAAAAAAAuAgAAZHJzL2Uy&#10;b0RvYy54bWxQSwECLQAUAAYACAAAACEAqingg9sAAAAKAQAADwAAAAAAAAAAAAAAAAAUBAAAZHJz&#10;L2Rvd25yZXYueG1sUEsFBgAAAAAEAAQA8wAAABwFAAAAAA==&#10;" w14:anchorId="0A8F7EFA">
                <v:textbox inset="2.16pt,1.44pt,0,1.44pt">
                  <w:txbxContent>
                    <w:p w:rsidR="00DB1734" w:rsidP="00583610" w:rsidRDefault="00DB1734" w14:paraId="2F2ACA07"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4960" behindDoc="0" locked="0" layoutInCell="1" allowOverlap="1" wp14:editId="3E2978A0" wp14:anchorId="2B06C7BD">
                <wp:simplePos x="0" y="0"/>
                <wp:positionH relativeFrom="column">
                  <wp:posOffset>1320800</wp:posOffset>
                </wp:positionH>
                <wp:positionV relativeFrom="paragraph">
                  <wp:posOffset>139700</wp:posOffset>
                </wp:positionV>
                <wp:extent cx="1003300" cy="2057400"/>
                <wp:effectExtent l="0" t="0" r="0" b="0"/>
                <wp:wrapNone/>
                <wp:docPr id="6773" name="Rectangle 67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2016C1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3" style="position:absolute;margin-left:104pt;margin-top:11pt;width:79pt;height:162pt;z-index:2583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WKSNu7AQAATAMAAA4AAAAAAAAAAAAAAAAALgIAAGRycy9l&#10;Mm9Eb2MueG1sUEsBAi0AFAAGAAgAAAAhAHtLjtTbAAAACgEAAA8AAAAAAAAAAAAAAAAAFQQAAGRy&#10;cy9kb3ducmV2LnhtbFBLBQYAAAAABAAEAPMAAAAdBQAAAAA=&#10;" w14:anchorId="2B06C7BD">
                <v:textbox inset="2.16pt,1.44pt,0,1.44pt">
                  <w:txbxContent>
                    <w:p w:rsidR="00DB1734" w:rsidP="00583610" w:rsidRDefault="00DB1734" w14:paraId="52016C1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5984" behindDoc="0" locked="0" layoutInCell="1" allowOverlap="1" wp14:editId="603D14BB" wp14:anchorId="5805593B">
                <wp:simplePos x="0" y="0"/>
                <wp:positionH relativeFrom="column">
                  <wp:posOffset>1320800</wp:posOffset>
                </wp:positionH>
                <wp:positionV relativeFrom="paragraph">
                  <wp:posOffset>139700</wp:posOffset>
                </wp:positionV>
                <wp:extent cx="977900" cy="2057400"/>
                <wp:effectExtent l="0" t="0" r="0" b="0"/>
                <wp:wrapNone/>
                <wp:docPr id="6774" name="Rectangle 677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3639EEF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4" style="position:absolute;margin-left:104pt;margin-top:11pt;width:77pt;height:162pt;z-index:2583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Bsg8iG7AQAATAMAAA4AAAAAAAAAAAAAAAAALgIAAGRycy9l&#10;Mm9Eb2MueG1sUEsBAi0AFAAGAAgAAAAhAKop4IPbAAAACgEAAA8AAAAAAAAAAAAAAAAAFQQAAGRy&#10;cy9kb3ducmV2LnhtbFBLBQYAAAAABAAEAPMAAAAdBQAAAAA=&#10;" w14:anchorId="5805593B">
                <v:textbox inset="2.16pt,1.44pt,0,1.44pt">
                  <w:txbxContent>
                    <w:p w:rsidR="00DB1734" w:rsidP="00583610" w:rsidRDefault="00DB1734" w14:paraId="3639EEF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7008" behindDoc="0" locked="0" layoutInCell="1" allowOverlap="1" wp14:editId="22AFFCBC" wp14:anchorId="22514425">
                <wp:simplePos x="0" y="0"/>
                <wp:positionH relativeFrom="column">
                  <wp:posOffset>1333500</wp:posOffset>
                </wp:positionH>
                <wp:positionV relativeFrom="paragraph">
                  <wp:posOffset>139700</wp:posOffset>
                </wp:positionV>
                <wp:extent cx="977900" cy="2057400"/>
                <wp:effectExtent l="0" t="0" r="0" b="0"/>
                <wp:wrapNone/>
                <wp:docPr id="6775" name="Rectangle 677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54DFA1E6"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5" style="position:absolute;margin-left:105pt;margin-top:11pt;width:77pt;height:162pt;z-index:2583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BXpAbKuwEAAEwDAAAOAAAAAAAAAAAAAAAAAC4CAABkcnMv&#10;ZTJvRG9jLnhtbFBLAQItABQABgAIAAAAIQBMIlYz3AAAAAoBAAAPAAAAAAAAAAAAAAAAABUEAABk&#10;cnMvZG93bnJldi54bWxQSwUGAAAAAAQABADzAAAAHgUAAAAA&#10;" w14:anchorId="22514425">
                <v:textbox inset="2.16pt,1.44pt,0,1.44pt">
                  <w:txbxContent>
                    <w:p w:rsidR="00DB1734" w:rsidP="00583610" w:rsidRDefault="00DB1734" w14:paraId="54DFA1E6"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8032" behindDoc="0" locked="0" layoutInCell="1" allowOverlap="1" wp14:editId="3AAEF610" wp14:anchorId="547F821A">
                <wp:simplePos x="0" y="0"/>
                <wp:positionH relativeFrom="column">
                  <wp:posOffset>1320800</wp:posOffset>
                </wp:positionH>
                <wp:positionV relativeFrom="paragraph">
                  <wp:posOffset>139700</wp:posOffset>
                </wp:positionV>
                <wp:extent cx="1003300" cy="2057400"/>
                <wp:effectExtent l="0" t="0" r="0" b="0"/>
                <wp:wrapNone/>
                <wp:docPr id="6776" name="Rectangle 6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E0CA72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6" style="position:absolute;margin-left:104pt;margin-top:11pt;width:79pt;height:162pt;z-index:2583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HtPjGvAEAAEwDAAAOAAAAAAAAAAAAAAAAAC4CAABkcnMv&#10;ZTJvRG9jLnhtbFBLAQItABQABgAIAAAAIQB7S47U2wAAAAoBAAAPAAAAAAAAAAAAAAAAABYEAABk&#10;cnMvZG93bnJldi54bWxQSwUGAAAAAAQABADzAAAAHgUAAAAA&#10;" w14:anchorId="547F821A">
                <v:textbox inset="2.16pt,1.44pt,0,1.44pt">
                  <w:txbxContent>
                    <w:p w:rsidR="00DB1734" w:rsidP="00583610" w:rsidRDefault="00DB1734" w14:paraId="5E0CA72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49056" behindDoc="0" locked="0" layoutInCell="1" allowOverlap="1" wp14:editId="7BE462E3" wp14:anchorId="65229CC0">
                <wp:simplePos x="0" y="0"/>
                <wp:positionH relativeFrom="column">
                  <wp:posOffset>1320800</wp:posOffset>
                </wp:positionH>
                <wp:positionV relativeFrom="paragraph">
                  <wp:posOffset>139700</wp:posOffset>
                </wp:positionV>
                <wp:extent cx="977900" cy="2057400"/>
                <wp:effectExtent l="0" t="0" r="0" b="0"/>
                <wp:wrapNone/>
                <wp:docPr id="6777" name="Rectangle 67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5EBD00A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7" style="position:absolute;margin-left:104pt;margin-top:11pt;width:77pt;height:162pt;z-index:2583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OrrrhboBAABMAwAADgAAAAAAAAAAAAAAAAAuAgAAZHJzL2Uy&#10;b0RvYy54bWxQSwECLQAUAAYACAAAACEAqingg9sAAAAKAQAADwAAAAAAAAAAAAAAAAAUBAAAZHJz&#10;L2Rvd25yZXYueG1sUEsFBgAAAAAEAAQA8wAAABwFAAAAAA==&#10;" w14:anchorId="65229CC0">
                <v:textbox inset="2.16pt,1.44pt,0,1.44pt">
                  <w:txbxContent>
                    <w:p w:rsidR="00DB1734" w:rsidP="00583610" w:rsidRDefault="00DB1734" w14:paraId="5EBD00A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0080" behindDoc="0" locked="0" layoutInCell="1" allowOverlap="1" wp14:editId="78160580" wp14:anchorId="03B2A950">
                <wp:simplePos x="0" y="0"/>
                <wp:positionH relativeFrom="column">
                  <wp:posOffset>1320800</wp:posOffset>
                </wp:positionH>
                <wp:positionV relativeFrom="paragraph">
                  <wp:posOffset>139700</wp:posOffset>
                </wp:positionV>
                <wp:extent cx="977900" cy="2057400"/>
                <wp:effectExtent l="0" t="0" r="0" b="0"/>
                <wp:wrapNone/>
                <wp:docPr id="6778" name="Rectangle 67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7339BD2B"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8" style="position:absolute;margin-left:104pt;margin-top:11pt;width:77pt;height:162pt;z-index:2583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VXrWs7oBAABMAwAADgAAAAAAAAAAAAAAAAAuAgAAZHJzL2Uy&#10;b0RvYy54bWxQSwECLQAUAAYACAAAACEAqingg9sAAAAKAQAADwAAAAAAAAAAAAAAAAAUBAAAZHJz&#10;L2Rvd25yZXYueG1sUEsFBgAAAAAEAAQA8wAAABwFAAAAAA==&#10;" w14:anchorId="03B2A950">
                <v:textbox inset="2.16pt,1.44pt,0,1.44pt">
                  <w:txbxContent>
                    <w:p w:rsidR="00DB1734" w:rsidP="00583610" w:rsidRDefault="00DB1734" w14:paraId="7339BD2B"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1104" behindDoc="0" locked="0" layoutInCell="1" allowOverlap="1" wp14:editId="022BD3A1" wp14:anchorId="7FDDFC7A">
                <wp:simplePos x="0" y="0"/>
                <wp:positionH relativeFrom="column">
                  <wp:posOffset>1320800</wp:posOffset>
                </wp:positionH>
                <wp:positionV relativeFrom="paragraph">
                  <wp:posOffset>139700</wp:posOffset>
                </wp:positionV>
                <wp:extent cx="1003300" cy="2057400"/>
                <wp:effectExtent l="0" t="0" r="0" b="0"/>
                <wp:wrapNone/>
                <wp:docPr id="6779" name="Rectangle 6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C7429EB" w14:textId="77777777">
                            <w:r>
                              <w:rPr>
                                <w:rFonts w:ascii="Geneva" w:hAnsi="Geneva" w:eastAsia="Geneva" w:cs="Geneva"/>
                                <w:color w:val="000000"/>
                                <w:sz w:val="20"/>
                                <w:szCs w:val="20"/>
                                <w:lang w:val="Portuguese"/>
                              </w:rPr>
                              <w:t xml:space="preserve">NÃO DESCONHECIDO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9" style="position:absolute;margin-left:104pt;margin-top:11pt;width:79pt;height:162pt;z-index:2583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h0xfC7AQAATAMAAA4AAAAAAAAAAAAAAAAALgIAAGRycy9l&#10;Mm9Eb2MueG1sUEsBAi0AFAAGAAgAAAAhAHtLjtTbAAAACgEAAA8AAAAAAAAAAAAAAAAAFQQAAGRy&#10;cy9kb3ducmV2LnhtbFBLBQYAAAAABAAEAPMAAAAdBQAAAAA=&#10;" w14:anchorId="7FDDFC7A">
                <v:textbox inset="2.16pt,1.44pt,0,1.44pt">
                  <w:txbxContent>
                    <w:p w:rsidR="00DB1734" w:rsidP="00583610" w:rsidRDefault="00DB1734" w14:paraId="6C7429EB" w14:textId="77777777">
                      <w:r>
                        <w:rPr>
                          <w:rFonts w:ascii="Geneva" w:hAnsi="Geneva" w:eastAsia="Geneva" w:cs="Geneva"/>
                          <w:color w:val="000000"/>
                          <w:sz w:val="20"/>
                          <w:szCs w:val="20"/>
                          <w:lang w:val="Portuguese"/>
                        </w:rPr>
                        <w:t xml:space="preserve">NÃO DESCONHECIDO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2128" behindDoc="0" locked="0" layoutInCell="1" allowOverlap="1" wp14:editId="68D54145" wp14:anchorId="66626BFA">
                <wp:simplePos x="0" y="0"/>
                <wp:positionH relativeFrom="column">
                  <wp:posOffset>1320800</wp:posOffset>
                </wp:positionH>
                <wp:positionV relativeFrom="paragraph">
                  <wp:posOffset>139700</wp:posOffset>
                </wp:positionV>
                <wp:extent cx="1003300" cy="2057400"/>
                <wp:effectExtent l="0" t="0" r="0" b="0"/>
                <wp:wrapNone/>
                <wp:docPr id="6780" name="Rectangle 6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F33DFD0"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0" style="position:absolute;margin-left:104pt;margin-top:11pt;width:79pt;height:162pt;z-index:2583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yuwEAAEw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M36xYNctxil36h&#10;b9z1oyKn6mCkVLm/2a8pxA6vPYVHOGcRl1n8rMHmL8oic/H4ePFYzYkILN5e3bY1PiRwq6lXqzUm&#10;CFO93g4Q0zflLckLRgG5FGv54UdMp6MvR/BeZnN6P6/SvJuLmuvr1QvXnZdH1IhDmh4w6NFPjIrR&#10;BEombDyj8c+eg6Jk/O7Q2Wa9umpwUkqybJsWJxhKgqx3b6vcicHjLIkElOwDmH5AvsWjQgtbVoSd&#10;xyvPxNu8kH/9CbZ/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TSh7K7AQAATAMAAA4AAAAAAAAAAAAAAAAALgIAAGRycy9l&#10;Mm9Eb2MueG1sUEsBAi0AFAAGAAgAAAAhAHtLjtTbAAAACgEAAA8AAAAAAAAAAAAAAAAAFQQAAGRy&#10;cy9kb3ducmV2LnhtbFBLBQYAAAAABAAEAPMAAAAdBQAAAAA=&#10;" w14:anchorId="66626BFA">
                <v:textbox inset="2.16pt,1.44pt,0,1.44pt">
                  <w:txbxContent>
                    <w:p w:rsidR="00DB1734" w:rsidP="00583610" w:rsidRDefault="00DB1734" w14:paraId="1F33DFD0"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3152" behindDoc="0" locked="0" layoutInCell="1" allowOverlap="1" wp14:editId="23936A2C" wp14:anchorId="5835D0AD">
                <wp:simplePos x="0" y="0"/>
                <wp:positionH relativeFrom="column">
                  <wp:posOffset>1320800</wp:posOffset>
                </wp:positionH>
                <wp:positionV relativeFrom="paragraph">
                  <wp:posOffset>139700</wp:posOffset>
                </wp:positionV>
                <wp:extent cx="1003300" cy="2057400"/>
                <wp:effectExtent l="0" t="0" r="0" b="0"/>
                <wp:wrapNone/>
                <wp:docPr id="6781" name="Rectangle 6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29898A6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1" style="position:absolute;margin-left:104pt;margin-top:11pt;width:79pt;height:162pt;z-index:2583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hWc1m7AQAATAMAAA4AAAAAAAAAAAAAAAAALgIAAGRycy9l&#10;Mm9Eb2MueG1sUEsBAi0AFAAGAAgAAAAhAHtLjtTbAAAACgEAAA8AAAAAAAAAAAAAAAAAFQQAAGRy&#10;cy9kb3ducmV2LnhtbFBLBQYAAAAABAAEAPMAAAAdBQAAAAA=&#10;" w14:anchorId="5835D0AD">
                <v:textbox inset="2.16pt,1.44pt,0,1.44pt">
                  <w:txbxContent>
                    <w:p w:rsidR="00DB1734" w:rsidP="00583610" w:rsidRDefault="00DB1734" w14:paraId="29898A6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4176" behindDoc="0" locked="0" layoutInCell="1" allowOverlap="1" wp14:editId="285718A3" wp14:anchorId="695CCDFB">
                <wp:simplePos x="0" y="0"/>
                <wp:positionH relativeFrom="column">
                  <wp:posOffset>1320800</wp:posOffset>
                </wp:positionH>
                <wp:positionV relativeFrom="paragraph">
                  <wp:posOffset>139700</wp:posOffset>
                </wp:positionV>
                <wp:extent cx="1003300" cy="2057400"/>
                <wp:effectExtent l="0" t="0" r="0" b="0"/>
                <wp:wrapNone/>
                <wp:docPr id="6782" name="Rectangle 6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0AEA73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2" style="position:absolute;margin-left:104pt;margin-top:11pt;width:79pt;height:162pt;z-index:2583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3cH767AQAATAMAAA4AAAAAAAAAAAAAAAAALgIAAGRycy9l&#10;Mm9Eb2MueG1sUEsBAi0AFAAGAAgAAAAhAHtLjtTbAAAACgEAAA8AAAAAAAAAAAAAAAAAFQQAAGRy&#10;cy9kb3ducmV2LnhtbFBLBQYAAAAABAAEAPMAAAAdBQAAAAA=&#10;" w14:anchorId="695CCDFB">
                <v:textbox inset="2.16pt,1.44pt,0,1.44pt">
                  <w:txbxContent>
                    <w:p w:rsidR="00DB1734" w:rsidP="00583610" w:rsidRDefault="00DB1734" w14:paraId="40AEA73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5200" behindDoc="0" locked="0" layoutInCell="1" allowOverlap="1" wp14:editId="5CD9A053" wp14:anchorId="3058E1C2">
                <wp:simplePos x="0" y="0"/>
                <wp:positionH relativeFrom="column">
                  <wp:posOffset>1320800</wp:posOffset>
                </wp:positionH>
                <wp:positionV relativeFrom="paragraph">
                  <wp:posOffset>139700</wp:posOffset>
                </wp:positionV>
                <wp:extent cx="1003300" cy="2057400"/>
                <wp:effectExtent l="0" t="0" r="0" b="0"/>
                <wp:wrapNone/>
                <wp:docPr id="6783" name="Rectangle 6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69D64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3" style="position:absolute;margin-left:104pt;margin-top:11pt;width:79pt;height:162pt;z-index:2583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tVuwEAAEw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zebtoVJY5b7NIP&#10;9I27wUhyro6672Xub/ZrCrHDa8/hCS5ZxGUWPyuw+YuyyFw8Pl09lnMiAot3q7u2xk4I3Grq9XqD&#10;CcJUb7cDxPRFekvyglFALsVafvwW0/no6xG8l9mc38+rNO/noubmZvPKde/7E2rEIU2PGJTxE6PC&#10;6EDJhI1nNP46cJCUmK8OnW0261WDk1KSZdu0OMFQEmS9f1/lToweZ0kkoOQQQA8j8i0eFVrYsiLs&#10;Ml55Jt7nhfzbT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FY61W7AQAATAMAAA4AAAAAAAAAAAAAAAAALgIAAGRycy9l&#10;Mm9Eb2MueG1sUEsBAi0AFAAGAAgAAAAhAHtLjtTbAAAACgEAAA8AAAAAAAAAAAAAAAAAFQQAAGRy&#10;cy9kb3ducmV2LnhtbFBLBQYAAAAABAAEAPMAAAAdBQAAAAA=&#10;" w14:anchorId="3058E1C2">
                <v:textbox inset="2.16pt,1.44pt,0,1.44pt">
                  <w:txbxContent>
                    <w:p w:rsidR="00DB1734" w:rsidP="00583610" w:rsidRDefault="00DB1734" w14:paraId="669D64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6224" behindDoc="0" locked="0" layoutInCell="1" allowOverlap="1" wp14:editId="2628A798" wp14:anchorId="23E8699E">
                <wp:simplePos x="0" y="0"/>
                <wp:positionH relativeFrom="column">
                  <wp:posOffset>1320800</wp:posOffset>
                </wp:positionH>
                <wp:positionV relativeFrom="paragraph">
                  <wp:posOffset>139700</wp:posOffset>
                </wp:positionV>
                <wp:extent cx="1003300" cy="2057400"/>
                <wp:effectExtent l="0" t="0" r="0" b="0"/>
                <wp:wrapNone/>
                <wp:docPr id="6784" name="Rectangle 6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359288B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4" style="position:absolute;margin-left:104pt;margin-top:11pt;width:79pt;height:162pt;z-index:2583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HuwEAAEw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M363ZFieMWu/QL&#10;feOuHxU5VQcjpcr9zX5NIXZ47Sk8wjmLuMziZw02f1EWmYvHx4vHak5EYPH26ratsRMCt5p6tVpj&#10;gjDV6+0AMX1T3pK8YBSQS7GWH37EdDr6cgTvZTan9/Mqzbu5qLm+bl+47rw8okYc0vSAQY9+YlSM&#10;JlAyYeMZjX/2HBQl43eHzjbr1VWDk1KSZdu0OMFQEmS9e1vlTgweZ0kkoGQfwPQD8i0eFVrYsiLs&#10;PF55Jt7mhfzrT7D9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54tge7AQAATAMAAA4AAAAAAAAAAAAAAAAALgIAAGRycy9l&#10;Mm9Eb2MueG1sUEsBAi0AFAAGAAgAAAAhAHtLjtTbAAAACgEAAA8AAAAAAAAAAAAAAAAAFQQAAGRy&#10;cy9kb3ducmV2LnhtbFBLBQYAAAAABAAEAPMAAAAdBQAAAAA=&#10;" w14:anchorId="23E8699E">
                <v:textbox inset="2.16pt,1.44pt,0,1.44pt">
                  <w:txbxContent>
                    <w:p w:rsidR="00DB1734" w:rsidP="00583610" w:rsidRDefault="00DB1734" w14:paraId="359288B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7248" behindDoc="0" locked="0" layoutInCell="1" allowOverlap="1" wp14:editId="50622C8C" wp14:anchorId="00B239DB">
                <wp:simplePos x="0" y="0"/>
                <wp:positionH relativeFrom="column">
                  <wp:posOffset>1320800</wp:posOffset>
                </wp:positionH>
                <wp:positionV relativeFrom="paragraph">
                  <wp:posOffset>139700</wp:posOffset>
                </wp:positionV>
                <wp:extent cx="1003300" cy="2057400"/>
                <wp:effectExtent l="0" t="0" r="0" b="0"/>
                <wp:wrapNone/>
                <wp:docPr id="6785" name="Rectangle 6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1DC3AE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5" style="position:absolute;margin-left:104pt;margin-top:11pt;width:79pt;height:162pt;z-index:2583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L8Quy7AQAATAMAAA4AAAAAAAAAAAAAAAAALgIAAGRycy9l&#10;Mm9Eb2MueG1sUEsBAi0AFAAGAAgAAAAhAHtLjtTbAAAACgEAAA8AAAAAAAAAAAAAAAAAFQQAAGRy&#10;cy9kb3ducmV2LnhtbFBLBQYAAAAABAAEAPMAAAAdBQAAAAA=&#10;" w14:anchorId="00B239DB">
                <v:textbox inset="2.16pt,1.44pt,0,1.44pt">
                  <w:txbxContent>
                    <w:p w:rsidR="00DB1734" w:rsidP="00583610" w:rsidRDefault="00DB1734" w14:paraId="01DC3AE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8272" behindDoc="0" locked="0" layoutInCell="1" allowOverlap="1" wp14:editId="68015A15" wp14:anchorId="6153D438">
                <wp:simplePos x="0" y="0"/>
                <wp:positionH relativeFrom="column">
                  <wp:posOffset>1320800</wp:posOffset>
                </wp:positionH>
                <wp:positionV relativeFrom="paragraph">
                  <wp:posOffset>139700</wp:posOffset>
                </wp:positionV>
                <wp:extent cx="1003300" cy="2057400"/>
                <wp:effectExtent l="0" t="0" r="0" b="0"/>
                <wp:wrapNone/>
                <wp:docPr id="6786" name="Rectangle 6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275960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6" style="position:absolute;margin-left:104pt;margin-top:11pt;width:79pt;height:162pt;z-index:2583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MbuwEAAEw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PrTbumxHGLXfqB&#10;vnE3GEnO1VH3vcz9zX5NIXZ47Tk8wSWLuMziZwU2f1EWmYvHp6vHck5EYPHu9q6tsRMCt5p6tdpg&#10;gjDV6+0AMX2R3pK8YBSQS7GWH7/FdD76cgTvZTbn9/Mqzfu5qPm0LrC5tvf9CTXikKZHDMr4iVFh&#10;dKBkwsYzGn8fOEhKzFeHzjab1W2Dk1KSZdu0OMFQEmS9f1vlToweZ0kkoOQQQA8j8i0eFVrYsiLs&#10;Ml55Jt7mhfzrT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71wxu7AQAATAMAAA4AAAAAAAAAAAAAAAAALgIAAGRycy9l&#10;Mm9Eb2MueG1sUEsBAi0AFAAGAAgAAAAhAHtLjtTbAAAACgEAAA8AAAAAAAAAAAAAAAAAFQQAAGRy&#10;cy9kb3ducmV2LnhtbFBLBQYAAAAABAAEAPMAAAAdBQAAAAA=&#10;" w14:anchorId="6153D438">
                <v:textbox inset="2.16pt,1.44pt,0,1.44pt">
                  <w:txbxContent>
                    <w:p w:rsidR="00DB1734" w:rsidP="00583610" w:rsidRDefault="00DB1734" w14:paraId="4275960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59296" behindDoc="0" locked="0" layoutInCell="1" allowOverlap="1" wp14:editId="227D29E6" wp14:anchorId="16E9CD7E">
                <wp:simplePos x="0" y="0"/>
                <wp:positionH relativeFrom="column">
                  <wp:posOffset>1320800</wp:posOffset>
                </wp:positionH>
                <wp:positionV relativeFrom="paragraph">
                  <wp:posOffset>139700</wp:posOffset>
                </wp:positionV>
                <wp:extent cx="1003300" cy="2057400"/>
                <wp:effectExtent l="0" t="0" r="0" b="0"/>
                <wp:wrapNone/>
                <wp:docPr id="6787" name="Rectangle 6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B649F2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7" style="position:absolute;margin-left:104pt;margin-top:11pt;width:79pt;height:162pt;z-index:2583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fwugEAAEw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PrTbuhxHGLXfqB&#10;vnE3GEnO1VH3vcz9zX5NIXZ47Tk8wSWLuMziZwU2f1EWmYvHp6vHck5EYPHu9q6tsRMCt5p6tdpg&#10;gjDV6+0AMX2R3pK8YBSQS7GWH7/FdD76cgTvZTbn9/Mqzfu5qPm0vnLd+/6EGnFI0yMGZfzEqDA6&#10;UDJh4xmNvw8cJCXmq0Nnm83qtsFJKcmybVqcYCgJst6/rXInRo+zJBJQcgighxH5lncLLWxZEXYZ&#10;rzwTb/NC/vUn2P0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wnE38LoBAABMAwAADgAAAAAAAAAAAAAAAAAuAgAAZHJzL2Uy&#10;b0RvYy54bWxQSwECLQAUAAYACAAAACEAe0uO1NsAAAAKAQAADwAAAAAAAAAAAAAAAAAUBAAAZHJz&#10;L2Rvd25yZXYueG1sUEsFBgAAAAAEAAQA8wAAABwFAAAAAA==&#10;" w14:anchorId="16E9CD7E">
                <v:textbox inset="2.16pt,1.44pt,0,1.44pt">
                  <w:txbxContent>
                    <w:p w:rsidR="00DB1734" w:rsidP="00583610" w:rsidRDefault="00DB1734" w14:paraId="5B649F2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0320" behindDoc="0" locked="0" layoutInCell="1" allowOverlap="1" wp14:editId="12C89EC8" wp14:anchorId="36BD2F34">
                <wp:simplePos x="0" y="0"/>
                <wp:positionH relativeFrom="column">
                  <wp:posOffset>1320800</wp:posOffset>
                </wp:positionH>
                <wp:positionV relativeFrom="paragraph">
                  <wp:posOffset>139700</wp:posOffset>
                </wp:positionV>
                <wp:extent cx="1003300" cy="2057400"/>
                <wp:effectExtent l="0" t="0" r="0" b="0"/>
                <wp:wrapNone/>
                <wp:docPr id="6788" name="Rectangle 6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9C8C95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8" style="position:absolute;margin-left:104pt;margin-top:11pt;width:79pt;height:162pt;z-index:2583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bEKxroBAABMAwAADgAAAAAAAAAAAAAAAAAuAgAAZHJzL2Uy&#10;b0RvYy54bWxQSwECLQAUAAYACAAAACEAe0uO1NsAAAAKAQAADwAAAAAAAAAAAAAAAAAUBAAAZHJz&#10;L2Rvd25yZXYueG1sUEsFBgAAAAAEAAQA8wAAABwFAAAAAA==&#10;" w14:anchorId="36BD2F34">
                <v:textbox inset="2.16pt,1.44pt,0,1.44pt">
                  <w:txbxContent>
                    <w:p w:rsidR="00DB1734" w:rsidP="00583610" w:rsidRDefault="00DB1734" w14:paraId="49C8C95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1344" behindDoc="0" locked="0" layoutInCell="1" allowOverlap="1" wp14:editId="0EFF201C" wp14:anchorId="35801DAC">
                <wp:simplePos x="0" y="0"/>
                <wp:positionH relativeFrom="column">
                  <wp:posOffset>1320800</wp:posOffset>
                </wp:positionH>
                <wp:positionV relativeFrom="paragraph">
                  <wp:posOffset>139700</wp:posOffset>
                </wp:positionV>
                <wp:extent cx="1003300" cy="2057400"/>
                <wp:effectExtent l="0" t="0" r="0" b="0"/>
                <wp:wrapNone/>
                <wp:docPr id="6789" name="Rectangle 6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28F417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9" style="position:absolute;margin-left:104pt;margin-top:11pt;width:79pt;height:162pt;z-index:2583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E1/i27AQAATAMAAA4AAAAAAAAAAAAAAAAALgIAAGRycy9l&#10;Mm9Eb2MueG1sUEsBAi0AFAAGAAgAAAAhAHtLjtTbAAAACgEAAA8AAAAAAAAAAAAAAAAAFQQAAGRy&#10;cy9kb3ducmV2LnhtbFBLBQYAAAAABAAEAPMAAAAdBQAAAAA=&#10;" w14:anchorId="35801DAC">
                <v:textbox inset="2.16pt,1.44pt,0,1.44pt">
                  <w:txbxContent>
                    <w:p w:rsidR="00DB1734" w:rsidP="00583610" w:rsidRDefault="00DB1734" w14:paraId="128F417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2368" behindDoc="0" locked="0" layoutInCell="1" allowOverlap="1" wp14:editId="75C6657D" wp14:anchorId="6C7F96BB">
                <wp:simplePos x="0" y="0"/>
                <wp:positionH relativeFrom="column">
                  <wp:posOffset>1320800</wp:posOffset>
                </wp:positionH>
                <wp:positionV relativeFrom="paragraph">
                  <wp:posOffset>139700</wp:posOffset>
                </wp:positionV>
                <wp:extent cx="1003300" cy="2057400"/>
                <wp:effectExtent l="0" t="0" r="0" b="0"/>
                <wp:wrapNone/>
                <wp:docPr id="6790" name="Rectangle 6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869976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0" style="position:absolute;margin-left:104pt;margin-top:11pt;width:79pt;height:162pt;z-index:2583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a4np67AQAATAMAAA4AAAAAAAAAAAAAAAAALgIAAGRycy9l&#10;Mm9Eb2MueG1sUEsBAi0AFAAGAAgAAAAhAHtLjtTbAAAACgEAAA8AAAAAAAAAAAAAAAAAFQQAAGRy&#10;cy9kb3ducmV2LnhtbFBLBQYAAAAABAAEAPMAAAAdBQAAAAA=&#10;" w14:anchorId="6C7F96BB">
                <v:textbox inset="2.16pt,1.44pt,0,1.44pt">
                  <w:txbxContent>
                    <w:p w:rsidR="00DB1734" w:rsidP="00583610" w:rsidRDefault="00DB1734" w14:paraId="5869976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3392" behindDoc="0" locked="0" layoutInCell="1" allowOverlap="1" wp14:editId="74E3B5E3" wp14:anchorId="5730596E">
                <wp:simplePos x="0" y="0"/>
                <wp:positionH relativeFrom="column">
                  <wp:posOffset>1320800</wp:posOffset>
                </wp:positionH>
                <wp:positionV relativeFrom="paragraph">
                  <wp:posOffset>139700</wp:posOffset>
                </wp:positionV>
                <wp:extent cx="1003300" cy="2057400"/>
                <wp:effectExtent l="0" t="0" r="0" b="0"/>
                <wp:wrapNone/>
                <wp:docPr id="6791" name="Rectangle 6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4C315B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1" style="position:absolute;margin-left:104pt;margin-top:11pt;width:79pt;height:162pt;z-index:2583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o8anW7AQAATAMAAA4AAAAAAAAAAAAAAAAALgIAAGRycy9l&#10;Mm9Eb2MueG1sUEsBAi0AFAAGAAgAAAAhAHtLjtTbAAAACgEAAA8AAAAAAAAAAAAAAAAAFQQAAGRy&#10;cy9kb3ducmV2LnhtbFBLBQYAAAAABAAEAPMAAAAdBQAAAAA=&#10;" w14:anchorId="5730596E">
                <v:textbox inset="2.16pt,1.44pt,0,1.44pt">
                  <w:txbxContent>
                    <w:p w:rsidR="00DB1734" w:rsidP="00583610" w:rsidRDefault="00DB1734" w14:paraId="44C315B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4416" behindDoc="0" locked="0" layoutInCell="1" allowOverlap="1" wp14:editId="625738CC" wp14:anchorId="5EC5B901">
                <wp:simplePos x="0" y="0"/>
                <wp:positionH relativeFrom="column">
                  <wp:posOffset>1320800</wp:posOffset>
                </wp:positionH>
                <wp:positionV relativeFrom="paragraph">
                  <wp:posOffset>139700</wp:posOffset>
                </wp:positionV>
                <wp:extent cx="1003300" cy="2057400"/>
                <wp:effectExtent l="0" t="0" r="0" b="0"/>
                <wp:wrapNone/>
                <wp:docPr id="6792" name="Rectangle 6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6885F4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2" style="position:absolute;margin-left:104pt;margin-top:11pt;width:79pt;height:162pt;z-index:2583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2BpK7AQAATAMAAA4AAAAAAAAAAAAAAAAALgIAAGRycy9l&#10;Mm9Eb2MueG1sUEsBAi0AFAAGAAgAAAAhAHtLjtTbAAAACgEAAA8AAAAAAAAAAAAAAAAAFQQAAGRy&#10;cy9kb3ducmV2LnhtbFBLBQYAAAAABAAEAPMAAAAdBQAAAAA=&#10;" w14:anchorId="5EC5B901">
                <v:textbox inset="2.16pt,1.44pt,0,1.44pt">
                  <w:txbxContent>
                    <w:p w:rsidR="00DB1734" w:rsidP="00583610" w:rsidRDefault="00DB1734" w14:paraId="46885F4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5440" behindDoc="0" locked="0" layoutInCell="1" allowOverlap="1" wp14:editId="51949174" wp14:anchorId="472AD75B">
                <wp:simplePos x="0" y="0"/>
                <wp:positionH relativeFrom="column">
                  <wp:posOffset>1320800</wp:posOffset>
                </wp:positionH>
                <wp:positionV relativeFrom="paragraph">
                  <wp:posOffset>139700</wp:posOffset>
                </wp:positionV>
                <wp:extent cx="1003300" cy="2057400"/>
                <wp:effectExtent l="0" t="0" r="0" b="0"/>
                <wp:wrapNone/>
                <wp:docPr id="6793" name="Rectangle 6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A94E7A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3" style="position:absolute;margin-left:104pt;margin-top:11pt;width:79pt;height:162pt;z-index:2583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My8nm7AQAATAMAAA4AAAAAAAAAAAAAAAAALgIAAGRycy9l&#10;Mm9Eb2MueG1sUEsBAi0AFAAGAAgAAAAhAHtLjtTbAAAACgEAAA8AAAAAAAAAAAAAAAAAFQQAAGRy&#10;cy9kb3ducmV2LnhtbFBLBQYAAAAABAAEAPMAAAAdBQAAAAA=&#10;" w14:anchorId="472AD75B">
                <v:textbox inset="2.16pt,1.44pt,0,1.44pt">
                  <w:txbxContent>
                    <w:p w:rsidR="00DB1734" w:rsidP="00583610" w:rsidRDefault="00DB1734" w14:paraId="0A94E7A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6464" behindDoc="0" locked="0" layoutInCell="1" allowOverlap="1" wp14:editId="5E970BDC" wp14:anchorId="4B9CEF59">
                <wp:simplePos x="0" y="0"/>
                <wp:positionH relativeFrom="column">
                  <wp:posOffset>1320800</wp:posOffset>
                </wp:positionH>
                <wp:positionV relativeFrom="paragraph">
                  <wp:posOffset>139700</wp:posOffset>
                </wp:positionV>
                <wp:extent cx="1003300" cy="2057400"/>
                <wp:effectExtent l="0" t="0" r="0" b="0"/>
                <wp:wrapNone/>
                <wp:docPr id="6794" name="Rectangle 6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2F2979C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4" style="position:absolute;margin-left:104pt;margin-top:11pt;width:79pt;height:162pt;z-index:2583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wSryu7AQAATAMAAA4AAAAAAAAAAAAAAAAALgIAAGRycy9l&#10;Mm9Eb2MueG1sUEsBAi0AFAAGAAgAAAAhAHtLjtTbAAAACgEAAA8AAAAAAAAAAAAAAAAAFQQAAGRy&#10;cy9kb3ducmV2LnhtbFBLBQYAAAAABAAEAPMAAAAdBQAAAAA=&#10;" w14:anchorId="4B9CEF59">
                <v:textbox inset="2.16pt,1.44pt,0,1.44pt">
                  <w:txbxContent>
                    <w:p w:rsidR="00DB1734" w:rsidP="00583610" w:rsidRDefault="00DB1734" w14:paraId="2F2979C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7488" behindDoc="0" locked="0" layoutInCell="1" allowOverlap="1" wp14:editId="497981BD" wp14:anchorId="63AEF1A7">
                <wp:simplePos x="0" y="0"/>
                <wp:positionH relativeFrom="column">
                  <wp:posOffset>1320800</wp:posOffset>
                </wp:positionH>
                <wp:positionV relativeFrom="paragraph">
                  <wp:posOffset>139700</wp:posOffset>
                </wp:positionV>
                <wp:extent cx="1003300" cy="2057400"/>
                <wp:effectExtent l="0" t="0" r="0" b="0"/>
                <wp:wrapNone/>
                <wp:docPr id="6795" name="Rectangle 6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2B3A187"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5" style="position:absolute;margin-left:104pt;margin-top:11pt;width:79pt;height:162pt;z-index:2583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CWW8C7AQAATAMAAA4AAAAAAAAAAAAAAAAALgIAAGRycy9l&#10;Mm9Eb2MueG1sUEsBAi0AFAAGAAgAAAAhAHtLjtTbAAAACgEAAA8AAAAAAAAAAAAAAAAAFQQAAGRy&#10;cy9kb3ducmV2LnhtbFBLBQYAAAAABAAEAPMAAAAdBQAAAAA=&#10;" w14:anchorId="63AEF1A7">
                <v:textbox inset="2.16pt,1.44pt,0,1.44pt">
                  <w:txbxContent>
                    <w:p w:rsidR="00DB1734" w:rsidP="00583610" w:rsidRDefault="00DB1734" w14:paraId="52B3A187"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8512" behindDoc="0" locked="0" layoutInCell="1" allowOverlap="1" wp14:editId="3846306D" wp14:anchorId="557302FB">
                <wp:simplePos x="0" y="0"/>
                <wp:positionH relativeFrom="column">
                  <wp:posOffset>1320800</wp:posOffset>
                </wp:positionH>
                <wp:positionV relativeFrom="paragraph">
                  <wp:posOffset>139700</wp:posOffset>
                </wp:positionV>
                <wp:extent cx="1003300" cy="2057400"/>
                <wp:effectExtent l="0" t="0" r="0" b="0"/>
                <wp:wrapNone/>
                <wp:docPr id="6796" name="Rectangle 6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9CF6B4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6" style="position:absolute;margin-left:104pt;margin-top:11pt;width:79pt;height:162pt;z-index:2583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EMQmS7AQAATAMAAA4AAAAAAAAAAAAAAAAALgIAAGRycy9l&#10;Mm9Eb2MueG1sUEsBAi0AFAAGAAgAAAAhAHtLjtTbAAAACgEAAA8AAAAAAAAAAAAAAAAAFQQAAGRy&#10;cy9kb3ducmV2LnhtbFBLBQYAAAAABAAEAPMAAAAdBQAAAAA=&#10;" w14:anchorId="557302FB">
                <v:textbox inset="2.16pt,1.44pt,0,1.44pt">
                  <w:txbxContent>
                    <w:p w:rsidR="00DB1734" w:rsidP="00583610" w:rsidRDefault="00DB1734" w14:paraId="09CF6B4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69536" behindDoc="0" locked="0" layoutInCell="1" allowOverlap="1" wp14:editId="16692976" wp14:anchorId="77BC85E2">
                <wp:simplePos x="0" y="0"/>
                <wp:positionH relativeFrom="column">
                  <wp:posOffset>1320800</wp:posOffset>
                </wp:positionH>
                <wp:positionV relativeFrom="paragraph">
                  <wp:posOffset>139700</wp:posOffset>
                </wp:positionV>
                <wp:extent cx="1003300" cy="2057400"/>
                <wp:effectExtent l="0" t="0" r="0" b="0"/>
                <wp:wrapNone/>
                <wp:docPr id="6797" name="Rectangle 6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D738E4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7" style="position:absolute;margin-left:104pt;margin-top:11pt;width:79pt;height:162pt;z-index:2583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Yi2j7oBAABMAwAADgAAAAAAAAAAAAAAAAAuAgAAZHJzL2Uy&#10;b0RvYy54bWxQSwECLQAUAAYACAAAACEAe0uO1NsAAAAKAQAADwAAAAAAAAAAAAAAAAAUBAAAZHJz&#10;L2Rvd25yZXYueG1sUEsFBgAAAAAEAAQA8wAAABwFAAAAAA==&#10;" w14:anchorId="77BC85E2">
                <v:textbox inset="2.16pt,1.44pt,0,1.44pt">
                  <w:txbxContent>
                    <w:p w:rsidR="00DB1734" w:rsidP="00583610" w:rsidRDefault="00DB1734" w14:paraId="7D738E4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0560" behindDoc="0" locked="0" layoutInCell="1" allowOverlap="1" wp14:editId="4E17E384" wp14:anchorId="5B685F2B">
                <wp:simplePos x="0" y="0"/>
                <wp:positionH relativeFrom="column">
                  <wp:posOffset>1320800</wp:posOffset>
                </wp:positionH>
                <wp:positionV relativeFrom="paragraph">
                  <wp:posOffset>139700</wp:posOffset>
                </wp:positionV>
                <wp:extent cx="1003300" cy="2057400"/>
                <wp:effectExtent l="0" t="0" r="0" b="0"/>
                <wp:wrapNone/>
                <wp:docPr id="6798" name="Rectangle 6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88BB5C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8" style="position:absolute;margin-left:104pt;margin-top:11pt;width:79pt;height:162pt;z-index:2583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u5ugEAAEw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N4s19grzx126Rf6&#10;xn1nFTlVeyOlmvo7+TXE1OK15/gE5yzhchI/anDTF2WRsXh8vHisxkwEFtdX61WNnRC41dSLxRIT&#10;hKnebkdI+YcKjkwLRgG5FGv54SHl09HXI3hvYnN6f1rlcTcWNdfL5pXrLsgjasQhzY8YtA0Do8Ka&#10;SMmAjWc0/dlzUJTYe4/ONsvFVYOTUpL5qlmhK1ASZL17X+Ve9AFnSWSgZB/BdD3yLR4VWtiyIuw8&#10;XtNMvM8L+b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kiLuboBAABMAwAADgAAAAAAAAAAAAAAAAAuAgAAZHJzL2Uy&#10;b0RvYy54bWxQSwECLQAUAAYACAAAACEAe0uO1NsAAAAKAQAADwAAAAAAAAAAAAAAAAAUBAAAZHJz&#10;L2Rvd25yZXYueG1sUEsFBgAAAAAEAAQA8wAAABwFAAAAAA==&#10;" w14:anchorId="5B685F2B">
                <v:textbox inset="2.16pt,1.44pt,0,1.44pt">
                  <w:txbxContent>
                    <w:p w:rsidR="00DB1734" w:rsidP="00583610" w:rsidRDefault="00DB1734" w14:paraId="588BB5C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1584" behindDoc="0" locked="0" layoutInCell="1" allowOverlap="1" wp14:editId="1D4700CD" wp14:anchorId="05801234">
                <wp:simplePos x="0" y="0"/>
                <wp:positionH relativeFrom="column">
                  <wp:posOffset>1320800</wp:posOffset>
                </wp:positionH>
                <wp:positionV relativeFrom="paragraph">
                  <wp:posOffset>139700</wp:posOffset>
                </wp:positionV>
                <wp:extent cx="1003300" cy="2057400"/>
                <wp:effectExtent l="0" t="0" r="0" b="0"/>
                <wp:wrapNone/>
                <wp:docPr id="6799" name="Rectangle 6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F53A57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9" style="position:absolute;margin-left:104pt;margin-top:11pt;width:79pt;height:162pt;z-index:2583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9S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W202lDhusUs/&#10;0DfuukGRc7U3Uqrc3+zXGGKL117CM1yyiMssftJg8xdlkal4fLp6rKZEBBY3i826xk4I3Grq5XKF&#10;CcJU77cDxPRVeUvyglFALsVafnyM6Xz07Qjey2zO7+dVmvZTUXO7Wrxx3Xt5Qo04pOkJgx78yKgY&#10;TKBkxMYzGl8PHBQlwzeHzjar5aLBSSnJfN2scYKhJMh6/7HKneg9zpJIQMkhgOl6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7Mf1K7AQAATAMAAA4AAAAAAAAAAAAAAAAALgIAAGRycy9l&#10;Mm9Eb2MueG1sUEsBAi0AFAAGAAgAAAAhAHtLjtTbAAAACgEAAA8AAAAAAAAAAAAAAAAAFQQAAGRy&#10;cy9kb3ducmV2LnhtbFBLBQYAAAAABAAEAPMAAAAdBQAAAAA=&#10;" w14:anchorId="05801234">
                <v:textbox inset="2.16pt,1.44pt,0,1.44pt">
                  <w:txbxContent>
                    <w:p w:rsidR="00DB1734" w:rsidP="00583610" w:rsidRDefault="00DB1734" w14:paraId="0F53A57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2608" behindDoc="0" locked="0" layoutInCell="1" allowOverlap="1" wp14:editId="5621BDB8" wp14:anchorId="47F67CE2">
                <wp:simplePos x="0" y="0"/>
                <wp:positionH relativeFrom="column">
                  <wp:posOffset>1320800</wp:posOffset>
                </wp:positionH>
                <wp:positionV relativeFrom="paragraph">
                  <wp:posOffset>139700</wp:posOffset>
                </wp:positionV>
                <wp:extent cx="1003300" cy="2057400"/>
                <wp:effectExtent l="0" t="0" r="0" b="0"/>
                <wp:wrapNone/>
                <wp:docPr id="6800" name="Rectangle 6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ED9392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0" style="position:absolute;margin-left:104pt;margin-top:11pt;width:79pt;height:162pt;z-index:2583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EI61YuQEAAEwDAAAOAAAAAAAAAAAAAAAAAC4CAABkcnMvZTJv&#10;RG9jLnhtbFBLAQItABQABgAIAAAAIQB7S47U2wAAAAoBAAAPAAAAAAAAAAAAAAAAABMEAABkcnMv&#10;ZG93bnJldi54bWxQSwUGAAAAAAQABADzAAAAGwUAAAAA&#10;" w14:anchorId="47F67CE2">
                <v:textbox inset="2.16pt,1.44pt,0,1.44pt">
                  <w:txbxContent>
                    <w:p w:rsidR="00DB1734" w:rsidP="00583610" w:rsidRDefault="00DB1734" w14:paraId="4ED9392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3632" behindDoc="0" locked="0" layoutInCell="1" allowOverlap="1" wp14:editId="08FAFD2D" wp14:anchorId="677830F4">
                <wp:simplePos x="0" y="0"/>
                <wp:positionH relativeFrom="column">
                  <wp:posOffset>1320800</wp:posOffset>
                </wp:positionH>
                <wp:positionV relativeFrom="paragraph">
                  <wp:posOffset>139700</wp:posOffset>
                </wp:positionV>
                <wp:extent cx="1003300" cy="2057400"/>
                <wp:effectExtent l="0" t="0" r="0" b="0"/>
                <wp:wrapNone/>
                <wp:docPr id="6801" name="Rectangle 6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767B81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1" style="position:absolute;margin-left:104pt;margin-top:11pt;width:79pt;height:162pt;z-index:2583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mzuwEAAEw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M3bb2kxHGLXfqF&#10;vnE3GElO1VH3vcz9zX5NIXZ47Sk8wjmLuMziZwU2f1EWmYvHx4vHck5EYPH26ratsRMCt5p6tVpj&#10;gjDV6+0AMX2T3pK8YBSQS7GWH37EdDr6cgTvZTan9/Mqzbu5qLleX79w3fn+iBpxSNMDBmX8xKgw&#10;OlAyYeMZjX/2HCQl5rtDZ5v16qrBSSnJsm1anGAoCbLeva1yJ0aPsyQSULIPoIcR+RaPCi1sWRF2&#10;Hq88E2/zQv71J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inWbO7AQAATAMAAA4AAAAAAAAAAAAAAAAALgIAAGRycy9l&#10;Mm9Eb2MueG1sUEsBAi0AFAAGAAgAAAAhAHtLjtTbAAAACgEAAA8AAAAAAAAAAAAAAAAAFQQAAGRy&#10;cy9kb3ducmV2LnhtbFBLBQYAAAAABAAEAPMAAAAdBQAAAAA=&#10;" w14:anchorId="677830F4">
                <v:textbox inset="2.16pt,1.44pt,0,1.44pt">
                  <w:txbxContent>
                    <w:p w:rsidR="00DB1734" w:rsidP="00583610" w:rsidRDefault="00DB1734" w14:paraId="0767B81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4656" behindDoc="0" locked="0" layoutInCell="1" allowOverlap="1" wp14:editId="703569D3" wp14:anchorId="1FCF567B">
                <wp:simplePos x="0" y="0"/>
                <wp:positionH relativeFrom="column">
                  <wp:posOffset>1320800</wp:posOffset>
                </wp:positionH>
                <wp:positionV relativeFrom="paragraph">
                  <wp:posOffset>139700</wp:posOffset>
                </wp:positionV>
                <wp:extent cx="1003300" cy="1714500"/>
                <wp:effectExtent l="0" t="0" r="0" b="0"/>
                <wp:wrapNone/>
                <wp:docPr id="6802" name="Rectangle 6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77AC9C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2" style="position:absolute;margin-left:104pt;margin-top:11pt;width:79pt;height:135pt;z-index:2583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mwQ0euQEAAEwDAAAOAAAAAAAAAAAAAAAAAC4CAABkcnMvZTJv&#10;RG9jLnhtbFBLAQItABQABgAIAAAAIQCxSpol2wAAAAoBAAAPAAAAAAAAAAAAAAAAABMEAABkcnMv&#10;ZG93bnJldi54bWxQSwUGAAAAAAQABADzAAAAGwUAAAAA&#10;" w14:anchorId="1FCF567B">
                <v:textbox inset="2.16pt,1.44pt,0,1.44pt">
                  <w:txbxContent>
                    <w:p w:rsidR="00DB1734" w:rsidP="00583610" w:rsidRDefault="00DB1734" w14:paraId="677AC9C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5680" behindDoc="0" locked="0" layoutInCell="1" allowOverlap="1" wp14:editId="74CDAE08" wp14:anchorId="4C29A5E2">
                <wp:simplePos x="0" y="0"/>
                <wp:positionH relativeFrom="column">
                  <wp:posOffset>1320800</wp:posOffset>
                </wp:positionH>
                <wp:positionV relativeFrom="paragraph">
                  <wp:posOffset>139700</wp:posOffset>
                </wp:positionV>
                <wp:extent cx="1003300" cy="1714500"/>
                <wp:effectExtent l="0" t="0" r="0" b="0"/>
                <wp:wrapNone/>
                <wp:docPr id="6803" name="Rectangle 6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5BCDCF5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3" style="position:absolute;margin-left:104pt;margin-top:11pt;width:79pt;height:135pt;z-index:2583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qkX59boBAABMAwAADgAAAAAAAAAAAAAAAAAuAgAAZHJzL2Uy&#10;b0RvYy54bWxQSwECLQAUAAYACAAAACEAsUqaJdsAAAAKAQAADwAAAAAAAAAAAAAAAAAUBAAAZHJz&#10;L2Rvd25yZXYueG1sUEsFBgAAAAAEAAQA8wAAABwFAAAAAA==&#10;" w14:anchorId="4C29A5E2">
                <v:textbox inset="2.16pt,1.44pt,0,1.44pt">
                  <w:txbxContent>
                    <w:p w:rsidR="00DB1734" w:rsidP="00583610" w:rsidRDefault="00DB1734" w14:paraId="5BCDCF5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6704" behindDoc="0" locked="0" layoutInCell="1" allowOverlap="1" wp14:editId="6C8B3FCF" wp14:anchorId="119A6E6E">
                <wp:simplePos x="0" y="0"/>
                <wp:positionH relativeFrom="column">
                  <wp:posOffset>1320800</wp:posOffset>
                </wp:positionH>
                <wp:positionV relativeFrom="paragraph">
                  <wp:posOffset>139700</wp:posOffset>
                </wp:positionV>
                <wp:extent cx="1003300" cy="1714500"/>
                <wp:effectExtent l="0" t="0" r="0" b="0"/>
                <wp:wrapNone/>
                <wp:docPr id="6804" name="Rectangle 6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450C24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4" style="position:absolute;margin-left:104pt;margin-top:11pt;width:79pt;height:135pt;z-index:2583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SnugEAAEw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PS2q28ocdxil36g&#10;b9wNkyKn6mikVLm/2a85xB6vPYcnOGcRl1n8osHmL8oiS/H4ePFYLYkILN5d33U1dkLgVrOum5wg&#10;TPV6O0BMX5S3JC8YBeRSrOWHbzGdjr4cwXuZzen9vErLbilqPq27F647L4+oEYc0PWLQk58ZFZMJ&#10;lMzYeEbj7z0HRcn01aGz7frmusVJKUnTtR1OMJQEWe/eVrkTo8dZEgko2Qcww4h8i0eFFrasCDuP&#10;V56Jt3kh//oTbP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WWkp7oBAABMAwAADgAAAAAAAAAAAAAAAAAuAgAAZHJzL2Uy&#10;b0RvYy54bWxQSwECLQAUAAYACAAAACEAsUqaJdsAAAAKAQAADwAAAAAAAAAAAAAAAAAUBAAAZHJz&#10;L2Rvd25yZXYueG1sUEsFBgAAAAAEAAQA8wAAABwFAAAAAA==&#10;" w14:anchorId="119A6E6E">
                <v:textbox inset="2.16pt,1.44pt,0,1.44pt">
                  <w:txbxContent>
                    <w:p w:rsidR="00DB1734" w:rsidP="00583610" w:rsidRDefault="00DB1734" w14:paraId="2450C24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7728" behindDoc="0" locked="0" layoutInCell="1" allowOverlap="1" wp14:editId="091A3B7A" wp14:anchorId="351BDDD6">
                <wp:simplePos x="0" y="0"/>
                <wp:positionH relativeFrom="column">
                  <wp:posOffset>1320800</wp:posOffset>
                </wp:positionH>
                <wp:positionV relativeFrom="paragraph">
                  <wp:posOffset>139700</wp:posOffset>
                </wp:positionV>
                <wp:extent cx="1003300" cy="1714500"/>
                <wp:effectExtent l="0" t="0" r="0" b="0"/>
                <wp:wrapNone/>
                <wp:docPr id="6805" name="Rectangle 6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3EC6E3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5" style="position:absolute;margin-left:104pt;margin-top:11pt;width:79pt;height:135pt;z-index:2583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BMugEAAEwDAAAOAAAAZHJzL2Uyb0RvYy54bWysU8tu2zAQvBfoPxC813qki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G7rr6lxHGLXfqO&#10;vnE3TIqcq6ORUuX+Zr/mEHu89hye4JJFXGbxiwabvyiLLMXj09VjtSQisLi52XQ1dkLgVrOum5wg&#10;TPV6O0BMn5W3JC8YBeRSrOXHrzGdj74cwXuZzfn9vErLfilqbtebF657L0+oEYc0PWLQk58ZFZMJ&#10;lMzYeEbjrwMHRcn0xaGz7frjTYuTUpKmazucYCgJst6/rXInRo+zJBJQcghghhH5Fo8KLWxZEXYZ&#10;rzwTb/NC/vUn2P0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CeFQTLoBAABMAwAADgAAAAAAAAAAAAAAAAAuAgAAZHJzL2Uy&#10;b0RvYy54bWxQSwECLQAUAAYACAAAACEAsUqaJdsAAAAKAQAADwAAAAAAAAAAAAAAAAAUBAAAZHJz&#10;L2Rvd25yZXYueG1sUEsFBgAAAAAEAAQA8wAAABwFAAAAAA==&#10;" w14:anchorId="351BDDD6">
                <v:textbox inset="2.16pt,1.44pt,0,1.44pt">
                  <w:txbxContent>
                    <w:p w:rsidR="00DB1734" w:rsidP="00583610" w:rsidRDefault="00DB1734" w14:paraId="3EC6E3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8752" behindDoc="0" locked="0" layoutInCell="1" allowOverlap="1" wp14:editId="19B2E4CE" wp14:anchorId="4E687DE7">
                <wp:simplePos x="0" y="0"/>
                <wp:positionH relativeFrom="column">
                  <wp:posOffset>1320800</wp:posOffset>
                </wp:positionH>
                <wp:positionV relativeFrom="paragraph">
                  <wp:posOffset>139700</wp:posOffset>
                </wp:positionV>
                <wp:extent cx="1003300" cy="1714500"/>
                <wp:effectExtent l="0" t="0" r="0" b="0"/>
                <wp:wrapNone/>
                <wp:docPr id="6806" name="Rectangle 6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3CDDB6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6" style="position:absolute;margin-left:104pt;margin-top:11pt;width:79pt;height:135pt;z-index:2583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oXziboBAABMAwAADgAAAAAAAAAAAAAAAAAuAgAAZHJzL2Uy&#10;b0RvYy54bWxQSwECLQAUAAYACAAAACEAsUqaJdsAAAAKAQAADwAAAAAAAAAAAAAAAAAUBAAAZHJz&#10;L2Rvd25yZXYueG1sUEsFBgAAAAAEAAQA8wAAABwFAAAAAA==&#10;" w14:anchorId="4E687DE7">
                <v:textbox inset="2.16pt,1.44pt,0,1.44pt">
                  <w:txbxContent>
                    <w:p w:rsidR="00DB1734" w:rsidP="00583610" w:rsidRDefault="00DB1734" w14:paraId="43CDDB6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79776" behindDoc="0" locked="0" layoutInCell="1" allowOverlap="1" wp14:editId="50CE954A" wp14:anchorId="7F007D29">
                <wp:simplePos x="0" y="0"/>
                <wp:positionH relativeFrom="column">
                  <wp:posOffset>1320800</wp:posOffset>
                </wp:positionH>
                <wp:positionV relativeFrom="paragraph">
                  <wp:posOffset>139700</wp:posOffset>
                </wp:positionV>
                <wp:extent cx="1003300" cy="1714500"/>
                <wp:effectExtent l="0" t="0" r="0" b="0"/>
                <wp:wrapNone/>
                <wp:docPr id="6807" name="Rectangle 6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3D1414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7" style="position:absolute;margin-left:104pt;margin-top:11pt;width:79pt;height:135pt;z-index:2583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2AQdiuQEAAEwDAAAOAAAAAAAAAAAAAAAAAC4CAABkcnMvZTJv&#10;RG9jLnhtbFBLAQItABQABgAIAAAAIQCxSpol2wAAAAoBAAAPAAAAAAAAAAAAAAAAABMEAABkcnMv&#10;ZG93bnJldi54bWxQSwUGAAAAAAQABADzAAAAGwUAAAAA&#10;" w14:anchorId="7F007D29">
                <v:textbox inset="2.16pt,1.44pt,0,1.44pt">
                  <w:txbxContent>
                    <w:p w:rsidR="00DB1734" w:rsidP="00583610" w:rsidRDefault="00DB1734" w14:paraId="73D1414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0800" behindDoc="0" locked="0" layoutInCell="1" allowOverlap="1" wp14:editId="22FC28E1" wp14:anchorId="20421A6A">
                <wp:simplePos x="0" y="0"/>
                <wp:positionH relativeFrom="column">
                  <wp:posOffset>1320800</wp:posOffset>
                </wp:positionH>
                <wp:positionV relativeFrom="paragraph">
                  <wp:posOffset>139700</wp:posOffset>
                </wp:positionV>
                <wp:extent cx="1003300" cy="1714500"/>
                <wp:effectExtent l="0" t="0" r="0" b="0"/>
                <wp:wrapNone/>
                <wp:docPr id="6808" name="Rectangle 6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AF4CD4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8" style="position:absolute;margin-left:104pt;margin-top:11pt;width:79pt;height:135pt;z-index:2583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ZwTpUuQEAAEwDAAAOAAAAAAAAAAAAAAAAAC4CAABkcnMvZTJv&#10;RG9jLnhtbFBLAQItABQABgAIAAAAIQCxSpol2wAAAAoBAAAPAAAAAAAAAAAAAAAAABMEAABkcnMv&#10;ZG93bnJldi54bWxQSwUGAAAAAAQABADzAAAAGwUAAAAA&#10;" w14:anchorId="20421A6A">
                <v:textbox inset="2.16pt,1.44pt,0,1.44pt">
                  <w:txbxContent>
                    <w:p w:rsidR="00DB1734" w:rsidP="00583610" w:rsidRDefault="00DB1734" w14:paraId="6AF4CD4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1824" behindDoc="0" locked="0" layoutInCell="1" allowOverlap="1" wp14:editId="5B5F73BC" wp14:anchorId="3EB90772">
                <wp:simplePos x="0" y="0"/>
                <wp:positionH relativeFrom="column">
                  <wp:posOffset>1320800</wp:posOffset>
                </wp:positionH>
                <wp:positionV relativeFrom="paragraph">
                  <wp:posOffset>139700</wp:posOffset>
                </wp:positionV>
                <wp:extent cx="1003300" cy="1714500"/>
                <wp:effectExtent l="0" t="0" r="0" b="0"/>
                <wp:wrapNone/>
                <wp:docPr id="6809" name="Rectangle 6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05FD63A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9" style="position:absolute;margin-left:104pt;margin-top:11pt;width:79pt;height:135pt;z-index:2583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6/ugEAAEwDAAAOAAAAZHJzL2Uyb0RvYy54bWysU8tu2zAQvBfoPxC813q4TWT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hNV28ocdxil36g&#10;b9wNkyLn6mikVLm/2a85xB6vPYVHuGQRl1n8osHmL8oiS/H4dPVYLYkILG7Wm67GTgjcam7rJicI&#10;U73eDhDTF+UtyQtGAbkUa/nxW0znoy9H8F5mc34/r9KyX4qaT936heveyxNqxCFNDxj05GdGxWQC&#10;JTM2ntH468BBUTJ9dehse/tx3e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UXOv7oBAABMAwAADgAAAAAAAAAAAAAAAAAuAgAAZHJzL2Uy&#10;b0RvYy54bWxQSwECLQAUAAYACAAAACEAsUqaJdsAAAAKAQAADwAAAAAAAAAAAAAAAAAUBAAAZHJz&#10;L2Rvd25yZXYueG1sUEsFBgAAAAAEAAQA8wAAABwFAAAAAA==&#10;" w14:anchorId="3EB90772">
                <v:textbox inset="2.16pt,1.44pt,0,1.44pt">
                  <w:txbxContent>
                    <w:p w:rsidR="00DB1734" w:rsidP="00583610" w:rsidRDefault="00DB1734" w14:paraId="05FD63A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2848" behindDoc="0" locked="0" layoutInCell="1" allowOverlap="1" wp14:editId="129E8A6D" wp14:anchorId="77E7CC89">
                <wp:simplePos x="0" y="0"/>
                <wp:positionH relativeFrom="column">
                  <wp:posOffset>1320800</wp:posOffset>
                </wp:positionH>
                <wp:positionV relativeFrom="paragraph">
                  <wp:posOffset>139700</wp:posOffset>
                </wp:positionV>
                <wp:extent cx="1003300" cy="1714500"/>
                <wp:effectExtent l="0" t="0" r="0" b="0"/>
                <wp:wrapNone/>
                <wp:docPr id="6810" name="Rectangle 6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3DB5DF2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0" style="position:absolute;margin-left:104pt;margin-top:11pt;width:79pt;height:135pt;z-index:2583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4MuQEAAEw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9ddgwY5brFLP9E3&#10;7oZJkWN1NFKq3N/s1xxij9eewxOcsojLLH7RYPMXZZGleHw4e6yWRAQWby9uuxofErjV3NRNThCm&#10;ersdIKZvyluSF4wCcinW8v1DTMejr0fwXmZzfD+v0rJdipqr7vKV69bLA2rEIU2PGPTkZ0bFZAIl&#10;Mzae0fh7x0FRMn136Gx7c3nR4qSUpOnaDicYSoKst++r3InR4yyJBJTsAphhRL7Fo0ILW1aEncYr&#10;z8T7vJB/+wk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SyK4MuQEAAEwDAAAOAAAAAAAAAAAAAAAAAC4CAABkcnMvZTJv&#10;RG9jLnhtbFBLAQItABQABgAIAAAAIQCxSpol2wAAAAoBAAAPAAAAAAAAAAAAAAAAABMEAABkcnMv&#10;ZG93bnJldi54bWxQSwUGAAAAAAQABADzAAAAGwUAAAAA&#10;" w14:anchorId="77E7CC89">
                <v:textbox inset="2.16pt,1.44pt,0,1.44pt">
                  <w:txbxContent>
                    <w:p w:rsidR="00DB1734" w:rsidP="00583610" w:rsidRDefault="00DB1734" w14:paraId="3DB5DF2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3872" behindDoc="0" locked="0" layoutInCell="1" allowOverlap="1" wp14:editId="6373D367" wp14:anchorId="67312560">
                <wp:simplePos x="0" y="0"/>
                <wp:positionH relativeFrom="column">
                  <wp:posOffset>1320800</wp:posOffset>
                </wp:positionH>
                <wp:positionV relativeFrom="paragraph">
                  <wp:posOffset>139700</wp:posOffset>
                </wp:positionV>
                <wp:extent cx="1003300" cy="1714500"/>
                <wp:effectExtent l="0" t="0" r="0" b="0"/>
                <wp:wrapNone/>
                <wp:docPr id="6811" name="Rectangle 6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5E0FB10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1" style="position:absolute;margin-left:104pt;margin-top:11pt;width:79pt;height:135pt;z-index:2583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nkxa57oBAABMAwAADgAAAAAAAAAAAAAAAAAuAgAAZHJzL2Uy&#10;b0RvYy54bWxQSwECLQAUAAYACAAAACEAsUqaJdsAAAAKAQAADwAAAAAAAAAAAAAAAAAUBAAAZHJz&#10;L2Rvd25yZXYueG1sUEsFBgAAAAAEAAQA8wAAABwFAAAAAA==&#10;" w14:anchorId="67312560">
                <v:textbox inset="2.16pt,1.44pt,0,1.44pt">
                  <w:txbxContent>
                    <w:p w:rsidR="00DB1734" w:rsidP="00583610" w:rsidRDefault="00DB1734" w14:paraId="5E0FB10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4896" behindDoc="0" locked="0" layoutInCell="1" allowOverlap="1" wp14:editId="2DCB1B90" wp14:anchorId="6D81F619">
                <wp:simplePos x="0" y="0"/>
                <wp:positionH relativeFrom="column">
                  <wp:posOffset>1320800</wp:posOffset>
                </wp:positionH>
                <wp:positionV relativeFrom="paragraph">
                  <wp:posOffset>139700</wp:posOffset>
                </wp:positionV>
                <wp:extent cx="1003300" cy="1714500"/>
                <wp:effectExtent l="0" t="0" r="0" b="0"/>
                <wp:wrapNone/>
                <wp:docPr id="6812" name="Rectangle 6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5AB43E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2" style="position:absolute;margin-left:104pt;margin-top:11pt;width:79pt;height:135pt;z-index:2583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YAuQEAAEw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V13TUuJ4xa79AN9&#10;426YFDlVRyOlyv3Nfs0h9njtOTzBOYu4zOIXDTZ/URZZisfHi8dqSURg8e7mrquxEwK3mtu6yQnC&#10;VG+3A8T0RXlL8oJRQC7FWn74FtPp6OsRvJfZnN7Pq7TslqLmU7d+5brz8ogacUjTIwY9+ZlRMZlA&#10;yYyNZzT+2nNQlExfHTrb3n68QSNSSZqu7XCCoSTIeve+yp0YPc6SSEDJPoAZRuRbPCq0sGVF2Hm8&#10;8ky8zwv5t59g+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LxjYAuQEAAEwDAAAOAAAAAAAAAAAAAAAAAC4CAABkcnMvZTJv&#10;RG9jLnhtbFBLAQItABQABgAIAAAAIQCxSpol2wAAAAoBAAAPAAAAAAAAAAAAAAAAABMEAABkcnMv&#10;ZG93bnJldi54bWxQSwUGAAAAAAQABADzAAAAGwUAAAAA&#10;" w14:anchorId="6D81F619">
                <v:textbox inset="2.16pt,1.44pt,0,1.44pt">
                  <w:txbxContent>
                    <w:p w:rsidR="00DB1734" w:rsidP="00583610" w:rsidRDefault="00DB1734" w14:paraId="65AB43E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5920" behindDoc="0" locked="0" layoutInCell="1" allowOverlap="1" wp14:editId="1D10ECB5" wp14:anchorId="63ED2E2A">
                <wp:simplePos x="0" y="0"/>
                <wp:positionH relativeFrom="column">
                  <wp:posOffset>1320800</wp:posOffset>
                </wp:positionH>
                <wp:positionV relativeFrom="paragraph">
                  <wp:posOffset>139700</wp:posOffset>
                </wp:positionV>
                <wp:extent cx="1003300" cy="1714500"/>
                <wp:effectExtent l="0" t="0" r="0" b="0"/>
                <wp:wrapNone/>
                <wp:docPr id="6813" name="Rectangle 6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E80BFD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3" style="position:absolute;margin-left:104pt;margin-top:11pt;width:79pt;height:135pt;z-index:2583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LrugEAAEwDAAAOAAAAZHJzL2Uyb0RvYy54bWysU8tu2zAQvBfoPxC813q4jRX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hN16wpcdxil36g&#10;b9wNkyLn6mikVLm/2a85xB6vPYVHuGQRl1n8osHmL8oiS/H4dPVYLYkILN6ub7saOyFwq9nUTU4Q&#10;pnq9HSCmL8pbkheMAnIp1vLjt5jOR1+O4L3M5vx+XqVlvxQ1n7rNC9e9lyfUiEOaHjDoyc+MiskE&#10;SmZsPKPx14GDomT66tDZdvNx3e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0LC67oBAABMAwAADgAAAAAAAAAAAAAAAAAuAgAAZHJzL2Uy&#10;b0RvYy54bWxQSwECLQAUAAYACAAAACEAsUqaJdsAAAAKAQAADwAAAAAAAAAAAAAAAAAUBAAAZHJz&#10;L2Rvd25yZXYueG1sUEsFBgAAAAAEAAQA8wAAABwFAAAAAA==&#10;" w14:anchorId="63ED2E2A">
                <v:textbox inset="2.16pt,1.44pt,0,1.44pt">
                  <w:txbxContent>
                    <w:p w:rsidR="00DB1734" w:rsidP="00583610" w:rsidRDefault="00DB1734" w14:paraId="2E80BFD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6944" behindDoc="0" locked="0" layoutInCell="1" allowOverlap="1" wp14:editId="491C3CCF" wp14:anchorId="2D55A15D">
                <wp:simplePos x="0" y="0"/>
                <wp:positionH relativeFrom="column">
                  <wp:posOffset>1320800</wp:posOffset>
                </wp:positionH>
                <wp:positionV relativeFrom="paragraph">
                  <wp:posOffset>139700</wp:posOffset>
                </wp:positionV>
                <wp:extent cx="1003300" cy="1714500"/>
                <wp:effectExtent l="0" t="0" r="0" b="0"/>
                <wp:wrapNone/>
                <wp:docPr id="6814" name="Rectangle 6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75E38C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4" style="position:absolute;margin-left:104pt;margin-top:11pt;width:79pt;height:135pt;z-index:2583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5uQEAAEw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9ddc0mJ4xa79BN9&#10;426YFDlWRyOlyv3Nfs0h9njtOTzBKYu4zOIXDTZ/URZZiseHs8dqSURg8fbitquxEwK3mpu6yQnC&#10;VG+3A8T0TXlL8oJRQC7FWr5/iOl49PUI3stsju/nVVq2S1Fz1XWvXLdeHlAjDml6xKAnPzMqJhMo&#10;mbHxjMbfOw6Kkum7Q2fbm8uLFielJE3XIhCBkiDr7fsqd2L0OEsiASW7AGYYkW/xqNDClhVhp/HK&#10;M/E+L+TffoLNH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oYp+5uQEAAEwDAAAOAAAAAAAAAAAAAAAAAC4CAABkcnMvZTJv&#10;RG9jLnhtbFBLAQItABQABgAIAAAAIQCxSpol2wAAAAoBAAAPAAAAAAAAAAAAAAAAABMEAABkcnMv&#10;ZG93bnJldi54bWxQSwUGAAAAAAQABADzAAAAGwUAAAAA&#10;" w14:anchorId="2D55A15D">
                <v:textbox inset="2.16pt,1.44pt,0,1.44pt">
                  <w:txbxContent>
                    <w:p w:rsidR="00DB1734" w:rsidP="00583610" w:rsidRDefault="00DB1734" w14:paraId="475E38C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7968" behindDoc="0" locked="0" layoutInCell="1" allowOverlap="1" wp14:editId="0083F0D3" wp14:anchorId="5B55AABD">
                <wp:simplePos x="0" y="0"/>
                <wp:positionH relativeFrom="column">
                  <wp:posOffset>1320800</wp:posOffset>
                </wp:positionH>
                <wp:positionV relativeFrom="paragraph">
                  <wp:posOffset>139700</wp:posOffset>
                </wp:positionV>
                <wp:extent cx="1003300" cy="1714500"/>
                <wp:effectExtent l="0" t="0" r="0" b="0"/>
                <wp:wrapNone/>
                <wp:docPr id="6815" name="Rectangle 6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F669E4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5" style="position:absolute;margin-left:104pt;margin-top:11pt;width:79pt;height:135pt;z-index:2583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5OZrUroBAABMAwAADgAAAAAAAAAAAAAAAAAuAgAAZHJzL2Uy&#10;b0RvYy54bWxQSwECLQAUAAYACAAAACEAsUqaJdsAAAAKAQAADwAAAAAAAAAAAAAAAAAUBAAAZHJz&#10;L2Rvd25yZXYueG1sUEsFBgAAAAAEAAQA8wAAABwFAAAAAA==&#10;" w14:anchorId="5B55AABD">
                <v:textbox inset="2.16pt,1.44pt,0,1.44pt">
                  <w:txbxContent>
                    <w:p w:rsidR="00DB1734" w:rsidP="00583610" w:rsidRDefault="00DB1734" w14:paraId="2F669E4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88992" behindDoc="0" locked="0" layoutInCell="1" allowOverlap="1" wp14:editId="708621FC" wp14:anchorId="60BA9229">
                <wp:simplePos x="0" y="0"/>
                <wp:positionH relativeFrom="column">
                  <wp:posOffset>1320800</wp:posOffset>
                </wp:positionH>
                <wp:positionV relativeFrom="paragraph">
                  <wp:posOffset>139700</wp:posOffset>
                </wp:positionV>
                <wp:extent cx="1003300" cy="1714500"/>
                <wp:effectExtent l="0" t="0" r="0" b="0"/>
                <wp:wrapNone/>
                <wp:docPr id="6816" name="Rectangle 6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525E3F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6" style="position:absolute;margin-left:104pt;margin-top:11pt;width:79pt;height:135pt;z-index:2583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Xxy9roBAABMAwAADgAAAAAAAAAAAAAAAAAuAgAAZHJzL2Uy&#10;b0RvYy54bWxQSwECLQAUAAYACAAAACEAsUqaJdsAAAAKAQAADwAAAAAAAAAAAAAAAAAUBAAAZHJz&#10;L2Rvd25yZXYueG1sUEsFBgAAAAAEAAQA8wAAABwFAAAAAA==&#10;" w14:anchorId="60BA9229">
                <v:textbox inset="2.16pt,1.44pt,0,1.44pt">
                  <w:txbxContent>
                    <w:p w:rsidR="00DB1734" w:rsidP="00583610" w:rsidRDefault="00DB1734" w14:paraId="525E3F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0016" behindDoc="0" locked="0" layoutInCell="1" allowOverlap="1" wp14:editId="003165DB" wp14:anchorId="64D2A5D9">
                <wp:simplePos x="0" y="0"/>
                <wp:positionH relativeFrom="column">
                  <wp:posOffset>1320800</wp:posOffset>
                </wp:positionH>
                <wp:positionV relativeFrom="paragraph">
                  <wp:posOffset>139700</wp:posOffset>
                </wp:positionV>
                <wp:extent cx="1003300" cy="2019300"/>
                <wp:effectExtent l="0" t="0" r="0" b="0"/>
                <wp:wrapNone/>
                <wp:docPr id="6817" name="Rectangle 6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08493AA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7" style="position:absolute;margin-left:104pt;margin-top:11pt;width:79pt;height:159pt;z-index:2583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JFoG4uQEAAEwDAAAOAAAAAAAAAAAAAAAAAC4CAABkcnMvZTJv&#10;RG9jLnhtbFBLAQItABQABgAIAAAAIQCu1q1Q2wAAAAoBAAAPAAAAAAAAAAAAAAAAABMEAABkcnMv&#10;ZG93bnJldi54bWxQSwUGAAAAAAQABADzAAAAGwUAAAAA&#10;" w14:anchorId="64D2A5D9">
                <v:textbox inset="2.16pt,1.44pt,0,1.44pt">
                  <w:txbxContent>
                    <w:p w:rsidR="00DB1734" w:rsidP="00583610" w:rsidRDefault="00DB1734" w14:paraId="08493AA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1040" behindDoc="0" locked="0" layoutInCell="1" allowOverlap="1" wp14:editId="331C868F" wp14:anchorId="021D24E1">
                <wp:simplePos x="0" y="0"/>
                <wp:positionH relativeFrom="column">
                  <wp:posOffset>1320800</wp:posOffset>
                </wp:positionH>
                <wp:positionV relativeFrom="paragraph">
                  <wp:posOffset>139700</wp:posOffset>
                </wp:positionV>
                <wp:extent cx="1003300" cy="2019300"/>
                <wp:effectExtent l="0" t="0" r="0" b="0"/>
                <wp:wrapNone/>
                <wp:docPr id="6818" name="Rectangle 6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05F0A85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8" style="position:absolute;margin-left:104pt;margin-top:11pt;width:79pt;height:159pt;z-index:2583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m1ryOuQEAAEwDAAAOAAAAAAAAAAAAAAAAAC4CAABkcnMvZTJv&#10;RG9jLnhtbFBLAQItABQABgAIAAAAIQCu1q1Q2wAAAAoBAAAPAAAAAAAAAAAAAAAAABMEAABkcnMv&#10;ZG93bnJldi54bWxQSwUGAAAAAAQABADzAAAAGwUAAAAA&#10;" w14:anchorId="021D24E1">
                <v:textbox inset="2.16pt,1.44pt,0,1.44pt">
                  <w:txbxContent>
                    <w:p w:rsidR="00DB1734" w:rsidP="00583610" w:rsidRDefault="00DB1734" w14:paraId="05F0A85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2064" behindDoc="0" locked="0" layoutInCell="1" allowOverlap="1" wp14:editId="37450789" wp14:anchorId="6862F45A">
                <wp:simplePos x="0" y="0"/>
                <wp:positionH relativeFrom="column">
                  <wp:posOffset>1320800</wp:posOffset>
                </wp:positionH>
                <wp:positionV relativeFrom="paragraph">
                  <wp:posOffset>139700</wp:posOffset>
                </wp:positionV>
                <wp:extent cx="1003300" cy="2019300"/>
                <wp:effectExtent l="0" t="0" r="0" b="0"/>
                <wp:wrapNone/>
                <wp:docPr id="6819" name="Rectangle 6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0639B01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9" style="position:absolute;margin-left:104pt;margin-top:11pt;width:79pt;height:159pt;z-index:2583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qUkhluQEAAEwDAAAOAAAAAAAAAAAAAAAAAC4CAABkcnMvZTJv&#10;RG9jLnhtbFBLAQItABQABgAIAAAAIQCu1q1Q2wAAAAoBAAAPAAAAAAAAAAAAAAAAABMEAABkcnMv&#10;ZG93bnJldi54bWxQSwUGAAAAAAQABADzAAAAGwUAAAAA&#10;" w14:anchorId="6862F45A">
                <v:textbox inset="2.16pt,1.44pt,0,1.44pt">
                  <w:txbxContent>
                    <w:p w:rsidR="00DB1734" w:rsidP="00583610" w:rsidRDefault="00DB1734" w14:paraId="0639B01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3088" behindDoc="0" locked="0" layoutInCell="1" allowOverlap="1" wp14:editId="7DE59B67" wp14:anchorId="6E3EE50A">
                <wp:simplePos x="0" y="0"/>
                <wp:positionH relativeFrom="column">
                  <wp:posOffset>1320800</wp:posOffset>
                </wp:positionH>
                <wp:positionV relativeFrom="paragraph">
                  <wp:posOffset>139700</wp:posOffset>
                </wp:positionV>
                <wp:extent cx="1003300" cy="2019300"/>
                <wp:effectExtent l="0" t="0" r="0" b="0"/>
                <wp:wrapNone/>
                <wp:docPr id="6820" name="Rectangle 6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05380FC8"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0" style="position:absolute;margin-left:104pt;margin-top:11pt;width:79pt;height:159pt;z-index:2583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OvrN6uQEAAEwDAAAOAAAAAAAAAAAAAAAAAC4CAABkcnMvZTJv&#10;RG9jLnhtbFBLAQItABQABgAIAAAAIQCu1q1Q2wAAAAoBAAAPAAAAAAAAAAAAAAAAABMEAABkcnMv&#10;ZG93bnJldi54bWxQSwUGAAAAAAQABADzAAAAGwUAAAAA&#10;" w14:anchorId="6E3EE50A">
                <v:textbox inset="2.16pt,1.44pt,0,1.44pt">
                  <w:txbxContent>
                    <w:p w:rsidR="00DB1734" w:rsidP="00583610" w:rsidRDefault="00DB1734" w14:paraId="05380FC8"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4112" behindDoc="0" locked="0" layoutInCell="1" allowOverlap="1" wp14:editId="2DBCF61D" wp14:anchorId="6C87B879">
                <wp:simplePos x="0" y="0"/>
                <wp:positionH relativeFrom="column">
                  <wp:posOffset>1320800</wp:posOffset>
                </wp:positionH>
                <wp:positionV relativeFrom="paragraph">
                  <wp:posOffset>139700</wp:posOffset>
                </wp:positionV>
                <wp:extent cx="1003300" cy="2019300"/>
                <wp:effectExtent l="0" t="0" r="0" b="0"/>
                <wp:wrapNone/>
                <wp:docPr id="6821" name="Rectangle 6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BD5312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1" style="position:absolute;margin-left:104pt;margin-top:11pt;width:79pt;height:159pt;z-index:2583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wjpHkboBAABMAwAADgAAAAAAAAAAAAAAAAAuAgAAZHJzL2Uy&#10;b0RvYy54bWxQSwECLQAUAAYACAAAACEArtatUNsAAAAKAQAADwAAAAAAAAAAAAAAAAAUBAAAZHJz&#10;L2Rvd25yZXYueG1sUEsFBgAAAAAEAAQA8wAAABwFAAAAAA==&#10;" w14:anchorId="6C87B879">
                <v:textbox inset="2.16pt,1.44pt,0,1.44pt">
                  <w:txbxContent>
                    <w:p w:rsidR="00DB1734" w:rsidP="00583610" w:rsidRDefault="00DB1734" w14:paraId="7BD5312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5136" behindDoc="0" locked="0" layoutInCell="1" allowOverlap="1" wp14:editId="72A4C5D6" wp14:anchorId="453A8FA0">
                <wp:simplePos x="0" y="0"/>
                <wp:positionH relativeFrom="column">
                  <wp:posOffset>1320800</wp:posOffset>
                </wp:positionH>
                <wp:positionV relativeFrom="paragraph">
                  <wp:posOffset>139700</wp:posOffset>
                </wp:positionV>
                <wp:extent cx="1003300" cy="2019300"/>
                <wp:effectExtent l="0" t="0" r="0" b="0"/>
                <wp:wrapNone/>
                <wp:docPr id="6822" name="Rectangle 6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3C660D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2" style="position:absolute;margin-left:104pt;margin-top:11pt;width:79pt;height:159pt;z-index:2583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XsCt2uQEAAEwDAAAOAAAAAAAAAAAAAAAAAC4CAABkcnMvZTJv&#10;RG9jLnhtbFBLAQItABQABgAIAAAAIQCu1q1Q2wAAAAoBAAAPAAAAAAAAAAAAAAAAABMEAABkcnMv&#10;ZG93bnJldi54bWxQSwUGAAAAAAQABADzAAAAGwUAAAAA&#10;" w14:anchorId="453A8FA0">
                <v:textbox inset="2.16pt,1.44pt,0,1.44pt">
                  <w:txbxContent>
                    <w:p w:rsidR="00DB1734" w:rsidP="00583610" w:rsidRDefault="00DB1734" w14:paraId="73C660D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6160" behindDoc="0" locked="0" layoutInCell="1" allowOverlap="1" wp14:editId="4F41EB86" wp14:anchorId="3646A558">
                <wp:simplePos x="0" y="0"/>
                <wp:positionH relativeFrom="column">
                  <wp:posOffset>1320800</wp:posOffset>
                </wp:positionH>
                <wp:positionV relativeFrom="paragraph">
                  <wp:posOffset>139700</wp:posOffset>
                </wp:positionV>
                <wp:extent cx="1003300" cy="2057400"/>
                <wp:effectExtent l="0" t="0" r="0" b="0"/>
                <wp:wrapNone/>
                <wp:docPr id="6823" name="Rectangle 6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3689CC5E"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3" style="position:absolute;margin-left:104pt;margin-top:11pt;width:79pt;height:162pt;z-index:2583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A24HK7AQAATAMAAA4AAAAAAAAAAAAAAAAALgIAAGRycy9l&#10;Mm9Eb2MueG1sUEsBAi0AFAAGAAgAAAAhAHtLjtTbAAAACgEAAA8AAAAAAAAAAAAAAAAAFQQAAGRy&#10;cy9kb3ducmV2LnhtbFBLBQYAAAAABAAEAPMAAAAdBQAAAAA=&#10;" w14:anchorId="3646A558">
                <v:textbox inset="2.16pt,1.44pt,0,1.44pt">
                  <w:txbxContent>
                    <w:p w:rsidR="00DB1734" w:rsidP="00583610" w:rsidRDefault="00DB1734" w14:paraId="3689CC5E"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7184" behindDoc="0" locked="0" layoutInCell="1" allowOverlap="1" wp14:editId="1221EAB6" wp14:anchorId="2EF54341">
                <wp:simplePos x="0" y="0"/>
                <wp:positionH relativeFrom="column">
                  <wp:posOffset>1320800</wp:posOffset>
                </wp:positionH>
                <wp:positionV relativeFrom="paragraph">
                  <wp:posOffset>139700</wp:posOffset>
                </wp:positionV>
                <wp:extent cx="1003300" cy="2057400"/>
                <wp:effectExtent l="0" t="0" r="0" b="0"/>
                <wp:wrapNone/>
                <wp:docPr id="6824" name="Rectangle 6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3323730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4" style="position:absolute;margin-left:104pt;margin-top:11pt;width:79pt;height:162pt;z-index:2583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8WvSC7AQAATAMAAA4AAAAAAAAAAAAAAAAALgIAAGRycy9l&#10;Mm9Eb2MueG1sUEsBAi0AFAAGAAgAAAAhAHtLjtTbAAAACgEAAA8AAAAAAAAAAAAAAAAAFQQAAGRy&#10;cy9kb3ducmV2LnhtbFBLBQYAAAAABAAEAPMAAAAdBQAAAAA=&#10;" w14:anchorId="2EF54341">
                <v:textbox inset="2.16pt,1.44pt,0,1.44pt">
                  <w:txbxContent>
                    <w:p w:rsidR="00DB1734" w:rsidP="00583610" w:rsidRDefault="00DB1734" w14:paraId="3323730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8208" behindDoc="0" locked="0" layoutInCell="1" allowOverlap="1" wp14:editId="424FBB6B" wp14:anchorId="3A35F048">
                <wp:simplePos x="0" y="0"/>
                <wp:positionH relativeFrom="column">
                  <wp:posOffset>1320800</wp:posOffset>
                </wp:positionH>
                <wp:positionV relativeFrom="paragraph">
                  <wp:posOffset>139700</wp:posOffset>
                </wp:positionV>
                <wp:extent cx="1003300" cy="2057400"/>
                <wp:effectExtent l="0" t="0" r="0" b="0"/>
                <wp:wrapNone/>
                <wp:docPr id="6825" name="Rectangle 6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AF4E939"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5" style="position:absolute;margin-left:104pt;margin-top:11pt;width:79pt;height:162pt;z-index:2583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OSScu7AQAATAMAAA4AAAAAAAAAAAAAAAAALgIAAGRycy9l&#10;Mm9Eb2MueG1sUEsBAi0AFAAGAAgAAAAhAHtLjtTbAAAACgEAAA8AAAAAAAAAAAAAAAAAFQQAAGRy&#10;cy9kb3ducmV2LnhtbFBLBQYAAAAABAAEAPMAAAAdBQAAAAA=&#10;" w14:anchorId="3A35F048">
                <v:textbox inset="2.16pt,1.44pt,0,1.44pt">
                  <w:txbxContent>
                    <w:p w:rsidR="00DB1734" w:rsidP="00583610" w:rsidRDefault="00DB1734" w14:paraId="1AF4E939"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399232" behindDoc="0" locked="0" layoutInCell="1" allowOverlap="1" wp14:editId="320E96F4" wp14:anchorId="07D5D9BB">
                <wp:simplePos x="0" y="0"/>
                <wp:positionH relativeFrom="column">
                  <wp:posOffset>1320800</wp:posOffset>
                </wp:positionH>
                <wp:positionV relativeFrom="paragraph">
                  <wp:posOffset>139700</wp:posOffset>
                </wp:positionV>
                <wp:extent cx="1003300" cy="1714500"/>
                <wp:effectExtent l="0" t="0" r="0" b="0"/>
                <wp:wrapNone/>
                <wp:docPr id="6826" name="Rectangle 68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A3854C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6" style="position:absolute;margin-left:104pt;margin-top:11pt;width:79pt;height:135pt;z-index:2583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NvANq+4AQAATAMAAA4AAAAAAAAAAAAAAAAALgIAAGRycy9lMm9E&#10;b2MueG1sUEsBAi0AFAAGAAgAAAAhALFKmiXbAAAACgEAAA8AAAAAAAAAAAAAAAAAEgQAAGRycy9k&#10;b3ducmV2LnhtbFBLBQYAAAAABAAEAPMAAAAaBQAAAAA=&#10;" w14:anchorId="07D5D9BB">
                <v:textbox inset="2.16pt,1.44pt,0,1.44pt">
                  <w:txbxContent>
                    <w:p w:rsidR="00DB1734" w:rsidP="00583610" w:rsidRDefault="00DB1734" w14:paraId="6A3854C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0256" behindDoc="0" locked="0" layoutInCell="1" allowOverlap="1" wp14:editId="4B1809DA" wp14:anchorId="74C1D512">
                <wp:simplePos x="0" y="0"/>
                <wp:positionH relativeFrom="column">
                  <wp:posOffset>1320800</wp:posOffset>
                </wp:positionH>
                <wp:positionV relativeFrom="paragraph">
                  <wp:posOffset>139700</wp:posOffset>
                </wp:positionV>
                <wp:extent cx="1003300" cy="1714500"/>
                <wp:effectExtent l="0" t="0" r="0" b="0"/>
                <wp:wrapNone/>
                <wp:docPr id="6827" name="Rectangle 6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C37E1E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7" style="position:absolute;margin-left:104pt;margin-top:11pt;width:79pt;height:135pt;z-index:2584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JdEwkS4AQAATAMAAA4AAAAAAAAAAAAAAAAALgIAAGRycy9lMm9E&#10;b2MueG1sUEsBAi0AFAAGAAgAAAAhALFKmiXbAAAACgEAAA8AAAAAAAAAAAAAAAAAEgQAAGRycy9k&#10;b3ducmV2LnhtbFBLBQYAAAAABAAEAPMAAAAaBQAAAAA=&#10;" w14:anchorId="74C1D512">
                <v:textbox inset="2.16pt,1.44pt,0,1.44pt">
                  <w:txbxContent>
                    <w:p w:rsidR="00DB1734" w:rsidP="00583610" w:rsidRDefault="00DB1734" w14:paraId="7C37E1E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1280" behindDoc="0" locked="0" layoutInCell="1" allowOverlap="1" wp14:editId="26C5995C" wp14:anchorId="743EC2D7">
                <wp:simplePos x="0" y="0"/>
                <wp:positionH relativeFrom="column">
                  <wp:posOffset>1320800</wp:posOffset>
                </wp:positionH>
                <wp:positionV relativeFrom="paragraph">
                  <wp:posOffset>139700</wp:posOffset>
                </wp:positionV>
                <wp:extent cx="1003300" cy="1714500"/>
                <wp:effectExtent l="0" t="0" r="0" b="0"/>
                <wp:wrapNone/>
                <wp:docPr id="6828" name="Rectangle 68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5ABB45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8" style="position:absolute;margin-left:104pt;margin-top:11pt;width:79pt;height:135pt;z-index:2584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PiE/3K4AQAATAMAAA4AAAAAAAAAAAAAAAAALgIAAGRycy9lMm9E&#10;b2MueG1sUEsBAi0AFAAGAAgAAAAhALFKmiXbAAAACgEAAA8AAAAAAAAAAAAAAAAAEgQAAGRycy9k&#10;b3ducmV2LnhtbFBLBQYAAAAABAAEAPMAAAAaBQAAAAA=&#10;" w14:anchorId="743EC2D7">
                <v:textbox inset="2.16pt,1.44pt,0,1.44pt">
                  <w:txbxContent>
                    <w:p w:rsidR="00DB1734" w:rsidP="00583610" w:rsidRDefault="00DB1734" w14:paraId="25ABB45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2304" behindDoc="0" locked="0" layoutInCell="1" allowOverlap="1" wp14:editId="5E10E20D" wp14:anchorId="05991D97">
                <wp:simplePos x="0" y="0"/>
                <wp:positionH relativeFrom="column">
                  <wp:posOffset>1320800</wp:posOffset>
                </wp:positionH>
                <wp:positionV relativeFrom="paragraph">
                  <wp:posOffset>139700</wp:posOffset>
                </wp:positionV>
                <wp:extent cx="1003300" cy="2057400"/>
                <wp:effectExtent l="0" t="0" r="0" b="0"/>
                <wp:wrapNone/>
                <wp:docPr id="6829" name="Rectangle 6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EC653C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9" style="position:absolute;margin-left:104pt;margin-top:11pt;width:79pt;height:162pt;z-index:2584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j+wz07oBAABMAwAADgAAAAAAAAAAAAAAAAAuAgAAZHJzL2Uy&#10;b0RvYy54bWxQSwECLQAUAAYACAAAACEAe0uO1NsAAAAKAQAADwAAAAAAAAAAAAAAAAAUBAAAZHJz&#10;L2Rvd25yZXYueG1sUEsFBgAAAAAEAAQA8wAAABwFAAAAAA==&#10;" w14:anchorId="05991D97">
                <v:textbox inset="2.16pt,1.44pt,0,1.44pt">
                  <w:txbxContent>
                    <w:p w:rsidR="00DB1734" w:rsidP="00583610" w:rsidRDefault="00DB1734" w14:paraId="6EC653C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3328" behindDoc="0" locked="0" layoutInCell="1" allowOverlap="1" wp14:editId="133924BA" wp14:anchorId="48BCEF67">
                <wp:simplePos x="0" y="0"/>
                <wp:positionH relativeFrom="column">
                  <wp:posOffset>1320800</wp:posOffset>
                </wp:positionH>
                <wp:positionV relativeFrom="paragraph">
                  <wp:posOffset>139700</wp:posOffset>
                </wp:positionV>
                <wp:extent cx="1003300" cy="2057400"/>
                <wp:effectExtent l="0" t="0" r="0" b="0"/>
                <wp:wrapNone/>
                <wp:docPr id="6830" name="Rectangle 6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20F9E3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0" style="position:absolute;margin-left:104pt;margin-top:11pt;width:79pt;height:162pt;z-index:2584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IYVNguQEAAEwDAAAOAAAAAAAAAAAAAAAAAC4CAABkcnMvZTJv&#10;RG9jLnhtbFBLAQItABQABgAIAAAAIQB7S47U2wAAAAoBAAAPAAAAAAAAAAAAAAAAABMEAABkcnMv&#10;ZG93bnJldi54bWxQSwUGAAAAAAQABADzAAAAGwUAAAAA&#10;" w14:anchorId="48BCEF67">
                <v:textbox inset="2.16pt,1.44pt,0,1.44pt">
                  <w:txbxContent>
                    <w:p w:rsidR="00DB1734" w:rsidP="00583610" w:rsidRDefault="00DB1734" w14:paraId="120F9E3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4352" behindDoc="0" locked="0" layoutInCell="1" allowOverlap="1" wp14:editId="23DB3457" wp14:anchorId="1242B30A">
                <wp:simplePos x="0" y="0"/>
                <wp:positionH relativeFrom="column">
                  <wp:posOffset>1320800</wp:posOffset>
                </wp:positionH>
                <wp:positionV relativeFrom="paragraph">
                  <wp:posOffset>139700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7AA6BC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1" style="position:absolute;margin-left:104pt;margin-top:11pt;width:79pt;height:60pt;z-index:2584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5g92iugEAAEsDAAAOAAAAAAAAAAAAAAAAAC4CAABkcnMvZTJv&#10;RG9jLnhtbFBLAQItABQABgAIAAAAIQCiaTO02gAAAAoBAAAPAAAAAAAAAAAAAAAAABQEAABkcnMv&#10;ZG93bnJldi54bWxQSwUGAAAAAAQABADzAAAAGwUAAAAA&#10;" w14:anchorId="1242B30A">
                <v:textbox inset="2.16pt,1.44pt,0,1.44pt">
                  <w:txbxContent>
                    <w:p w:rsidR="00DB1734" w:rsidP="00583610" w:rsidRDefault="00DB1734" w14:paraId="07AA6BC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5376" behindDoc="0" locked="0" layoutInCell="1" allowOverlap="1" wp14:editId="1291FF48" wp14:anchorId="2B73BFCE">
                <wp:simplePos x="0" y="0"/>
                <wp:positionH relativeFrom="column">
                  <wp:posOffset>1320800</wp:posOffset>
                </wp:positionH>
                <wp:positionV relativeFrom="paragraph">
                  <wp:posOffset>139700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0534FA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2" style="position:absolute;margin-left:104pt;margin-top:11pt;width:79pt;height:60pt;z-index:2584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amuA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" w14:anchorId="2B73BFCE">
                <v:textbox inset="2.16pt,1.44pt,0,1.44pt">
                  <w:txbxContent>
                    <w:p w:rsidR="00DB1734" w:rsidP="00583610" w:rsidRDefault="00DB1734" w14:paraId="60534FA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6400" behindDoc="0" locked="0" layoutInCell="1" allowOverlap="1" wp14:editId="0DCF3C26" wp14:anchorId="05FB1E8A">
                <wp:simplePos x="0" y="0"/>
                <wp:positionH relativeFrom="column">
                  <wp:posOffset>1320800</wp:posOffset>
                </wp:positionH>
                <wp:positionV relativeFrom="paragraph">
                  <wp:posOffset>139700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69FD55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3" style="position:absolute;margin-left:104pt;margin-top:11pt;width:79pt;height:60pt;z-index:2584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pv/xO5AQAASwMAAA4AAAAAAAAAAAAAAAAALgIAAGRycy9lMm9E&#10;b2MueG1sUEsBAi0AFAAGAAgAAAAhAKJpM7TaAAAACgEAAA8AAAAAAAAAAAAAAAAAEwQAAGRycy9k&#10;b3ducmV2LnhtbFBLBQYAAAAABAAEAPMAAAAaBQAAAAA=&#10;" w14:anchorId="05FB1E8A">
                <v:textbox inset="2.16pt,1.44pt,0,1.44pt">
                  <w:txbxContent>
                    <w:p w:rsidR="00DB1734" w:rsidP="00583610" w:rsidRDefault="00DB1734" w14:paraId="069FD55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7424" behindDoc="0" locked="0" layoutInCell="1" allowOverlap="1" wp14:editId="46C0A916" wp14:anchorId="62433121">
                <wp:simplePos x="0" y="0"/>
                <wp:positionH relativeFrom="column">
                  <wp:posOffset>1320800</wp:posOffset>
                </wp:positionH>
                <wp:positionV relativeFrom="paragraph">
                  <wp:posOffset>139700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B051E5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4" style="position:absolute;margin-left:104pt;margin-top:11pt;width:79pt;height:60pt;z-index:2584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EC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WrNSWWG5zS&#10;H9SN226QZM72um1lmm/Sa/ShwbIn/wjnKKCbyE8KTPoiLTJljU8XjeUUicDkZrWpS5yEwKPr9WaF&#10;PnYp3os9hHgvnSHJYRQQSlaWH3+FOF99u4J1Ccz8fPLitJ9mMmX9BnXv2hNSxB2ND2jU4EZGxaA9&#10;JSPOndHweuAgKRl+WhS2ul6vKlyUHCzrqsYFhhwg6P3HLLeid7hKIgIlBw+66xFvlijDwollYuft&#10;SivxMc7g3/+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XHsECugEAAEsDAAAOAAAAAAAAAAAAAAAAAC4CAABkcnMvZTJv&#10;RG9jLnhtbFBLAQItABQABgAIAAAAIQCiaTO02gAAAAoBAAAPAAAAAAAAAAAAAAAAABQEAABkcnMv&#10;ZG93bnJldi54bWxQSwUGAAAAAAQABADzAAAAGwUAAAAA&#10;" w14:anchorId="62433121">
                <v:textbox inset="2.16pt,1.44pt,0,1.44pt">
                  <w:txbxContent>
                    <w:p w:rsidR="00DB1734" w:rsidP="00583610" w:rsidRDefault="00DB1734" w14:paraId="0B051E5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8448" behindDoc="0" locked="0" layoutInCell="1" allowOverlap="1" wp14:editId="37BCD19A" wp14:anchorId="6823929F">
                <wp:simplePos x="0" y="0"/>
                <wp:positionH relativeFrom="column">
                  <wp:posOffset>1320800</wp:posOffset>
                </wp:positionH>
                <wp:positionV relativeFrom="paragraph">
                  <wp:posOffset>139700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B1FF6C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5" style="position:absolute;margin-left:104pt;margin-top:11pt;width:79pt;height:60pt;z-index:2584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26+i3ugEAAEsDAAAOAAAAAAAAAAAAAAAAAC4CAABkcnMvZTJv&#10;RG9jLnhtbFBLAQItABQABgAIAAAAIQCiaTO02gAAAAoBAAAPAAAAAAAAAAAAAAAAABQEAABkcnMv&#10;ZG93bnJldi54bWxQSwUGAAAAAAQABADzAAAAGwUAAAAA&#10;" w14:anchorId="6823929F">
                <v:textbox inset="2.16pt,1.44pt,0,1.44pt">
                  <w:txbxContent>
                    <w:p w:rsidR="00DB1734" w:rsidP="00583610" w:rsidRDefault="00DB1734" w14:paraId="2B1FF6C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09472" behindDoc="0" locked="0" layoutInCell="1" allowOverlap="1" wp14:editId="63E4EED9" wp14:anchorId="61C1D3BD">
                <wp:simplePos x="0" y="0"/>
                <wp:positionH relativeFrom="column">
                  <wp:posOffset>1320800</wp:posOffset>
                </wp:positionH>
                <wp:positionV relativeFrom="paragraph">
                  <wp:posOffset>139700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484771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6" style="position:absolute;margin-left:104pt;margin-top:11pt;width:79pt;height:60pt;z-index:2584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DilvC5AQAASwMAAA4AAAAAAAAAAAAAAAAALgIAAGRycy9lMm9E&#10;b2MueG1sUEsBAi0AFAAGAAgAAAAhAKJpM7TaAAAACgEAAA8AAAAAAAAAAAAAAAAAEwQAAGRycy9k&#10;b3ducmV2LnhtbFBLBQYAAAAABAAEAPMAAAAaBQAAAAA=&#10;" w14:anchorId="61C1D3BD">
                <v:textbox inset="2.16pt,1.44pt,0,1.44pt">
                  <w:txbxContent>
                    <w:p w:rsidR="00DB1734" w:rsidP="00583610" w:rsidRDefault="00DB1734" w14:paraId="4484771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0496" behindDoc="0" locked="0" layoutInCell="1" allowOverlap="1" wp14:editId="3B891677" wp14:anchorId="60ABD7F7">
                <wp:simplePos x="0" y="0"/>
                <wp:positionH relativeFrom="column">
                  <wp:posOffset>1320800</wp:posOffset>
                </wp:positionH>
                <wp:positionV relativeFrom="paragraph">
                  <wp:posOffset>139700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2C1965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7" style="position:absolute;margin-left:104pt;margin-top:11pt;width:79pt;height:60pt;z-index:2584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9F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1mS4njFqf0&#10;DXXjrh8VWbKDkVLl+Wa9phA7LHsJz3CNIrqZ/KzB5i/SInPR+HLTWM2JCEzuNru2xkkIPNre7Tbo&#10;Y5fqtThATJ+UtyQ7jAJCKcry85eYlqu/r2BdBrM8n700H+eFzPoG9ejlBSnijqYnNHr0E6NiNIGS&#10;CefOaPx54qAoGT87FLbZ3m0aXJQSrNumxQWGEiDo49ssd2LwuEoiASWnAKYfEG95t8DCiRVi1+3K&#10;K/E2LuBf/4HDL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EXv0W5AQAASwMAAA4AAAAAAAAAAAAAAAAALgIAAGRycy9lMm9E&#10;b2MueG1sUEsBAi0AFAAGAAgAAAAhAKJpM7TaAAAACgEAAA8AAAAAAAAAAAAAAAAAEwQAAGRycy9k&#10;b3ducmV2LnhtbFBLBQYAAAAABAAEAPMAAAAaBQAAAAA=&#10;" w14:anchorId="60ABD7F7">
                <v:textbox inset="2.16pt,1.44pt,0,1.44pt">
                  <w:txbxContent>
                    <w:p w:rsidR="00DB1734" w:rsidP="00583610" w:rsidRDefault="00DB1734" w14:paraId="52C1965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1520" behindDoc="0" locked="0" layoutInCell="1" allowOverlap="1" wp14:editId="62908BE1" wp14:anchorId="152FB71D">
                <wp:simplePos x="0" y="0"/>
                <wp:positionH relativeFrom="column">
                  <wp:posOffset>1320800</wp:posOffset>
                </wp:positionH>
                <wp:positionV relativeFrom="paragraph">
                  <wp:posOffset>139700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CA0E7F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8" style="position:absolute;margin-left:104pt;margin-top:11pt;width:79pt;height:60pt;z-index:2584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mruQEAAEs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23aDs3Lc4pR+&#10;oG7c9aMiS3YwUqo836zXFGKHZc/hCS5RRDeTnzXY/EVaZC4an68aqzkRgcntZtvWOAmBR3c32w36&#10;2KV6Kw4Q0xflLckOo4BQirL89C2m5errFazLYJbns5fmw7yQWTevUA9enpEi7mh6RKNHPzEqRhMo&#10;mXDujMZfRw6KkvGrQ2Gbu5tNg4tSgnXbtCgKlABBH95nuRODx1USCSg5BjD9gHiLRAUWTqwQu2xX&#10;Xon3cQH/9g/sf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IcFmau5AQAASwMAAA4AAAAAAAAAAAAAAAAALgIAAGRycy9lMm9E&#10;b2MueG1sUEsBAi0AFAAGAAgAAAAhAKJpM7TaAAAACgEAAA8AAAAAAAAAAAAAAAAAEwQAAGRycy9k&#10;b3ducmV2LnhtbFBLBQYAAAAABAAEAPMAAAAaBQAAAAA=&#10;" w14:anchorId="152FB71D">
                <v:textbox inset="2.16pt,1.44pt,0,1.44pt">
                  <w:txbxContent>
                    <w:p w:rsidR="00DB1734" w:rsidP="00583610" w:rsidRDefault="00DB1734" w14:paraId="4CA0E7F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2544" behindDoc="0" locked="0" layoutInCell="1" allowOverlap="1" wp14:editId="3719A820" wp14:anchorId="5E53275B">
                <wp:simplePos x="0" y="0"/>
                <wp:positionH relativeFrom="column">
                  <wp:posOffset>1320800</wp:posOffset>
                </wp:positionH>
                <wp:positionV relativeFrom="paragraph">
                  <wp:posOffset>139700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88533D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9" style="position:absolute;margin-left:104pt;margin-top:11pt;width:79pt;height:60pt;z-index:2584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m8LAeugEAAEsDAAAOAAAAAAAAAAAAAAAAAC4CAABkcnMvZTJv&#10;RG9jLnhtbFBLAQItABQABgAIAAAAIQCiaTO02gAAAAoBAAAPAAAAAAAAAAAAAAAAABQEAABkcnMv&#10;ZG93bnJldi54bWxQSwUGAAAAAAQABADzAAAAGwUAAAAA&#10;" w14:anchorId="5E53275B">
                <v:textbox inset="2.16pt,1.44pt,0,1.44pt">
                  <w:txbxContent>
                    <w:p w:rsidR="00DB1734" w:rsidP="00583610" w:rsidRDefault="00DB1734" w14:paraId="188533D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3568" behindDoc="0" locked="0" layoutInCell="1" allowOverlap="1" wp14:editId="175B6C22" wp14:anchorId="6E5393D6">
                <wp:simplePos x="0" y="0"/>
                <wp:positionH relativeFrom="column">
                  <wp:posOffset>1320800</wp:posOffset>
                </wp:positionH>
                <wp:positionV relativeFrom="paragraph">
                  <wp:posOffset>139700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4D31DA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0" style="position:absolute;margin-left:104pt;margin-top:11pt;width:79pt;height:60pt;z-index:2584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xFuQEAAEs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i5Ze1WsUyDGLU/qD&#10;ujHXGUnmbK+FkNN8J72GEBssewqPcI4iuhP5UYGdvkiLjFnj00VjOSbCMblZbeoSH+J4dL3erNDH&#10;LsV7cYCY7qW3ZHJaCgglK8uOv2Kar75dwboJzPz85KVxP85klus3qHsvTkgRdzQ9oFHGDy3lRgdK&#10;Bpx7S+PrgYGkxPx0KGx1vV5VuCg5WNZVjQsMOUDQ+49Z5njvcZV4AkoOAXTXI94sUYaFE8vEzts1&#10;rcTHOIN//wd2f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6rXEW5AQAASwMAAA4AAAAAAAAAAAAAAAAALgIAAGRycy9lMm9E&#10;b2MueG1sUEsBAi0AFAAGAAgAAAAhAKJpM7TaAAAACgEAAA8AAAAAAAAAAAAAAAAAEwQAAGRycy9k&#10;b3ducmV2LnhtbFBLBQYAAAAABAAEAPMAAAAaBQAAAAA=&#10;" w14:anchorId="6E5393D6">
                <v:textbox inset="2.16pt,1.44pt,0,1.44pt">
                  <w:txbxContent>
                    <w:p w:rsidR="00DB1734" w:rsidP="00583610" w:rsidRDefault="00DB1734" w14:paraId="74D31DA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4592" behindDoc="0" locked="0" layoutInCell="1" allowOverlap="1" wp14:editId="02767195" wp14:anchorId="295023B4">
                <wp:simplePos x="0" y="0"/>
                <wp:positionH relativeFrom="column">
                  <wp:posOffset>1320800</wp:posOffset>
                </wp:positionH>
                <wp:positionV relativeFrom="paragraph">
                  <wp:posOffset>139700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A73ADA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1" style="position:absolute;margin-left:104pt;margin-top:11pt;width:79pt;height:60pt;z-index:2584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XnXwugEAAEsDAAAOAAAAAAAAAAAAAAAAAC4CAABkcnMvZTJv&#10;RG9jLnhtbFBLAQItABQABgAIAAAAIQCiaTO02gAAAAoBAAAPAAAAAAAAAAAAAAAAABQEAABkcnMv&#10;ZG93bnJldi54bWxQSwUGAAAAAAQABADzAAAAGwUAAAAA&#10;" w14:anchorId="295023B4">
                <v:textbox inset="2.16pt,1.44pt,0,1.44pt">
                  <w:txbxContent>
                    <w:p w:rsidR="00DB1734" w:rsidP="00583610" w:rsidRDefault="00DB1734" w14:paraId="3A73ADA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5616" behindDoc="0" locked="0" layoutInCell="1" allowOverlap="1" wp14:editId="597B8E2C" wp14:anchorId="14F015A8">
                <wp:simplePos x="0" y="0"/>
                <wp:positionH relativeFrom="column">
                  <wp:posOffset>1320800</wp:posOffset>
                </wp:positionH>
                <wp:positionV relativeFrom="paragraph">
                  <wp:posOffset>139700</wp:posOffset>
                </wp:positionV>
                <wp:extent cx="1003300" cy="762000"/>
                <wp:effectExtent l="0" t="0" r="0" b="0"/>
                <wp:wrapNone/>
                <wp:docPr id="6842" name="Rectangle 68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5A89A7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2" style="position:absolute;margin-left:104pt;margin-top:11pt;width:79pt;height:60pt;z-index:2584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N1HfvS5AQAASwMAAA4AAAAAAAAAAAAAAAAALgIAAGRycy9lMm9E&#10;b2MueG1sUEsBAi0AFAAGAAgAAAAhAKJpM7TaAAAACgEAAA8AAAAAAAAAAAAAAAAAEwQAAGRycy9k&#10;b3ducmV2LnhtbFBLBQYAAAAABAAEAPMAAAAaBQAAAAA=&#10;" w14:anchorId="14F015A8">
                <v:textbox inset="2.16pt,1.44pt,0,1.44pt">
                  <w:txbxContent>
                    <w:p w:rsidR="00DB1734" w:rsidP="00583610" w:rsidRDefault="00DB1734" w14:paraId="65A89A7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6640" behindDoc="0" locked="0" layoutInCell="1" allowOverlap="1" wp14:editId="405695C3" wp14:anchorId="740A0B0B">
                <wp:simplePos x="0" y="0"/>
                <wp:positionH relativeFrom="column">
                  <wp:posOffset>1320800</wp:posOffset>
                </wp:positionH>
                <wp:positionV relativeFrom="paragraph">
                  <wp:posOffset>139700</wp:posOffset>
                </wp:positionV>
                <wp:extent cx="1003300" cy="762000"/>
                <wp:effectExtent l="0" t="0" r="0" b="0"/>
                <wp:wrapNone/>
                <wp:docPr id="6843" name="Rectangle 68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91E70C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3" style="position:absolute;margin-left:104pt;margin-top:11pt;width:79pt;height:60pt;z-index:2584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8sldBugEAAEsDAAAOAAAAAAAAAAAAAAAAAC4CAABkcnMvZTJv&#10;RG9jLnhtbFBLAQItABQABgAIAAAAIQCiaTO02gAAAAoBAAAPAAAAAAAAAAAAAAAAABQEAABkcnMv&#10;ZG93bnJldi54bWxQSwUGAAAAAAQABADzAAAAGwUAAAAA&#10;" w14:anchorId="740A0B0B">
                <v:textbox inset="2.16pt,1.44pt,0,1.44pt">
                  <w:txbxContent>
                    <w:p w:rsidR="00DB1734" w:rsidP="00583610" w:rsidRDefault="00DB1734" w14:paraId="191E70C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7664" behindDoc="0" locked="0" layoutInCell="1" allowOverlap="1" wp14:editId="5539934F" wp14:anchorId="54BC41EA">
                <wp:simplePos x="0" y="0"/>
                <wp:positionH relativeFrom="column">
                  <wp:posOffset>1320800</wp:posOffset>
                </wp:positionH>
                <wp:positionV relativeFrom="paragraph">
                  <wp:posOffset>139700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9EE334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4" style="position:absolute;margin-left:104pt;margin-top:11pt;width:79pt;height:60pt;z-index:2584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lQ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XrNSWWG5zS&#10;H9SN226QZM72um1lmm/Sa/ShwbIn/wjnKKCbyE8KTPoiLTJljU8XjeUUicDkZrWpS5yEwKPr9WaF&#10;PnYp3os9hHgvnSHJYRQQSlaWH3+FOF99u4J1Ccz8fPLitJ9mMsv6DeretSekiDsaH9CowY2MikF7&#10;SkacO6Ph9cBBUjL8tChsdb1eVbgoOVjWVY0LDDlA0PuPWW5F73CVRARKDh501yPeLFGGhRPLxM7b&#10;lVbiY5zBv/8D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Rw2lQugEAAEsDAAAOAAAAAAAAAAAAAAAAAC4CAABkcnMvZTJv&#10;RG9jLnhtbFBLAQItABQABgAIAAAAIQCiaTO02gAAAAoBAAAPAAAAAAAAAAAAAAAAABQEAABkcnMv&#10;ZG93bnJldi54bWxQSwUGAAAAAAQABADzAAAAGwUAAAAA&#10;" w14:anchorId="54BC41EA">
                <v:textbox inset="2.16pt,1.44pt,0,1.44pt">
                  <w:txbxContent>
                    <w:p w:rsidR="00DB1734" w:rsidP="00583610" w:rsidRDefault="00DB1734" w14:paraId="29EE334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8688" behindDoc="0" locked="0" layoutInCell="1" allowOverlap="1" wp14:editId="3947B486" wp14:anchorId="1CD52DB8">
                <wp:simplePos x="0" y="0"/>
                <wp:positionH relativeFrom="column">
                  <wp:posOffset>1320800</wp:posOffset>
                </wp:positionH>
                <wp:positionV relativeFrom="paragraph">
                  <wp:posOffset>139700</wp:posOffset>
                </wp:positionV>
                <wp:extent cx="1003300" cy="762000"/>
                <wp:effectExtent l="0" t="0" r="0" b="0"/>
                <wp:wrapNone/>
                <wp:docPr id="6845" name="Rectangle 68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38CE01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5" style="position:absolute;margin-left:104pt;margin-top:11pt;width:79pt;height:60pt;z-index:2584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Dl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2vryix3OCU&#10;fqFu3HaDJHO2120r03yTXqMPDZY9+yc4RwHdRH5SYNIXaZEpa3y6aCynSAQmN6tNXeIkBB7drDcr&#10;9LFL8VbsIcQf0hmSHEYBoWRl+fEhxPnq6xWsS2Dm55MXp/00k1luXqHuXXtCirij8RGNGtzIqBi0&#10;p2TEuTMa/hw4SEqGe4vCVjfrVYWLkoNlXdW4wJADBL1/n+VW9A5XSUSg5OBBdz3izRJlWDixTOy8&#10;XWkl3sc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wNkDlugEAAEsDAAAOAAAAAAAAAAAAAAAAAC4CAABkcnMvZTJv&#10;RG9jLnhtbFBLAQItABQABgAIAAAAIQCiaTO02gAAAAoBAAAPAAAAAAAAAAAAAAAAABQEAABkcnMv&#10;ZG93bnJldi54bWxQSwUGAAAAAAQABADzAAAAGwUAAAAA&#10;" w14:anchorId="1CD52DB8">
                <v:textbox inset="2.16pt,1.44pt,0,1.44pt">
                  <w:txbxContent>
                    <w:p w:rsidR="00DB1734" w:rsidP="00583610" w:rsidRDefault="00DB1734" w14:paraId="638CE01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19712" behindDoc="0" locked="0" layoutInCell="1" allowOverlap="1" wp14:editId="0FB53D51" wp14:anchorId="0EE559DD">
                <wp:simplePos x="0" y="0"/>
                <wp:positionH relativeFrom="column">
                  <wp:posOffset>1320800</wp:posOffset>
                </wp:positionH>
                <wp:positionV relativeFrom="paragraph">
                  <wp:posOffset>139700</wp:posOffset>
                </wp:positionV>
                <wp:extent cx="1003300" cy="762000"/>
                <wp:effectExtent l="0" t="0" r="0" b="0"/>
                <wp:wrapNone/>
                <wp:docPr id="6846" name="Rectangle 68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C56BE2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6" style="position:absolute;margin-left:104pt;margin-top:11pt;width:79pt;height:60pt;z-index:2584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7rKbxugEAAEsDAAAOAAAAAAAAAAAAAAAAAC4CAABkcnMvZTJv&#10;RG9jLnhtbFBLAQItABQABgAIAAAAIQCiaTO02gAAAAoBAAAPAAAAAAAAAAAAAAAAABQEAABkcnMv&#10;ZG93bnJldi54bWxQSwUGAAAAAAQABADzAAAAGwUAAAAA&#10;" w14:anchorId="0EE559DD">
                <v:textbox inset="2.16pt,1.44pt,0,1.44pt">
                  <w:txbxContent>
                    <w:p w:rsidR="00DB1734" w:rsidP="00583610" w:rsidRDefault="00DB1734" w14:paraId="1C56BE2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0736" behindDoc="0" locked="0" layoutInCell="1" allowOverlap="1" wp14:editId="4BF57412" wp14:anchorId="36FE1196">
                <wp:simplePos x="0" y="0"/>
                <wp:positionH relativeFrom="column">
                  <wp:posOffset>1320800</wp:posOffset>
                </wp:positionH>
                <wp:positionV relativeFrom="paragraph">
                  <wp:posOffset>139700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ED9B55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7" style="position:absolute;margin-left:104pt;margin-top:11pt;width:79pt;height:60pt;z-index:2584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NpZj0S5AQAASwMAAA4AAAAAAAAAAAAAAAAALgIAAGRycy9lMm9E&#10;b2MueG1sUEsBAi0AFAAGAAgAAAAhAKJpM7TaAAAACgEAAA8AAAAAAAAAAAAAAAAAEwQAAGRycy9k&#10;b3ducmV2LnhtbFBLBQYAAAAABAAEAPMAAAAaBQAAAAA=&#10;" w14:anchorId="36FE1196">
                <v:textbox inset="2.16pt,1.44pt,0,1.44pt">
                  <w:txbxContent>
                    <w:p w:rsidR="00DB1734" w:rsidP="00583610" w:rsidRDefault="00DB1734" w14:paraId="4ED9B55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1760" behindDoc="0" locked="0" layoutInCell="1" allowOverlap="1" wp14:editId="22CEA2F8" wp14:anchorId="2272A272">
                <wp:simplePos x="0" y="0"/>
                <wp:positionH relativeFrom="column">
                  <wp:posOffset>1320800</wp:posOffset>
                </wp:positionH>
                <wp:positionV relativeFrom="paragraph">
                  <wp:posOffset>139700</wp:posOffset>
                </wp:positionV>
                <wp:extent cx="1003300" cy="762000"/>
                <wp:effectExtent l="0" t="0" r="0" b="0"/>
                <wp:wrapNone/>
                <wp:docPr id="6848" name="Rectangle 68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D060DF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8" style="position:absolute;margin-left:104pt;margin-top:11pt;width:79pt;height:60pt;z-index:2584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mquQ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VrnJXlBqf0&#10;B3XjthskmbO9bluZ5pv0Gn1osOzJP8I5Cugm8pMCk75Ii0xZ49NFYzlFIjC5WW3qEich8Oh6vVmh&#10;j12K92IPId5LZ0hyGAWEkpXlx18hzlffrmBdAjM/n7w47aeZTFW9Qd279oQUcUfjAxo1uJFRMWhP&#10;yYhzZzS8HjhISoafFoWtrterChclB8u6qlEUyAGC3n/Mcit6h6skIlBy8KC7HvFmiTIsnFgmdt6u&#10;tBIf4wz+/R/Y/Q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JxLqaq5AQAASwMAAA4AAAAAAAAAAAAAAAAALgIAAGRycy9lMm9E&#10;b2MueG1sUEsBAi0AFAAGAAgAAAAhAKJpM7TaAAAACgEAAA8AAAAAAAAAAAAAAAAAEwQAAGRycy9k&#10;b3ducmV2LnhtbFBLBQYAAAAABAAEAPMAAAAaBQAAAAA=&#10;" w14:anchorId="2272A272">
                <v:textbox inset="2.16pt,1.44pt,0,1.44pt">
                  <w:txbxContent>
                    <w:p w:rsidR="00DB1734" w:rsidP="00583610" w:rsidRDefault="00DB1734" w14:paraId="6D060DF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2784" behindDoc="0" locked="0" layoutInCell="1" allowOverlap="1" wp14:editId="22B72FC8" wp14:anchorId="6C4EB65E">
                <wp:simplePos x="0" y="0"/>
                <wp:positionH relativeFrom="column">
                  <wp:posOffset>1320800</wp:posOffset>
                </wp:positionH>
                <wp:positionV relativeFrom="paragraph">
                  <wp:posOffset>139700</wp:posOffset>
                </wp:positionV>
                <wp:extent cx="1003300" cy="762000"/>
                <wp:effectExtent l="0" t="0" r="0" b="0"/>
                <wp:wrapNone/>
                <wp:docPr id="6849" name="Rectangle 68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B419B8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9" style="position:absolute;margin-left:104pt;margin-top:11pt;width:79pt;height:60pt;z-index:2584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Af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XrDSWWG5zS&#10;H9SN226QZM72um1lmm/Sa/ShwbIn/wjnKKCbyE8KTPoiLTJljU8XjeUUicDkZrWpS5yEwKPr9WaF&#10;PnYp3os9hHgvnSHJYRQQSlaWH3+FOF99u4J1Ccz8fPLitJ9mMtXqDeretSekiDsaH9CowY2MikF7&#10;SkacO6Ph9cBBUjL8tChsdb1eVbgoOVjWVY0LDDlA0PuPWW5F73CVRARKDh501yPeLFGGhRPLxM7b&#10;lVbiY5zBv/8D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9voAfugEAAEsDAAAOAAAAAAAAAAAAAAAAAC4CAABkcnMvZTJv&#10;RG9jLnhtbFBLAQItABQABgAIAAAAIQCiaTO02gAAAAoBAAAPAAAAAAAAAAAAAAAAABQEAABkcnMv&#10;ZG93bnJldi54bWxQSwUGAAAAAAQABADzAAAAGwUAAAAA&#10;" w14:anchorId="6C4EB65E">
                <v:textbox inset="2.16pt,1.44pt,0,1.44pt">
                  <w:txbxContent>
                    <w:p w:rsidR="00DB1734" w:rsidP="00583610" w:rsidRDefault="00DB1734" w14:paraId="5B419B8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3808" behindDoc="0" locked="0" layoutInCell="1" allowOverlap="1" wp14:editId="63B79DF2" wp14:anchorId="68B0DA67">
                <wp:simplePos x="0" y="0"/>
                <wp:positionH relativeFrom="column">
                  <wp:posOffset>1320800</wp:posOffset>
                </wp:positionH>
                <wp:positionV relativeFrom="paragraph">
                  <wp:posOffset>139700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8A76EB8"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0" style="position:absolute;margin-left:104pt;margin-top:11pt;width:79pt;height:60pt;z-index:2584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hAxCy5AQAASwMAAA4AAAAAAAAAAAAAAAAALgIAAGRycy9lMm9E&#10;b2MueG1sUEsBAi0AFAAGAAgAAAAhAKJpM7TaAAAACgEAAA8AAAAAAAAAAAAAAAAAEwQAAGRycy9k&#10;b3ducmV2LnhtbFBLBQYAAAAABAAEAPMAAAAaBQAAAAA=&#10;" w14:anchorId="68B0DA67">
                <v:textbox inset="2.16pt,1.44pt,0,1.44pt">
                  <w:txbxContent>
                    <w:p w:rsidR="00DB1734" w:rsidP="00583610" w:rsidRDefault="00DB1734" w14:paraId="48A76EB8"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4832" behindDoc="0" locked="0" layoutInCell="1" allowOverlap="1" wp14:editId="487B9112" wp14:anchorId="163348C6">
                <wp:simplePos x="0" y="0"/>
                <wp:positionH relativeFrom="column">
                  <wp:posOffset>1320800</wp:posOffset>
                </wp:positionH>
                <wp:positionV relativeFrom="paragraph">
                  <wp:posOffset>139700</wp:posOffset>
                </wp:positionV>
                <wp:extent cx="1003300" cy="762000"/>
                <wp:effectExtent l="0" t="0" r="0" b="0"/>
                <wp:wrapNone/>
                <wp:docPr id="6851" name="Rectangle 68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0F7375A"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1" style="position:absolute;margin-left:104pt;margin-top:11pt;width:79pt;height:60pt;z-index:2584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Zte2ZugEAAEsDAAAOAAAAAAAAAAAAAAAAAC4CAABkcnMvZTJv&#10;RG9jLnhtbFBLAQItABQABgAIAAAAIQCiaTO02gAAAAoBAAAPAAAAAAAAAAAAAAAAABQEAABkcnMv&#10;ZG93bnJldi54bWxQSwUGAAAAAAQABADzAAAAGwUAAAAA&#10;" w14:anchorId="163348C6">
                <v:textbox inset="2.16pt,1.44pt,0,1.44pt">
                  <w:txbxContent>
                    <w:p w:rsidR="00DB1734" w:rsidP="00583610" w:rsidRDefault="00DB1734" w14:paraId="30F7375A"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5856" behindDoc="0" locked="0" layoutInCell="1" allowOverlap="1" wp14:editId="11DD016E" wp14:anchorId="477941C5">
                <wp:simplePos x="0" y="0"/>
                <wp:positionH relativeFrom="column">
                  <wp:posOffset>1320800</wp:posOffset>
                </wp:positionH>
                <wp:positionV relativeFrom="paragraph">
                  <wp:posOffset>139700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B5404A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2" style="position:absolute;margin-left:104pt;margin-top:11pt;width:79pt;height:60pt;z-index:2584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aduQEAAEsDAAAOAAAAZHJzL2Uyb0RvYy54bWysU01v2zAMvQ/YfxB0X+w4b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V1RYllBqf0&#10;C3VjtteCzNlBdZ1I8016jT40WPbsn+AcBXQT+UmCSV+kRaas8emisZgi4ZjcrDZ1iZPgeHRztVmh&#10;j12Kt2IPIf4QzpDktBQQSlaWHR9CnK++XsG6BGZ+Pnlx2k8zmWr9CnXvuhNSxB2Nj2ikdmNLuVae&#10;khHn3tLw58BAUKLvLQpb3VytUIeYg2Vd1bjAkAMEvX+fZZYPDleJR6Dk4EH1A+LNEmVYOLFM7Lxd&#10;aSXexxn82z+w+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us5p25AQAASwMAAA4AAAAAAAAAAAAAAAAALgIAAGRycy9lMm9E&#10;b2MueG1sUEsBAi0AFAAGAAgAAAAhAKJpM7TaAAAACgEAAA8AAAAAAAAAAAAAAAAAEwQAAGRycy9k&#10;b3ducmV2LnhtbFBLBQYAAAAABAAEAPMAAAAaBQAAAAA=&#10;" w14:anchorId="477941C5">
                <v:textbox inset="2.16pt,1.44pt,0,1.44pt">
                  <w:txbxContent>
                    <w:p w:rsidR="00DB1734" w:rsidP="00583610" w:rsidRDefault="00DB1734" w14:paraId="5B5404A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6880" behindDoc="0" locked="0" layoutInCell="1" allowOverlap="1" wp14:editId="38B53935" wp14:anchorId="668C8AC9">
                <wp:simplePos x="0" y="0"/>
                <wp:positionH relativeFrom="column">
                  <wp:posOffset>1320800</wp:posOffset>
                </wp:positionH>
                <wp:positionV relativeFrom="paragraph">
                  <wp:posOffset>139700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F583E1E"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3" style="position:absolute;margin-left:104pt;margin-top:11pt;width:79pt;height:60pt;z-index:2584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8ougEAAEs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Vp6U1+vKHHM4pR+&#10;oW7MdUaSOdtrIeQ030mvIcQGy57DE5yjiO5EflRgpy/SImPW+HTRWI6JcExuVpu6xElwPFpfbVbo&#10;Y5firThATD+kt2RyWgoIJSvLjg8xzVdfr2DdBGZ+fvLSuB9nMtX6FereixNSxB1Nj2iU8UNLudGB&#10;kgHn3tL458BAUmLuHQpbra9WFS5KDpZ1VeMCQw4Q9P59ljnee1wlnoCSQwDd9Yg3S5Rh4cQysfN2&#10;TS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aWc8ougEAAEsDAAAOAAAAAAAAAAAAAAAAAC4CAABkcnMvZTJv&#10;RG9jLnhtbFBLAQItABQABgAIAAAAIQCiaTO02gAAAAoBAAAPAAAAAAAAAAAAAAAAABQEAABkcnMv&#10;ZG93bnJldi54bWxQSwUGAAAAAAQABADzAAAAGwUAAAAA&#10;" w14:anchorId="668C8AC9">
                <v:textbox inset="2.16pt,1.44pt,0,1.44pt">
                  <w:txbxContent>
                    <w:p w:rsidR="00DB1734" w:rsidP="00583610" w:rsidRDefault="00DB1734" w14:paraId="2F583E1E"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7904" behindDoc="0" locked="0" layoutInCell="1" allowOverlap="1" wp14:editId="5C649553" wp14:anchorId="1B606738">
                <wp:simplePos x="0" y="0"/>
                <wp:positionH relativeFrom="column">
                  <wp:posOffset>1320800</wp:posOffset>
                </wp:positionH>
                <wp:positionV relativeFrom="paragraph">
                  <wp:posOffset>139700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3D4B58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4" style="position:absolute;margin-left:104pt;margin-top:11pt;width:79pt;height:60pt;z-index:2584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3KPE5ugEAAEsDAAAOAAAAAAAAAAAAAAAAAC4CAABkcnMvZTJv&#10;RG9jLnhtbFBLAQItABQABgAIAAAAIQCiaTO02gAAAAoBAAAPAAAAAAAAAAAAAAAAABQEAABkcnMv&#10;ZG93bnJldi54bWxQSwUGAAAAAAQABADzAAAAGwUAAAAA&#10;" w14:anchorId="1B606738">
                <v:textbox inset="2.16pt,1.44pt,0,1.44pt">
                  <w:txbxContent>
                    <w:p w:rsidR="00DB1734" w:rsidP="00583610" w:rsidRDefault="00DB1734" w14:paraId="13D4B58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8928" behindDoc="0" locked="0" layoutInCell="1" allowOverlap="1" wp14:editId="2FF278C0" wp14:anchorId="19C18405">
                <wp:simplePos x="0" y="0"/>
                <wp:positionH relativeFrom="column">
                  <wp:posOffset>1320800</wp:posOffset>
                </wp:positionH>
                <wp:positionV relativeFrom="paragraph">
                  <wp:posOffset>139700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50A9992"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5" style="position:absolute;margin-left:104pt;margin-top:11pt;width:79pt;height:60pt;z-index:2584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W3diMugEAAEsDAAAOAAAAAAAAAAAAAAAAAC4CAABkcnMvZTJv&#10;RG9jLnhtbFBLAQItABQABgAIAAAAIQCiaTO02gAAAAoBAAAPAAAAAAAAAAAAAAAAABQEAABkcnMv&#10;ZG93bnJldi54bWxQSwUGAAAAAAQABADzAAAAGwUAAAAA&#10;" w14:anchorId="19C18405">
                <v:textbox inset="2.16pt,1.44pt,0,1.44pt">
                  <w:txbxContent>
                    <w:p w:rsidR="00DB1734" w:rsidP="00583610" w:rsidRDefault="00DB1734" w14:paraId="050A9992"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29952" behindDoc="0" locked="0" layoutInCell="1" allowOverlap="1" wp14:editId="57756649" wp14:anchorId="040F3BCA">
                <wp:simplePos x="0" y="0"/>
                <wp:positionH relativeFrom="column">
                  <wp:posOffset>1320800</wp:posOffset>
                </wp:positionH>
                <wp:positionV relativeFrom="paragraph">
                  <wp:posOffset>139700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99EAB3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6" style="position:absolute;margin-left:104pt;margin-top:11pt;width:79pt;height:60pt;z-index:2584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A1KbLugEAAEsDAAAOAAAAAAAAAAAAAAAAAC4CAABkcnMvZTJv&#10;RG9jLnhtbFBLAQItABQABgAIAAAAIQCiaTO02gAAAAoBAAAPAAAAAAAAAAAAAAAAABQEAABkcnMv&#10;ZG93bnJldi54bWxQSwUGAAAAAAQABADzAAAAGwUAAAAA&#10;" w14:anchorId="040F3BCA">
                <v:textbox inset="2.16pt,1.44pt,0,1.44pt">
                  <w:txbxContent>
                    <w:p w:rsidR="00DB1734" w:rsidP="00583610" w:rsidRDefault="00DB1734" w14:paraId="099EAB3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0976" behindDoc="0" locked="0" layoutInCell="1" allowOverlap="1" wp14:editId="6C0DD4E7" wp14:anchorId="4DE1D74F">
                <wp:simplePos x="0" y="0"/>
                <wp:positionH relativeFrom="column">
                  <wp:posOffset>1320800</wp:posOffset>
                </wp:positionH>
                <wp:positionV relativeFrom="paragraph">
                  <wp:posOffset>139700</wp:posOffset>
                </wp:positionV>
                <wp:extent cx="1003300" cy="609600"/>
                <wp:effectExtent l="0" t="0" r="0" b="0"/>
                <wp:wrapNone/>
                <wp:docPr id="6857" name="Rectangle 68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A9A409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7" style="position:absolute;margin-left:104pt;margin-top:11pt;width:79pt;height:48pt;z-index:2584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4SPQ65AQAASwMAAA4AAAAAAAAAAAAAAAAALgIAAGRycy9lMm9E&#10;b2MueG1sUEsBAi0AFAAGAAgAAAAhALlOBW7aAAAACgEAAA8AAAAAAAAAAAAAAAAAEwQAAGRycy9k&#10;b3ducmV2LnhtbFBLBQYAAAAABAAEAPMAAAAaBQAAAAA=&#10;" w14:anchorId="4DE1D74F">
                <v:textbox inset="2.16pt,1.44pt,0,1.44pt">
                  <w:txbxContent>
                    <w:p w:rsidR="00DB1734" w:rsidP="00583610" w:rsidRDefault="00DB1734" w14:paraId="6A9A409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2000" behindDoc="0" locked="0" layoutInCell="1" allowOverlap="1" wp14:editId="4245F2A2" wp14:anchorId="69AD8EA3">
                <wp:simplePos x="0" y="0"/>
                <wp:positionH relativeFrom="column">
                  <wp:posOffset>1320800</wp:posOffset>
                </wp:positionH>
                <wp:positionV relativeFrom="paragraph">
                  <wp:posOffset>139700</wp:posOffset>
                </wp:positionV>
                <wp:extent cx="1003300" cy="609600"/>
                <wp:effectExtent l="0" t="0" r="0" b="0"/>
                <wp:wrapNone/>
                <wp:docPr id="6858" name="Rectangle 68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B151365"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8" style="position:absolute;margin-left:104pt;margin-top:11pt;width:79pt;height:48pt;z-index:2584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vguAEAAEsDAAAOAAAAZHJzL2Uyb0RvYy54bWysU9tu2zAMfR+wfxD0vthx1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" w14:anchorId="69AD8EA3">
                <v:textbox inset="2.16pt,1.44pt,0,1.44pt">
                  <w:txbxContent>
                    <w:p w:rsidR="00DB1734" w:rsidP="00583610" w:rsidRDefault="00DB1734" w14:paraId="0B151365"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3024" behindDoc="0" locked="0" layoutInCell="1" allowOverlap="1" wp14:editId="358B9361" wp14:anchorId="107A0E84">
                <wp:simplePos x="0" y="0"/>
                <wp:positionH relativeFrom="column">
                  <wp:posOffset>1320800</wp:posOffset>
                </wp:positionH>
                <wp:positionV relativeFrom="paragraph">
                  <wp:posOffset>139700</wp:posOffset>
                </wp:positionV>
                <wp:extent cx="1003300" cy="609600"/>
                <wp:effectExtent l="0" t="0" r="0" b="0"/>
                <wp:wrapNone/>
                <wp:docPr id="6859" name="Rectangle 6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8278E0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9" style="position:absolute;margin-left:104pt;margin-top:11pt;width:79pt;height:48pt;z-index:2584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JVugEAAEsDAAAOAAAAZHJzL2Uyb0RvYy54bWysU9tu2zAMfR+wfxD0vthx1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980lDhucUq/&#10;UDfuukGRJdsbKdU831mvMcQWyx7DA1yiiO5MftJg5y/SIlPW+HzVWE2JCEw2m6YucRICj26abYM+&#10;dileigPE9E15S2aHUUAoWVl++hHTcvX5CtbNYJbnZy9Nh2khs9k8Qz14eUaKuKPpHo0e/MioGEyg&#10;ZMS5Mxr/HDkoSobvDoWtvnze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Z9TJVugEAAEsDAAAOAAAAAAAAAAAAAAAAAC4CAABkcnMvZTJv&#10;RG9jLnhtbFBLAQItABQABgAIAAAAIQC5TgVu2gAAAAoBAAAPAAAAAAAAAAAAAAAAABQEAABkcnMv&#10;ZG93bnJldi54bWxQSwUGAAAAAAQABADzAAAAGwUAAAAA&#10;" w14:anchorId="107A0E84">
                <v:textbox inset="2.16pt,1.44pt,0,1.44pt">
                  <w:txbxContent>
                    <w:p w:rsidR="00DB1734" w:rsidP="00583610" w:rsidRDefault="00DB1734" w14:paraId="08278E0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4048" behindDoc="0" locked="0" layoutInCell="1" allowOverlap="1" wp14:editId="4500B366" wp14:anchorId="46A1B745">
                <wp:simplePos x="0" y="0"/>
                <wp:positionH relativeFrom="column">
                  <wp:posOffset>1320800</wp:posOffset>
                </wp:positionH>
                <wp:positionV relativeFrom="paragraph">
                  <wp:posOffset>139700</wp:posOffset>
                </wp:positionV>
                <wp:extent cx="1003300" cy="609600"/>
                <wp:effectExtent l="0" t="0" r="0" b="0"/>
                <wp:wrapNone/>
                <wp:docPr id="6860" name="Rectangle 68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115D4E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0" style="position:absolute;margin-left:104pt;margin-top:11pt;width:79pt;height:48pt;z-index:2584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do7kG5AQAASwMAAA4AAAAAAAAAAAAAAAAALgIAAGRycy9lMm9E&#10;b2MueG1sUEsBAi0AFAAGAAgAAAAhALlOBW7aAAAACgEAAA8AAAAAAAAAAAAAAAAAEwQAAGRycy9k&#10;b3ducmV2LnhtbFBLBQYAAAAABAAEAPMAAAAaBQAAAAA=&#10;" w14:anchorId="46A1B745">
                <v:textbox inset="2.16pt,1.44pt,0,1.44pt">
                  <w:txbxContent>
                    <w:p w:rsidR="00DB1734" w:rsidP="00583610" w:rsidRDefault="00DB1734" w14:paraId="1115D4E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5072" behindDoc="0" locked="0" layoutInCell="1" allowOverlap="1" wp14:editId="5FDF2B18" wp14:anchorId="46EF2805">
                <wp:simplePos x="0" y="0"/>
                <wp:positionH relativeFrom="column">
                  <wp:posOffset>1320800</wp:posOffset>
                </wp:positionH>
                <wp:positionV relativeFrom="paragraph">
                  <wp:posOffset>139700</wp:posOffset>
                </wp:positionV>
                <wp:extent cx="1003300" cy="609600"/>
                <wp:effectExtent l="0" t="0" r="0" b="0"/>
                <wp:wrapNone/>
                <wp:docPr id="6861" name="Rectangle 68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4A091A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1" style="position:absolute;margin-left:104pt;margin-top:11pt;width:79pt;height:48pt;z-index:2584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ncf0ugEAAEsDAAAOAAAAAAAAAAAAAAAAAC4CAABkcnMvZTJv&#10;RG9jLnhtbFBLAQItABQABgAIAAAAIQC5TgVu2gAAAAoBAAAPAAAAAAAAAAAAAAAAABQEAABkcnMv&#10;ZG93bnJldi54bWxQSwUGAAAAAAQABADzAAAAGwUAAAAA&#10;" w14:anchorId="46EF2805">
                <v:textbox inset="2.16pt,1.44pt,0,1.44pt">
                  <w:txbxContent>
                    <w:p w:rsidR="00DB1734" w:rsidP="00583610" w:rsidRDefault="00DB1734" w14:paraId="24A091A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6096" behindDoc="0" locked="0" layoutInCell="1" allowOverlap="1" wp14:editId="02DF2002" wp14:anchorId="0F852B69">
                <wp:simplePos x="0" y="0"/>
                <wp:positionH relativeFrom="column">
                  <wp:posOffset>1320800</wp:posOffset>
                </wp:positionH>
                <wp:positionV relativeFrom="paragraph">
                  <wp:posOffset>139700</wp:posOffset>
                </wp:positionV>
                <wp:extent cx="1003300" cy="609600"/>
                <wp:effectExtent l="0" t="0" r="0" b="0"/>
                <wp:wrapNone/>
                <wp:docPr id="6862" name="Rectangle 6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105A75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2" style="position:absolute;margin-left:104pt;margin-top:11pt;width:79pt;height:48pt;z-index:2584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LSEzPC5AQAASwMAAA4AAAAAAAAAAAAAAAAALgIAAGRycy9lMm9E&#10;b2MueG1sUEsBAi0AFAAGAAgAAAAhALlOBW7aAAAACgEAAA8AAAAAAAAAAAAAAAAAEwQAAGRycy9k&#10;b3ducmV2LnhtbFBLBQYAAAAABAAEAPMAAAAaBQAAAAA=&#10;" w14:anchorId="0F852B69">
                <v:textbox inset="2.16pt,1.44pt,0,1.44pt">
                  <w:txbxContent>
                    <w:p w:rsidR="00DB1734" w:rsidP="00583610" w:rsidRDefault="00DB1734" w14:paraId="2105A75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7120" behindDoc="0" locked="0" layoutInCell="1" allowOverlap="1" wp14:editId="3833615A" wp14:anchorId="44DB9D6E">
                <wp:simplePos x="0" y="0"/>
                <wp:positionH relativeFrom="column">
                  <wp:posOffset>1320800</wp:posOffset>
                </wp:positionH>
                <wp:positionV relativeFrom="paragraph">
                  <wp:posOffset>139700</wp:posOffset>
                </wp:positionV>
                <wp:extent cx="1003300" cy="609600"/>
                <wp:effectExtent l="0" t="0" r="0" b="0"/>
                <wp:wrapNone/>
                <wp:docPr id="6863" name="Rectangle 68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55BA7B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3" style="position:absolute;margin-left:104pt;margin-top:11pt;width:79pt;height:48pt;z-index:2584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VceVFugEAAEsDAAAOAAAAAAAAAAAAAAAAAC4CAABkcnMvZTJv&#10;RG9jLnhtbFBLAQItABQABgAIAAAAIQC5TgVu2gAAAAoBAAAPAAAAAAAAAAAAAAAAABQEAABkcnMv&#10;ZG93bnJldi54bWxQSwUGAAAAAAQABADzAAAAGwUAAAAA&#10;" w14:anchorId="44DB9D6E">
                <v:textbox inset="2.16pt,1.44pt,0,1.44pt">
                  <w:txbxContent>
                    <w:p w:rsidR="00DB1734" w:rsidP="00583610" w:rsidRDefault="00DB1734" w14:paraId="055BA7B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8144" behindDoc="0" locked="0" layoutInCell="1" allowOverlap="1" wp14:editId="47E6DD69" wp14:anchorId="262A82C1">
                <wp:simplePos x="0" y="0"/>
                <wp:positionH relativeFrom="column">
                  <wp:posOffset>1320800</wp:posOffset>
                </wp:positionH>
                <wp:positionV relativeFrom="paragraph">
                  <wp:posOffset>139700</wp:posOffset>
                </wp:positionV>
                <wp:extent cx="1003300" cy="609600"/>
                <wp:effectExtent l="0" t="0" r="0" b="0"/>
                <wp:wrapNone/>
                <wp:docPr id="6864" name="Rectangle 68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2E8996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4" style="position:absolute;margin-left:104pt;margin-top:11pt;width:79pt;height:48pt;z-index:2584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4ANtUugEAAEsDAAAOAAAAAAAAAAAAAAAAAC4CAABkcnMvZTJv&#10;RG9jLnhtbFBLAQItABQABgAIAAAAIQC5TgVu2gAAAAoBAAAPAAAAAAAAAAAAAAAAABQEAABkcnMv&#10;ZG93bnJldi54bWxQSwUGAAAAAAQABADzAAAAGwUAAAAA&#10;" w14:anchorId="262A82C1">
                <v:textbox inset="2.16pt,1.44pt,0,1.44pt">
                  <w:txbxContent>
                    <w:p w:rsidR="00DB1734" w:rsidP="00583610" w:rsidRDefault="00DB1734" w14:paraId="02E8996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39168" behindDoc="0" locked="0" layoutInCell="1" allowOverlap="1" wp14:editId="7B69F7DA" wp14:anchorId="7EC8E0EE">
                <wp:simplePos x="0" y="0"/>
                <wp:positionH relativeFrom="column">
                  <wp:posOffset>1320800</wp:posOffset>
                </wp:positionH>
                <wp:positionV relativeFrom="paragraph">
                  <wp:posOffset>139700</wp:posOffset>
                </wp:positionV>
                <wp:extent cx="1003300" cy="609600"/>
                <wp:effectExtent l="0" t="0" r="0" b="0"/>
                <wp:wrapNone/>
                <wp:docPr id="6865" name="Rectangle 6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351AB3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5" style="position:absolute;margin-left:104pt;margin-top:11pt;width:79pt;height:48pt;z-index:2584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LhugEAAEsDAAAOAAAAZHJzL2Uyb0RvYy54bWysU9tu2zAMfR+wfxD0vthx1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29vKHHc4pR+&#10;oW7cdYMiS7Y3Uqp5vrNeY4gtlj2GB7hEEd2Z/KTBzl+kRaas8fmqsZoSEZhsNk1d4iQEHt002wZ9&#10;7FK8FAeI6ZvylswOo4BQsrL89COm5erzFaybwSzPz16aDtNCZtM8Qz14eUaKuKPpHo0e/MioGEyg&#10;ZMS5Mxr/HDkoSobvDoWtvnze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Z9fLhugEAAEsDAAAOAAAAAAAAAAAAAAAAAC4CAABkcnMvZTJv&#10;RG9jLnhtbFBLAQItABQABgAIAAAAIQC5TgVu2gAAAAoBAAAPAAAAAAAAAAAAAAAAABQEAABkcnMv&#10;ZG93bnJldi54bWxQSwUGAAAAAAQABADzAAAAGwUAAAAA&#10;" w14:anchorId="7EC8E0EE">
                <v:textbox inset="2.16pt,1.44pt,0,1.44pt">
                  <w:txbxContent>
                    <w:p w:rsidR="00DB1734" w:rsidP="00583610" w:rsidRDefault="00DB1734" w14:paraId="4351AB3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0192" behindDoc="0" locked="0" layoutInCell="1" allowOverlap="1" wp14:editId="2DC29BDF" wp14:anchorId="2B566DE4">
                <wp:simplePos x="0" y="0"/>
                <wp:positionH relativeFrom="column">
                  <wp:posOffset>1320800</wp:posOffset>
                </wp:positionH>
                <wp:positionV relativeFrom="paragraph">
                  <wp:posOffset>139700</wp:posOffset>
                </wp:positionV>
                <wp:extent cx="1003300" cy="609600"/>
                <wp:effectExtent l="0" t="0" r="0" b="0"/>
                <wp:wrapNone/>
                <wp:docPr id="6866" name="Rectangle 68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C5EDA1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6" style="position:absolute;margin-left:104pt;margin-top:11pt;width:79pt;height:48pt;z-index:2584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oSSVSugEAAEsDAAAOAAAAAAAAAAAAAAAAAC4CAABkcnMvZTJv&#10;RG9jLnhtbFBLAQItABQABgAIAAAAIQC5TgVu2gAAAAoBAAAPAAAAAAAAAAAAAAAAABQEAABkcnMv&#10;ZG93bnJldi54bWxQSwUGAAAAAAQABADzAAAAGwUAAAAA&#10;" w14:anchorId="2B566DE4">
                <v:textbox inset="2.16pt,1.44pt,0,1.44pt">
                  <w:txbxContent>
                    <w:p w:rsidR="00DB1734" w:rsidP="00583610" w:rsidRDefault="00DB1734" w14:paraId="3C5EDA1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1216" behindDoc="0" locked="0" layoutInCell="1" allowOverlap="1" wp14:editId="1504A9C3" wp14:anchorId="1DE27DE6">
                <wp:simplePos x="0" y="0"/>
                <wp:positionH relativeFrom="column">
                  <wp:posOffset>1320800</wp:posOffset>
                </wp:positionH>
                <wp:positionV relativeFrom="paragraph">
                  <wp:posOffset>139700</wp:posOffset>
                </wp:positionV>
                <wp:extent cx="1003300" cy="609600"/>
                <wp:effectExtent l="0" t="0" r="0" b="0"/>
                <wp:wrapNone/>
                <wp:docPr id="6867" name="Rectangle 68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459443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7" style="position:absolute;margin-left:104pt;margin-top:11pt;width:79pt;height:48pt;z-index:2584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Am8DOe5AQAASwMAAA4AAAAAAAAAAAAAAAAALgIAAGRycy9lMm9E&#10;b2MueG1sUEsBAi0AFAAGAAgAAAAhALlOBW7aAAAACgEAAA8AAAAAAAAAAAAAAAAAEwQAAGRycy9k&#10;b3ducmV2LnhtbFBLBQYAAAAABAAEAPMAAAAaBQAAAAA=&#10;" w14:anchorId="1DE27DE6">
                <v:textbox inset="2.16pt,1.44pt,0,1.44pt">
                  <w:txbxContent>
                    <w:p w:rsidR="00DB1734" w:rsidP="00583610" w:rsidRDefault="00DB1734" w14:paraId="1459443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2240" behindDoc="0" locked="0" layoutInCell="1" allowOverlap="1" wp14:editId="3D72A373" wp14:anchorId="6EF16312">
                <wp:simplePos x="0" y="0"/>
                <wp:positionH relativeFrom="column">
                  <wp:posOffset>1320800</wp:posOffset>
                </wp:positionH>
                <wp:positionV relativeFrom="paragraph">
                  <wp:posOffset>139700</wp:posOffset>
                </wp:positionV>
                <wp:extent cx="1003300" cy="609600"/>
                <wp:effectExtent l="0" t="0" r="0" b="0"/>
                <wp:wrapNone/>
                <wp:docPr id="6868" name="Rectangle 6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3E83A7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8" style="position:absolute;margin-left:104pt;margin-top:11pt;width:79pt;height:48pt;z-index:2584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oJuQEAAEsDAAAOAAAAZHJzL2Uyb0RvYy54bWysU9tu2zAMfR+wfxD0vthxu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u8FZee5wSj9Q&#10;N+57q8iSHYyUap7vrNcYU4dlT/ERLlFCdyY/aXDzF2mRqWh8vmqspkwEJrc327bGSQg8+rjdbNHH&#10;LtVrcYSUv6jgyOwwCgilKMtP31Jerr5cwboZzPL87OXpMC1kbpsXqIcgz0gRdzQ/oNE2jIwKayIl&#10;I86d0fTryEFRYr96FLb5dHvT4KKUYN02LYoCJUDQh7dZ7sUQcJVEBkqOEUw/IN4iUYGFEyvELts1&#10;r8TbuIB//Qf2v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E+uKgm5AQAASwMAAA4AAAAAAAAAAAAAAAAALgIAAGRycy9lMm9E&#10;b2MueG1sUEsBAi0AFAAGAAgAAAAhALlOBW7aAAAACgEAAA8AAAAAAAAAAAAAAAAAEwQAAGRycy9k&#10;b3ducmV2LnhtbFBLBQYAAAAABAAEAPMAAAAaBQAAAAA=&#10;" w14:anchorId="6EF16312">
                <v:textbox inset="2.16pt,1.44pt,0,1.44pt">
                  <w:txbxContent>
                    <w:p w:rsidR="00DB1734" w:rsidP="00583610" w:rsidRDefault="00DB1734" w14:paraId="23E83A7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3264" behindDoc="0" locked="0" layoutInCell="1" allowOverlap="1" wp14:editId="67D73A1B" wp14:anchorId="71F53AA1">
                <wp:simplePos x="0" y="0"/>
                <wp:positionH relativeFrom="column">
                  <wp:posOffset>1320800</wp:posOffset>
                </wp:positionH>
                <wp:positionV relativeFrom="paragraph">
                  <wp:posOffset>139700</wp:posOffset>
                </wp:positionV>
                <wp:extent cx="1003300" cy="609600"/>
                <wp:effectExtent l="0" t="0" r="0" b="0"/>
                <wp:wrapNone/>
                <wp:docPr id="6869" name="Rectangle 68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B28D29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9" style="position:absolute;margin-left:104pt;margin-top:11pt;width:79pt;height:48pt;z-index:2584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O8ugEAAEsDAAAOAAAAZHJzL2Uyb0RvYy54bWysU9tu2zAMfR+wfxD0vthxu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28bShy3OKVf&#10;qBt33aDIku2NlGqe76zXGGKLZY/hAS5RRHcmP2mw8xdpkSlrfL5qrKZEBCabTVOXOAmBR5+bbYM+&#10;dileigPE9E15S2aHUUAoWVl++hHTcvX5CtbNYJbnZy9Nh2khc7N5hnrw8owUcUfTPRo9+JFRMZhA&#10;yYhzZzT+OXJQlAzfHQpbfbnZ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uWwO8ugEAAEsDAAAOAAAAAAAAAAAAAAAAAC4CAABkcnMvZTJv&#10;RG9jLnhtbFBLAQItABQABgAIAAAAIQC5TgVu2gAAAAoBAAAPAAAAAAAAAAAAAAAAABQEAABkcnMv&#10;ZG93bnJldi54bWxQSwUGAAAAAAQABADzAAAAGwUAAAAA&#10;" w14:anchorId="71F53AA1">
                <v:textbox inset="2.16pt,1.44pt,0,1.44pt">
                  <w:txbxContent>
                    <w:p w:rsidR="00DB1734" w:rsidP="00583610" w:rsidRDefault="00DB1734" w14:paraId="5B28D29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4288" behindDoc="0" locked="0" layoutInCell="1" allowOverlap="1" wp14:editId="2A87B9C4" wp14:anchorId="46DD1552">
                <wp:simplePos x="0" y="0"/>
                <wp:positionH relativeFrom="column">
                  <wp:posOffset>1320800</wp:posOffset>
                </wp:positionH>
                <wp:positionV relativeFrom="paragraph">
                  <wp:posOffset>139700</wp:posOffset>
                </wp:positionV>
                <wp:extent cx="1003300" cy="609600"/>
                <wp:effectExtent l="0" t="0" r="0" b="0"/>
                <wp:wrapNone/>
                <wp:docPr id="6870" name="Rectangle 68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EB0D8A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0" style="position:absolute;margin-left:104pt;margin-top:11pt;width:79pt;height:48pt;z-index:2584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ePuQEAAEsDAAAOAAAAZHJzL2Uyb0RvYy54bWysU01v2zAMvQ/YfxB0X+y4a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UNCmSZwSn9&#10;Qt2Y7bUgc3ZQXSfSfJNeow8Nlj37JzhHAd1EfpJg0hdpkSlrfLpoLKZIOCY3V5u6xIc4Hl1v1hv0&#10;sUvxVuwhxB/CGZKclgJCycqy40OI89XXK1iXwMzPJy9O+2kms1q9Qt277oQUcUfjIxqp3dhSrpWn&#10;ZMS5tzT8OTAQlOh7i8JWN6urChclB8u6qnGBIQcIev8+yywfHK4Sj0DJwYPqB8SbJcqwcGKZ2Hm7&#10;0kq8jzP4t39g9x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OulR4+5AQAASwMAAA4AAAAAAAAAAAAAAAAALgIAAGRycy9lMm9E&#10;b2MueG1sUEsBAi0AFAAGAAgAAAAhALlOBW7aAAAACgEAAA8AAAAAAAAAAAAAAAAAEwQAAGRycy9k&#10;b3ducmV2LnhtbFBLBQYAAAAABAAEAPMAAAAaBQAAAAA=&#10;" w14:anchorId="46DD1552">
                <v:textbox inset="2.16pt,1.44pt,0,1.44pt">
                  <w:txbxContent>
                    <w:p w:rsidR="00DB1734" w:rsidP="00583610" w:rsidRDefault="00DB1734" w14:paraId="1EB0D8A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5312" behindDoc="0" locked="0" layoutInCell="1" allowOverlap="1" wp14:editId="59D5D223" wp14:anchorId="33EE58EA">
                <wp:simplePos x="0" y="0"/>
                <wp:positionH relativeFrom="column">
                  <wp:posOffset>1320800</wp:posOffset>
                </wp:positionH>
                <wp:positionV relativeFrom="paragraph">
                  <wp:posOffset>139700</wp:posOffset>
                </wp:positionV>
                <wp:extent cx="1003300" cy="609600"/>
                <wp:effectExtent l="0" t="0" r="0" b="0"/>
                <wp:wrapNone/>
                <wp:docPr id="6871" name="Rectangle 6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5A5C92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1" style="position:absolute;margin-left:104pt;margin-top:11pt;width:79pt;height:48pt;z-index:2584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KUG46ugEAAEsDAAAOAAAAAAAAAAAAAAAAAC4CAABkcnMvZTJv&#10;RG9jLnhtbFBLAQItABQABgAIAAAAIQC5TgVu2gAAAAoBAAAPAAAAAAAAAAAAAAAAABQEAABkcnMv&#10;ZG93bnJldi54bWxQSwUGAAAAAAQABADzAAAAGwUAAAAA&#10;" w14:anchorId="33EE58EA">
                <v:textbox inset="2.16pt,1.44pt,0,1.44pt">
                  <w:txbxContent>
                    <w:p w:rsidR="00DB1734" w:rsidP="00583610" w:rsidRDefault="00DB1734" w14:paraId="05A5C92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6336" behindDoc="0" locked="0" layoutInCell="1" allowOverlap="1" wp14:editId="34CEA0A3" wp14:anchorId="7AEB6D57">
                <wp:simplePos x="0" y="0"/>
                <wp:positionH relativeFrom="column">
                  <wp:posOffset>1320800</wp:posOffset>
                </wp:positionH>
                <wp:positionV relativeFrom="paragraph">
                  <wp:posOffset>139700</wp:posOffset>
                </wp:positionV>
                <wp:extent cx="1003300" cy="609600"/>
                <wp:effectExtent l="0" t="0" r="0" b="0"/>
                <wp:wrapNone/>
                <wp:docPr id="6872" name="Rectangle 68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25502D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2" style="position:absolute;margin-left:104pt;margin-top:11pt;width:79pt;height:48pt;z-index:2584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oSWU+ugEAAEsDAAAOAAAAAAAAAAAAAAAAAC4CAABkcnMvZTJv&#10;RG9jLnhtbFBLAQItABQABgAIAAAAIQC5TgVu2gAAAAoBAAAPAAAAAAAAAAAAAAAAABQEAABkcnMv&#10;ZG93bnJldi54bWxQSwUGAAAAAAQABADzAAAAGwUAAAAA&#10;" w14:anchorId="7AEB6D57">
                <v:textbox inset="2.16pt,1.44pt,0,1.44pt">
                  <w:txbxContent>
                    <w:p w:rsidR="00DB1734" w:rsidP="00583610" w:rsidRDefault="00DB1734" w14:paraId="725502D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7360" behindDoc="0" locked="0" layoutInCell="1" allowOverlap="1" wp14:editId="5FC1F550" wp14:anchorId="75F554C5">
                <wp:simplePos x="0" y="0"/>
                <wp:positionH relativeFrom="column">
                  <wp:posOffset>1320800</wp:posOffset>
                </wp:positionH>
                <wp:positionV relativeFrom="paragraph">
                  <wp:posOffset>139700</wp:posOffset>
                </wp:positionV>
                <wp:extent cx="1003300" cy="609600"/>
                <wp:effectExtent l="0" t="0" r="0" b="0"/>
                <wp:wrapNone/>
                <wp:docPr id="6873" name="Rectangle 68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3E7227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3" style="position:absolute;margin-left:104pt;margin-top:11pt;width:79pt;height:48pt;z-index:2584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JvEyLugEAAEsDAAAOAAAAAAAAAAAAAAAAAC4CAABkcnMvZTJv&#10;RG9jLnhtbFBLAQItABQABgAIAAAAIQC5TgVu2gAAAAoBAAAPAAAAAAAAAAAAAAAAABQEAABkcnMv&#10;ZG93bnJldi54bWxQSwUGAAAAAAQABADzAAAAGwUAAAAA&#10;" w14:anchorId="75F554C5">
                <v:textbox inset="2.16pt,1.44pt,0,1.44pt">
                  <w:txbxContent>
                    <w:p w:rsidR="00DB1734" w:rsidP="00583610" w:rsidRDefault="00DB1734" w14:paraId="63E7227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8384" behindDoc="0" locked="0" layoutInCell="1" allowOverlap="1" wp14:editId="504E7D24" wp14:anchorId="2EECDFB2">
                <wp:simplePos x="0" y="0"/>
                <wp:positionH relativeFrom="column">
                  <wp:posOffset>1320800</wp:posOffset>
                </wp:positionH>
                <wp:positionV relativeFrom="paragraph">
                  <wp:posOffset>139700</wp:posOffset>
                </wp:positionV>
                <wp:extent cx="1003300" cy="609600"/>
                <wp:effectExtent l="0" t="0" r="0" b="0"/>
                <wp:wrapNone/>
                <wp:docPr id="6874" name="Rectangle 6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10EAE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4" style="position:absolute;margin-left:104pt;margin-top:11pt;width:79pt;height:48pt;z-index:2584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KaugEAAEsDAAAOAAAAZHJzL2Uyb0RvYy54bWysU01v2zAMvQ/YfxB0X+y4a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XNihLLDE7p&#10;F+rGbK8FmbOD6jqR5pv0Gn1osOzZP8E5Cugm8pMEk75Ii0xZ49NFYzFFwjG5udrUJU6C49H1Zr1B&#10;H7sUb8UeQvwhnCHJaSkglKwsOz6EOF99vYJ1Ccz8fPLitJ9mMqv6FeredSekiDsaH9FI7caWcq08&#10;JSPOvaXhz4GBoETfWxS2ulldVbgoOVjWVY0LDDlA0Pv3WWb54HCVeARKDh5UPyDeLFGGhRPLxM7b&#10;lVbifZzBv/0Du7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kzXKaugEAAEsDAAAOAAAAAAAAAAAAAAAAAC4CAABkcnMvZTJv&#10;RG9jLnhtbFBLAQItABQABgAIAAAAIQC5TgVu2gAAAAoBAAAPAAAAAAAAAAAAAAAAABQEAABkcnMv&#10;ZG93bnJldi54bWxQSwUGAAAAAAQABADzAAAAGwUAAAAA&#10;" w14:anchorId="2EECDFB2">
                <v:textbox inset="2.16pt,1.44pt,0,1.44pt">
                  <w:txbxContent>
                    <w:p w:rsidR="00DB1734" w:rsidP="00583610" w:rsidRDefault="00DB1734" w14:paraId="110EAE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49408" behindDoc="0" locked="0" layoutInCell="1" allowOverlap="1" wp14:editId="67DF8033" wp14:anchorId="6E23A0DF">
                <wp:simplePos x="0" y="0"/>
                <wp:positionH relativeFrom="column">
                  <wp:posOffset>1320800</wp:posOffset>
                </wp:positionH>
                <wp:positionV relativeFrom="paragraph">
                  <wp:posOffset>139700</wp:posOffset>
                </wp:positionV>
                <wp:extent cx="1003300" cy="609600"/>
                <wp:effectExtent l="0" t="0" r="0" b="0"/>
                <wp:wrapNone/>
                <wp:docPr id="6875" name="Rectangle 68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A7115E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5" style="position:absolute;margin-left:104pt;margin-top:11pt;width:79pt;height:48pt;z-index:2584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FOFsvugEAAEsDAAAOAAAAAAAAAAAAAAAAAC4CAABkcnMvZTJv&#10;RG9jLnhtbFBLAQItABQABgAIAAAAIQC5TgVu2gAAAAoBAAAPAAAAAAAAAAAAAAAAABQEAABkcnMv&#10;ZG93bnJldi54bWxQSwUGAAAAAAQABADzAAAAGwUAAAAA&#10;" w14:anchorId="6E23A0DF">
                <v:textbox inset="2.16pt,1.44pt,0,1.44pt">
                  <w:txbxContent>
                    <w:p w:rsidR="00DB1734" w:rsidP="00583610" w:rsidRDefault="00DB1734" w14:paraId="1A7115E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0432" behindDoc="0" locked="0" layoutInCell="1" allowOverlap="1" wp14:editId="0CBAA822" wp14:anchorId="044601AB">
                <wp:simplePos x="0" y="0"/>
                <wp:positionH relativeFrom="column">
                  <wp:posOffset>1320800</wp:posOffset>
                </wp:positionH>
                <wp:positionV relativeFrom="paragraph">
                  <wp:posOffset>139700</wp:posOffset>
                </wp:positionV>
                <wp:extent cx="1003300" cy="609600"/>
                <wp:effectExtent l="0" t="0" r="0" b="0"/>
                <wp:wrapNone/>
                <wp:docPr id="6876" name="Rectangle 68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BDBCC1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6" style="position:absolute;margin-left:104pt;margin-top:11pt;width:79pt;height:48pt;z-index:2584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TMSVougEAAEsDAAAOAAAAAAAAAAAAAAAAAC4CAABkcnMvZTJv&#10;RG9jLnhtbFBLAQItABQABgAIAAAAIQC5TgVu2gAAAAoBAAAPAAAAAAAAAAAAAAAAABQEAABkcnMv&#10;ZG93bnJldi54bWxQSwUGAAAAAAQABADzAAAAGwUAAAAA&#10;" w14:anchorId="044601AB">
                <v:textbox inset="2.16pt,1.44pt,0,1.44pt">
                  <w:txbxContent>
                    <w:p w:rsidR="00DB1734" w:rsidP="00583610" w:rsidRDefault="00DB1734" w14:paraId="4BDBCC1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1456" behindDoc="0" locked="0" layoutInCell="1" allowOverlap="1" wp14:editId="3ADC6C5C" wp14:anchorId="6FD0DDDD">
                <wp:simplePos x="0" y="0"/>
                <wp:positionH relativeFrom="column">
                  <wp:posOffset>1320800</wp:posOffset>
                </wp:positionH>
                <wp:positionV relativeFrom="paragraph">
                  <wp:posOffset>139700</wp:posOffset>
                </wp:positionV>
                <wp:extent cx="1003300" cy="609600"/>
                <wp:effectExtent l="0" t="0" r="0" b="0"/>
                <wp:wrapNone/>
                <wp:docPr id="6877" name="Rectangle 6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EB4A1E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7" style="position:absolute;margin-left:104pt;margin-top:11pt;width:79pt;height:48pt;z-index:2584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LEDN25AQAASwMAAA4AAAAAAAAAAAAAAAAALgIAAGRycy9lMm9E&#10;b2MueG1sUEsBAi0AFAAGAAgAAAAhALlOBW7aAAAACgEAAA8AAAAAAAAAAAAAAAAAEwQAAGRycy9k&#10;b3ducmV2LnhtbFBLBQYAAAAABAAEAPMAAAAaBQAAAAA=&#10;" w14:anchorId="6FD0DDDD">
                <v:textbox inset="2.16pt,1.44pt,0,1.44pt">
                  <w:txbxContent>
                    <w:p w:rsidR="00DB1734" w:rsidP="00583610" w:rsidRDefault="00DB1734" w14:paraId="6EB4A1E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2480" behindDoc="0" locked="0" layoutInCell="1" allowOverlap="1" wp14:editId="6C6CF9E9" wp14:anchorId="3535CFAD">
                <wp:simplePos x="0" y="0"/>
                <wp:positionH relativeFrom="column">
                  <wp:posOffset>1320800</wp:posOffset>
                </wp:positionH>
                <wp:positionV relativeFrom="paragraph">
                  <wp:posOffset>139700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B9F0D9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8" style="position:absolute;margin-left:104pt;margin-top:11pt;width:79pt;height:60pt;z-index:2584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hDuQEAAEs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Vp6U69xVo5ZnNIv&#10;1I25zkgyZ3sthJzmO+k1hNhg2XN4gnMU0Z3Ijwrs9EVaZMwany4ayzERjsnNalOXOAmOR+urzQp9&#10;7FK8FQeI6Yf0lkxOSwGhZGXZ8SGm+errFaybwMzPT14a9+NM5rp6hbr34oQUcUfTIxpl/NBSbnSg&#10;ZMC5tzT+OTCQlJh7h8JW66tVhYuSg2Vd1SgK5ABB799nmeO9x1XiCSg5BNBdj3izRBkWTiwTO2/X&#10;tBLv4wz+7R/Y/Q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GvlmEO5AQAASwMAAA4AAAAAAAAAAAAAAAAALgIAAGRycy9lMm9E&#10;b2MueG1sUEsBAi0AFAAGAAgAAAAhAKJpM7TaAAAACgEAAA8AAAAAAAAAAAAAAAAAEwQAAGRycy9k&#10;b3ducmV2LnhtbFBLBQYAAAAABAAEAPMAAAAaBQAAAAA=&#10;" w14:anchorId="3535CFAD">
                <v:textbox inset="2.16pt,1.44pt,0,1.44pt">
                  <w:txbxContent>
                    <w:p w:rsidR="00DB1734" w:rsidP="00583610" w:rsidRDefault="00DB1734" w14:paraId="5B9F0D9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3504" behindDoc="0" locked="0" layoutInCell="1" allowOverlap="1" wp14:editId="70DEC5CE" wp14:anchorId="2BBC4639">
                <wp:simplePos x="0" y="0"/>
                <wp:positionH relativeFrom="column">
                  <wp:posOffset>1320800</wp:posOffset>
                </wp:positionH>
                <wp:positionV relativeFrom="paragraph">
                  <wp:posOffset>139700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42EE7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9" style="position:absolute;margin-left:104pt;margin-top:11pt;width:79pt;height:60pt;z-index:2584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KELH2ugEAAEsDAAAOAAAAAAAAAAAAAAAAAC4CAABkcnMvZTJv&#10;RG9jLnhtbFBLAQItABQABgAIAAAAIQCiaTO02gAAAAoBAAAPAAAAAAAAAAAAAAAAABQEAABkcnMv&#10;ZG93bnJldi54bWxQSwUGAAAAAAQABADzAAAAGwUAAAAA&#10;" w14:anchorId="2BBC4639">
                <v:textbox inset="2.16pt,1.44pt,0,1.44pt">
                  <w:txbxContent>
                    <w:p w:rsidR="00DB1734" w:rsidP="00583610" w:rsidRDefault="00DB1734" w14:paraId="342EE7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4528" behindDoc="0" locked="0" layoutInCell="1" allowOverlap="1" wp14:editId="0DEAE763" wp14:anchorId="2D576C85">
                <wp:simplePos x="0" y="0"/>
                <wp:positionH relativeFrom="column">
                  <wp:posOffset>1320800</wp:posOffset>
                </wp:positionH>
                <wp:positionV relativeFrom="paragraph">
                  <wp:posOffset>139700</wp:posOffset>
                </wp:positionV>
                <wp:extent cx="1003300" cy="762000"/>
                <wp:effectExtent l="0" t="0" r="0" b="0"/>
                <wp:wrapNone/>
                <wp:docPr id="6880" name="Rectangle 6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8A0E89E"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0" style="position:absolute;margin-left:104pt;margin-top:11pt;width:79pt;height:60pt;z-index:2584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wz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3XKJDlBqf0&#10;C3XjthskmbO9bluZ5pv0Gn1osOzZP8E5Cugm8pMCk75Ii0xZ49NFYzlFIjC5WW3qEh8SeHSz3qzQ&#10;xy7FW7GHEH9IZ0hyGAWEkpXlx4cQ56uvV7AugZmfT16c9tNM5mr9CnXv2hNSxB2Nj2jU4EZGxaA9&#10;JSPOndHw58BBUjLcWxS2ulmvKlyUHCzrqsYFhhwg6P37LLeid7hKIgIlBw+66xFvlijDwollYuft&#10;Si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exzwzugEAAEsDAAAOAAAAAAAAAAAAAAAAAC4CAABkcnMvZTJv&#10;RG9jLnhtbFBLAQItABQABgAIAAAAIQCiaTO02gAAAAoBAAAPAAAAAAAAAAAAAAAAABQEAABkcnMv&#10;ZG93bnJldi54bWxQSwUGAAAAAAQABADzAAAAGwUAAAAA&#10;" w14:anchorId="2D576C85">
                <v:textbox inset="2.16pt,1.44pt,0,1.44pt">
                  <w:txbxContent>
                    <w:p w:rsidR="00DB1734" w:rsidP="00583610" w:rsidRDefault="00DB1734" w14:paraId="38A0E89E"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5552" behindDoc="0" locked="0" layoutInCell="1" allowOverlap="1" wp14:editId="3DA58244" wp14:anchorId="07BB75DE">
                <wp:simplePos x="0" y="0"/>
                <wp:positionH relativeFrom="column">
                  <wp:posOffset>1320800</wp:posOffset>
                </wp:positionH>
                <wp:positionV relativeFrom="paragraph">
                  <wp:posOffset>139700</wp:posOffset>
                </wp:positionV>
                <wp:extent cx="1003300" cy="609600"/>
                <wp:effectExtent l="0" t="0" r="0" b="0"/>
                <wp:wrapNone/>
                <wp:docPr id="6881" name="Rectangle 68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D2B6706"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1" style="position:absolute;margin-left:104pt;margin-top:11pt;width:79pt;height:48pt;z-index:2584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Aaf2ugEAAEsDAAAOAAAAAAAAAAAAAAAAAC4CAABkcnMvZTJv&#10;RG9jLnhtbFBLAQItABQABgAIAAAAIQC5TgVu2gAAAAoBAAAPAAAAAAAAAAAAAAAAABQEAABkcnMv&#10;ZG93bnJldi54bWxQSwUGAAAAAAQABADzAAAAGwUAAAAA&#10;" w14:anchorId="07BB75DE">
                <v:textbox inset="2.16pt,1.44pt,0,1.44pt">
                  <w:txbxContent>
                    <w:p w:rsidR="00DB1734" w:rsidP="00583610" w:rsidRDefault="00DB1734" w14:paraId="3D2B6706"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6576" behindDoc="0" locked="0" layoutInCell="1" allowOverlap="1" wp14:editId="739BBDA8" wp14:anchorId="11834286">
                <wp:simplePos x="0" y="0"/>
                <wp:positionH relativeFrom="column">
                  <wp:posOffset>1320800</wp:posOffset>
                </wp:positionH>
                <wp:positionV relativeFrom="paragraph">
                  <wp:posOffset>139700</wp:posOffset>
                </wp:positionV>
                <wp:extent cx="1003300" cy="609600"/>
                <wp:effectExtent l="0" t="0" r="0" b="0"/>
                <wp:wrapNone/>
                <wp:docPr id="6882" name="Rectangle 68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1B452A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2" style="position:absolute;margin-left:104pt;margin-top:11pt;width:79pt;height:48pt;z-index:2584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yuQEAAEsDAAAOAAAAZHJzL2Uyb0RvYy54bWysU9tu2zAMfR+wfxD0vthx1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2zaUeO5wSj9Q&#10;N+57q8iSHYyUap7vrNcYU4dlT/ERLlFCdyY/aXDzF2mRqWh8vmqspkwEJrc327bGSQg8ut1utuhj&#10;l+q1OELKX1RwZHYYBYRSlOWnbykvV1+uYN0MZnl+9vJ0mBYyt5sXqIcgz0gRdzQ/oNE2jIwKayIl&#10;I86d0fTryEFRYr96FLb59PEGdcglWLdNiwsMJUDQh7dZ7sUQcJVEBkqOEUw/IN4iUYGFEyvELts1&#10;r8TbuIB//Qf2v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IIYrPK5AQAASwMAAA4AAAAAAAAAAAAAAAAALgIAAGRycy9lMm9E&#10;b2MueG1sUEsBAi0AFAAGAAgAAAAhALlOBW7aAAAACgEAAA8AAAAAAAAAAAAAAAAAEwQAAGRycy9k&#10;b3ducmV2LnhtbFBLBQYAAAAABAAEAPMAAAAaBQAAAAA=&#10;" w14:anchorId="11834286">
                <v:textbox inset="2.16pt,1.44pt,0,1.44pt">
                  <w:txbxContent>
                    <w:p w:rsidR="00DB1734" w:rsidP="00583610" w:rsidRDefault="00DB1734" w14:paraId="61B452A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7600" behindDoc="0" locked="0" layoutInCell="1" allowOverlap="1" wp14:editId="64CEB4FD" wp14:anchorId="38C7D1F7">
                <wp:simplePos x="0" y="0"/>
                <wp:positionH relativeFrom="column">
                  <wp:posOffset>1320800</wp:posOffset>
                </wp:positionH>
                <wp:positionV relativeFrom="paragraph">
                  <wp:posOffset>139700</wp:posOffset>
                </wp:positionV>
                <wp:extent cx="1003300" cy="609600"/>
                <wp:effectExtent l="0" t="0" r="0" b="0"/>
                <wp:wrapNone/>
                <wp:docPr id="6883" name="Rectangle 6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BC2452A"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3" style="position:absolute;margin-left:104pt;margin-top:11pt;width:79pt;height:48pt;z-index:2584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j7YVHugEAAEsDAAAOAAAAAAAAAAAAAAAAAC4CAABkcnMvZTJv&#10;RG9jLnhtbFBLAQItABQABgAIAAAAIQC5TgVu2gAAAAoBAAAPAAAAAAAAAAAAAAAAABQEAABkcnMv&#10;ZG93bnJldi54bWxQSwUGAAAAAAQABADzAAAAGwUAAAAA&#10;" w14:anchorId="38C7D1F7">
                <v:textbox inset="2.16pt,1.44pt,0,1.44pt">
                  <w:txbxContent>
                    <w:p w:rsidR="00DB1734" w:rsidP="00583610" w:rsidRDefault="00DB1734" w14:paraId="7BC2452A"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8624" behindDoc="0" locked="0" layoutInCell="1" allowOverlap="1" wp14:editId="15764300" wp14:anchorId="690239F4">
                <wp:simplePos x="0" y="0"/>
                <wp:positionH relativeFrom="column">
                  <wp:posOffset>1320800</wp:posOffset>
                </wp:positionH>
                <wp:positionV relativeFrom="paragraph">
                  <wp:posOffset>139700</wp:posOffset>
                </wp:positionV>
                <wp:extent cx="1003300" cy="762000"/>
                <wp:effectExtent l="0" t="0" r="0" b="0"/>
                <wp:wrapNone/>
                <wp:docPr id="6884" name="Rectangle 6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0F8756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4" style="position:absolute;margin-left:104pt;margin-top:11pt;width:79pt;height:60pt;z-index:2584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km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3Xa0osNzil&#10;X6gbt90gyZztddvKNN+k1+hDg2XP/gnOUUA3kZ8UmPRFWmTKGp8uGsspEoHJzWpTlzgJgUc3680K&#10;fexSvBV7CPGHdIYkh1FAKFlZfnwIcb76egXrEpj5+eTFaT/NZK7qV6h7156QIu5ofESjBjcyKgbt&#10;KRlx7oyGPwcOkpLh3qKw1c16VeGi5GBZVzUuMOQAQe/fZ7kVvcNVEhEoOXjQXY94s0QZFk4sEztv&#10;V1qJ93EG//YP7P4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rwkmugEAAEsDAAAOAAAAAAAAAAAAAAAAAC4CAABkcnMvZTJv&#10;RG9jLnhtbFBLAQItABQABgAIAAAAIQCiaTO02gAAAAoBAAAPAAAAAAAAAAAAAAAAABQEAABkcnMv&#10;ZG93bnJldi54bWxQSwUGAAAAAAQABADzAAAAGwUAAAAA&#10;" w14:anchorId="690239F4">
                <v:textbox inset="2.16pt,1.44pt,0,1.44pt">
                  <w:txbxContent>
                    <w:p w:rsidR="00DB1734" w:rsidP="00583610" w:rsidRDefault="00DB1734" w14:paraId="60F8756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59648" behindDoc="0" locked="0" layoutInCell="1" allowOverlap="1" wp14:editId="76F6239F" wp14:anchorId="74F5060D">
                <wp:simplePos x="0" y="0"/>
                <wp:positionH relativeFrom="column">
                  <wp:posOffset>1320800</wp:posOffset>
                </wp:positionH>
                <wp:positionV relativeFrom="paragraph">
                  <wp:posOffset>139700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C225603" w14:textId="77777777">
                            <w:r>
                              <w:rPr>
                                <w:rFonts w:ascii="Geneva" w:hAnsi="Geneva" w:eastAsia="Geneva" w:cs="Geneva"/>
                                <w:color w:val="000000"/>
                                <w:sz w:val="20"/>
                                <w:szCs w:val="20"/>
                                <w:lang w:val="Portuguese"/>
                              </w:rPr>
                              <w:t xml:space="preserve"> NENHUM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5" style="position:absolute;margin-left:104pt;margin-top:11pt;width:79pt;height:60pt;z-index:2584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wWiCTugEAAEsDAAAOAAAAAAAAAAAAAAAAAC4CAABkcnMvZTJv&#10;RG9jLnhtbFBLAQItABQABgAIAAAAIQCiaTO02gAAAAoBAAAPAAAAAAAAAAAAAAAAABQEAABkcnMv&#10;ZG93bnJldi54bWxQSwUGAAAAAAQABADzAAAAGwUAAAAA&#10;" w14:anchorId="74F5060D">
                <v:textbox inset="2.16pt,1.44pt,0,1.44pt">
                  <w:txbxContent>
                    <w:p w:rsidR="00DB1734" w:rsidP="00583610" w:rsidRDefault="00DB1734" w14:paraId="0C225603" w14:textId="77777777">
                      <w:r>
                        <w:rPr>
                          <w:rFonts w:ascii="Geneva" w:hAnsi="Geneva" w:eastAsia="Geneva" w:cs="Geneva"/>
                          <w:color w:val="000000"/>
                          <w:sz w:val="20"/>
                          <w:szCs w:val="20"/>
                          <w:lang w:val="Portuguese"/>
                        </w:rPr>
                        <w:t xml:space="preserve"> NENHUM</w:t>
                      </w:r>
                    </w:p>
                  </w:txbxContent>
                </v:textbox>
              </v:rect>
            </w:pict>
          </mc:Fallback>
        </mc:AlternateContent>
      </w:r>
      <w:r w:rsidR="0073536A">
        <w:rPr>
          <w:rFonts w:ascii="Century Gothic" w:hAnsi="Century Gothic" w:eastAsia="Times New Roman" w:cs="Times New Roman"/>
          <w:noProof/>
          <w:color w:val="000000"/>
          <w:sz w:val="28"/>
          <w:szCs w:val="28"/>
          <w:lang w:val="Portuguese"/>
        </w:rPr>
        <w:t>MARCO E REALIZAÇÕES IMPORTANTES</w:t>
      </w: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8720"/>
        <w:gridCol w:w="2160"/>
        <w:gridCol w:w="3500"/>
      </w:tblGrid>
      <w:tr w:rsidR="00583610" w:rsidTr="00326C59" w14:paraId="21889B2C" w14:textId="77777777">
        <w:trPr>
          <w:trHeight w:val="576"/>
        </w:trPr>
        <w:tc>
          <w:tcPr>
            <w:tcW w:w="8720" w:type="dxa"/>
            <w:shd w:val="clear" w:color="auto" w:fill="EAEEF3"/>
            <w:vAlign w:val="center"/>
          </w:tcPr>
          <w:p w:rsidR="00583610" w:rsidP="00583610" w:rsidRDefault="0073536A" w14:paraId="116B3FAC" w14:textId="77777777">
            <w:pPr>
              <w:bidi w:val="false"/>
              <w:rPr>
                <w:rFonts w:ascii="Century Gothic" w:hAnsi="Century Gothic"/>
                <w:color w:val="000000" w:themeColor="text1"/>
                <w:sz w:val="20"/>
                <w:szCs w:val="20"/>
              </w:rPr>
            </w:pPr>
            <w:r w:rsidRPr="0073536A">
              <w:rPr>
                <w:rFonts w:ascii="Century Gothic" w:hAnsi="Century Gothic"/>
                <w:color w:val="000000" w:themeColor="text1"/>
                <w:sz w:val="24"/>
                <w:szCs w:val="24"/>
                <w:lang w:val="Portuguese"/>
              </w:rPr>
              <w:t>TRABALHO CONCLUÍDO</w:t>
            </w:r>
          </w:p>
        </w:tc>
        <w:tc>
          <w:tcPr>
            <w:tcW w:w="2160" w:type="dxa"/>
            <w:shd w:val="clear" w:color="auto" w:fill="EAEEF3"/>
            <w:vAlign w:val="center"/>
          </w:tcPr>
          <w:p w:rsidR="00326C59" w:rsidP="00583610" w:rsidRDefault="0073536A" w14:paraId="5A765697"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 xml:space="preserve">DATA DE </w:t>
            </w:r>
          </w:p>
          <w:p w:rsidR="00583610" w:rsidP="00583610" w:rsidRDefault="0073536A" w14:paraId="08E4C609"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CONCLUSÃO</w:t>
            </w:r>
          </w:p>
        </w:tc>
        <w:tc>
          <w:tcPr>
            <w:tcW w:w="3500" w:type="dxa"/>
            <w:shd w:val="clear" w:color="auto" w:fill="EAEEF3"/>
            <w:vAlign w:val="center"/>
          </w:tcPr>
          <w:p w:rsidR="00583610" w:rsidP="00583610" w:rsidRDefault="0073536A" w14:paraId="4B8DFF51"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PARTE RESPONSÁVEL</w:t>
            </w:r>
          </w:p>
        </w:tc>
      </w:tr>
      <w:tr w:rsidR="00583610" w:rsidTr="00326C59" w14:paraId="41214D1F" w14:textId="77777777">
        <w:trPr>
          <w:trHeight w:val="576"/>
        </w:trPr>
        <w:tc>
          <w:tcPr>
            <w:tcW w:w="8720" w:type="dxa"/>
            <w:vAlign w:val="center"/>
          </w:tcPr>
          <w:p w:rsidR="00583610" w:rsidP="00583610" w:rsidRDefault="00583610" w14:paraId="10B5AB2C"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247475B4"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22D42F24" w14:textId="77777777">
            <w:pPr>
              <w:bidi w:val="false"/>
              <w:rPr>
                <w:rFonts w:ascii="Century Gothic" w:hAnsi="Century Gothic"/>
                <w:color w:val="000000" w:themeColor="text1"/>
                <w:sz w:val="20"/>
                <w:szCs w:val="20"/>
              </w:rPr>
            </w:pPr>
          </w:p>
        </w:tc>
      </w:tr>
      <w:tr w:rsidR="00583610" w:rsidTr="00326C59" w14:paraId="4727E4F0" w14:textId="77777777">
        <w:trPr>
          <w:trHeight w:val="576"/>
        </w:trPr>
        <w:tc>
          <w:tcPr>
            <w:tcW w:w="8720" w:type="dxa"/>
            <w:vAlign w:val="center"/>
          </w:tcPr>
          <w:p w:rsidR="00583610" w:rsidP="00583610" w:rsidRDefault="00583610" w14:paraId="35987E52"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3632E462"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59706036" w14:textId="77777777">
            <w:pPr>
              <w:bidi w:val="false"/>
              <w:rPr>
                <w:rFonts w:ascii="Century Gothic" w:hAnsi="Century Gothic"/>
                <w:color w:val="000000" w:themeColor="text1"/>
                <w:sz w:val="20"/>
                <w:szCs w:val="20"/>
              </w:rPr>
            </w:pPr>
          </w:p>
        </w:tc>
      </w:tr>
      <w:tr w:rsidR="00583610" w:rsidTr="00326C59" w14:paraId="59971E28" w14:textId="77777777">
        <w:trPr>
          <w:trHeight w:val="576"/>
        </w:trPr>
        <w:tc>
          <w:tcPr>
            <w:tcW w:w="8720" w:type="dxa"/>
            <w:vAlign w:val="center"/>
          </w:tcPr>
          <w:p w:rsidR="00583610" w:rsidP="00583610" w:rsidRDefault="00583610" w14:paraId="6086A58D"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2889EE50"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4E882F9B" w14:textId="77777777">
            <w:pPr>
              <w:bidi w:val="false"/>
              <w:rPr>
                <w:rFonts w:ascii="Century Gothic" w:hAnsi="Century Gothic"/>
                <w:color w:val="000000" w:themeColor="text1"/>
                <w:sz w:val="20"/>
                <w:szCs w:val="20"/>
              </w:rPr>
            </w:pPr>
          </w:p>
        </w:tc>
      </w:tr>
      <w:tr w:rsidR="00583610" w:rsidTr="00326C59" w14:paraId="01D69A72" w14:textId="77777777">
        <w:trPr>
          <w:trHeight w:val="576"/>
        </w:trPr>
        <w:tc>
          <w:tcPr>
            <w:tcW w:w="8720" w:type="dxa"/>
            <w:vAlign w:val="center"/>
          </w:tcPr>
          <w:p w:rsidR="00583610" w:rsidP="00583610" w:rsidRDefault="00583610" w14:paraId="156CBE00"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07C1B4D5"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2D431703" w14:textId="77777777">
            <w:pPr>
              <w:bidi w:val="false"/>
              <w:rPr>
                <w:rFonts w:ascii="Century Gothic" w:hAnsi="Century Gothic"/>
                <w:color w:val="000000" w:themeColor="text1"/>
                <w:sz w:val="20"/>
                <w:szCs w:val="20"/>
              </w:rPr>
            </w:pPr>
          </w:p>
        </w:tc>
      </w:tr>
      <w:tr w:rsidR="00583610" w:rsidTr="00326C59" w14:paraId="1D3F33E2" w14:textId="77777777">
        <w:trPr>
          <w:trHeight w:val="576"/>
        </w:trPr>
        <w:tc>
          <w:tcPr>
            <w:tcW w:w="8720" w:type="dxa"/>
            <w:vAlign w:val="center"/>
          </w:tcPr>
          <w:p w:rsidR="00583610" w:rsidP="00583610" w:rsidRDefault="00583610" w14:paraId="20EFBE6A"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2868A86D"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521225C1" w14:textId="77777777">
            <w:pPr>
              <w:bidi w:val="false"/>
              <w:rPr>
                <w:rFonts w:ascii="Century Gothic" w:hAnsi="Century Gothic"/>
                <w:color w:val="000000" w:themeColor="text1"/>
                <w:sz w:val="20"/>
                <w:szCs w:val="20"/>
              </w:rPr>
            </w:pPr>
          </w:p>
        </w:tc>
      </w:tr>
    </w:tbl>
    <w:p w:rsidR="0073536A" w:rsidRDefault="0073536A" w14:paraId="1CB6259E" w14:textId="77777777">
      <w:pPr>
        <w:bidi w:val="false"/>
        <w:rPr>
          <w:rFonts w:ascii="Century Gothic" w:hAnsi="Century Gothic"/>
          <w:color w:val="000000" w:themeColor="text1"/>
          <w:sz w:val="20"/>
          <w:szCs w:val="20"/>
        </w:rPr>
      </w:pP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8720"/>
        <w:gridCol w:w="2160"/>
        <w:gridCol w:w="3500"/>
      </w:tblGrid>
      <w:tr w:rsidR="0073536A" w:rsidTr="00326C59" w14:paraId="2A1C9F7C" w14:textId="77777777">
        <w:trPr>
          <w:trHeight w:val="576"/>
        </w:trPr>
        <w:tc>
          <w:tcPr>
            <w:tcW w:w="8720" w:type="dxa"/>
            <w:shd w:val="clear" w:color="auto" w:fill="F2F2F2" w:themeFill="background1" w:themeFillShade="F2"/>
            <w:vAlign w:val="center"/>
          </w:tcPr>
          <w:p w:rsidR="0073536A" w:rsidP="00DB1734" w:rsidRDefault="0073536A" w14:paraId="12CDE0F0" w14:textId="77777777">
            <w:pPr>
              <w:bidi w:val="false"/>
              <w:rPr>
                <w:rFonts w:ascii="Century Gothic" w:hAnsi="Century Gothic"/>
                <w:color w:val="000000" w:themeColor="text1"/>
                <w:sz w:val="20"/>
                <w:szCs w:val="20"/>
              </w:rPr>
            </w:pPr>
            <w:r w:rsidRPr="0073536A">
              <w:rPr>
                <w:rFonts w:ascii="Century Gothic" w:hAnsi="Century Gothic"/>
                <w:color w:val="000000" w:themeColor="text1"/>
                <w:sz w:val="24"/>
                <w:szCs w:val="24"/>
                <w:lang w:val="Portuguese"/>
              </w:rPr>
              <w:t>TRABALHO PLANEJADO</w:t>
            </w:r>
          </w:p>
        </w:tc>
        <w:tc>
          <w:tcPr>
            <w:tcW w:w="2160" w:type="dxa"/>
            <w:shd w:val="clear" w:color="auto" w:fill="F2F2F2" w:themeFill="background1" w:themeFillShade="F2"/>
            <w:vAlign w:val="center"/>
          </w:tcPr>
          <w:p w:rsidR="00326C59" w:rsidP="00326C59" w:rsidRDefault="0073536A" w14:paraId="7F3B160C"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 xml:space="preserve">DATA PROJETADA </w:t>
            </w:r>
          </w:p>
          <w:p w:rsidR="0073536A" w:rsidP="00326C59" w:rsidRDefault="0073536A" w14:paraId="18C9D9C6"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CONCLUSÃO</w:t>
            </w:r>
          </w:p>
        </w:tc>
        <w:tc>
          <w:tcPr>
            <w:tcW w:w="3500" w:type="dxa"/>
            <w:shd w:val="clear" w:color="auto" w:fill="F2F2F2" w:themeFill="background1" w:themeFillShade="F2"/>
            <w:vAlign w:val="center"/>
          </w:tcPr>
          <w:p w:rsidR="0073536A" w:rsidP="00DB1734" w:rsidRDefault="0073536A" w14:paraId="12B44DE2"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PARTE RESPONSÁVEL</w:t>
            </w:r>
          </w:p>
        </w:tc>
      </w:tr>
      <w:tr w:rsidR="0073536A" w:rsidTr="00326C59" w14:paraId="332DB58D" w14:textId="77777777">
        <w:trPr>
          <w:trHeight w:val="576"/>
        </w:trPr>
        <w:tc>
          <w:tcPr>
            <w:tcW w:w="8720" w:type="dxa"/>
            <w:vAlign w:val="center"/>
          </w:tcPr>
          <w:p w:rsidR="0073536A" w:rsidP="00DB1734" w:rsidRDefault="0073536A" w14:paraId="271F1D5B"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6FB60692"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3526F910" w14:textId="77777777">
            <w:pPr>
              <w:bidi w:val="false"/>
              <w:rPr>
                <w:rFonts w:ascii="Century Gothic" w:hAnsi="Century Gothic"/>
                <w:color w:val="000000" w:themeColor="text1"/>
                <w:sz w:val="20"/>
                <w:szCs w:val="20"/>
              </w:rPr>
            </w:pPr>
          </w:p>
        </w:tc>
      </w:tr>
      <w:tr w:rsidR="0073536A" w:rsidTr="00326C59" w14:paraId="2C40F46A" w14:textId="77777777">
        <w:trPr>
          <w:trHeight w:val="576"/>
        </w:trPr>
        <w:tc>
          <w:tcPr>
            <w:tcW w:w="8720" w:type="dxa"/>
            <w:vAlign w:val="center"/>
          </w:tcPr>
          <w:p w:rsidR="0073536A" w:rsidP="00DB1734" w:rsidRDefault="0073536A" w14:paraId="7B9ABAC9"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79FCA5AE"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6C6CFD5E" w14:textId="77777777">
            <w:pPr>
              <w:bidi w:val="false"/>
              <w:rPr>
                <w:rFonts w:ascii="Century Gothic" w:hAnsi="Century Gothic"/>
                <w:color w:val="000000" w:themeColor="text1"/>
                <w:sz w:val="20"/>
                <w:szCs w:val="20"/>
              </w:rPr>
            </w:pPr>
          </w:p>
        </w:tc>
      </w:tr>
      <w:tr w:rsidR="0073536A" w:rsidTr="00326C59" w14:paraId="2BF37995" w14:textId="77777777">
        <w:trPr>
          <w:trHeight w:val="576"/>
        </w:trPr>
        <w:tc>
          <w:tcPr>
            <w:tcW w:w="8720" w:type="dxa"/>
            <w:vAlign w:val="center"/>
          </w:tcPr>
          <w:p w:rsidR="0073536A" w:rsidP="00DB1734" w:rsidRDefault="0073536A" w14:paraId="52ED4453"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7362F85E"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36DF34A5" w14:textId="77777777">
            <w:pPr>
              <w:bidi w:val="false"/>
              <w:rPr>
                <w:rFonts w:ascii="Century Gothic" w:hAnsi="Century Gothic"/>
                <w:color w:val="000000" w:themeColor="text1"/>
                <w:sz w:val="20"/>
                <w:szCs w:val="20"/>
              </w:rPr>
            </w:pPr>
          </w:p>
        </w:tc>
      </w:tr>
      <w:tr w:rsidR="0073536A" w:rsidTr="00326C59" w14:paraId="335EC1D6" w14:textId="77777777">
        <w:trPr>
          <w:trHeight w:val="576"/>
        </w:trPr>
        <w:tc>
          <w:tcPr>
            <w:tcW w:w="8720" w:type="dxa"/>
            <w:vAlign w:val="center"/>
          </w:tcPr>
          <w:p w:rsidR="0073536A" w:rsidP="00DB1734" w:rsidRDefault="0073536A" w14:paraId="368C023A"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343E2E48"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5082575F" w14:textId="77777777">
            <w:pPr>
              <w:bidi w:val="false"/>
              <w:rPr>
                <w:rFonts w:ascii="Century Gothic" w:hAnsi="Century Gothic"/>
                <w:color w:val="000000" w:themeColor="text1"/>
                <w:sz w:val="20"/>
                <w:szCs w:val="20"/>
              </w:rPr>
            </w:pPr>
          </w:p>
        </w:tc>
      </w:tr>
      <w:tr w:rsidR="0073536A" w:rsidTr="00326C59" w14:paraId="2477645B" w14:textId="77777777">
        <w:trPr>
          <w:trHeight w:val="576"/>
        </w:trPr>
        <w:tc>
          <w:tcPr>
            <w:tcW w:w="8720" w:type="dxa"/>
            <w:vAlign w:val="center"/>
          </w:tcPr>
          <w:p w:rsidR="0073536A" w:rsidP="00DB1734" w:rsidRDefault="0073536A" w14:paraId="553EFEEA"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6CC63E7B"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0C57EEF8" w14:textId="77777777">
            <w:pPr>
              <w:bidi w:val="false"/>
              <w:rPr>
                <w:rFonts w:ascii="Century Gothic" w:hAnsi="Century Gothic"/>
                <w:color w:val="000000" w:themeColor="text1"/>
                <w:sz w:val="20"/>
                <w:szCs w:val="20"/>
              </w:rPr>
            </w:pPr>
          </w:p>
        </w:tc>
      </w:tr>
    </w:tbl>
    <w:p w:rsidRPr="003C562A" w:rsidR="00F91EB4" w:rsidRDefault="00F91EB4" w14:paraId="1351BCBF" w14:textId="77777777">
      <w:pPr>
        <w:bidi w:val="false"/>
        <w:rPr>
          <w:rFonts w:ascii="Century Gothic" w:hAnsi="Century Gothic"/>
          <w:color w:val="000000" w:themeColor="text1"/>
          <w:sz w:val="15"/>
          <w:szCs w:val="15"/>
        </w:rPr>
      </w:pPr>
    </w:p>
    <w:p w:rsidR="00F91EB4" w:rsidP="00F91EB4" w:rsidRDefault="00F91EB4" w14:paraId="41C29C04" w14:textId="77777777">
      <w:pPr>
        <w:bidi w:val="false"/>
        <w:spacing w:line="276" w:lineRule="auto"/>
        <w:rPr>
          <w:rFonts w:ascii="Century Gothic" w:hAnsi="Century Gothic"/>
          <w:color w:val="000000" w:themeColor="text1"/>
        </w:rPr>
      </w:pPr>
      <w:r w:rsidRPr="00F91EB4">
        <w:rPr>
          <w:rFonts w:ascii="Century Gothic" w:hAnsi="Century Gothic"/>
          <w:color w:val="000000" w:themeColor="text1"/>
          <w:lang w:val="Portuguese"/>
        </w:rPr>
        <w:t>COMENTÁRIOS</w:t>
      </w: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14380"/>
      </w:tblGrid>
      <w:tr w:rsidR="00F91EB4" w:rsidTr="00F91EB4" w14:paraId="205BB98D" w14:textId="77777777">
        <w:trPr>
          <w:trHeight w:val="1872"/>
        </w:trPr>
        <w:tc>
          <w:tcPr>
            <w:tcW w:w="14390" w:type="dxa"/>
            <w:tcBorders>
              <w:bottom w:val="single" w:color="BFBFBF" w:themeColor="background1" w:themeShade="BF" w:sz="24" w:space="0"/>
            </w:tcBorders>
            <w:vAlign w:val="center"/>
          </w:tcPr>
          <w:p w:rsidRPr="00F91EB4" w:rsidR="00F91EB4" w:rsidP="00F91EB4" w:rsidRDefault="00F91EB4" w14:paraId="61E81ADF" w14:textId="77777777">
            <w:pPr>
              <w:bidi w:val="false"/>
              <w:rPr>
                <w:rFonts w:ascii="Century Gothic" w:hAnsi="Century Gothic"/>
                <w:color w:val="000000" w:themeColor="text1"/>
                <w:sz w:val="21"/>
                <w:szCs w:val="21"/>
              </w:rPr>
            </w:pPr>
          </w:p>
        </w:tc>
      </w:tr>
    </w:tbl>
    <w:p w:rsidR="0005636F" w:rsidRDefault="0005636F" w14:paraId="79EA1635" w14:textId="77777777">
      <w:pPr>
        <w:bidi w:val="false"/>
        <w:rPr>
          <w:rFonts w:ascii="Century Gothic" w:hAnsi="Century Gothic"/>
          <w:color w:val="000000" w:themeColor="text1"/>
        </w:rPr>
        <w:sectPr w:rsidR="0005636F" w:rsidSect="00583610">
          <w:pgSz w:w="15840" w:h="12240" w:orient="landscape"/>
          <w:pgMar w:top="864" w:right="576" w:bottom="576" w:left="864" w:header="0" w:footer="0" w:gutter="0"/>
          <w:cols w:space="720"/>
          <w:docGrid w:linePitch="360"/>
        </w:sectPr>
      </w:pPr>
    </w:p>
    <w:p w:rsidR="0005636F" w:rsidP="001952BD" w:rsidRDefault="0005636F" w14:paraId="2462F41B" w14:textId="77777777">
      <w:pPr>
        <w:bidi w:val="false"/>
        <w:spacing w:line="360" w:lineRule="auto"/>
        <w:rPr>
          <w:rFonts w:ascii="Century Gothic" w:hAnsi="Century Gothic" w:eastAsia="Times New Roman" w:cs="Times New Roman"/>
          <w:noProof/>
          <w:color w:val="000000"/>
          <w:sz w:val="28"/>
          <w:szCs w:val="28"/>
        </w:rPr>
      </w:pPr>
      <w:r w:rsidRPr="00BF6565">
        <w:rPr>
          <w:rFonts w:ascii="Century Gothic" w:hAnsi="Century Gothic" w:eastAsia="Times New Roman" w:cs="Times New Roman"/>
          <w:noProof/>
          <w:color w:val="000000"/>
          <w:sz w:val="28"/>
          <w:szCs w:val="28"/>
          <w:lang w:val="Portuguese"/>
        </w:rPr>
        <w:lastRenderedPageBreak/>
        <mc:AlternateContent>
          <mc:Choice Requires="wps">
            <w:drawing>
              <wp:anchor distT="0" distB="0" distL="114300" distR="114300" simplePos="0" relativeHeight="258461696" behindDoc="0" locked="0" layoutInCell="1" allowOverlap="1" wp14:editId="272023F8" wp14:anchorId="5BC17130">
                <wp:simplePos x="0" y="0"/>
                <wp:positionH relativeFrom="column">
                  <wp:posOffset>2667000</wp:posOffset>
                </wp:positionH>
                <wp:positionV relativeFrom="paragraph">
                  <wp:posOffset>-12700</wp:posOffset>
                </wp:positionV>
                <wp:extent cx="1003300" cy="622300"/>
                <wp:effectExtent l="0" t="0" r="0" b="0"/>
                <wp:wrapNone/>
                <wp:docPr id="6886" name="Rectangle 68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C5747F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6" style="position:absolute;margin-left:210pt;margin-top:-1pt;width:79pt;height:49pt;z-index:2584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DGh7oBAABLAwAADgAAAAAAAAAAAAAAAAAuAgAAZHJzL2Uy&#10;b0RvYy54bWxQSwECLQAUAAYACAAAACEA28Ml8tsAAAAJAQAADwAAAAAAAAAAAAAAAAAUBAAAZHJz&#10;L2Rvd25yZXYueG1sUEsFBgAAAAAEAAQA8wAAABwFAAAAAA==&#10;" w14:anchorId="5BC17130">
                <v:textbox inset="2.16pt,1.44pt,0,1.44pt">
                  <w:txbxContent>
                    <w:p w:rsidR="00DB1734" w:rsidP="0005636F" w:rsidRDefault="00DB1734" w14:paraId="6C5747F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62720" behindDoc="0" locked="0" layoutInCell="1" allowOverlap="1" wp14:editId="72D58E90" wp14:anchorId="1710994B">
                <wp:simplePos x="0" y="0"/>
                <wp:positionH relativeFrom="column">
                  <wp:posOffset>2667000</wp:posOffset>
                </wp:positionH>
                <wp:positionV relativeFrom="paragraph">
                  <wp:posOffset>-12700</wp:posOffset>
                </wp:positionV>
                <wp:extent cx="1003300" cy="622300"/>
                <wp:effectExtent l="0" t="0" r="0" b="0"/>
                <wp:wrapNone/>
                <wp:docPr id="6887" name="Rectangle 6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F1EFE9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7" style="position:absolute;margin-left:210pt;margin-top:-1pt;width:79pt;height:49pt;z-index:2584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aNe8yuQEAAEsDAAAOAAAAAAAAAAAAAAAAAC4CAABkcnMvZTJv&#10;RG9jLnhtbFBLAQItABQABgAIAAAAIQDbwyXy2wAAAAkBAAAPAAAAAAAAAAAAAAAAABMEAABkcnMv&#10;ZG93bnJldi54bWxQSwUGAAAAAAQABADzAAAAGwUAAAAA&#10;" w14:anchorId="1710994B">
                <v:textbox inset="2.16pt,1.44pt,0,1.44pt">
                  <w:txbxContent>
                    <w:p w:rsidR="00DB1734" w:rsidP="0005636F" w:rsidRDefault="00DB1734" w14:paraId="6F1EFE9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63744" behindDoc="0" locked="0" layoutInCell="1" allowOverlap="1" wp14:editId="59AFEF3A" wp14:anchorId="05CB0C9F">
                <wp:simplePos x="0" y="0"/>
                <wp:positionH relativeFrom="column">
                  <wp:posOffset>2667000</wp:posOffset>
                </wp:positionH>
                <wp:positionV relativeFrom="paragraph">
                  <wp:posOffset>-12700</wp:posOffset>
                </wp:positionV>
                <wp:extent cx="1003300" cy="622300"/>
                <wp:effectExtent l="0" t="0" r="0" b="0"/>
                <wp:wrapNone/>
                <wp:docPr id="6888" name="Rectangle 68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8A1D37E"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8" style="position:absolute;margin-left:210pt;margin-top:-1pt;width:79pt;height:49pt;z-index:2584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ncuA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V3jrCwzOKU/&#10;qBuzvRZkzg6q60Sab9Jr9KHBsif/COcooJvITxJM+iItMmWNTxeNxRQJx+RmtalLnATHo+urzQp9&#10;7FK8F3sI8V44Q5LTUkAoWVl2/BXifPXtCtYlMPPzyYvTfprJrKs3qHvXnZAi7mh8QCO1G1vKtfKU&#10;jDj3lobXAwNBif5pUdjq+mpV4aLkYFlXSRTIAYLef8wyyweHq8QjUHLwoPoB8WaJMiycWCZ23q60&#10;Eh/jDP79H9j9BQ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Nwnydy4AQAASwMAAA4AAAAAAAAAAAAAAAAALgIAAGRycy9lMm9E&#10;b2MueG1sUEsBAi0AFAAGAAgAAAAhANvDJfLbAAAACQEAAA8AAAAAAAAAAAAAAAAAEgQAAGRycy9k&#10;b3ducmV2LnhtbFBLBQYAAAAABAAEAPMAAAAaBQAAAAA=&#10;" w14:anchorId="05CB0C9F">
                <v:textbox inset="2.16pt,1.44pt,0,1.44pt">
                  <w:txbxContent>
                    <w:p w:rsidR="00DB1734" w:rsidP="0005636F" w:rsidRDefault="00DB1734" w14:paraId="08A1D37E"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64768" behindDoc="0" locked="0" layoutInCell="1" allowOverlap="1" wp14:editId="43372F46" wp14:anchorId="4D795824">
                <wp:simplePos x="0" y="0"/>
                <wp:positionH relativeFrom="column">
                  <wp:posOffset>2667000</wp:posOffset>
                </wp:positionH>
                <wp:positionV relativeFrom="paragraph">
                  <wp:posOffset>-12700</wp:posOffset>
                </wp:positionV>
                <wp:extent cx="1003300" cy="622300"/>
                <wp:effectExtent l="0" t="0" r="0" b="0"/>
                <wp:wrapNone/>
                <wp:docPr id="6889" name="Rectangle 68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4CABAA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9" style="position:absolute;margin-left:210pt;margin-top:-1pt;width:79pt;height:49pt;z-index:2584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BpuQ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V1vKLHM4JT+&#10;oG7M9lqQOTuorhNpvkmv0YcGy578I5yjgG4iP0kw6Yu0yJQ1Pl00FlMkHJOb1aYucRIcj66vNiv0&#10;sUvxXuwhxHvhDElOSwGhZGXZ8VeI89W3K1iXwMzPJy9O+2kms169Qd277oQUcUfjAxqp3dhSrpWn&#10;ZMS5tzS8HhgISvRPi8JW11erChclB8u6qnGBIQcIev8xyywfHK4Sj0DJwYPqB8SbJcqwcGKZ2Hm7&#10;0kp8jDP4939g9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90uBpuQEAAEsDAAAOAAAAAAAAAAAAAAAAAC4CAABkcnMvZTJv&#10;RG9jLnhtbFBLAQItABQABgAIAAAAIQDbwyXy2wAAAAkBAAAPAAAAAAAAAAAAAAAAABMEAABkcnMv&#10;ZG93bnJldi54bWxQSwUGAAAAAAQABADzAAAAGwUAAAAA&#10;" w14:anchorId="4D795824">
                <v:textbox inset="2.16pt,1.44pt,0,1.44pt">
                  <w:txbxContent>
                    <w:p w:rsidR="00DB1734" w:rsidP="0005636F" w:rsidRDefault="00DB1734" w14:paraId="54CABAA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65792" behindDoc="0" locked="0" layoutInCell="1" allowOverlap="1" wp14:editId="0000F98B" wp14:anchorId="371D743C">
                <wp:simplePos x="0" y="0"/>
                <wp:positionH relativeFrom="column">
                  <wp:posOffset>2667000</wp:posOffset>
                </wp:positionH>
                <wp:positionV relativeFrom="paragraph">
                  <wp:posOffset>-12700</wp:posOffset>
                </wp:positionV>
                <wp:extent cx="1003300" cy="622300"/>
                <wp:effectExtent l="0" t="0" r="0" b="0"/>
                <wp:wrapNone/>
                <wp:docPr id="6890" name="Rectangle 6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3AB020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0" style="position:absolute;margin-left:210pt;margin-top:-1pt;width:79pt;height:49pt;z-index:2584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4LKRauQEAAEsDAAAOAAAAAAAAAAAAAAAAAC4CAABkcnMvZTJv&#10;RG9jLnhtbFBLAQItABQABgAIAAAAIQDbwyXy2wAAAAkBAAAPAAAAAAAAAAAAAAAAABMEAABkcnMv&#10;ZG93bnJldi54bWxQSwUGAAAAAAQABADzAAAAGwUAAAAA&#10;" w14:anchorId="371D743C">
                <v:textbox inset="2.16pt,1.44pt,0,1.44pt">
                  <w:txbxContent>
                    <w:p w:rsidR="00DB1734" w:rsidP="0005636F" w:rsidRDefault="00DB1734" w14:paraId="33AB020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66816" behindDoc="0" locked="0" layoutInCell="1" allowOverlap="1" wp14:editId="6E4AE1EA" wp14:anchorId="4071F182">
                <wp:simplePos x="0" y="0"/>
                <wp:positionH relativeFrom="column">
                  <wp:posOffset>2667000</wp:posOffset>
                </wp:positionH>
                <wp:positionV relativeFrom="paragraph">
                  <wp:posOffset>-12700</wp:posOffset>
                </wp:positionV>
                <wp:extent cx="1003300" cy="622300"/>
                <wp:effectExtent l="0" t="0" r="0" b="0"/>
                <wp:wrapNone/>
                <wp:docPr id="6891" name="Rectangle 68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808D8A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1" style="position:absolute;margin-left:210pt;margin-top:-1pt;width:79pt;height:49pt;z-index:2584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GdmN77oBAABLAwAADgAAAAAAAAAAAAAAAAAuAgAAZHJzL2Uy&#10;b0RvYy54bWxQSwECLQAUAAYACAAAACEA28Ml8tsAAAAJAQAADwAAAAAAAAAAAAAAAAAUBAAAZHJz&#10;L2Rvd25yZXYueG1sUEsFBgAAAAAEAAQA8wAAABwFAAAAAA==&#10;" w14:anchorId="4071F182">
                <v:textbox inset="2.16pt,1.44pt,0,1.44pt">
                  <w:txbxContent>
                    <w:p w:rsidR="00DB1734" w:rsidP="0005636F" w:rsidRDefault="00DB1734" w14:paraId="3808D8A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67840" behindDoc="0" locked="0" layoutInCell="1" allowOverlap="1" wp14:editId="5CBC8D97" wp14:anchorId="49C9C5F8">
                <wp:simplePos x="0" y="0"/>
                <wp:positionH relativeFrom="column">
                  <wp:posOffset>2667000</wp:posOffset>
                </wp:positionH>
                <wp:positionV relativeFrom="paragraph">
                  <wp:posOffset>-12700</wp:posOffset>
                </wp:positionV>
                <wp:extent cx="1003300" cy="622300"/>
                <wp:effectExtent l="0" t="0" r="0" b="0"/>
                <wp:wrapNone/>
                <wp:docPr id="6892" name="Rectangle 68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FA1690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2" style="position:absolute;margin-left:210pt;margin-top:-1pt;width:79pt;height:49pt;z-index:2584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7wIbruQEAAEsDAAAOAAAAAAAAAAAAAAAAAC4CAABkcnMvZTJv&#10;RG9jLnhtbFBLAQItABQABgAIAAAAIQDbwyXy2wAAAAkBAAAPAAAAAAAAAAAAAAAAABMEAABkcnMv&#10;ZG93bnJldi54bWxQSwUGAAAAAAQABADzAAAAGwUAAAAA&#10;" w14:anchorId="49C9C5F8">
                <v:textbox inset="2.16pt,1.44pt,0,1.44pt">
                  <w:txbxContent>
                    <w:p w:rsidR="00DB1734" w:rsidP="0005636F" w:rsidRDefault="00DB1734" w14:paraId="3FA1690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68864" behindDoc="0" locked="0" layoutInCell="1" allowOverlap="1" wp14:editId="7236663D" wp14:anchorId="4890B32B">
                <wp:simplePos x="0" y="0"/>
                <wp:positionH relativeFrom="column">
                  <wp:posOffset>2667000</wp:posOffset>
                </wp:positionH>
                <wp:positionV relativeFrom="paragraph">
                  <wp:posOffset>-12700</wp:posOffset>
                </wp:positionV>
                <wp:extent cx="1003300" cy="622300"/>
                <wp:effectExtent l="0" t="0" r="0" b="0"/>
                <wp:wrapNone/>
                <wp:docPr id="6893" name="Rectangle 6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C7D6B4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3" style="position:absolute;margin-left:210pt;margin-top:-1pt;width:79pt;height:49pt;z-index:2584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jWvXroBAABLAwAADgAAAAAAAAAAAAAAAAAuAgAAZHJzL2Uy&#10;b0RvYy54bWxQSwECLQAUAAYACAAAACEA28Ml8tsAAAAJAQAADwAAAAAAAAAAAAAAAAAUBAAAZHJz&#10;L2Rvd25yZXYueG1sUEsFBgAAAAAEAAQA8wAAABwFAAAAAA==&#10;" w14:anchorId="4890B32B">
                <v:textbox inset="2.16pt,1.44pt,0,1.44pt">
                  <w:txbxContent>
                    <w:p w:rsidR="00DB1734" w:rsidP="0005636F" w:rsidRDefault="00DB1734" w14:paraId="1C7D6B4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69888" behindDoc="0" locked="0" layoutInCell="1" allowOverlap="1" wp14:editId="2A039CCF" wp14:anchorId="2BFD2866">
                <wp:simplePos x="0" y="0"/>
                <wp:positionH relativeFrom="column">
                  <wp:posOffset>2667000</wp:posOffset>
                </wp:positionH>
                <wp:positionV relativeFrom="paragraph">
                  <wp:posOffset>-12700</wp:posOffset>
                </wp:positionV>
                <wp:extent cx="1003300" cy="622300"/>
                <wp:effectExtent l="0" t="0" r="0" b="0"/>
                <wp:wrapNone/>
                <wp:docPr id="6894" name="Rectangle 68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081A1A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4" style="position:absolute;margin-left:210pt;margin-top:-1pt;width:79pt;height:49pt;z-index:2584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0SRT7oBAABLAwAADgAAAAAAAAAAAAAAAAAuAgAAZHJzL2Uy&#10;b0RvYy54bWxQSwECLQAUAAYACAAAACEA28Ml8tsAAAAJAQAADwAAAAAAAAAAAAAAAAAUBAAAZHJz&#10;L2Rvd25yZXYueG1sUEsFBgAAAAAEAAQA8wAAABwFAAAAAA==&#10;" w14:anchorId="2BFD2866">
                <v:textbox inset="2.16pt,1.44pt,0,1.44pt">
                  <w:txbxContent>
                    <w:p w:rsidR="00DB1734" w:rsidP="0005636F" w:rsidRDefault="00DB1734" w14:paraId="4081A1A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0912" behindDoc="0" locked="0" layoutInCell="1" allowOverlap="1" wp14:editId="0606083C" wp14:anchorId="67A37D2D">
                <wp:simplePos x="0" y="0"/>
                <wp:positionH relativeFrom="column">
                  <wp:posOffset>2667000</wp:posOffset>
                </wp:positionH>
                <wp:positionV relativeFrom="paragraph">
                  <wp:posOffset>-12700</wp:posOffset>
                </wp:positionV>
                <wp:extent cx="1003300" cy="622300"/>
                <wp:effectExtent l="0" t="0" r="0" b="0"/>
                <wp:wrapNone/>
                <wp:docPr id="6895" name="Rectangle 68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DDE939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5" style="position:absolute;margin-left:210pt;margin-top:-1pt;width:79pt;height:49pt;z-index:2584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lrG4+roBAABLAwAADgAAAAAAAAAAAAAAAAAuAgAAZHJzL2Uy&#10;b0RvYy54bWxQSwECLQAUAAYACAAAACEA28Ml8tsAAAAJAQAADwAAAAAAAAAAAAAAAAAUBAAAZHJz&#10;L2Rvd25yZXYueG1sUEsFBgAAAAAEAAQA8wAAABwFAAAAAA==&#10;" w14:anchorId="67A37D2D">
                <v:textbox inset="2.16pt,1.44pt,0,1.44pt">
                  <w:txbxContent>
                    <w:p w:rsidR="00DB1734" w:rsidP="0005636F" w:rsidRDefault="00DB1734" w14:paraId="1DDE939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1936" behindDoc="0" locked="0" layoutInCell="1" allowOverlap="1" wp14:editId="5016CD48" wp14:anchorId="307693F4">
                <wp:simplePos x="0" y="0"/>
                <wp:positionH relativeFrom="column">
                  <wp:posOffset>2667000</wp:posOffset>
                </wp:positionH>
                <wp:positionV relativeFrom="paragraph">
                  <wp:posOffset>-12700</wp:posOffset>
                </wp:positionV>
                <wp:extent cx="1003300" cy="622300"/>
                <wp:effectExtent l="0" t="0" r="0" b="0"/>
                <wp:wrapNone/>
                <wp:docPr id="6896" name="Rectangle 6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52ECD9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6" style="position:absolute;margin-left:210pt;margin-top:-1pt;width:79pt;height:49pt;z-index:2584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LjGvboBAABLAwAADgAAAAAAAAAAAAAAAAAuAgAAZHJzL2Uy&#10;b0RvYy54bWxQSwECLQAUAAYACAAAACEA28Ml8tsAAAAJAQAADwAAAAAAAAAAAAAAAAAUBAAAZHJz&#10;L2Rvd25yZXYueG1sUEsFBgAAAAAEAAQA8wAAABwFAAAAAA==&#10;" w14:anchorId="307693F4">
                <v:textbox inset="2.16pt,1.44pt,0,1.44pt">
                  <w:txbxContent>
                    <w:p w:rsidR="00DB1734" w:rsidP="0005636F" w:rsidRDefault="00DB1734" w14:paraId="352ECD9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2960" behindDoc="0" locked="0" layoutInCell="1" allowOverlap="1" wp14:editId="22C4AB93" wp14:anchorId="15CE349A">
                <wp:simplePos x="0" y="0"/>
                <wp:positionH relativeFrom="column">
                  <wp:posOffset>2667000</wp:posOffset>
                </wp:positionH>
                <wp:positionV relativeFrom="paragraph">
                  <wp:posOffset>-12700</wp:posOffset>
                </wp:positionV>
                <wp:extent cx="1003300" cy="622300"/>
                <wp:effectExtent l="0" t="0" r="0" b="0"/>
                <wp:wrapNone/>
                <wp:docPr id="6897" name="Rectangle 68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C75DD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7" style="position:absolute;margin-left:210pt;margin-top:-1pt;width:79pt;height:49pt;z-index:2584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8I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1uS4njFqf0&#10;DXXjrh8VWbKDkVLl+Wa9phA7LHsJz3CNIrqZ/KzB5i/SInPR+HLTWM2JCEzuNru2xkkIPNre7Tbo&#10;Y5fqtThATJ+UtyQ7jAJCKcry85eYlqu/r2BdBrM8n700H+eFzPYG9ejlBSnijqYnNHr0E6NiNIGS&#10;CefOaPx54qAoGT87FLbZ3m0aXJQSrNumxQWGEiDo49ssd2LwuEoiASWnAKYfEG95t8DCiRVi1+3K&#10;K/E2LuBf/4HDL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hTe8IuQEAAEsDAAAOAAAAAAAAAAAAAAAAAC4CAABkcnMvZTJv&#10;RG9jLnhtbFBLAQItABQABgAIAAAAIQDbwyXy2wAAAAkBAAAPAAAAAAAAAAAAAAAAABMEAABkcnMv&#10;ZG93bnJldi54bWxQSwUGAAAAAAQABADzAAAAGwUAAAAA&#10;" w14:anchorId="15CE349A">
                <v:textbox inset="2.16pt,1.44pt,0,1.44pt">
                  <w:txbxContent>
                    <w:p w:rsidR="00DB1734" w:rsidP="0005636F" w:rsidRDefault="00DB1734" w14:paraId="1C75DD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3984" behindDoc="0" locked="0" layoutInCell="1" allowOverlap="1" wp14:editId="32EEB474" wp14:anchorId="6DF6DFA5">
                <wp:simplePos x="0" y="0"/>
                <wp:positionH relativeFrom="column">
                  <wp:posOffset>2667000</wp:posOffset>
                </wp:positionH>
                <wp:positionV relativeFrom="paragraph">
                  <wp:posOffset>-12700</wp:posOffset>
                </wp:positionV>
                <wp:extent cx="1003300" cy="622300"/>
                <wp:effectExtent l="0" t="0" r="0" b="0"/>
                <wp:wrapNone/>
                <wp:docPr id="6898" name="Rectangle 68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ED701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8" style="position:absolute;margin-left:210pt;margin-top:-1pt;width:79pt;height:49pt;z-index:2584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nX8nmuQEAAEsDAAAOAAAAAAAAAAAAAAAAAC4CAABkcnMvZTJv&#10;RG9jLnhtbFBLAQItABQABgAIAAAAIQDbwyXy2wAAAAkBAAAPAAAAAAAAAAAAAAAAABMEAABkcnMv&#10;ZG93bnJldi54bWxQSwUGAAAAAAQABADzAAAAGwUAAAAA&#10;" w14:anchorId="6DF6DFA5">
                <v:textbox inset="2.16pt,1.44pt,0,1.44pt">
                  <w:txbxContent>
                    <w:p w:rsidR="00DB1734" w:rsidP="0005636F" w:rsidRDefault="00DB1734" w14:paraId="3ED701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5008" behindDoc="0" locked="0" layoutInCell="1" allowOverlap="1" wp14:editId="74A1447A" wp14:anchorId="0A8D9532">
                <wp:simplePos x="0" y="0"/>
                <wp:positionH relativeFrom="column">
                  <wp:posOffset>2667000</wp:posOffset>
                </wp:positionH>
                <wp:positionV relativeFrom="paragraph">
                  <wp:posOffset>-12700</wp:posOffset>
                </wp:positionV>
                <wp:extent cx="1003300" cy="622300"/>
                <wp:effectExtent l="0" t="0" r="0" b="0"/>
                <wp:wrapNone/>
                <wp:docPr id="6899" name="Rectangle 6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1EBD8B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9" style="position:absolute;margin-left:210pt;margin-top:-1pt;width:79pt;height:49pt;z-index:2584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GquBTuQEAAEsDAAAOAAAAAAAAAAAAAAAAAC4CAABkcnMvZTJv&#10;RG9jLnhtbFBLAQItABQABgAIAAAAIQDbwyXy2wAAAAkBAAAPAAAAAAAAAAAAAAAAABMEAABkcnMv&#10;ZG93bnJldi54bWxQSwUGAAAAAAQABADzAAAAGwUAAAAA&#10;" w14:anchorId="0A8D9532">
                <v:textbox inset="2.16pt,1.44pt,0,1.44pt">
                  <w:txbxContent>
                    <w:p w:rsidR="00DB1734" w:rsidP="0005636F" w:rsidRDefault="00DB1734" w14:paraId="11EBD8B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6032" behindDoc="0" locked="0" layoutInCell="1" allowOverlap="1" wp14:editId="74E15660" wp14:anchorId="69CCE7B1">
                <wp:simplePos x="0" y="0"/>
                <wp:positionH relativeFrom="column">
                  <wp:posOffset>2667000</wp:posOffset>
                </wp:positionH>
                <wp:positionV relativeFrom="paragraph">
                  <wp:posOffset>-12700</wp:posOffset>
                </wp:positionV>
                <wp:extent cx="1003300" cy="622300"/>
                <wp:effectExtent l="0" t="0" r="0" b="0"/>
                <wp:wrapNone/>
                <wp:docPr id="6900" name="Rectangle 69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456EF3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0" style="position:absolute;margin-left:210pt;margin-top:-1pt;width:79pt;height:49pt;z-index:2584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BFuAEAAEs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Ojo3a5GgRyzOKUf&#10;qBtzvZFkzg5aCJnnm/UaQ2yx7Dk8wTWK6GbykwKbv0iLTEXjy01jOSXCMblb7bb5IY5Hm/VuhT52&#10;qd6KA8T0RXpLstNRQChFWXb+FtN89fUK1mUw8/PZS9Nxmsls1q9Qj15ckCLuaHpEo4wfO8qNDpSM&#10;OPeOxl8nBpIS89WhsM1mvWpwUUqw3DZbXGAoAYI+vs8yxwePq8QTUHIKoPsB8RaJCiycWCF23a68&#10;Eu/jAv7tHzj8Bg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F7rMEW4AQAASwMAAA4AAAAAAAAAAAAAAAAALgIAAGRycy9lMm9E&#10;b2MueG1sUEsBAi0AFAAGAAgAAAAhANvDJfLbAAAACQEAAA8AAAAAAAAAAAAAAAAAEgQAAGRycy9k&#10;b3ducmV2LnhtbFBLBQYAAAAABAAEAPMAAAAaBQAAAAA=&#10;" w14:anchorId="69CCE7B1">
                <v:textbox inset="2.16pt,1.44pt,0,1.44pt">
                  <w:txbxContent>
                    <w:p w:rsidR="00DB1734" w:rsidP="0005636F" w:rsidRDefault="00DB1734" w14:paraId="3456EF3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7056" behindDoc="0" locked="0" layoutInCell="1" allowOverlap="1" wp14:editId="50502BBD" wp14:anchorId="03BBA25B">
                <wp:simplePos x="0" y="0"/>
                <wp:positionH relativeFrom="column">
                  <wp:posOffset>2667000</wp:posOffset>
                </wp:positionH>
                <wp:positionV relativeFrom="paragraph">
                  <wp:posOffset>-12700</wp:posOffset>
                </wp:positionV>
                <wp:extent cx="1003300" cy="622300"/>
                <wp:effectExtent l="0" t="0" r="0" b="0"/>
                <wp:wrapNone/>
                <wp:docPr id="6901" name="Rectangle 69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81A7C3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1" style="position:absolute;margin-left:210pt;margin-top:-1pt;width:79pt;height:49pt;z-index:2584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x4Z8LoBAABLAwAADgAAAAAAAAAAAAAAAAAuAgAAZHJzL2Uy&#10;b0RvYy54bWxQSwECLQAUAAYACAAAACEA28Ml8tsAAAAJAQAADwAAAAAAAAAAAAAAAAAUBAAAZHJz&#10;L2Rvd25yZXYueG1sUEsFBgAAAAAEAAQA8wAAABwFAAAAAA==&#10;" w14:anchorId="03BBA25B">
                <v:textbox inset="2.16pt,1.44pt,0,1.44pt">
                  <w:txbxContent>
                    <w:p w:rsidR="00DB1734" w:rsidP="0005636F" w:rsidRDefault="00DB1734" w14:paraId="481A7C3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8080" behindDoc="0" locked="0" layoutInCell="1" allowOverlap="1" wp14:editId="6A3C546F" wp14:anchorId="2EAAD1B8">
                <wp:simplePos x="0" y="0"/>
                <wp:positionH relativeFrom="column">
                  <wp:posOffset>2667000</wp:posOffset>
                </wp:positionH>
                <wp:positionV relativeFrom="paragraph">
                  <wp:posOffset>-12700</wp:posOffset>
                </wp:positionV>
                <wp:extent cx="1003300" cy="622300"/>
                <wp:effectExtent l="0" t="0" r="0" b="0"/>
                <wp:wrapNone/>
                <wp:docPr id="6902" name="Rectangle 6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948301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2" style="position:absolute;margin-left:210pt;margin-top:-1pt;width:79pt;height:49pt;z-index:2584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dBxL0uQEAAEsDAAAOAAAAAAAAAAAAAAAAAC4CAABkcnMvZTJv&#10;RG9jLnhtbFBLAQItABQABgAIAAAAIQDbwyXy2wAAAAkBAAAPAAAAAAAAAAAAAAAAABMEAABkcnMv&#10;ZG93bnJldi54bWxQSwUGAAAAAAQABADzAAAAGwUAAAAA&#10;" w14:anchorId="2EAAD1B8">
                <v:textbox inset="2.16pt,1.44pt,0,1.44pt">
                  <w:txbxContent>
                    <w:p w:rsidR="00DB1734" w:rsidP="0005636F" w:rsidRDefault="00DB1734" w14:paraId="5948301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79104" behindDoc="0" locked="0" layoutInCell="1" allowOverlap="1" wp14:editId="7ABD35ED" wp14:anchorId="2780294D">
                <wp:simplePos x="0" y="0"/>
                <wp:positionH relativeFrom="column">
                  <wp:posOffset>2667000</wp:posOffset>
                </wp:positionH>
                <wp:positionV relativeFrom="paragraph">
                  <wp:posOffset>-12700</wp:posOffset>
                </wp:positionV>
                <wp:extent cx="1003300" cy="622300"/>
                <wp:effectExtent l="0" t="0" r="0" b="0"/>
                <wp:wrapNone/>
                <wp:docPr id="6903" name="Rectangle 69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6C90A8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3" style="position:absolute;margin-left:210pt;margin-top:-1pt;width:79pt;height:49pt;z-index:2584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88jtBuQEAAEsDAAAOAAAAAAAAAAAAAAAAAC4CAABkcnMvZTJv&#10;RG9jLnhtbFBLAQItABQABgAIAAAAIQDbwyXy2wAAAAkBAAAPAAAAAAAAAAAAAAAAABMEAABkcnMv&#10;ZG93bnJldi54bWxQSwUGAAAAAAQABADzAAAAGwUAAAAA&#10;" w14:anchorId="2780294D">
                <v:textbox inset="2.16pt,1.44pt,0,1.44pt">
                  <w:txbxContent>
                    <w:p w:rsidR="00DB1734" w:rsidP="0005636F" w:rsidRDefault="00DB1734" w14:paraId="06C90A8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0128" behindDoc="0" locked="0" layoutInCell="1" allowOverlap="1" wp14:editId="49140BE4" wp14:anchorId="47CAC5D3">
                <wp:simplePos x="0" y="0"/>
                <wp:positionH relativeFrom="column">
                  <wp:posOffset>2667000</wp:posOffset>
                </wp:positionH>
                <wp:positionV relativeFrom="paragraph">
                  <wp:posOffset>-12700</wp:posOffset>
                </wp:positionV>
                <wp:extent cx="1003300" cy="622300"/>
                <wp:effectExtent l="0" t="0" r="0" b="0"/>
                <wp:wrapNone/>
                <wp:docPr id="6904" name="Rectangle 69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64ECB0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4" style="position:absolute;margin-left:210pt;margin-top:-1pt;width:79pt;height:49pt;z-index:2584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RgwVQuQEAAEsDAAAOAAAAAAAAAAAAAAAAAC4CAABkcnMvZTJv&#10;RG9jLnhtbFBLAQItABQABgAIAAAAIQDbwyXy2wAAAAkBAAAPAAAAAAAAAAAAAAAAABMEAABkcnMv&#10;ZG93bnJldi54bWxQSwUGAAAAAAQABADzAAAAGwUAAAAA&#10;" w14:anchorId="47CAC5D3">
                <v:textbox inset="2.16pt,1.44pt,0,1.44pt">
                  <w:txbxContent>
                    <w:p w:rsidR="00DB1734" w:rsidP="0005636F" w:rsidRDefault="00DB1734" w14:paraId="264ECB0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1152" behindDoc="0" locked="0" layoutInCell="1" allowOverlap="1" wp14:editId="5561434E" wp14:anchorId="2118F44F">
                <wp:simplePos x="0" y="0"/>
                <wp:positionH relativeFrom="column">
                  <wp:posOffset>2667000</wp:posOffset>
                </wp:positionH>
                <wp:positionV relativeFrom="paragraph">
                  <wp:posOffset>-12700</wp:posOffset>
                </wp:positionV>
                <wp:extent cx="1003300" cy="622300"/>
                <wp:effectExtent l="0" t="0" r="0" b="0"/>
                <wp:wrapNone/>
                <wp:docPr id="6905" name="Rectangle 6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8802F6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5" style="position:absolute;margin-left:210pt;margin-top:-1pt;width:79pt;height:49pt;z-index:2584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sHYs5boBAABLAwAADgAAAAAAAAAAAAAAAAAuAgAAZHJzL2Uy&#10;b0RvYy54bWxQSwECLQAUAAYACAAAACEA28Ml8tsAAAAJAQAADwAAAAAAAAAAAAAAAAAUBAAAZHJz&#10;L2Rvd25yZXYueG1sUEsFBgAAAAAEAAQA8wAAABwFAAAAAA==&#10;" w14:anchorId="2118F44F">
                <v:textbox inset="2.16pt,1.44pt,0,1.44pt">
                  <w:txbxContent>
                    <w:p w:rsidR="00DB1734" w:rsidP="0005636F" w:rsidRDefault="00DB1734" w14:paraId="18802F6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2176" behindDoc="0" locked="0" layoutInCell="1" allowOverlap="1" wp14:editId="6C5CAC5F" wp14:anchorId="0F5FE18E">
                <wp:simplePos x="0" y="0"/>
                <wp:positionH relativeFrom="column">
                  <wp:posOffset>2667000</wp:posOffset>
                </wp:positionH>
                <wp:positionV relativeFrom="paragraph">
                  <wp:posOffset>-12700</wp:posOffset>
                </wp:positionV>
                <wp:extent cx="1003300" cy="622300"/>
                <wp:effectExtent l="0" t="0" r="0" b="0"/>
                <wp:wrapNone/>
                <wp:docPr id="6906" name="Rectangle 69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745D55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6" style="position:absolute;margin-left:210pt;margin-top:-1pt;width:79pt;height:49pt;z-index:2584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IHow7oBAABLAwAADgAAAAAAAAAAAAAAAAAuAgAAZHJzL2Uy&#10;b0RvYy54bWxQSwECLQAUAAYACAAAACEA28Ml8tsAAAAJAQAADwAAAAAAAAAAAAAAAAAUBAAAZHJz&#10;L2Rvd25yZXYueG1sUEsFBgAAAAAEAAQA8wAAABwFAAAAAA==&#10;" w14:anchorId="0F5FE18E">
                <v:textbox inset="2.16pt,1.44pt,0,1.44pt">
                  <w:txbxContent>
                    <w:p w:rsidR="00DB1734" w:rsidP="0005636F" w:rsidRDefault="00DB1734" w14:paraId="7745D55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3200" behindDoc="0" locked="0" layoutInCell="1" allowOverlap="1" wp14:editId="4F8C5AA4" wp14:anchorId="3A4DA3A9">
                <wp:simplePos x="0" y="0"/>
                <wp:positionH relativeFrom="column">
                  <wp:posOffset>2667000</wp:posOffset>
                </wp:positionH>
                <wp:positionV relativeFrom="paragraph">
                  <wp:posOffset>-12700</wp:posOffset>
                </wp:positionV>
                <wp:extent cx="1003300" cy="622300"/>
                <wp:effectExtent l="0" t="0" r="0" b="0"/>
                <wp:wrapNone/>
                <wp:docPr id="6907" name="Rectangle 69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D2F323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7" style="position:absolute;margin-left:210pt;margin-top:-1pt;width:79pt;height:49pt;z-index:2584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F2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7t6S4njFqf0&#10;DXXjrh8VWbKDkVLl+Wa9phA7LHsJz3CNIrqZ/KzB5i/SInPR+HLTWM2JCEzuNru2xkkIPNre7Tbo&#10;Y5fqtThATJ+UtyQ7jAJCKcry85eYlqu/r2BdBrM8n700H+eFTHuDevTyghRxR9MTGj36iVExmkDJ&#10;hHNnNP48cVCUjJ8dCtts7zYNLkoJ1m3T4gJDCRD08W2WOzF4XCWRgJJTANMPiLe8W2DhxAqx63bl&#10;lXgbF/Cv/8DhF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VdMF2uQEAAEsDAAAOAAAAAAAAAAAAAAAAAC4CAABkcnMvZTJv&#10;RG9jLnhtbFBLAQItABQABgAIAAAAIQDbwyXy2wAAAAkBAAAPAAAAAAAAAAAAAAAAABMEAABkcnMv&#10;ZG93bnJldi54bWxQSwUGAAAAAAQABADzAAAAGwUAAAAA&#10;" w14:anchorId="3A4DA3A9">
                <v:textbox inset="2.16pt,1.44pt,0,1.44pt">
                  <w:txbxContent>
                    <w:p w:rsidR="00DB1734" w:rsidP="0005636F" w:rsidRDefault="00DB1734" w14:paraId="5D2F323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4224" behindDoc="0" locked="0" layoutInCell="1" allowOverlap="1" wp14:editId="429E99FA" wp14:anchorId="567E3405">
                <wp:simplePos x="0" y="0"/>
                <wp:positionH relativeFrom="column">
                  <wp:posOffset>2667000</wp:posOffset>
                </wp:positionH>
                <wp:positionV relativeFrom="paragraph">
                  <wp:posOffset>-12700</wp:posOffset>
                </wp:positionV>
                <wp:extent cx="1003300" cy="622300"/>
                <wp:effectExtent l="0" t="0" r="0" b="0"/>
                <wp:wrapNone/>
                <wp:docPr id="6908" name="Rectangle 6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1241EE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8" style="position:absolute;margin-left:210pt;margin-top:-1pt;width:79pt;height:49pt;z-index:2584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YuQEAAEs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222Ns3Lc4pR+&#10;oG7c9aMiS3YwUqo836zXFGKHZc/hCS5RRDeTnzXY/EVaZC4an68aqzkRgcntZtvWOAmBR3c32w36&#10;2KV6Kw4Q0xflLckOo4BQirL89C2m5errFazLYJbns5fmw7yQaZtXqAcvz0gRdzQ9otGjnxgVowmU&#10;TDh3RuOvIwdFyfjVobDN3c2mwUUpwbptWhQFSoCgD++z3InB4yqJBJQcA5h+QLxFogILJ1aIXbYr&#10;r8T7uIB/+wf2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TZueYuQEAAEsDAAAOAAAAAAAAAAAAAAAAAC4CAABkcnMvZTJv&#10;RG9jLnhtbFBLAQItABQABgAIAAAAIQDbwyXy2wAAAAkBAAAPAAAAAAAAAAAAAAAAABMEAABkcnMv&#10;ZG93bnJldi54bWxQSwUGAAAAAAQABADzAAAAGwUAAAAA&#10;" w14:anchorId="567E3405">
                <v:textbox inset="2.16pt,1.44pt,0,1.44pt">
                  <w:txbxContent>
                    <w:p w:rsidR="00DB1734" w:rsidP="0005636F" w:rsidRDefault="00DB1734" w14:paraId="61241EE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5248" behindDoc="0" locked="0" layoutInCell="1" allowOverlap="1" wp14:editId="035A9874" wp14:anchorId="5985F6D1">
                <wp:simplePos x="0" y="0"/>
                <wp:positionH relativeFrom="column">
                  <wp:posOffset>2667000</wp:posOffset>
                </wp:positionH>
                <wp:positionV relativeFrom="paragraph">
                  <wp:posOffset>-12700</wp:posOffset>
                </wp:positionV>
                <wp:extent cx="1003300" cy="622300"/>
                <wp:effectExtent l="0" t="0" r="0" b="0"/>
                <wp:wrapNone/>
                <wp:docPr id="6909" name="Rectangle 69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0CB7F10" w14:textId="77777777">
                            <w:r>
                              <w:rPr>
                                <w:rFonts w:ascii="Geneva" w:hAnsi="Geneva" w:eastAsia="Geneva" w:cs="Geneva"/>
                                <w:color w:val="000000"/>
                                <w:sz w:val="20"/>
                                <w:szCs w:val="20"/>
                                <w:lang w:val="Portuguese"/>
                              </w:rPr>
                              <w:t>NÃO NENHUM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9" style="position:absolute;margin-left:210pt;margin-top:-1pt;width:79pt;height:49pt;z-index:2584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cpPOLboBAABLAwAADgAAAAAAAAAAAAAAAAAuAgAAZHJzL2Uy&#10;b0RvYy54bWxQSwECLQAUAAYACAAAACEA28Ml8tsAAAAJAQAADwAAAAAAAAAAAAAAAAAUBAAAZHJz&#10;L2Rvd25yZXYueG1sUEsFBgAAAAAEAAQA8wAAABwFAAAAAA==&#10;" w14:anchorId="5985F6D1">
                <v:textbox inset="2.16pt,1.44pt,0,1.44pt">
                  <w:txbxContent>
                    <w:p w:rsidR="00DB1734" w:rsidP="0005636F" w:rsidRDefault="00DB1734" w14:paraId="40CB7F10" w14:textId="77777777">
                      <w:r>
                        <w:rPr>
                          <w:rFonts w:ascii="Geneva" w:hAnsi="Geneva" w:eastAsia="Geneva" w:cs="Geneva"/>
                          <w:color w:val="000000"/>
                          <w:sz w:val="20"/>
                          <w:szCs w:val="20"/>
                          <w:lang w:val="Portuguese"/>
                        </w:rPr>
                        <w:t>NÃO NENHUM</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0848" behindDoc="0" locked="0" layoutInCell="1" allowOverlap="1" wp14:editId="5AC57E55" wp14:anchorId="45975C87">
                <wp:simplePos x="0" y="0"/>
                <wp:positionH relativeFrom="column">
                  <wp:posOffset>2667000</wp:posOffset>
                </wp:positionH>
                <wp:positionV relativeFrom="paragraph">
                  <wp:posOffset>139700</wp:posOffset>
                </wp:positionV>
                <wp:extent cx="977900" cy="2057400"/>
                <wp:effectExtent l="0" t="0" r="0" b="0"/>
                <wp:wrapNone/>
                <wp:docPr id="6910" name="Rectangle 691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0DBF12EF"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0" style="position:absolute;margin-left:210pt;margin-top:11pt;width:77pt;height:162pt;z-index:2585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BrfhTbkBAABMAwAADgAAAAAAAAAAAAAAAAAuAgAAZHJzL2Uy&#10;b0RvYy54bWxQSwECLQAUAAYACAAAACEAxcRJH9wAAAAKAQAADwAAAAAAAAAAAAAAAAATBAAAZHJz&#10;L2Rvd25yZXYueG1sUEsFBgAAAAAEAAQA8wAAABwFAAAAAA==&#10;" w14:anchorId="45975C87">
                <v:textbox inset="2.16pt,1.44pt,0,1.44pt">
                  <w:txbxContent>
                    <w:p w:rsidR="00DB1734" w:rsidP="0005636F" w:rsidRDefault="00DB1734" w14:paraId="0DBF12EF"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1872" behindDoc="0" locked="0" layoutInCell="1" allowOverlap="1" wp14:editId="58518809" wp14:anchorId="658C742B">
                <wp:simplePos x="0" y="0"/>
                <wp:positionH relativeFrom="column">
                  <wp:posOffset>2667000</wp:posOffset>
                </wp:positionH>
                <wp:positionV relativeFrom="paragraph">
                  <wp:posOffset>139700</wp:posOffset>
                </wp:positionV>
                <wp:extent cx="1003300" cy="2057400"/>
                <wp:effectExtent l="0" t="0" r="0" b="0"/>
                <wp:wrapNone/>
                <wp:docPr id="6911" name="Rectangle 6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8F5ADC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1" style="position:absolute;margin-left:210pt;margin-top:11pt;width:79pt;height:162pt;z-index:2585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u58g66AQAATAMAAA4AAAAAAAAAAAAAAAAALgIAAGRycy9l&#10;Mm9Eb2MueG1sUEsBAi0AFAAGAAgAAAAhALZj++bcAAAACgEAAA8AAAAAAAAAAAAAAAAAFAQAAGRy&#10;cy9kb3ducmV2LnhtbFBLBQYAAAAABAAEAPMAAAAdBQAAAAA=&#10;" w14:anchorId="658C742B">
                <v:textbox inset="2.16pt,1.44pt,0,1.44pt">
                  <w:txbxContent>
                    <w:p w:rsidR="00DB1734" w:rsidP="0005636F" w:rsidRDefault="00DB1734" w14:paraId="78F5ADC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2896" behindDoc="0" locked="0" layoutInCell="1" allowOverlap="1" wp14:editId="0E50DAAA" wp14:anchorId="4ADCA91F">
                <wp:simplePos x="0" y="0"/>
                <wp:positionH relativeFrom="column">
                  <wp:posOffset>2667000</wp:posOffset>
                </wp:positionH>
                <wp:positionV relativeFrom="paragraph">
                  <wp:posOffset>139700</wp:posOffset>
                </wp:positionV>
                <wp:extent cx="977900" cy="2057400"/>
                <wp:effectExtent l="0" t="0" r="0" b="0"/>
                <wp:wrapNone/>
                <wp:docPr id="6912" name="Rectangle 691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29201144"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2" style="position:absolute;margin-left:210pt;margin-top:11pt;width:77pt;height:162pt;z-index:2585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37l5QbkBAABMAwAADgAAAAAAAAAAAAAAAAAuAgAAZHJzL2Uy&#10;b0RvYy54bWxQSwECLQAUAAYACAAAACEAxcRJH9wAAAAKAQAADwAAAAAAAAAAAAAAAAATBAAAZHJz&#10;L2Rvd25yZXYueG1sUEsFBgAAAAAEAAQA8wAAABwFAAAAAA==&#10;" w14:anchorId="4ADCA91F">
                <v:textbox inset="2.16pt,1.44pt,0,1.44pt">
                  <w:txbxContent>
                    <w:p w:rsidR="00DB1734" w:rsidP="0005636F" w:rsidRDefault="00DB1734" w14:paraId="29201144"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3920" behindDoc="0" locked="0" layoutInCell="1" allowOverlap="1" wp14:editId="367CB911" wp14:anchorId="4EE15B69">
                <wp:simplePos x="0" y="0"/>
                <wp:positionH relativeFrom="column">
                  <wp:posOffset>2667000</wp:posOffset>
                </wp:positionH>
                <wp:positionV relativeFrom="paragraph">
                  <wp:posOffset>139700</wp:posOffset>
                </wp:positionV>
                <wp:extent cx="977900" cy="2057400"/>
                <wp:effectExtent l="0" t="0" r="0" b="0"/>
                <wp:wrapNone/>
                <wp:docPr id="6913" name="Rectangle 691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7E4FFF5F" w14:textId="77777777">
                            <w:r>
                              <w:rPr>
                                <w:rFonts w:ascii="Geneva" w:hAnsi="Geneva" w:eastAsia="Geneva" w:cs="Geneva"/>
                                <w:color w:val="000000"/>
                                <w:sz w:val="20"/>
                                <w:szCs w:val="20"/>
                                <w:lang w:val="Portuguese"/>
                              </w:rPr>
                              <w:t xml:space="preserve">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3" style="position:absolute;margin-left:210pt;margin-top:11pt;width:77pt;height:162pt;z-index:2585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JM9jaq6AQAATAMAAA4AAAAAAAAAAAAAAAAALgIAAGRycy9l&#10;Mm9Eb2MueG1sUEsBAi0AFAAGAAgAAAAhAMXESR/cAAAACgEAAA8AAAAAAAAAAAAAAAAAFAQAAGRy&#10;cy9kb3ducmV2LnhtbFBLBQYAAAAABAAEAPMAAAAdBQAAAAA=&#10;" w14:anchorId="4EE15B69">
                <v:textbox inset="2.16pt,1.44pt,0,1.44pt">
                  <w:txbxContent>
                    <w:p w:rsidR="00DB1734" w:rsidP="0005636F" w:rsidRDefault="00DB1734" w14:paraId="7E4FFF5F" w14:textId="77777777">
                      <w:r>
                        <w:rPr>
                          <w:rFonts w:ascii="Geneva" w:hAnsi="Geneva" w:eastAsia="Geneva" w:cs="Geneva"/>
                          <w:color w:val="000000"/>
                          <w:sz w:val="20"/>
                          <w:szCs w:val="20"/>
                          <w:lang w:val="Portuguese"/>
                        </w:rPr>
                        <w:t xml:space="preserve">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4944" behindDoc="0" locked="0" layoutInCell="1" allowOverlap="1" wp14:editId="193AFD6F" wp14:anchorId="69D4868F">
                <wp:simplePos x="0" y="0"/>
                <wp:positionH relativeFrom="column">
                  <wp:posOffset>2667000</wp:posOffset>
                </wp:positionH>
                <wp:positionV relativeFrom="paragraph">
                  <wp:posOffset>139700</wp:posOffset>
                </wp:positionV>
                <wp:extent cx="1003300" cy="2057400"/>
                <wp:effectExtent l="0" t="0" r="0" b="0"/>
                <wp:wrapNone/>
                <wp:docPr id="6914" name="Rectangle 69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A1037C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4" style="position:absolute;margin-left:210pt;margin-top:11pt;width:79pt;height:162pt;z-index:2585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Zc3ULkBAABMAwAADgAAAAAAAAAAAAAAAAAuAgAAZHJzL2Uy&#10;b0RvYy54bWxQSwECLQAUAAYACAAAACEAtmP75twAAAAKAQAADwAAAAAAAAAAAAAAAAATBAAAZHJz&#10;L2Rvd25yZXYueG1sUEsFBgAAAAAEAAQA8wAAABwFAAAAAA==&#10;" w14:anchorId="69D4868F">
                <v:textbox inset="2.16pt,1.44pt,0,1.44pt">
                  <w:txbxContent>
                    <w:p w:rsidR="00DB1734" w:rsidP="0005636F" w:rsidRDefault="00DB1734" w14:paraId="7A1037C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5968" behindDoc="0" locked="0" layoutInCell="1" allowOverlap="1" wp14:editId="7059DB52" wp14:anchorId="07194ADE">
                <wp:simplePos x="0" y="0"/>
                <wp:positionH relativeFrom="column">
                  <wp:posOffset>2667000</wp:posOffset>
                </wp:positionH>
                <wp:positionV relativeFrom="paragraph">
                  <wp:posOffset>139700</wp:posOffset>
                </wp:positionV>
                <wp:extent cx="977900" cy="2057400"/>
                <wp:effectExtent l="0" t="0" r="0" b="0"/>
                <wp:wrapNone/>
                <wp:docPr id="6915" name="Rectangle 691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31B6BED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5" style="position:absolute;margin-left:210pt;margin-top:11pt;width:77pt;height:162pt;z-index:2585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DCZJBO6AQAATAMAAA4AAAAAAAAAAAAAAAAALgIAAGRycy9l&#10;Mm9Eb2MueG1sUEsBAi0AFAAGAAgAAAAhAMXESR/cAAAACgEAAA8AAAAAAAAAAAAAAAAAFAQAAGRy&#10;cy9kb3ducmV2LnhtbFBLBQYAAAAABAAEAPMAAAAdBQAAAAA=&#10;" w14:anchorId="07194ADE">
                <v:textbox inset="2.16pt,1.44pt,0,1.44pt">
                  <w:txbxContent>
                    <w:p w:rsidR="00DB1734" w:rsidP="0005636F" w:rsidRDefault="00DB1734" w14:paraId="31B6BED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6992" behindDoc="0" locked="0" layoutInCell="1" allowOverlap="1" wp14:editId="24B10E67" wp14:anchorId="423FCD3A">
                <wp:simplePos x="0" y="0"/>
                <wp:positionH relativeFrom="column">
                  <wp:posOffset>2679700</wp:posOffset>
                </wp:positionH>
                <wp:positionV relativeFrom="paragraph">
                  <wp:posOffset>139700</wp:posOffset>
                </wp:positionV>
                <wp:extent cx="977900" cy="2057400"/>
                <wp:effectExtent l="0" t="0" r="0" b="0"/>
                <wp:wrapNone/>
                <wp:docPr id="6916" name="Rectangle 691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60308C93" w14:textId="77777777">
                            <w:r>
                              <w:rPr>
                                <w:rFonts w:ascii="Geneva" w:hAnsi="Geneva" w:eastAsia="Geneva" w:cs="Geneva"/>
                                <w:color w:val="000000"/>
                                <w:sz w:val="20"/>
                                <w:szCs w:val="20"/>
                                <w:lang w:val="Portuguese"/>
                              </w:rPr>
                              <w:t>DESCONHECIDO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6" style="position:absolute;margin-left:211pt;margin-top:11pt;width:77pt;height:162pt;z-index:2585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" w14:anchorId="423FCD3A">
                <v:textbox inset="2.16pt,1.44pt,0,1.44pt">
                  <w:txbxContent>
                    <w:p w:rsidR="00DB1734" w:rsidP="0005636F" w:rsidRDefault="00DB1734" w14:paraId="60308C93" w14:textId="77777777">
                      <w:r>
                        <w:rPr>
                          <w:rFonts w:ascii="Geneva" w:hAnsi="Geneva" w:eastAsia="Geneva" w:cs="Geneva"/>
                          <w:color w:val="000000"/>
                          <w:sz w:val="20"/>
                          <w:szCs w:val="20"/>
                          <w:lang w:val="Portuguese"/>
                        </w:rPr>
                        <w:t>DESCONHECIDO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8016" behindDoc="0" locked="0" layoutInCell="1" allowOverlap="1" wp14:editId="1B0C8C83" wp14:anchorId="37824136">
                <wp:simplePos x="0" y="0"/>
                <wp:positionH relativeFrom="column">
                  <wp:posOffset>2667000</wp:posOffset>
                </wp:positionH>
                <wp:positionV relativeFrom="paragraph">
                  <wp:posOffset>139700</wp:posOffset>
                </wp:positionV>
                <wp:extent cx="1003300" cy="2057400"/>
                <wp:effectExtent l="0" t="0" r="0" b="0"/>
                <wp:wrapNone/>
                <wp:docPr id="6917" name="Rectangle 6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96A799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7" style="position:absolute;margin-left:210pt;margin-top:11pt;width:79pt;height:162pt;z-index:2585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" w14:anchorId="37824136">
                <v:textbox inset="2.16pt,1.44pt,0,1.44pt">
                  <w:txbxContent>
                    <w:p w:rsidR="00DB1734" w:rsidP="0005636F" w:rsidRDefault="00DB1734" w14:paraId="796A799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19040" behindDoc="0" locked="0" layoutInCell="1" allowOverlap="1" wp14:editId="37010695" wp14:anchorId="4B77338A">
                <wp:simplePos x="0" y="0"/>
                <wp:positionH relativeFrom="column">
                  <wp:posOffset>2667000</wp:posOffset>
                </wp:positionH>
                <wp:positionV relativeFrom="paragraph">
                  <wp:posOffset>139700</wp:posOffset>
                </wp:positionV>
                <wp:extent cx="977900" cy="2057400"/>
                <wp:effectExtent l="0" t="0" r="0" b="0"/>
                <wp:wrapNone/>
                <wp:docPr id="6918" name="Rectangle 691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1359F24C"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8" style="position:absolute;margin-left:210pt;margin-top:11pt;width:77pt;height:162pt;z-index:2585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" w14:anchorId="4B77338A">
                <v:textbox inset="2.16pt,1.44pt,0,1.44pt">
                  <w:txbxContent>
                    <w:p w:rsidR="00DB1734" w:rsidP="0005636F" w:rsidRDefault="00DB1734" w14:paraId="1359F24C"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0064" behindDoc="0" locked="0" layoutInCell="1" allowOverlap="1" wp14:editId="17AFCFA0" wp14:anchorId="3D66469D">
                <wp:simplePos x="0" y="0"/>
                <wp:positionH relativeFrom="column">
                  <wp:posOffset>2667000</wp:posOffset>
                </wp:positionH>
                <wp:positionV relativeFrom="paragraph">
                  <wp:posOffset>139700</wp:posOffset>
                </wp:positionV>
                <wp:extent cx="977900" cy="2057400"/>
                <wp:effectExtent l="0" t="0" r="0" b="0"/>
                <wp:wrapNone/>
                <wp:docPr id="6919" name="Rectangle 691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2DDC96A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9" style="position:absolute;margin-left:210pt;margin-top:11pt;width:77pt;height:162pt;z-index:2585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fsMAgbkBAABMAwAADgAAAAAAAAAAAAAAAAAuAgAAZHJzL2Uy&#10;b0RvYy54bWxQSwECLQAUAAYACAAAACEAxcRJH9wAAAAKAQAADwAAAAAAAAAAAAAAAAATBAAAZHJz&#10;L2Rvd25yZXYueG1sUEsFBgAAAAAEAAQA8wAAABwFAAAAAA==&#10;" w14:anchorId="3D66469D">
                <v:textbox inset="2.16pt,1.44pt,0,1.44pt">
                  <w:txbxContent>
                    <w:p w:rsidR="00DB1734" w:rsidP="0005636F" w:rsidRDefault="00DB1734" w14:paraId="2DDC96A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1088" behindDoc="0" locked="0" layoutInCell="1" allowOverlap="1" wp14:editId="42797DA8" wp14:anchorId="4EBCF7C1">
                <wp:simplePos x="0" y="0"/>
                <wp:positionH relativeFrom="column">
                  <wp:posOffset>2667000</wp:posOffset>
                </wp:positionH>
                <wp:positionV relativeFrom="paragraph">
                  <wp:posOffset>139700</wp:posOffset>
                </wp:positionV>
                <wp:extent cx="1003300" cy="2057400"/>
                <wp:effectExtent l="0" t="0" r="0" b="0"/>
                <wp:wrapNone/>
                <wp:docPr id="6920" name="Rectangle 6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1DE072F"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0" style="position:absolute;margin-left:210pt;margin-top:11pt;width:79pt;height:162pt;z-index:2585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w2uAEAAEwDAAAOAAAAZHJzL2Uyb0RvYy54bWysU8tu2zAQvBfoPxC815IVI7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" w14:anchorId="4EBCF7C1">
                <v:textbox inset="2.16pt,1.44pt,0,1.44pt">
                  <w:txbxContent>
                    <w:p w:rsidR="00DB1734" w:rsidP="0005636F" w:rsidRDefault="00DB1734" w14:paraId="61DE072F"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2112" behindDoc="0" locked="0" layoutInCell="1" allowOverlap="1" wp14:editId="4160BD43" wp14:anchorId="49D66801">
                <wp:simplePos x="0" y="0"/>
                <wp:positionH relativeFrom="column">
                  <wp:posOffset>2667000</wp:posOffset>
                </wp:positionH>
                <wp:positionV relativeFrom="paragraph">
                  <wp:posOffset>139700</wp:posOffset>
                </wp:positionV>
                <wp:extent cx="1003300" cy="2057400"/>
                <wp:effectExtent l="0" t="0" r="0" b="0"/>
                <wp:wrapNone/>
                <wp:docPr id="6921" name="Rectangle 6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4A89FA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1" style="position:absolute;margin-left:210pt;margin-top:11pt;width:79pt;height:162pt;z-index:2585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pyHo3bkBAABMAwAADgAAAAAAAAAAAAAAAAAuAgAAZHJzL2Uy&#10;b0RvYy54bWxQSwECLQAUAAYACAAAACEAtmP75twAAAAKAQAADwAAAAAAAAAAAAAAAAATBAAAZHJz&#10;L2Rvd25yZXYueG1sUEsFBgAAAAAEAAQA8wAAABwFAAAAAA==&#10;" w14:anchorId="49D66801">
                <v:textbox inset="2.16pt,1.44pt,0,1.44pt">
                  <w:txbxContent>
                    <w:p w:rsidR="00DB1734" w:rsidP="0005636F" w:rsidRDefault="00DB1734" w14:paraId="64A89FA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3136" behindDoc="0" locked="0" layoutInCell="1" allowOverlap="1" wp14:editId="1D43BDAB" wp14:anchorId="37499772">
                <wp:simplePos x="0" y="0"/>
                <wp:positionH relativeFrom="column">
                  <wp:posOffset>2667000</wp:posOffset>
                </wp:positionH>
                <wp:positionV relativeFrom="paragraph">
                  <wp:posOffset>139700</wp:posOffset>
                </wp:positionV>
                <wp:extent cx="1003300" cy="2057400"/>
                <wp:effectExtent l="0" t="0" r="0" b="0"/>
                <wp:wrapNone/>
                <wp:docPr id="6922" name="Rectangle 6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2883E2A"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2" style="position:absolute;margin-left:210pt;margin-top:11pt;width:79pt;height:162pt;z-index:2585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MquEOrkBAABMAwAADgAAAAAAAAAAAAAAAAAuAgAAZHJzL2Uy&#10;b0RvYy54bWxQSwECLQAUAAYACAAAACEAtmP75twAAAAKAQAADwAAAAAAAAAAAAAAAAATBAAAZHJz&#10;L2Rvd25yZXYueG1sUEsFBgAAAAAEAAQA8wAAABwFAAAAAA==&#10;" w14:anchorId="37499772">
                <v:textbox inset="2.16pt,1.44pt,0,1.44pt">
                  <w:txbxContent>
                    <w:p w:rsidR="00DB1734" w:rsidP="0005636F" w:rsidRDefault="00DB1734" w14:paraId="62883E2A"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4160" behindDoc="0" locked="0" layoutInCell="1" allowOverlap="1" wp14:editId="29A9D947" wp14:anchorId="4AD00703">
                <wp:simplePos x="0" y="0"/>
                <wp:positionH relativeFrom="column">
                  <wp:posOffset>2667000</wp:posOffset>
                </wp:positionH>
                <wp:positionV relativeFrom="paragraph">
                  <wp:posOffset>139700</wp:posOffset>
                </wp:positionV>
                <wp:extent cx="1003300" cy="2057400"/>
                <wp:effectExtent l="0" t="0" r="0" b="0"/>
                <wp:wrapNone/>
                <wp:docPr id="6923" name="Rectangle 6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132A25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3" style="position:absolute;margin-left:210pt;margin-top:11pt;width:79pt;height:162pt;z-index:2585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RuQ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m82zYISzx126Tf6&#10;xn1nFTlXeyOlmvo7+TXE1OK1p/gIlyzhchI/anDTF2WRsXh8unqsxkwEFjeLzbrGTgjcaurlcoUJ&#10;wlTvtyOk/EMFR6YFo4BcirX8+Cvl89G3I3hvYnN+f1rlcT9e1KzeuO6DPKFGHNL8gEHbMDAqrImU&#10;DNh4RtOfAwdFif3p0dlmtVw0OCklma+bNU4wlARZ7z9WuRd9wFkSGSg5RDBdj3yLR4UWtqwIu4zX&#10;NBMf80L+/SfYvQI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fi9w0bkBAABMAwAADgAAAAAAAAAAAAAAAAAuAgAAZHJzL2Uy&#10;b0RvYy54bWxQSwECLQAUAAYACAAAACEAtmP75twAAAAKAQAADwAAAAAAAAAAAAAAAAATBAAAZHJz&#10;L2Rvd25yZXYueG1sUEsFBgAAAAAEAAQA8wAAABwFAAAAAA==&#10;" w14:anchorId="4AD00703">
                <v:textbox inset="2.16pt,1.44pt,0,1.44pt">
                  <w:txbxContent>
                    <w:p w:rsidR="00DB1734" w:rsidP="0005636F" w:rsidRDefault="00DB1734" w14:paraId="0132A25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5184" behindDoc="0" locked="0" layoutInCell="1" allowOverlap="1" wp14:editId="721F3EC5" wp14:anchorId="740154CD">
                <wp:simplePos x="0" y="0"/>
                <wp:positionH relativeFrom="column">
                  <wp:posOffset>2667000</wp:posOffset>
                </wp:positionH>
                <wp:positionV relativeFrom="paragraph">
                  <wp:posOffset>139700</wp:posOffset>
                </wp:positionV>
                <wp:extent cx="1003300" cy="2057400"/>
                <wp:effectExtent l="0" t="0" r="0" b="0"/>
                <wp:wrapNone/>
                <wp:docPr id="6924" name="Rectangle 6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9F2124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4" style="position:absolute;margin-left:210pt;margin-top:11pt;width:79pt;height:162pt;z-index:2585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2DuQEAAEw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182KEsctdukX&#10;+sZdPypyqg5GSpX7m/2aQuzw2nN4gnMWcZnFzxps/qIsMhePjxeP1ZyIwOL6at3W2AmBW029Wt1g&#10;gjDVx+0AMd0rb0leMArIpVjLDz9jOh19P4L3MpvT+3mV5t18VtO+c915eUSNOKTpEYMe/cSoGE2g&#10;ZMLGMxpf9xwUJeMPh842N6urBielJMu2aXGCoSTIeve5yp0YPM6SSEDJPoDpB+RbPCq0sGVF2Hm8&#10;8kx8zgv5j59g+w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kQ8tg7kBAABMAwAADgAAAAAAAAAAAAAAAAAuAgAAZHJzL2Uy&#10;b0RvYy54bWxQSwECLQAUAAYACAAAACEAtmP75twAAAAKAQAADwAAAAAAAAAAAAAAAAATBAAAZHJz&#10;L2Rvd25yZXYueG1sUEsFBgAAAAAEAAQA8wAAABwFAAAAAA==&#10;" w14:anchorId="740154CD">
                <v:textbox inset="2.16pt,1.44pt,0,1.44pt">
                  <w:txbxContent>
                    <w:p w:rsidR="00DB1734" w:rsidP="0005636F" w:rsidRDefault="00DB1734" w14:paraId="19F2124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6208" behindDoc="0" locked="0" layoutInCell="1" allowOverlap="1" wp14:editId="35F05E97" wp14:anchorId="33B806F9">
                <wp:simplePos x="0" y="0"/>
                <wp:positionH relativeFrom="column">
                  <wp:posOffset>2667000</wp:posOffset>
                </wp:positionH>
                <wp:positionV relativeFrom="paragraph">
                  <wp:posOffset>139700</wp:posOffset>
                </wp:positionV>
                <wp:extent cx="1003300" cy="2057400"/>
                <wp:effectExtent l="0" t="0" r="0" b="0"/>
                <wp:wrapNone/>
                <wp:docPr id="6925" name="Rectangle 6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AEEAF75"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5" style="position:absolute;margin-left:210pt;margin-top:11pt;width:79pt;height:162pt;z-index:2585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3YvZaLkBAABMAwAADgAAAAAAAAAAAAAAAAAuAgAAZHJzL2Uy&#10;b0RvYy54bWxQSwECLQAUAAYACAAAACEAtmP75twAAAAKAQAADwAAAAAAAAAAAAAAAAATBAAAZHJz&#10;L2Rvd25yZXYueG1sUEsFBgAAAAAEAAQA8wAAABwFAAAAAA==&#10;" w14:anchorId="33B806F9">
                <v:textbox inset="2.16pt,1.44pt,0,1.44pt">
                  <w:txbxContent>
                    <w:p w:rsidR="00DB1734" w:rsidP="0005636F" w:rsidRDefault="00DB1734" w14:paraId="5AEEAF75"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7232" behindDoc="0" locked="0" layoutInCell="1" allowOverlap="1" wp14:editId="2C88BB5D" wp14:anchorId="6169A26B">
                <wp:simplePos x="0" y="0"/>
                <wp:positionH relativeFrom="column">
                  <wp:posOffset>2667000</wp:posOffset>
                </wp:positionH>
                <wp:positionV relativeFrom="paragraph">
                  <wp:posOffset>139700</wp:posOffset>
                </wp:positionV>
                <wp:extent cx="1003300" cy="2057400"/>
                <wp:effectExtent l="0" t="0" r="0" b="0"/>
                <wp:wrapNone/>
                <wp:docPr id="6926" name="Rectangle 6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7386C66"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6" style="position:absolute;margin-left:210pt;margin-top:11pt;width:79pt;height:162pt;z-index:2585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IAXU7kBAABMAwAADgAAAAAAAAAAAAAAAAAuAgAAZHJzL2Uy&#10;b0RvYy54bWxQSwECLQAUAAYACAAAACEAtmP75twAAAAKAQAADwAAAAAAAAAAAAAAAAATBAAAZHJz&#10;L2Rvd25yZXYueG1sUEsFBgAAAAAEAAQA8wAAABwFAAAAAA==&#10;" w14:anchorId="6169A26B">
                <v:textbox inset="2.16pt,1.44pt,0,1.44pt">
                  <w:txbxContent>
                    <w:p w:rsidR="00DB1734" w:rsidP="0005636F" w:rsidRDefault="00DB1734" w14:paraId="27386C66"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8256" behindDoc="0" locked="0" layoutInCell="1" allowOverlap="1" wp14:editId="5959A3BD" wp14:anchorId="1488A61F">
                <wp:simplePos x="0" y="0"/>
                <wp:positionH relativeFrom="column">
                  <wp:posOffset>2667000</wp:posOffset>
                </wp:positionH>
                <wp:positionV relativeFrom="paragraph">
                  <wp:posOffset>139700</wp:posOffset>
                </wp:positionV>
                <wp:extent cx="1003300" cy="2057400"/>
                <wp:effectExtent l="0" t="0" r="0" b="0"/>
                <wp:wrapNone/>
                <wp:docPr id="6927" name="Rectangle 6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5ADA93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7" style="position:absolute;margin-left:210pt;margin-top:11pt;width:79pt;height:162pt;z-index:2585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aATjuLkBAABMAwAADgAAAAAAAAAAAAAAAAAuAgAAZHJzL2Uy&#10;b0RvYy54bWxQSwECLQAUAAYACAAAACEAtmP75twAAAAKAQAADwAAAAAAAAAAAAAAAAATBAAAZHJz&#10;L2Rvd25yZXYueG1sUEsFBgAAAAAEAAQA8wAAABwFAAAAAA==&#10;" w14:anchorId="1488A61F">
                <v:textbox inset="2.16pt,1.44pt,0,1.44pt">
                  <w:txbxContent>
                    <w:p w:rsidR="00DB1734" w:rsidP="0005636F" w:rsidRDefault="00DB1734" w14:paraId="25ADA93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29280" behindDoc="0" locked="0" layoutInCell="1" allowOverlap="1" wp14:editId="0A5474A5" wp14:anchorId="5EEB7781">
                <wp:simplePos x="0" y="0"/>
                <wp:positionH relativeFrom="column">
                  <wp:posOffset>2667000</wp:posOffset>
                </wp:positionH>
                <wp:positionV relativeFrom="paragraph">
                  <wp:posOffset>139700</wp:posOffset>
                </wp:positionV>
                <wp:extent cx="1003300" cy="2057400"/>
                <wp:effectExtent l="0" t="0" r="0" b="0"/>
                <wp:wrapNone/>
                <wp:docPr id="6928" name="Rectangle 6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7B9AB61"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8" style="position:absolute;margin-left:210pt;margin-top:11pt;width:79pt;height:162pt;z-index:2585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Oug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frBnvlucMu/UHf&#10;uO+sIqdqb6RUU38nv4aYWrz2FB/hnCVcTuJHDW76oiwyFo+PF4/VmInA4vpqvaqxEwK3mnqxWGKC&#10;MNX77Qgp36vgyLRgFJBLsZYffqV8Ovp2BO9NbE7vT6s87saiZlk3b1x3QR5RIw5pfsCgbRgYFdZE&#10;SgZsPKPpdc9BUWJ/enS2WS6uGpyUksxXzQpdgZIg693HKveiDzhLIgMl+wim65Fv8ajQwpYVYefx&#10;mmbiY17Iv/8E27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fE3o66AQAATAMAAA4AAAAAAAAAAAAAAAAALgIAAGRycy9l&#10;Mm9Eb2MueG1sUEsBAi0AFAAGAAgAAAAhALZj++bcAAAACgEAAA8AAAAAAAAAAAAAAAAAFAQAAGRy&#10;cy9kb3ducmV2LnhtbFBLBQYAAAAABAAEAPMAAAAdBQAAAAA=&#10;" w14:anchorId="5EEB7781">
                <v:textbox inset="2.16pt,1.44pt,0,1.44pt">
                  <w:txbxContent>
                    <w:p w:rsidR="00DB1734" w:rsidP="0005636F" w:rsidRDefault="00DB1734" w14:paraId="57B9AB61"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0304" behindDoc="0" locked="0" layoutInCell="1" allowOverlap="1" wp14:editId="0999D33E" wp14:anchorId="650B9D2E">
                <wp:simplePos x="0" y="0"/>
                <wp:positionH relativeFrom="column">
                  <wp:posOffset>2667000</wp:posOffset>
                </wp:positionH>
                <wp:positionV relativeFrom="paragraph">
                  <wp:posOffset>139700</wp:posOffset>
                </wp:positionV>
                <wp:extent cx="1003300" cy="2057400"/>
                <wp:effectExtent l="0" t="0" r="0" b="0"/>
                <wp:wrapNone/>
                <wp:docPr id="6929" name="Rectangle 6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113A46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9" style="position:absolute;margin-left:210pt;margin-top:11pt;width:79pt;height:162pt;z-index:2585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plug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m82zYYSzx126Tf6&#10;xn1nFTlXeyOlmvo7+TXE1OK1p/gIlyzhchI/anDTF2WRsXh8unqsxkwEFjeLzbrGTgjcaurlcoUJ&#10;wlTvtyOk/EMFR6YFo4BcirX8+Cvl89G3I3hvYnN+f1rlcT8WNat68cZ1H+QJNeKQ5gcM2oaBUWFN&#10;pGTAxjOa/hw4KErsT4/ONqvlosFJKcl83axxgqEkyHr/scq96APOkshAySGC6XrkWzwqtLBlRdhl&#10;vKa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tAKmW6AQAATAMAAA4AAAAAAAAAAAAAAAAALgIAAGRycy9l&#10;Mm9Eb2MueG1sUEsBAi0AFAAGAAgAAAAhALZj++bcAAAACgEAAA8AAAAAAAAAAAAAAAAAFAQAAGRy&#10;cy9kb3ducmV2LnhtbFBLBQYAAAAABAAEAPMAAAAdBQAAAAA=&#10;" w14:anchorId="650B9D2E">
                <v:textbox inset="2.16pt,1.44pt,0,1.44pt">
                  <w:txbxContent>
                    <w:p w:rsidR="00DB1734" w:rsidP="0005636F" w:rsidRDefault="00DB1734" w14:paraId="1113A46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1328" behindDoc="0" locked="0" layoutInCell="1" allowOverlap="1" wp14:editId="3E00DA86" wp14:anchorId="6D49A9B8">
                <wp:simplePos x="0" y="0"/>
                <wp:positionH relativeFrom="column">
                  <wp:posOffset>2667000</wp:posOffset>
                </wp:positionH>
                <wp:positionV relativeFrom="paragraph">
                  <wp:posOffset>139700</wp:posOffset>
                </wp:positionV>
                <wp:extent cx="1003300" cy="2057400"/>
                <wp:effectExtent l="0" t="0" r="0" b="0"/>
                <wp:wrapNone/>
                <wp:docPr id="6930" name="Rectangle 6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5D0C26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0" style="position:absolute;margin-left:210pt;margin-top:11pt;width:79pt;height:162pt;z-index:2585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rWug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wUa5LjFLv1G&#10;37jrBkXO1d5IqXJ/s19jiC1eewqPcMkiLrP4SYPNX5RFpuLx6eqxmhIRWNwsNusaHxK41dTL5QoT&#10;hKnebweI6YfyluQFo4BcirX8+Cum89G3I3gvszm/n1dp2k9FzapevnHde3lCjTik6QGDHvzIqBhM&#10;oGTExjMa/xw4KEqGnw6dbVbLRYOTUpL5ulnjBENJkPX+Y5U70XucJZGAkkMA0/XIt3hUaGHLirDL&#10;eOW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zNSta6AQAATAMAAA4AAAAAAAAAAAAAAAAALgIAAGRycy9l&#10;Mm9Eb2MueG1sUEsBAi0AFAAGAAgAAAAhALZj++bcAAAACgEAAA8AAAAAAAAAAAAAAAAAFAQAAGRy&#10;cy9kb3ducmV2LnhtbFBLBQYAAAAABAAEAPMAAAAdBQAAAAA=&#10;" w14:anchorId="6D49A9B8">
                <v:textbox inset="2.16pt,1.44pt,0,1.44pt">
                  <w:txbxContent>
                    <w:p w:rsidR="00DB1734" w:rsidP="0005636F" w:rsidRDefault="00DB1734" w14:paraId="65D0C26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2352" behindDoc="0" locked="0" layoutInCell="1" allowOverlap="1" wp14:editId="5050113F" wp14:anchorId="41CC2910">
                <wp:simplePos x="0" y="0"/>
                <wp:positionH relativeFrom="column">
                  <wp:posOffset>2667000</wp:posOffset>
                </wp:positionH>
                <wp:positionV relativeFrom="paragraph">
                  <wp:posOffset>139700</wp:posOffset>
                </wp:positionV>
                <wp:extent cx="1003300" cy="2057400"/>
                <wp:effectExtent l="0" t="0" r="0" b="0"/>
                <wp:wrapNone/>
                <wp:docPr id="6931" name="Rectangle 6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82CF3A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1" style="position:absolute;margin-left:210pt;margin-top:11pt;width:79pt;height:162pt;z-index:2585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49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2yzmlDhusUs/&#10;0DfuukGRc7U3Uqrc3+zXGGKL117CM1yyiMssftJg8xdlkal4fLp6rKZEBBY3i826xk4I3Grq5XKF&#10;CcJU77cDxPRVeUvyglFALsVafnyM6Xz07Qjey2zO7+dVmvZTUbOqb9+47r08oUYc0vSEQQ9+ZFQM&#10;JlAyYuMZja8HDoqS4ZtDZ5vV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ASb49uwEAAEwDAAAOAAAAAAAAAAAAAAAAAC4CAABkcnMv&#10;ZTJvRG9jLnhtbFBLAQItABQABgAIAAAAIQC2Y/vm3AAAAAoBAAAPAAAAAAAAAAAAAAAAABUEAABk&#10;cnMvZG93bnJldi54bWxQSwUGAAAAAAQABADzAAAAHgUAAAAA&#10;" w14:anchorId="41CC2910">
                <v:textbox inset="2.16pt,1.44pt,0,1.44pt">
                  <w:txbxContent>
                    <w:p w:rsidR="00DB1734" w:rsidP="0005636F" w:rsidRDefault="00DB1734" w14:paraId="082CF3A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3376" behindDoc="0" locked="0" layoutInCell="1" allowOverlap="1" wp14:editId="1A2C7D51" wp14:anchorId="2AB26DD6">
                <wp:simplePos x="0" y="0"/>
                <wp:positionH relativeFrom="column">
                  <wp:posOffset>2667000</wp:posOffset>
                </wp:positionH>
                <wp:positionV relativeFrom="paragraph">
                  <wp:posOffset>139700</wp:posOffset>
                </wp:positionV>
                <wp:extent cx="1003300" cy="2057400"/>
                <wp:effectExtent l="0" t="0" r="0" b="0"/>
                <wp:wrapNone/>
                <wp:docPr id="6932" name="Rectangle 6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C0E502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2" style="position:absolute;margin-left:210pt;margin-top:11pt;width:79pt;height:162pt;z-index:2585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1cPS2rkBAABMAwAADgAAAAAAAAAAAAAAAAAuAgAAZHJzL2Uy&#10;b0RvYy54bWxQSwECLQAUAAYACAAAACEAtmP75twAAAAKAQAADwAAAAAAAAAAAAAAAAATBAAAZHJz&#10;L2Rvd25yZXYueG1sUEsFBgAAAAAEAAQA8wAAABwFAAAAAA==&#10;" w14:anchorId="2AB26DD6">
                <v:textbox inset="2.16pt,1.44pt,0,1.44pt">
                  <w:txbxContent>
                    <w:p w:rsidR="00DB1734" w:rsidP="0005636F" w:rsidRDefault="00DB1734" w14:paraId="6C0E502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4400" behindDoc="0" locked="0" layoutInCell="1" allowOverlap="1" wp14:editId="4C278778" wp14:anchorId="37D04659">
                <wp:simplePos x="0" y="0"/>
                <wp:positionH relativeFrom="column">
                  <wp:posOffset>2667000</wp:posOffset>
                </wp:positionH>
                <wp:positionV relativeFrom="paragraph">
                  <wp:posOffset>139700</wp:posOffset>
                </wp:positionV>
                <wp:extent cx="1003300" cy="2057400"/>
                <wp:effectExtent l="0" t="0" r="0" b="0"/>
                <wp:wrapNone/>
                <wp:docPr id="6933" name="Rectangle 6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081BE3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3" style="position:absolute;margin-left:210pt;margin-top:11pt;width:79pt;height:162pt;z-index:2585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Yxuw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8WCEsctduk3&#10;+sZdNyhyrvZGSpX7m/0aQ2zx2lN4hEsWcZnFTxps/qIsMhWPT1eP1ZSIwOJmsVnX2AmBW029XK4w&#10;QZjq/XaAmH4ob0leMArIpVjLj79iOh99O4L3Mpvz+3mVpv1U1Kzq1RvXvZcn1IhDmh4w6MGPjIrB&#10;BEpGbDyj8c+Bg6Jk+OnQ2Wa1XDQ4KSWZr5s1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ZRyYxuwEAAEwDAAAOAAAAAAAAAAAAAAAAAC4CAABkcnMv&#10;ZTJvRG9jLnhtbFBLAQItABQABgAIAAAAIQC2Y/vm3AAAAAoBAAAPAAAAAAAAAAAAAAAAABUEAABk&#10;cnMvZG93bnJldi54bWxQSwUGAAAAAAQABADzAAAAHgUAAAAA&#10;" w14:anchorId="37D04659">
                <v:textbox inset="2.16pt,1.44pt,0,1.44pt">
                  <w:txbxContent>
                    <w:p w:rsidR="00DB1734" w:rsidP="0005636F" w:rsidRDefault="00DB1734" w14:paraId="3081BE3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5424" behindDoc="0" locked="0" layoutInCell="1" allowOverlap="1" wp14:editId="3A32E48D" wp14:anchorId="2384D6D8">
                <wp:simplePos x="0" y="0"/>
                <wp:positionH relativeFrom="column">
                  <wp:posOffset>2667000</wp:posOffset>
                </wp:positionH>
                <wp:positionV relativeFrom="paragraph">
                  <wp:posOffset>139700</wp:posOffset>
                </wp:positionV>
                <wp:extent cx="1003300" cy="2057400"/>
                <wp:effectExtent l="0" t="0" r="0" b="0"/>
                <wp:wrapNone/>
                <wp:docPr id="6934" name="Rectangle 6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DE04E8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4" style="position:absolute;margin-left:210pt;margin-top:11pt;width:79pt;height:162pt;z-index:2585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3tj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b3brtaUeO6wSz/Q&#10;N+57q8ilOhgp1dzf2a8xpg6vPccnuGYJl7P4SYObvyiLTMXj881jNWUisLhdbdsaOyFwq6nX6w0m&#10;CFO93Y6Q8hcVHJkXjAJyKdby07eUL0dfj+C9mc3l/XmVp8NU1Gzq9pXrIcgzasQhzY8YtA0jo8Ka&#10;SMmIjWc0/TpyUJTYrx6dbTbrVYOTUpJl27Q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Zne2O6AQAATAMAAA4AAAAAAAAAAAAAAAAALgIAAGRycy9l&#10;Mm9Eb2MueG1sUEsBAi0AFAAGAAgAAAAhALZj++bcAAAACgEAAA8AAAAAAAAAAAAAAAAAFAQAAGRy&#10;cy9kb3ducmV2LnhtbFBLBQYAAAAABAAEAPMAAAAdBQAAAAA=&#10;" w14:anchorId="2384D6D8">
                <v:textbox inset="2.16pt,1.44pt,0,1.44pt">
                  <w:txbxContent>
                    <w:p w:rsidR="00DB1734" w:rsidP="0005636F" w:rsidRDefault="00DB1734" w14:paraId="0DE04E8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6448" behindDoc="0" locked="0" layoutInCell="1" allowOverlap="1" wp14:editId="60713BD0" wp14:anchorId="4D76C505">
                <wp:simplePos x="0" y="0"/>
                <wp:positionH relativeFrom="column">
                  <wp:posOffset>2667000</wp:posOffset>
                </wp:positionH>
                <wp:positionV relativeFrom="paragraph">
                  <wp:posOffset>139700</wp:posOffset>
                </wp:positionV>
                <wp:extent cx="1003300" cy="2057400"/>
                <wp:effectExtent l="0" t="0" r="0" b="0"/>
                <wp:wrapNone/>
                <wp:docPr id="6935" name="Rectangle 6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F2C493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5" style="position:absolute;margin-left:210pt;margin-top:11pt;width:79pt;height:162pt;z-index:2585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I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2yxuKXHcYpd+&#10;oG/cdYMi52pvpFS5v9mvMcQWr72EZ7hkEZdZ/KTB5i/KIlPx+HT1WE2JCCxuFpt1jZ0QuNXUy+UK&#10;E4Sp3m8HiOmr8pbkBaOAXIq1/PgY0/no2xG8l9mc38+rNO2nomZVb9647r08oUYc0vSEQQ9+ZFQM&#10;JlAyYuMZja8HDoqS4ZtDZ5vV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644+IuwEAAEwDAAAOAAAAAAAAAAAAAAAAAC4CAABkcnMv&#10;ZTJvRG9jLnhtbFBLAQItABQABgAIAAAAIQC2Y/vm3AAAAAoBAAAPAAAAAAAAAAAAAAAAABUEAABk&#10;cnMvZG93bnJldi54bWxQSwUGAAAAAAQABADzAAAAHgUAAAAA&#10;" w14:anchorId="4D76C505">
                <v:textbox inset="2.16pt,1.44pt,0,1.44pt">
                  <w:txbxContent>
                    <w:p w:rsidR="00DB1734" w:rsidP="0005636F" w:rsidRDefault="00DB1734" w14:paraId="2F2C493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7472" behindDoc="0" locked="0" layoutInCell="1" allowOverlap="1" wp14:editId="5B81CBBE" wp14:anchorId="73108316">
                <wp:simplePos x="0" y="0"/>
                <wp:positionH relativeFrom="column">
                  <wp:posOffset>2667000</wp:posOffset>
                </wp:positionH>
                <wp:positionV relativeFrom="paragraph">
                  <wp:posOffset>139700</wp:posOffset>
                </wp:positionV>
                <wp:extent cx="1003300" cy="2057400"/>
                <wp:effectExtent l="0" t="0" r="0" b="0"/>
                <wp:wrapNone/>
                <wp:docPr id="6936" name="Rectangle 6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30A171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6" style="position:absolute;margin-left:210pt;margin-top:11pt;width:79pt;height:162pt;z-index:2585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YsuwEAAEw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Or7WJFieMWu/SC&#10;vnHXDYpcqr2RUuX+Zr/GEFu89hqe4ZpFXGbxkwabvyiLTMXj881jNSUisLhdbDc1dkLgVlMvl2tM&#10;EKZ6vx0gpm/KW5IXjAJyKdby00NMl6O/j+C9zObyfl6l6TAVNet5gc21g5dn1IhDmp4w6MGPjIrB&#10;BEpGbDyj8deRg6Jk+O7Q2Wa9XDQ4KSWZb5oNTjCUBFkfPla5E73HWRIJKDkGMF2PfItHhRa2rAi7&#10;jleeiY95If/+E+z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beZYsuwEAAEwDAAAOAAAAAAAAAAAAAAAAAC4CAABkcnMv&#10;ZTJvRG9jLnhtbFBLAQItABQABgAIAAAAIQC2Y/vm3AAAAAoBAAAPAAAAAAAAAAAAAAAAABUEAABk&#10;cnMvZG93bnJldi54bWxQSwUGAAAAAAQABADzAAAAHgUAAAAA&#10;" w14:anchorId="73108316">
                <v:textbox inset="2.16pt,1.44pt,0,1.44pt">
                  <w:txbxContent>
                    <w:p w:rsidR="00DB1734" w:rsidP="0005636F" w:rsidRDefault="00DB1734" w14:paraId="430A171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8496" behindDoc="0" locked="0" layoutInCell="1" allowOverlap="1" wp14:editId="3BC82119" wp14:anchorId="1D720F78">
                <wp:simplePos x="0" y="0"/>
                <wp:positionH relativeFrom="column">
                  <wp:posOffset>2667000</wp:posOffset>
                </wp:positionH>
                <wp:positionV relativeFrom="paragraph">
                  <wp:posOffset>139700</wp:posOffset>
                </wp:positionV>
                <wp:extent cx="1003300" cy="2057400"/>
                <wp:effectExtent l="0" t="0" r="0" b="0"/>
                <wp:wrapNone/>
                <wp:docPr id="6937" name="Rectangle 6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A7F27C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7" style="position:absolute;margin-left:210pt;margin-top:11pt;width:79pt;height:162pt;z-index:2585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Hug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bvNosVJY5b7NIL&#10;+sZdNyhyrvZGSpX7m/0aQ2zx2mt4hksWcZnFTxps/qIsMhWPT1eP1ZSIwOJmsVnX2AmBW029XK4w&#10;QZjq43aAmL4qb0leMArIpVjLj99jOh/9fQTvZTbn9/MqTfupqFnNr1z3Xp5QIw5pesKgBz8yKgYT&#10;KBmx8YzGtwMHRcnwzaGzzWq5aHBSSjJfN2ucYCgJst5/rnIneo+zJBJQcghguh75lncLLWxZEXYZ&#10;rzwTn/NC/uMn2L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f9Yse6AQAATAMAAA4AAAAAAAAAAAAAAAAALgIAAGRycy9l&#10;Mm9Eb2MueG1sUEsBAi0AFAAGAAgAAAAhALZj++bcAAAACgEAAA8AAAAAAAAAAAAAAAAAFAQAAGRy&#10;cy9kb3ducmV2LnhtbFBLBQYAAAAABAAEAPMAAAAdBQAAAAA=&#10;" w14:anchorId="1D720F78">
                <v:textbox inset="2.16pt,1.44pt,0,1.44pt">
                  <w:txbxContent>
                    <w:p w:rsidR="00DB1734" w:rsidP="0005636F" w:rsidRDefault="00DB1734" w14:paraId="7A7F27C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39520" behindDoc="0" locked="0" layoutInCell="1" allowOverlap="1" wp14:editId="32F9366E" wp14:anchorId="07AA7FE5">
                <wp:simplePos x="0" y="0"/>
                <wp:positionH relativeFrom="column">
                  <wp:posOffset>2667000</wp:posOffset>
                </wp:positionH>
                <wp:positionV relativeFrom="paragraph">
                  <wp:posOffset>139700</wp:posOffset>
                </wp:positionV>
                <wp:extent cx="1003300" cy="2057400"/>
                <wp:effectExtent l="0" t="0" r="0" b="0"/>
                <wp:wrapNone/>
                <wp:docPr id="6938" name="Rectangle 6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D7D737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8" style="position:absolute;margin-left:210pt;margin-top:11pt;width:79pt;height:162pt;z-index:2585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xug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wX2ynGLXfqN&#10;vnHXDYqcq72RUuX+Zr/GEFu89hQe4ZJFXGbxkwabvyiLTMXj09VjNSUisLhZbNY1dkLgVlMvlytM&#10;EKZ6vx0gph/KW5IXjAJyKdby46+YzkffjuC9zOb8fl6laT8VNat588Z17+UJNeKQpgcMevAjo2Iw&#10;gZIRG89o/HPgoCgZfjp0tlktFw1OSknm62aNrkBJkPX+Y5U70XucJZGAkkMA0/XIt3hUaGHLirDL&#10;eOW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g9X/G6AQAATAMAAA4AAAAAAAAAAAAAAAAALgIAAGRycy9l&#10;Mm9Eb2MueG1sUEsBAi0AFAAGAAgAAAAhALZj++bcAAAACgEAAA8AAAAAAAAAAAAAAAAAFAQAAGRy&#10;cy9kb3ducmV2LnhtbFBLBQYAAAAABAAEAPMAAAAdBQAAAAA=&#10;" w14:anchorId="07AA7FE5">
                <v:textbox inset="2.16pt,1.44pt,0,1.44pt">
                  <w:txbxContent>
                    <w:p w:rsidR="00DB1734" w:rsidP="0005636F" w:rsidRDefault="00DB1734" w14:paraId="0D7D737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0544" behindDoc="0" locked="0" layoutInCell="1" allowOverlap="1" wp14:editId="19826D99" wp14:anchorId="1DA9E351">
                <wp:simplePos x="0" y="0"/>
                <wp:positionH relativeFrom="column">
                  <wp:posOffset>2667000</wp:posOffset>
                </wp:positionH>
                <wp:positionV relativeFrom="paragraph">
                  <wp:posOffset>139700</wp:posOffset>
                </wp:positionV>
                <wp:extent cx="1003300" cy="2057400"/>
                <wp:effectExtent l="0" t="0" r="0" b="0"/>
                <wp:wrapNone/>
                <wp:docPr id="6939" name="Rectangle 6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813361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9" style="position:absolute;margin-left:210pt;margin-top:11pt;width:79pt;height:162pt;z-index:2585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saug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68U1JY5b7NIf&#10;9I27blDkVO2NlCr3N/s1htjitafwCOcs4jKLnzTY/EVZZCoeHy8eqykRgUV8ZV1jJwRuNfVyucIE&#10;Yar32wFiulfekrxgFJBLsZYffsV0Ovp2BO9lNqf38ypNu6moWc0Xb1x3Xh5RIw5pesCgBz8yKgYT&#10;KBmx8YzG1z0HRcnw06GzzWq5aHBSSjJfN2ucYCgJst59rHIneo+zJBJQsg9guh75Fo8KLWxZEXYe&#10;rzwTH/NC/v0n2P4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S5qxq6AQAATAMAAA4AAAAAAAAAAAAAAAAALgIAAGRycy9l&#10;Mm9Eb2MueG1sUEsBAi0AFAAGAAgAAAAhALZj++bcAAAACgEAAA8AAAAAAAAAAAAAAAAAFAQAAGRy&#10;cy9kb3ducmV2LnhtbFBLBQYAAAAABAAEAPMAAAAdBQAAAAA=&#10;" w14:anchorId="1DA9E351">
                <v:textbox inset="2.16pt,1.44pt,0,1.44pt">
                  <w:txbxContent>
                    <w:p w:rsidR="00DB1734" w:rsidP="0005636F" w:rsidRDefault="00DB1734" w14:paraId="6813361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1568" behindDoc="0" locked="0" layoutInCell="1" allowOverlap="1" wp14:editId="695939FE" wp14:anchorId="3BB351E3">
                <wp:simplePos x="0" y="0"/>
                <wp:positionH relativeFrom="column">
                  <wp:posOffset>2667000</wp:posOffset>
                </wp:positionH>
                <wp:positionV relativeFrom="paragraph">
                  <wp:posOffset>139700</wp:posOffset>
                </wp:positionV>
                <wp:extent cx="1003300" cy="2057400"/>
                <wp:effectExtent l="0" t="0" r="0" b="0"/>
                <wp:wrapNone/>
                <wp:docPr id="6940" name="Rectangle 6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BAB451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0" style="position:absolute;margin-left:210pt;margin-top:11pt;width:79pt;height:162pt;z-index:2585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eRF4e6AQAATAMAAA4AAAAAAAAAAAAAAAAALgIAAGRycy9l&#10;Mm9Eb2MueG1sUEsBAi0AFAAGAAgAAAAhALZj++bcAAAACgEAAA8AAAAAAAAAAAAAAAAAFAQAAGRy&#10;cy9kb3ducmV2LnhtbFBLBQYAAAAABAAEAPMAAAAdBQAAAAA=&#10;" w14:anchorId="3BB351E3">
                <v:textbox inset="2.16pt,1.44pt,0,1.44pt">
                  <w:txbxContent>
                    <w:p w:rsidR="00DB1734" w:rsidP="0005636F" w:rsidRDefault="00DB1734" w14:paraId="7BAB451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2592" behindDoc="0" locked="0" layoutInCell="1" allowOverlap="1" wp14:editId="2D31B660" wp14:anchorId="1F12BEE2">
                <wp:simplePos x="0" y="0"/>
                <wp:positionH relativeFrom="column">
                  <wp:posOffset>2667000</wp:posOffset>
                </wp:positionH>
                <wp:positionV relativeFrom="paragraph">
                  <wp:posOffset>139700</wp:posOffset>
                </wp:positionV>
                <wp:extent cx="1003300" cy="2057400"/>
                <wp:effectExtent l="0" t="0" r="0" b="0"/>
                <wp:wrapNone/>
                <wp:docPr id="6941" name="Rectangle 6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57AA59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1" style="position:absolute;margin-left:210pt;margin-top:11pt;width:79pt;height:162pt;z-index:2585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NsuwEAAEwDAAAOAAAAZHJzL2Uyb0RvYy54bWysU8tu2zAQvBfoPxC813rEjW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jtZtlQ4rjFLv1E&#10;37gbjCTn6qj7Xub+Zr+mEDu89hQe4ZJFXGbxswKbvyiLzMXj09VjOScisLi52axr7ITArbZeLleY&#10;IEz1ejtATF+ltyQvGAXkUqzlx+8xnY++HMF7mc35/bxK834ualbN5xeue9+fUCMOaXrAoIyfGBVG&#10;B0ombDyj8feBg6TEfHPobLta3rQ4KSVp1u0aJxhKgqz3b6vcidHjLIkElBwC6GFEvsWjQgtbVoRd&#10;xivPxNu8kH/9CX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bFeNsuwEAAEwDAAAOAAAAAAAAAAAAAAAAAC4CAABkcnMv&#10;ZTJvRG9jLnhtbFBLAQItABQABgAIAAAAIQC2Y/vm3AAAAAoBAAAPAAAAAAAAAAAAAAAAABUEAABk&#10;cnMvZG93bnJldi54bWxQSwUGAAAAAAQABADzAAAAHgUAAAAA&#10;" w14:anchorId="1F12BEE2">
                <v:textbox inset="2.16pt,1.44pt,0,1.44pt">
                  <w:txbxContent>
                    <w:p w:rsidR="00DB1734" w:rsidP="0005636F" w:rsidRDefault="00DB1734" w14:paraId="557AA59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3616" behindDoc="0" locked="0" layoutInCell="1" allowOverlap="1" wp14:editId="7524D523" wp14:anchorId="672E4548">
                <wp:simplePos x="0" y="0"/>
                <wp:positionH relativeFrom="column">
                  <wp:posOffset>2667000</wp:posOffset>
                </wp:positionH>
                <wp:positionV relativeFrom="paragraph">
                  <wp:posOffset>139700</wp:posOffset>
                </wp:positionV>
                <wp:extent cx="1003300" cy="2057400"/>
                <wp:effectExtent l="0" t="0" r="0" b="0"/>
                <wp:wrapNone/>
                <wp:docPr id="6942" name="Rectangle 6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7C68A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2" style="position:absolute;margin-left:210pt;margin-top:11pt;width:79pt;height:162pt;z-index:2585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6fj4u6AQAATAMAAA4AAAAAAAAAAAAAAAAALgIAAGRycy9l&#10;Mm9Eb2MueG1sUEsBAi0AFAAGAAgAAAAhALZj++bcAAAACgEAAA8AAAAAAAAAAAAAAAAAFAQAAGRy&#10;cy9kb3ducmV2LnhtbFBLBQYAAAAABAAEAPMAAAAdBQAAAAA=&#10;" w14:anchorId="672E4548">
                <v:textbox inset="2.16pt,1.44pt,0,1.44pt">
                  <w:txbxContent>
                    <w:p w:rsidR="00DB1734" w:rsidP="0005636F" w:rsidRDefault="00DB1734" w14:paraId="27C68A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4640" behindDoc="0" locked="0" layoutInCell="1" allowOverlap="1" wp14:editId="3A875F42" wp14:anchorId="211194D4">
                <wp:simplePos x="0" y="0"/>
                <wp:positionH relativeFrom="column">
                  <wp:posOffset>2667000</wp:posOffset>
                </wp:positionH>
                <wp:positionV relativeFrom="paragraph">
                  <wp:posOffset>139700</wp:posOffset>
                </wp:positionV>
                <wp:extent cx="1003300" cy="1714500"/>
                <wp:effectExtent l="0" t="0" r="0" b="0"/>
                <wp:wrapNone/>
                <wp:docPr id="6943" name="Rectangle 6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B7DC1A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3" style="position:absolute;margin-left:210pt;margin-top:11pt;width:79pt;height:135pt;z-index:2585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ufdDKroBAABMAwAADgAAAAAAAAAAAAAAAAAuAgAAZHJzL2Uy&#10;b0RvYy54bWxQSwECLQAUAAYACAAAACEAfGLvF9sAAAAKAQAADwAAAAAAAAAAAAAAAAAUBAAAZHJz&#10;L2Rvd25yZXYueG1sUEsFBgAAAAAEAAQA8wAAABwFAAAAAA==&#10;" w14:anchorId="211194D4">
                <v:textbox inset="2.16pt,1.44pt,0,1.44pt">
                  <w:txbxContent>
                    <w:p w:rsidR="00DB1734" w:rsidP="0005636F" w:rsidRDefault="00DB1734" w14:paraId="4B7DC1A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5664" behindDoc="0" locked="0" layoutInCell="1" allowOverlap="1" wp14:editId="194DFF13" wp14:anchorId="765E436F">
                <wp:simplePos x="0" y="0"/>
                <wp:positionH relativeFrom="column">
                  <wp:posOffset>2667000</wp:posOffset>
                </wp:positionH>
                <wp:positionV relativeFrom="paragraph">
                  <wp:posOffset>139700</wp:posOffset>
                </wp:positionV>
                <wp:extent cx="1003300" cy="1714500"/>
                <wp:effectExtent l="0" t="0" r="0" b="0"/>
                <wp:wrapNone/>
                <wp:docPr id="6944" name="Rectangle 6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3B94573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4" style="position:absolute;margin-left:210pt;margin-top:11pt;width:79pt;height:135pt;z-index:2585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VtceeLoBAABMAwAADgAAAAAAAAAAAAAAAAAuAgAAZHJzL2Uy&#10;b0RvYy54bWxQSwECLQAUAAYACAAAACEAfGLvF9sAAAAKAQAADwAAAAAAAAAAAAAAAAAUBAAAZHJz&#10;L2Rvd25yZXYueG1sUEsFBgAAAAAEAAQA8wAAABwFAAAAAA==&#10;" w14:anchorId="765E436F">
                <v:textbox inset="2.16pt,1.44pt,0,1.44pt">
                  <w:txbxContent>
                    <w:p w:rsidR="00DB1734" w:rsidP="0005636F" w:rsidRDefault="00DB1734" w14:paraId="3B94573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6688" behindDoc="0" locked="0" layoutInCell="1" allowOverlap="1" wp14:editId="745C9EA6" wp14:anchorId="603F3838">
                <wp:simplePos x="0" y="0"/>
                <wp:positionH relativeFrom="column">
                  <wp:posOffset>2667000</wp:posOffset>
                </wp:positionH>
                <wp:positionV relativeFrom="paragraph">
                  <wp:posOffset>139700</wp:posOffset>
                </wp:positionV>
                <wp:extent cx="1003300" cy="1714500"/>
                <wp:effectExtent l="0" t="0" r="0" b="0"/>
                <wp:wrapNone/>
                <wp:docPr id="6945" name="Rectangle 6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0FD139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5" style="position:absolute;margin-left:210pt;margin-top:11pt;width:79pt;height:135pt;z-index:2585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lPqk7oBAABMAwAADgAAAAAAAAAAAAAAAAAuAgAAZHJzL2Uy&#10;b0RvYy54bWxQSwECLQAUAAYACAAAACEAfGLvF9sAAAAKAQAADwAAAAAAAAAAAAAAAAAUBAAAZHJz&#10;L2Rvd25yZXYueG1sUEsFBgAAAAAEAAQA8wAAABwFAAAAAA==&#10;" w14:anchorId="603F3838">
                <v:textbox inset="2.16pt,1.44pt,0,1.44pt">
                  <w:txbxContent>
                    <w:p w:rsidR="00DB1734" w:rsidP="0005636F" w:rsidRDefault="00DB1734" w14:paraId="60FD139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7712" behindDoc="0" locked="0" layoutInCell="1" allowOverlap="1" wp14:editId="328CE87F" wp14:anchorId="203F2C22">
                <wp:simplePos x="0" y="0"/>
                <wp:positionH relativeFrom="column">
                  <wp:posOffset>2667000</wp:posOffset>
                </wp:positionH>
                <wp:positionV relativeFrom="paragraph">
                  <wp:posOffset>139700</wp:posOffset>
                </wp:positionV>
                <wp:extent cx="1003300" cy="1714500"/>
                <wp:effectExtent l="0" t="0" r="0" b="0"/>
                <wp:wrapNone/>
                <wp:docPr id="6946" name="Rectangle 6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0276DD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6" style="position:absolute;margin-left:210pt;margin-top:11pt;width:79pt;height:135pt;z-index:2585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ZlprZLoBAABMAwAADgAAAAAAAAAAAAAAAAAuAgAAZHJzL2Uy&#10;b0RvYy54bWxQSwECLQAUAAYACAAAACEAfGLvF9sAAAAKAQAADwAAAAAAAAAAAAAAAAAUBAAAZHJz&#10;L2Rvd25yZXYueG1sUEsFBgAAAAAEAAQA8wAAABwFAAAAAA==&#10;" w14:anchorId="203F2C22">
                <v:textbox inset="2.16pt,1.44pt,0,1.44pt">
                  <w:txbxContent>
                    <w:p w:rsidR="00DB1734" w:rsidP="0005636F" w:rsidRDefault="00DB1734" w14:paraId="40276DD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8736" behindDoc="0" locked="0" layoutInCell="1" allowOverlap="1" wp14:editId="00FD4EA9" wp14:anchorId="62C0294D">
                <wp:simplePos x="0" y="0"/>
                <wp:positionH relativeFrom="column">
                  <wp:posOffset>2667000</wp:posOffset>
                </wp:positionH>
                <wp:positionV relativeFrom="paragraph">
                  <wp:posOffset>139700</wp:posOffset>
                </wp:positionV>
                <wp:extent cx="1003300" cy="1714500"/>
                <wp:effectExtent l="0" t="0" r="0" b="0"/>
                <wp:wrapNone/>
                <wp:docPr id="6947" name="Rectangle 6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26148AC9"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7" style="position:absolute;margin-left:210pt;margin-top:11pt;width:79pt;height:135pt;z-index:2585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q3p+PuQEAAEwDAAAOAAAAAAAAAAAAAAAAAC4CAABkcnMvZTJv&#10;RG9jLnhtbFBLAQItABQABgAIAAAAIQB8Yu8X2wAAAAoBAAAPAAAAAAAAAAAAAAAAABMEAABkcnMv&#10;ZG93bnJldi54bWxQSwUGAAAAAAQABADzAAAAGwUAAAAA&#10;" w14:anchorId="62C0294D">
                <v:textbox inset="2.16pt,1.44pt,0,1.44pt">
                  <w:txbxContent>
                    <w:p w:rsidR="00DB1734" w:rsidP="0005636F" w:rsidRDefault="00DB1734" w14:paraId="26148AC9"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49760" behindDoc="0" locked="0" layoutInCell="1" allowOverlap="1" wp14:editId="18188BA9" wp14:anchorId="10BF5B26">
                <wp:simplePos x="0" y="0"/>
                <wp:positionH relativeFrom="column">
                  <wp:posOffset>2667000</wp:posOffset>
                </wp:positionH>
                <wp:positionV relativeFrom="paragraph">
                  <wp:posOffset>139700</wp:posOffset>
                </wp:positionV>
                <wp:extent cx="1003300" cy="1714500"/>
                <wp:effectExtent l="0" t="0" r="0" b="0"/>
                <wp:wrapNone/>
                <wp:docPr id="6948" name="Rectangle 6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B43F92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8" style="position:absolute;margin-left:210pt;margin-top:11pt;width:79pt;height:135pt;z-index:2585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K5uQEAAEw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N+hp75bjFLv1C&#10;37jrR0VO1cFIqXJ/s19TiB1eew5PcM4iLrP4WYPNX5RF5uLx8eKxmhMRWFxfrVc1dkLgVrOsm5wg&#10;TPVxO0BM98pbkheMAnIp1vLDz5hOR9+P4L3M5vR+XqV5Nxc1y7Z957rz8ogacUjTIwY9+olRMZpA&#10;yYSNZzS+7jkoSsYfDp1tl9dXLU5KSZpVu0JXoCTIeve5yp0YPM6SSEDJPoDpB+RbPCq0sGVF2Hm8&#10;8kx8zgv5j59g+wY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FHqK5uQEAAEwDAAAOAAAAAAAAAAAAAAAAAC4CAABkcnMvZTJv&#10;RG9jLnhtbFBLAQItABQABgAIAAAAIQB8Yu8X2wAAAAoBAAAPAAAAAAAAAAAAAAAAABMEAABkcnMv&#10;ZG93bnJldi54bWxQSwUGAAAAAAQABADzAAAAGwUAAAAA&#10;" w14:anchorId="10BF5B26">
                <v:textbox inset="2.16pt,1.44pt,0,1.44pt">
                  <w:txbxContent>
                    <w:p w:rsidR="00DB1734" w:rsidP="0005636F" w:rsidRDefault="00DB1734" w14:paraId="5B43F92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0784" behindDoc="0" locked="0" layoutInCell="1" allowOverlap="1" wp14:editId="60234B70" wp14:anchorId="00B2A2FC">
                <wp:simplePos x="0" y="0"/>
                <wp:positionH relativeFrom="column">
                  <wp:posOffset>2667000</wp:posOffset>
                </wp:positionH>
                <wp:positionV relativeFrom="paragraph">
                  <wp:posOffset>139700</wp:posOffset>
                </wp:positionV>
                <wp:extent cx="1003300" cy="1714500"/>
                <wp:effectExtent l="0" t="0" r="0" b="0"/>
                <wp:wrapNone/>
                <wp:docPr id="6949" name="Rectangle 6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62F411F"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9" style="position:absolute;margin-left:210pt;margin-top:11pt;width:79pt;height:135pt;z-index:2585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ZpWUroBAABMAwAADgAAAAAAAAAAAAAAAAAuAgAAZHJzL2Uy&#10;b0RvYy54bWxQSwECLQAUAAYACAAAACEAfGLvF9sAAAAKAQAADwAAAAAAAAAAAAAAAAAUBAAAZHJz&#10;L2Rvd25yZXYueG1sUEsFBgAAAAAEAAQA8wAAABwFAAAAAA==&#10;" w14:anchorId="00B2A2FC">
                <v:textbox inset="2.16pt,1.44pt,0,1.44pt">
                  <w:txbxContent>
                    <w:p w:rsidR="00DB1734" w:rsidP="0005636F" w:rsidRDefault="00DB1734" w14:paraId="562F411F"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1808" behindDoc="0" locked="0" layoutInCell="1" allowOverlap="1" wp14:editId="5E5CD33B" wp14:anchorId="4511FE7D">
                <wp:simplePos x="0" y="0"/>
                <wp:positionH relativeFrom="column">
                  <wp:posOffset>2667000</wp:posOffset>
                </wp:positionH>
                <wp:positionV relativeFrom="paragraph">
                  <wp:posOffset>139700</wp:posOffset>
                </wp:positionV>
                <wp:extent cx="1003300" cy="1714500"/>
                <wp:effectExtent l="0" t="0" r="0" b="0"/>
                <wp:wrapNone/>
                <wp:docPr id="6950" name="Rectangle 6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17039B9E"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0" style="position:absolute;margin-left:210pt;margin-top:11pt;width:79pt;height:135pt;z-index:2585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OFzbhuQEAAEwDAAAOAAAAAAAAAAAAAAAAAC4CAABkcnMvZTJv&#10;RG9jLnhtbFBLAQItABQABgAIAAAAIQB8Yu8X2wAAAAoBAAAPAAAAAAAAAAAAAAAAABMEAABkcnMv&#10;ZG93bnJldi54bWxQSwUGAAAAAAQABADzAAAAGwUAAAAA&#10;" w14:anchorId="4511FE7D">
                <v:textbox inset="2.16pt,1.44pt,0,1.44pt">
                  <w:txbxContent>
                    <w:p w:rsidR="00DB1734" w:rsidP="0005636F" w:rsidRDefault="00DB1734" w14:paraId="17039B9E"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2832" behindDoc="0" locked="0" layoutInCell="1" allowOverlap="1" wp14:editId="37ECAFD3" wp14:anchorId="2A2065C3">
                <wp:simplePos x="0" y="0"/>
                <wp:positionH relativeFrom="column">
                  <wp:posOffset>2667000</wp:posOffset>
                </wp:positionH>
                <wp:positionV relativeFrom="paragraph">
                  <wp:posOffset>139700</wp:posOffset>
                </wp:positionV>
                <wp:extent cx="1003300" cy="1714500"/>
                <wp:effectExtent l="0" t="0" r="0" b="0"/>
                <wp:wrapNone/>
                <wp:docPr id="6951" name="Rectangle 6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24443D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1" style="position:absolute;margin-left:210pt;margin-top:11pt;width:79pt;height:135pt;z-index:2585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ApPCCroBAABMAwAADgAAAAAAAAAAAAAAAAAuAgAAZHJzL2Uy&#10;b0RvYy54bWxQSwECLQAUAAYACAAAACEAfGLvF9sAAAAKAQAADwAAAAAAAAAAAAAAAAAUBAAAZHJz&#10;L2Rvd25yZXYueG1sUEsFBgAAAAAEAAQA8wAAABwFAAAAAA==&#10;" w14:anchorId="2A2065C3">
                <v:textbox inset="2.16pt,1.44pt,0,1.44pt">
                  <w:txbxContent>
                    <w:p w:rsidR="00DB1734" w:rsidP="0005636F" w:rsidRDefault="00DB1734" w14:paraId="424443D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3856" behindDoc="0" locked="0" layoutInCell="1" allowOverlap="1" wp14:editId="49200977" wp14:anchorId="0E21FE28">
                <wp:simplePos x="0" y="0"/>
                <wp:positionH relativeFrom="column">
                  <wp:posOffset>2667000</wp:posOffset>
                </wp:positionH>
                <wp:positionV relativeFrom="paragraph">
                  <wp:posOffset>139700</wp:posOffset>
                </wp:positionV>
                <wp:extent cx="1003300" cy="1714500"/>
                <wp:effectExtent l="0" t="0" r="0" b="0"/>
                <wp:wrapNone/>
                <wp:docPr id="6952" name="Rectangle 6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3F2A451D"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2" style="position:absolute;margin-left:210pt;margin-top:11pt;width:79pt;height:135pt;z-index:2585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XGa7tuQEAAEwDAAAOAAAAAAAAAAAAAAAAAC4CAABkcnMvZTJv&#10;RG9jLnhtbFBLAQItABQABgAIAAAAIQB8Yu8X2wAAAAoBAAAPAAAAAAAAAAAAAAAAABMEAABkcnMv&#10;ZG93bnJldi54bWxQSwUGAAAAAAQABADzAAAAGwUAAAAA&#10;" w14:anchorId="0E21FE28">
                <v:textbox inset="2.16pt,1.44pt,0,1.44pt">
                  <w:txbxContent>
                    <w:p w:rsidR="00DB1734" w:rsidP="0005636F" w:rsidRDefault="00DB1734" w14:paraId="3F2A451D"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4880" behindDoc="0" locked="0" layoutInCell="1" allowOverlap="1" wp14:editId="4B9C20F8" wp14:anchorId="6D17F843">
                <wp:simplePos x="0" y="0"/>
                <wp:positionH relativeFrom="column">
                  <wp:posOffset>2667000</wp:posOffset>
                </wp:positionH>
                <wp:positionV relativeFrom="paragraph">
                  <wp:posOffset>139700</wp:posOffset>
                </wp:positionV>
                <wp:extent cx="1003300" cy="1714500"/>
                <wp:effectExtent l="0" t="0" r="0" b="0"/>
                <wp:wrapNone/>
                <wp:docPr id="6953" name="Rectangle 6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4CAF85A"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3" style="position:absolute;margin-left:210pt;margin-top:11pt;width:79pt;height:135pt;z-index:2585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oGugEAAEwDAAAOAAAAZHJzL2Uyb0RvYy54bWysU8tu2zAQvBfoPxC813q4j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PRm82VJieMWu/QL&#10;feOuHxU5Vwcjpcr9zX5NIXZ47TE8wCWLuMziZw02f1EWmYvHp6vHak5EYHGz3Kxr7ITArWZVNzlB&#10;mOrldoCYvilvSV4wCsilWMuPP2I6H30+gvcym/P7eZXm/VzUrNrVM9e9lyfUiEOa7jHo0U+MitEE&#10;SiZsPKPxz4GDomT87tDZdvV52eKklKRZt2ucYCgJst6/rnInBo+zJBJQcghg+gH5Fo8KLWxZEXYZ&#10;rzwTr/NC/uUn2P0F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251aBroBAABMAwAADgAAAAAAAAAAAAAAAAAuAgAAZHJzL2Uy&#10;b0RvYy54bWxQSwECLQAUAAYACAAAACEAfGLvF9sAAAAKAQAADwAAAAAAAAAAAAAAAAAUBAAAZHJz&#10;L2Rvd25yZXYueG1sUEsFBgAAAAAEAAQA8wAAABwFAAAAAA==&#10;" w14:anchorId="6D17F843">
                <v:textbox inset="2.16pt,1.44pt,0,1.44pt">
                  <w:txbxContent>
                    <w:p w:rsidR="00DB1734" w:rsidP="0005636F" w:rsidRDefault="00DB1734" w14:paraId="44CAF85A"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5904" behindDoc="0" locked="0" layoutInCell="1" allowOverlap="1" wp14:editId="69E05B0C" wp14:anchorId="3FA9A309">
                <wp:simplePos x="0" y="0"/>
                <wp:positionH relativeFrom="column">
                  <wp:posOffset>2667000</wp:posOffset>
                </wp:positionH>
                <wp:positionV relativeFrom="paragraph">
                  <wp:posOffset>139700</wp:posOffset>
                </wp:positionV>
                <wp:extent cx="1003300" cy="1714500"/>
                <wp:effectExtent l="0" t="0" r="0" b="0"/>
                <wp:wrapNone/>
                <wp:docPr id="6954" name="Rectangle 6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3EC08867"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4" style="position:absolute;margin-left:210pt;margin-top:11pt;width:79pt;height:135pt;z-index:2585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dUugEAAEwDAAAOAAAAZHJzL2Uyb0RvYy54bWysU8tu2zAQvBfoPxC813okj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G7zcdbShy32KXv&#10;6Bt3w6TIuToaKVXub/ZrDrHHa8/hCS5ZxGUWv2iw+YuyyFI8Pl09VksiAoubm01XYycEbjXruskJ&#10;wlSvtwPE9Fl5S/KCUUAuxVp+/BrT+ejLEbyX2Zzfz6u07JeiZt12L1z3Xp5QIw5pesSgJz8zKiYT&#10;KJmx8YzGXwcOipLpi0Nn2/XtTYuTUpKmazucYCgJst6/rXInRo+zJBJQcghghhH5Fo8KLWxZEXYZ&#10;rzwTb/NC/vUn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NL0HVLoBAABMAwAADgAAAAAAAAAAAAAAAAAuAgAAZHJzL2Uy&#10;b0RvYy54bWxQSwECLQAUAAYACAAAACEAfGLvF9sAAAAKAQAADwAAAAAAAAAAAAAAAAAUBAAAZHJz&#10;L2Rvd25yZXYueG1sUEsFBgAAAAAEAAQA8wAAABwFAAAAAA==&#10;" w14:anchorId="3FA9A309">
                <v:textbox inset="2.16pt,1.44pt,0,1.44pt">
                  <w:txbxContent>
                    <w:p w:rsidR="00DB1734" w:rsidP="0005636F" w:rsidRDefault="00DB1734" w14:paraId="3EC08867"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6928" behindDoc="0" locked="0" layoutInCell="1" allowOverlap="1" wp14:editId="46F964D6" wp14:anchorId="5F11BFD6">
                <wp:simplePos x="0" y="0"/>
                <wp:positionH relativeFrom="column">
                  <wp:posOffset>2667000</wp:posOffset>
                </wp:positionH>
                <wp:positionV relativeFrom="paragraph">
                  <wp:posOffset>139700</wp:posOffset>
                </wp:positionV>
                <wp:extent cx="1003300" cy="1714500"/>
                <wp:effectExtent l="0" t="0" r="0" b="0"/>
                <wp:wrapNone/>
                <wp:docPr id="6955" name="Rectangle 6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072AF52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5" style="position:absolute;margin-left:210pt;margin-top:11pt;width:79pt;height:135pt;z-index:2585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Dnzv7oBAABMAwAADgAAAAAAAAAAAAAAAAAuAgAAZHJzL2Uy&#10;b0RvYy54bWxQSwECLQAUAAYACAAAACEAfGLvF9sAAAAKAQAADwAAAAAAAAAAAAAAAAAUBAAAZHJz&#10;L2Rvd25yZXYueG1sUEsFBgAAAAAEAAQA8wAAABwFAAAAAA==&#10;" w14:anchorId="5F11BFD6">
                <v:textbox inset="2.16pt,1.44pt,0,1.44pt">
                  <w:txbxContent>
                    <w:p w:rsidR="00DB1734" w:rsidP="0005636F" w:rsidRDefault="00DB1734" w14:paraId="072AF52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7952" behindDoc="0" locked="0" layoutInCell="1" allowOverlap="1" wp14:editId="18731A64" wp14:anchorId="689E3564">
                <wp:simplePos x="0" y="0"/>
                <wp:positionH relativeFrom="column">
                  <wp:posOffset>2667000</wp:posOffset>
                </wp:positionH>
                <wp:positionV relativeFrom="paragraph">
                  <wp:posOffset>139700</wp:posOffset>
                </wp:positionV>
                <wp:extent cx="1003300" cy="1714500"/>
                <wp:effectExtent l="0" t="0" r="0" b="0"/>
                <wp:wrapNone/>
                <wp:docPr id="6956" name="Rectangle 6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AA554C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6" style="position:absolute;margin-left:210pt;margin-top:11pt;width:79pt;height:135pt;z-index:2585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WaPqG7oBAABMAwAADgAAAAAAAAAAAAAAAAAuAgAAZHJzL2Uy&#10;b0RvYy54bWxQSwECLQAUAAYACAAAACEAfGLvF9sAAAAKAQAADwAAAAAAAAAAAAAAAAAUBAAAZHJz&#10;L2Rvd25yZXYueG1sUEsFBgAAAAAEAAQA8wAAABwFAAAAAA==&#10;" w14:anchorId="689E3564">
                <v:textbox inset="2.16pt,1.44pt,0,1.44pt">
                  <w:txbxContent>
                    <w:p w:rsidR="00DB1734" w:rsidP="0005636F" w:rsidRDefault="00DB1734" w14:paraId="4AA554C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58976" behindDoc="0" locked="0" layoutInCell="1" allowOverlap="1" wp14:editId="263545F0" wp14:anchorId="12C838BC">
                <wp:simplePos x="0" y="0"/>
                <wp:positionH relativeFrom="column">
                  <wp:posOffset>2667000</wp:posOffset>
                </wp:positionH>
                <wp:positionV relativeFrom="paragraph">
                  <wp:posOffset>139700</wp:posOffset>
                </wp:positionV>
                <wp:extent cx="1003300" cy="1714500"/>
                <wp:effectExtent l="0" t="0" r="0" b="0"/>
                <wp:wrapNone/>
                <wp:docPr id="6957" name="Rectangle 6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12AE77B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7" style="position:absolute;margin-left:210pt;margin-top:11pt;width:79pt;height:135pt;z-index:2585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7wuQEAAEwDAAAOAAAAZHJzL2Uyb0RvYy54bWysU8tu2zAQvBfoPxC813q4iW3BdC5BiwBB&#10;Ez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nw7PgMxktHbzc2KEsctduk7&#10;+sZdPypyrg5GSpX7m/2aQuzw2kt4hksWcZnFzxps/qIsMhePT1eP1ZyIwOJmuVnX2AmBW82qbnKC&#10;MNXr7QAxfVXekrxgFJBLsZYfH2M6H/1zBO9lNuf38yrN+7moWS2vXPdenlAjDml6wqBHPzEqRhMo&#10;mbDxjMZfBw6KkvHBobPt6vOyxUkpSbNu1zjBUBJkvX9b5U4MHmdJJKDkEMD0A/It7xZa2LIi7DJe&#10;eSbe5oX860+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VJx7wuQEAAEwDAAAOAAAAAAAAAAAAAAAAAC4CAABkcnMvZTJv&#10;RG9jLnhtbFBLAQItABQABgAIAAAAIQB8Yu8X2wAAAAoBAAAPAAAAAAAAAAAAAAAAABMEAABkcnMv&#10;ZG93bnJldi54bWxQSwUGAAAAAAQABADzAAAAGwUAAAAA&#10;" w14:anchorId="12C838BC">
                <v:textbox inset="2.16pt,1.44pt,0,1.44pt">
                  <w:txbxContent>
                    <w:p w:rsidR="00DB1734" w:rsidP="0005636F" w:rsidRDefault="00DB1734" w14:paraId="12AE77B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0000" behindDoc="0" locked="0" layoutInCell="1" allowOverlap="1" wp14:editId="0480B2AD" wp14:anchorId="64C8C028">
                <wp:simplePos x="0" y="0"/>
                <wp:positionH relativeFrom="column">
                  <wp:posOffset>2667000</wp:posOffset>
                </wp:positionH>
                <wp:positionV relativeFrom="paragraph">
                  <wp:posOffset>139700</wp:posOffset>
                </wp:positionV>
                <wp:extent cx="1003300" cy="2019300"/>
                <wp:effectExtent l="0" t="0" r="0" b="0"/>
                <wp:wrapNone/>
                <wp:docPr id="6958" name="Rectangle 6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0D57C0BA"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8" style="position:absolute;margin-left:210pt;margin-top:11pt;width:79pt;height:159pt;z-index:2585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A6CSRjuAEAAEwDAAAOAAAAAAAAAAAAAAAAAC4CAABkcnMvZTJv&#10;RG9jLnhtbFBLAQItABQABgAIAAAAIQBj/thi3AAAAAoBAAAPAAAAAAAAAAAAAAAAABIEAABkcnMv&#10;ZG93bnJldi54bWxQSwUGAAAAAAQABADzAAAAGwUAAAAA&#10;" w14:anchorId="64C8C028">
                <v:textbox inset="2.16pt,1.44pt,0,1.44pt">
                  <w:txbxContent>
                    <w:p w:rsidR="00DB1734" w:rsidP="0005636F" w:rsidRDefault="00DB1734" w14:paraId="0D57C0BA"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1024" behindDoc="0" locked="0" layoutInCell="1" allowOverlap="1" wp14:editId="0BB68217" wp14:anchorId="585338CA">
                <wp:simplePos x="0" y="0"/>
                <wp:positionH relativeFrom="column">
                  <wp:posOffset>2667000</wp:posOffset>
                </wp:positionH>
                <wp:positionV relativeFrom="paragraph">
                  <wp:posOffset>139700</wp:posOffset>
                </wp:positionV>
                <wp:extent cx="1003300" cy="2019300"/>
                <wp:effectExtent l="0" t="0" r="0" b="0"/>
                <wp:wrapNone/>
                <wp:docPr id="6959" name="Rectangle 6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011B86D9"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9" style="position:absolute;margin-left:210pt;margin-top:11pt;width:79pt;height:159pt;z-index:2585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aN0Ii6AQAATAMAAA4AAAAAAAAAAAAAAAAALgIAAGRycy9l&#10;Mm9Eb2MueG1sUEsBAi0AFAAGAAgAAAAhAGP+2GLcAAAACgEAAA8AAAAAAAAAAAAAAAAAFAQAAGRy&#10;cy9kb3ducmV2LnhtbFBLBQYAAAAABAAEAPMAAAAdBQAAAAA=&#10;" w14:anchorId="585338CA">
                <v:textbox inset="2.16pt,1.44pt,0,1.44pt">
                  <w:txbxContent>
                    <w:p w:rsidR="00DB1734" w:rsidP="0005636F" w:rsidRDefault="00DB1734" w14:paraId="011B86D9"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2048" behindDoc="0" locked="0" layoutInCell="1" allowOverlap="1" wp14:editId="448637C6" wp14:anchorId="73A964A0">
                <wp:simplePos x="0" y="0"/>
                <wp:positionH relativeFrom="column">
                  <wp:posOffset>2667000</wp:posOffset>
                </wp:positionH>
                <wp:positionV relativeFrom="paragraph">
                  <wp:posOffset>139700</wp:posOffset>
                </wp:positionV>
                <wp:extent cx="1003300" cy="2019300"/>
                <wp:effectExtent l="0" t="0" r="0" b="0"/>
                <wp:wrapNone/>
                <wp:docPr id="6960" name="Rectangle 6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5874D7FF"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0" style="position:absolute;margin-left:210pt;margin-top:11pt;width:79pt;height:159pt;z-index:2585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EmErl7kBAABMAwAADgAAAAAAAAAAAAAAAAAuAgAAZHJzL2Uy&#10;b0RvYy54bWxQSwECLQAUAAYACAAAACEAY/7YYtwAAAAKAQAADwAAAAAAAAAAAAAAAAATBAAAZHJz&#10;L2Rvd25yZXYueG1sUEsFBgAAAAAEAAQA8wAAABwFAAAAAA==&#10;" w14:anchorId="73A964A0">
                <v:textbox inset="2.16pt,1.44pt,0,1.44pt">
                  <w:txbxContent>
                    <w:p w:rsidR="00DB1734" w:rsidP="0005636F" w:rsidRDefault="00DB1734" w14:paraId="5874D7FF"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3072" behindDoc="0" locked="0" layoutInCell="1" allowOverlap="1" wp14:editId="37034F7B" wp14:anchorId="6C168543">
                <wp:simplePos x="0" y="0"/>
                <wp:positionH relativeFrom="column">
                  <wp:posOffset>2667000</wp:posOffset>
                </wp:positionH>
                <wp:positionV relativeFrom="paragraph">
                  <wp:posOffset>139700</wp:posOffset>
                </wp:positionV>
                <wp:extent cx="1003300" cy="2019300"/>
                <wp:effectExtent l="0" t="0" r="0" b="0"/>
                <wp:wrapNone/>
                <wp:docPr id="6961" name="Rectangle 6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31C43A9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1" style="position:absolute;margin-left:210pt;margin-top:11pt;width:79pt;height:159pt;z-index:2585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F7l33y6AQAATAMAAA4AAAAAAAAAAAAAAAAALgIAAGRycy9l&#10;Mm9Eb2MueG1sUEsBAi0AFAAGAAgAAAAhAGP+2GLcAAAACgEAAA8AAAAAAAAAAAAAAAAAFAQAAGRy&#10;cy9kb3ducmV2LnhtbFBLBQYAAAAABAAEAPMAAAAdBQAAAAA=&#10;" w14:anchorId="6C168543">
                <v:textbox inset="2.16pt,1.44pt,0,1.44pt">
                  <w:txbxContent>
                    <w:p w:rsidR="00DB1734" w:rsidP="0005636F" w:rsidRDefault="00DB1734" w14:paraId="31C43A9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4096" behindDoc="0" locked="0" layoutInCell="1" allowOverlap="1" wp14:editId="2B7F335B" wp14:anchorId="150CEA24">
                <wp:simplePos x="0" y="0"/>
                <wp:positionH relativeFrom="column">
                  <wp:posOffset>2667000</wp:posOffset>
                </wp:positionH>
                <wp:positionV relativeFrom="paragraph">
                  <wp:posOffset>139700</wp:posOffset>
                </wp:positionV>
                <wp:extent cx="1003300" cy="2019300"/>
                <wp:effectExtent l="0" t="0" r="0" b="0"/>
                <wp:wrapNone/>
                <wp:docPr id="6962" name="Rectangle 6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105E888A"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2" style="position:absolute;margin-left:210pt;margin-top:11pt;width:79pt;height:159pt;z-index:2585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y2+zm7kBAABMAwAADgAAAAAAAAAAAAAAAAAuAgAAZHJzL2Uy&#10;b0RvYy54bWxQSwECLQAUAAYACAAAACEAY/7YYtwAAAAKAQAADwAAAAAAAAAAAAAAAAATBAAAZHJz&#10;L2Rvd25yZXYueG1sUEsFBgAAAAAEAAQA8wAAABwFAAAAAA==&#10;" w14:anchorId="150CEA24">
                <v:textbox inset="2.16pt,1.44pt,0,1.44pt">
                  <w:txbxContent>
                    <w:p w:rsidR="00DB1734" w:rsidP="0005636F" w:rsidRDefault="00DB1734" w14:paraId="105E888A"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5120" behindDoc="0" locked="0" layoutInCell="1" allowOverlap="1" wp14:editId="7E38262C" wp14:anchorId="49E20073">
                <wp:simplePos x="0" y="0"/>
                <wp:positionH relativeFrom="column">
                  <wp:posOffset>2667000</wp:posOffset>
                </wp:positionH>
                <wp:positionV relativeFrom="paragraph">
                  <wp:posOffset>139700</wp:posOffset>
                </wp:positionV>
                <wp:extent cx="1003300" cy="2019300"/>
                <wp:effectExtent l="0" t="0" r="0" b="0"/>
                <wp:wrapNone/>
                <wp:docPr id="6963" name="Rectangle 6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099B5CB5"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3" style="position:absolute;margin-left:210pt;margin-top:11pt;width:79pt;height:159pt;z-index:2585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h+tHcLkBAABMAwAADgAAAAAAAAAAAAAAAAAuAgAAZHJzL2Uy&#10;b0RvYy54bWxQSwECLQAUAAYACAAAACEAY/7YYtwAAAAKAQAADwAAAAAAAAAAAAAAAAATBAAAZHJz&#10;L2Rvd25yZXYueG1sUEsFBgAAAAAEAAQA8wAAABwFAAAAAA==&#10;" w14:anchorId="49E20073">
                <v:textbox inset="2.16pt,1.44pt,0,1.44pt">
                  <w:txbxContent>
                    <w:p w:rsidR="00DB1734" w:rsidP="0005636F" w:rsidRDefault="00DB1734" w14:paraId="099B5CB5"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6144" behindDoc="0" locked="0" layoutInCell="1" allowOverlap="1" wp14:editId="417E95D7" wp14:anchorId="4B1D637D">
                <wp:simplePos x="0" y="0"/>
                <wp:positionH relativeFrom="column">
                  <wp:posOffset>2667000</wp:posOffset>
                </wp:positionH>
                <wp:positionV relativeFrom="paragraph">
                  <wp:posOffset>139700</wp:posOffset>
                </wp:positionV>
                <wp:extent cx="1003300" cy="2057400"/>
                <wp:effectExtent l="0" t="0" r="0" b="0"/>
                <wp:wrapNone/>
                <wp:docPr id="6964" name="Rectangle 6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2F7956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4" style="position:absolute;margin-left:210pt;margin-top:11pt;width:79pt;height:162pt;z-index:2585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TySXNuwEAAEwDAAAOAAAAAAAAAAAAAAAAAC4CAABkcnMv&#10;ZTJvRG9jLnhtbFBLAQItABQABgAIAAAAIQC2Y/vm3AAAAAoBAAAPAAAAAAAAAAAAAAAAABUEAABk&#10;cnMvZG93bnJldi54bWxQSwUGAAAAAAQABADzAAAAHgUAAAAA&#10;" w14:anchorId="4B1D637D">
                <v:textbox inset="2.16pt,1.44pt,0,1.44pt">
                  <w:txbxContent>
                    <w:p w:rsidR="00DB1734" w:rsidP="0005636F" w:rsidRDefault="00DB1734" w14:paraId="42F7956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7168" behindDoc="0" locked="0" layoutInCell="1" allowOverlap="1" wp14:editId="36B0DD21" wp14:anchorId="3047345F">
                <wp:simplePos x="0" y="0"/>
                <wp:positionH relativeFrom="column">
                  <wp:posOffset>2667000</wp:posOffset>
                </wp:positionH>
                <wp:positionV relativeFrom="paragraph">
                  <wp:posOffset>139700</wp:posOffset>
                </wp:positionV>
                <wp:extent cx="1003300" cy="2057400"/>
                <wp:effectExtent l="0" t="0" r="0" b="0"/>
                <wp:wrapNone/>
                <wp:docPr id="6965" name="Rectangle 6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4FF012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5" style="position:absolute;margin-left:210pt;margin-top:11pt;width:79pt;height:162pt;z-index:2585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fTdEmuwEAAEwDAAAOAAAAAAAAAAAAAAAAAC4CAABkcnMv&#10;ZTJvRG9jLnhtbFBLAQItABQABgAIAAAAIQC2Y/vm3AAAAAoBAAAPAAAAAAAAAAAAAAAAABUEAABk&#10;cnMvZG93bnJldi54bWxQSwUGAAAAAAQABADzAAAAHgUAAAAA&#10;" w14:anchorId="3047345F">
                <v:textbox inset="2.16pt,1.44pt,0,1.44pt">
                  <w:txbxContent>
                    <w:p w:rsidR="00DB1734" w:rsidP="0005636F" w:rsidRDefault="00DB1734" w14:paraId="44FF012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8192" behindDoc="0" locked="0" layoutInCell="1" allowOverlap="1" wp14:editId="7B7E3E2D" wp14:anchorId="3A2012CE">
                <wp:simplePos x="0" y="0"/>
                <wp:positionH relativeFrom="column">
                  <wp:posOffset>2667000</wp:posOffset>
                </wp:positionH>
                <wp:positionV relativeFrom="paragraph">
                  <wp:posOffset>139700</wp:posOffset>
                </wp:positionV>
                <wp:extent cx="1003300" cy="2057400"/>
                <wp:effectExtent l="0" t="0" r="0" b="0"/>
                <wp:wrapNone/>
                <wp:docPr id="6966" name="Rectangle 6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79D015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6" style="position:absolute;margin-left:210pt;margin-top:11pt;width:79pt;height:162pt;z-index:2585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ZYmF2uwEAAEwDAAAOAAAAAAAAAAAAAAAAAC4CAABkcnMv&#10;ZTJvRG9jLnhtbFBLAQItABQABgAIAAAAIQC2Y/vm3AAAAAoBAAAPAAAAAAAAAAAAAAAAABUEAABk&#10;cnMvZG93bnJldi54bWxQSwUGAAAAAAQABADzAAAAHgUAAAAA&#10;" w14:anchorId="3A2012CE">
                <v:textbox inset="2.16pt,1.44pt,0,1.44pt">
                  <w:txbxContent>
                    <w:p w:rsidR="00DB1734" w:rsidP="0005636F" w:rsidRDefault="00DB1734" w14:paraId="679D015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69216" behindDoc="0" locked="0" layoutInCell="1" allowOverlap="1" wp14:editId="4AC2CE6A" wp14:anchorId="35244048">
                <wp:simplePos x="0" y="0"/>
                <wp:positionH relativeFrom="column">
                  <wp:posOffset>2667000</wp:posOffset>
                </wp:positionH>
                <wp:positionV relativeFrom="paragraph">
                  <wp:posOffset>139700</wp:posOffset>
                </wp:positionV>
                <wp:extent cx="1003300" cy="1714500"/>
                <wp:effectExtent l="0" t="0" r="0" b="0"/>
                <wp:wrapNone/>
                <wp:docPr id="6967" name="Rectangle 69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ECFEFC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7" style="position:absolute;margin-left:210pt;margin-top:11pt;width:79pt;height:135pt;z-index:2585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uCq3XuQEAAEwDAAAOAAAAAAAAAAAAAAAAAC4CAABkcnMvZTJv&#10;RG9jLnhtbFBLAQItABQABgAIAAAAIQB8Yu8X2wAAAAoBAAAPAAAAAAAAAAAAAAAAABMEAABkcnMv&#10;ZG93bnJldi54bWxQSwUGAAAAAAQABADzAAAAGwUAAAAA&#10;" w14:anchorId="35244048">
                <v:textbox inset="2.16pt,1.44pt,0,1.44pt">
                  <w:txbxContent>
                    <w:p w:rsidR="00DB1734" w:rsidP="0005636F" w:rsidRDefault="00DB1734" w14:paraId="6ECFEFC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0240" behindDoc="0" locked="0" layoutInCell="1" allowOverlap="1" wp14:editId="7236B293" wp14:anchorId="2E75A48E">
                <wp:simplePos x="0" y="0"/>
                <wp:positionH relativeFrom="column">
                  <wp:posOffset>2667000</wp:posOffset>
                </wp:positionH>
                <wp:positionV relativeFrom="paragraph">
                  <wp:posOffset>139700</wp:posOffset>
                </wp:positionV>
                <wp:extent cx="1003300" cy="1714500"/>
                <wp:effectExtent l="0" t="0" r="0" b="0"/>
                <wp:wrapNone/>
                <wp:docPr id="6968" name="Rectangle 6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2BFFBA5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8" style="position:absolute;margin-left:210pt;margin-top:11pt;width:79pt;height:135pt;z-index:2585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BypDhuQEAAEwDAAAOAAAAAAAAAAAAAAAAAC4CAABkcnMvZTJv&#10;RG9jLnhtbFBLAQItABQABgAIAAAAIQB8Yu8X2wAAAAoBAAAPAAAAAAAAAAAAAAAAABMEAABkcnMv&#10;ZG93bnJldi54bWxQSwUGAAAAAAQABADzAAAAGwUAAAAA&#10;" w14:anchorId="2E75A48E">
                <v:textbox inset="2.16pt,1.44pt,0,1.44pt">
                  <w:txbxContent>
                    <w:p w:rsidR="00DB1734" w:rsidP="0005636F" w:rsidRDefault="00DB1734" w14:paraId="2BFFBA5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1264" behindDoc="0" locked="0" layoutInCell="1" allowOverlap="1" wp14:editId="0599C09D" wp14:anchorId="376DAD2F">
                <wp:simplePos x="0" y="0"/>
                <wp:positionH relativeFrom="column">
                  <wp:posOffset>2667000</wp:posOffset>
                </wp:positionH>
                <wp:positionV relativeFrom="paragraph">
                  <wp:posOffset>139700</wp:posOffset>
                </wp:positionV>
                <wp:extent cx="1003300" cy="1714500"/>
                <wp:effectExtent l="0" t="0" r="0" b="0"/>
                <wp:wrapNone/>
                <wp:docPr id="6969" name="Rectangle 69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A7D32E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9" style="position:absolute;margin-left:210pt;margin-top:11pt;width:79pt;height:135pt;z-index:2585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NTmQKuQEAAEwDAAAOAAAAAAAAAAAAAAAAAC4CAABkcnMvZTJv&#10;RG9jLnhtbFBLAQItABQABgAIAAAAIQB8Yu8X2wAAAAoBAAAPAAAAAAAAAAAAAAAAABMEAABkcnMv&#10;ZG93bnJldi54bWxQSwUGAAAAAAQABADzAAAAGwUAAAAA&#10;" w14:anchorId="376DAD2F">
                <v:textbox inset="2.16pt,1.44pt,0,1.44pt">
                  <w:txbxContent>
                    <w:p w:rsidR="00DB1734" w:rsidP="0005636F" w:rsidRDefault="00DB1734" w14:paraId="5A7D32E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2288" behindDoc="0" locked="0" layoutInCell="1" allowOverlap="1" wp14:editId="023D4FAB" wp14:anchorId="767F0705">
                <wp:simplePos x="0" y="0"/>
                <wp:positionH relativeFrom="column">
                  <wp:posOffset>2667000</wp:posOffset>
                </wp:positionH>
                <wp:positionV relativeFrom="paragraph">
                  <wp:posOffset>139700</wp:posOffset>
                </wp:positionV>
                <wp:extent cx="1003300" cy="2057400"/>
                <wp:effectExtent l="0" t="0" r="0" b="0"/>
                <wp:wrapNone/>
                <wp:docPr id="6970" name="Rectangle 6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128BAF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0" style="position:absolute;margin-left:210pt;margin-top:11pt;width:79pt;height:162pt;z-index:2585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EvPPO6AQAATAMAAA4AAAAAAAAAAAAAAAAALgIAAGRycy9l&#10;Mm9Eb2MueG1sUEsBAi0AFAAGAAgAAAAhALZj++bcAAAACgEAAA8AAAAAAAAAAAAAAAAAFAQAAGRy&#10;cy9kb3ducmV2LnhtbFBLBQYAAAAABAAEAPMAAAAdBQAAAAA=&#10;" w14:anchorId="767F0705">
                <v:textbox inset="2.16pt,1.44pt,0,1.44pt">
                  <w:txbxContent>
                    <w:p w:rsidR="00DB1734" w:rsidP="0005636F" w:rsidRDefault="00DB1734" w14:paraId="7128BAF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3312" behindDoc="0" locked="0" layoutInCell="1" allowOverlap="1" wp14:editId="1F22A9E5" wp14:anchorId="0526088D">
                <wp:simplePos x="0" y="0"/>
                <wp:positionH relativeFrom="column">
                  <wp:posOffset>2667000</wp:posOffset>
                </wp:positionH>
                <wp:positionV relativeFrom="paragraph">
                  <wp:posOffset>139700</wp:posOffset>
                </wp:positionV>
                <wp:extent cx="1003300" cy="2057400"/>
                <wp:effectExtent l="0" t="0" r="0" b="0"/>
                <wp:wrapNone/>
                <wp:docPr id="6971" name="Rectangle 6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E41284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1" style="position:absolute;margin-left:210pt;margin-top:11pt;width:79pt;height:162pt;z-index:2585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gYuwEAAEw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N6sl3NKPHfYpV/o&#10;G/edVeRU7Y2Uaurv5NcQU4vXnuMTnLOEy0n8qMFNX5RFxuLx8eKxGjMRWFxfrVc1dkLgVlMvFktM&#10;EKZ6ux0h5R8qODItGAXkUqzlh4eUT0dfj+C9ic3p/WmVx91Y1CwX169cd0EeUSMOaX7EoG0YGBXW&#10;REoGbDyj6c+eg6LE3nt0tlkurhqclJLMV80KJxhKgqx376vciz7gLIkMlOwjmK5HvsWjQgtbVoSd&#10;x2uaifd5If/2E2z/A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9q8gYuwEAAEwDAAAOAAAAAAAAAAAAAAAAAC4CAABkcnMv&#10;ZTJvRG9jLnhtbFBLAQItABQABgAIAAAAIQC2Y/vm3AAAAAoBAAAPAAAAAAAAAAAAAAAAABUEAABk&#10;cnMvZG93bnJldi54bWxQSwUGAAAAAAQABADzAAAAHgUAAAAA&#10;" w14:anchorId="0526088D">
                <v:textbox inset="2.16pt,1.44pt,0,1.44pt">
                  <w:txbxContent>
                    <w:p w:rsidR="00DB1734" w:rsidP="0005636F" w:rsidRDefault="00DB1734" w14:paraId="1E41284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4336" behindDoc="0" locked="0" layoutInCell="1" allowOverlap="1" wp14:editId="1A60262F" wp14:anchorId="0FDC8828">
                <wp:simplePos x="0" y="0"/>
                <wp:positionH relativeFrom="column">
                  <wp:posOffset>2667000</wp:posOffset>
                </wp:positionH>
                <wp:positionV relativeFrom="paragraph">
                  <wp:posOffset>139700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EAD821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2" style="position:absolute;margin-left:210pt;margin-top:11pt;width:79pt;height:60pt;z-index:2585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TeUeO5wSj9R&#10;N+47q8gl2xsp1TTfSa8hphbLnuMTXKOE7kR+1OCmL9IiY9H4fNNYjZkITG4X202NkxB4tF5uF+hj&#10;l+qtOELKX1VwZHIYBYRSlOWn7ylfrr5ewboJzOX5ycvjYSxk1svVK9RDkGekiDuaH9FoGwZGhTWR&#10;kgHnzmj6feSgKLHfPArbrJcL1CGXYL5pNrjAUAIEfXif5V70AVdJZKDkGMF0PeItEhVYOLFC7Lpd&#10;00q8jwv4t39g/w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uT5v+5AQAASwMAAA4AAAAAAAAAAAAAAAAALgIAAGRycy9lMm9E&#10;b2MueG1sUEsBAi0AFAAGAAgAAAAhAG9BRobaAAAACgEAAA8AAAAAAAAAAAAAAAAAEwQAAGRycy9k&#10;b3ducmV2LnhtbFBLBQYAAAAABAAEAPMAAAAaBQAAAAA=&#10;" w14:anchorId="0FDC8828">
                <v:textbox inset="2.16pt,1.44pt,0,1.44pt">
                  <w:txbxContent>
                    <w:p w:rsidR="00DB1734" w:rsidP="0005636F" w:rsidRDefault="00DB1734" w14:paraId="2EAD821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5360" behindDoc="0" locked="0" layoutInCell="1" allowOverlap="1" wp14:editId="6FACA9AD" wp14:anchorId="75A5AB61">
                <wp:simplePos x="0" y="0"/>
                <wp:positionH relativeFrom="column">
                  <wp:posOffset>2667000</wp:posOffset>
                </wp:positionH>
                <wp:positionV relativeFrom="paragraph">
                  <wp:posOffset>139700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3B4EC1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3" style="position:absolute;margin-left:210pt;margin-top:11pt;width:79pt;height:60pt;z-index:2585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9K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bdsVJZ47nNIP&#10;1I373ipyyQ5GSjXPd9ZrjKnDsuf4BNcooTuTnzS4+Yu0yFQ0Pt80VlMmApPb1XZT4yQEHrXr7Qp9&#10;7FK9FUdI+YsKjswOo4BQirL89C3ly9XXK1g3g7k8P3t5OkyFTLtuX6EegjwjRdzR/IhG2zAyKqyJ&#10;lIw4d0bTryMHRYn96lHYpl2vGlyUEiw3zQ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KZs9KugEAAEsDAAAOAAAAAAAAAAAAAAAAAC4CAABkcnMvZTJv&#10;RG9jLnhtbFBLAQItABQABgAIAAAAIQBvQUaG2gAAAAoBAAAPAAAAAAAAAAAAAAAAABQEAABkcnMv&#10;ZG93bnJldi54bWxQSwUGAAAAAAQABADzAAAAGwUAAAAA&#10;" w14:anchorId="75A5AB61">
                <v:textbox inset="2.16pt,1.44pt,0,1.44pt">
                  <w:txbxContent>
                    <w:p w:rsidR="00DB1734" w:rsidP="0005636F" w:rsidRDefault="00DB1734" w14:paraId="43B4EC1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6384" behindDoc="0" locked="0" layoutInCell="1" allowOverlap="1" wp14:editId="799A7DCD" wp14:anchorId="4DF636A0">
                <wp:simplePos x="0" y="0"/>
                <wp:positionH relativeFrom="column">
                  <wp:posOffset>2667000</wp:posOffset>
                </wp:positionH>
                <wp:positionV relativeFrom="paragraph">
                  <wp:posOffset>139700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F92C70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4" style="position:absolute;margin-left:210pt;margin-top:11pt;width:79pt;height:60pt;z-index:2585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b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9vNmhLHLU7p&#10;B+rGXT8qcskORkqV55v1mkLssOw5PME1iuhm8rMGm79Ii8xF4/NNYzUnIjC5XW3bGich8Giz3q7Q&#10;xy7VW3GAmL4ob0l2GAWEUpTlp28xXa6+XsG6DObyfPbSfJgLmc26fYV68PKMFHFH0yMaPfqJUTGa&#10;QMmEc2c0/jpyUJSMXx0K22zWqwYXpQTLtmlxgaEECPrwPsudGDyukkhAyTGA6QfEWyQqsHBihdh1&#10;u/JKvI8L+L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F/FbugEAAEsDAAAOAAAAAAAAAAAAAAAAAC4CAABkcnMvZTJv&#10;RG9jLnhtbFBLAQItABQABgAIAAAAIQBvQUaG2gAAAAoBAAAPAAAAAAAAAAAAAAAAABQEAABkcnMv&#10;ZG93bnJldi54bWxQSwUGAAAAAAQABADzAAAAGwUAAAAA&#10;" w14:anchorId="4DF636A0">
                <v:textbox inset="2.16pt,1.44pt,0,1.44pt">
                  <w:txbxContent>
                    <w:p w:rsidR="00DB1734" w:rsidP="0005636F" w:rsidRDefault="00DB1734" w14:paraId="7F92C70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7408" behindDoc="0" locked="0" layoutInCell="1" allowOverlap="1" wp14:editId="3FF9BD88" wp14:anchorId="36D90DF8">
                <wp:simplePos x="0" y="0"/>
                <wp:positionH relativeFrom="column">
                  <wp:posOffset>2667000</wp:posOffset>
                </wp:positionH>
                <wp:positionV relativeFrom="paragraph">
                  <wp:posOffset>139700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B78DC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5" style="position:absolute;margin-left:210pt;margin-top:11pt;width:79pt;height:60pt;z-index:2585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Ebi2O65AQAASwMAAA4AAAAAAAAAAAAAAAAALgIAAGRycy9lMm9E&#10;b2MueG1sUEsBAi0AFAAGAAgAAAAhAG9BRobaAAAACgEAAA8AAAAAAAAAAAAAAAAAEwQAAGRycy9k&#10;b3ducmV2LnhtbFBLBQYAAAAABAAEAPMAAAAaBQAAAAA=&#10;" w14:anchorId="36D90DF8">
                <v:textbox inset="2.16pt,1.44pt,0,1.44pt">
                  <w:txbxContent>
                    <w:p w:rsidR="00DB1734" w:rsidP="0005636F" w:rsidRDefault="00DB1734" w14:paraId="7B78DC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8432" behindDoc="0" locked="0" layoutInCell="1" allowOverlap="1" wp14:editId="04EAA6A8" wp14:anchorId="6AE8ED76">
                <wp:simplePos x="0" y="0"/>
                <wp:positionH relativeFrom="column">
                  <wp:posOffset>2667000</wp:posOffset>
                </wp:positionH>
                <wp:positionV relativeFrom="paragraph">
                  <wp:posOffset>139700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6478AA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6" style="position:absolute;margin-left:210pt;margin-top:11pt;width:79pt;height:60pt;z-index:2585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OumqbsBAABLAwAADgAAAAAAAAAAAAAAAAAuAgAAZHJzL2Uy&#10;b0RvYy54bWxQSwECLQAUAAYACAAAACEAb0FGhtoAAAAKAQAADwAAAAAAAAAAAAAAAAAVBAAAZHJz&#10;L2Rvd25yZXYueG1sUEsFBgAAAAAEAAQA8wAAABwFAAAAAA==&#10;" w14:anchorId="6AE8ED76">
                <v:textbox inset="2.16pt,1.44pt,0,1.44pt">
                  <w:txbxContent>
                    <w:p w:rsidR="00DB1734" w:rsidP="0005636F" w:rsidRDefault="00DB1734" w14:paraId="36478AA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79456" behindDoc="0" locked="0" layoutInCell="1" allowOverlap="1" wp14:editId="08A551A5" wp14:anchorId="390825F7">
                <wp:simplePos x="0" y="0"/>
                <wp:positionH relativeFrom="column">
                  <wp:posOffset>2667000</wp:posOffset>
                </wp:positionH>
                <wp:positionV relativeFrom="paragraph">
                  <wp:posOffset>139700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7C9B0B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7" style="position:absolute;margin-left:210pt;margin-top:11pt;width:79pt;height:60pt;z-index:2585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Eejxy5AQAASwMAAA4AAAAAAAAAAAAAAAAALgIAAGRycy9lMm9E&#10;b2MueG1sUEsBAi0AFAAGAAgAAAAhAG9BRobaAAAACgEAAA8AAAAAAAAAAAAAAAAAEwQAAGRycy9k&#10;b3ducmV2LnhtbFBLBQYAAAAABAAEAPMAAAAaBQAAAAA=&#10;" w14:anchorId="390825F7">
                <v:textbox inset="2.16pt,1.44pt,0,1.44pt">
                  <w:txbxContent>
                    <w:p w:rsidR="00DB1734" w:rsidP="0005636F" w:rsidRDefault="00DB1734" w14:paraId="27C9B0B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0480" behindDoc="0" locked="0" layoutInCell="1" allowOverlap="1" wp14:editId="4CD5FD06" wp14:anchorId="4939E369">
                <wp:simplePos x="0" y="0"/>
                <wp:positionH relativeFrom="column">
                  <wp:posOffset>2667000</wp:posOffset>
                </wp:positionH>
                <wp:positionV relativeFrom="paragraph">
                  <wp:posOffset>139700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7EB3B5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8" style="position:absolute;margin-left:210pt;margin-top:11pt;width:79pt;height:60pt;z-index:2585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ny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6yXOynOHU/qF&#10;unHfWUVO2d5Iqab5TnoNMbVY9hyf4BwldCfyowY3fZEWGYvGx4vGasxEYHK9WK9qnITAo+XVeoE+&#10;dqneiiOk/EMFRyaHUUAoRVl+eEj5dPX1CtZNYE7PT14ed2Mhs7xuXqHugjwiRdzR/IhG2zAwKqyJ&#10;lAw4d0bTnz0HRYm99yhss7xaNLgoJZivmhWKAiVA0Lv3We5FH3CVRAZK9hFM1yPeIlGBhRMrxM7b&#10;Na3E+7iAf/sH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DKnyugEAAEsDAAAOAAAAAAAAAAAAAAAAAC4CAABkcnMvZTJv&#10;RG9jLnhtbFBLAQItABQABgAIAAAAIQBvQUaG2gAAAAoBAAAPAAAAAAAAAAAAAAAAABQEAABkcnMv&#10;ZG93bnJldi54bWxQSwUGAAAAAAQABADzAAAAGwUAAAAA&#10;" w14:anchorId="4939E369">
                <v:textbox inset="2.16pt,1.44pt,0,1.44pt">
                  <w:txbxContent>
                    <w:p w:rsidR="00DB1734" w:rsidP="0005636F" w:rsidRDefault="00DB1734" w14:paraId="77EB3B5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1504" behindDoc="0" locked="0" layoutInCell="1" allowOverlap="1" wp14:editId="0CE8B007" wp14:anchorId="4858ACC4">
                <wp:simplePos x="0" y="0"/>
                <wp:positionH relativeFrom="column">
                  <wp:posOffset>2667000</wp:posOffset>
                </wp:positionH>
                <wp:positionV relativeFrom="paragraph">
                  <wp:posOffset>139700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429E55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9" style="position:absolute;margin-left:210pt;margin-top:11pt;width:79pt;height:60pt;z-index:2585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W+YBHugEAAEsDAAAOAAAAAAAAAAAAAAAAAC4CAABkcnMvZTJv&#10;RG9jLnhtbFBLAQItABQABgAIAAAAIQBvQUaG2gAAAAoBAAAPAAAAAAAAAAAAAAAAABQEAABkcnMv&#10;ZG93bnJldi54bWxQSwUGAAAAAAQABADzAAAAGwUAAAAA&#10;" w14:anchorId="4858ACC4">
                <v:textbox inset="2.16pt,1.44pt,0,1.44pt">
                  <w:txbxContent>
                    <w:p w:rsidR="00DB1734" w:rsidP="0005636F" w:rsidRDefault="00DB1734" w14:paraId="3429E55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2528" behindDoc="0" locked="0" layoutInCell="1" allowOverlap="1" wp14:editId="33FB1AD6" wp14:anchorId="55B5A155">
                <wp:simplePos x="0" y="0"/>
                <wp:positionH relativeFrom="column">
                  <wp:posOffset>2667000</wp:posOffset>
                </wp:positionH>
                <wp:positionV relativeFrom="paragraph">
                  <wp:posOffset>139700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E32114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0" style="position:absolute;margin-left:210pt;margin-top:11pt;width:79pt;height:60pt;z-index:2585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EIuDYK5AQAASwMAAA4AAAAAAAAAAAAAAAAALgIAAGRycy9lMm9E&#10;b2MueG1sUEsBAi0AFAAGAAgAAAAhAG9BRobaAAAACgEAAA8AAAAAAAAAAAAAAAAAEwQAAGRycy9k&#10;b3ducmV2LnhtbFBLBQYAAAAABAAEAPMAAAAaBQAAAAA=&#10;" w14:anchorId="55B5A155">
                <v:textbox inset="2.16pt,1.44pt,0,1.44pt">
                  <w:txbxContent>
                    <w:p w:rsidR="00DB1734" w:rsidP="0005636F" w:rsidRDefault="00DB1734" w14:paraId="0E32114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3552" behindDoc="0" locked="0" layoutInCell="1" allowOverlap="1" wp14:editId="3DEF2BF5" wp14:anchorId="43415F3B">
                <wp:simplePos x="0" y="0"/>
                <wp:positionH relativeFrom="column">
                  <wp:posOffset>2667000</wp:posOffset>
                </wp:positionH>
                <wp:positionV relativeFrom="paragraph">
                  <wp:posOffset>139700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9ECBC7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1" style="position:absolute;margin-left:210pt;margin-top:11pt;width:79pt;height:60pt;z-index:2585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9skN7sBAABLAwAADgAAAAAAAAAAAAAAAAAuAgAAZHJzL2Uy&#10;b0RvYy54bWxQSwECLQAUAAYACAAAACEAb0FGhtoAAAAKAQAADwAAAAAAAAAAAAAAAAAVBAAAZHJz&#10;L2Rvd25yZXYueG1sUEsFBgAAAAAEAAQA8wAAABwFAAAAAA==&#10;" w14:anchorId="43415F3B">
                <v:textbox inset="2.16pt,1.44pt,0,1.44pt">
                  <w:txbxContent>
                    <w:p w:rsidR="00DB1734" w:rsidP="0005636F" w:rsidRDefault="00DB1734" w14:paraId="39ECBC7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4576" behindDoc="0" locked="0" layoutInCell="1" allowOverlap="1" wp14:editId="1DEE5BF9" wp14:anchorId="1B762176">
                <wp:simplePos x="0" y="0"/>
                <wp:positionH relativeFrom="column">
                  <wp:posOffset>2667000</wp:posOffset>
                </wp:positionH>
                <wp:positionV relativeFrom="paragraph">
                  <wp:posOffset>139700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68D6DBA"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2" style="position:absolute;margin-left:210pt;margin-top:11pt;width:79pt;height:60pt;z-index:2585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8zugEAAEsDAAAOAAAAZHJzL2Uyb0RvYy54bWysU9tu2zAMfR+wfxD0vthxu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623bUOK4xSl9&#10;R92460dFLtnBSKnyfLNeU4gdlj2HJ7hGEd1MftZg8xdpkblofL5prOZEBCa3q21b4yQEHm3utiv0&#10;sUv1Whwgps/KW5IdRgGhFGX56WtMl6svV7Aug7k8n700H+ZCZvNx/QL14OUZKeKOpkc0evQTo2I0&#10;gZIJ585o/HXkoCgZvzgUttncrVCHVIJl27S4wFACBH14m+VODB5XSSSg5BjA9APiLRIVWDixQuy6&#10;XXkl3sYF/Os/sP8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Bwi8zugEAAEsDAAAOAAAAAAAAAAAAAAAAAC4CAABkcnMvZTJv&#10;RG9jLnhtbFBLAQItABQABgAIAAAAIQBvQUaG2gAAAAoBAAAPAAAAAAAAAAAAAAAAABQEAABkcnMv&#10;ZG93bnJldi54bWxQSwUGAAAAAAQABADzAAAAGwUAAAAA&#10;" w14:anchorId="1B762176">
                <v:textbox inset="2.16pt,1.44pt,0,1.44pt">
                  <w:txbxContent>
                    <w:p w:rsidR="00DB1734" w:rsidP="0005636F" w:rsidRDefault="00DB1734" w14:paraId="068D6DBA"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5600" behindDoc="0" locked="0" layoutInCell="1" allowOverlap="1" wp14:editId="4AA8C3E3" wp14:anchorId="5C4B2A75">
                <wp:simplePos x="0" y="0"/>
                <wp:positionH relativeFrom="column">
                  <wp:posOffset>2667000</wp:posOffset>
                </wp:positionH>
                <wp:positionV relativeFrom="paragraph">
                  <wp:posOffset>139700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02FF962"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3" style="position:absolute;margin-left:210pt;margin-top:11pt;width:79pt;height:60pt;z-index:2585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aGugEAAEs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dtOuKHHM4pR+&#10;om7MDUaSc3bUQsg836zXFGKHZU/hES5RRDeTnxXY/EVaZC4an64ayzkRjsnNatPWOAmOR+ubzQp9&#10;7FK9FgeI6av0lmSnp4BQirLs+D2m89WXK1iXwZyfz16a93Mhs/68foG69+KEFHFH0wMaZfzUU250&#10;oGTCufc0/j4wkJSYbw6FbdY3qwYXpQTLtmlxgaEECHr/NsscHz2uEk9AySGAHkbEWyQqsHBihdhl&#10;u/JKvI0L+Nd/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gNwaGugEAAEsDAAAOAAAAAAAAAAAAAAAAAC4CAABkcnMvZTJv&#10;RG9jLnhtbFBLAQItABQABgAIAAAAIQBvQUaG2gAAAAoBAAAPAAAAAAAAAAAAAAAAABQEAABkcnMv&#10;ZG93bnJldi54bWxQSwUGAAAAAAQABADzAAAAGwUAAAAA&#10;" w14:anchorId="5C4B2A75">
                <v:textbox inset="2.16pt,1.44pt,0,1.44pt">
                  <w:txbxContent>
                    <w:p w:rsidR="00DB1734" w:rsidP="0005636F" w:rsidRDefault="00DB1734" w14:paraId="602FF962"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6624" behindDoc="0" locked="0" layoutInCell="1" allowOverlap="1" wp14:editId="2506B1F0" wp14:anchorId="476FBF32">
                <wp:simplePos x="0" y="0"/>
                <wp:positionH relativeFrom="column">
                  <wp:posOffset>2667000</wp:posOffset>
                </wp:positionH>
                <wp:positionV relativeFrom="paragraph">
                  <wp:posOffset>139700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48EE8B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4" style="position:absolute;margin-left:210pt;margin-top:11pt;width:79pt;height:60pt;z-index:2585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iX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227psQxi1P6&#10;jroxNxhJLtlRCyHzfLNeU4gdlj2HJ7hGEd1MflZg8xdpkblofL5pLOdEOCa3q21b4yQ4Hm3W2xX6&#10;2KV6LQ4Q02fpLclOTwGhFGXZ6WtMl6svV7Aug7k8n700H+ZCZvOxfYF68OKMFHFH0yMaZfzUU250&#10;oGTCufc0/joykJSYLw6FbTbrVYOLUoJl27S4wFACBH14m2WOjx5XiSeg5BhADyPiLRIVWDixQuy6&#10;XXkl3sYF/Os/sP8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NRjiXugEAAEsDAAAOAAAAAAAAAAAAAAAAAC4CAABkcnMvZTJv&#10;RG9jLnhtbFBLAQItABQABgAIAAAAIQBvQUaG2gAAAAoBAAAPAAAAAAAAAAAAAAAAABQEAABkcnMv&#10;ZG93bnJldi54bWxQSwUGAAAAAAQABADzAAAAGwUAAAAA&#10;" w14:anchorId="476FBF32">
                <v:textbox inset="2.16pt,1.44pt,0,1.44pt">
                  <w:txbxContent>
                    <w:p w:rsidR="00DB1734" w:rsidP="0005636F" w:rsidRDefault="00DB1734" w14:paraId="448EE8B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7648" behindDoc="0" locked="0" layoutInCell="1" allowOverlap="1" wp14:editId="4BA410E3" wp14:anchorId="0CE516B0">
                <wp:simplePos x="0" y="0"/>
                <wp:positionH relativeFrom="column">
                  <wp:posOffset>2667000</wp:posOffset>
                </wp:positionH>
                <wp:positionV relativeFrom="paragraph">
                  <wp:posOffset>139700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6BC2AD9"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5" style="position:absolute;margin-left:210pt;margin-top:11pt;width:79pt;height:60pt;z-index:2585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rLMRIrsBAABLAwAADgAAAAAAAAAAAAAAAAAuAgAAZHJzL2Uy&#10;b0RvYy54bWxQSwECLQAUAAYACAAAACEAb0FGhtoAAAAKAQAADwAAAAAAAAAAAAAAAAAVBAAAZHJz&#10;L2Rvd25yZXYueG1sUEsFBgAAAAAEAAQA8wAAABwFAAAAAA==&#10;" w14:anchorId="0CE516B0">
                <v:textbox inset="2.16pt,1.44pt,0,1.44pt">
                  <w:txbxContent>
                    <w:p w:rsidR="00DB1734" w:rsidP="0005636F" w:rsidRDefault="00DB1734" w14:paraId="66BC2AD9"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8672" behindDoc="0" locked="0" layoutInCell="1" allowOverlap="1" wp14:editId="66AA95DD" wp14:anchorId="7028C215">
                <wp:simplePos x="0" y="0"/>
                <wp:positionH relativeFrom="column">
                  <wp:posOffset>2667000</wp:posOffset>
                </wp:positionH>
                <wp:positionV relativeFrom="paragraph">
                  <wp:posOffset>139700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34321EA"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6" style="position:absolute;margin-left:210pt;margin-top:11pt;width:79pt;height:60pt;z-index:2585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yn3NrsBAABLAwAADgAAAAAAAAAAAAAAAAAuAgAAZHJzL2Uy&#10;b0RvYy54bWxQSwECLQAUAAYACAAAACEAb0FGhtoAAAAKAQAADwAAAAAAAAAAAAAAAAAVBAAAZHJz&#10;L2Rvd25yZXYueG1sUEsFBgAAAAAEAAQA8wAAABwFAAAAAA==&#10;" w14:anchorId="7028C215">
                <v:textbox inset="2.16pt,1.44pt,0,1.44pt">
                  <w:txbxContent>
                    <w:p w:rsidR="00DB1734" w:rsidP="0005636F" w:rsidRDefault="00DB1734" w14:paraId="234321EA"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89696" behindDoc="0" locked="0" layoutInCell="1" allowOverlap="1" wp14:editId="08280866" wp14:anchorId="39443167">
                <wp:simplePos x="0" y="0"/>
                <wp:positionH relativeFrom="column">
                  <wp:posOffset>2667000</wp:posOffset>
                </wp:positionH>
                <wp:positionV relativeFrom="paragraph">
                  <wp:posOffset>139700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394A1D5"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7" style="position:absolute;margin-left:210pt;margin-top:11pt;width:79pt;height:60pt;z-index:2585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bc3oO5AQAASwMAAA4AAAAAAAAAAAAAAAAALgIAAGRycy9lMm9E&#10;b2MueG1sUEsBAi0AFAAGAAgAAAAhAG9BRobaAAAACgEAAA8AAAAAAAAAAAAAAAAAEwQAAGRycy9k&#10;b3ducmV2LnhtbFBLBQYAAAAABAAEAPMAAAAaBQAAAAA=&#10;" w14:anchorId="39443167">
                <v:textbox inset="2.16pt,1.44pt,0,1.44pt">
                  <w:txbxContent>
                    <w:p w:rsidR="00DB1734" w:rsidP="0005636F" w:rsidRDefault="00DB1734" w14:paraId="7394A1D5"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0720" behindDoc="0" locked="0" layoutInCell="1" allowOverlap="1" wp14:editId="0A183AED" wp14:anchorId="02D6EB94">
                <wp:simplePos x="0" y="0"/>
                <wp:positionH relativeFrom="column">
                  <wp:posOffset>2667000</wp:posOffset>
                </wp:positionH>
                <wp:positionV relativeFrom="paragraph">
                  <wp:posOffset>139700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DFFF839"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8" style="position:absolute;margin-left:210pt;margin-top:11pt;width:79pt;height:60pt;z-index:2585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htuQ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tY4K8ctTuk3&#10;6sZdNyhyzvZGSpXnm/UaQ2yx7Ck8wiWK6Gbykwabv0iLTEXj01VjNSUiMLlZbNY1TkLg0epms0Af&#10;u1TvxQFi+qG8JdlhFBBKUZYff8V0vvp2BesymPPz2UvTfipkVsvmDereyxNSxB1ND2j04EdGxWAC&#10;JSPOndH458BBUTL8dChss7pZNLgoJZivmywKlABB7z9muRO9x1USCSg5BDBdj3iLRAUWTqwQu2xX&#10;XomPcQH//g/sXg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IDO+G25AQAASwMAAA4AAAAAAAAAAAAAAAAALgIAAGRycy9lMm9E&#10;b2MueG1sUEsBAi0AFAAGAAgAAAAhAG9BRobaAAAACgEAAA8AAAAAAAAAAAAAAAAAEwQAAGRycy9k&#10;b3ducmV2LnhtbFBLBQYAAAAABAAEAPMAAAAaBQAAAAA=&#10;" w14:anchorId="02D6EB94">
                <v:textbox inset="2.16pt,1.44pt,0,1.44pt">
                  <w:txbxContent>
                    <w:p w:rsidR="00DB1734" w:rsidP="0005636F" w:rsidRDefault="00DB1734" w14:paraId="3DFFF839"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1744" behindDoc="0" locked="0" layoutInCell="1" allowOverlap="1" wp14:editId="39077C50" wp14:anchorId="5E994561">
                <wp:simplePos x="0" y="0"/>
                <wp:positionH relativeFrom="column">
                  <wp:posOffset>2667000</wp:posOffset>
                </wp:positionH>
                <wp:positionV relativeFrom="paragraph">
                  <wp:posOffset>139700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D75082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9" style="position:absolute;margin-left:210pt;margin-top:11pt;width:79pt;height:60pt;z-index:2585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4TvR2LsBAABLAwAADgAAAAAAAAAAAAAAAAAuAgAAZHJzL2Uy&#10;b0RvYy54bWxQSwECLQAUAAYACAAAACEAb0FGhtoAAAAKAQAADwAAAAAAAAAAAAAAAAAVBAAAZHJz&#10;L2Rvd25yZXYueG1sUEsFBgAAAAAEAAQA8wAAABwFAAAAAA==&#10;" w14:anchorId="5E994561">
                <v:textbox inset="2.16pt,1.44pt,0,1.44pt">
                  <w:txbxContent>
                    <w:p w:rsidR="00DB1734" w:rsidP="0005636F" w:rsidRDefault="00DB1734" w14:paraId="4D75082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2768" behindDoc="0" locked="0" layoutInCell="1" allowOverlap="1" wp14:editId="70C5135C" wp14:anchorId="6F38CAB2">
                <wp:simplePos x="0" y="0"/>
                <wp:positionH relativeFrom="column">
                  <wp:posOffset>2667000</wp:posOffset>
                </wp:positionH>
                <wp:positionV relativeFrom="paragraph">
                  <wp:posOffset>139700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F3921CE"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0" style="position:absolute;margin-left:210pt;margin-top:11pt;width:79pt;height:60pt;z-index:2585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kxZXrugEAAEsDAAAOAAAAAAAAAAAAAAAAAC4CAABkcnMvZTJv&#10;RG9jLnhtbFBLAQItABQABgAIAAAAIQBvQUaG2gAAAAoBAAAPAAAAAAAAAAAAAAAAABQEAABkcnMv&#10;ZG93bnJldi54bWxQSwUGAAAAAAQABADzAAAAGwUAAAAA&#10;" w14:anchorId="6F38CAB2">
                <v:textbox inset="2.16pt,1.44pt,0,1.44pt">
                  <w:txbxContent>
                    <w:p w:rsidR="00DB1734" w:rsidP="0005636F" w:rsidRDefault="00DB1734" w14:paraId="0F3921CE"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3792" behindDoc="0" locked="0" layoutInCell="1" allowOverlap="1" wp14:editId="22ACD091" wp14:anchorId="5384A4A3">
                <wp:simplePos x="0" y="0"/>
                <wp:positionH relativeFrom="column">
                  <wp:posOffset>2667000</wp:posOffset>
                </wp:positionH>
                <wp:positionV relativeFrom="paragraph">
                  <wp:posOffset>139700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05272F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1" style="position:absolute;margin-left:210pt;margin-top:11pt;width:79pt;height:60pt;z-index:2585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FMLxeugEAAEsDAAAOAAAAAAAAAAAAAAAAAC4CAABkcnMvZTJv&#10;RG9jLnhtbFBLAQItABQABgAIAAAAIQBvQUaG2gAAAAoBAAAPAAAAAAAAAAAAAAAAABQEAABkcnMv&#10;ZG93bnJldi54bWxQSwUGAAAAAAQABADzAAAAGwUAAAAA&#10;" w14:anchorId="5384A4A3">
                <v:textbox inset="2.16pt,1.44pt,0,1.44pt">
                  <w:txbxContent>
                    <w:p w:rsidR="00DB1734" w:rsidP="0005636F" w:rsidRDefault="00DB1734" w14:paraId="305272F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4816" behindDoc="0" locked="0" layoutInCell="1" allowOverlap="1" wp14:editId="1435F82D" wp14:anchorId="5ACA0BDD">
                <wp:simplePos x="0" y="0"/>
                <wp:positionH relativeFrom="column">
                  <wp:posOffset>2667000</wp:posOffset>
                </wp:positionH>
                <wp:positionV relativeFrom="paragraph">
                  <wp:posOffset>139700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38ADD3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2" style="position:absolute;margin-left:210pt;margin-top:11pt;width:79pt;height:60pt;z-index:2585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da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bdtQ4rnDKf1A&#10;3bjvrSKX7GCkVPN8Z73GmDose45PcI0SujP5SYObv0iLTEXj801jNWUiMNmu2m2NkxB4tLlrV+hj&#10;l+qtOELKX1RwZHYYBYRSlOWnbylfrr5ewboZzOX52cvTYSpkNuv1K9RDkGekiDuaH9FoG0ZGhTWR&#10;khHnzmj6deSgKLFfPQrbbO5WqEMuwXLbbHGBoQQI+vA+y70YAq6SyEDJMYLpB8RbJCqwcGKF2HW7&#10;5pV4Hxfwb//A/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KbdaugEAAEsDAAAOAAAAAAAAAAAAAAAAAC4CAABkcnMvZTJv&#10;RG9jLnhtbFBLAQItABQABgAIAAAAIQBvQUaG2gAAAAoBAAAPAAAAAAAAAAAAAAAAABQEAABkcnMv&#10;ZG93bnJldi54bWxQSwUGAAAAAAQABADzAAAAGwUAAAAA&#10;" w14:anchorId="5ACA0BDD">
                <v:textbox inset="2.16pt,1.44pt,0,1.44pt">
                  <w:txbxContent>
                    <w:p w:rsidR="00DB1734" w:rsidP="0005636F" w:rsidRDefault="00DB1734" w14:paraId="138ADD3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5840" behindDoc="0" locked="0" layoutInCell="1" allowOverlap="1" wp14:editId="145FFF79" wp14:anchorId="757E967C">
                <wp:simplePos x="0" y="0"/>
                <wp:positionH relativeFrom="column">
                  <wp:posOffset>2667000</wp:posOffset>
                </wp:positionH>
                <wp:positionV relativeFrom="paragraph">
                  <wp:posOffset>139700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5C89F8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3" style="position:absolute;margin-left:210pt;margin-top:11pt;width:79pt;height:60pt;z-index:2585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7v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bbuixHOHU/qB&#10;unHfW0Uu2cFIqeb5znqNMXVY9hyf4BoldGfykwY3f5EWmYrG55vGaspEYLJdtdsaJyHwaHPXrtDH&#10;LtVbcYSUv6jgyOwwCgilKMtP31K+XH29gnUzmMvzs5enw1TIbNabV6iHIM9IEXc0P6LRNoyMCmsi&#10;JSPOndH068hBUWK/ehS22dytGlyUEiy3zR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G3J7vugEAAEsDAAAOAAAAAAAAAAAAAAAAAC4CAABkcnMvZTJv&#10;RG9jLnhtbFBLAQItABQABgAIAAAAIQBvQUaG2gAAAAoBAAAPAAAAAAAAAAAAAAAAABQEAABkcnMv&#10;ZG93bnJldi54bWxQSwUGAAAAAAQABADzAAAAGwUAAAAA&#10;" w14:anchorId="757E967C">
                <v:textbox inset="2.16pt,1.44pt,0,1.44pt">
                  <w:txbxContent>
                    <w:p w:rsidR="00DB1734" w:rsidP="0005636F" w:rsidRDefault="00DB1734" w14:paraId="35C89F8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6864" behindDoc="0" locked="0" layoutInCell="1" allowOverlap="1" wp14:editId="279F96DC" wp14:anchorId="41D87224">
                <wp:simplePos x="0" y="0"/>
                <wp:positionH relativeFrom="column">
                  <wp:posOffset>2667000</wp:posOffset>
                </wp:positionH>
                <wp:positionV relativeFrom="paragraph">
                  <wp:posOffset>139700</wp:posOffset>
                </wp:positionV>
                <wp:extent cx="1003300" cy="762000"/>
                <wp:effectExtent l="0" t="0" r="0" b="0"/>
                <wp:wrapNone/>
                <wp:docPr id="6994" name="Rectangle 6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F4AC83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4" style="position:absolute;margin-left:210pt;margin-top:11pt;width:79pt;height:60pt;z-index:2585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rraD+ugEAAEsDAAAOAAAAAAAAAAAAAAAAAC4CAABkcnMvZTJv&#10;RG9jLnhtbFBLAQItABQABgAIAAAAIQBvQUaG2gAAAAoBAAAPAAAAAAAAAAAAAAAAABQEAABkcnMv&#10;ZG93bnJldi54bWxQSwUGAAAAAAQABADzAAAAGwUAAAAA&#10;" w14:anchorId="41D87224">
                <v:textbox inset="2.16pt,1.44pt,0,1.44pt">
                  <w:txbxContent>
                    <w:p w:rsidR="00DB1734" w:rsidP="0005636F" w:rsidRDefault="00DB1734" w14:paraId="3F4AC83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7888" behindDoc="0" locked="0" layoutInCell="1" allowOverlap="1" wp14:editId="1FF0FCBD" wp14:anchorId="306B5036">
                <wp:simplePos x="0" y="0"/>
                <wp:positionH relativeFrom="column">
                  <wp:posOffset>2667000</wp:posOffset>
                </wp:positionH>
                <wp:positionV relativeFrom="paragraph">
                  <wp:posOffset>139700</wp:posOffset>
                </wp:positionV>
                <wp:extent cx="1003300" cy="762000"/>
                <wp:effectExtent l="0" t="0" r="0" b="0"/>
                <wp:wrapNone/>
                <wp:docPr id="6995" name="Rectangle 69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647736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5" style="position:absolute;margin-left:210pt;margin-top:11pt;width:79pt;height:60pt;z-index:2585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lL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237kRLHLU7p&#10;O+rGXT8qcskORkqV55v1mkLssOw5PME1iuhm8rMGm79Ii8xF4/NNYzUnIjDZrtptjZMQeLS5a1fo&#10;Y5fqtThATJ+VtyQ7jAJCKcry09eYLldfrmBdBnN5PntpPsyFzGbdvkA9eHlGirij6RGNHv3EqBhN&#10;oGTCuTMafx05KErGLw6FbTZ3qwYXpQTLbbPFBYYSIOjD2yx3YvC4SiIBJccAph8Qb5GowMKJFWLX&#10;7cor8TYu4F//gf1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yliJS7sBAABLAwAADgAAAAAAAAAAAAAAAAAuAgAAZHJzL2Uy&#10;b0RvYy54bWxQSwECLQAUAAYACAAAACEAb0FGhtoAAAAKAQAADwAAAAAAAAAAAAAAAAAVBAAAZHJz&#10;L2Rvd25yZXYueG1sUEsFBgAAAAAEAAQA8wAAABwFAAAAAA==&#10;" w14:anchorId="306B5036">
                <v:textbox inset="2.16pt,1.44pt,0,1.44pt">
                  <w:txbxContent>
                    <w:p w:rsidR="00DB1734" w:rsidP="0005636F" w:rsidRDefault="00DB1734" w14:paraId="1647736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8912" behindDoc="0" locked="0" layoutInCell="1" allowOverlap="1" wp14:editId="141903A1" wp14:anchorId="7B1C9F52">
                <wp:simplePos x="0" y="0"/>
                <wp:positionH relativeFrom="column">
                  <wp:posOffset>2667000</wp:posOffset>
                </wp:positionH>
                <wp:positionV relativeFrom="paragraph">
                  <wp:posOffset>139700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0674AE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6" style="position:absolute;margin-left:210pt;margin-top:11pt;width:79pt;height:60pt;z-index:2585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nFH3DLsBAABLAwAADgAAAAAAAAAAAAAAAAAuAgAAZHJzL2Uy&#10;b0RvYy54bWxQSwECLQAUAAYACAAAACEAb0FGhtoAAAAKAQAADwAAAAAAAAAAAAAAAAAVBAAAZHJz&#10;L2Rvd25yZXYueG1sUEsFBgAAAAAEAAQA8wAAABwFAAAAAA==&#10;" w14:anchorId="7B1C9F52">
                <v:textbox inset="2.16pt,1.44pt,0,1.44pt">
                  <w:txbxContent>
                    <w:p w:rsidR="00DB1734" w:rsidP="0005636F" w:rsidRDefault="00DB1734" w14:paraId="10674AE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99936" behindDoc="0" locked="0" layoutInCell="1" allowOverlap="1" wp14:editId="6B3D51B6" wp14:anchorId="1EACEE43">
                <wp:simplePos x="0" y="0"/>
                <wp:positionH relativeFrom="column">
                  <wp:posOffset>2667000</wp:posOffset>
                </wp:positionH>
                <wp:positionV relativeFrom="paragraph">
                  <wp:posOffset>139700</wp:posOffset>
                </wp:positionV>
                <wp:extent cx="1003300" cy="762000"/>
                <wp:effectExtent l="0" t="0" r="0" b="0"/>
                <wp:wrapNone/>
                <wp:docPr id="6997" name="Rectangle 69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8AF1A8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7" style="position:absolute;margin-left:210pt;margin-top:11pt;width:79pt;height:60pt;z-index:2585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2k3rm5AQAASwMAAA4AAAAAAAAAAAAAAAAALgIAAGRycy9lMm9E&#10;b2MueG1sUEsBAi0AFAAGAAgAAAAhAG9BRobaAAAACgEAAA8AAAAAAAAAAAAAAAAAEwQAAGRycy9k&#10;b3ducmV2LnhtbFBLBQYAAAAABAAEAPMAAAAaBQAAAAA=&#10;" w14:anchorId="1EACEE43">
                <v:textbox inset="2.16pt,1.44pt,0,1.44pt">
                  <w:txbxContent>
                    <w:p w:rsidR="00DB1734" w:rsidP="0005636F" w:rsidRDefault="00DB1734" w14:paraId="78AF1A8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0960" behindDoc="0" locked="0" layoutInCell="1" allowOverlap="1" wp14:editId="55D1936C" wp14:anchorId="2A749700">
                <wp:simplePos x="0" y="0"/>
                <wp:positionH relativeFrom="column">
                  <wp:posOffset>2667000</wp:posOffset>
                </wp:positionH>
                <wp:positionV relativeFrom="paragraph">
                  <wp:posOffset>139700</wp:posOffset>
                </wp:positionV>
                <wp:extent cx="1003300" cy="609600"/>
                <wp:effectExtent l="0" t="0" r="0" b="0"/>
                <wp:wrapNone/>
                <wp:docPr id="6998" name="Rectangle 69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03FCDC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8" style="position:absolute;margin-left:210pt;margin-top:11pt;width:79pt;height:48pt;z-index:2586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IVKJ7oBAABLAwAADgAAAAAAAAAAAAAAAAAuAgAAZHJzL2Uy&#10;b0RvYy54bWxQSwECLQAUAAYACAAAACEAdGZwXNsAAAAKAQAADwAAAAAAAAAAAAAAAAAUBAAAZHJz&#10;L2Rvd25yZXYueG1sUEsFBgAAAAAEAAQA8wAAABwFAAAAAA==&#10;" w14:anchorId="2A749700">
                <v:textbox inset="2.16pt,1.44pt,0,1.44pt">
                  <w:txbxContent>
                    <w:p w:rsidR="00DB1734" w:rsidP="0005636F" w:rsidRDefault="00DB1734" w14:paraId="003FCDC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1984" behindDoc="0" locked="0" layoutInCell="1" allowOverlap="1" wp14:editId="0ABAC973" wp14:anchorId="64116774">
                <wp:simplePos x="0" y="0"/>
                <wp:positionH relativeFrom="column">
                  <wp:posOffset>2667000</wp:posOffset>
                </wp:positionH>
                <wp:positionV relativeFrom="paragraph">
                  <wp:posOffset>139700</wp:posOffset>
                </wp:positionV>
                <wp:extent cx="1003300" cy="609600"/>
                <wp:effectExtent l="0" t="0" r="0" b="0"/>
                <wp:wrapNone/>
                <wp:docPr id="6999" name="Rectangle 69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7CEF80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9" style="position:absolute;margin-left:210pt;margin-top:11pt;width:79pt;height:48pt;z-index:2586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OSugEAAEs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67ZtKXHc4pR+&#10;oG7c9aMil+xgpFR5vlmvKcQOy57CI1yjiG4mP2uw+Yu0yFw0Pt80VnMiApPtqt3WOAmBR5/adYs+&#10;dqleiwPE9EV5S7LDKCCUoiw/fYvpcvXlCtZlMJfns5fmw1zIbDarF6gHL89IEXc0PaDRo58YFaMJ&#10;lEw4d0bjryMHRcn41aGwzebjqsFFKcFy22xxgaEECPrwNsudGDyukkhAyTGA6QfEWyQqsHBihdh1&#10;u/JKvI0L+Nd/YP8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xXBjkroBAABLAwAADgAAAAAAAAAAAAAAAAAuAgAAZHJzL2Uy&#10;b0RvYy54bWxQSwECLQAUAAYACAAAACEAdGZwXNsAAAAKAQAADwAAAAAAAAAAAAAAAAAUBAAAZHJz&#10;L2Rvd25yZXYueG1sUEsFBgAAAAAEAAQA8wAAABwFAAAAAA==&#10;" w14:anchorId="64116774">
                <v:textbox inset="2.16pt,1.44pt,0,1.44pt">
                  <w:txbxContent>
                    <w:p w:rsidR="00DB1734" w:rsidP="0005636F" w:rsidRDefault="00DB1734" w14:paraId="27CEF80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3008" behindDoc="0" locked="0" layoutInCell="1" allowOverlap="1" wp14:editId="32743CA7" wp14:anchorId="3ACF015E">
                <wp:simplePos x="0" y="0"/>
                <wp:positionH relativeFrom="column">
                  <wp:posOffset>2667000</wp:posOffset>
                </wp:positionH>
                <wp:positionV relativeFrom="paragraph">
                  <wp:posOffset>139700</wp:posOffset>
                </wp:positionV>
                <wp:extent cx="1003300" cy="609600"/>
                <wp:effectExtent l="0" t="0" r="0" b="0"/>
                <wp:wrapNone/>
                <wp:docPr id="7000" name="Rectangle 7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AF554A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0" style="position:absolute;margin-left:210pt;margin-top:11pt;width:79pt;height:48pt;z-index:2586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" w14:anchorId="3ACF015E">
                <v:textbox inset="2.16pt,1.44pt,0,1.44pt">
                  <w:txbxContent>
                    <w:p w:rsidR="00DB1734" w:rsidP="0005636F" w:rsidRDefault="00DB1734" w14:paraId="2AF554A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4032" behindDoc="0" locked="0" layoutInCell="1" allowOverlap="1" wp14:editId="49C89C5B" wp14:anchorId="3047B3C7">
                <wp:simplePos x="0" y="0"/>
                <wp:positionH relativeFrom="column">
                  <wp:posOffset>2667000</wp:posOffset>
                </wp:positionH>
                <wp:positionV relativeFrom="paragraph">
                  <wp:posOffset>139700</wp:posOffset>
                </wp:positionV>
                <wp:extent cx="1003300" cy="609600"/>
                <wp:effectExtent l="0" t="0" r="0" b="0"/>
                <wp:wrapNone/>
                <wp:docPr id="7001" name="Rectangle 70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5317FE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1" style="position:absolute;margin-left:210pt;margin-top:11pt;width:79pt;height:48pt;z-index:2586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Gjy5UroBAABLAwAADgAAAAAAAAAAAAAAAAAuAgAAZHJzL2Uy&#10;b0RvYy54bWxQSwECLQAUAAYACAAAACEAdGZwXNsAAAAKAQAADwAAAAAAAAAAAAAAAAAUBAAAZHJz&#10;L2Rvd25yZXYueG1sUEsFBgAAAAAEAAQA8wAAABwFAAAAAA==&#10;" w14:anchorId="3047B3C7">
                <v:textbox inset="2.16pt,1.44pt,0,1.44pt">
                  <w:txbxContent>
                    <w:p w:rsidR="00DB1734" w:rsidP="0005636F" w:rsidRDefault="00DB1734" w14:paraId="25317FE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5056" behindDoc="0" locked="0" layoutInCell="1" allowOverlap="1" wp14:editId="4D698DCF" wp14:anchorId="30231857">
                <wp:simplePos x="0" y="0"/>
                <wp:positionH relativeFrom="column">
                  <wp:posOffset>2667000</wp:posOffset>
                </wp:positionH>
                <wp:positionV relativeFrom="paragraph">
                  <wp:posOffset>139700</wp:posOffset>
                </wp:positionV>
                <wp:extent cx="1003300" cy="609600"/>
                <wp:effectExtent l="0" t="0" r="0" b="0"/>
                <wp:wrapNone/>
                <wp:docPr id="7002" name="Rectangle 70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91EBA3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2" style="position:absolute;margin-left:210pt;margin-top:11pt;width:79pt;height:48pt;z-index:2586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4JbJWuQEAAEsDAAAOAAAAAAAAAAAAAAAAAC4CAABkcnMvZTJv&#10;RG9jLnhtbFBLAQItABQABgAIAAAAIQB0ZnBc2wAAAAoBAAAPAAAAAAAAAAAAAAAAABMEAABkcnMv&#10;ZG93bnJldi54bWxQSwUGAAAAAAQABADzAAAAGwUAAAAA&#10;" w14:anchorId="30231857">
                <v:textbox inset="2.16pt,1.44pt,0,1.44pt">
                  <w:txbxContent>
                    <w:p w:rsidR="00DB1734" w:rsidP="0005636F" w:rsidRDefault="00DB1734" w14:paraId="091EBA3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6080" behindDoc="0" locked="0" layoutInCell="1" allowOverlap="1" wp14:editId="63817B47" wp14:anchorId="65720D9F">
                <wp:simplePos x="0" y="0"/>
                <wp:positionH relativeFrom="column">
                  <wp:posOffset>2667000</wp:posOffset>
                </wp:positionH>
                <wp:positionV relativeFrom="paragraph">
                  <wp:posOffset>139700</wp:posOffset>
                </wp:positionV>
                <wp:extent cx="1003300" cy="609600"/>
                <wp:effectExtent l="0" t="0" r="0" b="0"/>
                <wp:wrapNone/>
                <wp:docPr id="7003" name="Rectangle 7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07B3CE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3" style="position:absolute;margin-left:210pt;margin-top:11pt;width:79pt;height:48pt;z-index:2586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Z0JvjuQEAAEsDAAAOAAAAAAAAAAAAAAAAAC4CAABkcnMvZTJv&#10;RG9jLnhtbFBLAQItABQABgAIAAAAIQB0ZnBc2wAAAAoBAAAPAAAAAAAAAAAAAAAAABMEAABkcnMv&#10;ZG93bnJldi54bWxQSwUGAAAAAAQABADzAAAAGwUAAAAA&#10;" w14:anchorId="65720D9F">
                <v:textbox inset="2.16pt,1.44pt,0,1.44pt">
                  <w:txbxContent>
                    <w:p w:rsidR="00DB1734" w:rsidP="0005636F" w:rsidRDefault="00DB1734" w14:paraId="307B3CE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7104" behindDoc="0" locked="0" layoutInCell="1" allowOverlap="1" wp14:editId="71FDF79C" wp14:anchorId="79634FEC">
                <wp:simplePos x="0" y="0"/>
                <wp:positionH relativeFrom="column">
                  <wp:posOffset>2667000</wp:posOffset>
                </wp:positionH>
                <wp:positionV relativeFrom="paragraph">
                  <wp:posOffset>139700</wp:posOffset>
                </wp:positionV>
                <wp:extent cx="1003300" cy="609600"/>
                <wp:effectExtent l="0" t="0" r="0" b="0"/>
                <wp:wrapNone/>
                <wp:docPr id="7004" name="Rectangle 70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D08868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4" style="position:absolute;margin-left:210pt;margin-top:11pt;width:79pt;height:48pt;z-index:2586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0oaXyuQEAAEsDAAAOAAAAAAAAAAAAAAAAAC4CAABkcnMvZTJv&#10;RG9jLnhtbFBLAQItABQABgAIAAAAIQB0ZnBc2wAAAAoBAAAPAAAAAAAAAAAAAAAAABMEAABkcnMv&#10;ZG93bnJldi54bWxQSwUGAAAAAAQABADzAAAAGwUAAAAA&#10;" w14:anchorId="79634FEC">
                <v:textbox inset="2.16pt,1.44pt,0,1.44pt">
                  <w:txbxContent>
                    <w:p w:rsidR="00DB1734" w:rsidP="0005636F" w:rsidRDefault="00DB1734" w14:paraId="7D08868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8128" behindDoc="0" locked="0" layoutInCell="1" allowOverlap="1" wp14:editId="22EC1A37" wp14:anchorId="371104A6">
                <wp:simplePos x="0" y="0"/>
                <wp:positionH relativeFrom="column">
                  <wp:posOffset>2667000</wp:posOffset>
                </wp:positionH>
                <wp:positionV relativeFrom="paragraph">
                  <wp:posOffset>139700</wp:posOffset>
                </wp:positionV>
                <wp:extent cx="1003300" cy="609600"/>
                <wp:effectExtent l="0" t="0" r="0" b="0"/>
                <wp:wrapNone/>
                <wp:docPr id="7005" name="Rectangle 70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8B1E1E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5" style="position:absolute;margin-left:210pt;margin-top:11pt;width:79pt;height:48pt;z-index:2586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VVIxHuQEAAEsDAAAOAAAAAAAAAAAAAAAAAC4CAABkcnMvZTJv&#10;RG9jLnhtbFBLAQItABQABgAIAAAAIQB0ZnBc2wAAAAoBAAAPAAAAAAAAAAAAAAAAABMEAABkcnMv&#10;ZG93bnJldi54bWxQSwUGAAAAAAQABADzAAAAGwUAAAAA&#10;" w14:anchorId="371104A6">
                <v:textbox inset="2.16pt,1.44pt,0,1.44pt">
                  <w:txbxContent>
                    <w:p w:rsidR="00DB1734" w:rsidP="0005636F" w:rsidRDefault="00DB1734" w14:paraId="68B1E1E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09152" behindDoc="0" locked="0" layoutInCell="1" allowOverlap="1" wp14:editId="30C71202" wp14:anchorId="56B67583">
                <wp:simplePos x="0" y="0"/>
                <wp:positionH relativeFrom="column">
                  <wp:posOffset>2667000</wp:posOffset>
                </wp:positionH>
                <wp:positionV relativeFrom="paragraph">
                  <wp:posOffset>139700</wp:posOffset>
                </wp:positionV>
                <wp:extent cx="1003300" cy="609600"/>
                <wp:effectExtent l="0" t="0" r="0" b="0"/>
                <wp:wrapNone/>
                <wp:docPr id="7006" name="Rectangle 7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7E8783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6" style="position:absolute;margin-left:210pt;margin-top:11pt;width:79pt;height:48pt;z-index:2586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Ro0hhuQEAAEsDAAAOAAAAAAAAAAAAAAAAAC4CAABkcnMvZTJv&#10;RG9jLnhtbFBLAQItABQABgAIAAAAIQB0ZnBc2wAAAAoBAAAPAAAAAAAAAAAAAAAAABMEAABkcnMv&#10;ZG93bnJldi54bWxQSwUGAAAAAAQABADzAAAAGwUAAAAA&#10;" w14:anchorId="56B67583">
                <v:textbox inset="2.16pt,1.44pt,0,1.44pt">
                  <w:txbxContent>
                    <w:p w:rsidR="00DB1734" w:rsidP="0005636F" w:rsidRDefault="00DB1734" w14:paraId="17E8783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0176" behindDoc="0" locked="0" layoutInCell="1" allowOverlap="1" wp14:editId="15B715C1" wp14:anchorId="600AB463">
                <wp:simplePos x="0" y="0"/>
                <wp:positionH relativeFrom="column">
                  <wp:posOffset>2667000</wp:posOffset>
                </wp:positionH>
                <wp:positionV relativeFrom="paragraph">
                  <wp:posOffset>139700</wp:posOffset>
                </wp:positionV>
                <wp:extent cx="1003300" cy="609600"/>
                <wp:effectExtent l="0" t="0" r="0" b="0"/>
                <wp:wrapNone/>
                <wp:docPr id="7007" name="Rectangle 70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3854CF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7" style="position:absolute;margin-left:210pt;margin-top:11pt;width:79pt;height:48pt;z-index:2586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" w14:anchorId="600AB463">
                <v:textbox inset="2.16pt,1.44pt,0,1.44pt">
                  <w:txbxContent>
                    <w:p w:rsidR="00DB1734" w:rsidP="0005636F" w:rsidRDefault="00DB1734" w14:paraId="53854CF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1200" behindDoc="0" locked="0" layoutInCell="1" allowOverlap="1" wp14:editId="0C0AF0C7" wp14:anchorId="2BCA5426">
                <wp:simplePos x="0" y="0"/>
                <wp:positionH relativeFrom="column">
                  <wp:posOffset>2667000</wp:posOffset>
                </wp:positionH>
                <wp:positionV relativeFrom="paragraph">
                  <wp:posOffset>139700</wp:posOffset>
                </wp:positionV>
                <wp:extent cx="1003300" cy="609600"/>
                <wp:effectExtent l="0" t="0" r="0" b="0"/>
                <wp:wrapNone/>
                <wp:docPr id="7008" name="Rectangle 70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5378EC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8" style="position:absolute;margin-left:210pt;margin-top:11pt;width:79pt;height:48pt;z-index:2586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2REc6uQEAAEsDAAAOAAAAAAAAAAAAAAAAAC4CAABkcnMvZTJv&#10;RG9jLnhtbFBLAQItABQABgAIAAAAIQB0ZnBc2wAAAAoBAAAPAAAAAAAAAAAAAAAAABMEAABkcnMv&#10;ZG93bnJldi54bWxQSwUGAAAAAAQABADzAAAAGwUAAAAA&#10;" w14:anchorId="2BCA5426">
                <v:textbox inset="2.16pt,1.44pt,0,1.44pt">
                  <w:txbxContent>
                    <w:p w:rsidR="00DB1734" w:rsidP="0005636F" w:rsidRDefault="00DB1734" w14:paraId="45378EC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2224" behindDoc="0" locked="0" layoutInCell="1" allowOverlap="1" wp14:editId="60D93B78" wp14:anchorId="1AC3B3E6">
                <wp:simplePos x="0" y="0"/>
                <wp:positionH relativeFrom="column">
                  <wp:posOffset>2667000</wp:posOffset>
                </wp:positionH>
                <wp:positionV relativeFrom="paragraph">
                  <wp:posOffset>139700</wp:posOffset>
                </wp:positionV>
                <wp:extent cx="1003300" cy="609600"/>
                <wp:effectExtent l="0" t="0" r="0" b="0"/>
                <wp:wrapNone/>
                <wp:docPr id="7009" name="Rectangle 7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853D76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9" style="position:absolute;margin-left:210pt;margin-top:11pt;width:79pt;height:48pt;z-index:2586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XsW6PuQEAAEsDAAAOAAAAAAAAAAAAAAAAAC4CAABkcnMvZTJv&#10;RG9jLnhtbFBLAQItABQABgAIAAAAIQB0ZnBc2wAAAAoBAAAPAAAAAAAAAAAAAAAAABMEAABkcnMv&#10;ZG93bnJldi54bWxQSwUGAAAAAAQABADzAAAAGwUAAAAA&#10;" w14:anchorId="1AC3B3E6">
                <v:textbox inset="2.16pt,1.44pt,0,1.44pt">
                  <w:txbxContent>
                    <w:p w:rsidR="00DB1734" w:rsidP="0005636F" w:rsidRDefault="00DB1734" w14:paraId="4853D76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3248" behindDoc="0" locked="0" layoutInCell="1" allowOverlap="1" wp14:editId="7CECDB60" wp14:anchorId="08CB5E49">
                <wp:simplePos x="0" y="0"/>
                <wp:positionH relativeFrom="column">
                  <wp:posOffset>2667000</wp:posOffset>
                </wp:positionH>
                <wp:positionV relativeFrom="paragraph">
                  <wp:posOffset>139700</wp:posOffset>
                </wp:positionV>
                <wp:extent cx="1003300" cy="609600"/>
                <wp:effectExtent l="0" t="0" r="0" b="0"/>
                <wp:wrapNone/>
                <wp:docPr id="7010" name="Rectangle 70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B784A7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0" style="position:absolute;margin-left:210pt;margin-top:11pt;width:79pt;height:48pt;z-index:2586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STyq8uQEAAEsDAAAOAAAAAAAAAAAAAAAAAC4CAABkcnMvZTJv&#10;RG9jLnhtbFBLAQItABQABgAIAAAAIQB0ZnBc2wAAAAoBAAAPAAAAAAAAAAAAAAAAABMEAABkcnMv&#10;ZG93bnJldi54bWxQSwUGAAAAAAQABADzAAAAGwUAAAAA&#10;" w14:anchorId="08CB5E49">
                <v:textbox inset="2.16pt,1.44pt,0,1.44pt">
                  <w:txbxContent>
                    <w:p w:rsidR="00DB1734" w:rsidP="0005636F" w:rsidRDefault="00DB1734" w14:paraId="5B784A7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4272" behindDoc="0" locked="0" layoutInCell="1" allowOverlap="1" wp14:editId="5CF15FDF" wp14:anchorId="25A8EF4F">
                <wp:simplePos x="0" y="0"/>
                <wp:positionH relativeFrom="column">
                  <wp:posOffset>2667000</wp:posOffset>
                </wp:positionH>
                <wp:positionV relativeFrom="paragraph">
                  <wp:posOffset>139700</wp:posOffset>
                </wp:positionV>
                <wp:extent cx="1003300" cy="609600"/>
                <wp:effectExtent l="0" t="0" r="0" b="0"/>
                <wp:wrapNone/>
                <wp:docPr id="7011" name="Rectangle 70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404F55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1" style="position:absolute;margin-left:210pt;margin-top:11pt;width:79pt;height:48pt;z-index:2586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87oDCboBAABLAwAADgAAAAAAAAAAAAAAAAAuAgAAZHJzL2Uy&#10;b0RvYy54bWxQSwECLQAUAAYACAAAACEAdGZwXNsAAAAKAQAADwAAAAAAAAAAAAAAAAAUBAAAZHJz&#10;L2Rvd25yZXYueG1sUEsFBgAAAAAEAAQA8wAAABwFAAAAAA==&#10;" w14:anchorId="25A8EF4F">
                <v:textbox inset="2.16pt,1.44pt,0,1.44pt">
                  <w:txbxContent>
                    <w:p w:rsidR="00DB1734" w:rsidP="0005636F" w:rsidRDefault="00DB1734" w14:paraId="6404F55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5296" behindDoc="0" locked="0" layoutInCell="1" allowOverlap="1" wp14:editId="689AD245" wp14:anchorId="32F7D45D">
                <wp:simplePos x="0" y="0"/>
                <wp:positionH relativeFrom="column">
                  <wp:posOffset>2667000</wp:posOffset>
                </wp:positionH>
                <wp:positionV relativeFrom="paragraph">
                  <wp:posOffset>139700</wp:posOffset>
                </wp:positionV>
                <wp:extent cx="1003300" cy="609600"/>
                <wp:effectExtent l="0" t="0" r="0" b="0"/>
                <wp:wrapNone/>
                <wp:docPr id="7012" name="Rectangle 7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4F1433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2" style="position:absolute;margin-left:210pt;margin-top:11pt;width:79pt;height:48pt;z-index:2586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RowgNuQEAAEsDAAAOAAAAAAAAAAAAAAAAAC4CAABkcnMvZTJv&#10;RG9jLnhtbFBLAQItABQABgAIAAAAIQB0ZnBc2wAAAAoBAAAPAAAAAAAAAAAAAAAAABMEAABkcnMv&#10;ZG93bnJldi54bWxQSwUGAAAAAAQABADzAAAAGwUAAAAA&#10;" w14:anchorId="32F7D45D">
                <v:textbox inset="2.16pt,1.44pt,0,1.44pt">
                  <w:txbxContent>
                    <w:p w:rsidR="00DB1734" w:rsidP="0005636F" w:rsidRDefault="00DB1734" w14:paraId="24F1433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6320" behindDoc="0" locked="0" layoutInCell="1" allowOverlap="1" wp14:editId="009CC4B9" wp14:anchorId="16817CC8">
                <wp:simplePos x="0" y="0"/>
                <wp:positionH relativeFrom="column">
                  <wp:posOffset>2667000</wp:posOffset>
                </wp:positionH>
                <wp:positionV relativeFrom="paragraph">
                  <wp:posOffset>139700</wp:posOffset>
                </wp:positionV>
                <wp:extent cx="1003300" cy="609600"/>
                <wp:effectExtent l="0" t="0" r="0" b="0"/>
                <wp:wrapNone/>
                <wp:docPr id="7013" name="Rectangle 70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D1EDB0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3" style="position:absolute;margin-left:210pt;margin-top:11pt;width:79pt;height:48pt;z-index:2586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FYhuLoBAABLAwAADgAAAAAAAAAAAAAAAAAuAgAAZHJzL2Uy&#10;b0RvYy54bWxQSwECLQAUAAYACAAAACEAdGZwXNsAAAAKAQAADwAAAAAAAAAAAAAAAAAUBAAAZHJz&#10;L2Rvd25yZXYueG1sUEsFBgAAAAAEAAQA8wAAABwFAAAAAA==&#10;" w14:anchorId="16817CC8">
                <v:textbox inset="2.16pt,1.44pt,0,1.44pt">
                  <w:txbxContent>
                    <w:p w:rsidR="00DB1734" w:rsidP="0005636F" w:rsidRDefault="00DB1734" w14:paraId="1D1EDB0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7344" behindDoc="0" locked="0" layoutInCell="1" allowOverlap="1" wp14:editId="6E65B733" wp14:anchorId="1933AC4D">
                <wp:simplePos x="0" y="0"/>
                <wp:positionH relativeFrom="column">
                  <wp:posOffset>2667000</wp:posOffset>
                </wp:positionH>
                <wp:positionV relativeFrom="paragraph">
                  <wp:posOffset>139700</wp:posOffset>
                </wp:positionV>
                <wp:extent cx="1003300" cy="609600"/>
                <wp:effectExtent l="0" t="0" r="0" b="0"/>
                <wp:wrapNone/>
                <wp:docPr id="7014" name="Rectangle 70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A3ABE38"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4" style="position:absolute;margin-left:210pt;margin-top:11pt;width:79pt;height:48pt;z-index:2586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dJx+puQEAAEsDAAAOAAAAAAAAAAAAAAAAAC4CAABkcnMvZTJv&#10;RG9jLnhtbFBLAQItABQABgAIAAAAIQB0ZnBc2wAAAAoBAAAPAAAAAAAAAAAAAAAAABMEAABkcnMv&#10;ZG93bnJldi54bWxQSwUGAAAAAAQABADzAAAAGwUAAAAA&#10;" w14:anchorId="1933AC4D">
                <v:textbox inset="2.16pt,1.44pt,0,1.44pt">
                  <w:txbxContent>
                    <w:p w:rsidR="00DB1734" w:rsidP="0005636F" w:rsidRDefault="00DB1734" w14:paraId="1A3ABE38"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8368" behindDoc="0" locked="0" layoutInCell="1" allowOverlap="1" wp14:editId="4EE2E2A2" wp14:anchorId="4F3211D4">
                <wp:simplePos x="0" y="0"/>
                <wp:positionH relativeFrom="column">
                  <wp:posOffset>2667000</wp:posOffset>
                </wp:positionH>
                <wp:positionV relativeFrom="paragraph">
                  <wp:posOffset>139700</wp:posOffset>
                </wp:positionV>
                <wp:extent cx="1003300" cy="609600"/>
                <wp:effectExtent l="0" t="0" r="0" b="0"/>
                <wp:wrapNone/>
                <wp:docPr id="7015" name="Rectangle 7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C6E09E8"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5" style="position:absolute;margin-left:210pt;margin-top:11pt;width:79pt;height:48pt;z-index:2586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fNI2HLoBAABLAwAADgAAAAAAAAAAAAAAAAAuAgAAZHJzL2Uy&#10;b0RvYy54bWxQSwECLQAUAAYACAAAACEAdGZwXNsAAAAKAQAADwAAAAAAAAAAAAAAAAAUBAAAZHJz&#10;L2Rvd25yZXYueG1sUEsFBgAAAAAEAAQA8wAAABwFAAAAAA==&#10;" w14:anchorId="4F3211D4">
                <v:textbox inset="2.16pt,1.44pt,0,1.44pt">
                  <w:txbxContent>
                    <w:p w:rsidR="00DB1734" w:rsidP="0005636F" w:rsidRDefault="00DB1734" w14:paraId="4C6E09E8"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19392" behindDoc="0" locked="0" layoutInCell="1" allowOverlap="1" wp14:editId="096A0997" wp14:anchorId="711D3AEA">
                <wp:simplePos x="0" y="0"/>
                <wp:positionH relativeFrom="column">
                  <wp:posOffset>2667000</wp:posOffset>
                </wp:positionH>
                <wp:positionV relativeFrom="paragraph">
                  <wp:posOffset>139700</wp:posOffset>
                </wp:positionV>
                <wp:extent cx="1003300" cy="609600"/>
                <wp:effectExtent l="0" t="0" r="0" b="0"/>
                <wp:wrapNone/>
                <wp:docPr id="7016" name="Rectangle 70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58DCEE6"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6" style="position:absolute;margin-left:210pt;margin-top:11pt;width:79pt;height:48pt;z-index:2586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KttIW7oBAABLAwAADgAAAAAAAAAAAAAAAAAuAgAAZHJzL2Uy&#10;b0RvYy54bWxQSwECLQAUAAYACAAAACEAdGZwXNsAAAAKAQAADwAAAAAAAAAAAAAAAAAUBAAAZHJz&#10;L2Rvd25yZXYueG1sUEsFBgAAAAAEAAQA8wAAABwFAAAAAA==&#10;" w14:anchorId="711D3AEA">
                <v:textbox inset="2.16pt,1.44pt,0,1.44pt">
                  <w:txbxContent>
                    <w:p w:rsidR="00DB1734" w:rsidP="0005636F" w:rsidRDefault="00DB1734" w14:paraId="058DCEE6"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0416" behindDoc="0" locked="0" layoutInCell="1" allowOverlap="1" wp14:editId="1764798A" wp14:anchorId="43FE8C98">
                <wp:simplePos x="0" y="0"/>
                <wp:positionH relativeFrom="column">
                  <wp:posOffset>2667000</wp:posOffset>
                </wp:positionH>
                <wp:positionV relativeFrom="paragraph">
                  <wp:posOffset>139700</wp:posOffset>
                </wp:positionV>
                <wp:extent cx="1003300" cy="609600"/>
                <wp:effectExtent l="0" t="0" r="0" b="0"/>
                <wp:wrapNone/>
                <wp:docPr id="7017" name="Rectangle 70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C3013DF"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7" style="position:absolute;margin-left:210pt;margin-top:11pt;width:79pt;height:48pt;z-index:2586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LLmHuuQEAAEsDAAAOAAAAAAAAAAAAAAAAAC4CAABkcnMvZTJv&#10;RG9jLnhtbFBLAQItABQABgAIAAAAIQB0ZnBc2wAAAAoBAAAPAAAAAAAAAAAAAAAAABMEAABkcnMv&#10;ZG93bnJldi54bWxQSwUGAAAAAAQABADzAAAAGwUAAAAA&#10;" w14:anchorId="43FE8C98">
                <v:textbox inset="2.16pt,1.44pt,0,1.44pt">
                  <w:txbxContent>
                    <w:p w:rsidR="00DB1734" w:rsidP="0005636F" w:rsidRDefault="00DB1734" w14:paraId="3C3013DF"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1440" behindDoc="0" locked="0" layoutInCell="1" allowOverlap="1" wp14:editId="3E525FCA" wp14:anchorId="04976034">
                <wp:simplePos x="0" y="0"/>
                <wp:positionH relativeFrom="column">
                  <wp:posOffset>2667000</wp:posOffset>
                </wp:positionH>
                <wp:positionV relativeFrom="paragraph">
                  <wp:posOffset>139700</wp:posOffset>
                </wp:positionV>
                <wp:extent cx="1003300" cy="609600"/>
                <wp:effectExtent l="0" t="0" r="0" b="0"/>
                <wp:wrapNone/>
                <wp:docPr id="7018" name="Rectangle 7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38FB640"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8" style="position:absolute;margin-left:210pt;margin-top:11pt;width:79pt;height:48pt;z-index:2586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NPEcAuQEAAEsDAAAOAAAAAAAAAAAAAAAAAC4CAABkcnMvZTJv&#10;RG9jLnhtbFBLAQItABQABgAIAAAAIQB0ZnBc2wAAAAoBAAAPAAAAAAAAAAAAAAAAABMEAABkcnMv&#10;ZG93bnJldi54bWxQSwUGAAAAAAQABADzAAAAGwUAAAAA&#10;" w14:anchorId="04976034">
                <v:textbox inset="2.16pt,1.44pt,0,1.44pt">
                  <w:txbxContent>
                    <w:p w:rsidR="00DB1734" w:rsidP="0005636F" w:rsidRDefault="00DB1734" w14:paraId="438FB640"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2464" behindDoc="0" locked="0" layoutInCell="1" allowOverlap="1" wp14:editId="0187E69B" wp14:anchorId="7931AB5C">
                <wp:simplePos x="0" y="0"/>
                <wp:positionH relativeFrom="column">
                  <wp:posOffset>2667000</wp:posOffset>
                </wp:positionH>
                <wp:positionV relativeFrom="paragraph">
                  <wp:posOffset>139700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5A17D7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9" style="position:absolute;margin-left:210pt;margin-top:11pt;width:79pt;height:60pt;z-index:2586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P63MW5AQAASwMAAA4AAAAAAAAAAAAAAAAALgIAAGRycy9lMm9E&#10;b2MueG1sUEsBAi0AFAAGAAgAAAAhAG9BRobaAAAACgEAAA8AAAAAAAAAAAAAAAAAEwQAAGRycy9k&#10;b3ducmV2LnhtbFBLBQYAAAAABAAEAPMAAAAaBQAAAAA=&#10;" w14:anchorId="7931AB5C">
                <v:textbox inset="2.16pt,1.44pt,0,1.44pt">
                  <w:txbxContent>
                    <w:p w:rsidR="00DB1734" w:rsidP="0005636F" w:rsidRDefault="00DB1734" w14:paraId="35A17D7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3488" behindDoc="0" locked="0" layoutInCell="1" allowOverlap="1" wp14:editId="6E3B2773" wp14:anchorId="55A6774A">
                <wp:simplePos x="0" y="0"/>
                <wp:positionH relativeFrom="column">
                  <wp:posOffset>2667000</wp:posOffset>
                </wp:positionH>
                <wp:positionV relativeFrom="paragraph">
                  <wp:posOffset>139700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59254E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0" style="position:absolute;margin-left:210pt;margin-top:11pt;width:79pt;height:60pt;z-index:2586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J1nANG5AQAASwMAAA4AAAAAAAAAAAAAAAAALgIAAGRycy9lMm9E&#10;b2MueG1sUEsBAi0AFAAGAAgAAAAhAG9BRobaAAAACgEAAA8AAAAAAAAAAAAAAAAAEwQAAGRycy9k&#10;b3ducmV2LnhtbFBLBQYAAAAABAAEAPMAAAAaBQAAAAA=&#10;" w14:anchorId="55A6774A">
                <v:textbox inset="2.16pt,1.44pt,0,1.44pt">
                  <w:txbxContent>
                    <w:p w:rsidR="00DB1734" w:rsidP="0005636F" w:rsidRDefault="00DB1734" w14:paraId="459254E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4512" behindDoc="0" locked="0" layoutInCell="1" allowOverlap="1" wp14:editId="41A2AEB9" wp14:anchorId="6E655CB6">
                <wp:simplePos x="0" y="0"/>
                <wp:positionH relativeFrom="column">
                  <wp:posOffset>2667000</wp:posOffset>
                </wp:positionH>
                <wp:positionV relativeFrom="paragraph">
                  <wp:posOffset>139700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7C13FF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1" style="position:absolute;margin-left:210pt;margin-top:11pt;width:79pt;height:60pt;z-index:2586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ySKWS5AQAASwMAAA4AAAAAAAAAAAAAAAAALgIAAGRycy9lMm9E&#10;b2MueG1sUEsBAi0AFAAGAAgAAAAhAG9BRobaAAAACgEAAA8AAAAAAAAAAAAAAAAAEwQAAGRycy9k&#10;b3ducmV2LnhtbFBLBQYAAAAABAAEAPMAAAAaBQAAAAA=&#10;" w14:anchorId="6E655CB6">
                <v:textbox inset="2.16pt,1.44pt,0,1.44pt">
                  <w:txbxContent>
                    <w:p w:rsidR="00DB1734" w:rsidP="0005636F" w:rsidRDefault="00DB1734" w14:paraId="67C13FF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5536" behindDoc="0" locked="0" layoutInCell="1" allowOverlap="1" wp14:editId="74361E5F" wp14:anchorId="1915CBBF">
                <wp:simplePos x="0" y="0"/>
                <wp:positionH relativeFrom="column">
                  <wp:posOffset>2667000</wp:posOffset>
                </wp:positionH>
                <wp:positionV relativeFrom="paragraph">
                  <wp:posOffset>139700</wp:posOffset>
                </wp:positionV>
                <wp:extent cx="1003300" cy="609600"/>
                <wp:effectExtent l="0" t="0" r="0" b="0"/>
                <wp:wrapNone/>
                <wp:docPr id="7022" name="Rectangle 70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60F3D2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2" style="position:absolute;margin-left:210pt;margin-top:11pt;width:79pt;height:48pt;z-index:2586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BuJAQuQEAAEsDAAAOAAAAAAAAAAAAAAAAAC4CAABkcnMvZTJv&#10;RG9jLnhtbFBLAQItABQABgAIAAAAIQB0ZnBc2wAAAAoBAAAPAAAAAAAAAAAAAAAAABMEAABkcnMv&#10;ZG93bnJldi54bWxQSwUGAAAAAAQABADzAAAAGwUAAAAA&#10;" w14:anchorId="1915CBBF">
                <v:textbox inset="2.16pt,1.44pt,0,1.44pt">
                  <w:txbxContent>
                    <w:p w:rsidR="00DB1734" w:rsidP="0005636F" w:rsidRDefault="00DB1734" w14:paraId="160F3D2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6560" behindDoc="0" locked="0" layoutInCell="1" allowOverlap="1" wp14:editId="144AD036" wp14:anchorId="5B38275C">
                <wp:simplePos x="0" y="0"/>
                <wp:positionH relativeFrom="column">
                  <wp:posOffset>2667000</wp:posOffset>
                </wp:positionH>
                <wp:positionV relativeFrom="paragraph">
                  <wp:posOffset>139700</wp:posOffset>
                </wp:positionV>
                <wp:extent cx="1003300" cy="609600"/>
                <wp:effectExtent l="0" t="0" r="0" b="0"/>
                <wp:wrapNone/>
                <wp:docPr id="7023" name="Rectangle 70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641AAE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3" style="position:absolute;margin-left:210pt;margin-top:11pt;width:79pt;height:48pt;z-index:2586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YE25pboBAABLAwAADgAAAAAAAAAAAAAAAAAuAgAAZHJzL2Uy&#10;b0RvYy54bWxQSwECLQAUAAYACAAAACEAdGZwXNsAAAAKAQAADwAAAAAAAAAAAAAAAAAUBAAAZHJz&#10;L2Rvd25yZXYueG1sUEsFBgAAAAAEAAQA8wAAABwFAAAAAA==&#10;" w14:anchorId="5B38275C">
                <v:textbox inset="2.16pt,1.44pt,0,1.44pt">
                  <w:txbxContent>
                    <w:p w:rsidR="00DB1734" w:rsidP="0005636F" w:rsidRDefault="00DB1734" w14:paraId="3641AAE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7584" behindDoc="0" locked="0" layoutInCell="1" allowOverlap="1" wp14:editId="64FBB7A2" wp14:anchorId="15226EA7">
                <wp:simplePos x="0" y="0"/>
                <wp:positionH relativeFrom="column">
                  <wp:posOffset>2667000</wp:posOffset>
                </wp:positionH>
                <wp:positionV relativeFrom="paragraph">
                  <wp:posOffset>139700</wp:posOffset>
                </wp:positionV>
                <wp:extent cx="1003300" cy="609600"/>
                <wp:effectExtent l="0" t="0" r="0" b="0"/>
                <wp:wrapNone/>
                <wp:docPr id="7024" name="Rectangle 7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BF8053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4" style="position:absolute;margin-left:210pt;margin-top:11pt;width:79pt;height:48pt;z-index:2586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NPIe0uQEAAEsDAAAOAAAAAAAAAAAAAAAAAC4CAABkcnMvZTJv&#10;RG9jLnhtbFBLAQItABQABgAIAAAAIQB0ZnBc2wAAAAoBAAAPAAAAAAAAAAAAAAAAABMEAABkcnMv&#10;ZG93bnJldi54bWxQSwUGAAAAAAQABADzAAAAGwUAAAAA&#10;" w14:anchorId="15226EA7">
                <v:textbox inset="2.16pt,1.44pt,0,1.44pt">
                  <w:txbxContent>
                    <w:p w:rsidR="00DB1734" w:rsidP="0005636F" w:rsidRDefault="00DB1734" w14:paraId="4BF8053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8608" behindDoc="0" locked="0" layoutInCell="1" allowOverlap="1" wp14:editId="289987FE" wp14:anchorId="27C0C02F">
                <wp:simplePos x="0" y="0"/>
                <wp:positionH relativeFrom="column">
                  <wp:posOffset>2667000</wp:posOffset>
                </wp:positionH>
                <wp:positionV relativeFrom="paragraph">
                  <wp:posOffset>139700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2DCED3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5" style="position:absolute;margin-left:210pt;margin-top:11pt;width:79pt;height:60pt;z-index:2586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z+hxxugEAAEsDAAAOAAAAAAAAAAAAAAAAAC4CAABkcnMvZTJv&#10;RG9jLnhtbFBLAQItABQABgAIAAAAIQBvQUaG2gAAAAoBAAAPAAAAAAAAAAAAAAAAABQEAABkcnMv&#10;ZG93bnJldi54bWxQSwUGAAAAAAQABADzAAAAGwUAAAAA&#10;" w14:anchorId="27C0C02F">
                <v:textbox inset="2.16pt,1.44pt,0,1.44pt">
                  <w:txbxContent>
                    <w:p w:rsidR="00DB1734" w:rsidP="0005636F" w:rsidRDefault="00DB1734" w14:paraId="12DCED3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29632" behindDoc="0" locked="0" layoutInCell="1" allowOverlap="1" wp14:editId="7BA220CD" wp14:anchorId="2502E89A">
                <wp:simplePos x="0" y="0"/>
                <wp:positionH relativeFrom="column">
                  <wp:posOffset>2667000</wp:posOffset>
                </wp:positionH>
                <wp:positionV relativeFrom="paragraph">
                  <wp:posOffset>139700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A70D14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6" style="position:absolute;margin-left:210pt;margin-top:11pt;width:79pt;height:60pt;z-index:2586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nBuQ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2+6eEs8dTukb&#10;6sb9YBW5ZEcjpSrzLXpNMfVY9hKf4RoldAv5WYMrX6RF5qrx+aaxmjMRmNyutpsWJyHwaH23XaGP&#10;XZrX4ggpf1LBkeIwCgilKstPX1K+XP19BesKmMvzxcvzYa5kyhNXcIcgz0gRdzQ/odE2TIwKayIl&#10;E86d0fTzyEFRYj97FLZb3606XJQaLDfdBhcYaoCgD2+z3Isx4CqJDJQcI5hhRLxVogoLJ1aJXber&#10;rMTbuIJ//Qf2v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trCcG5AQAASwMAAA4AAAAAAAAAAAAAAAAALgIAAGRycy9lMm9E&#10;b2MueG1sUEsBAi0AFAAGAAgAAAAhAG9BRobaAAAACgEAAA8AAAAAAAAAAAAAAAAAEwQAAGRycy9k&#10;b3ducmV2LnhtbFBLBQYAAAAABAAEAPMAAAAaBQAAAAA=&#10;" w14:anchorId="2502E89A">
                <v:textbox inset="2.16pt,1.44pt,0,1.44pt">
                  <w:txbxContent>
                    <w:p w:rsidR="00DB1734" w:rsidP="0005636F" w:rsidRDefault="00DB1734" w14:paraId="6A70D14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6272" behindDoc="0" locked="0" layoutInCell="1" allowOverlap="1" wp14:editId="1AD95B75" wp14:anchorId="15D155E8">
                <wp:simplePos x="0" y="0"/>
                <wp:positionH relativeFrom="column">
                  <wp:posOffset>1320800</wp:posOffset>
                </wp:positionH>
                <wp:positionV relativeFrom="paragraph">
                  <wp:posOffset>-12700</wp:posOffset>
                </wp:positionV>
                <wp:extent cx="1003300" cy="609600"/>
                <wp:effectExtent l="0" t="0" r="0" b="0"/>
                <wp:wrapNone/>
                <wp:docPr id="7027" name="Rectangle 70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9D7F0D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7" style="position:absolute;margin-left:104pt;margin-top:-1pt;width:79pt;height:48pt;z-index:2584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IWtkgS5AQAASwMAAA4AAAAAAAAAAAAAAAAALgIAAGRycy9l&#10;Mm9Eb2MueG1sUEsBAi0AFAAGAAgAAAAhAHubr5XdAAAACQEAAA8AAAAAAAAAAAAAAAAAEwQAAGRy&#10;cy9kb3ducmV2LnhtbFBLBQYAAAAABAAEAPMAAAAdBQAAAAA=&#10;" w14:anchorId="15D155E8">
                <v:textbox inset="2.16pt,1.44pt,0,1.44pt">
                  <w:txbxContent>
                    <w:p w:rsidR="00DB1734" w:rsidP="0005636F" w:rsidRDefault="00DB1734" w14:paraId="49D7F0D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7296" behindDoc="0" locked="0" layoutInCell="1" allowOverlap="1" wp14:editId="65A75B42" wp14:anchorId="1F96577F">
                <wp:simplePos x="0" y="0"/>
                <wp:positionH relativeFrom="column">
                  <wp:posOffset>1320800</wp:posOffset>
                </wp:positionH>
                <wp:positionV relativeFrom="paragraph">
                  <wp:posOffset>-12700</wp:posOffset>
                </wp:positionV>
                <wp:extent cx="1003300" cy="609600"/>
                <wp:effectExtent l="0" t="0" r="0" b="0"/>
                <wp:wrapNone/>
                <wp:docPr id="7028" name="Rectangle 7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D9BEAC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8" style="position:absolute;margin-left:104pt;margin-top:-1pt;width:79pt;height:48pt;z-index:2584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MO/tOq5AQAASwMAAA4AAAAAAAAAAAAAAAAALgIAAGRycy9l&#10;Mm9Eb2MueG1sUEsBAi0AFAAGAAgAAAAhAHubr5XdAAAACQEAAA8AAAAAAAAAAAAAAAAAEwQAAGRy&#10;cy9kb3ducmV2LnhtbFBLBQYAAAAABAAEAPMAAAAdBQAAAAA=&#10;" w14:anchorId="1F96577F">
                <v:textbox inset="2.16pt,1.44pt,0,1.44pt">
                  <w:txbxContent>
                    <w:p w:rsidR="00DB1734" w:rsidP="0005636F" w:rsidRDefault="00DB1734" w14:paraId="2D9BEAC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8320" behindDoc="0" locked="0" layoutInCell="1" allowOverlap="1" wp14:editId="165A1C5E" wp14:anchorId="6064CEB0">
                <wp:simplePos x="0" y="0"/>
                <wp:positionH relativeFrom="column">
                  <wp:posOffset>1320800</wp:posOffset>
                </wp:positionH>
                <wp:positionV relativeFrom="paragraph">
                  <wp:posOffset>-12700</wp:posOffset>
                </wp:positionV>
                <wp:extent cx="1003300" cy="609600"/>
                <wp:effectExtent l="0" t="0" r="0" b="0"/>
                <wp:wrapNone/>
                <wp:docPr id="7029" name="Rectangle 70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8658A3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9" style="position:absolute;margin-left:104pt;margin-top:-1pt;width:79pt;height:48pt;z-index:2584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Sp1fugEAAEsDAAAOAAAAAAAAAAAAAAAAAC4CAABkcnMv&#10;ZTJvRG9jLnhtbFBLAQItABQABgAIAAAAIQB7m6+V3QAAAAkBAAAPAAAAAAAAAAAAAAAAABQEAABk&#10;cnMvZG93bnJldi54bWxQSwUGAAAAAAQABADzAAAAHgUAAAAA&#10;" w14:anchorId="6064CEB0">
                <v:textbox inset="2.16pt,1.44pt,0,1.44pt">
                  <w:txbxContent>
                    <w:p w:rsidR="00DB1734" w:rsidP="0005636F" w:rsidRDefault="00DB1734" w14:paraId="68658A3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89344" behindDoc="0" locked="0" layoutInCell="1" allowOverlap="1" wp14:editId="66DF58C0" wp14:anchorId="19FF013E">
                <wp:simplePos x="0" y="0"/>
                <wp:positionH relativeFrom="column">
                  <wp:posOffset>1320800</wp:posOffset>
                </wp:positionH>
                <wp:positionV relativeFrom="paragraph">
                  <wp:posOffset>-12700</wp:posOffset>
                </wp:positionV>
                <wp:extent cx="1003300" cy="609600"/>
                <wp:effectExtent l="0" t="0" r="0" b="0"/>
                <wp:wrapNone/>
                <wp:docPr id="7030" name="Rectangle 70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04425C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0" style="position:absolute;margin-left:104pt;margin-top:-1pt;width:79pt;height:48pt;z-index:2584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lsuQEAAEs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p6V69QIMcsTukH&#10;6sbcYCQ5ZUcthMzzzXpNIXZY9hKe4RxFdDP5WYHNX6RF5qLx8aKxnBPhmFyv1m2ND3E8ulnfrtHH&#10;LtV7cYCYvkpvSXZ6CgilKMsOjzGdrr5dwboM5vR89tK8mwuZtr5+g7rz4ogUcUfTExpl/NRTbnSg&#10;ZMK59zS+7hlISsw3h8I2d9erBhelBMu2aXGBoQQIevcxyxwfPa4ST0DJPoAeRsRbJCqwcGKF2Hm7&#10;8kp8jAv4939g+x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Ge02Wy5AQAASwMAAA4AAAAAAAAAAAAAAAAALgIAAGRycy9l&#10;Mm9Eb2MueG1sUEsBAi0AFAAGAAgAAAAhAHubr5XdAAAACQEAAA8AAAAAAAAAAAAAAAAAEwQAAGRy&#10;cy9kb3ducmV2LnhtbFBLBQYAAAAABAAEAPMAAAAdBQAAAAA=&#10;" w14:anchorId="19FF013E">
                <v:textbox inset="2.16pt,1.44pt,0,1.44pt">
                  <w:txbxContent>
                    <w:p w:rsidR="00DB1734" w:rsidP="0005636F" w:rsidRDefault="00DB1734" w14:paraId="104425C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0368" behindDoc="0" locked="0" layoutInCell="1" allowOverlap="1" wp14:editId="7A219727" wp14:anchorId="215CA48E">
                <wp:simplePos x="0" y="0"/>
                <wp:positionH relativeFrom="column">
                  <wp:posOffset>1320800</wp:posOffset>
                </wp:positionH>
                <wp:positionV relativeFrom="paragraph">
                  <wp:posOffset>-12700</wp:posOffset>
                </wp:positionV>
                <wp:extent cx="1003300" cy="609600"/>
                <wp:effectExtent l="0" t="0" r="0" b="0"/>
                <wp:wrapNone/>
                <wp:docPr id="7031" name="Rectangle 7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9C5858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1" style="position:absolute;margin-left:104pt;margin-top:-1pt;width:79pt;height:48pt;z-index:2584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GQfDZugEAAEsDAAAOAAAAAAAAAAAAAAAAAC4CAABkcnMv&#10;ZTJvRG9jLnhtbFBLAQItABQABgAIAAAAIQB7m6+V3QAAAAkBAAAPAAAAAAAAAAAAAAAAABQEAABk&#10;cnMvZG93bnJldi54bWxQSwUGAAAAAAQABADzAAAAHgUAAAAA&#10;" w14:anchorId="215CA48E">
                <v:textbox inset="2.16pt,1.44pt,0,1.44pt">
                  <w:txbxContent>
                    <w:p w:rsidR="00DB1734" w:rsidP="0005636F" w:rsidRDefault="00DB1734" w14:paraId="29C5858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1392" behindDoc="0" locked="0" layoutInCell="1" allowOverlap="1" wp14:editId="13715CC8" wp14:anchorId="75B09C84">
                <wp:simplePos x="0" y="0"/>
                <wp:positionH relativeFrom="column">
                  <wp:posOffset>1320800</wp:posOffset>
                </wp:positionH>
                <wp:positionV relativeFrom="paragraph">
                  <wp:posOffset>-12700</wp:posOffset>
                </wp:positionV>
                <wp:extent cx="1003300" cy="609600"/>
                <wp:effectExtent l="0" t="0" r="0" b="0"/>
                <wp:wrapNone/>
                <wp:docPr id="7032" name="Rectangle 70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893E30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2" style="position:absolute;margin-left:104pt;margin-top:-1pt;width:79pt;height:48pt;z-index:2584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RY+925AQAASwMAAA4AAAAAAAAAAAAAAAAALgIAAGRycy9l&#10;Mm9Eb2MueG1sUEsBAi0AFAAGAAgAAAAhAHubr5XdAAAACQEAAA8AAAAAAAAAAAAAAAAAEwQAAGRy&#10;cy9kb3ducmV2LnhtbFBLBQYAAAAABAAEAPMAAAAdBQAAAAA=&#10;" w14:anchorId="75B09C84">
                <v:textbox inset="2.16pt,1.44pt,0,1.44pt">
                  <w:txbxContent>
                    <w:p w:rsidR="00DB1734" w:rsidP="0005636F" w:rsidRDefault="00DB1734" w14:paraId="2893E30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2416" behindDoc="0" locked="0" layoutInCell="1" allowOverlap="1" wp14:editId="68B41A43" wp14:anchorId="7F011CA0">
                <wp:simplePos x="0" y="0"/>
                <wp:positionH relativeFrom="column">
                  <wp:posOffset>1320800</wp:posOffset>
                </wp:positionH>
                <wp:positionV relativeFrom="paragraph">
                  <wp:posOffset>-12700</wp:posOffset>
                </wp:positionV>
                <wp:extent cx="1003300" cy="609600"/>
                <wp:effectExtent l="0" t="0" r="0" b="0"/>
                <wp:wrapNone/>
                <wp:docPr id="7033" name="Rectangle 70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D6F387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3" style="position:absolute;margin-left:104pt;margin-top:-1pt;width:79pt;height:48pt;z-index:2584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FrdJougEAAEsDAAAOAAAAAAAAAAAAAAAAAC4CAABkcnMv&#10;ZTJvRG9jLnhtbFBLAQItABQABgAIAAAAIQB7m6+V3QAAAAkBAAAPAAAAAAAAAAAAAAAAABQEAABk&#10;cnMvZG93bnJldi54bWxQSwUGAAAAAAQABADzAAAAHgUAAAAA&#10;" w14:anchorId="7F011CA0">
                <v:textbox inset="2.16pt,1.44pt,0,1.44pt">
                  <w:txbxContent>
                    <w:p w:rsidR="00DB1734" w:rsidP="0005636F" w:rsidRDefault="00DB1734" w14:paraId="5D6F387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3440" behindDoc="0" locked="0" layoutInCell="1" allowOverlap="1" wp14:editId="6DFBD02B" wp14:anchorId="60606B28">
                <wp:simplePos x="0" y="0"/>
                <wp:positionH relativeFrom="column">
                  <wp:posOffset>1320800</wp:posOffset>
                </wp:positionH>
                <wp:positionV relativeFrom="paragraph">
                  <wp:posOffset>-12700</wp:posOffset>
                </wp:positionV>
                <wp:extent cx="1003300" cy="609600"/>
                <wp:effectExtent l="0" t="0" r="0" b="0"/>
                <wp:wrapNone/>
                <wp:docPr id="7034" name="Rectangle 7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B4BB1C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4" style="position:absolute;margin-left:104pt;margin-top:-1pt;width:79pt;height:48pt;z-index:2584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x5ugEAAEs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G7enVNiecOp/QD&#10;deO+t4qcsoORUs3znfUaY+qw7CU+wzlK6M7kJw1u/iItMhWNjxeN1ZSJwOR6tW5rnITAo5v17Rp9&#10;7FK9F0dI+asKjswOo4BQirL88Jjy6erbFaybwZyen7087aZCpq3bN6i7II9IEXc0P6HRNoyMCmsi&#10;JSPOndH0uuegKLHfPArb3F2vGlyUEizbpsUFhhIg6N3HLPdiCLhKIgMl+wimHxBvkajAwokVYuft&#10;ml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o3Ox5ugEAAEsDAAAOAAAAAAAAAAAAAAAAAC4CAABkcnMv&#10;ZTJvRG9jLnhtbFBLAQItABQABgAIAAAAIQB7m6+V3QAAAAkBAAAPAAAAAAAAAAAAAAAAABQEAABk&#10;cnMvZG93bnJldi54bWxQSwUGAAAAAAQABADzAAAAHgUAAAAA&#10;" w14:anchorId="60606B28">
                <v:textbox inset="2.16pt,1.44pt,0,1.44pt">
                  <w:txbxContent>
                    <w:p w:rsidR="00DB1734" w:rsidP="0005636F" w:rsidRDefault="00DB1734" w14:paraId="3B4BB1C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4464" behindDoc="0" locked="0" layoutInCell="1" allowOverlap="1" wp14:editId="46C49359" wp14:anchorId="706DFE60">
                <wp:simplePos x="0" y="0"/>
                <wp:positionH relativeFrom="column">
                  <wp:posOffset>1320800</wp:posOffset>
                </wp:positionH>
                <wp:positionV relativeFrom="paragraph">
                  <wp:posOffset>-12700</wp:posOffset>
                </wp:positionV>
                <wp:extent cx="1003300" cy="609600"/>
                <wp:effectExtent l="0" t="0" r="0" b="0"/>
                <wp:wrapNone/>
                <wp:docPr id="7035" name="Rectangle 70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090B47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5" style="position:absolute;margin-left:104pt;margin-top:-1pt;width:79pt;height:48pt;z-index:2584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XMugEAAEsDAAAOAAAAZHJzL2Uyb0RvYy54bWysU9tu2zAMfR+wfxD0vthx1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7+rNDSWOW5zS&#10;d9SNu2FS5JwdjZQqzzfrNYfYY9lzeIJLFNHN5BcNNn+RFlmKxqerxmpJRGCy23RtjZMQeHTT3Xbo&#10;Y5fqtThATJ+VtyQ7jAJCKcry49eYzldfrmBdBnN+Pntp2S+FTFt3L1D3Xp6QIu5oekSjJz8zKiYT&#10;KJlx7ozGXwcOipLpi0Nhm7uPmwYXpQTrtmlxgaEECHr/NsudGD2ukkhAySGAGUbEWyQqsHBihdhl&#10;u/JKvI0L+N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JKcXMugEAAEsDAAAOAAAAAAAAAAAAAAAAAC4CAABkcnMv&#10;ZTJvRG9jLnhtbFBLAQItABQABgAIAAAAIQB7m6+V3QAAAAkBAAAPAAAAAAAAAAAAAAAAABQEAABk&#10;cnMvZG93bnJldi54bWxQSwUGAAAAAAQABADzAAAAHgUAAAAA&#10;" w14:anchorId="706DFE60">
                <v:textbox inset="2.16pt,1.44pt,0,1.44pt">
                  <w:txbxContent>
                    <w:p w:rsidR="00DB1734" w:rsidP="0005636F" w:rsidRDefault="00DB1734" w14:paraId="3090B47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5488" behindDoc="0" locked="0" layoutInCell="1" allowOverlap="1" wp14:editId="353BFD28" wp14:anchorId="7E559B83">
                <wp:simplePos x="0" y="0"/>
                <wp:positionH relativeFrom="column">
                  <wp:posOffset>1320800</wp:posOffset>
                </wp:positionH>
                <wp:positionV relativeFrom="paragraph">
                  <wp:posOffset>-12700</wp:posOffset>
                </wp:positionV>
                <wp:extent cx="1003300" cy="609600"/>
                <wp:effectExtent l="0" t="0" r="0" b="0"/>
                <wp:wrapNone/>
                <wp:docPr id="7036" name="Rectangle 70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68A91F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6" style="position:absolute;margin-left:104pt;margin-top:-1pt;width:79pt;height:48pt;z-index:2584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3yC7i7sBAABLAwAADgAAAAAAAAAAAAAAAAAuAgAAZHJz&#10;L2Uyb0RvYy54bWxQSwECLQAUAAYACAAAACEAe5uvld0AAAAJAQAADwAAAAAAAAAAAAAAAAAVBAAA&#10;ZHJzL2Rvd25yZXYueG1sUEsFBgAAAAAEAAQA8wAAAB8FAAAAAA==&#10;" w14:anchorId="7E559B83">
                <v:textbox inset="2.16pt,1.44pt,0,1.44pt">
                  <w:txbxContent>
                    <w:p w:rsidR="00DB1734" w:rsidP="0005636F" w:rsidRDefault="00DB1734" w14:paraId="268A91F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6512" behindDoc="0" locked="0" layoutInCell="1" allowOverlap="1" wp14:editId="1481BB39" wp14:anchorId="596BB814">
                <wp:simplePos x="0" y="0"/>
                <wp:positionH relativeFrom="column">
                  <wp:posOffset>1320800</wp:posOffset>
                </wp:positionH>
                <wp:positionV relativeFrom="paragraph">
                  <wp:posOffset>-12700</wp:posOffset>
                </wp:positionV>
                <wp:extent cx="1003300" cy="609600"/>
                <wp:effectExtent l="0" t="0" r="0" b="0"/>
                <wp:wrapNone/>
                <wp:docPr id="7037" name="Rectangle 7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C04987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7" style="position:absolute;margin-left:104pt;margin-top:-1pt;width:79pt;height:48pt;z-index:2584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1ZI+ugEAAEsDAAAOAAAAAAAAAAAAAAAAAC4CAABkcnMv&#10;ZTJvRG9jLnhtbFBLAQItABQABgAIAAAAIQB7m6+V3QAAAAkBAAAPAAAAAAAAAAAAAAAAABQEAABk&#10;cnMvZG93bnJldi54bWxQSwUGAAAAAAQABADzAAAAHgUAAAAA&#10;" w14:anchorId="596BB814">
                <v:textbox inset="2.16pt,1.44pt,0,1.44pt">
                  <w:txbxContent>
                    <w:p w:rsidR="00DB1734" w:rsidP="0005636F" w:rsidRDefault="00DB1734" w14:paraId="1C04987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7536" behindDoc="0" locked="0" layoutInCell="1" allowOverlap="1" wp14:editId="00B06151" wp14:anchorId="4FF83905">
                <wp:simplePos x="0" y="0"/>
                <wp:positionH relativeFrom="column">
                  <wp:posOffset>1320800</wp:posOffset>
                </wp:positionH>
                <wp:positionV relativeFrom="paragraph">
                  <wp:posOffset>-12700</wp:posOffset>
                </wp:positionV>
                <wp:extent cx="1003300" cy="609600"/>
                <wp:effectExtent l="0" t="0" r="0" b="0"/>
                <wp:wrapNone/>
                <wp:docPr id="7038" name="Rectangle 70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1D9D63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8" style="position:absolute;margin-left:104pt;margin-top:-1pt;width:79pt;height:48pt;z-index:2584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4x7TQugEAAEsDAAAOAAAAAAAAAAAAAAAAAC4CAABkcnMv&#10;ZTJvRG9jLnhtbFBLAQItABQABgAIAAAAIQB7m6+V3QAAAAkBAAAPAAAAAAAAAAAAAAAAABQEAABk&#10;cnMvZG93bnJldi54bWxQSwUGAAAAAAQABADzAAAAHgUAAAAA&#10;" w14:anchorId="4FF83905">
                <v:textbox inset="2.16pt,1.44pt,0,1.44pt">
                  <w:txbxContent>
                    <w:p w:rsidR="00DB1734" w:rsidP="0005636F" w:rsidRDefault="00DB1734" w14:paraId="61D9D63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8560" behindDoc="0" locked="0" layoutInCell="1" allowOverlap="1" wp14:editId="4429558E" wp14:anchorId="09921481">
                <wp:simplePos x="0" y="0"/>
                <wp:positionH relativeFrom="column">
                  <wp:posOffset>1320800</wp:posOffset>
                </wp:positionH>
                <wp:positionV relativeFrom="paragraph">
                  <wp:posOffset>-12700</wp:posOffset>
                </wp:positionV>
                <wp:extent cx="1003300" cy="609600"/>
                <wp:effectExtent l="0" t="0" r="0" b="0"/>
                <wp:wrapNone/>
                <wp:docPr id="7039" name="Rectangle 70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180833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9" style="position:absolute;margin-left:104pt;margin-top:-1pt;width:79pt;height:48pt;z-index:2584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ZMp1lugEAAEsDAAAOAAAAAAAAAAAAAAAAAC4CAABkcnMv&#10;ZTJvRG9jLnhtbFBLAQItABQABgAIAAAAIQB7m6+V3QAAAAkBAAAPAAAAAAAAAAAAAAAAABQEAABk&#10;cnMvZG93bnJldi54bWxQSwUGAAAAAAQABADzAAAAHgUAAAAA&#10;" w14:anchorId="09921481">
                <v:textbox inset="2.16pt,1.44pt,0,1.44pt">
                  <w:txbxContent>
                    <w:p w:rsidR="00DB1734" w:rsidP="0005636F" w:rsidRDefault="00DB1734" w14:paraId="5180833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499584" behindDoc="0" locked="0" layoutInCell="1" allowOverlap="1" wp14:editId="7D14D4EB" wp14:anchorId="00C412E0">
                <wp:simplePos x="0" y="0"/>
                <wp:positionH relativeFrom="column">
                  <wp:posOffset>1320800</wp:posOffset>
                </wp:positionH>
                <wp:positionV relativeFrom="paragraph">
                  <wp:posOffset>-12700</wp:posOffset>
                </wp:positionV>
                <wp:extent cx="1003300" cy="609600"/>
                <wp:effectExtent l="0" t="0" r="0" b="0"/>
                <wp:wrapNone/>
                <wp:docPr id="7040" name="Rectangle 7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FD4656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0" style="position:absolute;margin-left:104pt;margin-top:-1pt;width:79pt;height:48pt;z-index:2584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aXE+ugEAAEsDAAAOAAAAAAAAAAAAAAAAAC4CAABkcnMv&#10;ZTJvRG9jLnhtbFBLAQItABQABgAIAAAAIQB7m6+V3QAAAAkBAAAPAAAAAAAAAAAAAAAAABQEAABk&#10;cnMvZG93bnJldi54bWxQSwUGAAAAAAQABADzAAAAHgUAAAAA&#10;" w14:anchorId="00C412E0">
                <v:textbox inset="2.16pt,1.44pt,0,1.44pt">
                  <w:txbxContent>
                    <w:p w:rsidR="00DB1734" w:rsidP="0005636F" w:rsidRDefault="00DB1734" w14:paraId="0FD4656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0608" behindDoc="0" locked="0" layoutInCell="1" allowOverlap="1" wp14:editId="62CF74CB" wp14:anchorId="23392865">
                <wp:simplePos x="0" y="0"/>
                <wp:positionH relativeFrom="column">
                  <wp:posOffset>1320800</wp:posOffset>
                </wp:positionH>
                <wp:positionV relativeFrom="paragraph">
                  <wp:posOffset>-12700</wp:posOffset>
                </wp:positionV>
                <wp:extent cx="1003300" cy="609600"/>
                <wp:effectExtent l="0" t="0" r="0" b="0"/>
                <wp:wrapNone/>
                <wp:docPr id="7041" name="Rectangle 70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4F6C54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1" style="position:absolute;margin-left:104pt;margin-top:-1pt;width:79pt;height:48pt;z-index:2585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CcWIu5AQAASwMAAA4AAAAAAAAAAAAAAAAALgIAAGRycy9l&#10;Mm9Eb2MueG1sUEsBAi0AFAAGAAgAAAAhAHubr5XdAAAACQEAAA8AAAAAAAAAAAAAAAAAEwQAAGRy&#10;cy9kb3ducmV2LnhtbFBLBQYAAAAABAAEAPMAAAAdBQAAAAA=&#10;" w14:anchorId="23392865">
                <v:textbox inset="2.16pt,1.44pt,0,1.44pt">
                  <w:txbxContent>
                    <w:p w:rsidR="00DB1734" w:rsidP="0005636F" w:rsidRDefault="00DB1734" w14:paraId="54F6C54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1632" behindDoc="0" locked="0" layoutInCell="1" allowOverlap="1" wp14:editId="3351269E" wp14:anchorId="4BC0823C">
                <wp:simplePos x="0" y="0"/>
                <wp:positionH relativeFrom="column">
                  <wp:posOffset>1320800</wp:posOffset>
                </wp:positionH>
                <wp:positionV relativeFrom="paragraph">
                  <wp:posOffset>-12700</wp:posOffset>
                </wp:positionV>
                <wp:extent cx="1003300" cy="609600"/>
                <wp:effectExtent l="0" t="0" r="0" b="0"/>
                <wp:wrapNone/>
                <wp:docPr id="7042" name="Rectangle 70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EFFA40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2" style="position:absolute;margin-left:104pt;margin-top:-1pt;width:79pt;height:48pt;z-index:2585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OPugEAAEs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rr5pKHHM4pR+&#10;oG7MDUaSU3bUQsg836zXFGKHZS/hGc5RRDeTnxXY/EVaZC4aHy8ayzkRjsn19bqtcRIcj27XqzX6&#10;2KV6Lw4Q01fpLclOTwGhFGXZ4TGm09W3K1iXwZyez16ad3Mh0y5Xb1B3XhyRIu5oekKjjJ96yo0O&#10;lEw4957G1z0DSYn55lDY5u7mGnVIJVi2TYsLDCVA0LuPWeb46HGVeAJK9gH0MCLeIlGBhRMrxM7b&#10;lV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hVOPugEAAEsDAAAOAAAAAAAAAAAAAAAAAC4CAABkcnMv&#10;ZTJvRG9jLnhtbFBLAQItABQABgAIAAAAIQB7m6+V3QAAAAkBAAAPAAAAAAAAAAAAAAAAABQEAABk&#10;cnMvZG93bnJldi54bWxQSwUGAAAAAAQABADzAAAAHgUAAAAA&#10;" w14:anchorId="4BC0823C">
                <v:textbox inset="2.16pt,1.44pt,0,1.44pt">
                  <w:txbxContent>
                    <w:p w:rsidR="00DB1734" w:rsidP="0005636F" w:rsidRDefault="00DB1734" w14:paraId="2EFFA40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2656" behindDoc="0" locked="0" layoutInCell="1" allowOverlap="1" wp14:editId="6F218E3D" wp14:anchorId="4B4347AD">
                <wp:simplePos x="0" y="0"/>
                <wp:positionH relativeFrom="column">
                  <wp:posOffset>1320800</wp:posOffset>
                </wp:positionH>
                <wp:positionV relativeFrom="paragraph">
                  <wp:posOffset>-12700</wp:posOffset>
                </wp:positionV>
                <wp:extent cx="1003300" cy="609600"/>
                <wp:effectExtent l="0" t="0" r="0" b="0"/>
                <wp:wrapNone/>
                <wp:docPr id="7043" name="Rectangle 7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E204B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3" style="position:absolute;margin-left:104pt;margin-top:-1pt;width:79pt;height:48pt;z-index:2585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o6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mZFiecOp/QT&#10;deO+t4qcs4ORUs3znfUaY+qw7Ck+wiVK6M7kJw1u/iItMhWNT1eN1ZSJwORmtWlrnITAo8+b2w36&#10;2KV6LY6Q8lcVHJkdRgGhFGX58XvK56svV7BuBnN+fvbytJ8KmXa5foG6D/KEFHFH8wMabcPIqLAm&#10;UjLi3BlNvw8cFCX2m0dhm/XNqsFFKcGybVpcYCgBgt6/zXIvhoCrJDJQcohg+gHxFokKLJxYIXbZ&#10;rnkl3sYF/Os/sPs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cHo6ugEAAEsDAAAOAAAAAAAAAAAAAAAAAC4CAABkcnMv&#10;ZTJvRG9jLnhtbFBLAQItABQABgAIAAAAIQB7m6+V3QAAAAkBAAAPAAAAAAAAAAAAAAAAABQEAABk&#10;cnMvZG93bnJldi54bWxQSwUGAAAAAAQABADzAAAAHgUAAAAA&#10;" w14:anchorId="4B4347AD">
                <v:textbox inset="2.16pt,1.44pt,0,1.44pt">
                  <w:txbxContent>
                    <w:p w:rsidR="00DB1734" w:rsidP="0005636F" w:rsidRDefault="00DB1734" w14:paraId="6E204B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3680" behindDoc="0" locked="0" layoutInCell="1" allowOverlap="1" wp14:editId="3167D918" wp14:anchorId="755AA48E">
                <wp:simplePos x="0" y="0"/>
                <wp:positionH relativeFrom="column">
                  <wp:posOffset>1320800</wp:posOffset>
                </wp:positionH>
                <wp:positionV relativeFrom="paragraph">
                  <wp:posOffset>-12700</wp:posOffset>
                </wp:positionV>
                <wp:extent cx="1003300" cy="609600"/>
                <wp:effectExtent l="0" t="0" r="0" b="0"/>
                <wp:wrapNone/>
                <wp:docPr id="7044" name="Rectangle 70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C00AF42"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4" style="position:absolute;margin-left:104pt;margin-top:-1pt;width:79pt;height:48pt;z-index:2585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uAUQrugEAAEsDAAAOAAAAAAAAAAAAAAAAAC4CAABkcnMv&#10;ZTJvRG9jLnhtbFBLAQItABQABgAIAAAAIQB7m6+V3QAAAAkBAAAPAAAAAAAAAAAAAAAAABQEAABk&#10;cnMvZG93bnJldi54bWxQSwUGAAAAAAQABADzAAAAHgUAAAAA&#10;" w14:anchorId="755AA48E">
                <v:textbox inset="2.16pt,1.44pt,0,1.44pt">
                  <w:txbxContent>
                    <w:p w:rsidR="00DB1734" w:rsidP="0005636F" w:rsidRDefault="00DB1734" w14:paraId="1C00AF42"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4704" behindDoc="0" locked="0" layoutInCell="1" allowOverlap="1" wp14:editId="39763C48" wp14:anchorId="78002AC8">
                <wp:simplePos x="0" y="0"/>
                <wp:positionH relativeFrom="column">
                  <wp:posOffset>1320800</wp:posOffset>
                </wp:positionH>
                <wp:positionV relativeFrom="paragraph">
                  <wp:posOffset>-12700</wp:posOffset>
                </wp:positionV>
                <wp:extent cx="1003300" cy="609600"/>
                <wp:effectExtent l="0" t="0" r="0" b="0"/>
                <wp:wrapNone/>
                <wp:docPr id="7045" name="Rectangle 70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D7BFEA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5" style="position:absolute;margin-left:104pt;margin-top:-1pt;width:79pt;height:48pt;z-index:2585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2eugEAAEs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npXX99Q4rnDKf1A&#10;3bgfrCKn7GikVMt8F72mmHose45PcI4Sugv5WYNbvkiLzEXj40VjNWciMNlddW2NkxB4dNPdduhj&#10;l+qtOELKX1RwZHEYBYRSlOWHbymfrr5ewboFzOn5xcvzbi5k2nX3CnUX5BEp4o7mRzTaholRYU2k&#10;ZMK5M5p+7TkoSuxXj8I2d9dXDS5KCdZt0+ICQwkQ9O59lnsxBlwlkYGSfQQzjIi3SFRg4cQKsfN2&#10;LSvxPi7g3/6B7W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P9G2eugEAAEsDAAAOAAAAAAAAAAAAAAAAAC4CAABkcnMv&#10;ZTJvRG9jLnhtbFBLAQItABQABgAIAAAAIQB7m6+V3QAAAAkBAAAPAAAAAAAAAAAAAAAAABQEAABk&#10;cnMvZG93bnJldi54bWxQSwUGAAAAAAQABADzAAAAHgUAAAAA&#10;" w14:anchorId="78002AC8">
                <v:textbox inset="2.16pt,1.44pt,0,1.44pt">
                  <w:txbxContent>
                    <w:p w:rsidR="00DB1734" w:rsidP="0005636F" w:rsidRDefault="00DB1734" w14:paraId="5D7BFEA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5728" behindDoc="0" locked="0" layoutInCell="1" allowOverlap="1" wp14:editId="2280CB46" wp14:anchorId="07F3794A">
                <wp:simplePos x="0" y="0"/>
                <wp:positionH relativeFrom="column">
                  <wp:posOffset>1320800</wp:posOffset>
                </wp:positionH>
                <wp:positionV relativeFrom="paragraph">
                  <wp:posOffset>-12700</wp:posOffset>
                </wp:positionV>
                <wp:extent cx="1003300" cy="609600"/>
                <wp:effectExtent l="0" t="0" r="0" b="0"/>
                <wp:wrapNone/>
                <wp:docPr id="7046" name="Rectangle 7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9E0C42A"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6" style="position:absolute;margin-left:104pt;margin-top:-1pt;width:79pt;height:48pt;z-index:2585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G6LirsBAABLAwAADgAAAAAAAAAAAAAAAAAuAgAAZHJz&#10;L2Uyb0RvYy54bWxQSwECLQAUAAYACAAAACEAe5uvld0AAAAJAQAADwAAAAAAAAAAAAAAAAAVBAAA&#10;ZHJzL2Rvd25yZXYueG1sUEsFBgAAAAAEAAQA8wAAAB8FAAAAAA==&#10;" w14:anchorId="07F3794A">
                <v:textbox inset="2.16pt,1.44pt,0,1.44pt">
                  <w:txbxContent>
                    <w:p w:rsidR="00DB1734" w:rsidP="0005636F" w:rsidRDefault="00DB1734" w14:paraId="19E0C42A"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6752" behindDoc="0" locked="0" layoutInCell="1" allowOverlap="1" wp14:editId="09917CBA" wp14:anchorId="42030988">
                <wp:simplePos x="0" y="0"/>
                <wp:positionH relativeFrom="column">
                  <wp:posOffset>1320800</wp:posOffset>
                </wp:positionH>
                <wp:positionV relativeFrom="paragraph">
                  <wp:posOffset>-12700</wp:posOffset>
                </wp:positionV>
                <wp:extent cx="1003300" cy="609600"/>
                <wp:effectExtent l="0" t="0" r="0" b="0"/>
                <wp:wrapNone/>
                <wp:docPr id="7047" name="Rectangle 70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21C1A85"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7" style="position:absolute;margin-left:104pt;margin-top:-1pt;width:79pt;height:48pt;z-index:2585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KWboj+5AQAASwMAAA4AAAAAAAAAAAAAAAAALgIAAGRycy9l&#10;Mm9Eb2MueG1sUEsBAi0AFAAGAAgAAAAhAHubr5XdAAAACQEAAA8AAAAAAAAAAAAAAAAAEwQAAGRy&#10;cy9kb3ducmV2LnhtbFBLBQYAAAAABAAEAPMAAAAdBQAAAAA=&#10;" w14:anchorId="42030988">
                <v:textbox inset="2.16pt,1.44pt,0,1.44pt">
                  <w:txbxContent>
                    <w:p w:rsidR="00DB1734" w:rsidP="0005636F" w:rsidRDefault="00DB1734" w14:paraId="421C1A85"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7776" behindDoc="0" locked="0" layoutInCell="1" allowOverlap="1" wp14:editId="6FD4507A" wp14:anchorId="2D6AA8A3">
                <wp:simplePos x="0" y="0"/>
                <wp:positionH relativeFrom="column">
                  <wp:posOffset>1320800</wp:posOffset>
                </wp:positionH>
                <wp:positionV relativeFrom="paragraph">
                  <wp:posOffset>-12700</wp:posOffset>
                </wp:positionV>
                <wp:extent cx="1003300" cy="609600"/>
                <wp:effectExtent l="0" t="0" r="0" b="0"/>
                <wp:wrapNone/>
                <wp:docPr id="7048" name="Rectangle 70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FDFAE5C"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8" style="position:absolute;margin-left:104pt;margin-top:-1pt;width:79pt;height:48pt;z-index:2585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OJhNG5AQAASwMAAA4AAAAAAAAAAAAAAAAALgIAAGRycy9l&#10;Mm9Eb2MueG1sUEsBAi0AFAAGAAgAAAAhAHubr5XdAAAACQEAAA8AAAAAAAAAAAAAAAAAEwQAAGRy&#10;cy9kb3ducmV2LnhtbFBLBQYAAAAABAAEAPMAAAAdBQAAAAA=&#10;" w14:anchorId="2D6AA8A3">
                <v:textbox inset="2.16pt,1.44pt,0,1.44pt">
                  <w:txbxContent>
                    <w:p w:rsidR="00DB1734" w:rsidP="0005636F" w:rsidRDefault="00DB1734" w14:paraId="5FDFAE5C"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8800" behindDoc="0" locked="0" layoutInCell="1" allowOverlap="1" wp14:editId="528FD0DD" wp14:anchorId="3F203B4D">
                <wp:simplePos x="0" y="0"/>
                <wp:positionH relativeFrom="column">
                  <wp:posOffset>1320800</wp:posOffset>
                </wp:positionH>
                <wp:positionV relativeFrom="paragraph">
                  <wp:posOffset>-12700</wp:posOffset>
                </wp:positionV>
                <wp:extent cx="1003300" cy="609600"/>
                <wp:effectExtent l="0" t="0" r="0" b="0"/>
                <wp:wrapNone/>
                <wp:docPr id="7049" name="Rectangle 7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48A2B5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9" style="position:absolute;margin-left:104pt;margin-top:-1pt;width:79pt;height:48pt;z-index:2585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1kugEAAEsDAAAOAAAAZHJzL2Uyb0RvYy54bWysU9tu2zAMfR+wfxD0vthxu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7+qbjhLHLU7p&#10;O+rG3TApcs6ORkqV55v1mkPssew5PMEliuhm8osGm79IiyxF49NVY7UkIjDZbbq2xkkIPPrY3Xbo&#10;Y5fqtThATJ+VtyQ7jAJCKcry49eYzldfrmBdBnN+Pntp2S+FTNtsXqDuvTwhRdzR9IhGT35mVEwm&#10;UDLj3BmNvw4cFCXTF4fCNnc3mwYXpQTrtmlxgaEECHr/NsudGD2ukkhAySGAGUbEWyQqsHBihdhl&#10;u/JKvI0L+N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CfK1kugEAAEsDAAAOAAAAAAAAAAAAAAAAAC4CAABkcnMv&#10;ZTJvRG9jLnhtbFBLAQItABQABgAIAAAAIQB7m6+V3QAAAAkBAAAPAAAAAAAAAAAAAAAAABQEAABk&#10;cnMvZG93bnJldi54bWxQSwUGAAAAAAQABADzAAAAHgUAAAAA&#10;" w14:anchorId="3F203B4D">
                <v:textbox inset="2.16pt,1.44pt,0,1.44pt">
                  <w:txbxContent>
                    <w:p w:rsidR="00DB1734" w:rsidP="0005636F" w:rsidRDefault="00DB1734" w14:paraId="248A2B5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509824" behindDoc="0" locked="0" layoutInCell="1" allowOverlap="1" wp14:editId="7D6DE107" wp14:anchorId="724C8A98">
                <wp:simplePos x="0" y="0"/>
                <wp:positionH relativeFrom="column">
                  <wp:posOffset>1320800</wp:posOffset>
                </wp:positionH>
                <wp:positionV relativeFrom="paragraph">
                  <wp:posOffset>-12700</wp:posOffset>
                </wp:positionV>
                <wp:extent cx="1003300" cy="609600"/>
                <wp:effectExtent l="0" t="0" r="0" b="0"/>
                <wp:wrapNone/>
                <wp:docPr id="7050" name="Rectangle 70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7349AD4"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0" style="position:absolute;margin-left:104pt;margin-top:-1pt;width:79pt;height:48pt;z-index:2585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eC6Ve5AQAASwMAAA4AAAAAAAAAAAAAAAAALgIAAGRycy9l&#10;Mm9Eb2MueG1sUEsBAi0AFAAGAAgAAAAhAHubr5XdAAAACQEAAA8AAAAAAAAAAAAAAAAAEwQAAGRy&#10;cy9kb3ducmV2LnhtbFBLBQYAAAAABAAEAPMAAAAdBQAAAAA=&#10;" w14:anchorId="724C8A98">
                <v:textbox inset="2.16pt,1.44pt,0,1.44pt">
                  <w:txbxContent>
                    <w:p w:rsidR="00DB1734" w:rsidP="0005636F" w:rsidRDefault="00DB1734" w14:paraId="77349AD4"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0656" behindDoc="0" locked="0" layoutInCell="1" allowOverlap="1" wp14:editId="7B3E1ADC" wp14:anchorId="7B5EB476">
                <wp:simplePos x="0" y="0"/>
                <wp:positionH relativeFrom="column">
                  <wp:posOffset>1320800</wp:posOffset>
                </wp:positionH>
                <wp:positionV relativeFrom="paragraph">
                  <wp:posOffset>139700</wp:posOffset>
                </wp:positionV>
                <wp:extent cx="977900" cy="2057400"/>
                <wp:effectExtent l="0" t="0" r="0" b="0"/>
                <wp:wrapNone/>
                <wp:docPr id="7051" name="Rectangle 705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713FCBFD"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1" style="position:absolute;margin-left:104pt;margin-top:11pt;width:77pt;height:162pt;z-index:2586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n7cKkroBAABMAwAADgAAAAAAAAAAAAAAAAAuAgAAZHJzL2Uy&#10;b0RvYy54bWxQSwECLQAUAAYACAAAACEAqingg9sAAAAKAQAADwAAAAAAAAAAAAAAAAAUBAAAZHJz&#10;L2Rvd25yZXYueG1sUEsFBgAAAAAEAAQA8wAAABwFAAAAAA==&#10;" w14:anchorId="7B5EB476">
                <v:textbox inset="2.16pt,1.44pt,0,1.44pt">
                  <w:txbxContent>
                    <w:p w:rsidR="00DB1734" w:rsidP="0005636F" w:rsidRDefault="00DB1734" w14:paraId="713FCBFD"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1680" behindDoc="0" locked="0" layoutInCell="1" allowOverlap="1" wp14:editId="4EB1B495" wp14:anchorId="18995DD7">
                <wp:simplePos x="0" y="0"/>
                <wp:positionH relativeFrom="column">
                  <wp:posOffset>1320800</wp:posOffset>
                </wp:positionH>
                <wp:positionV relativeFrom="paragraph">
                  <wp:posOffset>139700</wp:posOffset>
                </wp:positionV>
                <wp:extent cx="1003300" cy="2057400"/>
                <wp:effectExtent l="0" t="0" r="0" b="0"/>
                <wp:wrapNone/>
                <wp:docPr id="7052" name="Rectangle 7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175CF9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2" style="position:absolute;margin-left:104pt;margin-top:11pt;width:79pt;height:162pt;z-index:2586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HdugEAAEw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N1fd1Q4pjFLv1E&#10;35gbjCSn6qiFkLm/2a8pxA6vPYcnOGcRl1n8rMDmL8oic/H4ePFYzolwLN5e3bY1doLjVlOvVmtM&#10;EKZ6ux0gpm/SW5IXPQXkUqxlh4eYTkdfj+C9zOb0fl6leTcXNW1z88p158URNeKQpkcMyvipp9zo&#10;QMmEje9p/L1nICkx3x0626xXV2hEKsmybVqcYCgJst69rzLHR4+zxBNQsg+ghxH5Fo8KLWxZEXYe&#10;rzw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eB3boBAABMAwAADgAAAAAAAAAAAAAAAAAuAgAAZHJzL2Uy&#10;b0RvYy54bWxQSwECLQAUAAYACAAAACEAe0uO1NsAAAAKAQAADwAAAAAAAAAAAAAAAAAUBAAAZHJz&#10;L2Rvd25yZXYueG1sUEsFBgAAAAAEAAQA8wAAABwFAAAAAA==&#10;" w14:anchorId="18995DD7">
                <v:textbox inset="2.16pt,1.44pt,0,1.44pt">
                  <w:txbxContent>
                    <w:p w:rsidR="00DB1734" w:rsidP="0005636F" w:rsidRDefault="00DB1734" w14:paraId="0175CF9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2704" behindDoc="0" locked="0" layoutInCell="1" allowOverlap="1" wp14:editId="75D856DC" wp14:anchorId="126989CE">
                <wp:simplePos x="0" y="0"/>
                <wp:positionH relativeFrom="column">
                  <wp:posOffset>1320800</wp:posOffset>
                </wp:positionH>
                <wp:positionV relativeFrom="paragraph">
                  <wp:posOffset>139700</wp:posOffset>
                </wp:positionV>
                <wp:extent cx="977900" cy="2057400"/>
                <wp:effectExtent l="0" t="0" r="0" b="0"/>
                <wp:wrapNone/>
                <wp:docPr id="7053" name="Rectangle 705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1E0E027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3" style="position:absolute;margin-left:104pt;margin-top:11pt;width:77pt;height:162pt;z-index:2586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RrmSnroBAABMAwAADgAAAAAAAAAAAAAAAAAuAgAAZHJzL2Uy&#10;b0RvYy54bWxQSwECLQAUAAYACAAAACEAqingg9sAAAAKAQAADwAAAAAAAAAAAAAAAAAUBAAAZHJz&#10;L2Rvd25yZXYueG1sUEsFBgAAAAAEAAQA8wAAABwFAAAAAA==&#10;" w14:anchorId="126989CE">
                <v:textbox inset="2.16pt,1.44pt,0,1.44pt">
                  <w:txbxContent>
                    <w:p w:rsidR="00DB1734" w:rsidP="0005636F" w:rsidRDefault="00DB1734" w14:paraId="1E0E027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3728" behindDoc="0" locked="0" layoutInCell="1" allowOverlap="1" wp14:editId="3430AF58" wp14:anchorId="07892A84">
                <wp:simplePos x="0" y="0"/>
                <wp:positionH relativeFrom="column">
                  <wp:posOffset>1320800</wp:posOffset>
                </wp:positionH>
                <wp:positionV relativeFrom="paragraph">
                  <wp:posOffset>139700</wp:posOffset>
                </wp:positionV>
                <wp:extent cx="977900" cy="2057400"/>
                <wp:effectExtent l="0" t="0" r="0" b="0"/>
                <wp:wrapNone/>
                <wp:docPr id="7054" name="Rectangle 705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6AD0A808"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4" style="position:absolute;margin-left:104pt;margin-top:11pt;width:77pt;height:162pt;z-index:2586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Cpmc/MuQEAAEwDAAAOAAAAAAAAAAAAAAAAAC4CAABkcnMvZTJv&#10;RG9jLnhtbFBLAQItABQABgAIAAAAIQCqKeCD2wAAAAoBAAAPAAAAAAAAAAAAAAAAABMEAABkcnMv&#10;ZG93bnJldi54bWxQSwUGAAAAAAQABADzAAAAGwUAAAAA&#10;" w14:anchorId="07892A84">
                <v:textbox inset="2.16pt,1.44pt,0,1.44pt">
                  <w:txbxContent>
                    <w:p w:rsidR="00DB1734" w:rsidP="0005636F" w:rsidRDefault="00DB1734" w14:paraId="6AD0A808"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4752" behindDoc="0" locked="0" layoutInCell="1" allowOverlap="1" wp14:editId="4B4FBACC" wp14:anchorId="4AC38EF2">
                <wp:simplePos x="0" y="0"/>
                <wp:positionH relativeFrom="column">
                  <wp:posOffset>1320800</wp:posOffset>
                </wp:positionH>
                <wp:positionV relativeFrom="paragraph">
                  <wp:posOffset>139700</wp:posOffset>
                </wp:positionV>
                <wp:extent cx="1003300" cy="2057400"/>
                <wp:effectExtent l="0" t="0" r="0" b="0"/>
                <wp:wrapNone/>
                <wp:docPr id="7055" name="Rectangle 70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C6F656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5" style="position:absolute;margin-left:104pt;margin-top:11pt;width:79pt;height:162pt;z-index:2586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SX3I+7AQAATAMAAA4AAAAAAAAAAAAAAAAALgIAAGRycy9l&#10;Mm9Eb2MueG1sUEsBAi0AFAAGAAgAAAAhAHtLjtTbAAAACgEAAA8AAAAAAAAAAAAAAAAAFQQAAGRy&#10;cy9kb3ducmV2LnhtbFBLBQYAAAAABAAEAPMAAAAdBQAAAAA=&#10;" w14:anchorId="4AC38EF2">
                <v:textbox inset="2.16pt,1.44pt,0,1.44pt">
                  <w:txbxContent>
                    <w:p w:rsidR="00DB1734" w:rsidP="0005636F" w:rsidRDefault="00DB1734" w14:paraId="4C6F656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5776" behindDoc="0" locked="0" layoutInCell="1" allowOverlap="1" wp14:editId="2EF80E22" wp14:anchorId="4CBDF8A1">
                <wp:simplePos x="0" y="0"/>
                <wp:positionH relativeFrom="column">
                  <wp:posOffset>1320800</wp:posOffset>
                </wp:positionH>
                <wp:positionV relativeFrom="paragraph">
                  <wp:posOffset>139700</wp:posOffset>
                </wp:positionV>
                <wp:extent cx="977900" cy="2057400"/>
                <wp:effectExtent l="0" t="0" r="0" b="0"/>
                <wp:wrapNone/>
                <wp:docPr id="7056" name="Rectangle 705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443A5C2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6" style="position:absolute;margin-left:104pt;margin-top:11pt;width:77pt;height:162pt;z-index:2586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MSHIoO7AQAATAMAAA4AAAAAAAAAAAAAAAAALgIAAGRycy9l&#10;Mm9Eb2MueG1sUEsBAi0AFAAGAAgAAAAhAKop4IPbAAAACgEAAA8AAAAAAAAAAAAAAAAAFQQAAGRy&#10;cy9kb3ducmV2LnhtbFBLBQYAAAAABAAEAPMAAAAdBQAAAAA=&#10;" w14:anchorId="4CBDF8A1">
                <v:textbox inset="2.16pt,1.44pt,0,1.44pt">
                  <w:txbxContent>
                    <w:p w:rsidR="00DB1734" w:rsidP="0005636F" w:rsidRDefault="00DB1734" w14:paraId="443A5C2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6800" behindDoc="0" locked="0" layoutInCell="1" allowOverlap="1" wp14:editId="0D67CAF4" wp14:anchorId="7D42F96D">
                <wp:simplePos x="0" y="0"/>
                <wp:positionH relativeFrom="column">
                  <wp:posOffset>1333500</wp:posOffset>
                </wp:positionH>
                <wp:positionV relativeFrom="paragraph">
                  <wp:posOffset>139700</wp:posOffset>
                </wp:positionV>
                <wp:extent cx="977900" cy="2057400"/>
                <wp:effectExtent l="0" t="0" r="0" b="0"/>
                <wp:wrapNone/>
                <wp:docPr id="7057" name="Rectangle 705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6E7890EF"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7" style="position:absolute;margin-left:105pt;margin-top:11pt;width:77pt;height:162pt;z-index:2586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IgD1mi6AQAATAMAAA4AAAAAAAAAAAAAAAAALgIAAGRycy9l&#10;Mm9Eb2MueG1sUEsBAi0AFAAGAAgAAAAhAEwiVjPcAAAACgEAAA8AAAAAAAAAAAAAAAAAFAQAAGRy&#10;cy9kb3ducmV2LnhtbFBLBQYAAAAABAAEAPMAAAAdBQAAAAA=&#10;" w14:anchorId="7D42F96D">
                <v:textbox inset="2.16pt,1.44pt,0,1.44pt">
                  <w:txbxContent>
                    <w:p w:rsidR="00DB1734" w:rsidP="0005636F" w:rsidRDefault="00DB1734" w14:paraId="6E7890EF"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7824" behindDoc="0" locked="0" layoutInCell="1" allowOverlap="1" wp14:editId="298ED47C" wp14:anchorId="61E1ABF6">
                <wp:simplePos x="0" y="0"/>
                <wp:positionH relativeFrom="column">
                  <wp:posOffset>1320800</wp:posOffset>
                </wp:positionH>
                <wp:positionV relativeFrom="paragraph">
                  <wp:posOffset>139700</wp:posOffset>
                </wp:positionV>
                <wp:extent cx="1003300" cy="2057400"/>
                <wp:effectExtent l="0" t="0" r="0" b="0"/>
                <wp:wrapNone/>
                <wp:docPr id="7058" name="Rectangle 7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6B25EC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8" style="position:absolute;margin-left:104pt;margin-top:11pt;width:79pt;height:162pt;z-index:2586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WSQz2uQEAAEwDAAAOAAAAAAAAAAAAAAAAAC4CAABkcnMvZTJv&#10;RG9jLnhtbFBLAQItABQABgAIAAAAIQB7S47U2wAAAAoBAAAPAAAAAAAAAAAAAAAAABMEAABkcnMv&#10;ZG93bnJldi54bWxQSwUGAAAAAAQABADzAAAAGwUAAAAA&#10;" w14:anchorId="61E1ABF6">
                <v:textbox inset="2.16pt,1.44pt,0,1.44pt">
                  <w:txbxContent>
                    <w:p w:rsidR="00DB1734" w:rsidP="0005636F" w:rsidRDefault="00DB1734" w14:paraId="66B25EC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8848" behindDoc="0" locked="0" layoutInCell="1" allowOverlap="1" wp14:editId="5D575A00" wp14:anchorId="677A63E6">
                <wp:simplePos x="0" y="0"/>
                <wp:positionH relativeFrom="column">
                  <wp:posOffset>1320800</wp:posOffset>
                </wp:positionH>
                <wp:positionV relativeFrom="paragraph">
                  <wp:posOffset>139700</wp:posOffset>
                </wp:positionV>
                <wp:extent cx="977900" cy="2057400"/>
                <wp:effectExtent l="0" t="0" r="0" b="0"/>
                <wp:wrapNone/>
                <wp:docPr id="7059" name="Rectangle 705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459730F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9" style="position:absolute;margin-left:104pt;margin-top:11pt;width:77pt;height:162pt;z-index:2586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KtHH7W7AQAATAMAAA4AAAAAAAAAAAAAAAAALgIAAGRycy9l&#10;Mm9Eb2MueG1sUEsBAi0AFAAGAAgAAAAhAKop4IPbAAAACgEAAA8AAAAAAAAAAAAAAAAAFQQAAGRy&#10;cy9kb3ducmV2LnhtbFBLBQYAAAAABAAEAPMAAAAdBQAAAAA=&#10;" w14:anchorId="677A63E6">
                <v:textbox inset="2.16pt,1.44pt,0,1.44pt">
                  <w:txbxContent>
                    <w:p w:rsidR="00DB1734" w:rsidP="0005636F" w:rsidRDefault="00DB1734" w14:paraId="459730F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39872" behindDoc="0" locked="0" layoutInCell="1" allowOverlap="1" wp14:editId="46CD297B" wp14:anchorId="7B249DF8">
                <wp:simplePos x="0" y="0"/>
                <wp:positionH relativeFrom="column">
                  <wp:posOffset>1320800</wp:posOffset>
                </wp:positionH>
                <wp:positionV relativeFrom="paragraph">
                  <wp:posOffset>139700</wp:posOffset>
                </wp:positionV>
                <wp:extent cx="977900" cy="2057400"/>
                <wp:effectExtent l="0" t="0" r="0" b="0"/>
                <wp:wrapNone/>
                <wp:docPr id="7060" name="Rectangle 706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05BCCD38"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0" style="position:absolute;margin-left:104pt;margin-top:11pt;width:77pt;height:162pt;z-index:2586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z6vkqroBAABMAwAADgAAAAAAAAAAAAAAAAAuAgAAZHJzL2Uy&#10;b0RvYy54bWxQSwECLQAUAAYACAAAACEAqingg9sAAAAKAQAADwAAAAAAAAAAAAAAAAAUBAAAZHJz&#10;L2Rvd25yZXYueG1sUEsFBgAAAAAEAAQA8wAAABwFAAAAAA==&#10;" w14:anchorId="7B249DF8">
                <v:textbox inset="2.16pt,1.44pt,0,1.44pt">
                  <w:txbxContent>
                    <w:p w:rsidR="00DB1734" w:rsidP="0005636F" w:rsidRDefault="00DB1734" w14:paraId="05BCCD38"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0896" behindDoc="0" locked="0" layoutInCell="1" allowOverlap="1" wp14:editId="3F7CBFDF" wp14:anchorId="47BD2D39">
                <wp:simplePos x="0" y="0"/>
                <wp:positionH relativeFrom="column">
                  <wp:posOffset>1320800</wp:posOffset>
                </wp:positionH>
                <wp:positionV relativeFrom="paragraph">
                  <wp:posOffset>139700</wp:posOffset>
                </wp:positionV>
                <wp:extent cx="1003300" cy="2057400"/>
                <wp:effectExtent l="0" t="0" r="0" b="0"/>
                <wp:wrapNone/>
                <wp:docPr id="7061" name="Rectangle 7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96E4A20" w14:textId="77777777">
                            <w:r>
                              <w:rPr>
                                <w:rFonts w:ascii="Geneva" w:hAnsi="Geneva" w:eastAsia="Geneva" w:cs="Geneva"/>
                                <w:color w:val="000000"/>
                                <w:sz w:val="20"/>
                                <w:szCs w:val="20"/>
                                <w:lang w:val="Portuguese"/>
                              </w:rPr>
                              <w:t xml:space="preserve">NÃO DESCONHECIDO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1" style="position:absolute;margin-left:104pt;margin-top:11pt;width:79pt;height:162pt;z-index:2586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Kl9+m7AQAATAMAAA4AAAAAAAAAAAAAAAAALgIAAGRycy9l&#10;Mm9Eb2MueG1sUEsBAi0AFAAGAAgAAAAhAHtLjtTbAAAACgEAAA8AAAAAAAAAAAAAAAAAFQQAAGRy&#10;cy9kb3ducmV2LnhtbFBLBQYAAAAABAAEAPMAAAAdBQAAAAA=&#10;" w14:anchorId="47BD2D39">
                <v:textbox inset="2.16pt,1.44pt,0,1.44pt">
                  <w:txbxContent>
                    <w:p w:rsidR="00DB1734" w:rsidP="0005636F" w:rsidRDefault="00DB1734" w14:paraId="696E4A20" w14:textId="77777777">
                      <w:r>
                        <w:rPr>
                          <w:rFonts w:ascii="Geneva" w:hAnsi="Geneva" w:eastAsia="Geneva" w:cs="Geneva"/>
                          <w:color w:val="000000"/>
                          <w:sz w:val="20"/>
                          <w:szCs w:val="20"/>
                          <w:lang w:val="Portuguese"/>
                        </w:rPr>
                        <w:t xml:space="preserve">NÃO DESCONHECIDO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1920" behindDoc="0" locked="0" layoutInCell="1" allowOverlap="1" wp14:editId="48B08E68" wp14:anchorId="2FD99186">
                <wp:simplePos x="0" y="0"/>
                <wp:positionH relativeFrom="column">
                  <wp:posOffset>1320800</wp:posOffset>
                </wp:positionH>
                <wp:positionV relativeFrom="paragraph">
                  <wp:posOffset>139700</wp:posOffset>
                </wp:positionV>
                <wp:extent cx="1003300" cy="2057400"/>
                <wp:effectExtent l="0" t="0" r="0" b="0"/>
                <wp:wrapNone/>
                <wp:docPr id="7062" name="Rectangle 7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BA3F65A"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2" style="position:absolute;margin-left:104pt;margin-top:11pt;width:79pt;height:162pt;z-index:2586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y+bDroBAABMAwAADgAAAAAAAAAAAAAAAAAuAgAAZHJzL2Uy&#10;b0RvYy54bWxQSwECLQAUAAYACAAAACEAe0uO1NsAAAAKAQAADwAAAAAAAAAAAAAAAAAUBAAAZHJz&#10;L2Rvd25yZXYueG1sUEsFBgAAAAAEAAQA8wAAABwFAAAAAA==&#10;" w14:anchorId="2FD99186">
                <v:textbox inset="2.16pt,1.44pt,0,1.44pt">
                  <w:txbxContent>
                    <w:p w:rsidR="00DB1734" w:rsidP="0005636F" w:rsidRDefault="00DB1734" w14:paraId="7BA3F65A"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2944" behindDoc="0" locked="0" layoutInCell="1" allowOverlap="1" wp14:editId="0A687670" wp14:anchorId="3854059F">
                <wp:simplePos x="0" y="0"/>
                <wp:positionH relativeFrom="column">
                  <wp:posOffset>1320800</wp:posOffset>
                </wp:positionH>
                <wp:positionV relativeFrom="paragraph">
                  <wp:posOffset>139700</wp:posOffset>
                </wp:positionV>
                <wp:extent cx="1003300" cy="2057400"/>
                <wp:effectExtent l="0" t="0" r="0" b="0"/>
                <wp:wrapNone/>
                <wp:docPr id="7063" name="Rectangle 7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D2E944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3" style="position:absolute;margin-left:104pt;margin-top:11pt;width:79pt;height:162pt;z-index:2586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lugEAAEw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f1zYoSzx126Sf6&#10;xn1vFTlXByOlmvs7+zXG1OG15/gElyzhchY/aXDzF2WRqXh8unqspkwEFm9Xt22NnRC41dTr9QYT&#10;hKnebkdI+asKjswLRgG5FGv58XvK56OvR/DezOb8/rzK034qatrV5pXrPsgTasQhzY8YtA0jo8Ka&#10;SMmIjWc0/T5wUJTYbx6dbTbrVYOTUpJl27Q4wVASZL1/X+VeDAFnSWSg5BDB9APyLR4VWtiyIuwy&#10;XvNMvM8L+befYPc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6tv5boBAABMAwAADgAAAAAAAAAAAAAAAAAuAgAAZHJzL2Uy&#10;b0RvYy54bWxQSwECLQAUAAYACAAAACEAe0uO1NsAAAAKAQAADwAAAAAAAAAAAAAAAAAUBAAAZHJz&#10;L2Rvd25yZXYueG1sUEsFBgAAAAAEAAQA8wAAABwFAAAAAA==&#10;" w14:anchorId="3854059F">
                <v:textbox inset="2.16pt,1.44pt,0,1.44pt">
                  <w:txbxContent>
                    <w:p w:rsidR="00DB1734" w:rsidP="0005636F" w:rsidRDefault="00DB1734" w14:paraId="0D2E944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3968" behindDoc="0" locked="0" layoutInCell="1" allowOverlap="1" wp14:editId="2A428FB5" wp14:anchorId="649459B6">
                <wp:simplePos x="0" y="0"/>
                <wp:positionH relativeFrom="column">
                  <wp:posOffset>1320800</wp:posOffset>
                </wp:positionH>
                <wp:positionV relativeFrom="paragraph">
                  <wp:posOffset>139700</wp:posOffset>
                </wp:positionV>
                <wp:extent cx="1003300" cy="2057400"/>
                <wp:effectExtent l="0" t="0" r="0" b="0"/>
                <wp:wrapNone/>
                <wp:docPr id="7064" name="Rectangle 7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39F410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4" style="position:absolute;margin-left:104pt;margin-top:11pt;width:79pt;height:162pt;z-index:2586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K3ugEAAEw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f1zZoSzx126Sf6&#10;xn1vFTlXByOlmvs7+zXG1OG15/gElyzhchY/aXDzF2WRqXh8unqspkwEFm9Xt22NnRC41dTr9QYT&#10;hKnebkdI+asKjswLRgG5FGv58XvK56OvR/DezOb8/rzK034qatpV+8p1H+QJNeKQ5kcM2oaRUWFN&#10;pGTExjOafh84KErsN4/ONpv1qsFJKcmybVqcYCgJst6/r3IvhoCzJDJQcohg+gH5Fo8KLWxZEXYZ&#10;r3km3ueF/NtPsPs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Isyt7oBAABMAwAADgAAAAAAAAAAAAAAAAAuAgAAZHJzL2Uy&#10;b0RvYy54bWxQSwECLQAUAAYACAAAACEAe0uO1NsAAAAKAQAADwAAAAAAAAAAAAAAAAAUBAAAZHJz&#10;L2Rvd25yZXYueG1sUEsFBgAAAAAEAAQA8wAAABwFAAAAAA==&#10;" w14:anchorId="649459B6">
                <v:textbox inset="2.16pt,1.44pt,0,1.44pt">
                  <w:txbxContent>
                    <w:p w:rsidR="00DB1734" w:rsidP="0005636F" w:rsidRDefault="00DB1734" w14:paraId="039F410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4992" behindDoc="0" locked="0" layoutInCell="1" allowOverlap="1" wp14:editId="6857ED34" wp14:anchorId="568FDE81">
                <wp:simplePos x="0" y="0"/>
                <wp:positionH relativeFrom="column">
                  <wp:posOffset>1320800</wp:posOffset>
                </wp:positionH>
                <wp:positionV relativeFrom="paragraph">
                  <wp:posOffset>139700</wp:posOffset>
                </wp:positionV>
                <wp:extent cx="1003300" cy="2057400"/>
                <wp:effectExtent l="0" t="0" r="0" b="0"/>
                <wp:wrapNone/>
                <wp:docPr id="7065" name="Rectangle 7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70B92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5" style="position:absolute;margin-left:104pt;margin-top:11pt;width:79pt;height:162pt;z-index:2586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gPxly7AQAATAMAAA4AAAAAAAAAAAAAAAAALgIAAGRycy9l&#10;Mm9Eb2MueG1sUEsBAi0AFAAGAAgAAAAhAHtLjtTbAAAACgEAAA8AAAAAAAAAAAAAAAAAFQQAAGRy&#10;cy9kb3ducmV2LnhtbFBLBQYAAAAABAAEAPMAAAAdBQAAAAA=&#10;" w14:anchorId="568FDE81">
                <v:textbox inset="2.16pt,1.44pt,0,1.44pt">
                  <w:txbxContent>
                    <w:p w:rsidR="00DB1734" w:rsidP="0005636F" w:rsidRDefault="00DB1734" w14:paraId="670B92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6016" behindDoc="0" locked="0" layoutInCell="1" allowOverlap="1" wp14:editId="2D10B473" wp14:anchorId="1033C4C7">
                <wp:simplePos x="0" y="0"/>
                <wp:positionH relativeFrom="column">
                  <wp:posOffset>1320800</wp:posOffset>
                </wp:positionH>
                <wp:positionV relativeFrom="paragraph">
                  <wp:posOffset>139700</wp:posOffset>
                </wp:positionV>
                <wp:extent cx="1003300" cy="2057400"/>
                <wp:effectExtent l="0" t="0" r="0" b="0"/>
                <wp:wrapNone/>
                <wp:docPr id="7066" name="Rectangle 7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EDCC35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6" style="position:absolute;margin-left:104pt;margin-top:11pt;width:79pt;height:162pt;z-index:2586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4gdgy7AQAATAMAAA4AAAAAAAAAAAAAAAAALgIAAGRycy9l&#10;Mm9Eb2MueG1sUEsBAi0AFAAGAAgAAAAhAHtLjtTbAAAACgEAAA8AAAAAAAAAAAAAAAAAFQQAAGRy&#10;cy9kb3ducmV2LnhtbFBLBQYAAAAABAAEAPMAAAAdBQAAAAA=&#10;" w14:anchorId="1033C4C7">
                <v:textbox inset="2.16pt,1.44pt,0,1.44pt">
                  <w:txbxContent>
                    <w:p w:rsidR="00DB1734" w:rsidP="0005636F" w:rsidRDefault="00DB1734" w14:paraId="3EDCC35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7040" behindDoc="0" locked="0" layoutInCell="1" allowOverlap="1" wp14:editId="6E907B4F" wp14:anchorId="74E7756B">
                <wp:simplePos x="0" y="0"/>
                <wp:positionH relativeFrom="column">
                  <wp:posOffset>1320800</wp:posOffset>
                </wp:positionH>
                <wp:positionV relativeFrom="paragraph">
                  <wp:posOffset>139700</wp:posOffset>
                </wp:positionV>
                <wp:extent cx="1003300" cy="2057400"/>
                <wp:effectExtent l="0" t="0" r="0" b="0"/>
                <wp:wrapNone/>
                <wp:docPr id="7067" name="Rectangle 7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24C80B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7" style="position:absolute;margin-left:104pt;margin-top:11pt;width:79pt;height:162pt;z-index:2586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CCpILnuQEAAEwDAAAOAAAAAAAAAAAAAAAAAC4CAABkcnMvZTJv&#10;RG9jLnhtbFBLAQItABQABgAIAAAAIQB7S47U2wAAAAoBAAAPAAAAAAAAAAAAAAAAABMEAABkcnMv&#10;ZG93bnJldi54bWxQSwUGAAAAAAQABADzAAAAGwUAAAAA&#10;" w14:anchorId="74E7756B">
                <v:textbox inset="2.16pt,1.44pt,0,1.44pt">
                  <w:txbxContent>
                    <w:p w:rsidR="00DB1734" w:rsidP="0005636F" w:rsidRDefault="00DB1734" w14:paraId="324C80B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8064" behindDoc="0" locked="0" layoutInCell="1" allowOverlap="1" wp14:editId="62444025" wp14:anchorId="37D78634">
                <wp:simplePos x="0" y="0"/>
                <wp:positionH relativeFrom="column">
                  <wp:posOffset>1320800</wp:posOffset>
                </wp:positionH>
                <wp:positionV relativeFrom="paragraph">
                  <wp:posOffset>139700</wp:posOffset>
                </wp:positionV>
                <wp:extent cx="1003300" cy="2057400"/>
                <wp:effectExtent l="0" t="0" r="0" b="0"/>
                <wp:wrapNone/>
                <wp:docPr id="7068" name="Rectangle 7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8BE130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8" style="position:absolute;margin-left:104pt;margin-top:11pt;width:79pt;height:162pt;z-index:2586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R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X9TX2ynGLXfqF&#10;vnHXj4qcqoORUuX+Zr+mEDu89hye4JxFXGbxswabvyiLzMXj48VjNScisHhzddPW2AmBW029Wq0x&#10;QZjq43aAmO6VtyQvGAXkUqzlh58xnY6+H8F7mc3p/bxK824uatpV88515+URNeKQpkcMevQTo2I0&#10;gZIJG89ofN1zUJSMPxw626xXVw1OSkmWbdOiK1ASZL37XOVODB5nSSSgZB/A9APyLR4VWtiyIuw8&#10;XnkmPueF/MdPsH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WS/0boBAABMAwAADgAAAAAAAAAAAAAAAAAuAgAAZHJzL2Uy&#10;b0RvYy54bWxQSwECLQAUAAYACAAAACEAe0uO1NsAAAAKAQAADwAAAAAAAAAAAAAAAAAUBAAAZHJz&#10;L2Rvd25yZXYueG1sUEsFBgAAAAAEAAQA8wAAABwFAAAAAA==&#10;" w14:anchorId="37D78634">
                <v:textbox inset="2.16pt,1.44pt,0,1.44pt">
                  <w:txbxContent>
                    <w:p w:rsidR="00DB1734" w:rsidP="0005636F" w:rsidRDefault="00DB1734" w14:paraId="78BE130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49088" behindDoc="0" locked="0" layoutInCell="1" allowOverlap="1" wp14:editId="7ADBFBCF" wp14:anchorId="6F5DC1AD">
                <wp:simplePos x="0" y="0"/>
                <wp:positionH relativeFrom="column">
                  <wp:posOffset>1320800</wp:posOffset>
                </wp:positionH>
                <wp:positionV relativeFrom="paragraph">
                  <wp:posOffset>139700</wp:posOffset>
                </wp:positionV>
                <wp:extent cx="1003300" cy="2057400"/>
                <wp:effectExtent l="0" t="0" r="0" b="0"/>
                <wp:wrapNone/>
                <wp:docPr id="7069" name="Rectangle 7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621870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9" style="position:absolute;margin-left:104pt;margin-top:11pt;width:79pt;height:162pt;z-index:2586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s6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3Ud1tKPHfYpR/o&#10;G/e9VeRSHYyUau7v7NcYU4fXnuMTXLOEy1n8pMHNX5RFpuLx+eaxmjIRWNyutm2NnRC41dTr9QYT&#10;hKnebkdI+YsKjswLRgG5FGv56VvKl6OvR/DezOby/rzK02Eqatr16pXrIcgzasQhzY8YtA0jo8Ka&#10;SMmIjWc0/TpyUJTYrx6dbTbrVYOTUpJl27Q4wVASZH14X+VeDAFnSWSg5BjB9APyLR4VWtiyIuw6&#10;XvNMvM8L+befYP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eBLOroBAABMAwAADgAAAAAAAAAAAAAAAAAuAgAAZHJzL2Uy&#10;b0RvYy54bWxQSwECLQAUAAYACAAAACEAe0uO1NsAAAAKAQAADwAAAAAAAAAAAAAAAAAUBAAAZHJz&#10;L2Rvd25yZXYueG1sUEsFBgAAAAAEAAQA8wAAABwFAAAAAA==&#10;" w14:anchorId="6F5DC1AD">
                <v:textbox inset="2.16pt,1.44pt,0,1.44pt">
                  <w:txbxContent>
                    <w:p w:rsidR="00DB1734" w:rsidP="0005636F" w:rsidRDefault="00DB1734" w14:paraId="7621870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0112" behindDoc="0" locked="0" layoutInCell="1" allowOverlap="1" wp14:editId="287752CD" wp14:anchorId="64583F0A">
                <wp:simplePos x="0" y="0"/>
                <wp:positionH relativeFrom="column">
                  <wp:posOffset>1320800</wp:posOffset>
                </wp:positionH>
                <wp:positionV relativeFrom="paragraph">
                  <wp:posOffset>139700</wp:posOffset>
                </wp:positionV>
                <wp:extent cx="1003300" cy="2057400"/>
                <wp:effectExtent l="0" t="0" r="0" b="0"/>
                <wp:wrapNone/>
                <wp:docPr id="7070" name="Rectangle 7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D0FBB4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0" style="position:absolute;margin-left:104pt;margin-top:11pt;width:79pt;height:162pt;z-index:2586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m0riboBAABMAwAADgAAAAAAAAAAAAAAAAAuAgAAZHJzL2Uy&#10;b0RvYy54bWxQSwECLQAUAAYACAAAACEAe0uO1NsAAAAKAQAADwAAAAAAAAAAAAAAAAAUBAAAZHJz&#10;L2Rvd25yZXYueG1sUEsFBgAAAAAEAAQA8wAAABwFAAAAAA==&#10;" w14:anchorId="64583F0A">
                <v:textbox inset="2.16pt,1.44pt,0,1.44pt">
                  <w:txbxContent>
                    <w:p w:rsidR="00DB1734" w:rsidP="0005636F" w:rsidRDefault="00DB1734" w14:paraId="2D0FBB4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1136" behindDoc="0" locked="0" layoutInCell="1" allowOverlap="1" wp14:editId="7C56A04B" wp14:anchorId="04B05918">
                <wp:simplePos x="0" y="0"/>
                <wp:positionH relativeFrom="column">
                  <wp:posOffset>1320800</wp:posOffset>
                </wp:positionH>
                <wp:positionV relativeFrom="paragraph">
                  <wp:posOffset>139700</wp:posOffset>
                </wp:positionV>
                <wp:extent cx="1003300" cy="2057400"/>
                <wp:effectExtent l="0" t="0" r="0" b="0"/>
                <wp:wrapNone/>
                <wp:docPr id="7071" name="Rectangle 7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7D4095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1" style="position:absolute;margin-left:104pt;margin-top:11pt;width:79pt;height:162pt;z-index:2586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9iuwEAAEw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Om6Xi8pccxil36j&#10;b8wNRpJTddRCyNzf7NcUYofXHsMDnLOIyyx+VmDzF2WRuXh8vHgs50Q4Fq+vrtsaO8Fxq6lXqzUm&#10;CFO93Q4Q03fpLcmLngJyKdayw8+YTkdfj+C9zOb0fl6leTcXNe3q6yvXnRdH1IhDmu4xKOOnnnKj&#10;AyUTNr6n8WXPQFJifjh0tlmvrhqclJIs26bFCYaSIOvd+ypzfPQ4SzwBJfsAehiRb/Go0MKWFWHn&#10;8coz8T4v5N9+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rp32K7AQAATAMAAA4AAAAAAAAAAAAAAAAALgIAAGRycy9l&#10;Mm9Eb2MueG1sUEsBAi0AFAAGAAgAAAAhAHtLjtTbAAAACgEAAA8AAAAAAAAAAAAAAAAAFQQAAGRy&#10;cy9kb3ducmV2LnhtbFBLBQYAAAAABAAEAPMAAAAdBQAAAAA=&#10;" w14:anchorId="04B05918">
                <v:textbox inset="2.16pt,1.44pt,0,1.44pt">
                  <w:txbxContent>
                    <w:p w:rsidR="00DB1734" w:rsidP="0005636F" w:rsidRDefault="00DB1734" w14:paraId="57D4095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2160" behindDoc="0" locked="0" layoutInCell="1" allowOverlap="1" wp14:editId="7DDC1097" wp14:anchorId="22504E64">
                <wp:simplePos x="0" y="0"/>
                <wp:positionH relativeFrom="column">
                  <wp:posOffset>1320800</wp:posOffset>
                </wp:positionH>
                <wp:positionV relativeFrom="paragraph">
                  <wp:posOffset>139700</wp:posOffset>
                </wp:positionV>
                <wp:extent cx="1003300" cy="2057400"/>
                <wp:effectExtent l="0" t="0" r="0" b="0"/>
                <wp:wrapNone/>
                <wp:docPr id="7072" name="Rectangle 7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687C69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2" style="position:absolute;margin-left:104pt;margin-top:11pt;width:79pt;height:162pt;z-index:2586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2OzhboBAABMAwAADgAAAAAAAAAAAAAAAAAuAgAAZHJzL2Uy&#10;b0RvYy54bWxQSwECLQAUAAYACAAAACEAe0uO1NsAAAAKAQAADwAAAAAAAAAAAAAAAAAUBAAAZHJz&#10;L2Rvd25yZXYueG1sUEsFBgAAAAAEAAQA8wAAABwFAAAAAA==&#10;" w14:anchorId="22504E64">
                <v:textbox inset="2.16pt,1.44pt,0,1.44pt">
                  <w:txbxContent>
                    <w:p w:rsidR="00DB1734" w:rsidP="0005636F" w:rsidRDefault="00DB1734" w14:paraId="1687C69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3184" behindDoc="0" locked="0" layoutInCell="1" allowOverlap="1" wp14:editId="7A2BC205" wp14:anchorId="7E756EE2">
                <wp:simplePos x="0" y="0"/>
                <wp:positionH relativeFrom="column">
                  <wp:posOffset>1320800</wp:posOffset>
                </wp:positionH>
                <wp:positionV relativeFrom="paragraph">
                  <wp:posOffset>139700</wp:posOffset>
                </wp:positionV>
                <wp:extent cx="1003300" cy="2057400"/>
                <wp:effectExtent l="0" t="0" r="0" b="0"/>
                <wp:wrapNone/>
                <wp:docPr id="7073" name="Rectangle 7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40B626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3" style="position:absolute;margin-left:104pt;margin-top:11pt;width:79pt;height:162pt;z-index:2586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PnR267AQAATAMAAA4AAAAAAAAAAAAAAAAALgIAAGRycy9l&#10;Mm9Eb2MueG1sUEsBAi0AFAAGAAgAAAAhAHtLjtTbAAAACgEAAA8AAAAAAAAAAAAAAAAAFQQAAGRy&#10;cy9kb3ducmV2LnhtbFBLBQYAAAAABAAEAPMAAAAdBQAAAAA=&#10;" w14:anchorId="7E756EE2">
                <v:textbox inset="2.16pt,1.44pt,0,1.44pt">
                  <w:txbxContent>
                    <w:p w:rsidR="00DB1734" w:rsidP="0005636F" w:rsidRDefault="00DB1734" w14:paraId="340B626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4208" behindDoc="0" locked="0" layoutInCell="1" allowOverlap="1" wp14:editId="6F13C6BD" wp14:anchorId="7BBF25A3">
                <wp:simplePos x="0" y="0"/>
                <wp:positionH relativeFrom="column">
                  <wp:posOffset>1320800</wp:posOffset>
                </wp:positionH>
                <wp:positionV relativeFrom="paragraph">
                  <wp:posOffset>139700</wp:posOffset>
                </wp:positionV>
                <wp:extent cx="1003300" cy="2057400"/>
                <wp:effectExtent l="0" t="0" r="0" b="0"/>
                <wp:wrapNone/>
                <wp:docPr id="7074" name="Rectangle 7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71BC81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4" style="position:absolute;margin-left:104pt;margin-top:11pt;width:79pt;height:162pt;z-index:2586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nMcaPLoBAABMAwAADgAAAAAAAAAAAAAAAAAuAgAAZHJzL2Uy&#10;b0RvYy54bWxQSwECLQAUAAYACAAAACEAe0uO1NsAAAAKAQAADwAAAAAAAAAAAAAAAAAUBAAAZHJz&#10;L2Rvd25yZXYueG1sUEsFBgAAAAAEAAQA8wAAABwFAAAAAA==&#10;" w14:anchorId="7BBF25A3">
                <v:textbox inset="2.16pt,1.44pt,0,1.44pt">
                  <w:txbxContent>
                    <w:p w:rsidR="00DB1734" w:rsidP="0005636F" w:rsidRDefault="00DB1734" w14:paraId="071BC81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5232" behindDoc="0" locked="0" layoutInCell="1" allowOverlap="1" wp14:editId="21905862" wp14:anchorId="64BC297C">
                <wp:simplePos x="0" y="0"/>
                <wp:positionH relativeFrom="column">
                  <wp:posOffset>1320800</wp:posOffset>
                </wp:positionH>
                <wp:positionV relativeFrom="paragraph">
                  <wp:posOffset>139700</wp:posOffset>
                </wp:positionV>
                <wp:extent cx="1003300" cy="2057400"/>
                <wp:effectExtent l="0" t="0" r="0" b="0"/>
                <wp:wrapNone/>
                <wp:docPr id="7075" name="Rectangle 7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6E2D0E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5" style="position:absolute;margin-left:104pt;margin-top:11pt;width:79pt;height:162pt;z-index:2586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BD7te7AQAATAMAAA4AAAAAAAAAAAAAAAAALgIAAGRycy9l&#10;Mm9Eb2MueG1sUEsBAi0AFAAGAAgAAAAhAHtLjtTbAAAACgEAAA8AAAAAAAAAAAAAAAAAFQQAAGRy&#10;cy9kb3ducmV2LnhtbFBLBQYAAAAABAAEAPMAAAAdBQAAAAA=&#10;" w14:anchorId="64BC297C">
                <v:textbox inset="2.16pt,1.44pt,0,1.44pt">
                  <w:txbxContent>
                    <w:p w:rsidR="00DB1734" w:rsidP="0005636F" w:rsidRDefault="00DB1734" w14:paraId="06E2D0E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6256" behindDoc="0" locked="0" layoutInCell="1" allowOverlap="1" wp14:editId="1BF2D28C" wp14:anchorId="399B7561">
                <wp:simplePos x="0" y="0"/>
                <wp:positionH relativeFrom="column">
                  <wp:posOffset>1320800</wp:posOffset>
                </wp:positionH>
                <wp:positionV relativeFrom="paragraph">
                  <wp:posOffset>139700</wp:posOffset>
                </wp:positionV>
                <wp:extent cx="1003300" cy="2057400"/>
                <wp:effectExtent l="0" t="0" r="0" b="0"/>
                <wp:wrapNone/>
                <wp:docPr id="7076" name="Rectangle 7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34168F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6" style="position:absolute;margin-left:104pt;margin-top:11pt;width:79pt;height:162pt;z-index:2586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dzuwEAAEw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6/UNJY5b7NIP&#10;9I27flTkVB2MlCr3N/s1hdjhtZfwDOcs4jKLnzXY/EVZZC4eHy8eqzkRgcXbq9u2xk4I3Grq1WqN&#10;CcJUb7cDxPRNeUvyglFALsVafniM6XT09Qjey2xO7+dVmndzUdNeF9hc23l5RI04pOkJgx79xKgY&#10;TaBkwsYzGn/vOShKxgeHzjbr1VWDk1KSZdu0OMFQEmS9e1/lTgweZ0kkoGQfwPQD8i0eFVrYsiLs&#10;PF55Jt7nhfzbT7D9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HZ93O7AQAATAMAAA4AAAAAAAAAAAAAAAAALgIAAGRycy9l&#10;Mm9Eb2MueG1sUEsBAi0AFAAGAAgAAAAhAHtLjtTbAAAACgEAAA8AAAAAAAAAAAAAAAAAFQQAAGRy&#10;cy9kb3ducmV2LnhtbFBLBQYAAAAABAAEAPMAAAAdBQAAAAA=&#10;" w14:anchorId="399B7561">
                <v:textbox inset="2.16pt,1.44pt,0,1.44pt">
                  <w:txbxContent>
                    <w:p w:rsidR="00DB1734" w:rsidP="0005636F" w:rsidRDefault="00DB1734" w14:paraId="134168F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7280" behindDoc="0" locked="0" layoutInCell="1" allowOverlap="1" wp14:editId="5C7B9A29" wp14:anchorId="4D840333">
                <wp:simplePos x="0" y="0"/>
                <wp:positionH relativeFrom="column">
                  <wp:posOffset>1320800</wp:posOffset>
                </wp:positionH>
                <wp:positionV relativeFrom="paragraph">
                  <wp:posOffset>139700</wp:posOffset>
                </wp:positionV>
                <wp:extent cx="1003300" cy="2057400"/>
                <wp:effectExtent l="0" t="0" r="0" b="0"/>
                <wp:wrapNone/>
                <wp:docPr id="7077" name="Rectangle 7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FBAFC1F"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7" style="position:absolute;margin-left:104pt;margin-top:11pt;width:79pt;height:162pt;z-index:2586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V0DmLoBAABMAwAADgAAAAAAAAAAAAAAAAAuAgAAZHJzL2Uy&#10;b0RvYy54bWxQSwECLQAUAAYACAAAACEAe0uO1NsAAAAKAQAADwAAAAAAAAAAAAAAAAAUBAAAZHJz&#10;L2Rvd25yZXYueG1sUEsFBgAAAAAEAAQA8wAAABwFAAAAAA==&#10;" w14:anchorId="4D840333">
                <v:textbox inset="2.16pt,1.44pt,0,1.44pt">
                  <w:txbxContent>
                    <w:p w:rsidR="00DB1734" w:rsidP="0005636F" w:rsidRDefault="00DB1734" w14:paraId="3FBAFC1F"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8304" behindDoc="0" locked="0" layoutInCell="1" allowOverlap="1" wp14:editId="08DFB2AF" wp14:anchorId="0CD6008C">
                <wp:simplePos x="0" y="0"/>
                <wp:positionH relativeFrom="column">
                  <wp:posOffset>1320800</wp:posOffset>
                </wp:positionH>
                <wp:positionV relativeFrom="paragraph">
                  <wp:posOffset>139700</wp:posOffset>
                </wp:positionV>
                <wp:extent cx="1003300" cy="2057400"/>
                <wp:effectExtent l="0" t="0" r="0" b="0"/>
                <wp:wrapNone/>
                <wp:docPr id="7078" name="Rectangle 7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46F271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8" style="position:absolute;margin-left:104pt;margin-top:11pt;width:79pt;height:162pt;z-index:2586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6uugEAAEw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Om6XmOvHLPYpd/o&#10;G3ODkeRUHbUQMvc3+zWF2OG1x/AA5yziMoufFdj8RVlkLh4fLx7LORGOxeur67bGTnDcaurVao0J&#10;wlRvtwPE9F16S/Kip4BcirXs8DOm09HXI3gvszm9n1dp3s1FTfu1eeW68+KIGnFI0z0GZfzUU250&#10;oGTCxvc0vuwZSErMD4fONuvVVYOTUpJl27ToCpQEWe/eV5njo8dZ4gko2QfQw4h8i0eFFrasCDuP&#10;V56J93kh//YTbP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0p0+rroBAABMAwAADgAAAAAAAAAAAAAAAAAuAgAAZHJzL2Uy&#10;b0RvYy54bWxQSwECLQAUAAYACAAAACEAe0uO1NsAAAAKAQAADwAAAAAAAAAAAAAAAAAUBAAAZHJz&#10;L2Rvd25yZXYueG1sUEsFBgAAAAAEAAQA8wAAABwFAAAAAA==&#10;" w14:anchorId="0CD6008C">
                <v:textbox inset="2.16pt,1.44pt,0,1.44pt">
                  <w:txbxContent>
                    <w:p w:rsidR="00DB1734" w:rsidP="0005636F" w:rsidRDefault="00DB1734" w14:paraId="246F271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59328" behindDoc="0" locked="0" layoutInCell="1" allowOverlap="1" wp14:editId="2D47EA0F" wp14:anchorId="08D6A36B">
                <wp:simplePos x="0" y="0"/>
                <wp:positionH relativeFrom="column">
                  <wp:posOffset>1320800</wp:posOffset>
                </wp:positionH>
                <wp:positionV relativeFrom="paragraph">
                  <wp:posOffset>139700</wp:posOffset>
                </wp:positionV>
                <wp:extent cx="1003300" cy="2057400"/>
                <wp:effectExtent l="0" t="0" r="0" b="0"/>
                <wp:wrapNone/>
                <wp:docPr id="7079" name="Rectangle 7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4DF1AA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9" style="position:absolute;margin-left:104pt;margin-top:11pt;width:79pt;height:162pt;z-index:2586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pF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1JstJY5b7NIP&#10;9I27flTkUh2MlCr3N/s1hdjhtafwCNcs4jKLnzXY/EVZZC4en28eqzkRgcXtatvW2AmBW029Xm8w&#10;QZjq9XaAmL4ob0leMArIpVjLT99iuhx9OYL3MpvL+3mV5sNc1LQfVy9cD16eUSMOaXrAoEc/MSpG&#10;EyiZsPGMxl9HDoqS8atDZ5vNetXgpJRk2TYtTjCUBFkf3la5E4PHWRIJKDkGMP2AfItHhRa2rAi7&#10;jleeibd5If/6E+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4ZykW7AQAATAMAAA4AAAAAAAAAAAAAAAAALgIAAGRycy9l&#10;Mm9Eb2MueG1sUEsBAi0AFAAGAAgAAAAhAHtLjtTbAAAACgEAAA8AAAAAAAAAAAAAAAAAFQQAAGRy&#10;cy9kb3ducmV2LnhtbFBLBQYAAAAABAAEAPMAAAAdBQAAAAA=&#10;" w14:anchorId="08D6A36B">
                <v:textbox inset="2.16pt,1.44pt,0,1.44pt">
                  <w:txbxContent>
                    <w:p w:rsidR="00DB1734" w:rsidP="0005636F" w:rsidRDefault="00DB1734" w14:paraId="44DF1AA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0352" behindDoc="0" locked="0" layoutInCell="1" allowOverlap="1" wp14:editId="6447084F" wp14:anchorId="3AEAFF0A">
                <wp:simplePos x="0" y="0"/>
                <wp:positionH relativeFrom="column">
                  <wp:posOffset>1320800</wp:posOffset>
                </wp:positionH>
                <wp:positionV relativeFrom="paragraph">
                  <wp:posOffset>139700</wp:posOffset>
                </wp:positionV>
                <wp:extent cx="1003300" cy="2057400"/>
                <wp:effectExtent l="0" t="0" r="0" b="0"/>
                <wp:wrapNone/>
                <wp:docPr id="7080" name="Rectangle 7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3EAA53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0" style="position:absolute;margin-left:104pt;margin-top:11pt;width:79pt;height:162pt;z-index:2586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gHugEAAEwDAAAOAAAAZHJzL2Uyb0RvYy54bWysU8tu2zAQvBfoPxC815IVt1Y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d1iwZ57rBLv9E3&#10;7nuryKk6GCnV3N/ZrzGmDq89xgc4ZwmXs/hJg5u/KItMxePjxWM1ZSKweH113db4kMCtpl6t1pgg&#10;TPV2O0LK31VwZF4wCsilWMsPP1M+HX09gvdmNqf351WedlNR035dvXLdBXlEjTik+R6DtmFkVFgT&#10;KRmx8Yymlz0HRYn94dHZZr26anBSSrJsmxYnGEqCrHfvq9yLIeAsiQyU7COYfkC+xaNCC1tWhJ3H&#10;a56J93kh//YTbP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r+IB7oBAABMAwAADgAAAAAAAAAAAAAAAAAuAgAAZHJzL2Uy&#10;b0RvYy54bWxQSwECLQAUAAYACAAAACEAe0uO1NsAAAAKAQAADwAAAAAAAAAAAAAAAAAUBAAAZHJz&#10;L2Rvd25yZXYueG1sUEsFBgAAAAAEAAQA8wAAABwFAAAAAA==&#10;" w14:anchorId="3AEAFF0A">
                <v:textbox inset="2.16pt,1.44pt,0,1.44pt">
                  <w:txbxContent>
                    <w:p w:rsidR="00DB1734" w:rsidP="0005636F" w:rsidRDefault="00DB1734" w14:paraId="23EAA53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1376" behindDoc="0" locked="0" layoutInCell="1" allowOverlap="1" wp14:editId="44B2779A" wp14:anchorId="1416AB33">
                <wp:simplePos x="0" y="0"/>
                <wp:positionH relativeFrom="column">
                  <wp:posOffset>1320800</wp:posOffset>
                </wp:positionH>
                <wp:positionV relativeFrom="paragraph">
                  <wp:posOffset>139700</wp:posOffset>
                </wp:positionV>
                <wp:extent cx="1003300" cy="2057400"/>
                <wp:effectExtent l="0" t="0" r="0" b="0"/>
                <wp:wrapNone/>
                <wp:docPr id="7081" name="Rectangle 7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7EB779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1" style="position:absolute;margin-left:104pt;margin-top:11pt;width:79pt;height:162pt;z-index:2586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suwEAAEw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dbukxHGLXfqJ&#10;vnHXj4qcqoORUuX+Zr+mEDu89hye4JxFXGbxswabvyiLzMXj48VjNScisHhzddPW2AmBW029Wq0x&#10;QZjq7XaAmL4rb0leMArIpVjLD/cxnY6+HsF7mc3p/bxK824uatrr61euOy+PqBGHND1i0KOfGBWj&#10;CZRM2HhG4+89B0XJ+MOhs816ddXgpJRk2TYtTjCUBFnv3le5E4PHWRIJKNkHMP2AfItHhRa2rAg7&#10;j1eeifd5If/2E2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47fOy7AQAATAMAAA4AAAAAAAAAAAAAAAAALgIAAGRycy9l&#10;Mm9Eb2MueG1sUEsBAi0AFAAGAAgAAAAhAHtLjtTbAAAACgEAAA8AAAAAAAAAAAAAAAAAFQQAAGRy&#10;cy9kb3ducmV2LnhtbFBLBQYAAAAABAAEAPMAAAAdBQAAAAA=&#10;" w14:anchorId="1416AB33">
                <v:textbox inset="2.16pt,1.44pt,0,1.44pt">
                  <w:txbxContent>
                    <w:p w:rsidR="00DB1734" w:rsidP="0005636F" w:rsidRDefault="00DB1734" w14:paraId="27EB779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2400" behindDoc="0" locked="0" layoutInCell="1" allowOverlap="1" wp14:editId="48C208C9" wp14:anchorId="0DA33201">
                <wp:simplePos x="0" y="0"/>
                <wp:positionH relativeFrom="column">
                  <wp:posOffset>1320800</wp:posOffset>
                </wp:positionH>
                <wp:positionV relativeFrom="paragraph">
                  <wp:posOffset>139700</wp:posOffset>
                </wp:positionV>
                <wp:extent cx="1003300" cy="2057400"/>
                <wp:effectExtent l="0" t="0" r="0" b="0"/>
                <wp:wrapNone/>
                <wp:docPr id="7082" name="Rectangle 7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D3CD78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2" style="position:absolute;margin-left:104pt;margin-top:11pt;width:79pt;height:162pt;z-index:2586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a7EQC7oBAABMAwAADgAAAAAAAAAAAAAAAAAuAgAAZHJzL2Uy&#10;b0RvYy54bWxQSwECLQAUAAYACAAAACEAe0uO1NsAAAAKAQAADwAAAAAAAAAAAAAAAAAUBAAAZHJz&#10;L2Rvd25yZXYueG1sUEsFBgAAAAAEAAQA8wAAABwFAAAAAA==&#10;" w14:anchorId="0DA33201">
                <v:textbox inset="2.16pt,1.44pt,0,1.44pt">
                  <w:txbxContent>
                    <w:p w:rsidR="00DB1734" w:rsidP="0005636F" w:rsidRDefault="00DB1734" w14:paraId="5D3CD78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3424" behindDoc="0" locked="0" layoutInCell="1" allowOverlap="1" wp14:editId="318F9878" wp14:anchorId="56D7D83E">
                <wp:simplePos x="0" y="0"/>
                <wp:positionH relativeFrom="column">
                  <wp:posOffset>1320800</wp:posOffset>
                </wp:positionH>
                <wp:positionV relativeFrom="paragraph">
                  <wp:posOffset>139700</wp:posOffset>
                </wp:positionV>
                <wp:extent cx="1003300" cy="2057400"/>
                <wp:effectExtent l="0" t="0" r="0" b="0"/>
                <wp:wrapNone/>
                <wp:docPr id="7083" name="Rectangle 7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AFA94E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3" style="position:absolute;margin-left:104pt;margin-top:11pt;width:79pt;height:162pt;z-index:2586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c15OC7AQAATAMAAA4AAAAAAAAAAAAAAAAALgIAAGRycy9l&#10;Mm9Eb2MueG1sUEsBAi0AFAAGAAgAAAAhAHtLjtTbAAAACgEAAA8AAAAAAAAAAAAAAAAAFQQAAGRy&#10;cy9kb3ducmV2LnhtbFBLBQYAAAAABAAEAPMAAAAdBQAAAAA=&#10;" w14:anchorId="56D7D83E">
                <v:textbox inset="2.16pt,1.44pt,0,1.44pt">
                  <w:txbxContent>
                    <w:p w:rsidR="00DB1734" w:rsidP="0005636F" w:rsidRDefault="00DB1734" w14:paraId="5AFA94E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4448" behindDoc="0" locked="0" layoutInCell="1" allowOverlap="1" wp14:editId="5A1C7894" wp14:anchorId="6CD8F42E">
                <wp:simplePos x="0" y="0"/>
                <wp:positionH relativeFrom="column">
                  <wp:posOffset>1320800</wp:posOffset>
                </wp:positionH>
                <wp:positionV relativeFrom="paragraph">
                  <wp:posOffset>139700</wp:posOffset>
                </wp:positionV>
                <wp:extent cx="1003300" cy="1714500"/>
                <wp:effectExtent l="0" t="0" r="0" b="0"/>
                <wp:wrapNone/>
                <wp:docPr id="7084" name="Rectangle 7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EBBCCE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4" style="position:absolute;margin-left:104pt;margin-top:11pt;width:79pt;height:135pt;z-index:2586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4ugEAAEw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HRdd7eUOG6xSz/Q&#10;N+6GSZFTdTRSqtzf7NccYo/XnsMTnLOIyyx+0WDzF2WRpXh8vHislkQEFu9u7roaOyFwq1nXTU4Q&#10;pnq7HSCmL8pbkheMAnIp1vLDt5hOR1+P4L3M5vR+XqVltxQ13cfulevOyyNqxCFNjxj05GdGxWQC&#10;JTM2ntH4a89BUTJ9dehsu769aXFSStJ0bYcTDCVB1rv3Ve7E6HGWRAJK9gHMMCLf4lGhhS0rws7j&#10;lWfifV7Iv/0E2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8/mB+LoBAABMAwAADgAAAAAAAAAAAAAAAAAuAgAAZHJzL2Uy&#10;b0RvYy54bWxQSwECLQAUAAYACAAAACEAsUqaJdsAAAAKAQAADwAAAAAAAAAAAAAAAAAUBAAAZHJz&#10;L2Rvd25yZXYueG1sUEsFBgAAAAAEAAQA8wAAABwFAAAAAA==&#10;" w14:anchorId="6CD8F42E">
                <v:textbox inset="2.16pt,1.44pt,0,1.44pt">
                  <w:txbxContent>
                    <w:p w:rsidR="00DB1734" w:rsidP="0005636F" w:rsidRDefault="00DB1734" w14:paraId="6EBBCCE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5472" behindDoc="0" locked="0" layoutInCell="1" allowOverlap="1" wp14:editId="77F3824E" wp14:anchorId="114AA6F3">
                <wp:simplePos x="0" y="0"/>
                <wp:positionH relativeFrom="column">
                  <wp:posOffset>1320800</wp:posOffset>
                </wp:positionH>
                <wp:positionV relativeFrom="paragraph">
                  <wp:posOffset>139700</wp:posOffset>
                </wp:positionV>
                <wp:extent cx="1003300" cy="1714500"/>
                <wp:effectExtent l="0" t="0" r="0" b="0"/>
                <wp:wrapNone/>
                <wp:docPr id="7085" name="Rectangle 7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19CE96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5" style="position:absolute;margin-left:104pt;margin-top:11pt;width:79pt;height:135pt;z-index:2586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TugEAAEwDAAAOAAAAZHJzL2Uyb0RvYy54bWysU8tu2zAQvBfoPxC813qkqW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13d1S4rjFLv1A&#10;37gbJkXO1dFIqXJ/s19ziD1eewqPcMkiLrP4RYPNX5RFluLx6eqxWhIRWNzcbLoaOyFwq1nXTU4Q&#10;pnq9HSCmL8pbkheMAnIp1vLjt5jOR1+O4L3M5vx+XqVlvxQ13e3mheveyxNqxCFNDxj05GdGxWQC&#10;JTM2ntH468BBUTJ9dehsu/540+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311E7oBAABMAwAADgAAAAAAAAAAAAAAAAAuAgAAZHJzL2Uy&#10;b0RvYy54bWxQSwECLQAUAAYACAAAACEAsUqaJdsAAAAKAQAADwAAAAAAAAAAAAAAAAAUBAAAZHJz&#10;L2Rvd25yZXYueG1sUEsFBgAAAAAEAAQA8wAAABwFAAAAAA==&#10;" w14:anchorId="114AA6F3">
                <v:textbox inset="2.16pt,1.44pt,0,1.44pt">
                  <w:txbxContent>
                    <w:p w:rsidR="00DB1734" w:rsidP="0005636F" w:rsidRDefault="00DB1734" w14:paraId="419CE96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6496" behindDoc="0" locked="0" layoutInCell="1" allowOverlap="1" wp14:editId="0D4B2594" wp14:anchorId="53DAD5DB">
                <wp:simplePos x="0" y="0"/>
                <wp:positionH relativeFrom="column">
                  <wp:posOffset>1320800</wp:posOffset>
                </wp:positionH>
                <wp:positionV relativeFrom="paragraph">
                  <wp:posOffset>139700</wp:posOffset>
                </wp:positionV>
                <wp:extent cx="1003300" cy="1714500"/>
                <wp:effectExtent l="0" t="0" r="0" b="0"/>
                <wp:wrapNone/>
                <wp:docPr id="7086" name="Rectangle 7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374D41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6" style="position:absolute;margin-left:104pt;margin-top:11pt;width:79pt;height:135pt;z-index:2586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3T05LoBAABMAwAADgAAAAAAAAAAAAAAAAAuAgAAZHJzL2Uy&#10;b0RvYy54bWxQSwECLQAUAAYACAAAACEAsUqaJdsAAAAKAQAADwAAAAAAAAAAAAAAAAAUBAAAZHJz&#10;L2Rvd25yZXYueG1sUEsFBgAAAAAEAAQA8wAAABwFAAAAAA==&#10;" w14:anchorId="53DAD5DB">
                <v:textbox inset="2.16pt,1.44pt,0,1.44pt">
                  <w:txbxContent>
                    <w:p w:rsidR="00DB1734" w:rsidP="0005636F" w:rsidRDefault="00DB1734" w14:paraId="4374D41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7520" behindDoc="0" locked="0" layoutInCell="1" allowOverlap="1" wp14:editId="286D9239" wp14:anchorId="16ED4B47">
                <wp:simplePos x="0" y="0"/>
                <wp:positionH relativeFrom="column">
                  <wp:posOffset>1320800</wp:posOffset>
                </wp:positionH>
                <wp:positionV relativeFrom="paragraph">
                  <wp:posOffset>139700</wp:posOffset>
                </wp:positionV>
                <wp:extent cx="1003300" cy="1714500"/>
                <wp:effectExtent l="0" t="0" r="0" b="0"/>
                <wp:wrapNone/>
                <wp:docPr id="7087" name="Rectangle 7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A98C43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7" style="position:absolute;margin-left:104pt;margin-top:11pt;width:79pt;height:135pt;z-index:2586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P8AAPuQEAAEwDAAAOAAAAAAAAAAAAAAAAAC4CAABkcnMvZTJv&#10;RG9jLnhtbFBLAQItABQABgAIAAAAIQCxSpol2wAAAAoBAAAPAAAAAAAAAAAAAAAAABMEAABkcnMv&#10;ZG93bnJldi54bWxQSwUGAAAAAAQABADzAAAAGwUAAAAA&#10;" w14:anchorId="16ED4B47">
                <v:textbox inset="2.16pt,1.44pt,0,1.44pt">
                  <w:txbxContent>
                    <w:p w:rsidR="00DB1734" w:rsidP="0005636F" w:rsidRDefault="00DB1734" w14:paraId="6A98C43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8544" behindDoc="0" locked="0" layoutInCell="1" allowOverlap="1" wp14:editId="2F7123F5" wp14:anchorId="0E8F6DBA">
                <wp:simplePos x="0" y="0"/>
                <wp:positionH relativeFrom="column">
                  <wp:posOffset>1320800</wp:posOffset>
                </wp:positionH>
                <wp:positionV relativeFrom="paragraph">
                  <wp:posOffset>139700</wp:posOffset>
                </wp:positionV>
                <wp:extent cx="1003300" cy="1714500"/>
                <wp:effectExtent l="0" t="0" r="0" b="0"/>
                <wp:wrapNone/>
                <wp:docPr id="7088" name="Rectangle 7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2F5684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8" style="position:absolute;margin-left:104pt;margin-top:11pt;width:79pt;height:135pt;z-index:2586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05uAEAAEw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i67rBXjlvs0g/0&#10;jbthUuRUHY2UKvc3+zWH2OO1l/AM5yziMotfNNj8RVlkKR4fLx6rJRGBxdur267GTgjcatZ1kxOE&#10;qd5vB4jpm/KW5AWjgFyKtfzwENPp6NsRvJfZnN7Pq7TslqKmu2nfuO68PKJGHNL0hEFPfmZUTCZQ&#10;MmPjGY2/9xwUJdN3h8626+urFielJE3XZlegJMh697HKnRg9zpJIQMk+gBlG5Fs8KrSwZUXYebzy&#10;THzMC/n3n2D7C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OAwPTm4AQAATAMAAA4AAAAAAAAAAAAAAAAALgIAAGRycy9lMm9E&#10;b2MueG1sUEsBAi0AFAAGAAgAAAAhALFKmiXbAAAACgEAAA8AAAAAAAAAAAAAAAAAEgQAAGRycy9k&#10;b3ducmV2LnhtbFBLBQYAAAAABAAEAPMAAAAaBQAAAAA=&#10;" w14:anchorId="0E8F6DBA">
                <v:textbox inset="2.16pt,1.44pt,0,1.44pt">
                  <w:txbxContent>
                    <w:p w:rsidR="00DB1734" w:rsidP="0005636F" w:rsidRDefault="00DB1734" w14:paraId="62F5684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69568" behindDoc="0" locked="0" layoutInCell="1" allowOverlap="1" wp14:editId="3674521B" wp14:anchorId="227D2800">
                <wp:simplePos x="0" y="0"/>
                <wp:positionH relativeFrom="column">
                  <wp:posOffset>1320800</wp:posOffset>
                </wp:positionH>
                <wp:positionV relativeFrom="paragraph">
                  <wp:posOffset>139700</wp:posOffset>
                </wp:positionV>
                <wp:extent cx="1003300" cy="1714500"/>
                <wp:effectExtent l="0" t="0" r="0" b="0"/>
                <wp:wrapNone/>
                <wp:docPr id="7089" name="Rectangle 7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1138224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9" style="position:absolute;margin-left:104pt;margin-top:11pt;width:79pt;height:135pt;z-index:2586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LTJ0roBAABMAwAADgAAAAAAAAAAAAAAAAAuAgAAZHJzL2Uy&#10;b0RvYy54bWxQSwECLQAUAAYACAAAACEAsUqaJdsAAAAKAQAADwAAAAAAAAAAAAAAAAAUBAAAZHJz&#10;L2Rvd25yZXYueG1sUEsFBgAAAAAEAAQA8wAAABwFAAAAAA==&#10;" w14:anchorId="227D2800">
                <v:textbox inset="2.16pt,1.44pt,0,1.44pt">
                  <w:txbxContent>
                    <w:p w:rsidR="00DB1734" w:rsidP="0005636F" w:rsidRDefault="00DB1734" w14:paraId="1138224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0592" behindDoc="0" locked="0" layoutInCell="1" allowOverlap="1" wp14:editId="40173CA5" wp14:anchorId="277EA1F0">
                <wp:simplePos x="0" y="0"/>
                <wp:positionH relativeFrom="column">
                  <wp:posOffset>1320800</wp:posOffset>
                </wp:positionH>
                <wp:positionV relativeFrom="paragraph">
                  <wp:posOffset>139700</wp:posOffset>
                </wp:positionV>
                <wp:extent cx="1003300" cy="1714500"/>
                <wp:effectExtent l="0" t="0" r="0" b="0"/>
                <wp:wrapNone/>
                <wp:docPr id="7090" name="Rectangle 7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65391E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0" style="position:absolute;margin-left:104pt;margin-top:11pt;width:79pt;height:135pt;z-index:2586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lhuQEAAEw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ei63qBBjlvs0g/0&#10;jbthUuRcHY2UKvc3+zWH2OO15/AElyziMotfNNj8RVlkKR6frh6rJRGBxc3NpqvxIYFbzbpucoIw&#10;1dvtADF9Ud6SvGAUkEuxlh+/xXQ++noE72U25/fzKi37pajp7m5fue69PKFGHNL0iEFPfmZUTCZQ&#10;MmPjGY2/DhwUJdNXh86269ubFielJE3XdjjBUBJkvX9f5U6MHmdJJKDkEMAMI/ItHhVa2LIi7DJe&#10;eSbe54X82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rOalhuQEAAEwDAAAOAAAAAAAAAAAAAAAAAC4CAABkcnMvZTJv&#10;RG9jLnhtbFBLAQItABQABgAIAAAAIQCxSpol2wAAAAoBAAAPAAAAAAAAAAAAAAAAABMEAABkcnMv&#10;ZG93bnJldi54bWxQSwUGAAAAAAQABADzAAAAGwUAAAAA&#10;" w14:anchorId="277EA1F0">
                <v:textbox inset="2.16pt,1.44pt,0,1.44pt">
                  <w:txbxContent>
                    <w:p w:rsidR="00DB1734" w:rsidP="0005636F" w:rsidRDefault="00DB1734" w14:paraId="465391E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1616" behindDoc="0" locked="0" layoutInCell="1" allowOverlap="1" wp14:editId="472504BC" wp14:anchorId="567E5238">
                <wp:simplePos x="0" y="0"/>
                <wp:positionH relativeFrom="column">
                  <wp:posOffset>1320800</wp:posOffset>
                </wp:positionH>
                <wp:positionV relativeFrom="paragraph">
                  <wp:posOffset>139700</wp:posOffset>
                </wp:positionV>
                <wp:extent cx="1003300" cy="1714500"/>
                <wp:effectExtent l="0" t="0" r="0" b="0"/>
                <wp:wrapNone/>
                <wp:docPr id="7091" name="Rectangle 7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1A52767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1" style="position:absolute;margin-left:104pt;margin-top:11pt;width:79pt;height:135pt;z-index:2586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2KugEAAEw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3jSUOG6xSz/Q&#10;N+6GSZFzdTRSqtzf7NccYo/XnsIjXLKIyyx+0WDzF2WRpXh8unqslkQEFjc3m67GTgjcatZ1kxOE&#10;qV5vB4jpi/KW5AWjgFyKtfz4Labz0ZcjeC+zOb+fV2nZL0VNd/vpheveyxNqxCFNDxj05GdGxWQC&#10;JTM2ntH468BBUTJ9dehsu/540+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p71diroBAABMAwAADgAAAAAAAAAAAAAAAAAuAgAAZHJzL2Uy&#10;b0RvYy54bWxQSwECLQAUAAYACAAAACEAsUqaJdsAAAAKAQAADwAAAAAAAAAAAAAAAAAUBAAAZHJz&#10;L2Rvd25yZXYueG1sUEsFBgAAAAAEAAQA8wAAABwFAAAAAA==&#10;" w14:anchorId="567E5238">
                <v:textbox inset="2.16pt,1.44pt,0,1.44pt">
                  <w:txbxContent>
                    <w:p w:rsidR="00DB1734" w:rsidP="0005636F" w:rsidRDefault="00DB1734" w14:paraId="1A52767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2640" behindDoc="0" locked="0" layoutInCell="1" allowOverlap="1" wp14:editId="3E5CA5CE" wp14:anchorId="72338AB1">
                <wp:simplePos x="0" y="0"/>
                <wp:positionH relativeFrom="column">
                  <wp:posOffset>1320800</wp:posOffset>
                </wp:positionH>
                <wp:positionV relativeFrom="paragraph">
                  <wp:posOffset>139700</wp:posOffset>
                </wp:positionV>
                <wp:extent cx="1003300" cy="1714500"/>
                <wp:effectExtent l="0" t="0" r="0" b="0"/>
                <wp:wrapNone/>
                <wp:docPr id="7092" name="Rectangle 7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347181A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2" style="position:absolute;margin-left:104pt;margin-top:11pt;width:79pt;height:135pt;z-index:2586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yNzFtuQEAAEwDAAAOAAAAAAAAAAAAAAAAAC4CAABkcnMvZTJv&#10;RG9jLnhtbFBLAQItABQABgAIAAAAIQCxSpol2wAAAAoBAAAPAAAAAAAAAAAAAAAAABMEAABkcnMv&#10;ZG93bnJldi54bWxQSwUGAAAAAAQABADzAAAAGwUAAAAA&#10;" w14:anchorId="72338AB1">
                <v:textbox inset="2.16pt,1.44pt,0,1.44pt">
                  <w:txbxContent>
                    <w:p w:rsidR="00DB1734" w:rsidP="0005636F" w:rsidRDefault="00DB1734" w14:paraId="347181A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3664" behindDoc="0" locked="0" layoutInCell="1" allowOverlap="1" wp14:editId="705712F7" wp14:anchorId="0351B345">
                <wp:simplePos x="0" y="0"/>
                <wp:positionH relativeFrom="column">
                  <wp:posOffset>1320800</wp:posOffset>
                </wp:positionH>
                <wp:positionV relativeFrom="paragraph">
                  <wp:posOffset>139700</wp:posOffset>
                </wp:positionV>
                <wp:extent cx="1003300" cy="1714500"/>
                <wp:effectExtent l="0" t="0" r="0" b="0"/>
                <wp:wrapNone/>
                <wp:docPr id="7093" name="Rectangle 7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48B7BB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3" style="position:absolute;margin-left:104pt;margin-top:11pt;width:79pt;height:135pt;z-index:2586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rPFhroBAABMAwAADgAAAAAAAAAAAAAAAAAuAgAAZHJzL2Uy&#10;b0RvYy54bWxQSwECLQAUAAYACAAAACEAsUqaJdsAAAAKAQAADwAAAAAAAAAAAAAAAAAUBAAAZHJz&#10;L2Rvd25yZXYueG1sUEsFBgAAAAAEAAQA8wAAABwFAAAAAA==&#10;" w14:anchorId="0351B345">
                <v:textbox inset="2.16pt,1.44pt,0,1.44pt">
                  <w:txbxContent>
                    <w:p w:rsidR="00DB1734" w:rsidP="0005636F" w:rsidRDefault="00DB1734" w14:paraId="548B7BB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4688" behindDoc="0" locked="0" layoutInCell="1" allowOverlap="1" wp14:editId="4F13E4EF" wp14:anchorId="577F70B6">
                <wp:simplePos x="0" y="0"/>
                <wp:positionH relativeFrom="column">
                  <wp:posOffset>1320800</wp:posOffset>
                </wp:positionH>
                <wp:positionV relativeFrom="paragraph">
                  <wp:posOffset>139700</wp:posOffset>
                </wp:positionV>
                <wp:extent cx="1003300" cy="1714500"/>
                <wp:effectExtent l="0" t="0" r="0" b="0"/>
                <wp:wrapNone/>
                <wp:docPr id="7094" name="Rectangle 7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002C85D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4" style="position:absolute;margin-left:104pt;margin-top:11pt;width:79pt;height:135pt;z-index:2586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jUugEAAEw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ei63txS4rjFLv1A&#10;37gbJkXO1dFIqXJ/s19ziD1eew5PcMkiLrP4RYPNX5RFluLx6eqxWhIRWNzcbLoaOyFwq1nXTU4Q&#10;pnq7HSCmL8pbkheMAnIp1vLjt5jOR1+P4L3M5vx+XqVlvxQ13V33ynXv5Qk14pCmRwx68jOjYjKB&#10;khkbz2j8deCgKJm+OnS2Xd/etDgpJWm6tsMJhpIg6/37Kndi9DhLIgElhwBmGJFv8ajQwpYVYZfx&#10;yjPxPi/k336C3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ZOY1LoBAABMAwAADgAAAAAAAAAAAAAAAAAuAgAAZHJzL2Uy&#10;b0RvYy54bWxQSwECLQAUAAYACAAAACEAsUqaJdsAAAAKAQAADwAAAAAAAAAAAAAAAAAUBAAAZHJz&#10;L2Rvd25yZXYueG1sUEsFBgAAAAAEAAQA8wAAABwFAAAAAA==&#10;" w14:anchorId="577F70B6">
                <v:textbox inset="2.16pt,1.44pt,0,1.44pt">
                  <w:txbxContent>
                    <w:p w:rsidR="00DB1734" w:rsidP="0005636F" w:rsidRDefault="00DB1734" w14:paraId="002C85D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5712" behindDoc="0" locked="0" layoutInCell="1" allowOverlap="1" wp14:editId="1AB986A0" wp14:anchorId="49429777">
                <wp:simplePos x="0" y="0"/>
                <wp:positionH relativeFrom="column">
                  <wp:posOffset>1320800</wp:posOffset>
                </wp:positionH>
                <wp:positionV relativeFrom="paragraph">
                  <wp:posOffset>139700</wp:posOffset>
                </wp:positionV>
                <wp:extent cx="1003300" cy="1714500"/>
                <wp:effectExtent l="0" t="0" r="0" b="0"/>
                <wp:wrapNone/>
                <wp:docPr id="7095" name="Rectangle 7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7364C3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5" style="position:absolute;margin-left:104pt;margin-top:11pt;width:79pt;height:135pt;z-index:2586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w/ugEAAEw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3nyixHGLXfqB&#10;vnE3TIqcq6ORUuX+Zr/mEHu89hQe4ZJFXGbxiwabvyiLLMXj09VjtSQisLi52XQ1dkLgVrOum5wg&#10;TPV6O0BMX5S3JC8YBeRSrOXHbzGdj74cwXuZzfn9vErLfilqutvNC9e9lyfUiEOaHjDoyc+MiskE&#10;SmZsPKPx14GDomT66tDZdv3xpsVJKUnTtR1OMJQEWe/fVrkTo8dZEgkoOQQww4h8i0eFFrasCLuM&#10;V56Jt3kh//oT7H4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RdsP7oBAABMAwAADgAAAAAAAAAAAAAAAAAuAgAAZHJzL2Uy&#10;b0RvYy54bWxQSwECLQAUAAYACAAAACEAsUqaJdsAAAAKAQAADwAAAAAAAAAAAAAAAAAUBAAAZHJz&#10;L2Rvd25yZXYueG1sUEsFBgAAAAAEAAQA8wAAABwFAAAAAA==&#10;" w14:anchorId="49429777">
                <v:textbox inset="2.16pt,1.44pt,0,1.44pt">
                  <w:txbxContent>
                    <w:p w:rsidR="00DB1734" w:rsidP="0005636F" w:rsidRDefault="00DB1734" w14:paraId="7364C3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6736" behindDoc="0" locked="0" layoutInCell="1" allowOverlap="1" wp14:editId="59383809" wp14:anchorId="5A6E6C29">
                <wp:simplePos x="0" y="0"/>
                <wp:positionH relativeFrom="column">
                  <wp:posOffset>1320800</wp:posOffset>
                </wp:positionH>
                <wp:positionV relativeFrom="paragraph">
                  <wp:posOffset>139700</wp:posOffset>
                </wp:positionV>
                <wp:extent cx="1003300" cy="1714500"/>
                <wp:effectExtent l="0" t="0" r="0" b="0"/>
                <wp:wrapNone/>
                <wp:docPr id="7096" name="Rectangle 7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A646D1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6" style="position:absolute;margin-left:104pt;margin-top:11pt;width:79pt;height:135pt;z-index:2586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8jXWbuQEAAEwDAAAOAAAAAAAAAAAAAAAAAC4CAABkcnMvZTJv&#10;RG9jLnhtbFBLAQItABQABgAIAAAAIQCxSpol2wAAAAoBAAAPAAAAAAAAAAAAAAAAABMEAABkcnMv&#10;ZG93bnJldi54bWxQSwUGAAAAAAQABADzAAAAGwUAAAAA&#10;" w14:anchorId="5A6E6C29">
                <v:textbox inset="2.16pt,1.44pt,0,1.44pt">
                  <w:txbxContent>
                    <w:p w:rsidR="00DB1734" w:rsidP="0005636F" w:rsidRDefault="00DB1734" w14:paraId="5A646D1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7760" behindDoc="0" locked="0" layoutInCell="1" allowOverlap="1" wp14:editId="62B4926B" wp14:anchorId="5CCA949F">
                <wp:simplePos x="0" y="0"/>
                <wp:positionH relativeFrom="column">
                  <wp:posOffset>1320800</wp:posOffset>
                </wp:positionH>
                <wp:positionV relativeFrom="paragraph">
                  <wp:posOffset>139700</wp:posOffset>
                </wp:positionV>
                <wp:extent cx="1003300" cy="1714500"/>
                <wp:effectExtent l="0" t="0" r="0" b="0"/>
                <wp:wrapNone/>
                <wp:docPr id="7097" name="Rectangle 7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F04598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7" style="position:absolute;margin-left:104pt;margin-top:11pt;width:79pt;height:135pt;z-index:2586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LAJgXC4AQAATAMAAA4AAAAAAAAAAAAAAAAALgIAAGRycy9lMm9E&#10;b2MueG1sUEsBAi0AFAAGAAgAAAAhALFKmiXbAAAACgEAAA8AAAAAAAAAAAAAAAAAEgQAAGRycy9k&#10;b3ducmV2LnhtbFBLBQYAAAAABAAEAPMAAAAaBQAAAAA=&#10;" w14:anchorId="5CCA949F">
                <v:textbox inset="2.16pt,1.44pt,0,1.44pt">
                  <w:txbxContent>
                    <w:p w:rsidR="00DB1734" w:rsidP="0005636F" w:rsidRDefault="00DB1734" w14:paraId="4F04598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8784" behindDoc="0" locked="0" layoutInCell="1" allowOverlap="1" wp14:editId="7DBF9CE5" wp14:anchorId="4461F9F9">
                <wp:simplePos x="0" y="0"/>
                <wp:positionH relativeFrom="column">
                  <wp:posOffset>1320800</wp:posOffset>
                </wp:positionH>
                <wp:positionV relativeFrom="paragraph">
                  <wp:posOffset>139700</wp:posOffset>
                </wp:positionV>
                <wp:extent cx="1003300" cy="1714500"/>
                <wp:effectExtent l="0" t="0" r="0" b="0"/>
                <wp:wrapNone/>
                <wp:docPr id="7098" name="Rectangle 7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7CB3033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8" style="position:absolute;margin-left:104pt;margin-top:11pt;width:79pt;height:135pt;z-index:2586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xGuQEAAEwDAAAOAAAAZHJzL2Uyb0RvYy54bWysU8tu2zAQvBfoPxC813qkqG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HRdb7BXjlvs0k/0&#10;jbthUuRcHY2UKvc3+zWH2OO1p/AIlyziMotfNNj8RVlkKR6frh6rJRGBxc3NpquxEwK3mnXd5ARh&#10;qtfbAWL6qrwlecEoIJdiLT9+j+l89OUI3stszu/nVVr2S1HTrdsXrnsvT6gRhzQ9YNCTnxkVkwmU&#10;zNh4RuPvAwdFyfTNobPt+vNNi5NSkqZrO3QFSoKs92+r3InR4yyJBJQcAphhRL7Fo0ILW1aEXcYr&#10;z8TbvJB//Ql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fybxGuQEAAEwDAAAOAAAAAAAAAAAAAAAAAC4CAABkcnMvZTJv&#10;RG9jLnhtbFBLAQItABQABgAIAAAAIQCxSpol2wAAAAoBAAAPAAAAAAAAAAAAAAAAABMEAABkcnMv&#10;ZG93bnJldi54bWxQSwUGAAAAAAQABADzAAAAGwUAAAAA&#10;" w14:anchorId="4461F9F9">
                <v:textbox inset="2.16pt,1.44pt,0,1.44pt">
                  <w:txbxContent>
                    <w:p w:rsidR="00DB1734" w:rsidP="0005636F" w:rsidRDefault="00DB1734" w14:paraId="7CB3033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79808" behindDoc="0" locked="0" layoutInCell="1" allowOverlap="1" wp14:editId="16CA7F32" wp14:anchorId="3AF2FC6C">
                <wp:simplePos x="0" y="0"/>
                <wp:positionH relativeFrom="column">
                  <wp:posOffset>1320800</wp:posOffset>
                </wp:positionH>
                <wp:positionV relativeFrom="paragraph">
                  <wp:posOffset>139700</wp:posOffset>
                </wp:positionV>
                <wp:extent cx="1003300" cy="2019300"/>
                <wp:effectExtent l="0" t="0" r="0" b="0"/>
                <wp:wrapNone/>
                <wp:docPr id="7099" name="Rectangle 7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66314FE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9" style="position:absolute;margin-left:104pt;margin-top:11pt;width:79pt;height:159pt;z-index:2586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To08IuQEAAEwDAAAOAAAAAAAAAAAAAAAAAC4CAABkcnMvZTJv&#10;RG9jLnhtbFBLAQItABQABgAIAAAAIQCu1q1Q2wAAAAoBAAAPAAAAAAAAAAAAAAAAABMEAABkcnMv&#10;ZG93bnJldi54bWxQSwUGAAAAAAQABADzAAAAGwUAAAAA&#10;" w14:anchorId="3AF2FC6C">
                <v:textbox inset="2.16pt,1.44pt,0,1.44pt">
                  <w:txbxContent>
                    <w:p w:rsidR="00DB1734" w:rsidP="0005636F" w:rsidRDefault="00DB1734" w14:paraId="66314FE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0832" behindDoc="0" locked="0" layoutInCell="1" allowOverlap="1" wp14:editId="1ACED7B9" wp14:anchorId="717E7156">
                <wp:simplePos x="0" y="0"/>
                <wp:positionH relativeFrom="column">
                  <wp:posOffset>1320800</wp:posOffset>
                </wp:positionH>
                <wp:positionV relativeFrom="paragraph">
                  <wp:posOffset>139700</wp:posOffset>
                </wp:positionV>
                <wp:extent cx="1003300" cy="2019300"/>
                <wp:effectExtent l="0" t="0" r="0" b="0"/>
                <wp:wrapNone/>
                <wp:docPr id="7100" name="Rectangle 7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3FD10AE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0" style="position:absolute;margin-left:104pt;margin-top:11pt;width:79pt;height:159pt;z-index:2586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PLWDNi4AQAATAMAAA4AAAAAAAAAAAAAAAAALgIAAGRycy9lMm9E&#10;b2MueG1sUEsBAi0AFAAGAAgAAAAhAK7WrVDbAAAACgEAAA8AAAAAAAAAAAAAAAAAEgQAAGRycy9k&#10;b3ducmV2LnhtbFBLBQYAAAAABAAEAPMAAAAaBQAAAAA=&#10;" w14:anchorId="717E7156">
                <v:textbox inset="2.16pt,1.44pt,0,1.44pt">
                  <w:txbxContent>
                    <w:p w:rsidR="00DB1734" w:rsidP="0005636F" w:rsidRDefault="00DB1734" w14:paraId="3FD10AE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1856" behindDoc="0" locked="0" layoutInCell="1" allowOverlap="1" wp14:editId="221FE056" wp14:anchorId="0C3681D8">
                <wp:simplePos x="0" y="0"/>
                <wp:positionH relativeFrom="column">
                  <wp:posOffset>1320800</wp:posOffset>
                </wp:positionH>
                <wp:positionV relativeFrom="paragraph">
                  <wp:posOffset>139700</wp:posOffset>
                </wp:positionV>
                <wp:extent cx="1003300" cy="2019300"/>
                <wp:effectExtent l="0" t="0" r="0" b="0"/>
                <wp:wrapNone/>
                <wp:docPr id="7101" name="Rectangle 7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5D8EE62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1" style="position:absolute;margin-left:104pt;margin-top:11pt;width:79pt;height:159pt;z-index:2586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UvgzuQEAAEwDAAAOAAAAAAAAAAAAAAAAAC4CAABkcnMvZTJv&#10;RG9jLnhtbFBLAQItABQABgAIAAAAIQCu1q1Q2wAAAAoBAAAPAAAAAAAAAAAAAAAAABMEAABkcnMv&#10;ZG93bnJldi54bWxQSwUGAAAAAAQABADzAAAAGwUAAAAA&#10;" w14:anchorId="0C3681D8">
                <v:textbox inset="2.16pt,1.44pt,0,1.44pt">
                  <w:txbxContent>
                    <w:p w:rsidR="00DB1734" w:rsidP="0005636F" w:rsidRDefault="00DB1734" w14:paraId="5D8EE62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2880" behindDoc="0" locked="0" layoutInCell="1" allowOverlap="1" wp14:editId="353B2A34" wp14:anchorId="3BEE04CE">
                <wp:simplePos x="0" y="0"/>
                <wp:positionH relativeFrom="column">
                  <wp:posOffset>1320800</wp:posOffset>
                </wp:positionH>
                <wp:positionV relativeFrom="paragraph">
                  <wp:posOffset>139700</wp:posOffset>
                </wp:positionV>
                <wp:extent cx="1003300" cy="2019300"/>
                <wp:effectExtent l="0" t="0" r="0" b="0"/>
                <wp:wrapNone/>
                <wp:docPr id="7102" name="Rectangle 7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78641D16"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2" style="position:absolute;margin-left:104pt;margin-top:11pt;width:79pt;height:159pt;z-index:2586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r2JTUuQEAAEwDAAAOAAAAAAAAAAAAAAAAAC4CAABkcnMvZTJv&#10;RG9jLnhtbFBLAQItABQABgAIAAAAIQCu1q1Q2wAAAAoBAAAPAAAAAAAAAAAAAAAAABMEAABkcnMv&#10;ZG93bnJldi54bWxQSwUGAAAAAAQABADzAAAAGwUAAAAA&#10;" w14:anchorId="3BEE04CE">
                <v:textbox inset="2.16pt,1.44pt,0,1.44pt">
                  <w:txbxContent>
                    <w:p w:rsidR="00DB1734" w:rsidP="0005636F" w:rsidRDefault="00DB1734" w14:paraId="78641D16"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3904" behindDoc="0" locked="0" layoutInCell="1" allowOverlap="1" wp14:editId="5045B350" wp14:anchorId="39CEDECA">
                <wp:simplePos x="0" y="0"/>
                <wp:positionH relativeFrom="column">
                  <wp:posOffset>1320800</wp:posOffset>
                </wp:positionH>
                <wp:positionV relativeFrom="paragraph">
                  <wp:posOffset>139700</wp:posOffset>
                </wp:positionV>
                <wp:extent cx="1003300" cy="2019300"/>
                <wp:effectExtent l="0" t="0" r="0" b="0"/>
                <wp:wrapNone/>
                <wp:docPr id="7103" name="Rectangle 7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6B2C94DC"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3" style="position:absolute;margin-left:104pt;margin-top:11pt;width:79pt;height:159pt;z-index:2586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nXGA/uQEAAEwDAAAOAAAAAAAAAAAAAAAAAC4CAABkcnMvZTJv&#10;RG9jLnhtbFBLAQItABQABgAIAAAAIQCu1q1Q2wAAAAoBAAAPAAAAAAAAAAAAAAAAABMEAABkcnMv&#10;ZG93bnJldi54bWxQSwUGAAAAAAQABADzAAAAGwUAAAAA&#10;" w14:anchorId="39CEDECA">
                <v:textbox inset="2.16pt,1.44pt,0,1.44pt">
                  <w:txbxContent>
                    <w:p w:rsidR="00DB1734" w:rsidP="0005636F" w:rsidRDefault="00DB1734" w14:paraId="6B2C94DC"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4928" behindDoc="0" locked="0" layoutInCell="1" allowOverlap="1" wp14:editId="2E019FC3" wp14:anchorId="1CFCEC4A">
                <wp:simplePos x="0" y="0"/>
                <wp:positionH relativeFrom="column">
                  <wp:posOffset>1320800</wp:posOffset>
                </wp:positionH>
                <wp:positionV relativeFrom="paragraph">
                  <wp:posOffset>139700</wp:posOffset>
                </wp:positionV>
                <wp:extent cx="1003300" cy="2019300"/>
                <wp:effectExtent l="0" t="0" r="0" b="0"/>
                <wp:wrapNone/>
                <wp:docPr id="7104" name="Rectangle 7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4909C71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4" style="position:absolute;margin-left:104pt;margin-top:11pt;width:79pt;height:159pt;z-index:2586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IfD1tuQEAAEwDAAAOAAAAAAAAAAAAAAAAAC4CAABkcnMvZTJv&#10;RG9jLnhtbFBLAQItABQABgAIAAAAIQCu1q1Q2wAAAAoBAAAPAAAAAAAAAAAAAAAAABMEAABkcnMv&#10;ZG93bnJldi54bWxQSwUGAAAAAAQABADzAAAAGwUAAAAA&#10;" w14:anchorId="1CFCEC4A">
                <v:textbox inset="2.16pt,1.44pt,0,1.44pt">
                  <w:txbxContent>
                    <w:p w:rsidR="00DB1734" w:rsidP="0005636F" w:rsidRDefault="00DB1734" w14:paraId="4909C71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5952" behindDoc="0" locked="0" layoutInCell="1" allowOverlap="1" wp14:editId="271B300B" wp14:anchorId="0F5ABD41">
                <wp:simplePos x="0" y="0"/>
                <wp:positionH relativeFrom="column">
                  <wp:posOffset>1320800</wp:posOffset>
                </wp:positionH>
                <wp:positionV relativeFrom="paragraph">
                  <wp:posOffset>139700</wp:posOffset>
                </wp:positionV>
                <wp:extent cx="1003300" cy="2057400"/>
                <wp:effectExtent l="0" t="0" r="0" b="0"/>
                <wp:wrapNone/>
                <wp:docPr id="7105" name="Rectangle 7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14E3BAB"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5" style="position:absolute;margin-left:104pt;margin-top:11pt;width:79pt;height:162pt;z-index:2586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uwEAAEw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K6X9WdKPHfYpV/o&#10;G/e9VeRcHYyUau7v7NcYU4fXHuMDXLKEy1n8pMHNX5RFpuLx6eqxmjIRWNzcbNoaOyFwq6lXqzUm&#10;CFO93I6Q8jcVHJkXjAJyKdby44+Uz0efj+C9mc35/XmVp/1U1LTrzTPXfZAn1IhDmu8xaBtGRoU1&#10;kZIRG89o+nPgoCix3z0626xXNw1OSkmWbdPiBENJkPX+dZV7MQScJZGBkkME0w/It3hUaGHLirDL&#10;eM0z8Tov5F9+gt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69mm7AQAATAMAAA4AAAAAAAAAAAAAAAAALgIAAGRycy9l&#10;Mm9Eb2MueG1sUEsBAi0AFAAGAAgAAAAhAHtLjtTbAAAACgEAAA8AAAAAAAAAAAAAAAAAFQQAAGRy&#10;cy9kb3ducmV2LnhtbFBLBQYAAAAABAAEAPMAAAAdBQAAAAA=&#10;" w14:anchorId="0F5ABD41">
                <v:textbox inset="2.16pt,1.44pt,0,1.44pt">
                  <w:txbxContent>
                    <w:p w:rsidR="00DB1734" w:rsidP="0005636F" w:rsidRDefault="00DB1734" w14:paraId="714E3BAB"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6976" behindDoc="0" locked="0" layoutInCell="1" allowOverlap="1" wp14:editId="2D1F35E6" wp14:anchorId="590EF022">
                <wp:simplePos x="0" y="0"/>
                <wp:positionH relativeFrom="column">
                  <wp:posOffset>1320800</wp:posOffset>
                </wp:positionH>
                <wp:positionV relativeFrom="paragraph">
                  <wp:posOffset>139700</wp:posOffset>
                </wp:positionV>
                <wp:extent cx="1003300" cy="2057400"/>
                <wp:effectExtent l="0" t="0" r="0" b="0"/>
                <wp:wrapNone/>
                <wp:docPr id="7106" name="Rectangle 7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147100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6" style="position:absolute;margin-left:104pt;margin-top:11pt;width:79pt;height:162pt;z-index:2586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WsuwEAAEwDAAAOAAAAZHJzL2Uyb0RvYy54bWysU8tu2zAQvBfIPxC8x5IVI1YE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PrZX1LieMWu/SC&#10;vnHXj4qcqoORUuX+Zr+mEDu89hqe4ZxFXGbxswabvyiLzMXj48VjNScisHh3c9fW2AmBW029Wq0x&#10;QZjq43aAmL4qb0leMArIpVjLD99jOh39fQTvZTan9/Mqzbu5qGnbAptrOy+PqBGHND1h0KOfGBWj&#10;CZRM2HhG49ueg6Jk/ObQ2Wa9umlwUkqybJsWJxhKgqx3n6vcicHjLIkElOwDmH5AvsWjQgtbVoSd&#10;xyvPxOe8kP/4Cbb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yeVay7AQAATAMAAA4AAAAAAAAAAAAAAAAALgIAAGRycy9l&#10;Mm9Eb2MueG1sUEsBAi0AFAAGAAgAAAAhAHtLjtTbAAAACgEAAA8AAAAAAAAAAAAAAAAAFQQAAGRy&#10;cy9kb3ducmV2LnhtbFBLBQYAAAAABAAEAPMAAAAdBQAAAAA=&#10;" w14:anchorId="590EF022">
                <v:textbox inset="2.16pt,1.44pt,0,1.44pt">
                  <w:txbxContent>
                    <w:p w:rsidR="00DB1734" w:rsidP="0005636F" w:rsidRDefault="00DB1734" w14:paraId="7147100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8000" behindDoc="0" locked="0" layoutInCell="1" allowOverlap="1" wp14:editId="016A5B98" wp14:anchorId="21638176">
                <wp:simplePos x="0" y="0"/>
                <wp:positionH relativeFrom="column">
                  <wp:posOffset>1320800</wp:posOffset>
                </wp:positionH>
                <wp:positionV relativeFrom="paragraph">
                  <wp:posOffset>139700</wp:posOffset>
                </wp:positionV>
                <wp:extent cx="1003300" cy="2057400"/>
                <wp:effectExtent l="0" t="0" r="0" b="0"/>
                <wp:wrapNone/>
                <wp:docPr id="7107" name="Rectangle 7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83AF7DF"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7" style="position:absolute;margin-left:104pt;margin-top:11pt;width:79pt;height:162pt;z-index:2586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AGqFHuQEAAEwDAAAOAAAAAAAAAAAAAAAAAC4CAABkcnMvZTJv&#10;RG9jLnhtbFBLAQItABQABgAIAAAAIQB7S47U2wAAAAoBAAAPAAAAAAAAAAAAAAAAABMEAABkcnMv&#10;ZG93bnJldi54bWxQSwUGAAAAAAQABADzAAAAGwUAAAAA&#10;" w14:anchorId="21638176">
                <v:textbox inset="2.16pt,1.44pt,0,1.44pt">
                  <w:txbxContent>
                    <w:p w:rsidR="00DB1734" w:rsidP="0005636F" w:rsidRDefault="00DB1734" w14:paraId="683AF7DF"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89024" behindDoc="0" locked="0" layoutInCell="1" allowOverlap="1" wp14:editId="435E31C0" wp14:anchorId="684893E2">
                <wp:simplePos x="0" y="0"/>
                <wp:positionH relativeFrom="column">
                  <wp:posOffset>1320800</wp:posOffset>
                </wp:positionH>
                <wp:positionV relativeFrom="paragraph">
                  <wp:posOffset>139700</wp:posOffset>
                </wp:positionV>
                <wp:extent cx="1003300" cy="1714500"/>
                <wp:effectExtent l="0" t="0" r="0" b="0"/>
                <wp:wrapNone/>
                <wp:docPr id="7108" name="Rectangle 71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042D982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8" style="position:absolute;margin-left:104pt;margin-top:11pt;width:79pt;height:135pt;z-index:2586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UNqQ7uQEAAEwDAAAOAAAAAAAAAAAAAAAAAC4CAABkcnMvZTJv&#10;RG9jLnhtbFBLAQItABQABgAIAAAAIQCxSpol2wAAAAoBAAAPAAAAAAAAAAAAAAAAABMEAABkcnMv&#10;ZG93bnJldi54bWxQSwUGAAAAAAQABADzAAAAGwUAAAAA&#10;" w14:anchorId="684893E2">
                <v:textbox inset="2.16pt,1.44pt,0,1.44pt">
                  <w:txbxContent>
                    <w:p w:rsidR="00DB1734" w:rsidP="0005636F" w:rsidRDefault="00DB1734" w14:paraId="042D982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0048" behindDoc="0" locked="0" layoutInCell="1" allowOverlap="1" wp14:editId="232363DE" wp14:anchorId="0FA7603B">
                <wp:simplePos x="0" y="0"/>
                <wp:positionH relativeFrom="column">
                  <wp:posOffset>1320800</wp:posOffset>
                </wp:positionH>
                <wp:positionV relativeFrom="paragraph">
                  <wp:posOffset>139700</wp:posOffset>
                </wp:positionV>
                <wp:extent cx="1003300" cy="1714500"/>
                <wp:effectExtent l="0" t="0" r="0" b="0"/>
                <wp:wrapNone/>
                <wp:docPr id="7109" name="Rectangle 7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2195B91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9" style="position:absolute;margin-left:104pt;margin-top:11pt;width:79pt;height:135pt;z-index:2586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DQuQEAAEw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FNU28pcdxil36g&#10;b9wNkyKX6mikVLm/2a85xB6vPYVHuGYRl1n8osHmL8oiS/H4fPNYLYkILG7X267GTgjcajZ1kxOE&#10;qV5vB4jpi/KW5AWjgFyKtfz0LabL0ZcjeC+zubyfV2k5LEVN161fuB68PKNGHNL0gEFPfmZUTCZQ&#10;MmPjGY2/jhwUJdNXh862m4/rFielJE3XdjjBUBJkfXhb5U6MHmdJJKDkGMAMI/ItHhVa2LIi7Dpe&#10;eSbe5oX86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YslDQuQEAAEwDAAAOAAAAAAAAAAAAAAAAAC4CAABkcnMvZTJv&#10;RG9jLnhtbFBLAQItABQABgAIAAAAIQCxSpol2wAAAAoBAAAPAAAAAAAAAAAAAAAAABMEAABkcnMv&#10;ZG93bnJldi54bWxQSwUGAAAAAAQABADzAAAAGwUAAAAA&#10;" w14:anchorId="0FA7603B">
                <v:textbox inset="2.16pt,1.44pt,0,1.44pt">
                  <w:txbxContent>
                    <w:p w:rsidR="00DB1734" w:rsidP="0005636F" w:rsidRDefault="00DB1734" w14:paraId="2195B91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1072" behindDoc="0" locked="0" layoutInCell="1" allowOverlap="1" wp14:editId="658DA117" wp14:anchorId="1FBB0A7A">
                <wp:simplePos x="0" y="0"/>
                <wp:positionH relativeFrom="column">
                  <wp:posOffset>1320800</wp:posOffset>
                </wp:positionH>
                <wp:positionV relativeFrom="paragraph">
                  <wp:posOffset>139700</wp:posOffset>
                </wp:positionV>
                <wp:extent cx="1003300" cy="1714500"/>
                <wp:effectExtent l="0" t="0" r="0" b="0"/>
                <wp:wrapNone/>
                <wp:docPr id="7110" name="Rectangle 71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402261A"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0" style="position:absolute;margin-left:104pt;margin-top:11pt;width:79pt;height:135pt;z-index:2586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BjuQEAAEw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i6adAgxy126Qf6&#10;xt0wKXKqjkZKlfub/ZpD7PHaS3iGcxZxmcUvGmz+oiyyFI+PF4/VkojA4u3VbVfjQwK3mnXd5ARh&#10;qvfbAWL6prwlecEoIJdiLT88xHQ6+nYE72U2p/fzKi27pajpuus3rjsvj6gRhzQ9YdCTnxkVkwmU&#10;zNh4RuPvPQdFyfTdobPt+vqqxUkpSdO1HU4wlARZ7z5WuROjx1kSCSjZBzDDiHyLR4UWtqwIO49X&#10;nomPeSH//hNsXw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fPzBjuQEAAEwDAAAOAAAAAAAAAAAAAAAAAC4CAABkcnMvZTJv&#10;RG9jLnhtbFBLAQItABQABgAIAAAAIQCxSpol2wAAAAoBAAAPAAAAAAAAAAAAAAAAABMEAABkcnMv&#10;ZG93bnJldi54bWxQSwUGAAAAAAQABADzAAAAGwUAAAAA&#10;" w14:anchorId="1FBB0A7A">
                <v:textbox inset="2.16pt,1.44pt,0,1.44pt">
                  <w:txbxContent>
                    <w:p w:rsidR="00DB1734" w:rsidP="0005636F" w:rsidRDefault="00DB1734" w14:paraId="6402261A"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2096" behindDoc="0" locked="0" layoutInCell="1" allowOverlap="1" wp14:editId="4AD3413C" wp14:anchorId="0569E718">
                <wp:simplePos x="0" y="0"/>
                <wp:positionH relativeFrom="column">
                  <wp:posOffset>1320800</wp:posOffset>
                </wp:positionH>
                <wp:positionV relativeFrom="paragraph">
                  <wp:posOffset>139700</wp:posOffset>
                </wp:positionV>
                <wp:extent cx="1003300" cy="2057400"/>
                <wp:effectExtent l="0" t="0" r="0" b="0"/>
                <wp:wrapNone/>
                <wp:docPr id="7111" name="Rectangle 7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344CFA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1" style="position:absolute;margin-left:104pt;margin-top:11pt;width:79pt;height:162pt;z-index:2586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CuwEAAEwDAAAOAAAAZHJzL2Uyb0RvYy54bWysU8tu2zAQvBfoPxC813rEr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N0zSUOG6xSz/Q&#10;N+6GSZFzdTRSqtzf7NccYo/XnsIjXLKIyyx+0WDzF2WRpXh8unqslkQEFm9vbrsaOyFwq63X6w0m&#10;CFO93g4Q0xflLckLRgG5FGv58VtM56MvR/BeZnN+P6/Ssl+Kmq77+MJ17+UJNeKQpgcMevIzo2Iy&#10;gZIZG89o/HXgoCiZvjp0tt2sb1qclJI0XdvhBENJkPX+bZU7MXqcJZGAkkMAM4zIt3hUaGHLirDL&#10;eOWZeJsX8q8/we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hX/MK7AQAATAMAAA4AAAAAAAAAAAAAAAAALgIAAGRycy9l&#10;Mm9Eb2MueG1sUEsBAi0AFAAGAAgAAAAhAHtLjtTbAAAACgEAAA8AAAAAAAAAAAAAAAAAFQQAAGRy&#10;cy9kb3ducmV2LnhtbFBLBQYAAAAABAAEAPMAAAAdBQAAAAA=&#10;" w14:anchorId="0569E718">
                <v:textbox inset="2.16pt,1.44pt,0,1.44pt">
                  <w:txbxContent>
                    <w:p w:rsidR="00DB1734" w:rsidP="0005636F" w:rsidRDefault="00DB1734" w14:paraId="6344CFA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3120" behindDoc="0" locked="0" layoutInCell="1" allowOverlap="1" wp14:editId="66943A7A" wp14:anchorId="257A7982">
                <wp:simplePos x="0" y="0"/>
                <wp:positionH relativeFrom="column">
                  <wp:posOffset>1320800</wp:posOffset>
                </wp:positionH>
                <wp:positionV relativeFrom="paragraph">
                  <wp:posOffset>139700</wp:posOffset>
                </wp:positionV>
                <wp:extent cx="1003300" cy="2057400"/>
                <wp:effectExtent l="0" t="0" r="0" b="0"/>
                <wp:wrapNone/>
                <wp:docPr id="7112" name="Rectangle 7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0AFE81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2" style="position:absolute;margin-left:104pt;margin-top:11pt;width:79pt;height:162pt;z-index:2586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AlugEAAEwDAAAOAAAAZHJzL2Uyb0RvYy54bWysU8tu2zAQvBfoPxC813rEiBX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eimaVpKHLfYpR/o&#10;G3fDpMi5OhopVe5v9msOscdrz+EJLlnEZRa/aLD5i7LIUjw+XT1WSyICi3c3d12NnRC41dbr9QYT&#10;hKnebgeI6YvyluQFo4BcirX8+C2m89HXI3gvszm/n1dp2S9FTdfdvnLde3lCjTik6RGDnvzMqJhM&#10;oGTGxjMafx04KEqmrw6dbTfrGzQilaTp2g4nGEqCrPfvq9yJ0eMsiQSUHAKYYUS+xaNCC1tWhF3G&#10;K8/E+7yQf/sJ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d2QJboBAABMAwAADgAAAAAAAAAAAAAAAAAuAgAAZHJzL2Uy&#10;b0RvYy54bWxQSwECLQAUAAYACAAAACEAe0uO1NsAAAAKAQAADwAAAAAAAAAAAAAAAAAUBAAAZHJz&#10;L2Rvd25yZXYueG1sUEsFBgAAAAAEAAQA8wAAABwFAAAAAA==&#10;" w14:anchorId="257A7982">
                <v:textbox inset="2.16pt,1.44pt,0,1.44pt">
                  <w:txbxContent>
                    <w:p w:rsidR="00DB1734" w:rsidP="0005636F" w:rsidRDefault="00DB1734" w14:paraId="70AFE81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4144" behindDoc="0" locked="0" layoutInCell="1" allowOverlap="1" wp14:editId="596A37F6" wp14:anchorId="5F945ABF">
                <wp:simplePos x="0" y="0"/>
                <wp:positionH relativeFrom="column">
                  <wp:posOffset>1320800</wp:posOffset>
                </wp:positionH>
                <wp:positionV relativeFrom="paragraph">
                  <wp:posOffset>139700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197A04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3" style="position:absolute;margin-left:104pt;margin-top:11pt;width:79pt;height:60pt;z-index:2586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4RuQEAAEs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06wp8dzhlL6j&#10;btwPVpFLdjRSqmW+i15TTD2WPccnuEYJ3YX8rMEtX6RF5qLx+aaxmjMRmNyut12NkxB4tLnbrtHH&#10;LtVrcYSUP6vgyOIwCgilKMtPX1O+XH25gnULmMvzi5fnw1zIdN3mBeohyDNSxB3Nj2i0DROjwppI&#10;yYRzZzT9OnJQlNgvHoVtN3frFhelBE3XdrjAUAIEfXib5V6MAVdJZKDkGMEMI+ItEhVYOLFC7Lpd&#10;y0q8jQv4139g/x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WFHhG5AQAASwMAAA4AAAAAAAAAAAAAAAAALgIAAGRycy9lMm9E&#10;b2MueG1sUEsBAi0AFAAGAAgAAAAhAKJpM7TaAAAACgEAAA8AAAAAAAAAAAAAAAAAEwQAAGRycy9k&#10;b3ducmV2LnhtbFBLBQYAAAAABAAEAPMAAAAaBQAAAAA=&#10;" w14:anchorId="5F945ABF">
                <v:textbox inset="2.16pt,1.44pt,0,1.44pt">
                  <w:txbxContent>
                    <w:p w:rsidR="00DB1734" w:rsidP="0005636F" w:rsidRDefault="00DB1734" w14:paraId="3197A04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5168" behindDoc="0" locked="0" layoutInCell="1" allowOverlap="1" wp14:editId="0922A0D4" wp14:anchorId="5AF1CBC1">
                <wp:simplePos x="0" y="0"/>
                <wp:positionH relativeFrom="column">
                  <wp:posOffset>1320800</wp:posOffset>
                </wp:positionH>
                <wp:positionV relativeFrom="paragraph">
                  <wp:posOffset>139700</wp:posOffset>
                </wp:positionV>
                <wp:extent cx="1003300" cy="762000"/>
                <wp:effectExtent l="0" t="0" r="0" b="0"/>
                <wp:wrapNone/>
                <wp:docPr id="7114" name="Rectangle 71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6B4698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4" style="position:absolute;margin-left:104pt;margin-top:11pt;width:79pt;height:60pt;z-index:2586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j0IAC5AQAASwMAAA4AAAAAAAAAAAAAAAAALgIAAGRycy9lMm9E&#10;b2MueG1sUEsBAi0AFAAGAAgAAAAhAKJpM7TaAAAACgEAAA8AAAAAAAAAAAAAAAAAEwQAAGRycy9k&#10;b3ducmV2LnhtbFBLBQYAAAAABAAEAPMAAAAaBQAAAAA=&#10;" w14:anchorId="5AF1CBC1">
                <v:textbox inset="2.16pt,1.44pt,0,1.44pt">
                  <w:txbxContent>
                    <w:p w:rsidR="00DB1734" w:rsidP="0005636F" w:rsidRDefault="00DB1734" w14:paraId="16B4698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6192" behindDoc="0" locked="0" layoutInCell="1" allowOverlap="1" wp14:editId="3274F3C8" wp14:anchorId="1080A635">
                <wp:simplePos x="0" y="0"/>
                <wp:positionH relativeFrom="column">
                  <wp:posOffset>1320800</wp:posOffset>
                </wp:positionH>
                <wp:positionV relativeFrom="paragraph">
                  <wp:posOffset>139700</wp:posOffset>
                </wp:positionV>
                <wp:extent cx="1003300" cy="762000"/>
                <wp:effectExtent l="0" t="0" r="0" b="0"/>
                <wp:wrapNone/>
                <wp:docPr id="7115" name="Rectangle 7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D1FBFA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5" style="position:absolute;margin-left:104pt;margin-top:11pt;width:79pt;height:60pt;z-index:2586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m1ugEAAEs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VXVNieMWp/QH&#10;deOuGxQ5ZXsjpZrnO+s1hthi2WN4gHMU0Z3JTxrs/EVaZMoaHy8aqykRgcn1ct2UOAmBR6ur9RJ9&#10;7FK8FgeI6afylswOo4BQsrL88Dum09WXK1g3gzk9P3tp2k2ZTNOsX6DuvDwiRdzRdI9GD35kVAwm&#10;UDLi3BmNf/ccFCXDL4fC1qurZY2LkoOqqRtcYMgBgt69zXIneo+rJBJQsg9guh7xZokyLJxYJnbe&#10;rnkl3sYZ/Os/sP0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5AQm1ugEAAEsDAAAOAAAAAAAAAAAAAAAAAC4CAABkcnMvZTJv&#10;RG9jLnhtbFBLAQItABQABgAIAAAAIQCiaTO02gAAAAoBAAAPAAAAAAAAAAAAAAAAABQEAABkcnMv&#10;ZG93bnJldi54bWxQSwUGAAAAAAQABADzAAAAGwUAAAAA&#10;" w14:anchorId="1080A635">
                <v:textbox inset="2.16pt,1.44pt,0,1.44pt">
                  <w:txbxContent>
                    <w:p w:rsidR="00DB1734" w:rsidP="0005636F" w:rsidRDefault="00DB1734" w14:paraId="5D1FBFA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7216" behindDoc="0" locked="0" layoutInCell="1" allowOverlap="1" wp14:editId="1339FB2C" wp14:anchorId="4BB8FFCB">
                <wp:simplePos x="0" y="0"/>
                <wp:positionH relativeFrom="column">
                  <wp:posOffset>1320800</wp:posOffset>
                </wp:positionH>
                <wp:positionV relativeFrom="paragraph">
                  <wp:posOffset>139700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7EC9F2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6" style="position:absolute;margin-left:104pt;margin-top:11pt;width:79pt;height:60pt;z-index:2586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vCHfyugEAAEsDAAAOAAAAAAAAAAAAAAAAAC4CAABkcnMvZTJv&#10;RG9jLnhtbFBLAQItABQABgAIAAAAIQCiaTO02gAAAAoBAAAPAAAAAAAAAAAAAAAAABQEAABkcnMv&#10;ZG93bnJldi54bWxQSwUGAAAAAAQABADzAAAAGwUAAAAA&#10;" w14:anchorId="4BB8FFCB">
                <v:textbox inset="2.16pt,1.44pt,0,1.44pt">
                  <w:txbxContent>
                    <w:p w:rsidR="00DB1734" w:rsidP="0005636F" w:rsidRDefault="00DB1734" w14:paraId="07EC9F2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8240" behindDoc="0" locked="0" layoutInCell="1" allowOverlap="1" wp14:editId="79237D87" wp14:anchorId="32657418">
                <wp:simplePos x="0" y="0"/>
                <wp:positionH relativeFrom="column">
                  <wp:posOffset>1320800</wp:posOffset>
                </wp:positionH>
                <wp:positionV relativeFrom="paragraph">
                  <wp:posOffset>139700</wp:posOffset>
                </wp:positionV>
                <wp:extent cx="1003300" cy="762000"/>
                <wp:effectExtent l="0" t="0" r="0" b="0"/>
                <wp:wrapNone/>
                <wp:docPr id="7117" name="Rectangle 7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DD4ECB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7" style="position:absolute;margin-left:104pt;margin-top:11pt;width:79pt;height:60pt;z-index:2586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HuQEAAEs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eimaTaUeO5wSt9R&#10;N+4Hq8glOxop1TLfRa8pph7LnuMTXKOE7kJ+1uCWL9Iic9H4fNNYzZkITG7X267GSQg82txt1+hj&#10;l+q1OELKn1VwZHEYBYRSlOWnrylfrv6+gnULmMvzi5fnw1zIdNsb1EOQZ6SIO5of0WgbJkaFNZGS&#10;CefOaPp55KAosV88Cttu7tYtLkoJmq7tcIGhBAj68DbLvRgDrpLIQMkxghlGxFveLbBwYoXYdbuW&#10;lXgbF/Cv/8D+F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A79Xke5AQAASwMAAA4AAAAAAAAAAAAAAAAALgIAAGRycy9lMm9E&#10;b2MueG1sUEsBAi0AFAAGAAgAAAAhAKJpM7TaAAAACgEAAA8AAAAAAAAAAAAAAAAAEwQAAGRycy9k&#10;b3ducmV2LnhtbFBLBQYAAAAABAAEAPMAAAAaBQAAAAA=&#10;" w14:anchorId="32657418">
                <v:textbox inset="2.16pt,1.44pt,0,1.44pt">
                  <w:txbxContent>
                    <w:p w:rsidR="00DB1734" w:rsidP="0005636F" w:rsidRDefault="00DB1734" w14:paraId="2DD4ECB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699264" behindDoc="0" locked="0" layoutInCell="1" allowOverlap="1" wp14:editId="78C02EAB" wp14:anchorId="6193A8D0">
                <wp:simplePos x="0" y="0"/>
                <wp:positionH relativeFrom="column">
                  <wp:posOffset>1320800</wp:posOffset>
                </wp:positionH>
                <wp:positionV relativeFrom="paragraph">
                  <wp:posOffset>139700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066309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8" style="position:absolute;margin-left:104pt;margin-top:11pt;width:79pt;height:60pt;z-index:2586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ipuQEAAEs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nopmlwVo5bnNJ3&#10;1I27YVLkkh2NlCrPN+s1h9hj2XN4gmsU0c3kFw02f5EWWYrG55vGaklEYHK73nY1TkLg0eZuu0Yf&#10;u1SvxQFi+qy8JdlhFBBKUZafvsZ0ufpyBesymMvz2UvLYSlkum37AvXg5Rkp4o6mRzR68jOjYjKB&#10;khnnzmj8deSgKJm+OBS23dytW1yUEjRd26EoUAIEfXib5U6MHldJJKDkGMAMI+ItEhVYOLFC7Lpd&#10;eSXexgX86z+w/w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EjveKm5AQAASwMAAA4AAAAAAAAAAAAAAAAALgIAAGRycy9lMm9E&#10;b2MueG1sUEsBAi0AFAAGAAgAAAAhAKJpM7TaAAAACgEAAA8AAAAAAAAAAAAAAAAAEwQAAGRycy9k&#10;b3ducmV2LnhtbFBLBQYAAAAABAAEAPMAAAAaBQAAAAA=&#10;" w14:anchorId="6193A8D0">
                <v:textbox inset="2.16pt,1.44pt,0,1.44pt">
                  <w:txbxContent>
                    <w:p w:rsidR="00DB1734" w:rsidP="0005636F" w:rsidRDefault="00DB1734" w14:paraId="3066309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0288" behindDoc="0" locked="0" layoutInCell="1" allowOverlap="1" wp14:editId="337CC55A" wp14:anchorId="7FCB40AA">
                <wp:simplePos x="0" y="0"/>
                <wp:positionH relativeFrom="column">
                  <wp:posOffset>1320800</wp:posOffset>
                </wp:positionH>
                <wp:positionV relativeFrom="paragraph">
                  <wp:posOffset>139700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50A2A8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9" style="position:absolute;margin-left:104pt;margin-top:11pt;width:79pt;height:60pt;z-index:2587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EcugEAAEs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bqqqpcQyg1P6&#10;gboxO2pBztlJDYNI8016zT50WPbin+ESBXQT+UWCSV+kRZas8emqsVgi4Zhs121T4iQ4Hm1u2jX6&#10;2KV4L/YQ4jfhDElOTwGhZGXZ8SHE89W3K1iXwJyfT15c9ksm07TrN6h7N5yQIu5ofEIjtZt7yrXy&#10;lMw4956G3wcGghL93aKw9eZmXeOi5KBq6gYXGHKAoPcfs8zyyeEq8QiUHDyocUK8WaIMCyeWiV22&#10;K63ExziD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GlEcugEAAEsDAAAOAAAAAAAAAAAAAAAAAC4CAABkcnMvZTJv&#10;RG9jLnhtbFBLAQItABQABgAIAAAAIQCiaTO02gAAAAoBAAAPAAAAAAAAAAAAAAAAABQEAABkcnMv&#10;ZG93bnJldi54bWxQSwUGAAAAAAQABADzAAAAGwUAAAAA&#10;" w14:anchorId="7FCB40AA">
                <v:textbox inset="2.16pt,1.44pt,0,1.44pt">
                  <w:txbxContent>
                    <w:p w:rsidR="00DB1734" w:rsidP="0005636F" w:rsidRDefault="00DB1734" w14:paraId="550A2A8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1312" behindDoc="0" locked="0" layoutInCell="1" allowOverlap="1" wp14:editId="5E68EC46" wp14:anchorId="54ABD075">
                <wp:simplePos x="0" y="0"/>
                <wp:positionH relativeFrom="column">
                  <wp:posOffset>1320800</wp:posOffset>
                </wp:positionH>
                <wp:positionV relativeFrom="paragraph">
                  <wp:posOffset>139700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A02E2A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0" style="position:absolute;margin-left:104pt;margin-top:11pt;width:79pt;height:60pt;z-index:2587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0IuQ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ywYF8tzhlL6j&#10;btz3VpFLdjBSqnm+s15jTB2WvcRnuEYJ3Zn8pMHNX6RFpqLx+aaxmjIRmNyutm2NDwk82qy3K/Sx&#10;S/VWHCHlzyo4MjuMAkIpyvLT15QvV1+vYN0M5vL87OXpMBUy7Xb9CvUQ5Bkp4o7mJzTahpFRYU2k&#10;ZMS5M5p+HTkoSuwXj8I2m/WqwUUpwbJtWlxgKAGCPrzPci+GgKskMlByjGD6AfEWiQosnFghdt2u&#10;eSXexwX82z+w/w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eHjQi5AQAASwMAAA4AAAAAAAAAAAAAAAAALgIAAGRycy9lMm9E&#10;b2MueG1sUEsBAi0AFAAGAAgAAAAhAKJpM7TaAAAACgEAAA8AAAAAAAAAAAAAAAAAEwQAAGRycy9k&#10;b3ducmV2LnhtbFBLBQYAAAAABAAEAPMAAAAaBQAAAAA=&#10;" w14:anchorId="54ABD075">
                <v:textbox inset="2.16pt,1.44pt,0,1.44pt">
                  <w:txbxContent>
                    <w:p w:rsidR="00DB1734" w:rsidP="0005636F" w:rsidRDefault="00DB1734" w14:paraId="0A02E2A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2336" behindDoc="0" locked="0" layoutInCell="1" allowOverlap="1" wp14:editId="14864AD4" wp14:anchorId="7A3D161D">
                <wp:simplePos x="0" y="0"/>
                <wp:positionH relativeFrom="column">
                  <wp:posOffset>1320800</wp:posOffset>
                </wp:positionH>
                <wp:positionV relativeFrom="paragraph">
                  <wp:posOffset>139700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3FE114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1" style="position:absolute;margin-left:104pt;margin-top:11pt;width:79pt;height:60pt;z-index:2587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S9ugEAAEs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qqorSiwzOKU/&#10;qBuzgxbklB1V34s036TX5EOLZY/+Ac5RQDeRnyWY9EVaZM4aHy8aizkSjsn1ct2UOAmOR6ur9RJ9&#10;7FK8FnsI8adwhiSno4BQsrLs8DvE09WXK1iXwJyeT16cd3Mm06yvX6DuXH9Eirij8R6N1G7qKNfK&#10;UzLh3Dsa/u4ZCEr0L4vC1qurZY2LkoOqqRtcYMgBgt69zTLLR4erxCNQsveghhHxZokyLJxYJnbe&#10;rrQSb+MM/vUf2P4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mcqS9ugEAAEsDAAAOAAAAAAAAAAAAAAAAAC4CAABkcnMvZTJv&#10;RG9jLnhtbFBLAQItABQABgAIAAAAIQCiaTO02gAAAAoBAAAPAAAAAAAAAAAAAAAAABQEAABkcnMv&#10;ZG93bnJldi54bWxQSwUGAAAAAAQABADzAAAAGwUAAAAA&#10;" w14:anchorId="7A3D161D">
                <v:textbox inset="2.16pt,1.44pt,0,1.44pt">
                  <w:txbxContent>
                    <w:p w:rsidR="00DB1734" w:rsidP="0005636F" w:rsidRDefault="00DB1734" w14:paraId="53FE114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3360" behindDoc="0" locked="0" layoutInCell="1" allowOverlap="1" wp14:editId="0B9F6BA8" wp14:anchorId="7EF156E4">
                <wp:simplePos x="0" y="0"/>
                <wp:positionH relativeFrom="column">
                  <wp:posOffset>1320800</wp:posOffset>
                </wp:positionH>
                <wp:positionV relativeFrom="paragraph">
                  <wp:posOffset>139700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530AC9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2" style="position:absolute;margin-left:104pt;margin-top:11pt;width:79pt;height:60pt;z-index:2587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5uQEAAEs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H1smko8dzhlH6i&#10;btz3VpFzdjBSqnm+s15jTB2WPccnuEQJ3Zn8pMHNX6RFpqLx6aqxmjIRmNysNm2NkxB4tL7ZrNDH&#10;LtVbcYSUv6rgyOwwCgilKMuP31M+X329gnUzmPPzs5en/VTItJvbV6j7IE9IEXc0P6LRNoyMCmsi&#10;JSPOndH0+8BBUWK/eRS2Wd+sUIdcgmXbtLjAUAIEvX+f5V4MAVdJZKDkEMH0A+ItEhVYOLFC7LJd&#10;80q8jwv4t39g9w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ERrr7m5AQAASwMAAA4AAAAAAAAAAAAAAAAALgIAAGRycy9lMm9E&#10;b2MueG1sUEsBAi0AFAAGAAgAAAAhAKJpM7TaAAAACgEAAA8AAAAAAAAAAAAAAAAAEwQAAGRycy9k&#10;b3ducmV2LnhtbFBLBQYAAAAABAAEAPMAAAAaBQAAAAA=&#10;" w14:anchorId="7EF156E4">
                <v:textbox inset="2.16pt,1.44pt,0,1.44pt">
                  <w:txbxContent>
                    <w:p w:rsidR="00DB1734" w:rsidP="0005636F" w:rsidRDefault="00DB1734" w14:paraId="1530AC9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4384" behindDoc="0" locked="0" layoutInCell="1" allowOverlap="1" wp14:editId="3F272612" wp14:anchorId="7DF1C533">
                <wp:simplePos x="0" y="0"/>
                <wp:positionH relativeFrom="column">
                  <wp:posOffset>1320800</wp:posOffset>
                </wp:positionH>
                <wp:positionV relativeFrom="paragraph">
                  <wp:posOffset>139700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A4435A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3" style="position:absolute;margin-left:104pt;margin-top:11pt;width:79pt;height:60pt;z-index:2587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YMugEAAEs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bXy2ZFiecOp/QD&#10;deO+t4qcs4ORUs3znfUaY+qw7CU+wyVK6M7kJw1u/iItMhWNT1eN1ZSJwORmtWlrnITAo/XNZoU+&#10;dqneiyOk/E0FR2aHUUAoRVl+fEj5fPXtCtbNYM7Pz16e9lMh027Wb1D3QZ6QIu5ofkKjbRgZFdZE&#10;SkacO6Pp94GDosR+9yhss75ZNbgoJVi2TYsLDCVA0PuPWe7FEHCVRAZKDhFMPyDeIlGBhRMrxC7b&#10;Na/Ex7iA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lnoYMugEAAEsDAAAOAAAAAAAAAAAAAAAAAC4CAABkcnMvZTJv&#10;RG9jLnhtbFBLAQItABQABgAIAAAAIQCiaTO02gAAAAoBAAAPAAAAAAAAAAAAAAAAABQEAABkcnMv&#10;ZG93bnJldi54bWxQSwUGAAAAAAQABADzAAAAGwUAAAAA&#10;" w14:anchorId="7DF1C533">
                <v:textbox inset="2.16pt,1.44pt,0,1.44pt">
                  <w:txbxContent>
                    <w:p w:rsidR="00DB1734" w:rsidP="0005636F" w:rsidRDefault="00DB1734" w14:paraId="2A4435A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5408" behindDoc="0" locked="0" layoutInCell="1" allowOverlap="1" wp14:editId="1457184B" wp14:anchorId="5BEC53C8">
                <wp:simplePos x="0" y="0"/>
                <wp:positionH relativeFrom="column">
                  <wp:posOffset>1320800</wp:posOffset>
                </wp:positionH>
                <wp:positionV relativeFrom="paragraph">
                  <wp:posOffset>139700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B10DE1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4" style="position:absolute;margin-left:104pt;margin-top:11pt;width:79pt;height:60pt;z-index:2587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I77gdugEAAEsDAAAOAAAAAAAAAAAAAAAAAC4CAABkcnMvZTJv&#10;RG9jLnhtbFBLAQItABQABgAIAAAAIQCiaTO02gAAAAoBAAAPAAAAAAAAAAAAAAAAABQEAABkcnMv&#10;ZG93bnJldi54bWxQSwUGAAAAAAQABADzAAAAGwUAAAAA&#10;" w14:anchorId="5BEC53C8">
                <v:textbox inset="2.16pt,1.44pt,0,1.44pt">
                  <w:txbxContent>
                    <w:p w:rsidR="00DB1734" w:rsidP="0005636F" w:rsidRDefault="00DB1734" w14:paraId="2B10DE1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6432" behindDoc="0" locked="0" layoutInCell="1" allowOverlap="1" wp14:editId="301E35A7" wp14:anchorId="6C4BB9A7">
                <wp:simplePos x="0" y="0"/>
                <wp:positionH relativeFrom="column">
                  <wp:posOffset>1320800</wp:posOffset>
                </wp:positionH>
                <wp:positionV relativeFrom="paragraph">
                  <wp:posOffset>139700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8F7938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5" style="position:absolute;margin-left:104pt;margin-top:11pt;width:79pt;height:60pt;z-index:2587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GougEAAEs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8vqmhLLDE7p&#10;D+rG7KAFOWVH1fcizTfpNfnQYtmjf4BzFNBN5GcJJn2RFpmzxseLxmKOhGOyWTV1iZPgeLS+albo&#10;Y5fitdhDiD+FMyQ5HQWEkpVlh98hnq6+XMG6BOb0fPLivJszmbppXqDuXH9Eirij8R6N1G7qKNfK&#10;UzLh3Dsa/u4ZCEr0L4vCVuurVYWLkoNlXdW4wJADBL17m2WWjw5XiUegZO9BDSPizRJlWDixTOy8&#10;XWkl3sYZ/Os/sP0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GpGougEAAEsDAAAOAAAAAAAAAAAAAAAAAC4CAABkcnMvZTJv&#10;RG9jLnhtbFBLAQItABQABgAIAAAAIQCiaTO02gAAAAoBAAAPAAAAAAAAAAAAAAAAABQEAABkcnMv&#10;ZG93bnJldi54bWxQSwUGAAAAAAQABADzAAAAGwUAAAAA&#10;" w14:anchorId="6C4BB9A7">
                <v:textbox inset="2.16pt,1.44pt,0,1.44pt">
                  <w:txbxContent>
                    <w:p w:rsidR="00DB1734" w:rsidP="0005636F" w:rsidRDefault="00DB1734" w14:paraId="28F7938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7456" behindDoc="0" locked="0" layoutInCell="1" allowOverlap="1" wp14:editId="3551DD0A" wp14:anchorId="11FD166C">
                <wp:simplePos x="0" y="0"/>
                <wp:positionH relativeFrom="column">
                  <wp:posOffset>1320800</wp:posOffset>
                </wp:positionH>
                <wp:positionV relativeFrom="paragraph">
                  <wp:posOffset>139700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110ACF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6" style="position:absolute;margin-left:104pt;margin-top:11pt;width:79pt;height:60pt;z-index:2587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ngjhwugEAAEsDAAAOAAAAAAAAAAAAAAAAAC4CAABkcnMvZTJv&#10;RG9jLnhtbFBLAQItABQABgAIAAAAIQCiaTO02gAAAAoBAAAPAAAAAAAAAAAAAAAAABQEAABkcnMv&#10;ZG93bnJldi54bWxQSwUGAAAAAAQABADzAAAAGwUAAAAA&#10;" w14:anchorId="11FD166C">
                <v:textbox inset="2.16pt,1.44pt,0,1.44pt">
                  <w:txbxContent>
                    <w:p w:rsidR="00DB1734" w:rsidP="0005636F" w:rsidRDefault="00DB1734" w14:paraId="6110ACF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8480" behindDoc="0" locked="0" layoutInCell="1" allowOverlap="1" wp14:editId="40541521" wp14:anchorId="20999E21">
                <wp:simplePos x="0" y="0"/>
                <wp:positionH relativeFrom="column">
                  <wp:posOffset>1320800</wp:posOffset>
                </wp:positionH>
                <wp:positionV relativeFrom="paragraph">
                  <wp:posOffset>139700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863AB1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7" style="position:absolute;margin-left:104pt;margin-top:11pt;width:79pt;height:60pt;z-index:2587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HFuQEAAEsDAAAOAAAAZHJzL2Uyb0RvYy54bWysU9tu2zAMfR+wfxD0vthxii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l92aEs8dTuk7&#10;6sb9YBW5ZEcjpSrzLXpNMfVY9hyf4BoldAv5WYMrX6RF5qrx+aaxmjMRmNyutpsWJyHwaH23XaGP&#10;XZrX4ggpf1bBkeIwCgilKstPX1O+XP19BesKmMvzxcvzYa5ktu0N6iHIM1LEHc2PaLQNE6PCmkjJ&#10;hHNnNP08clCU2C8ehe3Wd6sOF6UGy023wQWGGiDow9ss92IMuEoiAyXHCGYYEW99t8LCiVVi1+0q&#10;K/E2ruBf/4H9L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Z3EcW5AQAASwMAAA4AAAAAAAAAAAAAAAAALgIAAGRycy9lMm9E&#10;b2MueG1sUEsBAi0AFAAGAAgAAAAhAKJpM7TaAAAACgEAAA8AAAAAAAAAAAAAAAAAEwQAAGRycy9k&#10;b3ducmV2LnhtbFBLBQYAAAAABAAEAPMAAAAaBQAAAAA=&#10;" w14:anchorId="20999E21">
                <v:textbox inset="2.16pt,1.44pt,0,1.44pt">
                  <w:txbxContent>
                    <w:p w:rsidR="00DB1734" w:rsidP="0005636F" w:rsidRDefault="00DB1734" w14:paraId="2863AB1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09504" behindDoc="0" locked="0" layoutInCell="1" allowOverlap="1" wp14:editId="568CC434" wp14:anchorId="74BB7537">
                <wp:simplePos x="0" y="0"/>
                <wp:positionH relativeFrom="column">
                  <wp:posOffset>1320800</wp:posOffset>
                </wp:positionH>
                <wp:positionV relativeFrom="paragraph">
                  <wp:posOffset>139700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85846F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8" style="position:absolute;margin-left:104pt;margin-top:11pt;width:79pt;height:60pt;z-index:2587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cruQEAAEs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zuclecOp/Qd&#10;deN+sIpcsqORUpX5Fr2mmHose45PcI0SuoX8rMGVL9Iic9X4fNNYzZkITG5X202LkxB4tL7brtDH&#10;Ls1rcYSUP6vgSHEYBYRSleWnrylfrr5cwboC5vJ88fJ8mCuZbdu9QD0EeUaKuKP5EY22YWJUWBMp&#10;mXDujKZfRw6KEvvFo7Dd+m7V4aLUYLnpNigK1ABBH95muRdjwFUSGSg5RjDDiHirRBUWTqwSu25X&#10;WYm3cQX/+g/sf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IBlNyu5AQAASwMAAA4AAAAAAAAAAAAAAAAALgIAAGRycy9lMm9E&#10;b2MueG1sUEsBAi0AFAAGAAgAAAAhAKJpM7TaAAAACgEAAA8AAAAAAAAAAAAAAAAAEwQAAGRycy9k&#10;b3ducmV2LnhtbFBLBQYAAAAABAAEAPMAAAAaBQAAAAA=&#10;" w14:anchorId="74BB7537">
                <v:textbox inset="2.16pt,1.44pt,0,1.44pt">
                  <w:txbxContent>
                    <w:p w:rsidR="00DB1734" w:rsidP="0005636F" w:rsidRDefault="00DB1734" w14:paraId="185846F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0528" behindDoc="0" locked="0" layoutInCell="1" allowOverlap="1" wp14:editId="1F00D232" wp14:anchorId="714FD73A">
                <wp:simplePos x="0" y="0"/>
                <wp:positionH relativeFrom="column">
                  <wp:posOffset>1320800</wp:posOffset>
                </wp:positionH>
                <wp:positionV relativeFrom="paragraph">
                  <wp:posOffset>139700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89AA3A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9" style="position:absolute;margin-left:104pt;margin-top:11pt;width:79pt;height:60pt;z-index:2587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hkB6eugEAAEsDAAAOAAAAAAAAAAAAAAAAAC4CAABkcnMvZTJv&#10;RG9jLnhtbFBLAQItABQABgAIAAAAIQCiaTO02gAAAAoBAAAPAAAAAAAAAAAAAAAAABQEAABkcnMv&#10;ZG93bnJldi54bWxQSwUGAAAAAAQABADzAAAAGwUAAAAA&#10;" w14:anchorId="714FD73A">
                <v:textbox inset="2.16pt,1.44pt,0,1.44pt">
                  <w:txbxContent>
                    <w:p w:rsidR="00DB1734" w:rsidP="0005636F" w:rsidRDefault="00DB1734" w14:paraId="089AA3A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1552" behindDoc="0" locked="0" layoutInCell="1" allowOverlap="1" wp14:editId="123F0AF1" wp14:anchorId="7D8C8108">
                <wp:simplePos x="0" y="0"/>
                <wp:positionH relativeFrom="column">
                  <wp:posOffset>1320800</wp:posOffset>
                </wp:positionH>
                <wp:positionV relativeFrom="paragraph">
                  <wp:posOffset>139700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65E159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0" style="position:absolute;margin-left:104pt;margin-top:11pt;width:79pt;height:60pt;z-index:2587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qtuQ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Or+QIF8tzhlH6i&#10;btx3VpFztjdSqmm+k15DTC2WvcRnuEQJ3Yn8qMFNX6RFxqLx6aqxGjMRmNwsNusaHxJ4tFpuFuhj&#10;l+qjOELKX1VwZHIYBYRSlOXH7ymfr75fwboJzPn5ycvjfixkNvXyHeo+yBNSxB3NT2i0DQOjwppI&#10;yYBzZzS9HjgoSuw3j8I2q+WiwUUpwXzdrHGBoQQIev85y73oA66SyEDJIYLpesRbJCqwcGKF2GW7&#10;ppX4HBfwH//A7g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CRuWq25AQAASwMAAA4AAAAAAAAAAAAAAAAALgIAAGRycy9lMm9E&#10;b2MueG1sUEsBAi0AFAAGAAgAAAAhAKJpM7TaAAAACgEAAA8AAAAAAAAAAAAAAAAAEwQAAGRycy9k&#10;b3ducmV2LnhtbFBLBQYAAAAABAAEAPMAAAAaBQAAAAA=&#10;" w14:anchorId="7D8C8108">
                <v:textbox inset="2.16pt,1.44pt,0,1.44pt">
                  <w:txbxContent>
                    <w:p w:rsidR="00DB1734" w:rsidP="0005636F" w:rsidRDefault="00DB1734" w14:paraId="165E159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2576" behindDoc="0" locked="0" layoutInCell="1" allowOverlap="1" wp14:editId="102C1426" wp14:anchorId="17937CEB">
                <wp:simplePos x="0" y="0"/>
                <wp:positionH relativeFrom="column">
                  <wp:posOffset>1320800</wp:posOffset>
                </wp:positionH>
                <wp:positionV relativeFrom="paragraph">
                  <wp:posOffset>139700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980953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1" style="position:absolute;margin-left:104pt;margin-top:11pt;width:79pt;height:60pt;z-index:2587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MYugEAAEs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TVLBtKPHc4pV+o&#10;G/e9VeScHYyUap7vrNcYU4dlj/EBLlFCdyY/aXDzF2mRqWh8umqspkwEJjfLzbrGSQg8Wt1sluhj&#10;l+qlOELK31RwZHYYBYRSlOXHHymfrz5fwboZzPn52cvTfipkNvXnZ6j7IE9IEXc036PRNoyMCmsi&#10;JSPOndH058BBUWK/exS2Xd0sW1yUEjTrdo0LDCVA0PvXWe7FEHCVRAZKDhFMPyDeIlGBhRMrxC7b&#10;Na/E67iAf/kHdn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Fm3MYugEAAEsDAAAOAAAAAAAAAAAAAAAAAC4CAABkcnMvZTJv&#10;RG9jLnhtbFBLAQItABQABgAIAAAAIQCiaTO02gAAAAoBAAAPAAAAAAAAAAAAAAAAABQEAABkcnMv&#10;ZG93bnJldi54bWxQSwUGAAAAAAQABADzAAAAGwUAAAAA&#10;" w14:anchorId="17937CEB">
                <v:textbox inset="2.16pt,1.44pt,0,1.44pt">
                  <w:txbxContent>
                    <w:p w:rsidR="00DB1734" w:rsidP="0005636F" w:rsidRDefault="00DB1734" w14:paraId="4980953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3600" behindDoc="0" locked="0" layoutInCell="1" allowOverlap="1" wp14:editId="540A4D80" wp14:anchorId="060DA1F1">
                <wp:simplePos x="0" y="0"/>
                <wp:positionH relativeFrom="column">
                  <wp:posOffset>1320800</wp:posOffset>
                </wp:positionH>
                <wp:positionV relativeFrom="paragraph">
                  <wp:posOffset>139700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2748FB2"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2" style="position:absolute;margin-left:104pt;margin-top:11pt;width:79pt;height:60pt;z-index:2587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gcuQEAAEs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R0OV80lDhucUp/&#10;UDfuukGRU7Y3Uqo836zXGGKLZU/hEc5RRDeTnzTY/EVaZCoaHy8aqykRgcn1Yr2qcRICj5ZX6wX6&#10;2KV6Lw4Q073ylmSHUUAoRVl++BXT6erbFazLYE7PZy9Nu6mQWdfXb1B3Xh6RIu5oekCjBz8yKgYT&#10;KBlx7ozG1z0HRcnw06GwzfIq65BKMF81K1xgKAGC3n3Mcid6j6skElCyD2C6HvEWiQosnFghdt6u&#10;vBIf4wL+/R/Y/g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eCeBy5AQAASwMAAA4AAAAAAAAAAAAAAAAALgIAAGRycy9lMm9E&#10;b2MueG1sUEsBAi0AFAAGAAgAAAAhAKJpM7TaAAAACgEAAA8AAAAAAAAAAAAAAAAAEwQAAGRycy9k&#10;b3ducmV2LnhtbFBLBQYAAAAABAAEAPMAAAAaBQAAAAA=&#10;" w14:anchorId="060DA1F1">
                <v:textbox inset="2.16pt,1.44pt,0,1.44pt">
                  <w:txbxContent>
                    <w:p w:rsidR="00DB1734" w:rsidP="0005636F" w:rsidRDefault="00DB1734" w14:paraId="42748FB2"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4624" behindDoc="0" locked="0" layoutInCell="1" allowOverlap="1" wp14:editId="43D31623" wp14:anchorId="2A4C151F">
                <wp:simplePos x="0" y="0"/>
                <wp:positionH relativeFrom="column">
                  <wp:posOffset>1320800</wp:posOffset>
                </wp:positionH>
                <wp:positionV relativeFrom="paragraph">
                  <wp:posOffset>139700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12F6A4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3" style="position:absolute;margin-left:104pt;margin-top:11pt;width:79pt;height:60pt;z-index:2587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Gd1GpugEAAEsDAAAOAAAAAAAAAAAAAAAAAC4CAABkcnMvZTJv&#10;RG9jLnhtbFBLAQItABQABgAIAAAAIQCiaTO02gAAAAoBAAAPAAAAAAAAAAAAAAAAABQEAABkcnMv&#10;ZG93bnJldi54bWxQSwUGAAAAAAQABADzAAAAGwUAAAAA&#10;" w14:anchorId="2A4C151F">
                <v:textbox inset="2.16pt,1.44pt,0,1.44pt">
                  <w:txbxContent>
                    <w:p w:rsidR="00DB1734" w:rsidP="0005636F" w:rsidRDefault="00DB1734" w14:paraId="412F6A4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5648" behindDoc="0" locked="0" layoutInCell="1" allowOverlap="1" wp14:editId="201CEFD5" wp14:anchorId="14050852">
                <wp:simplePos x="0" y="0"/>
                <wp:positionH relativeFrom="column">
                  <wp:posOffset>1320800</wp:posOffset>
                </wp:positionH>
                <wp:positionV relativeFrom="paragraph">
                  <wp:posOffset>139700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610AC0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4" style="position:absolute;margin-left:104pt;margin-top:11pt;width:79pt;height:60pt;z-index:2587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4ug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y9WaEs8dTuk7&#10;6sZ9bxW5ZAcjpZrnO+s1xtRh2Ut8hmuU0J3JTxrc/EVaZCoan28aqykTgcntatvWOAmBR5v1doU+&#10;dqneiiOk/FkFR2aHUUAoRVl++pry5errFaybwVyen708HaZCZlu3r1APQZ6RIu5ofkKjbRgZFdZE&#10;SkacO6Pp15GDosR+8Shss1mvGlyUEizbpsUFhhIg6MP7LPdiCLhKIgMlxwimHxBvkajAwokVYtft&#10;mlfifVzAv/0D+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Bm+4ugEAAEsDAAAOAAAAAAAAAAAAAAAAAC4CAABkcnMvZTJv&#10;RG9jLnhtbFBLAQItABQABgAIAAAAIQCiaTO02gAAAAoBAAAPAAAAAAAAAAAAAAAAABQEAABkcnMv&#10;ZG93bnJldi54bWxQSwUGAAAAAAQABADzAAAAGwUAAAAA&#10;" w14:anchorId="14050852">
                <v:textbox inset="2.16pt,1.44pt,0,1.44pt">
                  <w:txbxContent>
                    <w:p w:rsidR="00DB1734" w:rsidP="0005636F" w:rsidRDefault="00DB1734" w14:paraId="3610AC0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6672" behindDoc="0" locked="0" layoutInCell="1" allowOverlap="1" wp14:editId="004C15DA" wp14:anchorId="11298125">
                <wp:simplePos x="0" y="0"/>
                <wp:positionH relativeFrom="column">
                  <wp:posOffset>1320800</wp:posOffset>
                </wp:positionH>
                <wp:positionV relativeFrom="paragraph">
                  <wp:posOffset>139700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3706218"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5" style="position:absolute;margin-left:104pt;margin-top:11pt;width:79pt;height:60pt;z-index:2587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YNugEAAEsDAAAOAAAAZHJzL2Uyb0RvYy54bWysU9tu2zAMfR+wfxD0vthxui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y9VnSjx3OKVf&#10;qBv3vVXknB2MlGqe76zXGFOHZY/xAS5RQncmP2lw8xdpkalofLpqrKZMBCbbVbupcRICj9Y37Qp9&#10;7FK9FEdI+ZsKjswOo4BQirL8+CPl89XnK1g3gzk/P3t52k+FTFu3z1D3QZ6QIu5ovkejbRgZFdZE&#10;SkacO6Ppz4GDosR+9yhss75ZNbgoJVhumg0uMJQAQe9fZ7kXQ8BVEhkoOUQw/YB4i0QFFk6sELts&#10;17wSr+MC/uUf2P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K80YNugEAAEsDAAAOAAAAAAAAAAAAAAAAAC4CAABkcnMvZTJv&#10;RG9jLnhtbFBLAQItABQABgAIAAAAIQCiaTO02gAAAAoBAAAPAAAAAAAAAAAAAAAAABQEAABkcnMv&#10;ZG93bnJldi54bWxQSwUGAAAAAAQABADzAAAAGwUAAAAA&#10;" w14:anchorId="11298125">
                <v:textbox inset="2.16pt,1.44pt,0,1.44pt">
                  <w:txbxContent>
                    <w:p w:rsidR="00DB1734" w:rsidP="0005636F" w:rsidRDefault="00DB1734" w14:paraId="73706218"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7696" behindDoc="0" locked="0" layoutInCell="1" allowOverlap="1" wp14:editId="4940763E" wp14:anchorId="01EF0286">
                <wp:simplePos x="0" y="0"/>
                <wp:positionH relativeFrom="column">
                  <wp:posOffset>1320800</wp:posOffset>
                </wp:positionH>
                <wp:positionV relativeFrom="paragraph">
                  <wp:posOffset>139700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E2AF2D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6" style="position:absolute;margin-left:104pt;margin-top:11pt;width:79pt;height:60pt;z-index:2587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KugEAAEs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FVs7ylxHGLXXpB&#10;37jrR0XO1cFIqXJ/s19TiB1eew3PcMkiLrP4WYPNX5RF5uLx6eqxmhMRWNwsN+saOyFwa3WzWeIa&#10;Uar3ywFi+qa8JXnBKCCV4iw/PsR0Pvr7CN7LZM7P51Wa93MRs2kKbK7tvTyhRJzR9IRBj35iVIwm&#10;UDJh3xmNvw4cFCXjd4fGtqubZYuDUpJm3a5xgKEkSHr/scqdGDyOkkhAySGA6QfkWywqtLBjRdhl&#10;uvJIfMwL+fd/YPc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c+jhKugEAAEsDAAAOAAAAAAAAAAAAAAAAAC4CAABkcnMvZTJv&#10;RG9jLnhtbFBLAQItABQABgAIAAAAIQCiaTO02gAAAAoBAAAPAAAAAAAAAAAAAAAAABQEAABkcnMv&#10;ZG93bnJldi54bWxQSwUGAAAAAAQABADzAAAAGwUAAAAA&#10;" w14:anchorId="01EF0286">
                <v:textbox inset="2.16pt,1.44pt,0,1.44pt">
                  <w:txbxContent>
                    <w:p w:rsidR="00DB1734" w:rsidP="0005636F" w:rsidRDefault="00DB1734" w14:paraId="1E2AF2D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8720" behindDoc="0" locked="0" layoutInCell="1" allowOverlap="1" wp14:editId="61D5F5D1" wp14:anchorId="49050D24">
                <wp:simplePos x="0" y="0"/>
                <wp:positionH relativeFrom="column">
                  <wp:posOffset>1320800</wp:posOffset>
                </wp:positionH>
                <wp:positionV relativeFrom="paragraph">
                  <wp:posOffset>139700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D839C5D"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7" style="position:absolute;margin-left:104pt;margin-top:11pt;width:79pt;height:60pt;z-index:2587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0PEf+5AQAASwMAAA4AAAAAAAAAAAAAAAAALgIAAGRycy9lMm9E&#10;b2MueG1sUEsBAi0AFAAGAAgAAAAhAKJpM7TaAAAACgEAAA8AAAAAAAAAAAAAAAAAEwQAAGRycy9k&#10;b3ducmV2LnhtbFBLBQYAAAAABAAEAPMAAAAaBQAAAAA=&#10;" w14:anchorId="49050D24">
                <v:textbox inset="2.16pt,1.44pt,0,1.44pt">
                  <w:txbxContent>
                    <w:p w:rsidR="00DB1734" w:rsidP="0005636F" w:rsidRDefault="00DB1734" w14:paraId="0D839C5D"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19744" behindDoc="0" locked="0" layoutInCell="1" allowOverlap="1" wp14:editId="1E7E1E73" wp14:anchorId="684447A9">
                <wp:simplePos x="0" y="0"/>
                <wp:positionH relativeFrom="column">
                  <wp:posOffset>1320800</wp:posOffset>
                </wp:positionH>
                <wp:positionV relativeFrom="paragraph">
                  <wp:posOffset>139700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060E71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8" style="position:absolute;margin-left:104pt;margin-top:11pt;width:79pt;height:60pt;z-index:2587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cRuQEAAEs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eiqWeKsPHc4pR+o&#10;G/e9VeScHYyUap7vrNcYU4dlL/EZLlFCdyY/aXDzF2mRqWh8umqspkwEJjfLzbrGSQg8Wt1sluhj&#10;l+q9OELK31RwZHYYBYRSlOXHh5TPV9+uYN0M5vz87OVpPxUym6Z9g7oP8oQUcUfzExptw8iosCZS&#10;MuLcGU2/DxwUJfa7R2Hb1c2yxUUpQbNu1ygKlABB7z9muRdDwFUSGSg5RDD9gHiLRAUWTqwQu2zX&#10;vBIf4wL+/R/YvQ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sdNxG5AQAASwMAAA4AAAAAAAAAAAAAAAAALgIAAGRycy9lMm9E&#10;b2MueG1sUEsBAi0AFAAGAAgAAAAhAKJpM7TaAAAACgEAAA8AAAAAAAAAAAAAAAAAEwQAAGRycy9k&#10;b3ducmV2LnhtbFBLBQYAAAAABAAEAPMAAAAaBQAAAAA=&#10;" w14:anchorId="684447A9">
                <v:textbox inset="2.16pt,1.44pt,0,1.44pt">
                  <w:txbxContent>
                    <w:p w:rsidR="00DB1734" w:rsidP="0005636F" w:rsidRDefault="00DB1734" w14:paraId="1060E71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0768" behindDoc="0" locked="0" layoutInCell="1" allowOverlap="1" wp14:editId="580BB438" wp14:anchorId="6762E583">
                <wp:simplePos x="0" y="0"/>
                <wp:positionH relativeFrom="column">
                  <wp:posOffset>1320800</wp:posOffset>
                </wp:positionH>
                <wp:positionV relativeFrom="paragraph">
                  <wp:posOffset>139700</wp:posOffset>
                </wp:positionV>
                <wp:extent cx="1003300" cy="609600"/>
                <wp:effectExtent l="0" t="0" r="0" b="0"/>
                <wp:wrapNone/>
                <wp:docPr id="7139" name="Rectangle 71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83BDA3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9" style="position:absolute;margin-left:104pt;margin-top:11pt;width:79pt;height:48pt;z-index:2587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F26zUugEAAEsDAAAOAAAAAAAAAAAAAAAAAC4CAABkcnMvZTJv&#10;RG9jLnhtbFBLAQItABQABgAIAAAAIQC5TgVu2gAAAAoBAAAPAAAAAAAAAAAAAAAAABQEAABkcnMv&#10;ZG93bnJldi54bWxQSwUGAAAAAAQABADzAAAAGwUAAAAA&#10;" w14:anchorId="6762E583">
                <v:textbox inset="2.16pt,1.44pt,0,1.44pt">
                  <w:txbxContent>
                    <w:p w:rsidR="00DB1734" w:rsidP="0005636F" w:rsidRDefault="00DB1734" w14:paraId="783BDA3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1792" behindDoc="0" locked="0" layoutInCell="1" allowOverlap="1" wp14:editId="2DF929DF" wp14:anchorId="540DBC2F">
                <wp:simplePos x="0" y="0"/>
                <wp:positionH relativeFrom="column">
                  <wp:posOffset>1320800</wp:posOffset>
                </wp:positionH>
                <wp:positionV relativeFrom="paragraph">
                  <wp:posOffset>139700</wp:posOffset>
                </wp:positionV>
                <wp:extent cx="1003300" cy="609600"/>
                <wp:effectExtent l="0" t="0" r="0" b="0"/>
                <wp:wrapNone/>
                <wp:docPr id="7140" name="Rectangle 71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1C7AD40"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0" style="position:absolute;margin-left:104pt;margin-top:11pt;width:79pt;height:48pt;z-index:2587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CPugEAAEsDAAAOAAAAZHJzL2Uyb0RvYy54bWysU9tu2zAMfR+wfxD0vvjSrI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XbNGgRy3OKXv&#10;qBt3w6TIOTsaKVWeb9ZrDrHHsufwBJcoopvJLxps/iItshSNT1eN1ZKIwGR3021qfEjg0cfutkMf&#10;u1SvxQFi+qy8JdlhFBBKUZYfv8Z0vvpyBesymPPz2UvLfilkumb9AnXv5Qkp4o6mRzR68jOjYjKB&#10;khnnzmj8deCgKJm+OBS2vVvftLgoJWg27QYXGEqAoPdvs9yJ0eMqiQSUHAKYYUS8RaICCydWiF22&#10;K6/E27iAf/0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9gECPugEAAEsDAAAOAAAAAAAAAAAAAAAAAC4CAABkcnMvZTJv&#10;RG9jLnhtbFBLAQItABQABgAIAAAAIQC5TgVu2gAAAAoBAAAPAAAAAAAAAAAAAAAAABQEAABkcnMv&#10;ZG93bnJldi54bWxQSwUGAAAAAAQABADzAAAAGwUAAAAA&#10;" w14:anchorId="540DBC2F">
                <v:textbox inset="2.16pt,1.44pt,0,1.44pt">
                  <w:txbxContent>
                    <w:p w:rsidR="00DB1734" w:rsidP="0005636F" w:rsidRDefault="00DB1734" w14:paraId="31C7AD40"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2816" behindDoc="0" locked="0" layoutInCell="1" allowOverlap="1" wp14:editId="7A53D4E0" wp14:anchorId="4AC81ED6">
                <wp:simplePos x="0" y="0"/>
                <wp:positionH relativeFrom="column">
                  <wp:posOffset>1320800</wp:posOffset>
                </wp:positionH>
                <wp:positionV relativeFrom="paragraph">
                  <wp:posOffset>139700</wp:posOffset>
                </wp:positionV>
                <wp:extent cx="1003300" cy="609600"/>
                <wp:effectExtent l="0" t="0" r="0" b="0"/>
                <wp:wrapNone/>
                <wp:docPr id="7141" name="Rectangle 7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AE1C18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1" style="position:absolute;margin-left:104pt;margin-top:11pt;width:79pt;height:48pt;z-index:2587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cdWk6ugEAAEsDAAAOAAAAAAAAAAAAAAAAAC4CAABkcnMvZTJv&#10;RG9jLnhtbFBLAQItABQABgAIAAAAIQC5TgVu2gAAAAoBAAAPAAAAAAAAAAAAAAAAABQEAABkcnMv&#10;ZG93bnJldi54bWxQSwUGAAAAAAQABADzAAAAGwUAAAAA&#10;" w14:anchorId="4AC81ED6">
                <v:textbox inset="2.16pt,1.44pt,0,1.44pt">
                  <w:txbxContent>
                    <w:p w:rsidR="00DB1734" w:rsidP="0005636F" w:rsidRDefault="00DB1734" w14:paraId="5AE1C18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3840" behindDoc="0" locked="0" layoutInCell="1" allowOverlap="1" wp14:editId="7EA44F33" wp14:anchorId="7D1A8D1B">
                <wp:simplePos x="0" y="0"/>
                <wp:positionH relativeFrom="column">
                  <wp:posOffset>1320800</wp:posOffset>
                </wp:positionH>
                <wp:positionV relativeFrom="paragraph">
                  <wp:posOffset>139700</wp:posOffset>
                </wp:positionV>
                <wp:extent cx="1003300" cy="609600"/>
                <wp:effectExtent l="0" t="0" r="0" b="0"/>
                <wp:wrapNone/>
                <wp:docPr id="7142" name="Rectangle 71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DFA9D2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2" style="position:absolute;margin-left:104pt;margin-top:11pt;width:79pt;height:48pt;z-index:2587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ugEAAEs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ltKXHc4pS+&#10;o27cDZMi5+xopFR5vlmvOcQey57DE1yiiG4mv2iw+Yu0yFI0Pl01VksiApPdTbepcRICjz526w59&#10;7FK9FgeI6bPylmSHUUAoRVl+/BrT+erLFazLYM7PZy8t+6WQ6Zr1C9S9lyekiDuaHtHoyc+MiskE&#10;SmacO6Px14GDomT64lDY9u72BnVIJWg27QYXGEqAoPdvs9yJ0eMqiQSUHAKYYUS8RaICCydWiF22&#10;K6/E27iAf/0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bGI+ugEAAEsDAAAOAAAAAAAAAAAAAAAAAC4CAABkcnMvZTJv&#10;RG9jLnhtbFBLAQItABQABgAIAAAAIQC5TgVu2gAAAAoBAAAPAAAAAAAAAAAAAAAAABQEAABkcnMv&#10;ZG93bnJldi54bWxQSwUGAAAAAAQABADzAAAAGwUAAAAA&#10;" w14:anchorId="7D1A8D1B">
                <v:textbox inset="2.16pt,1.44pt,0,1.44pt">
                  <w:txbxContent>
                    <w:p w:rsidR="00DB1734" w:rsidP="0005636F" w:rsidRDefault="00DB1734" w14:paraId="3DFA9D2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4864" behindDoc="0" locked="0" layoutInCell="1" allowOverlap="1" wp14:editId="2D6A144E" wp14:anchorId="007F4441">
                <wp:simplePos x="0" y="0"/>
                <wp:positionH relativeFrom="column">
                  <wp:posOffset>1320800</wp:posOffset>
                </wp:positionH>
                <wp:positionV relativeFrom="paragraph">
                  <wp:posOffset>139700</wp:posOffset>
                </wp:positionV>
                <wp:extent cx="1003300" cy="609600"/>
                <wp:effectExtent l="0" t="0" r="0" b="0"/>
                <wp:wrapNone/>
                <wp:docPr id="7143" name="Rectangle 71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0DC960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3" style="position:absolute;margin-left:104pt;margin-top:11pt;width:79pt;height:48pt;z-index:2587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uLuwEAAEs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K6qq6WlDhucUq/&#10;UDfuukGRU7Y3Uqp5vrNeY4gtlj2HJzhHEd2Z/KTBzl+kRaas8fGisZoSEZhsls26xEkIPLpubhr0&#10;sUvxVhwgph/KWzI7jAJCycryw0NMp6uvV7BuBnN6fvbStJsymaZavULdeXlEirij6RGNHvzIqBhM&#10;oGTEuTMa/+w5KEqGe4fC1qurZY2LkoNqXa9xgSEHCHr3Psud6D2ukkhAyT6A6XrEmyXKsHBimdh5&#10;u+aVeB9n8G//wPY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5lLi7sBAABLAwAADgAAAAAAAAAAAAAAAAAuAgAAZHJzL2Uy&#10;b0RvYy54bWxQSwECLQAUAAYACAAAACEAuU4FbtoAAAAKAQAADwAAAAAAAAAAAAAAAAAVBAAAZHJz&#10;L2Rvd25yZXYueG1sUEsFBgAAAAAEAAQA8wAAABwFAAAAAA==&#10;" w14:anchorId="007F4441">
                <v:textbox inset="2.16pt,1.44pt,0,1.44pt">
                  <w:txbxContent>
                    <w:p w:rsidR="00DB1734" w:rsidP="0005636F" w:rsidRDefault="00DB1734" w14:paraId="00DC960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5888" behindDoc="0" locked="0" layoutInCell="1" allowOverlap="1" wp14:editId="7D1A0AEC" wp14:anchorId="5999D1FF">
                <wp:simplePos x="0" y="0"/>
                <wp:positionH relativeFrom="column">
                  <wp:posOffset>1320800</wp:posOffset>
                </wp:positionH>
                <wp:positionV relativeFrom="paragraph">
                  <wp:posOffset>139700</wp:posOffset>
                </wp:positionV>
                <wp:extent cx="1003300" cy="609600"/>
                <wp:effectExtent l="0" t="0" r="0" b="0"/>
                <wp:wrapNone/>
                <wp:docPr id="7144" name="Rectangle 7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ADDFE9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4" style="position:absolute;margin-left:104pt;margin-top:11pt;width:79pt;height:48pt;z-index:2587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y6HWaugEAAEsDAAAOAAAAAAAAAAAAAAAAAC4CAABkcnMvZTJv&#10;RG9jLnhtbFBLAQItABQABgAIAAAAIQC5TgVu2gAAAAoBAAAPAAAAAAAAAAAAAAAAABQEAABkcnMv&#10;ZG93bnJldi54bWxQSwUGAAAAAAQABADzAAAAGwUAAAAA&#10;" w14:anchorId="5999D1FF">
                <v:textbox inset="2.16pt,1.44pt,0,1.44pt">
                  <w:txbxContent>
                    <w:p w:rsidR="00DB1734" w:rsidP="0005636F" w:rsidRDefault="00DB1734" w14:paraId="6ADDFE9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6912" behindDoc="0" locked="0" layoutInCell="1" allowOverlap="1" wp14:editId="11C652FA" wp14:anchorId="6B21FBD0">
                <wp:simplePos x="0" y="0"/>
                <wp:positionH relativeFrom="column">
                  <wp:posOffset>1320800</wp:posOffset>
                </wp:positionH>
                <wp:positionV relativeFrom="paragraph">
                  <wp:posOffset>139700</wp:posOffset>
                </wp:positionV>
                <wp:extent cx="1003300" cy="609600"/>
                <wp:effectExtent l="0" t="0" r="0" b="0"/>
                <wp:wrapNone/>
                <wp:docPr id="7145" name="Rectangle 71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C595AB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5" style="position:absolute;margin-left:104pt;margin-top:11pt;width:79pt;height:48pt;z-index:2587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JMdXC+5AQAASwMAAA4AAAAAAAAAAAAAAAAALgIAAGRycy9lMm9E&#10;b2MueG1sUEsBAi0AFAAGAAgAAAAhALlOBW7aAAAACgEAAA8AAAAAAAAAAAAAAAAAEwQAAGRycy9k&#10;b3ducmV2LnhtbFBLBQYAAAAABAAEAPMAAAAaBQAAAAA=&#10;" w14:anchorId="6B21FBD0">
                <v:textbox inset="2.16pt,1.44pt,0,1.44pt">
                  <w:txbxContent>
                    <w:p w:rsidR="00DB1734" w:rsidP="0005636F" w:rsidRDefault="00DB1734" w14:paraId="1C595AB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7936" behindDoc="0" locked="0" layoutInCell="1" allowOverlap="1" wp14:editId="7B386001" wp14:anchorId="0069F067">
                <wp:simplePos x="0" y="0"/>
                <wp:positionH relativeFrom="column">
                  <wp:posOffset>1320800</wp:posOffset>
                </wp:positionH>
                <wp:positionV relativeFrom="paragraph">
                  <wp:posOffset>139700</wp:posOffset>
                </wp:positionV>
                <wp:extent cx="1003300" cy="609600"/>
                <wp:effectExtent l="0" t="0" r="0" b="0"/>
                <wp:wrapNone/>
                <wp:docPr id="7146" name="Rectangle 71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B57F7D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6" style="position:absolute;margin-left:104pt;margin-top:11pt;width:79pt;height:48pt;z-index:2587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o7uwEAAEs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zeLq9XlDhusUs/&#10;0Dfu+lGRU3UwUqrc3+zXFGKH117CM5yziMssftZg8xdlkbl4fLx4rOZEBBbbq3ZdYycEbt20qxbX&#10;iFK9XQ4Q0zflLckLRgGpFGf54TGm09HXI3gvkzk9n1dp3s1FTNsU2FzbeXlEiTij6QmDHv3EqBhN&#10;oGTCvjMaf+85KErGB4fGNrfXVw0OSkmW62aNAwwlQdK791XuxOBxlEQCSvYBTD8g32JRoYUdK8LO&#10;05VH4n1eyL/9A9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Ie6O7sBAABLAwAADgAAAAAAAAAAAAAAAAAuAgAAZHJzL2Uy&#10;b0RvYy54bWxQSwECLQAUAAYACAAAACEAuU4FbtoAAAAKAQAADwAAAAAAAAAAAAAAAAAVBAAAZHJz&#10;L2Rvd25yZXYueG1sUEsFBgAAAAAEAAQA8wAAABwFAAAAAA==&#10;" w14:anchorId="0069F067">
                <v:textbox inset="2.16pt,1.44pt,0,1.44pt">
                  <w:txbxContent>
                    <w:p w:rsidR="00DB1734" w:rsidP="0005636F" w:rsidRDefault="00DB1734" w14:paraId="6B57F7D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8960" behindDoc="0" locked="0" layoutInCell="1" allowOverlap="1" wp14:editId="5E3E2500" wp14:anchorId="3CC7F63C">
                <wp:simplePos x="0" y="0"/>
                <wp:positionH relativeFrom="column">
                  <wp:posOffset>1320800</wp:posOffset>
                </wp:positionH>
                <wp:positionV relativeFrom="paragraph">
                  <wp:posOffset>139700</wp:posOffset>
                </wp:positionV>
                <wp:extent cx="1003300" cy="609600"/>
                <wp:effectExtent l="0" t="0" r="0" b="0"/>
                <wp:wrapNone/>
                <wp:docPr id="7147" name="Rectangle 7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B60320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7" style="position:absolute;margin-left:104pt;margin-top:11pt;width:79pt;height:48pt;z-index:2587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lyk465AQAASwMAAA4AAAAAAAAAAAAAAAAALgIAAGRycy9lMm9E&#10;b2MueG1sUEsBAi0AFAAGAAgAAAAhALlOBW7aAAAACgEAAA8AAAAAAAAAAAAAAAAAEwQAAGRycy9k&#10;b3ducmV2LnhtbFBLBQYAAAAABAAEAPMAAAAaBQAAAAA=&#10;" w14:anchorId="3CC7F63C">
                <v:textbox inset="2.16pt,1.44pt,0,1.44pt">
                  <w:txbxContent>
                    <w:p w:rsidR="00DB1734" w:rsidP="0005636F" w:rsidRDefault="00DB1734" w14:paraId="3B60320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29984" behindDoc="0" locked="0" layoutInCell="1" allowOverlap="1" wp14:editId="54D32D20" wp14:anchorId="111E5C9A">
                <wp:simplePos x="0" y="0"/>
                <wp:positionH relativeFrom="column">
                  <wp:posOffset>1320800</wp:posOffset>
                </wp:positionH>
                <wp:positionV relativeFrom="paragraph">
                  <wp:posOffset>139700</wp:posOffset>
                </wp:positionV>
                <wp:extent cx="1003300" cy="609600"/>
                <wp:effectExtent l="0" t="0" r="0" b="0"/>
                <wp:wrapNone/>
                <wp:docPr id="7148" name="Rectangle 71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36F0A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8" style="position:absolute;margin-left:104pt;margin-top:11pt;width:79pt;height:48pt;z-index:2587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LVgugEAAEsDAAAOAAAAAAAAAAAAAAAAAC4CAABkcnMvZTJv&#10;RG9jLnhtbFBLAQItABQABgAIAAAAIQC5TgVu2gAAAAoBAAAPAAAAAAAAAAAAAAAAABQEAABkcnMv&#10;ZG93bnJldi54bWxQSwUGAAAAAAQABADzAAAAGwUAAAAA&#10;" w14:anchorId="111E5C9A">
                <v:textbox inset="2.16pt,1.44pt,0,1.44pt">
                  <w:txbxContent>
                    <w:p w:rsidR="00DB1734" w:rsidP="0005636F" w:rsidRDefault="00DB1734" w14:paraId="636F0A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1008" behindDoc="0" locked="0" layoutInCell="1" allowOverlap="1" wp14:editId="2717E9DB" wp14:anchorId="447712C5">
                <wp:simplePos x="0" y="0"/>
                <wp:positionH relativeFrom="column">
                  <wp:posOffset>1320800</wp:posOffset>
                </wp:positionH>
                <wp:positionV relativeFrom="paragraph">
                  <wp:posOffset>139700</wp:posOffset>
                </wp:positionV>
                <wp:extent cx="1003300" cy="609600"/>
                <wp:effectExtent l="0" t="0" r="0" b="0"/>
                <wp:wrapNone/>
                <wp:docPr id="7149" name="Rectangle 71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D9FBD1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9" style="position:absolute;margin-left:104pt;margin-top:11pt;width:79pt;height:48pt;z-index:2587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elZzVugEAAEsDAAAOAAAAAAAAAAAAAAAAAC4CAABkcnMvZTJv&#10;RG9jLnhtbFBLAQItABQABgAIAAAAIQC5TgVu2gAAAAoBAAAPAAAAAAAAAAAAAAAAABQEAABkcnMv&#10;ZG93bnJldi54bWxQSwUGAAAAAAQABADzAAAAGwUAAAAA&#10;" w14:anchorId="447712C5">
                <v:textbox inset="2.16pt,1.44pt,0,1.44pt">
                  <w:txbxContent>
                    <w:p w:rsidR="00DB1734" w:rsidP="0005636F" w:rsidRDefault="00DB1734" w14:paraId="5D9FBD1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2032" behindDoc="0" locked="0" layoutInCell="1" allowOverlap="1" wp14:editId="712B12DF" wp14:anchorId="5B734BAD">
                <wp:simplePos x="0" y="0"/>
                <wp:positionH relativeFrom="column">
                  <wp:posOffset>1320800</wp:posOffset>
                </wp:positionH>
                <wp:positionV relativeFrom="paragraph">
                  <wp:posOffset>139700</wp:posOffset>
                </wp:positionV>
                <wp:extent cx="1003300" cy="609600"/>
                <wp:effectExtent l="0" t="0" r="0" b="0"/>
                <wp:wrapNone/>
                <wp:docPr id="7150" name="Rectangle 7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7FBB3C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0" style="position:absolute;margin-left:104pt;margin-top:11pt;width:79pt;height:48pt;z-index:2587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Btr2Oa5AQAASwMAAA4AAAAAAAAAAAAAAAAALgIAAGRycy9lMm9E&#10;b2MueG1sUEsBAi0AFAAGAAgAAAAhALlOBW7aAAAACgEAAA8AAAAAAAAAAAAAAAAAEwQAAGRycy9k&#10;b3ducmV2LnhtbFBLBQYAAAAABAAEAPMAAAAaBQAAAAA=&#10;" w14:anchorId="5B734BAD">
                <v:textbox inset="2.16pt,1.44pt,0,1.44pt">
                  <w:txbxContent>
                    <w:p w:rsidR="00DB1734" w:rsidP="0005636F" w:rsidRDefault="00DB1734" w14:paraId="67FBB3C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3056" behindDoc="0" locked="0" layoutInCell="1" allowOverlap="1" wp14:editId="7287C0F7" wp14:anchorId="1C7FEBDA">
                <wp:simplePos x="0" y="0"/>
                <wp:positionH relativeFrom="column">
                  <wp:posOffset>1320800</wp:posOffset>
                </wp:positionH>
                <wp:positionV relativeFrom="paragraph">
                  <wp:posOffset>139700</wp:posOffset>
                </wp:positionV>
                <wp:extent cx="1003300" cy="609600"/>
                <wp:effectExtent l="0" t="0" r="0" b="0"/>
                <wp:wrapNone/>
                <wp:docPr id="7151" name="Rectangle 71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7B2947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1" style="position:absolute;margin-left:104pt;margin-top:11pt;width:79pt;height:48pt;z-index:2587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FTugEAAEsDAAAOAAAAZHJzL2Uyb0RvYy54bWysU9tu2zAMfR+wfxD0vvjSpY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XbNuKHHc4pS+&#10;o27cDZMi5+xopFR5vlmvOcQey57DE1yiiG4mv2iw+Yu0yFI0Pl01VksiApPdTbepcRICj9bdbYc+&#10;dqleiwPE9Fl5S7LDKCCUoiw/fo3pfPXlCtZlMOfns5eW/VLIdO36BereyxNSxB1Nj2j05GdGxWQC&#10;JTPOndH468BBUTJ9cShse/fxpsVFKUGzaTe4wFACBL1/m+VOjB5XSSSg5BDADCPiLRIVWDixQuyy&#10;XXkl3sYF/Os/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6nvFTugEAAEsDAAAOAAAAAAAAAAAAAAAAAC4CAABkcnMvZTJv&#10;RG9jLnhtbFBLAQItABQABgAIAAAAIQC5TgVu2gAAAAoBAAAPAAAAAAAAAAAAAAAAABQEAABkcnMv&#10;ZG93bnJldi54bWxQSwUGAAAAAAQABADzAAAAGwUAAAAA&#10;" w14:anchorId="1C7FEBDA">
                <v:textbox inset="2.16pt,1.44pt,0,1.44pt">
                  <w:txbxContent>
                    <w:p w:rsidR="00DB1734" w:rsidP="0005636F" w:rsidRDefault="00DB1734" w14:paraId="77B2947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4080" behindDoc="0" locked="0" layoutInCell="1" allowOverlap="1" wp14:editId="4CDEA842" wp14:anchorId="5D02BB77">
                <wp:simplePos x="0" y="0"/>
                <wp:positionH relativeFrom="column">
                  <wp:posOffset>1320800</wp:posOffset>
                </wp:positionH>
                <wp:positionV relativeFrom="paragraph">
                  <wp:posOffset>139700</wp:posOffset>
                </wp:positionV>
                <wp:extent cx="1003300" cy="609600"/>
                <wp:effectExtent l="0" t="0" r="0" b="0"/>
                <wp:wrapNone/>
                <wp:docPr id="7152" name="Rectangle 71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EF4B22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2" style="position:absolute;margin-left:104pt;margin-top:11pt;width:79pt;height:48pt;z-index:2587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h/pXugEAAEsDAAAOAAAAAAAAAAAAAAAAAC4CAABkcnMvZTJv&#10;RG9jLnhtbFBLAQItABQABgAIAAAAIQC5TgVu2gAAAAoBAAAPAAAAAAAAAAAAAAAAABQEAABkcnMv&#10;ZG93bnJldi54bWxQSwUGAAAAAAQABADzAAAAGwUAAAAA&#10;" w14:anchorId="5D02BB77">
                <v:textbox inset="2.16pt,1.44pt,0,1.44pt">
                  <w:txbxContent>
                    <w:p w:rsidR="00DB1734" w:rsidP="0005636F" w:rsidRDefault="00DB1734" w14:paraId="4EF4B22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5104" behindDoc="0" locked="0" layoutInCell="1" allowOverlap="1" wp14:editId="6A283422" wp14:anchorId="14E9D8A0">
                <wp:simplePos x="0" y="0"/>
                <wp:positionH relativeFrom="column">
                  <wp:posOffset>1320800</wp:posOffset>
                </wp:positionH>
                <wp:positionV relativeFrom="paragraph">
                  <wp:posOffset>139700</wp:posOffset>
                </wp:positionV>
                <wp:extent cx="1003300" cy="609600"/>
                <wp:effectExtent l="0" t="0" r="0" b="0"/>
                <wp:wrapNone/>
                <wp:docPr id="7153" name="Rectangle 7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BF2E4E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3" style="position:absolute;margin-left:104pt;margin-top:11pt;width:79pt;height:48pt;z-index:2587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5ctPiugEAAEsDAAAOAAAAAAAAAAAAAAAAAC4CAABkcnMvZTJv&#10;RG9jLnhtbFBLAQItABQABgAIAAAAIQC5TgVu2gAAAAoBAAAPAAAAAAAAAAAAAAAAABQEAABkcnMv&#10;ZG93bnJldi54bWxQSwUGAAAAAAQABADzAAAAGwUAAAAA&#10;" w14:anchorId="14E9D8A0">
                <v:textbox inset="2.16pt,1.44pt,0,1.44pt">
                  <w:txbxContent>
                    <w:p w:rsidR="00DB1734" w:rsidP="0005636F" w:rsidRDefault="00DB1734" w14:paraId="3BF2E4E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6128" behindDoc="0" locked="0" layoutInCell="1" allowOverlap="1" wp14:editId="745F0393" wp14:anchorId="2364FD88">
                <wp:simplePos x="0" y="0"/>
                <wp:positionH relativeFrom="column">
                  <wp:posOffset>1320800</wp:posOffset>
                </wp:positionH>
                <wp:positionV relativeFrom="paragraph">
                  <wp:posOffset>139700</wp:posOffset>
                </wp:positionV>
                <wp:extent cx="1003300" cy="609600"/>
                <wp:effectExtent l="0" t="0" r="0" b="0"/>
                <wp:wrapNone/>
                <wp:docPr id="7154" name="Rectangle 71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DD7FD4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4" style="position:absolute;margin-left:104pt;margin-top:11pt;width:79pt;height:48pt;z-index:2587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zugEAAEs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nq3vrmmxHOHU/qB&#10;unE/WEVO2dFIqZb5LnpNMfVY9hyf4BwldBfyswa3fJEWmYvGx4vGas5EYLK76toaJyHw6Ka77dDH&#10;LtVbcYSUv6jgyOIwCgilKMsP31I+XX29gnULmNPzi5fn3VzIdE37CnUX5BEp4o7mRzTaholRYU2k&#10;ZMK5M5p+7TkoSuxXj8I2d9dXDS5KCdZt0+ICQwkQ9O59lnsxBlwlkYGSfQQzjIi3SFRg4cQKsfN2&#10;LSvxPi7g3/6B7W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UA+3zugEAAEsDAAAOAAAAAAAAAAAAAAAAAC4CAABkcnMvZTJv&#10;RG9jLnhtbFBLAQItABQABgAIAAAAIQC5TgVu2gAAAAoBAAAPAAAAAAAAAAAAAAAAABQEAABkcnMv&#10;ZG93bnJldi54bWxQSwUGAAAAAAQABADzAAAAGwUAAAAA&#10;" w14:anchorId="2364FD88">
                <v:textbox inset="2.16pt,1.44pt,0,1.44pt">
                  <w:txbxContent>
                    <w:p w:rsidR="00DB1734" w:rsidP="0005636F" w:rsidRDefault="00DB1734" w14:paraId="1DD7FD4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7152" behindDoc="0" locked="0" layoutInCell="1" allowOverlap="1" wp14:editId="685F2D28" wp14:anchorId="7C190EF1">
                <wp:simplePos x="0" y="0"/>
                <wp:positionH relativeFrom="column">
                  <wp:posOffset>1320800</wp:posOffset>
                </wp:positionH>
                <wp:positionV relativeFrom="paragraph">
                  <wp:posOffset>139700</wp:posOffset>
                </wp:positionV>
                <wp:extent cx="1003300" cy="609600"/>
                <wp:effectExtent l="0" t="0" r="0" b="0"/>
                <wp:wrapNone/>
                <wp:docPr id="7155" name="Rectangle 71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24190D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5" style="position:absolute;margin-left:104pt;margin-top:11pt;width:79pt;height:48pt;z-index:2587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19sRGugEAAEsDAAAOAAAAAAAAAAAAAAAAAC4CAABkcnMvZTJv&#10;RG9jLnhtbFBLAQItABQABgAIAAAAIQC5TgVu2gAAAAoBAAAPAAAAAAAAAAAAAAAAABQEAABkcnMv&#10;ZG93bnJldi54bWxQSwUGAAAAAAQABADzAAAAGwUAAAAA&#10;" w14:anchorId="7C190EF1">
                <v:textbox inset="2.16pt,1.44pt,0,1.44pt">
                  <w:txbxContent>
                    <w:p w:rsidR="00DB1734" w:rsidP="0005636F" w:rsidRDefault="00DB1734" w14:paraId="024190D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8176" behindDoc="0" locked="0" layoutInCell="1" allowOverlap="1" wp14:editId="0B9725E8" wp14:anchorId="2654503E">
                <wp:simplePos x="0" y="0"/>
                <wp:positionH relativeFrom="column">
                  <wp:posOffset>1320800</wp:posOffset>
                </wp:positionH>
                <wp:positionV relativeFrom="paragraph">
                  <wp:posOffset>139700</wp:posOffset>
                </wp:positionV>
                <wp:extent cx="1003300" cy="609600"/>
                <wp:effectExtent l="0" t="0" r="0" b="0"/>
                <wp:wrapNone/>
                <wp:docPr id="7156" name="Rectangle 7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848345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6" style="position:absolute;margin-left:104pt;margin-top:11pt;width:79pt;height:48pt;z-index:2587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6AbsBAABLAwAADgAAAAAAAAAAAAAAAAAuAgAAZHJzL2Uy&#10;b0RvYy54bWxQSwECLQAUAAYACAAAACEAuU4FbtoAAAAKAQAADwAAAAAAAAAAAAAAAAAVBAAAZHJz&#10;L2Rvd25yZXYueG1sUEsFBgAAAAAEAAQA8wAAABwFAAAAAA==&#10;" w14:anchorId="2654503E">
                <v:textbox inset="2.16pt,1.44pt,0,1.44pt">
                  <w:txbxContent>
                    <w:p w:rsidR="00DB1734" w:rsidP="0005636F" w:rsidRDefault="00DB1734" w14:paraId="6848345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39200" behindDoc="0" locked="0" layoutInCell="1" allowOverlap="1" wp14:editId="50827DFF" wp14:anchorId="4095DE6B">
                <wp:simplePos x="0" y="0"/>
                <wp:positionH relativeFrom="column">
                  <wp:posOffset>1320800</wp:posOffset>
                </wp:positionH>
                <wp:positionV relativeFrom="paragraph">
                  <wp:posOffset>139700</wp:posOffset>
                </wp:positionV>
                <wp:extent cx="1003300" cy="609600"/>
                <wp:effectExtent l="0" t="0" r="0" b="0"/>
                <wp:wrapNone/>
                <wp:docPr id="7157" name="Rectangle 71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4DC6A5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7" style="position:absolute;margin-left:104pt;margin-top:11pt;width:79pt;height:48pt;z-index:2587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O0ugEAAEs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fJmTYnjFqf0&#10;E3XjbjCSnLOj7nuZ55v1mkLssOwpPMIliuhm8rMCm79Ii8xF49NVYzknIjDZrtpNjZMQeHTT3rbo&#10;Y5fqtThATF+ltyQ7jAJCKcry4/eYzldfrmBdBnN+Pntp3s+FTLu6Qt37/oQUcUfTAxpl/MSoMDpQ&#10;MuHcGY2/DxwkJeabQ2Gb9edVg4tSguWm2eACQwkQ9P5tljsxelwlkYCSQwA9jIi3vFtg4cQKsct2&#10;5ZV4Gxfwr//A7g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CCpO0ugEAAEsDAAAOAAAAAAAAAAAAAAAAAC4CAABkcnMvZTJv&#10;RG9jLnhtbFBLAQItABQABgAIAAAAIQC5TgVu2gAAAAoBAAAPAAAAAAAAAAAAAAAAABQEAABkcnMv&#10;ZG93bnJldi54bWxQSwUGAAAAAAQABADzAAAAGwUAAAAA&#10;" w14:anchorId="4095DE6B">
                <v:textbox inset="2.16pt,1.44pt,0,1.44pt">
                  <w:txbxContent>
                    <w:p w:rsidR="00DB1734" w:rsidP="0005636F" w:rsidRDefault="00DB1734" w14:paraId="54DC6A5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0224" behindDoc="0" locked="0" layoutInCell="1" allowOverlap="1" wp14:editId="5FB51B68" wp14:anchorId="39287249">
                <wp:simplePos x="0" y="0"/>
                <wp:positionH relativeFrom="column">
                  <wp:posOffset>1320800</wp:posOffset>
                </wp:positionH>
                <wp:positionV relativeFrom="paragraph">
                  <wp:posOffset>139700</wp:posOffset>
                </wp:positionV>
                <wp:extent cx="1003300" cy="609600"/>
                <wp:effectExtent l="0" t="0" r="0" b="0"/>
                <wp:wrapNone/>
                <wp:docPr id="7158" name="Rectangle 71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BD687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8" style="position:absolute;margin-left:104pt;margin-top:11pt;width:79pt;height:48pt;z-index:2587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IQYtVq5AQAASwMAAA4AAAAAAAAAAAAAAAAALgIAAGRycy9lMm9E&#10;b2MueG1sUEsBAi0AFAAGAAgAAAAhALlOBW7aAAAACgEAAA8AAAAAAAAAAAAAAAAAEwQAAGRycy9k&#10;b3ducmV2LnhtbFBLBQYAAAAABAAEAPMAAAAaBQAAAAA=&#10;" w14:anchorId="39287249">
                <v:textbox inset="2.16pt,1.44pt,0,1.44pt">
                  <w:txbxContent>
                    <w:p w:rsidR="00DB1734" w:rsidP="0005636F" w:rsidRDefault="00DB1734" w14:paraId="4BD687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1248" behindDoc="0" locked="0" layoutInCell="1" allowOverlap="1" wp14:editId="2DCED785" wp14:anchorId="41E94A29">
                <wp:simplePos x="0" y="0"/>
                <wp:positionH relativeFrom="column">
                  <wp:posOffset>1320800</wp:posOffset>
                </wp:positionH>
                <wp:positionV relativeFrom="paragraph">
                  <wp:posOffset>139700</wp:posOffset>
                </wp:positionV>
                <wp:extent cx="1003300" cy="609600"/>
                <wp:effectExtent l="0" t="0" r="0" b="0"/>
                <wp:wrapNone/>
                <wp:docPr id="7159" name="Rectangle 7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C3D4B3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9" style="position:absolute;margin-left:104pt;margin-top:11pt;width:79pt;height:48pt;z-index:2587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l7ZzvugEAAEsDAAAOAAAAAAAAAAAAAAAAAC4CAABkcnMvZTJv&#10;RG9jLnhtbFBLAQItABQABgAIAAAAIQC5TgVu2gAAAAoBAAAPAAAAAAAAAAAAAAAAABQEAABkcnMv&#10;ZG93bnJldi54bWxQSwUGAAAAAAQABADzAAAAGwUAAAAA&#10;" w14:anchorId="41E94A29">
                <v:textbox inset="2.16pt,1.44pt,0,1.44pt">
                  <w:txbxContent>
                    <w:p w:rsidR="00DB1734" w:rsidP="0005636F" w:rsidRDefault="00DB1734" w14:paraId="2C3D4B3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2272" behindDoc="0" locked="0" layoutInCell="1" allowOverlap="1" wp14:editId="659CEBEE" wp14:anchorId="732ECDDF">
                <wp:simplePos x="0" y="0"/>
                <wp:positionH relativeFrom="column">
                  <wp:posOffset>1320800</wp:posOffset>
                </wp:positionH>
                <wp:positionV relativeFrom="paragraph">
                  <wp:posOffset>139700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AF3DF6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0" style="position:absolute;margin-left:104pt;margin-top:11pt;width:79pt;height:60pt;z-index:2587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L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AYF8tzhlH6j&#10;btx3VpFztjdSqmm+k15DTC2WPcVHuEQJ3Yn8qMFNX6RFxqLx6aqxGjMRmNwsNusaHxJ4tFpuFuhj&#10;l+q9OELKP1RwZHIYBYRSlOXHXymfr75dwboJzPn5ycvjfixkNovlG9R9kCekiDuaH9BoGwZGhTWR&#10;kgHnzmj6c+CgKLE/PQrbrJaLBhelBPN1s8YFhhIg6P3HLPeiD7hKIgMlhwim6xFvkajAwokVYpft&#10;mlbiY1zAv/8Du1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UQ/KLugEAAEsDAAAOAAAAAAAAAAAAAAAAAC4CAABkcnMvZTJv&#10;RG9jLnhtbFBLAQItABQABgAIAAAAIQCiaTO02gAAAAoBAAAPAAAAAAAAAAAAAAAAABQEAABkcnMv&#10;ZG93bnJldi54bWxQSwUGAAAAAAQABADzAAAAGwUAAAAA&#10;" w14:anchorId="732ECDDF">
                <v:textbox inset="2.16pt,1.44pt,0,1.44pt">
                  <w:txbxContent>
                    <w:p w:rsidR="00DB1734" w:rsidP="0005636F" w:rsidRDefault="00DB1734" w14:paraId="6AF3DF6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3296" behindDoc="0" locked="0" layoutInCell="1" allowOverlap="1" wp14:editId="28E3B18A" wp14:anchorId="5013F67B">
                <wp:simplePos x="0" y="0"/>
                <wp:positionH relativeFrom="column">
                  <wp:posOffset>1320800</wp:posOffset>
                </wp:positionH>
                <wp:positionV relativeFrom="paragraph">
                  <wp:posOffset>139700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693C6F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1" style="position:absolute;margin-left:104pt;margin-top:11pt;width:79pt;height:60pt;z-index:2587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s+ugEAAEs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V3DaUeO5wSj9R&#10;N+57q8g5Oxgp1TzfWa8xpg7LnuIjXKKE7kx+0uDmL9IiU9H4dNVYTZkITG6Wm3WNkxB4tLrZLNHH&#10;LtVrcYSUv6rgyOwwCgilKMuP31M+X325gnUzmPPzs5en/VTIbJafX6DugzwhRdzR/IBG2zAyKqyJ&#10;lIw4d0bT7wMHRYn95lHYdnWzbHFRStCs2zUuMJQAQe/fZrkXQ8BVEhkoOUQw/YB4i0QFFk6sELts&#10;17wSb+MC/vUf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1tts+ugEAAEsDAAAOAAAAAAAAAAAAAAAAAC4CAABkcnMvZTJv&#10;RG9jLnhtbFBLAQItABQABgAIAAAAIQCiaTO02gAAAAoBAAAPAAAAAAAAAAAAAAAAABQEAABkcnMv&#10;ZG93bnJldi54bWxQSwUGAAAAAAQABADzAAAAGwUAAAAA&#10;" w14:anchorId="5013F67B">
                <v:textbox inset="2.16pt,1.44pt,0,1.44pt">
                  <w:txbxContent>
                    <w:p w:rsidR="00DB1734" w:rsidP="0005636F" w:rsidRDefault="00DB1734" w14:paraId="1693C6F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4320" behindDoc="0" locked="0" layoutInCell="1" allowOverlap="1" wp14:editId="30EC0803" wp14:anchorId="421EC157">
                <wp:simplePos x="0" y="0"/>
                <wp:positionH relativeFrom="column">
                  <wp:posOffset>1320800</wp:posOffset>
                </wp:positionH>
                <wp:positionV relativeFrom="paragraph">
                  <wp:posOffset>139700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11CC02B"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2" style="position:absolute;margin-left:104pt;margin-top:11pt;width:79pt;height:60pt;z-index:2587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A6uQ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qaLxtKPHc4pd+o&#10;G/edVeSc7Y2UaprvpNcQU4tlT/ERLlFCdyI/anDTF2mRsWh8umqsxkwEJjeLzbrGSQg8Wt1sFuhj&#10;l+q9OELKP1RwZHIYBYRSlOXHXymfr75dwboJzPn5ycvjfixkNovlG9R9kCekiDuaH9BoGwZGhTWR&#10;kgHnzmj6c+CgKLE/PQrbrG4WqEMuwXzdrHGBoQQIev8xy73oA66SyEDJIYLpesRbJCqwcGKF2GW7&#10;ppX4GBfw7//A7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Jev0Dq5AQAASwMAAA4AAAAAAAAAAAAAAAAALgIAAGRycy9lMm9E&#10;b2MueG1sUEsBAi0AFAAGAAgAAAAhAKJpM7TaAAAACgEAAA8AAAAAAAAAAAAAAAAAEwQAAGRycy9k&#10;b3ducmV2LnhtbFBLBQYAAAAABAAEAPMAAAAaBQAAAAA=&#10;" w14:anchorId="421EC157">
                <v:textbox inset="2.16pt,1.44pt,0,1.44pt">
                  <w:txbxContent>
                    <w:p w:rsidR="00DB1734" w:rsidP="0005636F" w:rsidRDefault="00DB1734" w14:paraId="611CC02B"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5344" behindDoc="0" locked="0" layoutInCell="1" allowOverlap="1" wp14:editId="0C4AD758" wp14:anchorId="69FC3A06">
                <wp:simplePos x="0" y="0"/>
                <wp:positionH relativeFrom="column">
                  <wp:posOffset>1320800</wp:posOffset>
                </wp:positionH>
                <wp:positionV relativeFrom="paragraph">
                  <wp:posOffset>139700</wp:posOffset>
                </wp:positionV>
                <wp:extent cx="1003300" cy="609600"/>
                <wp:effectExtent l="0" t="0" r="0" b="0"/>
                <wp:wrapNone/>
                <wp:docPr id="7163" name="Rectangle 71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CC2A3EC"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3" style="position:absolute;margin-left:104pt;margin-top:11pt;width:79pt;height:48pt;z-index:2587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v/uwEAAEs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m+V6RYnjFqf0&#10;A3Xjrh8VuWQHI6XK8816TSF2WPYUHuEaRXQz+VmDzV+kReai8fmmsZoTEZhsV+22xkkIPPrUrlv0&#10;sUv1Whwgpi/KW5IdRgGhFGX56VtMl6svV7Aug7k8n700H+ZCpl1tXqAevDwjRdzR9IBGj35iVIwm&#10;UDLh3BmNv44cFCXjV4fCNpuPqwYXpQTLbbPFBYYSIOjD2yx3YvC4SiIBJccAph8Qb5GowMKJFWLX&#10;7cor8TYu4F//gf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6WlL/7sBAABLAwAADgAAAAAAAAAAAAAAAAAuAgAAZHJzL2Uy&#10;b0RvYy54bWxQSwECLQAUAAYACAAAACEAuU4FbtoAAAAKAQAADwAAAAAAAAAAAAAAAAAVBAAAZHJz&#10;L2Rvd25yZXYueG1sUEsFBgAAAAAEAAQA8wAAABwFAAAAAA==&#10;" w14:anchorId="69FC3A06">
                <v:textbox inset="2.16pt,1.44pt,0,1.44pt">
                  <w:txbxContent>
                    <w:p w:rsidR="00DB1734" w:rsidP="0005636F" w:rsidRDefault="00DB1734" w14:paraId="0CC2A3EC"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6368" behindDoc="0" locked="0" layoutInCell="1" allowOverlap="1" wp14:editId="19E3820A" wp14:anchorId="2E33F24F">
                <wp:simplePos x="0" y="0"/>
                <wp:positionH relativeFrom="column">
                  <wp:posOffset>1320800</wp:posOffset>
                </wp:positionH>
                <wp:positionV relativeFrom="paragraph">
                  <wp:posOffset>139700</wp:posOffset>
                </wp:positionV>
                <wp:extent cx="1003300" cy="609600"/>
                <wp:effectExtent l="0" t="0" r="0" b="0"/>
                <wp:wrapNone/>
                <wp:docPr id="7164" name="Rectangle 71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4E9126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4" style="position:absolute;margin-left:104pt;margin-top:11pt;width:79pt;height:48pt;z-index:2587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Bh17rsBAABLAwAADgAAAAAAAAAAAAAAAAAuAgAAZHJzL2Uy&#10;b0RvYy54bWxQSwECLQAUAAYACAAAACEAuU4FbtoAAAAKAQAADwAAAAAAAAAAAAAAAAAVBAAAZHJz&#10;L2Rvd25yZXYueG1sUEsFBgAAAAAEAAQA8wAAABwFAAAAAA==&#10;" w14:anchorId="2E33F24F">
                <v:textbox inset="2.16pt,1.44pt,0,1.44pt">
                  <w:txbxContent>
                    <w:p w:rsidR="00DB1734" w:rsidP="0005636F" w:rsidRDefault="00DB1734" w14:paraId="74E9126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7392" behindDoc="0" locked="0" layoutInCell="1" allowOverlap="1" wp14:editId="55A582FA" wp14:anchorId="48007C18">
                <wp:simplePos x="0" y="0"/>
                <wp:positionH relativeFrom="column">
                  <wp:posOffset>1320800</wp:posOffset>
                </wp:positionH>
                <wp:positionV relativeFrom="paragraph">
                  <wp:posOffset>139700</wp:posOffset>
                </wp:positionV>
                <wp:extent cx="1003300" cy="609600"/>
                <wp:effectExtent l="0" t="0" r="0" b="0"/>
                <wp:wrapNone/>
                <wp:docPr id="7165" name="Rectangle 7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1CCB51E"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5" style="position:absolute;margin-left:104pt;margin-top:11pt;width:79pt;height:48pt;z-index:2587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xbug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bvlqtbSjx3OKXv&#10;qBv3g1XknB2NlKrMt+g1xdRj2XN8gkuU0C3kZw2ufJEWmavGp6vGas5EYHJzs1m3OAmBR7eb1QZ9&#10;7NK8FkdI+bMKjhSHUUAoVVl+/Jry+erLFawrYM7PFy/P+7mSwVdeoO6DPCFF3NH8iEbbMDEqrImU&#10;TDh3RtOvAwdFif3iUdju7uNNh4tSg+W6W+MCQw0Q9P5tlnsxBlwlkYGSQwQzjIi3SlRh4cQqsct2&#10;lZV4G1fwr//A7jc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l7VxbugEAAEsDAAAOAAAAAAAAAAAAAAAAAC4CAABkcnMvZTJv&#10;RG9jLnhtbFBLAQItABQABgAIAAAAIQC5TgVu2gAAAAoBAAAPAAAAAAAAAAAAAAAAABQEAABkcnMv&#10;ZG93bnJldi54bWxQSwUGAAAAAAQABADzAAAAGwUAAAAA&#10;" w14:anchorId="48007C18">
                <v:textbox inset="2.16pt,1.44pt,0,1.44pt">
                  <w:txbxContent>
                    <w:p w:rsidR="00DB1734" w:rsidP="0005636F" w:rsidRDefault="00DB1734" w14:paraId="51CCB51E"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8416" behindDoc="0" locked="0" layoutInCell="1" allowOverlap="1" wp14:editId="651FE5B3" wp14:anchorId="499E9DFE">
                <wp:simplePos x="0" y="0"/>
                <wp:positionH relativeFrom="column">
                  <wp:posOffset>1320800</wp:posOffset>
                </wp:positionH>
                <wp:positionV relativeFrom="paragraph">
                  <wp:posOffset>139700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81DEDA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6" style="position:absolute;margin-left:104pt;margin-top:11pt;width:79pt;height:60pt;z-index:2587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mYugEAAEs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Pr+WpFieMWu/SC&#10;vnHXDYpcqr2RUuX+Zr/GEFu89hqe4ZpFXGbxkwabvyiLTMXj881jNSUisLhdbDc1dkLg1nq5XeAa&#10;Uar3ywFi+qa8JXnBKCCV4iw/PcR0Ofr7CN7LZC7P51WaDlMRs10W2Fw7eHlGiTij6QmDHvzIqBhM&#10;oGTEvjMafx05KEqG7w6NbdbLRYODUpL5ptngAENJkPThY5U70XscJZGAkmMA0/XIt1hUaGHHirDr&#10;dOWR+JgX8u//wP4N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LYjmYugEAAEsDAAAOAAAAAAAAAAAAAAAAAC4CAABkcnMvZTJv&#10;RG9jLnhtbFBLAQItABQABgAIAAAAIQCiaTO02gAAAAoBAAAPAAAAAAAAAAAAAAAAABQEAABkcnMv&#10;ZG93bnJldi54bWxQSwUGAAAAAAQABADzAAAAGwUAAAAA&#10;" w14:anchorId="499E9DFE">
                <v:textbox inset="2.16pt,1.44pt,0,1.44pt">
                  <w:txbxContent>
                    <w:p w:rsidR="00DB1734" w:rsidP="0005636F" w:rsidRDefault="00DB1734" w14:paraId="681DEDA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49440" behindDoc="0" locked="0" layoutInCell="1" allowOverlap="1" wp14:editId="2ACDCD37" wp14:anchorId="13BBE85C">
                <wp:simplePos x="0" y="0"/>
                <wp:positionH relativeFrom="column">
                  <wp:posOffset>1320800</wp:posOffset>
                </wp:positionH>
                <wp:positionV relativeFrom="paragraph">
                  <wp:posOffset>139700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9C43475" w14:textId="77777777">
                            <w:r>
                              <w:rPr>
                                <w:rFonts w:ascii="Geneva" w:hAnsi="Geneva" w:eastAsia="Geneva" w:cs="Geneva"/>
                                <w:color w:val="000000"/>
                                <w:sz w:val="20"/>
                                <w:szCs w:val="20"/>
                                <w:lang w:val="Portuguese"/>
                              </w:rPr>
                              <w:t xml:space="preserve"> NENHUMA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7" style="position:absolute;margin-left:104pt;margin-top:11pt;width:79pt;height:60pt;z-index:2587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qlxAtugEAAEsDAAAOAAAAAAAAAAAAAAAAAC4CAABkcnMvZTJv&#10;RG9jLnhtbFBLAQItABQABgAIAAAAIQCiaTO02gAAAAoBAAAPAAAAAAAAAAAAAAAAABQEAABkcnMv&#10;ZG93bnJldi54bWxQSwUGAAAAAAQABADzAAAAGwUAAAAA&#10;" w14:anchorId="13BBE85C">
                <v:textbox inset="2.16pt,1.44pt,0,1.44pt">
                  <w:txbxContent>
                    <w:p w:rsidR="00DB1734" w:rsidP="0005636F" w:rsidRDefault="00DB1734" w14:paraId="29C43475" w14:textId="77777777">
                      <w:r>
                        <w:rPr>
                          <w:rFonts w:ascii="Geneva" w:hAnsi="Geneva" w:eastAsia="Geneva" w:cs="Geneva"/>
                          <w:color w:val="000000"/>
                          <w:sz w:val="20"/>
                          <w:szCs w:val="20"/>
                          <w:lang w:val="Portuguese"/>
                        </w:rPr>
                        <w:t xml:space="preserve"> NENHUMA</w:t>
                      </w:r>
                    </w:p>
                  </w:txbxContent>
                </v:textbox>
              </v:rect>
            </w:pict>
          </mc:Fallback>
        </mc:AlternateContent>
      </w:r>
      <w:r>
        <w:rPr>
          <w:rFonts w:ascii="Century Gothic" w:hAnsi="Century Gothic" w:eastAsia="Times New Roman" w:cs="Times New Roman"/>
          <w:noProof/>
          <w:color w:val="000000"/>
          <w:sz w:val="28"/>
          <w:szCs w:val="28"/>
          <w:lang w:val="Portuguese"/>
        </w:rPr>
        <w:t>VISÃO GERAL FINANCEIRA</w:t>
      </w: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4320"/>
        <w:gridCol w:w="2156"/>
        <w:gridCol w:w="2157"/>
        <w:gridCol w:w="2157"/>
      </w:tblGrid>
      <w:tr w:rsidRPr="00DB1734" w:rsidR="00DB1734" w:rsidTr="00DB1734" w14:paraId="3E2B1443" w14:textId="77777777">
        <w:trPr>
          <w:trHeight w:val="576"/>
        </w:trPr>
        <w:tc>
          <w:tcPr>
            <w:tcW w:w="4320" w:type="dxa"/>
            <w:tcBorders>
              <w:top w:val="nil"/>
              <w:left w:val="nil"/>
              <w:bottom w:val="single" w:color="BFBFBF" w:themeColor="background1" w:themeShade="BF" w:sz="8" w:space="0"/>
              <w:right w:val="nil"/>
            </w:tcBorders>
            <w:vAlign w:val="center"/>
          </w:tcPr>
          <w:p w:rsidRPr="00DB1734" w:rsidR="00DB1734" w:rsidP="00DB1734" w:rsidRDefault="00DB1734" w14:paraId="033B653D" w14:textId="77777777">
            <w:pPr>
              <w:bidi w:val="false"/>
              <w:jc w:val="center"/>
              <w:rPr>
                <w:rFonts w:ascii="Century Gothic" w:hAnsi="Century Gothic" w:eastAsia="Times New Roman" w:cs="Times New Roman"/>
                <w:noProof/>
                <w:color w:val="000000"/>
                <w:sz w:val="24"/>
                <w:szCs w:val="24"/>
              </w:rPr>
            </w:pPr>
          </w:p>
        </w:tc>
        <w:tc>
          <w:tcPr>
            <w:tcW w:w="2156" w:type="dxa"/>
            <w:tcBorders>
              <w:top w:val="nil"/>
              <w:left w:val="nil"/>
              <w:bottom w:val="single" w:color="BFBFBF" w:themeColor="background1" w:themeShade="BF" w:sz="8" w:space="0"/>
              <w:right w:val="nil"/>
            </w:tcBorders>
            <w:vAlign w:val="center"/>
          </w:tcPr>
          <w:p w:rsidRPr="00DB1734" w:rsidR="00DB1734" w:rsidP="00DB1734" w:rsidRDefault="00DB1734" w14:paraId="18A775D5" w14:textId="77777777">
            <w:pPr>
              <w:bidi w:val="false"/>
              <w:jc w:val="center"/>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Portuguese"/>
              </w:rPr>
              <w:t>DESPESA TOTAL</w:t>
            </w:r>
          </w:p>
        </w:tc>
        <w:tc>
          <w:tcPr>
            <w:tcW w:w="2157" w:type="dxa"/>
            <w:tcBorders>
              <w:top w:val="nil"/>
              <w:left w:val="nil"/>
              <w:bottom w:val="single" w:color="BFBFBF" w:themeColor="background1" w:themeShade="BF" w:sz="8" w:space="0"/>
              <w:right w:val="nil"/>
            </w:tcBorders>
            <w:vAlign w:val="center"/>
          </w:tcPr>
          <w:p w:rsidRPr="00DB1734" w:rsidR="00DB1734" w:rsidP="00DB1734" w:rsidRDefault="00DB1734" w14:paraId="6B602759" w14:textId="77777777">
            <w:pPr>
              <w:bidi w:val="false"/>
              <w:jc w:val="center"/>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Portuguese"/>
              </w:rPr>
              <w:t>TOTAL CAPITAL</w:t>
            </w:r>
          </w:p>
        </w:tc>
        <w:tc>
          <w:tcPr>
            <w:tcW w:w="2157" w:type="dxa"/>
            <w:tcBorders>
              <w:top w:val="nil"/>
              <w:left w:val="nil"/>
              <w:bottom w:val="single" w:color="BFBFBF" w:themeColor="background1" w:themeShade="BF" w:sz="8" w:space="0"/>
              <w:right w:val="nil"/>
            </w:tcBorders>
            <w:vAlign w:val="center"/>
          </w:tcPr>
          <w:p w:rsidRPr="00DB1734" w:rsidR="00DB1734" w:rsidP="00DB1734" w:rsidRDefault="00DB1734" w14:paraId="62D2704D" w14:textId="77777777">
            <w:pPr>
              <w:bidi w:val="false"/>
              <w:jc w:val="center"/>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Portuguese"/>
              </w:rPr>
              <w:t>OVERALL TOTAL</w:t>
            </w:r>
          </w:p>
        </w:tc>
      </w:tr>
      <w:tr w:rsidRPr="00DB1734" w:rsidR="00DB1734" w:rsidTr="00043D7E" w14:paraId="078F9E02" w14:textId="77777777">
        <w:trPr>
          <w:trHeight w:val="1152"/>
        </w:trPr>
        <w:tc>
          <w:tcPr>
            <w:tcW w:w="4320" w:type="dxa"/>
            <w:tcBorders>
              <w:top w:val="single" w:color="BFBFBF" w:themeColor="background1" w:themeShade="BF" w:sz="8" w:space="0"/>
            </w:tcBorders>
            <w:shd w:val="clear" w:color="auto" w:fill="D5DCE4" w:themeFill="text2" w:themeFillTint="33"/>
            <w:vAlign w:val="center"/>
          </w:tcPr>
          <w:p w:rsidRPr="00DB1734" w:rsidR="00DB1734" w:rsidP="00DB1734" w:rsidRDefault="00DB1734" w14:paraId="15B52376" w14:textId="77777777">
            <w:pPr>
              <w:bidi w:val="false"/>
              <w:ind w:left="170"/>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Portuguese"/>
              </w:rPr>
              <w:t>CUSTOS ORÇAMENTÁRIOS</w:t>
            </w:r>
          </w:p>
        </w:tc>
        <w:tc>
          <w:tcPr>
            <w:tcW w:w="2156" w:type="dxa"/>
            <w:tcBorders>
              <w:top w:val="single" w:color="BFBFBF" w:themeColor="background1" w:themeShade="BF" w:sz="8" w:space="0"/>
            </w:tcBorders>
            <w:shd w:val="clear" w:color="auto" w:fill="F2F2F2" w:themeFill="background1" w:themeFillShade="F2"/>
            <w:vAlign w:val="center"/>
          </w:tcPr>
          <w:p w:rsidRPr="00DB1734" w:rsidR="00DB1734" w:rsidP="00DB1734" w:rsidRDefault="00DB1734" w14:paraId="611E2687" w14:textId="77777777">
            <w:pPr>
              <w:bidi w:val="false"/>
              <w:jc w:val="center"/>
              <w:rPr>
                <w:rFonts w:ascii="Century Gothic" w:hAnsi="Century Gothic" w:eastAsia="Times New Roman" w:cs="Times New Roman"/>
                <w:noProof/>
                <w:color w:val="000000"/>
                <w:sz w:val="24"/>
                <w:szCs w:val="24"/>
              </w:rPr>
            </w:pPr>
          </w:p>
        </w:tc>
        <w:tc>
          <w:tcPr>
            <w:tcW w:w="2157" w:type="dxa"/>
            <w:tcBorders>
              <w:top w:val="single" w:color="BFBFBF" w:themeColor="background1" w:themeShade="BF" w:sz="8" w:space="0"/>
            </w:tcBorders>
            <w:shd w:val="clear" w:color="auto" w:fill="EAEEF3"/>
            <w:vAlign w:val="center"/>
          </w:tcPr>
          <w:p w:rsidRPr="00DB1734" w:rsidR="00DB1734" w:rsidP="00DB1734" w:rsidRDefault="00DB1734" w14:paraId="5CB8FFE1" w14:textId="77777777">
            <w:pPr>
              <w:bidi w:val="false"/>
              <w:jc w:val="center"/>
              <w:rPr>
                <w:rFonts w:ascii="Century Gothic" w:hAnsi="Century Gothic" w:eastAsia="Times New Roman" w:cs="Times New Roman"/>
                <w:noProof/>
                <w:color w:val="000000"/>
                <w:sz w:val="24"/>
                <w:szCs w:val="24"/>
              </w:rPr>
            </w:pPr>
          </w:p>
        </w:tc>
        <w:tc>
          <w:tcPr>
            <w:tcW w:w="2157" w:type="dxa"/>
            <w:tcBorders>
              <w:top w:val="single" w:color="BFBFBF" w:themeColor="background1" w:themeShade="BF" w:sz="8" w:space="0"/>
            </w:tcBorders>
            <w:vAlign w:val="center"/>
          </w:tcPr>
          <w:p w:rsidRPr="00DB1734" w:rsidR="00DB1734" w:rsidP="00DB1734" w:rsidRDefault="00DB1734" w14:paraId="403D37B9" w14:textId="77777777">
            <w:pPr>
              <w:bidi w:val="false"/>
              <w:jc w:val="center"/>
              <w:rPr>
                <w:rFonts w:ascii="Century Gothic" w:hAnsi="Century Gothic" w:eastAsia="Times New Roman" w:cs="Times New Roman"/>
                <w:noProof/>
                <w:color w:val="000000"/>
                <w:sz w:val="24"/>
                <w:szCs w:val="24"/>
              </w:rPr>
            </w:pPr>
          </w:p>
        </w:tc>
      </w:tr>
      <w:tr w:rsidRPr="00DB1734" w:rsidR="00DB1734" w:rsidTr="00043D7E" w14:paraId="1ED0F130" w14:textId="77777777">
        <w:trPr>
          <w:trHeight w:val="1152"/>
        </w:trPr>
        <w:tc>
          <w:tcPr>
            <w:tcW w:w="4320" w:type="dxa"/>
            <w:shd w:val="clear" w:color="auto" w:fill="D5DCE4" w:themeFill="text2" w:themeFillTint="33"/>
            <w:vAlign w:val="center"/>
          </w:tcPr>
          <w:p w:rsidRPr="00DB1734" w:rsidR="00DB1734" w:rsidP="00DB1734" w:rsidRDefault="00DB1734" w14:paraId="2BAD787D" w14:textId="77777777">
            <w:pPr>
              <w:bidi w:val="false"/>
              <w:ind w:left="170"/>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Portuguese"/>
              </w:rPr>
              <w:t>ESTIMATIVA EM CONCLUSÃO (EAC)</w:t>
            </w:r>
          </w:p>
        </w:tc>
        <w:tc>
          <w:tcPr>
            <w:tcW w:w="2156" w:type="dxa"/>
            <w:shd w:val="clear" w:color="auto" w:fill="F2F2F2" w:themeFill="background1" w:themeFillShade="F2"/>
            <w:vAlign w:val="center"/>
          </w:tcPr>
          <w:p w:rsidRPr="00DB1734" w:rsidR="00DB1734" w:rsidP="00DB1734" w:rsidRDefault="00DB1734" w14:paraId="38F40B02" w14:textId="77777777">
            <w:pPr>
              <w:bidi w:val="false"/>
              <w:jc w:val="center"/>
              <w:rPr>
                <w:rFonts w:ascii="Century Gothic" w:hAnsi="Century Gothic" w:eastAsia="Times New Roman" w:cs="Times New Roman"/>
                <w:noProof/>
                <w:color w:val="000000"/>
                <w:sz w:val="24"/>
                <w:szCs w:val="24"/>
              </w:rPr>
            </w:pPr>
          </w:p>
        </w:tc>
        <w:tc>
          <w:tcPr>
            <w:tcW w:w="2157" w:type="dxa"/>
            <w:shd w:val="clear" w:color="auto" w:fill="EAEEF3"/>
            <w:vAlign w:val="center"/>
          </w:tcPr>
          <w:p w:rsidRPr="00DB1734" w:rsidR="00DB1734" w:rsidP="00DB1734" w:rsidRDefault="00DB1734" w14:paraId="05571D07" w14:textId="77777777">
            <w:pPr>
              <w:bidi w:val="false"/>
              <w:jc w:val="center"/>
              <w:rPr>
                <w:rFonts w:ascii="Century Gothic" w:hAnsi="Century Gothic" w:eastAsia="Times New Roman" w:cs="Times New Roman"/>
                <w:noProof/>
                <w:color w:val="000000"/>
                <w:sz w:val="24"/>
                <w:szCs w:val="24"/>
              </w:rPr>
            </w:pPr>
          </w:p>
        </w:tc>
        <w:tc>
          <w:tcPr>
            <w:tcW w:w="2157" w:type="dxa"/>
            <w:vAlign w:val="center"/>
          </w:tcPr>
          <w:p w:rsidRPr="00DB1734" w:rsidR="00DB1734" w:rsidP="00DB1734" w:rsidRDefault="00DB1734" w14:paraId="7A014C16" w14:textId="77777777">
            <w:pPr>
              <w:bidi w:val="false"/>
              <w:jc w:val="center"/>
              <w:rPr>
                <w:rFonts w:ascii="Century Gothic" w:hAnsi="Century Gothic" w:eastAsia="Times New Roman" w:cs="Times New Roman"/>
                <w:noProof/>
                <w:color w:val="000000"/>
                <w:sz w:val="24"/>
                <w:szCs w:val="24"/>
              </w:rPr>
            </w:pPr>
          </w:p>
        </w:tc>
      </w:tr>
      <w:tr w:rsidRPr="00DB1734" w:rsidR="00DB1734" w:rsidTr="00043D7E" w14:paraId="49D3D76F" w14:textId="77777777">
        <w:trPr>
          <w:trHeight w:val="1152"/>
        </w:trPr>
        <w:tc>
          <w:tcPr>
            <w:tcW w:w="4320" w:type="dxa"/>
            <w:shd w:val="clear" w:color="auto" w:fill="D5DCE4" w:themeFill="text2" w:themeFillTint="33"/>
            <w:vAlign w:val="center"/>
          </w:tcPr>
          <w:p w:rsidRPr="00DB1734" w:rsidR="00DB1734" w:rsidP="00DB1734" w:rsidRDefault="00DB1734" w14:paraId="50C18864" w14:textId="77777777">
            <w:pPr>
              <w:bidi w:val="false"/>
              <w:ind w:left="170"/>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Portuguese"/>
              </w:rPr>
              <w:t>CUSTOS REAIS ATÉ O MOMENTO</w:t>
            </w:r>
          </w:p>
        </w:tc>
        <w:tc>
          <w:tcPr>
            <w:tcW w:w="2156" w:type="dxa"/>
            <w:shd w:val="clear" w:color="auto" w:fill="F2F2F2" w:themeFill="background1" w:themeFillShade="F2"/>
            <w:vAlign w:val="center"/>
          </w:tcPr>
          <w:p w:rsidRPr="00DB1734" w:rsidR="00DB1734" w:rsidP="00DB1734" w:rsidRDefault="00DB1734" w14:paraId="2B9A48E2" w14:textId="77777777">
            <w:pPr>
              <w:bidi w:val="false"/>
              <w:jc w:val="center"/>
              <w:rPr>
                <w:rFonts w:ascii="Century Gothic" w:hAnsi="Century Gothic" w:eastAsia="Times New Roman" w:cs="Times New Roman"/>
                <w:noProof/>
                <w:color w:val="000000"/>
                <w:sz w:val="24"/>
                <w:szCs w:val="24"/>
              </w:rPr>
            </w:pPr>
          </w:p>
        </w:tc>
        <w:tc>
          <w:tcPr>
            <w:tcW w:w="2157" w:type="dxa"/>
            <w:shd w:val="clear" w:color="auto" w:fill="EAEEF3"/>
            <w:vAlign w:val="center"/>
          </w:tcPr>
          <w:p w:rsidRPr="00DB1734" w:rsidR="00DB1734" w:rsidP="00DB1734" w:rsidRDefault="00DB1734" w14:paraId="58EAD6CC" w14:textId="77777777">
            <w:pPr>
              <w:bidi w:val="false"/>
              <w:jc w:val="center"/>
              <w:rPr>
                <w:rFonts w:ascii="Century Gothic" w:hAnsi="Century Gothic" w:eastAsia="Times New Roman" w:cs="Times New Roman"/>
                <w:noProof/>
                <w:color w:val="000000"/>
                <w:sz w:val="24"/>
                <w:szCs w:val="24"/>
              </w:rPr>
            </w:pPr>
          </w:p>
        </w:tc>
        <w:tc>
          <w:tcPr>
            <w:tcW w:w="2157" w:type="dxa"/>
            <w:vAlign w:val="center"/>
          </w:tcPr>
          <w:p w:rsidRPr="00DB1734" w:rsidR="00DB1734" w:rsidP="00DB1734" w:rsidRDefault="00DB1734" w14:paraId="443F4200" w14:textId="77777777">
            <w:pPr>
              <w:bidi w:val="false"/>
              <w:jc w:val="center"/>
              <w:rPr>
                <w:rFonts w:ascii="Century Gothic" w:hAnsi="Century Gothic" w:eastAsia="Times New Roman" w:cs="Times New Roman"/>
                <w:noProof/>
                <w:color w:val="000000"/>
                <w:sz w:val="24"/>
                <w:szCs w:val="24"/>
              </w:rPr>
            </w:pPr>
          </w:p>
        </w:tc>
      </w:tr>
    </w:tbl>
    <w:p w:rsidR="00DB1734" w:rsidP="001952BD" w:rsidRDefault="00DB1734" w14:paraId="5EFCAA91" w14:textId="77777777">
      <w:pPr>
        <w:bidi w:val="false"/>
        <w:spacing w:line="360" w:lineRule="auto"/>
        <w:rPr>
          <w:rFonts w:ascii="Century Gothic" w:hAnsi="Century Gothic" w:eastAsia="Times New Roman" w:cs="Times New Roman"/>
          <w:noProof/>
          <w:color w:val="000000"/>
          <w:sz w:val="28"/>
          <w:szCs w:val="28"/>
        </w:rPr>
      </w:pPr>
    </w:p>
    <w:p w:rsidRPr="00DB1734" w:rsidR="00DB1734" w:rsidP="00DB1734" w:rsidRDefault="00DB1734" w14:paraId="1E287670" w14:textId="77777777">
      <w:pPr>
        <w:bidi w:val="false"/>
        <w:spacing w:line="276" w:lineRule="auto"/>
        <w:rPr>
          <w:rFonts w:ascii="Century Gothic" w:hAnsi="Century Gothic"/>
          <w:color w:val="000000" w:themeColor="text1"/>
        </w:rPr>
      </w:pPr>
      <w:r w:rsidRPr="00F91EB4">
        <w:rPr>
          <w:rFonts w:ascii="Century Gothic" w:hAnsi="Century Gothic"/>
          <w:color w:val="000000" w:themeColor="text1"/>
          <w:lang w:val="Portuguese"/>
        </w:rPr>
        <w:t>COMENTÁRIOS</w:t>
      </w:r>
    </w:p>
    <w:tbl>
      <w:tblPr>
        <w:tblW w:w="11126" w:type="dxa"/>
        <w:tblInd w:w="-5" w:type="dxa"/>
        <w:tblLook w:val="04A0" w:firstRow="1" w:lastRow="0" w:firstColumn="1" w:lastColumn="0" w:noHBand="0" w:noVBand="1"/>
      </w:tblPr>
      <w:tblGrid>
        <w:gridCol w:w="10890"/>
        <w:gridCol w:w="236"/>
      </w:tblGrid>
      <w:tr w:rsidRPr="007D202B" w:rsidR="00DB1734" w:rsidTr="00043D7E" w14:paraId="6C57828E" w14:textId="77777777">
        <w:trPr>
          <w:trHeight w:val="7632"/>
        </w:trPr>
        <w:tc>
          <w:tcPr>
            <w:tcW w:w="10890" w:type="dxa"/>
            <w:tcBorders>
              <w:top w:val="single" w:color="BFBFBF" w:sz="4" w:space="0"/>
              <w:left w:val="single" w:color="BFBFBF" w:sz="4" w:space="0"/>
              <w:bottom w:val="single" w:color="BFBFBF" w:themeColor="background1" w:themeShade="BF" w:sz="24" w:space="0"/>
              <w:right w:val="single" w:color="BFBFBF" w:sz="4" w:space="0"/>
            </w:tcBorders>
            <w:shd w:val="clear" w:color="auto" w:fill="auto"/>
            <w:vAlign w:val="center"/>
            <w:hideMark/>
          </w:tcPr>
          <w:p w:rsidRPr="007D202B" w:rsidR="00DB1734" w:rsidP="00DB1734" w:rsidRDefault="00DB1734" w14:paraId="11546089"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DB1734" w:rsidP="00DB1734" w:rsidRDefault="00DB1734" w14:paraId="6D0823EF" w14:textId="77777777">
            <w:pPr>
              <w:bidi w:val="false"/>
              <w:ind w:firstLine="180" w:firstLineChars="100"/>
              <w:rPr>
                <w:rFonts w:ascii="Century Gothic" w:hAnsi="Century Gothic" w:eastAsia="Times New Roman" w:cs="Times New Roman"/>
                <w:color w:val="000000"/>
                <w:sz w:val="18"/>
                <w:szCs w:val="18"/>
              </w:rPr>
            </w:pPr>
          </w:p>
        </w:tc>
      </w:tr>
    </w:tbl>
    <w:p w:rsidR="00DB1734" w:rsidP="001952BD" w:rsidRDefault="00DB1734" w14:paraId="74386FCD" w14:textId="77777777">
      <w:pPr>
        <w:bidi w:val="false"/>
        <w:spacing w:line="360" w:lineRule="auto"/>
        <w:rPr>
          <w:rFonts w:ascii="Century Gothic" w:hAnsi="Century Gothic" w:eastAsia="Times New Roman" w:cs="Times New Roman"/>
          <w:noProof/>
          <w:color w:val="000000"/>
          <w:sz w:val="28"/>
          <w:szCs w:val="28"/>
        </w:rPr>
      </w:pPr>
    </w:p>
    <w:p w:rsidR="00DB1734" w:rsidP="001952BD" w:rsidRDefault="00DB1734" w14:paraId="3426132B" w14:textId="77777777">
      <w:pPr>
        <w:bidi w:val="false"/>
        <w:spacing w:line="360" w:lineRule="auto"/>
        <w:rPr>
          <w:rFonts w:ascii="Century Gothic" w:hAnsi="Century Gothic" w:eastAsia="Times New Roman" w:cs="Times New Roman"/>
          <w:color w:val="000000"/>
          <w:sz w:val="28"/>
          <w:szCs w:val="28"/>
        </w:rPr>
      </w:pPr>
    </w:p>
    <w:p w:rsidR="00043D7E" w:rsidP="001952BD" w:rsidRDefault="00043D7E" w14:paraId="33BA30AA" w14:textId="77777777">
      <w:pPr>
        <w:bidi w:val="false"/>
        <w:spacing w:line="360" w:lineRule="auto"/>
        <w:rPr>
          <w:rFonts w:ascii="Century Gothic" w:hAnsi="Century Gothic" w:eastAsia="Times New Roman" w:cs="Times New Roman"/>
          <w:color w:val="000000"/>
          <w:sz w:val="28"/>
          <w:szCs w:val="28"/>
        </w:rPr>
        <w:sectPr w:rsidR="00043D7E" w:rsidSect="0005636F">
          <w:pgSz w:w="12240" w:h="15840"/>
          <w:pgMar w:top="864" w:right="864" w:bottom="576" w:left="576" w:header="0" w:footer="0" w:gutter="0"/>
          <w:cols w:space="720"/>
          <w:docGrid w:linePitch="360"/>
        </w:sectPr>
      </w:pPr>
    </w:p>
    <w:p w:rsidRPr="00F91EB4" w:rsidR="00790912" w:rsidP="00790912" w:rsidRDefault="00790912" w14:paraId="08E9ADA6"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Portuguese"/>
        </w:rPr>
        <w:lastRenderedPageBreak/>
        <mc:AlternateContent>
          <mc:Choice Requires="wps">
            <w:drawing>
              <wp:anchor distT="0" distB="0" distL="114300" distR="114300" simplePos="0" relativeHeight="258751488" behindDoc="0" locked="0" layoutInCell="1" allowOverlap="1" wp14:editId="11E3DD54" wp14:anchorId="34468EDF">
                <wp:simplePos x="0" y="0"/>
                <wp:positionH relativeFrom="column">
                  <wp:posOffset>2667000</wp:posOffset>
                </wp:positionH>
                <wp:positionV relativeFrom="paragraph">
                  <wp:posOffset>-12700</wp:posOffset>
                </wp:positionV>
                <wp:extent cx="1003300" cy="622300"/>
                <wp:effectExtent l="0" t="0" r="0" b="0"/>
                <wp:wrapNone/>
                <wp:docPr id="7264" name="Rectangle 72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9628CA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4" style="position:absolute;margin-left:210pt;margin-top:-1pt;width:79pt;height:49pt;z-index:2587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U+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Vc7OkxHOHU/qN&#10;unHfWUXO2d5Iqab5TnoNMbVY9hQf4RIldCfyowY3fZEWGYvGp6vGasxEYHKz2KxrnITAo9Vys0Af&#10;u1TvxRFS/qGCI5PDKCCUoiw//kr5fPXtCtZNYM7PT14e92Mhs1k2b1D3QZ6QIu5ofkCjbRgYFdZE&#10;SgacO6Ppz4GDosT+9Chss1ouGlyUEszXzRoXGEqAoPcfs9yLPuAqiQyUHCKYrke8RaICCydWiF22&#10;a1qJj3EB//4P7F4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tx1ProBAABLAwAADgAAAAAAAAAAAAAAAAAuAgAAZHJzL2Uy&#10;b0RvYy54bWxQSwECLQAUAAYACAAAACEA28Ml8tsAAAAJAQAADwAAAAAAAAAAAAAAAAAUBAAAZHJz&#10;L2Rvd25yZXYueG1sUEsFBgAAAAAEAAQA8wAAABwFAAAAAA==&#10;" w14:anchorId="34468EDF">
                <v:textbox inset="2.16pt,1.44pt,0,1.44pt">
                  <w:txbxContent>
                    <w:p w:rsidR="00790912" w:rsidP="00790912" w:rsidRDefault="00790912" w14:paraId="69628CA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52512" behindDoc="0" locked="0" layoutInCell="1" allowOverlap="1" wp14:editId="5C07FA6E" wp14:anchorId="6DAE8A99">
                <wp:simplePos x="0" y="0"/>
                <wp:positionH relativeFrom="column">
                  <wp:posOffset>2667000</wp:posOffset>
                </wp:positionH>
                <wp:positionV relativeFrom="paragraph">
                  <wp:posOffset>-12700</wp:posOffset>
                </wp:positionV>
                <wp:extent cx="1003300" cy="622300"/>
                <wp:effectExtent l="0" t="0" r="0" b="0"/>
                <wp:wrapNone/>
                <wp:docPr id="7265" name="Rectangle 7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F178FF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5" style="position:absolute;margin-left:210pt;margin-top:-1pt;width:79pt;height:49pt;z-index:2587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yL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dLSWOW5zS&#10;D9SNu25Q5JztjZQqzzfrNYbYYtlLeIZLFNHN5CcNNn+RFpmKxqerxmpKRGBys9isa5yEwKPVcrNA&#10;H7tU78UBYvqqvCXZYRQQSlGWHx9jOl99u4J1Gcz5+eylaT8VMpvl4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spXIu7AQAASwMAAA4AAAAAAAAAAAAAAAAALgIAAGRycy9l&#10;Mm9Eb2MueG1sUEsBAi0AFAAGAAgAAAAhANvDJfLbAAAACQEAAA8AAAAAAAAAAAAAAAAAFQQAAGRy&#10;cy9kb3ducmV2LnhtbFBLBQYAAAAABAAEAPMAAAAdBQAAAAA=&#10;" w14:anchorId="6DAE8A99">
                <v:textbox inset="2.16pt,1.44pt,0,1.44pt">
                  <w:txbxContent>
                    <w:p w:rsidR="00790912" w:rsidP="00790912" w:rsidRDefault="00790912" w14:paraId="1F178FF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53536" behindDoc="0" locked="0" layoutInCell="1" allowOverlap="1" wp14:editId="7B693397" wp14:anchorId="391F28B3">
                <wp:simplePos x="0" y="0"/>
                <wp:positionH relativeFrom="column">
                  <wp:posOffset>2667000</wp:posOffset>
                </wp:positionH>
                <wp:positionV relativeFrom="paragraph">
                  <wp:posOffset>-12700</wp:posOffset>
                </wp:positionV>
                <wp:extent cx="1003300" cy="622300"/>
                <wp:effectExtent l="0" t="0" r="0" b="0"/>
                <wp:wrapNone/>
                <wp:docPr id="7266" name="Rectangle 7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C1EB75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6" style="position:absolute;margin-left:210pt;margin-top:-1pt;width:79pt;height:49pt;z-index:2587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fZ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TdrFaUeO5wSj9R&#10;N+47q8gl2xsp1TTfSa8hphbLnuMTXKOE7kR+1OCmL9IiY9H4fNNYjZkITG4X202NkxB4tF5uF+hj&#10;l+qtOELKX1VwZHIYBYRSlOWn7ylfrr5ewboJzOX5ycvjYSxktsvlK9RDkGekiDuaH9FoGwZGhTWR&#10;kgHnzmj6feSgKLHfPArbrJeLBhelBPNNs8EFhhIg6MP7LPeiD7hKIgMlxwim6xFvkajAwokVYtft&#10;mlbifVzAv/0D+z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etX2boBAABLAwAADgAAAAAAAAAAAAAAAAAuAgAAZHJzL2Uy&#10;b0RvYy54bWxQSwECLQAUAAYACAAAACEA28Ml8tsAAAAJAQAADwAAAAAAAAAAAAAAAAAUBAAAZHJz&#10;L2Rvd25yZXYueG1sUEsFBgAAAAAEAAQA8wAAABwFAAAAAA==&#10;" w14:anchorId="391F28B3">
                <v:textbox inset="2.16pt,1.44pt,0,1.44pt">
                  <w:txbxContent>
                    <w:p w:rsidR="00790912" w:rsidP="00790912" w:rsidRDefault="00790912" w14:paraId="7C1EB75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54560" behindDoc="0" locked="0" layoutInCell="1" allowOverlap="1" wp14:editId="5C6BED1C" wp14:anchorId="0DED1C86">
                <wp:simplePos x="0" y="0"/>
                <wp:positionH relativeFrom="column">
                  <wp:posOffset>2667000</wp:posOffset>
                </wp:positionH>
                <wp:positionV relativeFrom="paragraph">
                  <wp:posOffset>-12700</wp:posOffset>
                </wp:positionV>
                <wp:extent cx="1003300" cy="622300"/>
                <wp:effectExtent l="0" t="0" r="0" b="0"/>
                <wp:wrapNone/>
                <wp:docPr id="7267" name="Rectangle 72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A74A3D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7" style="position:absolute;margin-left:210pt;margin-top:-1pt;width:79pt;height:49pt;z-index:2587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5s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dihLHLU7p&#10;B+rGXTcocs72RkqV55v1GkNssewlPMMliuhm8pMGm79Ii0xF49NVYzUlIjC5WWzWNU5C4NFquVmg&#10;j12q9+IAMX1V3pLsMAoIpSjLj48xna++XcG6DOb8fPbStJ8Kmc3y9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wefmy7AQAASwMAAA4AAAAAAAAAAAAAAAAALgIAAGRycy9l&#10;Mm9Eb2MueG1sUEsBAi0AFAAGAAgAAAAhANvDJfLbAAAACQEAAA8AAAAAAAAAAAAAAAAAFQQAAGRy&#10;cy9kb3ducmV2LnhtbFBLBQYAAAAABAAEAPMAAAAdBQAAAAA=&#10;" w14:anchorId="0DED1C86">
                <v:textbox inset="2.16pt,1.44pt,0,1.44pt">
                  <w:txbxContent>
                    <w:p w:rsidR="00790912" w:rsidP="00790912" w:rsidRDefault="00790912" w14:paraId="5A74A3D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55584" behindDoc="0" locked="0" layoutInCell="1" allowOverlap="1" wp14:editId="0DD5E690" wp14:anchorId="3374405C">
                <wp:simplePos x="0" y="0"/>
                <wp:positionH relativeFrom="column">
                  <wp:posOffset>2667000</wp:posOffset>
                </wp:positionH>
                <wp:positionV relativeFrom="paragraph">
                  <wp:posOffset>-12700</wp:posOffset>
                </wp:positionV>
                <wp:extent cx="1003300" cy="622300"/>
                <wp:effectExtent l="0" t="0" r="0" b="0"/>
                <wp:wrapNone/>
                <wp:docPr id="7268" name="Rectangle 7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1B54C9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8" style="position:absolute;margin-left:210pt;margin-top:-1pt;width:79pt;height:49pt;z-index:2587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iC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TdrHBWnjuc0k/U&#10;jfvOKnLJ9kZKNc130muIqcWy5/gE1yihO5EfNbjpi7TIWDQ+3zRWYyYCk9vFdlPjJAQerZfbBfrY&#10;pXorjpDyVxUcmRxGAaEUZfnpe8qXq69XsG4Cc3l+8vJ4GAuZ7XL1CvUQ5Bkp4o7mRzTahoFRYU2k&#10;ZMC5M5p+HzkoSuw3j8I26+WiwUUpwXzTbFAUKAGCPrzPci/6gKskMlByjGC6HvEWiQosnFghdt2u&#10;a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aDFiCuQEAAEsDAAAOAAAAAAAAAAAAAAAAAC4CAABkcnMvZTJv&#10;RG9jLnhtbFBLAQItABQABgAIAAAAIQDbwyXy2wAAAAkBAAAPAAAAAAAAAAAAAAAAABMEAABkcnMv&#10;ZG93bnJldi54bWxQSwUGAAAAAAQABADzAAAAGwUAAAAA&#10;" w14:anchorId="3374405C">
                <v:textbox inset="2.16pt,1.44pt,0,1.44pt">
                  <w:txbxContent>
                    <w:p w:rsidR="00790912" w:rsidP="00790912" w:rsidRDefault="00790912" w14:paraId="01B54C9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56608" behindDoc="0" locked="0" layoutInCell="1" allowOverlap="1" wp14:editId="6DA3A6AA" wp14:anchorId="61FACD52">
                <wp:simplePos x="0" y="0"/>
                <wp:positionH relativeFrom="column">
                  <wp:posOffset>2667000</wp:posOffset>
                </wp:positionH>
                <wp:positionV relativeFrom="paragraph">
                  <wp:posOffset>-12700</wp:posOffset>
                </wp:positionV>
                <wp:extent cx="1003300" cy="622300"/>
                <wp:effectExtent l="0" t="0" r="0" b="0"/>
                <wp:wrapNone/>
                <wp:docPr id="7269" name="Rectangle 7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FA1145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9" style="position:absolute;margin-left:210pt;margin-top:-1pt;width:79pt;height:49pt;z-index:2587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e/lxN7oBAABLAwAADgAAAAAAAAAAAAAAAAAuAgAAZHJzL2Uy&#10;b0RvYy54bWxQSwECLQAUAAYACAAAACEA28Ml8tsAAAAJAQAADwAAAAAAAAAAAAAAAAAUBAAAZHJz&#10;L2Rvd25yZXYueG1sUEsFBgAAAAAEAAQA8wAAABwFAAAAAA==&#10;" w14:anchorId="61FACD52">
                <v:textbox inset="2.16pt,1.44pt,0,1.44pt">
                  <w:txbxContent>
                    <w:p w:rsidR="00790912" w:rsidP="00790912" w:rsidRDefault="00790912" w14:paraId="0FA1145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57632" behindDoc="0" locked="0" layoutInCell="1" allowOverlap="1" wp14:editId="6FE7D1A1" wp14:anchorId="3A3DCCD5">
                <wp:simplePos x="0" y="0"/>
                <wp:positionH relativeFrom="column">
                  <wp:posOffset>2667000</wp:posOffset>
                </wp:positionH>
                <wp:positionV relativeFrom="paragraph">
                  <wp:posOffset>-12700</wp:posOffset>
                </wp:positionV>
                <wp:extent cx="1003300" cy="622300"/>
                <wp:effectExtent l="0" t="0" r="0" b="0"/>
                <wp:wrapNone/>
                <wp:docPr id="7270" name="Rectangle 72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34764D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0" style="position:absolute;margin-left:210pt;margin-top:-1pt;width:79pt;height:49pt;z-index:2587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SouQ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zQYF8tzhlL6j&#10;btz3VpFLdjBSqnm+s15jTB2WvcRnuEYJ3Zn8pMHNX6RFpqLx+aaxmjIRmNyutm2NDwk82qy3K/Sx&#10;S/VWHCHlzyo4MjuMAkIpyvLT15QvV1+vYN0M5vL87OXpMBUy23X7CvUQ5Bkp4o7mJzTahpFRYU2k&#10;ZMS5M5p+HTkoSuwXj8I2m/WqwUUpwbJtWlxgKAGCPrzPci+GgKskMlByjGD6AfEWiQosnFghdt2u&#10;eSXexwX82z+w/w0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2sDSouQEAAEsDAAAOAAAAAAAAAAAAAAAAAC4CAABkcnMvZTJv&#10;RG9jLnhtbFBLAQItABQABgAIAAAAIQDbwyXy2wAAAAkBAAAPAAAAAAAAAAAAAAAAABMEAABkcnMv&#10;ZG93bnJldi54bWxQSwUGAAAAAAQABADzAAAAGwUAAAAA&#10;" w14:anchorId="3A3DCCD5">
                <v:textbox inset="2.16pt,1.44pt,0,1.44pt">
                  <w:txbxContent>
                    <w:p w:rsidR="00790912" w:rsidP="00790912" w:rsidRDefault="00790912" w14:paraId="134764D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58656" behindDoc="0" locked="0" layoutInCell="1" allowOverlap="1" wp14:editId="6BBCB0BB" wp14:anchorId="2B620DEB">
                <wp:simplePos x="0" y="0"/>
                <wp:positionH relativeFrom="column">
                  <wp:posOffset>2667000</wp:posOffset>
                </wp:positionH>
                <wp:positionV relativeFrom="paragraph">
                  <wp:posOffset>-12700</wp:posOffset>
                </wp:positionV>
                <wp:extent cx="1003300" cy="622300"/>
                <wp:effectExtent l="0" t="0" r="0" b="0"/>
                <wp:wrapNone/>
                <wp:docPr id="7271" name="Rectangle 7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AD5F6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1" style="position:absolute;margin-left:210pt;margin-top:-1pt;width:79pt;height:49pt;z-index:2587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0dugEAAEs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xums2SEs8dTuk7&#10;6sZ9bxW5ZAcjpZrnO+s1xtRh2Ut8hmuU0J3JTxrc/EVaZCoan28aqykTgcl21W5rnITAo826XaGP&#10;Xaq34ggpf1bBkdlhFBBKUZafvqZ8ufp6BetmMJfnZy9Ph6mQadftK9RDkGekiDuan9BoG0ZGhTWR&#10;khHnzmj6deSgKLFfPArbbNarBhelBMtts8UFhhIg6MP7LPdiCLhKIgMlxwimHxBvkajAwokVYtft&#10;mlfifVzAv/0D+9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F0UdHboBAABLAwAADgAAAAAAAAAAAAAAAAAuAgAAZHJzL2Uy&#10;b0RvYy54bWxQSwECLQAUAAYACAAAACEA28Ml8tsAAAAJAQAADwAAAAAAAAAAAAAAAAAUBAAAZHJz&#10;L2Rvd25yZXYueG1sUEsFBgAAAAAEAAQA8wAAABwFAAAAAA==&#10;" w14:anchorId="2B620DEB">
                <v:textbox inset="2.16pt,1.44pt,0,1.44pt">
                  <w:txbxContent>
                    <w:p w:rsidR="00790912" w:rsidP="00790912" w:rsidRDefault="00790912" w14:paraId="1AD5F6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59680" behindDoc="0" locked="0" layoutInCell="1" allowOverlap="1" wp14:editId="451E8C99" wp14:anchorId="40D4F743">
                <wp:simplePos x="0" y="0"/>
                <wp:positionH relativeFrom="column">
                  <wp:posOffset>2667000</wp:posOffset>
                </wp:positionH>
                <wp:positionV relativeFrom="paragraph">
                  <wp:posOffset>-12700</wp:posOffset>
                </wp:positionV>
                <wp:extent cx="1003300" cy="622300"/>
                <wp:effectExtent l="0" t="0" r="0" b="0"/>
                <wp:wrapNone/>
                <wp:docPr id="7272" name="Rectangle 7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F5AFEB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2" style="position:absolute;margin-left:210pt;margin-top:-1pt;width:79pt;height:49pt;z-index:2587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NauQEAAEs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7dUeJ5w679A19&#10;436wilyqo5FSlf4Wv6aYerz2HJ/gmiVcFvGzBle+KIvM1ePzzWM1ZyKwuF1tNy12QuDW+m67wjWi&#10;NC+XI6T8SQVHyoJRQCrVWX76kvLl6O8jeK+QuTxfVnk+zFXM9n2FLbVDkGeUiDOaHzFoGyZGhTWR&#10;kgn7zmj6eeSgKLGfPRrbre9W6EOuyXLTbXCAoSZI+vC6yr0YA46SyEDJMYIZRuRbLaq0sGNV2HW6&#10;yki8ziv5l39g/w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BTGNauQEAAEsDAAAOAAAAAAAAAAAAAAAAAC4CAABkcnMvZTJv&#10;RG9jLnhtbFBLAQItABQABgAIAAAAIQDbwyXy2wAAAAkBAAAPAAAAAAAAAAAAAAAAABMEAABkcnMv&#10;ZG93bnJldi54bWxQSwUGAAAAAAQABADzAAAAGwUAAAAA&#10;" w14:anchorId="40D4F743">
                <v:textbox inset="2.16pt,1.44pt,0,1.44pt">
                  <w:txbxContent>
                    <w:p w:rsidR="00790912" w:rsidP="00790912" w:rsidRDefault="00790912" w14:paraId="6F5AFEB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0704" behindDoc="0" locked="0" layoutInCell="1" allowOverlap="1" wp14:editId="0B7FE91C" wp14:anchorId="40049975">
                <wp:simplePos x="0" y="0"/>
                <wp:positionH relativeFrom="column">
                  <wp:posOffset>2667000</wp:posOffset>
                </wp:positionH>
                <wp:positionV relativeFrom="paragraph">
                  <wp:posOffset>-12700</wp:posOffset>
                </wp:positionV>
                <wp:extent cx="1003300" cy="622300"/>
                <wp:effectExtent l="0" t="0" r="0" b="0"/>
                <wp:wrapNone/>
                <wp:docPr id="7273" name="Rectangle 72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7F7E08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3" style="position:absolute;margin-left:210pt;margin-top:-1pt;width:79pt;height:49pt;z-index:2587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rvuQEAAEs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3XpFiecOp/QN&#10;deN+sIpcsqORUpX5Fr2mmHose45PcI0SuoX8rMGVL9Iic9X4fNNYzZkITG5X202LkxB4tL7brtDH&#10;Ls1LcYSUP6ngSHEYBYRSleWnLylfrv6+gnUFzOX54uX5MFcy2/c3qIcgz0gRdzQ/otE2TIwKayIl&#10;E86d0fTzyEFRYj97FLZb3606XJQaLDfdBhcYaoCgD6+z3Isx4CqJDJQcI5hhRLz13QoLJ1aJXber&#10;rMTruIJ/+Qf2v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guUrvuQEAAEsDAAAOAAAAAAAAAAAAAAAAAC4CAABkcnMvZTJv&#10;RG9jLnhtbFBLAQItABQABgAIAAAAIQDbwyXy2wAAAAkBAAAPAAAAAAAAAAAAAAAAABMEAABkcnMv&#10;ZG93bnJldi54bWxQSwUGAAAAAAQABADzAAAAGwUAAAAA&#10;" w14:anchorId="40049975">
                <v:textbox inset="2.16pt,1.44pt,0,1.44pt">
                  <w:txbxContent>
                    <w:p w:rsidR="00790912" w:rsidP="00790912" w:rsidRDefault="00790912" w14:paraId="07F7E08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1728" behindDoc="0" locked="0" layoutInCell="1" allowOverlap="1" wp14:editId="414F21BE" wp14:anchorId="451E9536">
                <wp:simplePos x="0" y="0"/>
                <wp:positionH relativeFrom="column">
                  <wp:posOffset>2667000</wp:posOffset>
                </wp:positionH>
                <wp:positionV relativeFrom="paragraph">
                  <wp:posOffset>-12700</wp:posOffset>
                </wp:positionV>
                <wp:extent cx="1003300" cy="622300"/>
                <wp:effectExtent l="0" t="0" r="0" b="0"/>
                <wp:wrapNone/>
                <wp:docPr id="7274" name="Rectangle 7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0300E7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4" style="position:absolute;margin-left:210pt;margin-top:-1pt;width:79pt;height:49pt;z-index:2587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UEuQEAAEs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yWV5R4rnDKf1B&#10;3bjvrCKnbG+kVNN8J72GmFose4wPcI4SuhP5UYObvkiLjEXj40VjNWYiMLlerFc1TkLg0fJqvUAf&#10;u1SvxRFS/qmCI5PDKCCUoiw//E75dPXlCtZNYE7PT14ed2Mhs75uXqDugjwiRdzRfI9G2zAwKqyJ&#10;lAw4d0bT3z0HRYn95VFYVGHR4KKUYL5qVrjAUAIEvXub5V70AVdJZKBkH8F0PeItEhVYOLFC7Lxd&#10;00q8jQv4139g+w8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hpHUEuQEAAEsDAAAOAAAAAAAAAAAAAAAAAC4CAABkcnMvZTJv&#10;RG9jLnhtbFBLAQItABQABgAIAAAAIQDbwyXy2wAAAAkBAAAPAAAAAAAAAAAAAAAAABMEAABkcnMv&#10;ZG93bnJldi54bWxQSwUGAAAAAAQABADzAAAAGwUAAAAA&#10;" w14:anchorId="451E9536">
                <v:textbox inset="2.16pt,1.44pt,0,1.44pt">
                  <w:txbxContent>
                    <w:p w:rsidR="00790912" w:rsidP="00790912" w:rsidRDefault="00790912" w14:paraId="60300E7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2752" behindDoc="0" locked="0" layoutInCell="1" allowOverlap="1" wp14:editId="6BF1CD6E" wp14:anchorId="13CE49CC">
                <wp:simplePos x="0" y="0"/>
                <wp:positionH relativeFrom="column">
                  <wp:posOffset>2667000</wp:posOffset>
                </wp:positionH>
                <wp:positionV relativeFrom="paragraph">
                  <wp:posOffset>-12700</wp:posOffset>
                </wp:positionV>
                <wp:extent cx="1003300" cy="622300"/>
                <wp:effectExtent l="0" t="0" r="0" b="0"/>
                <wp:wrapNone/>
                <wp:docPr id="7275" name="Rectangle 7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98CB44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5" style="position:absolute;margin-left:210pt;margin-top:-1pt;width:79pt;height:49pt;z-index:2587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yxugEAAEs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ZnlNiecOp/QL&#10;deO+s4qcsr2RUk3znfQaYmqx7Dk+wTlK6E7kRw1u+iItMhaNjxeN1ZiJwOR6sV7VOAmBR8ur9QJ9&#10;7FK9FUdI+acKjkwOo4BQirL8cJ/y6errFaybwJyen7w87sZCZn29eIW6C/KIFHFH8yMabcPAqLAm&#10;UjLg3BlNf/YcFCX2zqOwzfJq0eCilGC+ala4wFACBL17n+Ve9AFXSWSgZB/BdD3iLRIVWDixQuy8&#10;XdNKvI8L+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FFcsboBAABLAwAADgAAAAAAAAAAAAAAAAAuAgAAZHJzL2Uy&#10;b0RvYy54bWxQSwECLQAUAAYACAAAACEA28Ml8tsAAAAJAQAADwAAAAAAAAAAAAAAAAAUBAAAZHJz&#10;L2Rvd25yZXYueG1sUEsFBgAAAAAEAAQA8wAAABwFAAAAAA==&#10;" w14:anchorId="13CE49CC">
                <v:textbox inset="2.16pt,1.44pt,0,1.44pt">
                  <w:txbxContent>
                    <w:p w:rsidR="00790912" w:rsidP="00790912" w:rsidRDefault="00790912" w14:paraId="598CB44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3776" behindDoc="0" locked="0" layoutInCell="1" allowOverlap="1" wp14:editId="0B9B127F" wp14:anchorId="3662E940">
                <wp:simplePos x="0" y="0"/>
                <wp:positionH relativeFrom="column">
                  <wp:posOffset>2667000</wp:posOffset>
                </wp:positionH>
                <wp:positionV relativeFrom="paragraph">
                  <wp:posOffset>-12700</wp:posOffset>
                </wp:positionV>
                <wp:extent cx="1003300" cy="622300"/>
                <wp:effectExtent l="0" t="0" r="0" b="0"/>
                <wp:wrapNone/>
                <wp:docPr id="7276" name="Rectangle 72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ED740B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6" style="position:absolute;margin-left:210pt;margin-top:-1pt;width:79pt;height:49pt;z-index:2587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fj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qjhLHLU7p&#10;B+rGXTcocs72RkqV55v1GkNssewlPMMliuhm8pMGm79Ii0xF49NVYzUlIjC5WWzWNU5C4NFquVmg&#10;j12q9+IAMX1V3pLsMAoIpSjLj48xna++XcG6DOb8fPbStJ8Kmc3t8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aTV+O7AQAASwMAAA4AAAAAAAAAAAAAAAAALgIAAGRycy9l&#10;Mm9Eb2MueG1sUEsBAi0AFAAGAAgAAAAhANvDJfLbAAAACQEAAA8AAAAAAAAAAAAAAAAAFQQAAGRy&#10;cy9kb3ducmV2LnhtbFBLBQYAAAAABAAEAPMAAAAdBQAAAAA=&#10;" w14:anchorId="3662E940">
                <v:textbox inset="2.16pt,1.44pt,0,1.44pt">
                  <w:txbxContent>
                    <w:p w:rsidR="00790912" w:rsidP="00790912" w:rsidRDefault="00790912" w14:paraId="4ED740B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4800" behindDoc="0" locked="0" layoutInCell="1" allowOverlap="1" wp14:editId="32DD052F" wp14:anchorId="5721483C">
                <wp:simplePos x="0" y="0"/>
                <wp:positionH relativeFrom="column">
                  <wp:posOffset>2667000</wp:posOffset>
                </wp:positionH>
                <wp:positionV relativeFrom="paragraph">
                  <wp:posOffset>-12700</wp:posOffset>
                </wp:positionV>
                <wp:extent cx="1003300" cy="622300"/>
                <wp:effectExtent l="0" t="0" r="0" b="0"/>
                <wp:wrapNone/>
                <wp:docPr id="7277" name="Rectangle 72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62BDC7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7" style="position:absolute;margin-left:210pt;margin-top:-1pt;width:79pt;height:49pt;z-index:2587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Z2Z+VroBAABLAwAADgAAAAAAAAAAAAAAAAAuAgAAZHJzL2Uy&#10;b0RvYy54bWxQSwECLQAUAAYACAAAACEA28Ml8tsAAAAJAQAADwAAAAAAAAAAAAAAAAAUBAAAZHJz&#10;L2Rvd25yZXYueG1sUEsFBgAAAAAEAAQA8wAAABwFAAAAAA==&#10;" w14:anchorId="5721483C">
                <v:textbox inset="2.16pt,1.44pt,0,1.44pt">
                  <w:txbxContent>
                    <w:p w:rsidR="00790912" w:rsidP="00790912" w:rsidRDefault="00790912" w14:paraId="162BDC7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5824" behindDoc="0" locked="0" layoutInCell="1" allowOverlap="1" wp14:editId="380C36C4" wp14:anchorId="641C9851">
                <wp:simplePos x="0" y="0"/>
                <wp:positionH relativeFrom="column">
                  <wp:posOffset>2667000</wp:posOffset>
                </wp:positionH>
                <wp:positionV relativeFrom="paragraph">
                  <wp:posOffset>-12700</wp:posOffset>
                </wp:positionV>
                <wp:extent cx="1003300" cy="622300"/>
                <wp:effectExtent l="0" t="0" r="0" b="0"/>
                <wp:wrapNone/>
                <wp:docPr id="7278" name="Rectangle 7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6747C9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8" style="position:absolute;margin-left:210pt;margin-top:-1pt;width:79pt;height:49pt;z-index:2587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i4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Zomz8tzhlH6h&#10;btx3VpFTtjdSqmm+k15DTC2WPccnOEcJ3Yn8qMFNX6RFxqLx8aKxGjMRmFwv1qsaJyHwaHm1XqCP&#10;Xaq34ggp/1DBkclhFBBKUZYfHlI+XX29gnUTmNPzk5fH3VjIrK9vXqHugjwiRdzR/IhG2zAwKqyJ&#10;lAw4d0bTnz0HRYm99yhss7xaNLgoJZivmhWKAiVA0Lv3We5FH3CVRAZK9hFM1yPeIlGBhRMrxM7b&#10;Na3E+7iAf/s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IXRYuLoBAABLAwAADgAAAAAAAAAAAAAAAAAuAgAAZHJzL2Uy&#10;b0RvYy54bWxQSwECLQAUAAYACAAAACEA28Ml8tsAAAAJAQAADwAAAAAAAAAAAAAAAAAUBAAAZHJz&#10;L2Rvd25yZXYueG1sUEsFBgAAAAAEAAQA8wAAABwFAAAAAA==&#10;" w14:anchorId="641C9851">
                <v:textbox inset="2.16pt,1.44pt,0,1.44pt">
                  <w:txbxContent>
                    <w:p w:rsidR="00790912" w:rsidP="00790912" w:rsidRDefault="00790912" w14:paraId="06747C9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6848" behindDoc="0" locked="0" layoutInCell="1" allowOverlap="1" wp14:editId="09F9D915" wp14:anchorId="479DC0CA">
                <wp:simplePos x="0" y="0"/>
                <wp:positionH relativeFrom="column">
                  <wp:posOffset>2667000</wp:posOffset>
                </wp:positionH>
                <wp:positionV relativeFrom="paragraph">
                  <wp:posOffset>-12700</wp:posOffset>
                </wp:positionV>
                <wp:extent cx="1003300" cy="622300"/>
                <wp:effectExtent l="0" t="0" r="0" b="0"/>
                <wp:wrapNone/>
                <wp:docPr id="7279" name="Rectangle 7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B2EC5A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9" style="position:absolute;margin-left:210pt;margin-top:-1pt;width:79pt;height:49pt;z-index:2587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IFxDboBAABLAwAADgAAAAAAAAAAAAAAAAAuAgAAZHJzL2Uy&#10;b0RvYy54bWxQSwECLQAUAAYACAAAACEA28Ml8tsAAAAJAQAADwAAAAAAAAAAAAAAAAAUBAAAZHJz&#10;L2Rvd25yZXYueG1sUEsFBgAAAAAEAAQA8wAAABwFAAAAAA==&#10;" w14:anchorId="479DC0CA">
                <v:textbox inset="2.16pt,1.44pt,0,1.44pt">
                  <w:txbxContent>
                    <w:p w:rsidR="00790912" w:rsidP="00790912" w:rsidRDefault="00790912" w14:paraId="4B2EC5A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7872" behindDoc="0" locked="0" layoutInCell="1" allowOverlap="1" wp14:editId="7ACAFA97" wp14:anchorId="5109A9FC">
                <wp:simplePos x="0" y="0"/>
                <wp:positionH relativeFrom="column">
                  <wp:posOffset>2667000</wp:posOffset>
                </wp:positionH>
                <wp:positionV relativeFrom="paragraph">
                  <wp:posOffset>-12700</wp:posOffset>
                </wp:positionV>
                <wp:extent cx="1003300" cy="622300"/>
                <wp:effectExtent l="0" t="0" r="0" b="0"/>
                <wp:wrapNone/>
                <wp:docPr id="7280" name="Rectangle 72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C5E233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0" style="position:absolute;margin-left:210pt;margin-top:-1pt;width:79pt;height:49pt;z-index:2587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1kugEAAEs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pkWBPHc4pV+o&#10;G/e9VeScHYyUap7vrNcYU4dlj/EBLlFCdyY/aXDzF2mRqWh8umqspkwEJjerTVvjQwKP1jebFfrY&#10;pXopjpDyNxUcmR1GAaEUZfnxR8rnq89XsG4Gc35+9vK0nwqZzef2Geo+yBNSxB3N92i0DSOjwppI&#10;yYhzZzT9OXBQlNjvHoVt1jerBhelBMu2aXGBoQQIev86y70YAq6SyEDJIYLpB8RbJCqwcGKF2GW7&#10;5pV4HRfwL//A7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OH9ZLoBAABLAwAADgAAAAAAAAAAAAAAAAAuAgAAZHJzL2Uy&#10;b0RvYy54bWxQSwECLQAUAAYACAAAACEA28Ml8tsAAAAJAQAADwAAAAAAAAAAAAAAAAAUBAAAZHJz&#10;L2Rvd25yZXYueG1sUEsFBgAAAAAEAAQA8wAAABwFAAAAAA==&#10;" w14:anchorId="5109A9FC">
                <v:textbox inset="2.16pt,1.44pt,0,1.44pt">
                  <w:txbxContent>
                    <w:p w:rsidR="00790912" w:rsidP="00790912" w:rsidRDefault="00790912" w14:paraId="7C5E233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8896" behindDoc="0" locked="0" layoutInCell="1" allowOverlap="1" wp14:editId="0A3E7F21" wp14:anchorId="57FC6F16">
                <wp:simplePos x="0" y="0"/>
                <wp:positionH relativeFrom="column">
                  <wp:posOffset>2667000</wp:posOffset>
                </wp:positionH>
                <wp:positionV relativeFrom="paragraph">
                  <wp:posOffset>-12700</wp:posOffset>
                </wp:positionV>
                <wp:extent cx="1003300" cy="622300"/>
                <wp:effectExtent l="0" t="0" r="0" b="0"/>
                <wp:wrapNone/>
                <wp:docPr id="7281" name="Rectangle 7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B75983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1" style="position:absolute;margin-left:210pt;margin-top:-1pt;width:79pt;height:49pt;z-index:2587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TRugEAAEs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1W9pMQyg1P6&#10;g7oxO2hBTtlR9b1I8016TT60WPboH+AcBXQT+VmCSV+kReas8fGisZgj4ZhsVk1d4iQ4Hq2vmhX6&#10;2KV4LfYQ4k/hDElORwGhZGXZ4XeIp6svV7AugTk9n7w47+ZMprluXqDuXH9Eirij8R6N1G7qKNfK&#10;UzLh3Dsa/u4ZCEr0L4vCVuurVYWLkoNlXdW4wJADBL17m2WWjw5XiUegZO9BDSPizRJlWDixTOy8&#10;XWkl3sYZ/Os/sP0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RTU0boBAABLAwAADgAAAAAAAAAAAAAAAAAuAgAAZHJzL2Uy&#10;b0RvYy54bWxQSwECLQAUAAYACAAAACEA28Ml8tsAAAAJAQAADwAAAAAAAAAAAAAAAAAUBAAAZHJz&#10;L2Rvd25yZXYueG1sUEsFBgAAAAAEAAQA8wAAABwFAAAAAA==&#10;" w14:anchorId="57FC6F16">
                <v:textbox inset="2.16pt,1.44pt,0,1.44pt">
                  <w:txbxContent>
                    <w:p w:rsidR="00790912" w:rsidP="00790912" w:rsidRDefault="00790912" w14:paraId="0B75983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69920" behindDoc="0" locked="0" layoutInCell="1" allowOverlap="1" wp14:editId="7F1C6BED" wp14:anchorId="1A9FCA31">
                <wp:simplePos x="0" y="0"/>
                <wp:positionH relativeFrom="column">
                  <wp:posOffset>2667000</wp:posOffset>
                </wp:positionH>
                <wp:positionV relativeFrom="paragraph">
                  <wp:posOffset>-12700</wp:posOffset>
                </wp:positionV>
                <wp:extent cx="1003300" cy="622300"/>
                <wp:effectExtent l="0" t="0" r="0" b="0"/>
                <wp:wrapNone/>
                <wp:docPr id="7282" name="Rectangle 72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177EB1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2" style="position:absolute;margin-left:210pt;margin-top:-1pt;width:79pt;height:49pt;z-index:2587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o4yxboBAABLAwAADgAAAAAAAAAAAAAAAAAuAgAAZHJzL2Uy&#10;b0RvYy54bWxQSwECLQAUAAYACAAAACEA28Ml8tsAAAAJAQAADwAAAAAAAAAAAAAAAAAUBAAAZHJz&#10;L2Rvd25yZXYueG1sUEsFBgAAAAAEAAQA8wAAABwFAAAAAA==&#10;" w14:anchorId="1A9FCA31">
                <v:textbox inset="2.16pt,1.44pt,0,1.44pt">
                  <w:txbxContent>
                    <w:p w:rsidR="00790912" w:rsidP="00790912" w:rsidRDefault="00790912" w14:paraId="7177EB1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0944" behindDoc="0" locked="0" layoutInCell="1" allowOverlap="1" wp14:editId="49D95296" wp14:anchorId="006550CC">
                <wp:simplePos x="0" y="0"/>
                <wp:positionH relativeFrom="column">
                  <wp:posOffset>2667000</wp:posOffset>
                </wp:positionH>
                <wp:positionV relativeFrom="paragraph">
                  <wp:posOffset>-12700</wp:posOffset>
                </wp:positionV>
                <wp:extent cx="1003300" cy="622300"/>
                <wp:effectExtent l="0" t="0" r="0" b="0"/>
                <wp:wrapNone/>
                <wp:docPr id="7283" name="Rectangle 72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690F2F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3" style="position:absolute;margin-left:210pt;margin-top:-1pt;width:79pt;height:49pt;z-index:2587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XextwuQEAAEsDAAAOAAAAAAAAAAAAAAAAAC4CAABkcnMvZTJv&#10;RG9jLnhtbFBLAQItABQABgAIAAAAIQDbwyXy2wAAAAkBAAAPAAAAAAAAAAAAAAAAABMEAABkcnMv&#10;ZG93bnJldi54bWxQSwUGAAAAAAQABADzAAAAGwUAAAAA&#10;" w14:anchorId="006550CC">
                <v:textbox inset="2.16pt,1.44pt,0,1.44pt">
                  <w:txbxContent>
                    <w:p w:rsidR="00790912" w:rsidP="00790912" w:rsidRDefault="00790912" w14:paraId="3690F2F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1968" behindDoc="0" locked="0" layoutInCell="1" allowOverlap="1" wp14:editId="53920068" wp14:anchorId="31423257">
                <wp:simplePos x="0" y="0"/>
                <wp:positionH relativeFrom="column">
                  <wp:posOffset>2667000</wp:posOffset>
                </wp:positionH>
                <wp:positionV relativeFrom="paragraph">
                  <wp:posOffset>-12700</wp:posOffset>
                </wp:positionV>
                <wp:extent cx="1003300" cy="622300"/>
                <wp:effectExtent l="0" t="0" r="0" b="0"/>
                <wp:wrapNone/>
                <wp:docPr id="7284" name="Rectangle 7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647E9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4" style="position:absolute;margin-left:210pt;margin-top:-1pt;width:79pt;height:49pt;z-index:2587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Sb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Y3TbumxHOHU/qB&#10;unHfW0Uu2cFIqeb5znqNMXVY9hyf4BoldGfykwY3f5EWmYrG55vGaspEYHK72rY1TkLg0Wa9XaGP&#10;Xaq34ggpf1HBkdlhFBBKUZafvqV8ufp6BetmMJfnZy9Ph6mQ2d41r1APQZ6RIu5ofkSjbRgZFdZE&#10;SkacO6Pp15GDosR+9Shss1mvGlyUEizbpsUFhhIg6MP7LPdiCLhKIgMlxwimHxBvkajAwokVYtft&#10;mlfifVzAv/0D+9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1mYkm7oBAABLAwAADgAAAAAAAAAAAAAAAAAuAgAAZHJzL2Uy&#10;b0RvYy54bWxQSwECLQAUAAYACAAAACEA28Ml8tsAAAAJAQAADwAAAAAAAAAAAAAAAAAUBAAAZHJz&#10;L2Rvd25yZXYueG1sUEsFBgAAAAAEAAQA8wAAABwFAAAAAA==&#10;" w14:anchorId="31423257">
                <v:textbox inset="2.16pt,1.44pt,0,1.44pt">
                  <w:txbxContent>
                    <w:p w:rsidR="00790912" w:rsidP="00790912" w:rsidRDefault="00790912" w14:paraId="6647E9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2992" behindDoc="0" locked="0" layoutInCell="1" allowOverlap="1" wp14:editId="15A04C69" wp14:anchorId="23267697">
                <wp:simplePos x="0" y="0"/>
                <wp:positionH relativeFrom="column">
                  <wp:posOffset>2667000</wp:posOffset>
                </wp:positionH>
                <wp:positionV relativeFrom="paragraph">
                  <wp:posOffset>-12700</wp:posOffset>
                </wp:positionV>
                <wp:extent cx="1003300" cy="622300"/>
                <wp:effectExtent l="0" t="0" r="0" b="0"/>
                <wp:wrapNone/>
                <wp:docPr id="7285" name="Rectangle 72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BABA48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5" style="position:absolute;margin-left:210pt;margin-top:-1pt;width:79pt;height:49pt;z-index:2587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0uug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umk/U+K4xSn9&#10;RN24G4wk5+yo+17m+Wa9phA7LHsKj3CJIrqZ/KzA5i/SInPR+HTVWM6JCExuVpu2xkkIPFrfbFbo&#10;Y5fqtThATF+ltyQ7jAJCKcry4/eYzldfrmBdBnN+Pntp3s+FzOZ29QJ17/sTUsQdTQ9olPETo8Lo&#10;QMmEc2c0/j5wkJSYbw6FbdY3qwYXpQTLtmlxgaEECHr/NsudGD2ukkh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5MNLroBAABLAwAADgAAAAAAAAAAAAAAAAAuAgAAZHJzL2Uy&#10;b0RvYy54bWxQSwECLQAUAAYACAAAACEA28Ml8tsAAAAJAQAADwAAAAAAAAAAAAAAAAAUBAAAZHJz&#10;L2Rvd25yZXYueG1sUEsFBgAAAAAEAAQA8wAAABwFAAAAAA==&#10;" w14:anchorId="23267697">
                <v:textbox inset="2.16pt,1.44pt,0,1.44pt">
                  <w:txbxContent>
                    <w:p w:rsidR="00790912" w:rsidP="00790912" w:rsidRDefault="00790912" w14:paraId="1BABA48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4016" behindDoc="0" locked="0" layoutInCell="1" allowOverlap="1" wp14:editId="33E7C490" wp14:anchorId="41A00B8C">
                <wp:simplePos x="0" y="0"/>
                <wp:positionH relativeFrom="column">
                  <wp:posOffset>2667000</wp:posOffset>
                </wp:positionH>
                <wp:positionV relativeFrom="paragraph">
                  <wp:posOffset>-12700</wp:posOffset>
                </wp:positionV>
                <wp:extent cx="1003300" cy="622300"/>
                <wp:effectExtent l="0" t="0" r="0" b="0"/>
                <wp:wrapNone/>
                <wp:docPr id="7286" name="Rectangle 7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A760D6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6" style="position:absolute;margin-left:210pt;margin-top:-1pt;width:79pt;height:49pt;z-index:2587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Z8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qt6RYnlBqf0&#10;B3XjthskOWd73bYyzTfpNfrQYNmTf4RLFNBN5CcFJn2RFpmyxqerxnKKRGBys9jUJU5C4NF6uVmg&#10;j12K92IPId5LZ0hyGAWEkpXlx18hnq++XcG6BOb8fPLitJ8ymc1q+QZ179oTUsQdjQ9o1OBGRsWg&#10;PSUjzp3R8HrgICkZfloUtlovFxUuSg7mdVXjAkMOEPT+Y5Zb0TtcJRGBkoMH3fWIN0uUYeHEMrHL&#10;dqWV+Bhn8O//wO4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FRBny7AQAASwMAAA4AAAAAAAAAAAAAAAAALgIAAGRycy9l&#10;Mm9Eb2MueG1sUEsBAi0AFAAGAAgAAAAhANvDJfLbAAAACQEAAA8AAAAAAAAAAAAAAAAAFQQAAGRy&#10;cy9kb3ducmV2LnhtbFBLBQYAAAAABAAEAPMAAAAdBQAAAAA=&#10;" w14:anchorId="41A00B8C">
                <v:textbox inset="2.16pt,1.44pt,0,1.44pt">
                  <w:txbxContent>
                    <w:p w:rsidR="00790912" w:rsidP="00790912" w:rsidRDefault="00790912" w14:paraId="1A760D6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5040" behindDoc="0" locked="0" layoutInCell="1" allowOverlap="1" wp14:editId="2C225D81" wp14:anchorId="5D6CA5D2">
                <wp:simplePos x="0" y="0"/>
                <wp:positionH relativeFrom="column">
                  <wp:posOffset>2667000</wp:posOffset>
                </wp:positionH>
                <wp:positionV relativeFrom="paragraph">
                  <wp:posOffset>-12700</wp:posOffset>
                </wp:positionV>
                <wp:extent cx="1003300" cy="622300"/>
                <wp:effectExtent l="0" t="0" r="0" b="0"/>
                <wp:wrapNone/>
                <wp:docPr id="7287" name="Rectangle 7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210890B" w14:textId="77777777">
                            <w:r>
                              <w:rPr>
                                <w:rFonts w:ascii="Geneva" w:hAnsi="Geneva" w:eastAsia="Geneva" w:cs="Geneva"/>
                                <w:color w:val="000000"/>
                                <w:sz w:val="20"/>
                                <w:szCs w:val="20"/>
                                <w:lang w:val="Portuguese"/>
                              </w:rPr>
                              <w:t>NÃO NENHUM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7" style="position:absolute;margin-left:210pt;margin-top:-1pt;width:79pt;height:49pt;z-index:2587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Jug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umnXlDhucUo/&#10;UTfuBiPJOTvqvpd5vlmvKcQOy57CI1yiiG4mPyuw+Yu0yFw0Pl01lnMiApOb1aatcRICj9Y3mxX6&#10;2KV6LQ4Q01fpLckOo4BQirL8+D2m89WXK1iXwZyfz16a93Mhs7n9/AJ17/sTUsQdTQ9olPETo8Lo&#10;QMmEc2c0/j5wkJSYbw6FbdY3qwYXpQTLtmlxgaEECHr/NsudGD2ukkh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0KQvyboBAABLAwAADgAAAAAAAAAAAAAAAAAuAgAAZHJzL2Uy&#10;b0RvYy54bWxQSwECLQAUAAYACAAAACEA28Ml8tsAAAAJAQAADwAAAAAAAAAAAAAAAAAUBAAAZHJz&#10;L2Rvd25yZXYueG1sUEsFBgAAAAAEAAQA8wAAABwFAAAAAA==&#10;" w14:anchorId="5D6CA5D2">
                <v:textbox inset="2.16pt,1.44pt,0,1.44pt">
                  <w:txbxContent>
                    <w:p w:rsidR="00790912" w:rsidP="00790912" w:rsidRDefault="00790912" w14:paraId="6210890B" w14:textId="77777777">
                      <w:r>
                        <w:rPr>
                          <w:rFonts w:ascii="Geneva" w:hAnsi="Geneva" w:eastAsia="Geneva" w:cs="Geneva"/>
                          <w:color w:val="000000"/>
                          <w:sz w:val="20"/>
                          <w:szCs w:val="20"/>
                          <w:lang w:val="Portuguese"/>
                        </w:rPr>
                        <w:t>NÃO NENHUM</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0640" behindDoc="0" locked="0" layoutInCell="1" allowOverlap="1" wp14:editId="23BB384D" wp14:anchorId="3D69ED23">
                <wp:simplePos x="0" y="0"/>
                <wp:positionH relativeFrom="column">
                  <wp:posOffset>2667000</wp:posOffset>
                </wp:positionH>
                <wp:positionV relativeFrom="paragraph">
                  <wp:posOffset>139700</wp:posOffset>
                </wp:positionV>
                <wp:extent cx="977900" cy="2057400"/>
                <wp:effectExtent l="0" t="0" r="0" b="0"/>
                <wp:wrapNone/>
                <wp:docPr id="7288" name="Rectangle 728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030984CC"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8" style="position:absolute;margin-left:210pt;margin-top:11pt;width:77pt;height:162pt;z-index:2588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" w14:anchorId="3D69ED23">
                <v:textbox inset="2.16pt,1.44pt,0,1.44pt">
                  <w:txbxContent>
                    <w:p w:rsidR="00790912" w:rsidP="00790912" w:rsidRDefault="00790912" w14:paraId="030984CC"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1664" behindDoc="0" locked="0" layoutInCell="1" allowOverlap="1" wp14:editId="1B178587" wp14:anchorId="606B9A9E">
                <wp:simplePos x="0" y="0"/>
                <wp:positionH relativeFrom="column">
                  <wp:posOffset>2667000</wp:posOffset>
                </wp:positionH>
                <wp:positionV relativeFrom="paragraph">
                  <wp:posOffset>139700</wp:posOffset>
                </wp:positionV>
                <wp:extent cx="1003300" cy="2057400"/>
                <wp:effectExtent l="0" t="0" r="0" b="0"/>
                <wp:wrapNone/>
                <wp:docPr id="7289" name="Rectangle 7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842E0F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9" style="position:absolute;margin-left:210pt;margin-top:11pt;width:79pt;height:162pt;z-index:2588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ugEAAEw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dNu6HEc4dd+om+&#10;cd9bRc7VwUip5v7Ofo0xdXjtOT7BJUu4nMVPGtz8RVlkKh6frh6rKROBxc3Npq2xEwK3mnq1WmOC&#10;MNXb7Qgpf1XBkXnBKCCXYi0/fk/5fPT1CN6b2Zzfn1d52k9FzeZ2/cp1H+QJNeKQ5kcM2oaRUWFN&#10;pGTExjOafh84KErsN4/ONuvVTYOTUpJl27Q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2z/ma6AQAATAMAAA4AAAAAAAAAAAAAAAAALgIAAGRycy9l&#10;Mm9Eb2MueG1sUEsBAi0AFAAGAAgAAAAhALZj++bcAAAACgEAAA8AAAAAAAAAAAAAAAAAFAQAAGRy&#10;cy9kb3ducmV2LnhtbFBLBQYAAAAABAAEAPMAAAAdBQAAAAA=&#10;" w14:anchorId="606B9A9E">
                <v:textbox inset="2.16pt,1.44pt,0,1.44pt">
                  <w:txbxContent>
                    <w:p w:rsidR="00790912" w:rsidP="00790912" w:rsidRDefault="00790912" w14:paraId="4842E0F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2688" behindDoc="0" locked="0" layoutInCell="1" allowOverlap="1" wp14:editId="3A639CD6" wp14:anchorId="706A559F">
                <wp:simplePos x="0" y="0"/>
                <wp:positionH relativeFrom="column">
                  <wp:posOffset>2667000</wp:posOffset>
                </wp:positionH>
                <wp:positionV relativeFrom="paragraph">
                  <wp:posOffset>139700</wp:posOffset>
                </wp:positionV>
                <wp:extent cx="977900" cy="2057400"/>
                <wp:effectExtent l="0" t="0" r="0" b="0"/>
                <wp:wrapNone/>
                <wp:docPr id="7290" name="Rectangle 729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3602F1F2"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0" style="position:absolute;margin-left:210pt;margin-top:11pt;width:77pt;height:162pt;z-index:2588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PMDeNG6AQAATAMAAA4AAAAAAAAAAAAAAAAALgIAAGRycy9l&#10;Mm9Eb2MueG1sUEsBAi0AFAAGAAgAAAAhAMXESR/cAAAACgEAAA8AAAAAAAAAAAAAAAAAFAQAAGRy&#10;cy9kb3ducmV2LnhtbFBLBQYAAAAABAAEAPMAAAAdBQAAAAA=&#10;" w14:anchorId="706A559F">
                <v:textbox inset="2.16pt,1.44pt,0,1.44pt">
                  <w:txbxContent>
                    <w:p w:rsidR="00790912" w:rsidP="00790912" w:rsidRDefault="00790912" w14:paraId="3602F1F2"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3712" behindDoc="0" locked="0" layoutInCell="1" allowOverlap="1" wp14:editId="6D72ACE2" wp14:anchorId="1A84A31F">
                <wp:simplePos x="0" y="0"/>
                <wp:positionH relativeFrom="column">
                  <wp:posOffset>2667000</wp:posOffset>
                </wp:positionH>
                <wp:positionV relativeFrom="paragraph">
                  <wp:posOffset>139700</wp:posOffset>
                </wp:positionV>
                <wp:extent cx="977900" cy="2057400"/>
                <wp:effectExtent l="0" t="0" r="0" b="0"/>
                <wp:wrapNone/>
                <wp:docPr id="7291" name="Rectangle 729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2AE75023" w14:textId="77777777">
                            <w:r>
                              <w:rPr>
                                <w:rFonts w:ascii="Geneva" w:hAnsi="Geneva" w:eastAsia="Geneva" w:cs="Geneva"/>
                                <w:color w:val="000000"/>
                                <w:sz w:val="20"/>
                                <w:szCs w:val="20"/>
                                <w:lang w:val="Portuguese"/>
                              </w:rPr>
                              <w:t xml:space="preserve">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1" style="position:absolute;margin-left:210pt;margin-top:11pt;width:77pt;height:162pt;z-index:2588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L+HjDq6AQAATAMAAA4AAAAAAAAAAAAAAAAALgIAAGRycy9l&#10;Mm9Eb2MueG1sUEsBAi0AFAAGAAgAAAAhAMXESR/cAAAACgEAAA8AAAAAAAAAAAAAAAAAFAQAAGRy&#10;cy9kb3ducmV2LnhtbFBLBQYAAAAABAAEAPMAAAAdBQAAAAA=&#10;" w14:anchorId="1A84A31F">
                <v:textbox inset="2.16pt,1.44pt,0,1.44pt">
                  <w:txbxContent>
                    <w:p w:rsidR="00790912" w:rsidP="00790912" w:rsidRDefault="00790912" w14:paraId="2AE75023" w14:textId="77777777">
                      <w:r>
                        <w:rPr>
                          <w:rFonts w:ascii="Geneva" w:hAnsi="Geneva" w:eastAsia="Geneva" w:cs="Geneva"/>
                          <w:color w:val="000000"/>
                          <w:sz w:val="20"/>
                          <w:szCs w:val="20"/>
                          <w:lang w:val="Portuguese"/>
                        </w:rPr>
                        <w:t xml:space="preserve">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4736" behindDoc="0" locked="0" layoutInCell="1" allowOverlap="1" wp14:editId="58E7D8CF" wp14:anchorId="635F4506">
                <wp:simplePos x="0" y="0"/>
                <wp:positionH relativeFrom="column">
                  <wp:posOffset>2667000</wp:posOffset>
                </wp:positionH>
                <wp:positionV relativeFrom="paragraph">
                  <wp:posOffset>139700</wp:posOffset>
                </wp:positionV>
                <wp:extent cx="1003300" cy="2057400"/>
                <wp:effectExtent l="0" t="0" r="0" b="0"/>
                <wp:wrapNone/>
                <wp:docPr id="7292" name="Rectangle 7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5E441E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2" style="position:absolute;margin-left:210pt;margin-top:11pt;width:79pt;height:162pt;z-index:2588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I2ugEAAEwDAAAOAAAAZHJzL2Uyb0RvYy54bWysU8tu2zAQvBfoPxC815IVo7Y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ruth0lnjvs0nf0&#10;jfvBKnKpjkZKVfpb/Jpi6vHac3yCa5ZwWcTPGlz5oiwyV4/PN4/VnInA4vZuu2mxEwK3una1WmOC&#10;MM3r7Qgpf1bBkbJgFJBLtZafvqZ8Ofr7CN4rbC7vl1WeD3NVs11X2FI7BHlGjTik+RGDtmFiVFgT&#10;KZmw8Yymn0cOihL7xaOz3Xp1h0bkmiw33QYnGGqCrA9vq9yLMeAsiQyUHCOYYUS+1aNKC1tWhV3H&#10;q8zE27ySf/0J9r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G+Xcja6AQAATAMAAA4AAAAAAAAAAAAAAAAALgIAAGRycy9l&#10;Mm9Eb2MueG1sUEsBAi0AFAAGAAgAAAAhALZj++bcAAAACgEAAA8AAAAAAAAAAAAAAAAAFAQAAGRy&#10;cy9kb3ducmV2LnhtbFBLBQYAAAAABAAEAPMAAAAdBQAAAAA=&#10;" w14:anchorId="635F4506">
                <v:textbox inset="2.16pt,1.44pt,0,1.44pt">
                  <w:txbxContent>
                    <w:p w:rsidR="00790912" w:rsidP="00790912" w:rsidRDefault="00790912" w14:paraId="45E441E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5760" behindDoc="0" locked="0" layoutInCell="1" allowOverlap="1" wp14:editId="217E5F6E" wp14:anchorId="5175710A">
                <wp:simplePos x="0" y="0"/>
                <wp:positionH relativeFrom="column">
                  <wp:posOffset>2667000</wp:posOffset>
                </wp:positionH>
                <wp:positionV relativeFrom="paragraph">
                  <wp:posOffset>139700</wp:posOffset>
                </wp:positionV>
                <wp:extent cx="977900" cy="2057400"/>
                <wp:effectExtent l="0" t="0" r="0" b="0"/>
                <wp:wrapNone/>
                <wp:docPr id="7293" name="Rectangle 729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6D4B655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3" style="position:absolute;margin-left:210pt;margin-top:11pt;width:77pt;height:162pt;z-index:2588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NKZYXW6AQAATAMAAA4AAAAAAAAAAAAAAAAALgIAAGRycy9l&#10;Mm9Eb2MueG1sUEsBAi0AFAAGAAgAAAAhAMXESR/cAAAACgEAAA8AAAAAAAAAAAAAAAAAFAQAAGRy&#10;cy9kb3ducmV2LnhtbFBLBQYAAAAABAAEAPMAAAAdBQAAAAA=&#10;" w14:anchorId="5175710A">
                <v:textbox inset="2.16pt,1.44pt,0,1.44pt">
                  <w:txbxContent>
                    <w:p w:rsidR="00790912" w:rsidP="00790912" w:rsidRDefault="00790912" w14:paraId="6D4B655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6784" behindDoc="0" locked="0" layoutInCell="1" allowOverlap="1" wp14:editId="47267528" wp14:anchorId="081FCDCA">
                <wp:simplePos x="0" y="0"/>
                <wp:positionH relativeFrom="column">
                  <wp:posOffset>2679700</wp:posOffset>
                </wp:positionH>
                <wp:positionV relativeFrom="paragraph">
                  <wp:posOffset>139700</wp:posOffset>
                </wp:positionV>
                <wp:extent cx="977900" cy="2057400"/>
                <wp:effectExtent l="0" t="0" r="0" b="0"/>
                <wp:wrapNone/>
                <wp:docPr id="7294" name="Rectangle 729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3D407A15" w14:textId="77777777">
                            <w:r>
                              <w:rPr>
                                <w:rFonts w:ascii="Geneva" w:hAnsi="Geneva" w:eastAsia="Geneva" w:cs="Geneva"/>
                                <w:color w:val="000000"/>
                                <w:sz w:val="20"/>
                                <w:szCs w:val="20"/>
                                <w:lang w:val="Portuguese"/>
                              </w:rPr>
                              <w:t>DESCONHECIDO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4" style="position:absolute;margin-left:211pt;margin-top:11pt;width:77pt;height:162pt;z-index:2588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EdU93boBAABMAwAADgAAAAAAAAAAAAAAAAAuAgAAZHJzL2Uy&#10;b0RvYy54bWxQSwECLQAUAAYACAAAACEAq0HVJtsAAAAKAQAADwAAAAAAAAAAAAAAAAAUBAAAZHJz&#10;L2Rvd25yZXYueG1sUEsFBgAAAAAEAAQA8wAAABwFAAAAAA==&#10;" w14:anchorId="081FCDCA">
                <v:textbox inset="2.16pt,1.44pt,0,1.44pt">
                  <w:txbxContent>
                    <w:p w:rsidR="00790912" w:rsidP="00790912" w:rsidRDefault="00790912" w14:paraId="3D407A15" w14:textId="77777777">
                      <w:r>
                        <w:rPr>
                          <w:rFonts w:ascii="Geneva" w:hAnsi="Geneva" w:eastAsia="Geneva" w:cs="Geneva"/>
                          <w:color w:val="000000"/>
                          <w:sz w:val="20"/>
                          <w:szCs w:val="20"/>
                          <w:lang w:val="Portuguese"/>
                        </w:rPr>
                        <w:t>DESCONHECIDO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7808" behindDoc="0" locked="0" layoutInCell="1" allowOverlap="1" wp14:editId="485191CC" wp14:anchorId="296950E8">
                <wp:simplePos x="0" y="0"/>
                <wp:positionH relativeFrom="column">
                  <wp:posOffset>2667000</wp:posOffset>
                </wp:positionH>
                <wp:positionV relativeFrom="paragraph">
                  <wp:posOffset>139700</wp:posOffset>
                </wp:positionV>
                <wp:extent cx="1003300" cy="2057400"/>
                <wp:effectExtent l="0" t="0" r="0" b="0"/>
                <wp:wrapNone/>
                <wp:docPr id="7295" name="Rectangle 7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937D1B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5" style="position:absolute;margin-left:210pt;margin-top:11pt;width:79pt;height:162pt;z-index:2588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6euw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zeYrJY5b7NJv&#10;9I27blDkXO2NlCr3N/s1htjitcfwAJcs4jKLnzTY/EVZZCoen64eqykRgcXNYrOusRMCt5p6uVxh&#10;gjDV2+0AMX1X3pK8YBSQS7GWH3/GdD76egTvZTbn9/MqTfupqNmsFq9c916eUCMOabrHoAc/MioG&#10;EygZsfGMxpcDB0XJ8MOhs81quWhwUkoyXzdrnGAoCbLev69yJ3qPsyQSUHIIYLoe+RaPCi1sWRF2&#10;Ga88E+/zQv7t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s2y6euwEAAEwDAAAOAAAAAAAAAAAAAAAAAC4CAABkcnMv&#10;ZTJvRG9jLnhtbFBLAQItABQABgAIAAAAIQC2Y/vm3AAAAAoBAAAPAAAAAAAAAAAAAAAAABUEAABk&#10;cnMvZG93bnJldi54bWxQSwUGAAAAAAQABADzAAAAHgUAAAAA&#10;" w14:anchorId="296950E8">
                <v:textbox inset="2.16pt,1.44pt,0,1.44pt">
                  <w:txbxContent>
                    <w:p w:rsidR="00790912" w:rsidP="00790912" w:rsidRDefault="00790912" w14:paraId="0937D1B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8832" behindDoc="0" locked="0" layoutInCell="1" allowOverlap="1" wp14:editId="1BABCB8C" wp14:anchorId="7C531DD1">
                <wp:simplePos x="0" y="0"/>
                <wp:positionH relativeFrom="column">
                  <wp:posOffset>2667000</wp:posOffset>
                </wp:positionH>
                <wp:positionV relativeFrom="paragraph">
                  <wp:posOffset>139700</wp:posOffset>
                </wp:positionV>
                <wp:extent cx="977900" cy="2057400"/>
                <wp:effectExtent l="0" t="0" r="0" b="0"/>
                <wp:wrapNone/>
                <wp:docPr id="7296" name="Rectangle 729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27042B63"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6" style="position:absolute;margin-left:210pt;margin-top:11pt;width:77pt;height:162pt;z-index:2588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CwApYe6AQAATAMAAA4AAAAAAAAAAAAAAAAALgIAAGRycy9l&#10;Mm9Eb2MueG1sUEsBAi0AFAAGAAgAAAAhAMXESR/cAAAACgEAAA8AAAAAAAAAAAAAAAAAFAQAAGRy&#10;cy9kb3ducmV2LnhtbFBLBQYAAAAABAAEAPMAAAAdBQAAAAA=&#10;" w14:anchorId="7C531DD1">
                <v:textbox inset="2.16pt,1.44pt,0,1.44pt">
                  <w:txbxContent>
                    <w:p w:rsidR="00790912" w:rsidP="00790912" w:rsidRDefault="00790912" w14:paraId="27042B63"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09856" behindDoc="0" locked="0" layoutInCell="1" allowOverlap="1" wp14:editId="79F6CD65" wp14:anchorId="28AC6DA3">
                <wp:simplePos x="0" y="0"/>
                <wp:positionH relativeFrom="column">
                  <wp:posOffset>2667000</wp:posOffset>
                </wp:positionH>
                <wp:positionV relativeFrom="paragraph">
                  <wp:posOffset>139700</wp:posOffset>
                </wp:positionV>
                <wp:extent cx="977900" cy="2057400"/>
                <wp:effectExtent l="0" t="0" r="0" b="0"/>
                <wp:wrapNone/>
                <wp:docPr id="7297" name="Rectangle 729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59675B7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7" style="position:absolute;margin-left:210pt;margin-top:11pt;width:77pt;height:162pt;z-index:2588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CEUWy6AQAATAMAAA4AAAAAAAAAAAAAAAAALgIAAGRycy9l&#10;Mm9Eb2MueG1sUEsBAi0AFAAGAAgAAAAhAMXESR/cAAAACgEAAA8AAAAAAAAAAAAAAAAAFAQAAGRy&#10;cy9kb3ducmV2LnhtbFBLBQYAAAAABAAEAPMAAAAdBQAAAAA=&#10;" w14:anchorId="28AC6DA3">
                <v:textbox inset="2.16pt,1.44pt,0,1.44pt">
                  <w:txbxContent>
                    <w:p w:rsidR="00790912" w:rsidP="00790912" w:rsidRDefault="00790912" w14:paraId="59675B7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0880" behindDoc="0" locked="0" layoutInCell="1" allowOverlap="1" wp14:editId="0A09CF2B" wp14:anchorId="0C328AF7">
                <wp:simplePos x="0" y="0"/>
                <wp:positionH relativeFrom="column">
                  <wp:posOffset>2667000</wp:posOffset>
                </wp:positionH>
                <wp:positionV relativeFrom="paragraph">
                  <wp:posOffset>139700</wp:posOffset>
                </wp:positionV>
                <wp:extent cx="1003300" cy="2057400"/>
                <wp:effectExtent l="0" t="0" r="0" b="0"/>
                <wp:wrapNone/>
                <wp:docPr id="7298" name="Rectangle 7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F43F4C6"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8" style="position:absolute;margin-left:210pt;margin-top:11pt;width:79pt;height:162pt;z-index:2588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7Oi/K6AQAATAMAAA4AAAAAAAAAAAAAAAAALgIAAGRycy9l&#10;Mm9Eb2MueG1sUEsBAi0AFAAGAAgAAAAhALZj++bcAAAACgEAAA8AAAAAAAAAAAAAAAAAFAQAAGRy&#10;cy9kb3ducmV2LnhtbFBLBQYAAAAABAAEAPMAAAAdBQAAAAA=&#10;" w14:anchorId="0C328AF7">
                <v:textbox inset="2.16pt,1.44pt,0,1.44pt">
                  <w:txbxContent>
                    <w:p w:rsidR="00790912" w:rsidP="00790912" w:rsidRDefault="00790912" w14:paraId="5F43F4C6"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1904" behindDoc="0" locked="0" layoutInCell="1" allowOverlap="1" wp14:editId="5B9BCB23" wp14:anchorId="355D6942">
                <wp:simplePos x="0" y="0"/>
                <wp:positionH relativeFrom="column">
                  <wp:posOffset>2667000</wp:posOffset>
                </wp:positionH>
                <wp:positionV relativeFrom="paragraph">
                  <wp:posOffset>139700</wp:posOffset>
                </wp:positionV>
                <wp:extent cx="1003300" cy="2057400"/>
                <wp:effectExtent l="0" t="0" r="0" b="0"/>
                <wp:wrapNone/>
                <wp:docPr id="7299" name="Rectangle 7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FC49A9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9" style="position:absolute;margin-left:210pt;margin-top:11pt;width:79pt;height:162pt;z-index:2588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ySn8ZuwEAAEwDAAAOAAAAAAAAAAAAAAAAAC4CAABkcnMv&#10;ZTJvRG9jLnhtbFBLAQItABQABgAIAAAAIQC2Y/vm3AAAAAoBAAAPAAAAAAAAAAAAAAAAABUEAABk&#10;cnMvZG93bnJldi54bWxQSwUGAAAAAAQABADzAAAAHgUAAAAA&#10;" w14:anchorId="355D6942">
                <v:textbox inset="2.16pt,1.44pt,0,1.44pt">
                  <w:txbxContent>
                    <w:p w:rsidR="00790912" w:rsidP="00790912" w:rsidRDefault="00790912" w14:paraId="4FC49A9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2928" behindDoc="0" locked="0" layoutInCell="1" allowOverlap="1" wp14:editId="09B23A87" wp14:anchorId="02CCE678">
                <wp:simplePos x="0" y="0"/>
                <wp:positionH relativeFrom="column">
                  <wp:posOffset>2667000</wp:posOffset>
                </wp:positionH>
                <wp:positionV relativeFrom="paragraph">
                  <wp:posOffset>139700</wp:posOffset>
                </wp:positionV>
                <wp:extent cx="1003300" cy="2057400"/>
                <wp:effectExtent l="0" t="0" r="0" b="0"/>
                <wp:wrapNone/>
                <wp:docPr id="7300" name="Rectangle 73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B0A692C"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0" style="position:absolute;margin-left:210pt;margin-top:11pt;width:79pt;height:162pt;z-index:2588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uIPWW6AQAATAMAAA4AAAAAAAAAAAAAAAAALgIAAGRycy9l&#10;Mm9Eb2MueG1sUEsBAi0AFAAGAAgAAAAhALZj++bcAAAACgEAAA8AAAAAAAAAAAAAAAAAFAQAAGRy&#10;cy9kb3ducmV2LnhtbFBLBQYAAAAABAAEAPMAAAAdBQAAAAA=&#10;" w14:anchorId="02CCE678">
                <v:textbox inset="2.16pt,1.44pt,0,1.44pt">
                  <w:txbxContent>
                    <w:p w:rsidR="00790912" w:rsidP="00790912" w:rsidRDefault="00790912" w14:paraId="0B0A692C"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3952" behindDoc="0" locked="0" layoutInCell="1" allowOverlap="1" wp14:editId="4EF0D0B8" wp14:anchorId="157BF19D">
                <wp:simplePos x="0" y="0"/>
                <wp:positionH relativeFrom="column">
                  <wp:posOffset>2667000</wp:posOffset>
                </wp:positionH>
                <wp:positionV relativeFrom="paragraph">
                  <wp:posOffset>139700</wp:posOffset>
                </wp:positionV>
                <wp:extent cx="1003300" cy="2057400"/>
                <wp:effectExtent l="0" t="0" r="0" b="0"/>
                <wp:wrapNone/>
                <wp:docPr id="7301" name="Rectangle 7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E9B400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1" style="position:absolute;margin-left:210pt;margin-top:11pt;width:79pt;height:162pt;z-index:2588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mOugEAAEw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9ZwSzx126Sf6&#10;xn1nFTlXeyOlmvo7+TXE1OK1l/gMlyzhchI/anDTF2WRsXh8unqsxkwEFjeLzbrGTgjcaurlcoUJ&#10;wlQftyOk/FUFR6YFo4BcirX8+D3l89H3I3hvYnN+f1rlcT8WNZvV5p3rPsgTasQhzU8YtA0Do8Ka&#10;SMmAjWc0vR44KErsN4/ONqvlosFJKcl83axxgqEkyHr/ucq96APOkshAySGC6XrkWzwqtLBlRdhl&#10;vKaZ+JwX8h8/we4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cMyY66AQAATAMAAA4AAAAAAAAAAAAAAAAALgIAAGRycy9l&#10;Mm9Eb2MueG1sUEsBAi0AFAAGAAgAAAAhALZj++bcAAAACgEAAA8AAAAAAAAAAAAAAAAAFAQAAGRy&#10;cy9kb3ducmV2LnhtbFBLBQYAAAAABAAEAPMAAAAdBQAAAAA=&#10;" w14:anchorId="157BF19D">
                <v:textbox inset="2.16pt,1.44pt,0,1.44pt">
                  <w:txbxContent>
                    <w:p w:rsidR="00790912" w:rsidP="00790912" w:rsidRDefault="00790912" w14:paraId="7E9B400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4976" behindDoc="0" locked="0" layoutInCell="1" allowOverlap="1" wp14:editId="6BF658FD" wp14:anchorId="0783F262">
                <wp:simplePos x="0" y="0"/>
                <wp:positionH relativeFrom="column">
                  <wp:posOffset>2667000</wp:posOffset>
                </wp:positionH>
                <wp:positionV relativeFrom="paragraph">
                  <wp:posOffset>139700</wp:posOffset>
                </wp:positionV>
                <wp:extent cx="1003300" cy="2057400"/>
                <wp:effectExtent l="0" t="0" r="0" b="0"/>
                <wp:wrapNone/>
                <wp:docPr id="7302" name="Rectangle 7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2BD05A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2" style="position:absolute;margin-left:210pt;margin-top:11pt;width:79pt;height:162pt;z-index:2588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5GhqS7kBAABMAwAADgAAAAAAAAAAAAAAAAAuAgAAZHJzL2Uy&#10;b0RvYy54bWxQSwECLQAUAAYACAAAACEAtmP75twAAAAKAQAADwAAAAAAAAAAAAAAAAATBAAAZHJz&#10;L2Rvd25yZXYueG1sUEsFBgAAAAAEAAQA8wAAABwFAAAAAA==&#10;" w14:anchorId="0783F262">
                <v:textbox inset="2.16pt,1.44pt,0,1.44pt">
                  <w:txbxContent>
                    <w:p w:rsidR="00790912" w:rsidP="00790912" w:rsidRDefault="00790912" w14:paraId="72BD05A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6000" behindDoc="0" locked="0" layoutInCell="1" allowOverlap="1" wp14:editId="54C69A44" wp14:anchorId="64C0D55F">
                <wp:simplePos x="0" y="0"/>
                <wp:positionH relativeFrom="column">
                  <wp:posOffset>2667000</wp:posOffset>
                </wp:positionH>
                <wp:positionV relativeFrom="paragraph">
                  <wp:posOffset>139700</wp:posOffset>
                </wp:positionV>
                <wp:extent cx="1003300" cy="2057400"/>
                <wp:effectExtent l="0" t="0" r="0" b="0"/>
                <wp:wrapNone/>
                <wp:docPr id="7303" name="Rectangle 73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E82C75D"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3" style="position:absolute;margin-left:210pt;margin-top:11pt;width:79pt;height:162pt;z-index:2588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6gugEAAEw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Y3q3pFieMWu/QD&#10;feOuHxW5VAcjpcr9zX5NIXZ47Tk8wTWLuMziZw02f1EWmYvH55vHak5EYHG72rY1dkLgVlOv1xtM&#10;EKZ6vR0gpi/KW5IXjAJyKdby07eYLkf/HMF7mc3l/bxK82EuarbtjevByzNqxCFNjxj06CdGxWgC&#10;JRM2ntH468hBUTJ+dehss1mvGpyUkizbpsUJhpIg68PbKndi8DhLIgElxwCmH5BvebfQwpYVYdfx&#10;yjPxNi/kX3+C/W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jsnqC6AQAATAMAAA4AAAAAAAAAAAAAAAAALgIAAGRycy9l&#10;Mm9Eb2MueG1sUEsBAi0AFAAGAAgAAAAhALZj++bcAAAACgEAAA8AAAAAAAAAAAAAAAAAFAQAAGRy&#10;cy9kb3ducmV2LnhtbFBLBQYAAAAABAAEAPMAAAAdBQAAAAA=&#10;" w14:anchorId="64C0D55F">
                <v:textbox inset="2.16pt,1.44pt,0,1.44pt">
                  <w:txbxContent>
                    <w:p w:rsidR="00790912" w:rsidP="00790912" w:rsidRDefault="00790912" w14:paraId="6E82C75D"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7024" behindDoc="0" locked="0" layoutInCell="1" allowOverlap="1" wp14:editId="76187595" wp14:anchorId="62190D19">
                <wp:simplePos x="0" y="0"/>
                <wp:positionH relativeFrom="column">
                  <wp:posOffset>2667000</wp:posOffset>
                </wp:positionH>
                <wp:positionV relativeFrom="paragraph">
                  <wp:posOffset>139700</wp:posOffset>
                </wp:positionV>
                <wp:extent cx="1003300" cy="2057400"/>
                <wp:effectExtent l="0" t="0" r="0" b="0"/>
                <wp:wrapNone/>
                <wp:docPr id="7304" name="Rectangle 7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A3A99D5"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4" style="position:absolute;margin-left:210pt;margin-top:11pt;width:79pt;height:162pt;z-index:2588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II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6jUlnjvs0nf0&#10;jfveKnKpDkZKNfd39muMqcNrL/EZrlnC5Sx+0uDmL8oiU/H4fPNYTZkILG5X27bGTgjcaur1eoMJ&#10;wlRvtyOk/FkFR+YFo4BcirX89DXly9HXI3hvZnN5f17l6TAVNdu2eeV6CPKMGnFI8xMGbcPIqLAm&#10;UjJi4xlNv44cFCX2i0dnm8161eCklGTZNi1OMJQEWR/eV7kXQ8BZEhkoOUYw/YB8i0eFFrasCLuO&#10;1zwT7/NC/u0n2P8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Gugwgi6AQAATAMAAA4AAAAAAAAAAAAAAAAALgIAAGRycy9l&#10;Mm9Eb2MueG1sUEsBAi0AFAAGAAgAAAAhALZj++bcAAAACgEAAA8AAAAAAAAAAAAAAAAAFAQAAGRy&#10;cy9kb3ducmV2LnhtbFBLBQYAAAAABAAEAPMAAAAdBQAAAAA=&#10;" w14:anchorId="62190D19">
                <v:textbox inset="2.16pt,1.44pt,0,1.44pt">
                  <w:txbxContent>
                    <w:p w:rsidR="00790912" w:rsidP="00790912" w:rsidRDefault="00790912" w14:paraId="3A3A99D5"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8048" behindDoc="0" locked="0" layoutInCell="1" allowOverlap="1" wp14:editId="4968FF47" wp14:anchorId="2363DED9">
                <wp:simplePos x="0" y="0"/>
                <wp:positionH relativeFrom="column">
                  <wp:posOffset>2667000</wp:posOffset>
                </wp:positionH>
                <wp:positionV relativeFrom="paragraph">
                  <wp:posOffset>139700</wp:posOffset>
                </wp:positionV>
                <wp:extent cx="1003300" cy="2057400"/>
                <wp:effectExtent l="0" t="0" r="0" b="0"/>
                <wp:wrapNone/>
                <wp:docPr id="7305" name="Rectangle 7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17409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5" style="position:absolute;margin-left:210pt;margin-top:11pt;width:79pt;height:162pt;z-index:2588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bj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rOqPlDhusUs/&#10;0Dfu+lGRS3UwUqrc3+zXFGKH157CI1yziMssftZg8xdlkbl4fL55rOZEBBa3q21bYycEbjX1er3B&#10;BGGq19sBYvqivCV5wSggl2ItP32L6XL05Qjey2wu7+dVmg9zUbNtVy9cD16eUSMOaXrAoEc/MSpG&#10;EyiZsPGMxl9HDoqS8atDZ5vNetXgpJRk2TYtTjCUBFkf3la5E4PHWRIJKDkGMP2AfItHhRa2rAi7&#10;jl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nJDbjuwEAAEwDAAAOAAAAAAAAAAAAAAAAAC4CAABkcnMv&#10;ZTJvRG9jLnhtbFBLAQItABQABgAIAAAAIQC2Y/vm3AAAAAoBAAAPAAAAAAAAAAAAAAAAABUEAABk&#10;cnMvZG93bnJldi54bWxQSwUGAAAAAAQABADzAAAAHgUAAAAA&#10;" w14:anchorId="2363DED9">
                <v:textbox inset="2.16pt,1.44pt,0,1.44pt">
                  <w:txbxContent>
                    <w:p w:rsidR="00790912" w:rsidP="00790912" w:rsidRDefault="00790912" w14:paraId="417409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19072" behindDoc="0" locked="0" layoutInCell="1" allowOverlap="1" wp14:editId="56426BCB" wp14:anchorId="5C161577">
                <wp:simplePos x="0" y="0"/>
                <wp:positionH relativeFrom="column">
                  <wp:posOffset>2667000</wp:posOffset>
                </wp:positionH>
                <wp:positionV relativeFrom="paragraph">
                  <wp:posOffset>139700</wp:posOffset>
                </wp:positionV>
                <wp:extent cx="1003300" cy="2057400"/>
                <wp:effectExtent l="0" t="0" r="0" b="0"/>
                <wp:wrapNone/>
                <wp:docPr id="7306" name="Rectangle 73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502CCB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6" style="position:absolute;margin-left:210pt;margin-top:11pt;width:79pt;height:162pt;z-index:2588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pS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2s6jtKPHfYpR/o&#10;G/e9VeRSHYyUau7v7NcYU4fXnuMTXLOEy1n8pMHNX5RFpuLx+eaxmjIRWNyutm2NnRC41dTr9QYT&#10;hKnebkdI+YsKjswLRgG5FGv56VvKl6OvR/DezOby/rzK02Eqarbt+pXrIcgzasQhzY8YtA0jo8Ka&#10;SMmIjWc0/TpyUJTYrx6dbTbrVYOTUpJl27Q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Z1WlK6AQAATAMAAA4AAAAAAAAAAAAAAAAALgIAAGRycy9l&#10;Mm9Eb2MueG1sUEsBAi0AFAAGAAgAAAAhALZj++bcAAAACgEAAA8AAAAAAAAAAAAAAAAAFAQAAGRy&#10;cy9kb3ducmV2LnhtbFBLBQYAAAAABAAEAPMAAAAdBQAAAAA=&#10;" w14:anchorId="5C161577">
                <v:textbox inset="2.16pt,1.44pt,0,1.44pt">
                  <w:txbxContent>
                    <w:p w:rsidR="00790912" w:rsidP="00790912" w:rsidRDefault="00790912" w14:paraId="2502CCB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0096" behindDoc="0" locked="0" layoutInCell="1" allowOverlap="1" wp14:editId="7E35C08C" wp14:anchorId="4D2E245C">
                <wp:simplePos x="0" y="0"/>
                <wp:positionH relativeFrom="column">
                  <wp:posOffset>2667000</wp:posOffset>
                </wp:positionH>
                <wp:positionV relativeFrom="paragraph">
                  <wp:posOffset>139700</wp:posOffset>
                </wp:positionV>
                <wp:extent cx="1003300" cy="2057400"/>
                <wp:effectExtent l="0" t="0" r="0" b="0"/>
                <wp:wrapNone/>
                <wp:docPr id="7307" name="Rectangle 7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B7090E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7" style="position:absolute;margin-left:210pt;margin-top:11pt;width:79pt;height:162pt;z-index:2588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65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rOoNJY5b7NIP&#10;9I27flTkUh2MlCr3N/s1hdjhtafwCNcs4jKLnzXY/EVZZC4en28eqzkRgcXtatvW2AmBW029Xm8w&#10;QZjq9XaAmL4ob0leMArIpVjLT99iuhx9OYL3MpvL+3mV5sNc1Gzbjy9cD16eUSMOaXrAoEc/MSpG&#10;EyiZsPGMxl9HDoqS8atDZ5vNetXgpJRk2TYtTjCUBFkf3la5E4PHWRIJKDkGMP2AfItHhRa2rAi7&#10;jl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a8a65uwEAAEwDAAAOAAAAAAAAAAAAAAAAAC4CAABkcnMv&#10;ZTJvRG9jLnhtbFBLAQItABQABgAIAAAAIQC2Y/vm3AAAAAoBAAAPAAAAAAAAAAAAAAAAABUEAABk&#10;cnMvZG93bnJldi54bWxQSwUGAAAAAAQABADzAAAAHgUAAAAA&#10;" w14:anchorId="4D2E245C">
                <v:textbox inset="2.16pt,1.44pt,0,1.44pt">
                  <w:txbxContent>
                    <w:p w:rsidR="00790912" w:rsidP="00790912" w:rsidRDefault="00790912" w14:paraId="6B7090E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1120" behindDoc="0" locked="0" layoutInCell="1" allowOverlap="1" wp14:editId="0A663213" wp14:anchorId="6F28C6F9">
                <wp:simplePos x="0" y="0"/>
                <wp:positionH relativeFrom="column">
                  <wp:posOffset>2667000</wp:posOffset>
                </wp:positionH>
                <wp:positionV relativeFrom="paragraph">
                  <wp:posOffset>139700</wp:posOffset>
                </wp:positionV>
                <wp:extent cx="1003300" cy="2057400"/>
                <wp:effectExtent l="0" t="0" r="0" b="0"/>
                <wp:wrapNone/>
                <wp:docPr id="7308" name="Rectangle 7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F49CA6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8" style="position:absolute;margin-left:210pt;margin-top:11pt;width:79pt;height:162pt;z-index:2588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OP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2sauyV5w679AN9&#10;4763ilyqg5FSzf2d/Rpj6vDac3yCa5ZwOYufNLj5i7LIVDw+3zxWUyYCi9vVtq2xEwK3mnq93mCC&#10;MNXb7Qgpf1HBkXnBKCCXYi0/fUv5cvT1CN6b2Vzen1d5OkxFzba9e+V6CPKMGnFI8yMGbcPIqLAm&#10;UjJi4xlNv44cFCX2q0dnm8161eCklGTZNi26AiVB1of3Ve7FEHCWRAZKjhFMPyDf4lGhhS0rwq7j&#10;Nc/E+7yQf/sJ9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Uxk4+6AQAATAMAAA4AAAAAAAAAAAAAAAAALgIAAGRycy9l&#10;Mm9Eb2MueG1sUEsBAi0AFAAGAAgAAAAhALZj++bcAAAACgEAAA8AAAAAAAAAAAAAAAAAFAQAAGRy&#10;cy9kb3ducmV2LnhtbFBLBQYAAAAABAAEAPMAAAAdBQAAAAA=&#10;" w14:anchorId="6F28C6F9">
                <v:textbox inset="2.16pt,1.44pt,0,1.44pt">
                  <w:txbxContent>
                    <w:p w:rsidR="00790912" w:rsidP="00790912" w:rsidRDefault="00790912" w14:paraId="5F49CA6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2144" behindDoc="0" locked="0" layoutInCell="1" allowOverlap="1" wp14:editId="2B42E6CE" wp14:anchorId="0D9BC0DF">
                <wp:simplePos x="0" y="0"/>
                <wp:positionH relativeFrom="column">
                  <wp:posOffset>2667000</wp:posOffset>
                </wp:positionH>
                <wp:positionV relativeFrom="paragraph">
                  <wp:posOffset>139700</wp:posOffset>
                </wp:positionV>
                <wp:extent cx="1003300" cy="2057400"/>
                <wp:effectExtent l="0" t="0" r="0" b="0"/>
                <wp:wrapNone/>
                <wp:docPr id="7309" name="Rectangle 73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9F428F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9" style="position:absolute;margin-left:210pt;margin-top:11pt;width:79pt;height:162pt;z-index:2588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dk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6i0lnjvs0nf0&#10;jfveKnKpDkZKNfd39muMqcNrL/EZrlnC5Sx+0uDmL8oiU/H4fPNYTZkILG5X27bGTgjcaur1eoMJ&#10;wlRvtyOk/FkFR+YFo4BcirX89DXly9HXI3hvZnN5f17l6TAVNdt288r1EOQZNeKQ5icM2oaRUWFN&#10;pGTExjOafh05KErsF4/ONpv1qsFJKcmybVqcYCgJsj68r3IvhoCzJDJQcoxg+gH5Fo8KLWxZEXYd&#10;r3km3ueF/NtPsP8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m1Z2S6AQAATAMAAA4AAAAAAAAAAAAAAAAALgIAAGRycy9l&#10;Mm9Eb2MueG1sUEsBAi0AFAAGAAgAAAAhALZj++bcAAAACgEAAA8AAAAAAAAAAAAAAAAAFAQAAGRy&#10;cy9kb3ducmV2LnhtbFBLBQYAAAAABAAEAPMAAAAdBQAAAAA=&#10;" w14:anchorId="0D9BC0DF">
                <v:textbox inset="2.16pt,1.44pt,0,1.44pt">
                  <w:txbxContent>
                    <w:p w:rsidR="00790912" w:rsidP="00790912" w:rsidRDefault="00790912" w14:paraId="39F428F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3168" behindDoc="0" locked="0" layoutInCell="1" allowOverlap="1" wp14:editId="6C626FE1" wp14:anchorId="409D44BA">
                <wp:simplePos x="0" y="0"/>
                <wp:positionH relativeFrom="column">
                  <wp:posOffset>2667000</wp:posOffset>
                </wp:positionH>
                <wp:positionV relativeFrom="paragraph">
                  <wp:posOffset>139700</wp:posOffset>
                </wp:positionV>
                <wp:extent cx="1003300" cy="2057400"/>
                <wp:effectExtent l="0" t="0" r="0" b="0"/>
                <wp:wrapNone/>
                <wp:docPr id="7310" name="Rectangle 7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661933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0" style="position:absolute;margin-left:210pt;margin-top:11pt;width:79pt;height:162pt;z-index:2588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Z7uQ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lmiQ5w679B19&#10;4763ilyqg5FSzf2d/Rpj6vDaS3yGa5ZwOYufNLj5i7LIVDw+3zxWUyYCi9vVtq3xIYFbTb1ebzBB&#10;mOrtdoSUP6vgyLxgFJBLsZafvqZ8Ofp6BO/NbC7vz6s8HaaiZtu2r1wPQZ5RIw5pfsKgbRgZFdZE&#10;SkZsPKPp15GDosR+8ehss1mvGpyUkizbBoEIlARZH95XuRdDwFkSGSg5RjD9gHyLR4UWtqwIu47X&#10;PBPv80L+7SfY/w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to8Ge7kBAABMAwAADgAAAAAAAAAAAAAAAAAuAgAAZHJzL2Uy&#10;b0RvYy54bWxQSwECLQAUAAYACAAAACEAtmP75twAAAAKAQAADwAAAAAAAAAAAAAAAAATBAAAZHJz&#10;L2Rvd25yZXYueG1sUEsFBgAAAAAEAAQA8wAAABwFAAAAAA==&#10;" w14:anchorId="409D44BA">
                <v:textbox inset="2.16pt,1.44pt,0,1.44pt">
                  <w:txbxContent>
                    <w:p w:rsidR="00790912" w:rsidP="00790912" w:rsidRDefault="00790912" w14:paraId="7661933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4192" behindDoc="0" locked="0" layoutInCell="1" allowOverlap="1" wp14:editId="7F4D9FC7" wp14:anchorId="176B028D">
                <wp:simplePos x="0" y="0"/>
                <wp:positionH relativeFrom="column">
                  <wp:posOffset>2667000</wp:posOffset>
                </wp:positionH>
                <wp:positionV relativeFrom="paragraph">
                  <wp:posOffset>139700</wp:posOffset>
                </wp:positionV>
                <wp:extent cx="1003300" cy="2057400"/>
                <wp:effectExtent l="0" t="0" r="0" b="0"/>
                <wp:wrapNone/>
                <wp:docPr id="7311" name="Rectangle 7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AAE9AE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1" style="position:absolute;margin-left:210pt;margin-top:11pt;width:79pt;height:162pt;z-index:2588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6C/KQuwEAAEwDAAAOAAAAAAAAAAAAAAAAAC4CAABkcnMv&#10;ZTJvRG9jLnhtbFBLAQItABQABgAIAAAAIQC2Y/vm3AAAAAoBAAAPAAAAAAAAAAAAAAAAABUEAABk&#10;cnMvZG93bnJldi54bWxQSwUGAAAAAAQABADzAAAAHgUAAAAA&#10;" w14:anchorId="176B028D">
                <v:textbox inset="2.16pt,1.44pt,0,1.44pt">
                  <w:txbxContent>
                    <w:p w:rsidR="00790912" w:rsidP="00790912" w:rsidRDefault="00790912" w14:paraId="6AAE9AE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5216" behindDoc="0" locked="0" layoutInCell="1" allowOverlap="1" wp14:editId="39570DA3" wp14:anchorId="5FF79D36">
                <wp:simplePos x="0" y="0"/>
                <wp:positionH relativeFrom="column">
                  <wp:posOffset>2667000</wp:posOffset>
                </wp:positionH>
                <wp:positionV relativeFrom="paragraph">
                  <wp:posOffset>139700</wp:posOffset>
                </wp:positionV>
                <wp:extent cx="1003300" cy="2057400"/>
                <wp:effectExtent l="0" t="0" r="0" b="0"/>
                <wp:wrapNone/>
                <wp:docPr id="7312" name="Rectangle 73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4B34D7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2" style="position:absolute;margin-left:210pt;margin-top:11pt;width:79pt;height:162pt;z-index:2588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s0uw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OrxbyhxHGLXfqN&#10;vnHXDYqcq72RUuX+Zr/GEFu89hQe4ZJFXGbxkwabvyiLTMXj09VjNSUisLhZbNY1dkLgVlMvlytM&#10;EKZ6ux0gpnvlLckLRgG5FGv58WdM56N/j+C9zOb8fl6laT8VNZtNgc21vZcn1IhDmh4w6MGPjIrB&#10;BEpGbDyj8fXAQVEy/HDobLNaLtCIVJL5ulnjBENJkPX+fZU70XucJZGAkkMA0/XIt3hUaGHLirDL&#10;eOWZeJ8X8m8/we4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bkes0uwEAAEwDAAAOAAAAAAAAAAAAAAAAAC4CAABkcnMv&#10;ZTJvRG9jLnhtbFBLAQItABQABgAIAAAAIQC2Y/vm3AAAAAoBAAAPAAAAAAAAAAAAAAAAABUEAABk&#10;cnMvZG93bnJldi54bWxQSwUGAAAAAAQABADzAAAAHgUAAAAA&#10;" w14:anchorId="5FF79D36">
                <v:textbox inset="2.16pt,1.44pt,0,1.44pt">
                  <w:txbxContent>
                    <w:p w:rsidR="00790912" w:rsidP="00790912" w:rsidRDefault="00790912" w14:paraId="14B34D7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6240" behindDoc="0" locked="0" layoutInCell="1" allowOverlap="1" wp14:editId="7EBC77BE" wp14:anchorId="5BB30B11">
                <wp:simplePos x="0" y="0"/>
                <wp:positionH relativeFrom="column">
                  <wp:posOffset>2667000</wp:posOffset>
                </wp:positionH>
                <wp:positionV relativeFrom="paragraph">
                  <wp:posOffset>139700</wp:posOffset>
                </wp:positionV>
                <wp:extent cx="1003300" cy="2057400"/>
                <wp:effectExtent l="0" t="0" r="0" b="0"/>
                <wp:wrapNone/>
                <wp:docPr id="7313" name="Rectangle 7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A4DD36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3" style="position:absolute;margin-left:210pt;margin-top:11pt;width:79pt;height:162pt;z-index:2588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fug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OrxXxBieMWu/Qb&#10;feOuGxQ5V3sjpcr9zX6NIbZ47Sk8wiWLuMziJw02f1EWmYrHp6vHakpEYHGz2Kxr7ITAraZeLleY&#10;IEz1djtATPfKW5IXjAJyKdby48+Yzkf/HsF7mc35/bxK034qajabK9e9lyfUiEOaHjDowY+MisEE&#10;SkZsPKPx9cBBUTL8cOhss1ouGpyUkszXzRonGEqCrPfvq9yJ3uMsiQSUHAKYrke+5d1CC1tWhF3G&#10;K8/E+7yQf/sJdn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cVH9+6AQAATAMAAA4AAAAAAAAAAAAAAAAALgIAAGRycy9l&#10;Mm9Eb2MueG1sUEsBAi0AFAAGAAgAAAAhALZj++bcAAAACgEAAA8AAAAAAAAAAAAAAAAAFAQAAGRy&#10;cy9kb3ducmV2LnhtbFBLBQYAAAAABAAEAPMAAAAdBQAAAAA=&#10;" w14:anchorId="5BB30B11">
                <v:textbox inset="2.16pt,1.44pt,0,1.44pt">
                  <w:txbxContent>
                    <w:p w:rsidR="00790912" w:rsidP="00790912" w:rsidRDefault="00790912" w14:paraId="3A4DD36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7264" behindDoc="0" locked="0" layoutInCell="1" allowOverlap="1" wp14:editId="111339AF" wp14:anchorId="1F4ABBCC">
                <wp:simplePos x="0" y="0"/>
                <wp:positionH relativeFrom="column">
                  <wp:posOffset>2667000</wp:posOffset>
                </wp:positionH>
                <wp:positionV relativeFrom="paragraph">
                  <wp:posOffset>139700</wp:posOffset>
                </wp:positionV>
                <wp:extent cx="1003300" cy="2057400"/>
                <wp:effectExtent l="0" t="0" r="0" b="0"/>
                <wp:wrapNone/>
                <wp:docPr id="7314" name="Rectangle 7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E09E4E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4" style="position:absolute;margin-left:210pt;margin-top:11pt;width:79pt;height:162pt;z-index:2588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N3ugEAAEw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8yUlnjvs0k/0&#10;jfvOKnKu9kZKNfV38muIqcVrL/EZLlnC5SR+1OCmL8oiY/H4dPVYjZkILG4Wm3WNnRC41dTL5QoT&#10;hKk+bkdI+asKjkwLRgG5FGv58XvK56PvR/DexOb8/rTK434sajab5p3rPsgTasQhzU8YtA0Do8Ka&#10;SMmAjWc0vR44KErsN4/ONqvlosFJKcl83axxgqEkyHr/ucq96APOkshAySGC6XrkWzwqtLBlRdhl&#10;vKaZ+JwX8h8/we4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RZQ3e6AQAATAMAAA4AAAAAAAAAAAAAAAAALgIAAGRycy9l&#10;Mm9Eb2MueG1sUEsBAi0AFAAGAAgAAAAhALZj++bcAAAACgEAAA8AAAAAAAAAAAAAAAAAFAQAAGRy&#10;cy9kb3ducmV2LnhtbFBLBQYAAAAABAAEAPMAAAAdBQAAAAA=&#10;" w14:anchorId="1F4ABBCC">
                <v:textbox inset="2.16pt,1.44pt,0,1.44pt">
                  <w:txbxContent>
                    <w:p w:rsidR="00790912" w:rsidP="00790912" w:rsidRDefault="00790912" w14:paraId="5E09E4E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8288" behindDoc="0" locked="0" layoutInCell="1" allowOverlap="1" wp14:editId="6059B536" wp14:anchorId="2998A75F">
                <wp:simplePos x="0" y="0"/>
                <wp:positionH relativeFrom="column">
                  <wp:posOffset>2667000</wp:posOffset>
                </wp:positionH>
                <wp:positionV relativeFrom="paragraph">
                  <wp:posOffset>139700</wp:posOffset>
                </wp:positionV>
                <wp:extent cx="1003300" cy="2057400"/>
                <wp:effectExtent l="0" t="0" r="0" b="0"/>
                <wp:wrapNone/>
                <wp:docPr id="7315" name="Rectangle 73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D53E8E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5" style="position:absolute;margin-left:210pt;margin-top:11pt;width:79pt;height:162pt;z-index:2588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Y3becuwEAAEwDAAAOAAAAAAAAAAAAAAAAAC4CAABkcnMv&#10;ZTJvRG9jLnhtbFBLAQItABQABgAIAAAAIQC2Y/vm3AAAAAoBAAAPAAAAAAAAAAAAAAAAABUEAABk&#10;cnMvZG93bnJldi54bWxQSwUGAAAAAAQABADzAAAAHgUAAAAA&#10;" w14:anchorId="2998A75F">
                <v:textbox inset="2.16pt,1.44pt,0,1.44pt">
                  <w:txbxContent>
                    <w:p w:rsidR="00790912" w:rsidP="00790912" w:rsidRDefault="00790912" w14:paraId="3D53E8E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29312" behindDoc="0" locked="0" layoutInCell="1" allowOverlap="1" wp14:editId="7BA3CC3F" wp14:anchorId="6C89C051">
                <wp:simplePos x="0" y="0"/>
                <wp:positionH relativeFrom="column">
                  <wp:posOffset>2667000</wp:posOffset>
                </wp:positionH>
                <wp:positionV relativeFrom="paragraph">
                  <wp:posOffset>139700</wp:posOffset>
                </wp:positionV>
                <wp:extent cx="1003300" cy="2057400"/>
                <wp:effectExtent l="0" t="0" r="0" b="0"/>
                <wp:wrapNone/>
                <wp:docPr id="7316" name="Rectangle 7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DC4B6C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6" style="position:absolute;margin-left:210pt;margin-top:11pt;width:79pt;height:162pt;z-index:2588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stuw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leL+Q0lnjvs0m/0&#10;jfvOKnKu9kZKNfV38muIqcVrT/ERLlnC5SR+1OCmL8oiY/H4dPVYjZkILG4Wm3WNnRC41dTL5QoT&#10;hKneb0dI+YcKjkwLRgG5FGv58VfK56NvR/DexOb8/rTK434sajab5RvXfZAn1IhDmh8waBsGRoU1&#10;kZIBG89o+nPgoCixPz0626yWiwYnpSTzdbPGCYaSIOv9xyr3og84SyIDJYcIpuuRb/Go0MKWFWGX&#10;8Zpm4mNeyL//BLtX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pjNstuwEAAEwDAAAOAAAAAAAAAAAAAAAAAC4CAABkcnMv&#10;ZTJvRG9jLnhtbFBLAQItABQABgAIAAAAIQC2Y/vm3AAAAAoBAAAPAAAAAAAAAAAAAAAAABUEAABk&#10;cnMvZG93bnJldi54bWxQSwUGAAAAAAQABADzAAAAHgUAAAAA&#10;" w14:anchorId="6C89C051">
                <v:textbox inset="2.16pt,1.44pt,0,1.44pt">
                  <w:txbxContent>
                    <w:p w:rsidR="00790912" w:rsidP="00790912" w:rsidRDefault="00790912" w14:paraId="5DC4B6C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0336" behindDoc="0" locked="0" layoutInCell="1" allowOverlap="1" wp14:editId="7CE0F557" wp14:anchorId="55DF9195">
                <wp:simplePos x="0" y="0"/>
                <wp:positionH relativeFrom="column">
                  <wp:posOffset>2667000</wp:posOffset>
                </wp:positionH>
                <wp:positionV relativeFrom="paragraph">
                  <wp:posOffset>139700</wp:posOffset>
                </wp:positionV>
                <wp:extent cx="1003300" cy="2057400"/>
                <wp:effectExtent l="0" t="0" r="0" b="0"/>
                <wp:wrapNone/>
                <wp:docPr id="7317" name="Rectangle 73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5F3E03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7" style="position:absolute;margin-left:210pt;margin-top:11pt;width:79pt;height:162pt;z-index:2588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Guw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i/mKEsctduk3&#10;+sZdNyhyrvZGSpX7m/0aQ2zx2mN4gEsWcZnFTxps/qIsMhWPT1eP1ZSIwOJmsVnX2AmBW029XK4w&#10;QZjq7XaAmL4rb0leMArIpVjLjz9jOh99PYL3Mpvz+3mVpv1U1Gw2X1+57r08oUYc0nSPQQ9+ZFQM&#10;JlAyYuMZjS8HDoqS4YdDZ5vVctHgpJRkvm7WOMFQEmS9f1/lTvQeZ0kkoOQQwHQ98i0eFVrYsiLs&#10;Ml55Jt7nhfzbT7D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lCC/GuwEAAEwDAAAOAAAAAAAAAAAAAAAAAC4CAABkcnMv&#10;ZTJvRG9jLnhtbFBLAQItABQABgAIAAAAIQC2Y/vm3AAAAAoBAAAPAAAAAAAAAAAAAAAAABUEAABk&#10;cnMvZG93bnJldi54bWxQSwUGAAAAAAQABADzAAAAHgUAAAAA&#10;" w14:anchorId="55DF9195">
                <v:textbox inset="2.16pt,1.44pt,0,1.44pt">
                  <w:txbxContent>
                    <w:p w:rsidR="00790912" w:rsidP="00790912" w:rsidRDefault="00790912" w14:paraId="25F3E03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1360" behindDoc="0" locked="0" layoutInCell="1" allowOverlap="1" wp14:editId="3BE32B42" wp14:anchorId="5D31003E">
                <wp:simplePos x="0" y="0"/>
                <wp:positionH relativeFrom="column">
                  <wp:posOffset>2667000</wp:posOffset>
                </wp:positionH>
                <wp:positionV relativeFrom="paragraph">
                  <wp:posOffset>139700</wp:posOffset>
                </wp:positionV>
                <wp:extent cx="1003300" cy="2057400"/>
                <wp:effectExtent l="0" t="0" r="0" b="0"/>
                <wp:wrapNone/>
                <wp:docPr id="7318" name="Rectangle 73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D31A7D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8" style="position:absolute;margin-left:210pt;margin-top:11pt;width:79pt;height:162pt;z-index:2588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Lwug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leLOfbKc4dd+o2+&#10;cd9ZRc7V3kippv5Ofg0xtXjtKT7CJUu4nMSPGtz0RVlkLB6frh6rMROBxc1is66xEwK3mnq5XGGC&#10;MNX77Qgp/1DBkWnBKCCXYi0//kr5fPTtCN6b2Jzfn1Z53I9FzWZz88Z1H+QJNeKQ5gcM2oaBUWFN&#10;pGTAxjOa/hw4KErsT4/ONqvlosFJKcl83azRFSgJst5/rHIv+oCzJDJQcohguh75Fo8KLWxZEXYZ&#10;r2kmPuaF/PtPsHs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rIEvC6AQAATAMAAA4AAAAAAAAAAAAAAAAALgIAAGRycy9l&#10;Mm9Eb2MueG1sUEsBAi0AFAAGAAgAAAAhALZj++bcAAAACgEAAA8AAAAAAAAAAAAAAAAAFAQAAGRy&#10;cy9kb3ducmV2LnhtbFBLBQYAAAAABAAEAPMAAAAdBQAAAAA=&#10;" w14:anchorId="5D31003E">
                <v:textbox inset="2.16pt,1.44pt,0,1.44pt">
                  <w:txbxContent>
                    <w:p w:rsidR="00790912" w:rsidP="00790912" w:rsidRDefault="00790912" w14:paraId="2D31A7D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2384" behindDoc="0" locked="0" layoutInCell="1" allowOverlap="1" wp14:editId="20B5D0D6" wp14:anchorId="14FF4990">
                <wp:simplePos x="0" y="0"/>
                <wp:positionH relativeFrom="column">
                  <wp:posOffset>2667000</wp:posOffset>
                </wp:positionH>
                <wp:positionV relativeFrom="paragraph">
                  <wp:posOffset>139700</wp:posOffset>
                </wp:positionV>
                <wp:extent cx="1003300" cy="2057400"/>
                <wp:effectExtent l="0" t="0" r="0" b="0"/>
                <wp:wrapNone/>
                <wp:docPr id="7319" name="Rectangle 7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501E84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9" style="position:absolute;margin-left:210pt;margin-top:11pt;width:79pt;height:162pt;z-index:2588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ZM5hu6AQAATAMAAA4AAAAAAAAAAAAAAAAALgIAAGRycy9l&#10;Mm9Eb2MueG1sUEsBAi0AFAAGAAgAAAAhALZj++bcAAAACgEAAA8AAAAAAAAAAAAAAAAAFAQAAGRy&#10;cy9kb3ducmV2LnhtbFBLBQYAAAAABAAEAPMAAAAdBQAAAAA=&#10;" w14:anchorId="14FF4990">
                <v:textbox inset="2.16pt,1.44pt,0,1.44pt">
                  <w:txbxContent>
                    <w:p w:rsidR="00790912" w:rsidP="00790912" w:rsidRDefault="00790912" w14:paraId="6501E84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3408" behindDoc="0" locked="0" layoutInCell="1" allowOverlap="1" wp14:editId="3C53CF92" wp14:anchorId="7A196C11">
                <wp:simplePos x="0" y="0"/>
                <wp:positionH relativeFrom="column">
                  <wp:posOffset>2667000</wp:posOffset>
                </wp:positionH>
                <wp:positionV relativeFrom="paragraph">
                  <wp:posOffset>139700</wp:posOffset>
                </wp:positionV>
                <wp:extent cx="1003300" cy="2057400"/>
                <wp:effectExtent l="0" t="0" r="0" b="0"/>
                <wp:wrapNone/>
                <wp:docPr id="7320" name="Rectangle 73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C224FB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0" style="position:absolute;margin-left:210pt;margin-top:11pt;width:79pt;height:162pt;z-index:2588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yo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GjTIc4dd+o6+&#10;cd9bRS7VwUip5v7Ofo0xdXjtJT7DNUu4nMVPGtz8RVlkKh6fbx6rKROBxe1q29b4kMCtpl6vN5gg&#10;TPV2O0LKn1VwZF4wCsilWMtPX1O+HH09gvdmNpf351WeDlNRs922r1wPQZ5RIw5pfsKgbRgZFdZE&#10;SkZsPKPp15GDosR+8ehss1mvGpyUkizbpsUJhpIg68P7KvdiCDhLIgMlxwimH5Bv8ajQwpYVYdfx&#10;mmfifV7Iv/0E+9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oXHKi6AQAATAMAAA4AAAAAAAAAAAAAAAAALgIAAGRycy9l&#10;Mm9Eb2MueG1sUEsBAi0AFAAGAAgAAAAhALZj++bcAAAACgEAAA8AAAAAAAAAAAAAAAAAFAQAAGRy&#10;cy9kb3ducmV2LnhtbFBLBQYAAAAABAAEAPMAAAAdBQAAAAA=&#10;" w14:anchorId="7A196C11">
                <v:textbox inset="2.16pt,1.44pt,0,1.44pt">
                  <w:txbxContent>
                    <w:p w:rsidR="00790912" w:rsidP="00790912" w:rsidRDefault="00790912" w14:paraId="1C224FB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4432" behindDoc="0" locked="0" layoutInCell="1" allowOverlap="1" wp14:editId="4E561368" wp14:anchorId="764EF691">
                <wp:simplePos x="0" y="0"/>
                <wp:positionH relativeFrom="column">
                  <wp:posOffset>2667000</wp:posOffset>
                </wp:positionH>
                <wp:positionV relativeFrom="paragraph">
                  <wp:posOffset>139700</wp:posOffset>
                </wp:positionV>
                <wp:extent cx="1003300" cy="1714500"/>
                <wp:effectExtent l="0" t="0" r="0" b="0"/>
                <wp:wrapNone/>
                <wp:docPr id="7321" name="Rectangle 73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8D8740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1" style="position:absolute;margin-left:210pt;margin-top:11pt;width:79pt;height:135pt;z-index:2588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df9AJuQEAAEwDAAAOAAAAAAAAAAAAAAAAAC4CAABkcnMvZTJv&#10;RG9jLnhtbFBLAQItABQABgAIAAAAIQB8Yu8X2wAAAAoBAAAPAAAAAAAAAAAAAAAAABMEAABkcnMv&#10;ZG93bnJldi54bWxQSwUGAAAAAAQABADzAAAAGwUAAAAA&#10;" w14:anchorId="764EF691">
                <v:textbox inset="2.16pt,1.44pt,0,1.44pt">
                  <w:txbxContent>
                    <w:p w:rsidR="00790912" w:rsidP="00790912" w:rsidRDefault="00790912" w14:paraId="38D8740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5456" behindDoc="0" locked="0" layoutInCell="1" allowOverlap="1" wp14:editId="6A9CC041" wp14:anchorId="57336B00">
                <wp:simplePos x="0" y="0"/>
                <wp:positionH relativeFrom="column">
                  <wp:posOffset>2667000</wp:posOffset>
                </wp:positionH>
                <wp:positionV relativeFrom="paragraph">
                  <wp:posOffset>139700</wp:posOffset>
                </wp:positionV>
                <wp:extent cx="1003300" cy="1714500"/>
                <wp:effectExtent l="0" t="0" r="0" b="0"/>
                <wp:wrapNone/>
                <wp:docPr id="7322" name="Rectangle 7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6D02431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2" style="position:absolute;margin-left:210pt;margin-top:11pt;width:79pt;height:135pt;z-index:2588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LBiUhuQEAAE0DAAAOAAAAAAAAAAAAAAAAAC4CAABkcnMvZTJv&#10;RG9jLnhtbFBLAQItABQABgAIAAAAIQB8Yu8X2wAAAAoBAAAPAAAAAAAAAAAAAAAAABMEAABkcnMv&#10;ZG93bnJldi54bWxQSwUGAAAAAAQABADzAAAAGwUAAAAA&#10;" w14:anchorId="57336B00">
                <v:textbox inset="2.16pt,1.44pt,0,1.44pt">
                  <w:txbxContent>
                    <w:p w:rsidR="00790912" w:rsidP="00790912" w:rsidRDefault="00790912" w14:paraId="6D02431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6480" behindDoc="0" locked="0" layoutInCell="1" allowOverlap="1" wp14:editId="7FFC5BDB" wp14:anchorId="1A8874FA">
                <wp:simplePos x="0" y="0"/>
                <wp:positionH relativeFrom="column">
                  <wp:posOffset>2667000</wp:posOffset>
                </wp:positionH>
                <wp:positionV relativeFrom="paragraph">
                  <wp:posOffset>139700</wp:posOffset>
                </wp:positionV>
                <wp:extent cx="1003300" cy="1714500"/>
                <wp:effectExtent l="0" t="0" r="0" b="0"/>
                <wp:wrapNone/>
                <wp:docPr id="7323" name="Rectangle 73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4724C4F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3" style="position:absolute;margin-left:210pt;margin-top:11pt;width:79pt;height:135pt;z-index:2588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EMDUI+4AQAATQMAAA4AAAAAAAAAAAAAAAAALgIAAGRycy9lMm9E&#10;b2MueG1sUEsBAi0AFAAGAAgAAAAhAHxi7xfbAAAACgEAAA8AAAAAAAAAAAAAAAAAEgQAAGRycy9k&#10;b3ducmV2LnhtbFBLBQYAAAAABAAEAPMAAAAaBQAAAAA=&#10;" w14:anchorId="1A8874FA">
                <v:textbox inset="2.16pt,1.44pt,0,1.44pt">
                  <w:txbxContent>
                    <w:p w:rsidR="00790912" w:rsidP="00790912" w:rsidRDefault="00790912" w14:paraId="4724C4F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7504" behindDoc="0" locked="0" layoutInCell="1" allowOverlap="1" wp14:editId="773900D4" wp14:anchorId="0F5CD3E0">
                <wp:simplePos x="0" y="0"/>
                <wp:positionH relativeFrom="column">
                  <wp:posOffset>2667000</wp:posOffset>
                </wp:positionH>
                <wp:positionV relativeFrom="paragraph">
                  <wp:posOffset>139700</wp:posOffset>
                </wp:positionV>
                <wp:extent cx="1003300" cy="1714500"/>
                <wp:effectExtent l="0" t="0" r="0" b="0"/>
                <wp:wrapNone/>
                <wp:docPr id="7324" name="Rectangle 73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6F4EB4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4" style="position:absolute;margin-left:210pt;margin-top:11pt;width:79pt;height:135pt;z-index:2588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kkugEAAE0DAAAOAAAAZHJzL2Uyb0RvYy54bWysU8tu2zAQvBfIPxC8x3o4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bG8ocdxil36i&#10;b9z1oyKn6mCkVLm/2a8pxA6vvYRnOGcRl1n8rMHmL8oic/H4ePFYzYkILN4t79Y1dkLgVrOqm5wg&#10;TPVxO0BMX5W3JC8YBeRSrOWH7zGdjr4fwXuZzen9vErzbi5qmrpu38nuvDyiSJzS9IRBj35iVIwm&#10;UDJh5xmNr3sOipLxm0Nr29XNssVRKUmzbtc4wlASpL37XOVODB6HSSSgZB/A9AMSLiYVXtizouw8&#10;X3koPueF/cdfsH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3c75JLoBAABNAwAADgAAAAAAAAAAAAAAAAAuAgAAZHJzL2Uy&#10;b0RvYy54bWxQSwECLQAUAAYACAAAACEAfGLvF9sAAAAKAQAADwAAAAAAAAAAAAAAAAAUBAAAZHJz&#10;L2Rvd25yZXYueG1sUEsFBgAAAAAEAAQA8wAAABwFAAAAAA==&#10;" w14:anchorId="0F5CD3E0">
                <v:textbox inset="2.16pt,1.44pt,0,1.44pt">
                  <w:txbxContent>
                    <w:p w:rsidR="00790912" w:rsidP="00790912" w:rsidRDefault="00790912" w14:paraId="26F4EB4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8528" behindDoc="0" locked="0" layoutInCell="1" allowOverlap="1" wp14:editId="4E4F7E93" wp14:anchorId="60E1B7A7">
                <wp:simplePos x="0" y="0"/>
                <wp:positionH relativeFrom="column">
                  <wp:posOffset>2667000</wp:posOffset>
                </wp:positionH>
                <wp:positionV relativeFrom="paragraph">
                  <wp:posOffset>139700</wp:posOffset>
                </wp:positionV>
                <wp:extent cx="1003300" cy="1714500"/>
                <wp:effectExtent l="0" t="0" r="0" b="0"/>
                <wp:wrapNone/>
                <wp:docPr id="7325" name="Rectangle 7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41F37DC"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5" style="position:absolute;margin-left:210pt;margin-top:11pt;width:79pt;height:135pt;z-index:2588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JXLjIq7AQAATQMAAA4AAAAAAAAAAAAAAAAALgIAAGRycy9l&#10;Mm9Eb2MueG1sUEsBAi0AFAAGAAgAAAAhAHxi7xfbAAAACgEAAA8AAAAAAAAAAAAAAAAAFQQAAGRy&#10;cy9kb3ducmV2LnhtbFBLBQYAAAAABAAEAPMAAAAdBQAAAAA=&#10;" w14:anchorId="60E1B7A7">
                <v:textbox inset="2.16pt,1.44pt,0,1.44pt">
                  <w:txbxContent>
                    <w:p w:rsidR="00790912" w:rsidP="00790912" w:rsidRDefault="00790912" w14:paraId="141F37DC"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39552" behindDoc="0" locked="0" layoutInCell="1" allowOverlap="1" wp14:editId="5169F4C6" wp14:anchorId="5AB79F5F">
                <wp:simplePos x="0" y="0"/>
                <wp:positionH relativeFrom="column">
                  <wp:posOffset>2667000</wp:posOffset>
                </wp:positionH>
                <wp:positionV relativeFrom="paragraph">
                  <wp:posOffset>139700</wp:posOffset>
                </wp:positionV>
                <wp:extent cx="1003300" cy="1714500"/>
                <wp:effectExtent l="0" t="0" r="0" b="0"/>
                <wp:wrapNone/>
                <wp:docPr id="7326" name="Rectangle 73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7291B1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6" style="position:absolute;margin-left:210pt;margin-top:11pt;width:79pt;height:135pt;z-index:2588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6Bli9boBAABNAwAADgAAAAAAAAAAAAAAAAAuAgAAZHJzL2Uy&#10;b0RvYy54bWxQSwECLQAUAAYACAAAACEAfGLvF9sAAAAKAQAADwAAAAAAAAAAAAAAAAAUBAAAZHJz&#10;L2Rvd25yZXYueG1sUEsFBgAAAAAEAAQA8wAAABwFAAAAAA==&#10;" w14:anchorId="5AB79F5F">
                <v:textbox inset="2.16pt,1.44pt,0,1.44pt">
                  <w:txbxContent>
                    <w:p w:rsidR="00790912" w:rsidP="00790912" w:rsidRDefault="00790912" w14:paraId="27291B1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0576" behindDoc="0" locked="0" layoutInCell="1" allowOverlap="1" wp14:editId="7C390A84" wp14:anchorId="68E03408">
                <wp:simplePos x="0" y="0"/>
                <wp:positionH relativeFrom="column">
                  <wp:posOffset>2667000</wp:posOffset>
                </wp:positionH>
                <wp:positionV relativeFrom="paragraph">
                  <wp:posOffset>139700</wp:posOffset>
                </wp:positionV>
                <wp:extent cx="1003300" cy="1714500"/>
                <wp:effectExtent l="0" t="0" r="0" b="0"/>
                <wp:wrapNone/>
                <wp:docPr id="7327" name="Rectangle 73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1E2C32C"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7" style="position:absolute;margin-left:210pt;margin-top:11pt;width:79pt;height:135pt;z-index:2588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AcF1u7AQAATQMAAA4AAAAAAAAAAAAAAAAALgIAAGRycy9l&#10;Mm9Eb2MueG1sUEsBAi0AFAAGAAgAAAAhAHxi7xfbAAAACgEAAA8AAAAAAAAAAAAAAAAAFQQAAGRy&#10;cy9kb3ducmV2LnhtbFBLBQYAAAAABAAEAPMAAAAdBQAAAAA=&#10;" w14:anchorId="68E03408">
                <v:textbox inset="2.16pt,1.44pt,0,1.44pt">
                  <w:txbxContent>
                    <w:p w:rsidR="00790912" w:rsidP="00790912" w:rsidRDefault="00790912" w14:paraId="01E2C32C"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1600" behindDoc="0" locked="0" layoutInCell="1" allowOverlap="1" wp14:editId="7065E060" wp14:anchorId="33557492">
                <wp:simplePos x="0" y="0"/>
                <wp:positionH relativeFrom="column">
                  <wp:posOffset>2667000</wp:posOffset>
                </wp:positionH>
                <wp:positionV relativeFrom="paragraph">
                  <wp:posOffset>139700</wp:posOffset>
                </wp:positionV>
                <wp:extent cx="1003300" cy="1714500"/>
                <wp:effectExtent l="0" t="0" r="0" b="0"/>
                <wp:wrapNone/>
                <wp:docPr id="7328" name="Rectangle 7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1980B48"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8" style="position:absolute;margin-left:210pt;margin-top:11pt;width:79pt;height:135pt;z-index:2588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xX0AvuQEAAE0DAAAOAAAAAAAAAAAAAAAAAC4CAABkcnMvZTJv&#10;RG9jLnhtbFBLAQItABQABgAIAAAAIQB8Yu8X2wAAAAoBAAAPAAAAAAAAAAAAAAAAABMEAABkcnMv&#10;ZG93bnJldi54bWxQSwUGAAAAAAQABADzAAAAGwUAAAAA&#10;" w14:anchorId="33557492">
                <v:textbox inset="2.16pt,1.44pt,0,1.44pt">
                  <w:txbxContent>
                    <w:p w:rsidR="00790912" w:rsidP="00790912" w:rsidRDefault="00790912" w14:paraId="31980B48"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2624" behindDoc="0" locked="0" layoutInCell="1" allowOverlap="1" wp14:editId="17BBEE80" wp14:anchorId="0F5DACD4">
                <wp:simplePos x="0" y="0"/>
                <wp:positionH relativeFrom="column">
                  <wp:posOffset>2667000</wp:posOffset>
                </wp:positionH>
                <wp:positionV relativeFrom="paragraph">
                  <wp:posOffset>139700</wp:posOffset>
                </wp:positionV>
                <wp:extent cx="1003300" cy="1714500"/>
                <wp:effectExtent l="0" t="0" r="0" b="0"/>
                <wp:wrapNone/>
                <wp:docPr id="7329" name="Rectangle 73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59FC67FF"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9" style="position:absolute;margin-left:210pt;margin-top:11pt;width:79pt;height:135pt;z-index:2588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OVo1gboBAABNAwAADgAAAAAAAAAAAAAAAAAuAgAAZHJzL2Uy&#10;b0RvYy54bWxQSwECLQAUAAYACAAAACEAfGLvF9sAAAAKAQAADwAAAAAAAAAAAAAAAAAUBAAAZHJz&#10;L2Rvd25yZXYueG1sUEsFBgAAAAAEAAQA8wAAABwFAAAAAA==&#10;" w14:anchorId="0F5DACD4">
                <v:textbox inset="2.16pt,1.44pt,0,1.44pt">
                  <w:txbxContent>
                    <w:p w:rsidR="00790912" w:rsidP="00790912" w:rsidRDefault="00790912" w14:paraId="59FC67FF"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3648" behindDoc="0" locked="0" layoutInCell="1" allowOverlap="1" wp14:editId="25E9728D" wp14:anchorId="1FB961CB">
                <wp:simplePos x="0" y="0"/>
                <wp:positionH relativeFrom="column">
                  <wp:posOffset>2667000</wp:posOffset>
                </wp:positionH>
                <wp:positionV relativeFrom="paragraph">
                  <wp:posOffset>139700</wp:posOffset>
                </wp:positionV>
                <wp:extent cx="1003300" cy="1714500"/>
                <wp:effectExtent l="0" t="0" r="0" b="0"/>
                <wp:wrapNone/>
                <wp:docPr id="7330" name="Rectangle 73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6D5FD9A8"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0" style="position:absolute;margin-left:210pt;margin-top:11pt;width:79pt;height:135pt;z-index:2588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KdugEAAE0DAAAOAAAAZHJzL2Uyb0RvYy54bWysU8tu2zAQvBfoPxC813q4qB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HSzXqNBjlvs0k/0&#10;jbthUuRcHY2UKvc3+zWH2OO1p/AIlyziMotfNNj8RVlkKR6frh6rJRGBxZv1TVfjQwK3mk3d5ARh&#10;qtfbAWL6qrwlecEoIJdiLT9+j+l89OUI3stszu/nVVr2S1HT1HX3Qnbv5QlF4pSmBwx68jOjYjKB&#10;khk7z2j8feCgKJm+ObS23XxetzgqJWm6tsMRhpIg7f3bKndi9DhMIgElhwBmGJFwManwwp4VZZf5&#10;ykPxNi/sX/+C3R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aZinboBAABNAwAADgAAAAAAAAAAAAAAAAAuAgAAZHJzL2Uy&#10;b0RvYy54bWxQSwECLQAUAAYACAAAACEAfGLvF9sAAAAKAQAADwAAAAAAAAAAAAAAAAAUBAAAZHJz&#10;L2Rvd25yZXYueG1sUEsFBgAAAAAEAAQA8wAAABwFAAAAAA==&#10;" w14:anchorId="1FB961CB">
                <v:textbox inset="2.16pt,1.44pt,0,1.44pt">
                  <w:txbxContent>
                    <w:p w:rsidR="00790912" w:rsidP="00790912" w:rsidRDefault="00790912" w14:paraId="6D5FD9A8"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4672" behindDoc="0" locked="0" layoutInCell="1" allowOverlap="1" wp14:editId="2CA24E0C" wp14:anchorId="07DC61D8">
                <wp:simplePos x="0" y="0"/>
                <wp:positionH relativeFrom="column">
                  <wp:posOffset>2667000</wp:posOffset>
                </wp:positionH>
                <wp:positionV relativeFrom="paragraph">
                  <wp:posOffset>139700</wp:posOffset>
                </wp:positionV>
                <wp:extent cx="1003300" cy="1714500"/>
                <wp:effectExtent l="0" t="0" r="0" b="0"/>
                <wp:wrapNone/>
                <wp:docPr id="7331" name="Rectangle 7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B359F46"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1" style="position:absolute;margin-left:210pt;margin-top:11pt;width:79pt;height:135pt;z-index:2588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aMXM7oBAABNAwAADgAAAAAAAAAAAAAAAAAuAgAAZHJzL2Uy&#10;b0RvYy54bWxQSwECLQAUAAYACAAAACEAfGLvF9sAAAAKAQAADwAAAAAAAAAAAAAAAAAUBAAAZHJz&#10;L2Rvd25yZXYueG1sUEsFBgAAAAAEAAQA8wAAABwFAAAAAA==&#10;" w14:anchorId="07DC61D8">
                <v:textbox inset="2.16pt,1.44pt,0,1.44pt">
                  <w:txbxContent>
                    <w:p w:rsidR="00790912" w:rsidP="00790912" w:rsidRDefault="00790912" w14:paraId="2B359F46"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5696" behindDoc="0" locked="0" layoutInCell="1" allowOverlap="1" wp14:editId="2ACE3C32" wp14:anchorId="6998ED23">
                <wp:simplePos x="0" y="0"/>
                <wp:positionH relativeFrom="column">
                  <wp:posOffset>2667000</wp:posOffset>
                </wp:positionH>
                <wp:positionV relativeFrom="paragraph">
                  <wp:posOffset>139700</wp:posOffset>
                </wp:positionV>
                <wp:extent cx="1003300" cy="1714500"/>
                <wp:effectExtent l="0" t="0" r="0" b="0"/>
                <wp:wrapNone/>
                <wp:docPr id="7332" name="Rectangle 73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977EE9A"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2" style="position:absolute;margin-left:210pt;margin-top:11pt;width:79pt;height:135pt;z-index:2588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Ky6jFm4AQAATQMAAA4AAAAAAAAAAAAAAAAALgIAAGRycy9lMm9E&#10;b2MueG1sUEsBAi0AFAAGAAgAAAAhAHxi7xfbAAAACgEAAA8AAAAAAAAAAAAAAAAAEgQAAGRycy9k&#10;b3ducmV2LnhtbFBLBQYAAAAABAAEAPMAAAAaBQAAAAA=&#10;" w14:anchorId="6998ED23">
                <v:textbox inset="2.16pt,1.44pt,0,1.44pt">
                  <w:txbxContent>
                    <w:p w:rsidR="00790912" w:rsidP="00790912" w:rsidRDefault="00790912" w14:paraId="0977EE9A"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6720" behindDoc="0" locked="0" layoutInCell="1" allowOverlap="1" wp14:editId="165007D8" wp14:anchorId="44E813E5">
                <wp:simplePos x="0" y="0"/>
                <wp:positionH relativeFrom="column">
                  <wp:posOffset>2667000</wp:posOffset>
                </wp:positionH>
                <wp:positionV relativeFrom="paragraph">
                  <wp:posOffset>139700</wp:posOffset>
                </wp:positionV>
                <wp:extent cx="1003300" cy="1714500"/>
                <wp:effectExtent l="0" t="0" r="0" b="0"/>
                <wp:wrapNone/>
                <wp:docPr id="7333" name="Rectangle 73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52E505A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3" style="position:absolute;margin-left:210pt;margin-top:11pt;width:79pt;height:135pt;z-index:2588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kv/n3uQEAAE0DAAAOAAAAAAAAAAAAAAAAAC4CAABkcnMvZTJv&#10;RG9jLnhtbFBLAQItABQABgAIAAAAIQB8Yu8X2wAAAAoBAAAPAAAAAAAAAAAAAAAAABMEAABkcnMv&#10;ZG93bnJldi54bWxQSwUGAAAAAAQABADzAAAAGwUAAAAA&#10;" w14:anchorId="44E813E5">
                <v:textbox inset="2.16pt,1.44pt,0,1.44pt">
                  <w:txbxContent>
                    <w:p w:rsidR="00790912" w:rsidP="00790912" w:rsidRDefault="00790912" w14:paraId="52E505A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7744" behindDoc="0" locked="0" layoutInCell="1" allowOverlap="1" wp14:editId="7E925C05" wp14:anchorId="1749A02B">
                <wp:simplePos x="0" y="0"/>
                <wp:positionH relativeFrom="column">
                  <wp:posOffset>2667000</wp:posOffset>
                </wp:positionH>
                <wp:positionV relativeFrom="paragraph">
                  <wp:posOffset>139700</wp:posOffset>
                </wp:positionV>
                <wp:extent cx="1003300" cy="1714500"/>
                <wp:effectExtent l="0" t="0" r="0" b="0"/>
                <wp:wrapNone/>
                <wp:docPr id="7334" name="Rectangle 7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6832256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4" style="position:absolute;margin-left:210pt;margin-top:11pt;width:79pt;height:135pt;z-index:2588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BcugEAAE0DAAAOAAAAZHJzL2Uyb0RvYy54bWysU8tu2zAQvBfIPxC8x3o4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XN5Q4rjFLv1E&#10;37jrR0VO1cFIqXJ/s19TiB1eewnPcM4iLrP4WYPNX5RF5uLx8eKxmhMRWLxb3q1r7ITArWZVNzlB&#10;mOrjdoCYvipvSV4wCsilWMsP32M6HX0/gvcym9P7eZXm3VzUNHXTvpPdeXlEkTil6QmDHv3EqBhN&#10;oGTCzjMaX/ccFCXjN4fWtqubZYujUpJm3a5xhKEkSHv3ucqdGDwOk0hAyT6A6QckXEwqvLBnRdl5&#10;vvJQfM4L+4+/YPs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nJQXLoBAABNAwAADgAAAAAAAAAAAAAAAAAuAgAAZHJzL2Uy&#10;b0RvYy54bWxQSwECLQAUAAYACAAAACEAfGLvF9sAAAAKAQAADwAAAAAAAAAAAAAAAAAUBAAAZHJz&#10;L2Rvd25yZXYueG1sUEsFBgAAAAAEAAQA8wAAABwFAAAAAA==&#10;" w14:anchorId="1749A02B">
                <v:textbox inset="2.16pt,1.44pt,0,1.44pt">
                  <w:txbxContent>
                    <w:p w:rsidR="00790912" w:rsidP="00790912" w:rsidRDefault="00790912" w14:paraId="6832256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8768" behindDoc="0" locked="0" layoutInCell="1" allowOverlap="1" wp14:editId="0E81D50D" wp14:anchorId="4FE13A2E">
                <wp:simplePos x="0" y="0"/>
                <wp:positionH relativeFrom="column">
                  <wp:posOffset>2667000</wp:posOffset>
                </wp:positionH>
                <wp:positionV relativeFrom="paragraph">
                  <wp:posOffset>139700</wp:posOffset>
                </wp:positionV>
                <wp:extent cx="1003300" cy="1714500"/>
                <wp:effectExtent l="0" t="0" r="0" b="0"/>
                <wp:wrapNone/>
                <wp:docPr id="7335" name="Rectangle 7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49BC1E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5" style="position:absolute;margin-left:210pt;margin-top:11pt;width:79pt;height:135pt;z-index:2588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Mncl8roBAABNAwAADgAAAAAAAAAAAAAAAAAuAgAAZHJzL2Uy&#10;b0RvYy54bWxQSwECLQAUAAYACAAAACEAfGLvF9sAAAAKAQAADwAAAAAAAAAAAAAAAAAUBAAAZHJz&#10;L2Rvd25yZXYueG1sUEsFBgAAAAAEAAQA8wAAABwFAAAAAA==&#10;" w14:anchorId="4FE13A2E">
                <v:textbox inset="2.16pt,1.44pt,0,1.44pt">
                  <w:txbxContent>
                    <w:p w:rsidR="00790912" w:rsidP="00790912" w:rsidRDefault="00790912" w14:paraId="149BC1E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49792" behindDoc="0" locked="0" layoutInCell="1" allowOverlap="1" wp14:editId="436D3605" wp14:anchorId="25D6FB23">
                <wp:simplePos x="0" y="0"/>
                <wp:positionH relativeFrom="column">
                  <wp:posOffset>2667000</wp:posOffset>
                </wp:positionH>
                <wp:positionV relativeFrom="paragraph">
                  <wp:posOffset>139700</wp:posOffset>
                </wp:positionV>
                <wp:extent cx="1003300" cy="2019300"/>
                <wp:effectExtent l="0" t="0" r="0" b="0"/>
                <wp:wrapNone/>
                <wp:docPr id="7336" name="Rectangle 73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30ABD5B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6" style="position:absolute;margin-left:210pt;margin-top:11pt;width:79pt;height:159pt;z-index:2588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Hjsvu6AQAATQMAAA4AAAAAAAAAAAAAAAAALgIAAGRycy9l&#10;Mm9Eb2MueG1sUEsBAi0AFAAGAAgAAAAhAGP+2GLcAAAACgEAAA8AAAAAAAAAAAAAAAAAFAQAAGRy&#10;cy9kb3ducmV2LnhtbFBLBQYAAAAABAAEAPMAAAAdBQAAAAA=&#10;" w14:anchorId="25D6FB23">
                <v:textbox inset="2.16pt,1.44pt,0,1.44pt">
                  <w:txbxContent>
                    <w:p w:rsidR="00790912" w:rsidP="00790912" w:rsidRDefault="00790912" w14:paraId="30ABD5B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0816" behindDoc="0" locked="0" layoutInCell="1" allowOverlap="1" wp14:editId="510AC6F3" wp14:anchorId="4FBE4285">
                <wp:simplePos x="0" y="0"/>
                <wp:positionH relativeFrom="column">
                  <wp:posOffset>2667000</wp:posOffset>
                </wp:positionH>
                <wp:positionV relativeFrom="paragraph">
                  <wp:posOffset>139700</wp:posOffset>
                </wp:positionV>
                <wp:extent cx="1003300" cy="2019300"/>
                <wp:effectExtent l="0" t="0" r="0" b="0"/>
                <wp:wrapNone/>
                <wp:docPr id="7337" name="Rectangle 7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0412CE1A"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7" style="position:absolute;margin-left:210pt;margin-top:11pt;width:79pt;height:159pt;z-index:2588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nmx1W6AQAATQMAAA4AAAAAAAAAAAAAAAAALgIAAGRycy9l&#10;Mm9Eb2MueG1sUEsBAi0AFAAGAAgAAAAhAGP+2GLcAAAACgEAAA8AAAAAAAAAAAAAAAAAFAQAAGRy&#10;cy9kb3ducmV2LnhtbFBLBQYAAAAABAAEAPMAAAAdBQAAAAA=&#10;" w14:anchorId="4FBE4285">
                <v:textbox inset="2.16pt,1.44pt,0,1.44pt">
                  <w:txbxContent>
                    <w:p w:rsidR="00790912" w:rsidP="00790912" w:rsidRDefault="00790912" w14:paraId="0412CE1A"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1840" behindDoc="0" locked="0" layoutInCell="1" allowOverlap="1" wp14:editId="1E10FF49" wp14:anchorId="257F41EE">
                <wp:simplePos x="0" y="0"/>
                <wp:positionH relativeFrom="column">
                  <wp:posOffset>2667000</wp:posOffset>
                </wp:positionH>
                <wp:positionV relativeFrom="paragraph">
                  <wp:posOffset>139700</wp:posOffset>
                </wp:positionV>
                <wp:extent cx="1003300" cy="2019300"/>
                <wp:effectExtent l="0" t="0" r="0" b="0"/>
                <wp:wrapNone/>
                <wp:docPr id="7338" name="Rectangle 73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2F30B36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8" style="position:absolute;margin-left:210pt;margin-top:11pt;width:79pt;height:159pt;z-index:2588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KilkCG6AQAATQMAAA4AAAAAAAAAAAAAAAAALgIAAGRycy9l&#10;Mm9Eb2MueG1sUEsBAi0AFAAGAAgAAAAhAGP+2GLcAAAACgEAAA8AAAAAAAAAAAAAAAAAFAQAAGRy&#10;cy9kb3ducmV2LnhtbFBLBQYAAAAABAAEAPMAAAAdBQAAAAA=&#10;" w14:anchorId="257F41EE">
                <v:textbox inset="2.16pt,1.44pt,0,1.44pt">
                  <w:txbxContent>
                    <w:p w:rsidR="00790912" w:rsidP="00790912" w:rsidRDefault="00790912" w14:paraId="2F30B36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2864" behindDoc="0" locked="0" layoutInCell="1" allowOverlap="1" wp14:editId="5F70C0F8" wp14:anchorId="0D1E535D">
                <wp:simplePos x="0" y="0"/>
                <wp:positionH relativeFrom="column">
                  <wp:posOffset>2667000</wp:posOffset>
                </wp:positionH>
                <wp:positionV relativeFrom="paragraph">
                  <wp:posOffset>139700</wp:posOffset>
                </wp:positionV>
                <wp:extent cx="1003300" cy="2019300"/>
                <wp:effectExtent l="0" t="0" r="0" b="0"/>
                <wp:wrapNone/>
                <wp:docPr id="7339" name="Rectangle 73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5E28526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9" style="position:absolute;margin-left:210pt;margin-top:11pt;width:79pt;height:159pt;z-index:2588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WPugEAAE0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crmhxHGLXfqB&#10;vnHXj4qcq4ORUuX+Zr+mEDu89hKe4ZJFXGbxswabvyiLzMXj09VjNScisLhZbtY1dkLgVm7gLSYI&#10;U73fDhDTN+UtyQtGAbkUa/nxIabz0bcjeC+zOb+fV2nez0VNUzerN7J7L08oEqc0PWHQo58YFaMJ&#10;lEzYeUbj7wMHRcn43aG17epm2eKolKRZt2scYSgJ0t5/rHInBo/DJBJQcghg+gEJF5MKL+xZUXaZ&#10;rzwUH/PC/v0v2L0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OCg5Y+6AQAATQMAAA4AAAAAAAAAAAAAAAAALgIAAGRycy9l&#10;Mm9Eb2MueG1sUEsBAi0AFAAGAAgAAAAhAGP+2GLcAAAACgEAAA8AAAAAAAAAAAAAAAAAFAQAAGRy&#10;cy9kb3ducmV2LnhtbFBLBQYAAAAABAAEAPMAAAAdBQAAAAA=&#10;" w14:anchorId="0D1E535D">
                <v:textbox inset="2.16pt,1.44pt,0,1.44pt">
                  <w:txbxContent>
                    <w:p w:rsidR="00790912" w:rsidP="00790912" w:rsidRDefault="00790912" w14:paraId="5E28526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3888" behindDoc="0" locked="0" layoutInCell="1" allowOverlap="1" wp14:editId="57988809" wp14:anchorId="03A7CE0D">
                <wp:simplePos x="0" y="0"/>
                <wp:positionH relativeFrom="column">
                  <wp:posOffset>2667000</wp:posOffset>
                </wp:positionH>
                <wp:positionV relativeFrom="paragraph">
                  <wp:posOffset>139700</wp:posOffset>
                </wp:positionV>
                <wp:extent cx="1003300" cy="2019300"/>
                <wp:effectExtent l="0" t="0" r="0" b="0"/>
                <wp:wrapNone/>
                <wp:docPr id="7340" name="Rectangle 7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7B2E295A"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0" style="position:absolute;margin-left:210pt;margin-top:11pt;width:79pt;height:159pt;z-index:2588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Rkn6+6AQAATQMAAA4AAAAAAAAAAAAAAAAALgIAAGRycy9l&#10;Mm9Eb2MueG1sUEsBAi0AFAAGAAgAAAAhAGP+2GLcAAAACgEAAA8AAAAAAAAAAAAAAAAAFAQAAGRy&#10;cy9kb3ducmV2LnhtbFBLBQYAAAAABAAEAPMAAAAdBQAAAAA=&#10;" w14:anchorId="03A7CE0D">
                <v:textbox inset="2.16pt,1.44pt,0,1.44pt">
                  <w:txbxContent>
                    <w:p w:rsidR="00790912" w:rsidP="00790912" w:rsidRDefault="00790912" w14:paraId="7B2E295A"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4912" behindDoc="0" locked="0" layoutInCell="1" allowOverlap="1" wp14:editId="68C212A4" wp14:anchorId="11A7ADC5">
                <wp:simplePos x="0" y="0"/>
                <wp:positionH relativeFrom="column">
                  <wp:posOffset>2667000</wp:posOffset>
                </wp:positionH>
                <wp:positionV relativeFrom="paragraph">
                  <wp:posOffset>139700</wp:posOffset>
                </wp:positionV>
                <wp:extent cx="1003300" cy="2019300"/>
                <wp:effectExtent l="0" t="0" r="0" b="0"/>
                <wp:wrapNone/>
                <wp:docPr id="7341" name="Rectangle 7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43F04F5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1" style="position:absolute;margin-left:210pt;margin-top:11pt;width:79pt;height:159pt;z-index:2588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xh6gG6AQAATQMAAA4AAAAAAAAAAAAAAAAALgIAAGRycy9l&#10;Mm9Eb2MueG1sUEsBAi0AFAAGAAgAAAAhAGP+2GLcAAAACgEAAA8AAAAAAAAAAAAAAAAAFAQAAGRy&#10;cy9kb3ducmV2LnhtbFBLBQYAAAAABAAEAPMAAAAdBQAAAAA=&#10;" w14:anchorId="11A7ADC5">
                <v:textbox inset="2.16pt,1.44pt,0,1.44pt">
                  <w:txbxContent>
                    <w:p w:rsidR="00790912" w:rsidP="00790912" w:rsidRDefault="00790912" w14:paraId="43F04F5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5936" behindDoc="0" locked="0" layoutInCell="1" allowOverlap="1" wp14:editId="7CEF25A2" wp14:anchorId="785200A1">
                <wp:simplePos x="0" y="0"/>
                <wp:positionH relativeFrom="column">
                  <wp:posOffset>2667000</wp:posOffset>
                </wp:positionH>
                <wp:positionV relativeFrom="paragraph">
                  <wp:posOffset>139700</wp:posOffset>
                </wp:positionV>
                <wp:extent cx="1003300" cy="2057400"/>
                <wp:effectExtent l="0" t="0" r="0" b="0"/>
                <wp:wrapNone/>
                <wp:docPr id="7342" name="Rectangle 7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36E50C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2" style="position:absolute;margin-left:210pt;margin-top:11pt;width:79pt;height:162pt;z-index:2588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H/uw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pZrTtKPHfYpe/o&#10;G/eDVeRSHY2UqvS3+DXF1OO15/gE1yzhsoifNbjyRVlkrh6fbx6rOROBxbvV3bbFTgjc6tr1eoMJ&#10;wjSvtyOk/FkFR8qCUUAu1Vp++pry5ejvI3ivsLm8X1Z5PsxVzbLtKm4pHoI8o0ic0vyIQdswMSqs&#10;iZRM2HlG088jB0WJ/eLR2m6zXqETuSbLbbfFEYaaIO3D2yr3Ygw4TCIDJccIZhiRcDWp8sKeVWXX&#10;+SpD8Tav7F//gv0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qfNH/uwEAAE0DAAAOAAAAAAAAAAAAAAAAAC4CAABkcnMv&#10;ZTJvRG9jLnhtbFBLAQItABQABgAIAAAAIQC2Y/vm3AAAAAoBAAAPAAAAAAAAAAAAAAAAABUEAABk&#10;cnMvZG93bnJldi54bWxQSwUGAAAAAAQABADzAAAAHgUAAAAA&#10;" w14:anchorId="785200A1">
                <v:textbox inset="2.16pt,1.44pt,0,1.44pt">
                  <w:txbxContent>
                    <w:p w:rsidR="00790912" w:rsidP="00790912" w:rsidRDefault="00790912" w14:paraId="136E50C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6960" behindDoc="0" locked="0" layoutInCell="1" allowOverlap="1" wp14:editId="3FF11194" wp14:anchorId="7D83AF82">
                <wp:simplePos x="0" y="0"/>
                <wp:positionH relativeFrom="column">
                  <wp:posOffset>2667000</wp:posOffset>
                </wp:positionH>
                <wp:positionV relativeFrom="paragraph">
                  <wp:posOffset>139700</wp:posOffset>
                </wp:positionV>
                <wp:extent cx="1003300" cy="2057400"/>
                <wp:effectExtent l="0" t="0" r="0" b="0"/>
                <wp:wrapNone/>
                <wp:docPr id="7343" name="Rectangle 7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36DEAB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3" style="position:absolute;margin-left:210pt;margin-top:11pt;width:79pt;height:162pt;z-index:2588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RRug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pZrVeUeO6wS9/R&#10;N+4Hq8ilOhopVelv8WuKqcdrz/EJrlnCZRE/a3Dli7LIXD0+3zxWcyYCi3eru22LnRC41bXr9QYT&#10;hGleb0dI+bMKjpQFo4BcqrX89DXly9HfR/BeYXN5v6zyfJirmmXb3cgegjyjSJzS/IhB2zAxKqyJ&#10;lEzYeUbTzyMHRYn94tHabrNedTgqNVluuy2OMNQEaR/eVrkXY8BhEhkoOUYww4iE67uVF/asKrvO&#10;VxmKt3ll//oX7H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J5pFG6AQAATQMAAA4AAAAAAAAAAAAAAAAALgIAAGRycy9l&#10;Mm9Eb2MueG1sUEsBAi0AFAAGAAgAAAAhALZj++bcAAAACgEAAA8AAAAAAAAAAAAAAAAAFAQAAGRy&#10;cy9kb3ducmV2LnhtbFBLBQYAAAAABAAEAPMAAAAdBQAAAAA=&#10;" w14:anchorId="7D83AF82">
                <v:textbox inset="2.16pt,1.44pt,0,1.44pt">
                  <w:txbxContent>
                    <w:p w:rsidR="00790912" w:rsidP="00790912" w:rsidRDefault="00790912" w14:paraId="436DEAB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7984" behindDoc="0" locked="0" layoutInCell="1" allowOverlap="1" wp14:editId="03625686" wp14:anchorId="1E3C1E47">
                <wp:simplePos x="0" y="0"/>
                <wp:positionH relativeFrom="column">
                  <wp:posOffset>2667000</wp:posOffset>
                </wp:positionH>
                <wp:positionV relativeFrom="paragraph">
                  <wp:posOffset>139700</wp:posOffset>
                </wp:positionV>
                <wp:extent cx="1003300" cy="2057400"/>
                <wp:effectExtent l="0" t="0" r="0" b="0"/>
                <wp:wrapNone/>
                <wp:docPr id="7344" name="Rectangle 7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C5EF70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4" style="position:absolute;margin-left:210pt;margin-top:11pt;width:79pt;height:162pt;z-index:2588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8tA36uwEAAE0DAAAOAAAAAAAAAAAAAAAAAC4CAABkcnMv&#10;ZTJvRG9jLnhtbFBLAQItABQABgAIAAAAIQC2Y/vm3AAAAAoBAAAPAAAAAAAAAAAAAAAAABUEAABk&#10;cnMvZG93bnJldi54bWxQSwUGAAAAAAQABADzAAAAHgUAAAAA&#10;" w14:anchorId="1E3C1E47">
                <v:textbox inset="2.16pt,1.44pt,0,1.44pt">
                  <w:txbxContent>
                    <w:p w:rsidR="00790912" w:rsidP="00790912" w:rsidRDefault="00790912" w14:paraId="2C5EF70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59008" behindDoc="0" locked="0" layoutInCell="1" allowOverlap="1" wp14:editId="3F5EFE34" wp14:anchorId="6E9E0627">
                <wp:simplePos x="0" y="0"/>
                <wp:positionH relativeFrom="column">
                  <wp:posOffset>2667000</wp:posOffset>
                </wp:positionH>
                <wp:positionV relativeFrom="paragraph">
                  <wp:posOffset>139700</wp:posOffset>
                </wp:positionV>
                <wp:extent cx="1003300" cy="1714500"/>
                <wp:effectExtent l="0" t="0" r="0" b="0"/>
                <wp:wrapNone/>
                <wp:docPr id="7345" name="Rectangle 7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61AF16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5" style="position:absolute;margin-left:210pt;margin-top:11pt;width:79pt;height:135pt;z-index:2588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nluwEAAE0DAAAOAAAAZHJzL2Uyb0RvYy54bWysU8tu2zAQvBfoPxC813o4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vPpKieMWu/Qb&#10;feOuHxU5VQcjpcr9zX5NIXZ47TE8wDmLuMziZw02f1EWmYvHx4vHak5EYPF6eb2usRMCt5pV3eQE&#10;Yaq32wFi+q68JXnBKCCXYi0//IzpdPT1CN7LbE7v51Wad3NR09Tt8pXszssjisQpTfcY9OgnRsVo&#10;AiUTdp7R+LLnoCgZfzi0tl1dLV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LxgOeW7AQAATQMAAA4AAAAAAAAAAAAAAAAALgIAAGRycy9l&#10;Mm9Eb2MueG1sUEsBAi0AFAAGAAgAAAAhAHxi7xfbAAAACgEAAA8AAAAAAAAAAAAAAAAAFQQAAGRy&#10;cy9kb3ducmV2LnhtbFBLBQYAAAAABAAEAPMAAAAdBQAAAAA=&#10;" w14:anchorId="6E9E0627">
                <v:textbox inset="2.16pt,1.44pt,0,1.44pt">
                  <w:txbxContent>
                    <w:p w:rsidR="00790912" w:rsidP="00790912" w:rsidRDefault="00790912" w14:paraId="261AF16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0032" behindDoc="0" locked="0" layoutInCell="1" allowOverlap="1" wp14:editId="67105A1F" wp14:anchorId="3A4AEA6E">
                <wp:simplePos x="0" y="0"/>
                <wp:positionH relativeFrom="column">
                  <wp:posOffset>2667000</wp:posOffset>
                </wp:positionH>
                <wp:positionV relativeFrom="paragraph">
                  <wp:posOffset>139700</wp:posOffset>
                </wp:positionV>
                <wp:extent cx="1003300" cy="1714500"/>
                <wp:effectExtent l="0" t="0" r="0" b="0"/>
                <wp:wrapNone/>
                <wp:docPr id="7346" name="Rectangle 7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4AB0F55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6" style="position:absolute;margin-left:210pt;margin-top:11pt;width:79pt;height:135pt;z-index:2588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MGy15q7AQAATQMAAA4AAAAAAAAAAAAAAAAALgIAAGRycy9l&#10;Mm9Eb2MueG1sUEsBAi0AFAAGAAgAAAAhAHxi7xfbAAAACgEAAA8AAAAAAAAAAAAAAAAAFQQAAGRy&#10;cy9kb3ducmV2LnhtbFBLBQYAAAAABAAEAPMAAAAdBQAAAAA=&#10;" w14:anchorId="3A4AEA6E">
                <v:textbox inset="2.16pt,1.44pt,0,1.44pt">
                  <w:txbxContent>
                    <w:p w:rsidR="00790912" w:rsidP="00790912" w:rsidRDefault="00790912" w14:paraId="4AB0F55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1056" behindDoc="0" locked="0" layoutInCell="1" allowOverlap="1" wp14:editId="2FF5A871" wp14:anchorId="795E4122">
                <wp:simplePos x="0" y="0"/>
                <wp:positionH relativeFrom="column">
                  <wp:posOffset>2667000</wp:posOffset>
                </wp:positionH>
                <wp:positionV relativeFrom="paragraph">
                  <wp:posOffset>139700</wp:posOffset>
                </wp:positionV>
                <wp:extent cx="1003300" cy="1714500"/>
                <wp:effectExtent l="0" t="0" r="0" b="0"/>
                <wp:wrapNone/>
                <wp:docPr id="7347" name="Rectangle 7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900FCA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7" style="position:absolute;margin-left:210pt;margin-top:11pt;width:79pt;height:135pt;z-index:2588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I0uwEAAE0DAAAOAAAAZHJzL2Uyb0RvYy54bWysU8tu2zAQvBfoPxC813o4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vFpR4rjFLv1G&#10;37jrR0VO1cFIqXJ/s19TiB1eewwPcM4iLrP4WYPNX5RF5uLx8eKxmhMRWLxeXq9r7ITArWZVNzlB&#10;mOrtdoCYvitvSV4wCsilWMsPP2M6HX09gvcym9P7eZXm3VzUNHX79ZXszssjisQpTfcY9OgnRsVo&#10;AiUTdp7R+LLnoCgZfzi0tl1dLV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m3ojS7AQAATQMAAA4AAAAAAAAAAAAAAAAALgIAAGRycy9l&#10;Mm9Eb2MueG1sUEsBAi0AFAAGAAgAAAAhAHxi7xfbAAAACgEAAA8AAAAAAAAAAAAAAAAAFQQAAGRy&#10;cy9kb3ducmV2LnhtbFBLBQYAAAAABAAEAPMAAAAdBQAAAAA=&#10;" w14:anchorId="795E4122">
                <v:textbox inset="2.16pt,1.44pt,0,1.44pt">
                  <w:txbxContent>
                    <w:p w:rsidR="00790912" w:rsidP="00790912" w:rsidRDefault="00790912" w14:paraId="3900FCA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2080" behindDoc="0" locked="0" layoutInCell="1" allowOverlap="1" wp14:editId="3D998C80" wp14:anchorId="7E4BD0E3">
                <wp:simplePos x="0" y="0"/>
                <wp:positionH relativeFrom="column">
                  <wp:posOffset>2667000</wp:posOffset>
                </wp:positionH>
                <wp:positionV relativeFrom="paragraph">
                  <wp:posOffset>139700</wp:posOffset>
                </wp:positionV>
                <wp:extent cx="1003300" cy="2057400"/>
                <wp:effectExtent l="0" t="0" r="0" b="0"/>
                <wp:wrapNone/>
                <wp:docPr id="7348" name="Rectangle 7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B2FD80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8" style="position:absolute;margin-left:210pt;margin-top:11pt;width:79pt;height:162pt;z-index:2588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TxuwEAAE0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HVYom9ctxil/6g&#10;b9x1gyKnam+kVLm/2a8xxBavPYVHOGcRl1n8pMHmL8oiU/H4ePFYTYkILF4vrtc1dkLgVlMvlytM&#10;EKZ6vx0gpnvlLckLRgG5FGv54VdMp6NvR/BeZnN6P6/StJuKmnndXL2R3Xl5RJE4pekBgx78yKgY&#10;TKBkxM4zGl/3HBQlw0+H1jar5aLBUSnJfN2s0RYoCdLefaxyJ3qPwyQSULIPYLoeCReTCi/sWVF2&#10;nq88FB/zwv79L9j+B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JbTxuwEAAE0DAAAOAAAAAAAAAAAAAAAAAC4CAABkcnMv&#10;ZTJvRG9jLnhtbFBLAQItABQABgAIAAAAIQC2Y/vm3AAAAAoBAAAPAAAAAAAAAAAAAAAAABUEAABk&#10;cnMvZG93bnJldi54bWxQSwUGAAAAAAQABADzAAAAHgUAAAAA&#10;" w14:anchorId="7E4BD0E3">
                <v:textbox inset="2.16pt,1.44pt,0,1.44pt">
                  <w:txbxContent>
                    <w:p w:rsidR="00790912" w:rsidP="00790912" w:rsidRDefault="00790912" w14:paraId="6B2FD80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3104" behindDoc="0" locked="0" layoutInCell="1" allowOverlap="1" wp14:editId="64CC2FCB" wp14:anchorId="46AFE40A">
                <wp:simplePos x="0" y="0"/>
                <wp:positionH relativeFrom="column">
                  <wp:posOffset>2667000</wp:posOffset>
                </wp:positionH>
                <wp:positionV relativeFrom="paragraph">
                  <wp:posOffset>139700</wp:posOffset>
                </wp:positionV>
                <wp:extent cx="1003300" cy="2057400"/>
                <wp:effectExtent l="0" t="0" r="0" b="0"/>
                <wp:wrapNone/>
                <wp:docPr id="7349" name="Rectangle 7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E1E902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9" style="position:absolute;margin-left:210pt;margin-top:11pt;width:79pt;height:162pt;z-index:2588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FfuwEAAE0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yw0lnjvs0k/0&#10;jfvOKnKu9kZKNfV38muIqcVrL/EZLlnC5SR+1OCmL8oiY/H4dPVYjZkILG4Wm3WNnRC41dTL5QoT&#10;hKk+bkdI+asKjkwLRgG5FGv58XvK56PvR/DexOb8/rTK434sauZ1s3onuw/yhCJxSvMTBm3DwKiw&#10;JlIyYOcZTa8HDooS+82jtc1quWhwVEoyXzdrHGEoCdLef65yL/qAwyQyUHKIYLoeCReTCi/sWVF2&#10;ma9pKD7nhf3HX7B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YIMFfuwEAAE0DAAAOAAAAAAAAAAAAAAAAAC4CAABkcnMv&#10;ZTJvRG9jLnhtbFBLAQItABQABgAIAAAAIQC2Y/vm3AAAAAoBAAAPAAAAAAAAAAAAAAAAABUEAABk&#10;cnMvZG93bnJldi54bWxQSwUGAAAAAAQABADzAAAAHgUAAAAA&#10;" w14:anchorId="46AFE40A">
                <v:textbox inset="2.16pt,1.44pt,0,1.44pt">
                  <w:txbxContent>
                    <w:p w:rsidR="00790912" w:rsidP="00790912" w:rsidRDefault="00790912" w14:paraId="0E1E902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4128" behindDoc="0" locked="0" layoutInCell="1" allowOverlap="1" wp14:editId="5C84687D" wp14:anchorId="085268A0">
                <wp:simplePos x="0" y="0"/>
                <wp:positionH relativeFrom="column">
                  <wp:posOffset>2667000</wp:posOffset>
                </wp:positionH>
                <wp:positionV relativeFrom="paragraph">
                  <wp:posOffset>139700</wp:posOffset>
                </wp:positionV>
                <wp:extent cx="1003300" cy="762000"/>
                <wp:effectExtent l="0" t="0" r="0" b="0"/>
                <wp:wrapNone/>
                <wp:docPr id="7350" name="Rectangle 7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3DF206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0" style="position:absolute;margin-left:210pt;margin-top:11pt;width:79pt;height:60pt;z-index:2588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Qr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1WcUyHOHU/qF&#10;unHfW0XO2cFIqeb5znqNMXVY9hgf4BIldGfykwY3f5EWmYrGp6vGaspEYHKz2rQ1PiTwaH2zWaGP&#10;XaqX4ggpf1PBkdlhFBBKUZYff6R8vvp8BetmMOfnZy9P+6mQWdZN+4x1H+QJOeKS5ns02oaRUWFN&#10;pGTEwTOa/hw4KErsd4/KNuubVYObUoJl27S4wVACRL1/neVeDAF3SWSg5BDB9AMCLhoVXDiywuyy&#10;XvNOvI4L+pefYPc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VbQrugEAAEwDAAAOAAAAAAAAAAAAAAAAAC4CAABkcnMvZTJv&#10;RG9jLnhtbFBLAQItABQABgAIAAAAIQBvQUaG2gAAAAoBAAAPAAAAAAAAAAAAAAAAABQEAABkcnMv&#10;ZG93bnJldi54bWxQSwUGAAAAAAQABADzAAAAGwUAAAAA&#10;" w14:anchorId="085268A0">
                <v:textbox inset="2.16pt,1.44pt,0,1.44pt">
                  <w:txbxContent>
                    <w:p w:rsidR="00790912" w:rsidP="00790912" w:rsidRDefault="00790912" w14:paraId="33DF206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5152" behindDoc="0" locked="0" layoutInCell="1" allowOverlap="1" wp14:editId="226B31ED" wp14:anchorId="5EA95D3F">
                <wp:simplePos x="0" y="0"/>
                <wp:positionH relativeFrom="column">
                  <wp:posOffset>2667000</wp:posOffset>
                </wp:positionH>
                <wp:positionV relativeFrom="paragraph">
                  <wp:posOffset>139700</wp:posOffset>
                </wp:positionV>
                <wp:extent cx="1003300" cy="762000"/>
                <wp:effectExtent l="0" t="0" r="0" b="0"/>
                <wp:wrapNone/>
                <wp:docPr id="7351" name="Rectangle 7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DCCB58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1" style="position:absolute;margin-left:210pt;margin-top:11pt;width:79pt;height:60pt;z-index:2588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DAuw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S1/NxQ4rnDKf1C&#10;3bjvrSLn7GCkVPN8Z73GmDose4wPcIkSujP5SYObv0iLTEXj01VjNWUiMLlZbtY1TkLg0epms0Qf&#10;u1QvxRFS/qaCI7PDKCCUoiw//kj5fPX5CtbNYM7Pz16e9lMh09Tt5hnrPsgTcsQlzfdotA0jo8Ka&#10;SMmIg2c0/TlwUJTY7x6VbVc3yxY3pQTNul3jBkMJEPX+dZZ7MQTcJZGBkkME0w8IuGhUcOHICrPL&#10;es078Tou6F9+gt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tFAwLsBAABMAwAADgAAAAAAAAAAAAAAAAAuAgAAZHJzL2Uy&#10;b0RvYy54bWxQSwECLQAUAAYACAAAACEAb0FGhtoAAAAKAQAADwAAAAAAAAAAAAAAAAAVBAAAZHJz&#10;L2Rvd25yZXYueG1sUEsFBgAAAAAEAAQA8wAAABwFAAAAAA==&#10;" w14:anchorId="5EA95D3F">
                <v:textbox inset="2.16pt,1.44pt,0,1.44pt">
                  <w:txbxContent>
                    <w:p w:rsidR="00790912" w:rsidP="00790912" w:rsidRDefault="00790912" w14:paraId="1DCCB58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6176" behindDoc="0" locked="0" layoutInCell="1" allowOverlap="1" wp14:editId="5C160DD9" wp14:anchorId="05670421">
                <wp:simplePos x="0" y="0"/>
                <wp:positionH relativeFrom="column">
                  <wp:posOffset>2667000</wp:posOffset>
                </wp:positionH>
                <wp:positionV relativeFrom="paragraph">
                  <wp:posOffset>139700</wp:posOffset>
                </wp:positionV>
                <wp:extent cx="1003300" cy="762000"/>
                <wp:effectExtent l="0" t="0" r="0" b="0"/>
                <wp:wrapNone/>
                <wp:docPr id="7352" name="Rectangle 7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3600C0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2" style="position:absolute;margin-left:210pt;margin-top:11pt;width:79pt;height:60pt;z-index:2588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0tZZLsBAABMAwAADgAAAAAAAAAAAAAAAAAuAgAAZHJzL2Uy&#10;b0RvYy54bWxQSwECLQAUAAYACAAAACEAb0FGhtoAAAAKAQAADwAAAAAAAAAAAAAAAAAVBAAAZHJz&#10;L2Rvd25yZXYueG1sUEsFBgAAAAAEAAQA8wAAABwFAAAAAA==&#10;" w14:anchorId="05670421">
                <v:textbox inset="2.16pt,1.44pt,0,1.44pt">
                  <w:txbxContent>
                    <w:p w:rsidR="00790912" w:rsidP="00790912" w:rsidRDefault="00790912" w14:paraId="53600C0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7200" behindDoc="0" locked="0" layoutInCell="1" allowOverlap="1" wp14:editId="02224942" wp14:anchorId="551E2FF2">
                <wp:simplePos x="0" y="0"/>
                <wp:positionH relativeFrom="column">
                  <wp:posOffset>2667000</wp:posOffset>
                </wp:positionH>
                <wp:positionV relativeFrom="paragraph">
                  <wp:posOffset>139700</wp:posOffset>
                </wp:positionV>
                <wp:extent cx="1003300" cy="762000"/>
                <wp:effectExtent l="0" t="0" r="0" b="0"/>
                <wp:wrapNone/>
                <wp:docPr id="7353" name="Rectangle 7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DF6C89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3" style="position:absolute;margin-left:210pt;margin-top:11pt;width:79pt;height:60pt;z-index:2588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z62PugEAAEwDAAAOAAAAAAAAAAAAAAAAAC4CAABkcnMvZTJv&#10;RG9jLnhtbFBLAQItABQABgAIAAAAIQBvQUaG2gAAAAoBAAAPAAAAAAAAAAAAAAAAABQEAABkcnMv&#10;ZG93bnJldi54bWxQSwUGAAAAAAQABADzAAAAGwUAAAAA&#10;" w14:anchorId="551E2FF2">
                <v:textbox inset="2.16pt,1.44pt,0,1.44pt">
                  <w:txbxContent>
                    <w:p w:rsidR="00790912" w:rsidP="00790912" w:rsidRDefault="00790912" w14:paraId="3DF6C89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8224" behindDoc="0" locked="0" layoutInCell="1" allowOverlap="1" wp14:editId="419B93A9" wp14:anchorId="7861237E">
                <wp:simplePos x="0" y="0"/>
                <wp:positionH relativeFrom="column">
                  <wp:posOffset>2667000</wp:posOffset>
                </wp:positionH>
                <wp:positionV relativeFrom="paragraph">
                  <wp:posOffset>139700</wp:posOffset>
                </wp:positionV>
                <wp:extent cx="1003300" cy="762000"/>
                <wp:effectExtent l="0" t="0" r="0" b="0"/>
                <wp:wrapNone/>
                <wp:docPr id="7354" name="Rectangle 7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670337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4" style="position:absolute;margin-left:210pt;margin-top:11pt;width:79pt;height:60pt;z-index:2588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n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eLrkhLHLU7p&#10;N+rGXTcocs72RkqV55v1GkNssewxPMAliuhm8pMGm79Ii0xF49NVYzUlIjC5WWzWNU5C4NFquVmg&#10;j12qt+IAMX1X3pLsMAoIpSjLjz9jOl99vYJ1Gcz5+eylaT8VMvN60bxi3Xt5Qo64pOkejR78yKgY&#10;TKBkxMEzGl8OHBQlww+HyjarJdaSVIL5ulnjBkMJEPX+fZY70XvcJZGAkkMA0/UIuGhUcOHICrPL&#10;euWdeB8X9G8/we4P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9IPxJ7sBAABMAwAADgAAAAAAAAAAAAAAAAAuAgAAZHJzL2Uy&#10;b0RvYy54bWxQSwECLQAUAAYACAAAACEAb0FGhtoAAAAKAQAADwAAAAAAAAAAAAAAAAAVBAAAZHJz&#10;L2Rvd25yZXYueG1sUEsFBgAAAAAEAAQA8wAAABwFAAAAAA==&#10;" w14:anchorId="7861237E">
                <v:textbox inset="2.16pt,1.44pt,0,1.44pt">
                  <w:txbxContent>
                    <w:p w:rsidR="00790912" w:rsidP="00790912" w:rsidRDefault="00790912" w14:paraId="4670337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69248" behindDoc="0" locked="0" layoutInCell="1" allowOverlap="1" wp14:editId="2B643518" wp14:anchorId="087C80C2">
                <wp:simplePos x="0" y="0"/>
                <wp:positionH relativeFrom="column">
                  <wp:posOffset>2667000</wp:posOffset>
                </wp:positionH>
                <wp:positionV relativeFrom="paragraph">
                  <wp:posOffset>139700</wp:posOffset>
                </wp:positionV>
                <wp:extent cx="1003300" cy="762000"/>
                <wp:effectExtent l="0" t="0" r="0" b="0"/>
                <wp:wrapNone/>
                <wp:docPr id="7355" name="Rectangle 73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C25CC6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5" style="position:absolute;margin-left:210pt;margin-top:11pt;width:79pt;height:60pt;z-index:2588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XM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b2lhLHLU7p&#10;J+rG3WAkOWdH3fcyzzfrNYXYYdlTeIRLFNHN5GcFNn+RFpmLxqerxnJORGBy027WNU5C4NHqZtOi&#10;j12q1+IAMX2V3pLsMAoIpSjLj99jOl99uYJ1Gcz5+eyleT8XMsu6bV+w7n1/Qo64pOkBjTJ+YlQY&#10;HSiZcPCMxt8HDpIS882hss3qpm1wU0qwXDdr3GAoAaLev81yJ0aPuyQSUHIIoIcRAReNCi4cWWF2&#10;Wa+8E2/jgv71J9j9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uAcFzLsBAABMAwAADgAAAAAAAAAAAAAAAAAuAgAAZHJzL2Uy&#10;b0RvYy54bWxQSwECLQAUAAYACAAAACEAb0FGhtoAAAAKAQAADwAAAAAAAAAAAAAAAAAVBAAAZHJz&#10;L2Rvd25yZXYueG1sUEsFBgAAAAAEAAQA8wAAABwFAAAAAA==&#10;" w14:anchorId="087C80C2">
                <v:textbox inset="2.16pt,1.44pt,0,1.44pt">
                  <w:txbxContent>
                    <w:p w:rsidR="00790912" w:rsidP="00790912" w:rsidRDefault="00790912" w14:paraId="0C25CC6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0272" behindDoc="0" locked="0" layoutInCell="1" allowOverlap="1" wp14:editId="785D8C0D" wp14:anchorId="3E55B069">
                <wp:simplePos x="0" y="0"/>
                <wp:positionH relativeFrom="column">
                  <wp:posOffset>2667000</wp:posOffset>
                </wp:positionH>
                <wp:positionV relativeFrom="paragraph">
                  <wp:posOffset>139700</wp:posOffset>
                </wp:positionV>
                <wp:extent cx="1003300" cy="762000"/>
                <wp:effectExtent l="0" t="0" r="0" b="0"/>
                <wp:wrapNone/>
                <wp:docPr id="7356" name="Rectangle 7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B575B8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6" style="position:absolute;margin-left:210pt;margin-top:11pt;width:79pt;height:60pt;z-index:2588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l9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tuPd5Q4bnFK&#10;31E37vpRkUt2MFKqPN+s1xRih2XP4QmuUUQ3k5812PxFWmQuGp9vGqs5EYHJbbvd1DgJgUfr1bZF&#10;H7tUr8UBYvqsvCXZYRQQSlGWn77GdLn6cgXrMpjL89lL82EuZJZ1u3r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MlWaX28AQAATAMAAA4AAAAAAAAAAAAAAAAALgIAAGRycy9l&#10;Mm9Eb2MueG1sUEsBAi0AFAAGAAgAAAAhAG9BRobaAAAACgEAAA8AAAAAAAAAAAAAAAAAFgQAAGRy&#10;cy9kb3ducmV2LnhtbFBLBQYAAAAABAAEAPMAAAAdBQAAAAA=&#10;" w14:anchorId="3E55B069">
                <v:textbox inset="2.16pt,1.44pt,0,1.44pt">
                  <w:txbxContent>
                    <w:p w:rsidR="00790912" w:rsidP="00790912" w:rsidRDefault="00790912" w14:paraId="5B575B8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1296" behindDoc="0" locked="0" layoutInCell="1" allowOverlap="1" wp14:editId="2A794CF4" wp14:anchorId="37D2BBBF">
                <wp:simplePos x="0" y="0"/>
                <wp:positionH relativeFrom="column">
                  <wp:posOffset>2667000</wp:posOffset>
                </wp:positionH>
                <wp:positionV relativeFrom="paragraph">
                  <wp:posOffset>139700</wp:posOffset>
                </wp:positionV>
                <wp:extent cx="1003300" cy="762000"/>
                <wp:effectExtent l="0" t="0" r="0" b="0"/>
                <wp:wrapNone/>
                <wp:docPr id="7357" name="Rectangle 7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BAE422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7" style="position:absolute;margin-left:210pt;margin-top:11pt;width:79pt;height:60pt;z-index:2588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2W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Z2RYnjFqf0&#10;E3XjbjCSnLOj7nuZ55v1mkLssOwpPMIliuhm8rMCm79Ii8xF49NVYzknIjC5aTfrGich8Gh1s2nR&#10;xy7Va3GAmL5Kb0l2GAWEUpTlx+8xna++XMG6DOb8fPbSvJ8LmWXd3r5g3fv+hBxxSdMDGmX8xKgw&#10;OlAy4eAZjb8PHCQl5ptDZZvVTdvgppRguW7WuMFQAkS9f5vlTowed0kkoOQQQA8jAi4aFVw4ssLs&#10;sl5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hdKdlrsBAABMAwAADgAAAAAAAAAAAAAAAAAuAgAAZHJzL2Uy&#10;b0RvYy54bWxQSwECLQAUAAYACAAAACEAb0FGhtoAAAAKAQAADwAAAAAAAAAAAAAAAAAVBAAAZHJz&#10;L2Rvd25yZXYueG1sUEsFBgAAAAAEAAQA8wAAABwFAAAAAA==&#10;" w14:anchorId="37D2BBBF">
                <v:textbox inset="2.16pt,1.44pt,0,1.44pt">
                  <w:txbxContent>
                    <w:p w:rsidR="00790912" w:rsidP="00790912" w:rsidRDefault="00790912" w14:paraId="1BAE422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2320" behindDoc="0" locked="0" layoutInCell="1" allowOverlap="1" wp14:editId="6A41A436" wp14:anchorId="0A89F9D2">
                <wp:simplePos x="0" y="0"/>
                <wp:positionH relativeFrom="column">
                  <wp:posOffset>2667000</wp:posOffset>
                </wp:positionH>
                <wp:positionV relativeFrom="paragraph">
                  <wp:posOffset>139700</wp:posOffset>
                </wp:positionV>
                <wp:extent cx="1003300" cy="762000"/>
                <wp:effectExtent l="0" t="0" r="0" b="0"/>
                <wp:wrapNone/>
                <wp:docPr id="7358" name="Rectangle 73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320F05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8" style="position:absolute;margin-left:210pt;margin-top:11pt;width:79pt;height:60pt;z-index:2588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6hKgoLsBAABMAwAADgAAAAAAAAAAAAAAAAAuAgAAZHJzL2Uy&#10;b0RvYy54bWxQSwECLQAUAAYACAAAACEAb0FGhtoAAAAKAQAADwAAAAAAAAAAAAAAAAAVBAAAZHJz&#10;L2Rvd25yZXYueG1sUEsFBgAAAAAEAAQA8wAAABwFAAAAAA==&#10;" w14:anchorId="0A89F9D2">
                <v:textbox inset="2.16pt,1.44pt,0,1.44pt">
                  <w:txbxContent>
                    <w:p w:rsidR="00790912" w:rsidP="00790912" w:rsidRDefault="00790912" w14:paraId="5320F05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3344" behindDoc="0" locked="0" layoutInCell="1" allowOverlap="1" wp14:editId="4DEF81BC" wp14:anchorId="73458AEC">
                <wp:simplePos x="0" y="0"/>
                <wp:positionH relativeFrom="column">
                  <wp:posOffset>2667000</wp:posOffset>
                </wp:positionH>
                <wp:positionV relativeFrom="paragraph">
                  <wp:posOffset>139700</wp:posOffset>
                </wp:positionV>
                <wp:extent cx="1003300" cy="762000"/>
                <wp:effectExtent l="0" t="0" r="0" b="0"/>
                <wp:wrapNone/>
                <wp:docPr id="7359" name="Rectangle 7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EC5831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9" style="position:absolute;margin-left:210pt;margin-top:11pt;width:79pt;height:60pt;z-index:2588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RLuwEAAEwDAAAOAAAAZHJzL2Uyb0RvYy54bWysU9tu2zAMfR+wfxD0vtixuy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7ecNJZ47nNIv&#10;1I373ipyzg5GSjXPd9ZrjKnDssf4AJcooTuTnzS4+Yu0yFQ0Pl01VlMmApObdrOucRICj1Y3mxZ9&#10;7FK9FEdI+ZsKjswOo4BQirL8+CPl89XnK1g3gzk/P3t52k+FzLJuV89Y90GekCMuab5Ho20YGRXW&#10;REpGHDyj6c+Bg6LEfveobLO6aRvclBIs180aNxhKgKj3r7PciyHgLokMlBwimH5AwEWjggtHVphd&#10;1mveiddxQf/yE+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pZUS7sBAABMAwAADgAAAAAAAAAAAAAAAAAuAgAAZHJzL2Uy&#10;b0RvYy54bWxQSwECLQAUAAYACAAAACEAb0FGhtoAAAAKAQAADwAAAAAAAAAAAAAAAAAVBAAAZHJz&#10;L2Rvd25yZXYueG1sUEsFBgAAAAAEAAQA8wAAABwFAAAAAA==&#10;" w14:anchorId="73458AEC">
                <v:textbox inset="2.16pt,1.44pt,0,1.44pt">
                  <w:txbxContent>
                    <w:p w:rsidR="00790912" w:rsidP="00790912" w:rsidRDefault="00790912" w14:paraId="5EC5831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4368" behindDoc="0" locked="0" layoutInCell="1" allowOverlap="1" wp14:editId="5300FD8F" wp14:anchorId="7850E8D4">
                <wp:simplePos x="0" y="0"/>
                <wp:positionH relativeFrom="column">
                  <wp:posOffset>2667000</wp:posOffset>
                </wp:positionH>
                <wp:positionV relativeFrom="paragraph">
                  <wp:posOffset>139700</wp:posOffset>
                </wp:positionV>
                <wp:extent cx="1003300" cy="762000"/>
                <wp:effectExtent l="0" t="0" r="0" b="0"/>
                <wp:wrapNone/>
                <wp:docPr id="7360" name="Rectangle 7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CD1AEDF"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0" style="position:absolute;margin-left:210pt;margin-top:11pt;width:79pt;height:60pt;z-index:2588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s2u+LsBAABMAwAADgAAAAAAAAAAAAAAAAAuAgAAZHJzL2Uy&#10;b0RvYy54bWxQSwECLQAUAAYACAAAACEAb0FGhtoAAAAKAQAADwAAAAAAAAAAAAAAAAAVBAAAZHJz&#10;L2Rvd25yZXYueG1sUEsFBgAAAAAEAAQA8wAAABwFAAAAAA==&#10;" w14:anchorId="7850E8D4">
                <v:textbox inset="2.16pt,1.44pt,0,1.44pt">
                  <w:txbxContent>
                    <w:p w:rsidR="00790912" w:rsidP="00790912" w:rsidRDefault="00790912" w14:paraId="4CD1AEDF"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5392" behindDoc="0" locked="0" layoutInCell="1" allowOverlap="1" wp14:editId="35BB9270" wp14:anchorId="680C2A31">
                <wp:simplePos x="0" y="0"/>
                <wp:positionH relativeFrom="column">
                  <wp:posOffset>2667000</wp:posOffset>
                </wp:positionH>
                <wp:positionV relativeFrom="paragraph">
                  <wp:posOffset>139700</wp:posOffset>
                </wp:positionV>
                <wp:extent cx="1003300" cy="762000"/>
                <wp:effectExtent l="0" t="0" r="0" b="0"/>
                <wp:wrapNone/>
                <wp:docPr id="7361" name="Rectangle 73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8263AA3"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1" style="position:absolute;margin-left:210pt;margin-top:11pt;width:79pt;height:60pt;z-index:2588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RklaE7sBAABMAwAADgAAAAAAAAAAAAAAAAAuAgAAZHJzL2Uy&#10;b0RvYy54bWxQSwECLQAUAAYACAAAACEAb0FGhtoAAAAKAQAADwAAAAAAAAAAAAAAAAAVBAAAZHJz&#10;L2Rvd25yZXYueG1sUEsFBgAAAAAEAAQA8wAAABwFAAAAAA==&#10;" w14:anchorId="680C2A31">
                <v:textbox inset="2.16pt,1.44pt,0,1.44pt">
                  <w:txbxContent>
                    <w:p w:rsidR="00790912" w:rsidP="00790912" w:rsidRDefault="00790912" w14:paraId="48263AA3"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6416" behindDoc="0" locked="0" layoutInCell="1" allowOverlap="1" wp14:editId="70CA6DB3" wp14:anchorId="77ED9718">
                <wp:simplePos x="0" y="0"/>
                <wp:positionH relativeFrom="column">
                  <wp:posOffset>2667000</wp:posOffset>
                </wp:positionH>
                <wp:positionV relativeFrom="paragraph">
                  <wp:posOffset>139700</wp:posOffset>
                </wp:positionV>
                <wp:extent cx="1003300" cy="762000"/>
                <wp:effectExtent l="0" t="0" r="0" b="0"/>
                <wp:wrapNone/>
                <wp:docPr id="7362" name="Rectangle 7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39D6F6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2" style="position:absolute;margin-left:210pt;margin-top:11pt;width:79pt;height:60pt;z-index:2588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pDuw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ZXi7uGEsctdukF&#10;feOuGxQ5V3sjpcr9zX6NIbZ47TU8wyWLuMziJw02f1EWmYrHp6vHakpEYHGz2Kxr7ITArdVys8A1&#10;olQflwPE9FV5S/KCUUAqxVl+/B7T+ejvI3gvkzk/n1dp2k9FzLxeFtxc3Ht5Qo04pOkJgx78yKgY&#10;TKBkxMYzGt8OHBQlwzeHzjar5QKNSCWZr5s1TjCUBFnvP1e5E73HWRIJKDkEMF2PhItHhRe2rCi7&#10;jFeeic95Yf/xE+z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GbqQ7sBAABMAwAADgAAAAAAAAAAAAAAAAAuAgAAZHJzL2Uy&#10;b0RvYy54bWxQSwECLQAUAAYACAAAACEAb0FGhtoAAAAKAQAADwAAAAAAAAAAAAAAAAAVBAAAZHJz&#10;L2Rvd25yZXYueG1sUEsFBgAAAAAEAAQA8wAAABwFAAAAAA==&#10;" w14:anchorId="77ED9718">
                <v:textbox inset="2.16pt,1.44pt,0,1.44pt">
                  <w:txbxContent>
                    <w:p w:rsidR="00790912" w:rsidP="00790912" w:rsidRDefault="00790912" w14:paraId="239D6F6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7440" behindDoc="0" locked="0" layoutInCell="1" allowOverlap="1" wp14:editId="349E7852" wp14:anchorId="20DF6124">
                <wp:simplePos x="0" y="0"/>
                <wp:positionH relativeFrom="column">
                  <wp:posOffset>2667000</wp:posOffset>
                </wp:positionH>
                <wp:positionV relativeFrom="paragraph">
                  <wp:posOffset>139700</wp:posOffset>
                </wp:positionV>
                <wp:extent cx="1003300" cy="762000"/>
                <wp:effectExtent l="0" t="0" r="0" b="0"/>
                <wp:wrapNone/>
                <wp:docPr id="7363" name="Rectangle 7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F70E036"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3" style="position:absolute;margin-left:210pt;margin-top:11pt;width:79pt;height:60pt;z-index:2588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M4h6ougEAAEwDAAAOAAAAAAAAAAAAAAAAAC4CAABkcnMvZTJv&#10;RG9jLnhtbFBLAQItABQABgAIAAAAIQBvQUaG2gAAAAoBAAAPAAAAAAAAAAAAAAAAABQEAABkcnMv&#10;ZG93bnJldi54bWxQSwUGAAAAAAQABADzAAAAGwUAAAAA&#10;" w14:anchorId="20DF6124">
                <v:textbox inset="2.16pt,1.44pt,0,1.44pt">
                  <w:txbxContent>
                    <w:p w:rsidR="00790912" w:rsidP="00790912" w:rsidRDefault="00790912" w14:paraId="2F70E036"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8464" behindDoc="0" locked="0" layoutInCell="1" allowOverlap="1" wp14:editId="05E17CA3" wp14:anchorId="3E7ABE40">
                <wp:simplePos x="0" y="0"/>
                <wp:positionH relativeFrom="column">
                  <wp:posOffset>2667000</wp:posOffset>
                </wp:positionH>
                <wp:positionV relativeFrom="paragraph">
                  <wp:posOffset>139700</wp:posOffset>
                </wp:positionV>
                <wp:extent cx="1003300" cy="762000"/>
                <wp:effectExtent l="0" t="0" r="0" b="0"/>
                <wp:wrapNone/>
                <wp:docPr id="7364" name="Rectangle 73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0635F7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4" style="position:absolute;margin-left:210pt;margin-top:11pt;width:79pt;height:60pt;z-index:2588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IA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anGzpMRxi1P6&#10;jbpx1w2KnLO9kVLl+Wa9xhBbLHsKj3CJIrqZ/KTB5i/SIlPR+HTVWE2JCExuFpt1jZMQeLRabhbo&#10;Y5fqvThATD+UtyQ7jAJCKcry46+YzlffrmBdBnN+Pntp2k+FzLxeNm9Y916ekCMuaXpAowc/MioG&#10;EygZcfCMxj8HDoqS4adDZZvVctHgppRgvm7WuMFQAkS9/5jlTvQed0kkoOQQwHQ9Ai4aFVw4ssLs&#10;sl55Jz7GBf37T7B7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65CALsBAABMAwAADgAAAAAAAAAAAAAAAAAuAgAAZHJzL2Uy&#10;b0RvYy54bWxQSwECLQAUAAYACAAAACEAb0FGhtoAAAAKAQAADwAAAAAAAAAAAAAAAAAVBAAAZHJz&#10;L2Rvd25yZXYueG1sUEsFBgAAAAAEAAQA8wAAABwFAAAAAA==&#10;" w14:anchorId="3E7ABE40">
                <v:textbox inset="2.16pt,1.44pt,0,1.44pt">
                  <w:txbxContent>
                    <w:p w:rsidR="00790912" w:rsidP="00790912" w:rsidRDefault="00790912" w14:paraId="40635F7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79488" behindDoc="0" locked="0" layoutInCell="1" allowOverlap="1" wp14:editId="164AA4D8" wp14:anchorId="36773575">
                <wp:simplePos x="0" y="0"/>
                <wp:positionH relativeFrom="column">
                  <wp:posOffset>2667000</wp:posOffset>
                </wp:positionH>
                <wp:positionV relativeFrom="paragraph">
                  <wp:posOffset>139700</wp:posOffset>
                </wp:positionV>
                <wp:extent cx="1003300" cy="762000"/>
                <wp:effectExtent l="0" t="0" r="0" b="0"/>
                <wp:wrapNone/>
                <wp:docPr id="7365" name="Rectangle 7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2E454C3"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5" style="position:absolute;margin-left:210pt;margin-top:11pt;width:79pt;height:60pt;z-index:2588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br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tu7j5Q4bnFK&#10;31E37vpRkUt2MFKqPN+s1xRih2XP4QmuUUQ3k5812PxFWmQuGp9vGqs5EYHJbbvd1DgJgUfr1bZF&#10;H7tUr8UBYvqsvCXZYRQQSlGWn77GdLn6cgXrMpjL89lL82EuZJb1qn3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EMqtuu8AQAATAMAAA4AAAAAAAAAAAAAAAAALgIAAGRycy9l&#10;Mm9Eb2MueG1sUEsBAi0AFAAGAAgAAAAhAG9BRobaAAAACgEAAA8AAAAAAAAAAAAAAAAAFgQAAGRy&#10;cy9kb3ducmV2LnhtbFBLBQYAAAAABAAEAPMAAAAdBQAAAAA=&#10;" w14:anchorId="36773575">
                <v:textbox inset="2.16pt,1.44pt,0,1.44pt">
                  <w:txbxContent>
                    <w:p w:rsidR="00790912" w:rsidP="00790912" w:rsidRDefault="00790912" w14:paraId="72E454C3"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0512" behindDoc="0" locked="0" layoutInCell="1" allowOverlap="1" wp14:editId="252F0AC8" wp14:anchorId="48A2B60E">
                <wp:simplePos x="0" y="0"/>
                <wp:positionH relativeFrom="column">
                  <wp:posOffset>2667000</wp:posOffset>
                </wp:positionH>
                <wp:positionV relativeFrom="paragraph">
                  <wp:posOffset>139700</wp:posOffset>
                </wp:positionV>
                <wp:extent cx="1003300" cy="762000"/>
                <wp:effectExtent l="0" t="0" r="0" b="0"/>
                <wp:wrapNone/>
                <wp:docPr id="7366" name="Rectangle 7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08427FD"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6" style="position:absolute;margin-left:210pt;margin-top:11pt;width:79pt;height:60pt;z-index:2588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pa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K0o8dzhlH6i&#10;btx3VpFLtjdSqmm+k15DTC2WPccnuEYJ3Yn8qMFNX6RFxqLx+aaxGjMRmNwutpsaJyHwaL3cLtDH&#10;LtVbcYSUv6rgyOQwCgilKMtP31O+XH29gnUTmMvzk5fHw1jIzOvl8hXrIcgzcsQlzY9otA0Do8Ka&#10;SMmAg2c0/T5yUJTYbx6VbdbLRYObUoL5ptngBkMJEPXhfZZ70QfcJZGBkmME0/UIuGhUcOHICrPr&#10;ek078T4u6N9+gv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nvaWrsBAABMAwAADgAAAAAAAAAAAAAAAAAuAgAAZHJzL2Uy&#10;b0RvYy54bWxQSwECLQAUAAYACAAAACEAb0FGhtoAAAAKAQAADwAAAAAAAAAAAAAAAAAVBAAAZHJz&#10;L2Rvd25yZXYueG1sUEsFBgAAAAAEAAQA8wAAABwFAAAAAA==&#10;" w14:anchorId="48A2B60E">
                <v:textbox inset="2.16pt,1.44pt,0,1.44pt">
                  <w:txbxContent>
                    <w:p w:rsidR="00790912" w:rsidP="00790912" w:rsidRDefault="00790912" w14:paraId="308427FD"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1536" behindDoc="0" locked="0" layoutInCell="1" allowOverlap="1" wp14:editId="368CE4EC" wp14:anchorId="18BD7060">
                <wp:simplePos x="0" y="0"/>
                <wp:positionH relativeFrom="column">
                  <wp:posOffset>2667000</wp:posOffset>
                </wp:positionH>
                <wp:positionV relativeFrom="paragraph">
                  <wp:posOffset>139700</wp:posOffset>
                </wp:positionV>
                <wp:extent cx="1003300" cy="762000"/>
                <wp:effectExtent l="0" t="0" r="0" b="0"/>
                <wp:wrapNone/>
                <wp:docPr id="7367" name="Rectangle 7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26B635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7" style="position:absolute;margin-left:210pt;margin-top:11pt;width:79pt;height:60pt;z-index:2588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eJuRYljFqf0&#10;A3VjrjeSnLODFkLm+Wa9xhBbLHsJz3CJIrqZ/KTA5i/SIlPR+HTVWE6JcExuFpt1jZPgeLRabhbo&#10;Y5fqvThATF+ltyQ7HQWEUpRlx8eYzlffrmBdBnN+Pntp2k+FzLxe3r5h3XtxQo64pOkJjTJ+7Cg3&#10;OlAy4uA7Gl8PDCQl5ptDZZvVctHgppRgvm7WuMFQAkS9/5hljg8ed4knoOQQQPcDAi4aFVw4ssLs&#10;sl55Jz7GB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v8usbsBAABMAwAADgAAAAAAAAAAAAAAAAAuAgAAZHJzL2Uy&#10;b0RvYy54bWxQSwECLQAUAAYACAAAACEAb0FGhtoAAAAKAQAADwAAAAAAAAAAAAAAAAAVBAAAZHJz&#10;L2Rvd25yZXYueG1sUEsFBgAAAAAEAAQA8wAAABwFAAAAAA==&#10;" w14:anchorId="18BD7060">
                <v:textbox inset="2.16pt,1.44pt,0,1.44pt">
                  <w:txbxContent>
                    <w:p w:rsidR="00790912" w:rsidP="00790912" w:rsidRDefault="00790912" w14:paraId="426B635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2560" behindDoc="0" locked="0" layoutInCell="1" allowOverlap="1" wp14:editId="182B7EEE" wp14:anchorId="5637079A">
                <wp:simplePos x="0" y="0"/>
                <wp:positionH relativeFrom="column">
                  <wp:posOffset>2667000</wp:posOffset>
                </wp:positionH>
                <wp:positionV relativeFrom="paragraph">
                  <wp:posOffset>139700</wp:posOffset>
                </wp:positionV>
                <wp:extent cx="1003300" cy="762000"/>
                <wp:effectExtent l="0" t="0" r="0" b="0"/>
                <wp:wrapNone/>
                <wp:docPr id="7368" name="Rectangle 7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69F40CC"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8" style="position:absolute;margin-left:210pt;margin-top:11pt;width:79pt;height:60pt;z-index:2588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OH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OGsPHc4pZ+o&#10;G/edVeSS7Y2UaprvpNcQU4tlz/EJrlFCdyI/anDTF2mRsWh8vmmsxkwEJreL7abGSQg8Wi+3C/Sx&#10;S/VWHCHlryo4MjmMAkIpyvLT95QvV1+vYN0E5vL85OXxMBYy83q5esV6CPKMHHFJ8yMabcPAqLAm&#10;UjLg4BlNv48cFCX2m0dlm/Vy0eCmlGC+aTaoCpQAUR/eZ7kXfcBdEhkoOUYwXY+Ai0YFF46sMLuu&#10;17QT7+OC/u0n2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RPxOHugEAAEwDAAAOAAAAAAAAAAAAAAAAAC4CAABkcnMvZTJv&#10;RG9jLnhtbFBLAQItABQABgAIAAAAIQBvQUaG2gAAAAoBAAAPAAAAAAAAAAAAAAAAABQEAABkcnMv&#10;ZG93bnJldi54bWxQSwUGAAAAAAQABADzAAAAGwUAAAAA&#10;" w14:anchorId="5637079A">
                <v:textbox inset="2.16pt,1.44pt,0,1.44pt">
                  <w:txbxContent>
                    <w:p w:rsidR="00790912" w:rsidP="00790912" w:rsidRDefault="00790912" w14:paraId="269F40CC"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3584" behindDoc="0" locked="0" layoutInCell="1" allowOverlap="1" wp14:editId="45A7B2B9" wp14:anchorId="57B13E16">
                <wp:simplePos x="0" y="0"/>
                <wp:positionH relativeFrom="column">
                  <wp:posOffset>2667000</wp:posOffset>
                </wp:positionH>
                <wp:positionV relativeFrom="paragraph">
                  <wp:posOffset>139700</wp:posOffset>
                </wp:positionV>
                <wp:extent cx="1003300" cy="762000"/>
                <wp:effectExtent l="0" t="0" r="0" b="0"/>
                <wp:wrapNone/>
                <wp:docPr id="7369" name="Rectangle 7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0A100C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9" style="position:absolute;margin-left:210pt;margin-top:11pt;width:79pt;height:60pt;z-index:2588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suwEAAEw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4mZDiecOp/Qb&#10;deO+s4qcs72RUk3znfQaYmqx7Ck+wiVK6E7kRw1u+iItMhaNT1eN1ZiJwORmsVnXOAmBR6vlZoE+&#10;dqneiyOk/EMFRyaHUUAoRVl+/JXy+erbFaybwJyfn7w87sdCZl4vV29Y90GekCMuaX5Ao20YGBXW&#10;REoGHDyj6c+Bg6LE/vSobLNaLhrclBLM180aNxhKgKj3H7Pciz7gLokMlBwimK5HwEWjggtHVphd&#10;1mvaiY9xQf/+E+x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XbvnbLsBAABMAwAADgAAAAAAAAAAAAAAAAAuAgAAZHJzL2Uy&#10;b0RvYy54bWxQSwECLQAUAAYACAAAACEAb0FGhtoAAAAKAQAADwAAAAAAAAAAAAAAAAAVBAAAZHJz&#10;L2Rvd25yZXYueG1sUEsFBgAAAAAEAAQA8wAAABwFAAAAAA==&#10;" w14:anchorId="57B13E16">
                <v:textbox inset="2.16pt,1.44pt,0,1.44pt">
                  <w:txbxContent>
                    <w:p w:rsidR="00790912" w:rsidP="00790912" w:rsidRDefault="00790912" w14:paraId="10A100C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4608" behindDoc="0" locked="0" layoutInCell="1" allowOverlap="1" wp14:editId="4E8FC60D" wp14:anchorId="4D805027">
                <wp:simplePos x="0" y="0"/>
                <wp:positionH relativeFrom="column">
                  <wp:posOffset>2667000</wp:posOffset>
                </wp:positionH>
                <wp:positionV relativeFrom="paragraph">
                  <wp:posOffset>139700</wp:posOffset>
                </wp:positionV>
                <wp:extent cx="1003300" cy="762000"/>
                <wp:effectExtent l="0" t="0" r="0" b="0"/>
                <wp:wrapNone/>
                <wp:docPr id="7370" name="Rectangle 7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DFE563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0" style="position:absolute;margin-left:210pt;margin-top:11pt;width:79pt;height:60pt;z-index:2588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Zz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qw0K5LnDKX1H&#10;3bjvrSKX7GCkVPN8Z73GmDose4nPcI0SujP5SYObv0iLTEXj801jNWUiMLldbdsaHxJ4tFlvV+hj&#10;l+qtOELKn1VwZHYYBYRSlOWnrylfrr5ewboZzOX52cvTYSpklvW6fcV6CPKMHHFJ8xMabcPIqLAm&#10;UjLi4BlNv44cFCX2i0dlm8161eCmlGDZNi1uMJQAUR/eZ7kXQ8BdEhkoOUYw/YCAi0YFF46sMLuu&#10;17wT7+OC/u0n2P8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SgYZzugEAAEwDAAAOAAAAAAAAAAAAAAAAAC4CAABkcnMvZTJv&#10;RG9jLnhtbFBLAQItABQABgAIAAAAIQBvQUaG2gAAAAoBAAAPAAAAAAAAAAAAAAAAABQEAABkcnMv&#10;ZG93bnJldi54bWxQSwUGAAAAAAQABADzAAAAGwUAAAAA&#10;" w14:anchorId="4D805027">
                <v:textbox inset="2.16pt,1.44pt,0,1.44pt">
                  <w:txbxContent>
                    <w:p w:rsidR="00790912" w:rsidP="00790912" w:rsidRDefault="00790912" w14:paraId="2DFE563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5632" behindDoc="0" locked="0" layoutInCell="1" allowOverlap="1" wp14:editId="3347B08B" wp14:anchorId="7CADD169">
                <wp:simplePos x="0" y="0"/>
                <wp:positionH relativeFrom="column">
                  <wp:posOffset>2667000</wp:posOffset>
                </wp:positionH>
                <wp:positionV relativeFrom="paragraph">
                  <wp:posOffset>139700</wp:posOffset>
                </wp:positionV>
                <wp:extent cx="1003300" cy="762000"/>
                <wp:effectExtent l="0" t="0" r="0" b="0"/>
                <wp:wrapNone/>
                <wp:docPr id="7371" name="Rectangle 7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992D62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1" style="position:absolute;margin-left:210pt;margin-top:11pt;width:79pt;height:60pt;z-index:2588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eBXKYugEAAEwDAAAOAAAAAAAAAAAAAAAAAC4CAABkcnMvZTJv&#10;RG9jLnhtbFBLAQItABQABgAIAAAAIQBvQUaG2gAAAAoBAAAPAAAAAAAAAAAAAAAAABQEAABkcnMv&#10;ZG93bnJldi54bWxQSwUGAAAAAAQABADzAAAAGwUAAAAA&#10;" w14:anchorId="7CADD169">
                <v:textbox inset="2.16pt,1.44pt,0,1.44pt">
                  <w:txbxContent>
                    <w:p w:rsidR="00790912" w:rsidP="00790912" w:rsidRDefault="00790912" w14:paraId="2992D62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6656" behindDoc="0" locked="0" layoutInCell="1" allowOverlap="1" wp14:editId="71F0CE20" wp14:anchorId="604C80A9">
                <wp:simplePos x="0" y="0"/>
                <wp:positionH relativeFrom="column">
                  <wp:posOffset>2667000</wp:posOffset>
                </wp:positionH>
                <wp:positionV relativeFrom="paragraph">
                  <wp:posOffset>139700</wp:posOffset>
                </wp:positionV>
                <wp:extent cx="1003300" cy="762000"/>
                <wp:effectExtent l="0" t="0" r="0" b="0"/>
                <wp:wrapNone/>
                <wp:docPr id="7372" name="Rectangle 7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5B5DFC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2" style="position:absolute;margin-left:210pt;margin-top:11pt;width:79pt;height:60pt;z-index:2588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8ug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5X644Szx126Rv6&#10;xv1gFblURyOlKv0tfk0x9XjtOT7BNUu4LOJnDa58URaZq8fnm8dqzkRgcbvablrshMCt9d12hWtE&#10;aV4uR0j5kwqOlAWjgFSqs/z0JeXL0d9H8F4hc3m+rPJ8mKuYZfu+4pbiIcgzasQhzY8YtA0To8Ka&#10;SMmEjWc0/TxyUJTYzx6d7dZ3KzQi12S56TY4wVATZH14XeVejAFnSWSg5BjBDCMSrh5VXtiyquw6&#10;XmUmXueV/ctPsP8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2s8ugEAAEwDAAAOAAAAAAAAAAAAAAAAAC4CAABkcnMvZTJv&#10;RG9jLnhtbFBLAQItABQABgAIAAAAIQBvQUaG2gAAAAoBAAAPAAAAAAAAAAAAAAAAABQEAABkcnMv&#10;ZG93bnJldi54bWxQSwUGAAAAAAQABADzAAAAGwUAAAAA&#10;" w14:anchorId="604C80A9">
                <v:textbox inset="2.16pt,1.44pt,0,1.44pt">
                  <w:txbxContent>
                    <w:p w:rsidR="00790912" w:rsidP="00790912" w:rsidRDefault="00790912" w14:paraId="15B5DFC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7680" behindDoc="0" locked="0" layoutInCell="1" allowOverlap="1" wp14:editId="02357310" wp14:anchorId="3E208FB2">
                <wp:simplePos x="0" y="0"/>
                <wp:positionH relativeFrom="column">
                  <wp:posOffset>2667000</wp:posOffset>
                </wp:positionH>
                <wp:positionV relativeFrom="paragraph">
                  <wp:posOffset>139700</wp:posOffset>
                </wp:positionV>
                <wp:extent cx="1003300" cy="762000"/>
                <wp:effectExtent l="0" t="0" r="0" b="0"/>
                <wp:wrapNone/>
                <wp:docPr id="7373" name="Rectangle 7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289AC7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3" style="position:absolute;margin-left:210pt;margin-top:11pt;width:79pt;height:60pt;z-index:2588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zG5/XugEAAEwDAAAOAAAAAAAAAAAAAAAAAC4CAABkcnMvZTJv&#10;RG9jLnhtbFBLAQItABQABgAIAAAAIQBvQUaG2gAAAAoBAAAPAAAAAAAAAAAAAAAAABQEAABkcnMv&#10;ZG93bnJldi54bWxQSwUGAAAAAAQABADzAAAAGwUAAAAA&#10;" w14:anchorId="3E208FB2">
                <v:textbox inset="2.16pt,1.44pt,0,1.44pt">
                  <w:txbxContent>
                    <w:p w:rsidR="00790912" w:rsidP="00790912" w:rsidRDefault="00790912" w14:paraId="2289AC7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8704" behindDoc="0" locked="0" layoutInCell="1" allowOverlap="1" wp14:editId="2D1C9D91" wp14:anchorId="578BE6A8">
                <wp:simplePos x="0" y="0"/>
                <wp:positionH relativeFrom="column">
                  <wp:posOffset>2667000</wp:posOffset>
                </wp:positionH>
                <wp:positionV relativeFrom="paragraph">
                  <wp:posOffset>139700</wp:posOffset>
                </wp:positionV>
                <wp:extent cx="1003300" cy="762000"/>
                <wp:effectExtent l="0" t="0" r="0" b="0"/>
                <wp:wrapNone/>
                <wp:docPr id="7374" name="Rectangle 7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F10C93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4" style="position:absolute;margin-left:210pt;margin-top:11pt;width:79pt;height:60pt;z-index:2588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N/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WK1pMRxi1P6&#10;jbpx1w2KnLO9kVLl+Wa9xhBbLHsMD3CJIrqZ/KTB5i/SIlPR+HTVWE2JCExuFpt1jZMQeLRabhbo&#10;Y5fqrThATN+VtyQ7jAJCKcry48+Yzldfr2BdBnN+Pntp2k+FzLz+2rxi3Xt5Qo64pOkejR78yKgY&#10;TKBkxMEzGl8OHBQlww+Hyjar5aLBTSnBfN2scYOhBIh6/z7Lneg97pJIQMkhgOl6BFw0KrhwZIXZ&#10;Zb3yTryPC/q3n2D3B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FfDf7sBAABMAwAADgAAAAAAAAAAAAAAAAAuAgAAZHJzL2Uy&#10;b0RvYy54bWxQSwECLQAUAAYACAAAACEAb0FGhtoAAAAKAQAADwAAAAAAAAAAAAAAAAAVBAAAZHJz&#10;L2Rvd25yZXYueG1sUEsFBgAAAAAEAAQA8wAAABwFAAAAAA==&#10;" w14:anchorId="578BE6A8">
                <v:textbox inset="2.16pt,1.44pt,0,1.44pt">
                  <w:txbxContent>
                    <w:p w:rsidR="00790912" w:rsidP="00790912" w:rsidRDefault="00790912" w14:paraId="6F10C93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89728" behindDoc="0" locked="0" layoutInCell="1" allowOverlap="1" wp14:editId="43E98694" wp14:anchorId="3DD588AF">
                <wp:simplePos x="0" y="0"/>
                <wp:positionH relativeFrom="column">
                  <wp:posOffset>2667000</wp:posOffset>
                </wp:positionH>
                <wp:positionV relativeFrom="paragraph">
                  <wp:posOffset>139700</wp:posOffset>
                </wp:positionV>
                <wp:extent cx="1003300" cy="762000"/>
                <wp:effectExtent l="0" t="0" r="0" b="0"/>
                <wp:wrapNone/>
                <wp:docPr id="7375" name="Rectangle 7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6BAC90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5" style="position:absolute;margin-left:210pt;margin-top:11pt;width:79pt;height:60pt;z-index:2588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eU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3Z1S4njFqf0&#10;E3XjbjCSnLOj7nuZ55v1mkLssOwpPMIliuhm8rMCm79Ii8xF49NVYzknIjC5aTfrGich8Gh1s2nR&#10;xy7Va3GAmL5Kb0l2GAWEUpTlx+8xna++XMG6DOb8fPbSvJ8LmWV9275g3fv+hBxxSdMDGmX8xKgw&#10;OlAy4eAZjb8PHCQl5ptDZZvVTdvgppRguW7WuMFQAkS9f5vlTowed0kkoOQQQA8jAi4aFVw4ssLs&#10;sl5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NM3lLsBAABMAwAADgAAAAAAAAAAAAAAAAAuAgAAZHJzL2Uy&#10;b0RvYy54bWxQSwECLQAUAAYACAAAACEAb0FGhtoAAAAKAQAADwAAAAAAAAAAAAAAAAAVBAAAZHJz&#10;L2Rvd25yZXYueG1sUEsFBgAAAAAEAAQA8wAAABwFAAAAAA==&#10;" w14:anchorId="3DD588AF">
                <v:textbox inset="2.16pt,1.44pt,0,1.44pt">
                  <w:txbxContent>
                    <w:p w:rsidR="00790912" w:rsidP="00790912" w:rsidRDefault="00790912" w14:paraId="26BAC90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0752" behindDoc="0" locked="0" layoutInCell="1" allowOverlap="1" wp14:editId="5D5556CF" wp14:anchorId="70DCAFE8">
                <wp:simplePos x="0" y="0"/>
                <wp:positionH relativeFrom="column">
                  <wp:posOffset>2667000</wp:posOffset>
                </wp:positionH>
                <wp:positionV relativeFrom="paragraph">
                  <wp:posOffset>139700</wp:posOffset>
                </wp:positionV>
                <wp:extent cx="1003300" cy="609600"/>
                <wp:effectExtent l="0" t="0" r="0" b="0"/>
                <wp:wrapNone/>
                <wp:docPr id="7376" name="Rectangle 7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9E22C0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6" style="position:absolute;margin-left:210pt;margin-top:11pt;width:79pt;height:48pt;z-index:2588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Oo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WqyWlDhucUo/&#10;UDfueiPJOTvorpN5vlmvMcQWy17CM1yiiG4mPymw+Yu0yFQ0Pl01llMiApObxWZd4yQEHt1vlhv0&#10;sUv1Xhwgpi/SW5IdRgGhFGX58VtM56tvV7Augzk/n7007adCZl7f371h3fvuhBxxSdMTGmX8yKgw&#10;OlAy4uAZjb8OHCQl5qtDZZvV3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s9I6i7AQAATAMAAA4AAAAAAAAAAAAAAAAALgIAAGRycy9l&#10;Mm9Eb2MueG1sUEsBAi0AFAAGAAgAAAAhAHRmcFzbAAAACgEAAA8AAAAAAAAAAAAAAAAAFQQAAGRy&#10;cy9kb3ducmV2LnhtbFBLBQYAAAAABAAEAPMAAAAdBQAAAAA=&#10;" w14:anchorId="70DCAFE8">
                <v:textbox inset="2.16pt,1.44pt,0,1.44pt">
                  <w:txbxContent>
                    <w:p w:rsidR="00790912" w:rsidP="00790912" w:rsidRDefault="00790912" w14:paraId="49E22C0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1776" behindDoc="0" locked="0" layoutInCell="1" allowOverlap="1" wp14:editId="707CCFF5" wp14:anchorId="2DF02309">
                <wp:simplePos x="0" y="0"/>
                <wp:positionH relativeFrom="column">
                  <wp:posOffset>2667000</wp:posOffset>
                </wp:positionH>
                <wp:positionV relativeFrom="paragraph">
                  <wp:posOffset>139700</wp:posOffset>
                </wp:positionV>
                <wp:extent cx="1003300" cy="609600"/>
                <wp:effectExtent l="0" t="0" r="0" b="0"/>
                <wp:wrapNone/>
                <wp:docPr id="7377" name="Rectangle 7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E00F66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7" style="position:absolute;margin-left:210pt;margin-top:11pt;width:79pt;height:48pt;z-index:2588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HuddDvAEAAEwDAAAOAAAAAAAAAAAAAAAAAC4CAABkcnMv&#10;ZTJvRG9jLnhtbFBLAQItABQABgAIAAAAIQB0ZnBc2wAAAAoBAAAPAAAAAAAAAAAAAAAAABYEAABk&#10;cnMvZG93bnJldi54bWxQSwUGAAAAAAQABADzAAAAHgUAAAAA&#10;" w14:anchorId="2DF02309">
                <v:textbox inset="2.16pt,1.44pt,0,1.44pt">
                  <w:txbxContent>
                    <w:p w:rsidR="00790912" w:rsidP="00790912" w:rsidRDefault="00790912" w14:paraId="4E00F66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2800" behindDoc="0" locked="0" layoutInCell="1" allowOverlap="1" wp14:editId="41A4AD18" wp14:anchorId="7F42D2FA">
                <wp:simplePos x="0" y="0"/>
                <wp:positionH relativeFrom="column">
                  <wp:posOffset>2667000</wp:posOffset>
                </wp:positionH>
                <wp:positionV relativeFrom="paragraph">
                  <wp:posOffset>139700</wp:posOffset>
                </wp:positionV>
                <wp:extent cx="1003300" cy="609600"/>
                <wp:effectExtent l="0" t="0" r="0" b="0"/>
                <wp:wrapNone/>
                <wp:docPr id="7378" name="Rectangle 7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0F56CE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8" style="position:absolute;margin-left:210pt;margin-top:11pt;width:79pt;height:48pt;z-index:2588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p1uwEAAEw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arHCWTlucUo/&#10;UDfuukGRc7Y3Uqo836zXGGKLZS/hGS5RRDeTnzTY/EVaZCoan64aqykRgcnNYrOucRICj243yw36&#10;2KV6Lw4Q0zflLckOo4BQirL8+BjT+erbFazLYM7PZy9N+6mQmde3yzesey9PyBGXND2h0YMfGRWD&#10;CZSMOHhG4+uBg6JkeHCobLP6smhwU0owXzdrVAVKgKj3H7Pcid7jLokElBwCmK5HwEWjggtHVphd&#10;1ivvxMe4oH//CXa/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h56nW7AQAATAMAAA4AAAAAAAAAAAAAAAAALgIAAGRycy9l&#10;Mm9Eb2MueG1sUEsBAi0AFAAGAAgAAAAhAHRmcFzbAAAACgEAAA8AAAAAAAAAAAAAAAAAFQQAAGRy&#10;cy9kb3ducmV2LnhtbFBLBQYAAAAABAAEAPMAAAAdBQAAAAA=&#10;" w14:anchorId="7F42D2FA">
                <v:textbox inset="2.16pt,1.44pt,0,1.44pt">
                  <w:txbxContent>
                    <w:p w:rsidR="00790912" w:rsidP="00790912" w:rsidRDefault="00790912" w14:paraId="50F56CE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3824" behindDoc="0" locked="0" layoutInCell="1" allowOverlap="1" wp14:editId="0F04618B" wp14:anchorId="65913753">
                <wp:simplePos x="0" y="0"/>
                <wp:positionH relativeFrom="column">
                  <wp:posOffset>2667000</wp:posOffset>
                </wp:positionH>
                <wp:positionV relativeFrom="paragraph">
                  <wp:posOffset>139700</wp:posOffset>
                </wp:positionV>
                <wp:extent cx="1003300" cy="609600"/>
                <wp:effectExtent l="0" t="0" r="0" b="0"/>
                <wp:wrapNone/>
                <wp:docPr id="7379" name="Rectangle 7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9F99F6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9" style="position:absolute;margin-left:210pt;margin-top:11pt;width:79pt;height:48pt;z-index:2588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euwEAAEw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WrdUuK4xSn9&#10;RN24G4wk5+yo+17m+Wa9phA7LHsKj3CJIrqZ/KzA5i/SInPR+HTVWM6JCEy2q3ZT4yQEHt20ty36&#10;2KV6LQ4Q01fpLckOo4BQirL8+D2m89WXK1iXwZyfz16a93Mhs6xv1i9Y974/IUdc0vSARhk/MSqM&#10;DpRMOHhG4+8DB0mJ+eZQ2Wb9edX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T9Hp67AQAATAMAAA4AAAAAAAAAAAAAAAAALgIAAGRycy9l&#10;Mm9Eb2MueG1sUEsBAi0AFAAGAAgAAAAhAHRmcFzbAAAACgEAAA8AAAAAAAAAAAAAAAAAFQQAAGRy&#10;cy9kb3ducmV2LnhtbFBLBQYAAAAABAAEAPMAAAAdBQAAAAA=&#10;" w14:anchorId="65913753">
                <v:textbox inset="2.16pt,1.44pt,0,1.44pt">
                  <w:txbxContent>
                    <w:p w:rsidR="00790912" w:rsidP="00790912" w:rsidRDefault="00790912" w14:paraId="09F99F6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4848" behindDoc="0" locked="0" layoutInCell="1" allowOverlap="1" wp14:editId="556BD6A5" wp14:anchorId="361EC4AC">
                <wp:simplePos x="0" y="0"/>
                <wp:positionH relativeFrom="column">
                  <wp:posOffset>2667000</wp:posOffset>
                </wp:positionH>
                <wp:positionV relativeFrom="paragraph">
                  <wp:posOffset>139700</wp:posOffset>
                </wp:positionV>
                <wp:extent cx="1003300" cy="609600"/>
                <wp:effectExtent l="0" t="0" r="0" b="0"/>
                <wp:wrapNone/>
                <wp:docPr id="7380" name="Rectangle 7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4AE239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0" style="position:absolute;margin-left:210pt;margin-top:11pt;width:79pt;height:48pt;z-index:2588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DsXXC7AQAATAMAAA4AAAAAAAAAAAAAAAAALgIAAGRycy9l&#10;Mm9Eb2MueG1sUEsBAi0AFAAGAAgAAAAhAHRmcFzbAAAACgEAAA8AAAAAAAAAAAAAAAAAFQQAAGRy&#10;cy9kb3ducmV2LnhtbFBLBQYAAAAABAAEAPMAAAAdBQAAAAA=&#10;" w14:anchorId="361EC4AC">
                <v:textbox inset="2.16pt,1.44pt,0,1.44pt">
                  <w:txbxContent>
                    <w:p w:rsidR="00790912" w:rsidP="00790912" w:rsidRDefault="00790912" w14:paraId="44AE239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5872" behindDoc="0" locked="0" layoutInCell="1" allowOverlap="1" wp14:editId="66B35BA6" wp14:anchorId="251661D1">
                <wp:simplePos x="0" y="0"/>
                <wp:positionH relativeFrom="column">
                  <wp:posOffset>2667000</wp:posOffset>
                </wp:positionH>
                <wp:positionV relativeFrom="paragraph">
                  <wp:posOffset>139700</wp:posOffset>
                </wp:positionV>
                <wp:extent cx="1003300" cy="609600"/>
                <wp:effectExtent l="0" t="0" r="0" b="0"/>
                <wp:wrapNone/>
                <wp:docPr id="7381" name="Rectangle 7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9A252B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1" style="position:absolute;margin-left:210pt;margin-top:11pt;width:79pt;height:48pt;z-index:2588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xoqZu7AQAATAMAAA4AAAAAAAAAAAAAAAAALgIAAGRycy9l&#10;Mm9Eb2MueG1sUEsBAi0AFAAGAAgAAAAhAHRmcFzbAAAACgEAAA8AAAAAAAAAAAAAAAAAFQQAAGRy&#10;cy9kb3ducmV2LnhtbFBLBQYAAAAABAAEAPMAAAAdBQAAAAA=&#10;" w14:anchorId="251661D1">
                <v:textbox inset="2.16pt,1.44pt,0,1.44pt">
                  <w:txbxContent>
                    <w:p w:rsidR="00790912" w:rsidP="00790912" w:rsidRDefault="00790912" w14:paraId="59A252B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6896" behindDoc="0" locked="0" layoutInCell="1" allowOverlap="1" wp14:editId="09241FE7" wp14:anchorId="09CFEF83">
                <wp:simplePos x="0" y="0"/>
                <wp:positionH relativeFrom="column">
                  <wp:posOffset>2667000</wp:posOffset>
                </wp:positionH>
                <wp:positionV relativeFrom="paragraph">
                  <wp:posOffset>139700</wp:posOffset>
                </wp:positionV>
                <wp:extent cx="1003300" cy="609600"/>
                <wp:effectExtent l="0" t="0" r="0" b="0"/>
                <wp:wrapNone/>
                <wp:docPr id="7382" name="Rectangle 7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5407CE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2" style="position:absolute;margin-left:210pt;margin-top:11pt;width:79pt;height:48pt;z-index:2588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HBhKGy7AQAATAMAAA4AAAAAAAAAAAAAAAAALgIAAGRycy9l&#10;Mm9Eb2MueG1sUEsBAi0AFAAGAAgAAAAhAHRmcFzbAAAACgEAAA8AAAAAAAAAAAAAAAAAFQQAAGRy&#10;cy9kb3ducmV2LnhtbFBLBQYAAAAABAAEAPMAAAAdBQAAAAA=&#10;" w14:anchorId="09CFEF83">
                <v:textbox inset="2.16pt,1.44pt,0,1.44pt">
                  <w:txbxContent>
                    <w:p w:rsidR="00790912" w:rsidP="00790912" w:rsidRDefault="00790912" w14:paraId="35407CE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7920" behindDoc="0" locked="0" layoutInCell="1" allowOverlap="1" wp14:editId="7A807923" wp14:anchorId="49E893F2">
                <wp:simplePos x="0" y="0"/>
                <wp:positionH relativeFrom="column">
                  <wp:posOffset>2667000</wp:posOffset>
                </wp:positionH>
                <wp:positionV relativeFrom="paragraph">
                  <wp:posOffset>139700</wp:posOffset>
                </wp:positionV>
                <wp:extent cx="1003300" cy="609600"/>
                <wp:effectExtent l="0" t="0" r="0" b="0"/>
                <wp:wrapNone/>
                <wp:docPr id="7383" name="Rectangle 7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1B327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3" style="position:absolute;margin-left:210pt;margin-top:11pt;width:79pt;height:48pt;z-index:2588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yH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O3q3ZFiecOp/Qd&#10;deO+t4qcs4ORUs3znfUaY+qw7CU+wyVK6M7kJw1u/iItMhWNT1eN1ZSJwORmtWlrnITAo5vNeoM+&#10;dqleiyOk/FUFR2aHUUAoRVl+fEz5fPXPFaybwZyfn7087adCZlmvr1j3QZ6QIy5pfkKjbRgZFdZE&#10;SkYcPKPp14GDosQ+eFS2uf28anBTSrBsmxY3GEqAqPdvs9yLIeAuiQyUHCKYfkDA5d2CC0dWmF3W&#10;a96Jt3FB//oT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OXch7oBAABMAwAADgAAAAAAAAAAAAAAAAAuAgAAZHJzL2Uy&#10;b0RvYy54bWxQSwECLQAUAAYACAAAACEAdGZwXNsAAAAKAQAADwAAAAAAAAAAAAAAAAAUBAAAZHJz&#10;L2Rvd25yZXYueG1sUEsFBgAAAAAEAAQA8wAAABwFAAAAAA==&#10;" w14:anchorId="49E893F2">
                <v:textbox inset="2.16pt,1.44pt,0,1.44pt">
                  <w:txbxContent>
                    <w:p w:rsidR="00790912" w:rsidP="00790912" w:rsidRDefault="00790912" w14:paraId="61B327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8944" behindDoc="0" locked="0" layoutInCell="1" allowOverlap="1" wp14:editId="731C286E" wp14:anchorId="2DB425D5">
                <wp:simplePos x="0" y="0"/>
                <wp:positionH relativeFrom="column">
                  <wp:posOffset>2667000</wp:posOffset>
                </wp:positionH>
                <wp:positionV relativeFrom="paragraph">
                  <wp:posOffset>139700</wp:posOffset>
                </wp:positionV>
                <wp:extent cx="1003300" cy="609600"/>
                <wp:effectExtent l="0" t="0" r="0" b="0"/>
                <wp:wrapNone/>
                <wp:docPr id="7384" name="Rectangle 7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8940B5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4" style="position:absolute;margin-left:210pt;margin-top:11pt;width:79pt;height:48pt;z-index:2588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vuwEAAEw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p6u2pvKHHM4pR+&#10;om7MDUaSc3bUQsg836zXFGKHZU/hES5RRDeTnxXY/EVaZC4an64ayzkRjsnNatPWOAmOR5836w36&#10;2KV6LQ4Q01fpLclOTwGhFGXZ8XtM56svV7Augzk/n7007+dCZlmvmxesey9OyBGXND2gUcZPPeVG&#10;B0omHHxP4+8DA0mJ+eZQ2eb2ZtXgppRg2TYtbjCUAFHv32aZ46PHXeIJKDkE0MOIgItGBReOrDC7&#10;rF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pgC+7AQAATAMAAA4AAAAAAAAAAAAAAAAALgIAAGRycy9l&#10;Mm9Eb2MueG1sUEsBAi0AFAAGAAgAAAAhAHRmcFzbAAAACgEAAA8AAAAAAAAAAAAAAAAAFQQAAGRy&#10;cy9kb3ducmV2LnhtbFBLBQYAAAAABAAEAPMAAAAdBQAAAAA=&#10;" w14:anchorId="2DB425D5">
                <v:textbox inset="2.16pt,1.44pt,0,1.44pt">
                  <w:txbxContent>
                    <w:p w:rsidR="00790912" w:rsidP="00790912" w:rsidRDefault="00790912" w14:paraId="18940B5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899968" behindDoc="0" locked="0" layoutInCell="1" allowOverlap="1" wp14:editId="542E5B1C" wp14:anchorId="1A47EBD0">
                <wp:simplePos x="0" y="0"/>
                <wp:positionH relativeFrom="column">
                  <wp:posOffset>2667000</wp:posOffset>
                </wp:positionH>
                <wp:positionV relativeFrom="paragraph">
                  <wp:posOffset>139700</wp:posOffset>
                </wp:positionV>
                <wp:extent cx="1003300" cy="609600"/>
                <wp:effectExtent l="0" t="0" r="0" b="0"/>
                <wp:wrapNone/>
                <wp:docPr id="7385" name="Rectangle 7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52620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5" style="position:absolute;margin-left:210pt;margin-top:11pt;width:79pt;height:48pt;z-index:2588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TEuwEAAEwDAAAOAAAAZHJzL2Uyb0RvYy54bWysU9tu2zAMfR+wfxD0vthx1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bVXtDiecOp/QT&#10;deO+t4qcs4ORUs3znfUaY+qw7Ck+wiVK6M7kJw1u/iItMhWNT1eN1ZSJwORmtWlrnITAo5vNeoM+&#10;dqleiyOk/FUFR2aHUUAoRVl+/J7y+erLFaybwZyfn7087adCZlmvVy9Y90GekCMuaX5Ao20YGRXW&#10;REpGHDyj6feBg6LEfvOobHP7edXgppRg2TYtbjCUAFHv32a5F0PAXRIZKDlEMP2AgItGBReOrDC7&#10;rNe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MtdMS7AQAATAMAAA4AAAAAAAAAAAAAAAAALgIAAGRycy9l&#10;Mm9Eb2MueG1sUEsBAi0AFAAGAAgAAAAhAHRmcFzbAAAACgEAAA8AAAAAAAAAAAAAAAAAFQQAAGRy&#10;cy9kb3ducmV2LnhtbFBLBQYAAAAABAAEAPMAAAAdBQAAAAA=&#10;" w14:anchorId="1A47EBD0">
                <v:textbox inset="2.16pt,1.44pt,0,1.44pt">
                  <w:txbxContent>
                    <w:p w:rsidR="00790912" w:rsidP="00790912" w:rsidRDefault="00790912" w14:paraId="052620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0992" behindDoc="0" locked="0" layoutInCell="1" allowOverlap="1" wp14:editId="301F224E" wp14:anchorId="116A2521">
                <wp:simplePos x="0" y="0"/>
                <wp:positionH relativeFrom="column">
                  <wp:posOffset>2667000</wp:posOffset>
                </wp:positionH>
                <wp:positionV relativeFrom="paragraph">
                  <wp:posOffset>139700</wp:posOffset>
                </wp:positionV>
                <wp:extent cx="1003300" cy="609600"/>
                <wp:effectExtent l="0" t="0" r="0" b="0"/>
                <wp:wrapNone/>
                <wp:docPr id="7386" name="Rectangle 7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DE9D00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6" style="position:absolute;margin-left:210pt;margin-top:11pt;width:79pt;height:48pt;z-index:2589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1uwEAAEwDAAAOAAAAZHJzL2Uyb0RvYy54bWysU9tu2zAMfR+wfxD0vthxu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bVbumxHOHU/qJ&#10;unHfW0XO2cFIqeb5znqNMXVY9hQf4RIldGfykwY3f5EWmYrGp6vGaspEYHKz2rQ1TkLg0efNeoM+&#10;dqleiyOk/FUFR2aHUUAoRVl+/J7y+erLFaybwZyfn7087adCZlmvb16w7oM8IUdc0vyARtswMiqs&#10;iZSMOHhG0+8DB0WJ/eZR2eb2ZtXgppRg2TYtbjCUAFHv32a5F0PAXRIZKDlEMP2AgItGBReOrDC7&#10;rNe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J8GHW7AQAATAMAAA4AAAAAAAAAAAAAAAAALgIAAGRycy9l&#10;Mm9Eb2MueG1sUEsBAi0AFAAGAAgAAAAhAHRmcFzbAAAACgEAAA8AAAAAAAAAAAAAAAAAFQQAAGRy&#10;cy9kb3ducmV2LnhtbFBLBQYAAAAABAAEAPMAAAAdBQAAAAA=&#10;" w14:anchorId="116A2521">
                <v:textbox inset="2.16pt,1.44pt,0,1.44pt">
                  <w:txbxContent>
                    <w:p w:rsidR="00790912" w:rsidP="00790912" w:rsidRDefault="00790912" w14:paraId="1DE9D00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2016" behindDoc="0" locked="0" layoutInCell="1" allowOverlap="1" wp14:editId="37116608" wp14:anchorId="3573D078">
                <wp:simplePos x="0" y="0"/>
                <wp:positionH relativeFrom="column">
                  <wp:posOffset>2667000</wp:posOffset>
                </wp:positionH>
                <wp:positionV relativeFrom="paragraph">
                  <wp:posOffset>139700</wp:posOffset>
                </wp:positionV>
                <wp:extent cx="1003300" cy="609600"/>
                <wp:effectExtent l="0" t="0" r="0" b="0"/>
                <wp:wrapNone/>
                <wp:docPr id="7387" name="Rectangle 7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4D4B79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7" style="position:absolute;margin-left:210pt;margin-top:11pt;width:79pt;height:48pt;z-index:2589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euwEAAEwDAAAOAAAAZHJzL2Uyb0RvYy54bWysU9tu2zAMfR+wfxD0vthx1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tVuKHHM4pS+&#10;o27MDUaSS3bUQsg836zXFGKHZc/hCa5RRDeTnxXY/EVaZC4an28ayzkRjsntatvWOAmOR3fb9RZ9&#10;7FK9FgeI6bP0lmSnp4BQirLs9DWmy9WXK1iXwVyez16aD3Mhs6zXdy9YD16ckSMuaXpEo4yfesqN&#10;DpRMOPiexl9HBpIS88Whss3m46rBTSnBsm1a3GAoAaI+vM0yx0ePu8QTUHIMoIcRAReNCi4cWWF2&#10;Xa+8E2/jgv71J9j/Bg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747J67AQAATAMAAA4AAAAAAAAAAAAAAAAALgIAAGRycy9l&#10;Mm9Eb2MueG1sUEsBAi0AFAAGAAgAAAAhAHRmcFzbAAAACgEAAA8AAAAAAAAAAAAAAAAAFQQAAGRy&#10;cy9kb3ducmV2LnhtbFBLBQYAAAAABAAEAPMAAAAdBQAAAAA=&#10;" w14:anchorId="3573D078">
                <v:textbox inset="2.16pt,1.44pt,0,1.44pt">
                  <w:txbxContent>
                    <w:p w:rsidR="00790912" w:rsidP="00790912" w:rsidRDefault="00790912" w14:paraId="54D4B79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3040" behindDoc="0" locked="0" layoutInCell="1" allowOverlap="1" wp14:editId="35647327" wp14:anchorId="318423F6">
                <wp:simplePos x="0" y="0"/>
                <wp:positionH relativeFrom="column">
                  <wp:posOffset>2667000</wp:posOffset>
                </wp:positionH>
                <wp:positionV relativeFrom="paragraph">
                  <wp:posOffset>139700</wp:posOffset>
                </wp:positionV>
                <wp:extent cx="1003300" cy="609600"/>
                <wp:effectExtent l="0" t="0" r="0" b="0"/>
                <wp:wrapNone/>
                <wp:docPr id="7388" name="Rectangle 7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F2C0F3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8" style="position:absolute;margin-left:210pt;margin-top:11pt;width:79pt;height:48pt;z-index:2589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4TjRqLoBAABMAwAADgAAAAAAAAAAAAAAAAAuAgAAZHJzL2Uy&#10;b0RvYy54bWxQSwECLQAUAAYACAAAACEAdGZwXNsAAAAKAQAADwAAAAAAAAAAAAAAAAAUBAAAZHJz&#10;L2Rvd25yZXYueG1sUEsFBgAAAAAEAAQA8wAAABwFAAAAAA==&#10;" w14:anchorId="318423F6">
                <v:textbox inset="2.16pt,1.44pt,0,1.44pt">
                  <w:txbxContent>
                    <w:p w:rsidR="00790912" w:rsidP="00790912" w:rsidRDefault="00790912" w14:paraId="5F2C0F3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4064" behindDoc="0" locked="0" layoutInCell="1" allowOverlap="1" wp14:editId="17BE8246" wp14:anchorId="69A27063">
                <wp:simplePos x="0" y="0"/>
                <wp:positionH relativeFrom="column">
                  <wp:posOffset>2667000</wp:posOffset>
                </wp:positionH>
                <wp:positionV relativeFrom="paragraph">
                  <wp:posOffset>139700</wp:posOffset>
                </wp:positionV>
                <wp:extent cx="1003300" cy="609600"/>
                <wp:effectExtent l="0" t="0" r="0" b="0"/>
                <wp:wrapNone/>
                <wp:docPr id="7389" name="Rectangle 7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0B19C9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9" style="position:absolute;margin-left:210pt;margin-top:11pt;width:79pt;height:48pt;z-index:2589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28JUO7AQAATAMAAA4AAAAAAAAAAAAAAAAALgIAAGRycy9l&#10;Mm9Eb2MueG1sUEsBAi0AFAAGAAgAAAAhAHRmcFzbAAAACgEAAA8AAAAAAAAAAAAAAAAAFQQAAGRy&#10;cy9kb3ducmV2LnhtbFBLBQYAAAAABAAEAPMAAAAdBQAAAAA=&#10;" w14:anchorId="69A27063">
                <v:textbox inset="2.16pt,1.44pt,0,1.44pt">
                  <w:txbxContent>
                    <w:p w:rsidR="00790912" w:rsidP="00790912" w:rsidRDefault="00790912" w14:paraId="00B19C9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5088" behindDoc="0" locked="0" layoutInCell="1" allowOverlap="1" wp14:editId="2E412153" wp14:anchorId="02987806">
                <wp:simplePos x="0" y="0"/>
                <wp:positionH relativeFrom="column">
                  <wp:posOffset>2667000</wp:posOffset>
                </wp:positionH>
                <wp:positionV relativeFrom="paragraph">
                  <wp:posOffset>139700</wp:posOffset>
                </wp:positionV>
                <wp:extent cx="1003300" cy="609600"/>
                <wp:effectExtent l="0" t="0" r="0" b="0"/>
                <wp:wrapNone/>
                <wp:docPr id="7390" name="Rectangle 7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734357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0" style="position:absolute;margin-left:210pt;margin-top:11pt;width:79pt;height:48pt;z-index:2589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KGRFy7AQAATAMAAA4AAAAAAAAAAAAAAAAALgIAAGRycy9l&#10;Mm9Eb2MueG1sUEsBAi0AFAAGAAgAAAAhAHRmcFzbAAAACgEAAA8AAAAAAAAAAAAAAAAAFQQAAGRy&#10;cy9kb3ducmV2LnhtbFBLBQYAAAAABAAEAPMAAAAdBQAAAAA=&#10;" w14:anchorId="02987806">
                <v:textbox inset="2.16pt,1.44pt,0,1.44pt">
                  <w:txbxContent>
                    <w:p w:rsidR="00790912" w:rsidP="00790912" w:rsidRDefault="00790912" w14:paraId="4734357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6112" behindDoc="0" locked="0" layoutInCell="1" allowOverlap="1" wp14:editId="350F7C9F" wp14:anchorId="13A827E7">
                <wp:simplePos x="0" y="0"/>
                <wp:positionH relativeFrom="column">
                  <wp:posOffset>2667000</wp:posOffset>
                </wp:positionH>
                <wp:positionV relativeFrom="paragraph">
                  <wp:posOffset>139700</wp:posOffset>
                </wp:positionV>
                <wp:extent cx="1003300" cy="609600"/>
                <wp:effectExtent l="0" t="0" r="0" b="0"/>
                <wp:wrapNone/>
                <wp:docPr id="7391" name="Rectangle 73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E2038C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1" style="position:absolute;margin-left:210pt;margin-top:11pt;width:79pt;height:48pt;z-index:2589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4CsLe7AQAATAMAAA4AAAAAAAAAAAAAAAAALgIAAGRycy9l&#10;Mm9Eb2MueG1sUEsBAi0AFAAGAAgAAAAhAHRmcFzbAAAACgEAAA8AAAAAAAAAAAAAAAAAFQQAAGRy&#10;cy9kb3ducmV2LnhtbFBLBQYAAAAABAAEAPMAAAAdBQAAAAA=&#10;" w14:anchorId="13A827E7">
                <v:textbox inset="2.16pt,1.44pt,0,1.44pt">
                  <w:txbxContent>
                    <w:p w:rsidR="00790912" w:rsidP="00790912" w:rsidRDefault="00790912" w14:paraId="7E2038C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7136" behindDoc="0" locked="0" layoutInCell="1" allowOverlap="1" wp14:editId="010206DA" wp14:anchorId="2E2C9FFA">
                <wp:simplePos x="0" y="0"/>
                <wp:positionH relativeFrom="column">
                  <wp:posOffset>2667000</wp:posOffset>
                </wp:positionH>
                <wp:positionV relativeFrom="paragraph">
                  <wp:posOffset>139700</wp:posOffset>
                </wp:positionV>
                <wp:extent cx="1003300" cy="609600"/>
                <wp:effectExtent l="0" t="0" r="0" b="0"/>
                <wp:wrapNone/>
                <wp:docPr id="7392" name="Rectangle 7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7F852B9"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2" style="position:absolute;margin-left:210pt;margin-top:11pt;width:79pt;height:48pt;z-index:2589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YqRO7AQAATAMAAA4AAAAAAAAAAAAAAAAALgIAAGRycy9l&#10;Mm9Eb2MueG1sUEsBAi0AFAAGAAgAAAAhAHRmcFzbAAAACgEAAA8AAAAAAAAAAAAAAAAAFQQAAGRy&#10;cy9kb3ducmV2LnhtbFBLBQYAAAAABAAEAPMAAAAdBQAAAAA=&#10;" w14:anchorId="2E2C9FFA">
                <v:textbox inset="2.16pt,1.44pt,0,1.44pt">
                  <w:txbxContent>
                    <w:p w:rsidR="00790912" w:rsidP="00790912" w:rsidRDefault="00790912" w14:paraId="17F852B9"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8160" behindDoc="0" locked="0" layoutInCell="1" allowOverlap="1" wp14:editId="78080643" wp14:anchorId="45CD822E">
                <wp:simplePos x="0" y="0"/>
                <wp:positionH relativeFrom="column">
                  <wp:posOffset>2667000</wp:posOffset>
                </wp:positionH>
                <wp:positionV relativeFrom="paragraph">
                  <wp:posOffset>139700</wp:posOffset>
                </wp:positionV>
                <wp:extent cx="1003300" cy="609600"/>
                <wp:effectExtent l="0" t="0" r="0" b="0"/>
                <wp:wrapNone/>
                <wp:docPr id="7393" name="Rectangle 73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D3B4AE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3" style="position:absolute;margin-left:210pt;margin-top:11pt;width:79pt;height:48pt;z-index:2589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xxd+LoBAABMAwAADgAAAAAAAAAAAAAAAAAuAgAAZHJzL2Uy&#10;b0RvYy54bWxQSwECLQAUAAYACAAAACEAdGZwXNsAAAAKAQAADwAAAAAAAAAAAAAAAAAUBAAAZHJz&#10;L2Rvd25yZXYueG1sUEsFBgAAAAAEAAQA8wAAABwFAAAAAA==&#10;" w14:anchorId="45CD822E">
                <v:textbox inset="2.16pt,1.44pt,0,1.44pt">
                  <w:txbxContent>
                    <w:p w:rsidR="00790912" w:rsidP="00790912" w:rsidRDefault="00790912" w14:paraId="4D3B4AE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09184" behindDoc="0" locked="0" layoutInCell="1" allowOverlap="1" wp14:editId="7ED74AEF" wp14:anchorId="66E51EB1">
                <wp:simplePos x="0" y="0"/>
                <wp:positionH relativeFrom="column">
                  <wp:posOffset>2667000</wp:posOffset>
                </wp:positionH>
                <wp:positionV relativeFrom="paragraph">
                  <wp:posOffset>139700</wp:posOffset>
                </wp:positionV>
                <wp:extent cx="1003300" cy="609600"/>
                <wp:effectExtent l="0" t="0" r="0" b="0"/>
                <wp:wrapNone/>
                <wp:docPr id="7394" name="Rectangle 73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AF5F262"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4" style="position:absolute;margin-left:210pt;margin-top:11pt;width:79pt;height:48pt;z-index:2589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FQuwEAAEwDAAAOAAAAZHJzL2Uyb0RvYy54bWysU01v2zAMvQ/YfxB0X+w4XR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aq9ocRxi1P6&#10;ibpxNxhJztlR973M8816TSF2WPYUHuESRXQz+VmBzV+kReai8emqsZwTEZhsV+2mxkkIPPrc3rbo&#10;Y5fqtThATF+ltyQ7jAJCKcry4/eYzldfrmBdBnN+Pntp3s+FzLJeNy9Y974/IUdc0vSARhk/MSqM&#10;DpRMOHhG4+8DB0mJ+eZQ2WZ9s2pwU0qw3DQb3GAoAaLev81yJ0aPuyQS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BQAVC7AQAATAMAAA4AAAAAAAAAAAAAAAAALgIAAGRycy9l&#10;Mm9Eb2MueG1sUEsBAi0AFAAGAAgAAAAhAHRmcFzbAAAACgEAAA8AAAAAAAAAAAAAAAAAFQQAAGRy&#10;cy9kb3ducmV2LnhtbFBLBQYAAAAABAAEAPMAAAAdBQAAAAA=&#10;" w14:anchorId="66E51EB1">
                <v:textbox inset="2.16pt,1.44pt,0,1.44pt">
                  <w:txbxContent>
                    <w:p w:rsidR="00790912" w:rsidP="00790912" w:rsidRDefault="00790912" w14:paraId="4AF5F262"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0208" behindDoc="0" locked="0" layoutInCell="1" allowOverlap="1" wp14:editId="7619AC4A" wp14:anchorId="24629C7A">
                <wp:simplePos x="0" y="0"/>
                <wp:positionH relativeFrom="column">
                  <wp:posOffset>2667000</wp:posOffset>
                </wp:positionH>
                <wp:positionV relativeFrom="paragraph">
                  <wp:posOffset>139700</wp:posOffset>
                </wp:positionV>
                <wp:extent cx="1003300" cy="609600"/>
                <wp:effectExtent l="0" t="0" r="0" b="0"/>
                <wp:wrapNone/>
                <wp:docPr id="7395" name="Rectangle 73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63C931B"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5" style="position:absolute;margin-left:210pt;margin-top:11pt;width:79pt;height:48pt;z-index:2589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W7uwEAAEw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aq9ocRxi1P6&#10;ibpxNxhJztlR973M8816TSF2WPYUHuESRXQz+VmBzV+kReai8emqsZwTEZhsV+2mxkkIPLppb1v0&#10;sUv1Whwgpq/SW5IdRgGhFGX58XtM56svV7Augzk/n7007+dCZlmvVy9Y974/IUdc0vSARhk/MSqM&#10;DpRMOHhG4+8DB0mJ+eZQ2Wb9edX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zU9bu7AQAATAMAAA4AAAAAAAAAAAAAAAAALgIAAGRycy9l&#10;Mm9Eb2MueG1sUEsBAi0AFAAGAAgAAAAhAHRmcFzbAAAACgEAAA8AAAAAAAAAAAAAAAAAFQQAAGRy&#10;cy9kb3ducmV2LnhtbFBLBQYAAAAABAAEAPMAAAAdBQAAAAA=&#10;" w14:anchorId="24629C7A">
                <v:textbox inset="2.16pt,1.44pt,0,1.44pt">
                  <w:txbxContent>
                    <w:p w:rsidR="00790912" w:rsidP="00790912" w:rsidRDefault="00790912" w14:paraId="063C931B"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1232" behindDoc="0" locked="0" layoutInCell="1" allowOverlap="1" wp14:editId="068FB9A4" wp14:anchorId="51F38705">
                <wp:simplePos x="0" y="0"/>
                <wp:positionH relativeFrom="column">
                  <wp:posOffset>2667000</wp:posOffset>
                </wp:positionH>
                <wp:positionV relativeFrom="paragraph">
                  <wp:posOffset>139700</wp:posOffset>
                </wp:positionV>
                <wp:extent cx="1003300" cy="609600"/>
                <wp:effectExtent l="0" t="0" r="0" b="0"/>
                <wp:wrapNone/>
                <wp:docPr id="7396" name="Rectangle 73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A2732F7"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6" style="position:absolute;margin-left:210pt;margin-top:11pt;width:79pt;height:48pt;z-index:2589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kKvAEAAEw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6t2TYnjFqf0&#10;HXXjrh8VuWQHI6XK8816TSF2WPYcnuAaRXQz+VmDzV+kReai8fmmsZoTEZhsV+22xkkIPPrYrlv0&#10;sUv1Whwgps/KW5IdRgGhFGX56WtMl6svV7Aug7k8n700H+ZCZllv7l6wHrw8I0dc0vSIRo9+YlSM&#10;JlAy4eAZjb+OHBQl4xeHyjabu1WDm1KC5bbZ4gZDCRD14W2WOzF43CWRgJJjANMPCLhoVHDhyAqz&#10;63rlnXgbF/SvP8H+N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9hZkKvAEAAEwDAAAOAAAAAAAAAAAAAAAAAC4CAABkcnMv&#10;ZTJvRG9jLnhtbFBLAQItABQABgAIAAAAIQB0ZnBc2wAAAAoBAAAPAAAAAAAAAAAAAAAAABYEAABk&#10;cnMvZG93bnJldi54bWxQSwUGAAAAAAQABADzAAAAHgUAAAAA&#10;" w14:anchorId="51F38705">
                <v:textbox inset="2.16pt,1.44pt,0,1.44pt">
                  <w:txbxContent>
                    <w:p w:rsidR="00790912" w:rsidP="00790912" w:rsidRDefault="00790912" w14:paraId="3A2732F7"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2256" behindDoc="0" locked="0" layoutInCell="1" allowOverlap="1" wp14:editId="4788AE2A" wp14:anchorId="52D16E7E">
                <wp:simplePos x="0" y="0"/>
                <wp:positionH relativeFrom="column">
                  <wp:posOffset>2667000</wp:posOffset>
                </wp:positionH>
                <wp:positionV relativeFrom="paragraph">
                  <wp:posOffset>139700</wp:posOffset>
                </wp:positionV>
                <wp:extent cx="1003300" cy="762000"/>
                <wp:effectExtent l="0" t="0" r="0" b="0"/>
                <wp:wrapNone/>
                <wp:docPr id="7397" name="Rectangle 73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814D0D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7" style="position:absolute;margin-left:210pt;margin-top:11pt;width:79pt;height:60pt;z-index:2589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VsuwEAAEwDAAAOAAAAZHJzL2Uyb0RvYy54bWysU9tu2zAMfR+wfxD0vthxujk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bb1aalxHOHU/qF&#10;unHfW0XO2cFIqeb5znqNMXVY9hgf4BIldGfykwY3f5EWmYrGp6vGaspEYHKz2qxrnITAo/Zms0If&#10;u1QvxRFS/qaCI7PDKCCUoiw//kj5fPX5CtbNYM7Pz16e9lMhs6zbz89Y90GekCMuab5Ho20YGRXW&#10;REpGHDyj6c+Bg6LEfveobNPerBrclBIs180aNxhKgKj3r7PciyHgLokMlBwimH5AwEWjggtHVphd&#10;1mveiddxQf/yE+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74VbLsBAABMAwAADgAAAAAAAAAAAAAAAAAuAgAAZHJzL2Uy&#10;b0RvYy54bWxQSwECLQAUAAYACAAAACEAb0FGhtoAAAAKAQAADwAAAAAAAAAAAAAAAAAVBAAAZHJz&#10;L2Rvd25yZXYueG1sUEsFBgAAAAAEAAQA8wAAABwFAAAAAA==&#10;" w14:anchorId="52D16E7E">
                <v:textbox inset="2.16pt,1.44pt,0,1.44pt">
                  <w:txbxContent>
                    <w:p w:rsidR="00790912" w:rsidP="00790912" w:rsidRDefault="00790912" w14:paraId="4814D0D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3280" behindDoc="0" locked="0" layoutInCell="1" allowOverlap="1" wp14:editId="2FC4E32D" wp14:anchorId="618E6BA7">
                <wp:simplePos x="0" y="0"/>
                <wp:positionH relativeFrom="column">
                  <wp:posOffset>2667000</wp:posOffset>
                </wp:positionH>
                <wp:positionV relativeFrom="paragraph">
                  <wp:posOffset>139700</wp:posOffset>
                </wp:positionV>
                <wp:extent cx="1003300" cy="762000"/>
                <wp:effectExtent l="0" t="0" r="0" b="0"/>
                <wp:wrapNone/>
                <wp:docPr id="7398" name="Rectangle 7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196137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8" style="position:absolute;margin-left:210pt;margin-top:11pt;width:79pt;height:60pt;z-index:2589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haugEAAEw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R0uVjjrBy3OKU/&#10;qBt33aDIKdsbKVWeb9ZrDLHFsqfwCOcoopvJTxps/iItMhWNjxeN1ZSIwOQan6lxEgKPllfrBfrY&#10;pXovDhDTvfKWZIdRQChFWX74FdPp6tsVrMtgTs9nL027qZCZ18vrN6w7L4/IEZc0PaDRgx8ZFYMJ&#10;lIw4eEbj656DomT46VDZZnm1aHBTSjBfNStUBUqAqHcfs9yJ3uMuiQSU7AOYrkfARaOCC0dWmJ3X&#10;K+/Ex7igf/8J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YfihaugEAAEwDAAAOAAAAAAAAAAAAAAAAAC4CAABkcnMvZTJv&#10;RG9jLnhtbFBLAQItABQABgAIAAAAIQBvQUaG2gAAAAoBAAAPAAAAAAAAAAAAAAAAABQEAABkcnMv&#10;ZG93bnJldi54bWxQSwUGAAAAAAQABADzAAAAGwUAAAAA&#10;" w14:anchorId="618E6BA7">
                <v:textbox inset="2.16pt,1.44pt,0,1.44pt">
                  <w:txbxContent>
                    <w:p w:rsidR="00790912" w:rsidP="00790912" w:rsidRDefault="00790912" w14:paraId="6196137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4304" behindDoc="0" locked="0" layoutInCell="1" allowOverlap="1" wp14:editId="0F9CC7E7" wp14:anchorId="2F4BF257">
                <wp:simplePos x="0" y="0"/>
                <wp:positionH relativeFrom="column">
                  <wp:posOffset>2667000</wp:posOffset>
                </wp:positionH>
                <wp:positionV relativeFrom="paragraph">
                  <wp:posOffset>139700</wp:posOffset>
                </wp:positionV>
                <wp:extent cx="1003300" cy="762000"/>
                <wp:effectExtent l="0" t="0" r="0" b="0"/>
                <wp:wrapNone/>
                <wp:docPr id="7399" name="Rectangle 73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9CE810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9" style="position:absolute;margin-left:210pt;margin-top:11pt;width:79pt;height:60pt;z-index:2589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PrcsbsBAABMAwAADgAAAAAAAAAAAAAAAAAuAgAAZHJzL2Uy&#10;b0RvYy54bWxQSwECLQAUAAYACAAAACEAb0FGhtoAAAAKAQAADwAAAAAAAAAAAAAAAAAVBAAAZHJz&#10;L2Rvd25yZXYueG1sUEsFBgAAAAAEAAQA8wAAABwFAAAAAA==&#10;" w14:anchorId="2F4BF257">
                <v:textbox inset="2.16pt,1.44pt,0,1.44pt">
                  <w:txbxContent>
                    <w:p w:rsidR="00790912" w:rsidP="00790912" w:rsidRDefault="00790912" w14:paraId="79CE810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5328" behindDoc="0" locked="0" layoutInCell="1" allowOverlap="1" wp14:editId="7D526978" wp14:anchorId="0CADA9A9">
                <wp:simplePos x="0" y="0"/>
                <wp:positionH relativeFrom="column">
                  <wp:posOffset>2667000</wp:posOffset>
                </wp:positionH>
                <wp:positionV relativeFrom="paragraph">
                  <wp:posOffset>139700</wp:posOffset>
                </wp:positionV>
                <wp:extent cx="1003300" cy="609600"/>
                <wp:effectExtent l="0" t="0" r="0" b="0"/>
                <wp:wrapNone/>
                <wp:docPr id="7400" name="Rectangle 74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52DE1D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0" style="position:absolute;margin-left:210pt;margin-top:11pt;width:79pt;height:48pt;z-index:2589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7/LfLoBAABMAwAADgAAAAAAAAAAAAAAAAAuAgAAZHJzL2Uy&#10;b0RvYy54bWxQSwECLQAUAAYACAAAACEAdGZwXNsAAAAKAQAADwAAAAAAAAAAAAAAAAAUBAAAZHJz&#10;L2Rvd25yZXYueG1sUEsFBgAAAAAEAAQA8wAAABwFAAAAAA==&#10;" w14:anchorId="0CADA9A9">
                <v:textbox inset="2.16pt,1.44pt,0,1.44pt">
                  <w:txbxContent>
                    <w:p w:rsidR="00790912" w:rsidP="00790912" w:rsidRDefault="00790912" w14:paraId="452DE1D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6352" behindDoc="0" locked="0" layoutInCell="1" allowOverlap="1" wp14:editId="22C2A59D" wp14:anchorId="5DA51FD2">
                <wp:simplePos x="0" y="0"/>
                <wp:positionH relativeFrom="column">
                  <wp:posOffset>2667000</wp:posOffset>
                </wp:positionH>
                <wp:positionV relativeFrom="paragraph">
                  <wp:posOffset>139700</wp:posOffset>
                </wp:positionV>
                <wp:extent cx="1003300" cy="609600"/>
                <wp:effectExtent l="0" t="0" r="0" b="0"/>
                <wp:wrapNone/>
                <wp:docPr id="7401" name="Rectangle 7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78A018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1" style="position:absolute;margin-left:210pt;margin-top:11pt;width:79pt;height:48pt;z-index:2589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XuwEAAEwDAAAOAAAAZHJzL2Uyb0RvYy54bWysU9tu2zAMfR+wfxD0vvjSro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1Q4rnDKX1H&#10;3bgfrCLn7GikVMt8F72mmHose45PcIkSugv5WYNbvkiLzEXj01VjNWciMNnddJsaJyHw6GN316GP&#10;XarX4ggpf1bBkcVhFBBKUZYfv6Z8vvpyBesWMOfnFy/P+7mQaep194J1H+QJOeKS5kc02oaJUWFN&#10;pGTCwTOafh04KErsF4/KtuvbmxY3pQTNpt3g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M7P5e7AQAATAMAAA4AAAAAAAAAAAAAAAAALgIAAGRycy9l&#10;Mm9Eb2MueG1sUEsBAi0AFAAGAAgAAAAhAHRmcFzbAAAACgEAAA8AAAAAAAAAAAAAAAAAFQQAAGRy&#10;cy9kb3ducmV2LnhtbFBLBQYAAAAABAAEAPMAAAAdBQAAAAA=&#10;" w14:anchorId="5DA51FD2">
                <v:textbox inset="2.16pt,1.44pt,0,1.44pt">
                  <w:txbxContent>
                    <w:p w:rsidR="00790912" w:rsidP="00790912" w:rsidRDefault="00790912" w14:paraId="378A018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7376" behindDoc="0" locked="0" layoutInCell="1" allowOverlap="1" wp14:editId="75D700BA" wp14:anchorId="20584836">
                <wp:simplePos x="0" y="0"/>
                <wp:positionH relativeFrom="column">
                  <wp:posOffset>2667000</wp:posOffset>
                </wp:positionH>
                <wp:positionV relativeFrom="paragraph">
                  <wp:posOffset>139700</wp:posOffset>
                </wp:positionV>
                <wp:extent cx="1003300" cy="609600"/>
                <wp:effectExtent l="0" t="0" r="0" b="0"/>
                <wp:wrapNone/>
                <wp:docPr id="7402" name="Rectangle 7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0B7724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2" style="position:absolute;margin-left:210pt;margin-top:11pt;width:79pt;height:48pt;z-index:2589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sF+cUroBAABMAwAADgAAAAAAAAAAAAAAAAAuAgAAZHJzL2Uy&#10;b0RvYy54bWxQSwECLQAUAAYACAAAACEAdGZwXNsAAAAKAQAADwAAAAAAAAAAAAAAAAAUBAAAZHJz&#10;L2Rvd25yZXYueG1sUEsFBgAAAAAEAAQA8wAAABwFAAAAAA==&#10;" w14:anchorId="20584836">
                <v:textbox inset="2.16pt,1.44pt,0,1.44pt">
                  <w:txbxContent>
                    <w:p w:rsidR="00790912" w:rsidP="00790912" w:rsidRDefault="00790912" w14:paraId="70B7724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8400" behindDoc="0" locked="0" layoutInCell="1" allowOverlap="1" wp14:editId="4A096AD1" wp14:anchorId="5443D9DA">
                <wp:simplePos x="0" y="0"/>
                <wp:positionH relativeFrom="column">
                  <wp:posOffset>2667000</wp:posOffset>
                </wp:positionH>
                <wp:positionV relativeFrom="paragraph">
                  <wp:posOffset>139700</wp:posOffset>
                </wp:positionV>
                <wp:extent cx="1003300" cy="762000"/>
                <wp:effectExtent l="0" t="0" r="0" b="0"/>
                <wp:wrapNone/>
                <wp:docPr id="7403" name="Rectangle 74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C7412C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3" style="position:absolute;margin-left:210pt;margin-top:11pt;width:79pt;height:60pt;z-index:2589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6ZBA0ugEAAEwDAAAOAAAAAAAAAAAAAAAAAC4CAABkcnMvZTJv&#10;RG9jLnhtbFBLAQItABQABgAIAAAAIQBvQUaG2gAAAAoBAAAPAAAAAAAAAAAAAAAAABQEAABkcnMv&#10;ZG93bnJldi54bWxQSwUGAAAAAAQABADzAAAAGwUAAAAA&#10;" w14:anchorId="5443D9DA">
                <v:textbox inset="2.16pt,1.44pt,0,1.44pt">
                  <w:txbxContent>
                    <w:p w:rsidR="00790912" w:rsidP="00790912" w:rsidRDefault="00790912" w14:paraId="0C7412C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19424" behindDoc="0" locked="0" layoutInCell="1" allowOverlap="1" wp14:editId="35F88A73" wp14:anchorId="6653BFF8">
                <wp:simplePos x="0" y="0"/>
                <wp:positionH relativeFrom="column">
                  <wp:posOffset>2667000</wp:posOffset>
                </wp:positionH>
                <wp:positionV relativeFrom="paragraph">
                  <wp:posOffset>139700</wp:posOffset>
                </wp:positionV>
                <wp:extent cx="1003300" cy="762000"/>
                <wp:effectExtent l="0" t="0" r="0" b="0"/>
                <wp:wrapNone/>
                <wp:docPr id="7404" name="Rectangle 7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D653DF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4" style="position:absolute;margin-left:210pt;margin-top:11pt;width:79pt;height:60pt;z-index:2589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yc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63pNiecOp/Qd&#10;deO+t4pcsoORUs3znfUaY+qw7CU+wzVK6M7kJw1u/iItMhWNzzeN1ZSJwOR2tW1rnITAo816u0If&#10;u1RvxRFS/qyCI7PDKCCUoiw/fU35cvX1CtbNYC7Pz16eDlMhs6zb5hXrIcgzcsQlzU9otA0jo8Ka&#10;SMmIg2c0/TpyUJTYLx6VbTbrVYObUoJl27S4wVACRH14n+VeDAF3SWSg5BjB9AMCLhoVXDiywuy6&#10;XvNOvI8L+r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5KEycugEAAEwDAAAOAAAAAAAAAAAAAAAAAC4CAABkcnMvZTJv&#10;RG9jLnhtbFBLAQItABQABgAIAAAAIQBvQUaG2gAAAAoBAAAPAAAAAAAAAAAAAAAAABQEAABkcnMv&#10;ZG93bnJldi54bWxQSwUGAAAAAAQABADzAAAAGwUAAAAA&#10;" w14:anchorId="6653BFF8">
                <v:textbox inset="2.16pt,1.44pt,0,1.44pt">
                  <w:txbxContent>
                    <w:p w:rsidR="00790912" w:rsidP="00790912" w:rsidRDefault="00790912" w14:paraId="1D653DF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6064" behindDoc="0" locked="0" layoutInCell="1" allowOverlap="1" wp14:editId="3F8CE1B3" wp14:anchorId="1AE43333">
                <wp:simplePos x="0" y="0"/>
                <wp:positionH relativeFrom="column">
                  <wp:posOffset>1320800</wp:posOffset>
                </wp:positionH>
                <wp:positionV relativeFrom="paragraph">
                  <wp:posOffset>-12700</wp:posOffset>
                </wp:positionV>
                <wp:extent cx="1003300" cy="609600"/>
                <wp:effectExtent l="0" t="0" r="0" b="0"/>
                <wp:wrapNone/>
                <wp:docPr id="7405" name="Rectangle 74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AE696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5" style="position:absolute;margin-left:104pt;margin-top:-1pt;width:79pt;height:48pt;z-index:2587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D6uwEAAEw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39S3lDhmcUo/&#10;UDfmBiPJKTtqIWSeb9ZrCrHDspfwDOcoopvJzwps/iItMheNjxeN5ZwIx+R6tW5rnATHo9v13Rp9&#10;7FK9FweI6Yv0lmSnp4BQirLs8C2m09W3K1iXwZyez16ad3Mhs6zb1RvWnRdH5IhLmp7QKOOnnnKj&#10;AyUTDr6n8deegaTEfHWobHN/s2pwU0qwbJsWNxhKgKh3H7PM8dHjLvEElOwD6GFEwEWjggtHVpid&#10;1yvvxMe4oH//Cb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xPA+rsBAABMAwAADgAAAAAAAAAAAAAAAAAuAgAAZHJz&#10;L2Uyb0RvYy54bWxQSwECLQAUAAYACAAAACEAe5uvld0AAAAJAQAADwAAAAAAAAAAAAAAAAAVBAAA&#10;ZHJzL2Rvd25yZXYueG1sUEsFBgAAAAAEAAQA8wAAAB8FAAAAAA==&#10;" w14:anchorId="1AE43333">
                <v:textbox inset="2.16pt,1.44pt,0,1.44pt">
                  <w:txbxContent>
                    <w:p w:rsidR="00790912" w:rsidP="00790912" w:rsidRDefault="00790912" w14:paraId="1AE696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7088" behindDoc="0" locked="0" layoutInCell="1" allowOverlap="1" wp14:editId="24B945BA" wp14:anchorId="1ABB7662">
                <wp:simplePos x="0" y="0"/>
                <wp:positionH relativeFrom="column">
                  <wp:posOffset>1320800</wp:posOffset>
                </wp:positionH>
                <wp:positionV relativeFrom="paragraph">
                  <wp:posOffset>-12700</wp:posOffset>
                </wp:positionV>
                <wp:extent cx="1003300" cy="609600"/>
                <wp:effectExtent l="0" t="0" r="0" b="0"/>
                <wp:wrapNone/>
                <wp:docPr id="7406" name="Rectangle 74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8E8648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6" style="position:absolute;margin-left:104pt;margin-top:-1pt;width:79pt;height:48pt;z-index:2587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kKsS7sBAABMAwAADgAAAAAAAAAAAAAAAAAuAgAAZHJz&#10;L2Uyb0RvYy54bWxQSwECLQAUAAYACAAAACEAe5uvld0AAAAJAQAADwAAAAAAAAAAAAAAAAAVBAAA&#10;ZHJzL2Rvd25yZXYueG1sUEsFBgAAAAAEAAQA8wAAAB8FAAAAAA==&#10;" w14:anchorId="1ABB7662">
                <v:textbox inset="2.16pt,1.44pt,0,1.44pt">
                  <w:txbxContent>
                    <w:p w:rsidR="00790912" w:rsidP="00790912" w:rsidRDefault="00790912" w14:paraId="18E8648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8112" behindDoc="0" locked="0" layoutInCell="1" allowOverlap="1" wp14:editId="174E0ECD" wp14:anchorId="72B4A5EB">
                <wp:simplePos x="0" y="0"/>
                <wp:positionH relativeFrom="column">
                  <wp:posOffset>1320800</wp:posOffset>
                </wp:positionH>
                <wp:positionV relativeFrom="paragraph">
                  <wp:posOffset>-12700</wp:posOffset>
                </wp:positionV>
                <wp:extent cx="1003300" cy="609600"/>
                <wp:effectExtent l="0" t="0" r="0" b="0"/>
                <wp:wrapNone/>
                <wp:docPr id="7407" name="Rectangle 7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E27807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7" style="position:absolute;margin-left:104pt;margin-top:-1pt;width:79pt;height:48pt;z-index:2587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sZYoLsBAABMAwAADgAAAAAAAAAAAAAAAAAuAgAAZHJz&#10;L2Uyb0RvYy54bWxQSwECLQAUAAYACAAAACEAe5uvld0AAAAJAQAADwAAAAAAAAAAAAAAAAAVBAAA&#10;ZHJzL2Rvd25yZXYueG1sUEsFBgAAAAAEAAQA8wAAAB8FAAAAAA==&#10;" w14:anchorId="72B4A5EB">
                <v:textbox inset="2.16pt,1.44pt,0,1.44pt">
                  <w:txbxContent>
                    <w:p w:rsidR="00790912" w:rsidP="00790912" w:rsidRDefault="00790912" w14:paraId="2E27807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79136" behindDoc="0" locked="0" layoutInCell="1" allowOverlap="1" wp14:editId="4C3884C6" wp14:anchorId="289A8DA4">
                <wp:simplePos x="0" y="0"/>
                <wp:positionH relativeFrom="column">
                  <wp:posOffset>1320800</wp:posOffset>
                </wp:positionH>
                <wp:positionV relativeFrom="paragraph">
                  <wp:posOffset>-12700</wp:posOffset>
                </wp:positionV>
                <wp:extent cx="1003300" cy="609600"/>
                <wp:effectExtent l="0" t="0" r="0" b="0"/>
                <wp:wrapNone/>
                <wp:docPr id="7408" name="Rectangle 74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DB4799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8" style="position:absolute;margin-left:104pt;margin-top:-1pt;width:79pt;height:48pt;z-index:2587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WW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7qbGWTlmcUo/&#10;UDfmBiPJKTtqIWSeb9ZrCrHDspfwDOcoopvJzwps/iItMheNjxeN5ZwIx+T6et3WOAmOR7fr1Rp9&#10;7FK9FweI6av0lmSnp4BQirLs8BjT6erbFazLYE7PZy/Nu7mQWdbt6g3rzosjcsQlTU9olPFTT7nR&#10;gZIJB9/T+LpnICkx3xwq29zdXDe4KSVYtk2LqkAJEPXuY5Y5PnrcJZ6Akn0APYwIuGhUcOHICrPz&#10;euWd+BgX9O8/wfY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QZllrsBAABMAwAADgAAAAAAAAAAAAAAAAAuAgAAZHJz&#10;L2Uyb0RvYy54bWxQSwECLQAUAAYACAAAACEAe5uvld0AAAAJAQAADwAAAAAAAAAAAAAAAAAVBAAA&#10;ZHJzL2Rvd25yZXYueG1sUEsFBgAAAAAEAAQA8wAAAB8FAAAAAA==&#10;" w14:anchorId="289A8DA4">
                <v:textbox inset="2.16pt,1.44pt,0,1.44pt">
                  <w:txbxContent>
                    <w:p w:rsidR="00790912" w:rsidP="00790912" w:rsidRDefault="00790912" w14:paraId="4DB4799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0160" behindDoc="0" locked="0" layoutInCell="1" allowOverlap="1" wp14:editId="58817CFA" wp14:anchorId="2F4A829D">
                <wp:simplePos x="0" y="0"/>
                <wp:positionH relativeFrom="column">
                  <wp:posOffset>1320800</wp:posOffset>
                </wp:positionH>
                <wp:positionV relativeFrom="paragraph">
                  <wp:posOffset>-12700</wp:posOffset>
                </wp:positionV>
                <wp:extent cx="1003300" cy="609600"/>
                <wp:effectExtent l="0" t="0" r="0" b="0"/>
                <wp:wrapNone/>
                <wp:docPr id="7409" name="Rectangle 74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EF92D7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9" style="position:absolute;margin-left:104pt;margin-top:-1pt;width:79pt;height:48pt;z-index:2587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F9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xubuuOEs8dTuk7&#10;6sb9YBU5Z0cjpVrmu+g1xdRj2XN8gkuU0F3Izxrc8kVaZC4an64aqzkTgcnupmtrnITAo4/dXYc+&#10;dqleiyOk/FkFRxaHUUAoRVl+/Jry+erLFaxbwJyfX7w87+dCZl23mxes+yBPyBGXND+i0TZMjApr&#10;IiUTDp7R9OvAQVFiv3hUttnc3jS4KSVYt02LGwwlQNT7t1nuxRhwl0QGSg4RzDAi4KJRwYUjK8wu&#10;67Xs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YKRfbsBAABMAwAADgAAAAAAAAAAAAAAAAAuAgAAZHJz&#10;L2Uyb0RvYy54bWxQSwECLQAUAAYACAAAACEAe5uvld0AAAAJAQAADwAAAAAAAAAAAAAAAAAVBAAA&#10;ZHJzL2Rvd25yZXYueG1sUEsFBgAAAAAEAAQA8wAAAB8FAAAAAA==&#10;" w14:anchorId="2F4A829D">
                <v:textbox inset="2.16pt,1.44pt,0,1.44pt">
                  <w:txbxContent>
                    <w:p w:rsidR="00790912" w:rsidP="00790912" w:rsidRDefault="00790912" w14:paraId="6EF92D7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1184" behindDoc="0" locked="0" layoutInCell="1" allowOverlap="1" wp14:editId="104F7C61" wp14:anchorId="7AA468A5">
                <wp:simplePos x="0" y="0"/>
                <wp:positionH relativeFrom="column">
                  <wp:posOffset>1320800</wp:posOffset>
                </wp:positionH>
                <wp:positionV relativeFrom="paragraph">
                  <wp:posOffset>-12700</wp:posOffset>
                </wp:positionV>
                <wp:extent cx="1003300" cy="609600"/>
                <wp:effectExtent l="0" t="0" r="0" b="0"/>
                <wp:wrapNone/>
                <wp:docPr id="7410" name="Rectangle 7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F93331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0" style="position:absolute;margin-left:104pt;margin-top:-1pt;width:79pt;height:48pt;z-index:2587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uPBiugEAAEwDAAAOAAAAAAAAAAAAAAAAAC4CAABkcnMv&#10;ZTJvRG9jLnhtbFBLAQItABQABgAIAAAAIQB7m6+V3QAAAAkBAAAPAAAAAAAAAAAAAAAAABQEAABk&#10;cnMvZG93bnJldi54bWxQSwUGAAAAAAQABADzAAAAHgUAAAAA&#10;" w14:anchorId="7AA468A5">
                <v:textbox inset="2.16pt,1.44pt,0,1.44pt">
                  <w:txbxContent>
                    <w:p w:rsidR="00790912" w:rsidP="00790912" w:rsidRDefault="00790912" w14:paraId="1F93331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2208" behindDoc="0" locked="0" layoutInCell="1" allowOverlap="1" wp14:editId="7EC9F315" wp14:anchorId="54634138">
                <wp:simplePos x="0" y="0"/>
                <wp:positionH relativeFrom="column">
                  <wp:posOffset>1320800</wp:posOffset>
                </wp:positionH>
                <wp:positionV relativeFrom="paragraph">
                  <wp:posOffset>-12700</wp:posOffset>
                </wp:positionV>
                <wp:extent cx="1003300" cy="609600"/>
                <wp:effectExtent l="0" t="0" r="0" b="0"/>
                <wp:wrapNone/>
                <wp:docPr id="7411" name="Rectangle 74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638725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1" style="position:absolute;margin-left:104pt;margin-top:-1pt;width:79pt;height:48pt;z-index:2587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rjwEibsBAABMAwAADgAAAAAAAAAAAAAAAAAuAgAAZHJz&#10;L2Uyb0RvYy54bWxQSwECLQAUAAYACAAAACEAe5uvld0AAAAJAQAADwAAAAAAAAAAAAAAAAAVBAAA&#10;ZHJzL2Rvd25yZXYueG1sUEsFBgAAAAAEAAQA8wAAAB8FAAAAAA==&#10;" w14:anchorId="54634138">
                <v:textbox inset="2.16pt,1.44pt,0,1.44pt">
                  <w:txbxContent>
                    <w:p w:rsidR="00790912" w:rsidP="00790912" w:rsidRDefault="00790912" w14:paraId="3638725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3232" behindDoc="0" locked="0" layoutInCell="1" allowOverlap="1" wp14:editId="45F24AF9" wp14:anchorId="247F627E">
                <wp:simplePos x="0" y="0"/>
                <wp:positionH relativeFrom="column">
                  <wp:posOffset>1320800</wp:posOffset>
                </wp:positionH>
                <wp:positionV relativeFrom="paragraph">
                  <wp:posOffset>-12700</wp:posOffset>
                </wp:positionV>
                <wp:extent cx="1003300" cy="609600"/>
                <wp:effectExtent l="0" t="0" r="0" b="0"/>
                <wp:wrapNone/>
                <wp:docPr id="7412" name="Rectangle 74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FD451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2" style="position:absolute;margin-left:104pt;margin-top:-1pt;width:79pt;height:48pt;z-index:2587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6YdLbsBAABMAwAADgAAAAAAAAAAAAAAAAAuAgAAZHJz&#10;L2Uyb0RvYy54bWxQSwECLQAUAAYACAAAACEAe5uvld0AAAAJAQAADwAAAAAAAAAAAAAAAAAVBAAA&#10;ZHJzL2Rvd25yZXYueG1sUEsFBgAAAAAEAAQA8wAAAB8FAAAAAA==&#10;" w14:anchorId="247F627E">
                <v:textbox inset="2.16pt,1.44pt,0,1.44pt">
                  <w:txbxContent>
                    <w:p w:rsidR="00790912" w:rsidP="00790912" w:rsidRDefault="00790912" w14:paraId="3FD451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4256" behindDoc="0" locked="0" layoutInCell="1" allowOverlap="1" wp14:editId="7062F1AB" wp14:anchorId="7B330C11">
                <wp:simplePos x="0" y="0"/>
                <wp:positionH relativeFrom="column">
                  <wp:posOffset>1320800</wp:posOffset>
                </wp:positionH>
                <wp:positionV relativeFrom="paragraph">
                  <wp:posOffset>-12700</wp:posOffset>
                </wp:positionV>
                <wp:extent cx="1003300" cy="609600"/>
                <wp:effectExtent l="0" t="0" r="0" b="0"/>
                <wp:wrapNone/>
                <wp:docPr id="7413" name="Rectangle 7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BB0838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3" style="position:absolute;margin-left:104pt;margin-top:-1pt;width:79pt;height:48pt;z-index:2587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IunGugEAAEwDAAAOAAAAAAAAAAAAAAAAAC4CAABkcnMv&#10;ZTJvRG9jLnhtbFBLAQItABQABgAIAAAAIQB7m6+V3QAAAAkBAAAPAAAAAAAAAAAAAAAAABQEAABk&#10;cnMvZG93bnJldi54bWxQSwUGAAAAAAQABADzAAAAHgUAAAAA&#10;" w14:anchorId="7B330C11">
                <v:textbox inset="2.16pt,1.44pt,0,1.44pt">
                  <w:txbxContent>
                    <w:p w:rsidR="00790912" w:rsidP="00790912" w:rsidRDefault="00790912" w14:paraId="2BB0838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5280" behindDoc="0" locked="0" layoutInCell="1" allowOverlap="1" wp14:editId="4889C86C" wp14:anchorId="1EDE12F3">
                <wp:simplePos x="0" y="0"/>
                <wp:positionH relativeFrom="column">
                  <wp:posOffset>1320800</wp:posOffset>
                </wp:positionH>
                <wp:positionV relativeFrom="paragraph">
                  <wp:posOffset>-12700</wp:posOffset>
                </wp:positionV>
                <wp:extent cx="1003300" cy="609600"/>
                <wp:effectExtent l="0" t="0" r="0" b="0"/>
                <wp:wrapNone/>
                <wp:docPr id="7414" name="Rectangle 74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6A4732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4" style="position:absolute;margin-left:104pt;margin-top:-1pt;width:79pt;height:48pt;z-index:2587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VuuwEAAEwDAAAOAAAAZHJzL2Uyb0RvYy54bWysU9tu2zAMfR+wfxD0vvjSrI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3bpZU+K4xSl9&#10;R924GyZFztnRSKnyfLNec4g9lj2HJ7hEEd1MftFg8xdpkaVofLpqrJZEBCa7m25T4yQEHn3sbjv0&#10;sUv1Whwgps/KW5IdRgGhFGX58WtM56svV7Augzk/n7207JdCpqm79gXr3ssTcsQlTY9o9ORnRsVk&#10;AiUzDp7R+OvAQVEyfXGobHu3vmlxU0rQbNoNbjCUAFHv32a5E6PHXRIJKDkEMMOIgItGBReOrDC7&#10;rFfeibdxQ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G61brsBAABMAwAADgAAAAAAAAAAAAAAAAAuAgAAZHJz&#10;L2Uyb0RvYy54bWxQSwECLQAUAAYACAAAACEAe5uvld0AAAAJAQAADwAAAAAAAAAAAAAAAAAVBAAA&#10;ZHJzL2Rvd25yZXYueG1sUEsFBgAAAAAEAAQA8wAAAB8FAAAAAA==&#10;" w14:anchorId="1EDE12F3">
                <v:textbox inset="2.16pt,1.44pt,0,1.44pt">
                  <w:txbxContent>
                    <w:p w:rsidR="00790912" w:rsidP="00790912" w:rsidRDefault="00790912" w14:paraId="26A4732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6304" behindDoc="0" locked="0" layoutInCell="1" allowOverlap="1" wp14:editId="28AE18BD" wp14:anchorId="68DAB066">
                <wp:simplePos x="0" y="0"/>
                <wp:positionH relativeFrom="column">
                  <wp:posOffset>1320800</wp:posOffset>
                </wp:positionH>
                <wp:positionV relativeFrom="paragraph">
                  <wp:posOffset>-12700</wp:posOffset>
                </wp:positionV>
                <wp:extent cx="1003300" cy="609600"/>
                <wp:effectExtent l="0" t="0" r="0" b="0"/>
                <wp:wrapNone/>
                <wp:docPr id="7415" name="Rectangle 74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3C7E0E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5" style="position:absolute;margin-left:104pt;margin-top:-1pt;width:79pt;height:48pt;z-index:2587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OpBhbsBAABMAwAADgAAAAAAAAAAAAAAAAAuAgAAZHJz&#10;L2Uyb0RvYy54bWxQSwECLQAUAAYACAAAACEAe5uvld0AAAAJAQAADwAAAAAAAAAAAAAAAAAVBAAA&#10;ZHJzL2Rvd25yZXYueG1sUEsFBgAAAAAEAAQA8wAAAB8FAAAAAA==&#10;" w14:anchorId="68DAB066">
                <v:textbox inset="2.16pt,1.44pt,0,1.44pt">
                  <w:txbxContent>
                    <w:p w:rsidR="00790912" w:rsidP="00790912" w:rsidRDefault="00790912" w14:paraId="53C7E0E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7328" behindDoc="0" locked="0" layoutInCell="1" allowOverlap="1" wp14:editId="75C3B725" wp14:anchorId="39F7E2C7">
                <wp:simplePos x="0" y="0"/>
                <wp:positionH relativeFrom="column">
                  <wp:posOffset>1320800</wp:posOffset>
                </wp:positionH>
                <wp:positionV relativeFrom="paragraph">
                  <wp:posOffset>-12700</wp:posOffset>
                </wp:positionV>
                <wp:extent cx="1003300" cy="609600"/>
                <wp:effectExtent l="0" t="0" r="0" b="0"/>
                <wp:wrapNone/>
                <wp:docPr id="7416" name="Rectangle 7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629807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6" style="position:absolute;margin-left:104pt;margin-top:-1pt;width:79pt;height:48pt;z-index:2587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PbstNLsBAABMAwAADgAAAAAAAAAAAAAAAAAuAgAAZHJz&#10;L2Uyb0RvYy54bWxQSwECLQAUAAYACAAAACEAe5uvld0AAAAJAQAADwAAAAAAAAAAAAAAAAAVBAAA&#10;ZHJzL2Rvd25yZXYueG1sUEsFBgAAAAAEAAQA8wAAAB8FAAAAAA==&#10;" w14:anchorId="39F7E2C7">
                <v:textbox inset="2.16pt,1.44pt,0,1.44pt">
                  <w:txbxContent>
                    <w:p w:rsidR="00790912" w:rsidP="00790912" w:rsidRDefault="00790912" w14:paraId="2629807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8352" behindDoc="0" locked="0" layoutInCell="1" allowOverlap="1" wp14:editId="2C2D7D97" wp14:anchorId="7055F1E3">
                <wp:simplePos x="0" y="0"/>
                <wp:positionH relativeFrom="column">
                  <wp:posOffset>1320800</wp:posOffset>
                </wp:positionH>
                <wp:positionV relativeFrom="paragraph">
                  <wp:posOffset>-12700</wp:posOffset>
                </wp:positionV>
                <wp:extent cx="1003300" cy="609600"/>
                <wp:effectExtent l="0" t="0" r="0" b="0"/>
                <wp:wrapNone/>
                <wp:docPr id="7417" name="Rectangle 74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1801EB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7" style="position:absolute;margin-left:104pt;margin-top:-1pt;width:79pt;height:48pt;z-index:2587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T/Z37sBAABMAwAADgAAAAAAAAAAAAAAAAAuAgAAZHJz&#10;L2Uyb0RvYy54bWxQSwECLQAUAAYACAAAACEAe5uvld0AAAAJAQAADwAAAAAAAAAAAAAAAAAVBAAA&#10;ZHJzL2Rvd25yZXYueG1sUEsFBgAAAAAEAAQA8wAAAB8FAAAAAA==&#10;" w14:anchorId="7055F1E3">
                <v:textbox inset="2.16pt,1.44pt,0,1.44pt">
                  <w:txbxContent>
                    <w:p w:rsidR="00790912" w:rsidP="00790912" w:rsidRDefault="00790912" w14:paraId="11801EB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89376" behindDoc="0" locked="0" layoutInCell="1" allowOverlap="1" wp14:editId="3E08304F" wp14:anchorId="6837C186">
                <wp:simplePos x="0" y="0"/>
                <wp:positionH relativeFrom="column">
                  <wp:posOffset>1320800</wp:posOffset>
                </wp:positionH>
                <wp:positionV relativeFrom="paragraph">
                  <wp:posOffset>-12700</wp:posOffset>
                </wp:positionV>
                <wp:extent cx="1003300" cy="609600"/>
                <wp:effectExtent l="0" t="0" r="0" b="0"/>
                <wp:wrapNone/>
                <wp:docPr id="7418" name="Rectangle 74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45BE27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8" style="position:absolute;margin-left:104pt;margin-top:-1pt;width:79pt;height:48pt;z-index:2587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uwEAAEw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7rbBWTlucUrf&#10;UTfuhkmRc3Y0Uqo836zXHGKPZc/hCS5RRDeTXzTY/EVaZCkan64aqyURgcnuptvUOAmBRx+7dYc+&#10;dqleiwPE9Fl5S7LDKCCUoiw/fo3pfPXlCtZlMOfns5eW/VLINHW3fsG69/KEHHFJ0yMaPfmZUTGZ&#10;QMmMg2c0/jpwUJRMXxwq297d3rS4KSVoNu0GVYESIOr92yx3YvS4SyIBJYcAZhgRcNGo4MKRFWaX&#10;9co78TYu6F9/gt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v/k6bsBAABMAwAADgAAAAAAAAAAAAAAAAAuAgAAZHJz&#10;L2Uyb0RvYy54bWxQSwECLQAUAAYACAAAACEAe5uvld0AAAAJAQAADwAAAAAAAAAAAAAAAAAVBAAA&#10;ZHJzL2Rvd25yZXYueG1sUEsFBgAAAAAEAAQA8wAAAB8FAAAAAA==&#10;" w14:anchorId="6837C186">
                <v:textbox inset="2.16pt,1.44pt,0,1.44pt">
                  <w:txbxContent>
                    <w:p w:rsidR="00790912" w:rsidP="00790912" w:rsidRDefault="00790912" w14:paraId="545BE27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0400" behindDoc="0" locked="0" layoutInCell="1" allowOverlap="1" wp14:editId="2CEEE19E" wp14:anchorId="5B321F7D">
                <wp:simplePos x="0" y="0"/>
                <wp:positionH relativeFrom="column">
                  <wp:posOffset>1320800</wp:posOffset>
                </wp:positionH>
                <wp:positionV relativeFrom="paragraph">
                  <wp:posOffset>-12700</wp:posOffset>
                </wp:positionV>
                <wp:extent cx="1003300" cy="609600"/>
                <wp:effectExtent l="0" t="0" r="0" b="0"/>
                <wp:wrapNone/>
                <wp:docPr id="7419" name="Rectangle 7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0FCDAB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9" style="position:absolute;margin-left:104pt;margin-top:-1pt;width:79pt;height:48pt;z-index:2587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ACuwEAAEwDAAAOAAAAZHJzL2Uyb0RvYy54bWysU9tu2zAMfR+wfxD0vvjSro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NR4rnDKX1H&#10;3bgfrCLn7GikVMt8F72mmHose45PcIkSugv5WYNbvkiLzEXj01VjNWciMNnddJsaJyHw6GN316GP&#10;XarX4ggpf1bBkcVhFBBKUZYfv6Z8vvpyBesWMOfnFy/P+7mQaepu/YJ1H+QJOeKS5kc02oaJUWFN&#10;pGTCwTOafh04KErsF4/KtuvbmxY3pQTNpt3gBkMJEPX+bZZ7MQbcJZGBkkMEM4wIuGhUcOHICrPL&#10;ei078TYu6F9/gt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UnsQArsBAABMAwAADgAAAAAAAAAAAAAAAAAuAgAAZHJz&#10;L2Uyb0RvYy54bWxQSwECLQAUAAYACAAAACEAe5uvld0AAAAJAQAADwAAAAAAAAAAAAAAAAAVBAAA&#10;ZHJzL2Rvd25yZXYueG1sUEsFBgAAAAAEAAQA8wAAAB8FAAAAAA==&#10;" w14:anchorId="5B321F7D">
                <v:textbox inset="2.16pt,1.44pt,0,1.44pt">
                  <w:txbxContent>
                    <w:p w:rsidR="00790912" w:rsidP="00790912" w:rsidRDefault="00790912" w14:paraId="20FCDAB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1424" behindDoc="0" locked="0" layoutInCell="1" allowOverlap="1" wp14:editId="63254B74" wp14:anchorId="635230C1">
                <wp:simplePos x="0" y="0"/>
                <wp:positionH relativeFrom="column">
                  <wp:posOffset>1320800</wp:posOffset>
                </wp:positionH>
                <wp:positionV relativeFrom="paragraph">
                  <wp:posOffset>-12700</wp:posOffset>
                </wp:positionV>
                <wp:extent cx="1003300" cy="609600"/>
                <wp:effectExtent l="0" t="0" r="0" b="0"/>
                <wp:wrapNone/>
                <wp:docPr id="7420" name="Rectangle 74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268B07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0" style="position:absolute;margin-left:104pt;margin-top:-1pt;width:79pt;height:48pt;z-index:2587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xugEAAEwDAAAOAAAAZHJzL2Uyb0RvYy54bWysU9tu2zAMfR+wfxD0vthxu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O31w0K5LnDKf1E&#10;3bgfrCKn7GikVMt8F72mmHose4qPcI4Sugv5WYNbvkiLzEXj40VjNWciMNlddW2NDwk8+tzddOhj&#10;l+q1OELKX1VwZHEYBYRSlOWH7ymfrr5cwboFzOn5xcvzbi5k1nXXvmDdBXlEjrik+QGNtmFiVFgT&#10;KZlw8Iym33sOihL7zaOyze31VYObUoJ127S4wVACRL17m+VejAF3SWSgZB/BDCMCLhoVXDiywuy8&#10;XstOvI0L+tef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OqxugEAAEwDAAAOAAAAAAAAAAAAAAAAAC4CAABkcnMv&#10;ZTJvRG9jLnhtbFBLAQItABQABgAIAAAAIQB7m6+V3QAAAAkBAAAPAAAAAAAAAAAAAAAAABQEAABk&#10;cnMvZG93bnJldi54bWxQSwUGAAAAAAQABADzAAAAHgUAAAAA&#10;" w14:anchorId="635230C1">
                <v:textbox inset="2.16pt,1.44pt,0,1.44pt">
                  <w:txbxContent>
                    <w:p w:rsidR="00790912" w:rsidP="00790912" w:rsidRDefault="00790912" w14:paraId="3268B07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2448" behindDoc="0" locked="0" layoutInCell="1" allowOverlap="1" wp14:editId="4CDDC412" wp14:anchorId="28CC9E33">
                <wp:simplePos x="0" y="0"/>
                <wp:positionH relativeFrom="column">
                  <wp:posOffset>1320800</wp:posOffset>
                </wp:positionH>
                <wp:positionV relativeFrom="paragraph">
                  <wp:posOffset>-12700</wp:posOffset>
                </wp:positionV>
                <wp:extent cx="1003300" cy="609600"/>
                <wp:effectExtent l="0" t="0" r="0" b="0"/>
                <wp:wrapNone/>
                <wp:docPr id="7421" name="Rectangle 74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90AEE3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1" style="position:absolute;margin-left:104pt;margin-top:-1pt;width:79pt;height:48pt;z-index:2587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qQeWrsBAABMAwAADgAAAAAAAAAAAAAAAAAuAgAAZHJz&#10;L2Uyb0RvYy54bWxQSwECLQAUAAYACAAAACEAe5uvld0AAAAJAQAADwAAAAAAAAAAAAAAAAAVBAAA&#10;ZHJzL2Rvd25yZXYueG1sUEsFBgAAAAAEAAQA8wAAAB8FAAAAAA==&#10;" w14:anchorId="28CC9E33">
                <v:textbox inset="2.16pt,1.44pt,0,1.44pt">
                  <w:txbxContent>
                    <w:p w:rsidR="00790912" w:rsidP="00790912" w:rsidRDefault="00790912" w14:paraId="390AEE3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3472" behindDoc="0" locked="0" layoutInCell="1" allowOverlap="1" wp14:editId="113BF9CE" wp14:anchorId="72B7D38F">
                <wp:simplePos x="0" y="0"/>
                <wp:positionH relativeFrom="column">
                  <wp:posOffset>1320800</wp:posOffset>
                </wp:positionH>
                <wp:positionV relativeFrom="paragraph">
                  <wp:posOffset>-12700</wp:posOffset>
                </wp:positionV>
                <wp:extent cx="1003300" cy="609600"/>
                <wp:effectExtent l="0" t="0" r="0" b="0"/>
                <wp:wrapNone/>
                <wp:docPr id="7422" name="Rectangle 7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DC7B233"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2" style="position:absolute;margin-left:104pt;margin-top:-1pt;width:79pt;height:48pt;z-index:2587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Lr9BhugEAAEwDAAAOAAAAAAAAAAAAAAAAAC4CAABkcnMv&#10;ZTJvRG9jLnhtbFBLAQItABQABgAIAAAAIQB7m6+V3QAAAAkBAAAPAAAAAAAAAAAAAAAAABQEAABk&#10;cnMvZG93bnJldi54bWxQSwUGAAAAAAQABADzAAAAHgUAAAAA&#10;" w14:anchorId="72B7D38F">
                <v:textbox inset="2.16pt,1.44pt,0,1.44pt">
                  <w:txbxContent>
                    <w:p w:rsidR="00790912" w:rsidP="00790912" w:rsidRDefault="00790912" w14:paraId="1DC7B233"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4496" behindDoc="0" locked="0" layoutInCell="1" allowOverlap="1" wp14:editId="0A58B926" wp14:anchorId="44EB1A32">
                <wp:simplePos x="0" y="0"/>
                <wp:positionH relativeFrom="column">
                  <wp:posOffset>1320800</wp:posOffset>
                </wp:positionH>
                <wp:positionV relativeFrom="paragraph">
                  <wp:posOffset>-12700</wp:posOffset>
                </wp:positionV>
                <wp:extent cx="1003300" cy="609600"/>
                <wp:effectExtent l="0" t="0" r="0" b="0"/>
                <wp:wrapNone/>
                <wp:docPr id="7423" name="Rectangle 74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63CA07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3" style="position:absolute;margin-left:104pt;margin-top:-1pt;width:79pt;height:48pt;z-index:2587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KySKugEAAEwDAAAOAAAAAAAAAAAAAAAAAC4CAABkcnMv&#10;ZTJvRG9jLnhtbFBLAQItABQABgAIAAAAIQB7m6+V3QAAAAkBAAAPAAAAAAAAAAAAAAAAABQEAABk&#10;cnMvZG93bnJldi54bWxQSwUGAAAAAAQABADzAAAAHgUAAAAA&#10;" w14:anchorId="44EB1A32">
                <v:textbox inset="2.16pt,1.44pt,0,1.44pt">
                  <w:txbxContent>
                    <w:p w:rsidR="00790912" w:rsidP="00790912" w:rsidRDefault="00790912" w14:paraId="163CA07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5520" behindDoc="0" locked="0" layoutInCell="1" allowOverlap="1" wp14:editId="5289D342" wp14:anchorId="08C39723">
                <wp:simplePos x="0" y="0"/>
                <wp:positionH relativeFrom="column">
                  <wp:posOffset>1320800</wp:posOffset>
                </wp:positionH>
                <wp:positionV relativeFrom="paragraph">
                  <wp:posOffset>-12700</wp:posOffset>
                </wp:positionV>
                <wp:extent cx="1003300" cy="609600"/>
                <wp:effectExtent l="0" t="0" r="0" b="0"/>
                <wp:wrapNone/>
                <wp:docPr id="7424" name="Rectangle 74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057A93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4" style="position:absolute;margin-left:104pt;margin-top:-1pt;width:79pt;height:48pt;z-index:2587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Gd4IrsBAABMAwAADgAAAAAAAAAAAAAAAAAuAgAAZHJz&#10;L2Uyb0RvYy54bWxQSwECLQAUAAYACAAAACEAe5uvld0AAAAJAQAADwAAAAAAAAAAAAAAAAAVBAAA&#10;ZHJzL2Rvd25yZXYueG1sUEsFBgAAAAAEAAQA8wAAAB8FAAAAAA==&#10;" w14:anchorId="08C39723">
                <v:textbox inset="2.16pt,1.44pt,0,1.44pt">
                  <w:txbxContent>
                    <w:p w:rsidR="00790912" w:rsidP="00790912" w:rsidRDefault="00790912" w14:paraId="0057A93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6544" behindDoc="0" locked="0" layoutInCell="1" allowOverlap="1" wp14:editId="515A567D" wp14:anchorId="0C7A7800">
                <wp:simplePos x="0" y="0"/>
                <wp:positionH relativeFrom="column">
                  <wp:posOffset>1320800</wp:posOffset>
                </wp:positionH>
                <wp:positionV relativeFrom="paragraph">
                  <wp:posOffset>-12700</wp:posOffset>
                </wp:positionV>
                <wp:extent cx="1003300" cy="609600"/>
                <wp:effectExtent l="0" t="0" r="0" b="0"/>
                <wp:wrapNone/>
                <wp:docPr id="7425" name="Rectangle 7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AF41736"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5" style="position:absolute;margin-left:104pt;margin-top:-1pt;width:79pt;height:48pt;z-index:2587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OOMybsBAABMAwAADgAAAAAAAAAAAAAAAAAuAgAAZHJz&#10;L2Uyb0RvYy54bWxQSwECLQAUAAYACAAAACEAe5uvld0AAAAJAQAADwAAAAAAAAAAAAAAAAAVBAAA&#10;ZHJzL2Rvd25yZXYueG1sUEsFBgAAAAAEAAQA8wAAAB8FAAAAAA==&#10;" w14:anchorId="0C7A7800">
                <v:textbox inset="2.16pt,1.44pt,0,1.44pt">
                  <w:txbxContent>
                    <w:p w:rsidR="00790912" w:rsidP="00790912" w:rsidRDefault="00790912" w14:paraId="0AF41736"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7568" behindDoc="0" locked="0" layoutInCell="1" allowOverlap="1" wp14:editId="63E7AF97" wp14:anchorId="11B4E5FC">
                <wp:simplePos x="0" y="0"/>
                <wp:positionH relativeFrom="column">
                  <wp:posOffset>1320800</wp:posOffset>
                </wp:positionH>
                <wp:positionV relativeFrom="paragraph">
                  <wp:posOffset>-12700</wp:posOffset>
                </wp:positionV>
                <wp:extent cx="1003300" cy="609600"/>
                <wp:effectExtent l="0" t="0" r="0" b="0"/>
                <wp:wrapNone/>
                <wp:docPr id="7426" name="Rectangle 74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0866B34"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6" style="position:absolute;margin-left:104pt;margin-top:-1pt;width:79pt;height:48pt;z-index:2587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LgeLsBAABMAwAADgAAAAAAAAAAAAAAAAAuAgAAZHJz&#10;L2Uyb0RvYy54bWxQSwECLQAUAAYACAAAACEAe5uvld0AAAAJAQAADwAAAAAAAAAAAAAAAAAVBAAA&#10;ZHJzL2Rvd25yZXYueG1sUEsFBgAAAAAEAAQA8wAAAB8FAAAAAA==&#10;" w14:anchorId="11B4E5FC">
                <v:textbox inset="2.16pt,1.44pt,0,1.44pt">
                  <w:txbxContent>
                    <w:p w:rsidR="00790912" w:rsidP="00790912" w:rsidRDefault="00790912" w14:paraId="00866B34"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8592" behindDoc="0" locked="0" layoutInCell="1" allowOverlap="1" wp14:editId="4A05AE8B" wp14:anchorId="4A4812CA">
                <wp:simplePos x="0" y="0"/>
                <wp:positionH relativeFrom="column">
                  <wp:posOffset>1320800</wp:posOffset>
                </wp:positionH>
                <wp:positionV relativeFrom="paragraph">
                  <wp:posOffset>-12700</wp:posOffset>
                </wp:positionV>
                <wp:extent cx="1003300" cy="609600"/>
                <wp:effectExtent l="0" t="0" r="0" b="0"/>
                <wp:wrapNone/>
                <wp:docPr id="7427" name="Rectangle 74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7F7AEC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7" style="position:absolute;margin-left:104pt;margin-top:-1pt;width:79pt;height:48pt;z-index:2587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TYUk7sBAABMAwAADgAAAAAAAAAAAAAAAAAuAgAAZHJz&#10;L2Uyb0RvYy54bWxQSwECLQAUAAYACAAAACEAe5uvld0AAAAJAQAADwAAAAAAAAAAAAAAAAAVBAAA&#10;ZHJzL2Rvd25yZXYueG1sUEsFBgAAAAAEAAQA8wAAAB8FAAAAAA==&#10;" w14:anchorId="4A4812CA">
                <v:textbox inset="2.16pt,1.44pt,0,1.44pt">
                  <w:txbxContent>
                    <w:p w:rsidR="00790912" w:rsidP="00790912" w:rsidRDefault="00790912" w14:paraId="77F7AEC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799616" behindDoc="0" locked="0" layoutInCell="1" allowOverlap="1" wp14:editId="1643DDDE" wp14:anchorId="5705D832">
                <wp:simplePos x="0" y="0"/>
                <wp:positionH relativeFrom="column">
                  <wp:posOffset>1320800</wp:posOffset>
                </wp:positionH>
                <wp:positionV relativeFrom="paragraph">
                  <wp:posOffset>-12700</wp:posOffset>
                </wp:positionV>
                <wp:extent cx="1003300" cy="609600"/>
                <wp:effectExtent l="0" t="0" r="0" b="0"/>
                <wp:wrapNone/>
                <wp:docPr id="7428" name="Rectangle 7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90E4E0C"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8" style="position:absolute;margin-left:104pt;margin-top:-1pt;width:79pt;height:48pt;z-index:2587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a9imlugEAAEwDAAAOAAAAAAAAAAAAAAAAAC4CAABkcnMv&#10;ZTJvRG9jLnhtbFBLAQItABQABgAIAAAAIQB7m6+V3QAAAAkBAAAPAAAAAAAAAAAAAAAAABQEAABk&#10;cnMvZG93bnJldi54bWxQSwUGAAAAAAQABADzAAAAHgUAAAAA&#10;" w14:anchorId="5705D832">
                <v:textbox inset="2.16pt,1.44pt,0,1.44pt">
                  <w:txbxContent>
                    <w:p w:rsidR="00790912" w:rsidP="00790912" w:rsidRDefault="00790912" w14:paraId="090E4E0C"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0448" behindDoc="0" locked="0" layoutInCell="1" allowOverlap="1" wp14:editId="4845206E" wp14:anchorId="44A3501C">
                <wp:simplePos x="0" y="0"/>
                <wp:positionH relativeFrom="column">
                  <wp:posOffset>1320800</wp:posOffset>
                </wp:positionH>
                <wp:positionV relativeFrom="paragraph">
                  <wp:posOffset>139700</wp:posOffset>
                </wp:positionV>
                <wp:extent cx="977900" cy="2057400"/>
                <wp:effectExtent l="0" t="0" r="0" b="0"/>
                <wp:wrapNone/>
                <wp:docPr id="7429" name="Rectangle 742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74A63E34"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9" style="position:absolute;margin-left:104pt;margin-top:11pt;width:77pt;height:162pt;z-index:2589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G6n45boBAABNAwAADgAAAAAAAAAAAAAAAAAuAgAAZHJzL2Uy&#10;b0RvYy54bWxQSwECLQAUAAYACAAAACEAqingg9sAAAAKAQAADwAAAAAAAAAAAAAAAAAUBAAAZHJz&#10;L2Rvd25yZXYueG1sUEsFBgAAAAAEAAQA8wAAABwFAAAAAA==&#10;" w14:anchorId="44A3501C">
                <v:textbox inset="2.16pt,1.44pt,0,1.44pt">
                  <w:txbxContent>
                    <w:p w:rsidR="00790912" w:rsidP="00790912" w:rsidRDefault="00790912" w14:paraId="74A63E34"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1472" behindDoc="0" locked="0" layoutInCell="1" allowOverlap="1" wp14:editId="793D29C6" wp14:anchorId="1EFA0922">
                <wp:simplePos x="0" y="0"/>
                <wp:positionH relativeFrom="column">
                  <wp:posOffset>1320800</wp:posOffset>
                </wp:positionH>
                <wp:positionV relativeFrom="paragraph">
                  <wp:posOffset>139700</wp:posOffset>
                </wp:positionV>
                <wp:extent cx="1003300" cy="2057400"/>
                <wp:effectExtent l="0" t="0" r="0" b="0"/>
                <wp:wrapNone/>
                <wp:docPr id="7430" name="Rectangle 74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B15A29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0" style="position:absolute;margin-left:104pt;margin-top:11pt;width:79pt;height:162pt;z-index:2589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rcL0zuQEAAE0DAAAOAAAAAAAAAAAAAAAAAC4CAABkcnMvZTJv&#10;RG9jLnhtbFBLAQItABQABgAIAAAAIQB7S47U2wAAAAoBAAAPAAAAAAAAAAAAAAAAABMEAABkcnMv&#10;ZG93bnJldi54bWxQSwUGAAAAAAQABADzAAAAGwUAAAAA&#10;" w14:anchorId="1EFA0922">
                <v:textbox inset="2.16pt,1.44pt,0,1.44pt">
                  <w:txbxContent>
                    <w:p w:rsidR="00790912" w:rsidP="00790912" w:rsidRDefault="00790912" w14:paraId="1B15A29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2496" behindDoc="0" locked="0" layoutInCell="1" allowOverlap="1" wp14:editId="3FF704FE" wp14:anchorId="3A789B9F">
                <wp:simplePos x="0" y="0"/>
                <wp:positionH relativeFrom="column">
                  <wp:posOffset>1320800</wp:posOffset>
                </wp:positionH>
                <wp:positionV relativeFrom="paragraph">
                  <wp:posOffset>139700</wp:posOffset>
                </wp:positionV>
                <wp:extent cx="977900" cy="2057400"/>
                <wp:effectExtent l="0" t="0" r="0" b="0"/>
                <wp:wrapNone/>
                <wp:docPr id="7431" name="Rectangle 743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5256098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1" style="position:absolute;margin-left:104pt;margin-top:11pt;width:77pt;height:162pt;z-index:2589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CjUNpXuQEAAE0DAAAOAAAAAAAAAAAAAAAAAC4CAABkcnMvZTJv&#10;RG9jLnhtbFBLAQItABQABgAIAAAAIQCqKeCD2wAAAAoBAAAPAAAAAAAAAAAAAAAAABMEAABkcnMv&#10;ZG93bnJldi54bWxQSwUGAAAAAAQABADzAAAAGwUAAAAA&#10;" w14:anchorId="3A789B9F">
                <v:textbox inset="2.16pt,1.44pt,0,1.44pt">
                  <w:txbxContent>
                    <w:p w:rsidR="00790912" w:rsidP="00790912" w:rsidRDefault="00790912" w14:paraId="5256098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3520" behindDoc="0" locked="0" layoutInCell="1" allowOverlap="1" wp14:editId="1EF2E78B" wp14:anchorId="02876323">
                <wp:simplePos x="0" y="0"/>
                <wp:positionH relativeFrom="column">
                  <wp:posOffset>1320800</wp:posOffset>
                </wp:positionH>
                <wp:positionV relativeFrom="paragraph">
                  <wp:posOffset>139700</wp:posOffset>
                </wp:positionV>
                <wp:extent cx="977900" cy="2057400"/>
                <wp:effectExtent l="0" t="0" r="0" b="0"/>
                <wp:wrapNone/>
                <wp:docPr id="7432" name="Rectangle 743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37F405A4"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2" style="position:absolute;margin-left:104pt;margin-top:11pt;width:77pt;height:162pt;z-index:2589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" w14:anchorId="02876323">
                <v:textbox inset="2.16pt,1.44pt,0,1.44pt">
                  <w:txbxContent>
                    <w:p w:rsidR="00790912" w:rsidP="00790912" w:rsidRDefault="00790912" w14:paraId="37F405A4"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4544" behindDoc="0" locked="0" layoutInCell="1" allowOverlap="1" wp14:editId="6F38CEC1" wp14:anchorId="67A99151">
                <wp:simplePos x="0" y="0"/>
                <wp:positionH relativeFrom="column">
                  <wp:posOffset>1320800</wp:posOffset>
                </wp:positionH>
                <wp:positionV relativeFrom="paragraph">
                  <wp:posOffset>139700</wp:posOffset>
                </wp:positionV>
                <wp:extent cx="1003300" cy="2057400"/>
                <wp:effectExtent l="0" t="0" r="0" b="0"/>
                <wp:wrapNone/>
                <wp:docPr id="7433" name="Rectangle 7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3FEE52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3" style="position:absolute;margin-left:104pt;margin-top:11pt;width:79pt;height:162pt;z-index:2589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mkmWboBAABNAwAADgAAAAAAAAAAAAAAAAAuAgAAZHJzL2Uy&#10;b0RvYy54bWxQSwECLQAUAAYACAAAACEAe0uO1NsAAAAKAQAADwAAAAAAAAAAAAAAAAAUBAAAZHJz&#10;L2Rvd25yZXYueG1sUEsFBgAAAAAEAAQA8wAAABwFAAAAAA==&#10;" w14:anchorId="67A99151">
                <v:textbox inset="2.16pt,1.44pt,0,1.44pt">
                  <w:txbxContent>
                    <w:p w:rsidR="00790912" w:rsidP="00790912" w:rsidRDefault="00790912" w14:paraId="53FEE52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5568" behindDoc="0" locked="0" layoutInCell="1" allowOverlap="1" wp14:editId="23B5E118" wp14:anchorId="7160A564">
                <wp:simplePos x="0" y="0"/>
                <wp:positionH relativeFrom="column">
                  <wp:posOffset>1320800</wp:posOffset>
                </wp:positionH>
                <wp:positionV relativeFrom="paragraph">
                  <wp:posOffset>139700</wp:posOffset>
                </wp:positionV>
                <wp:extent cx="977900" cy="2057400"/>
                <wp:effectExtent l="0" t="0" r="0" b="0"/>
                <wp:wrapNone/>
                <wp:docPr id="7434" name="Rectangle 743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2573624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4" style="position:absolute;margin-left:104pt;margin-top:11pt;width:77pt;height:162pt;z-index:2589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BYgZ04uQEAAE0DAAAOAAAAAAAAAAAAAAAAAC4CAABkcnMvZTJv&#10;RG9jLnhtbFBLAQItABQABgAIAAAAIQCqKeCD2wAAAAoBAAAPAAAAAAAAAAAAAAAAABMEAABkcnMv&#10;ZG93bnJldi54bWxQSwUGAAAAAAQABADzAAAAGwUAAAAA&#10;" w14:anchorId="7160A564">
                <v:textbox inset="2.16pt,1.44pt,0,1.44pt">
                  <w:txbxContent>
                    <w:p w:rsidR="00790912" w:rsidP="00790912" w:rsidRDefault="00790912" w14:paraId="2573624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6592" behindDoc="0" locked="0" layoutInCell="1" allowOverlap="1" wp14:editId="0EDBAAAE" wp14:anchorId="138921A0">
                <wp:simplePos x="0" y="0"/>
                <wp:positionH relativeFrom="column">
                  <wp:posOffset>1333500</wp:posOffset>
                </wp:positionH>
                <wp:positionV relativeFrom="paragraph">
                  <wp:posOffset>139700</wp:posOffset>
                </wp:positionV>
                <wp:extent cx="977900" cy="2057400"/>
                <wp:effectExtent l="0" t="0" r="0" b="0"/>
                <wp:wrapNone/>
                <wp:docPr id="7435" name="Rectangle 743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4FF23B69"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5" style="position:absolute;margin-left:105pt;margin-top:11pt;width:77pt;height:162pt;z-index:2589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BCE6Ja6AQAATQMAAA4AAAAAAAAAAAAAAAAALgIAAGRycy9l&#10;Mm9Eb2MueG1sUEsBAi0AFAAGAAgAAAAhAEwiVjPcAAAACgEAAA8AAAAAAAAAAAAAAAAAFAQAAGRy&#10;cy9kb3ducmV2LnhtbFBLBQYAAAAABAAEAPMAAAAdBQAAAAA=&#10;" w14:anchorId="138921A0">
                <v:textbox inset="2.16pt,1.44pt,0,1.44pt">
                  <w:txbxContent>
                    <w:p w:rsidR="00790912" w:rsidP="00790912" w:rsidRDefault="00790912" w14:paraId="4FF23B69"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7616" behindDoc="0" locked="0" layoutInCell="1" allowOverlap="1" wp14:editId="666D9BAD" wp14:anchorId="1C2F877E">
                <wp:simplePos x="0" y="0"/>
                <wp:positionH relativeFrom="column">
                  <wp:posOffset>1320800</wp:posOffset>
                </wp:positionH>
                <wp:positionV relativeFrom="paragraph">
                  <wp:posOffset>139700</wp:posOffset>
                </wp:positionV>
                <wp:extent cx="1003300" cy="2057400"/>
                <wp:effectExtent l="0" t="0" r="0" b="0"/>
                <wp:wrapNone/>
                <wp:docPr id="7436" name="Rectangle 74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3ED782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6" style="position:absolute;margin-left:104pt;margin-top:11pt;width:79pt;height:162pt;z-index:2589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bXMUI7oBAABNAwAADgAAAAAAAAAAAAAAAAAuAgAAZHJzL2Uy&#10;b0RvYy54bWxQSwECLQAUAAYACAAAACEAe0uO1NsAAAAKAQAADwAAAAAAAAAAAAAAAAAUBAAAZHJz&#10;L2Rvd25yZXYueG1sUEsFBgAAAAAEAAQA8wAAABwFAAAAAA==&#10;" w14:anchorId="1C2F877E">
                <v:textbox inset="2.16pt,1.44pt,0,1.44pt">
                  <w:txbxContent>
                    <w:p w:rsidR="00790912" w:rsidP="00790912" w:rsidRDefault="00790912" w14:paraId="53ED782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8640" behindDoc="0" locked="0" layoutInCell="1" allowOverlap="1" wp14:editId="3A2F63CB" wp14:anchorId="15FA30D0">
                <wp:simplePos x="0" y="0"/>
                <wp:positionH relativeFrom="column">
                  <wp:posOffset>1320800</wp:posOffset>
                </wp:positionH>
                <wp:positionV relativeFrom="paragraph">
                  <wp:posOffset>139700</wp:posOffset>
                </wp:positionV>
                <wp:extent cx="977900" cy="2057400"/>
                <wp:effectExtent l="0" t="0" r="0" b="0"/>
                <wp:wrapNone/>
                <wp:docPr id="7437" name="Rectangle 743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6F758F4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7" style="position:absolute;margin-left:104pt;margin-top:11pt;width:77pt;height:162pt;z-index:2589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VNzR7oBAABNAwAADgAAAAAAAAAAAAAAAAAuAgAAZHJzL2Uy&#10;b0RvYy54bWxQSwECLQAUAAYACAAAACEAqingg9sAAAAKAQAADwAAAAAAAAAAAAAAAAAUBAAAZHJz&#10;L2Rvd25yZXYueG1sUEsFBgAAAAAEAAQA8wAAABwFAAAAAA==&#10;" w14:anchorId="15FA30D0">
                <v:textbox inset="2.16pt,1.44pt,0,1.44pt">
                  <w:txbxContent>
                    <w:p w:rsidR="00790912" w:rsidP="00790912" w:rsidRDefault="00790912" w14:paraId="6F758F4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29664" behindDoc="0" locked="0" layoutInCell="1" allowOverlap="1" wp14:editId="6EFA9170" wp14:anchorId="4714407B">
                <wp:simplePos x="0" y="0"/>
                <wp:positionH relativeFrom="column">
                  <wp:posOffset>1320800</wp:posOffset>
                </wp:positionH>
                <wp:positionV relativeFrom="paragraph">
                  <wp:posOffset>139700</wp:posOffset>
                </wp:positionV>
                <wp:extent cx="977900" cy="2057400"/>
                <wp:effectExtent l="0" t="0" r="0" b="0"/>
                <wp:wrapNone/>
                <wp:docPr id="7438" name="Rectangle 743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7C922206"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8" style="position:absolute;margin-left:104pt;margin-top:11pt;width:77pt;height:162pt;z-index:2589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D0ECQzuQEAAE0DAAAOAAAAAAAAAAAAAAAAAC4CAABkcnMvZTJv&#10;RG9jLnhtbFBLAQItABQABgAIAAAAIQCqKeCD2wAAAAoBAAAPAAAAAAAAAAAAAAAAABMEAABkcnMv&#10;ZG93bnJldi54bWxQSwUGAAAAAAQABADzAAAAGwUAAAAA&#10;" w14:anchorId="4714407B">
                <v:textbox inset="2.16pt,1.44pt,0,1.44pt">
                  <w:txbxContent>
                    <w:p w:rsidR="00790912" w:rsidP="00790912" w:rsidRDefault="00790912" w14:paraId="7C922206"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0688" behindDoc="0" locked="0" layoutInCell="1" allowOverlap="1" wp14:editId="2C09E526" wp14:anchorId="1DAA5EF7">
                <wp:simplePos x="0" y="0"/>
                <wp:positionH relativeFrom="column">
                  <wp:posOffset>1320800</wp:posOffset>
                </wp:positionH>
                <wp:positionV relativeFrom="paragraph">
                  <wp:posOffset>139700</wp:posOffset>
                </wp:positionV>
                <wp:extent cx="1003300" cy="2057400"/>
                <wp:effectExtent l="0" t="0" r="0" b="0"/>
                <wp:wrapNone/>
                <wp:docPr id="7439" name="Rectangle 74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E0BEDF9" w14:textId="77777777">
                            <w:r>
                              <w:rPr>
                                <w:rFonts w:ascii="Geneva" w:hAnsi="Geneva" w:eastAsia="Geneva" w:cs="Geneva"/>
                                <w:color w:val="000000"/>
                                <w:sz w:val="20"/>
                                <w:szCs w:val="20"/>
                                <w:lang w:val="Portuguese"/>
                              </w:rPr>
                              <w:t xml:space="preserve">NÃO DESCONHECIDO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9" style="position:absolute;margin-left:104pt;margin-top:11pt;width:79pt;height:162pt;z-index:2589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DBDV7oBAABNAwAADgAAAAAAAAAAAAAAAAAuAgAAZHJzL2Uy&#10;b0RvYy54bWxQSwECLQAUAAYACAAAACEAe0uO1NsAAAAKAQAADwAAAAAAAAAAAAAAAAAUBAAAZHJz&#10;L2Rvd25yZXYueG1sUEsFBgAAAAAEAAQA8wAAABwFAAAAAA==&#10;" w14:anchorId="1DAA5EF7">
                <v:textbox inset="2.16pt,1.44pt,0,1.44pt">
                  <w:txbxContent>
                    <w:p w:rsidR="00790912" w:rsidP="00790912" w:rsidRDefault="00790912" w14:paraId="0E0BEDF9" w14:textId="77777777">
                      <w:r>
                        <w:rPr>
                          <w:rFonts w:ascii="Geneva" w:hAnsi="Geneva" w:eastAsia="Geneva" w:cs="Geneva"/>
                          <w:color w:val="000000"/>
                          <w:sz w:val="20"/>
                          <w:szCs w:val="20"/>
                          <w:lang w:val="Portuguese"/>
                        </w:rPr>
                        <w:t xml:space="preserve">NÃO DESCONHECIDO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1712" behindDoc="0" locked="0" layoutInCell="1" allowOverlap="1" wp14:editId="6E9634E5" wp14:anchorId="12A8BE38">
                <wp:simplePos x="0" y="0"/>
                <wp:positionH relativeFrom="column">
                  <wp:posOffset>1320800</wp:posOffset>
                </wp:positionH>
                <wp:positionV relativeFrom="paragraph">
                  <wp:posOffset>139700</wp:posOffset>
                </wp:positionV>
                <wp:extent cx="1003300" cy="2057400"/>
                <wp:effectExtent l="0" t="0" r="0" b="0"/>
                <wp:wrapNone/>
                <wp:docPr id="7440" name="Rectangle 7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FD37DA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0" style="position:absolute;margin-left:104pt;margin-top:11pt;width:79pt;height:162pt;z-index:2589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j0OXe7AQAATQMAAA4AAAAAAAAAAAAAAAAALgIAAGRycy9l&#10;Mm9Eb2MueG1sUEsBAi0AFAAGAAgAAAAhAHtLjtTbAAAACgEAAA8AAAAAAAAAAAAAAAAAFQQAAGRy&#10;cy9kb3ducmV2LnhtbFBLBQYAAAAABAAEAPMAAAAdBQAAAAA=&#10;" w14:anchorId="12A8BE38">
                <v:textbox inset="2.16pt,1.44pt,0,1.44pt">
                  <w:txbxContent>
                    <w:p w:rsidR="00790912" w:rsidP="00790912" w:rsidRDefault="00790912" w14:paraId="0FD37DA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2736" behindDoc="0" locked="0" layoutInCell="1" allowOverlap="1" wp14:editId="041B673C" wp14:anchorId="13782B22">
                <wp:simplePos x="0" y="0"/>
                <wp:positionH relativeFrom="column">
                  <wp:posOffset>1320800</wp:posOffset>
                </wp:positionH>
                <wp:positionV relativeFrom="paragraph">
                  <wp:posOffset>139700</wp:posOffset>
                </wp:positionV>
                <wp:extent cx="1003300" cy="2057400"/>
                <wp:effectExtent l="0" t="0" r="0" b="0"/>
                <wp:wrapNone/>
                <wp:docPr id="7441" name="Rectangle 74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570BC6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1" style="position:absolute;margin-left:104pt;margin-top:11pt;width:79pt;height:162pt;z-index:2589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zZ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67rqHEc4dd+o6+&#10;cT9YRS7V0Uiplv4ufk0x9XjtOT7BNUu4XMTPGtzyRVlkLh6fbx6rOROBxe3ddlNjJwRutXXXrTFB&#10;mOr1doSUP6vgyLJgFJBLsZafvqZ8OfpyBO8tbC7vL6s8H+aipmma7QvZQ5BnFIlTmh8xaBsmRoU1&#10;kZIJO89o+nXkoCixXzxa2667uxZHpSTNpt3gCENJkPbhbZV7MQYcJpGBkmMEM4xIuJhUeGHPirLr&#10;fC1D8TYv7F//gv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DxTNm7AQAATQMAAA4AAAAAAAAAAAAAAAAALgIAAGRycy9l&#10;Mm9Eb2MueG1sUEsBAi0AFAAGAAgAAAAhAHtLjtTbAAAACgEAAA8AAAAAAAAAAAAAAAAAFQQAAGRy&#10;cy9kb3ducmV2LnhtbFBLBQYAAAAABAAEAPMAAAAdBQAAAAA=&#10;" w14:anchorId="13782B22">
                <v:textbox inset="2.16pt,1.44pt,0,1.44pt">
                  <w:txbxContent>
                    <w:p w:rsidR="00790912" w:rsidP="00790912" w:rsidRDefault="00790912" w14:paraId="4570BC6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3760" behindDoc="0" locked="0" layoutInCell="1" allowOverlap="1" wp14:editId="78321692" wp14:anchorId="2A541EE6">
                <wp:simplePos x="0" y="0"/>
                <wp:positionH relativeFrom="column">
                  <wp:posOffset>1320800</wp:posOffset>
                </wp:positionH>
                <wp:positionV relativeFrom="paragraph">
                  <wp:posOffset>139700</wp:posOffset>
                </wp:positionV>
                <wp:extent cx="1003300" cy="2057400"/>
                <wp:effectExtent l="0" t="0" r="0" b="0"/>
                <wp:wrapNone/>
                <wp:docPr id="7442" name="Rectangle 74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E48FE6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2" style="position:absolute;margin-left:104pt;margin-top:11pt;width:79pt;height:162pt;z-index:2589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B7T+C7AQAATQMAAA4AAAAAAAAAAAAAAAAALgIAAGRycy9l&#10;Mm9Eb2MueG1sUEsBAi0AFAAGAAgAAAAhAHtLjtTbAAAACgEAAA8AAAAAAAAAAAAAAAAAFQQAAGRy&#10;cy9kb3ducmV2LnhtbFBLBQYAAAAABAAEAPMAAAAdBQAAAAA=&#10;" w14:anchorId="2A541EE6">
                <v:textbox inset="2.16pt,1.44pt,0,1.44pt">
                  <w:txbxContent>
                    <w:p w:rsidR="00790912" w:rsidP="00790912" w:rsidRDefault="00790912" w14:paraId="3E48FE6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4784" behindDoc="0" locked="0" layoutInCell="1" allowOverlap="1" wp14:editId="69097010" wp14:anchorId="3498E802">
                <wp:simplePos x="0" y="0"/>
                <wp:positionH relativeFrom="column">
                  <wp:posOffset>1320800</wp:posOffset>
                </wp:positionH>
                <wp:positionV relativeFrom="paragraph">
                  <wp:posOffset>139700</wp:posOffset>
                </wp:positionV>
                <wp:extent cx="1003300" cy="2057400"/>
                <wp:effectExtent l="0" t="0" r="0" b="0"/>
                <wp:wrapNone/>
                <wp:docPr id="7443" name="Rectangle 7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77588E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3" style="position:absolute;margin-left:104pt;margin-top:11pt;width:79pt;height:162pt;z-index:2589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H46TroBAABNAwAADgAAAAAAAAAAAAAAAAAuAgAAZHJzL2Uy&#10;b0RvYy54bWxQSwECLQAUAAYACAAAACEAe0uO1NsAAAAKAQAADwAAAAAAAAAAAAAAAAAUBAAAZHJz&#10;L2Rvd25yZXYueG1sUEsFBgAAAAAEAAQA8wAAABwFAAAAAA==&#10;" w14:anchorId="3498E802">
                <v:textbox inset="2.16pt,1.44pt,0,1.44pt">
                  <w:txbxContent>
                    <w:p w:rsidR="00790912" w:rsidP="00790912" w:rsidRDefault="00790912" w14:paraId="077588E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5808" behindDoc="0" locked="0" layoutInCell="1" allowOverlap="1" wp14:editId="358CAF89" wp14:anchorId="2A1CFFC3">
                <wp:simplePos x="0" y="0"/>
                <wp:positionH relativeFrom="column">
                  <wp:posOffset>1320800</wp:posOffset>
                </wp:positionH>
                <wp:positionV relativeFrom="paragraph">
                  <wp:posOffset>139700</wp:posOffset>
                </wp:positionV>
                <wp:extent cx="1003300" cy="2057400"/>
                <wp:effectExtent l="0" t="0" r="0" b="0"/>
                <wp:wrapNone/>
                <wp:docPr id="7444" name="Rectangle 74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1DB96A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4" style="position:absolute;margin-left:104pt;margin-top:11pt;width:79pt;height:162pt;z-index:2589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azk+W7AQAATQMAAA4AAAAAAAAAAAAAAAAALgIAAGRycy9l&#10;Mm9Eb2MueG1sUEsBAi0AFAAGAAgAAAAhAHtLjtTbAAAACgEAAA8AAAAAAAAAAAAAAAAAFQQAAGRy&#10;cy9kb3ducmV2LnhtbFBLBQYAAAAABAAEAPMAAAAdBQAAAAA=&#10;" w14:anchorId="2A1CFFC3">
                <v:textbox inset="2.16pt,1.44pt,0,1.44pt">
                  <w:txbxContent>
                    <w:p w:rsidR="00790912" w:rsidP="00790912" w:rsidRDefault="00790912" w14:paraId="31DB96A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6832" behindDoc="0" locked="0" layoutInCell="1" allowOverlap="1" wp14:editId="63B4BD74" wp14:anchorId="7136F07C">
                <wp:simplePos x="0" y="0"/>
                <wp:positionH relativeFrom="column">
                  <wp:posOffset>1320800</wp:posOffset>
                </wp:positionH>
                <wp:positionV relativeFrom="paragraph">
                  <wp:posOffset>139700</wp:posOffset>
                </wp:positionV>
                <wp:extent cx="1003300" cy="2057400"/>
                <wp:effectExtent l="0" t="0" r="0" b="0"/>
                <wp:wrapNone/>
                <wp:docPr id="7445" name="Rectangle 74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5C5313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5" style="position:absolute;margin-left:104pt;margin-top:11pt;width:79pt;height:162pt;z-index:2589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etuZLvAEAAE0DAAAOAAAAAAAAAAAAAAAAAC4CAABkcnMv&#10;ZTJvRG9jLnhtbFBLAQItABQABgAIAAAAIQB7S47U2wAAAAoBAAAPAAAAAAAAAAAAAAAAABYEAABk&#10;cnMvZG93bnJldi54bWxQSwUGAAAAAAQABADzAAAAHgUAAAAA&#10;" w14:anchorId="7136F07C">
                <v:textbox inset="2.16pt,1.44pt,0,1.44pt">
                  <w:txbxContent>
                    <w:p w:rsidR="00790912" w:rsidP="00790912" w:rsidRDefault="00790912" w14:paraId="65C5313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7856" behindDoc="0" locked="0" layoutInCell="1" allowOverlap="1" wp14:editId="328B875E" wp14:anchorId="27D50773">
                <wp:simplePos x="0" y="0"/>
                <wp:positionH relativeFrom="column">
                  <wp:posOffset>1320800</wp:posOffset>
                </wp:positionH>
                <wp:positionV relativeFrom="paragraph">
                  <wp:posOffset>139700</wp:posOffset>
                </wp:positionV>
                <wp:extent cx="1003300" cy="2057400"/>
                <wp:effectExtent l="0" t="0" r="0" b="0"/>
                <wp:wrapNone/>
                <wp:docPr id="7446" name="Rectangle 7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103E0C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6" style="position:absolute;margin-left:104pt;margin-top:11pt;width:79pt;height:162pt;z-index:2589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NkCDS7AQAATQMAAA4AAAAAAAAAAAAAAAAALgIAAGRycy9l&#10;Mm9Eb2MueG1sUEsBAi0AFAAGAAgAAAAhAHtLjtTbAAAACgEAAA8AAAAAAAAAAAAAAAAAFQQAAGRy&#10;cy9kb3ducmV2LnhtbFBLBQYAAAAABAAEAPMAAAAdBQAAAAA=&#10;" w14:anchorId="27D50773">
                <v:textbox inset="2.16pt,1.44pt,0,1.44pt">
                  <w:txbxContent>
                    <w:p w:rsidR="00790912" w:rsidP="00790912" w:rsidRDefault="00790912" w14:paraId="5103E0C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8880" behindDoc="0" locked="0" layoutInCell="1" allowOverlap="1" wp14:editId="5C3AE9C6" wp14:anchorId="2DD4EAA8">
                <wp:simplePos x="0" y="0"/>
                <wp:positionH relativeFrom="column">
                  <wp:posOffset>1320800</wp:posOffset>
                </wp:positionH>
                <wp:positionV relativeFrom="paragraph">
                  <wp:posOffset>139700</wp:posOffset>
                </wp:positionV>
                <wp:extent cx="1003300" cy="2057400"/>
                <wp:effectExtent l="0" t="0" r="0" b="0"/>
                <wp:wrapNone/>
                <wp:docPr id="7447" name="Rectangle 74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829465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7" style="position:absolute;margin-left:104pt;margin-top:11pt;width:79pt;height:162pt;z-index:2589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thfZq7AQAATQMAAA4AAAAAAAAAAAAAAAAALgIAAGRycy9l&#10;Mm9Eb2MueG1sUEsBAi0AFAAGAAgAAAAhAHtLjtTbAAAACgEAAA8AAAAAAAAAAAAAAAAAFQQAAGRy&#10;cy9kb3ducmV2LnhtbFBLBQYAAAAABAAEAPMAAAAdBQAAAAA=&#10;" w14:anchorId="2DD4EAA8">
                <v:textbox inset="2.16pt,1.44pt,0,1.44pt">
                  <w:txbxContent>
                    <w:p w:rsidR="00790912" w:rsidP="00790912" w:rsidRDefault="00790912" w14:paraId="7829465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39904" behindDoc="0" locked="0" layoutInCell="1" allowOverlap="1" wp14:editId="0AF67E58" wp14:anchorId="5B273A5A">
                <wp:simplePos x="0" y="0"/>
                <wp:positionH relativeFrom="column">
                  <wp:posOffset>1320800</wp:posOffset>
                </wp:positionH>
                <wp:positionV relativeFrom="paragraph">
                  <wp:posOffset>139700</wp:posOffset>
                </wp:positionV>
                <wp:extent cx="1003300" cy="2057400"/>
                <wp:effectExtent l="0" t="0" r="0" b="0"/>
                <wp:wrapNone/>
                <wp:docPr id="7448" name="Rectangle 74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79554D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8" style="position:absolute;margin-left:104pt;margin-top:11pt;width:79pt;height:162pt;z-index:2589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eiIq7roBAABNAwAADgAAAAAAAAAAAAAAAAAuAgAAZHJzL2Uy&#10;b0RvYy54bWxQSwECLQAUAAYACAAAACEAe0uO1NsAAAAKAQAADwAAAAAAAAAAAAAAAAAUBAAAZHJz&#10;L2Rvd25yZXYueG1sUEsFBgAAAAAEAAQA8wAAABwFAAAAAA==&#10;" w14:anchorId="5B273A5A">
                <v:textbox inset="2.16pt,1.44pt,0,1.44pt">
                  <w:txbxContent>
                    <w:p w:rsidR="00790912" w:rsidP="00790912" w:rsidRDefault="00790912" w14:paraId="779554D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0928" behindDoc="0" locked="0" layoutInCell="1" allowOverlap="1" wp14:editId="61BB239F" wp14:anchorId="2D599BCF">
                <wp:simplePos x="0" y="0"/>
                <wp:positionH relativeFrom="column">
                  <wp:posOffset>1320800</wp:posOffset>
                </wp:positionH>
                <wp:positionV relativeFrom="paragraph">
                  <wp:posOffset>139700</wp:posOffset>
                </wp:positionV>
                <wp:extent cx="1003300" cy="2057400"/>
                <wp:effectExtent l="0" t="0" r="0" b="0"/>
                <wp:wrapNone/>
                <wp:docPr id="7449" name="Rectangle 7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908E5D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9" style="position:absolute;margin-left:104pt;margin-top:11pt;width:79pt;height:162pt;z-index:2589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9A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67bkuJ5w679B19&#10;436wilyqo5FSLf1d/Jpi6vHac3yCa5ZwuYifNbjli7LIXDw+3zxWcyYCi9u77abGTgjcauuuW2OC&#10;MNXr7Qgpf1bBkWXBKCCXYi0/fU35cvTlCN5b2FzeX1Z5PsxFTdO06xeyhyDPKBKnND9i0DZMjApr&#10;IiUTdp7R9OvIQVFiv3i0tl13dy2OSkmaTbvB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InX0C7AQAATQMAAA4AAAAAAAAAAAAAAAAALgIAAGRycy9l&#10;Mm9Eb2MueG1sUEsBAi0AFAAGAAgAAAAhAHtLjtTbAAAACgEAAA8AAAAAAAAAAAAAAAAAFQQAAGRy&#10;cy9kb3ducmV2LnhtbFBLBQYAAAAABAAEAPMAAAAdBQAAAAA=&#10;" w14:anchorId="2D599BCF">
                <v:textbox inset="2.16pt,1.44pt,0,1.44pt">
                  <w:txbxContent>
                    <w:p w:rsidR="00790912" w:rsidP="00790912" w:rsidRDefault="00790912" w14:paraId="7908E5D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1952" behindDoc="0" locked="0" layoutInCell="1" allowOverlap="1" wp14:editId="6E0395EC" wp14:anchorId="63527947">
                <wp:simplePos x="0" y="0"/>
                <wp:positionH relativeFrom="column">
                  <wp:posOffset>1320800</wp:posOffset>
                </wp:positionH>
                <wp:positionV relativeFrom="paragraph">
                  <wp:posOffset>139700</wp:posOffset>
                </wp:positionV>
                <wp:extent cx="1003300" cy="2057400"/>
                <wp:effectExtent l="0" t="0" r="0" b="0"/>
                <wp:wrapNone/>
                <wp:docPr id="7450" name="Rectangle 74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6EB658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0" style="position:absolute;margin-left:104pt;margin-top:11pt;width:79pt;height:162pt;z-index:2589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hcuwEAAE0DAAAOAAAAZHJzL2Uyb0RvYy54bWysU8tu2zAQvBfoPxC813rEr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HN+iMa5LjFLv1A&#10;37gbJkXO1dFIqXJ/s19ziD1eewqPcMkiLrP4RYPNX5RFluLx6eqxWhIRWLy9ue1qfEjgVluv1xtM&#10;EKZ6vR0gpi/KW5IXjAJyKdby47eYzkdfjuC9zOb8fl6lZb8UNU3Tdi9k916eUCROaXrAoCc/Myom&#10;EyiZsfOMxl8HDoqS6atDa9vN+qbFUSlJ07UdjjCUBGnv31a5E6PHYRIJKDkEMMOIhItJhRf2rCi7&#10;zF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LbCFy7AQAATQMAAA4AAAAAAAAAAAAAAAAALgIAAGRycy9l&#10;Mm9Eb2MueG1sUEsBAi0AFAAGAAgAAAAhAHtLjtTbAAAACgEAAA8AAAAAAAAAAAAAAAAAFQQAAGRy&#10;cy9kb3ducmV2LnhtbFBLBQYAAAAABAAEAPMAAAAdBQAAAAA=&#10;" w14:anchorId="63527947">
                <v:textbox inset="2.16pt,1.44pt,0,1.44pt">
                  <w:txbxContent>
                    <w:p w:rsidR="00790912" w:rsidP="00790912" w:rsidRDefault="00790912" w14:paraId="46EB658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2976" behindDoc="0" locked="0" layoutInCell="1" allowOverlap="1" wp14:editId="5695FAA5" wp14:anchorId="1A9B659D">
                <wp:simplePos x="0" y="0"/>
                <wp:positionH relativeFrom="column">
                  <wp:posOffset>1320800</wp:posOffset>
                </wp:positionH>
                <wp:positionV relativeFrom="paragraph">
                  <wp:posOffset>139700</wp:posOffset>
                </wp:positionV>
                <wp:extent cx="1003300" cy="2057400"/>
                <wp:effectExtent l="0" t="0" r="0" b="0"/>
                <wp:wrapNone/>
                <wp:docPr id="7451" name="Rectangle 7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CA66C8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1" style="position:absolute;margin-left:104pt;margin-top:11pt;width:79pt;height:162pt;z-index:2589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reffK7AQAATQMAAA4AAAAAAAAAAAAAAAAALgIAAGRycy9l&#10;Mm9Eb2MueG1sUEsBAi0AFAAGAAgAAAAhAHtLjtTbAAAACgEAAA8AAAAAAAAAAAAAAAAAFQQAAGRy&#10;cy9kb3ducmV2LnhtbFBLBQYAAAAABAAEAPMAAAAdBQAAAAA=&#10;" w14:anchorId="1A9B659D">
                <v:textbox inset="2.16pt,1.44pt,0,1.44pt">
                  <w:txbxContent>
                    <w:p w:rsidR="00790912" w:rsidP="00790912" w:rsidRDefault="00790912" w14:paraId="3CA66C8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4000" behindDoc="0" locked="0" layoutInCell="1" allowOverlap="1" wp14:editId="49B6BBA5" wp14:anchorId="52BD7823">
                <wp:simplePos x="0" y="0"/>
                <wp:positionH relativeFrom="column">
                  <wp:posOffset>1320800</wp:posOffset>
                </wp:positionH>
                <wp:positionV relativeFrom="paragraph">
                  <wp:posOffset>139700</wp:posOffset>
                </wp:positionV>
                <wp:extent cx="1003300" cy="2057400"/>
                <wp:effectExtent l="0" t="0" r="0" b="0"/>
                <wp:wrapNone/>
                <wp:docPr id="7452" name="Rectangle 7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5374F4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2" style="position:absolute;margin-left:104pt;margin-top:11pt;width:79pt;height:162pt;z-index:2589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fH5pi7AQAATQMAAA4AAAAAAAAAAAAAAAAALgIAAGRycy9l&#10;Mm9Eb2MueG1sUEsBAi0AFAAGAAgAAAAhAHtLjtTbAAAACgEAAA8AAAAAAAAAAAAAAAAAFQQAAGRy&#10;cy9kb3ducmV2LnhtbFBLBQYAAAAABAAEAPMAAAAdBQAAAAA=&#10;" w14:anchorId="52BD7823">
                <v:textbox inset="2.16pt,1.44pt,0,1.44pt">
                  <w:txbxContent>
                    <w:p w:rsidR="00790912" w:rsidP="00790912" w:rsidRDefault="00790912" w14:paraId="55374F4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5024" behindDoc="0" locked="0" layoutInCell="1" allowOverlap="1" wp14:editId="57453A2F" wp14:anchorId="0249761F">
                <wp:simplePos x="0" y="0"/>
                <wp:positionH relativeFrom="column">
                  <wp:posOffset>1320800</wp:posOffset>
                </wp:positionH>
                <wp:positionV relativeFrom="paragraph">
                  <wp:posOffset>139700</wp:posOffset>
                </wp:positionV>
                <wp:extent cx="1003300" cy="2057400"/>
                <wp:effectExtent l="0" t="0" r="0" b="0"/>
                <wp:wrapNone/>
                <wp:docPr id="7453" name="Rectangle 74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118141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3" style="position:absolute;margin-left:104pt;margin-top:11pt;width:79pt;height:162pt;z-index:2589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8KTNroBAABNAwAADgAAAAAAAAAAAAAAAAAuAgAAZHJzL2Uy&#10;b0RvYy54bWxQSwECLQAUAAYACAAAACEAe0uO1NsAAAAKAQAADwAAAAAAAAAAAAAAAAAUBAAAZHJz&#10;L2Rvd25yZXYueG1sUEsFBgAAAAAEAAQA8wAAABwFAAAAAA==&#10;" w14:anchorId="0249761F">
                <v:textbox inset="2.16pt,1.44pt,0,1.44pt">
                  <w:txbxContent>
                    <w:p w:rsidR="00790912" w:rsidP="00790912" w:rsidRDefault="00790912" w14:paraId="4118141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6048" behindDoc="0" locked="0" layoutInCell="1" allowOverlap="1" wp14:editId="4D402E3E" wp14:anchorId="15D5FC63">
                <wp:simplePos x="0" y="0"/>
                <wp:positionH relativeFrom="column">
                  <wp:posOffset>1320800</wp:posOffset>
                </wp:positionH>
                <wp:positionV relativeFrom="paragraph">
                  <wp:posOffset>139700</wp:posOffset>
                </wp:positionV>
                <wp:extent cx="1003300" cy="2057400"/>
                <wp:effectExtent l="0" t="0" r="0" b="0"/>
                <wp:wrapNone/>
                <wp:docPr id="7454" name="Rectangle 74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86768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4" style="position:absolute;margin-left:104pt;margin-top:11pt;width:79pt;height:162pt;z-index:2589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EPOp27AQAATQMAAA4AAAAAAAAAAAAAAAAALgIAAGRycy9l&#10;Mm9Eb2MueG1sUEsBAi0AFAAGAAgAAAAhAHtLjtTbAAAACgEAAA8AAAAAAAAAAAAAAAAAFQQAAGRy&#10;cy9kb3ducmV2LnhtbFBLBQYAAAAABAAEAPMAAAAdBQAAAAA=&#10;" w14:anchorId="15D5FC63">
                <v:textbox inset="2.16pt,1.44pt,0,1.44pt">
                  <w:txbxContent>
                    <w:p w:rsidR="00790912" w:rsidP="00790912" w:rsidRDefault="00790912" w14:paraId="586768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7072" behindDoc="0" locked="0" layoutInCell="1" allowOverlap="1" wp14:editId="1653B969" wp14:anchorId="323AD6EB">
                <wp:simplePos x="0" y="0"/>
                <wp:positionH relativeFrom="column">
                  <wp:posOffset>1320800</wp:posOffset>
                </wp:positionH>
                <wp:positionV relativeFrom="paragraph">
                  <wp:posOffset>139700</wp:posOffset>
                </wp:positionV>
                <wp:extent cx="1003300" cy="2057400"/>
                <wp:effectExtent l="0" t="0" r="0" b="0"/>
                <wp:wrapNone/>
                <wp:docPr id="7455" name="Rectangle 7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F2C336B"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5" style="position:absolute;margin-left:104pt;margin-top:11pt;width:79pt;height:162pt;z-index:2589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5Ck8zvAEAAE0DAAAOAAAAAAAAAAAAAAAAAC4CAABkcnMv&#10;ZTJvRG9jLnhtbFBLAQItABQABgAIAAAAIQB7S47U2wAAAAoBAAAPAAAAAAAAAAAAAAAAABYEAABk&#10;cnMvZG93bnJldi54bWxQSwUGAAAAAAQABADzAAAAHgUAAAAA&#10;" w14:anchorId="323AD6EB">
                <v:textbox inset="2.16pt,1.44pt,0,1.44pt">
                  <w:txbxContent>
                    <w:p w:rsidR="00790912" w:rsidP="00790912" w:rsidRDefault="00790912" w14:paraId="5F2C336B"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8096" behindDoc="0" locked="0" layoutInCell="1" allowOverlap="1" wp14:editId="0ADCBE18" wp14:anchorId="24FCA1ED">
                <wp:simplePos x="0" y="0"/>
                <wp:positionH relativeFrom="column">
                  <wp:posOffset>1320800</wp:posOffset>
                </wp:positionH>
                <wp:positionV relativeFrom="paragraph">
                  <wp:posOffset>139700</wp:posOffset>
                </wp:positionV>
                <wp:extent cx="1003300" cy="2057400"/>
                <wp:effectExtent l="0" t="0" r="0" b="0"/>
                <wp:wrapNone/>
                <wp:docPr id="7456" name="Rectangle 74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B8C633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6" style="position:absolute;margin-left:104pt;margin-top:11pt;width:79pt;height:162pt;z-index:2589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E2KFMvAEAAE0DAAAOAAAAAAAAAAAAAAAAAC4CAABkcnMv&#10;ZTJvRG9jLnhtbFBLAQItABQABgAIAAAAIQB7S47U2wAAAAoBAAAPAAAAAAAAAAAAAAAAABYEAABk&#10;cnMvZG93bnJldi54bWxQSwUGAAAAAAQABADzAAAAHgUAAAAA&#10;" w14:anchorId="24FCA1ED">
                <v:textbox inset="2.16pt,1.44pt,0,1.44pt">
                  <w:txbxContent>
                    <w:p w:rsidR="00790912" w:rsidP="00790912" w:rsidRDefault="00790912" w14:paraId="2B8C633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49120" behindDoc="0" locked="0" layoutInCell="1" allowOverlap="1" wp14:editId="1C0A6369" wp14:anchorId="51754CA6">
                <wp:simplePos x="0" y="0"/>
                <wp:positionH relativeFrom="column">
                  <wp:posOffset>1320800</wp:posOffset>
                </wp:positionH>
                <wp:positionV relativeFrom="paragraph">
                  <wp:posOffset>139700</wp:posOffset>
                </wp:positionV>
                <wp:extent cx="1003300" cy="2057400"/>
                <wp:effectExtent l="0" t="0" r="0" b="0"/>
                <wp:wrapNone/>
                <wp:docPr id="7457" name="Rectangle 7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A1FE66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7" style="position:absolute;margin-left:104pt;margin-top:11pt;width:79pt;height:162pt;z-index:2589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M3dTivAEAAE0DAAAOAAAAAAAAAAAAAAAAAC4CAABkcnMv&#10;ZTJvRG9jLnhtbFBLAQItABQABgAIAAAAIQB7S47U2wAAAAoBAAAPAAAAAAAAAAAAAAAAABYEAABk&#10;cnMvZG93bnJldi54bWxQSwUGAAAAAAQABADzAAAAHgUAAAAA&#10;" w14:anchorId="51754CA6">
                <v:textbox inset="2.16pt,1.44pt,0,1.44pt">
                  <w:txbxContent>
                    <w:p w:rsidR="00790912" w:rsidP="00790912" w:rsidRDefault="00790912" w14:paraId="6A1FE66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0144" behindDoc="0" locked="0" layoutInCell="1" allowOverlap="1" wp14:editId="38D5B793" wp14:anchorId="55946439">
                <wp:simplePos x="0" y="0"/>
                <wp:positionH relativeFrom="column">
                  <wp:posOffset>1320800</wp:posOffset>
                </wp:positionH>
                <wp:positionV relativeFrom="paragraph">
                  <wp:posOffset>139700</wp:posOffset>
                </wp:positionV>
                <wp:extent cx="1003300" cy="2057400"/>
                <wp:effectExtent l="0" t="0" r="0" b="0"/>
                <wp:wrapNone/>
                <wp:docPr id="7458" name="Rectangle 74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8CEC7DE"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8" style="position:absolute;margin-left:104pt;margin-top:11pt;width:79pt;height:162pt;z-index:2589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2eg5a7AQAATQMAAA4AAAAAAAAAAAAAAAAALgIAAGRycy9l&#10;Mm9Eb2MueG1sUEsBAi0AFAAGAAgAAAAhAHtLjtTbAAAACgEAAA8AAAAAAAAAAAAAAAAAFQQAAGRy&#10;cy9kb3ducmV2LnhtbFBLBQYAAAAABAAEAPMAAAAdBQAAAAA=&#10;" w14:anchorId="55946439">
                <v:textbox inset="2.16pt,1.44pt,0,1.44pt">
                  <w:txbxContent>
                    <w:p w:rsidR="00790912" w:rsidP="00790912" w:rsidRDefault="00790912" w14:paraId="08CEC7DE"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1168" behindDoc="0" locked="0" layoutInCell="1" allowOverlap="1" wp14:editId="11C26E38" wp14:anchorId="79F04636">
                <wp:simplePos x="0" y="0"/>
                <wp:positionH relativeFrom="column">
                  <wp:posOffset>1320800</wp:posOffset>
                </wp:positionH>
                <wp:positionV relativeFrom="paragraph">
                  <wp:posOffset>139700</wp:posOffset>
                </wp:positionV>
                <wp:extent cx="1003300" cy="2057400"/>
                <wp:effectExtent l="0" t="0" r="0" b="0"/>
                <wp:wrapNone/>
                <wp:docPr id="7459" name="Rectangle 74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9589A1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9" style="position:absolute;margin-left:104pt;margin-top:11pt;width:79pt;height:162pt;z-index:2589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Vm/Y4vAEAAE0DAAAOAAAAAAAAAAAAAAAAAC4CAABkcnMv&#10;ZTJvRG9jLnhtbFBLAQItABQABgAIAAAAIQB7S47U2wAAAAoBAAAPAAAAAAAAAAAAAAAAABYEAABk&#10;cnMvZG93bnJldi54bWxQSwUGAAAAAAQABADzAAAAHgUAAAAA&#10;" w14:anchorId="79F04636">
                <v:textbox inset="2.16pt,1.44pt,0,1.44pt">
                  <w:txbxContent>
                    <w:p w:rsidR="00790912" w:rsidP="00790912" w:rsidRDefault="00790912" w14:paraId="59589A1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2192" behindDoc="0" locked="0" layoutInCell="1" allowOverlap="1" wp14:editId="25655D33" wp14:anchorId="6B0B23B2">
                <wp:simplePos x="0" y="0"/>
                <wp:positionH relativeFrom="column">
                  <wp:posOffset>1320800</wp:posOffset>
                </wp:positionH>
                <wp:positionV relativeFrom="paragraph">
                  <wp:posOffset>139700</wp:posOffset>
                </wp:positionV>
                <wp:extent cx="1003300" cy="2057400"/>
                <wp:effectExtent l="0" t="0" r="0" b="0"/>
                <wp:wrapNone/>
                <wp:docPr id="7460" name="Rectangle 7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8C651F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0" style="position:absolute;margin-left:104pt;margin-top:11pt;width:79pt;height:162pt;z-index:2589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aNaoa7AQAATQMAAA4AAAAAAAAAAAAAAAAALgIAAGRycy9l&#10;Mm9Eb2MueG1sUEsBAi0AFAAGAAgAAAAhAHtLjtTbAAAACgEAAA8AAAAAAAAAAAAAAAAAFQQAAGRy&#10;cy9kb3ducmV2LnhtbFBLBQYAAAAABAAEAPMAAAAdBQAAAAA=&#10;" w14:anchorId="6B0B23B2">
                <v:textbox inset="2.16pt,1.44pt,0,1.44pt">
                  <w:txbxContent>
                    <w:p w:rsidR="00790912" w:rsidP="00790912" w:rsidRDefault="00790912" w14:paraId="78C651F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3216" behindDoc="0" locked="0" layoutInCell="1" allowOverlap="1" wp14:editId="0F57CBA7" wp14:anchorId="3CB538FB">
                <wp:simplePos x="0" y="0"/>
                <wp:positionH relativeFrom="column">
                  <wp:posOffset>1320800</wp:posOffset>
                </wp:positionH>
                <wp:positionV relativeFrom="paragraph">
                  <wp:posOffset>139700</wp:posOffset>
                </wp:positionV>
                <wp:extent cx="1003300" cy="2057400"/>
                <wp:effectExtent l="0" t="0" r="0" b="0"/>
                <wp:wrapNone/>
                <wp:docPr id="7461" name="Rectangle 74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916271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1" style="position:absolute;margin-left:104pt;margin-top:11pt;width:79pt;height:162pt;z-index:2589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ouwEAAE0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vVXUOJ5w679AN9&#10;4763ilyqg5FSzf2d/Rpj6vDac3yCa5ZwOYufNLj5i7LIVDw+3zxWUyYCi9vldlNjJwRutfVqtcYE&#10;Yaq32xFS/qKCI/OCUUAuxVp++pby5ejrEbw3s7m8P6/ydJiKmqZZbl/JHoI8o0ic0vyIQdswMiqs&#10;iZSM2HlG068jB0WJ/erR2na9WrY4KiVpNu0GRxhKgrQP76vciyHgMIkMlBwjmH5AwsWkwgt7VpRd&#10;52s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6IHyi7AQAATQMAAA4AAAAAAAAAAAAAAAAALgIAAGRycy9l&#10;Mm9Eb2MueG1sUEsBAi0AFAAGAAgAAAAhAHtLjtTbAAAACgEAAA8AAAAAAAAAAAAAAAAAFQQAAGRy&#10;cy9kb3ducmV2LnhtbFBLBQYAAAAABAAEAPMAAAAdBQAAAAA=&#10;" w14:anchorId="3CB538FB">
                <v:textbox inset="2.16pt,1.44pt,0,1.44pt">
                  <w:txbxContent>
                    <w:p w:rsidR="00790912" w:rsidP="00790912" w:rsidRDefault="00790912" w14:paraId="1916271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4240" behindDoc="0" locked="0" layoutInCell="1" allowOverlap="1" wp14:editId="66B6E981" wp14:anchorId="362C90AC">
                <wp:simplePos x="0" y="0"/>
                <wp:positionH relativeFrom="column">
                  <wp:posOffset>1320800</wp:posOffset>
                </wp:positionH>
                <wp:positionV relativeFrom="paragraph">
                  <wp:posOffset>139700</wp:posOffset>
                </wp:positionV>
                <wp:extent cx="1003300" cy="1714500"/>
                <wp:effectExtent l="0" t="0" r="0" b="0"/>
                <wp:wrapNone/>
                <wp:docPr id="7462" name="Rectangle 74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A28B62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2" style="position:absolute;margin-left:104pt;margin-top:11pt;width:79pt;height:135pt;z-index:2589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PPVsB7oBAABNAwAADgAAAAAAAAAAAAAAAAAuAgAAZHJzL2Uy&#10;b0RvYy54bWxQSwECLQAUAAYACAAAACEAsUqaJdsAAAAKAQAADwAAAAAAAAAAAAAAAAAUBAAAZHJz&#10;L2Rvd25yZXYueG1sUEsFBgAAAAAEAAQA8wAAABwFAAAAAA==&#10;" w14:anchorId="362C90AC">
                <v:textbox inset="2.16pt,1.44pt,0,1.44pt">
                  <w:txbxContent>
                    <w:p w:rsidR="00790912" w:rsidP="00790912" w:rsidRDefault="00790912" w14:paraId="2A28B62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5264" behindDoc="0" locked="0" layoutInCell="1" allowOverlap="1" wp14:editId="44C9E0FE" wp14:anchorId="1228DD99">
                <wp:simplePos x="0" y="0"/>
                <wp:positionH relativeFrom="column">
                  <wp:posOffset>1320800</wp:posOffset>
                </wp:positionH>
                <wp:positionV relativeFrom="paragraph">
                  <wp:posOffset>139700</wp:posOffset>
                </wp:positionV>
                <wp:extent cx="1003300" cy="1714500"/>
                <wp:effectExtent l="0" t="0" r="0" b="0"/>
                <wp:wrapNone/>
                <wp:docPr id="7463" name="Rectangle 7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352156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3" style="position:absolute;margin-left:104pt;margin-top:11pt;width:79pt;height:135pt;z-index:2589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dPAZqboBAABNAwAADgAAAAAAAAAAAAAAAAAuAgAAZHJzL2Uy&#10;b0RvYy54bWxQSwECLQAUAAYACAAAACEAsUqaJdsAAAAKAQAADwAAAAAAAAAAAAAAAAAUBAAAZHJz&#10;L2Rvd25yZXYueG1sUEsFBgAAAAAEAAQA8wAAABwFAAAAAA==&#10;" w14:anchorId="1228DD99">
                <v:textbox inset="2.16pt,1.44pt,0,1.44pt">
                  <w:txbxContent>
                    <w:p w:rsidR="00790912" w:rsidP="00790912" w:rsidRDefault="00790912" w14:paraId="3352156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6288" behindDoc="0" locked="0" layoutInCell="1" allowOverlap="1" wp14:editId="371358E2" wp14:anchorId="0FC942C6">
                <wp:simplePos x="0" y="0"/>
                <wp:positionH relativeFrom="column">
                  <wp:posOffset>1320800</wp:posOffset>
                </wp:positionH>
                <wp:positionV relativeFrom="paragraph">
                  <wp:posOffset>139700</wp:posOffset>
                </wp:positionV>
                <wp:extent cx="1003300" cy="1714500"/>
                <wp:effectExtent l="0" t="0" r="0" b="0"/>
                <wp:wrapNone/>
                <wp:docPr id="7464" name="Rectangle 74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B54078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4" style="position:absolute;margin-left:104pt;margin-top:11pt;width:79pt;height:135pt;z-index:2589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ACuw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eb2kxHGLXfqF&#10;vnHXj4qcqoORUuX+Zr+mEDu89hye4JxFXGbxswabvyiLzMXj48VjNScisHhzdbOusRMCt5pV3eQE&#10;YaqP2wFiulfekrxgFJBLsZYffsZ0Ovp+BO9lNqf38yrNu7moaZpl+0525+URReKUpkcMevQTo2I0&#10;gZIJO89ofN1zUJSMPxxa266WVy2OSkmadbvGEYaSIO3d5yp3YvA4TCIBJfsAph+QcDGp8MKeFWXn&#10;+cpD8Tkv7D/+gu0b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Oo9sAK7AQAATQMAAA4AAAAAAAAAAAAAAAAALgIAAGRycy9l&#10;Mm9Eb2MueG1sUEsBAi0AFAAGAAgAAAAhALFKmiXbAAAACgEAAA8AAAAAAAAAAAAAAAAAFQQAAGRy&#10;cy9kb3ducmV2LnhtbFBLBQYAAAAABAAEAPMAAAAdBQAAAAA=&#10;" w14:anchorId="0FC942C6">
                <v:textbox inset="2.16pt,1.44pt,0,1.44pt">
                  <w:txbxContent>
                    <w:p w:rsidR="00790912" w:rsidP="00790912" w:rsidRDefault="00790912" w14:paraId="3B54078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7312" behindDoc="0" locked="0" layoutInCell="1" allowOverlap="1" wp14:editId="15B2A24C" wp14:anchorId="7C459D5B">
                <wp:simplePos x="0" y="0"/>
                <wp:positionH relativeFrom="column">
                  <wp:posOffset>1320800</wp:posOffset>
                </wp:positionH>
                <wp:positionV relativeFrom="paragraph">
                  <wp:posOffset>139700</wp:posOffset>
                </wp:positionV>
                <wp:extent cx="1003300" cy="1714500"/>
                <wp:effectExtent l="0" t="0" r="0" b="0"/>
                <wp:wrapNone/>
                <wp:docPr id="7465" name="Rectangle 74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47BCAA0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5" style="position:absolute;margin-left:104pt;margin-top:11pt;width:79pt;height:135pt;z-index:2589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KI4xay7AQAATQMAAA4AAAAAAAAAAAAAAAAALgIAAGRycy9l&#10;Mm9Eb2MueG1sUEsBAi0AFAAGAAgAAAAhALFKmiXbAAAACgEAAA8AAAAAAAAAAAAAAAAAFQQAAGRy&#10;cy9kb3ducmV2LnhtbFBLBQYAAAAABAAEAPMAAAAdBQAAAAA=&#10;" w14:anchorId="7C459D5B">
                <v:textbox inset="2.16pt,1.44pt,0,1.44pt">
                  <w:txbxContent>
                    <w:p w:rsidR="00790912" w:rsidP="00790912" w:rsidRDefault="00790912" w14:paraId="47BCAA0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8336" behindDoc="0" locked="0" layoutInCell="1" allowOverlap="1" wp14:editId="52B900C3" wp14:anchorId="0109095E">
                <wp:simplePos x="0" y="0"/>
                <wp:positionH relativeFrom="column">
                  <wp:posOffset>1320800</wp:posOffset>
                </wp:positionH>
                <wp:positionV relativeFrom="paragraph">
                  <wp:posOffset>139700</wp:posOffset>
                </wp:positionV>
                <wp:extent cx="1003300" cy="1714500"/>
                <wp:effectExtent l="0" t="0" r="0" b="0"/>
                <wp:wrapNone/>
                <wp:docPr id="7466" name="Rectangle 7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17A25B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6" style="position:absolute;margin-left:104pt;margin-top:11pt;width:79pt;height:135pt;z-index:2589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vT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6XqxUljlns0k/0&#10;jbnBSHKujloImfub/ZpC7PDac3iCSxZxmcXPCmz+oiwyF49PV4/lnAjH4u3N7abGTnDcatZ1kxOE&#10;qd5uB4jpq/SW5EVPAbkUa9nxe0zno69H8F5mc34/r9K8n4uaplkuX8nuvTihSJzS9IhBGT/1lBsd&#10;KJmw8z2Nvw8MJCXmm0Nr2/XypsVRKUmzaTc4wlASpL1/X2WOjx6HiSeg5BBADyMSLiYVXtizouwy&#10;X3ko3ueF/d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or07oBAABNAwAADgAAAAAAAAAAAAAAAAAuAgAAZHJzL2Uy&#10;b0RvYy54bWxQSwECLQAUAAYACAAAACEAsUqaJdsAAAAKAQAADwAAAAAAAAAAAAAAAAAUBAAAZHJz&#10;L2Rvd25yZXYueG1sUEsFBgAAAAAEAAQA8wAAABwFAAAAAA==&#10;" w14:anchorId="0109095E">
                <v:textbox inset="2.16pt,1.44pt,0,1.44pt">
                  <w:txbxContent>
                    <w:p w:rsidR="00790912" w:rsidP="00790912" w:rsidRDefault="00790912" w14:paraId="217A25B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59360" behindDoc="0" locked="0" layoutInCell="1" allowOverlap="1" wp14:editId="416AAE31" wp14:anchorId="1E5F19BA">
                <wp:simplePos x="0" y="0"/>
                <wp:positionH relativeFrom="column">
                  <wp:posOffset>1320800</wp:posOffset>
                </wp:positionH>
                <wp:positionV relativeFrom="paragraph">
                  <wp:posOffset>139700</wp:posOffset>
                </wp:positionV>
                <wp:extent cx="1003300" cy="1714500"/>
                <wp:effectExtent l="0" t="0" r="0" b="0"/>
                <wp:wrapNone/>
                <wp:docPr id="7467" name="Rectangle 74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79C8900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7" style="position:absolute;margin-left:104pt;margin-top:11pt;width:79pt;height:135pt;z-index:2589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JfvXn27AQAATQMAAA4AAAAAAAAAAAAAAAAALgIAAGRycy9l&#10;Mm9Eb2MueG1sUEsBAi0AFAAGAAgAAAAhALFKmiXbAAAACgEAAA8AAAAAAAAAAAAAAAAAFQQAAGRy&#10;cy9kb3ducmV2LnhtbFBLBQYAAAAABAAEAPMAAAAdBQAAAAA=&#10;" w14:anchorId="1E5F19BA">
                <v:textbox inset="2.16pt,1.44pt,0,1.44pt">
                  <w:txbxContent>
                    <w:p w:rsidR="00790912" w:rsidP="00790912" w:rsidRDefault="00790912" w14:paraId="79C8900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0384" behindDoc="0" locked="0" layoutInCell="1" allowOverlap="1" wp14:editId="60254554" wp14:anchorId="34A95B6D">
                <wp:simplePos x="0" y="0"/>
                <wp:positionH relativeFrom="column">
                  <wp:posOffset>1320800</wp:posOffset>
                </wp:positionH>
                <wp:positionV relativeFrom="paragraph">
                  <wp:posOffset>139700</wp:posOffset>
                </wp:positionV>
                <wp:extent cx="1003300" cy="1714500"/>
                <wp:effectExtent l="0" t="0" r="0" b="0"/>
                <wp:wrapNone/>
                <wp:docPr id="7468" name="Rectangle 74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FE161A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8" style="position:absolute;margin-left:104pt;margin-top:11pt;width:79pt;height:135pt;z-index:2589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kJ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6XK+yVYxa79BN9&#10;Y24wkpyroxZC5v5mv6YQO7z2HJ7gkkVcZvGzApu/KIvMxePT1WM5J8KxeHtzu6mxExy3mnXd5ARh&#10;qrfbAWL6Kr0ledFTQC7FWnb8HtP56OsRvJfZnN/PqzTv56KmaZarV7J7L04oEqc0PWJQxk895UYH&#10;SibsfE/j7wMDSYn55tDadr28aXFUStJs2g3aAiVB2vv3Veb46HGYeAJKDgH0MCLhYlLhhT0ryi7z&#10;lYfifV7Yv/0Fuz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qwJCboBAABNAwAADgAAAAAAAAAAAAAAAAAuAgAAZHJzL2Uy&#10;b0RvYy54bWxQSwECLQAUAAYACAAAACEAsUqaJdsAAAAKAQAADwAAAAAAAAAAAAAAAAAUBAAAZHJz&#10;L2Rvd25yZXYueG1sUEsFBgAAAAAEAAQA8wAAABwFAAAAAA==&#10;" w14:anchorId="34A95B6D">
                <v:textbox inset="2.16pt,1.44pt,0,1.44pt">
                  <w:txbxContent>
                    <w:p w:rsidR="00790912" w:rsidP="00790912" w:rsidRDefault="00790912" w14:paraId="1FE161A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1408" behindDoc="0" locked="0" layoutInCell="1" allowOverlap="1" wp14:editId="390950C1" wp14:anchorId="10E19477">
                <wp:simplePos x="0" y="0"/>
                <wp:positionH relativeFrom="column">
                  <wp:posOffset>1320800</wp:posOffset>
                </wp:positionH>
                <wp:positionV relativeFrom="paragraph">
                  <wp:posOffset>139700</wp:posOffset>
                </wp:positionV>
                <wp:extent cx="1003300" cy="1714500"/>
                <wp:effectExtent l="0" t="0" r="0" b="0"/>
                <wp:wrapNone/>
                <wp:docPr id="7469" name="Rectangle 7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5CBA1C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9" style="position:absolute;margin-left:104pt;margin-top:11pt;width:79pt;height:135pt;z-index:2589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Dql8p7oBAABNAwAADgAAAAAAAAAAAAAAAAAuAgAAZHJzL2Uy&#10;b0RvYy54bWxQSwECLQAUAAYACAAAACEAsUqaJdsAAAAKAQAADwAAAAAAAAAAAAAAAAAUBAAAZHJz&#10;L2Rvd25yZXYueG1sUEsFBgAAAAAEAAQA8wAAABwFAAAAAA==&#10;" w14:anchorId="10E19477">
                <v:textbox inset="2.16pt,1.44pt,0,1.44pt">
                  <w:txbxContent>
                    <w:p w:rsidR="00790912" w:rsidP="00790912" w:rsidRDefault="00790912" w14:paraId="05CBA1C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2432" behindDoc="0" locked="0" layoutInCell="1" allowOverlap="1" wp14:editId="02A8BE16" wp14:anchorId="356BC671">
                <wp:simplePos x="0" y="0"/>
                <wp:positionH relativeFrom="column">
                  <wp:posOffset>1320800</wp:posOffset>
                </wp:positionH>
                <wp:positionV relativeFrom="paragraph">
                  <wp:posOffset>139700</wp:posOffset>
                </wp:positionV>
                <wp:extent cx="1003300" cy="1714500"/>
                <wp:effectExtent l="0" t="0" r="0" b="0"/>
                <wp:wrapNone/>
                <wp:docPr id="7470" name="Rectangle 74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00C68C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0" style="position:absolute;margin-left:104pt;margin-top:11pt;width:79pt;height:135pt;z-index:2589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7ugEAAE0DAAAOAAAAZHJzL2Uyb0RvYy54bWysU8tu2zAQvBfoPxC8x3rEqB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ehmvUGDHLfYpe/o&#10;G3fDpMi5OhopVe5v9msOscdrL+EZLlnEZRa/aLD5i7LIUjw+XT1WSyICi3e3d12NDwncajZ1kxOE&#10;qd5uB4jps/KW5AWjgFyKtfz4Nabz0dcjeC+zOb+fV2nZL0VN06y7V7J7L08oEqc0PWHQk58ZFZMJ&#10;lMzYeUbjrwMHRcn0xaG17WZ92+KolKTp2g5HGEqCtPfvq9yJ0eMwiQSUHAKYYUTCxaTCC3tWlF3m&#10;Kw/F+7ywf/sL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Uru7oBAABNAwAADgAAAAAAAAAAAAAAAAAuAgAAZHJzL2Uy&#10;b0RvYy54bWxQSwECLQAUAAYACAAAACEAsUqaJdsAAAAKAQAADwAAAAAAAAAAAAAAAAAUBAAAZHJz&#10;L2Rvd25yZXYueG1sUEsFBgAAAAAEAAQA8wAAABwFAAAAAA==&#10;" w14:anchorId="356BC671">
                <v:textbox inset="2.16pt,1.44pt,0,1.44pt">
                  <w:txbxContent>
                    <w:p w:rsidR="00790912" w:rsidP="00790912" w:rsidRDefault="00790912" w14:paraId="300C68C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3456" behindDoc="0" locked="0" layoutInCell="1" allowOverlap="1" wp14:editId="3DD62F65" wp14:anchorId="1E910E16">
                <wp:simplePos x="0" y="0"/>
                <wp:positionH relativeFrom="column">
                  <wp:posOffset>1320800</wp:posOffset>
                </wp:positionH>
                <wp:positionV relativeFrom="paragraph">
                  <wp:posOffset>139700</wp:posOffset>
                </wp:positionV>
                <wp:extent cx="1003300" cy="1714500"/>
                <wp:effectExtent l="0" t="0" r="0" b="0"/>
                <wp:wrapNone/>
                <wp:docPr id="7471" name="Rectangle 74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53CC58D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1" style="position:absolute;margin-left:104pt;margin-top:11pt;width:79pt;height:135pt;z-index:2589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4VugEAAE0DAAAOAAAAZHJzL2Uyb0RvYy54bWysU8tu2zAQvBfoPxC813rE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ctVQ4rjFLv1A&#10;37jrR0XO1cFIqXJ/s19TiB1eewnPcMkiLrP4WYPNX5RF5uLx6eqxmhMRWNzcbNY1dkLgVrOqm5wg&#10;TPV+O0BM35S3JC8YBeRSrOXHh5jOR9+O4L3M5vx+XqV5Pxc1TbPcvJHde3lCkTil6QmDHv3EqBhN&#10;oGTCzjMafx84KErG7w6tbVfLmxZHpSTNul3jCENJkPb+Y5U7MXgcJpGAkkMA0w9IuJhUeGHPirLL&#10;fOWh+JgX9u9/we4V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tlBeFboBAABNAwAADgAAAAAAAAAAAAAAAAAuAgAAZHJzL2Uy&#10;b0RvYy54bWxQSwECLQAUAAYACAAAACEAsUqaJdsAAAAKAQAADwAAAAAAAAAAAAAAAAAUBAAAZHJz&#10;L2Rvd25yZXYueG1sUEsFBgAAAAAEAAQA8wAAABwFAAAAAA==&#10;" w14:anchorId="1E910E16">
                <v:textbox inset="2.16pt,1.44pt,0,1.44pt">
                  <w:txbxContent>
                    <w:p w:rsidR="00790912" w:rsidP="00790912" w:rsidRDefault="00790912" w14:paraId="53CC58D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4480" behindDoc="0" locked="0" layoutInCell="1" allowOverlap="1" wp14:editId="5BEA968F" wp14:anchorId="5CE51885">
                <wp:simplePos x="0" y="0"/>
                <wp:positionH relativeFrom="column">
                  <wp:posOffset>1320800</wp:posOffset>
                </wp:positionH>
                <wp:positionV relativeFrom="paragraph">
                  <wp:posOffset>139700</wp:posOffset>
                </wp:positionV>
                <wp:extent cx="1003300" cy="1714500"/>
                <wp:effectExtent l="0" t="0" r="0" b="0"/>
                <wp:wrapNone/>
                <wp:docPr id="7472" name="Rectangle 7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08FE7F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2" style="position:absolute;margin-left:104pt;margin-top:11pt;width:79pt;height:135pt;z-index:2589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0nFf7oBAABNAwAADgAAAAAAAAAAAAAAAAAuAgAAZHJzL2Uy&#10;b0RvYy54bWxQSwECLQAUAAYACAAAACEAsUqaJdsAAAAKAQAADwAAAAAAAAAAAAAAAAAUBAAAZHJz&#10;L2Rvd25yZXYueG1sUEsFBgAAAAAEAAQA8wAAABwFAAAAAA==&#10;" w14:anchorId="5CE51885">
                <v:textbox inset="2.16pt,1.44pt,0,1.44pt">
                  <w:txbxContent>
                    <w:p w:rsidR="00790912" w:rsidP="00790912" w:rsidRDefault="00790912" w14:paraId="108FE7F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5504" behindDoc="0" locked="0" layoutInCell="1" allowOverlap="1" wp14:editId="53A66196" wp14:anchorId="519EC989">
                <wp:simplePos x="0" y="0"/>
                <wp:positionH relativeFrom="column">
                  <wp:posOffset>1320800</wp:posOffset>
                </wp:positionH>
                <wp:positionV relativeFrom="paragraph">
                  <wp:posOffset>139700</wp:posOffset>
                </wp:positionV>
                <wp:extent cx="1003300" cy="1714500"/>
                <wp:effectExtent l="0" t="0" r="0" b="0"/>
                <wp:wrapNone/>
                <wp:docPr id="7473" name="Rectangle 74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30139B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3" style="position:absolute;margin-left:104pt;margin-top:11pt;width:79pt;height:135pt;z-index:2589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00yw0boBAABNAwAADgAAAAAAAAAAAAAAAAAuAgAAZHJzL2Uy&#10;b0RvYy54bWxQSwECLQAUAAYACAAAACEAsUqaJdsAAAAKAQAADwAAAAAAAAAAAAAAAAAUBAAAZHJz&#10;L2Rvd25yZXYueG1sUEsFBgAAAAAEAAQA8wAAABwFAAAAAA==&#10;" w14:anchorId="519EC989">
                <v:textbox inset="2.16pt,1.44pt,0,1.44pt">
                  <w:txbxContent>
                    <w:p w:rsidR="00790912" w:rsidP="00790912" w:rsidRDefault="00790912" w14:paraId="030139B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6528" behindDoc="0" locked="0" layoutInCell="1" allowOverlap="1" wp14:editId="1B3292B0" wp14:anchorId="30FAA903">
                <wp:simplePos x="0" y="0"/>
                <wp:positionH relativeFrom="column">
                  <wp:posOffset>1320800</wp:posOffset>
                </wp:positionH>
                <wp:positionV relativeFrom="paragraph">
                  <wp:posOffset>139700</wp:posOffset>
                </wp:positionV>
                <wp:extent cx="1003300" cy="1714500"/>
                <wp:effectExtent l="0" t="0" r="0" b="0"/>
                <wp:wrapNone/>
                <wp:docPr id="7474" name="Rectangle 74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F962E8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4" style="position:absolute;margin-left:104pt;margin-top:11pt;width:79pt;height:135pt;z-index:2589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l6uwEAAE0DAAAOAAAAZHJzL2Uyb0RvYy54bWysU8tu2zAQvBfoPxC813rE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XC0pcdxil36j&#10;b9z1oyKn6mCkVLm/2a8pxA6vPYYHOGcRl1n8rMHmL8oic/H4ePFYzYkILF5fXa9r7ITArWZVNzlB&#10;mOrtdoCYvitvSV4wCsilWMsPP2M6HX09gvcym9P7eZXm3VzUNM3X9pXszssjisQpTfcY9OgnRsVo&#10;AiUTdp7R+LLnoCgZfzi0tl0tr1oclZI063aNIwwlQdq791XuxOBxmEQCSvYBTD8g4WJS4YU9K8rO&#10;85WH4n1e2L/9Bds/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E2BGXq7AQAATQMAAA4AAAAAAAAAAAAAAAAALgIAAGRycy9l&#10;Mm9Eb2MueG1sUEsBAi0AFAAGAAgAAAAhALFKmiXbAAAACgEAAA8AAAAAAAAAAAAAAAAAFQQAAGRy&#10;cy9kb3ducmV2LnhtbFBLBQYAAAAABAAEAPMAAAAdBQAAAAA=&#10;" w14:anchorId="30FAA903">
                <v:textbox inset="2.16pt,1.44pt,0,1.44pt">
                  <w:txbxContent>
                    <w:p w:rsidR="00790912" w:rsidP="00790912" w:rsidRDefault="00790912" w14:paraId="3F962E8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7552" behindDoc="0" locked="0" layoutInCell="1" allowOverlap="1" wp14:editId="63DE7A55" wp14:anchorId="7E321F0F">
                <wp:simplePos x="0" y="0"/>
                <wp:positionH relativeFrom="column">
                  <wp:posOffset>1320800</wp:posOffset>
                </wp:positionH>
                <wp:positionV relativeFrom="paragraph">
                  <wp:posOffset>139700</wp:posOffset>
                </wp:positionV>
                <wp:extent cx="1003300" cy="1714500"/>
                <wp:effectExtent l="0" t="0" r="0" b="0"/>
                <wp:wrapNone/>
                <wp:docPr id="7475" name="Rectangle 7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041584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5" style="position:absolute;margin-left:104pt;margin-top:11pt;width:79pt;height:135pt;z-index:2589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AWEbNS7AQAATQMAAA4AAAAAAAAAAAAAAAAALgIAAGRycy9l&#10;Mm9Eb2MueG1sUEsBAi0AFAAGAAgAAAAhALFKmiXbAAAACgEAAA8AAAAAAAAAAAAAAAAAFQQAAGRy&#10;cy9kb3ducmV2LnhtbFBLBQYAAAAABAAEAPMAAAAdBQAAAAA=&#10;" w14:anchorId="7E321F0F">
                <v:textbox inset="2.16pt,1.44pt,0,1.44pt">
                  <w:txbxContent>
                    <w:p w:rsidR="00790912" w:rsidP="00790912" w:rsidRDefault="00790912" w14:paraId="0041584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8576" behindDoc="0" locked="0" layoutInCell="1" allowOverlap="1" wp14:editId="730F8321" wp14:anchorId="690800B1">
                <wp:simplePos x="0" y="0"/>
                <wp:positionH relativeFrom="column">
                  <wp:posOffset>1320800</wp:posOffset>
                </wp:positionH>
                <wp:positionV relativeFrom="paragraph">
                  <wp:posOffset>139700</wp:posOffset>
                </wp:positionV>
                <wp:extent cx="1003300" cy="1714500"/>
                <wp:effectExtent l="0" t="0" r="0" b="0"/>
                <wp:wrapNone/>
                <wp:docPr id="7476" name="Rectangle 74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44359D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6" style="position:absolute;margin-left:104pt;margin-top:11pt;width:79pt;height:135pt;z-index:2589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hWgqu7AQAATQMAAA4AAAAAAAAAAAAAAAAALgIAAGRycy9l&#10;Mm9Eb2MueG1sUEsBAi0AFAAGAAgAAAAhALFKmiXbAAAACgEAAA8AAAAAAAAAAAAAAAAAFQQAAGRy&#10;cy9kb3ducmV2LnhtbFBLBQYAAAAABAAEAPMAAAAdBQAAAAA=&#10;" w14:anchorId="690800B1">
                <v:textbox inset="2.16pt,1.44pt,0,1.44pt">
                  <w:txbxContent>
                    <w:p w:rsidR="00790912" w:rsidP="00790912" w:rsidRDefault="00790912" w14:paraId="244359D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69600" behindDoc="0" locked="0" layoutInCell="1" allowOverlap="1" wp14:editId="2030C828" wp14:anchorId="35267A5B">
                <wp:simplePos x="0" y="0"/>
                <wp:positionH relativeFrom="column">
                  <wp:posOffset>1320800</wp:posOffset>
                </wp:positionH>
                <wp:positionV relativeFrom="paragraph">
                  <wp:posOffset>139700</wp:posOffset>
                </wp:positionV>
                <wp:extent cx="1003300" cy="2019300"/>
                <wp:effectExtent l="0" t="0" r="0" b="0"/>
                <wp:wrapNone/>
                <wp:docPr id="7477" name="Rectangle 74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371E74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7" style="position:absolute;margin-left:104pt;margin-top:11pt;width:79pt;height:159pt;z-index:2589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hWOc7oBAABNAwAADgAAAAAAAAAAAAAAAAAuAgAAZHJzL2Uy&#10;b0RvYy54bWxQSwECLQAUAAYACAAAACEArtatUNsAAAAKAQAADwAAAAAAAAAAAAAAAAAUBAAAZHJz&#10;L2Rvd25yZXYueG1sUEsFBgAAAAAEAAQA8wAAABwFAAAAAA==&#10;" w14:anchorId="35267A5B">
                <v:textbox inset="2.16pt,1.44pt,0,1.44pt">
                  <w:txbxContent>
                    <w:p w:rsidR="00790912" w:rsidP="00790912" w:rsidRDefault="00790912" w14:paraId="371E74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0624" behindDoc="0" locked="0" layoutInCell="1" allowOverlap="1" wp14:editId="3BBF934D" wp14:anchorId="0A7B6ADF">
                <wp:simplePos x="0" y="0"/>
                <wp:positionH relativeFrom="column">
                  <wp:posOffset>1320800</wp:posOffset>
                </wp:positionH>
                <wp:positionV relativeFrom="paragraph">
                  <wp:posOffset>139700</wp:posOffset>
                </wp:positionV>
                <wp:extent cx="1003300" cy="2019300"/>
                <wp:effectExtent l="0" t="0" r="0" b="0"/>
                <wp:wrapNone/>
                <wp:docPr id="7478" name="Rectangle 7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230E0BA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8" style="position:absolute;margin-left:104pt;margin-top:11pt;width:79pt;height:159pt;z-index:2589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n1bZB7oBAABNAwAADgAAAAAAAAAAAAAAAAAuAgAAZHJzL2Uy&#10;b0RvYy54bWxQSwECLQAUAAYACAAAACEArtatUNsAAAAKAQAADwAAAAAAAAAAAAAAAAAUBAAAZHJz&#10;L2Rvd25yZXYueG1sUEsFBgAAAAAEAAQA8wAAABwFAAAAAA==&#10;" w14:anchorId="0A7B6ADF">
                <v:textbox inset="2.16pt,1.44pt,0,1.44pt">
                  <w:txbxContent>
                    <w:p w:rsidR="00790912" w:rsidP="00790912" w:rsidRDefault="00790912" w14:paraId="230E0BA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1648" behindDoc="0" locked="0" layoutInCell="1" allowOverlap="1" wp14:editId="16A00B44" wp14:anchorId="3F82C3D8">
                <wp:simplePos x="0" y="0"/>
                <wp:positionH relativeFrom="column">
                  <wp:posOffset>1320800</wp:posOffset>
                </wp:positionH>
                <wp:positionV relativeFrom="paragraph">
                  <wp:posOffset>139700</wp:posOffset>
                </wp:positionV>
                <wp:extent cx="1003300" cy="2019300"/>
                <wp:effectExtent l="0" t="0" r="0" b="0"/>
                <wp:wrapNone/>
                <wp:docPr id="7479" name="Rectangle 74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150AC9A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9" style="position:absolute;margin-left:104pt;margin-top:11pt;width:79pt;height:159pt;z-index:2589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11OsqboBAABNAwAADgAAAAAAAAAAAAAAAAAuAgAAZHJzL2Uy&#10;b0RvYy54bWxQSwECLQAUAAYACAAAACEArtatUNsAAAAKAQAADwAAAAAAAAAAAAAAAAAUBAAAZHJz&#10;L2Rvd25yZXYueG1sUEsFBgAAAAAEAAQA8wAAABwFAAAAAA==&#10;" w14:anchorId="3F82C3D8">
                <v:textbox inset="2.16pt,1.44pt,0,1.44pt">
                  <w:txbxContent>
                    <w:p w:rsidR="00790912" w:rsidP="00790912" w:rsidRDefault="00790912" w14:paraId="150AC9A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2672" behindDoc="0" locked="0" layoutInCell="1" allowOverlap="1" wp14:editId="78E48ECD" wp14:anchorId="14DCE25C">
                <wp:simplePos x="0" y="0"/>
                <wp:positionH relativeFrom="column">
                  <wp:posOffset>1320800</wp:posOffset>
                </wp:positionH>
                <wp:positionV relativeFrom="paragraph">
                  <wp:posOffset>139700</wp:posOffset>
                </wp:positionV>
                <wp:extent cx="1003300" cy="2019300"/>
                <wp:effectExtent l="0" t="0" r="0" b="0"/>
                <wp:wrapNone/>
                <wp:docPr id="7480" name="Rectangle 74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7C2A1D39"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0" style="position:absolute;margin-left:104pt;margin-top:11pt;width:79pt;height:159pt;z-index:2589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pvuQEAAE0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zeXHRrkuMUu/UTf&#10;uBsmRY7V0Uipcn+zX3OIPV57Dk9wyiIus/hFg81flEWW4vHh7LFaEhFYvL247Wp8SOBWbuA1JghT&#10;vd0OENM35S3JC0YBuRRr+f4hpuPR1yN4L7M5vp9XadkuRU3TXHWvZLdeHlAkTml6xKAnPzMqJhMo&#10;mbHzjMbfOw6Kkum7Q2vbm8uLFkelJE3XdjjCUBKkvX1f5U6MHodJJKBkF8AMIxIuJhVe2LOi7DRf&#10;eSje54X921+w+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cNWpvuQEAAE0DAAAOAAAAAAAAAAAAAAAAAC4CAABkcnMvZTJv&#10;RG9jLnhtbFBLAQItABQABgAIAAAAIQCu1q1Q2wAAAAoBAAAPAAAAAAAAAAAAAAAAABMEAABkcnMv&#10;ZG93bnJldi54bWxQSwUGAAAAAAQABADzAAAAGwUAAAAA&#10;" w14:anchorId="14DCE25C">
                <v:textbox inset="2.16pt,1.44pt,0,1.44pt">
                  <w:txbxContent>
                    <w:p w:rsidR="00790912" w:rsidP="00790912" w:rsidRDefault="00790912" w14:paraId="7C2A1D39"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3696" behindDoc="0" locked="0" layoutInCell="1" allowOverlap="1" wp14:editId="129C296C" wp14:anchorId="73475531">
                <wp:simplePos x="0" y="0"/>
                <wp:positionH relativeFrom="column">
                  <wp:posOffset>1320800</wp:posOffset>
                </wp:positionH>
                <wp:positionV relativeFrom="paragraph">
                  <wp:posOffset>139700</wp:posOffset>
                </wp:positionV>
                <wp:extent cx="1003300" cy="2019300"/>
                <wp:effectExtent l="0" t="0" r="0" b="0"/>
                <wp:wrapNone/>
                <wp:docPr id="7481" name="Rectangle 7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5DE14D68"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1" style="position:absolute;margin-left:104pt;margin-top:11pt;width:79pt;height:159pt;z-index:2589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lDAfwboBAABNAwAADgAAAAAAAAAAAAAAAAAuAgAAZHJzL2Uy&#10;b0RvYy54bWxQSwECLQAUAAYACAAAACEArtatUNsAAAAKAQAADwAAAAAAAAAAAAAAAAAUBAAAZHJz&#10;L2Rvd25yZXYueG1sUEsFBgAAAAAEAAQA8wAAABwFAAAAAA==&#10;" w14:anchorId="73475531">
                <v:textbox inset="2.16pt,1.44pt,0,1.44pt">
                  <w:txbxContent>
                    <w:p w:rsidR="00790912" w:rsidP="00790912" w:rsidRDefault="00790912" w14:paraId="5DE14D68"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4720" behindDoc="0" locked="0" layoutInCell="1" allowOverlap="1" wp14:editId="3C1EE246" wp14:anchorId="0BEDC803">
                <wp:simplePos x="0" y="0"/>
                <wp:positionH relativeFrom="column">
                  <wp:posOffset>1320800</wp:posOffset>
                </wp:positionH>
                <wp:positionV relativeFrom="paragraph">
                  <wp:posOffset>139700</wp:posOffset>
                </wp:positionV>
                <wp:extent cx="1003300" cy="2019300"/>
                <wp:effectExtent l="0" t="0" r="0" b="0"/>
                <wp:wrapNone/>
                <wp:docPr id="7482" name="Rectangle 74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2B2D3362"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2" style="position:absolute;margin-left:104pt;margin-top:11pt;width:79pt;height:159pt;z-index:2589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5Loc+LoBAABNAwAADgAAAAAAAAAAAAAAAAAuAgAAZHJzL2Uy&#10;b0RvYy54bWxQSwECLQAUAAYACAAAACEArtatUNsAAAAKAQAADwAAAAAAAAAAAAAAAAAUBAAAZHJz&#10;L2Rvd25yZXYueG1sUEsFBgAAAAAEAAQA8wAAABwFAAAAAA==&#10;" w14:anchorId="0BEDC803">
                <v:textbox inset="2.16pt,1.44pt,0,1.44pt">
                  <w:txbxContent>
                    <w:p w:rsidR="00790912" w:rsidP="00790912" w:rsidRDefault="00790912" w14:paraId="2B2D3362"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5744" behindDoc="0" locked="0" layoutInCell="1" allowOverlap="1" wp14:editId="060B92F8" wp14:anchorId="07DB6057">
                <wp:simplePos x="0" y="0"/>
                <wp:positionH relativeFrom="column">
                  <wp:posOffset>1320800</wp:posOffset>
                </wp:positionH>
                <wp:positionV relativeFrom="paragraph">
                  <wp:posOffset>139700</wp:posOffset>
                </wp:positionV>
                <wp:extent cx="1003300" cy="2057400"/>
                <wp:effectExtent l="0" t="0" r="0" b="0"/>
                <wp:wrapNone/>
                <wp:docPr id="7483" name="Rectangle 74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C311561"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3" style="position:absolute;margin-left:104pt;margin-top:11pt;width:79pt;height:162pt;z-index:2589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GihRkboBAABNAwAADgAAAAAAAAAAAAAAAAAuAgAAZHJzL2Uy&#10;b0RvYy54bWxQSwECLQAUAAYACAAAACEAe0uO1NsAAAAKAQAADwAAAAAAAAAAAAAAAAAUBAAAZHJz&#10;L2Rvd25yZXYueG1sUEsFBgAAAAAEAAQA8wAAABwFAAAAAA==&#10;" w14:anchorId="07DB6057">
                <v:textbox inset="2.16pt,1.44pt,0,1.44pt">
                  <w:txbxContent>
                    <w:p w:rsidR="00790912" w:rsidP="00790912" w:rsidRDefault="00790912" w14:paraId="5C311561"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6768" behindDoc="0" locked="0" layoutInCell="1" allowOverlap="1" wp14:editId="1C748C20" wp14:anchorId="0511F1C3">
                <wp:simplePos x="0" y="0"/>
                <wp:positionH relativeFrom="column">
                  <wp:posOffset>1320800</wp:posOffset>
                </wp:positionH>
                <wp:positionV relativeFrom="paragraph">
                  <wp:posOffset>139700</wp:posOffset>
                </wp:positionV>
                <wp:extent cx="1003300" cy="2057400"/>
                <wp:effectExtent l="0" t="0" r="0" b="0"/>
                <wp:wrapNone/>
                <wp:docPr id="7484" name="Rectangle 7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DEA9C2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4" style="position:absolute;margin-left:104pt;margin-top:11pt;width:79pt;height:162pt;z-index:2589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Tl+Dq7AQAATQMAAA4AAAAAAAAAAAAAAAAALgIAAGRycy9l&#10;Mm9Eb2MueG1sUEsBAi0AFAAGAAgAAAAhAHtLjtTbAAAACgEAAA8AAAAAAAAAAAAAAAAAFQQAAGRy&#10;cy9kb3ducmV2LnhtbFBLBQYAAAAABAAEAPMAAAAdBQAAAAA=&#10;" w14:anchorId="0511F1C3">
                <v:textbox inset="2.16pt,1.44pt,0,1.44pt">
                  <w:txbxContent>
                    <w:p w:rsidR="00790912" w:rsidP="00790912" w:rsidRDefault="00790912" w14:paraId="4DEA9C2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7792" behindDoc="0" locked="0" layoutInCell="1" allowOverlap="1" wp14:editId="62516D07" wp14:anchorId="3E3069A3">
                <wp:simplePos x="0" y="0"/>
                <wp:positionH relativeFrom="column">
                  <wp:posOffset>1320800</wp:posOffset>
                </wp:positionH>
                <wp:positionV relativeFrom="paragraph">
                  <wp:posOffset>139700</wp:posOffset>
                </wp:positionV>
                <wp:extent cx="1003300" cy="2057400"/>
                <wp:effectExtent l="0" t="0" r="0" b="0"/>
                <wp:wrapNone/>
                <wp:docPr id="7485" name="Rectangle 74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21F0916"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5" style="position:absolute;margin-left:104pt;margin-top:11pt;width:79pt;height:162pt;z-index:2589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M4I2UvAEAAE0DAAAOAAAAAAAAAAAAAAAAAC4CAABkcnMv&#10;ZTJvRG9jLnhtbFBLAQItABQABgAIAAAAIQB7S47U2wAAAAoBAAAPAAAAAAAAAAAAAAAAABYEAABk&#10;cnMvZG93bnJldi54bWxQSwUGAAAAAAQABADzAAAAHgUAAAAA&#10;" w14:anchorId="3E3069A3">
                <v:textbox inset="2.16pt,1.44pt,0,1.44pt">
                  <w:txbxContent>
                    <w:p w:rsidR="00790912" w:rsidP="00790912" w:rsidRDefault="00790912" w14:paraId="721F0916"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8816" behindDoc="0" locked="0" layoutInCell="1" allowOverlap="1" wp14:editId="228E1A72" wp14:anchorId="68D08513">
                <wp:simplePos x="0" y="0"/>
                <wp:positionH relativeFrom="column">
                  <wp:posOffset>1320800</wp:posOffset>
                </wp:positionH>
                <wp:positionV relativeFrom="paragraph">
                  <wp:posOffset>139700</wp:posOffset>
                </wp:positionV>
                <wp:extent cx="1003300" cy="1714500"/>
                <wp:effectExtent l="0" t="0" r="0" b="0"/>
                <wp:wrapNone/>
                <wp:docPr id="7486" name="Rectangle 74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1B631A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6" style="position:absolute;margin-left:104pt;margin-top:11pt;width:79pt;height:135pt;z-index:2589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njIlq7AQAATQMAAA4AAAAAAAAAAAAAAAAALgIAAGRycy9l&#10;Mm9Eb2MueG1sUEsBAi0AFAAGAAgAAAAhALFKmiXbAAAACgEAAA8AAAAAAAAAAAAAAAAAFQQAAGRy&#10;cy9kb3ducmV2LnhtbFBLBQYAAAAABAAEAPMAAAAdBQAAAAA=&#10;" w14:anchorId="68D08513">
                <v:textbox inset="2.16pt,1.44pt,0,1.44pt">
                  <w:txbxContent>
                    <w:p w:rsidR="00790912" w:rsidP="00790912" w:rsidRDefault="00790912" w14:paraId="11B631A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79840" behindDoc="0" locked="0" layoutInCell="1" allowOverlap="1" wp14:editId="563217EC" wp14:anchorId="40995A83">
                <wp:simplePos x="0" y="0"/>
                <wp:positionH relativeFrom="column">
                  <wp:posOffset>1320800</wp:posOffset>
                </wp:positionH>
                <wp:positionV relativeFrom="paragraph">
                  <wp:posOffset>139700</wp:posOffset>
                </wp:positionV>
                <wp:extent cx="1003300" cy="1714500"/>
                <wp:effectExtent l="0" t="0" r="0" b="0"/>
                <wp:wrapNone/>
                <wp:docPr id="7487" name="Rectangle 7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2D7B8B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7" style="position:absolute;margin-left:104pt;margin-top:11pt;width:79pt;height:135pt;z-index:2589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f0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HR9060pcdxil36g&#10;b9wNkyKn6mikVLm/2a85xB6vPYcnOGcRl1n8osHmL8oiS/H4ePFYLYkILN5d33U1dkLgVrOum5wg&#10;TPV6O0BMX5S3JC8YBeRSrOWHbzGdjr4cwXuZzen9vErLbilqmub20wvZnZdHFIlTmh4x6MnPjIrJ&#10;BEpm7Dyj8feeg6Jk+urQ2nZ9c93iqJSk6doORxhKgrR3b6vcidHjMIkElOwDmGFEwsWkwgt7VpSd&#10;5ysPxdu8sH/9C7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DHmV/S7AQAATQMAAA4AAAAAAAAAAAAAAAAALgIAAGRycy9l&#10;Mm9Eb2MueG1sUEsBAi0AFAAGAAgAAAAhALFKmiXbAAAACgEAAA8AAAAAAAAAAAAAAAAAFQQAAGRy&#10;cy9kb3ducmV2LnhtbFBLBQYAAAAABAAEAPMAAAAdBQAAAAA=&#10;" w14:anchorId="40995A83">
                <v:textbox inset="2.16pt,1.44pt,0,1.44pt">
                  <w:txbxContent>
                    <w:p w:rsidR="00790912" w:rsidP="00790912" w:rsidRDefault="00790912" w14:paraId="32D7B8B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0864" behindDoc="0" locked="0" layoutInCell="1" allowOverlap="1" wp14:editId="78E5B79E" wp14:anchorId="5ACCABBF">
                <wp:simplePos x="0" y="0"/>
                <wp:positionH relativeFrom="column">
                  <wp:posOffset>1320800</wp:posOffset>
                </wp:positionH>
                <wp:positionV relativeFrom="paragraph">
                  <wp:posOffset>139700</wp:posOffset>
                </wp:positionV>
                <wp:extent cx="1003300" cy="1714500"/>
                <wp:effectExtent l="0" t="0" r="0" b="0"/>
                <wp:wrapNone/>
                <wp:docPr id="7488" name="Rectangle 74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C614DD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8" style="position:absolute;margin-left:104pt;margin-top:11pt;width:79pt;height:135pt;z-index:2589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gpQCAuQEAAE0DAAAOAAAAAAAAAAAAAAAAAC4CAABkcnMvZTJv&#10;RG9jLnhtbFBLAQItABQABgAIAAAAIQCxSpol2wAAAAoBAAAPAAAAAAAAAAAAAAAAABMEAABkcnMv&#10;ZG93bnJldi54bWxQSwUGAAAAAAQABADzAAAAGwUAAAAA&#10;" w14:anchorId="5ACCABBF">
                <v:textbox inset="2.16pt,1.44pt,0,1.44pt">
                  <w:txbxContent>
                    <w:p w:rsidR="00790912" w:rsidP="00790912" w:rsidRDefault="00790912" w14:paraId="0C614DD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1888" behindDoc="0" locked="0" layoutInCell="1" allowOverlap="1" wp14:editId="760134AC" wp14:anchorId="1FC2248F">
                <wp:simplePos x="0" y="0"/>
                <wp:positionH relativeFrom="column">
                  <wp:posOffset>1320800</wp:posOffset>
                </wp:positionH>
                <wp:positionV relativeFrom="paragraph">
                  <wp:posOffset>139700</wp:posOffset>
                </wp:positionV>
                <wp:extent cx="1003300" cy="2057400"/>
                <wp:effectExtent l="0" t="0" r="0" b="0"/>
                <wp:wrapNone/>
                <wp:docPr id="7489" name="Rectangle 7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4FFAC0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9" style="position:absolute;margin-left:104pt;margin-top:11pt;width:79pt;height:162pt;z-index:2589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BxNJ+7AQAATQMAAA4AAAAAAAAAAAAAAAAALgIAAGRycy9l&#10;Mm9Eb2MueG1sUEsBAi0AFAAGAAgAAAAhAHtLjtTbAAAACgEAAA8AAAAAAAAAAAAAAAAAFQQAAGRy&#10;cy9kb3ducmV2LnhtbFBLBQYAAAAABAAEAPMAAAAdBQAAAAA=&#10;" w14:anchorId="1FC2248F">
                <v:textbox inset="2.16pt,1.44pt,0,1.44pt">
                  <w:txbxContent>
                    <w:p w:rsidR="00790912" w:rsidP="00790912" w:rsidRDefault="00790912" w14:paraId="24FFAC0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2912" behindDoc="0" locked="0" layoutInCell="1" allowOverlap="1" wp14:editId="0FCBD58D" wp14:anchorId="274EA991">
                <wp:simplePos x="0" y="0"/>
                <wp:positionH relativeFrom="column">
                  <wp:posOffset>1320800</wp:posOffset>
                </wp:positionH>
                <wp:positionV relativeFrom="paragraph">
                  <wp:posOffset>139700</wp:posOffset>
                </wp:positionV>
                <wp:extent cx="1003300" cy="2057400"/>
                <wp:effectExtent l="0" t="0" r="0" b="0"/>
                <wp:wrapNone/>
                <wp:docPr id="7490" name="Rectangle 7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E4BEDE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0" style="position:absolute;margin-left:104pt;margin-top:11pt;width:79pt;height:162pt;z-index:2589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CNY4O7AQAATQMAAA4AAAAAAAAAAAAAAAAALgIAAGRycy9l&#10;Mm9Eb2MueG1sUEsBAi0AFAAGAAgAAAAhAHtLjtTbAAAACgEAAA8AAAAAAAAAAAAAAAAAFQQAAGRy&#10;cy9kb3ducmV2LnhtbFBLBQYAAAAABAAEAPMAAAAdBQAAAAA=&#10;" w14:anchorId="274EA991">
                <v:textbox inset="2.16pt,1.44pt,0,1.44pt">
                  <w:txbxContent>
                    <w:p w:rsidR="00790912" w:rsidP="00790912" w:rsidRDefault="00790912" w14:paraId="2E4BEDE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3936" behindDoc="0" locked="0" layoutInCell="1" allowOverlap="1" wp14:editId="4DA75DFF" wp14:anchorId="19CC4CB4">
                <wp:simplePos x="0" y="0"/>
                <wp:positionH relativeFrom="column">
                  <wp:posOffset>1320800</wp:posOffset>
                </wp:positionH>
                <wp:positionV relativeFrom="paragraph">
                  <wp:posOffset>139700</wp:posOffset>
                </wp:positionV>
                <wp:extent cx="1003300" cy="762000"/>
                <wp:effectExtent l="0" t="0" r="0" b="0"/>
                <wp:wrapNone/>
                <wp:docPr id="7491" name="Rectangle 74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BFA050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1" style="position:absolute;margin-left:104pt;margin-top:11pt;width:79pt;height:60pt;z-index:2589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Bgp/LC5AQAATAMAAA4AAAAAAAAAAAAAAAAALgIAAGRycy9lMm9E&#10;b2MueG1sUEsBAi0AFAAGAAgAAAAhAKJpM7TaAAAACgEAAA8AAAAAAAAAAAAAAAAAEwQAAGRycy9k&#10;b3ducmV2LnhtbFBLBQYAAAAABAAEAPMAAAAaBQAAAAA=&#10;" w14:anchorId="19CC4CB4">
                <v:textbox inset="2.16pt,1.44pt,0,1.44pt">
                  <w:txbxContent>
                    <w:p w:rsidR="00790912" w:rsidP="00790912" w:rsidRDefault="00790912" w14:paraId="5BFA050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4960" behindDoc="0" locked="0" layoutInCell="1" allowOverlap="1" wp14:editId="7C2B4E58" wp14:anchorId="28CDD9DA">
                <wp:simplePos x="0" y="0"/>
                <wp:positionH relativeFrom="column">
                  <wp:posOffset>1320800</wp:posOffset>
                </wp:positionH>
                <wp:positionV relativeFrom="paragraph">
                  <wp:posOffset>139700</wp:posOffset>
                </wp:positionV>
                <wp:extent cx="1003300" cy="762000"/>
                <wp:effectExtent l="0" t="0" r="0" b="0"/>
                <wp:wrapNone/>
                <wp:docPr id="7492" name="Rectangle 74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BA5FAA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2" style="position:absolute;margin-left:104pt;margin-top:11pt;width:79pt;height:60pt;z-index:2589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mz5RS5AQAATAMAAA4AAAAAAAAAAAAAAAAALgIAAGRycy9lMm9E&#10;b2MueG1sUEsBAi0AFAAGAAgAAAAhAKJpM7TaAAAACgEAAA8AAAAAAAAAAAAAAAAAEwQAAGRycy9k&#10;b3ducmV2LnhtbFBLBQYAAAAABAAEAPMAAAAaBQAAAAA=&#10;" w14:anchorId="28CDD9DA">
                <v:textbox inset="2.16pt,1.44pt,0,1.44pt">
                  <w:txbxContent>
                    <w:p w:rsidR="00790912" w:rsidP="00790912" w:rsidRDefault="00790912" w14:paraId="6BA5FAA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5984" behindDoc="0" locked="0" layoutInCell="1" allowOverlap="1" wp14:editId="7C255C25" wp14:anchorId="2469711E">
                <wp:simplePos x="0" y="0"/>
                <wp:positionH relativeFrom="column">
                  <wp:posOffset>1320800</wp:posOffset>
                </wp:positionH>
                <wp:positionV relativeFrom="paragraph">
                  <wp:posOffset>139700</wp:posOffset>
                </wp:positionV>
                <wp:extent cx="1003300" cy="762000"/>
                <wp:effectExtent l="0" t="0" r="0" b="0"/>
                <wp:wrapNone/>
                <wp:docPr id="7493" name="Rectangle 7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B6B0D6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3" style="position:absolute;margin-left:104pt;margin-top:11pt;width:79pt;height:60pt;z-index:2589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" w14:anchorId="2469711E">
                <v:textbox inset="2.16pt,1.44pt,0,1.44pt">
                  <w:txbxContent>
                    <w:p w:rsidR="00790912" w:rsidP="00790912" w:rsidRDefault="00790912" w14:paraId="4B6B0D6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7008" behindDoc="0" locked="0" layoutInCell="1" allowOverlap="1" wp14:editId="611C0569" wp14:anchorId="404CE5E3">
                <wp:simplePos x="0" y="0"/>
                <wp:positionH relativeFrom="column">
                  <wp:posOffset>1320800</wp:posOffset>
                </wp:positionH>
                <wp:positionV relativeFrom="paragraph">
                  <wp:posOffset>139700</wp:posOffset>
                </wp:positionV>
                <wp:extent cx="1003300" cy="762000"/>
                <wp:effectExtent l="0" t="0" r="0" b="0"/>
                <wp:wrapNone/>
                <wp:docPr id="7494" name="Rectangle 74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64FA8F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4" style="position:absolute;margin-left:104pt;margin-top:11pt;width:79pt;height:60pt;z-index:2589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2e01XugEAAEwDAAAOAAAAAAAAAAAAAAAAAC4CAABkcnMvZTJv&#10;RG9jLnhtbFBLAQItABQABgAIAAAAIQCiaTO02gAAAAoBAAAPAAAAAAAAAAAAAAAAABQEAABkcnMv&#10;ZG93bnJldi54bWxQSwUGAAAAAAQABADzAAAAGwUAAAAA&#10;" w14:anchorId="404CE5E3">
                <v:textbox inset="2.16pt,1.44pt,0,1.44pt">
                  <w:txbxContent>
                    <w:p w:rsidR="00790912" w:rsidP="00790912" w:rsidRDefault="00790912" w14:paraId="764FA8F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8032" behindDoc="0" locked="0" layoutInCell="1" allowOverlap="1" wp14:editId="610C8D8C" wp14:anchorId="0B088615">
                <wp:simplePos x="0" y="0"/>
                <wp:positionH relativeFrom="column">
                  <wp:posOffset>1320800</wp:posOffset>
                </wp:positionH>
                <wp:positionV relativeFrom="paragraph">
                  <wp:posOffset>139700</wp:posOffset>
                </wp:positionV>
                <wp:extent cx="1003300" cy="762000"/>
                <wp:effectExtent l="0" t="0" r="0" b="0"/>
                <wp:wrapNone/>
                <wp:docPr id="7495" name="Rectangle 7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E81452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5" style="position:absolute;margin-left:104pt;margin-top:11pt;width:79pt;height:60pt;z-index:2589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6/7m8ugEAAEwDAAAOAAAAAAAAAAAAAAAAAC4CAABkcnMvZTJv&#10;RG9jLnhtbFBLAQItABQABgAIAAAAIQCiaTO02gAAAAoBAAAPAAAAAAAAAAAAAAAAABQEAABkcnMv&#10;ZG93bnJldi54bWxQSwUGAAAAAAQABADzAAAAGwUAAAAA&#10;" w14:anchorId="0B088615">
                <v:textbox inset="2.16pt,1.44pt,0,1.44pt">
                  <w:txbxContent>
                    <w:p w:rsidR="00790912" w:rsidP="00790912" w:rsidRDefault="00790912" w14:paraId="6E81452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89056" behindDoc="0" locked="0" layoutInCell="1" allowOverlap="1" wp14:editId="283622AC" wp14:anchorId="399F1D5C">
                <wp:simplePos x="0" y="0"/>
                <wp:positionH relativeFrom="column">
                  <wp:posOffset>1320800</wp:posOffset>
                </wp:positionH>
                <wp:positionV relativeFrom="paragraph">
                  <wp:posOffset>139700</wp:posOffset>
                </wp:positionV>
                <wp:extent cx="1003300" cy="762000"/>
                <wp:effectExtent l="0" t="0" r="0" b="0"/>
                <wp:wrapNone/>
                <wp:docPr id="7496" name="Rectangle 74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9EF555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6" style="position:absolute;margin-left:104pt;margin-top:11pt;width:79pt;height:60pt;z-index:2589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UNugEAAEw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vV9o4Szx126Qf6&#10;xn1vFblUByOlmvs7+zXG1OG15/gE1yzhchY/aXDzF2WRqXh8vnmspkwEFrfL7abGTgjcQvAlrhGl&#10;erscIeUvKjgyLxgFpFKc5advKV+Ovh7BezOZy/PzKk+HqYhpmvXqleshyDNqxCHNjxi0DSOjwppI&#10;yYiNZzT9OnJQlNivHp1t16tli5NSkmbTbnCCoSTI+vC+yr0YAs6SyEDJMYLpByRcPCq8sGVF2XW8&#10;5pl4nxf2bz/B/j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LrtUNugEAAEwDAAAOAAAAAAAAAAAAAAAAAC4CAABkcnMvZTJv&#10;RG9jLnhtbFBLAQItABQABgAIAAAAIQCiaTO02gAAAAoBAAAPAAAAAAAAAAAAAAAAABQEAABkcnMv&#10;ZG93bnJldi54bWxQSwUGAAAAAAQABADzAAAAGwUAAAAA&#10;" w14:anchorId="399F1D5C">
                <v:textbox inset="2.16pt,1.44pt,0,1.44pt">
                  <w:txbxContent>
                    <w:p w:rsidR="00790912" w:rsidP="00790912" w:rsidRDefault="00790912" w14:paraId="49EF555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0080" behindDoc="0" locked="0" layoutInCell="1" allowOverlap="1" wp14:editId="18D2D27A" wp14:anchorId="3FDCE891">
                <wp:simplePos x="0" y="0"/>
                <wp:positionH relativeFrom="column">
                  <wp:posOffset>1320800</wp:posOffset>
                </wp:positionH>
                <wp:positionV relativeFrom="paragraph">
                  <wp:posOffset>139700</wp:posOffset>
                </wp:positionV>
                <wp:extent cx="1003300" cy="762000"/>
                <wp:effectExtent l="0" t="0" r="0" b="0"/>
                <wp:wrapNone/>
                <wp:docPr id="7497" name="Rectangle 74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2EB88D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7" style="position:absolute;margin-left:104pt;margin-top:11pt;width:79pt;height:60pt;z-index:2589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HKiHmugEAAEwDAAAOAAAAAAAAAAAAAAAAAC4CAABkcnMvZTJv&#10;RG9jLnhtbFBLAQItABQABgAIAAAAIQCiaTO02gAAAAoBAAAPAAAAAAAAAAAAAAAAABQEAABkcnMv&#10;ZG93bnJldi54bWxQSwUGAAAAAAQABADzAAAAGwUAAAAA&#10;" w14:anchorId="3FDCE891">
                <v:textbox inset="2.16pt,1.44pt,0,1.44pt">
                  <w:txbxContent>
                    <w:p w:rsidR="00790912" w:rsidP="00790912" w:rsidRDefault="00790912" w14:paraId="22EB88D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1104" behindDoc="0" locked="0" layoutInCell="1" allowOverlap="1" wp14:editId="61D1B72A" wp14:anchorId="6AE156F4">
                <wp:simplePos x="0" y="0"/>
                <wp:positionH relativeFrom="column">
                  <wp:posOffset>1320800</wp:posOffset>
                </wp:positionH>
                <wp:positionV relativeFrom="paragraph">
                  <wp:posOffset>139700</wp:posOffset>
                </wp:positionV>
                <wp:extent cx="1003300" cy="762000"/>
                <wp:effectExtent l="0" t="0" r="0" b="0"/>
                <wp:wrapNone/>
                <wp:docPr id="7498" name="Rectangle 7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02760E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8" style="position:absolute;margin-left:104pt;margin-top:11pt;width:79pt;height:60pt;z-index:2589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jqHNC5AQAATAMAAA4AAAAAAAAAAAAAAAAALgIAAGRycy9lMm9E&#10;b2MueG1sUEsBAi0AFAAGAAgAAAAhAKJpM7TaAAAACgEAAA8AAAAAAAAAAAAAAAAAEwQAAGRycy9k&#10;b3ducmV2LnhtbFBLBQYAAAAABAAEAPMAAAAaBQAAAAA=&#10;" w14:anchorId="6AE156F4">
                <v:textbox inset="2.16pt,1.44pt,0,1.44pt">
                  <w:txbxContent>
                    <w:p w:rsidR="00790912" w:rsidP="00790912" w:rsidRDefault="00790912" w14:paraId="002760E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2128" behindDoc="0" locked="0" layoutInCell="1" allowOverlap="1" wp14:editId="758596E3" wp14:anchorId="456CAF15">
                <wp:simplePos x="0" y="0"/>
                <wp:positionH relativeFrom="column">
                  <wp:posOffset>1320800</wp:posOffset>
                </wp:positionH>
                <wp:positionV relativeFrom="paragraph">
                  <wp:posOffset>139700</wp:posOffset>
                </wp:positionV>
                <wp:extent cx="1003300" cy="762000"/>
                <wp:effectExtent l="0" t="0" r="0" b="0"/>
                <wp:wrapNone/>
                <wp:docPr id="7499" name="Rectangle 74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3A6B75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9" style="position:absolute;margin-left:104pt;margin-top:11pt;width:79pt;height:60pt;z-index:2589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ORu6Du5AQAATAMAAA4AAAAAAAAAAAAAAAAALgIAAGRycy9lMm9E&#10;b2MueG1sUEsBAi0AFAAGAAgAAAAhAKJpM7TaAAAACgEAAA8AAAAAAAAAAAAAAAAAEwQAAGRycy9k&#10;b3ducmV2LnhtbFBLBQYAAAAABAAEAPMAAAAaBQAAAAA=&#10;" w14:anchorId="456CAF15">
                <v:textbox inset="2.16pt,1.44pt,0,1.44pt">
                  <w:txbxContent>
                    <w:p w:rsidR="00790912" w:rsidP="00790912" w:rsidRDefault="00790912" w14:paraId="63A6B75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3152" behindDoc="0" locked="0" layoutInCell="1" allowOverlap="1" wp14:editId="42998CB8" wp14:anchorId="20FA6FA3">
                <wp:simplePos x="0" y="0"/>
                <wp:positionH relativeFrom="column">
                  <wp:posOffset>1320800</wp:posOffset>
                </wp:positionH>
                <wp:positionV relativeFrom="paragraph">
                  <wp:posOffset>139700</wp:posOffset>
                </wp:positionV>
                <wp:extent cx="1003300" cy="762000"/>
                <wp:effectExtent l="0" t="0" r="0" b="0"/>
                <wp:wrapNone/>
                <wp:docPr id="7500" name="Rectangle 75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17DEB7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0" style="position:absolute;margin-left:104pt;margin-top:11pt;width:79pt;height:60pt;z-index:2589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NrKpHugEAAEwDAAAOAAAAAAAAAAAAAAAAAC4CAABkcnMvZTJv&#10;RG9jLnhtbFBLAQItABQABgAIAAAAIQCiaTO02gAAAAoBAAAPAAAAAAAAAAAAAAAAABQEAABkcnMv&#10;ZG93bnJldi54bWxQSwUGAAAAAAQABADzAAAAGwUAAAAA&#10;" w14:anchorId="20FA6FA3">
                <v:textbox inset="2.16pt,1.44pt,0,1.44pt">
                  <w:txbxContent>
                    <w:p w:rsidR="00790912" w:rsidP="00790912" w:rsidRDefault="00790912" w14:paraId="417DEB7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4176" behindDoc="0" locked="0" layoutInCell="1" allowOverlap="1" wp14:editId="10A73755" wp14:anchorId="17B833C8">
                <wp:simplePos x="0" y="0"/>
                <wp:positionH relativeFrom="column">
                  <wp:posOffset>1320800</wp:posOffset>
                </wp:positionH>
                <wp:positionV relativeFrom="paragraph">
                  <wp:posOffset>139700</wp:posOffset>
                </wp:positionV>
                <wp:extent cx="1003300" cy="762000"/>
                <wp:effectExtent l="0" t="0" r="0" b="0"/>
                <wp:wrapNone/>
                <wp:docPr id="7501" name="Rectangle 7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26A502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1" style="position:absolute;margin-left:104pt;margin-top:11pt;width:79pt;height:60pt;z-index:2589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QSherLsBAABMAwAADgAAAAAAAAAAAAAAAAAuAgAAZHJzL2Uy&#10;b0RvYy54bWxQSwECLQAUAAYACAAAACEAomkztNoAAAAKAQAADwAAAAAAAAAAAAAAAAAVBAAAZHJz&#10;L2Rvd25yZXYueG1sUEsFBgAAAAAEAAQA8wAAABwFAAAAAA==&#10;" w14:anchorId="17B833C8">
                <v:textbox inset="2.16pt,1.44pt,0,1.44pt">
                  <w:txbxContent>
                    <w:p w:rsidR="00790912" w:rsidP="00790912" w:rsidRDefault="00790912" w14:paraId="226A502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5200" behindDoc="0" locked="0" layoutInCell="1" allowOverlap="1" wp14:editId="49A0F672" wp14:anchorId="7A0269C7">
                <wp:simplePos x="0" y="0"/>
                <wp:positionH relativeFrom="column">
                  <wp:posOffset>1320800</wp:posOffset>
                </wp:positionH>
                <wp:positionV relativeFrom="paragraph">
                  <wp:posOffset>139700</wp:posOffset>
                </wp:positionV>
                <wp:extent cx="1003300" cy="762000"/>
                <wp:effectExtent l="0" t="0" r="0" b="0"/>
                <wp:wrapNone/>
                <wp:docPr id="7502" name="Rectangle 75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C1F4E3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2" style="position:absolute;margin-left:104pt;margin-top:11pt;width:79pt;height:60pt;z-index:2589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yTP1pugEAAEwDAAAOAAAAAAAAAAAAAAAAAC4CAABkcnMvZTJv&#10;RG9jLnhtbFBLAQItABQABgAIAAAAIQCiaTO02gAAAAoBAAAPAAAAAAAAAAAAAAAAABQEAABkcnMv&#10;ZG93bnJldi54bWxQSwUGAAAAAAQABADzAAAAGwUAAAAA&#10;" w14:anchorId="7A0269C7">
                <v:textbox inset="2.16pt,1.44pt,0,1.44pt">
                  <w:txbxContent>
                    <w:p w:rsidR="00790912" w:rsidP="00790912" w:rsidRDefault="00790912" w14:paraId="4C1F4E3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6224" behindDoc="0" locked="0" layoutInCell="1" allowOverlap="1" wp14:editId="16D9B7FE" wp14:anchorId="3F1B56B2">
                <wp:simplePos x="0" y="0"/>
                <wp:positionH relativeFrom="column">
                  <wp:posOffset>1320800</wp:posOffset>
                </wp:positionH>
                <wp:positionV relativeFrom="paragraph">
                  <wp:posOffset>139700</wp:posOffset>
                </wp:positionV>
                <wp:extent cx="1003300" cy="762000"/>
                <wp:effectExtent l="0" t="0" r="0" b="0"/>
                <wp:wrapNone/>
                <wp:docPr id="7503" name="Rectangle 75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A5D8D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3" style="position:absolute;margin-left:104pt;margin-top:11pt;width:79pt;height:60pt;z-index:2589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7ICYK5AQAATAMAAA4AAAAAAAAAAAAAAAAALgIAAGRycy9lMm9E&#10;b2MueG1sUEsBAi0AFAAGAAgAAAAhAKJpM7TaAAAACgEAAA8AAAAAAAAAAAAAAAAAEwQAAGRycy9k&#10;b3ducmV2LnhtbFBLBQYAAAAABAAEAPMAAAAaBQAAAAA=&#10;" w14:anchorId="3F1B56B2">
                <v:textbox inset="2.16pt,1.44pt,0,1.44pt">
                  <w:txbxContent>
                    <w:p w:rsidR="00790912" w:rsidP="00790912" w:rsidRDefault="00790912" w14:paraId="1A5D8D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7248" behindDoc="0" locked="0" layoutInCell="1" allowOverlap="1" wp14:editId="3E32FF6B" wp14:anchorId="39745022">
                <wp:simplePos x="0" y="0"/>
                <wp:positionH relativeFrom="column">
                  <wp:posOffset>1320800</wp:posOffset>
                </wp:positionH>
                <wp:positionV relativeFrom="paragraph">
                  <wp:posOffset>139700</wp:posOffset>
                </wp:positionV>
                <wp:extent cx="1003300" cy="762000"/>
                <wp:effectExtent l="0" t="0" r="0" b="0"/>
                <wp:wrapNone/>
                <wp:docPr id="7504" name="Rectangle 7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D5D472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4" style="position:absolute;margin-left:104pt;margin-top:11pt;width:79pt;height:60pt;z-index:2589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Uqug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X+slJY5b7NJv&#10;9I27blDkXO2NlCr3N/s1htjitcfwAJcs4jKLnzTY/EVZZCoen64eqykRgcXNYrOusRMCt1bLzQLX&#10;iFK9XQ4Q03flLckLRgGpFGf58WdM56OvR/BeJnN+Pq/StJ+KmPl83bxy3Xt5Qo04pOkegx78yKgY&#10;TKBkxMYzGl8OHBQlww+Hzjar5aLBSSkJwqxxgqEkyHr/vsqd6D3OkkhAySGA6XokXDwqvLBlRdll&#10;vPJMvM8L+7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9hFUqugEAAEwDAAAOAAAAAAAAAAAAAAAAAC4CAABkcnMvZTJv&#10;RG9jLnhtbFBLAQItABQABgAIAAAAIQCiaTO02gAAAAoBAAAPAAAAAAAAAAAAAAAAABQEAABkcnMv&#10;ZG93bnJldi54bWxQSwUGAAAAAAQABADzAAAAGwUAAAAA&#10;" w14:anchorId="39745022">
                <v:textbox inset="2.16pt,1.44pt,0,1.44pt">
                  <w:txbxContent>
                    <w:p w:rsidR="00790912" w:rsidP="00790912" w:rsidRDefault="00790912" w14:paraId="7D5D472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8272" behindDoc="0" locked="0" layoutInCell="1" allowOverlap="1" wp14:editId="7BE12463" wp14:anchorId="457D8842">
                <wp:simplePos x="0" y="0"/>
                <wp:positionH relativeFrom="column">
                  <wp:posOffset>1320800</wp:posOffset>
                </wp:positionH>
                <wp:positionV relativeFrom="paragraph">
                  <wp:posOffset>139700</wp:posOffset>
                </wp:positionV>
                <wp:extent cx="1003300" cy="762000"/>
                <wp:effectExtent l="0" t="0" r="0" b="0"/>
                <wp:wrapNone/>
                <wp:docPr id="7505" name="Rectangle 75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FED69F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5" style="position:absolute;margin-left:104pt;margin-top:11pt;width:79pt;height:60pt;z-index:2589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HB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vymhLLDE7p&#10;F+rG7KAFOWVH1fcizTfpNfnQYtmzf4JzFNBN5GcJJn2RFpmzxseLxmKOhGNyvVw3JU6C49Hqar1E&#10;H7sUb8UeQvwpnCHJ6SgglKwsO9yHeLr6egXrEpjT88mL827OZKqqWb5i3bn+iBxxSeMjGqnd1FGu&#10;ladkwsF3NPzZMxCU6DuLytarq2WNm5KDqqkb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QChwbsBAABMAwAADgAAAAAAAAAAAAAAAAAuAgAAZHJzL2Uy&#10;b0RvYy54bWxQSwECLQAUAAYACAAAACEAomkztNoAAAAKAQAADwAAAAAAAAAAAAAAAAAVBAAAZHJz&#10;L2Rvd25yZXYueG1sUEsFBgAAAAAEAAQA8wAAABwFAAAAAA==&#10;" w14:anchorId="457D8842">
                <v:textbox inset="2.16pt,1.44pt,0,1.44pt">
                  <w:txbxContent>
                    <w:p w:rsidR="00790912" w:rsidP="00790912" w:rsidRDefault="00790912" w14:paraId="5FED69F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8999296" behindDoc="0" locked="0" layoutInCell="1" allowOverlap="1" wp14:editId="6F3BAF1F" wp14:anchorId="073DF70F">
                <wp:simplePos x="0" y="0"/>
                <wp:positionH relativeFrom="column">
                  <wp:posOffset>1320800</wp:posOffset>
                </wp:positionH>
                <wp:positionV relativeFrom="paragraph">
                  <wp:posOffset>139700</wp:posOffset>
                </wp:positionV>
                <wp:extent cx="1003300" cy="762000"/>
                <wp:effectExtent l="0" t="0" r="0" b="0"/>
                <wp:wrapNone/>
                <wp:docPr id="7506" name="Rectangle 7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760E6C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6" style="position:absolute;margin-left:104pt;margin-top:11pt;width:79pt;height:60pt;z-index:2589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1wuwEAAEw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N0fVveUeK4xSn9&#10;QN24640k5+ygu07O8531GkNssewlPMMliujO5CcFdv4iLTJljU9XjeWUiMDkZrlpSpyEwKP1arNE&#10;H7sU78UBYvoqvSWzwygglKwsPz7GdL76dgXrZjDn52cvTfspk6mqZvWGde+7E3LEJU1PaJTxI6PC&#10;6EDJiINnNL4eOEhKzDeHytbr1bLGTclB1dQNbjDkAFHvP2a5E4PHXRIJKDkE0P2AgLNGGReOLDO7&#10;rNe8Ex/jjP79J9j9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FHNcLsBAABMAwAADgAAAAAAAAAAAAAAAAAuAgAAZHJzL2Uy&#10;b0RvYy54bWxQSwECLQAUAAYACAAAACEAomkztNoAAAAKAQAADwAAAAAAAAAAAAAAAAAVBAAAZHJz&#10;L2Rvd25yZXYueG1sUEsFBgAAAAAEAAQA8wAAABwFAAAAAA==&#10;" w14:anchorId="073DF70F">
                <v:textbox inset="2.16pt,1.44pt,0,1.44pt">
                  <w:txbxContent>
                    <w:p w:rsidR="00790912" w:rsidP="00790912" w:rsidRDefault="00790912" w14:paraId="4760E6C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0320" behindDoc="0" locked="0" layoutInCell="1" allowOverlap="1" wp14:editId="0451B35C" wp14:anchorId="5FBA2CB3">
                <wp:simplePos x="0" y="0"/>
                <wp:positionH relativeFrom="column">
                  <wp:posOffset>1320800</wp:posOffset>
                </wp:positionH>
                <wp:positionV relativeFrom="paragraph">
                  <wp:posOffset>139700</wp:posOffset>
                </wp:positionV>
                <wp:extent cx="1003300" cy="762000"/>
                <wp:effectExtent l="0" t="0" r="0" b="0"/>
                <wp:wrapNone/>
                <wp:docPr id="7507" name="Rectangle 7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740990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7" style="position:absolute;margin-left:104pt;margin-top:11pt;width:79pt;height:60pt;z-index:2590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mb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tyRYllBqf0&#10;C3VjdtCCnLKj6nuR5pv0mnxosezZP8E5Cugm8rMEk75Ii8xZ4+NFYzFHwjG5Xq6bEifB8Wh1tV6i&#10;j12Kt2IPIf4UzpDkdBQQSlaWHe5DPF19vYJ1Cczp+eTFeTdnMlXVXL9i3bn+iBxxSeMjGqnd1FGu&#10;ladkwsF3NPzZMxCU6DuLytarq2WNm5KDqqkb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TNU5m7sBAABMAwAADgAAAAAAAAAAAAAAAAAuAgAAZHJzL2Uy&#10;b0RvYy54bWxQSwECLQAUAAYACAAAACEAomkztNoAAAAKAQAADwAAAAAAAAAAAAAAAAAVBAAAZHJz&#10;L2Rvd25yZXYueG1sUEsFBgAAAAAEAAQA8wAAABwFAAAAAA==&#10;" w14:anchorId="5FBA2CB3">
                <v:textbox inset="2.16pt,1.44pt,0,1.44pt">
                  <w:txbxContent>
                    <w:p w:rsidR="00790912" w:rsidP="00790912" w:rsidRDefault="00790912" w14:paraId="1740990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1344" behindDoc="0" locked="0" layoutInCell="1" allowOverlap="1" wp14:editId="25C1F1E0" wp14:anchorId="4D5A8C37">
                <wp:simplePos x="0" y="0"/>
                <wp:positionH relativeFrom="column">
                  <wp:posOffset>1320800</wp:posOffset>
                </wp:positionH>
                <wp:positionV relativeFrom="paragraph">
                  <wp:posOffset>139700</wp:posOffset>
                </wp:positionV>
                <wp:extent cx="1003300" cy="762000"/>
                <wp:effectExtent l="0" t="0" r="0" b="0"/>
                <wp:wrapNone/>
                <wp:docPr id="7508" name="Rectangle 75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BE1D67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8" style="position:absolute;margin-left:104pt;margin-top:11pt;width:79pt;height:60pt;z-index:2590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xUErbsBAABMAwAADgAAAAAAAAAAAAAAAAAuAgAAZHJzL2Uy&#10;b0RvYy54bWxQSwECLQAUAAYACAAAACEAomkztNoAAAAKAQAADwAAAAAAAAAAAAAAAAAVBAAAZHJz&#10;L2Rvd25yZXYueG1sUEsFBgAAAAAEAAQA8wAAABwFAAAAAA==&#10;" w14:anchorId="4D5A8C37">
                <v:textbox inset="2.16pt,1.44pt,0,1.44pt">
                  <w:txbxContent>
                    <w:p w:rsidR="00790912" w:rsidP="00790912" w:rsidRDefault="00790912" w14:paraId="2BE1D67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2368" behindDoc="0" locked="0" layoutInCell="1" allowOverlap="1" wp14:editId="7CA64599" wp14:anchorId="1C68D453">
                <wp:simplePos x="0" y="0"/>
                <wp:positionH relativeFrom="column">
                  <wp:posOffset>1320800</wp:posOffset>
                </wp:positionH>
                <wp:positionV relativeFrom="paragraph">
                  <wp:posOffset>139700</wp:posOffset>
                </wp:positionV>
                <wp:extent cx="1003300" cy="762000"/>
                <wp:effectExtent l="0" t="0" r="0" b="0"/>
                <wp:wrapNone/>
                <wp:docPr id="7509" name="Rectangle 75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F80C9F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9" style="position:absolute;margin-left:104pt;margin-top:11pt;width:79pt;height:60pt;z-index:2590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BG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6rpcU2KZwSn9&#10;Qd2YHbQgp+yo+l6k+Sa9Jh9aLHv0D3COArqJ/CzBpC/SInPW+HjRWMyRcEyul+umxElwPFpdrZfo&#10;Y5fitdhDiD+FMyQ5HQWEkpVlh98hnq6+XMG6BOb0fPLivJszmapqVi9Yd64/Ikdc0niPRmo3dZRr&#10;5SmZcPAdDX/3DAQl+pdFZevV1bLGTclB1dQNbjDkAFHv3maZ5aPDXeIRKNl7UMOIgLNGGReOLDM7&#10;r1fa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b5HwRrsBAABMAwAADgAAAAAAAAAAAAAAAAAuAgAAZHJzL2Uy&#10;b0RvYy54bWxQSwECLQAUAAYACAAAACEAomkztNoAAAAKAQAADwAAAAAAAAAAAAAAAAAVBAAAZHJz&#10;L2Rvd25yZXYueG1sUEsFBgAAAAAEAAQA8wAAABwFAAAAAA==&#10;" w14:anchorId="1C68D453">
                <v:textbox inset="2.16pt,1.44pt,0,1.44pt">
                  <w:txbxContent>
                    <w:p w:rsidR="00790912" w:rsidP="00790912" w:rsidRDefault="00790912" w14:paraId="7F80C9F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3392" behindDoc="0" locked="0" layoutInCell="1" allowOverlap="1" wp14:editId="63AFFBB2" wp14:anchorId="11C8E96F">
                <wp:simplePos x="0" y="0"/>
                <wp:positionH relativeFrom="column">
                  <wp:posOffset>1320800</wp:posOffset>
                </wp:positionH>
                <wp:positionV relativeFrom="paragraph">
                  <wp:posOffset>139700</wp:posOffset>
                </wp:positionV>
                <wp:extent cx="1003300" cy="762000"/>
                <wp:effectExtent l="0" t="0" r="0" b="0"/>
                <wp:wrapNone/>
                <wp:docPr id="7510" name="Rectangle 75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6554541"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0" style="position:absolute;margin-left:104pt;margin-top:11pt;width:79pt;height:60pt;z-index:2590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gq5FZugEAAEwDAAAOAAAAAAAAAAAAAAAAAC4CAABkcnMvZTJv&#10;RG9jLnhtbFBLAQItABQABgAIAAAAIQCiaTO02gAAAAoBAAAPAAAAAAAAAAAAAAAAABQEAABkcnMv&#10;ZG93bnJldi54bWxQSwUGAAAAAAQABADzAAAAGwUAAAAA&#10;" w14:anchorId="11C8E96F">
                <v:textbox inset="2.16pt,1.44pt,0,1.44pt">
                  <w:txbxContent>
                    <w:p w:rsidR="00790912" w:rsidP="00790912" w:rsidRDefault="00790912" w14:paraId="16554541"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4416" behindDoc="0" locked="0" layoutInCell="1" allowOverlap="1" wp14:editId="5269C785" wp14:anchorId="7157DA97">
                <wp:simplePos x="0" y="0"/>
                <wp:positionH relativeFrom="column">
                  <wp:posOffset>1320800</wp:posOffset>
                </wp:positionH>
                <wp:positionV relativeFrom="paragraph">
                  <wp:posOffset>139700</wp:posOffset>
                </wp:positionV>
                <wp:extent cx="1003300" cy="762000"/>
                <wp:effectExtent l="0" t="0" r="0" b="0"/>
                <wp:wrapNone/>
                <wp:docPr id="7511" name="Rectangle 75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24876D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1" style="position:absolute;margin-left:104pt;margin-top:11pt;width:79pt;height:60pt;z-index:2590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Wy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11VFieMWp/QH&#10;deOuGxQ5ZXsjpZrnO+s1hthi2WN4gHMU0Z3JTxrs/EVaZMoaHy8aqykRgcn1ct2UOAmBR6ur9RJ9&#10;7FK8FgeI6afylswOo4BQsrL88Dum09WXK1g3gzk9P3tp2k2ZTFU16xesOy+PyBGXNN2j0YMfGRWD&#10;CZSMOHhG4989B0XJ8MuhsvXqalnjpuSgauoGNxhygKh3b7Pcid7jLokElOwDmK5HwFmjjAtHlpmd&#10;12ve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C9lsrsBAABMAwAADgAAAAAAAAAAAAAAAAAuAgAAZHJzL2Uy&#10;b0RvYy54bWxQSwECLQAUAAYACAAAACEAomkztNoAAAAKAQAADwAAAAAAAAAAAAAAAAAVBAAAZHJz&#10;L2Rvd25yZXYueG1sUEsFBgAAAAAEAAQA8wAAABwFAAAAAA==&#10;" w14:anchorId="7157DA97">
                <v:textbox inset="2.16pt,1.44pt,0,1.44pt">
                  <w:txbxContent>
                    <w:p w:rsidR="00790912" w:rsidP="00790912" w:rsidRDefault="00790912" w14:paraId="424876D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5440" behindDoc="0" locked="0" layoutInCell="1" allowOverlap="1" wp14:editId="1895835D" wp14:anchorId="3F180C1D">
                <wp:simplePos x="0" y="0"/>
                <wp:positionH relativeFrom="column">
                  <wp:posOffset>1320800</wp:posOffset>
                </wp:positionH>
                <wp:positionV relativeFrom="paragraph">
                  <wp:posOffset>139700</wp:posOffset>
                </wp:positionV>
                <wp:extent cx="1003300" cy="762000"/>
                <wp:effectExtent l="0" t="0" r="0" b="0"/>
                <wp:wrapNone/>
                <wp:docPr id="7512" name="Rectangle 75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19FAB7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2" style="position:absolute;margin-left:104pt;margin-top:11pt;width:79pt;height:60pt;z-index:2590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jbV8FrsBAABMAwAADgAAAAAAAAAAAAAAAAAuAgAAZHJzL2Uy&#10;b0RvYy54bWxQSwECLQAUAAYACAAAACEAomkztNoAAAAKAQAADwAAAAAAAAAAAAAAAAAVBAAAZHJz&#10;L2Rvd25yZXYueG1sUEsFBgAAAAAEAAQA8wAAABwFAAAAAA==&#10;" w14:anchorId="3F180C1D">
                <v:textbox inset="2.16pt,1.44pt,0,1.44pt">
                  <w:txbxContent>
                    <w:p w:rsidR="00790912" w:rsidP="00790912" w:rsidRDefault="00790912" w14:paraId="419FAB7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6464" behindDoc="0" locked="0" layoutInCell="1" allowOverlap="1" wp14:editId="548F6852" wp14:anchorId="3ADD3D8F">
                <wp:simplePos x="0" y="0"/>
                <wp:positionH relativeFrom="column">
                  <wp:posOffset>1320800</wp:posOffset>
                </wp:positionH>
                <wp:positionV relativeFrom="paragraph">
                  <wp:posOffset>139700</wp:posOffset>
                </wp:positionV>
                <wp:extent cx="1003300" cy="762000"/>
                <wp:effectExtent l="0" t="0" r="0" b="0"/>
                <wp:wrapNone/>
                <wp:docPr id="7513" name="Rectangle 75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14158D2"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3" style="position:absolute;margin-left:104pt;margin-top:11pt;width:79pt;height:60pt;z-index:2590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BMYj9ugEAAEwDAAAOAAAAAAAAAAAAAAAAAC4CAABkcnMvZTJv&#10;RG9jLnhtbFBLAQItABQABgAIAAAAIQCiaTO02gAAAAoBAAAPAAAAAAAAAAAAAAAAABQEAABkcnMv&#10;ZG93bnJldi54bWxQSwUGAAAAAAQABADzAAAAGwUAAAAA&#10;" w14:anchorId="3ADD3D8F">
                <v:textbox inset="2.16pt,1.44pt,0,1.44pt">
                  <w:txbxContent>
                    <w:p w:rsidR="00790912" w:rsidP="00790912" w:rsidRDefault="00790912" w14:paraId="214158D2"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7488" behindDoc="0" locked="0" layoutInCell="1" allowOverlap="1" wp14:editId="0C5A7FD5" wp14:anchorId="1CA1F5AC">
                <wp:simplePos x="0" y="0"/>
                <wp:positionH relativeFrom="column">
                  <wp:posOffset>1320800</wp:posOffset>
                </wp:positionH>
                <wp:positionV relativeFrom="paragraph">
                  <wp:posOffset>139700</wp:posOffset>
                </wp:positionV>
                <wp:extent cx="1003300" cy="762000"/>
                <wp:effectExtent l="0" t="0" r="0" b="0"/>
                <wp:wrapNone/>
                <wp:docPr id="7514" name="Rectangle 75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FDFEE3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4" style="position:absolute;margin-left:104pt;margin-top:11pt;width:79pt;height:60pt;z-index:2590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RV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mOzosRxi1P6&#10;gbpx14+KXLKDkVLl+Wa9phA7LHsKj3CNIrqZ/KzB5i/SInPR+HzTWM2JCExul9tNjZMQeLRebZfo&#10;Y5fqtThATF+UtyQ7jAJCKcry07eYLldfrmBdBnN5PntpPsyFTNNs2xesBy/PyBGXND2g0aOfGBWj&#10;CZRMOHhG468jB0XJ+NWhsu16tWxxU0rQbNoNbjCUAFEf3ma5E4PHXRIJKDkGMP2AgItGBReOrDC7&#10;rlfeibdxQf/6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n3UVbsBAABMAwAADgAAAAAAAAAAAAAAAAAuAgAAZHJzL2Uy&#10;b0RvYy54bWxQSwECLQAUAAYACAAAACEAomkztNoAAAAKAQAADwAAAAAAAAAAAAAAAAAVBAAAZHJz&#10;L2Rvd25yZXYueG1sUEsFBgAAAAAEAAQA8wAAABwFAAAAAA==&#10;" w14:anchorId="1CA1F5AC">
                <v:textbox inset="2.16pt,1.44pt,0,1.44pt">
                  <w:txbxContent>
                    <w:p w:rsidR="00790912" w:rsidP="00790912" w:rsidRDefault="00790912" w14:paraId="0FDFEE3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8512" behindDoc="0" locked="0" layoutInCell="1" allowOverlap="1" wp14:editId="611198EA" wp14:anchorId="06E6D8A3">
                <wp:simplePos x="0" y="0"/>
                <wp:positionH relativeFrom="column">
                  <wp:posOffset>1320800</wp:posOffset>
                </wp:positionH>
                <wp:positionV relativeFrom="paragraph">
                  <wp:posOffset>139700</wp:posOffset>
                </wp:positionV>
                <wp:extent cx="1003300" cy="762000"/>
                <wp:effectExtent l="0" t="0" r="0" b="0"/>
                <wp:wrapNone/>
                <wp:docPr id="7515" name="Rectangle 75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27BC8DC"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5" style="position:absolute;margin-left:104pt;margin-top:11pt;width:79pt;height:60pt;z-index:2590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uw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qtrmlxHOHU/qJ&#10;unHfW0XO2cFIqeb5znqNMXVY9hQf4RIldGfykwY3f5EWmYrGp6vGaspEYHKz3KxrnITAo9XNZok+&#10;dqleiyOk/FUFR2aHUUAoRVl+/J7y+erLFaybwZyfn7087adCpmk2yxes+yBPyBGXND+g0TaMjApr&#10;IiUjDp7R9PvAQVFiv3lUtl3dLFvclBI063aNGwwlQNT7t1nuxRBwl0QGSg4RTD8g4KJRwYUjK8wu&#10;6zXvxNu4oH/9CXZ/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TvkgvrsBAABMAwAADgAAAAAAAAAAAAAAAAAuAgAAZHJzL2Uy&#10;b0RvYy54bWxQSwECLQAUAAYACAAAACEAomkztNoAAAAKAQAADwAAAAAAAAAAAAAAAAAVBAAAZHJz&#10;L2Rvd25yZXYueG1sUEsFBgAAAAAEAAQA8wAAABwFAAAAAA==&#10;" w14:anchorId="06E6D8A3">
                <v:textbox inset="2.16pt,1.44pt,0,1.44pt">
                  <w:txbxContent>
                    <w:p w:rsidR="00790912" w:rsidP="00790912" w:rsidRDefault="00790912" w14:paraId="527BC8DC"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09536" behindDoc="0" locked="0" layoutInCell="1" allowOverlap="1" wp14:editId="36425A85" wp14:anchorId="7B242F95">
                <wp:simplePos x="0" y="0"/>
                <wp:positionH relativeFrom="column">
                  <wp:posOffset>1320800</wp:posOffset>
                </wp:positionH>
                <wp:positionV relativeFrom="paragraph">
                  <wp:posOffset>139700</wp:posOffset>
                </wp:positionV>
                <wp:extent cx="1003300" cy="762000"/>
                <wp:effectExtent l="0" t="0" r="0" b="0"/>
                <wp:wrapNone/>
                <wp:docPr id="7516" name="Rectangle 75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9A691B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6" style="position:absolute;margin-left:104pt;margin-top:11pt;width:79pt;height:60pt;z-index:2590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6hMD7sBAABMAwAADgAAAAAAAAAAAAAAAAAuAgAAZHJzL2Uy&#10;b0RvYy54bWxQSwECLQAUAAYACAAAACEAomkztNoAAAAKAQAADwAAAAAAAAAAAAAAAAAVBAAAZHJz&#10;L2Rvd25yZXYueG1sUEsFBgAAAAAEAAQA8wAAABwFAAAAAA==&#10;" w14:anchorId="7B242F95">
                <v:textbox inset="2.16pt,1.44pt,0,1.44pt">
                  <w:txbxContent>
                    <w:p w:rsidR="00790912" w:rsidP="00790912" w:rsidRDefault="00790912" w14:paraId="29A691B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0560" behindDoc="0" locked="0" layoutInCell="1" allowOverlap="1" wp14:editId="0EA3B450" wp14:anchorId="2A976FAB">
                <wp:simplePos x="0" y="0"/>
                <wp:positionH relativeFrom="column">
                  <wp:posOffset>1320800</wp:posOffset>
                </wp:positionH>
                <wp:positionV relativeFrom="paragraph">
                  <wp:posOffset>139700</wp:posOffset>
                </wp:positionV>
                <wp:extent cx="1003300" cy="609600"/>
                <wp:effectExtent l="0" t="0" r="0" b="0"/>
                <wp:wrapNone/>
                <wp:docPr id="7517" name="Rectangle 75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5B8DC3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7" style="position:absolute;margin-left:104pt;margin-top:11pt;width:79pt;height:48pt;z-index:2590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tZPAabsBAABMAwAADgAAAAAAAAAAAAAAAAAuAgAAZHJzL2Uy&#10;b0RvYy54bWxQSwECLQAUAAYACAAAACEAuU4FbtoAAAAKAQAADwAAAAAAAAAAAAAAAAAVBAAAZHJz&#10;L2Rvd25yZXYueG1sUEsFBgAAAAAEAAQA8wAAABwFAAAAAA==&#10;" w14:anchorId="2A976FAB">
                <v:textbox inset="2.16pt,1.44pt,0,1.44pt">
                  <w:txbxContent>
                    <w:p w:rsidR="00790912" w:rsidP="00790912" w:rsidRDefault="00790912" w14:paraId="65B8DC3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1584" behindDoc="0" locked="0" layoutInCell="1" allowOverlap="1" wp14:editId="43CE01FF" wp14:anchorId="39491597">
                <wp:simplePos x="0" y="0"/>
                <wp:positionH relativeFrom="column">
                  <wp:posOffset>1320800</wp:posOffset>
                </wp:positionH>
                <wp:positionV relativeFrom="paragraph">
                  <wp:posOffset>139700</wp:posOffset>
                </wp:positionV>
                <wp:extent cx="1003300" cy="609600"/>
                <wp:effectExtent l="0" t="0" r="0" b="0"/>
                <wp:wrapNone/>
                <wp:docPr id="7518" name="Rectangle 75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861272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8" style="position:absolute;margin-left:104pt;margin-top:11pt;width:79pt;height:48pt;z-index:2590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fuwEAAEwDAAAOAAAAZHJzL2Uyb0RvYy54bWysU9tu2zAMfR+wfxD0vvjSNY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7rbBWTlucUrf&#10;UTfuhkmRc3Y0Uqo836zXHGKPZc/hCS5RRDeTXzTY/EVaZCkan64aqyURgcnuptvUOAmBR7fdukMf&#10;u1SvxQFi+qy8JdlhFBBKUZYfv8Z0vvpyBesymPPz2UvLfilkmqZbv2Dde3lCjrik6RGNnvzMqJhM&#10;oGTGwTMafx04KEqmLw6Vbe8+3rS4KSVoNu0GVYESIOr92yx3YvS4SyIBJYcAZhgRcNGo4MKRFWaX&#10;9co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lP9X7sBAABMAwAADgAAAAAAAAAAAAAAAAAuAgAAZHJzL2Uy&#10;b0RvYy54bWxQSwECLQAUAAYACAAAACEAuU4FbtoAAAAKAQAADwAAAAAAAAAAAAAAAAAVBAAAZHJz&#10;L2Rvd25yZXYueG1sUEsFBgAAAAAEAAQA8wAAABwFAAAAAA==&#10;" w14:anchorId="39491597">
                <v:textbox inset="2.16pt,1.44pt,0,1.44pt">
                  <w:txbxContent>
                    <w:p w:rsidR="00790912" w:rsidP="00790912" w:rsidRDefault="00790912" w14:paraId="6861272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2608" behindDoc="0" locked="0" layoutInCell="1" allowOverlap="1" wp14:editId="2090D523" wp14:anchorId="512F59B2">
                <wp:simplePos x="0" y="0"/>
                <wp:positionH relativeFrom="column">
                  <wp:posOffset>1320800</wp:posOffset>
                </wp:positionH>
                <wp:positionV relativeFrom="paragraph">
                  <wp:posOffset>139700</wp:posOffset>
                </wp:positionV>
                <wp:extent cx="1003300" cy="609600"/>
                <wp:effectExtent l="0" t="0" r="0" b="0"/>
                <wp:wrapNone/>
                <wp:docPr id="7519" name="Rectangle 75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FD1D65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9" style="position:absolute;margin-left:104pt;margin-top:11pt;width:79pt;height:48pt;z-index:2590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m0uwEAAEwDAAAOAAAAZHJzL2Uyb0RvYy54bWysU9tu2zAMfR+wfxD0vvjStY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NR4rnDKX1H&#10;3bgfrCLn7GikVMt8F72mmHose45PcIkSugv5WYNbvkiLzEXj01VjNWciMNnddJsaJyHw6La769DH&#10;LtVrcYSUP6vgyOIwCgilKMuPX1M+X325gnULmPPzi5fn/VzINE23fsG6D/KEHHFJ8yMabcPEqLAm&#10;UjLh4BlNvw4cFCX2i0dl2/XHmxY3pQTNpt3g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tcJtLsBAABMAwAADgAAAAAAAAAAAAAAAAAuAgAAZHJzL2Uy&#10;b0RvYy54bWxQSwECLQAUAAYACAAAACEAuU4FbtoAAAAKAQAADwAAAAAAAAAAAAAAAAAVBAAAZHJz&#10;L2Rvd25yZXYueG1sUEsFBgAAAAAEAAQA8wAAABwFAAAAAA==&#10;" w14:anchorId="512F59B2">
                <v:textbox inset="2.16pt,1.44pt,0,1.44pt">
                  <w:txbxContent>
                    <w:p w:rsidR="00790912" w:rsidP="00790912" w:rsidRDefault="00790912" w14:paraId="7FD1D65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3632" behindDoc="0" locked="0" layoutInCell="1" allowOverlap="1" wp14:editId="067CF975" wp14:anchorId="6F4D6086">
                <wp:simplePos x="0" y="0"/>
                <wp:positionH relativeFrom="column">
                  <wp:posOffset>1320800</wp:posOffset>
                </wp:positionH>
                <wp:positionV relativeFrom="paragraph">
                  <wp:posOffset>139700</wp:posOffset>
                </wp:positionV>
                <wp:extent cx="1003300" cy="609600"/>
                <wp:effectExtent l="0" t="0" r="0" b="0"/>
                <wp:wrapNone/>
                <wp:docPr id="7520" name="Rectangle 75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9A3373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0" style="position:absolute;margin-left:104pt;margin-top:11pt;width:79pt;height:48pt;z-index:2590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MHuwEAAEwDAAAOAAAAZHJzL2Uyb0RvYy54bWysU9tu2zAMfR/QfxD03vjStb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jp7XWNAllmcEq/&#10;UTdmRy3IMTupYRBpvkmv2YcOy578I5yigG4iv0gw6Yu0yJI1Ppw1FkskHJPtVduU+BDHo+v2pkUf&#10;uxRvxR5C/C6cIcnpKSCUrCzb/wzxePX1CtYlMMfnkxeX7ZLJVFXbvGLduuGAHHFJ4wMaqd3cU66V&#10;p2TGwfc0vOwYCEr0D4vK1rdfr2rclBxUTd3gBkMOEPX2fZZZPjncJR6Bkp0HNU4IOGuUceHIMrPT&#10;eqWdeB9n9G8/weY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ozzB7sBAABMAwAADgAAAAAAAAAAAAAAAAAuAgAAZHJzL2Uy&#10;b0RvYy54bWxQSwECLQAUAAYACAAAACEAuU4FbtoAAAAKAQAADwAAAAAAAAAAAAAAAAAVBAAAZHJz&#10;L2Rvd25yZXYueG1sUEsFBgAAAAAEAAQA8wAAABwFAAAAAA==&#10;" w14:anchorId="6F4D6086">
                <v:textbox inset="2.16pt,1.44pt,0,1.44pt">
                  <w:txbxContent>
                    <w:p w:rsidR="00790912" w:rsidP="00790912" w:rsidRDefault="00790912" w14:paraId="29A3373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4656" behindDoc="0" locked="0" layoutInCell="1" allowOverlap="1" wp14:editId="1420E7A7" wp14:anchorId="037AABE3">
                <wp:simplePos x="0" y="0"/>
                <wp:positionH relativeFrom="column">
                  <wp:posOffset>1320800</wp:posOffset>
                </wp:positionH>
                <wp:positionV relativeFrom="paragraph">
                  <wp:posOffset>139700</wp:posOffset>
                </wp:positionV>
                <wp:extent cx="1003300" cy="609600"/>
                <wp:effectExtent l="0" t="0" r="0" b="0"/>
                <wp:wrapNone/>
                <wp:docPr id="7521" name="Rectangle 75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58691C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1" style="position:absolute;margin-left:104pt;margin-top:11pt;width:79pt;height:48pt;z-index:2590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ggH7LsBAABMAwAADgAAAAAAAAAAAAAAAAAuAgAAZHJzL2Uy&#10;b0RvYy54bWxQSwECLQAUAAYACAAAACEAuU4FbtoAAAAKAQAADwAAAAAAAAAAAAAAAAAVBAAAZHJz&#10;L2Rvd25yZXYueG1sUEsFBgAAAAAEAAQA8wAAABwFAAAAAA==&#10;" w14:anchorId="037AABE3">
                <v:textbox inset="2.16pt,1.44pt,0,1.44pt">
                  <w:txbxContent>
                    <w:p w:rsidR="00790912" w:rsidP="00790912" w:rsidRDefault="00790912" w14:paraId="558691C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5680" behindDoc="0" locked="0" layoutInCell="1" allowOverlap="1" wp14:editId="04727AB8" wp14:anchorId="4D63B062">
                <wp:simplePos x="0" y="0"/>
                <wp:positionH relativeFrom="column">
                  <wp:posOffset>1320800</wp:posOffset>
                </wp:positionH>
                <wp:positionV relativeFrom="paragraph">
                  <wp:posOffset>139700</wp:posOffset>
                </wp:positionV>
                <wp:extent cx="1003300" cy="609600"/>
                <wp:effectExtent l="0" t="0" r="0" b="0"/>
                <wp:wrapNone/>
                <wp:docPr id="7522" name="Rectangle 75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2EE537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2" style="position:absolute;margin-left:104pt;margin-top:11pt;width:79pt;height:48pt;z-index:2590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VtkDCugEAAEwDAAAOAAAAAAAAAAAAAAAAAC4CAABkcnMvZTJv&#10;RG9jLnhtbFBLAQItABQABgAIAAAAIQC5TgVu2gAAAAoBAAAPAAAAAAAAAAAAAAAAABQEAABkcnMv&#10;ZG93bnJldi54bWxQSwUGAAAAAAQABADzAAAAGwUAAAAA&#10;" w14:anchorId="4D63B062">
                <v:textbox inset="2.16pt,1.44pt,0,1.44pt">
                  <w:txbxContent>
                    <w:p w:rsidR="00790912" w:rsidP="00790912" w:rsidRDefault="00790912" w14:paraId="22EE537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6704" behindDoc="0" locked="0" layoutInCell="1" allowOverlap="1" wp14:editId="7A5A5BBC" wp14:anchorId="36DA9386">
                <wp:simplePos x="0" y="0"/>
                <wp:positionH relativeFrom="column">
                  <wp:posOffset>1320800</wp:posOffset>
                </wp:positionH>
                <wp:positionV relativeFrom="paragraph">
                  <wp:posOffset>139700</wp:posOffset>
                </wp:positionV>
                <wp:extent cx="1003300" cy="609600"/>
                <wp:effectExtent l="0" t="0" r="0" b="0"/>
                <wp:wrapNone/>
                <wp:docPr id="7523" name="Rectangle 75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B3A479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3" style="position:absolute;margin-left:104pt;margin-top:11pt;width:79pt;height:48pt;z-index:2590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QpugEAAEwDAAAOAAAAZHJzL2Uyb0RvYy54bWysU9tu2zAMfR+wfxD0vthx1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ze3XQrSjx3OKXv&#10;qBv3g1XknB2NlKrMt+g1xdRj2XN8gkuU0C3kZw2ufJEWmavGp6vGas5EYHKz2qxbnITAo5vN7QZ9&#10;7NK8FkdI+bMKjhSHUUAoVVl+/Jry+erLFawrYM7PFy/P+7mSWaKaL1j3QZ6QIy5pfkSjbZgYFdZE&#10;SiYcPKPp14GDosR+8ahsd/dx1eGm1GC57ta4wVADRL1/m+VejAF3SWSg5BDBDCMCru9WXDiyyuyy&#10;XmUn3sYV/etP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ZMrQpugEAAEwDAAAOAAAAAAAAAAAAAAAAAC4CAABkcnMvZTJv&#10;RG9jLnhtbFBLAQItABQABgAIAAAAIQC5TgVu2gAAAAoBAAAPAAAAAAAAAAAAAAAAABQEAABkcnMv&#10;ZG93bnJldi54bWxQSwUGAAAAAAQABADzAAAAGwUAAAAA&#10;" w14:anchorId="36DA9386">
                <v:textbox inset="2.16pt,1.44pt,0,1.44pt">
                  <w:txbxContent>
                    <w:p w:rsidR="00790912" w:rsidP="00790912" w:rsidRDefault="00790912" w14:paraId="5B3A479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7728" behindDoc="0" locked="0" layoutInCell="1" allowOverlap="1" wp14:editId="3FF4384D" wp14:anchorId="777E3640">
                <wp:simplePos x="0" y="0"/>
                <wp:positionH relativeFrom="column">
                  <wp:posOffset>1320800</wp:posOffset>
                </wp:positionH>
                <wp:positionV relativeFrom="paragraph">
                  <wp:posOffset>139700</wp:posOffset>
                </wp:positionV>
                <wp:extent cx="1003300" cy="609600"/>
                <wp:effectExtent l="0" t="0" r="0" b="0"/>
                <wp:wrapNone/>
                <wp:docPr id="7524" name="Rectangle 75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8F27A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4" style="position:absolute;margin-left:104pt;margin-top:11pt;width:79pt;height:48pt;z-index:2590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afuiBugEAAEwDAAAOAAAAAAAAAAAAAAAAAC4CAABkcnMvZTJv&#10;RG9jLnhtbFBLAQItABQABgAIAAAAIQC5TgVu2gAAAAoBAAAPAAAAAAAAAAAAAAAAABQEAABkcnMv&#10;ZG93bnJldi54bWxQSwUGAAAAAAQABADzAAAAGwUAAAAA&#10;" w14:anchorId="777E3640">
                <v:textbox inset="2.16pt,1.44pt,0,1.44pt">
                  <w:txbxContent>
                    <w:p w:rsidR="00790912" w:rsidP="00790912" w:rsidRDefault="00790912" w14:paraId="78F27A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8752" behindDoc="0" locked="0" layoutInCell="1" allowOverlap="1" wp14:editId="5C0BC0AB" wp14:anchorId="1720AFFA">
                <wp:simplePos x="0" y="0"/>
                <wp:positionH relativeFrom="column">
                  <wp:posOffset>1320800</wp:posOffset>
                </wp:positionH>
                <wp:positionV relativeFrom="paragraph">
                  <wp:posOffset>139700</wp:posOffset>
                </wp:positionV>
                <wp:extent cx="1003300" cy="609600"/>
                <wp:effectExtent l="0" t="0" r="0" b="0"/>
                <wp:wrapNone/>
                <wp:docPr id="7525" name="Rectangle 75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7F71F0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5" style="position:absolute;margin-left:104pt;margin-top:11pt;width:79pt;height:48pt;z-index:2590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vocarsBAABMAwAADgAAAAAAAAAAAAAAAAAuAgAAZHJzL2Uy&#10;b0RvYy54bWxQSwECLQAUAAYACAAAACEAuU4FbtoAAAAKAQAADwAAAAAAAAAAAAAAAAAVBAAAZHJz&#10;L2Rvd25yZXYueG1sUEsFBgAAAAAEAAQA8wAAABwFAAAAAA==&#10;" w14:anchorId="1720AFFA">
                <v:textbox inset="2.16pt,1.44pt,0,1.44pt">
                  <w:txbxContent>
                    <w:p w:rsidR="00790912" w:rsidP="00790912" w:rsidRDefault="00790912" w14:paraId="57F71F0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19776" behindDoc="0" locked="0" layoutInCell="1" allowOverlap="1" wp14:editId="5FE1E6A0" wp14:anchorId="49EB3876">
                <wp:simplePos x="0" y="0"/>
                <wp:positionH relativeFrom="column">
                  <wp:posOffset>1320800</wp:posOffset>
                </wp:positionH>
                <wp:positionV relativeFrom="paragraph">
                  <wp:posOffset>139700</wp:posOffset>
                </wp:positionV>
                <wp:extent cx="1003300" cy="609600"/>
                <wp:effectExtent l="0" t="0" r="0" b="0"/>
                <wp:wrapNone/>
                <wp:docPr id="7526" name="Rectangle 75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3B80F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6" style="position:absolute;margin-left:104pt;margin-top:11pt;width:79pt;height:48pt;z-index:2590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DbuwEAAEw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PT2pllQ4rnDKf1C&#10;3bjvrCLHbG+kVNN8J72GmFose4nPcIoSuhP5UYObvkiLjEXjw1ljNWYiMLm6Wi1rnITAo5vVYoU+&#10;dqk+iyOk/F0FRyaHUUAoRVm+/5ny8erHFaybwByfn7w8bsdCZt7U1x9Yt0EekCMuaX5Co20YGBXW&#10;REoGHDyj6W3HQVFif3hUtrm9vmpwU0owXzZL3GAoAaLefs1yL/qAuyQyULKLYLoeAReNCi4cWWF2&#10;Wq9pJ77GBf3nT7B5B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56tw27sBAABMAwAADgAAAAAAAAAAAAAAAAAuAgAAZHJzL2Uy&#10;b0RvYy54bWxQSwECLQAUAAYACAAAACEAuU4FbtoAAAAKAQAADwAAAAAAAAAAAAAAAAAVBAAAZHJz&#10;L2Rvd25yZXYueG1sUEsFBgAAAAAEAAQA8wAAABwFAAAAAA==&#10;" w14:anchorId="49EB3876">
                <v:textbox inset="2.16pt,1.44pt,0,1.44pt">
                  <w:txbxContent>
                    <w:p w:rsidR="00790912" w:rsidP="00790912" w:rsidRDefault="00790912" w14:paraId="43B80F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0800" behindDoc="0" locked="0" layoutInCell="1" allowOverlap="1" wp14:editId="18D9495A" wp14:anchorId="78596735">
                <wp:simplePos x="0" y="0"/>
                <wp:positionH relativeFrom="column">
                  <wp:posOffset>1320800</wp:posOffset>
                </wp:positionH>
                <wp:positionV relativeFrom="paragraph">
                  <wp:posOffset>139700</wp:posOffset>
                </wp:positionV>
                <wp:extent cx="1003300" cy="609600"/>
                <wp:effectExtent l="0" t="0" r="0" b="0"/>
                <wp:wrapNone/>
                <wp:docPr id="7527" name="Rectangle 75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E6D958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7" style="position:absolute;margin-left:104pt;margin-top:11pt;width:79pt;height:48pt;z-index:2590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y+EMLsBAABMAwAADgAAAAAAAAAAAAAAAAAuAgAAZHJzL2Uy&#10;b0RvYy54bWxQSwECLQAUAAYACAAAACEAuU4FbtoAAAAKAQAADwAAAAAAAAAAAAAAAAAVBAAAZHJz&#10;L2Rvd25yZXYueG1sUEsFBgAAAAAEAAQA8wAAABwFAAAAAA==&#10;" w14:anchorId="78596735">
                <v:textbox inset="2.16pt,1.44pt,0,1.44pt">
                  <w:txbxContent>
                    <w:p w:rsidR="00790912" w:rsidP="00790912" w:rsidRDefault="00790912" w14:paraId="1E6D958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1824" behindDoc="0" locked="0" layoutInCell="1" allowOverlap="1" wp14:editId="3DE80B9E" wp14:anchorId="62DFC727">
                <wp:simplePos x="0" y="0"/>
                <wp:positionH relativeFrom="column">
                  <wp:posOffset>1320800</wp:posOffset>
                </wp:positionH>
                <wp:positionV relativeFrom="paragraph">
                  <wp:posOffset>139700</wp:posOffset>
                </wp:positionV>
                <wp:extent cx="1003300" cy="609600"/>
                <wp:effectExtent l="0" t="0" r="0" b="0"/>
                <wp:wrapNone/>
                <wp:docPr id="7528" name="Rectangle 75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EC6DA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8" style="position:absolute;margin-left:104pt;margin-top:11pt;width:79pt;height:48pt;z-index:2590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kGugEAAEw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bvbjuclecOp/Qd&#10;deN+sIqcs6ORUpX5Fr2mmHose45PcIkSuoX8rMGVL9Iic9X4dNVYzZkITG5uNusWJyHw6Haz2qCP&#10;XZrX4ggpf1bBkeIwCgilKsuPX1M+X325gnUFzPn54uV5P1cyy65dvWDdB3lCjrik+RGNtmFiVFgT&#10;KZlw8IymXwcOihL7xaOy3d3Hmw43pQbLdbdGVaAGiHr/Nsu9GAPukshAySGCGUYEXDWquHBkldll&#10;vcpOvI0r+tefYPc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E77kGugEAAEwDAAAOAAAAAAAAAAAAAAAAAC4CAABkcnMvZTJv&#10;RG9jLnhtbFBLAQItABQABgAIAAAAIQC5TgVu2gAAAAoBAAAPAAAAAAAAAAAAAAAAABQEAABkcnMv&#10;ZG93bnJldi54bWxQSwUGAAAAAAQABADzAAAAGwUAAAAA&#10;" w14:anchorId="62DFC727">
                <v:textbox inset="2.16pt,1.44pt,0,1.44pt">
                  <w:txbxContent>
                    <w:p w:rsidR="00790912" w:rsidP="00790912" w:rsidRDefault="00790912" w14:paraId="4EC6DA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2848" behindDoc="0" locked="0" layoutInCell="1" allowOverlap="1" wp14:editId="04E55621" wp14:anchorId="0A128E2F">
                <wp:simplePos x="0" y="0"/>
                <wp:positionH relativeFrom="column">
                  <wp:posOffset>1320800</wp:posOffset>
                </wp:positionH>
                <wp:positionV relativeFrom="paragraph">
                  <wp:posOffset>139700</wp:posOffset>
                </wp:positionV>
                <wp:extent cx="1003300" cy="609600"/>
                <wp:effectExtent l="0" t="0" r="0" b="0"/>
                <wp:wrapNone/>
                <wp:docPr id="7529" name="Rectangle 75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10634B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9" style="position:absolute;margin-left:104pt;margin-top:11pt;width:79pt;height:48pt;z-index:2590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iGtN7bsBAABMAwAADgAAAAAAAAAAAAAAAAAuAgAAZHJzL2Uy&#10;b0RvYy54bWxQSwECLQAUAAYACAAAACEAuU4FbtoAAAAKAQAADwAAAAAAAAAAAAAAAAAVBAAAZHJz&#10;L2Rvd25yZXYueG1sUEsFBgAAAAAEAAQA8wAAABwFAAAAAA==&#10;" w14:anchorId="0A128E2F">
                <v:textbox inset="2.16pt,1.44pt,0,1.44pt">
                  <w:txbxContent>
                    <w:p w:rsidR="00790912" w:rsidP="00790912" w:rsidRDefault="00790912" w14:paraId="310634B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3872" behindDoc="0" locked="0" layoutInCell="1" allowOverlap="1" wp14:editId="5F49B849" wp14:anchorId="6D25D42D">
                <wp:simplePos x="0" y="0"/>
                <wp:positionH relativeFrom="column">
                  <wp:posOffset>1320800</wp:posOffset>
                </wp:positionH>
                <wp:positionV relativeFrom="paragraph">
                  <wp:posOffset>139700</wp:posOffset>
                </wp:positionV>
                <wp:extent cx="1003300" cy="609600"/>
                <wp:effectExtent l="0" t="0" r="0" b="0"/>
                <wp:wrapNone/>
                <wp:docPr id="7530" name="Rectangle 75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B1A5E0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0" style="position:absolute;margin-left:104pt;margin-top:11pt;width:79pt;height:48pt;z-index:2590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1Es8rsBAABMAwAADgAAAAAAAAAAAAAAAAAuAgAAZHJzL2Uy&#10;b0RvYy54bWxQSwECLQAUAAYACAAAACEAuU4FbtoAAAAKAQAADwAAAAAAAAAAAAAAAAAVBAAAZHJz&#10;L2Rvd25yZXYueG1sUEsFBgAAAAAEAAQA8wAAABwFAAAAAA==&#10;" w14:anchorId="6D25D42D">
                <v:textbox inset="2.16pt,1.44pt,0,1.44pt">
                  <w:txbxContent>
                    <w:p w:rsidR="00790912" w:rsidP="00790912" w:rsidRDefault="00790912" w14:paraId="3B1A5E0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4896" behindDoc="0" locked="0" layoutInCell="1" allowOverlap="1" wp14:editId="7FEA7B4C" wp14:anchorId="2A2F9EC3">
                <wp:simplePos x="0" y="0"/>
                <wp:positionH relativeFrom="column">
                  <wp:posOffset>1320800</wp:posOffset>
                </wp:positionH>
                <wp:positionV relativeFrom="paragraph">
                  <wp:posOffset>139700</wp:posOffset>
                </wp:positionV>
                <wp:extent cx="1003300" cy="609600"/>
                <wp:effectExtent l="0" t="0" r="0" b="0"/>
                <wp:wrapNone/>
                <wp:docPr id="7531" name="Rectangle 75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80B8CE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1" style="position:absolute;margin-left:104pt;margin-top:11pt;width:79pt;height:48pt;z-index:2590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S9XYGbsBAABMAwAADgAAAAAAAAAAAAAAAAAuAgAAZHJzL2Uy&#10;b0RvYy54bWxQSwECLQAUAAYACAAAACEAuU4FbtoAAAAKAQAADwAAAAAAAAAAAAAAAAAVBAAAZHJz&#10;L2Rvd25yZXYueG1sUEsFBgAAAAAEAAQA8wAAABwFAAAAAA==&#10;" w14:anchorId="2A2F9EC3">
                <v:textbox inset="2.16pt,1.44pt,0,1.44pt">
                  <w:txbxContent>
                    <w:p w:rsidR="00790912" w:rsidP="00790912" w:rsidRDefault="00790912" w14:paraId="180B8CE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5920" behindDoc="0" locked="0" layoutInCell="1" allowOverlap="1" wp14:editId="63783DBD" wp14:anchorId="6189185B">
                <wp:simplePos x="0" y="0"/>
                <wp:positionH relativeFrom="column">
                  <wp:posOffset>1320800</wp:posOffset>
                </wp:positionH>
                <wp:positionV relativeFrom="paragraph">
                  <wp:posOffset>139700</wp:posOffset>
                </wp:positionV>
                <wp:extent cx="1003300" cy="609600"/>
                <wp:effectExtent l="0" t="0" r="0" b="0"/>
                <wp:wrapNone/>
                <wp:docPr id="7532" name="Rectangle 75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259D48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2" style="position:absolute;margin-left:104pt;margin-top:11pt;width:79pt;height:48pt;z-index:2590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qT8G9ugEAAEwDAAAOAAAAAAAAAAAAAAAAAC4CAABkcnMvZTJv&#10;RG9jLnhtbFBLAQItABQABgAIAAAAIQC5TgVu2gAAAAoBAAAPAAAAAAAAAAAAAAAAABQEAABkcnMv&#10;ZG93bnJldi54bWxQSwUGAAAAAAQABADzAAAAGwUAAAAA&#10;" w14:anchorId="6189185B">
                <v:textbox inset="2.16pt,1.44pt,0,1.44pt">
                  <w:txbxContent>
                    <w:p w:rsidR="00790912" w:rsidP="00790912" w:rsidRDefault="00790912" w14:paraId="7259D48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6944" behindDoc="0" locked="0" layoutInCell="1" allowOverlap="1" wp14:editId="7852B28E" wp14:anchorId="16E55DF8">
                <wp:simplePos x="0" y="0"/>
                <wp:positionH relativeFrom="column">
                  <wp:posOffset>1320800</wp:posOffset>
                </wp:positionH>
                <wp:positionV relativeFrom="paragraph">
                  <wp:posOffset>139700</wp:posOffset>
                </wp:positionV>
                <wp:extent cx="1003300" cy="609600"/>
                <wp:effectExtent l="0" t="0" r="0" b="0"/>
                <wp:wrapNone/>
                <wp:docPr id="7533" name="Rectangle 75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83BCC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3" style="position:absolute;margin-left:104pt;margin-top:11pt;width:79pt;height:48pt;z-index:2590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myzVWugEAAEwDAAAOAAAAAAAAAAAAAAAAAC4CAABkcnMvZTJv&#10;RG9jLnhtbFBLAQItABQABgAIAAAAIQC5TgVu2gAAAAoBAAAPAAAAAAAAAAAAAAAAABQEAABkcnMv&#10;ZG93bnJldi54bWxQSwUGAAAAAAQABADzAAAAGwUAAAAA&#10;" w14:anchorId="16E55DF8">
                <v:textbox inset="2.16pt,1.44pt,0,1.44pt">
                  <w:txbxContent>
                    <w:p w:rsidR="00790912" w:rsidP="00790912" w:rsidRDefault="00790912" w14:paraId="383BCC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7968" behindDoc="0" locked="0" layoutInCell="1" allowOverlap="1" wp14:editId="60A34E29" wp14:anchorId="1798EC06">
                <wp:simplePos x="0" y="0"/>
                <wp:positionH relativeFrom="column">
                  <wp:posOffset>1320800</wp:posOffset>
                </wp:positionH>
                <wp:positionV relativeFrom="paragraph">
                  <wp:posOffset>139700</wp:posOffset>
                </wp:positionV>
                <wp:extent cx="1003300" cy="609600"/>
                <wp:effectExtent l="0" t="0" r="0" b="0"/>
                <wp:wrapNone/>
                <wp:docPr id="7534" name="Rectangle 75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54F494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4" style="position:absolute;margin-left:104pt;margin-top:11pt;width:79pt;height:48pt;z-index:2590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5Ydp/rsBAABMAwAADgAAAAAAAAAAAAAAAAAuAgAAZHJzL2Uy&#10;b0RvYy54bWxQSwECLQAUAAYACAAAACEAuU4FbtoAAAAKAQAADwAAAAAAAAAAAAAAAAAVBAAAZHJz&#10;L2Rvd25yZXYueG1sUEsFBgAAAAAEAAQA8wAAABwFAAAAAA==&#10;" w14:anchorId="1798EC06">
                <v:textbox inset="2.16pt,1.44pt,0,1.44pt">
                  <w:txbxContent>
                    <w:p w:rsidR="00790912" w:rsidP="00790912" w:rsidRDefault="00790912" w14:paraId="454F494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28992" behindDoc="0" locked="0" layoutInCell="1" allowOverlap="1" wp14:editId="692678B6" wp14:anchorId="73FA6CA2">
                <wp:simplePos x="0" y="0"/>
                <wp:positionH relativeFrom="column">
                  <wp:posOffset>1320800</wp:posOffset>
                </wp:positionH>
                <wp:positionV relativeFrom="paragraph">
                  <wp:posOffset>139700</wp:posOffset>
                </wp:positionV>
                <wp:extent cx="1003300" cy="609600"/>
                <wp:effectExtent l="0" t="0" r="0" b="0"/>
                <wp:wrapNone/>
                <wp:docPr id="7535" name="Rectangle 75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38FD95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5" style="position:absolute;margin-left:104pt;margin-top:11pt;width:79pt;height:48pt;z-index:2590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QOdFbsBAABMAwAADgAAAAAAAAAAAAAAAAAuAgAAZHJzL2Uy&#10;b0RvYy54bWxQSwECLQAUAAYACAAAACEAuU4FbtoAAAAKAQAADwAAAAAAAAAAAAAAAAAVBAAAZHJz&#10;L2Rvd25yZXYueG1sUEsFBgAAAAAEAAQA8wAAABwFAAAAAA==&#10;" w14:anchorId="73FA6CA2">
                <v:textbox inset="2.16pt,1.44pt,0,1.44pt">
                  <w:txbxContent>
                    <w:p w:rsidR="00790912" w:rsidP="00790912" w:rsidRDefault="00790912" w14:paraId="438FD95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0016" behindDoc="0" locked="0" layoutInCell="1" allowOverlap="1" wp14:editId="6F5293D3" wp14:anchorId="03F1D3AF">
                <wp:simplePos x="0" y="0"/>
                <wp:positionH relativeFrom="column">
                  <wp:posOffset>1320800</wp:posOffset>
                </wp:positionH>
                <wp:positionV relativeFrom="paragraph">
                  <wp:posOffset>139700</wp:posOffset>
                </wp:positionV>
                <wp:extent cx="1003300" cy="609600"/>
                <wp:effectExtent l="0" t="0" r="0" b="0"/>
                <wp:wrapNone/>
                <wp:docPr id="7536" name="Rectangle 75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AAC3CB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6" style="position:absolute;margin-left:104pt;margin-top:11pt;width:79pt;height:48pt;z-index:2590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FLxpLsBAABMAwAADgAAAAAAAAAAAAAAAAAuAgAAZHJzL2Uy&#10;b0RvYy54bWxQSwECLQAUAAYACAAAACEAuU4FbtoAAAAKAQAADwAAAAAAAAAAAAAAAAAVBAAAZHJz&#10;L2Rvd25yZXYueG1sUEsFBgAAAAAEAAQA8wAAABwFAAAAAA==&#10;" w14:anchorId="03F1D3AF">
                <v:textbox inset="2.16pt,1.44pt,0,1.44pt">
                  <w:txbxContent>
                    <w:p w:rsidR="00790912" w:rsidP="00790912" w:rsidRDefault="00790912" w14:paraId="4AAC3CB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1040" behindDoc="0" locked="0" layoutInCell="1" allowOverlap="1" wp14:editId="20D8267C" wp14:anchorId="4DFDE8C8">
                <wp:simplePos x="0" y="0"/>
                <wp:positionH relativeFrom="column">
                  <wp:posOffset>1320800</wp:posOffset>
                </wp:positionH>
                <wp:positionV relativeFrom="paragraph">
                  <wp:posOffset>139700</wp:posOffset>
                </wp:positionV>
                <wp:extent cx="1003300" cy="609600"/>
                <wp:effectExtent l="0" t="0" r="0" b="0"/>
                <wp:wrapNone/>
                <wp:docPr id="7537" name="Rectangle 75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9D5568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7" style="position:absolute;margin-left:104pt;margin-top:11pt;width:79pt;height:48pt;z-index:2590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NYFT7sBAABMAwAADgAAAAAAAAAAAAAAAAAuAgAAZHJzL2Uy&#10;b0RvYy54bWxQSwECLQAUAAYACAAAACEAuU4FbtoAAAAKAQAADwAAAAAAAAAAAAAAAAAVBAAAZHJz&#10;L2Rvd25yZXYueG1sUEsFBgAAAAAEAAQA8wAAABwFAAAAAA==&#10;" w14:anchorId="4DFDE8C8">
                <v:textbox inset="2.16pt,1.44pt,0,1.44pt">
                  <w:txbxContent>
                    <w:p w:rsidR="00790912" w:rsidP="00790912" w:rsidRDefault="00790912" w14:paraId="29D5568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2064" behindDoc="0" locked="0" layoutInCell="1" allowOverlap="1" wp14:editId="56D44C18" wp14:anchorId="1F49371E">
                <wp:simplePos x="0" y="0"/>
                <wp:positionH relativeFrom="column">
                  <wp:posOffset>1320800</wp:posOffset>
                </wp:positionH>
                <wp:positionV relativeFrom="paragraph">
                  <wp:posOffset>139700</wp:posOffset>
                </wp:positionV>
                <wp:extent cx="1003300" cy="762000"/>
                <wp:effectExtent l="0" t="0" r="0" b="0"/>
                <wp:wrapNone/>
                <wp:docPr id="7538" name="Rectangle 75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EC0183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8" style="position:absolute;margin-left:104pt;margin-top:11pt;width:79pt;height:60pt;z-index:2590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D0ug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1eYmz8tzhlH6i&#10;btz3VpFzdjBSqnm+s15jTB2WPcVHuEQJ3Zn8pMHNX6RFpqLx6aqxmjIRmNwsN+saJyHwaHWzWaKP&#10;XarX4ggpf1XBkdlhFBBKUZYfv6d8vvpyBetmMOfnZy9P+6mQadrm9gXrPsgTcsQlzQ9otA0jo8Ka&#10;SMmIg2c0/T5wUJTYbx6VbVc3yxY3pQTNul2jKlACRL1/m+VeDAF3SWSg5BDB9AMCLhoVXDiywuyy&#10;XvNOvI0L+t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9qUD0ugEAAEwDAAAOAAAAAAAAAAAAAAAAAC4CAABkcnMvZTJv&#10;RG9jLnhtbFBLAQItABQABgAIAAAAIQCiaTO02gAAAAoBAAAPAAAAAAAAAAAAAAAAABQEAABkcnMv&#10;ZG93bnJldi54bWxQSwUGAAAAAAQABADzAAAAGwUAAAAA&#10;" w14:anchorId="1F49371E">
                <v:textbox inset="2.16pt,1.44pt,0,1.44pt">
                  <w:txbxContent>
                    <w:p w:rsidR="00790912" w:rsidP="00790912" w:rsidRDefault="00790912" w14:paraId="0EC0183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3088" behindDoc="0" locked="0" layoutInCell="1" allowOverlap="1" wp14:editId="7F51A46B" wp14:anchorId="29781886">
                <wp:simplePos x="0" y="0"/>
                <wp:positionH relativeFrom="column">
                  <wp:posOffset>1320800</wp:posOffset>
                </wp:positionH>
                <wp:positionV relativeFrom="paragraph">
                  <wp:posOffset>139700</wp:posOffset>
                </wp:positionV>
                <wp:extent cx="1003300" cy="762000"/>
                <wp:effectExtent l="0" t="0" r="0" b="0"/>
                <wp:wrapNone/>
                <wp:docPr id="7539" name="Rectangle 75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9F15F1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9" style="position:absolute;margin-left:104pt;margin-top:11pt;width:79pt;height:60pt;z-index:2590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Qfuw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T1ebmhxHOHU/qF&#10;unHfW0XO2cFIqeb5znqNMXVY9hgf4BIldGfykwY3f5EWmYrGp6vGaspEYHKz3KxrnITAo9XNZok+&#10;dqleiiOk/E0FR2aHUUAoRVl+/JHy+erzFaybwZyfn7087adCpmmb1TPWfZAn5IhLmu/RaBtGRoU1&#10;kZIRB89o+nPgoCix3z0q265uli1uSgmadbvGDYYSIOr96yz3Ygi4SyIDJYcIph8QcNGo4MKRFWaX&#10;9Zp34nVc0L/8BLu/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S20H7sBAABMAwAADgAAAAAAAAAAAAAAAAAuAgAAZHJzL2Uy&#10;b0RvYy54bWxQSwECLQAUAAYACAAAACEAomkztNoAAAAKAQAADwAAAAAAAAAAAAAAAAAVBAAAZHJz&#10;L2Rvd25yZXYueG1sUEsFBgAAAAAEAAQA8wAAABwFAAAAAA==&#10;" w14:anchorId="29781886">
                <v:textbox inset="2.16pt,1.44pt,0,1.44pt">
                  <w:txbxContent>
                    <w:p w:rsidR="00790912" w:rsidP="00790912" w:rsidRDefault="00790912" w14:paraId="69F15F1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4112" behindDoc="0" locked="0" layoutInCell="1" allowOverlap="1" wp14:editId="5B67E782" wp14:anchorId="7A1D919B">
                <wp:simplePos x="0" y="0"/>
                <wp:positionH relativeFrom="column">
                  <wp:posOffset>1320800</wp:posOffset>
                </wp:positionH>
                <wp:positionV relativeFrom="paragraph">
                  <wp:posOffset>139700</wp:posOffset>
                </wp:positionV>
                <wp:extent cx="1003300" cy="762000"/>
                <wp:effectExtent l="0" t="0" r="0" b="0"/>
                <wp:wrapNone/>
                <wp:docPr id="7540" name="Rectangle 75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12FCDEA"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0" style="position:absolute;margin-left:104pt;margin-top:11pt;width:79pt;height:60pt;z-index:2590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ku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f12hQI5bnNJv&#10;1I273khyzg666+Q831mvMcQWyx7DA1yiiO5MflJg5y/SIlPW+HTVWE6JCExulpumxIcEHq1XmyX6&#10;2KV4Kw4Q03fpLZkdRgGhZGX58WdM56uvV7BuBnN+fvbStJ8ymaqumlese9+dkCMuabpHo4wfGRVG&#10;B0pGHDyj8eXAQVJifjhUtl6vljVuSg6qpm5wgyEHiHr/PsudGDzukkhAySGA7gcEnDXKuHBkmdll&#10;veadeB9n9G8/we4P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2rIJLrsBAABMAwAADgAAAAAAAAAAAAAAAAAuAgAAZHJzL2Uy&#10;b0RvYy54bWxQSwECLQAUAAYACAAAACEAomkztNoAAAAKAQAADwAAAAAAAAAAAAAAAAAVBAAAZHJz&#10;L2Rvd25yZXYueG1sUEsFBgAAAAAEAAQA8wAAABwFAAAAAA==&#10;" w14:anchorId="7A1D919B">
                <v:textbox inset="2.16pt,1.44pt,0,1.44pt">
                  <w:txbxContent>
                    <w:p w:rsidR="00790912" w:rsidP="00790912" w:rsidRDefault="00790912" w14:paraId="012FCDEA"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5136" behindDoc="0" locked="0" layoutInCell="1" allowOverlap="1" wp14:editId="1A14E99A" wp14:anchorId="3C295E56">
                <wp:simplePos x="0" y="0"/>
                <wp:positionH relativeFrom="column">
                  <wp:posOffset>1320800</wp:posOffset>
                </wp:positionH>
                <wp:positionV relativeFrom="paragraph">
                  <wp:posOffset>139700</wp:posOffset>
                </wp:positionV>
                <wp:extent cx="1003300" cy="609600"/>
                <wp:effectExtent l="0" t="0" r="0" b="0"/>
                <wp:wrapNone/>
                <wp:docPr id="7541" name="Rectangle 75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E67103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1" style="position:absolute;margin-left:104pt;margin-top:11pt;width:79pt;height:48pt;z-index:2590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QiYVIugEAAEwDAAAOAAAAAAAAAAAAAAAAAC4CAABkcnMvZTJv&#10;RG9jLnhtbFBLAQItABQABgAIAAAAIQC5TgVu2gAAAAoBAAAPAAAAAAAAAAAAAAAAABQEAABkcnMv&#10;ZG93bnJldi54bWxQSwUGAAAAAAQABADzAAAAGwUAAAAA&#10;" w14:anchorId="3C295E56">
                <v:textbox inset="2.16pt,1.44pt,0,1.44pt">
                  <w:txbxContent>
                    <w:p w:rsidR="00790912" w:rsidP="00790912" w:rsidRDefault="00790912" w14:paraId="3E67103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6160" behindDoc="0" locked="0" layoutInCell="1" allowOverlap="1" wp14:editId="0B7A55DA" wp14:anchorId="2F52830D">
                <wp:simplePos x="0" y="0"/>
                <wp:positionH relativeFrom="column">
                  <wp:posOffset>1320800</wp:posOffset>
                </wp:positionH>
                <wp:positionV relativeFrom="paragraph">
                  <wp:posOffset>139700</wp:posOffset>
                </wp:positionV>
                <wp:extent cx="1003300" cy="609600"/>
                <wp:effectExtent l="0" t="0" r="0" b="0"/>
                <wp:wrapNone/>
                <wp:docPr id="7542" name="Rectangle 75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9DA4A66"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2" style="position:absolute;margin-left:104pt;margin-top:11pt;width:79pt;height:48pt;z-index:2590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sgAS/ugEAAEwDAAAOAAAAAAAAAAAAAAAAAC4CAABkcnMvZTJv&#10;RG9jLnhtbFBLAQItABQABgAIAAAAIQC5TgVu2gAAAAoBAAAPAAAAAAAAAAAAAAAAABQEAABkcnMv&#10;ZG93bnJldi54bWxQSwUGAAAAAAQABADzAAAAGwUAAAAA&#10;" w14:anchorId="2F52830D">
                <v:textbox inset="2.16pt,1.44pt,0,1.44pt">
                  <w:txbxContent>
                    <w:p w:rsidR="00790912" w:rsidP="00790912" w:rsidRDefault="00790912" w14:paraId="39DA4A66"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7184" behindDoc="0" locked="0" layoutInCell="1" allowOverlap="1" wp14:editId="788856F1" wp14:anchorId="6F3C54A6">
                <wp:simplePos x="0" y="0"/>
                <wp:positionH relativeFrom="column">
                  <wp:posOffset>1320800</wp:posOffset>
                </wp:positionH>
                <wp:positionV relativeFrom="paragraph">
                  <wp:posOffset>139700</wp:posOffset>
                </wp:positionV>
                <wp:extent cx="1003300" cy="609600"/>
                <wp:effectExtent l="0" t="0" r="0" b="0"/>
                <wp:wrapNone/>
                <wp:docPr id="7543" name="Rectangle 75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A2F313E"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3" style="position:absolute;margin-left:104pt;margin-top:11pt;width:79pt;height:48pt;z-index:2590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BPBUugEAAEwDAAAOAAAAAAAAAAAAAAAAAC4CAABkcnMvZTJv&#10;RG9jLnhtbFBLAQItABQABgAIAAAAIQC5TgVu2gAAAAoBAAAPAAAAAAAAAAAAAAAAABQEAABkcnMv&#10;ZG93bnJldi54bWxQSwUGAAAAAAQABADzAAAAGwUAAAAA&#10;" w14:anchorId="6F3C54A6">
                <v:textbox inset="2.16pt,1.44pt,0,1.44pt">
                  <w:txbxContent>
                    <w:p w:rsidR="00790912" w:rsidP="00790912" w:rsidRDefault="00790912" w14:paraId="6A2F313E"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8208" behindDoc="0" locked="0" layoutInCell="1" allowOverlap="1" wp14:editId="3A5A528D" wp14:anchorId="217C5875">
                <wp:simplePos x="0" y="0"/>
                <wp:positionH relativeFrom="column">
                  <wp:posOffset>1320800</wp:posOffset>
                </wp:positionH>
                <wp:positionV relativeFrom="paragraph">
                  <wp:posOffset>139700</wp:posOffset>
                </wp:positionV>
                <wp:extent cx="1003300" cy="762000"/>
                <wp:effectExtent l="0" t="0" r="0" b="0"/>
                <wp:wrapNone/>
                <wp:docPr id="7544" name="Rectangle 75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5E852B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4" style="position:absolute;margin-left:104pt;margin-top:11pt;width:79pt;height:60pt;z-index:2590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Rx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dflkhLHLU7p&#10;N+rGXTcocs72RkqV55v1GkNssewxPMAliuhm8pMGm79Ii0xF49NVYzUlIjC5WWzWNU5C4NFquVmg&#10;j12qt+IAMX1X3pLsMAoIpSjLjz9jOl99vYJ1Gcz5+eylaT8VMvOmaV6x7r08IUdc0nSPRg9+ZFQM&#10;JlAy4uAZjS8HDoqS4YdDZZvVctHgppRgvm7WuMFQAkS9f5/lTvQed0kkoOQQwHQ9Ai4aFVw4ssLs&#10;sl55J97HBf3b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ffUcbsBAABMAwAADgAAAAAAAAAAAAAAAAAuAgAAZHJzL2Uy&#10;b0RvYy54bWxQSwECLQAUAAYACAAAACEAomkztNoAAAAKAQAADwAAAAAAAAAAAAAAAAAVBAAAZHJz&#10;L2Rvd25yZXYueG1sUEsFBgAAAAAEAAQA8wAAABwFAAAAAA==&#10;" w14:anchorId="217C5875">
                <v:textbox inset="2.16pt,1.44pt,0,1.44pt">
                  <w:txbxContent>
                    <w:p w:rsidR="00790912" w:rsidP="00790912" w:rsidRDefault="00790912" w14:paraId="05E852B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39232" behindDoc="0" locked="0" layoutInCell="1" allowOverlap="1" wp14:editId="2E856F57" wp14:anchorId="361DC117">
                <wp:simplePos x="0" y="0"/>
                <wp:positionH relativeFrom="column">
                  <wp:posOffset>1320800</wp:posOffset>
                </wp:positionH>
                <wp:positionV relativeFrom="paragraph">
                  <wp:posOffset>139700</wp:posOffset>
                </wp:positionV>
                <wp:extent cx="1003300" cy="762000"/>
                <wp:effectExtent l="0" t="0" r="0" b="0"/>
                <wp:wrapNone/>
                <wp:docPr id="7545" name="Rectangle 75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FA25818" w14:textId="77777777">
                            <w:r>
                              <w:rPr>
                                <w:rFonts w:ascii="Geneva" w:hAnsi="Geneva" w:eastAsia="Geneva" w:cs="Geneva"/>
                                <w:color w:val="000000"/>
                                <w:sz w:val="20"/>
                                <w:szCs w:val="20"/>
                                <w:lang w:val="Portuguese"/>
                              </w:rPr>
                              <w:t xml:space="preserve"> SEM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5" style="position:absolute;margin-left:104pt;margin-top:11pt;width:79pt;height:60pt;z-index:2590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Ca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fLW0octzil&#10;H6gbd92gyDnbGylVnm/WawyxxbKX8AyXKKKbyU8abP4iLTIVjU9XjdWUiMDkZrFZ1zgJgUer5WaB&#10;Pnap3osDxPRNeUuywygglKIsPz7EdL76dgXrMpjz89lL034qZOZNs3jDuvfyhBxxSdMTGj34kVEx&#10;mEDJiINnNL4eOChKhu8OlW1Wy0WDm1KC+bpZ4wZDCRD1/mOWO9F73CWRgJJDANP1CLhoVHDhyAqz&#10;y3rlnfgYF/TvP8Hu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ClzIJq8AQAATAMAAA4AAAAAAAAAAAAAAAAALgIAAGRycy9l&#10;Mm9Eb2MueG1sUEsBAi0AFAAGAAgAAAAhAKJpM7TaAAAACgEAAA8AAAAAAAAAAAAAAAAAFgQAAGRy&#10;cy9kb3ducmV2LnhtbFBLBQYAAAAABAAEAPMAAAAdBQAAAAA=&#10;" w14:anchorId="361DC117">
                <v:textbox inset="2.16pt,1.44pt,0,1.44pt">
                  <w:txbxContent>
                    <w:p w:rsidR="00790912" w:rsidP="00790912" w:rsidRDefault="00790912" w14:paraId="3FA25818" w14:textId="77777777">
                      <w:r>
                        <w:rPr>
                          <w:rFonts w:ascii="Geneva" w:hAnsi="Geneva" w:eastAsia="Geneva" w:cs="Geneva"/>
                          <w:color w:val="000000"/>
                          <w:sz w:val="20"/>
                          <w:szCs w:val="20"/>
                          <w:lang w:val="Portuguese"/>
                        </w:rPr>
                        <w:t xml:space="preserve"> SEM</w:t>
                      </w:r>
                    </w:p>
                  </w:txbxContent>
                </v:textbox>
              </v:rect>
            </w:pict>
          </mc:Fallback>
        </mc:AlternateContent>
      </w:r>
      <w:r>
        <w:rPr>
          <w:rFonts w:ascii="Century Gothic" w:hAnsi="Century Gothic" w:eastAsia="Times New Roman" w:cs="Times New Roman"/>
          <w:noProof/>
          <w:color w:val="000000"/>
          <w:sz w:val="28"/>
          <w:szCs w:val="28"/>
          <w:lang w:val="Portuguese"/>
        </w:rPr>
        <w:t>RISCOS IMPORTANTES</w:t>
      </w: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ayout w:type="fixed"/>
        <w:tblLook w:val="04A0" w:firstRow="1" w:lastRow="0" w:firstColumn="1" w:lastColumn="0" w:noHBand="0" w:noVBand="1"/>
      </w:tblPr>
      <w:tblGrid>
        <w:gridCol w:w="3505"/>
        <w:gridCol w:w="3505"/>
        <w:gridCol w:w="1890"/>
        <w:gridCol w:w="1440"/>
        <w:gridCol w:w="1440"/>
        <w:gridCol w:w="2600"/>
      </w:tblGrid>
      <w:tr w:rsidR="00790912" w:rsidTr="00790912" w14:paraId="1D0B655C" w14:textId="77777777">
        <w:trPr>
          <w:trHeight w:val="576"/>
        </w:trPr>
        <w:tc>
          <w:tcPr>
            <w:tcW w:w="3505" w:type="dxa"/>
            <w:shd w:val="clear" w:color="auto" w:fill="EAEEF3"/>
            <w:vAlign w:val="center"/>
          </w:tcPr>
          <w:p w:rsidR="00790912" w:rsidP="009372B2" w:rsidRDefault="00790912" w14:paraId="07B75C26"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RISCO</w:t>
            </w:r>
          </w:p>
        </w:tc>
        <w:tc>
          <w:tcPr>
            <w:tcW w:w="3505" w:type="dxa"/>
            <w:shd w:val="clear" w:color="auto" w:fill="EAEEF3"/>
            <w:vAlign w:val="center"/>
          </w:tcPr>
          <w:p w:rsidR="00790912" w:rsidP="009372B2" w:rsidRDefault="00790912" w14:paraId="2056E30A"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RESPOSTA</w:t>
            </w:r>
          </w:p>
        </w:tc>
        <w:tc>
          <w:tcPr>
            <w:tcW w:w="1890" w:type="dxa"/>
            <w:shd w:val="clear" w:color="auto" w:fill="EAEEF3"/>
            <w:vAlign w:val="center"/>
          </w:tcPr>
          <w:p w:rsidR="00790912" w:rsidP="009372B2" w:rsidRDefault="00790912" w14:paraId="4050CA2E"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ESTADO</w:t>
            </w:r>
          </w:p>
        </w:tc>
        <w:tc>
          <w:tcPr>
            <w:tcW w:w="1440" w:type="dxa"/>
            <w:shd w:val="clear" w:color="auto" w:fill="EAEEF3"/>
            <w:vAlign w:val="center"/>
          </w:tcPr>
          <w:p w:rsidR="00790912" w:rsidP="009372B2" w:rsidRDefault="00790912" w14:paraId="76690E7D"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DATA ABERTA</w:t>
            </w:r>
          </w:p>
        </w:tc>
        <w:tc>
          <w:tcPr>
            <w:tcW w:w="1440" w:type="dxa"/>
            <w:shd w:val="clear" w:color="auto" w:fill="EAEEF3"/>
            <w:vAlign w:val="center"/>
          </w:tcPr>
          <w:p w:rsidR="00790912" w:rsidP="009372B2" w:rsidRDefault="00790912" w14:paraId="375DD210"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DATA ENCERRADA</w:t>
            </w:r>
          </w:p>
        </w:tc>
        <w:tc>
          <w:tcPr>
            <w:tcW w:w="2600" w:type="dxa"/>
            <w:shd w:val="clear" w:color="auto" w:fill="EAEEF3"/>
            <w:vAlign w:val="center"/>
          </w:tcPr>
          <w:p w:rsidR="00790912" w:rsidP="009372B2" w:rsidRDefault="00790912" w14:paraId="25508502"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ATRIBUÍDO A</w:t>
            </w:r>
          </w:p>
        </w:tc>
      </w:tr>
      <w:tr w:rsidR="00790912" w:rsidTr="00C940CA" w14:paraId="0AB1E731" w14:textId="77777777">
        <w:trPr>
          <w:trHeight w:val="864"/>
        </w:trPr>
        <w:tc>
          <w:tcPr>
            <w:tcW w:w="3505" w:type="dxa"/>
            <w:vAlign w:val="center"/>
          </w:tcPr>
          <w:p w:rsidR="00790912" w:rsidP="009372B2" w:rsidRDefault="00790912" w14:paraId="593C46C6"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7873F74A"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13E2B82A"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7BBFD47B"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09477FDA"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170089C4" w14:textId="77777777">
            <w:pPr>
              <w:bidi w:val="false"/>
              <w:rPr>
                <w:rFonts w:ascii="Century Gothic" w:hAnsi="Century Gothic"/>
                <w:color w:val="000000" w:themeColor="text1"/>
                <w:sz w:val="20"/>
                <w:szCs w:val="20"/>
              </w:rPr>
            </w:pPr>
          </w:p>
        </w:tc>
      </w:tr>
      <w:tr w:rsidR="00790912" w:rsidTr="00C940CA" w14:paraId="02C263C4" w14:textId="77777777">
        <w:trPr>
          <w:trHeight w:val="864"/>
        </w:trPr>
        <w:tc>
          <w:tcPr>
            <w:tcW w:w="3505" w:type="dxa"/>
            <w:vAlign w:val="center"/>
          </w:tcPr>
          <w:p w:rsidR="00790912" w:rsidP="009372B2" w:rsidRDefault="00790912" w14:paraId="65FF051C"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0373F9DD"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13453BF9"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621A8B22"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2F5882BA"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719BD835" w14:textId="77777777">
            <w:pPr>
              <w:bidi w:val="false"/>
              <w:rPr>
                <w:rFonts w:ascii="Century Gothic" w:hAnsi="Century Gothic"/>
                <w:color w:val="000000" w:themeColor="text1"/>
                <w:sz w:val="20"/>
                <w:szCs w:val="20"/>
              </w:rPr>
            </w:pPr>
          </w:p>
        </w:tc>
      </w:tr>
      <w:tr w:rsidR="00790912" w:rsidTr="00C940CA" w14:paraId="35DE76A7" w14:textId="77777777">
        <w:trPr>
          <w:trHeight w:val="864"/>
        </w:trPr>
        <w:tc>
          <w:tcPr>
            <w:tcW w:w="3505" w:type="dxa"/>
            <w:vAlign w:val="center"/>
          </w:tcPr>
          <w:p w:rsidR="00790912" w:rsidP="009372B2" w:rsidRDefault="00790912" w14:paraId="767A0914"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42BB2AEB"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216A6472"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099C328C"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484BE320"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22551A4B" w14:textId="77777777">
            <w:pPr>
              <w:bidi w:val="false"/>
              <w:rPr>
                <w:rFonts w:ascii="Century Gothic" w:hAnsi="Century Gothic"/>
                <w:color w:val="000000" w:themeColor="text1"/>
                <w:sz w:val="20"/>
                <w:szCs w:val="20"/>
              </w:rPr>
            </w:pPr>
          </w:p>
        </w:tc>
      </w:tr>
      <w:tr w:rsidR="00790912" w:rsidTr="00C940CA" w14:paraId="616F0B20" w14:textId="77777777">
        <w:trPr>
          <w:trHeight w:val="864"/>
        </w:trPr>
        <w:tc>
          <w:tcPr>
            <w:tcW w:w="3505" w:type="dxa"/>
            <w:vAlign w:val="center"/>
          </w:tcPr>
          <w:p w:rsidR="00790912" w:rsidP="009372B2" w:rsidRDefault="00790912" w14:paraId="327AC27B"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2A83AC0C"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186C0727"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035B1EE4"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59BCBB63"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386DA566" w14:textId="77777777">
            <w:pPr>
              <w:bidi w:val="false"/>
              <w:rPr>
                <w:rFonts w:ascii="Century Gothic" w:hAnsi="Century Gothic"/>
                <w:color w:val="000000" w:themeColor="text1"/>
                <w:sz w:val="20"/>
                <w:szCs w:val="20"/>
              </w:rPr>
            </w:pPr>
          </w:p>
        </w:tc>
      </w:tr>
      <w:tr w:rsidR="00790912" w:rsidTr="00C940CA" w14:paraId="7086722F" w14:textId="77777777">
        <w:trPr>
          <w:trHeight w:val="864"/>
        </w:trPr>
        <w:tc>
          <w:tcPr>
            <w:tcW w:w="3505" w:type="dxa"/>
            <w:vAlign w:val="center"/>
          </w:tcPr>
          <w:p w:rsidR="00790912" w:rsidP="009372B2" w:rsidRDefault="00790912" w14:paraId="7C0AB8FE"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4267D778"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24C1DF5A"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3CA2417C"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37B6F7F5"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0153378B" w14:textId="77777777">
            <w:pPr>
              <w:bidi w:val="false"/>
              <w:rPr>
                <w:rFonts w:ascii="Century Gothic" w:hAnsi="Century Gothic"/>
                <w:color w:val="000000" w:themeColor="text1"/>
                <w:sz w:val="20"/>
                <w:szCs w:val="20"/>
              </w:rPr>
            </w:pPr>
          </w:p>
        </w:tc>
      </w:tr>
    </w:tbl>
    <w:p w:rsidR="00C940CA" w:rsidP="00C940CA" w:rsidRDefault="00C940CA" w14:paraId="70D77919" w14:textId="77777777">
      <w:pPr>
        <w:bidi w:val="false"/>
        <w:spacing w:line="360" w:lineRule="auto"/>
        <w:rPr>
          <w:rFonts w:ascii="Century Gothic" w:hAnsi="Century Gothic" w:eastAsia="Times New Roman" w:cs="Times New Roman"/>
          <w:noProof/>
          <w:color w:val="000000"/>
          <w:sz w:val="28"/>
          <w:szCs w:val="28"/>
        </w:rPr>
      </w:pPr>
    </w:p>
    <w:p w:rsidRPr="00C940CA" w:rsidR="00790912" w:rsidP="00C940CA" w:rsidRDefault="00C940CA" w14:paraId="154D9B69"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1280" behindDoc="0" locked="0" layoutInCell="1" allowOverlap="1" wp14:editId="2419FA2B" wp14:anchorId="500D2A3B">
                <wp:simplePos x="0" y="0"/>
                <wp:positionH relativeFrom="column">
                  <wp:posOffset>2667000</wp:posOffset>
                </wp:positionH>
                <wp:positionV relativeFrom="paragraph">
                  <wp:posOffset>-12700</wp:posOffset>
                </wp:positionV>
                <wp:extent cx="1003300" cy="622300"/>
                <wp:effectExtent l="0" t="0" r="0" b="0"/>
                <wp:wrapNone/>
                <wp:docPr id="7546" name="Rectangle 75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BBE72E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6" style="position:absolute;margin-left:210pt;margin-top:-1pt;width:79pt;height:49pt;z-index:2590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wr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fLO0octzil&#10;H6gbd92gyDnbGylVnm/WawyxxbKX8AyXKKKbyU8abP4iLTIVjU9XjdWUiMDkZrFZ1zgJgUer5WaB&#10;Pnap3osDxPRVeUuywygglKIsPz7GdL76dgXrMpjz89lL034qZOZNs3zDuvfyhBxxSdMTGj34kVEx&#10;mEDJiINnNL4eOChKhm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YIkwrvAEAAEwDAAAOAAAAAAAAAAAAAAAAAC4CAABkcnMv&#10;ZTJvRG9jLnhtbFBLAQItABQABgAIAAAAIQDbwyXy2wAAAAkBAAAPAAAAAAAAAAAAAAAAABYEAABk&#10;cnMvZG93bnJldi54bWxQSwUGAAAAAAQABADzAAAAHgUAAAAA&#10;" w14:anchorId="500D2A3B">
                <v:textbox inset="2.16pt,1.44pt,0,1.44pt">
                  <w:txbxContent>
                    <w:p w:rsidR="00C940CA" w:rsidP="00C940CA" w:rsidRDefault="00C940CA" w14:paraId="5BBE72E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2304" behindDoc="0" locked="0" layoutInCell="1" allowOverlap="1" wp14:editId="57574AC6" wp14:anchorId="139F0A35">
                <wp:simplePos x="0" y="0"/>
                <wp:positionH relativeFrom="column">
                  <wp:posOffset>2667000</wp:posOffset>
                </wp:positionH>
                <wp:positionV relativeFrom="paragraph">
                  <wp:posOffset>-12700</wp:posOffset>
                </wp:positionV>
                <wp:extent cx="1003300" cy="622300"/>
                <wp:effectExtent l="0" t="0" r="0" b="0"/>
                <wp:wrapNone/>
                <wp:docPr id="7547" name="Rectangle 75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3C9BF8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7" style="position:absolute;margin-left:210pt;margin-top:-1pt;width:79pt;height:49pt;z-index:2590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jA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fLFSWOW5zS&#10;D9SNu25Q5JztjZQqzzfrNYbYYtlLeIZLFNHN5CcNNn+RFpmKxqerxmpKRGBys9isa5yEwKPVcrNA&#10;H7tU78UBYvqmvCXZYRQQSlGWHx9iOl99u4J1Gcz5+eylaT8VMvOmuX3DuvfyhBxxSdMTGj34kVEx&#10;mEDJiINnNL4eOChKhu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UprjAvAEAAEwDAAAOAAAAAAAAAAAAAAAAAC4CAABkcnMv&#10;ZTJvRG9jLnhtbFBLAQItABQABgAIAAAAIQDbwyXy2wAAAAkBAAAPAAAAAAAAAAAAAAAAABYEAABk&#10;cnMvZG93bnJldi54bWxQSwUGAAAAAAQABADzAAAAHgUAAAAA&#10;" w14:anchorId="139F0A35">
                <v:textbox inset="2.16pt,1.44pt,0,1.44pt">
                  <w:txbxContent>
                    <w:p w:rsidR="00C940CA" w:rsidP="00C940CA" w:rsidRDefault="00C940CA" w14:paraId="13C9BF8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3328" behindDoc="0" locked="0" layoutInCell="1" allowOverlap="1" wp14:editId="07F27ACC" wp14:anchorId="4ADC7E9F">
                <wp:simplePos x="0" y="0"/>
                <wp:positionH relativeFrom="column">
                  <wp:posOffset>2667000</wp:posOffset>
                </wp:positionH>
                <wp:positionV relativeFrom="paragraph">
                  <wp:posOffset>-12700</wp:posOffset>
                </wp:positionV>
                <wp:extent cx="1003300" cy="622300"/>
                <wp:effectExtent l="0" t="0" r="0" b="0"/>
                <wp:wrapNone/>
                <wp:docPr id="7548" name="Rectangle 75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FCD6ABA"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8" style="position:absolute;margin-left:210pt;margin-top:-1pt;width:79pt;height:49pt;z-index:2590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X2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dLnJXjFqf0&#10;A3XjrhsUOWd7I6XK8816jSG2WPYSnuESRXQz+UmDzV+kRaai8emqsZoSEZjcLDbrGich8Gi13CzQ&#10;xy7Ve3GAmL4qb0l2GAWEUpTlx8eYzlffrmBdBnN+Pntp2k+FzLxp7t6w7r08IUdc0vSERg9+ZFQM&#10;JlAy4uAZja8HDoqS4ZtDZZvVctHgppRgvm7WqAqUAFHvP2a5E73HXRIJKDkEMF2PgItGBReOrDC7&#10;rFfeiY9xQf/+E+x+A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tmhfa7AQAATAMAAA4AAAAAAAAAAAAAAAAALgIAAGRycy9l&#10;Mm9Eb2MueG1sUEsBAi0AFAAGAAgAAAAhANvDJfLbAAAACQEAAA8AAAAAAAAAAAAAAAAAFQQAAGRy&#10;cy9kb3ducmV2LnhtbFBLBQYAAAAABAAEAPMAAAAdBQAAAAA=&#10;" w14:anchorId="4ADC7E9F">
                <v:textbox inset="2.16pt,1.44pt,0,1.44pt">
                  <w:txbxContent>
                    <w:p w:rsidR="00C940CA" w:rsidP="00C940CA" w:rsidRDefault="00C940CA" w14:paraId="3FCD6ABA"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4352" behindDoc="0" locked="0" layoutInCell="1" allowOverlap="1" wp14:editId="2ED7B84B" wp14:anchorId="7C5DA033">
                <wp:simplePos x="0" y="0"/>
                <wp:positionH relativeFrom="column">
                  <wp:posOffset>2667000</wp:posOffset>
                </wp:positionH>
                <wp:positionV relativeFrom="paragraph">
                  <wp:posOffset>-12700</wp:posOffset>
                </wp:positionV>
                <wp:extent cx="1003300" cy="622300"/>
                <wp:effectExtent l="0" t="0" r="0" b="0"/>
                <wp:wrapNone/>
                <wp:docPr id="7549" name="Rectangle 75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8780D5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9" style="position:absolute;margin-left:210pt;margin-top:-1pt;width:79pt;height:49pt;z-index:2590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Ed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dflhhLHLU7p&#10;N+rGXTcocs72RkqV55v1GkNssewxPMAliuhm8pMGm79Ii0xF49NVYzUlIjC5WWzWNU5C4NFquVmg&#10;j12qt+IAMX1X3pLsMAoIpSjLjz9jOl99vYJ1Gcz5+eylaT8VMvOmWb1i3Xt5Qo64pOkejR78yKgY&#10;TKBkxMEzGl8OHBQlww+Hyjar5aLBTSnBfN2scYOhBIh6/z7Lneg97pJIQMkhgOl6BFw0KrhwZIXZ&#10;Zb3yTryPC/q3n2D3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ficR27AQAATAMAAA4AAAAAAAAAAAAAAAAALgIAAGRycy9l&#10;Mm9Eb2MueG1sUEsBAi0AFAAGAAgAAAAhANvDJfLbAAAACQEAAA8AAAAAAAAAAAAAAAAAFQQAAGRy&#10;cy9kb3ducmV2LnhtbFBLBQYAAAAABAAEAPMAAAAdBQAAAAA=&#10;" w14:anchorId="7C5DA033">
                <v:textbox inset="2.16pt,1.44pt,0,1.44pt">
                  <w:txbxContent>
                    <w:p w:rsidR="00C940CA" w:rsidP="00C940CA" w:rsidRDefault="00C940CA" w14:paraId="58780D5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5376" behindDoc="0" locked="0" layoutInCell="1" allowOverlap="1" wp14:editId="565B48B8" wp14:anchorId="24C5E127">
                <wp:simplePos x="0" y="0"/>
                <wp:positionH relativeFrom="column">
                  <wp:posOffset>2667000</wp:posOffset>
                </wp:positionH>
                <wp:positionV relativeFrom="paragraph">
                  <wp:posOffset>-12700</wp:posOffset>
                </wp:positionV>
                <wp:extent cx="1003300" cy="622300"/>
                <wp:effectExtent l="0" t="0" r="0" b="0"/>
                <wp:wrapNone/>
                <wp:docPr id="7550" name="Rectangle 75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28F52B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0" style="position:absolute;margin-left:210pt;margin-top:-1pt;width:79pt;height:49pt;z-index:2590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AC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9e0tCuS4xSn9&#10;RN24G4wk5+yo+17m+Wa9phA7LHsKj3CJIrqZ/KzA5i/SInPR+HTVWM6JCExuVpu2xocEHq1vNiv0&#10;sUv1Whwgpq/SW5IdRgGhFGX58XtM56svV7Augzk/n7007+dCZtk07QvWve9PyBGXND2gUcZPjAqj&#10;AyUTDp7R+PvAQVJivjlUtlnfrBrclBIs26bFDYYSIOr92yx3YvS4SyIBJYcAehgRcNGo4MKRFWaX&#10;9co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jYEAK7AQAATAMAAA4AAAAAAAAAAAAAAAAALgIAAGRycy9l&#10;Mm9Eb2MueG1sUEsBAi0AFAAGAAgAAAAhANvDJfLbAAAACQEAAA8AAAAAAAAAAAAAAAAAFQQAAGRy&#10;cy9kb3ducmV2LnhtbFBLBQYAAAAABAAEAPMAAAAdBQAAAAA=&#10;" w14:anchorId="24C5E127">
                <v:textbox inset="2.16pt,1.44pt,0,1.44pt">
                  <w:txbxContent>
                    <w:p w:rsidR="00C940CA" w:rsidP="00C940CA" w:rsidRDefault="00C940CA" w14:paraId="428F52B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6400" behindDoc="0" locked="0" layoutInCell="1" allowOverlap="1" wp14:editId="6283D150" wp14:anchorId="0701937D">
                <wp:simplePos x="0" y="0"/>
                <wp:positionH relativeFrom="column">
                  <wp:posOffset>2667000</wp:posOffset>
                </wp:positionH>
                <wp:positionV relativeFrom="paragraph">
                  <wp:posOffset>-12700</wp:posOffset>
                </wp:positionV>
                <wp:extent cx="1003300" cy="622300"/>
                <wp:effectExtent l="0" t="0" r="0" b="0"/>
                <wp:wrapNone/>
                <wp:docPr id="7551" name="Rectangle 75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8A49D3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1" style="position:absolute;margin-left:210pt;margin-top:-1pt;width:79pt;height:49pt;z-index:2590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Tpuw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q9rahxHOHU/qJ&#10;unHfW0XO2cFIqeb5znqNMXVY9hQf4RIldGfykwY3f5EWmYrGp6vGaspEYHKz3KxrnITAo9XNZok+&#10;dqleiyOk/FUFR2aHUUAoRVl+/J7y+erLFaybwZyfn7087adCpmnbzQvWfZAn5IhLmh/QaBtGRoU1&#10;kZIRB89o+n3goCix3zwq265uli1uSgmadbvGDYYSIOr92yz3Ygi4SyIDJYcIph8QcNGo4MKRFWaX&#10;9Zp34m1c0L/+BL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Rc5Om7AQAATAMAAA4AAAAAAAAAAAAAAAAALgIAAGRycy9l&#10;Mm9Eb2MueG1sUEsBAi0AFAAGAAgAAAAhANvDJfLbAAAACQEAAA8AAAAAAAAAAAAAAAAAFQQAAGRy&#10;cy9kb3ducmV2LnhtbFBLBQYAAAAABAAEAPMAAAAdBQAAAAA=&#10;" w14:anchorId="0701937D">
                <v:textbox inset="2.16pt,1.44pt,0,1.44pt">
                  <w:txbxContent>
                    <w:p w:rsidR="00C940CA" w:rsidP="00C940CA" w:rsidRDefault="00C940CA" w14:paraId="18A49D3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7424" behindDoc="0" locked="0" layoutInCell="1" allowOverlap="1" wp14:editId="40D5D7C6" wp14:anchorId="7601DF06">
                <wp:simplePos x="0" y="0"/>
                <wp:positionH relativeFrom="column">
                  <wp:posOffset>2667000</wp:posOffset>
                </wp:positionH>
                <wp:positionV relativeFrom="paragraph">
                  <wp:posOffset>-12700</wp:posOffset>
                </wp:positionV>
                <wp:extent cx="1003300" cy="622300"/>
                <wp:effectExtent l="0" t="0" r="0" b="0"/>
                <wp:wrapNone/>
                <wp:docPr id="7552" name="Rectangle 75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C7FDD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2" style="position:absolute;margin-left:210pt;margin-top:-1pt;width:79pt;height:49pt;z-index:2590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XG/U27AQAATAMAAA4AAAAAAAAAAAAAAAAALgIAAGRycy9l&#10;Mm9Eb2MueG1sUEsBAi0AFAAGAAgAAAAhANvDJfLbAAAACQEAAA8AAAAAAAAAAAAAAAAAFQQAAGRy&#10;cy9kb3ducmV2LnhtbFBLBQYAAAAABAAEAPMAAAAdBQAAAAA=&#10;" w14:anchorId="7601DF06">
                <v:textbox inset="2.16pt,1.44pt,0,1.44pt">
                  <w:txbxContent>
                    <w:p w:rsidR="00C940CA" w:rsidP="00C940CA" w:rsidRDefault="00C940CA" w14:paraId="6EC7FDD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8448" behindDoc="0" locked="0" layoutInCell="1" allowOverlap="1" wp14:editId="7A90F083" wp14:anchorId="66C3A4AA">
                <wp:simplePos x="0" y="0"/>
                <wp:positionH relativeFrom="column">
                  <wp:posOffset>2667000</wp:posOffset>
                </wp:positionH>
                <wp:positionV relativeFrom="paragraph">
                  <wp:posOffset>-12700</wp:posOffset>
                </wp:positionV>
                <wp:extent cx="1003300" cy="622300"/>
                <wp:effectExtent l="0" t="0" r="0" b="0"/>
                <wp:wrapNone/>
                <wp:docPr id="7553" name="Rectangle 75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F52722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3" style="position:absolute;margin-left:210pt;margin-top:-1pt;width:79pt;height:49pt;z-index:2590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UIJproBAABMAwAADgAAAAAAAAAAAAAAAAAuAgAAZHJzL2Uy&#10;b0RvYy54bWxQSwECLQAUAAYACAAAACEA28Ml8tsAAAAJAQAADwAAAAAAAAAAAAAAAAAUBAAAZHJz&#10;L2Rvd25yZXYueG1sUEsFBgAAAAAEAAQA8wAAABwFAAAAAA==&#10;" w14:anchorId="66C3A4AA">
                <v:textbox inset="2.16pt,1.44pt,0,1.44pt">
                  <w:txbxContent>
                    <w:p w:rsidR="00C940CA" w:rsidP="00C940CA" w:rsidRDefault="00C940CA" w14:paraId="2F52722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49472" behindDoc="0" locked="0" layoutInCell="1" allowOverlap="1" wp14:editId="17789212" wp14:anchorId="2567BADE">
                <wp:simplePos x="0" y="0"/>
                <wp:positionH relativeFrom="column">
                  <wp:posOffset>2667000</wp:posOffset>
                </wp:positionH>
                <wp:positionV relativeFrom="paragraph">
                  <wp:posOffset>-12700</wp:posOffset>
                </wp:positionV>
                <wp:extent cx="1003300" cy="622300"/>
                <wp:effectExtent l="0" t="0" r="0" b="0"/>
                <wp:wrapNone/>
                <wp:docPr id="7554" name="Rectangle 75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1C965C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4" style="position:absolute;margin-left:210pt;margin-top:-1pt;width:79pt;height:49pt;z-index:2590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Ouw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e3S0octzil&#10;H6gbd92gyDnbGylVnm/WawyxxbKX8AyXKKKbyU8abP4iLTIVjU9XjdWUiMDkZrFZ1zgJgUer5WaB&#10;Pnap3osDxPRNeUuywygglKIsPz7EdL76dgXrMpjz89lL034qZObNonnDuvfyhBxxSdMTGj34kVEx&#10;mEDJiINnNL4eOChKhu8OlW1WS6wlqQTzdbPGDYYSIOr9xyx3ove4SyIBJYcApusRcNGo4MKRFWaX&#10;9co78TEu6N9/gt1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oOVQ67AQAATAMAAA4AAAAAAAAAAAAAAAAALgIAAGRycy9l&#10;Mm9Eb2MueG1sUEsBAi0AFAAGAAgAAAAhANvDJfLbAAAACQEAAA8AAAAAAAAAAAAAAAAAFQQAAGRy&#10;cy9kb3ducmV2LnhtbFBLBQYAAAAABAAEAPMAAAAdBQAAAAA=&#10;" w14:anchorId="2567BADE">
                <v:textbox inset="2.16pt,1.44pt,0,1.44pt">
                  <w:txbxContent>
                    <w:p w:rsidR="00C940CA" w:rsidP="00C940CA" w:rsidRDefault="00C940CA" w14:paraId="61C965C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0496" behindDoc="0" locked="0" layoutInCell="1" allowOverlap="1" wp14:editId="187A7869" wp14:anchorId="07887198">
                <wp:simplePos x="0" y="0"/>
                <wp:positionH relativeFrom="column">
                  <wp:posOffset>2667000</wp:posOffset>
                </wp:positionH>
                <wp:positionV relativeFrom="paragraph">
                  <wp:posOffset>-12700</wp:posOffset>
                </wp:positionV>
                <wp:extent cx="1003300" cy="622300"/>
                <wp:effectExtent l="0" t="0" r="0" b="0"/>
                <wp:wrapNone/>
                <wp:docPr id="7555" name="Rectangle 75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C1AA03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5" style="position:absolute;margin-left:210pt;margin-top:-1pt;width:79pt;height:49pt;z-index:2590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WiqHlvAEAAEwDAAAOAAAAAAAAAAAAAAAAAC4CAABkcnMv&#10;ZTJvRG9jLnhtbFBLAQItABQABgAIAAAAIQDbwyXy2wAAAAkBAAAPAAAAAAAAAAAAAAAAABYEAABk&#10;cnMvZG93bnJldi54bWxQSwUGAAAAAAQABADzAAAAHgUAAAAA&#10;" w14:anchorId="07887198">
                <v:textbox inset="2.16pt,1.44pt,0,1.44pt">
                  <w:txbxContent>
                    <w:p w:rsidR="00C940CA" w:rsidP="00C940CA" w:rsidRDefault="00C940CA" w14:paraId="4C1AA03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1520" behindDoc="0" locked="0" layoutInCell="1" allowOverlap="1" wp14:editId="5BE91FEF" wp14:anchorId="2D6A23B8">
                <wp:simplePos x="0" y="0"/>
                <wp:positionH relativeFrom="column">
                  <wp:posOffset>2667000</wp:posOffset>
                </wp:positionH>
                <wp:positionV relativeFrom="paragraph">
                  <wp:posOffset>-12700</wp:posOffset>
                </wp:positionV>
                <wp:extent cx="1003300" cy="622300"/>
                <wp:effectExtent l="0" t="0" r="0" b="0"/>
                <wp:wrapNone/>
                <wp:docPr id="7556" name="Rectangle 75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A55FB5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6" style="position:absolute;margin-left:210pt;margin-top:-1pt;width:79pt;height:49pt;z-index:2590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1U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7unhLHLU7p&#10;B+rGXW8kOWcH3XUyzzfrNYbYYtlLeIZLFNHN5CcFNn+RFpmKxqerxnJKRGBys9isa5yEwKPVcrNA&#10;H7tU78UBYvoivSXZYRQQSlGWH7/FdL76dgXrMpjz89lL034qZObNYvm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n281UvAEAAEwDAAAOAAAAAAAAAAAAAAAAAC4CAABkcnMv&#10;ZTJvRG9jLnhtbFBLAQItABQABgAIAAAAIQDbwyXy2wAAAAkBAAAPAAAAAAAAAAAAAAAAABYEAABk&#10;cnMvZG93bnJldi54bWxQSwUGAAAAAAQABADzAAAAHgUAAAAA&#10;" w14:anchorId="2D6A23B8">
                <v:textbox inset="2.16pt,1.44pt,0,1.44pt">
                  <w:txbxContent>
                    <w:p w:rsidR="00C940CA" w:rsidP="00C940CA" w:rsidRDefault="00C940CA" w14:paraId="5A55FB5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2544" behindDoc="0" locked="0" layoutInCell="1" allowOverlap="1" wp14:editId="200A15BF" wp14:anchorId="197B08B7">
                <wp:simplePos x="0" y="0"/>
                <wp:positionH relativeFrom="column">
                  <wp:posOffset>2667000</wp:posOffset>
                </wp:positionH>
                <wp:positionV relativeFrom="paragraph">
                  <wp:posOffset>-12700</wp:posOffset>
                </wp:positionV>
                <wp:extent cx="1003300" cy="622300"/>
                <wp:effectExtent l="0" t="0" r="0" b="0"/>
                <wp:wrapNone/>
                <wp:docPr id="7557" name="Rectangle 75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FD32F9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7" style="position:absolute;margin-left:210pt;margin-top:-1pt;width:79pt;height:49pt;z-index:2590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m/vAEAAEwDAAAOAAAAZHJzL2Uyb0RvYy54bWysU9tu2zAMfR/QfxD0vthxm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8vlihLHLU7p&#10;B+rGXTcocs72RkqV55v1GkNssewlPMMliuhm8pMGm79Ii0xF49NVYzUlIjC5WWzWNU5C4NHqdrNA&#10;H7tU78UBYvqmvCXZYRQQSlGWHx9iOl99u4J1Gcz5+eylaT8VMvNmsXzDuvfyhBxxSdMTGj34kVEx&#10;mEDJiINnNL4eOChKhu8OlW1Wt4sGN6UE83Wzxg2GEiDq/ccsd6L3uEsiASWHAKbrEXDRqODCkRVm&#10;l/XKO/ExLujff4Ldb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rXzm/vAEAAEwDAAAOAAAAAAAAAAAAAAAAAC4CAABkcnMv&#10;ZTJvRG9jLnhtbFBLAQItABQABgAIAAAAIQDbwyXy2wAAAAkBAAAPAAAAAAAAAAAAAAAAABYEAABk&#10;cnMvZG93bnJldi54bWxQSwUGAAAAAAQABADzAAAAHgUAAAAA&#10;" w14:anchorId="197B08B7">
                <v:textbox inset="2.16pt,1.44pt,0,1.44pt">
                  <w:txbxContent>
                    <w:p w:rsidR="00C940CA" w:rsidP="00C940CA" w:rsidRDefault="00C940CA" w14:paraId="6FD32F9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3568" behindDoc="0" locked="0" layoutInCell="1" allowOverlap="1" wp14:editId="60FBC91E" wp14:anchorId="3DF0FBE1">
                <wp:simplePos x="0" y="0"/>
                <wp:positionH relativeFrom="column">
                  <wp:posOffset>2667000</wp:posOffset>
                </wp:positionH>
                <wp:positionV relativeFrom="paragraph">
                  <wp:posOffset>-12700</wp:posOffset>
                </wp:positionV>
                <wp:extent cx="1003300" cy="622300"/>
                <wp:effectExtent l="0" t="0" r="0" b="0"/>
                <wp:wrapNone/>
                <wp:docPr id="7558" name="Rectangle 75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39BA3C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8" style="position:absolute;margin-left:210pt;margin-top:-1pt;width:79pt;height:49pt;z-index:2590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Juw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8voaZ+W4xSn9&#10;Rt246wZFTtneSKnyfLNeY4gtlj2FRzhHEd1MftJg8xdpkalofLxorKZEBCbXi/WqxkkIPFperRfo&#10;Y5fqvThATN+VtyQ7jAJCKcryw8+YTlffrmBdBnN6Pntp2k2FzLxZ3Lxh3Xl5RI64pOkBjR78yKgY&#10;TKBkxMEzGl/3HBQlww+HyjbLq0WDm1KC+apZoSpQAkS9+5jlTvQed0kkoGQfwHQ9Ai4aFVw4ssLs&#10;vF55Jz7GBf37T7D9A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ESfBIm7AQAATAMAAA4AAAAAAAAAAAAAAAAALgIAAGRycy9l&#10;Mm9Eb2MueG1sUEsBAi0AFAAGAAgAAAAhANvDJfLbAAAACQEAAA8AAAAAAAAAAAAAAAAAFQQAAGRy&#10;cy9kb3ducmV2LnhtbFBLBQYAAAAABAAEAPMAAAAdBQAAAAA=&#10;" w14:anchorId="3DF0FBE1">
                <v:textbox inset="2.16pt,1.44pt,0,1.44pt">
                  <w:txbxContent>
                    <w:p w:rsidR="00C940CA" w:rsidP="00C940CA" w:rsidRDefault="00C940CA" w14:paraId="339BA3C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4592" behindDoc="0" locked="0" layoutInCell="1" allowOverlap="1" wp14:editId="06732C9E" wp14:anchorId="365F70B2">
                <wp:simplePos x="0" y="0"/>
                <wp:positionH relativeFrom="column">
                  <wp:posOffset>2667000</wp:posOffset>
                </wp:positionH>
                <wp:positionV relativeFrom="paragraph">
                  <wp:posOffset>-12700</wp:posOffset>
                </wp:positionV>
                <wp:extent cx="1003300" cy="622300"/>
                <wp:effectExtent l="0" t="0" r="0" b="0"/>
                <wp:wrapNone/>
                <wp:docPr id="7559" name="Rectangle 75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6B887B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9" style="position:absolute;margin-left:210pt;margin-top:-1pt;width:79pt;height:49pt;z-index:2590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uwEAAEw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6+s1JZ47nNIv&#10;1I37zipyyvZGSjXNd9JriKnFsuf4BOcooTuRHzW46Yu0yFg0Pl40VmMmApPrxXpV4yQEHi2v1gv0&#10;sUv1Vhwh5Z8qODI5jAJCKcryw33Kp6uvV7BuAnN6fvLyuBsLmXmzWL5i3QV5RI64pPkRjbZhYFRY&#10;EykZcPCMpj97DooSe+dR2WZ5tWhwU0owXzUr3GAoAaLevc9yL/qAuyQyULKPYLoeAReNCi4cWWF2&#10;Xq9pJ97HB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gb8GK7AQAATAMAAA4AAAAAAAAAAAAAAAAALgIAAGRycy9l&#10;Mm9Eb2MueG1sUEsBAi0AFAAGAAgAAAAhANvDJfLbAAAACQEAAA8AAAAAAAAAAAAAAAAAFQQAAGRy&#10;cy9kb3ducmV2LnhtbFBLBQYAAAAABAAEAPMAAAAdBQAAAAA=&#10;" w14:anchorId="365F70B2">
                <v:textbox inset="2.16pt,1.44pt,0,1.44pt">
                  <w:txbxContent>
                    <w:p w:rsidR="00C940CA" w:rsidP="00C940CA" w:rsidRDefault="00C940CA" w14:paraId="36B887B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5616" behindDoc="0" locked="0" layoutInCell="1" allowOverlap="1" wp14:editId="4877FB97" wp14:anchorId="0B83559C">
                <wp:simplePos x="0" y="0"/>
                <wp:positionH relativeFrom="column">
                  <wp:posOffset>2667000</wp:posOffset>
                </wp:positionH>
                <wp:positionV relativeFrom="paragraph">
                  <wp:posOffset>-12700</wp:posOffset>
                </wp:positionV>
                <wp:extent cx="1003300" cy="622300"/>
                <wp:effectExtent l="0" t="0" r="0" b="0"/>
                <wp:wrapNone/>
                <wp:docPr id="7560" name="Rectangle 75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19CA69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0" style="position:absolute;margin-left:210pt;margin-top:-1pt;width:79pt;height:49pt;z-index:2590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rR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z7cokOcOp/QT&#10;deO+t4qcs4ORUs3znfUaY+qw7Ck+wiVK6M7kJw1u/iItMhWNT1eN1ZSJwORmtWlrfEjg0fpms0If&#10;u1SvxRFS/qqCI7PDKCCUoiw/fk/5fPXlCtbNYM7Pz16e9lMhs2xW7QvWfZAn5IhLmh/QaBtGRoU1&#10;kZIRB89o+n3goCix3zwq26xvVg1uSgmWbdPiBkMJEPX+bZZ7MQTcJZGBkkME0w8IuGhUcOHICrPL&#10;es0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RACtG7AQAATAMAAA4AAAAAAAAAAAAAAAAALgIAAGRycy9l&#10;Mm9Eb2MueG1sUEsBAi0AFAAGAAgAAAAhANvDJfLbAAAACQEAAA8AAAAAAAAAAAAAAAAAFQQAAGRy&#10;cy9kb3ducmV2LnhtbFBLBQYAAAAABAAEAPMAAAAdBQAAAAA=&#10;" w14:anchorId="0B83559C">
                <v:textbox inset="2.16pt,1.44pt,0,1.44pt">
                  <w:txbxContent>
                    <w:p w:rsidR="00C940CA" w:rsidP="00C940CA" w:rsidRDefault="00C940CA" w14:paraId="619CA69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6640" behindDoc="0" locked="0" layoutInCell="1" allowOverlap="1" wp14:editId="7D02A84E" wp14:anchorId="3DFBB95B">
                <wp:simplePos x="0" y="0"/>
                <wp:positionH relativeFrom="column">
                  <wp:posOffset>2667000</wp:posOffset>
                </wp:positionH>
                <wp:positionV relativeFrom="paragraph">
                  <wp:posOffset>-12700</wp:posOffset>
                </wp:positionV>
                <wp:extent cx="1003300" cy="622300"/>
                <wp:effectExtent l="0" t="0" r="0" b="0"/>
                <wp:wrapNone/>
                <wp:docPr id="7561" name="Rectangle 75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D8DF75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1" style="position:absolute;margin-left:210pt;margin-top:-1pt;width:79pt;height:49pt;z-index:2590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46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1+bahxHOHU/qJ&#10;unHfW0XO2cFIqeb5znqNMXVY9hQf4RIldGfykwY3f5EWmYrGp6vGaspEYHKz3KxrnITAo9XNZok+&#10;dqleiyOk/FUFR2aHUUAoRVl+/J7y+erLFaybwZyfn7087adCpmmXmxes+yBPyBGXND+g0TaMjApr&#10;IiUjDp7R9PvAQVFiv3lUtl3dLFvclBI063aNGwwlQNT7t1nuxRBwl0QGSg4RTD8g4KJRwYUjK8wu&#10;6zXvxNu4oH/9CX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OjE/jq7AQAATAMAAA4AAAAAAAAAAAAAAAAALgIAAGRycy9l&#10;Mm9Eb2MueG1sUEsBAi0AFAAGAAgAAAAhANvDJfLbAAAACQEAAA8AAAAAAAAAAAAAAAAAFQQAAGRy&#10;cy9kb3ducmV2LnhtbFBLBQYAAAAABAAEAPMAAAAdBQAAAAA=&#10;" w14:anchorId="3DFBB95B">
                <v:textbox inset="2.16pt,1.44pt,0,1.44pt">
                  <w:txbxContent>
                    <w:p w:rsidR="00C940CA" w:rsidP="00C940CA" w:rsidRDefault="00C940CA" w14:paraId="4D8DF75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7664" behindDoc="0" locked="0" layoutInCell="1" allowOverlap="1" wp14:editId="0FAE169C" wp14:anchorId="69FFA6C7">
                <wp:simplePos x="0" y="0"/>
                <wp:positionH relativeFrom="column">
                  <wp:posOffset>2667000</wp:posOffset>
                </wp:positionH>
                <wp:positionV relativeFrom="paragraph">
                  <wp:posOffset>-12700</wp:posOffset>
                </wp:positionV>
                <wp:extent cx="1003300" cy="622300"/>
                <wp:effectExtent l="0" t="0" r="0" b="0"/>
                <wp:wrapNone/>
                <wp:docPr id="7562" name="Rectangle 75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462EF6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2" style="position:absolute;margin-left:210pt;margin-top:-1pt;width:79pt;height:49pt;z-index:2590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7rTmq7AQAATAMAAA4AAAAAAAAAAAAAAAAALgIAAGRycy9l&#10;Mm9Eb2MueG1sUEsBAi0AFAAGAAgAAAAhANvDJfLbAAAACQEAAA8AAAAAAAAAAAAAAAAAFQQAAGRy&#10;cy9kb3ducmV2LnhtbFBLBQYAAAAABAAEAPMAAAAdBQAAAAA=&#10;" w14:anchorId="69FFA6C7">
                <v:textbox inset="2.16pt,1.44pt,0,1.44pt">
                  <w:txbxContent>
                    <w:p w:rsidR="00C940CA" w:rsidP="00C940CA" w:rsidRDefault="00C940CA" w14:paraId="3462EF6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8688" behindDoc="0" locked="0" layoutInCell="1" allowOverlap="1" wp14:editId="10FC3A06" wp14:anchorId="24A60AE2">
                <wp:simplePos x="0" y="0"/>
                <wp:positionH relativeFrom="column">
                  <wp:posOffset>2667000</wp:posOffset>
                </wp:positionH>
                <wp:positionV relativeFrom="paragraph">
                  <wp:posOffset>-12700</wp:posOffset>
                </wp:positionV>
                <wp:extent cx="1003300" cy="622300"/>
                <wp:effectExtent l="0" t="0" r="0" b="0"/>
                <wp:wrapNone/>
                <wp:docPr id="7563" name="Rectangle 75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F120F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3" style="position:absolute;margin-left:210pt;margin-top:-1pt;width:79pt;height:49pt;z-index:2590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m+6gboBAABMAwAADgAAAAAAAAAAAAAAAAAuAgAAZHJzL2Uy&#10;b0RvYy54bWxQSwECLQAUAAYACAAAACEA28Ml8tsAAAAJAQAADwAAAAAAAAAAAAAAAAAUBAAAZHJz&#10;L2Rvd25yZXYueG1sUEsFBgAAAAAEAAQA8wAAABwFAAAAAA==&#10;" w14:anchorId="24A60AE2">
                <v:textbox inset="2.16pt,1.44pt,0,1.44pt">
                  <w:txbxContent>
                    <w:p w:rsidR="00C940CA" w:rsidP="00C940CA" w:rsidRDefault="00C940CA" w14:paraId="29F120F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59712" behindDoc="0" locked="0" layoutInCell="1" allowOverlap="1" wp14:editId="4900E2AC" wp14:anchorId="374ABB51">
                <wp:simplePos x="0" y="0"/>
                <wp:positionH relativeFrom="column">
                  <wp:posOffset>2667000</wp:posOffset>
                </wp:positionH>
                <wp:positionV relativeFrom="paragraph">
                  <wp:posOffset>-12700</wp:posOffset>
                </wp:positionV>
                <wp:extent cx="1003300" cy="622300"/>
                <wp:effectExtent l="0" t="0" r="0" b="0"/>
                <wp:wrapNone/>
                <wp:docPr id="7564" name="Rectangle 75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456FE4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4" style="position:absolute;margin-left:210pt;margin-top:-1pt;width:79pt;height:49pt;z-index:2590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p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d3S0octzil&#10;H6gbd92gyDnbGylVnm/WawyxxbKX8AyXKKKbyU8abP4iLTIVjU9XjdWUiMDkZrFZ1zgJgUer5WaB&#10;Pnap3osDxPRVeUuywygglKIsPz7GdL76dgXrMpjz89lL034qZObNsnnDuvfyhBxxSdMTGj34kVEx&#10;mEDJiINnNL4eOChKhm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ChI+YpvAEAAEwDAAAOAAAAAAAAAAAAAAAAAC4CAABkcnMv&#10;ZTJvRG9jLnhtbFBLAQItABQABgAIAAAAIQDbwyXy2wAAAAkBAAAPAAAAAAAAAAAAAAAAABYEAABk&#10;cnMvZG93bnJldi54bWxQSwUGAAAAAAQABADzAAAAHgUAAAAA&#10;" w14:anchorId="374ABB51">
                <v:textbox inset="2.16pt,1.44pt,0,1.44pt">
                  <w:txbxContent>
                    <w:p w:rsidR="00C940CA" w:rsidP="00C940CA" w:rsidRDefault="00C940CA" w14:paraId="5456FE4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0736" behindDoc="0" locked="0" layoutInCell="1" allowOverlap="1" wp14:editId="4D835042" wp14:anchorId="4204CEEE">
                <wp:simplePos x="0" y="0"/>
                <wp:positionH relativeFrom="column">
                  <wp:posOffset>2667000</wp:posOffset>
                </wp:positionH>
                <wp:positionV relativeFrom="paragraph">
                  <wp:posOffset>-12700</wp:posOffset>
                </wp:positionV>
                <wp:extent cx="1003300" cy="622300"/>
                <wp:effectExtent l="0" t="0" r="0" b="0"/>
                <wp:wrapNone/>
                <wp:docPr id="7565" name="Rectangle 75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BC8435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5" style="position:absolute;margin-left:210pt;margin-top:-1pt;width:79pt;height:49pt;z-index:2590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LC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7+jhLHLU7p&#10;B+rGXW8kOWcH3XUyzzfrNYbYYtlLeIZLFNHN5CcFNn+RFpmKxqerxnJKRGBys9isa5yEwKPVcrNA&#10;H7tU78UBYvoivSXZYRQQSlGWH7/FdL76dgXrMpjz89lL034qZObNcvG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DtpxLCvAEAAEwDAAAOAAAAAAAAAAAAAAAAAC4CAABkcnMv&#10;ZTJvRG9jLnhtbFBLAQItABQABgAIAAAAIQDbwyXy2wAAAAkBAAAPAAAAAAAAAAAAAAAAABYEAABk&#10;cnMvZG93bnJldi54bWxQSwUGAAAAAAQABADzAAAAHgUAAAAA&#10;" w14:anchorId="4204CEEE">
                <v:textbox inset="2.16pt,1.44pt,0,1.44pt">
                  <w:txbxContent>
                    <w:p w:rsidR="00C940CA" w:rsidP="00C940CA" w:rsidRDefault="00C940CA" w14:paraId="5BC8435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1760" behindDoc="0" locked="0" layoutInCell="1" allowOverlap="1" wp14:editId="5338DEFB" wp14:anchorId="41AADEF9">
                <wp:simplePos x="0" y="0"/>
                <wp:positionH relativeFrom="column">
                  <wp:posOffset>2667000</wp:posOffset>
                </wp:positionH>
                <wp:positionV relativeFrom="paragraph">
                  <wp:posOffset>-12700</wp:posOffset>
                </wp:positionV>
                <wp:extent cx="1003300" cy="622300"/>
                <wp:effectExtent l="0" t="0" r="0" b="0"/>
                <wp:wrapNone/>
                <wp:docPr id="7566" name="Rectangle 75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E5B9A6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6" style="position:absolute;margin-left:210pt;margin-top:-1pt;width:79pt;height:49pt;z-index:2590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5z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1osRxi1P6&#10;ibpx1w2KXLK9kVLl+Wa9xhBbLHsKj3CNIrqZ/KTB5i/SIlPR+HzTWE2JCExuF9tNjZMQeLRebhfo&#10;Y5fqtThATF+VtyQ7jAJCKcry0/eYLldfrmBdBnN5PntpOkyFzLxZLl+wHrw8I0dc0vSARg9+ZFQM&#10;JlAy4uAZjb+PHBQlwzeHyjbr5aLBTSnBfNNscIOhBIj68DbLneg97pJIQMkxgOl6BFw0KrhwZIXZ&#10;db3yTryNC/rXn2D/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Jz2fnO7AQAATAMAAA4AAAAAAAAAAAAAAAAALgIAAGRycy9l&#10;Mm9Eb2MueG1sUEsBAi0AFAAGAAgAAAAhANvDJfLbAAAACQEAAA8AAAAAAAAAAAAAAAAAFQQAAGRy&#10;cy9kb3ducmV2LnhtbFBLBQYAAAAABAAEAPMAAAAdBQAAAAA=&#10;" w14:anchorId="41AADEF9">
                <v:textbox inset="2.16pt,1.44pt,0,1.44pt">
                  <w:txbxContent>
                    <w:p w:rsidR="00C940CA" w:rsidP="00C940CA" w:rsidRDefault="00C940CA" w14:paraId="1E5B9A6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2784" behindDoc="0" locked="0" layoutInCell="1" allowOverlap="1" wp14:editId="71D5471D" wp14:anchorId="47CF2BEF">
                <wp:simplePos x="0" y="0"/>
                <wp:positionH relativeFrom="column">
                  <wp:posOffset>2667000</wp:posOffset>
                </wp:positionH>
                <wp:positionV relativeFrom="paragraph">
                  <wp:posOffset>-12700</wp:posOffset>
                </wp:positionV>
                <wp:extent cx="1003300" cy="622300"/>
                <wp:effectExtent l="0" t="0" r="0" b="0"/>
                <wp:wrapNone/>
                <wp:docPr id="7567" name="Rectangle 75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67FAE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7" style="position:absolute;margin-left:210pt;margin-top:-1pt;width:79pt;height:49pt;z-index:2590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qY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5+RYnjFqf0&#10;A3XjrjeSnLOD7jqZ55v1GkNssewlPMMliuhm8pMCm79Ii0xF49NVYzklIjC5WWzWNU5C4NFquVmg&#10;j12q9+IAMX2R3pLsMAoIpSjLj99iOl99u4J1Gcz5+eylaT8VMvNmefe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DQcoqYvAEAAEwDAAAOAAAAAAAAAAAAAAAAAC4CAABkcnMv&#10;ZTJvRG9jLnhtbFBLAQItABQABgAIAAAAIQDbwyXy2wAAAAkBAAAPAAAAAAAAAAAAAAAAABYEAABk&#10;cnMvZG93bnJldi54bWxQSwUGAAAAAAQABADzAAAAHgUAAAAA&#10;" w14:anchorId="47CF2BEF">
                <v:textbox inset="2.16pt,1.44pt,0,1.44pt">
                  <w:txbxContent>
                    <w:p w:rsidR="00C940CA" w:rsidP="00C940CA" w:rsidRDefault="00C940CA" w14:paraId="567FAE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3808" behindDoc="0" locked="0" layoutInCell="1" allowOverlap="1" wp14:editId="5029D511" wp14:anchorId="1E1614D4">
                <wp:simplePos x="0" y="0"/>
                <wp:positionH relativeFrom="column">
                  <wp:posOffset>2667000</wp:posOffset>
                </wp:positionH>
                <wp:positionV relativeFrom="paragraph">
                  <wp:posOffset>-12700</wp:posOffset>
                </wp:positionV>
                <wp:extent cx="1003300" cy="622300"/>
                <wp:effectExtent l="0" t="0" r="0" b="0"/>
                <wp:wrapNone/>
                <wp:docPr id="7568" name="Rectangle 75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4FA818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8" style="position:absolute;margin-left:210pt;margin-top:-1pt;width:79pt;height:49pt;z-index:2590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yt667AQAATAMAAA4AAAAAAAAAAAAAAAAALgIAAGRycy9l&#10;Mm9Eb2MueG1sUEsBAi0AFAAGAAgAAAAhANvDJfLbAAAACQEAAA8AAAAAAAAAAAAAAAAAFQQAAGRy&#10;cy9kb3ducmV2LnhtbFBLBQYAAAAABAAEAPMAAAAdBQAAAAA=&#10;" w14:anchorId="1E1614D4">
                <v:textbox inset="2.16pt,1.44pt,0,1.44pt">
                  <w:txbxContent>
                    <w:p w:rsidR="00C940CA" w:rsidP="00C940CA" w:rsidRDefault="00C940CA" w14:paraId="54FA818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4832" behindDoc="0" locked="0" layoutInCell="1" allowOverlap="1" wp14:editId="78FC3DF0" wp14:anchorId="6FDFD506">
                <wp:simplePos x="0" y="0"/>
                <wp:positionH relativeFrom="column">
                  <wp:posOffset>2667000</wp:posOffset>
                </wp:positionH>
                <wp:positionV relativeFrom="paragraph">
                  <wp:posOffset>-12700</wp:posOffset>
                </wp:positionV>
                <wp:extent cx="1003300" cy="622300"/>
                <wp:effectExtent l="0" t="0" r="0" b="0"/>
                <wp:wrapNone/>
                <wp:docPr id="7569" name="Rectangle 75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30F76B6" w14:textId="77777777">
                            <w:r>
                              <w:rPr>
                                <w:rFonts w:ascii="Geneva" w:hAnsi="Geneva" w:eastAsia="Geneva" w:cs="Geneva"/>
                                <w:color w:val="000000"/>
                                <w:sz w:val="20"/>
                                <w:szCs w:val="20"/>
                                <w:lang w:val="Portuguese"/>
                              </w:rPr>
                              <w:t>NÃO NENHUM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9" style="position:absolute;margin-left:210pt;margin-top:-1pt;width:79pt;height:49pt;z-index:2590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NF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e3dhhLHLE7p&#10;B+rGXG8kOWcHLYTM8816jSG2WPYSnuESRXQz+UmBzV+kRaai8emqsZwS4ZjcLDbrGifB8Wi13CzQ&#10;xy7Ve3GAmL5Kb0l2OgoIpSjLjo8xna++XcG6DOb8fPbStJ8KmXmzXL1h3XtxQo64pOkJjTJ+7Cg3&#10;OlAy4uA7Gl8PDCQl5ptDZZvVctHgppRgvm7WuMFQAkS9/5hljg8ed4knoOQQQPcDAi4aFVw4ssLs&#10;sl55Jz7GBf37T7D7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M2Q0W7AQAATAMAAA4AAAAAAAAAAAAAAAAALgIAAGRycy9l&#10;Mm9Eb2MueG1sUEsBAi0AFAAGAAgAAAAhANvDJfLbAAAACQEAAA8AAAAAAAAAAAAAAAAAFQQAAGRy&#10;cy9kb3ducmV2LnhtbFBLBQYAAAAABAAEAPMAAAAdBQAAAAA=&#10;" w14:anchorId="6FDFD506">
                <v:textbox inset="2.16pt,1.44pt,0,1.44pt">
                  <w:txbxContent>
                    <w:p w:rsidR="00C940CA" w:rsidP="00C940CA" w:rsidRDefault="00C940CA" w14:paraId="430F76B6" w14:textId="77777777">
                      <w:r>
                        <w:rPr>
                          <w:rFonts w:ascii="Geneva" w:hAnsi="Geneva" w:eastAsia="Geneva" w:cs="Geneva"/>
                          <w:color w:val="000000"/>
                          <w:sz w:val="20"/>
                          <w:szCs w:val="20"/>
                          <w:lang w:val="Portuguese"/>
                        </w:rPr>
                        <w:t>NÃO NENHUM</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0432" behindDoc="0" locked="0" layoutInCell="1" allowOverlap="1" wp14:editId="7A14B48A" wp14:anchorId="7FE11CA4">
                <wp:simplePos x="0" y="0"/>
                <wp:positionH relativeFrom="column">
                  <wp:posOffset>2667000</wp:posOffset>
                </wp:positionH>
                <wp:positionV relativeFrom="paragraph">
                  <wp:posOffset>139700</wp:posOffset>
                </wp:positionV>
                <wp:extent cx="977900" cy="2057400"/>
                <wp:effectExtent l="0" t="0" r="0" b="0"/>
                <wp:wrapNone/>
                <wp:docPr id="7570" name="Rectangle 757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9472A2E"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0" style="position:absolute;margin-left:210pt;margin-top:11pt;width:77pt;height:162pt;z-index:2590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bizuduwEAAE0DAAAOAAAAAAAAAAAAAAAAAC4CAABkcnMv&#10;ZTJvRG9jLnhtbFBLAQItABQABgAIAAAAIQDFxEkf3AAAAAoBAAAPAAAAAAAAAAAAAAAAABUEAABk&#10;cnMvZG93bnJldi54bWxQSwUGAAAAAAQABADzAAAAHgUAAAAA&#10;" w14:anchorId="7FE11CA4">
                <v:textbox inset="2.16pt,1.44pt,0,1.44pt">
                  <w:txbxContent>
                    <w:p w:rsidR="00C940CA" w:rsidP="00C940CA" w:rsidRDefault="00C940CA" w14:paraId="09472A2E"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1456" behindDoc="0" locked="0" layoutInCell="1" allowOverlap="1" wp14:editId="62AE9D40" wp14:anchorId="075F00CE">
                <wp:simplePos x="0" y="0"/>
                <wp:positionH relativeFrom="column">
                  <wp:posOffset>2667000</wp:posOffset>
                </wp:positionH>
                <wp:positionV relativeFrom="paragraph">
                  <wp:posOffset>139700</wp:posOffset>
                </wp:positionV>
                <wp:extent cx="1003300" cy="2057400"/>
                <wp:effectExtent l="0" t="0" r="0" b="0"/>
                <wp:wrapNone/>
                <wp:docPr id="7571" name="Rectangle 75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13FC52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1" style="position:absolute;margin-left:210pt;margin-top:11pt;width:79pt;height:162pt;z-index:2590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Tq1z5uwEAAE0DAAAOAAAAAAAAAAAAAAAAAC4CAABkcnMv&#10;ZTJvRG9jLnhtbFBLAQItABQABgAIAAAAIQC2Y/vm3AAAAAoBAAAPAAAAAAAAAAAAAAAAABUEAABk&#10;cnMvZG93bnJldi54bWxQSwUGAAAAAAQABADzAAAAHgUAAAAA&#10;" w14:anchorId="075F00CE">
                <v:textbox inset="2.16pt,1.44pt,0,1.44pt">
                  <w:txbxContent>
                    <w:p w:rsidR="00C940CA" w:rsidP="00C940CA" w:rsidRDefault="00C940CA" w14:paraId="013FC52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2480" behindDoc="0" locked="0" layoutInCell="1" allowOverlap="1" wp14:editId="50C2E1B9" wp14:anchorId="5FD385DA">
                <wp:simplePos x="0" y="0"/>
                <wp:positionH relativeFrom="column">
                  <wp:posOffset>2667000</wp:posOffset>
                </wp:positionH>
                <wp:positionV relativeFrom="paragraph">
                  <wp:posOffset>139700</wp:posOffset>
                </wp:positionV>
                <wp:extent cx="977900" cy="2057400"/>
                <wp:effectExtent l="0" t="0" r="0" b="0"/>
                <wp:wrapNone/>
                <wp:docPr id="7572" name="Rectangle 757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80D2566"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2" style="position:absolute;margin-left:210pt;margin-top:11pt;width:77pt;height:162pt;z-index:2590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ZuwEAAE0DAAAOAAAAZHJzL2Uyb0RvYy54bWysU8tu2zAQvBfoPxC813pEqR3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bXt+uWEsctduk7&#10;+sbdMClyro5GSpX7m/2aQ+zx2nN4gksWcZnFLxps/qIsshSPT1eP1ZKIwOJd03U1dkLgVlt33RoT&#10;hKlebweI6bPyluQFo4BcirX8+DWm89GXI3gvszm/n1dp2S9FTdPeFtxc3Ht5QpE4pekRg578zKiY&#10;TKBkxs4zGn8dOChKpi8OrW3X3Q06kUrSbNoNjjCUBGnv31a5E6PHYRIJKDkEMMOIhItJhRf2rCi7&#10;zFceird5Yf/6F+x+Aw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B+l9VZuwEAAE0DAAAOAAAAAAAAAAAAAAAAAC4CAABkcnMv&#10;ZTJvRG9jLnhtbFBLAQItABQABgAIAAAAIQDFxEkf3AAAAAoBAAAPAAAAAAAAAAAAAAAAABUEAABk&#10;cnMvZG93bnJldi54bWxQSwUGAAAAAAQABADzAAAAHgUAAAAA&#10;" w14:anchorId="5FD385DA">
                <v:textbox inset="2.16pt,1.44pt,0,1.44pt">
                  <w:txbxContent>
                    <w:p w:rsidR="00C940CA" w:rsidP="00C940CA" w:rsidRDefault="00C940CA" w14:paraId="380D2566"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3504" behindDoc="0" locked="0" layoutInCell="1" allowOverlap="1" wp14:editId="2772C5E3" wp14:anchorId="5F5A54C4">
                <wp:simplePos x="0" y="0"/>
                <wp:positionH relativeFrom="column">
                  <wp:posOffset>2667000</wp:posOffset>
                </wp:positionH>
                <wp:positionV relativeFrom="paragraph">
                  <wp:posOffset>139700</wp:posOffset>
                </wp:positionV>
                <wp:extent cx="977900" cy="2057400"/>
                <wp:effectExtent l="0" t="0" r="0" b="0"/>
                <wp:wrapNone/>
                <wp:docPr id="7573" name="Rectangle 757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6F26D939" w14:textId="77777777">
                            <w:r>
                              <w:rPr>
                                <w:rFonts w:ascii="Geneva" w:hAnsi="Geneva" w:eastAsia="Geneva" w:cs="Geneva"/>
                                <w:color w:val="000000"/>
                                <w:sz w:val="20"/>
                                <w:szCs w:val="20"/>
                                <w:lang w:val="Portuguese"/>
                              </w:rPr>
                              <w:t xml:space="preserve">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3" style="position:absolute;margin-left:210pt;margin-top:11pt;width:77pt;height:162pt;z-index:2590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2kqD3uwEAAE0DAAAOAAAAAAAAAAAAAAAAAC4CAABkcnMv&#10;ZTJvRG9jLnhtbFBLAQItABQABgAIAAAAIQDFxEkf3AAAAAoBAAAPAAAAAAAAAAAAAAAAABUEAABk&#10;cnMvZG93bnJldi54bWxQSwUGAAAAAAQABADzAAAAHgUAAAAA&#10;" w14:anchorId="5F5A54C4">
                <v:textbox inset="2.16pt,1.44pt,0,1.44pt">
                  <w:txbxContent>
                    <w:p w:rsidR="00C940CA" w:rsidP="00C940CA" w:rsidRDefault="00C940CA" w14:paraId="6F26D939" w14:textId="77777777">
                      <w:r>
                        <w:rPr>
                          <w:rFonts w:ascii="Geneva" w:hAnsi="Geneva" w:eastAsia="Geneva" w:cs="Geneva"/>
                          <w:color w:val="000000"/>
                          <w:sz w:val="20"/>
                          <w:szCs w:val="20"/>
                          <w:lang w:val="Portuguese"/>
                        </w:rPr>
                        <w:t xml:space="preserve">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4528" behindDoc="0" locked="0" layoutInCell="1" allowOverlap="1" wp14:editId="1B25E89D" wp14:anchorId="791E5168">
                <wp:simplePos x="0" y="0"/>
                <wp:positionH relativeFrom="column">
                  <wp:posOffset>2667000</wp:posOffset>
                </wp:positionH>
                <wp:positionV relativeFrom="paragraph">
                  <wp:posOffset>139700</wp:posOffset>
                </wp:positionV>
                <wp:extent cx="1003300" cy="2057400"/>
                <wp:effectExtent l="0" t="0" r="0" b="0"/>
                <wp:wrapNone/>
                <wp:docPr id="7574" name="Rectangle 75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A9F742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4" style="position:absolute;margin-left:210pt;margin-top:11pt;width:79pt;height:162pt;z-index:2590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HoblrwBAABNAwAADgAAAAAAAAAAAAAAAAAuAgAAZHJz&#10;L2Uyb0RvYy54bWxQSwECLQAUAAYACAAAACEAtmP75twAAAAKAQAADwAAAAAAAAAAAAAAAAAWBAAA&#10;ZHJzL2Rvd25yZXYueG1sUEsFBgAAAAAEAAQA8wAAAB8FAAAAAA==&#10;" w14:anchorId="791E5168">
                <v:textbox inset="2.16pt,1.44pt,0,1.44pt">
                  <w:txbxContent>
                    <w:p w:rsidR="00C940CA" w:rsidP="00C940CA" w:rsidRDefault="00C940CA" w14:paraId="7A9F742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5552" behindDoc="0" locked="0" layoutInCell="1" allowOverlap="1" wp14:editId="3C163717" wp14:anchorId="18597CD2">
                <wp:simplePos x="0" y="0"/>
                <wp:positionH relativeFrom="column">
                  <wp:posOffset>2667000</wp:posOffset>
                </wp:positionH>
                <wp:positionV relativeFrom="paragraph">
                  <wp:posOffset>139700</wp:posOffset>
                </wp:positionV>
                <wp:extent cx="977900" cy="2057400"/>
                <wp:effectExtent l="0" t="0" r="0" b="0"/>
                <wp:wrapNone/>
                <wp:docPr id="7575" name="Rectangle 757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8D6BA7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5" style="position:absolute;margin-left:210pt;margin-top:11pt;width:77pt;height:162pt;z-index:2590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4Fp88rwBAABNAwAADgAAAAAAAAAAAAAAAAAuAgAAZHJz&#10;L2Uyb0RvYy54bWxQSwECLQAUAAYACAAAACEAxcRJH9wAAAAKAQAADwAAAAAAAAAAAAAAAAAWBAAA&#10;ZHJzL2Rvd25yZXYueG1sUEsFBgAAAAAEAAQA8wAAAB8FAAAAAA==&#10;" w14:anchorId="18597CD2">
                <v:textbox inset="2.16pt,1.44pt,0,1.44pt">
                  <w:txbxContent>
                    <w:p w:rsidR="00C940CA" w:rsidP="00C940CA" w:rsidRDefault="00C940CA" w14:paraId="48D6BA7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6576" behindDoc="0" locked="0" layoutInCell="1" allowOverlap="1" wp14:editId="793450BF" wp14:anchorId="3B4C4D0A">
                <wp:simplePos x="0" y="0"/>
                <wp:positionH relativeFrom="column">
                  <wp:posOffset>2679700</wp:posOffset>
                </wp:positionH>
                <wp:positionV relativeFrom="paragraph">
                  <wp:posOffset>139700</wp:posOffset>
                </wp:positionV>
                <wp:extent cx="977900" cy="2057400"/>
                <wp:effectExtent l="0" t="0" r="0" b="0"/>
                <wp:wrapNone/>
                <wp:docPr id="7576" name="Rectangle 757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7DFCE508" w14:textId="77777777">
                            <w:r>
                              <w:rPr>
                                <w:rFonts w:ascii="Geneva" w:hAnsi="Geneva" w:eastAsia="Geneva" w:cs="Geneva"/>
                                <w:color w:val="000000"/>
                                <w:sz w:val="20"/>
                                <w:szCs w:val="20"/>
                                <w:lang w:val="Portuguese"/>
                              </w:rPr>
                              <w:t>DESCONHECIDO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6" style="position:absolute;margin-left:211pt;margin-top:11pt;width:77pt;height:162pt;z-index:2590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KNuwEAAE0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" w14:anchorId="3B4C4D0A">
                <v:textbox inset="2.16pt,1.44pt,0,1.44pt">
                  <w:txbxContent>
                    <w:p w:rsidR="00C940CA" w:rsidP="00C940CA" w:rsidRDefault="00C940CA" w14:paraId="7DFCE508" w14:textId="77777777">
                      <w:r>
                        <w:rPr>
                          <w:rFonts w:ascii="Geneva" w:hAnsi="Geneva" w:eastAsia="Geneva" w:cs="Geneva"/>
                          <w:color w:val="000000"/>
                          <w:sz w:val="20"/>
                          <w:szCs w:val="20"/>
                          <w:lang w:val="Portuguese"/>
                        </w:rPr>
                        <w:t>DESCONHECIDO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7600" behindDoc="0" locked="0" layoutInCell="1" allowOverlap="1" wp14:editId="1DC01F78" wp14:anchorId="670AA09A">
                <wp:simplePos x="0" y="0"/>
                <wp:positionH relativeFrom="column">
                  <wp:posOffset>2667000</wp:posOffset>
                </wp:positionH>
                <wp:positionV relativeFrom="paragraph">
                  <wp:posOffset>139700</wp:posOffset>
                </wp:positionV>
                <wp:extent cx="1003300" cy="2057400"/>
                <wp:effectExtent l="0" t="0" r="0" b="0"/>
                <wp:wrapNone/>
                <wp:docPr id="7577" name="Rectangle 75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4F6A8B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7" style="position:absolute;margin-left:210pt;margin-top:11pt;width:79pt;height:162pt;z-index:2590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1aj16bwBAABNAwAADgAAAAAAAAAAAAAAAAAuAgAAZHJz&#10;L2Uyb0RvYy54bWxQSwECLQAUAAYACAAAACEAtmP75twAAAAKAQAADwAAAAAAAAAAAAAAAAAWBAAA&#10;ZHJzL2Rvd25yZXYueG1sUEsFBgAAAAAEAAQA8wAAAB8FAAAAAA==&#10;" w14:anchorId="670AA09A">
                <v:textbox inset="2.16pt,1.44pt,0,1.44pt">
                  <w:txbxContent>
                    <w:p w:rsidR="00C940CA" w:rsidP="00C940CA" w:rsidRDefault="00C940CA" w14:paraId="04F6A8B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8624" behindDoc="0" locked="0" layoutInCell="1" allowOverlap="1" wp14:editId="5AAD62E3" wp14:anchorId="6E840B2B">
                <wp:simplePos x="0" y="0"/>
                <wp:positionH relativeFrom="column">
                  <wp:posOffset>2667000</wp:posOffset>
                </wp:positionH>
                <wp:positionV relativeFrom="paragraph">
                  <wp:posOffset>139700</wp:posOffset>
                </wp:positionV>
                <wp:extent cx="977900" cy="2057400"/>
                <wp:effectExtent l="0" t="0" r="0" b="0"/>
                <wp:wrapNone/>
                <wp:docPr id="7578" name="Rectangle 757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6295BFAD"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8" style="position:absolute;margin-left:210pt;margin-top:11pt;width:77pt;height:162pt;z-index:2590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BXuwEAAE0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ubNfbKc4dd+oG+&#10;cT9YRc7V0Uiplv4ufk0x9XjtKT7CJUu4XMTPGtzyRVlkLh6frh6rOROBxU9N19XYCYFbbd11a0wQ&#10;pnq9HSHlLyo4siwYBeRSrOXHbymfj74cwXsLm/P7yyrP+7moadqb2xey+yBPKBKnND9g0DZMjApr&#10;IiUTdp7R9OvAQVFiv3q0tl13H1sclZI0m3aDtkBJkPb+bZV7MQYcJpGBkkMEM4xIuJhUeGHPirLL&#10;fC1D8TYv7F//gt1v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EzrBXuwEAAE0DAAAOAAAAAAAAAAAAAAAAAC4CAABkcnMv&#10;ZTJvRG9jLnhtbFBLAQItABQABgAIAAAAIQDFxEkf3AAAAAoBAAAPAAAAAAAAAAAAAAAAABUEAABk&#10;cnMvZG93bnJldi54bWxQSwUGAAAAAAQABADzAAAAHgUAAAAA&#10;" w14:anchorId="6E840B2B">
                <v:textbox inset="2.16pt,1.44pt,0,1.44pt">
                  <w:txbxContent>
                    <w:p w:rsidR="00C940CA" w:rsidP="00C940CA" w:rsidRDefault="00C940CA" w14:paraId="6295BFAD"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99648" behindDoc="0" locked="0" layoutInCell="1" allowOverlap="1" wp14:editId="4194D9C0" wp14:anchorId="48B77874">
                <wp:simplePos x="0" y="0"/>
                <wp:positionH relativeFrom="column">
                  <wp:posOffset>2667000</wp:posOffset>
                </wp:positionH>
                <wp:positionV relativeFrom="paragraph">
                  <wp:posOffset>139700</wp:posOffset>
                </wp:positionV>
                <wp:extent cx="977900" cy="2057400"/>
                <wp:effectExtent l="0" t="0" r="0" b="0"/>
                <wp:wrapNone/>
                <wp:docPr id="7579" name="Rectangle 757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387107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9" style="position:absolute;margin-left:210pt;margin-top:11pt;width:77pt;height:162pt;z-index:2590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TMvF+bwBAABNAwAADgAAAAAAAAAAAAAAAAAuAgAAZHJz&#10;L2Uyb0RvYy54bWxQSwECLQAUAAYACAAAACEAxcRJH9wAAAAKAQAADwAAAAAAAAAAAAAAAAAWBAAA&#10;ZHJzL2Rvd25yZXYueG1sUEsFBgAAAAAEAAQA8wAAAB8FAAAAAA==&#10;" w14:anchorId="48B77874">
                <v:textbox inset="2.16pt,1.44pt,0,1.44pt">
                  <w:txbxContent>
                    <w:p w:rsidR="00C940CA" w:rsidP="00C940CA" w:rsidRDefault="00C940CA" w14:paraId="3387107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0672" behindDoc="0" locked="0" layoutInCell="1" allowOverlap="1" wp14:editId="6EA22587" wp14:anchorId="06726BE7">
                <wp:simplePos x="0" y="0"/>
                <wp:positionH relativeFrom="column">
                  <wp:posOffset>2667000</wp:posOffset>
                </wp:positionH>
                <wp:positionV relativeFrom="paragraph">
                  <wp:posOffset>139700</wp:posOffset>
                </wp:positionV>
                <wp:extent cx="1003300" cy="2057400"/>
                <wp:effectExtent l="0" t="0" r="0" b="0"/>
                <wp:wrapNone/>
                <wp:docPr id="7580" name="Rectangle 75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542F7DB"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0" style="position:absolute;margin-left:210pt;margin-top:11pt;width:79pt;height:162pt;z-index:2591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H1uw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1y0a5LjFLv1E&#10;37jrR0VO1cFIqXJ/s19TiB1eew5PcM4iLrP4WYPNX5RF5uLx8eKxmhMRWLy5umlrfEjgVlOvVmtM&#10;EKZ6ux0gpu/KW5IXjAJyKdbyw31Mp6OvR/BeZnN6P6/SvJuLmmVz3b6S3Xl5RJE4pekRgx79xKgY&#10;TaBkws4zGn/vOShKxh8OrW3Wq6sGR6Uky7ZpcYShJEh7977KnRg8DpNIQMk+gOkHJFxMKrywZ0XZ&#10;eb7yULzPC/u3v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HiBH1uwEAAE0DAAAOAAAAAAAAAAAAAAAAAC4CAABkcnMv&#10;ZTJvRG9jLnhtbFBLAQItABQABgAIAAAAIQC2Y/vm3AAAAAoBAAAPAAAAAAAAAAAAAAAAABUEAABk&#10;cnMvZG93bnJldi54bWxQSwUGAAAAAAQABADzAAAAHgUAAAAA&#10;" w14:anchorId="06726BE7">
                <v:textbox inset="2.16pt,1.44pt,0,1.44pt">
                  <w:txbxContent>
                    <w:p w:rsidR="00C940CA" w:rsidP="00C940CA" w:rsidRDefault="00C940CA" w14:paraId="1542F7DB"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1696" behindDoc="0" locked="0" layoutInCell="1" allowOverlap="1" wp14:editId="0F60231B" wp14:anchorId="5D86971D">
                <wp:simplePos x="0" y="0"/>
                <wp:positionH relativeFrom="column">
                  <wp:posOffset>2667000</wp:posOffset>
                </wp:positionH>
                <wp:positionV relativeFrom="paragraph">
                  <wp:posOffset>139700</wp:posOffset>
                </wp:positionV>
                <wp:extent cx="1003300" cy="2057400"/>
                <wp:effectExtent l="0" t="0" r="0" b="0"/>
                <wp:wrapNone/>
                <wp:docPr id="7581" name="Rectangle 75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A71E658"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1" style="position:absolute;margin-left:210pt;margin-top:11pt;width:79pt;height:162pt;z-index:2591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41kW7wBAABNAwAADgAAAAAAAAAAAAAAAAAuAgAAZHJz&#10;L2Uyb0RvYy54bWxQSwECLQAUAAYACAAAACEAtmP75twAAAAKAQAADwAAAAAAAAAAAAAAAAAWBAAA&#10;ZHJzL2Rvd25yZXYueG1sUEsFBgAAAAAEAAQA8wAAAB8FAAAAAA==&#10;" w14:anchorId="5D86971D">
                <v:textbox inset="2.16pt,1.44pt,0,1.44pt">
                  <w:txbxContent>
                    <w:p w:rsidR="00C940CA" w:rsidP="00C940CA" w:rsidRDefault="00C940CA" w14:paraId="2A71E658"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2720" behindDoc="0" locked="0" layoutInCell="1" allowOverlap="1" wp14:editId="1882E18B" wp14:anchorId="762F880A">
                <wp:simplePos x="0" y="0"/>
                <wp:positionH relativeFrom="column">
                  <wp:posOffset>2667000</wp:posOffset>
                </wp:positionH>
                <wp:positionV relativeFrom="paragraph">
                  <wp:posOffset>139700</wp:posOffset>
                </wp:positionV>
                <wp:extent cx="1003300" cy="2057400"/>
                <wp:effectExtent l="0" t="0" r="0" b="0"/>
                <wp:wrapNone/>
                <wp:docPr id="7582" name="Rectangle 75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2D42D28"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2" style="position:absolute;margin-left:210pt;margin-top:11pt;width:79pt;height:162pt;z-index:2591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i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r9uGEsctdukH&#10;+sZdPypyqg5GSpX7m/2aQuzw2kt4hnMWcZnFzxps/qIsMhePjxeP1ZyIwOLt1W1bYycEbjX1arXG&#10;BGGqt9sBYvqmvCV5wSggl2ItPzzGdDr6egTvZTan9/Mqzbu5qFk2NwU3F3deHlEkTml6wqBHPzEq&#10;RhMombDzjMbfew6KkvHBobXNenWFTqSSLNumxRGGkiDt3fsqd2LwOEwiASX7AKYfkHAxqfDCnhVl&#10;5/nKQ/E+L+zf/oLt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fwdnYrwBAABNAwAADgAAAAAAAAAAAAAAAAAuAgAAZHJz&#10;L2Uyb0RvYy54bWxQSwECLQAUAAYACAAAACEAtmP75twAAAAKAQAADwAAAAAAAAAAAAAAAAAWBAAA&#10;ZHJzL2Rvd25yZXYueG1sUEsFBgAAAAAEAAQA8wAAAB8FAAAAAA==&#10;" w14:anchorId="762F880A">
                <v:textbox inset="2.16pt,1.44pt,0,1.44pt">
                  <w:txbxContent>
                    <w:p w:rsidR="00C940CA" w:rsidP="00C940CA" w:rsidRDefault="00C940CA" w14:paraId="52D42D28"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3744" behindDoc="0" locked="0" layoutInCell="1" allowOverlap="1" wp14:editId="3157B2F4" wp14:anchorId="7013595A">
                <wp:simplePos x="0" y="0"/>
                <wp:positionH relativeFrom="column">
                  <wp:posOffset>2667000</wp:posOffset>
                </wp:positionH>
                <wp:positionV relativeFrom="paragraph">
                  <wp:posOffset>139700</wp:posOffset>
                </wp:positionV>
                <wp:extent cx="1003300" cy="2057400"/>
                <wp:effectExtent l="0" t="0" r="0" b="0"/>
                <wp:wrapNone/>
                <wp:docPr id="7583" name="Rectangle 75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199AFBC"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3" style="position:absolute;margin-left:210pt;margin-top:11pt;width:79pt;height:162pt;z-index:2591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LM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4+tStKPHfYpR/o&#10;G/e9VeRcHYyUau7v7NcYU4fXnuMTXLKEy1n8pMHNX5RFpuLx6eqxmjIRWLxb3bU1dkLgVlOv1xtM&#10;EKZ6vR0h5S8qODIvGAXkUqzlx28pn4++HMF7M5vz+/MqT/upqFk2t1ey+yBPKBKnND9i0DaMjApr&#10;IiUjdp7R9PvAQVFiv3q0ttmsVw2OSkmWbdPiCENJkPb+bZV7MQQcJpGBkkME0w9IuLxbeGHPirLL&#10;fM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3AhLMuwEAAE0DAAAOAAAAAAAAAAAAAAAAAC4CAABkcnMv&#10;ZTJvRG9jLnhtbFBLAQItABQABgAIAAAAIQC2Y/vm3AAAAAoBAAAPAAAAAAAAAAAAAAAAABUEAABk&#10;cnMvZG93bnJldi54bWxQSwUGAAAAAAQABADzAAAAHgUAAAAA&#10;" w14:anchorId="7013595A">
                <v:textbox inset="2.16pt,1.44pt,0,1.44pt">
                  <w:txbxContent>
                    <w:p w:rsidR="00C940CA" w:rsidP="00C940CA" w:rsidRDefault="00C940CA" w14:paraId="0199AFBC"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4768" behindDoc="0" locked="0" layoutInCell="1" allowOverlap="1" wp14:editId="1AC6135C" wp14:anchorId="0C790BCB">
                <wp:simplePos x="0" y="0"/>
                <wp:positionH relativeFrom="column">
                  <wp:posOffset>2667000</wp:posOffset>
                </wp:positionH>
                <wp:positionV relativeFrom="paragraph">
                  <wp:posOffset>139700</wp:posOffset>
                </wp:positionV>
                <wp:extent cx="1003300" cy="2057400"/>
                <wp:effectExtent l="0" t="0" r="0" b="0"/>
                <wp:wrapNone/>
                <wp:docPr id="7584" name="Rectangle 75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25FAE9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4" style="position:absolute;margin-left:210pt;margin-top:11pt;width:79pt;height:162pt;z-index:2591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tnvAEAAE0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P1dbuixDGLXfqJ&#10;vjE3GElO1VELIXN/s19TiB1eew5PcM4iLrP4WYHNX5RF5uLx8eKxnBPhWLy9um1r7ATHraZerdaY&#10;IEz1djtATN+ktyQvegrIpVjLDg8xnY6+HsF7mc3p/bxK824uapbNTfNKdufFEUXilKZHDMr4qafc&#10;6EDJhJ3vafy9ZyApMd8dWtusV1cNjkpJlm3T4ghDSZD27n2VOT56HCaegJJ9AD2MSLiYVHhhz4qy&#10;83zloXifF/Zvf8H2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c+7Z7wBAABNAwAADgAAAAAAAAAAAAAAAAAuAgAAZHJz&#10;L2Uyb0RvYy54bWxQSwECLQAUAAYACAAAACEAtmP75twAAAAKAQAADwAAAAAAAAAAAAAAAAAWBAAA&#10;ZHJzL2Rvd25yZXYueG1sUEsFBgAAAAAEAAQA8wAAAB8FAAAAAA==&#10;" w14:anchorId="0C790BCB">
                <v:textbox inset="2.16pt,1.44pt,0,1.44pt">
                  <w:txbxContent>
                    <w:p w:rsidR="00C940CA" w:rsidP="00C940CA" w:rsidRDefault="00C940CA" w14:paraId="525FAE9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5792" behindDoc="0" locked="0" layoutInCell="1" allowOverlap="1" wp14:editId="5357627B" wp14:anchorId="3BE17522">
                <wp:simplePos x="0" y="0"/>
                <wp:positionH relativeFrom="column">
                  <wp:posOffset>2667000</wp:posOffset>
                </wp:positionH>
                <wp:positionV relativeFrom="paragraph">
                  <wp:posOffset>139700</wp:posOffset>
                </wp:positionV>
                <wp:extent cx="1003300" cy="2057400"/>
                <wp:effectExtent l="0" t="0" r="0" b="0"/>
                <wp:wrapNone/>
                <wp:docPr id="7585" name="Rectangle 75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880EA9A"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5" style="position:absolute;margin-left:210pt;margin-top:11pt;width:79pt;height:162pt;z-index:2591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4crOybwBAABNAwAADgAAAAAAAAAAAAAAAAAuAgAAZHJz&#10;L2Uyb0RvYy54bWxQSwECLQAUAAYACAAAACEAtmP75twAAAAKAQAADwAAAAAAAAAAAAAAAAAWBAAA&#10;ZHJzL2Rvd25yZXYueG1sUEsFBgAAAAAEAAQA8wAAAB8FAAAAAA==&#10;" w14:anchorId="3BE17522">
                <v:textbox inset="2.16pt,1.44pt,0,1.44pt">
                  <w:txbxContent>
                    <w:p w:rsidR="00C940CA" w:rsidP="00C940CA" w:rsidRDefault="00C940CA" w14:paraId="5880EA9A"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6816" behindDoc="0" locked="0" layoutInCell="1" allowOverlap="1" wp14:editId="2CC1EDBB" wp14:anchorId="5A69ED50">
                <wp:simplePos x="0" y="0"/>
                <wp:positionH relativeFrom="column">
                  <wp:posOffset>2667000</wp:posOffset>
                </wp:positionH>
                <wp:positionV relativeFrom="paragraph">
                  <wp:posOffset>139700</wp:posOffset>
                </wp:positionV>
                <wp:extent cx="1003300" cy="2057400"/>
                <wp:effectExtent l="0" t="0" r="0" b="0"/>
                <wp:wrapNone/>
                <wp:docPr id="7586" name="Rectangle 75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CA4C097"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6" style="position:absolute;margin-left:210pt;margin-top:11pt;width:79pt;height:162pt;z-index:2591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C2vAEAAE0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ObT+2aEsctdukH&#10;+sbdYCQ5V0fd9zL3N/s1hdjhtefwBJcs4jKLnxXY/EVZZC4en64eyzkRgcW727u2xk4I3Grq1WqD&#10;CcJUr7cDxPRFekvyglFALsVafvwW0/noyxG8l9mc38+rNO/nombZrFcvZPe+P6FInNL0iEEZPzEq&#10;jA6UTNh5RuPvAwdJifnq0Npms7pt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nBggtrwBAABNAwAADgAAAAAAAAAAAAAAAAAuAgAAZHJz&#10;L2Uyb0RvYy54bWxQSwECLQAUAAYACAAAACEAtmP75twAAAAKAQAADwAAAAAAAAAAAAAAAAAWBAAA&#10;ZHJzL2Rvd25yZXYueG1sUEsFBgAAAAAEAAQA8wAAAB8FAAAAAA==&#10;" w14:anchorId="5A69ED50">
                <v:textbox inset="2.16pt,1.44pt,0,1.44pt">
                  <w:txbxContent>
                    <w:p w:rsidR="00C940CA" w:rsidP="00C940CA" w:rsidRDefault="00C940CA" w14:paraId="0CA4C097"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7840" behindDoc="0" locked="0" layoutInCell="1" allowOverlap="1" wp14:editId="2A96756B" wp14:anchorId="26C9E658">
                <wp:simplePos x="0" y="0"/>
                <wp:positionH relativeFrom="column">
                  <wp:posOffset>2667000</wp:posOffset>
                </wp:positionH>
                <wp:positionV relativeFrom="paragraph">
                  <wp:posOffset>139700</wp:posOffset>
                </wp:positionV>
                <wp:extent cx="1003300" cy="2057400"/>
                <wp:effectExtent l="0" t="0" r="0" b="0"/>
                <wp:wrapNone/>
                <wp:docPr id="7587" name="Rectangle 75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6DD776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7" style="position:absolute;margin-left:210pt;margin-top:11pt;width:79pt;height:162pt;z-index:2591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UYvAEAAE0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Pr63ZNieMWu/QL&#10;feNuMJKcqqPue5n7m/2aQuzw2lN4hHMWcZnFzwps/qIsMhePjxeP5ZyIwOLt1W1bYycEbjX1arXG&#10;BGGq19sBYvomvSV5wSggl2ItP/yI6XT05Qjey2xO7+dVmndzUbNsbq5fyO58f0SROKXpAYMyfmJU&#10;GB0ombDzjMY/ew6SEvPdobXNenXV4KiUZNk2LY4wlARp795WuROjx2ESCSjZB9DDiISLSYUX9qwo&#10;O89XHoq3eWH/+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1B1VGLwBAABNAwAADgAAAAAAAAAAAAAAAAAuAgAAZHJz&#10;L2Uyb0RvYy54bWxQSwECLQAUAAYACAAAACEAtmP75twAAAAKAQAADwAAAAAAAAAAAAAAAAAWBAAA&#10;ZHJzL2Rvd25yZXYueG1sUEsFBgAAAAAEAAQA8wAAAB8FAAAAAA==&#10;" w14:anchorId="26C9E658">
                <v:textbox inset="2.16pt,1.44pt,0,1.44pt">
                  <w:txbxContent>
                    <w:p w:rsidR="00C940CA" w:rsidP="00C940CA" w:rsidRDefault="00C940CA" w14:paraId="06DD776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8864" behindDoc="0" locked="0" layoutInCell="1" allowOverlap="1" wp14:editId="0A56B597" wp14:anchorId="69234D3B">
                <wp:simplePos x="0" y="0"/>
                <wp:positionH relativeFrom="column">
                  <wp:posOffset>2667000</wp:posOffset>
                </wp:positionH>
                <wp:positionV relativeFrom="paragraph">
                  <wp:posOffset>139700</wp:posOffset>
                </wp:positionV>
                <wp:extent cx="1003300" cy="2057400"/>
                <wp:effectExtent l="0" t="0" r="0" b="0"/>
                <wp:wrapNone/>
                <wp:docPr id="7588" name="Rectangle 75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629D3D7"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8" style="position:absolute;margin-left:210pt;margin-top:11pt;width:79pt;height:162pt;z-index:2591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XgJsuwEAAE0DAAAOAAAAAAAAAAAAAAAAAC4CAABkcnMv&#10;ZTJvRG9jLnhtbFBLAQItABQABgAIAAAAIQC2Y/vm3AAAAAoBAAAPAAAAAAAAAAAAAAAAABUEAABk&#10;cnMvZG93bnJldi54bWxQSwUGAAAAAAQABADzAAAAHgUAAAAA&#10;" w14:anchorId="69234D3B">
                <v:textbox inset="2.16pt,1.44pt,0,1.44pt">
                  <w:txbxContent>
                    <w:p w:rsidR="00C940CA" w:rsidP="00C940CA" w:rsidRDefault="00C940CA" w14:paraId="4629D3D7"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09888" behindDoc="0" locked="0" layoutInCell="1" allowOverlap="1" wp14:editId="63586153" wp14:anchorId="3B811D93">
                <wp:simplePos x="0" y="0"/>
                <wp:positionH relativeFrom="column">
                  <wp:posOffset>2667000</wp:posOffset>
                </wp:positionH>
                <wp:positionV relativeFrom="paragraph">
                  <wp:posOffset>139700</wp:posOffset>
                </wp:positionV>
                <wp:extent cx="1003300" cy="2057400"/>
                <wp:effectExtent l="0" t="0" r="0" b="0"/>
                <wp:wrapNone/>
                <wp:docPr id="7589" name="Rectangle 75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1C4D5C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9" style="position:absolute;margin-left:210pt;margin-top:11pt;width:79pt;height:162pt;z-index:2591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TVt3wrwBAABNAwAADgAAAAAAAAAAAAAAAAAuAgAAZHJz&#10;L2Uyb0RvYy54bWxQSwECLQAUAAYACAAAACEAtmP75twAAAAKAQAADwAAAAAAAAAAAAAAAAAWBAAA&#10;ZHJzL2Rvd25yZXYueG1sUEsFBgAAAAAEAAQA8wAAAB8FAAAAAA==&#10;" w14:anchorId="3B811D93">
                <v:textbox inset="2.16pt,1.44pt,0,1.44pt">
                  <w:txbxContent>
                    <w:p w:rsidR="00C940CA" w:rsidP="00C940CA" w:rsidRDefault="00C940CA" w14:paraId="11C4D5C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0912" behindDoc="0" locked="0" layoutInCell="1" allowOverlap="1" wp14:editId="54368490" wp14:anchorId="509A8D96">
                <wp:simplePos x="0" y="0"/>
                <wp:positionH relativeFrom="column">
                  <wp:posOffset>2667000</wp:posOffset>
                </wp:positionH>
                <wp:positionV relativeFrom="paragraph">
                  <wp:posOffset>139700</wp:posOffset>
                </wp:positionV>
                <wp:extent cx="1003300" cy="2057400"/>
                <wp:effectExtent l="0" t="0" r="0" b="0"/>
                <wp:wrapNone/>
                <wp:docPr id="7590" name="Rectangle 75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16D8DA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0" style="position:absolute;margin-left:210pt;margin-top:11pt;width:79pt;height:162pt;z-index:2591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Deuw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nzdokOMWu/QT&#10;feNuMJKcq6Pue5n7m/2aQuzw2lN4hEsWcZnFzwps/qIsMhePT1eP5ZyIwOLmZtPW+JDAraZerdaY&#10;IEz1ejtATF+ltyQvGAXkUqzlx+8xnY++HMF7mc35/bxK834uapbNbftCdu/7E4rEKU0PGJTxE6PC&#10;6EDJhJ1nNP4+cJCUmG8OrW3Wq5sGR6Uky7ZpcYShJEh7/7bKnRg9DpNIQMkhgB5GJFxMKrywZ0XZ&#10;Zb7yULzNC/vXv2D3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9pyDeuwEAAE0DAAAOAAAAAAAAAAAAAAAAAC4CAABkcnMv&#10;ZTJvRG9jLnhtbFBLAQItABQABgAIAAAAIQC2Y/vm3AAAAAoBAAAPAAAAAAAAAAAAAAAAABUEAABk&#10;cnMvZG93bnJldi54bWxQSwUGAAAAAAQABADzAAAAHgUAAAAA&#10;" w14:anchorId="509A8D96">
                <v:textbox inset="2.16pt,1.44pt,0,1.44pt">
                  <w:txbxContent>
                    <w:p w:rsidR="00C940CA" w:rsidP="00C940CA" w:rsidRDefault="00C940CA" w14:paraId="116D8DA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1936" behindDoc="0" locked="0" layoutInCell="1" allowOverlap="1" wp14:editId="703DE067" wp14:anchorId="4A8876AE">
                <wp:simplePos x="0" y="0"/>
                <wp:positionH relativeFrom="column">
                  <wp:posOffset>2667000</wp:posOffset>
                </wp:positionH>
                <wp:positionV relativeFrom="paragraph">
                  <wp:posOffset>139700</wp:posOffset>
                </wp:positionV>
                <wp:extent cx="1003300" cy="2057400"/>
                <wp:effectExtent l="0" t="0" r="0" b="0"/>
                <wp:wrapNone/>
                <wp:docPr id="7591" name="Rectangle 75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1C4FBD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1" style="position:absolute;margin-left:210pt;margin-top:11pt;width:79pt;height:162pt;z-index:2591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VwvAEAAE0DAAAOAAAAZHJzL2Uyb0RvYy54bWysU8tu2zAQvBfoPxC813rEjW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jq86ahxHGLXfqJ&#10;vnE3GEnO1VH3vcz9zX5NIXZ47Sk8wiWLuMziZwU2f1EWmYvHp6vHck5EYHFzs1nX2AmBW229XK4w&#10;QZjq9XaAmL5Kb0leMArIpVjLj99jOh99OYL3Mpvz+3mV5v1c1DTt7eaF7N73JxSJU5oeMCjjJ0aF&#10;0YGSCTvPaPx94CApMd8cWtuuljctjkpJmnW7xhGGkiDt/dsqd2L0OEwiASWHAHoYkXAxqfDCnhVl&#10;l/nKQ/E2L+xf/4Ld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9aJVcLwBAABNAwAADgAAAAAAAAAAAAAAAAAuAgAAZHJz&#10;L2Uyb0RvYy54bWxQSwECLQAUAAYACAAAACEAtmP75twAAAAKAQAADwAAAAAAAAAAAAAAAAAWBAAA&#10;ZHJzL2Rvd25yZXYueG1sUEsFBgAAAAAEAAQA8wAAAB8FAAAAAA==&#10;" w14:anchorId="4A8876AE">
                <v:textbox inset="2.16pt,1.44pt,0,1.44pt">
                  <w:txbxContent>
                    <w:p w:rsidR="00C940CA" w:rsidP="00C940CA" w:rsidRDefault="00C940CA" w14:paraId="41C4FBD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2960" behindDoc="0" locked="0" layoutInCell="1" allowOverlap="1" wp14:editId="195875FF" wp14:anchorId="10D6BE8A">
                <wp:simplePos x="0" y="0"/>
                <wp:positionH relativeFrom="column">
                  <wp:posOffset>2667000</wp:posOffset>
                </wp:positionH>
                <wp:positionV relativeFrom="paragraph">
                  <wp:posOffset>139700</wp:posOffset>
                </wp:positionV>
                <wp:extent cx="1003300" cy="2057400"/>
                <wp:effectExtent l="0" t="0" r="0" b="0"/>
                <wp:wrapNone/>
                <wp:docPr id="7592" name="Rectangle 75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0C6511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2" style="position:absolute;margin-left:210pt;margin-top:11pt;width:79pt;height:162pt;z-index:2591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4auwEAAE0DAAAOAAAAZHJzL2Uyb0RvYy54bWysU9uO0zAQfUfiHyy/06TZ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7fbztKPHfYpW/o&#10;G/eDVeRSHY2UqvS3+DXF1OO15/gE1yzhsoifNbjyRVlkrh6fbx6rOROBxe3ddtNiJwRude1qtcYE&#10;YZqX2xFS/qSCI2XBKCCXai0/fUn5cvT3EbxX2FzeL6s8H+aqZtmtK24pHoI8o0ic0vyIQdswMSqs&#10;iZRM2HlG088jB0WJ/ezR2m69ukMnck2Wm26DIww1QdqH11XuxRhwmEQGSo4RzDAi4WpS5YU9q8qu&#10;81WG4nVe2b/8Bft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Yu84auwEAAE0DAAAOAAAAAAAAAAAAAAAAAC4CAABkcnMv&#10;ZTJvRG9jLnhtbFBLAQItABQABgAIAAAAIQC2Y/vm3AAAAAoBAAAPAAAAAAAAAAAAAAAAABUEAABk&#10;cnMvZG93bnJldi54bWxQSwUGAAAAAAQABADzAAAAHgUAAAAA&#10;" w14:anchorId="10D6BE8A">
                <v:textbox inset="2.16pt,1.44pt,0,1.44pt">
                  <w:txbxContent>
                    <w:p w:rsidR="00C940CA" w:rsidP="00C940CA" w:rsidRDefault="00C940CA" w14:paraId="70C6511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3984" behindDoc="0" locked="0" layoutInCell="1" allowOverlap="1" wp14:editId="0EEF7D5E" wp14:anchorId="71B38483">
                <wp:simplePos x="0" y="0"/>
                <wp:positionH relativeFrom="column">
                  <wp:posOffset>2667000</wp:posOffset>
                </wp:positionH>
                <wp:positionV relativeFrom="paragraph">
                  <wp:posOffset>139700</wp:posOffset>
                </wp:positionV>
                <wp:extent cx="1003300" cy="2057400"/>
                <wp:effectExtent l="0" t="0" r="0" b="0"/>
                <wp:wrapNone/>
                <wp:docPr id="7593" name="Rectangle 75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B194A6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3" style="position:absolute;margin-left:210pt;margin-top:11pt;width:79pt;height:162pt;z-index:2591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vru0uwEAAE0DAAAOAAAAAAAAAAAAAAAAAC4CAABkcnMv&#10;ZTJvRG9jLnhtbFBLAQItABQABgAIAAAAIQC2Y/vm3AAAAAoBAAAPAAAAAAAAAAAAAAAAABUEAABk&#10;cnMvZG93bnJldi54bWxQSwUGAAAAAAQABADzAAAAHgUAAAAA&#10;" w14:anchorId="71B38483">
                <v:textbox inset="2.16pt,1.44pt,0,1.44pt">
                  <w:txbxContent>
                    <w:p w:rsidR="00C940CA" w:rsidP="00C940CA" w:rsidRDefault="00C940CA" w14:paraId="5B194A6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5008" behindDoc="0" locked="0" layoutInCell="1" allowOverlap="1" wp14:editId="3D550FC7" wp14:anchorId="14A948A8">
                <wp:simplePos x="0" y="0"/>
                <wp:positionH relativeFrom="column">
                  <wp:posOffset>2667000</wp:posOffset>
                </wp:positionH>
                <wp:positionV relativeFrom="paragraph">
                  <wp:posOffset>139700</wp:posOffset>
                </wp:positionV>
                <wp:extent cx="1003300" cy="2057400"/>
                <wp:effectExtent l="0" t="0" r="0" b="0"/>
                <wp:wrapNone/>
                <wp:docPr id="7594" name="Rectangle 75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DFB579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4" style="position:absolute;margin-left:210pt;margin-top:11pt;width:79pt;height:162pt;z-index:2591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nMSH7wBAABNAwAADgAAAAAAAAAAAAAAAAAuAgAAZHJz&#10;L2Uyb0RvYy54bWxQSwECLQAUAAYACAAAACEAtmP75twAAAAKAQAADwAAAAAAAAAAAAAAAAAWBAAA&#10;ZHJzL2Rvd25yZXYueG1sUEsFBgAAAAAEAAQA8wAAAB8FAAAAAA==&#10;" w14:anchorId="14A948A8">
                <v:textbox inset="2.16pt,1.44pt,0,1.44pt">
                  <w:txbxContent>
                    <w:p w:rsidR="00C940CA" w:rsidP="00C940CA" w:rsidRDefault="00C940CA" w14:paraId="7DFB579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6032" behindDoc="0" locked="0" layoutInCell="1" allowOverlap="1" wp14:editId="708C5456" wp14:anchorId="034B085C">
                <wp:simplePos x="0" y="0"/>
                <wp:positionH relativeFrom="column">
                  <wp:posOffset>2667000</wp:posOffset>
                </wp:positionH>
                <wp:positionV relativeFrom="paragraph">
                  <wp:posOffset>139700</wp:posOffset>
                </wp:positionV>
                <wp:extent cx="1003300" cy="2057400"/>
                <wp:effectExtent l="0" t="0" r="0" b="0"/>
                <wp:wrapNone/>
                <wp:docPr id="7595" name="Rectangle 75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A1E90A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5" style="position:absolute;margin-left:210pt;margin-top:11pt;width:79pt;height:162pt;z-index:2591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nZnsbwBAABNAwAADgAAAAAAAAAAAAAAAAAuAgAAZHJz&#10;L2Uyb0RvYy54bWxQSwECLQAUAAYACAAAACEAtmP75twAAAAKAQAADwAAAAAAAAAAAAAAAAAWBAAA&#10;ZHJzL2Rvd25yZXYueG1sUEsFBgAAAAAEAAQA8wAAAB8FAAAAAA==&#10;" w14:anchorId="034B085C">
                <v:textbox inset="2.16pt,1.44pt,0,1.44pt">
                  <w:txbxContent>
                    <w:p w:rsidR="00C940CA" w:rsidP="00C940CA" w:rsidRDefault="00C940CA" w14:paraId="2A1E90A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7056" behindDoc="0" locked="0" layoutInCell="1" allowOverlap="1" wp14:editId="6D5E40A0" wp14:anchorId="528C59CF">
                <wp:simplePos x="0" y="0"/>
                <wp:positionH relativeFrom="column">
                  <wp:posOffset>2667000</wp:posOffset>
                </wp:positionH>
                <wp:positionV relativeFrom="paragraph">
                  <wp:posOffset>139700</wp:posOffset>
                </wp:positionV>
                <wp:extent cx="1003300" cy="2057400"/>
                <wp:effectExtent l="0" t="0" r="0" b="0"/>
                <wp:wrapNone/>
                <wp:docPr id="7596" name="Rectangle 75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00301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6" style="position:absolute;margin-left:210pt;margin-top:11pt;width:79pt;height:162pt;z-index:2591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7pInOuwEAAE0DAAAOAAAAAAAAAAAAAAAAAC4CAABkcnMv&#10;ZTJvRG9jLnhtbFBLAQItABQABgAIAAAAIQC2Y/vm3AAAAAoBAAAPAAAAAAAAAAAAAAAAABUEAABk&#10;cnMvZG93bnJldi54bWxQSwUGAAAAAAQABADzAAAAHgUAAAAA&#10;" w14:anchorId="528C59CF">
                <v:textbox inset="2.16pt,1.44pt,0,1.44pt">
                  <w:txbxContent>
                    <w:p w:rsidR="00C940CA" w:rsidP="00C940CA" w:rsidRDefault="00C940CA" w14:paraId="100301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8080" behindDoc="0" locked="0" layoutInCell="1" allowOverlap="1" wp14:editId="24E24882" wp14:anchorId="53E21F94">
                <wp:simplePos x="0" y="0"/>
                <wp:positionH relativeFrom="column">
                  <wp:posOffset>2667000</wp:posOffset>
                </wp:positionH>
                <wp:positionV relativeFrom="paragraph">
                  <wp:posOffset>139700</wp:posOffset>
                </wp:positionV>
                <wp:extent cx="1003300" cy="2057400"/>
                <wp:effectExtent l="0" t="0" r="0" b="0"/>
                <wp:wrapNone/>
                <wp:docPr id="7597" name="Rectangle 75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92B02B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7" style="position:absolute;margin-left:210pt;margin-top:11pt;width:79pt;height:162pt;z-index:2591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6H8YLwBAABNAwAADgAAAAAAAAAAAAAAAAAuAgAAZHJz&#10;L2Uyb0RvYy54bWxQSwECLQAUAAYACAAAACEAtmP75twAAAAKAQAADwAAAAAAAAAAAAAAAAAWBAAA&#10;ZHJzL2Rvd25yZXYueG1sUEsFBgAAAAAEAAQA8wAAAB8FAAAAAA==&#10;" w14:anchorId="53E21F94">
                <v:textbox inset="2.16pt,1.44pt,0,1.44pt">
                  <w:txbxContent>
                    <w:p w:rsidR="00C940CA" w:rsidP="00C940CA" w:rsidRDefault="00C940CA" w14:paraId="192B02B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19104" behindDoc="0" locked="0" layoutInCell="1" allowOverlap="1" wp14:editId="7D86FAA2" wp14:anchorId="1804719B">
                <wp:simplePos x="0" y="0"/>
                <wp:positionH relativeFrom="column">
                  <wp:posOffset>2667000</wp:posOffset>
                </wp:positionH>
                <wp:positionV relativeFrom="paragraph">
                  <wp:posOffset>139700</wp:posOffset>
                </wp:positionV>
                <wp:extent cx="1003300" cy="2057400"/>
                <wp:effectExtent l="0" t="0" r="0" b="0"/>
                <wp:wrapNone/>
                <wp:docPr id="7598" name="Rectangle 75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F2AAE7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8" style="position:absolute;margin-left:210pt;margin-top:11pt;width:79pt;height:162pt;z-index:2591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sUuwEAAE0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C6v19grzx126Rf6&#10;xn1nFTlVeyOlmvo7+TXE1OK15/gE5yzhchI/anDTF2WRsXh8vHisxkwEFtdX61WNnRC41dSLxRIT&#10;hKnebkdI+YcKjkwLRgG5FGv54SHl09HXI3hvYnN6f1rlcTcWNfNmefNKdhfkEUXilOZHDNqGgVFh&#10;TaRkwM4zmv7sOShK7L1Ha5vl4qrBUSnJfNWs0BYoCdLeva9yL/qAwyQyULKPYLoeCReTCi/sWVF2&#10;nq9pKN7nhf3bX7D9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i4qsUuwEAAE0DAAAOAAAAAAAAAAAAAAAAAC4CAABkcnMv&#10;ZTJvRG9jLnhtbFBLAQItABQABgAIAAAAIQC2Y/vm3AAAAAoBAAAPAAAAAAAAAAAAAAAAABUEAABk&#10;cnMvZG93bnJldi54bWxQSwUGAAAAAAQABADzAAAAHgUAAAAA&#10;" w14:anchorId="1804719B">
                <v:textbox inset="2.16pt,1.44pt,0,1.44pt">
                  <w:txbxContent>
                    <w:p w:rsidR="00C940CA" w:rsidP="00C940CA" w:rsidRDefault="00C940CA" w14:paraId="1F2AAE7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0128" behindDoc="0" locked="0" layoutInCell="1" allowOverlap="1" wp14:editId="386005E9" wp14:anchorId="3E4A02F3">
                <wp:simplePos x="0" y="0"/>
                <wp:positionH relativeFrom="column">
                  <wp:posOffset>2667000</wp:posOffset>
                </wp:positionH>
                <wp:positionV relativeFrom="paragraph">
                  <wp:posOffset>139700</wp:posOffset>
                </wp:positionV>
                <wp:extent cx="1003300" cy="2057400"/>
                <wp:effectExtent l="0" t="0" r="0" b="0"/>
                <wp:wrapNone/>
                <wp:docPr id="7599" name="Rectangle 75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8C1922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9" style="position:absolute;margin-left:210pt;margin-top:11pt;width:79pt;height:162pt;z-index:2591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6ufeurwBAABNAwAADgAAAAAAAAAAAAAAAAAuAgAAZHJz&#10;L2Uyb0RvYy54bWxQSwECLQAUAAYACAAAACEAtmP75twAAAAKAQAADwAAAAAAAAAAAAAAAAAWBAAA&#10;ZHJzL2Rvd25yZXYueG1sUEsFBgAAAAAEAAQA8wAAAB8FAAAAAA==&#10;" w14:anchorId="3E4A02F3">
                <v:textbox inset="2.16pt,1.44pt,0,1.44pt">
                  <w:txbxContent>
                    <w:p w:rsidR="00C940CA" w:rsidP="00C940CA" w:rsidRDefault="00C940CA" w14:paraId="58C1922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1152" behindDoc="0" locked="0" layoutInCell="1" allowOverlap="1" wp14:editId="72CC3D0E" wp14:anchorId="56CF891F">
                <wp:simplePos x="0" y="0"/>
                <wp:positionH relativeFrom="column">
                  <wp:posOffset>2667000</wp:posOffset>
                </wp:positionH>
                <wp:positionV relativeFrom="paragraph">
                  <wp:posOffset>139700</wp:posOffset>
                </wp:positionV>
                <wp:extent cx="1003300" cy="2057400"/>
                <wp:effectExtent l="0" t="0" r="0" b="0"/>
                <wp:wrapNone/>
                <wp:docPr id="7600" name="Rectangle 76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694C04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0" style="position:absolute;margin-left:210pt;margin-top:11pt;width:79pt;height:162pt;z-index:2591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eGugEAAE0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X1zUa5LjFLv1C&#10;37jrR0VO1cFIqXJ/s19TiB1eew5PcM4iLrP4WYPNX5RF5uLx8eKxmhMRWLy5umnzQwK3mnq1WmOC&#10;MNXH7QAx3StvSV4wCsilWMsPP2M6HX0/gvcym9P7eZXm3VzULJt1+0525+URReKUpkcMevQTo2I0&#10;gZIJO89ofN1zUJSMPxxa26xXVw2OSkmWbdPiCENJkPbuc5U7MXgcJpGAkn0A0w9IuJhUeGHPirLz&#10;fOWh+JwX9h9/wfY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t2J4a6AQAATQMAAA4AAAAAAAAAAAAAAAAALgIAAGRycy9l&#10;Mm9Eb2MueG1sUEsBAi0AFAAGAAgAAAAhALZj++bcAAAACgEAAA8AAAAAAAAAAAAAAAAAFAQAAGRy&#10;cy9kb3ducmV2LnhtbFBLBQYAAAAABAAEAPMAAAAdBQAAAAA=&#10;" w14:anchorId="56CF891F">
                <v:textbox inset="2.16pt,1.44pt,0,1.44pt">
                  <w:txbxContent>
                    <w:p w:rsidR="00C940CA" w:rsidP="00C940CA" w:rsidRDefault="00C940CA" w14:paraId="3694C04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2176" behindDoc="0" locked="0" layoutInCell="1" allowOverlap="1" wp14:editId="1A085591" wp14:anchorId="204F3747">
                <wp:simplePos x="0" y="0"/>
                <wp:positionH relativeFrom="column">
                  <wp:posOffset>2667000</wp:posOffset>
                </wp:positionH>
                <wp:positionV relativeFrom="paragraph">
                  <wp:posOffset>139700</wp:posOffset>
                </wp:positionV>
                <wp:extent cx="1003300" cy="2057400"/>
                <wp:effectExtent l="0" t="0" r="0" b="0"/>
                <wp:wrapNone/>
                <wp:docPr id="7601" name="Rectangle 76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218710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1" style="position:absolute;margin-left:210pt;margin-top:11pt;width:79pt;height:162pt;z-index:2591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zc1IouwEAAE0DAAAOAAAAAAAAAAAAAAAAAC4CAABkcnMv&#10;ZTJvRG9jLnhtbFBLAQItABQABgAIAAAAIQC2Y/vm3AAAAAoBAAAPAAAAAAAAAAAAAAAAABUEAABk&#10;cnMvZG93bnJldi54bWxQSwUGAAAAAAQABADzAAAAHgUAAAAA&#10;" w14:anchorId="204F3747">
                <v:textbox inset="2.16pt,1.44pt,0,1.44pt">
                  <w:txbxContent>
                    <w:p w:rsidR="00C940CA" w:rsidP="00C940CA" w:rsidRDefault="00C940CA" w14:paraId="5218710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3200" behindDoc="0" locked="0" layoutInCell="1" allowOverlap="1" wp14:editId="19AF493E" wp14:anchorId="4CC76D0C">
                <wp:simplePos x="0" y="0"/>
                <wp:positionH relativeFrom="column">
                  <wp:posOffset>2667000</wp:posOffset>
                </wp:positionH>
                <wp:positionV relativeFrom="paragraph">
                  <wp:posOffset>139700</wp:posOffset>
                </wp:positionV>
                <wp:extent cx="1003300" cy="2057400"/>
                <wp:effectExtent l="0" t="0" r="0" b="0"/>
                <wp:wrapNone/>
                <wp:docPr id="7602" name="Rectangle 76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A09F0F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2" style="position:absolute;margin-left:210pt;margin-top:11pt;width:79pt;height:162pt;z-index:2591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MjuwEAAE0DAAAOAAAAZHJzL2Uyb0RvYy54bWysU8tu2zAQvBfIPxC8x5IVI1YE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Pr27qhxHGLXXpB&#10;37jrR0VO1cFIqXJ/s19TiB1eew3PcM4iLrP4WYPNX5RF5uLx8eKxmhMRWLy7uWtr7ITAraZerdaY&#10;IEz1cTtATF+VtyQvGAXkUqzlh+8xnY7+PoL3MpvT+3mV5t1c1CybtuDm4s7LI4rEKU1PGPToJ0bF&#10;aAIlE3ae0fi256AoGb85tLZZr27QiVSSZdu0OMJQEqS9+1zlTgweh0kkoGQfwPQDEi4mFV7Ys6Ls&#10;PF95KD7nhf3HX7B9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MlHMjuwEAAE0DAAAOAAAAAAAAAAAAAAAAAC4CAABkcnMv&#10;ZTJvRG9jLnhtbFBLAQItABQABgAIAAAAIQC2Y/vm3AAAAAoBAAAPAAAAAAAAAAAAAAAAABUEAABk&#10;cnMvZG93bnJldi54bWxQSwUGAAAAAAQABADzAAAAHgUAAAAA&#10;" w14:anchorId="4CC76D0C">
                <v:textbox inset="2.16pt,1.44pt,0,1.44pt">
                  <w:txbxContent>
                    <w:p w:rsidR="00C940CA" w:rsidP="00C940CA" w:rsidRDefault="00C940CA" w14:paraId="2A09F0F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4224" behindDoc="0" locked="0" layoutInCell="1" allowOverlap="1" wp14:editId="40FE4044" wp14:anchorId="749987DE">
                <wp:simplePos x="0" y="0"/>
                <wp:positionH relativeFrom="column">
                  <wp:posOffset>2667000</wp:posOffset>
                </wp:positionH>
                <wp:positionV relativeFrom="paragraph">
                  <wp:posOffset>139700</wp:posOffset>
                </wp:positionV>
                <wp:extent cx="1003300" cy="1714500"/>
                <wp:effectExtent l="0" t="0" r="0" b="0"/>
                <wp:wrapNone/>
                <wp:docPr id="7603" name="Rectangle 76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0ABB2A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3" style="position:absolute;margin-left:210pt;margin-top:11pt;width:79pt;height:135pt;z-index:2591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MQEc8uQEAAE0DAAAOAAAAAAAAAAAAAAAAAC4CAABkcnMvZTJv&#10;RG9jLnhtbFBLAQItABQABgAIAAAAIQB8Yu8X2wAAAAoBAAAPAAAAAAAAAAAAAAAAABMEAABkcnMv&#10;ZG93bnJldi54bWxQSwUGAAAAAAQABADzAAAAGwUAAAAA&#10;" w14:anchorId="749987DE">
                <v:textbox inset="2.16pt,1.44pt,0,1.44pt">
                  <w:txbxContent>
                    <w:p w:rsidR="00C940CA" w:rsidP="00C940CA" w:rsidRDefault="00C940CA" w14:paraId="60ABB2A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5248" behindDoc="0" locked="0" layoutInCell="1" allowOverlap="1" wp14:editId="5AE807A6" wp14:anchorId="74F44AD7">
                <wp:simplePos x="0" y="0"/>
                <wp:positionH relativeFrom="column">
                  <wp:posOffset>2667000</wp:posOffset>
                </wp:positionH>
                <wp:positionV relativeFrom="paragraph">
                  <wp:posOffset>139700</wp:posOffset>
                </wp:positionV>
                <wp:extent cx="1003300" cy="1714500"/>
                <wp:effectExtent l="0" t="0" r="0" b="0"/>
                <wp:wrapNone/>
                <wp:docPr id="7604" name="Rectangle 76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C66F5F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4" style="position:absolute;margin-left:210pt;margin-top:11pt;width:79pt;height:135pt;z-index:2591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o3ul7oBAABNAwAADgAAAAAAAAAAAAAAAAAuAgAAZHJzL2Uy&#10;b0RvYy54bWxQSwECLQAUAAYACAAAACEAfGLvF9sAAAAKAQAADwAAAAAAAAAAAAAAAAAUBAAAZHJz&#10;L2Rvd25yZXYueG1sUEsFBgAAAAAEAAQA8wAAABwFAAAAAA==&#10;" w14:anchorId="74F44AD7">
                <v:textbox inset="2.16pt,1.44pt,0,1.44pt">
                  <w:txbxContent>
                    <w:p w:rsidR="00C940CA" w:rsidP="00C940CA" w:rsidRDefault="00C940CA" w14:paraId="6C66F5F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6272" behindDoc="0" locked="0" layoutInCell="1" allowOverlap="1" wp14:editId="7AF748DD" wp14:anchorId="127A5ABA">
                <wp:simplePos x="0" y="0"/>
                <wp:positionH relativeFrom="column">
                  <wp:posOffset>2667000</wp:posOffset>
                </wp:positionH>
                <wp:positionV relativeFrom="paragraph">
                  <wp:posOffset>139700</wp:posOffset>
                </wp:positionV>
                <wp:extent cx="1003300" cy="1714500"/>
                <wp:effectExtent l="0" t="0" r="0" b="0"/>
                <wp:wrapNone/>
                <wp:docPr id="7605" name="Rectangle 7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3CD1B0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5" style="position:absolute;margin-left:210pt;margin-top:11pt;width:79pt;height:135pt;z-index:2591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s5uwEAAE0DAAAOAAAAZHJzL2Uyb0RvYy54bWysU8tu2zAQvBfoPxC813q4jRX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jmpv5EieMWu/QD&#10;feNumBQ5V0cjpcr9zX7NIfZ47Sk8wiWLuMziFw02f1EWWYrHp6vHaklEYPF2fdvV2AmBW82mbnKC&#10;MNXr7QAxfVHekrxgFJBLsZYfv8V0PvpyBO9lNuf38yot+6Woadpu/UJ27+UJReKUpgcMevIzo2Iy&#10;gZIZO89o/HXgoCiZvjq0tt18XLc4KiVpurbDEYaSIO392yp3YvQ4TCIBJYcAZhiRcDGp8MKeFWWX&#10;+cpD8TYv7F//gt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FqImzm7AQAATQMAAA4AAAAAAAAAAAAAAAAALgIAAGRycy9l&#10;Mm9Eb2MueG1sUEsBAi0AFAAGAAgAAAAhAHxi7xfbAAAACgEAAA8AAAAAAAAAAAAAAAAAFQQAAGRy&#10;cy9kb3ducmV2LnhtbFBLBQYAAAAABAAEAPMAAAAdBQAAAAA=&#10;" w14:anchorId="127A5ABA">
                <v:textbox inset="2.16pt,1.44pt,0,1.44pt">
                  <w:txbxContent>
                    <w:p w:rsidR="00C940CA" w:rsidP="00C940CA" w:rsidRDefault="00C940CA" w14:paraId="63CD1B0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7296" behindDoc="0" locked="0" layoutInCell="1" allowOverlap="1" wp14:editId="27EEB7CC" wp14:anchorId="7BB3486F">
                <wp:simplePos x="0" y="0"/>
                <wp:positionH relativeFrom="column">
                  <wp:posOffset>2667000</wp:posOffset>
                </wp:positionH>
                <wp:positionV relativeFrom="paragraph">
                  <wp:posOffset>139700</wp:posOffset>
                </wp:positionV>
                <wp:extent cx="1003300" cy="1714500"/>
                <wp:effectExtent l="0" t="0" r="0" b="0"/>
                <wp:wrapNone/>
                <wp:docPr id="7606" name="Rectangle 76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C5CBC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6" style="position:absolute;margin-left:210pt;margin-top:11pt;width:79pt;height:135pt;z-index:2591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J1p1RroBAABNAwAADgAAAAAAAAAAAAAAAAAuAgAAZHJzL2Uy&#10;b0RvYy54bWxQSwECLQAUAAYACAAAACEAfGLvF9sAAAAKAQAADwAAAAAAAAAAAAAAAAAUBAAAZHJz&#10;L2Rvd25yZXYueG1sUEsFBgAAAAAEAAQA8wAAABwFAAAAAA==&#10;" w14:anchorId="7BB3486F">
                <v:textbox inset="2.16pt,1.44pt,0,1.44pt">
                  <w:txbxContent>
                    <w:p w:rsidR="00C940CA" w:rsidP="00C940CA" w:rsidRDefault="00C940CA" w14:paraId="0C5CBC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8320" behindDoc="0" locked="0" layoutInCell="1" allowOverlap="1" wp14:editId="08CFB314" wp14:anchorId="0C0DCF20">
                <wp:simplePos x="0" y="0"/>
                <wp:positionH relativeFrom="column">
                  <wp:posOffset>2667000</wp:posOffset>
                </wp:positionH>
                <wp:positionV relativeFrom="paragraph">
                  <wp:posOffset>139700</wp:posOffset>
                </wp:positionV>
                <wp:extent cx="1003300" cy="1714500"/>
                <wp:effectExtent l="0" t="0" r="0" b="0"/>
                <wp:wrapNone/>
                <wp:docPr id="7607" name="Rectangle 76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0F4D7FA"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7" style="position:absolute;margin-left:210pt;margin-top:11pt;width:79pt;height:135pt;z-index:2591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ouwEAAE0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rq+rdeUOG6xSz/Q&#10;N+6GSZFTdTRSqtzf7NccYo/XnsMTnLOIyyx+0WDzF2WRpXh8vHislkQEFu9u7roaOyFwq1nXTU4Q&#10;pnq7HSCmL8pbkheMAnIp1vLDt5hOR1+P4L3M5vR+XqVltxQ1Tdt9eiW78/KIInFK0yMGPfmZUTGZ&#10;QMmMnWc0/tpzUJRMXx1a264/3rQ4KiVpurbDEYaSIO3d+yp3YvQ4TCIBJfsAZhiRcDGp8MKeFWXn&#10;+cpD8T4v7N/+gu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9fAOi7AQAATQMAAA4AAAAAAAAAAAAAAAAALgIAAGRycy9l&#10;Mm9Eb2MueG1sUEsBAi0AFAAGAAgAAAAhAHxi7xfbAAAACgEAAA8AAAAAAAAAAAAAAAAAFQQAAGRy&#10;cy9kb3ducmV2LnhtbFBLBQYAAAAABAAEAPMAAAAdBQAAAAA=&#10;" w14:anchorId="0C0DCF20">
                <v:textbox inset="2.16pt,1.44pt,0,1.44pt">
                  <w:txbxContent>
                    <w:p w:rsidR="00C940CA" w:rsidP="00C940CA" w:rsidRDefault="00C940CA" w14:paraId="40F4D7FA"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29344" behindDoc="0" locked="0" layoutInCell="1" allowOverlap="1" wp14:editId="145DF5DF" wp14:anchorId="2315BF70">
                <wp:simplePos x="0" y="0"/>
                <wp:positionH relativeFrom="column">
                  <wp:posOffset>2667000</wp:posOffset>
                </wp:positionH>
                <wp:positionV relativeFrom="paragraph">
                  <wp:posOffset>139700</wp:posOffset>
                </wp:positionV>
                <wp:extent cx="1003300" cy="1714500"/>
                <wp:effectExtent l="0" t="0" r="0" b="0"/>
                <wp:wrapNone/>
                <wp:docPr id="7608" name="Rectangle 7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1D1788A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8" style="position:absolute;margin-left:210pt;margin-top:11pt;width:79pt;height:135pt;z-index:2591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vhxXnLoBAABNAwAADgAAAAAAAAAAAAAAAAAuAgAAZHJzL2Uy&#10;b0RvYy54bWxQSwECLQAUAAYACAAAACEAfGLvF9sAAAAKAQAADwAAAAAAAAAAAAAAAAAUBAAAZHJz&#10;L2Rvd25yZXYueG1sUEsFBgAAAAAEAAQA8wAAABwFAAAAAA==&#10;" w14:anchorId="2315BF70">
                <v:textbox inset="2.16pt,1.44pt,0,1.44pt">
                  <w:txbxContent>
                    <w:p w:rsidR="00C940CA" w:rsidP="00C940CA" w:rsidRDefault="00C940CA" w14:paraId="1D1788A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0368" behindDoc="0" locked="0" layoutInCell="1" allowOverlap="1" wp14:editId="78F81BB8" wp14:anchorId="73AE18BE">
                <wp:simplePos x="0" y="0"/>
                <wp:positionH relativeFrom="column">
                  <wp:posOffset>2667000</wp:posOffset>
                </wp:positionH>
                <wp:positionV relativeFrom="paragraph">
                  <wp:posOffset>139700</wp:posOffset>
                </wp:positionV>
                <wp:extent cx="1003300" cy="1714500"/>
                <wp:effectExtent l="0" t="0" r="0" b="0"/>
                <wp:wrapNone/>
                <wp:docPr id="7609" name="Rectangle 76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97FB484"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9" style="position:absolute;margin-left:210pt;margin-top:11pt;width:79pt;height:135pt;z-index:2591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9hkiMroBAABNAwAADgAAAAAAAAAAAAAAAAAuAgAAZHJzL2Uy&#10;b0RvYy54bWxQSwECLQAUAAYACAAAACEAfGLvF9sAAAAKAQAADwAAAAAAAAAAAAAAAAAUBAAAZHJz&#10;L2Rvd25yZXYueG1sUEsFBgAAAAAEAAQA8wAAABwFAAAAAA==&#10;" w14:anchorId="73AE18BE">
                <v:textbox inset="2.16pt,1.44pt,0,1.44pt">
                  <w:txbxContent>
                    <w:p w:rsidR="00C940CA" w:rsidP="00C940CA" w:rsidRDefault="00C940CA" w14:paraId="597FB484"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1392" behindDoc="0" locked="0" layoutInCell="1" allowOverlap="1" wp14:editId="48604EDE" wp14:anchorId="614C54DB">
                <wp:simplePos x="0" y="0"/>
                <wp:positionH relativeFrom="column">
                  <wp:posOffset>2667000</wp:posOffset>
                </wp:positionH>
                <wp:positionV relativeFrom="paragraph">
                  <wp:posOffset>139700</wp:posOffset>
                </wp:positionV>
                <wp:extent cx="1003300" cy="1714500"/>
                <wp:effectExtent l="0" t="0" r="0" b="0"/>
                <wp:wrapNone/>
                <wp:docPr id="7610" name="Rectangle 76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A97C5F1"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0" style="position:absolute;margin-left:210pt;margin-top:11pt;width:79pt;height:135pt;z-index:2591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UuuAEAAE0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j6pkGDHLfYpR/o&#10;G3fDpMipOhopVe5v9msOscdrL+EZzlnEZRa/aLD5i7LIUjw+XjxWSyICi7dXt12NDwncatZ1kxOE&#10;qd5vB4jpm/KW5AWjgFyKtfzwENPp6NsRvJfZnN7Pq7TslqKmabvujezOyyOKxClNTxj05GdGxWQC&#10;JTN2ntH4e89BUTJ9d2htu76+anFUStJ0GYhASZD27mOVOzF6HCaRgJJ9ADOMSLiYVHhhz4qy83zl&#10;ofiYF/bvf8H2FQ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AbldS64AQAATQMAAA4AAAAAAAAAAAAAAAAALgIAAGRycy9lMm9E&#10;b2MueG1sUEsBAi0AFAAGAAgAAAAhAHxi7xfbAAAACgEAAA8AAAAAAAAAAAAAAAAAEgQAAGRycy9k&#10;b3ducmV2LnhtbFBLBQYAAAAABAAEAPMAAAAaBQAAAAA=&#10;" w14:anchorId="614C54DB">
                <v:textbox inset="2.16pt,1.44pt,0,1.44pt">
                  <w:txbxContent>
                    <w:p w:rsidR="00C940CA" w:rsidP="00C940CA" w:rsidRDefault="00C940CA" w14:paraId="2A97C5F1"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2416" behindDoc="0" locked="0" layoutInCell="1" allowOverlap="1" wp14:editId="72F7CC09" wp14:anchorId="31BE7769">
                <wp:simplePos x="0" y="0"/>
                <wp:positionH relativeFrom="column">
                  <wp:posOffset>2667000</wp:posOffset>
                </wp:positionH>
                <wp:positionV relativeFrom="paragraph">
                  <wp:posOffset>139700</wp:posOffset>
                </wp:positionV>
                <wp:extent cx="1003300" cy="1714500"/>
                <wp:effectExtent l="0" t="0" r="0" b="0"/>
                <wp:wrapNone/>
                <wp:docPr id="7611" name="Rectangle 7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5840008"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1" style="position:absolute;margin-left:210pt;margin-top:11pt;width:79pt;height:135pt;z-index:2591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TuAAgLoBAABNAwAADgAAAAAAAAAAAAAAAAAuAgAAZHJzL2Uy&#10;b0RvYy54bWxQSwECLQAUAAYACAAAACEAfGLvF9sAAAAKAQAADwAAAAAAAAAAAAAAAAAUBAAAZHJz&#10;L2Rvd25yZXYueG1sUEsFBgAAAAAEAAQA8wAAABwFAAAAAA==&#10;" w14:anchorId="31BE7769">
                <v:textbox inset="2.16pt,1.44pt,0,1.44pt">
                  <w:txbxContent>
                    <w:p w:rsidR="00C940CA" w:rsidP="00C940CA" w:rsidRDefault="00C940CA" w14:paraId="35840008"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3440" behindDoc="0" locked="0" layoutInCell="1" allowOverlap="1" wp14:editId="798E61F2" wp14:anchorId="275B6DC2">
                <wp:simplePos x="0" y="0"/>
                <wp:positionH relativeFrom="column">
                  <wp:posOffset>2667000</wp:posOffset>
                </wp:positionH>
                <wp:positionV relativeFrom="paragraph">
                  <wp:posOffset>139700</wp:posOffset>
                </wp:positionV>
                <wp:extent cx="1003300" cy="1714500"/>
                <wp:effectExtent l="0" t="0" r="0" b="0"/>
                <wp:wrapNone/>
                <wp:docPr id="7612" name="Rectangle 76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D1D33A7"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2" style="position:absolute;margin-left:210pt;margin-top:11pt;width:79pt;height:135pt;z-index:2591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mb6roBAABNAwAADgAAAAAAAAAAAAAAAAAuAgAAZHJzL2Uy&#10;b0RvYy54bWxQSwECLQAUAAYACAAAACEAfGLvF9sAAAAKAQAADwAAAAAAAAAAAAAAAAAUBAAAZHJz&#10;L2Rvd25yZXYueG1sUEsFBgAAAAAEAAQA8wAAABwFAAAAAA==&#10;" w14:anchorId="275B6DC2">
                <v:textbox inset="2.16pt,1.44pt,0,1.44pt">
                  <w:txbxContent>
                    <w:p w:rsidR="00C940CA" w:rsidP="00C940CA" w:rsidRDefault="00C940CA" w14:paraId="7D1D33A7"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4464" behindDoc="0" locked="0" layoutInCell="1" allowOverlap="1" wp14:editId="39C3CA3B" wp14:anchorId="66508323">
                <wp:simplePos x="0" y="0"/>
                <wp:positionH relativeFrom="column">
                  <wp:posOffset>2667000</wp:posOffset>
                </wp:positionH>
                <wp:positionV relativeFrom="paragraph">
                  <wp:posOffset>139700</wp:posOffset>
                </wp:positionV>
                <wp:extent cx="1003300" cy="1714500"/>
                <wp:effectExtent l="0" t="0" r="0" b="0"/>
                <wp:wrapNone/>
                <wp:docPr id="7613" name="Rectangle 76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165B923"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3" style="position:absolute;margin-left:210pt;margin-top:11pt;width:79pt;height:135pt;z-index:2591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r/O5EuQEAAE0DAAAOAAAAAAAAAAAAAAAAAC4CAABkcnMvZTJv&#10;RG9jLnhtbFBLAQItABQABgAIAAAAIQB8Yu8X2wAAAAoBAAAPAAAAAAAAAAAAAAAAABMEAABkcnMv&#10;ZG93bnJldi54bWxQSwUGAAAAAAQABADzAAAAGwUAAAAA&#10;" w14:anchorId="66508323">
                <v:textbox inset="2.16pt,1.44pt,0,1.44pt">
                  <w:txbxContent>
                    <w:p w:rsidR="00C940CA" w:rsidP="00C940CA" w:rsidRDefault="00C940CA" w14:paraId="7165B923"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5488" behindDoc="0" locked="0" layoutInCell="1" allowOverlap="1" wp14:editId="43F27A71" wp14:anchorId="2731FE38">
                <wp:simplePos x="0" y="0"/>
                <wp:positionH relativeFrom="column">
                  <wp:posOffset>2667000</wp:posOffset>
                </wp:positionH>
                <wp:positionV relativeFrom="paragraph">
                  <wp:posOffset>139700</wp:posOffset>
                </wp:positionV>
                <wp:extent cx="1003300" cy="1714500"/>
                <wp:effectExtent l="0" t="0" r="0" b="0"/>
                <wp:wrapNone/>
                <wp:docPr id="7614" name="Rectangle 7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D9D8588"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4" style="position:absolute;margin-left:210pt;margin-top:11pt;width:79pt;height:135pt;z-index:2591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fvugEAAE0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yprmmxHGLXfqF&#10;vnHXj4qcqoORUuX+Zr+mEDu89hye4JxFXGbxswabvyiLzMXj48VjNScisLi+Wq9q7ITArWZZNzlB&#10;mOrjdoCY7pW3JC8YBeRSrOWHnzGdjr4fwXuZzen9vErzbi5qmnbdvpPdeXlEkTil6RGDHv3EqBhN&#10;oGTCzjMaX/ccFCXjD4fWtsvrqxZHpSTNql3hCENJkPbuc5U7MXgcJpGAkn0A0w9IuJhUeGHPirLz&#10;fOWh+JwX9h9/wfY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tTFH77oBAABNAwAADgAAAAAAAAAAAAAAAAAuAgAAZHJzL2Uy&#10;b0RvYy54bWxQSwECLQAUAAYACAAAACEAfGLvF9sAAAAKAQAADwAAAAAAAAAAAAAAAAAUBAAAZHJz&#10;L2Rvd25yZXYueG1sUEsFBgAAAAAEAAQA8wAAABwFAAAAAA==&#10;" w14:anchorId="2731FE38">
                <v:textbox inset="2.16pt,1.44pt,0,1.44pt">
                  <w:txbxContent>
                    <w:p w:rsidR="00C940CA" w:rsidP="00C940CA" w:rsidRDefault="00C940CA" w14:paraId="4D9D8588"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6512" behindDoc="0" locked="0" layoutInCell="1" allowOverlap="1" wp14:editId="452442FD" wp14:anchorId="4850218F">
                <wp:simplePos x="0" y="0"/>
                <wp:positionH relativeFrom="column">
                  <wp:posOffset>2667000</wp:posOffset>
                </wp:positionH>
                <wp:positionV relativeFrom="paragraph">
                  <wp:posOffset>139700</wp:posOffset>
                </wp:positionV>
                <wp:extent cx="1003300" cy="1714500"/>
                <wp:effectExtent l="0" t="0" r="0" b="0"/>
                <wp:wrapNone/>
                <wp:docPr id="7615" name="Rectangle 76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C39398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5" style="position:absolute;margin-left:210pt;margin-top:11pt;width:79pt;height:135pt;z-index:2591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JBuwEAAE0DAAAOAAAAZHJzL2Uyb0RvYy54bWysU8tu2zAQvBfoPxC813q4j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R103yhxHGLXfqF&#10;vnHXj4qcq4ORUuX+Zr+mEDu89hge4JJFXGbxswabvyiLzMXj09VjNScisLhZbtY1dkLgVrOqm5wg&#10;TPVyO0BM35S3JC8YBeRSrOXHHzGdjz4fwXuZzfn9vErzfi5qmnazfCa79/KEInFK0z0GPfqJUTGa&#10;QMmEnWc0/jlwUJSM3x1a264+L1sclZI063aNIwwlQdr711XuxOBxmEQCSg4BTD8g4WJS4YU9K8ou&#10;85WH4nVe2L/8Bbu/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P00MkG7AQAATQMAAA4AAAAAAAAAAAAAAAAALgIAAGRycy9l&#10;Mm9Eb2MueG1sUEsBAi0AFAAGAAgAAAAhAHxi7xfbAAAACgEAAA8AAAAAAAAAAAAAAAAAFQQAAGRy&#10;cy9kb3ducmV2LnhtbFBLBQYAAAAABAAEAPMAAAAdBQAAAAA=&#10;" w14:anchorId="4850218F">
                <v:textbox inset="2.16pt,1.44pt,0,1.44pt">
                  <w:txbxContent>
                    <w:p w:rsidR="00C940CA" w:rsidP="00C940CA" w:rsidRDefault="00C940CA" w14:paraId="5C39398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7536" behindDoc="0" locked="0" layoutInCell="1" allowOverlap="1" wp14:editId="5433C419" wp14:anchorId="1B2ACE29">
                <wp:simplePos x="0" y="0"/>
                <wp:positionH relativeFrom="column">
                  <wp:posOffset>2667000</wp:posOffset>
                </wp:positionH>
                <wp:positionV relativeFrom="paragraph">
                  <wp:posOffset>139700</wp:posOffset>
                </wp:positionV>
                <wp:extent cx="1003300" cy="1714500"/>
                <wp:effectExtent l="0" t="0" r="0" b="0"/>
                <wp:wrapNone/>
                <wp:docPr id="7616" name="Rectangle 76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BC668B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6" style="position:absolute;margin-left:210pt;margin-top:11pt;width:79pt;height:135pt;z-index:2591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ObcProBAABNAwAADgAAAAAAAAAAAAAAAAAuAgAAZHJzL2Uy&#10;b0RvYy54bWxQSwECLQAUAAYACAAAACEAfGLvF9sAAAAKAQAADwAAAAAAAAAAAAAAAAAUBAAAZHJz&#10;L2Rvd25yZXYueG1sUEsFBgAAAAAEAAQA8wAAABwFAAAAAA==&#10;" w14:anchorId="1B2ACE29">
                <v:textbox inset="2.16pt,1.44pt,0,1.44pt">
                  <w:txbxContent>
                    <w:p w:rsidR="00C940CA" w:rsidP="00C940CA" w:rsidRDefault="00C940CA" w14:paraId="7BC668B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8560" behindDoc="0" locked="0" layoutInCell="1" allowOverlap="1" wp14:editId="79C98CC1" wp14:anchorId="60F6DEAD">
                <wp:simplePos x="0" y="0"/>
                <wp:positionH relativeFrom="column">
                  <wp:posOffset>2667000</wp:posOffset>
                </wp:positionH>
                <wp:positionV relativeFrom="paragraph">
                  <wp:posOffset>139700</wp:posOffset>
                </wp:positionV>
                <wp:extent cx="1003300" cy="1714500"/>
                <wp:effectExtent l="0" t="0" r="0" b="0"/>
                <wp:wrapNone/>
                <wp:docPr id="7617" name="Rectangle 7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77A40D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7" style="position:absolute;margin-left:210pt;margin-top:11pt;width:79pt;height:135pt;z-index:2591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MjjqZC7AQAATQMAAA4AAAAAAAAAAAAAAAAALgIAAGRycy9l&#10;Mm9Eb2MueG1sUEsBAi0AFAAGAAgAAAAhAHxi7xfbAAAACgEAAA8AAAAAAAAAAAAAAAAAFQQAAGRy&#10;cy9kb3ducmV2LnhtbFBLBQYAAAAABAAEAPMAAAAdBQAAAAA=&#10;" w14:anchorId="60F6DEAD">
                <v:textbox inset="2.16pt,1.44pt,0,1.44pt">
                  <w:txbxContent>
                    <w:p w:rsidR="00C940CA" w:rsidP="00C940CA" w:rsidRDefault="00C940CA" w14:paraId="577A40D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39584" behindDoc="0" locked="0" layoutInCell="1" allowOverlap="1" wp14:editId="0F41DC6B" wp14:anchorId="4429B642">
                <wp:simplePos x="0" y="0"/>
                <wp:positionH relativeFrom="column">
                  <wp:posOffset>2667000</wp:posOffset>
                </wp:positionH>
                <wp:positionV relativeFrom="paragraph">
                  <wp:posOffset>139700</wp:posOffset>
                </wp:positionV>
                <wp:extent cx="1003300" cy="2019300"/>
                <wp:effectExtent l="0" t="0" r="0" b="0"/>
                <wp:wrapNone/>
                <wp:docPr id="7618" name="Rectangle 76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4CAB4B5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8" style="position:absolute;margin-left:210pt;margin-top:11pt;width:79pt;height:159pt;z-index:2591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eSugEAAE0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b1dNtgrxy126Sf6&#10;xl0/KnKqDkZKlfub/ZpC7PDaS3iGcxZxmcXPGmz+oiwyF4+PF4/VnIjA4vpmvaqxEwK3cgOXmCBM&#10;9XE7QEzflLckLxgF5FKs5YcfMZ2Ovh/Be5nN6f28SvNuLmqadr18J7vz8ogicUrTEwY9+olRMZpA&#10;yYSdZzS+7jkoSsbvDq1tb7/etDgqJWlW7QptgZIg7d3nKndi8DhMIgEl+wCmH5BwManwwp4VZef5&#10;ykPxOS/sP/6C7Rs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fmh5K6AQAATQMAAA4AAAAAAAAAAAAAAAAALgIAAGRycy9l&#10;Mm9Eb2MueG1sUEsBAi0AFAAGAAgAAAAhAGP+2GLcAAAACgEAAA8AAAAAAAAAAAAAAAAAFAQAAGRy&#10;cy9kb3ducmV2LnhtbFBLBQYAAAAABAAEAPMAAAAdBQAAAAA=&#10;" w14:anchorId="4429B642">
                <v:textbox inset="2.16pt,1.44pt,0,1.44pt">
                  <w:txbxContent>
                    <w:p w:rsidR="00C940CA" w:rsidP="00C940CA" w:rsidRDefault="00C940CA" w14:paraId="4CAB4B5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0608" behindDoc="0" locked="0" layoutInCell="1" allowOverlap="1" wp14:editId="77F5C018" wp14:anchorId="6CB1B190">
                <wp:simplePos x="0" y="0"/>
                <wp:positionH relativeFrom="column">
                  <wp:posOffset>2667000</wp:posOffset>
                </wp:positionH>
                <wp:positionV relativeFrom="paragraph">
                  <wp:posOffset>139700</wp:posOffset>
                </wp:positionV>
                <wp:extent cx="1003300" cy="2019300"/>
                <wp:effectExtent l="0" t="0" r="0" b="0"/>
                <wp:wrapNone/>
                <wp:docPr id="7619" name="Rectangle 76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01130CB8"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9" style="position:absolute;margin-left:210pt;margin-top:11pt;width:79pt;height:159pt;z-index:2591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j8jy6AQAATQMAAA4AAAAAAAAAAAAAAAAALgIAAGRycy9l&#10;Mm9Eb2MueG1sUEsBAi0AFAAGAAgAAAAhAGP+2GLcAAAACgEAAA8AAAAAAAAAAAAAAAAAFAQAAGRy&#10;cy9kb3ducmV2LnhtbFBLBQYAAAAABAAEAPMAAAAdBQAAAAA=&#10;" w14:anchorId="6CB1B190">
                <v:textbox inset="2.16pt,1.44pt,0,1.44pt">
                  <w:txbxContent>
                    <w:p w:rsidR="00C940CA" w:rsidP="00C940CA" w:rsidRDefault="00C940CA" w14:paraId="01130CB8"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1632" behindDoc="0" locked="0" layoutInCell="1" allowOverlap="1" wp14:editId="44337639" wp14:anchorId="29D75062">
                <wp:simplePos x="0" y="0"/>
                <wp:positionH relativeFrom="column">
                  <wp:posOffset>2667000</wp:posOffset>
                </wp:positionH>
                <wp:positionV relativeFrom="paragraph">
                  <wp:posOffset>139700</wp:posOffset>
                </wp:positionV>
                <wp:extent cx="1003300" cy="2019300"/>
                <wp:effectExtent l="0" t="0" r="0" b="0"/>
                <wp:wrapNone/>
                <wp:docPr id="7620" name="Rectangle 7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51647924"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0" style="position:absolute;margin-left:210pt;margin-top:11pt;width:79pt;height:159pt;z-index:2591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Mz1boK6AQAATQMAAA4AAAAAAAAAAAAAAAAALgIAAGRycy9l&#10;Mm9Eb2MueG1sUEsBAi0AFAAGAAgAAAAhAGP+2GLcAAAACgEAAA8AAAAAAAAAAAAAAAAAFAQAAGRy&#10;cy9kb3ducmV2LnhtbFBLBQYAAAAABAAEAPMAAAAdBQAAAAA=&#10;" w14:anchorId="29D75062">
                <v:textbox inset="2.16pt,1.44pt,0,1.44pt">
                  <w:txbxContent>
                    <w:p w:rsidR="00C940CA" w:rsidP="00C940CA" w:rsidRDefault="00C940CA" w14:paraId="51647924"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2656" behindDoc="0" locked="0" layoutInCell="1" allowOverlap="1" wp14:editId="35A90AFC" wp14:anchorId="054B5282">
                <wp:simplePos x="0" y="0"/>
                <wp:positionH relativeFrom="column">
                  <wp:posOffset>2667000</wp:posOffset>
                </wp:positionH>
                <wp:positionV relativeFrom="paragraph">
                  <wp:posOffset>139700</wp:posOffset>
                </wp:positionV>
                <wp:extent cx="1003300" cy="2019300"/>
                <wp:effectExtent l="0" t="0" r="0" b="0"/>
                <wp:wrapNone/>
                <wp:docPr id="7621" name="Rectangle 76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00DDDF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1" style="position:absolute;margin-left:210pt;margin-top:11pt;width:79pt;height:159pt;z-index:2591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ssugEAAE0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b1dtg0ljlvs0k/0&#10;jbt+VORUHYyUKvc3+zWF2OG1l/AM5yziMoufNdj8RVlkLh4fLx6rORGBxfXNelVjJwRu5QYuMUGY&#10;6uN2gJi+KW9JXjAKyKVYyw8/YjodfT+C9zKb0/t5lebdXNQ07Xr9Tnbn5RFF4pSmJwx69BOjYjSB&#10;kgk7z2h83XNQlIzfHVrb3n69aXFUStKs2hWOMJQEae8+V7kTg8dhEgko2Qcw/YCEi0mFF/asKDvP&#10;Vx6Kz3lh//EXbN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ITwGyy6AQAATQMAAA4AAAAAAAAAAAAAAAAALgIAAGRycy9l&#10;Mm9Eb2MueG1sUEsBAi0AFAAGAAgAAAAhAGP+2GLcAAAACgEAAA8AAAAAAAAAAAAAAAAAFAQAAGRy&#10;cy9kb3ducmV2LnhtbFBLBQYAAAAABAAEAPMAAAAdBQAAAAA=&#10;" w14:anchorId="054B5282">
                <v:textbox inset="2.16pt,1.44pt,0,1.44pt">
                  <w:txbxContent>
                    <w:p w:rsidR="00C940CA" w:rsidP="00C940CA" w:rsidRDefault="00C940CA" w14:paraId="00DDDF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3680" behindDoc="0" locked="0" layoutInCell="1" allowOverlap="1" wp14:editId="6485A386" wp14:anchorId="31174382">
                <wp:simplePos x="0" y="0"/>
                <wp:positionH relativeFrom="column">
                  <wp:posOffset>2667000</wp:posOffset>
                </wp:positionH>
                <wp:positionV relativeFrom="paragraph">
                  <wp:posOffset>139700</wp:posOffset>
                </wp:positionV>
                <wp:extent cx="1003300" cy="2019300"/>
                <wp:effectExtent l="0" t="0" r="0" b="0"/>
                <wp:wrapNone/>
                <wp:docPr id="7622" name="Rectangle 76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6BB89E74"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2" style="position:absolute;margin-left:210pt;margin-top:11pt;width:79pt;height:159pt;z-index:2591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cXhX2bkBAABNAwAADgAAAAAAAAAAAAAAAAAuAgAAZHJzL2Uy&#10;b0RvYy54bWxQSwECLQAUAAYACAAAACEAY/7YYtwAAAAKAQAADwAAAAAAAAAAAAAAAAATBAAAZHJz&#10;L2Rvd25yZXYueG1sUEsFBgAAAAAEAAQA8wAAABwFAAAAAA==&#10;" w14:anchorId="31174382">
                <v:textbox inset="2.16pt,1.44pt,0,1.44pt">
                  <w:txbxContent>
                    <w:p w:rsidR="00C940CA" w:rsidP="00C940CA" w:rsidRDefault="00C940CA" w14:paraId="6BB89E74"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4704" behindDoc="0" locked="0" layoutInCell="1" allowOverlap="1" wp14:editId="0D250BB0" wp14:anchorId="75DF2896">
                <wp:simplePos x="0" y="0"/>
                <wp:positionH relativeFrom="column">
                  <wp:posOffset>2667000</wp:posOffset>
                </wp:positionH>
                <wp:positionV relativeFrom="paragraph">
                  <wp:posOffset>139700</wp:posOffset>
                </wp:positionV>
                <wp:extent cx="1003300" cy="2019300"/>
                <wp:effectExtent l="0" t="0" r="0" b="0"/>
                <wp:wrapNone/>
                <wp:docPr id="7623" name="Rectangle 7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354A8357"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3" style="position:absolute;margin-left:210pt;margin-top:11pt;width:79pt;height:159pt;z-index:2591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OX0id7kBAABNAwAADgAAAAAAAAAAAAAAAAAuAgAAZHJzL2Uy&#10;b0RvYy54bWxQSwECLQAUAAYACAAAACEAY/7YYtwAAAAKAQAADwAAAAAAAAAAAAAAAAATBAAAZHJz&#10;L2Rvd25yZXYueG1sUEsFBgAAAAAEAAQA8wAAABwFAAAAAA==&#10;" w14:anchorId="75DF2896">
                <v:textbox inset="2.16pt,1.44pt,0,1.44pt">
                  <w:txbxContent>
                    <w:p w:rsidR="00C940CA" w:rsidP="00C940CA" w:rsidRDefault="00C940CA" w14:paraId="354A8357"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5728" behindDoc="0" locked="0" layoutInCell="1" allowOverlap="1" wp14:editId="28B39762" wp14:anchorId="613E28E4">
                <wp:simplePos x="0" y="0"/>
                <wp:positionH relativeFrom="column">
                  <wp:posOffset>2667000</wp:posOffset>
                </wp:positionH>
                <wp:positionV relativeFrom="paragraph">
                  <wp:posOffset>139700</wp:posOffset>
                </wp:positionV>
                <wp:extent cx="1003300" cy="2057400"/>
                <wp:effectExtent l="0" t="0" r="0" b="0"/>
                <wp:wrapNone/>
                <wp:docPr id="7624" name="Rectangle 76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3524ED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4" style="position:absolute;margin-left:210pt;margin-top:11pt;width:79pt;height:162pt;z-index:2591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MbvAEAAE0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HVVbOkxHGLXfqD&#10;vnHXDYqcqr2RUuX+Zr/GEFu89hQe4ZxFXGbxkwabvyiLTMXj48VjNSUisHi9uF7X2AmBW029XK4w&#10;QZjq/XaAmO6VtyQvGAXkUqzlh18xnY6+HcF7mc3p/bxK024qauaLunkju/PyiCJxStMDBj34kVEx&#10;mEDJiJ1nNL7uOShKhp8OrW1Wy0WDo1KS+bpZ4whDSZD27mOVO9F7HCaRgJJ9ANP1SLiYVHhhz4qy&#10;83zlofiYF/b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SezG7wBAABNAwAADgAAAAAAAAAAAAAAAAAuAgAAZHJz&#10;L2Uyb0RvYy54bWxQSwECLQAUAAYACAAAACEAtmP75twAAAAKAQAADwAAAAAAAAAAAAAAAAAWBAAA&#10;ZHJzL2Rvd25yZXYueG1sUEsFBgAAAAAEAAQA8wAAAB8FAAAAAA==&#10;" w14:anchorId="613E28E4">
                <v:textbox inset="2.16pt,1.44pt,0,1.44pt">
                  <w:txbxContent>
                    <w:p w:rsidR="00C940CA" w:rsidP="00C940CA" w:rsidRDefault="00C940CA" w14:paraId="63524ED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6752" behindDoc="0" locked="0" layoutInCell="1" allowOverlap="1" wp14:editId="3D926480" wp14:anchorId="0CC35B4E">
                <wp:simplePos x="0" y="0"/>
                <wp:positionH relativeFrom="column">
                  <wp:posOffset>2667000</wp:posOffset>
                </wp:positionH>
                <wp:positionV relativeFrom="paragraph">
                  <wp:posOffset>139700</wp:posOffset>
                </wp:positionV>
                <wp:extent cx="1003300" cy="2057400"/>
                <wp:effectExtent l="0" t="0" r="0" b="0"/>
                <wp:wrapNone/>
                <wp:docPr id="7625" name="Rectangle 76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76C6FD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5" style="position:absolute;margin-left:210pt;margin-top:11pt;width:79pt;height:162pt;z-index:2591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WSLGtbwBAABNAwAADgAAAAAAAAAAAAAAAAAuAgAAZHJz&#10;L2Uyb0RvYy54bWxQSwECLQAUAAYACAAAACEAtmP75twAAAAKAQAADwAAAAAAAAAAAAAAAAAWBAAA&#10;ZHJzL2Rvd25yZXYueG1sUEsFBgAAAAAEAAQA8wAAAB8FAAAAAA==&#10;" w14:anchorId="0CC35B4E">
                <v:textbox inset="2.16pt,1.44pt,0,1.44pt">
                  <w:txbxContent>
                    <w:p w:rsidR="00C940CA" w:rsidP="00C940CA" w:rsidRDefault="00C940CA" w14:paraId="476C6FD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7776" behindDoc="0" locked="0" layoutInCell="1" allowOverlap="1" wp14:editId="3F3B4112" wp14:anchorId="34265FF0">
                <wp:simplePos x="0" y="0"/>
                <wp:positionH relativeFrom="column">
                  <wp:posOffset>2667000</wp:posOffset>
                </wp:positionH>
                <wp:positionV relativeFrom="paragraph">
                  <wp:posOffset>139700</wp:posOffset>
                </wp:positionV>
                <wp:extent cx="1003300" cy="2057400"/>
                <wp:effectExtent l="0" t="0" r="0" b="0"/>
                <wp:wrapNone/>
                <wp:docPr id="7626" name="Rectangle 7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61CAE2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6" style="position:absolute;margin-left:210pt;margin-top:11pt;width:79pt;height:162pt;z-index:2591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jKvAEAAE0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H1qllR4rjFLv1G&#10;37jrBkXO1d5IqXJ/s19jiC1eewqPcMkiLrP4SYPNX5RFpuLx6eqxmhIRWLxZ3Gxq7ITAraZeLteY&#10;IEz1fjtATD+UtyQvGAXkUqzlx18xnY++HcF7mc35/bxK034qauaLevlGdu/lCUXilKYHDHrwI6Ni&#10;MIGSETvPaPxz4KAoGX46tLZZLxcNjkpJ5ptmgyMMJUHa+49V7kTvcZhEAkoOAUzXI+FiUuGFPSvK&#10;LvOVh+JjXti//wW7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JPAoyrwBAABNAwAADgAAAAAAAAAAAAAAAAAuAgAAZHJz&#10;L2Uyb0RvYy54bWxQSwECLQAUAAYACAAAACEAtmP75twAAAAKAQAADwAAAAAAAAAAAAAAAAAWBAAA&#10;ZHJzL2Rvd25yZXYueG1sUEsFBgAAAAAEAAQA8wAAAB8FAAAAAA==&#10;" w14:anchorId="34265FF0">
                <v:textbox inset="2.16pt,1.44pt,0,1.44pt">
                  <w:txbxContent>
                    <w:p w:rsidR="00C940CA" w:rsidP="00C940CA" w:rsidRDefault="00C940CA" w14:paraId="261CAE2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8800" behindDoc="0" locked="0" layoutInCell="1" allowOverlap="1" wp14:editId="21150B09" wp14:anchorId="5F3C22EF">
                <wp:simplePos x="0" y="0"/>
                <wp:positionH relativeFrom="column">
                  <wp:posOffset>2667000</wp:posOffset>
                </wp:positionH>
                <wp:positionV relativeFrom="paragraph">
                  <wp:posOffset>139700</wp:posOffset>
                </wp:positionV>
                <wp:extent cx="1003300" cy="1714500"/>
                <wp:effectExtent l="0" t="0" r="0" b="0"/>
                <wp:wrapNone/>
                <wp:docPr id="7627" name="Rectangle 76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27AC3A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7" style="position:absolute;margin-left:210pt;margin-top:11pt;width:79pt;height:135pt;z-index:2591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QkHNW7AQAATQMAAA4AAAAAAAAAAAAAAAAALgIAAGRycy9l&#10;Mm9Eb2MueG1sUEsBAi0AFAAGAAgAAAAhAHxi7xfbAAAACgEAAA8AAAAAAAAAAAAAAAAAFQQAAGRy&#10;cy9kb3ducmV2LnhtbFBLBQYAAAAABAAEAPMAAAAdBQAAAAA=&#10;" w14:anchorId="5F3C22EF">
                <v:textbox inset="2.16pt,1.44pt,0,1.44pt">
                  <w:txbxContent>
                    <w:p w:rsidR="00C940CA" w:rsidP="00C940CA" w:rsidRDefault="00C940CA" w14:paraId="227AC3A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49824" behindDoc="0" locked="0" layoutInCell="1" allowOverlap="1" wp14:editId="3DFDE10F" wp14:anchorId="3F551470">
                <wp:simplePos x="0" y="0"/>
                <wp:positionH relativeFrom="column">
                  <wp:posOffset>2667000</wp:posOffset>
                </wp:positionH>
                <wp:positionV relativeFrom="paragraph">
                  <wp:posOffset>139700</wp:posOffset>
                </wp:positionV>
                <wp:extent cx="1003300" cy="1714500"/>
                <wp:effectExtent l="0" t="0" r="0" b="0"/>
                <wp:wrapNone/>
                <wp:docPr id="7628" name="Rectangle 76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4F0E7E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8" style="position:absolute;margin-left:210pt;margin-top:11pt;width:79pt;height:135pt;z-index:2591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WdLoboBAABNAwAADgAAAAAAAAAAAAAAAAAuAgAAZHJzL2Uy&#10;b0RvYy54bWxQSwECLQAUAAYACAAAACEAfGLvF9sAAAAKAQAADwAAAAAAAAAAAAAAAAAUBAAAZHJz&#10;L2Rvd25yZXYueG1sUEsFBgAAAAAEAAQA8wAAABwFAAAAAA==&#10;" w14:anchorId="3F551470">
                <v:textbox inset="2.16pt,1.44pt,0,1.44pt">
                  <w:txbxContent>
                    <w:p w:rsidR="00C940CA" w:rsidP="00C940CA" w:rsidRDefault="00C940CA" w14:paraId="74F0E7E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0848" behindDoc="0" locked="0" layoutInCell="1" allowOverlap="1" wp14:editId="250505DA" wp14:anchorId="4FAFC428">
                <wp:simplePos x="0" y="0"/>
                <wp:positionH relativeFrom="column">
                  <wp:posOffset>2667000</wp:posOffset>
                </wp:positionH>
                <wp:positionV relativeFrom="paragraph">
                  <wp:posOffset>139700</wp:posOffset>
                </wp:positionV>
                <wp:extent cx="1003300" cy="1714500"/>
                <wp:effectExtent l="0" t="0" r="0" b="0"/>
                <wp:wrapNone/>
                <wp:docPr id="7629" name="Rectangle 7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450B3E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9" style="position:absolute;margin-left:210pt;margin-top:11pt;width:79pt;height:135pt;z-index:2591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4PugEAAE0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bbuhxHGLXfqB&#10;vnHXj4qcq4ORUuX+Zr+mEDu89hKe4ZJFXGbxswabvyiLzMXj09VjNScisLhZbtY1dkLgVrOqm5wg&#10;TPV+O0BM35S3JC8YBeRSrOXHh5jOR9+O4L3M5vx+XqV5Pxc1zbJevZHde3lCkTil6QmDHv3EqBhN&#10;oGTCzjMafx84KErG7w6tbVc3yxZHpSTNul3jCENJkPb+Y5U7MXgcJpGAkkMA0w9IuJhUeGHPirLL&#10;fOWh+JgX9u9/we4V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PWI+D7oBAABNAwAADgAAAAAAAAAAAAAAAAAuAgAAZHJzL2Uy&#10;b0RvYy54bWxQSwECLQAUAAYACAAAACEAfGLvF9sAAAAKAQAADwAAAAAAAAAAAAAAAAAUBAAAZHJz&#10;L2Rvd25yZXYueG1sUEsFBgAAAAAEAAQA8wAAABwFAAAAAA==&#10;" w14:anchorId="4FAFC428">
                <v:textbox inset="2.16pt,1.44pt,0,1.44pt">
                  <w:txbxContent>
                    <w:p w:rsidR="00C940CA" w:rsidP="00C940CA" w:rsidRDefault="00C940CA" w14:paraId="0450B3E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1872" behindDoc="0" locked="0" layoutInCell="1" allowOverlap="1" wp14:editId="3CE069FA" wp14:anchorId="4CBE556F">
                <wp:simplePos x="0" y="0"/>
                <wp:positionH relativeFrom="column">
                  <wp:posOffset>2667000</wp:posOffset>
                </wp:positionH>
                <wp:positionV relativeFrom="paragraph">
                  <wp:posOffset>139700</wp:posOffset>
                </wp:positionV>
                <wp:extent cx="1003300" cy="2057400"/>
                <wp:effectExtent l="0" t="0" r="0" b="0"/>
                <wp:wrapNone/>
                <wp:docPr id="7630" name="Rectangle 76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B8A02F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0" style="position:absolute;margin-left:210pt;margin-top:11pt;width:79pt;height:162pt;z-index:2591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iiuwEAAE0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c3KzTIc4dd+om+&#10;cd9bRc7VwUip5v7Ofo0xdXjtOT7BJUu4nMVPGtz8RVlkKh6frh6rKROBxdvVbVvjQwK3mnq93mCC&#10;MNXb7Qgpf1XBkXnBKCCXYi0/fk/5fPT1CN6b2Zzfn1d52k9FzXJVt69k90GeUCROaX7EoG0YGRXW&#10;REpG7Dyj6feBg6LEfvNobbNZrxoclZIs26bFEYaSIO39+yr3Ygg4TCIDJYcIph+QcDGp8MKeFWWX&#10;+ZqH4n1e2L/9Bbs/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TyiiuwEAAE0DAAAOAAAAAAAAAAAAAAAAAC4CAABkcnMv&#10;ZTJvRG9jLnhtbFBLAQItABQABgAIAAAAIQC2Y/vm3AAAAAoBAAAPAAAAAAAAAAAAAAAAABUEAABk&#10;cnMvZG93bnJldi54bWxQSwUGAAAAAAQABADzAAAAHgUAAAAA&#10;" w14:anchorId="4CBE556F">
                <v:textbox inset="2.16pt,1.44pt,0,1.44pt">
                  <w:txbxContent>
                    <w:p w:rsidR="00C940CA" w:rsidP="00C940CA" w:rsidRDefault="00C940CA" w14:paraId="7B8A02F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2896" behindDoc="0" locked="0" layoutInCell="1" allowOverlap="1" wp14:editId="44247027" wp14:anchorId="084E6FD2">
                <wp:simplePos x="0" y="0"/>
                <wp:positionH relativeFrom="column">
                  <wp:posOffset>2667000</wp:posOffset>
                </wp:positionH>
                <wp:positionV relativeFrom="paragraph">
                  <wp:posOffset>139700</wp:posOffset>
                </wp:positionV>
                <wp:extent cx="1003300" cy="2057400"/>
                <wp:effectExtent l="0" t="0" r="0" b="0"/>
                <wp:wrapNone/>
                <wp:docPr id="7631" name="Rectangle 76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57B93A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1" style="position:absolute;margin-left:210pt;margin-top:11pt;width:79pt;height:162pt;z-index:2591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0MuwEAAE0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u7ZUOJ5w679AN9&#10;4763ilyqg5FSzf2d/Rpj6vDac3yCa5ZwOYufNLj5i7LIVDw+3zxWUyYCi9vldlNjJwRutfVqtcYE&#10;Yaq32xFS/qKCI/OCUUAuxVp++pby5ejrEbw3s7m8P6/ydJiKmmZZb1/JHoI8o0ic0vyIQdswMiqs&#10;iZSM2HlG068jB0WJ/erR2na9WrY4KiVpNu0GRxhKgrQP76vciyHgMIkMlBwjmH5AwsWkwgt7VpRd&#10;52seivd5Yf/2F+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NSl0MuwEAAE0DAAAOAAAAAAAAAAAAAAAAAC4CAABkcnMv&#10;ZTJvRG9jLnhtbFBLAQItABQABgAIAAAAIQC2Y/vm3AAAAAoBAAAPAAAAAAAAAAAAAAAAABUEAABk&#10;cnMvZG93bnJldi54bWxQSwUGAAAAAAQABADzAAAAHgUAAAAA&#10;" w14:anchorId="084E6FD2">
                <v:textbox inset="2.16pt,1.44pt,0,1.44pt">
                  <w:txbxContent>
                    <w:p w:rsidR="00C940CA" w:rsidP="00C940CA" w:rsidRDefault="00C940CA" w14:paraId="357B93A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3920" behindDoc="0" locked="0" layoutInCell="1" allowOverlap="1" wp14:editId="30AC2016" wp14:anchorId="44EF7018">
                <wp:simplePos x="0" y="0"/>
                <wp:positionH relativeFrom="column">
                  <wp:posOffset>2667000</wp:posOffset>
                </wp:positionH>
                <wp:positionV relativeFrom="paragraph">
                  <wp:posOffset>139700</wp:posOffset>
                </wp:positionV>
                <wp:extent cx="1003300" cy="762000"/>
                <wp:effectExtent l="0" t="0" r="0" b="0"/>
                <wp:wrapNone/>
                <wp:docPr id="7632" name="Rectangle 76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9D2D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2" style="position:absolute;margin-left:210pt;margin-top:11pt;width:79pt;height:60pt;z-index:2591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skug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V7bKlxHGLXXpB&#10;37jrR0XO1cFIqXJ/s19TiB1eew3PcMkiLrP4WYPNX5RF5uLx6eqxmhMRWNwsN+saOyFwa3WzWeIa&#10;Uar3ywFi+qa8JXnBKCCV4iw/PsR0Pvr7CN7LZM7P51Wa93MR0yybgpuLey9PqBGHND1h0KOfGBWj&#10;CZRM2HhG468DB0XJ+N2hs+3qJhuRStKs2zVOMJQEWe8/VrkTg8dZEgkoOQQw/YCEi0eFF7asKLuM&#10;V56Jj3lh//4T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7tmskugEAAEwDAAAOAAAAAAAAAAAAAAAAAC4CAABkcnMvZTJv&#10;RG9jLnhtbFBLAQItABQABgAIAAAAIQBvQUaG2gAAAAoBAAAPAAAAAAAAAAAAAAAAABQEAABkcnMv&#10;ZG93bnJldi54bWxQSwUGAAAAAAQABADzAAAAGwUAAAAA&#10;" w14:anchorId="44EF7018">
                <v:textbox inset="2.16pt,1.44pt,0,1.44pt">
                  <w:txbxContent>
                    <w:p w:rsidR="00C940CA" w:rsidP="00C940CA" w:rsidRDefault="00C940CA" w14:paraId="659D2D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4944" behindDoc="0" locked="0" layoutInCell="1" allowOverlap="1" wp14:editId="7F1C9BC1" wp14:anchorId="5657BDE3">
                <wp:simplePos x="0" y="0"/>
                <wp:positionH relativeFrom="column">
                  <wp:posOffset>2667000</wp:posOffset>
                </wp:positionH>
                <wp:positionV relativeFrom="paragraph">
                  <wp:posOffset>139700</wp:posOffset>
                </wp:positionV>
                <wp:extent cx="1003300" cy="762000"/>
                <wp:effectExtent l="0" t="0" r="0" b="0"/>
                <wp:wrapNone/>
                <wp:docPr id="7633" name="Rectangle 76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B5E7E6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3" style="position:absolute;margin-left:210pt;margin-top:11pt;width:79pt;height:60pt;z-index:2591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Dcyn8+5AQAATAMAAA4AAAAAAAAAAAAAAAAALgIAAGRycy9lMm9E&#10;b2MueG1sUEsBAi0AFAAGAAgAAAAhAG9BRobaAAAACgEAAA8AAAAAAAAAAAAAAAAAEwQAAGRycy9k&#10;b3ducmV2LnhtbFBLBQYAAAAABAAEAPMAAAAaBQAAAAA=&#10;" w14:anchorId="5657BDE3">
                <v:textbox inset="2.16pt,1.44pt,0,1.44pt">
                  <w:txbxContent>
                    <w:p w:rsidR="00C940CA" w:rsidP="00C940CA" w:rsidRDefault="00C940CA" w14:paraId="3B5E7E6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5968" behindDoc="0" locked="0" layoutInCell="1" allowOverlap="1" wp14:editId="45684B58" wp14:anchorId="079049B5">
                <wp:simplePos x="0" y="0"/>
                <wp:positionH relativeFrom="column">
                  <wp:posOffset>2667000</wp:posOffset>
                </wp:positionH>
                <wp:positionV relativeFrom="paragraph">
                  <wp:posOffset>139700</wp:posOffset>
                </wp:positionV>
                <wp:extent cx="1003300" cy="762000"/>
                <wp:effectExtent l="0" t="0" r="0" b="0"/>
                <wp:wrapNone/>
                <wp:docPr id="7634" name="Rectangle 76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1B948F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4" style="position:absolute;margin-left:210pt;margin-top:11pt;width:79pt;height:60pt;z-index:2591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0fsNnugEAAEwDAAAOAAAAAAAAAAAAAAAAAC4CAABkcnMvZTJv&#10;RG9jLnhtbFBLAQItABQABgAIAAAAIQBvQUaG2gAAAAoBAAAPAAAAAAAAAAAAAAAAABQEAABkcnMv&#10;ZG93bnJldi54bWxQSwUGAAAAAAQABADzAAAAGwUAAAAA&#10;" w14:anchorId="079049B5">
                <v:textbox inset="2.16pt,1.44pt,0,1.44pt">
                  <w:txbxContent>
                    <w:p w:rsidR="00C940CA" w:rsidP="00C940CA" w:rsidRDefault="00C940CA" w14:paraId="11B948F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6992" behindDoc="0" locked="0" layoutInCell="1" allowOverlap="1" wp14:editId="419B3D01" wp14:anchorId="4D1F3759">
                <wp:simplePos x="0" y="0"/>
                <wp:positionH relativeFrom="column">
                  <wp:posOffset>2667000</wp:posOffset>
                </wp:positionH>
                <wp:positionV relativeFrom="paragraph">
                  <wp:posOffset>139700</wp:posOffset>
                </wp:positionV>
                <wp:extent cx="1003300" cy="762000"/>
                <wp:effectExtent l="0" t="0" r="0" b="0"/>
                <wp:wrapNone/>
                <wp:docPr id="7635" name="Rectangle 7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5CAEDF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5" style="position:absolute;margin-left:210pt;margin-top:11pt;width:79pt;height:60pt;z-index:2591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uPo3jLsBAABMAwAADgAAAAAAAAAAAAAAAAAuAgAAZHJzL2Uy&#10;b0RvYy54bWxQSwECLQAUAAYACAAAACEAb0FGhtoAAAAKAQAADwAAAAAAAAAAAAAAAAAVBAAAZHJz&#10;L2Rvd25yZXYueG1sUEsFBgAAAAAEAAQA8wAAABwFAAAAAA==&#10;" w14:anchorId="4D1F3759">
                <v:textbox inset="2.16pt,1.44pt,0,1.44pt">
                  <w:txbxContent>
                    <w:p w:rsidR="00C940CA" w:rsidP="00C940CA" w:rsidRDefault="00C940CA" w14:paraId="35CAEDF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8016" behindDoc="0" locked="0" layoutInCell="1" allowOverlap="1" wp14:editId="7ED36065" wp14:anchorId="7B8029E0">
                <wp:simplePos x="0" y="0"/>
                <wp:positionH relativeFrom="column">
                  <wp:posOffset>2667000</wp:posOffset>
                </wp:positionH>
                <wp:positionV relativeFrom="paragraph">
                  <wp:posOffset>139700</wp:posOffset>
                </wp:positionV>
                <wp:extent cx="1003300" cy="762000"/>
                <wp:effectExtent l="0" t="0" r="0" b="0"/>
                <wp:wrapNone/>
                <wp:docPr id="7636" name="Rectangle 76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967F3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6" style="position:absolute;margin-left:210pt;margin-top:11pt;width:79pt;height:60pt;z-index:2591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q1s9ugEAAEwDAAAOAAAAAAAAAAAAAAAAAC4CAABkcnMvZTJv&#10;RG9jLnhtbFBLAQItABQABgAIAAAAIQBvQUaG2gAAAAoBAAAPAAAAAAAAAAAAAAAAABQEAABkcnMv&#10;ZG93bnJldi54bWxQSwUGAAAAAAQABADzAAAAGwUAAAAA&#10;" w14:anchorId="7B8029E0">
                <v:textbox inset="2.16pt,1.44pt,0,1.44pt">
                  <w:txbxContent>
                    <w:p w:rsidR="00C940CA" w:rsidP="00C940CA" w:rsidRDefault="00C940CA" w14:paraId="1967F3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59040" behindDoc="0" locked="0" layoutInCell="1" allowOverlap="1" wp14:editId="636C5B62" wp14:anchorId="0E2603CC">
                <wp:simplePos x="0" y="0"/>
                <wp:positionH relativeFrom="column">
                  <wp:posOffset>2667000</wp:posOffset>
                </wp:positionH>
                <wp:positionV relativeFrom="paragraph">
                  <wp:posOffset>139700</wp:posOffset>
                </wp:positionV>
                <wp:extent cx="1003300" cy="762000"/>
                <wp:effectExtent l="0" t="0" r="0" b="0"/>
                <wp:wrapNone/>
                <wp:docPr id="7637" name="Rectangle 76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8EAA6E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7" style="position:absolute;margin-left:210pt;margin-top:11pt;width:79pt;height:60pt;z-index:2591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hS+v1rsBAABMAwAADgAAAAAAAAAAAAAAAAAuAgAAZHJzL2Uy&#10;b0RvYy54bWxQSwECLQAUAAYACAAAACEAb0FGhtoAAAAKAQAADwAAAAAAAAAAAAAAAAAVBAAAZHJz&#10;L2Rvd25yZXYueG1sUEsFBgAAAAAEAAQA8wAAABwFAAAAAA==&#10;" w14:anchorId="0E2603CC">
                <v:textbox inset="2.16pt,1.44pt,0,1.44pt">
                  <w:txbxContent>
                    <w:p w:rsidR="00C940CA" w:rsidP="00C940CA" w:rsidRDefault="00C940CA" w14:paraId="58EAA6E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0064" behindDoc="0" locked="0" layoutInCell="1" allowOverlap="1" wp14:editId="03C75E67" wp14:anchorId="4EFABA3C">
                <wp:simplePos x="0" y="0"/>
                <wp:positionH relativeFrom="column">
                  <wp:posOffset>2667000</wp:posOffset>
                </wp:positionH>
                <wp:positionV relativeFrom="paragraph">
                  <wp:posOffset>139700</wp:posOffset>
                </wp:positionV>
                <wp:extent cx="1003300" cy="762000"/>
                <wp:effectExtent l="0" t="0" r="0" b="0"/>
                <wp:wrapNone/>
                <wp:docPr id="7638" name="Rectangle 7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7A07B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8" style="position:absolute;margin-left:210pt;margin-top:11pt;width:79pt;height:60pt;z-index:2591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q75LgugEAAEwDAAAOAAAAAAAAAAAAAAAAAC4CAABkcnMvZTJv&#10;RG9jLnhtbFBLAQItABQABgAIAAAAIQBvQUaG2gAAAAoBAAAPAAAAAAAAAAAAAAAAABQEAABkcnMv&#10;ZG93bnJldi54bWxQSwUGAAAAAAQABADzAAAAGwUAAAAA&#10;" w14:anchorId="4EFABA3C">
                <v:textbox inset="2.16pt,1.44pt,0,1.44pt">
                  <w:txbxContent>
                    <w:p w:rsidR="00C940CA" w:rsidP="00C940CA" w:rsidRDefault="00C940CA" w14:paraId="027A07B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1088" behindDoc="0" locked="0" layoutInCell="1" allowOverlap="1" wp14:editId="68BEC941" wp14:anchorId="127D374A">
                <wp:simplePos x="0" y="0"/>
                <wp:positionH relativeFrom="column">
                  <wp:posOffset>2667000</wp:posOffset>
                </wp:positionH>
                <wp:positionV relativeFrom="paragraph">
                  <wp:posOffset>139700</wp:posOffset>
                </wp:positionV>
                <wp:extent cx="1003300" cy="762000"/>
                <wp:effectExtent l="0" t="0" r="0" b="0"/>
                <wp:wrapNone/>
                <wp:docPr id="7639" name="Rectangle 7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83ADCA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9" style="position:absolute;margin-left:210pt;margin-top:11pt;width:79pt;height:60pt;z-index:2591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mtmC7sBAABMAwAADgAAAAAAAAAAAAAAAAAuAgAAZHJzL2Uy&#10;b0RvYy54bWxQSwECLQAUAAYACAAAACEAb0FGhtoAAAAKAQAADwAAAAAAAAAAAAAAAAAVBAAAZHJz&#10;L2Rvd25yZXYueG1sUEsFBgAAAAAEAAQA8wAAABwFAAAAAA==&#10;" w14:anchorId="127D374A">
                <v:textbox inset="2.16pt,1.44pt,0,1.44pt">
                  <w:txbxContent>
                    <w:p w:rsidR="00C940CA" w:rsidP="00C940CA" w:rsidRDefault="00C940CA" w14:paraId="283ADCA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2112" behindDoc="0" locked="0" layoutInCell="1" allowOverlap="1" wp14:editId="5D43F06C" wp14:anchorId="7A3BA55E">
                <wp:simplePos x="0" y="0"/>
                <wp:positionH relativeFrom="column">
                  <wp:posOffset>2667000</wp:posOffset>
                </wp:positionH>
                <wp:positionV relativeFrom="paragraph">
                  <wp:posOffset>139700</wp:posOffset>
                </wp:positionV>
                <wp:extent cx="1003300" cy="762000"/>
                <wp:effectExtent l="0" t="0" r="0" b="0"/>
                <wp:wrapNone/>
                <wp:docPr id="7640" name="Rectangle 7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0C0D22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0" style="position:absolute;margin-left:210pt;margin-top:11pt;width:79pt;height:60pt;z-index:2591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s6ug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9c0KBbLM4JR+&#10;o27MDlqQc3ZUfS/SfJNekw8tlj35R7hEAd1EfpZg0hdpkTlrfLpqLOZIOCY3y01T4kMcj9arzRJ9&#10;7FK8F3sI8YdwhiSno4BQsrLs+CvE89W3K1iXwJyfT16c93MmUy2r5g3r3vUn5IhLGh/QSO2mjnKt&#10;PCUTDr6j4c+BgaBE/7SobL1eLWvclBxUTd3gBkMOEPX+Y5ZZPjrcJR6BkoMHNYwIOGuUceHIMrPL&#10;eqWd+Bhn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9Ns6ugEAAEwDAAAOAAAAAAAAAAAAAAAAAC4CAABkcnMvZTJv&#10;RG9jLnhtbFBLAQItABQABgAIAAAAIQBvQUaG2gAAAAoBAAAPAAAAAAAAAAAAAAAAABQEAABkcnMv&#10;ZG93bnJldi54bWxQSwUGAAAAAAQABADzAAAAGwUAAAAA&#10;" w14:anchorId="7A3BA55E">
                <v:textbox inset="2.16pt,1.44pt,0,1.44pt">
                  <w:txbxContent>
                    <w:p w:rsidR="00C940CA" w:rsidP="00C940CA" w:rsidRDefault="00C940CA" w14:paraId="60C0D22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3136" behindDoc="0" locked="0" layoutInCell="1" allowOverlap="1" wp14:editId="37AA11DE" wp14:anchorId="126B4105">
                <wp:simplePos x="0" y="0"/>
                <wp:positionH relativeFrom="column">
                  <wp:posOffset>2667000</wp:posOffset>
                </wp:positionH>
                <wp:positionV relativeFrom="paragraph">
                  <wp:posOffset>139700</wp:posOffset>
                </wp:positionV>
                <wp:extent cx="1003300" cy="762000"/>
                <wp:effectExtent l="0" t="0" r="0" b="0"/>
                <wp:wrapNone/>
                <wp:docPr id="7641" name="Rectangle 7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45F814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1" style="position:absolute;margin-left:210pt;margin-top:11pt;width:79pt;height:60pt;z-index:2591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XAv0bsBAABMAwAADgAAAAAAAAAAAAAAAAAuAgAAZHJzL2Uy&#10;b0RvYy54bWxQSwECLQAUAAYACAAAACEAb0FGhtoAAAAKAQAADwAAAAAAAAAAAAAAAAAVBAAAZHJz&#10;L2Rvd25yZXYueG1sUEsFBgAAAAAEAAQA8wAAABwFAAAAAA==&#10;" w14:anchorId="126B4105">
                <v:textbox inset="2.16pt,1.44pt,0,1.44pt">
                  <w:txbxContent>
                    <w:p w:rsidR="00C940CA" w:rsidP="00C940CA" w:rsidRDefault="00C940CA" w14:paraId="145F814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4160" behindDoc="0" locked="0" layoutInCell="1" allowOverlap="1" wp14:editId="431E6677" wp14:anchorId="127C3C35">
                <wp:simplePos x="0" y="0"/>
                <wp:positionH relativeFrom="column">
                  <wp:posOffset>2667000</wp:posOffset>
                </wp:positionH>
                <wp:positionV relativeFrom="paragraph">
                  <wp:posOffset>139700</wp:posOffset>
                </wp:positionV>
                <wp:extent cx="1003300" cy="762000"/>
                <wp:effectExtent l="0" t="0" r="0" b="0"/>
                <wp:wrapNone/>
                <wp:docPr id="7642" name="Rectangle 7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25A19BD"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2" style="position:absolute;margin-left:210pt;margin-top:11pt;width:79pt;height:60pt;z-index:2591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4muw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ZXd8uGEsctdukF&#10;feOuGxQ5V3sjpcr9zX6NIbZ47TU8wyWLuMziJw02f1EWmYrHp6vHakpEYHGz2Kxr7ITArdVys8A1&#10;olQflwPE9FV5S/KCUUAqxVl+/B7T+ejvI3gvkzk/n1dp2k9FzHzRFNxc3Ht5Qo04pOkJgx78yKgY&#10;TKBkxMYzGt8OHBQlwzeHzjar5QKNSCWZr5s1TjCUBFnvP1e5E73HWRIJKDkEMF2PhItHhRe2rCi7&#10;jFeeic95Yf/xE+z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XmuJrsBAABMAwAADgAAAAAAAAAAAAAAAAAuAgAAZHJzL2Uy&#10;b0RvYy54bWxQSwECLQAUAAYACAAAACEAb0FGhtoAAAAKAQAADwAAAAAAAAAAAAAAAAAVBAAAZHJz&#10;L2Rvd25yZXYueG1sUEsFBgAAAAAEAAQA8wAAABwFAAAAAA==&#10;" w14:anchorId="127C3C35">
                <v:textbox inset="2.16pt,1.44pt,0,1.44pt">
                  <w:txbxContent>
                    <w:p w:rsidR="00C940CA" w:rsidP="00C940CA" w:rsidRDefault="00C940CA" w14:paraId="125A19BD"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5184" behindDoc="0" locked="0" layoutInCell="1" allowOverlap="1" wp14:editId="40CB73AD" wp14:anchorId="004DB954">
                <wp:simplePos x="0" y="0"/>
                <wp:positionH relativeFrom="column">
                  <wp:posOffset>2667000</wp:posOffset>
                </wp:positionH>
                <wp:positionV relativeFrom="paragraph">
                  <wp:posOffset>139700</wp:posOffset>
                </wp:positionV>
                <wp:extent cx="1003300" cy="762000"/>
                <wp:effectExtent l="0" t="0" r="0" b="0"/>
                <wp:wrapNone/>
                <wp:docPr id="7643" name="Rectangle 7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6828332"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3" style="position:absolute;margin-left:210pt;margin-top:11pt;width:79pt;height:60pt;z-index:2591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x/VrNugEAAEwDAAAOAAAAAAAAAAAAAAAAAC4CAABkcnMvZTJv&#10;RG9jLnhtbFBLAQItABQABgAIAAAAIQBvQUaG2gAAAAoBAAAPAAAAAAAAAAAAAAAAABQEAABkcnMv&#10;ZG93bnJldi54bWxQSwUGAAAAAAQABADzAAAAGwUAAAAA&#10;" w14:anchorId="004DB954">
                <v:textbox inset="2.16pt,1.44pt,0,1.44pt">
                  <w:txbxContent>
                    <w:p w:rsidR="00C940CA" w:rsidP="00C940CA" w:rsidRDefault="00C940CA" w14:paraId="26828332"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6208" behindDoc="0" locked="0" layoutInCell="1" allowOverlap="1" wp14:editId="1C566134" wp14:anchorId="58219B79">
                <wp:simplePos x="0" y="0"/>
                <wp:positionH relativeFrom="column">
                  <wp:posOffset>2667000</wp:posOffset>
                </wp:positionH>
                <wp:positionV relativeFrom="paragraph">
                  <wp:posOffset>139700</wp:posOffset>
                </wp:positionV>
                <wp:extent cx="1003300" cy="762000"/>
                <wp:effectExtent l="0" t="0" r="0" b="0"/>
                <wp:wrapNone/>
                <wp:docPr id="7644" name="Rectangle 7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838677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4" style="position:absolute;margin-left:210pt;margin-top:11pt;width:79pt;height:60pt;z-index:2591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Zl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6ma5pMRxi1P6&#10;jbpx1w2KnLO9kVLl+Wa9xhBbLHsKj3CJIrqZ/KTB5i/SIlPR+HTVWE2JCExuFpt1jZMQeLRabhbo&#10;Y5fqvThATD+UtyQ7jAJCKcry46+YzlffrmBdBnN+Pntp2k+FzHzRNG9Y916ekCMuaXpAowc/MioG&#10;EygZcfCMxj8HDoqS4adDZZvVctHgppRgvm7WuMFQAkS9/5jlTvQed0kkoOQQwHQ9Ai4aFVw4ssLs&#10;sl55Jz7GBf37T7B7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rEGZbsBAABMAwAADgAAAAAAAAAAAAAAAAAuAgAAZHJzL2Uy&#10;b0RvYy54bWxQSwECLQAUAAYACAAAACEAb0FGhtoAAAAKAQAADwAAAAAAAAAAAAAAAAAVBAAAZHJz&#10;L2Rvd25yZXYueG1sUEsFBgAAAAAEAAQA8wAAABwFAAAAAA==&#10;" w14:anchorId="58219B79">
                <v:textbox inset="2.16pt,1.44pt,0,1.44pt">
                  <w:txbxContent>
                    <w:p w:rsidR="00C940CA" w:rsidP="00C940CA" w:rsidRDefault="00C940CA" w14:paraId="4838677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7232" behindDoc="0" locked="0" layoutInCell="1" allowOverlap="1" wp14:editId="613F905A" wp14:anchorId="38DBBF1D">
                <wp:simplePos x="0" y="0"/>
                <wp:positionH relativeFrom="column">
                  <wp:posOffset>2667000</wp:posOffset>
                </wp:positionH>
                <wp:positionV relativeFrom="paragraph">
                  <wp:posOffset>139700</wp:posOffset>
                </wp:positionV>
                <wp:extent cx="1003300" cy="762000"/>
                <wp:effectExtent l="0" t="0" r="0" b="0"/>
                <wp:wrapNone/>
                <wp:docPr id="7645" name="Rectangle 7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4D981C0"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5" style="position:absolute;margin-left:210pt;margin-top:11pt;width:79pt;height:60pt;z-index:2591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O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u9WHylx3OKU&#10;vqNu3PWjIpfsYKRUeb5ZrynEDsuewxNco4huJj9rsPmLtMhcND7fNFZzIgKT23a7qXESAo/Wq22L&#10;PnapXosDxPRZeUuywygglKIsP32N6XL15QrWZTCX57OX5sNcyCzbpn3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P418o68AQAATAMAAA4AAAAAAAAAAAAAAAAALgIAAGRycy9l&#10;Mm9Eb2MueG1sUEsBAi0AFAAGAAgAAAAhAG9BRobaAAAACgEAAA8AAAAAAAAAAAAAAAAAFgQAAGRy&#10;cy9kb3ducmV2LnhtbFBLBQYAAAAABAAEAPMAAAAdBQAAAAA=&#10;" w14:anchorId="38DBBF1D">
                <v:textbox inset="2.16pt,1.44pt,0,1.44pt">
                  <w:txbxContent>
                    <w:p w:rsidR="00C940CA" w:rsidP="00C940CA" w:rsidRDefault="00C940CA" w14:paraId="54D981C0"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8256" behindDoc="0" locked="0" layoutInCell="1" allowOverlap="1" wp14:editId="183AFE94" wp14:anchorId="5E91BE36">
                <wp:simplePos x="0" y="0"/>
                <wp:positionH relativeFrom="column">
                  <wp:posOffset>2667000</wp:posOffset>
                </wp:positionH>
                <wp:positionV relativeFrom="paragraph">
                  <wp:posOffset>139700</wp:posOffset>
                </wp:positionV>
                <wp:extent cx="1003300" cy="762000"/>
                <wp:effectExtent l="0" t="0" r="0" b="0"/>
                <wp:wrapNone/>
                <wp:docPr id="7646" name="Rectangle 7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C6615EC"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6" style="position:absolute;margin-left:210pt;margin-top:11pt;width:79pt;height:60pt;z-index:2591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4/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q4o8dzhlH6i&#10;btx3VpFLtjdSqmm+k15DTC2WPccnuEYJ3Yn8qMFNX6RFxqLx+aaxGjMRmNwutpsaJyHwaL3cLtDH&#10;LtVbcYSUv6rgyOQwCgilKMtP31O+XH29gnUTmMvzk5fHw1jIzBfN8hXrIcgzcsQlzY9otA0Do8Ka&#10;SMmAg2c0/T5yUJTYbx6VbdbLRYObUoL5ptngBkMJEPXhfZZ70QfcJZGBkmME0/UIuGhUcOHICrPr&#10;ek078T4u6N9+gv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2SeP7sBAABMAwAADgAAAAAAAAAAAAAAAAAuAgAAZHJzL2Uy&#10;b0RvYy54bWxQSwECLQAUAAYACAAAACEAb0FGhtoAAAAKAQAADwAAAAAAAAAAAAAAAAAVBAAAZHJz&#10;L2Rvd25yZXYueG1sUEsFBgAAAAAEAAQA8wAAABwFAAAAAA==&#10;" w14:anchorId="5E91BE36">
                <v:textbox inset="2.16pt,1.44pt,0,1.44pt">
                  <w:txbxContent>
                    <w:p w:rsidR="00C940CA" w:rsidP="00C940CA" w:rsidRDefault="00C940CA" w14:paraId="1C6615EC"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69280" behindDoc="0" locked="0" layoutInCell="1" allowOverlap="1" wp14:editId="3A3E845A" wp14:anchorId="2A4528E4">
                <wp:simplePos x="0" y="0"/>
                <wp:positionH relativeFrom="column">
                  <wp:posOffset>2667000</wp:posOffset>
                </wp:positionH>
                <wp:positionV relativeFrom="paragraph">
                  <wp:posOffset>139700</wp:posOffset>
                </wp:positionV>
                <wp:extent cx="1003300" cy="762000"/>
                <wp:effectExtent l="0" t="0" r="0" b="0"/>
                <wp:wrapNone/>
                <wp:docPr id="7647" name="Rectangle 7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4340237"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7" style="position:absolute;margin-left:210pt;margin-top:11pt;width:79pt;height:60pt;z-index:2591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rU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d1yRYljFqf0&#10;A3VjrjeSnLODFkLm+Wa9xhBbLHsJz3CJIrqZ/KTA5i/SIlPR+HTVWE6JcExuFpt1jZPgeLRabhbo&#10;Y5fqvThATF+ltyQ7HQWEUpRlx8eYzlffrmBdBnN+Pntp2k+FzHzR3L5h3XtxQo64pOkJjTJ+7Cg3&#10;OlAy4uA7Gl8PDCQl5ptDZZvVctHgppRgvm7WuMFQAkS9/5hljg8ed4knoOQQQPcDAi4aFVw4ssLs&#10;sl55Jz7GB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Bq1LsBAABMAwAADgAAAAAAAAAAAAAAAAAuAgAAZHJzL2Uy&#10;b0RvYy54bWxQSwECLQAUAAYACAAAACEAb0FGhtoAAAAKAQAADwAAAAAAAAAAAAAAAAAVBAAAZHJz&#10;L2Rvd25yZXYueG1sUEsFBgAAAAAEAAQA8wAAABwFAAAAAA==&#10;" w14:anchorId="2A4528E4">
                <v:textbox inset="2.16pt,1.44pt,0,1.44pt">
                  <w:txbxContent>
                    <w:p w:rsidR="00C940CA" w:rsidP="00C940CA" w:rsidRDefault="00C940CA" w14:paraId="74340237"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0304" behindDoc="0" locked="0" layoutInCell="1" allowOverlap="1" wp14:editId="38D85446" wp14:anchorId="0B683C27">
                <wp:simplePos x="0" y="0"/>
                <wp:positionH relativeFrom="column">
                  <wp:posOffset>2667000</wp:posOffset>
                </wp:positionH>
                <wp:positionV relativeFrom="paragraph">
                  <wp:posOffset>139700</wp:posOffset>
                </wp:positionV>
                <wp:extent cx="1003300" cy="762000"/>
                <wp:effectExtent l="0" t="0" r="0" b="0"/>
                <wp:wrapNone/>
                <wp:docPr id="7648" name="Rectangle 7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835417F"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8" style="position:absolute;margin-left:210pt;margin-top:11pt;width:79pt;height:60pt;z-index:2591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fi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uKsPHc4pZ+o&#10;G/edVeSS7Y2UaprvpNcQU4tlz/EJrlFCdyI/anDTF2mRsWh8vmmsxkwEJreL7abGSQg8Wi+3C/Sx&#10;S/VWHCHlryo4MjmMAkIpyvLT95QvV1+vYN0E5vL85OXxMBYy80WzesV6CPKMHHFJ8yMabcPAqLAm&#10;UjLg4BlNv48cFCX2m0dlm/Vy0eCmlGC+aTaoCpQAUR/eZ7kXfcBdEhkoOUYwXY+Ai0YFF46sMLuu&#10;17QT7+OC/u0n2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sIFfiugEAAEwDAAAOAAAAAAAAAAAAAAAAAC4CAABkcnMvZTJv&#10;RG9jLnhtbFBLAQItABQABgAIAAAAIQBvQUaG2gAAAAoBAAAPAAAAAAAAAAAAAAAAABQEAABkcnMv&#10;ZG93bnJldi54bWxQSwUGAAAAAAQABADzAAAAGwUAAAAA&#10;" w14:anchorId="0B683C27">
                <v:textbox inset="2.16pt,1.44pt,0,1.44pt">
                  <w:txbxContent>
                    <w:p w:rsidR="00C940CA" w:rsidP="00C940CA" w:rsidRDefault="00C940CA" w14:paraId="3835417F"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1328" behindDoc="0" locked="0" layoutInCell="1" allowOverlap="1" wp14:editId="6B209158" wp14:anchorId="5E25CC6E">
                <wp:simplePos x="0" y="0"/>
                <wp:positionH relativeFrom="column">
                  <wp:posOffset>2667000</wp:posOffset>
                </wp:positionH>
                <wp:positionV relativeFrom="paragraph">
                  <wp:posOffset>139700</wp:posOffset>
                </wp:positionV>
                <wp:extent cx="1003300" cy="762000"/>
                <wp:effectExtent l="0" t="0" r="0" b="0"/>
                <wp:wrapNone/>
                <wp:docPr id="7649" name="Rectangle 7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13C828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9" style="position:absolute;margin-left:210pt;margin-top:11pt;width:79pt;height:60pt;z-index:2591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MJ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6ma5ocRxi1P6&#10;jbpx1w2KnLO9kVLl+Wa9xhBbLHsKj3CJIrqZ/KTB5i/SIlPR+HTVWE2JCExuFpt1jZMQeLRabhbo&#10;Y5fqvThATD+UtyQ7jAJCKcry46+YzlffrmBdBnN+Pntp2k+FzHzRrN6w7r08IUdc0vSARg9+ZFQM&#10;JlAy4uAZjX8OHBQlw0+Hyjar5aLBTSnBfN2scYOhBIh6/zHLneg97pJIQMkhgOl6BFw0KrhwZIXZ&#10;Zb3yTnyMC/r3n2D3C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4KSjCbsBAABMAwAADgAAAAAAAAAAAAAAAAAuAgAAZHJzL2Uy&#10;b0RvYy54bWxQSwECLQAUAAYACAAAACEAb0FGhtoAAAAKAQAADwAAAAAAAAAAAAAAAAAVBAAAZHJz&#10;L2Rvd25yZXYueG1sUEsFBgAAAAAEAAQA8wAAABwFAAAAAA==&#10;" w14:anchorId="5E25CC6E">
                <v:textbox inset="2.16pt,1.44pt,0,1.44pt">
                  <w:txbxContent>
                    <w:p w:rsidR="00C940CA" w:rsidP="00C940CA" w:rsidRDefault="00C940CA" w14:paraId="213C828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2352" behindDoc="0" locked="0" layoutInCell="1" allowOverlap="1" wp14:editId="291163E0" wp14:anchorId="5B74C0B2">
                <wp:simplePos x="0" y="0"/>
                <wp:positionH relativeFrom="column">
                  <wp:posOffset>2667000</wp:posOffset>
                </wp:positionH>
                <wp:positionV relativeFrom="paragraph">
                  <wp:posOffset>139700</wp:posOffset>
                </wp:positionV>
                <wp:extent cx="1003300" cy="762000"/>
                <wp:effectExtent l="0" t="0" r="0" b="0"/>
                <wp:wrapNone/>
                <wp:docPr id="7650" name="Rectangle 7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0D556E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0" style="position:absolute;margin-left:210pt;margin-top:11pt;width:79pt;height:60pt;z-index:2591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IW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288okOcOp/QT&#10;deO+t4qcs4ORUs3znfUaY+qw7Ck+wiVK6M7kJw1u/iItMhWNT1eN1ZSJwORmtWlrfEjg0fpms0If&#10;u1SvxRFS/qqCI7PDKCCUoiw/fk/5fPXlCtbNYM7Pz16e9lMhs1w17QvWfZAn5IhLmh/QaBtGRoU1&#10;kZIRB89o+n3goCix3zwq26xvVg1uSgmWbdPiBkMJEPX+bZZ7MQTcJZGBkkME0w8IuGhUcOHICrPL&#10;es078TYu6F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b57CFrsBAABMAwAADgAAAAAAAAAAAAAAAAAuAgAAZHJzL2Uy&#10;b0RvYy54bWxQSwECLQAUAAYACAAAACEAb0FGhtoAAAAKAQAADwAAAAAAAAAAAAAAAAAVBAAAZHJz&#10;L2Rvd25yZXYueG1sUEsFBgAAAAAEAAQA8wAAABwFAAAAAA==&#10;" w14:anchorId="5B74C0B2">
                <v:textbox inset="2.16pt,1.44pt,0,1.44pt">
                  <w:txbxContent>
                    <w:p w:rsidR="00C940CA" w:rsidP="00C940CA" w:rsidRDefault="00C940CA" w14:paraId="30D556E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3376" behindDoc="0" locked="0" layoutInCell="1" allowOverlap="1" wp14:editId="50834A4C" wp14:anchorId="1B3161D8">
                <wp:simplePos x="0" y="0"/>
                <wp:positionH relativeFrom="column">
                  <wp:posOffset>2667000</wp:posOffset>
                </wp:positionH>
                <wp:positionV relativeFrom="paragraph">
                  <wp:posOffset>139700</wp:posOffset>
                </wp:positionV>
                <wp:extent cx="1003300" cy="762000"/>
                <wp:effectExtent l="0" t="0" r="0" b="0"/>
                <wp:wrapNone/>
                <wp:docPr id="7651" name="Rectangle 7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A24E82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1" style="position:absolute;margin-left:210pt;margin-top:11pt;width:79pt;height:60pt;z-index:2591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b9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R1+7mhxHOHU/qJ&#10;unHfW0XO2cFIqeb5znqNMXVY9hQf4RIldGfykwY3f5EWmYrGp6vGaspEYHKz3KxrnITAo9XNZok+&#10;dqleiyOk/FUFR2aHUUAoRVl+/J7y+erLFaybwZyfn7087adCplm2mxes+yBPyBGXND+g0TaMjApr&#10;IiUjDp7R9PvAQVFiv3lUtl3dLFvclBI063aNGwwlQNT7t1nuxRBwl0QGSg4RTD8g4KJRwYUjK8wu&#10;6zXvxNu4oH/9CX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xo2/bsBAABMAwAADgAAAAAAAAAAAAAAAAAuAgAAZHJzL2Uy&#10;b0RvYy54bWxQSwECLQAUAAYACAAAACEAb0FGhtoAAAAKAQAADwAAAAAAAAAAAAAAAAAVBAAAZHJz&#10;L2Rvd25yZXYueG1sUEsFBgAAAAAEAAQA8wAAABwFAAAAAA==&#10;" w14:anchorId="1B3161D8">
                <v:textbox inset="2.16pt,1.44pt,0,1.44pt">
                  <w:txbxContent>
                    <w:p w:rsidR="00C940CA" w:rsidP="00C940CA" w:rsidRDefault="00C940CA" w14:paraId="2A24E82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4400" behindDoc="0" locked="0" layoutInCell="1" allowOverlap="1" wp14:editId="69B68DA9" wp14:anchorId="57C6339A">
                <wp:simplePos x="0" y="0"/>
                <wp:positionH relativeFrom="column">
                  <wp:posOffset>2667000</wp:posOffset>
                </wp:positionH>
                <wp:positionV relativeFrom="paragraph">
                  <wp:posOffset>139700</wp:posOffset>
                </wp:positionV>
                <wp:extent cx="1003300" cy="762000"/>
                <wp:effectExtent l="0" t="0" r="0" b="0"/>
                <wp:wrapNone/>
                <wp:docPr id="7652" name="Rectangle 7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8884DB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2" style="position:absolute;margin-left:210pt;margin-top:11pt;width:79pt;height:60pt;z-index:2591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9ZuwEAAEwDAAAOAAAAZHJzL2Uyb0RvYy54bWysU8tu2zAQvBfoPxC815KlNLY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ubj83lDhusUs/&#10;0Tfu+lGRc3UwUqrc3+zXFGKH157CI1yyiMssftZg8xdlkbl4fLp6rOZEBBY37WZdYycEbq1uNi2u&#10;EaV6vRwgpq/KW5IXjAJSKc7y4/eYzkdfjuC9TOb8fF6leT8XMcu2Lbi5uPfyhBpxSNMDBj36iVEx&#10;mkDJhI1nNP4+cFCUjN8cOtusblo0IpVkuW7WOMFQEmS9f1vlTgweZ0kkoOQQwPQDEi4eFV7YsqLs&#10;Ml55Jt7mh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AoAvWbsBAABMAwAADgAAAAAAAAAAAAAAAAAuAgAAZHJzL2Uy&#10;b0RvYy54bWxQSwECLQAUAAYACAAAACEAb0FGhtoAAAAKAQAADwAAAAAAAAAAAAAAAAAVBAAAZHJz&#10;L2Rvd25yZXYueG1sUEsFBgAAAAAEAAQA8wAAABwFAAAAAA==&#10;" w14:anchorId="57C6339A">
                <v:textbox inset="2.16pt,1.44pt,0,1.44pt">
                  <w:txbxContent>
                    <w:p w:rsidR="00C940CA" w:rsidP="00C940CA" w:rsidRDefault="00C940CA" w14:paraId="28884DB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5424" behindDoc="0" locked="0" layoutInCell="1" allowOverlap="1" wp14:editId="1C96F765" wp14:anchorId="1B6569C2">
                <wp:simplePos x="0" y="0"/>
                <wp:positionH relativeFrom="column">
                  <wp:posOffset>2667000</wp:posOffset>
                </wp:positionH>
                <wp:positionV relativeFrom="paragraph">
                  <wp:posOffset>139700</wp:posOffset>
                </wp:positionV>
                <wp:extent cx="1003300" cy="762000"/>
                <wp:effectExtent l="0" t="0" r="0" b="0"/>
                <wp:wrapNone/>
                <wp:docPr id="7653" name="Rectangle 7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D9FA3F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3" style="position:absolute;margin-left:210pt;margin-top:11pt;width:79pt;height:60pt;z-index:2591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BNuyugEAAEwDAAAOAAAAAAAAAAAAAAAAAC4CAABkcnMvZTJv&#10;RG9jLnhtbFBLAQItABQABgAIAAAAIQBvQUaG2gAAAAoBAAAPAAAAAAAAAAAAAAAAABQEAABkcnMv&#10;ZG93bnJldi54bWxQSwUGAAAAAAQABADzAAAAGwUAAAAA&#10;" w14:anchorId="1B6569C2">
                <v:textbox inset="2.16pt,1.44pt,0,1.44pt">
                  <w:txbxContent>
                    <w:p w:rsidR="00C940CA" w:rsidP="00C940CA" w:rsidRDefault="00C940CA" w14:paraId="7D9FA3F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6448" behindDoc="0" locked="0" layoutInCell="1" allowOverlap="1" wp14:editId="457DD44D" wp14:anchorId="669D8ED8">
                <wp:simplePos x="0" y="0"/>
                <wp:positionH relativeFrom="column">
                  <wp:posOffset>2667000</wp:posOffset>
                </wp:positionH>
                <wp:positionV relativeFrom="paragraph">
                  <wp:posOffset>139700</wp:posOffset>
                </wp:positionV>
                <wp:extent cx="1003300" cy="762000"/>
                <wp:effectExtent l="0" t="0" r="0" b="0"/>
                <wp:wrapNone/>
                <wp:docPr id="7654" name="Rectangle 7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4E8EBD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4" style="position:absolute;margin-left:210pt;margin-top:11pt;width:79pt;height:60pt;z-index:2591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ca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3e3S0octzil&#10;H6gbd92gyDnbGylVnm/WawyxxbKX8AyXKKKbyU8abP4iLTIVjU9XjdWUiMDkZrFZ1zgJgUer5WaB&#10;Pnap3osDxPRVeUuywygglKIsPz7GdL76dgXrMpjz89lL034qZOaLRfOGde/lCTnikqYnNHrwI6Ni&#10;MIGSEQfPaHw9cFCUDN8cKtusllhLUgnm62aNGwwlQNT7j1nuRO9xl0QCSg4BTNcj4KJRwYUjK8wu&#10;65V34mNc0L//BL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UiHGrsBAABMAwAADgAAAAAAAAAAAAAAAAAuAgAAZHJzL2Uy&#10;b0RvYy54bWxQSwECLQAUAAYACAAAACEAb0FGhtoAAAAKAQAADwAAAAAAAAAAAAAAAAAVBAAAZHJz&#10;L2Rvd25yZXYueG1sUEsFBgAAAAAEAAQA8wAAABwFAAAAAA==&#10;" w14:anchorId="669D8ED8">
                <v:textbox inset="2.16pt,1.44pt,0,1.44pt">
                  <w:txbxContent>
                    <w:p w:rsidR="00C940CA" w:rsidP="00C940CA" w:rsidRDefault="00C940CA" w14:paraId="14E8EBD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7472" behindDoc="0" locked="0" layoutInCell="1" allowOverlap="1" wp14:editId="34DDF328" wp14:anchorId="07467407">
                <wp:simplePos x="0" y="0"/>
                <wp:positionH relativeFrom="column">
                  <wp:posOffset>2667000</wp:posOffset>
                </wp:positionH>
                <wp:positionV relativeFrom="paragraph">
                  <wp:posOffset>139700</wp:posOffset>
                </wp:positionV>
                <wp:extent cx="1003300" cy="762000"/>
                <wp:effectExtent l="0" t="0" r="0" b="0"/>
                <wp:wrapNone/>
                <wp:docPr id="7655" name="Rectangle 7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A0F9EB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5" style="position:absolute;margin-left:210pt;margin-top:11pt;width:79pt;height:60pt;z-index:2591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cxz8bsBAABMAwAADgAAAAAAAAAAAAAAAAAuAgAAZHJzL2Uy&#10;b0RvYy54bWxQSwECLQAUAAYACAAAACEAb0FGhtoAAAAKAQAADwAAAAAAAAAAAAAAAAAVBAAAZHJz&#10;L2Rvd25yZXYueG1sUEsFBgAAAAAEAAQA8wAAABwFAAAAAA==&#10;" w14:anchorId="07467407">
                <v:textbox inset="2.16pt,1.44pt,0,1.44pt">
                  <w:txbxContent>
                    <w:p w:rsidR="00C940CA" w:rsidP="00C940CA" w:rsidRDefault="00C940CA" w14:paraId="7A0F9EB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8496" behindDoc="0" locked="0" layoutInCell="1" allowOverlap="1" wp14:editId="65AED3B6" wp14:anchorId="41C60B5D">
                <wp:simplePos x="0" y="0"/>
                <wp:positionH relativeFrom="column">
                  <wp:posOffset>2667000</wp:posOffset>
                </wp:positionH>
                <wp:positionV relativeFrom="paragraph">
                  <wp:posOffset>139700</wp:posOffset>
                </wp:positionV>
                <wp:extent cx="1003300" cy="762000"/>
                <wp:effectExtent l="0" t="0" r="0" b="0"/>
                <wp:wrapNone/>
                <wp:docPr id="7656" name="Rectangle 7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EE8CEB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6" style="position:absolute;margin-left:210pt;margin-top:11pt;width:79pt;height:60pt;z-index:2591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J0fQLsBAABMAwAADgAAAAAAAAAAAAAAAAAuAgAAZHJzL2Uy&#10;b0RvYy54bWxQSwECLQAUAAYACAAAACEAb0FGhtoAAAAKAQAADwAAAAAAAAAAAAAAAAAVBAAAZHJz&#10;L2Rvd25yZXYueG1sUEsFBgAAAAAEAAQA8wAAABwFAAAAAA==&#10;" w14:anchorId="41C60B5D">
                <v:textbox inset="2.16pt,1.44pt,0,1.44pt">
                  <w:txbxContent>
                    <w:p w:rsidR="00C940CA" w:rsidP="00C940CA" w:rsidRDefault="00C940CA" w14:paraId="3EE8CEB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79520" behindDoc="0" locked="0" layoutInCell="1" allowOverlap="1" wp14:editId="46436A51" wp14:anchorId="7EFCE0A7">
                <wp:simplePos x="0" y="0"/>
                <wp:positionH relativeFrom="column">
                  <wp:posOffset>2667000</wp:posOffset>
                </wp:positionH>
                <wp:positionV relativeFrom="paragraph">
                  <wp:posOffset>139700</wp:posOffset>
                </wp:positionV>
                <wp:extent cx="1003300" cy="762000"/>
                <wp:effectExtent l="0" t="0" r="0" b="0"/>
                <wp:wrapNone/>
                <wp:docPr id="7657" name="Rectangle 7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178899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7" style="position:absolute;margin-left:210pt;margin-top:11pt;width:79pt;height:60pt;z-index:2591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PwZ66u8AQAATAMAAA4AAAAAAAAAAAAAAAAALgIAAGRycy9l&#10;Mm9Eb2MueG1sUEsBAi0AFAAGAAgAAAAhAG9BRobaAAAACgEAAA8AAAAAAAAAAAAAAAAAFgQAAGRy&#10;cy9kb3ducmV2LnhtbFBLBQYAAAAABAAEAPMAAAAdBQAAAAA=&#10;" w14:anchorId="7EFCE0A7">
                <v:textbox inset="2.16pt,1.44pt,0,1.44pt">
                  <w:txbxContent>
                    <w:p w:rsidR="00C940CA" w:rsidP="00C940CA" w:rsidRDefault="00C940CA" w14:paraId="6178899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0544" behindDoc="0" locked="0" layoutInCell="1" allowOverlap="1" wp14:editId="2FBDDBCE" wp14:anchorId="235284D0">
                <wp:simplePos x="0" y="0"/>
                <wp:positionH relativeFrom="column">
                  <wp:posOffset>2667000</wp:posOffset>
                </wp:positionH>
                <wp:positionV relativeFrom="paragraph">
                  <wp:posOffset>139700</wp:posOffset>
                </wp:positionV>
                <wp:extent cx="1003300" cy="609600"/>
                <wp:effectExtent l="0" t="0" r="0" b="0"/>
                <wp:wrapNone/>
                <wp:docPr id="7658" name="Rectangle 7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22D0F4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8" style="position:absolute;margin-left:210pt;margin-top:11pt;width:79pt;height:48pt;z-index:2591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VmrhC7AQAATAMAAA4AAAAAAAAAAAAAAAAALgIAAGRycy9l&#10;Mm9Eb2MueG1sUEsBAi0AFAAGAAgAAAAhAHRmcFzbAAAACgEAAA8AAAAAAAAAAAAAAAAAFQQAAGRy&#10;cy9kb3ducmV2LnhtbFBLBQYAAAAABAAEAPMAAAAdBQAAAAA=&#10;" w14:anchorId="235284D0">
                <v:textbox inset="2.16pt,1.44pt,0,1.44pt">
                  <w:txbxContent>
                    <w:p w:rsidR="00C940CA" w:rsidP="00C940CA" w:rsidRDefault="00C940CA" w14:paraId="222D0F4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1568" behindDoc="0" locked="0" layoutInCell="1" allowOverlap="1" wp14:editId="035206F0" wp14:anchorId="21A6492D">
                <wp:simplePos x="0" y="0"/>
                <wp:positionH relativeFrom="column">
                  <wp:posOffset>2667000</wp:posOffset>
                </wp:positionH>
                <wp:positionV relativeFrom="paragraph">
                  <wp:posOffset>139700</wp:posOffset>
                </wp:positionV>
                <wp:extent cx="1003300" cy="609600"/>
                <wp:effectExtent l="0" t="0" r="0" b="0"/>
                <wp:wrapNone/>
                <wp:docPr id="7659" name="Rectangle 7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F106E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9" style="position:absolute;margin-left:210pt;margin-top:11pt;width:79pt;height:48pt;z-index:2591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r7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VdS4njFqf0&#10;HXXjbjCSXLKj7nuZ55v1mkLssOw5PME1iuhm8rMCm79Ii8xF4/NNYzknIjDZrtptjZMQeHTXrlv0&#10;sUv1Whwgps/SW5IdRgGhFGX56WtMl6svV7Aug7k8n700H+ZCZrlabV6wHnx/Ro64pOkRjTJ+YlQY&#10;HSiZcPCMxl9HDpIS88Whss3m46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BniWvu7AQAATAMAAA4AAAAAAAAAAAAAAAAALgIAAGRycy9l&#10;Mm9Eb2MueG1sUEsBAi0AFAAGAAgAAAAhAHRmcFzbAAAACgEAAA8AAAAAAAAAAAAAAAAAFQQAAGRy&#10;cy9kb3ducmV2LnhtbFBLBQYAAAAABAAEAPMAAAAdBQAAAAA=&#10;" w14:anchorId="21A6492D">
                <v:textbox inset="2.16pt,1.44pt,0,1.44pt">
                  <w:txbxContent>
                    <w:p w:rsidR="00C940CA" w:rsidP="00C940CA" w:rsidRDefault="00C940CA" w14:paraId="5DF106E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2592" behindDoc="0" locked="0" layoutInCell="1" allowOverlap="1" wp14:editId="57F90E09" wp14:anchorId="7CE0D284">
                <wp:simplePos x="0" y="0"/>
                <wp:positionH relativeFrom="column">
                  <wp:posOffset>2667000</wp:posOffset>
                </wp:positionH>
                <wp:positionV relativeFrom="paragraph">
                  <wp:posOffset>139700</wp:posOffset>
                </wp:positionV>
                <wp:extent cx="1003300" cy="609600"/>
                <wp:effectExtent l="0" t="0" r="0" b="0"/>
                <wp:wrapNone/>
                <wp:docPr id="7660" name="Rectangle 7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B11D7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0" style="position:absolute;margin-left:210pt;margin-top:11pt;width:79pt;height:48pt;z-index:2591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W5oEi7AQAATAMAAA4AAAAAAAAAAAAAAAAALgIAAGRycy9l&#10;Mm9Eb2MueG1sUEsBAi0AFAAGAAgAAAAhAHRmcFzbAAAACgEAAA8AAAAAAAAAAAAAAAAAFQQAAGRy&#10;cy9kb3ducmV2LnhtbFBLBQYAAAAABAAEAPMAAAAdBQAAAAA=&#10;" w14:anchorId="7CE0D284">
                <v:textbox inset="2.16pt,1.44pt,0,1.44pt">
                  <w:txbxContent>
                    <w:p w:rsidR="00C940CA" w:rsidP="00C940CA" w:rsidRDefault="00C940CA" w14:paraId="5DB11D7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3616" behindDoc="0" locked="0" layoutInCell="1" allowOverlap="1" wp14:editId="70F7EE75" wp14:anchorId="089C5866">
                <wp:simplePos x="0" y="0"/>
                <wp:positionH relativeFrom="column">
                  <wp:posOffset>2667000</wp:posOffset>
                </wp:positionH>
                <wp:positionV relativeFrom="paragraph">
                  <wp:posOffset>139700</wp:posOffset>
                </wp:positionV>
                <wp:extent cx="1003300" cy="609600"/>
                <wp:effectExtent l="0" t="0" r="0" b="0"/>
                <wp:wrapNone/>
                <wp:docPr id="7661" name="Rectangle 7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7EAB2E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1" style="position:absolute;margin-left:210pt;margin-top:11pt;width:79pt;height:48pt;z-index:2591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k9VKO7AQAATAMAAA4AAAAAAAAAAAAAAAAALgIAAGRycy9l&#10;Mm9Eb2MueG1sUEsBAi0AFAAGAAgAAAAhAHRmcFzbAAAACgEAAA8AAAAAAAAAAAAAAAAAFQQAAGRy&#10;cy9kb3ducmV2LnhtbFBLBQYAAAAABAAEAPMAAAAdBQAAAAA=&#10;" w14:anchorId="089C5866">
                <v:textbox inset="2.16pt,1.44pt,0,1.44pt">
                  <w:txbxContent>
                    <w:p w:rsidR="00C940CA" w:rsidP="00C940CA" w:rsidRDefault="00C940CA" w14:paraId="27EAB2E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4640" behindDoc="0" locked="0" layoutInCell="1" allowOverlap="1" wp14:editId="4D3C7296" wp14:anchorId="7284018D">
                <wp:simplePos x="0" y="0"/>
                <wp:positionH relativeFrom="column">
                  <wp:posOffset>2667000</wp:posOffset>
                </wp:positionH>
                <wp:positionV relativeFrom="paragraph">
                  <wp:posOffset>139700</wp:posOffset>
                </wp:positionV>
                <wp:extent cx="1003300" cy="609600"/>
                <wp:effectExtent l="0" t="0" r="0" b="0"/>
                <wp:wrapNone/>
                <wp:docPr id="7662" name="Rectangle 7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2CFC59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2" style="position:absolute;margin-left:210pt;margin-top:11pt;width:79pt;height:48pt;z-index:2591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8S5PO7AQAATAMAAA4AAAAAAAAAAAAAAAAALgIAAGRycy9l&#10;Mm9Eb2MueG1sUEsBAi0AFAAGAAgAAAAhAHRmcFzbAAAACgEAAA8AAAAAAAAAAAAAAAAAFQQAAGRy&#10;cy9kb3ducmV2LnhtbFBLBQYAAAAABAAEAPMAAAAdBQAAAAA=&#10;" w14:anchorId="7284018D">
                <v:textbox inset="2.16pt,1.44pt,0,1.44pt">
                  <w:txbxContent>
                    <w:p w:rsidR="00C940CA" w:rsidP="00C940CA" w:rsidRDefault="00C940CA" w14:paraId="52CFC59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5664" behindDoc="0" locked="0" layoutInCell="1" allowOverlap="1" wp14:editId="088ACE9B" wp14:anchorId="2304C1C8">
                <wp:simplePos x="0" y="0"/>
                <wp:positionH relativeFrom="column">
                  <wp:posOffset>2667000</wp:posOffset>
                </wp:positionH>
                <wp:positionV relativeFrom="paragraph">
                  <wp:posOffset>139700</wp:posOffset>
                </wp:positionV>
                <wp:extent cx="1003300" cy="609600"/>
                <wp:effectExtent l="0" t="0" r="0" b="0"/>
                <wp:wrapNone/>
                <wp:docPr id="7663" name="Rectangle 7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33FC54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3" style="position:absolute;margin-left:210pt;margin-top:11pt;width:79pt;height:48pt;z-index:2591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5YQGLoBAABMAwAADgAAAAAAAAAAAAAAAAAuAgAAZHJzL2Uy&#10;b0RvYy54bWxQSwECLQAUAAYACAAAACEAdGZwXNsAAAAKAQAADwAAAAAAAAAAAAAAAAAUBAAAZHJz&#10;L2Rvd25yZXYueG1sUEsFBgAAAAAEAAQA8wAAABwFAAAAAA==&#10;" w14:anchorId="2304C1C8">
                <v:textbox inset="2.16pt,1.44pt,0,1.44pt">
                  <w:txbxContent>
                    <w:p w:rsidR="00C940CA" w:rsidP="00C940CA" w:rsidRDefault="00C940CA" w14:paraId="033FC54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6688" behindDoc="0" locked="0" layoutInCell="1" allowOverlap="1" wp14:editId="2DBCC497" wp14:anchorId="5024C595">
                <wp:simplePos x="0" y="0"/>
                <wp:positionH relativeFrom="column">
                  <wp:posOffset>2667000</wp:posOffset>
                </wp:positionH>
                <wp:positionV relativeFrom="paragraph">
                  <wp:posOffset>139700</wp:posOffset>
                </wp:positionV>
                <wp:extent cx="1003300" cy="609600"/>
                <wp:effectExtent l="0" t="0" r="0" b="0"/>
                <wp:wrapNone/>
                <wp:docPr id="7664" name="Rectangle 7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65803D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4" style="position:absolute;margin-left:210pt;margin-top:11pt;width:79pt;height:48pt;z-index:2591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DaTLC7AQAATAMAAA4AAAAAAAAAAAAAAAAALgIAAGRycy9l&#10;Mm9Eb2MueG1sUEsBAi0AFAAGAAgAAAAhAHRmcFzbAAAACgEAAA8AAAAAAAAAAAAAAAAAFQQAAGRy&#10;cy9kb3ducmV2LnhtbFBLBQYAAAAABAAEAPMAAAAdBQAAAAA=&#10;" w14:anchorId="5024C595">
                <v:textbox inset="2.16pt,1.44pt,0,1.44pt">
                  <w:txbxContent>
                    <w:p w:rsidR="00C940CA" w:rsidP="00C940CA" w:rsidRDefault="00C940CA" w14:paraId="365803D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7712" behindDoc="0" locked="0" layoutInCell="1" allowOverlap="1" wp14:editId="39AC9B65" wp14:anchorId="3DCE9811">
                <wp:simplePos x="0" y="0"/>
                <wp:positionH relativeFrom="column">
                  <wp:posOffset>2667000</wp:posOffset>
                </wp:positionH>
                <wp:positionV relativeFrom="paragraph">
                  <wp:posOffset>139700</wp:posOffset>
                </wp:positionV>
                <wp:extent cx="1003300" cy="609600"/>
                <wp:effectExtent l="0" t="0" r="0" b="0"/>
                <wp:wrapNone/>
                <wp:docPr id="7665" name="Rectangle 7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0112E5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5" style="position:absolute;margin-left:210pt;margin-top:11pt;width:79pt;height:48pt;z-index:2591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8XrhbvAEAAEwDAAAOAAAAAAAAAAAAAAAAAC4CAABkcnMv&#10;ZTJvRG9jLnhtbFBLAQItABQABgAIAAAAIQB0ZnBc2wAAAAoBAAAPAAAAAAAAAAAAAAAAABYEAABk&#10;cnMvZG93bnJldi54bWxQSwUGAAAAAAQABADzAAAAHgUAAAAA&#10;" w14:anchorId="3DCE9811">
                <v:textbox inset="2.16pt,1.44pt,0,1.44pt">
                  <w:txbxContent>
                    <w:p w:rsidR="00C940CA" w:rsidP="00C940CA" w:rsidRDefault="00C940CA" w14:paraId="30112E5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8736" behindDoc="0" locked="0" layoutInCell="1" allowOverlap="1" wp14:editId="746117D7" wp14:anchorId="2DD235A7">
                <wp:simplePos x="0" y="0"/>
                <wp:positionH relativeFrom="column">
                  <wp:posOffset>2667000</wp:posOffset>
                </wp:positionH>
                <wp:positionV relativeFrom="paragraph">
                  <wp:posOffset>139700</wp:posOffset>
                </wp:positionV>
                <wp:extent cx="1003300" cy="609600"/>
                <wp:effectExtent l="0" t="0" r="0" b="0"/>
                <wp:wrapNone/>
                <wp:docPr id="7666" name="Rectangle 7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2D43A4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6" style="position:absolute;margin-left:210pt;margin-top:11pt;width:79pt;height:48pt;z-index:2591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0P1Oq7AQAATAMAAA4AAAAAAAAAAAAAAAAALgIAAGRycy9l&#10;Mm9Eb2MueG1sUEsBAi0AFAAGAAgAAAAhAHRmcFzbAAAACgEAAA8AAAAAAAAAAAAAAAAAFQQAAGRy&#10;cy9kb3ducmV2LnhtbFBLBQYAAAAABAAEAPMAAAAdBQAAAAA=&#10;" w14:anchorId="2DD235A7">
                <v:textbox inset="2.16pt,1.44pt,0,1.44pt">
                  <w:txbxContent>
                    <w:p w:rsidR="00C940CA" w:rsidP="00C940CA" w:rsidRDefault="00C940CA" w14:paraId="22D43A4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89760" behindDoc="0" locked="0" layoutInCell="1" allowOverlap="1" wp14:editId="64577A1F" wp14:anchorId="4BDC7A95">
                <wp:simplePos x="0" y="0"/>
                <wp:positionH relativeFrom="column">
                  <wp:posOffset>2667000</wp:posOffset>
                </wp:positionH>
                <wp:positionV relativeFrom="paragraph">
                  <wp:posOffset>139700</wp:posOffset>
                </wp:positionV>
                <wp:extent cx="1003300" cy="609600"/>
                <wp:effectExtent l="0" t="0" r="0" b="0"/>
                <wp:wrapNone/>
                <wp:docPr id="7667" name="Rectangle 7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CE8613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7" style="position:absolute;margin-left:210pt;margin-top:11pt;width:79pt;height:48pt;z-index:2591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BiyABvAEAAEwDAAAOAAAAAAAAAAAAAAAAAC4CAABkcnMv&#10;ZTJvRG9jLnhtbFBLAQItABQABgAIAAAAIQB0ZnBc2wAAAAoBAAAPAAAAAAAAAAAAAAAAABYEAABk&#10;cnMvZG93bnJldi54bWxQSwUGAAAAAAQABADzAAAAHgUAAAAA&#10;" w14:anchorId="4BDC7A95">
                <v:textbox inset="2.16pt,1.44pt,0,1.44pt">
                  <w:txbxContent>
                    <w:p w:rsidR="00C940CA" w:rsidP="00C940CA" w:rsidRDefault="00C940CA" w14:paraId="2CE8613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0784" behindDoc="0" locked="0" layoutInCell="1" allowOverlap="1" wp14:editId="7095DB1E" wp14:anchorId="0AF4E8DB">
                <wp:simplePos x="0" y="0"/>
                <wp:positionH relativeFrom="column">
                  <wp:posOffset>2667000</wp:posOffset>
                </wp:positionH>
                <wp:positionV relativeFrom="paragraph">
                  <wp:posOffset>139700</wp:posOffset>
                </wp:positionV>
                <wp:extent cx="1003300" cy="609600"/>
                <wp:effectExtent l="0" t="0" r="0" b="0"/>
                <wp:wrapNone/>
                <wp:docPr id="7668" name="Rectangle 7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5146C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8" style="position:absolute;margin-left:210pt;margin-top:11pt;width:79pt;height:48pt;z-index:2591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5LHTe7AQAATAMAAA4AAAAAAAAAAAAAAAAALgIAAGRycy9l&#10;Mm9Eb2MueG1sUEsBAi0AFAAGAAgAAAAhAHRmcFzbAAAACgEAAA8AAAAAAAAAAAAAAAAAFQQAAGRy&#10;cy9kb3ducmV2LnhtbFBLBQYAAAAABAAEAPMAAAAdBQAAAAA=&#10;" w14:anchorId="0AF4E8DB">
                <v:textbox inset="2.16pt,1.44pt,0,1.44pt">
                  <w:txbxContent>
                    <w:p w:rsidR="00C940CA" w:rsidP="00C940CA" w:rsidRDefault="00C940CA" w14:paraId="55146C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1808" behindDoc="0" locked="0" layoutInCell="1" allowOverlap="1" wp14:editId="763EF188" wp14:anchorId="40040BA1">
                <wp:simplePos x="0" y="0"/>
                <wp:positionH relativeFrom="column">
                  <wp:posOffset>2667000</wp:posOffset>
                </wp:positionH>
                <wp:positionV relativeFrom="paragraph">
                  <wp:posOffset>139700</wp:posOffset>
                </wp:positionV>
                <wp:extent cx="1003300" cy="609600"/>
                <wp:effectExtent l="0" t="0" r="0" b="0"/>
                <wp:wrapNone/>
                <wp:docPr id="7669" name="Rectangle 7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716B26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9" style="position:absolute;margin-left:210pt;margin-top:11pt;width:79pt;height:48pt;z-index:2591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cuwEAAEwDAAAOAAAAZHJzL2Uyb0RvYy54bWysU01v2zAMvQ/YfxB0X+w4XR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W6pcRxi1P6&#10;jrpxNxhJLtlR973M8816TSF2WPYcnuAaRXQz+VmBzV+kReai8fmmsZwTEZhsV+22xkkIPPrYrlv0&#10;sUv1Whwgps/SW5IdRgGhFGX56WtMl6svV7Aug7k8n700H+ZCZrm627xgPfj+jBxxSdMjGmX8xKgw&#10;OlAy4eAZjb+OHCQl5otDZZvN3a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LP6dy7AQAATAMAAA4AAAAAAAAAAAAAAAAALgIAAGRycy9l&#10;Mm9Eb2MueG1sUEsBAi0AFAAGAAgAAAAhAHRmcFzbAAAACgEAAA8AAAAAAAAAAAAAAAAAFQQAAGRy&#10;cy9kb3ducmV2LnhtbFBLBQYAAAAABAAEAPMAAAAdBQAAAAA=&#10;" w14:anchorId="40040BA1">
                <v:textbox inset="2.16pt,1.44pt,0,1.44pt">
                  <w:txbxContent>
                    <w:p w:rsidR="00C940CA" w:rsidP="00C940CA" w:rsidRDefault="00C940CA" w14:paraId="5716B26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2832" behindDoc="0" locked="0" layoutInCell="1" allowOverlap="1" wp14:editId="086A4F5A" wp14:anchorId="67C4EAA3">
                <wp:simplePos x="0" y="0"/>
                <wp:positionH relativeFrom="column">
                  <wp:posOffset>2667000</wp:posOffset>
                </wp:positionH>
                <wp:positionV relativeFrom="paragraph">
                  <wp:posOffset>139700</wp:posOffset>
                </wp:positionV>
                <wp:extent cx="1003300" cy="609600"/>
                <wp:effectExtent l="0" t="0" r="0" b="0"/>
                <wp:wrapNone/>
                <wp:docPr id="7670" name="Rectangle 7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302E6B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0" style="position:absolute;margin-left:210pt;margin-top:11pt;width:79pt;height:48pt;z-index:2591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jDuwEAAEw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r1BgRyzOKXv&#10;qBtzg5Hkkh21EDLPN+s1hdhh2XN4gmsU0c3kZwU2f5EWmYvG55vGck6EY3K72rY1PsTx6ON2vUUf&#10;u1SvxQFi+iy9JdnpKSCUoiw7fY3pcvXlCtZlMJfns5fmw1zILFd37QvWgxdn5IhLmh7RKOOnnnKj&#10;AyUTDr6n8deRgaTEfHGobLO5WzW4KSVYtk2LGwwlQNSHt1nm+Ohxl3gCSo4B9DAi4KJRwYUjK8yu&#10;65V34m1c0L/+BP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31iMO7AQAATAMAAA4AAAAAAAAAAAAAAAAALgIAAGRycy9l&#10;Mm9Eb2MueG1sUEsBAi0AFAAGAAgAAAAhAHRmcFzbAAAACgEAAA8AAAAAAAAAAAAAAAAAFQQAAGRy&#10;cy9kb3ducmV2LnhtbFBLBQYAAAAABAAEAPMAAAAdBQAAAAA=&#10;" w14:anchorId="67C4EAA3">
                <v:textbox inset="2.16pt,1.44pt,0,1.44pt">
                  <w:txbxContent>
                    <w:p w:rsidR="00C940CA" w:rsidP="00C940CA" w:rsidRDefault="00C940CA" w14:paraId="4302E6B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3856" behindDoc="0" locked="0" layoutInCell="1" allowOverlap="1" wp14:editId="5FC3FDAE" wp14:anchorId="7172E4E4">
                <wp:simplePos x="0" y="0"/>
                <wp:positionH relativeFrom="column">
                  <wp:posOffset>2667000</wp:posOffset>
                </wp:positionH>
                <wp:positionV relativeFrom="paragraph">
                  <wp:posOffset>139700</wp:posOffset>
                </wp:positionV>
                <wp:extent cx="1003300" cy="609600"/>
                <wp:effectExtent l="0" t="0" r="0" b="0"/>
                <wp:wrapNone/>
                <wp:docPr id="7671" name="Rectangle 7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B6D6E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1" style="position:absolute;margin-left:210pt;margin-top:11pt;width:79pt;height:48pt;z-index:2591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FxfCi7AQAATAMAAA4AAAAAAAAAAAAAAAAALgIAAGRycy9l&#10;Mm9Eb2MueG1sUEsBAi0AFAAGAAgAAAAhAHRmcFzbAAAACgEAAA8AAAAAAAAAAAAAAAAAFQQAAGRy&#10;cy9kb3ducmV2LnhtbFBLBQYAAAAABAAEAPMAAAAdBQAAAAA=&#10;" w14:anchorId="7172E4E4">
                <v:textbox inset="2.16pt,1.44pt,0,1.44pt">
                  <w:txbxContent>
                    <w:p w:rsidR="00C940CA" w:rsidP="00C940CA" w:rsidRDefault="00C940CA" w14:paraId="6B6D6E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4880" behindDoc="0" locked="0" layoutInCell="1" allowOverlap="1" wp14:editId="68081FFE" wp14:anchorId="7CE7E9FA">
                <wp:simplePos x="0" y="0"/>
                <wp:positionH relativeFrom="column">
                  <wp:posOffset>2667000</wp:posOffset>
                </wp:positionH>
                <wp:positionV relativeFrom="paragraph">
                  <wp:posOffset>139700</wp:posOffset>
                </wp:positionV>
                <wp:extent cx="1003300" cy="609600"/>
                <wp:effectExtent l="0" t="0" r="0" b="0"/>
                <wp:wrapNone/>
                <wp:docPr id="7672" name="Rectangle 7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B57F10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2" style="position:absolute;margin-left:210pt;margin-top:11pt;width:79pt;height:48pt;z-index:2591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DrZYy7AQAATAMAAA4AAAAAAAAAAAAAAAAALgIAAGRycy9l&#10;Mm9Eb2MueG1sUEsBAi0AFAAGAAgAAAAhAHRmcFzbAAAACgEAAA8AAAAAAAAAAAAAAAAAFQQAAGRy&#10;cy9kb3ducmV2LnhtbFBLBQYAAAAABAAEAPMAAAAdBQAAAAA=&#10;" w14:anchorId="7CE7E9FA">
                <v:textbox inset="2.16pt,1.44pt,0,1.44pt">
                  <w:txbxContent>
                    <w:p w:rsidR="00C940CA" w:rsidP="00C940CA" w:rsidRDefault="00C940CA" w14:paraId="4B57F10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5904" behindDoc="0" locked="0" layoutInCell="1" allowOverlap="1" wp14:editId="5BF0E7CA" wp14:anchorId="1AC03D00">
                <wp:simplePos x="0" y="0"/>
                <wp:positionH relativeFrom="column">
                  <wp:posOffset>2667000</wp:posOffset>
                </wp:positionH>
                <wp:positionV relativeFrom="paragraph">
                  <wp:posOffset>139700</wp:posOffset>
                </wp:positionV>
                <wp:extent cx="1003300" cy="609600"/>
                <wp:effectExtent l="0" t="0" r="0" b="0"/>
                <wp:wrapNone/>
                <wp:docPr id="7673" name="Rectangle 7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EF80A6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3" style="position:absolute;margin-left:210pt;margin-top:11pt;width:79pt;height:48pt;z-index:2591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G+RZ7oBAABMAwAADgAAAAAAAAAAAAAAAAAuAgAAZHJzL2Uy&#10;b0RvYy54bWxQSwECLQAUAAYACAAAACEAdGZwXNsAAAAKAQAADwAAAAAAAAAAAAAAAAAUBAAAZHJz&#10;L2Rvd25yZXYueG1sUEsFBgAAAAAEAAQA8wAAABwFAAAAAA==&#10;" w14:anchorId="1AC03D00">
                <v:textbox inset="2.16pt,1.44pt,0,1.44pt">
                  <w:txbxContent>
                    <w:p w:rsidR="00C940CA" w:rsidP="00C940CA" w:rsidRDefault="00C940CA" w14:paraId="3EF80A6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6928" behindDoc="0" locked="0" layoutInCell="1" allowOverlap="1" wp14:editId="45463027" wp14:anchorId="43F91277">
                <wp:simplePos x="0" y="0"/>
                <wp:positionH relativeFrom="column">
                  <wp:posOffset>2667000</wp:posOffset>
                </wp:positionH>
                <wp:positionV relativeFrom="paragraph">
                  <wp:posOffset>139700</wp:posOffset>
                </wp:positionV>
                <wp:extent cx="1003300" cy="609600"/>
                <wp:effectExtent l="0" t="0" r="0" b="0"/>
                <wp:wrapNone/>
                <wp:docPr id="7674" name="Rectangle 7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2372CF9"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4" style="position:absolute;margin-left:210pt;margin-top:11pt;width:79pt;height:48pt;z-index:2591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3P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Wq7uKHHc4pR+&#10;oG7c9UaSc3bQXSfzfLNeY4gtlr2EZ7hEEd1MflJg8xdpkalofLpqLKdEBCY3i826xkkIPLrfLDfo&#10;Y5fqvThATF+ktyQ7jAJCKcry47eYzlffrmBdBnN+Pntp2k+FzHxx37xh3fvuhBxxSdMTGmX8yKgw&#10;OlAy4uAZjb8OHCQl5qtDZZvV3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8jzc+7AQAATAMAAA4AAAAAAAAAAAAAAAAALgIAAGRycy9l&#10;Mm9Eb2MueG1sUEsBAi0AFAAGAAgAAAAhAHRmcFzbAAAACgEAAA8AAAAAAAAAAAAAAAAAFQQAAGRy&#10;cy9kb3ducmV2LnhtbFBLBQYAAAAABAAEAPMAAAAdBQAAAAA=&#10;" w14:anchorId="43F91277">
                <v:textbox inset="2.16pt,1.44pt,0,1.44pt">
                  <w:txbxContent>
                    <w:p w:rsidR="00C940CA" w:rsidP="00C940CA" w:rsidRDefault="00C940CA" w14:paraId="12372CF9"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7952" behindDoc="0" locked="0" layoutInCell="1" allowOverlap="1" wp14:editId="3DCC6D05" wp14:anchorId="30B2289A">
                <wp:simplePos x="0" y="0"/>
                <wp:positionH relativeFrom="column">
                  <wp:posOffset>2667000</wp:posOffset>
                </wp:positionH>
                <wp:positionV relativeFrom="paragraph">
                  <wp:posOffset>139700</wp:posOffset>
                </wp:positionV>
                <wp:extent cx="1003300" cy="609600"/>
                <wp:effectExtent l="0" t="0" r="0" b="0"/>
                <wp:wrapNone/>
                <wp:docPr id="7675" name="Rectangle 7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7F9CA35"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5" style="position:absolute;margin-left:210pt;margin-top:11pt;width:79pt;height:48pt;z-index:2591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kkuwEAAEw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V+slJY5bnNJP&#10;1I273khyyQ6662Seb9ZrDLHFsqfwCNcoopvJTwps/iItMhWNzzeN5ZSIwOR2sd3UOAmBR8vtaos+&#10;dqleiwPE9FV6S7LDKCCUoiw/fY/pcvXlCtZlMJfns5emw1TIzBfLxQvWg+/OyBGXND2gUcaPjAqj&#10;AyUjDp7R+PvIQVJivjlUtll/XjS4KSWYb5oNbjCUAFEf3ma5E4PHXRIJKDkG0P2AgItGBReOrDC7&#10;rl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OnOSS7AQAATAMAAA4AAAAAAAAAAAAAAAAALgIAAGRycy9l&#10;Mm9Eb2MueG1sUEsBAi0AFAAGAAgAAAAhAHRmcFzbAAAACgEAAA8AAAAAAAAAAAAAAAAAFQQAAGRy&#10;cy9kb3ducmV2LnhtbFBLBQYAAAAABAAEAPMAAAAdBQAAAAA=&#10;" w14:anchorId="30B2289A">
                <v:textbox inset="2.16pt,1.44pt,0,1.44pt">
                  <w:txbxContent>
                    <w:p w:rsidR="00C940CA" w:rsidP="00C940CA" w:rsidRDefault="00C940CA" w14:paraId="47F9CA35"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198976" behindDoc="0" locked="0" layoutInCell="1" allowOverlap="1" wp14:editId="361B077C" wp14:anchorId="667F20D2">
                <wp:simplePos x="0" y="0"/>
                <wp:positionH relativeFrom="column">
                  <wp:posOffset>2667000</wp:posOffset>
                </wp:positionH>
                <wp:positionV relativeFrom="paragraph">
                  <wp:posOffset>139700</wp:posOffset>
                </wp:positionV>
                <wp:extent cx="1003300" cy="609600"/>
                <wp:effectExtent l="0" t="0" r="0" b="0"/>
                <wp:wrapNone/>
                <wp:docPr id="7676" name="Rectangle 7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CDC0E0E"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6" style="position:absolute;margin-left:210pt;margin-top:11pt;width:79pt;height:48pt;z-index:2591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y9lWVvAEAAEwDAAAOAAAAAAAAAAAAAAAAAC4CAABkcnMv&#10;ZTJvRG9jLnhtbFBLAQItABQABgAIAAAAIQB0ZnBc2wAAAAoBAAAPAAAAAAAAAAAAAAAAABYEAABk&#10;cnMvZG93bnJldi54bWxQSwUGAAAAAAQABADzAAAAHgUAAAAA&#10;" w14:anchorId="667F20D2">
                <v:textbox inset="2.16pt,1.44pt,0,1.44pt">
                  <w:txbxContent>
                    <w:p w:rsidR="00C940CA" w:rsidP="00C940CA" w:rsidRDefault="00C940CA" w14:paraId="2CDC0E0E"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0000" behindDoc="0" locked="0" layoutInCell="1" allowOverlap="1" wp14:editId="45C1E89F" wp14:anchorId="45FAE8CD">
                <wp:simplePos x="0" y="0"/>
                <wp:positionH relativeFrom="column">
                  <wp:posOffset>2667000</wp:posOffset>
                </wp:positionH>
                <wp:positionV relativeFrom="paragraph">
                  <wp:posOffset>139700</wp:posOffset>
                </wp:positionV>
                <wp:extent cx="1003300" cy="609600"/>
                <wp:effectExtent l="0" t="0" r="0" b="0"/>
                <wp:wrapNone/>
                <wp:docPr id="7677" name="Rectangle 7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46B8E87"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7" style="position:absolute;margin-left:210pt;margin-top:11pt;width:79pt;height:48pt;z-index:2592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uwEAAEw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V+s1JY5bnNJP&#10;1I273khyyQ6662Seb9ZrDLHFsqfwCNcoopvJTwps/iItMhWNzzeN5ZSIwOR2sd3UOAmBR8vtaos+&#10;dqleiwPE9FV6S7LDKCCUoiw/fY/pcvXlCtZlMJfns5emw1TIzBfL5QvWg+/OyBGXND2gUcaPjAqj&#10;AyUjDp7R+PvIQVJivjlUtll/XjS4KSWYb5oNbjCUAFEf3ma5E4PHXRIJKDkG0P2AgItGBReOrDC7&#10;rl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5yoX67AQAATAMAAA4AAAAAAAAAAAAAAAAALgIAAGRycy9l&#10;Mm9Eb2MueG1sUEsBAi0AFAAGAAgAAAAhAHRmcFzbAAAACgEAAA8AAAAAAAAAAAAAAAAAFQQAAGRy&#10;cy9kb3ducmV2LnhtbFBLBQYAAAAABAAEAPMAAAAdBQAAAAA=&#10;" w14:anchorId="45FAE8CD">
                <v:textbox inset="2.16pt,1.44pt,0,1.44pt">
                  <w:txbxContent>
                    <w:p w:rsidR="00C940CA" w:rsidP="00C940CA" w:rsidRDefault="00C940CA" w14:paraId="446B8E87"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1024" behindDoc="0" locked="0" layoutInCell="1" allowOverlap="1" wp14:editId="716F06CD" wp14:anchorId="3B060809">
                <wp:simplePos x="0" y="0"/>
                <wp:positionH relativeFrom="column">
                  <wp:posOffset>2667000</wp:posOffset>
                </wp:positionH>
                <wp:positionV relativeFrom="paragraph">
                  <wp:posOffset>139700</wp:posOffset>
                </wp:positionV>
                <wp:extent cx="1003300" cy="609600"/>
                <wp:effectExtent l="0" t="0" r="0" b="0"/>
                <wp:wrapNone/>
                <wp:docPr id="7678" name="Rectangle 7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E7F73C9"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8" style="position:absolute;margin-left:210pt;margin-top:11pt;width:79pt;height:48pt;z-index:2592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xIuwEAAEw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arnCWTlucUo/&#10;UDfuukGRc7Y3Uqo836zXGGKLZS/hGS5RRDeTnzTY/EVaZCoan64aqykRgcnNYrOucRICj243yw36&#10;2KV6Lw4Q0zflLckOo4BQirL8+BjT+erbFazLYM7PZy9N+6mQmS9ul29Y916ekCMuaXpCowc/MioG&#10;EygZcfCMxtcDB0XJ8OBQ2Wb1ZdHgppRgvm7WqAqUAFHvP2a5E73HXRIJKDkEMF2PgItGBReOrDC7&#10;rFfeiY9xQf/+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JGynEi7AQAATAMAAA4AAAAAAAAAAAAAAAAALgIAAGRycy9l&#10;Mm9Eb2MueG1sUEsBAi0AFAAGAAgAAAAhAHRmcFzbAAAACgEAAA8AAAAAAAAAAAAAAAAAFQQAAGRy&#10;cy9kb3ducmV2LnhtbFBLBQYAAAAABAAEAPMAAAAdBQAAAAA=&#10;" w14:anchorId="3B060809">
                <v:textbox inset="2.16pt,1.44pt,0,1.44pt">
                  <w:txbxContent>
                    <w:p w:rsidR="00C940CA" w:rsidP="00C940CA" w:rsidRDefault="00C940CA" w14:paraId="6E7F73C9"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2048" behindDoc="0" locked="0" layoutInCell="1" allowOverlap="1" wp14:editId="766E698F" wp14:anchorId="4B64D5E4">
                <wp:simplePos x="0" y="0"/>
                <wp:positionH relativeFrom="column">
                  <wp:posOffset>2667000</wp:posOffset>
                </wp:positionH>
                <wp:positionV relativeFrom="paragraph">
                  <wp:posOffset>139700</wp:posOffset>
                </wp:positionV>
                <wp:extent cx="1003300" cy="762000"/>
                <wp:effectExtent l="0" t="0" r="0" b="0"/>
                <wp:wrapNone/>
                <wp:docPr id="7679" name="Rectangle 7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F69CA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9" style="position:absolute;margin-left:210pt;margin-top:11pt;width:79pt;height:60pt;z-index:2592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4kQLrsBAABMAwAADgAAAAAAAAAAAAAAAAAuAgAAZHJzL2Uy&#10;b0RvYy54bWxQSwECLQAUAAYACAAAACEAb0FGhtoAAAAKAQAADwAAAAAAAAAAAAAAAAAVBAAAZHJz&#10;L2Rvd25yZXYueG1sUEsFBgAAAAAEAAQA8wAAABwFAAAAAA==&#10;" w14:anchorId="4B64D5E4">
                <v:textbox inset="2.16pt,1.44pt,0,1.44pt">
                  <w:txbxContent>
                    <w:p w:rsidR="00C940CA" w:rsidP="00C940CA" w:rsidRDefault="00C940CA" w14:paraId="02F69CA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3072" behindDoc="0" locked="0" layoutInCell="1" allowOverlap="1" wp14:editId="6B742199" wp14:anchorId="04D49C12">
                <wp:simplePos x="0" y="0"/>
                <wp:positionH relativeFrom="column">
                  <wp:posOffset>2667000</wp:posOffset>
                </wp:positionH>
                <wp:positionV relativeFrom="paragraph">
                  <wp:posOffset>139700</wp:posOffset>
                </wp:positionV>
                <wp:extent cx="1003300" cy="762000"/>
                <wp:effectExtent l="0" t="0" r="0" b="0"/>
                <wp:wrapNone/>
                <wp:docPr id="7680" name="Rectangle 7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2531DEF"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0" style="position:absolute;margin-left:210pt;margin-top:11pt;width:79pt;height:60pt;z-index:2592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A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2xYF8tzhlH6i&#10;btz3VpFzdjBSqnm+s15jTB2WPcVHuEQJ3Zn8pMHNX6RFpqLx6aqxmjIRmNysNm2NDwk8Wt9sVuhj&#10;l+q1OELKX1VwZHYYBYRSlOXH7ymfr75cwboZzPn52cvTfipklqvP7QvWfZAn5IhLmh/QaBtGRoU1&#10;kZIRB89o+n3goCix3zwq26xvVg1uSgmWbdPiBkMJEPX+bZZ7MQTcJZGBkkME0w8IuGhUcOHICrPL&#10;es078TYu6F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5hTwLsBAABMAwAADgAAAAAAAAAAAAAAAAAuAgAAZHJzL2Uy&#10;b0RvYy54bWxQSwECLQAUAAYACAAAACEAb0FGhtoAAAAKAQAADwAAAAAAAAAAAAAAAAAVBAAAZHJz&#10;L2Rvd25yZXYueG1sUEsFBgAAAAAEAAQA8wAAABwFAAAAAA==&#10;" w14:anchorId="04D49C12">
                <v:textbox inset="2.16pt,1.44pt,0,1.44pt">
                  <w:txbxContent>
                    <w:p w:rsidR="00C940CA" w:rsidP="00C940CA" w:rsidRDefault="00C940CA" w14:paraId="42531DEF"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4096" behindDoc="0" locked="0" layoutInCell="1" allowOverlap="1" wp14:editId="0375AF6D" wp14:anchorId="6139DA39">
                <wp:simplePos x="0" y="0"/>
                <wp:positionH relativeFrom="column">
                  <wp:posOffset>2667000</wp:posOffset>
                </wp:positionH>
                <wp:positionV relativeFrom="paragraph">
                  <wp:posOffset>139700</wp:posOffset>
                </wp:positionV>
                <wp:extent cx="1003300" cy="762000"/>
                <wp:effectExtent l="0" t="0" r="0" b="0"/>
                <wp:wrapNone/>
                <wp:docPr id="7681" name="Rectangle 7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6EBDBB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1" style="position:absolute;margin-left:210pt;margin-top:11pt;width:79pt;height:60pt;z-index:2592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xynK7sBAABMAwAADgAAAAAAAAAAAAAAAAAuAgAAZHJzL2Uy&#10;b0RvYy54bWxQSwECLQAUAAYACAAAACEAb0FGhtoAAAAKAQAADwAAAAAAAAAAAAAAAAAVBAAAZHJz&#10;L2Rvd25yZXYueG1sUEsFBgAAAAAEAAQA8wAAABwFAAAAAA==&#10;" w14:anchorId="6139DA39">
                <v:textbox inset="2.16pt,1.44pt,0,1.44pt">
                  <w:txbxContent>
                    <w:p w:rsidR="00C940CA" w:rsidP="00C940CA" w:rsidRDefault="00C940CA" w14:paraId="46EBDBB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5120" behindDoc="0" locked="0" layoutInCell="1" allowOverlap="1" wp14:editId="6F12707E" wp14:anchorId="54D79F98">
                <wp:simplePos x="0" y="0"/>
                <wp:positionH relativeFrom="column">
                  <wp:posOffset>2667000</wp:posOffset>
                </wp:positionH>
                <wp:positionV relativeFrom="paragraph">
                  <wp:posOffset>139700</wp:posOffset>
                </wp:positionV>
                <wp:extent cx="1003300" cy="609600"/>
                <wp:effectExtent l="0" t="0" r="0" b="0"/>
                <wp:wrapNone/>
                <wp:docPr id="7682" name="Rectangle 7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EA27F5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2" style="position:absolute;margin-left:210pt;margin-top:11pt;width:79pt;height:48pt;z-index:2592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mqXlG7AQAATAMAAA4AAAAAAAAAAAAAAAAALgIAAGRycy9l&#10;Mm9Eb2MueG1sUEsBAi0AFAAGAAgAAAAhAHRmcFzbAAAACgEAAA8AAAAAAAAAAAAAAAAAFQQAAGRy&#10;cy9kb3ducmV2LnhtbFBLBQYAAAAABAAEAPMAAAAdBQAAAAA=&#10;" w14:anchorId="54D79F98">
                <v:textbox inset="2.16pt,1.44pt,0,1.44pt">
                  <w:txbxContent>
                    <w:p w:rsidR="00C940CA" w:rsidP="00C940CA" w:rsidRDefault="00C940CA" w14:paraId="4EA27F5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6144" behindDoc="0" locked="0" layoutInCell="1" allowOverlap="1" wp14:editId="12FDD981" wp14:anchorId="31728FA7">
                <wp:simplePos x="0" y="0"/>
                <wp:positionH relativeFrom="column">
                  <wp:posOffset>2667000</wp:posOffset>
                </wp:positionH>
                <wp:positionV relativeFrom="paragraph">
                  <wp:posOffset>139700</wp:posOffset>
                </wp:positionV>
                <wp:extent cx="1003300" cy="609600"/>
                <wp:effectExtent l="0" t="0" r="0" b="0"/>
                <wp:wrapNone/>
                <wp:docPr id="7683" name="Rectangle 7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635D02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3" style="position:absolute;margin-left:210pt;margin-top:11pt;width:79pt;height:48pt;z-index:2592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6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O363ZFiecOp/Qd&#10;deO+t4qcs4ORUs3znfUaY+qw7CU+wyVK6M7kJw1u/iItMhWNT1eN1ZSJwORmtWlrnITAo5vNeoM+&#10;dqleiyOk/FUFR2aHUUAoRVl+fEz5fPXPFaybwZyfn7087adCZrlaX7HugzwhR1zS/IRG2zAyKqyJ&#10;lIw4eEbTrwMHRYl98Khsc/t51eCmlGDZNi1uMJQAUe/fZrkXQ8BdEhkoOUQw/YCAy7sFF46sMLus&#10;17wTb+OC/vUn2P0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RS6quroBAABMAwAADgAAAAAAAAAAAAAAAAAuAgAAZHJzL2Uy&#10;b0RvYy54bWxQSwECLQAUAAYACAAAACEAdGZwXNsAAAAKAQAADwAAAAAAAAAAAAAAAAAUBAAAZHJz&#10;L2Rvd25yZXYueG1sUEsFBgAAAAAEAAQA8wAAABwFAAAAAA==&#10;" w14:anchorId="31728FA7">
                <v:textbox inset="2.16pt,1.44pt,0,1.44pt">
                  <w:txbxContent>
                    <w:p w:rsidR="00C940CA" w:rsidP="00C940CA" w:rsidRDefault="00C940CA" w14:paraId="2635D02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7168" behindDoc="0" locked="0" layoutInCell="1" allowOverlap="1" wp14:editId="7245AF32" wp14:anchorId="2F8DE98E">
                <wp:simplePos x="0" y="0"/>
                <wp:positionH relativeFrom="column">
                  <wp:posOffset>2667000</wp:posOffset>
                </wp:positionH>
                <wp:positionV relativeFrom="paragraph">
                  <wp:posOffset>139700</wp:posOffset>
                </wp:positionV>
                <wp:extent cx="1003300" cy="609600"/>
                <wp:effectExtent l="0" t="0" r="0" b="0"/>
                <wp:wrapNone/>
                <wp:docPr id="7684" name="Rectangle 7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7ED3DE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4" style="position:absolute;margin-left:210pt;margin-top:11pt;width:79pt;height:48pt;z-index:2592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YSuwEAAEw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p6u25vKHHM4pR+&#10;om7MDUaSc3bUQsg836zXFGKHZU/hES5RRDeTnxXY/EVaZC4an64ayzkRjsnNatPWOAmOR5836w36&#10;2KV6LQ4Q01fpLclOTwGhFGXZ8XtM56svV7Augzk/n7007+dCZrlaNy9Y916ckCMuaXpAo4yfesqN&#10;DpRMOPiext8HBpIS882hss3tzarBTSnBsm1a3GAoAaLev80yx0ePu8QT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Zi9hK7AQAATAMAAA4AAAAAAAAAAAAAAAAALgIAAGRycy9l&#10;Mm9Eb2MueG1sUEsBAi0AFAAGAAgAAAAhAHRmcFzbAAAACgEAAA8AAAAAAAAAAAAAAAAAFQQAAGRy&#10;cy9kb3ducmV2LnhtbFBLBQYAAAAABAAEAPMAAAAdBQAAAAA=&#10;" w14:anchorId="2F8DE98E">
                <v:textbox inset="2.16pt,1.44pt,0,1.44pt">
                  <w:txbxContent>
                    <w:p w:rsidR="00C940CA" w:rsidP="00C940CA" w:rsidRDefault="00C940CA" w14:paraId="77ED3DE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8192" behindDoc="0" locked="0" layoutInCell="1" allowOverlap="1" wp14:editId="352A975A" wp14:anchorId="765EFD5C">
                <wp:simplePos x="0" y="0"/>
                <wp:positionH relativeFrom="column">
                  <wp:posOffset>2667000</wp:posOffset>
                </wp:positionH>
                <wp:positionV relativeFrom="paragraph">
                  <wp:posOffset>139700</wp:posOffset>
                </wp:positionV>
                <wp:extent cx="1003300" cy="762000"/>
                <wp:effectExtent l="0" t="0" r="0" b="0"/>
                <wp:wrapNone/>
                <wp:docPr id="7685" name="Rectangle 76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3D0FC8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5" style="position:absolute;margin-left:210pt;margin-top:11pt;width:79pt;height:60pt;z-index:2592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Fl6dLsBAABMAwAADgAAAAAAAAAAAAAAAAAuAgAAZHJzL2Uy&#10;b0RvYy54bWxQSwECLQAUAAYACAAAACEAb0FGhtoAAAAKAQAADwAAAAAAAAAAAAAAAAAVBAAAZHJz&#10;L2Rvd25yZXYueG1sUEsFBgAAAAAEAAQA8wAAABwFAAAAAA==&#10;" w14:anchorId="765EFD5C">
                <v:textbox inset="2.16pt,1.44pt,0,1.44pt">
                  <w:txbxContent>
                    <w:p w:rsidR="00C940CA" w:rsidP="00C940CA" w:rsidRDefault="00C940CA" w14:paraId="43D0FC8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09216" behindDoc="0" locked="0" layoutInCell="1" allowOverlap="1" wp14:editId="337F3C2B" wp14:anchorId="3DFD24F2">
                <wp:simplePos x="0" y="0"/>
                <wp:positionH relativeFrom="column">
                  <wp:posOffset>2667000</wp:posOffset>
                </wp:positionH>
                <wp:positionV relativeFrom="paragraph">
                  <wp:posOffset>139700</wp:posOffset>
                </wp:positionV>
                <wp:extent cx="1003300" cy="762000"/>
                <wp:effectExtent l="0" t="0" r="0" b="0"/>
                <wp:wrapNone/>
                <wp:docPr id="7686" name="Rectangle 7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B6D3F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6" style="position:absolute;margin-left:210pt;margin-top:11pt;width:79pt;height:60pt;z-index:2592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QgWxbsBAABMAwAADgAAAAAAAAAAAAAAAAAuAgAAZHJzL2Uy&#10;b0RvYy54bWxQSwECLQAUAAYACAAAACEAb0FGhtoAAAAKAQAADwAAAAAAAAAAAAAAAAAVBAAAZHJz&#10;L2Rvd25yZXYueG1sUEsFBgAAAAAEAAQA8wAAABwFAAAAAA==&#10;" w14:anchorId="3DFD24F2">
                <v:textbox inset="2.16pt,1.44pt,0,1.44pt">
                  <w:txbxContent>
                    <w:p w:rsidR="00C940CA" w:rsidP="00C940CA" w:rsidRDefault="00C940CA" w14:paraId="6EB6D3F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5856" behindDoc="0" locked="0" layoutInCell="1" allowOverlap="1" wp14:editId="70A89935" wp14:anchorId="333418CF">
                <wp:simplePos x="0" y="0"/>
                <wp:positionH relativeFrom="column">
                  <wp:posOffset>1320800</wp:posOffset>
                </wp:positionH>
                <wp:positionV relativeFrom="paragraph">
                  <wp:posOffset>-12700</wp:posOffset>
                </wp:positionV>
                <wp:extent cx="1003300" cy="609600"/>
                <wp:effectExtent l="0" t="0" r="0" b="0"/>
                <wp:wrapNone/>
                <wp:docPr id="7687" name="Rectangle 76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C824B9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7" style="position:absolute;margin-left:104pt;margin-top:-1pt;width:79pt;height:48pt;z-index:2590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qjvAEAAEwDAAAOAAAAZHJzL2Uyb0RvYy54bWysU9tu2zAMfR+wfxD0vthx1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m3W7ocRxi1P6&#10;jrpx14+KXLKDkVLl+Wa9phA7LHsOT3CNIrqZ/KzB5i/SInPR+HzTWM2JCExuV9u2xkkIPLrbrrfo&#10;Y5fqtThATJ+VtyQ7jAJCKcry09eYLldfrmBdBnN5PntpPsyFzHK1vnvBevDyjBxxSdMjGj36iVEx&#10;mkDJhINnNP46clCUjF8cKttsPq4a3JQSLNumxQ2GEiDqw9ssd2LwuEsiASXHAKYfEHDRqODCkRVm&#10;1/XKO/E2Luhff4L9b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PczmqO8AQAATAMAAA4AAAAAAAAAAAAAAAAALgIAAGRy&#10;cy9lMm9Eb2MueG1sUEsBAi0AFAAGAAgAAAAhAHubr5XdAAAACQEAAA8AAAAAAAAAAAAAAAAAFgQA&#10;AGRycy9kb3ducmV2LnhtbFBLBQYAAAAABAAEAPMAAAAgBQAAAAA=&#10;" w14:anchorId="333418CF">
                <v:textbox inset="2.16pt,1.44pt,0,1.44pt">
                  <w:txbxContent>
                    <w:p w:rsidR="00C940CA" w:rsidP="00C940CA" w:rsidRDefault="00C940CA" w14:paraId="3C824B9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6880" behindDoc="0" locked="0" layoutInCell="1" allowOverlap="1" wp14:editId="222584A2" wp14:anchorId="0F0A888F">
                <wp:simplePos x="0" y="0"/>
                <wp:positionH relativeFrom="column">
                  <wp:posOffset>1320800</wp:posOffset>
                </wp:positionH>
                <wp:positionV relativeFrom="paragraph">
                  <wp:posOffset>-12700</wp:posOffset>
                </wp:positionV>
                <wp:extent cx="1003300" cy="609600"/>
                <wp:effectExtent l="0" t="0" r="0" b="0"/>
                <wp:wrapNone/>
                <wp:docPr id="7688" name="Rectangle 7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FFBEEF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8" style="position:absolute;margin-left:104pt;margin-top:-1pt;width:79pt;height:48pt;z-index:2590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86eVugEAAEwDAAAOAAAAAAAAAAAAAAAAAC4CAABkcnMv&#10;ZTJvRG9jLnhtbFBLAQItABQABgAIAAAAIQB7m6+V3QAAAAkBAAAPAAAAAAAAAAAAAAAAABQEAABk&#10;cnMvZG93bnJldi54bWxQSwUGAAAAAAQABADzAAAAHgUAAAAA&#10;" w14:anchorId="0F0A888F">
                <v:textbox inset="2.16pt,1.44pt,0,1.44pt">
                  <w:txbxContent>
                    <w:p w:rsidR="00C940CA" w:rsidP="00C940CA" w:rsidRDefault="00C940CA" w14:paraId="7FFBEEF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7904" behindDoc="0" locked="0" layoutInCell="1" allowOverlap="1" wp14:editId="737B7373" wp14:anchorId="145DF48D">
                <wp:simplePos x="0" y="0"/>
                <wp:positionH relativeFrom="column">
                  <wp:posOffset>1320800</wp:posOffset>
                </wp:positionH>
                <wp:positionV relativeFrom="paragraph">
                  <wp:posOffset>-12700</wp:posOffset>
                </wp:positionV>
                <wp:extent cx="1003300" cy="609600"/>
                <wp:effectExtent l="0" t="0" r="0" b="0"/>
                <wp:wrapNone/>
                <wp:docPr id="7689" name="Rectangle 7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0A3686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9" style="position:absolute;margin-left:104pt;margin-top:-1pt;width:79pt;height:48pt;z-index:2590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1HdTfrsBAABMAwAADgAAAAAAAAAAAAAAAAAuAgAAZHJz&#10;L2Uyb0RvYy54bWxQSwECLQAUAAYACAAAACEAe5uvld0AAAAJAQAADwAAAAAAAAAAAAAAAAAVBAAA&#10;ZHJzL2Rvd25yZXYueG1sUEsFBgAAAAAEAAQA8wAAAB8FAAAAAA==&#10;" w14:anchorId="145DF48D">
                <v:textbox inset="2.16pt,1.44pt,0,1.44pt">
                  <w:txbxContent>
                    <w:p w:rsidR="00C940CA" w:rsidP="00C940CA" w:rsidRDefault="00C940CA" w14:paraId="10A3686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8928" behindDoc="0" locked="0" layoutInCell="1" allowOverlap="1" wp14:editId="0F2E8413" wp14:anchorId="620905C0">
                <wp:simplePos x="0" y="0"/>
                <wp:positionH relativeFrom="column">
                  <wp:posOffset>1320800</wp:posOffset>
                </wp:positionH>
                <wp:positionV relativeFrom="paragraph">
                  <wp:posOffset>-12700</wp:posOffset>
                </wp:positionV>
                <wp:extent cx="1003300" cy="609600"/>
                <wp:effectExtent l="0" t="0" r="0" b="0"/>
                <wp:wrapNone/>
                <wp:docPr id="7690" name="Rectangle 76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DADFA5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0" style="position:absolute;margin-left:104pt;margin-top:-1pt;width:79pt;height:48pt;z-index:2590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W00yYbsBAABMAwAADgAAAAAAAAAAAAAAAAAuAgAAZHJz&#10;L2Uyb0RvYy54bWxQSwECLQAUAAYACAAAACEAe5uvld0AAAAJAQAADwAAAAAAAAAAAAAAAAAVBAAA&#10;ZHJzL2Rvd25yZXYueG1sUEsFBgAAAAAEAAQA8wAAAB8FAAAAAA==&#10;" w14:anchorId="620905C0">
                <v:textbox inset="2.16pt,1.44pt,0,1.44pt">
                  <w:txbxContent>
                    <w:p w:rsidR="00C940CA" w:rsidP="00C940CA" w:rsidRDefault="00C940CA" w14:paraId="1DADFA5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69952" behindDoc="0" locked="0" layoutInCell="1" allowOverlap="1" wp14:editId="7D96FA00" wp14:anchorId="068D80E8">
                <wp:simplePos x="0" y="0"/>
                <wp:positionH relativeFrom="column">
                  <wp:posOffset>1320800</wp:posOffset>
                </wp:positionH>
                <wp:positionV relativeFrom="paragraph">
                  <wp:posOffset>-12700</wp:posOffset>
                </wp:positionV>
                <wp:extent cx="1003300" cy="609600"/>
                <wp:effectExtent l="0" t="0" r="0" b="0"/>
                <wp:wrapNone/>
                <wp:docPr id="7691" name="Rectangle 76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A3B1F8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1" style="position:absolute;margin-left:104pt;margin-top:-1pt;width:79pt;height:48pt;z-index:2590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8nGirsBAABMAwAADgAAAAAAAAAAAAAAAAAuAgAAZHJz&#10;L2Uyb0RvYy54bWxQSwECLQAUAAYACAAAACEAe5uvld0AAAAJAQAADwAAAAAAAAAAAAAAAAAVBAAA&#10;ZHJzL2Rvd25yZXYueG1sUEsFBgAAAAAEAAQA8wAAAB8FAAAAAA==&#10;" w14:anchorId="068D80E8">
                <v:textbox inset="2.16pt,1.44pt,0,1.44pt">
                  <w:txbxContent>
                    <w:p w:rsidR="00C940CA" w:rsidP="00C940CA" w:rsidRDefault="00C940CA" w14:paraId="6A3B1F8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0976" behindDoc="0" locked="0" layoutInCell="1" allowOverlap="1" wp14:editId="7645B6E9" wp14:anchorId="2401DB45">
                <wp:simplePos x="0" y="0"/>
                <wp:positionH relativeFrom="column">
                  <wp:posOffset>1320800</wp:posOffset>
                </wp:positionH>
                <wp:positionV relativeFrom="paragraph">
                  <wp:posOffset>-12700</wp:posOffset>
                </wp:positionV>
                <wp:extent cx="1003300" cy="609600"/>
                <wp:effectExtent l="0" t="0" r="0" b="0"/>
                <wp:wrapNone/>
                <wp:docPr id="7692" name="Rectangle 7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A0445D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2" style="position:absolute;margin-left:104pt;margin-top:-1pt;width:79pt;height:48pt;z-index:2590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lPfLrsBAABMAwAADgAAAAAAAAAAAAAAAAAuAgAAZHJz&#10;L2Uyb0RvYy54bWxQSwECLQAUAAYACAAAACEAe5uvld0AAAAJAQAADwAAAAAAAAAAAAAAAAAVBAAA&#10;ZHJzL2Rvd25yZXYueG1sUEsFBgAAAAAEAAQA8wAAAB8FAAAAAA==&#10;" w14:anchorId="2401DB45">
                <v:textbox inset="2.16pt,1.44pt,0,1.44pt">
                  <w:txbxContent>
                    <w:p w:rsidR="00C940CA" w:rsidP="00C940CA" w:rsidRDefault="00C940CA" w14:paraId="1A0445D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2000" behindDoc="0" locked="0" layoutInCell="1" allowOverlap="1" wp14:editId="365CDF4D" wp14:anchorId="6B870878">
                <wp:simplePos x="0" y="0"/>
                <wp:positionH relativeFrom="column">
                  <wp:posOffset>1320800</wp:posOffset>
                </wp:positionH>
                <wp:positionV relativeFrom="paragraph">
                  <wp:posOffset>-12700</wp:posOffset>
                </wp:positionV>
                <wp:extent cx="1003300" cy="609600"/>
                <wp:effectExtent l="0" t="0" r="0" b="0"/>
                <wp:wrapNone/>
                <wp:docPr id="7693" name="Rectangle 76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69E533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3" style="position:absolute;margin-left:104pt;margin-top:-1pt;width:79pt;height:48pt;z-index:2590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61yvFugEAAEwDAAAOAAAAAAAAAAAAAAAAAC4CAABkcnMv&#10;ZTJvRG9jLnhtbFBLAQItABQABgAIAAAAIQB7m6+V3QAAAAkBAAAPAAAAAAAAAAAAAAAAABQEAABk&#10;cnMvZG93bnJldi54bWxQSwUGAAAAAAQABADzAAAAHgUAAAAA&#10;" w14:anchorId="6B870878">
                <v:textbox inset="2.16pt,1.44pt,0,1.44pt">
                  <w:txbxContent>
                    <w:p w:rsidR="00C940CA" w:rsidP="00C940CA" w:rsidRDefault="00C940CA" w14:paraId="269E533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3024" behindDoc="0" locked="0" layoutInCell="1" allowOverlap="1" wp14:editId="31A7127A" wp14:anchorId="23EF629E">
                <wp:simplePos x="0" y="0"/>
                <wp:positionH relativeFrom="column">
                  <wp:posOffset>1320800</wp:posOffset>
                </wp:positionH>
                <wp:positionV relativeFrom="paragraph">
                  <wp:posOffset>-12700</wp:posOffset>
                </wp:positionV>
                <wp:extent cx="1003300" cy="609600"/>
                <wp:effectExtent l="0" t="0" r="0" b="0"/>
                <wp:wrapNone/>
                <wp:docPr id="7694" name="Rectangle 7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F21957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4" style="position:absolute;margin-left:104pt;margin-top:-1pt;width:79pt;height:48pt;z-index:2590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dtvAEAAEw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v2jhLHLU7p&#10;O+rGXT8qcskORkqV55v1mkLssOw5PME1iuhm8rMGm79Ii8xF4/NNYzUnIjDZrtptjZMQePSxXbfo&#10;Y5fqtThATJ+VtyQ7jAJCKcry09eYLldfrmBdBnN5PntpPsyFzHK1aV6wHrw8I0dc0vSIRo9+YlSM&#10;JlAy4eAZjb+OHBQl4xeHyjabu1WDm1KC5bbZ4gZDCRD14W2WOzF43CWRgJJjANMPCLhoVHDhyAqz&#10;63rlnXgbF/SvP8H+N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Lmbd228AQAATAMAAA4AAAAAAAAAAAAAAAAALgIAAGRy&#10;cy9lMm9Eb2MueG1sUEsBAi0AFAAGAAgAAAAhAHubr5XdAAAACQEAAA8AAAAAAAAAAAAAAAAAFgQA&#10;AGRycy9kb3ducmV2LnhtbFBLBQYAAAAABAAEAPMAAAAgBQAAAAA=&#10;" w14:anchorId="23EF629E">
                <v:textbox inset="2.16pt,1.44pt,0,1.44pt">
                  <w:txbxContent>
                    <w:p w:rsidR="00C940CA" w:rsidP="00C940CA" w:rsidRDefault="00C940CA" w14:paraId="1F21957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4048" behindDoc="0" locked="0" layoutInCell="1" allowOverlap="1" wp14:editId="56EB324F" wp14:anchorId="717CAC4E">
                <wp:simplePos x="0" y="0"/>
                <wp:positionH relativeFrom="column">
                  <wp:posOffset>1320800</wp:posOffset>
                </wp:positionH>
                <wp:positionV relativeFrom="paragraph">
                  <wp:posOffset>-12700</wp:posOffset>
                </wp:positionV>
                <wp:extent cx="1003300" cy="609600"/>
                <wp:effectExtent l="0" t="0" r="0" b="0"/>
                <wp:wrapNone/>
                <wp:docPr id="7695" name="Rectangle 76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02E0BB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5" style="position:absolute;margin-left:104pt;margin-top:-1pt;width:79pt;height:48pt;z-index:2590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OG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V7R4njFqf0&#10;HXXjbjCSXLKj7nuZ55v1mkLssOw5PME1iuhm8rMCm79Ii8xF4/NNYzknIjDZrtptjZMQeHTXrlv0&#10;sUv1Whwgps/SW5IdRgGhFGX56WtMl6svV7Aug7k8n700H+ZCZrnarF6wHnx/Ro64pOkRjTJ+YlQY&#10;HSiZcPCMxl9HDpIS88Whss3m46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9R+DhrsBAABMAwAADgAAAAAAAAAAAAAAAAAuAgAAZHJz&#10;L2Uyb0RvYy54bWxQSwECLQAUAAYACAAAACEAe5uvld0AAAAJAQAADwAAAAAAAAAAAAAAAAAVBAAA&#10;ZHJzL2Rvd25yZXYueG1sUEsFBgAAAAAEAAQA8wAAAB8FAAAAAA==&#10;" w14:anchorId="717CAC4E">
                <v:textbox inset="2.16pt,1.44pt,0,1.44pt">
                  <w:txbxContent>
                    <w:p w:rsidR="00C940CA" w:rsidP="00C940CA" w:rsidRDefault="00C940CA" w14:paraId="602E0BB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5072" behindDoc="0" locked="0" layoutInCell="1" allowOverlap="1" wp14:editId="4C8040CE" wp14:anchorId="17F5D1D9">
                <wp:simplePos x="0" y="0"/>
                <wp:positionH relativeFrom="column">
                  <wp:posOffset>1320800</wp:posOffset>
                </wp:positionH>
                <wp:positionV relativeFrom="paragraph">
                  <wp:posOffset>-12700</wp:posOffset>
                </wp:positionV>
                <wp:extent cx="1003300" cy="609600"/>
                <wp:effectExtent l="0" t="0" r="0" b="0"/>
                <wp:wrapNone/>
                <wp:docPr id="7696" name="Rectangle 76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04EE09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6" style="position:absolute;margin-left:104pt;margin-top:-1pt;width:79pt;height:48pt;z-index:2590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83uwEAAEwDAAAOAAAAZHJzL2Uyb0RvYy54bWysU01v2zAMvQ/YfxB0X+w4XR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W7psRxi1P6&#10;jrpxNxhJLtlR973M8816TSF2WPYcnuAaRXQz+VmBzV+kReai8fmmsZwTEZhsV+22xkkIPPrYrlv0&#10;sUv1Whwgps/SW5IdRgGhFGX56WtMl6svV7Aug7k8n700H+ZCZrna3L1gPfj+jBxxSdMjGmX8xKgw&#10;OlAy4eAZjb+OHCQl5otDZZvN3a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E7vN7sBAABMAwAADgAAAAAAAAAAAAAAAAAuAgAAZHJz&#10;L2Uyb0RvYy54bWxQSwECLQAUAAYACAAAACEAe5uvld0AAAAJAQAADwAAAAAAAAAAAAAAAAAVBAAA&#10;ZHJzL2Rvd25yZXYueG1sUEsFBgAAAAAEAAQA8wAAAB8FAAAAAA==&#10;" w14:anchorId="17F5D1D9">
                <v:textbox inset="2.16pt,1.44pt,0,1.44pt">
                  <w:txbxContent>
                    <w:p w:rsidR="00C940CA" w:rsidP="00C940CA" w:rsidRDefault="00C940CA" w14:paraId="204EE09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6096" behindDoc="0" locked="0" layoutInCell="1" allowOverlap="1" wp14:editId="79DFF8C5" wp14:anchorId="6F4309E8">
                <wp:simplePos x="0" y="0"/>
                <wp:positionH relativeFrom="column">
                  <wp:posOffset>1320800</wp:posOffset>
                </wp:positionH>
                <wp:positionV relativeFrom="paragraph">
                  <wp:posOffset>-12700</wp:posOffset>
                </wp:positionV>
                <wp:extent cx="1003300" cy="609600"/>
                <wp:effectExtent l="0" t="0" r="0" b="0"/>
                <wp:wrapNone/>
                <wp:docPr id="7697" name="Rectangle 7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CCF501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7" style="position:absolute;margin-left:104pt;margin-top:-1pt;width:79pt;height:48pt;z-index:2590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vc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W7ocRxi1P6&#10;jrpxNxhJLtlR973M8816TSF2WPYcnuAaRXQz+VmBzV+kReai8fmmsZwTEZhsV+22xkkIPLpr1y36&#10;2KV6LQ4Q02fpLckOo4BQirL89DWmy9WXK1iXwVyez16aD3Mhs1xt7l6wHnx/Ro64pOkRjTJ+YlQY&#10;HSiZcPCMxl9HDpIS88Whss3m46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yMob3LsBAABMAwAADgAAAAAAAAAAAAAAAAAuAgAAZHJz&#10;L2Uyb0RvYy54bWxQSwECLQAUAAYACAAAACEAe5uvld0AAAAJAQAADwAAAAAAAAAAAAAAAAAVBAAA&#10;ZHJzL2Rvd25yZXYueG1sUEsFBgAAAAAEAAQA8wAAAB8FAAAAAA==&#10;" w14:anchorId="6F4309E8">
                <v:textbox inset="2.16pt,1.44pt,0,1.44pt">
                  <w:txbxContent>
                    <w:p w:rsidR="00C940CA" w:rsidP="00C940CA" w:rsidRDefault="00C940CA" w14:paraId="7CCF501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7120" behindDoc="0" locked="0" layoutInCell="1" allowOverlap="1" wp14:editId="5DEA4DB0" wp14:anchorId="2057A890">
                <wp:simplePos x="0" y="0"/>
                <wp:positionH relativeFrom="column">
                  <wp:posOffset>1320800</wp:posOffset>
                </wp:positionH>
                <wp:positionV relativeFrom="paragraph">
                  <wp:posOffset>-12700</wp:posOffset>
                </wp:positionV>
                <wp:extent cx="1003300" cy="609600"/>
                <wp:effectExtent l="0" t="0" r="0" b="0"/>
                <wp:wrapNone/>
                <wp:docPr id="7698" name="Rectangle 76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0BDA80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8" style="position:absolute;margin-left:104pt;margin-top:-1pt;width:79pt;height:48pt;z-index:2590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bquwEAAEw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m3WLs3Lc4pR+&#10;oG7c9aMil+xgpFR5vlmvKcQOy57CI1yjiG4mP2uw+Yu0yFw0Pt80VnMiApPtqt3WOAmBR5/adYs+&#10;dqleiwPE9EV5S7LDKCCUoiw/fYvpcvXlCtZlMJfns5fmw1zILFeb9QvWg5dn5IhLmh7Q6NFPjIrR&#10;BEomHDyj8deRg6Jk/OpQ2WbzcdXgppRguW22qAqUAFEf3ma5E4PHXRIJKDkGMP2AgItGBReOrDC7&#10;rlfeibdxQ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pwom6rsBAABMAwAADgAAAAAAAAAAAAAAAAAuAgAAZHJz&#10;L2Uyb0RvYy54bWxQSwECLQAUAAYACAAAACEAe5uvld0AAAAJAQAADwAAAAAAAAAAAAAAAAAVBAAA&#10;ZHJzL2Rvd25yZXYueG1sUEsFBgAAAAAEAAQA8wAAAB8FAAAAAA==&#10;" w14:anchorId="2057A890">
                <v:textbox inset="2.16pt,1.44pt,0,1.44pt">
                  <w:txbxContent>
                    <w:p w:rsidR="00C940CA" w:rsidP="00C940CA" w:rsidRDefault="00C940CA" w14:paraId="40BDA80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8144" behindDoc="0" locked="0" layoutInCell="1" allowOverlap="1" wp14:editId="79B7BF89" wp14:anchorId="00B34DAE">
                <wp:simplePos x="0" y="0"/>
                <wp:positionH relativeFrom="column">
                  <wp:posOffset>1320800</wp:posOffset>
                </wp:positionH>
                <wp:positionV relativeFrom="paragraph">
                  <wp:posOffset>-12700</wp:posOffset>
                </wp:positionV>
                <wp:extent cx="1003300" cy="609600"/>
                <wp:effectExtent l="0" t="0" r="0" b="0"/>
                <wp:wrapNone/>
                <wp:docPr id="7699" name="Rectangle 76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778001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9" style="position:absolute;margin-left:104pt;margin-top:-1pt;width:79pt;height:48pt;z-index:2590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647SAbsBAABMAwAADgAAAAAAAAAAAAAAAAAuAgAAZHJz&#10;L2Uyb0RvYy54bWxQSwECLQAUAAYACAAAACEAe5uvld0AAAAJAQAADwAAAAAAAAAAAAAAAAAVBAAA&#10;ZHJzL2Rvd25yZXYueG1sUEsFBgAAAAAEAAQA8wAAAB8FAAAAAA==&#10;" w14:anchorId="00B34DAE">
                <v:textbox inset="2.16pt,1.44pt,0,1.44pt">
                  <w:txbxContent>
                    <w:p w:rsidR="00C940CA" w:rsidP="00C940CA" w:rsidRDefault="00C940CA" w14:paraId="1778001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79168" behindDoc="0" locked="0" layoutInCell="1" allowOverlap="1" wp14:editId="276235D2" wp14:anchorId="193BD4DF">
                <wp:simplePos x="0" y="0"/>
                <wp:positionH relativeFrom="column">
                  <wp:posOffset>1320800</wp:posOffset>
                </wp:positionH>
                <wp:positionV relativeFrom="paragraph">
                  <wp:posOffset>-12700</wp:posOffset>
                </wp:positionV>
                <wp:extent cx="1003300" cy="609600"/>
                <wp:effectExtent l="0" t="0" r="0" b="0"/>
                <wp:wrapNone/>
                <wp:docPr id="7700" name="Rectangle 7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C80722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0" style="position:absolute;margin-left:104pt;margin-top:-1pt;width:79pt;height:48pt;z-index:2590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CTJB9ugEAAEwDAAAOAAAAAAAAAAAAAAAAAC4CAABkcnMv&#10;ZTJvRG9jLnhtbFBLAQItABQABgAIAAAAIQB7m6+V3QAAAAkBAAAPAAAAAAAAAAAAAAAAABQEAABk&#10;cnMvZG93bnJldi54bWxQSwUGAAAAAAQABADzAAAAHgUAAAAA&#10;" w14:anchorId="193BD4DF">
                <v:textbox inset="2.16pt,1.44pt,0,1.44pt">
                  <w:txbxContent>
                    <w:p w:rsidR="00C940CA" w:rsidP="00C940CA" w:rsidRDefault="00C940CA" w14:paraId="4C80722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0192" behindDoc="0" locked="0" layoutInCell="1" allowOverlap="1" wp14:editId="0491A1D0" wp14:anchorId="7DB785B6">
                <wp:simplePos x="0" y="0"/>
                <wp:positionH relativeFrom="column">
                  <wp:posOffset>1320800</wp:posOffset>
                </wp:positionH>
                <wp:positionV relativeFrom="paragraph">
                  <wp:posOffset>-12700</wp:posOffset>
                </wp:positionV>
                <wp:extent cx="1003300" cy="609600"/>
                <wp:effectExtent l="0" t="0" r="0" b="0"/>
                <wp:wrapNone/>
                <wp:docPr id="7701" name="Rectangle 77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D4CAF5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1" style="position:absolute;margin-left:104pt;margin-top:-1pt;width:79pt;height:48pt;z-index:2590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shklrsBAABMAwAADgAAAAAAAAAAAAAAAAAuAgAAZHJz&#10;L2Uyb0RvYy54bWxQSwECLQAUAAYACAAAACEAe5uvld0AAAAJAQAADwAAAAAAAAAAAAAAAAAVBAAA&#10;ZHJzL2Rvd25yZXYueG1sUEsFBgAAAAAEAAQA8wAAAB8FAAAAAA==&#10;" w14:anchorId="7DB785B6">
                <v:textbox inset="2.16pt,1.44pt,0,1.44pt">
                  <w:txbxContent>
                    <w:p w:rsidR="00C940CA" w:rsidP="00C940CA" w:rsidRDefault="00C940CA" w14:paraId="3D4CAF5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1216" behindDoc="0" locked="0" layoutInCell="1" allowOverlap="1" wp14:editId="378EAED2" wp14:anchorId="61F9646E">
                <wp:simplePos x="0" y="0"/>
                <wp:positionH relativeFrom="column">
                  <wp:posOffset>1320800</wp:posOffset>
                </wp:positionH>
                <wp:positionV relativeFrom="paragraph">
                  <wp:posOffset>-12700</wp:posOffset>
                </wp:positionV>
                <wp:extent cx="1003300" cy="609600"/>
                <wp:effectExtent l="0" t="0" r="0" b="0"/>
                <wp:wrapNone/>
                <wp:docPr id="7702" name="Rectangle 77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DF80F1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2" style="position:absolute;margin-left:104pt;margin-top:-1pt;width:79pt;height:48pt;z-index:2590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azHU7sBAABMAwAADgAAAAAAAAAAAAAAAAAuAgAAZHJz&#10;L2Uyb0RvYy54bWxQSwECLQAUAAYACAAAACEAe5uvld0AAAAJAQAADwAAAAAAAAAAAAAAAAAVBAAA&#10;ZHJzL2Rvd25yZXYueG1sUEsFBgAAAAAEAAQA8wAAAB8FAAAAAA==&#10;" w14:anchorId="61F9646E">
                <v:textbox inset="2.16pt,1.44pt,0,1.44pt">
                  <w:txbxContent>
                    <w:p w:rsidR="00C940CA" w:rsidP="00C940CA" w:rsidRDefault="00C940CA" w14:paraId="7DF80F1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2240" behindDoc="0" locked="0" layoutInCell="1" allowOverlap="1" wp14:editId="5594EE81" wp14:anchorId="77D5867A">
                <wp:simplePos x="0" y="0"/>
                <wp:positionH relativeFrom="column">
                  <wp:posOffset>1320800</wp:posOffset>
                </wp:positionH>
                <wp:positionV relativeFrom="paragraph">
                  <wp:posOffset>-12700</wp:posOffset>
                </wp:positionV>
                <wp:extent cx="1003300" cy="609600"/>
                <wp:effectExtent l="0" t="0" r="0" b="0"/>
                <wp:wrapNone/>
                <wp:docPr id="7703" name="Rectangle 7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B9A167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3" style="position:absolute;margin-left:104pt;margin-top:-1pt;width:79pt;height:48pt;z-index:2590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xKDO4ugEAAEwDAAAOAAAAAAAAAAAAAAAAAC4CAABkcnMv&#10;ZTJvRG9jLnhtbFBLAQItABQABgAIAAAAIQB7m6+V3QAAAAkBAAAPAAAAAAAAAAAAAAAAABQEAABk&#10;cnMvZG93bnJldi54bWxQSwUGAAAAAAQABADzAAAAHgUAAAAA&#10;" w14:anchorId="77D5867A">
                <v:textbox inset="2.16pt,1.44pt,0,1.44pt">
                  <w:txbxContent>
                    <w:p w:rsidR="00C940CA" w:rsidP="00C940CA" w:rsidRDefault="00C940CA" w14:paraId="4B9A167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3264" behindDoc="0" locked="0" layoutInCell="1" allowOverlap="1" wp14:editId="7656C7C8" wp14:anchorId="4D8EB230">
                <wp:simplePos x="0" y="0"/>
                <wp:positionH relativeFrom="column">
                  <wp:posOffset>1320800</wp:posOffset>
                </wp:positionH>
                <wp:positionV relativeFrom="paragraph">
                  <wp:posOffset>-12700</wp:posOffset>
                </wp:positionV>
                <wp:extent cx="1003300" cy="609600"/>
                <wp:effectExtent l="0" t="0" r="0" b="0"/>
                <wp:wrapNone/>
                <wp:docPr id="7704" name="Rectangle 77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95FC532"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4" style="position:absolute;margin-left:104pt;margin-top:-1pt;width:79pt;height:48pt;z-index:2590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8Q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R0va5vKHHM4pR+&#10;om7MDUaSc3bUQsg836zXFGKHZU/hES5RRDeTnxXY/EVaZC4an64ayzkRjsnNatPWOAmOR583txv0&#10;sUv1Whwgpq/SW5KdngJCKcqy4/eYzldfrmBdBnN+Pntp3s+FzHLVNi9Y916ckCMuaXpAo4yfesqN&#10;DpRMOPiext8HBpIS882hss36ZtXgppRg2TYtbjCUAFHv32aZ46PHXeIJKDkE0MOIgItGBReOrDC7&#10;rFfeibdxQf/6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MmRvELsBAABMAwAADgAAAAAAAAAAAAAAAAAuAgAAZHJz&#10;L2Uyb0RvYy54bWxQSwECLQAUAAYACAAAACEAe5uvld0AAAAJAQAADwAAAAAAAAAAAAAAAAAVBAAA&#10;ZHJzL2Rvd25yZXYueG1sUEsFBgAAAAAEAAQA8wAAAB8FAAAAAA==&#10;" w14:anchorId="4D8EB230">
                <v:textbox inset="2.16pt,1.44pt,0,1.44pt">
                  <w:txbxContent>
                    <w:p w:rsidR="00C940CA" w:rsidP="00C940CA" w:rsidRDefault="00C940CA" w14:paraId="695FC532"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4288" behindDoc="0" locked="0" layoutInCell="1" allowOverlap="1" wp14:editId="4CA777B0" wp14:anchorId="7A3B3685">
                <wp:simplePos x="0" y="0"/>
                <wp:positionH relativeFrom="column">
                  <wp:posOffset>1320800</wp:posOffset>
                </wp:positionH>
                <wp:positionV relativeFrom="paragraph">
                  <wp:posOffset>-12700</wp:posOffset>
                </wp:positionV>
                <wp:extent cx="1003300" cy="609600"/>
                <wp:effectExtent l="0" t="0" r="0" b="0"/>
                <wp:wrapNone/>
                <wp:docPr id="7705" name="Rectangle 77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581F63C"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5" style="position:absolute;margin-left:104pt;margin-top:-1pt;width:79pt;height:48pt;z-index:2590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7uwEAAEwDAAAOAAAAZHJzL2Uyb0RvYy54bWysU9tu2zAMfR+wfxD0vthx1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dX1DiecOp/QT&#10;deO+t4qcs4ORUs3znfUaY+qw7Ck+wiVK6M7kJw1u/iItMhWNT1eN1ZSJwORmtWlrnITAo5vN7QZ9&#10;7FK9FkdI+asKjswOo4BQirL8+D3l89WXK1g3gzk/P3t52k+FzHLVrl6w7oM8IUdc0vyARtswMiqs&#10;iZSMOHhG0+8DB0WJ/eZR2Wb9edXgppRg2TYt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uCb+7sBAABMAwAADgAAAAAAAAAAAAAAAAAuAgAAZHJz&#10;L2Uyb0RvYy54bWxQSwECLQAUAAYACAAAACEAe5uvld0AAAAJAQAADwAAAAAAAAAAAAAAAAAVBAAA&#10;ZHJzL2Rvd25yZXYueG1sUEsFBgAAAAAEAAQA8wAAAB8FAAAAAA==&#10;" w14:anchorId="7A3B3685">
                <v:textbox inset="2.16pt,1.44pt,0,1.44pt">
                  <w:txbxContent>
                    <w:p w:rsidR="00C940CA" w:rsidP="00C940CA" w:rsidRDefault="00C940CA" w14:paraId="6581F63C"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5312" behindDoc="0" locked="0" layoutInCell="1" allowOverlap="1" wp14:editId="67E6F490" wp14:anchorId="4FA78004">
                <wp:simplePos x="0" y="0"/>
                <wp:positionH relativeFrom="column">
                  <wp:posOffset>1320800</wp:posOffset>
                </wp:positionH>
                <wp:positionV relativeFrom="paragraph">
                  <wp:posOffset>-12700</wp:posOffset>
                </wp:positionV>
                <wp:extent cx="1003300" cy="609600"/>
                <wp:effectExtent l="0" t="0" r="0" b="0"/>
                <wp:wrapNone/>
                <wp:docPr id="7706" name="Rectangle 7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4078D7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6" style="position:absolute;margin-left:104pt;margin-top:-1pt;width:79pt;height:48pt;z-index:2590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dKuwEAAEw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lOvKXHM4pS+&#10;o27MDUaSS3bUQsg836zXFGKHZc/hCa5RRDeTnxXY/EVaZC4an28ayzkRjsntatvWOAmORx+36y36&#10;2KV6LQ4Q02fpLclOTwGhFGXZ6WtMl6svV7Aug7k8n700H+ZCZrlq716wHrw4I0dc0vSIRhk/9ZQb&#10;HSiZcPA9jb+ODCQl5otDZZvN3arBTSnBsm1a3GAoAaI+vM0yx0ePu8QTUHIMoIcRAReNCi4cWWF2&#10;Xa+8E2/jgv71J9j/B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7H3SrsBAABMAwAADgAAAAAAAAAAAAAAAAAuAgAAZHJz&#10;L2Uyb0RvYy54bWxQSwECLQAUAAYACAAAACEAe5uvld0AAAAJAQAADwAAAAAAAAAAAAAAAAAVBAAA&#10;ZHJzL2Rvd25yZXYueG1sUEsFBgAAAAAEAAQA8wAAAB8FAAAAAA==&#10;" w14:anchorId="4FA78004">
                <v:textbox inset="2.16pt,1.44pt,0,1.44pt">
                  <w:txbxContent>
                    <w:p w:rsidR="00C940CA" w:rsidP="00C940CA" w:rsidRDefault="00C940CA" w14:paraId="64078D7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6336" behindDoc="0" locked="0" layoutInCell="1" allowOverlap="1" wp14:editId="3A69F9E7" wp14:anchorId="224133B9">
                <wp:simplePos x="0" y="0"/>
                <wp:positionH relativeFrom="column">
                  <wp:posOffset>1320800</wp:posOffset>
                </wp:positionH>
                <wp:positionV relativeFrom="paragraph">
                  <wp:posOffset>-12700</wp:posOffset>
                </wp:positionV>
                <wp:extent cx="1003300" cy="609600"/>
                <wp:effectExtent l="0" t="0" r="0" b="0"/>
                <wp:wrapNone/>
                <wp:docPr id="7707" name="Rectangle 77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CC0CEDD"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7" style="position:absolute;margin-left:104pt;margin-top:-1pt;width:79pt;height:48pt;z-index:2590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OhuwEAAEwDAAAOAAAAZHJzL2Uyb0RvYy54bWysU9tu2zAMfR+wfxD0vthx1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db2mxHOHU/qJ&#10;unHfW0XO2cFIqeb5znqNMXVY9hQf4RIldGfykwY3f5EWmYrGp6vGaspEYHKz2rQ1TkLg0c3mdoM+&#10;dqleiyOk/FUFR2aHUUAoRVl+/J7y+erLFaybwZyfn7087adCZrlqb16w7oM8IUdc0vyARtswMiqs&#10;iZSMOHhG0+8DB0WJ/eZR2Wb9edXgppRg2TYt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zUDobsBAABMAwAADgAAAAAAAAAAAAAAAAAuAgAAZHJz&#10;L2Uyb0RvYy54bWxQSwECLQAUAAYACAAAACEAe5uvld0AAAAJAQAADwAAAAAAAAAAAAAAAAAVBAAA&#10;ZHJzL2Rvd25yZXYueG1sUEsFBgAAAAAEAAQA8wAAAB8FAAAAAA==&#10;" w14:anchorId="224133B9">
                <v:textbox inset="2.16pt,1.44pt,0,1.44pt">
                  <w:txbxContent>
                    <w:p w:rsidR="00C940CA" w:rsidP="00C940CA" w:rsidRDefault="00C940CA" w14:paraId="3CC0CEDD"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7360" behindDoc="0" locked="0" layoutInCell="1" allowOverlap="1" wp14:editId="67526933" wp14:anchorId="0EA4E784">
                <wp:simplePos x="0" y="0"/>
                <wp:positionH relativeFrom="column">
                  <wp:posOffset>1320800</wp:posOffset>
                </wp:positionH>
                <wp:positionV relativeFrom="paragraph">
                  <wp:posOffset>-12700</wp:posOffset>
                </wp:positionV>
                <wp:extent cx="1003300" cy="609600"/>
                <wp:effectExtent l="0" t="0" r="0" b="0"/>
                <wp:wrapNone/>
                <wp:docPr id="7708" name="Rectangle 77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A153E6C"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8" style="position:absolute;margin-left:104pt;margin-top:-1pt;width:79pt;height:48pt;z-index:2590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PU+l7sBAABMAwAADgAAAAAAAAAAAAAAAAAuAgAAZHJz&#10;L2Uyb0RvYy54bWxQSwECLQAUAAYACAAAACEAe5uvld0AAAAJAQAADwAAAAAAAAAAAAAAAAAVBAAA&#10;ZHJzL2Rvd25yZXYueG1sUEsFBgAAAAAEAAQA8wAAAB8FAAAAAA==&#10;" w14:anchorId="0EA4E784">
                <v:textbox inset="2.16pt,1.44pt,0,1.44pt">
                  <w:txbxContent>
                    <w:p w:rsidR="00C940CA" w:rsidP="00C940CA" w:rsidRDefault="00C940CA" w14:paraId="0A153E6C"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8384" behindDoc="0" locked="0" layoutInCell="1" allowOverlap="1" wp14:editId="4D657D32" wp14:anchorId="5F9AB6D9">
                <wp:simplePos x="0" y="0"/>
                <wp:positionH relativeFrom="column">
                  <wp:posOffset>1320800</wp:posOffset>
                </wp:positionH>
                <wp:positionV relativeFrom="paragraph">
                  <wp:posOffset>-12700</wp:posOffset>
                </wp:positionV>
                <wp:extent cx="1003300" cy="609600"/>
                <wp:effectExtent l="0" t="0" r="0" b="0"/>
                <wp:wrapNone/>
                <wp:docPr id="7709" name="Rectangle 7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AF350C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9" style="position:absolute;margin-left:104pt;margin-top:-1pt;width:79pt;height:48pt;z-index:2590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YHHKfLsBAABMAwAADgAAAAAAAAAAAAAAAAAuAgAAZHJz&#10;L2Uyb0RvYy54bWxQSwECLQAUAAYACAAAACEAe5uvld0AAAAJAQAADwAAAAAAAAAAAAAAAAAVBAAA&#10;ZHJzL2Rvd25yZXYueG1sUEsFBgAAAAAEAAQA8wAAAB8FAAAAAA==&#10;" w14:anchorId="5F9AB6D9">
                <v:textbox inset="2.16pt,1.44pt,0,1.44pt">
                  <w:txbxContent>
                    <w:p w:rsidR="00C940CA" w:rsidP="00C940CA" w:rsidRDefault="00C940CA" w14:paraId="1AF350C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089408" behindDoc="0" locked="0" layoutInCell="1" allowOverlap="1" wp14:editId="6BCF5127" wp14:anchorId="4980C340">
                <wp:simplePos x="0" y="0"/>
                <wp:positionH relativeFrom="column">
                  <wp:posOffset>1320800</wp:posOffset>
                </wp:positionH>
                <wp:positionV relativeFrom="paragraph">
                  <wp:posOffset>-12700</wp:posOffset>
                </wp:positionV>
                <wp:extent cx="1003300" cy="609600"/>
                <wp:effectExtent l="0" t="0" r="0" b="0"/>
                <wp:wrapNone/>
                <wp:docPr id="7710" name="Rectangle 77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8C18E6A"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0" style="position:absolute;margin-left:104pt;margin-top:-1pt;width:79pt;height:48pt;z-index:2590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vS6tjugEAAEwDAAAOAAAAAAAAAAAAAAAAAC4CAABkcnMv&#10;ZTJvRG9jLnhtbFBLAQItABQABgAIAAAAIQB7m6+V3QAAAAkBAAAPAAAAAAAAAAAAAAAAABQEAABk&#10;cnMvZG93bnJldi54bWxQSwUGAAAAAAQABADzAAAAHgUAAAAA&#10;" w14:anchorId="4980C340">
                <v:textbox inset="2.16pt,1.44pt,0,1.44pt">
                  <w:txbxContent>
                    <w:p w:rsidR="00C940CA" w:rsidP="00C940CA" w:rsidRDefault="00C940CA" w14:paraId="58C18E6A"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0240" behindDoc="0" locked="0" layoutInCell="1" allowOverlap="1" wp14:editId="5F3E2EC7" wp14:anchorId="0B693C62">
                <wp:simplePos x="0" y="0"/>
                <wp:positionH relativeFrom="column">
                  <wp:posOffset>1320800</wp:posOffset>
                </wp:positionH>
                <wp:positionV relativeFrom="paragraph">
                  <wp:posOffset>139700</wp:posOffset>
                </wp:positionV>
                <wp:extent cx="977900" cy="2057400"/>
                <wp:effectExtent l="0" t="0" r="0" b="0"/>
                <wp:wrapNone/>
                <wp:docPr id="7711" name="Rectangle 771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4AD7F0D"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1" style="position:absolute;margin-left:104pt;margin-top:11pt;width:77pt;height:162pt;z-index:2592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HGLmbO7AQAATQMAAA4AAAAAAAAAAAAAAAAALgIAAGRycy9l&#10;Mm9Eb2MueG1sUEsBAi0AFAAGAAgAAAAhAKop4IPbAAAACgEAAA8AAAAAAAAAAAAAAAAAFQQAAGRy&#10;cy9kb3ducmV2LnhtbFBLBQYAAAAABAAEAPMAAAAdBQAAAAA=&#10;" w14:anchorId="0B693C62">
                <v:textbox inset="2.16pt,1.44pt,0,1.44pt">
                  <w:txbxContent>
                    <w:p w:rsidR="00C940CA" w:rsidP="00C940CA" w:rsidRDefault="00C940CA" w14:paraId="44AD7F0D"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1264" behindDoc="0" locked="0" layoutInCell="1" allowOverlap="1" wp14:editId="513BA003" wp14:anchorId="6F956474">
                <wp:simplePos x="0" y="0"/>
                <wp:positionH relativeFrom="column">
                  <wp:posOffset>1320800</wp:posOffset>
                </wp:positionH>
                <wp:positionV relativeFrom="paragraph">
                  <wp:posOffset>139700</wp:posOffset>
                </wp:positionV>
                <wp:extent cx="1003300" cy="2057400"/>
                <wp:effectExtent l="0" t="0" r="0" b="0"/>
                <wp:wrapNone/>
                <wp:docPr id="7712" name="Rectangle 7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3D7CF3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2" style="position:absolute;margin-left:104pt;margin-top:11pt;width:79pt;height:162pt;z-index:2592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y3EBO7AQAATQMAAA4AAAAAAAAAAAAAAAAALgIAAGRycy9l&#10;Mm9Eb2MueG1sUEsBAi0AFAAGAAgAAAAhAHtLjtTbAAAACgEAAA8AAAAAAAAAAAAAAAAAFQQAAGRy&#10;cy9kb3ducmV2LnhtbFBLBQYAAAAABAAEAPMAAAAdBQAAAAA=&#10;" w14:anchorId="6F956474">
                <v:textbox inset="2.16pt,1.44pt,0,1.44pt">
                  <w:txbxContent>
                    <w:p w:rsidR="00C940CA" w:rsidP="00C940CA" w:rsidRDefault="00C940CA" w14:paraId="63D7CF3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2288" behindDoc="0" locked="0" layoutInCell="1" allowOverlap="1" wp14:editId="19094C6C" wp14:anchorId="77768640">
                <wp:simplePos x="0" y="0"/>
                <wp:positionH relativeFrom="column">
                  <wp:posOffset>1320800</wp:posOffset>
                </wp:positionH>
                <wp:positionV relativeFrom="paragraph">
                  <wp:posOffset>139700</wp:posOffset>
                </wp:positionV>
                <wp:extent cx="977900" cy="2057400"/>
                <wp:effectExtent l="0" t="0" r="0" b="0"/>
                <wp:wrapNone/>
                <wp:docPr id="7713" name="Rectangle 771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506F868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3" style="position:absolute;margin-left:104pt;margin-top:11pt;width:77pt;height:162pt;z-index:2592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FJd3d7oBAABNAwAADgAAAAAAAAAAAAAAAAAuAgAAZHJzL2Uy&#10;b0RvYy54bWxQSwECLQAUAAYACAAAACEAqingg9sAAAAKAQAADwAAAAAAAAAAAAAAAAAUBAAAZHJz&#10;L2Rvd25yZXYueG1sUEsFBgAAAAAEAAQA8wAAABwFAAAAAA==&#10;" w14:anchorId="77768640">
                <v:textbox inset="2.16pt,1.44pt,0,1.44pt">
                  <w:txbxContent>
                    <w:p w:rsidR="00C940CA" w:rsidP="00C940CA" w:rsidRDefault="00C940CA" w14:paraId="506F868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3312" behindDoc="0" locked="0" layoutInCell="1" allowOverlap="1" wp14:editId="7B8330C8" wp14:anchorId="14C598CA">
                <wp:simplePos x="0" y="0"/>
                <wp:positionH relativeFrom="column">
                  <wp:posOffset>1320800</wp:posOffset>
                </wp:positionH>
                <wp:positionV relativeFrom="paragraph">
                  <wp:posOffset>139700</wp:posOffset>
                </wp:positionV>
                <wp:extent cx="977900" cy="2057400"/>
                <wp:effectExtent l="0" t="0" r="0" b="0"/>
                <wp:wrapNone/>
                <wp:docPr id="7714" name="Rectangle 771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64958968"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4" style="position:absolute;margin-left:104pt;margin-top:11pt;width:77pt;height:162pt;z-index:2592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Ipa3ty7AQAATQMAAA4AAAAAAAAAAAAAAAAALgIAAGRycy9l&#10;Mm9Eb2MueG1sUEsBAi0AFAAGAAgAAAAhAKop4IPbAAAACgEAAA8AAAAAAAAAAAAAAAAAFQQAAGRy&#10;cy9kb3ducmV2LnhtbFBLBQYAAAAABAAEAPMAAAAdBQAAAAA=&#10;" w14:anchorId="14C598CA">
                <v:textbox inset="2.16pt,1.44pt,0,1.44pt">
                  <w:txbxContent>
                    <w:p w:rsidR="00C940CA" w:rsidP="00C940CA" w:rsidRDefault="00C940CA" w14:paraId="64958968"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4336" behindDoc="0" locked="0" layoutInCell="1" allowOverlap="1" wp14:editId="7CC5EBCA" wp14:anchorId="72F359B8">
                <wp:simplePos x="0" y="0"/>
                <wp:positionH relativeFrom="column">
                  <wp:posOffset>1320800</wp:posOffset>
                </wp:positionH>
                <wp:positionV relativeFrom="paragraph">
                  <wp:posOffset>139700</wp:posOffset>
                </wp:positionV>
                <wp:extent cx="1003300" cy="2057400"/>
                <wp:effectExtent l="0" t="0" r="0" b="0"/>
                <wp:wrapNone/>
                <wp:docPr id="7715" name="Rectangle 77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804157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5" style="position:absolute;margin-left:104pt;margin-top:11pt;width:79pt;height:162pt;z-index:2592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Cerm4vAEAAE0DAAAOAAAAAAAAAAAAAAAAAC4CAABkcnMv&#10;ZTJvRG9jLnhtbFBLAQItABQABgAIAAAAIQB7S47U2wAAAAoBAAAPAAAAAAAAAAAAAAAAABYEAABk&#10;cnMvZG93bnJldi54bWxQSwUGAAAAAAQABADzAAAAHgUAAAAA&#10;" w14:anchorId="72F359B8">
                <v:textbox inset="2.16pt,1.44pt,0,1.44pt">
                  <w:txbxContent>
                    <w:p w:rsidR="00C940CA" w:rsidP="00C940CA" w:rsidRDefault="00C940CA" w14:paraId="4804157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5360" behindDoc="0" locked="0" layoutInCell="1" allowOverlap="1" wp14:editId="504028C6" wp14:anchorId="4FF39FA4">
                <wp:simplePos x="0" y="0"/>
                <wp:positionH relativeFrom="column">
                  <wp:posOffset>1320800</wp:posOffset>
                </wp:positionH>
                <wp:positionV relativeFrom="paragraph">
                  <wp:posOffset>139700</wp:posOffset>
                </wp:positionV>
                <wp:extent cx="977900" cy="2057400"/>
                <wp:effectExtent l="0" t="0" r="0" b="0"/>
                <wp:wrapNone/>
                <wp:docPr id="7716" name="Rectangle 771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1F066C3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6" style="position:absolute;margin-left:104pt;margin-top:11pt;width:77pt;height:162pt;z-index:2592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L+NRQ27AQAATQMAAA4AAAAAAAAAAAAAAAAALgIAAGRycy9l&#10;Mm9Eb2MueG1sUEsBAi0AFAAGAAgAAAAhAKop4IPbAAAACgEAAA8AAAAAAAAAAAAAAAAAFQQAAGRy&#10;cy9kb3ducmV2LnhtbFBLBQYAAAAABAAEAPMAAAAdBQAAAAA=&#10;" w14:anchorId="4FF39FA4">
                <v:textbox inset="2.16pt,1.44pt,0,1.44pt">
                  <w:txbxContent>
                    <w:p w:rsidR="00C940CA" w:rsidP="00C940CA" w:rsidRDefault="00C940CA" w14:paraId="1F066C3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6384" behindDoc="0" locked="0" layoutInCell="1" allowOverlap="1" wp14:editId="02C05F0B" wp14:anchorId="486917BC">
                <wp:simplePos x="0" y="0"/>
                <wp:positionH relativeFrom="column">
                  <wp:posOffset>1333500</wp:posOffset>
                </wp:positionH>
                <wp:positionV relativeFrom="paragraph">
                  <wp:posOffset>139700</wp:posOffset>
                </wp:positionV>
                <wp:extent cx="977900" cy="2057400"/>
                <wp:effectExtent l="0" t="0" r="0" b="0"/>
                <wp:wrapNone/>
                <wp:docPr id="7717" name="Rectangle 771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5398098"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7" style="position:absolute;margin-left:105pt;margin-top:11pt;width:77pt;height:162pt;z-index:2592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D3iDCjuwEAAE0DAAAOAAAAAAAAAAAAAAAAAC4CAABkcnMv&#10;ZTJvRG9jLnhtbFBLAQItABQABgAIAAAAIQBMIlYz3AAAAAoBAAAPAAAAAAAAAAAAAAAAABUEAABk&#10;cnMvZG93bnJldi54bWxQSwUGAAAAAAQABADzAAAAHgUAAAAA&#10;" w14:anchorId="486917BC">
                <v:textbox inset="2.16pt,1.44pt,0,1.44pt">
                  <w:txbxContent>
                    <w:p w:rsidR="00C940CA" w:rsidP="00C940CA" w:rsidRDefault="00C940CA" w14:paraId="45398098"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7408" behindDoc="0" locked="0" layoutInCell="1" allowOverlap="1" wp14:editId="1F01136C" wp14:anchorId="290AD102">
                <wp:simplePos x="0" y="0"/>
                <wp:positionH relativeFrom="column">
                  <wp:posOffset>1320800</wp:posOffset>
                </wp:positionH>
                <wp:positionV relativeFrom="paragraph">
                  <wp:posOffset>139700</wp:posOffset>
                </wp:positionV>
                <wp:extent cx="1003300" cy="2057400"/>
                <wp:effectExtent l="0" t="0" r="0" b="0"/>
                <wp:wrapNone/>
                <wp:docPr id="7718" name="Rectangle 7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D781A8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8" style="position:absolute;margin-left:104pt;margin-top:11pt;width:79pt;height:162pt;z-index:2592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budR27AQAATQMAAA4AAAAAAAAAAAAAAAAALgIAAGRycy9l&#10;Mm9Eb2MueG1sUEsBAi0AFAAGAAgAAAAhAHtLjtTbAAAACgEAAA8AAAAAAAAAAAAAAAAAFQQAAGRy&#10;cy9kb3ducmV2LnhtbFBLBQYAAAAABAAEAPMAAAAdBQAAAAA=&#10;" w14:anchorId="290AD102">
                <v:textbox inset="2.16pt,1.44pt,0,1.44pt">
                  <w:txbxContent>
                    <w:p w:rsidR="00C940CA" w:rsidP="00C940CA" w:rsidRDefault="00C940CA" w14:paraId="0D781A8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8432" behindDoc="0" locked="0" layoutInCell="1" allowOverlap="1" wp14:editId="0E339B3E" wp14:anchorId="0752CA9D">
                <wp:simplePos x="0" y="0"/>
                <wp:positionH relativeFrom="column">
                  <wp:posOffset>1320800</wp:posOffset>
                </wp:positionH>
                <wp:positionV relativeFrom="paragraph">
                  <wp:posOffset>139700</wp:posOffset>
                </wp:positionV>
                <wp:extent cx="977900" cy="2057400"/>
                <wp:effectExtent l="0" t="0" r="0" b="0"/>
                <wp:wrapNone/>
                <wp:docPr id="7719" name="Rectangle 771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10E3856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9" style="position:absolute;margin-left:104pt;margin-top:11pt;width:77pt;height:162pt;z-index:2592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G7OEnm7AQAATQMAAA4AAAAAAAAAAAAAAAAALgIAAGRycy9l&#10;Mm9Eb2MueG1sUEsBAi0AFAAGAAgAAAAhAKop4IPbAAAACgEAAA8AAAAAAAAAAAAAAAAAFQQAAGRy&#10;cy9kb3ducmV2LnhtbFBLBQYAAAAABAAEAPMAAAAdBQAAAAA=&#10;" w14:anchorId="0752CA9D">
                <v:textbox inset="2.16pt,1.44pt,0,1.44pt">
                  <w:txbxContent>
                    <w:p w:rsidR="00C940CA" w:rsidP="00C940CA" w:rsidRDefault="00C940CA" w14:paraId="10E3856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19456" behindDoc="0" locked="0" layoutInCell="1" allowOverlap="1" wp14:editId="18F71E97" wp14:anchorId="6CD74175">
                <wp:simplePos x="0" y="0"/>
                <wp:positionH relativeFrom="column">
                  <wp:posOffset>1320800</wp:posOffset>
                </wp:positionH>
                <wp:positionV relativeFrom="paragraph">
                  <wp:posOffset>139700</wp:posOffset>
                </wp:positionV>
                <wp:extent cx="977900" cy="2057400"/>
                <wp:effectExtent l="0" t="0" r="0" b="0"/>
                <wp:wrapNone/>
                <wp:docPr id="7720" name="Rectangle 772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3157CE0"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0" style="position:absolute;margin-left:104pt;margin-top:11pt;width:77pt;height:162pt;z-index:2592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diOx7oBAABNAwAADgAAAAAAAAAAAAAAAAAuAgAAZHJzL2Uy&#10;b0RvYy54bWxQSwECLQAUAAYACAAAACEAqingg9sAAAAKAQAADwAAAAAAAAAAAAAAAAAUBAAAZHJz&#10;L2Rvd25yZXYueG1sUEsFBgAAAAAEAAQA8wAAABwFAAAAAA==&#10;" w14:anchorId="6CD74175">
                <v:textbox inset="2.16pt,1.44pt,0,1.44pt">
                  <w:txbxContent>
                    <w:p w:rsidR="00C940CA" w:rsidP="00C940CA" w:rsidRDefault="00C940CA" w14:paraId="43157CE0"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0480" behindDoc="0" locked="0" layoutInCell="1" allowOverlap="1" wp14:editId="25A17D60" wp14:anchorId="5B5D4EB6">
                <wp:simplePos x="0" y="0"/>
                <wp:positionH relativeFrom="column">
                  <wp:posOffset>1320800</wp:posOffset>
                </wp:positionH>
                <wp:positionV relativeFrom="paragraph">
                  <wp:posOffset>139700</wp:posOffset>
                </wp:positionV>
                <wp:extent cx="1003300" cy="2057400"/>
                <wp:effectExtent l="0" t="0" r="0" b="0"/>
                <wp:wrapNone/>
                <wp:docPr id="7721" name="Rectangle 7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858AC04" w14:textId="77777777">
                            <w:r>
                              <w:rPr>
                                <w:rFonts w:ascii="Geneva" w:hAnsi="Geneva" w:eastAsia="Geneva" w:cs="Geneva"/>
                                <w:color w:val="000000"/>
                                <w:sz w:val="20"/>
                                <w:szCs w:val="20"/>
                                <w:lang w:val="Portuguese"/>
                              </w:rPr>
                              <w:t xml:space="preserve">NÃO DESCONHECIDO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1" style="position:absolute;margin-left:104pt;margin-top:11pt;width:79pt;height:162pt;z-index:2592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X46aO7AQAATQMAAA4AAAAAAAAAAAAAAAAALgIAAGRycy9l&#10;Mm9Eb2MueG1sUEsBAi0AFAAGAAgAAAAhAHtLjtTbAAAACgEAAA8AAAAAAAAAAAAAAAAAFQQAAGRy&#10;cy9kb3ducmV2LnhtbFBLBQYAAAAABAAEAPMAAAAdBQAAAAA=&#10;" w14:anchorId="5B5D4EB6">
                <v:textbox inset="2.16pt,1.44pt,0,1.44pt">
                  <w:txbxContent>
                    <w:p w:rsidR="00C940CA" w:rsidP="00C940CA" w:rsidRDefault="00C940CA" w14:paraId="6858AC04" w14:textId="77777777">
                      <w:r>
                        <w:rPr>
                          <w:rFonts w:ascii="Geneva" w:hAnsi="Geneva" w:eastAsia="Geneva" w:cs="Geneva"/>
                          <w:color w:val="000000"/>
                          <w:sz w:val="20"/>
                          <w:szCs w:val="20"/>
                          <w:lang w:val="Portuguese"/>
                        </w:rPr>
                        <w:t xml:space="preserve">NÃO DESCONHECIDO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1504" behindDoc="0" locked="0" layoutInCell="1" allowOverlap="1" wp14:editId="05B5FE6B" wp14:anchorId="3F539CDF">
                <wp:simplePos x="0" y="0"/>
                <wp:positionH relativeFrom="column">
                  <wp:posOffset>1320800</wp:posOffset>
                </wp:positionH>
                <wp:positionV relativeFrom="paragraph">
                  <wp:posOffset>139700</wp:posOffset>
                </wp:positionV>
                <wp:extent cx="1003300" cy="2057400"/>
                <wp:effectExtent l="0" t="0" r="0" b="0"/>
                <wp:wrapNone/>
                <wp:docPr id="7722" name="Rectangle 77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AB2B35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2" style="position:absolute;margin-left:104pt;margin-top:11pt;width:79pt;height:162pt;z-index:2592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6uP2i7AQAATQMAAA4AAAAAAAAAAAAAAAAALgIAAGRycy9l&#10;Mm9Eb2MueG1sUEsBAi0AFAAGAAgAAAAhAHtLjtTbAAAACgEAAA8AAAAAAAAAAAAAAAAAFQQAAGRy&#10;cy9kb3ducmV2LnhtbFBLBQYAAAAABAAEAPMAAAAdBQAAAAA=&#10;" w14:anchorId="3F539CDF">
                <v:textbox inset="2.16pt,1.44pt,0,1.44pt">
                  <w:txbxContent>
                    <w:p w:rsidR="00C940CA" w:rsidP="00C940CA" w:rsidRDefault="00C940CA" w14:paraId="2AB2B35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2528" behindDoc="0" locked="0" layoutInCell="1" allowOverlap="1" wp14:editId="10EE7840" wp14:anchorId="31EDF576">
                <wp:simplePos x="0" y="0"/>
                <wp:positionH relativeFrom="column">
                  <wp:posOffset>1320800</wp:posOffset>
                </wp:positionH>
                <wp:positionV relativeFrom="paragraph">
                  <wp:posOffset>139700</wp:posOffset>
                </wp:positionV>
                <wp:extent cx="1003300" cy="2057400"/>
                <wp:effectExtent l="0" t="0" r="0" b="0"/>
                <wp:wrapNone/>
                <wp:docPr id="7723" name="Rectangle 77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B3D490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3" style="position:absolute;margin-left:104pt;margin-top:11pt;width:79pt;height:162pt;z-index:2592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rGug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rZdCtKPHfYpe/o&#10;G/eDVeRSHY2UqvS3+DXF1OO15/gE1yzhsoifNbjyRVlkrh6fbx6rOROBxbvV3bbFTgjc6tr1eoMJ&#10;wjSvtyOk/FkFR8qCUUAu1Vp++pry5ejvI3ivsLm8X1Z5PsxVzXLd3sgegjyjSJzS/IhB2zAxKqyJ&#10;lEzYeUbTzyMHRYn94tHabrNedTgqNVluuy2OMNQEaR/eVrkXY8BhEhkoOUYww4iE67uVF/asKrvO&#10;VxmKt3ll//oX7H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qtKxroBAABNAwAADgAAAAAAAAAAAAAAAAAuAgAAZHJzL2Uy&#10;b0RvYy54bWxQSwECLQAUAAYACAAAACEAe0uO1NsAAAAKAQAADwAAAAAAAAAAAAAAAAAUBAAAZHJz&#10;L2Rvd25yZXYueG1sUEsFBgAAAAAEAAQA8wAAABwFAAAAAA==&#10;" w14:anchorId="31EDF576">
                <v:textbox inset="2.16pt,1.44pt,0,1.44pt">
                  <w:txbxContent>
                    <w:p w:rsidR="00C940CA" w:rsidP="00C940CA" w:rsidRDefault="00C940CA" w14:paraId="6B3D490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3552" behindDoc="0" locked="0" layoutInCell="1" allowOverlap="1" wp14:editId="25BDEC77" wp14:anchorId="2787F48F">
                <wp:simplePos x="0" y="0"/>
                <wp:positionH relativeFrom="column">
                  <wp:posOffset>1320800</wp:posOffset>
                </wp:positionH>
                <wp:positionV relativeFrom="paragraph">
                  <wp:posOffset>139700</wp:posOffset>
                </wp:positionV>
                <wp:extent cx="1003300" cy="2057400"/>
                <wp:effectExtent l="0" t="0" r="0" b="0"/>
                <wp:wrapNone/>
                <wp:docPr id="7724" name="Rectangle 7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9ABA7D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4" style="position:absolute;margin-left:104pt;margin-top:11pt;width:79pt;height:162pt;z-index:2592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hm4227AQAATQMAAA4AAAAAAAAAAAAAAAAALgIAAGRycy9l&#10;Mm9Eb2MueG1sUEsBAi0AFAAGAAgAAAAhAHtLjtTbAAAACgEAAA8AAAAAAAAAAAAAAAAAFQQAAGRy&#10;cy9kb3ducmV2LnhtbFBLBQYAAAAABAAEAPMAAAAdBQAAAAA=&#10;" w14:anchorId="2787F48F">
                <v:textbox inset="2.16pt,1.44pt,0,1.44pt">
                  <w:txbxContent>
                    <w:p w:rsidR="00C940CA" w:rsidP="00C940CA" w:rsidRDefault="00C940CA" w14:paraId="19ABA7D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4576" behindDoc="0" locked="0" layoutInCell="1" allowOverlap="1" wp14:editId="6D36897D" wp14:anchorId="022554E5">
                <wp:simplePos x="0" y="0"/>
                <wp:positionH relativeFrom="column">
                  <wp:posOffset>1320800</wp:posOffset>
                </wp:positionH>
                <wp:positionV relativeFrom="paragraph">
                  <wp:posOffset>139700</wp:posOffset>
                </wp:positionV>
                <wp:extent cx="1003300" cy="2057400"/>
                <wp:effectExtent l="0" t="0" r="0" b="0"/>
                <wp:wrapNone/>
                <wp:docPr id="7725" name="Rectangle 77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A5489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5" style="position:absolute;margin-left:104pt;margin-top:11pt;width:79pt;height:162pt;z-index:2592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AY5bDvAEAAE0DAAAOAAAAAAAAAAAAAAAAAC4CAABkcnMv&#10;ZTJvRG9jLnhtbFBLAQItABQABgAIAAAAIQB7S47U2wAAAAoBAAAPAAAAAAAAAAAAAAAAABYEAABk&#10;cnMvZG93bnJldi54bWxQSwUGAAAAAAQABADzAAAAHgUAAAAA&#10;" w14:anchorId="022554E5">
                <v:textbox inset="2.16pt,1.44pt,0,1.44pt">
                  <w:txbxContent>
                    <w:p w:rsidR="00C940CA" w:rsidP="00C940CA" w:rsidRDefault="00C940CA" w14:paraId="1A5489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5600" behindDoc="0" locked="0" layoutInCell="1" allowOverlap="1" wp14:editId="6427BDEF" wp14:anchorId="6045785F">
                <wp:simplePos x="0" y="0"/>
                <wp:positionH relativeFrom="column">
                  <wp:posOffset>1320800</wp:posOffset>
                </wp:positionH>
                <wp:positionV relativeFrom="paragraph">
                  <wp:posOffset>139700</wp:posOffset>
                </wp:positionV>
                <wp:extent cx="1003300" cy="2057400"/>
                <wp:effectExtent l="0" t="0" r="0" b="0"/>
                <wp:wrapNone/>
                <wp:docPr id="7726" name="Rectangle 77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AF816D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6" style="position:absolute;margin-left:104pt;margin-top:11pt;width:79pt;height:162pt;z-index:2592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i8vAEAAE0DAAAOAAAAZHJzL2Uyb0RvYy54bWysU8tu2zAQvBfoPxC815IVIXY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yuVs01JY5b7NIv&#10;9I27flTkVB2MlCr3N/s1hdjhtefwBOcs4jKLnzXY/EVZZC4eHy8eqzkRgcWbq5t1jZ0QuNXUbbvC&#10;BGGqj9sBYrpX3pK8YBSQS7GWH37GdDr6fgTvZTan9/Mqzbu5qFm2dftOduflEUXilKZHDHr0E6Ni&#10;NIGSCTvPaHzdc1CUjD8cWtus2qsGR6Uky3WzxhGGkiDt3ecqd2LwOEwiASX7AKYfkHAxqfDCnhVl&#10;5/nKQ/E5L+w//oLtG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9sXi8vAEAAE0DAAAOAAAAAAAAAAAAAAAAAC4CAABkcnMv&#10;ZTJvRG9jLnhtbFBLAQItABQABgAIAAAAIQB7S47U2wAAAAoBAAAPAAAAAAAAAAAAAAAAABYEAABk&#10;cnMvZG93bnJldi54bWxQSwUGAAAAAAQABADzAAAAHgUAAAAA&#10;" w14:anchorId="6045785F">
                <v:textbox inset="2.16pt,1.44pt,0,1.44pt">
                  <w:txbxContent>
                    <w:p w:rsidR="00C940CA" w:rsidP="00C940CA" w:rsidRDefault="00C940CA" w14:paraId="0AF816D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6624" behindDoc="0" locked="0" layoutInCell="1" allowOverlap="1" wp14:editId="3510ECCC" wp14:anchorId="63AE6977">
                <wp:simplePos x="0" y="0"/>
                <wp:positionH relativeFrom="column">
                  <wp:posOffset>1320800</wp:posOffset>
                </wp:positionH>
                <wp:positionV relativeFrom="paragraph">
                  <wp:posOffset>139700</wp:posOffset>
                </wp:positionV>
                <wp:extent cx="1003300" cy="2057400"/>
                <wp:effectExtent l="0" t="0" r="0" b="0"/>
                <wp:wrapNone/>
                <wp:docPr id="7727" name="Rectangle 7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391649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7" style="position:absolute;margin-left:104pt;margin-top:11pt;width:79pt;height:162pt;z-index:2592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W0DRK7AQAATQMAAA4AAAAAAAAAAAAAAAAALgIAAGRycy9l&#10;Mm9Eb2MueG1sUEsBAi0AFAAGAAgAAAAhAHtLjtTbAAAACgEAAA8AAAAAAAAAAAAAAAAAFQQAAGRy&#10;cy9kb3ducmV2LnhtbFBLBQYAAAAABAAEAPMAAAAdBQAAAAA=&#10;" w14:anchorId="63AE6977">
                <v:textbox inset="2.16pt,1.44pt,0,1.44pt">
                  <w:txbxContent>
                    <w:p w:rsidR="00C940CA" w:rsidP="00C940CA" w:rsidRDefault="00C940CA" w14:paraId="3391649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7648" behindDoc="0" locked="0" layoutInCell="1" allowOverlap="1" wp14:editId="26CED8ED" wp14:anchorId="65591D88">
                <wp:simplePos x="0" y="0"/>
                <wp:positionH relativeFrom="column">
                  <wp:posOffset>1320800</wp:posOffset>
                </wp:positionH>
                <wp:positionV relativeFrom="paragraph">
                  <wp:posOffset>139700</wp:posOffset>
                </wp:positionV>
                <wp:extent cx="1003300" cy="2057400"/>
                <wp:effectExtent l="0" t="0" r="0" b="0"/>
                <wp:wrapNone/>
                <wp:docPr id="7728" name="Rectangle 77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18E133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8" style="position:absolute;margin-left:104pt;margin-top:11pt;width:79pt;height:162pt;z-index:2592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pmuwEAAE0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V2vO+yV5w679AN9&#10;436wipyro5FSlf4Wv6aYerz2HJ/gkiVcFvGzBle+KIvM1ePT1WM1ZyKweHdzt2mxEwK3una1WmOC&#10;MM3b7Qgpf1HBkbJgFJBLtZYfv6V8Pvp6BO8VNuf3yyrP+7mqWa7a21ey+yBPKBKnND9i0DZMjApr&#10;IiUTdp7R9OvAQVFiv3q0tluvbjoclZosN90GbYGaIO39+yr3Ygw4TCIDJYcIZhiRcDWp8sKeVWWX&#10;+SpD8T6v7N/+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T3Wma7AQAATQMAAA4AAAAAAAAAAAAAAAAALgIAAGRycy9l&#10;Mm9Eb2MueG1sUEsBAi0AFAAGAAgAAAAhAHtLjtTbAAAACgEAAA8AAAAAAAAAAAAAAAAAFQQAAGRy&#10;cy9kb3ducmV2LnhtbFBLBQYAAAAABAAEAPMAAAAdBQAAAAA=&#10;" w14:anchorId="65591D88">
                <v:textbox inset="2.16pt,1.44pt,0,1.44pt">
                  <w:txbxContent>
                    <w:p w:rsidR="00C940CA" w:rsidP="00C940CA" w:rsidRDefault="00C940CA" w14:paraId="018E133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8672" behindDoc="0" locked="0" layoutInCell="1" allowOverlap="1" wp14:editId="7EFA4F28" wp14:anchorId="6864D2DD">
                <wp:simplePos x="0" y="0"/>
                <wp:positionH relativeFrom="column">
                  <wp:posOffset>1320800</wp:posOffset>
                </wp:positionH>
                <wp:positionV relativeFrom="paragraph">
                  <wp:posOffset>139700</wp:posOffset>
                </wp:positionV>
                <wp:extent cx="1003300" cy="2057400"/>
                <wp:effectExtent l="0" t="0" r="0" b="0"/>
                <wp:wrapNone/>
                <wp:docPr id="7729" name="Rectangle 77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285161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9" style="position:absolute;margin-left:104pt;margin-top:11pt;width:79pt;height:162pt;z-index:2592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zyL8i7AQAATQMAAA4AAAAAAAAAAAAAAAAALgIAAGRycy9l&#10;Mm9Eb2MueG1sUEsBAi0AFAAGAAgAAAAhAHtLjtTbAAAACgEAAA8AAAAAAAAAAAAAAAAAFQQAAGRy&#10;cy9kb3ducmV2LnhtbFBLBQYAAAAABAAEAPMAAAAdBQAAAAA=&#10;" w14:anchorId="6864D2DD">
                <v:textbox inset="2.16pt,1.44pt,0,1.44pt">
                  <w:txbxContent>
                    <w:p w:rsidR="00C940CA" w:rsidP="00C940CA" w:rsidRDefault="00C940CA" w14:paraId="7285161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29696" behindDoc="0" locked="0" layoutInCell="1" allowOverlap="1" wp14:editId="34E010FA" wp14:anchorId="63BBC0CB">
                <wp:simplePos x="0" y="0"/>
                <wp:positionH relativeFrom="column">
                  <wp:posOffset>1320800</wp:posOffset>
                </wp:positionH>
                <wp:positionV relativeFrom="paragraph">
                  <wp:posOffset>139700</wp:posOffset>
                </wp:positionV>
                <wp:extent cx="1003300" cy="2057400"/>
                <wp:effectExtent l="0" t="0" r="0" b="0"/>
                <wp:wrapNone/>
                <wp:docPr id="7730" name="Rectangle 7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69059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0" style="position:absolute;margin-left:104pt;margin-top:11pt;width:79pt;height:162pt;z-index:2592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wOeNS7AQAATQMAAA4AAAAAAAAAAAAAAAAALgIAAGRycy9l&#10;Mm9Eb2MueG1sUEsBAi0AFAAGAAgAAAAhAHtLjtTbAAAACgEAAA8AAAAAAAAAAAAAAAAAFQQAAGRy&#10;cy9kb3ducmV2LnhtbFBLBQYAAAAABAAEAPMAAAAdBQAAAAA=&#10;" w14:anchorId="63BBC0CB">
                <v:textbox inset="2.16pt,1.44pt,0,1.44pt">
                  <w:txbxContent>
                    <w:p w:rsidR="00C940CA" w:rsidP="00C940CA" w:rsidRDefault="00C940CA" w14:paraId="069059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0720" behindDoc="0" locked="0" layoutInCell="1" allowOverlap="1" wp14:editId="50918D07" wp14:anchorId="12F80982">
                <wp:simplePos x="0" y="0"/>
                <wp:positionH relativeFrom="column">
                  <wp:posOffset>1320800</wp:posOffset>
                </wp:positionH>
                <wp:positionV relativeFrom="paragraph">
                  <wp:posOffset>139700</wp:posOffset>
                </wp:positionV>
                <wp:extent cx="1003300" cy="2057400"/>
                <wp:effectExtent l="0" t="0" r="0" b="0"/>
                <wp:wrapNone/>
                <wp:docPr id="7731" name="Rectangle 77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E59A75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1" style="position:absolute;margin-left:104pt;margin-top:11pt;width:79pt;height:162pt;z-index:2592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QLDXq7AQAATQMAAA4AAAAAAAAAAAAAAAAALgIAAGRycy9l&#10;Mm9Eb2MueG1sUEsBAi0AFAAGAAgAAAAhAHtLjtTbAAAACgEAAA8AAAAAAAAAAAAAAAAAFQQAAGRy&#10;cy9kb3ducmV2LnhtbFBLBQYAAAAABAAEAPMAAAAdBQAAAAA=&#10;" w14:anchorId="12F80982">
                <v:textbox inset="2.16pt,1.44pt,0,1.44pt">
                  <w:txbxContent>
                    <w:p w:rsidR="00C940CA" w:rsidP="00C940CA" w:rsidRDefault="00C940CA" w14:paraId="1E59A75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1744" behindDoc="0" locked="0" layoutInCell="1" allowOverlap="1" wp14:editId="6AB8183E" wp14:anchorId="7ADC2659">
                <wp:simplePos x="0" y="0"/>
                <wp:positionH relativeFrom="column">
                  <wp:posOffset>1320800</wp:posOffset>
                </wp:positionH>
                <wp:positionV relativeFrom="paragraph">
                  <wp:posOffset>139700</wp:posOffset>
                </wp:positionV>
                <wp:extent cx="1003300" cy="2057400"/>
                <wp:effectExtent l="0" t="0" r="0" b="0"/>
                <wp:wrapNone/>
                <wp:docPr id="7732" name="Rectangle 77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565A56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2" style="position:absolute;margin-left:104pt;margin-top:11pt;width:79pt;height:162pt;z-index:2592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KWELoBAABNAwAADgAAAAAAAAAAAAAAAAAuAgAAZHJzL2Uy&#10;b0RvYy54bWxQSwECLQAUAAYACAAAACEAe0uO1NsAAAAKAQAADwAAAAAAAAAAAAAAAAAUBAAAZHJz&#10;L2Rvd25yZXYueG1sUEsFBgAAAAAEAAQA8wAAABwFAAAAAA==&#10;" w14:anchorId="7ADC2659">
                <v:textbox inset="2.16pt,1.44pt,0,1.44pt">
                  <w:txbxContent>
                    <w:p w:rsidR="00C940CA" w:rsidP="00C940CA" w:rsidRDefault="00C940CA" w14:paraId="6565A56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2768" behindDoc="0" locked="0" layoutInCell="1" allowOverlap="1" wp14:editId="5D806B3E" wp14:anchorId="338702BA">
                <wp:simplePos x="0" y="0"/>
                <wp:positionH relativeFrom="column">
                  <wp:posOffset>1320800</wp:posOffset>
                </wp:positionH>
                <wp:positionV relativeFrom="paragraph">
                  <wp:posOffset>139700</wp:posOffset>
                </wp:positionV>
                <wp:extent cx="1003300" cy="2057400"/>
                <wp:effectExtent l="0" t="0" r="0" b="0"/>
                <wp:wrapNone/>
                <wp:docPr id="7733" name="Rectangle 7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ABC144F"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3" style="position:absolute;margin-left:104pt;margin-top:11pt;width:79pt;height:162pt;z-index:2592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RfjvroBAABNAwAADgAAAAAAAAAAAAAAAAAuAgAAZHJzL2Uy&#10;b0RvYy54bWxQSwECLQAUAAYACAAAACEAe0uO1NsAAAAKAQAADwAAAAAAAAAAAAAAAAAUBAAAZHJz&#10;L2Rvd25yZXYueG1sUEsFBgAAAAAEAAQA8wAAABwFAAAAAA==&#10;" w14:anchorId="338702BA">
                <v:textbox inset="2.16pt,1.44pt,0,1.44pt">
                  <w:txbxContent>
                    <w:p w:rsidR="00C940CA" w:rsidP="00C940CA" w:rsidRDefault="00C940CA" w14:paraId="1ABC144F"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3792" behindDoc="0" locked="0" layoutInCell="1" allowOverlap="1" wp14:editId="493F993C" wp14:anchorId="229F02EA">
                <wp:simplePos x="0" y="0"/>
                <wp:positionH relativeFrom="column">
                  <wp:posOffset>1320800</wp:posOffset>
                </wp:positionH>
                <wp:positionV relativeFrom="paragraph">
                  <wp:posOffset>139700</wp:posOffset>
                </wp:positionV>
                <wp:extent cx="1003300" cy="2057400"/>
                <wp:effectExtent l="0" t="0" r="0" b="0"/>
                <wp:wrapNone/>
                <wp:docPr id="7734" name="Rectangle 77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C3FA22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4" style="position:absolute;margin-left:104pt;margin-top:11pt;width:79pt;height:162pt;z-index:2592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aShW7AQAATQMAAA4AAAAAAAAAAAAAAAAALgIAAGRycy9l&#10;Mm9Eb2MueG1sUEsBAi0AFAAGAAgAAAAhAHtLjtTbAAAACgEAAA8AAAAAAAAAAAAAAAAAFQQAAGRy&#10;cy9kb3ducmV2LnhtbFBLBQYAAAAABAAEAPMAAAAdBQAAAAA=&#10;" w14:anchorId="229F02EA">
                <v:textbox inset="2.16pt,1.44pt,0,1.44pt">
                  <w:txbxContent>
                    <w:p w:rsidR="00C940CA" w:rsidP="00C940CA" w:rsidRDefault="00C940CA" w14:paraId="5C3FA22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4816" behindDoc="0" locked="0" layoutInCell="1" allowOverlap="1" wp14:editId="4BC61333" wp14:anchorId="27E65E8D">
                <wp:simplePos x="0" y="0"/>
                <wp:positionH relativeFrom="column">
                  <wp:posOffset>1320800</wp:posOffset>
                </wp:positionH>
                <wp:positionV relativeFrom="paragraph">
                  <wp:posOffset>139700</wp:posOffset>
                </wp:positionV>
                <wp:extent cx="1003300" cy="2057400"/>
                <wp:effectExtent l="0" t="0" r="0" b="0"/>
                <wp:wrapNone/>
                <wp:docPr id="7735" name="Rectangle 77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B3BD08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5" style="position:absolute;margin-left:104pt;margin-top:11pt;width:79pt;height:162pt;z-index:2592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n3z+7vAEAAE0DAAAOAAAAAAAAAAAAAAAAAC4CAABkcnMv&#10;ZTJvRG9jLnhtbFBLAQItABQABgAIAAAAIQB7S47U2wAAAAoBAAAPAAAAAAAAAAAAAAAAABYEAABk&#10;cnMvZG93bnJldi54bWxQSwUGAAAAAAQABADzAAAAHgUAAAAA&#10;" w14:anchorId="27E65E8D">
                <v:textbox inset="2.16pt,1.44pt,0,1.44pt">
                  <w:txbxContent>
                    <w:p w:rsidR="00C940CA" w:rsidP="00C940CA" w:rsidRDefault="00C940CA" w14:paraId="6B3BD08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5840" behindDoc="0" locked="0" layoutInCell="1" allowOverlap="1" wp14:editId="64DACCA9" wp14:anchorId="08DB6C6A">
                <wp:simplePos x="0" y="0"/>
                <wp:positionH relativeFrom="column">
                  <wp:posOffset>1320800</wp:posOffset>
                </wp:positionH>
                <wp:positionV relativeFrom="paragraph">
                  <wp:posOffset>139700</wp:posOffset>
                </wp:positionV>
                <wp:extent cx="1003300" cy="2057400"/>
                <wp:effectExtent l="0" t="0" r="0" b="0"/>
                <wp:wrapNone/>
                <wp:docPr id="7736" name="Rectangle 7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CBCB7E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6" style="position:absolute;margin-left:104pt;margin-top:11pt;width:79pt;height:162pt;z-index:2592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aDdHEvAEAAE0DAAAOAAAAAAAAAAAAAAAAAC4CAABkcnMv&#10;ZTJvRG9jLnhtbFBLAQItABQABgAIAAAAIQB7S47U2wAAAAoBAAAPAAAAAAAAAAAAAAAAABYEAABk&#10;cnMvZG93bnJldi54bWxQSwUGAAAAAAQABADzAAAAHgUAAAAA&#10;" w14:anchorId="08DB6C6A">
                <v:textbox inset="2.16pt,1.44pt,0,1.44pt">
                  <w:txbxContent>
                    <w:p w:rsidR="00C940CA" w:rsidP="00C940CA" w:rsidRDefault="00C940CA" w14:paraId="1CBCB7E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6864" behindDoc="0" locked="0" layoutInCell="1" allowOverlap="1" wp14:editId="14271980" wp14:anchorId="38EA6B67">
                <wp:simplePos x="0" y="0"/>
                <wp:positionH relativeFrom="column">
                  <wp:posOffset>1320800</wp:posOffset>
                </wp:positionH>
                <wp:positionV relativeFrom="paragraph">
                  <wp:posOffset>139700</wp:posOffset>
                </wp:positionV>
                <wp:extent cx="1003300" cy="2057400"/>
                <wp:effectExtent l="0" t="0" r="0" b="0"/>
                <wp:wrapNone/>
                <wp:docPr id="7737" name="Rectangle 77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05F878E"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7" style="position:absolute;margin-left:104pt;margin-top:11pt;width:79pt;height:162pt;z-index:2592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IIpGq7AQAATQMAAA4AAAAAAAAAAAAAAAAALgIAAGRycy9l&#10;Mm9Eb2MueG1sUEsBAi0AFAAGAAgAAAAhAHtLjtTbAAAACgEAAA8AAAAAAAAAAAAAAAAAFQQAAGRy&#10;cy9kb3ducmV2LnhtbFBLBQYAAAAABAAEAPMAAAAdBQAAAAA=&#10;" w14:anchorId="38EA6B67">
                <v:textbox inset="2.16pt,1.44pt,0,1.44pt">
                  <w:txbxContent>
                    <w:p w:rsidR="00C940CA" w:rsidP="00C940CA" w:rsidRDefault="00C940CA" w14:paraId="205F878E"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7888" behindDoc="0" locked="0" layoutInCell="1" allowOverlap="1" wp14:editId="085A663D" wp14:anchorId="3B09F720">
                <wp:simplePos x="0" y="0"/>
                <wp:positionH relativeFrom="column">
                  <wp:posOffset>1320800</wp:posOffset>
                </wp:positionH>
                <wp:positionV relativeFrom="paragraph">
                  <wp:posOffset>139700</wp:posOffset>
                </wp:positionV>
                <wp:extent cx="1003300" cy="2057400"/>
                <wp:effectExtent l="0" t="0" r="0" b="0"/>
                <wp:wrapNone/>
                <wp:docPr id="7738" name="Rectangle 77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DA2D67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8" style="position:absolute;margin-left:104pt;margin-top:11pt;width:79pt;height:162pt;z-index:2592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NL8x67AQAATQMAAA4AAAAAAAAAAAAAAAAALgIAAGRycy9l&#10;Mm9Eb2MueG1sUEsBAi0AFAAGAAgAAAAhAHtLjtTbAAAACgEAAA8AAAAAAAAAAAAAAAAAFQQAAGRy&#10;cy9kb3ducmV2LnhtbFBLBQYAAAAABAAEAPMAAAAdBQAAAAA=&#10;" w14:anchorId="3B09F720">
                <v:textbox inset="2.16pt,1.44pt,0,1.44pt">
                  <w:txbxContent>
                    <w:p w:rsidR="00C940CA" w:rsidP="00C940CA" w:rsidRDefault="00C940CA" w14:paraId="2DA2D67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8912" behindDoc="0" locked="0" layoutInCell="1" allowOverlap="1" wp14:editId="14F8FEE4" wp14:anchorId="0F10DCF3">
                <wp:simplePos x="0" y="0"/>
                <wp:positionH relativeFrom="column">
                  <wp:posOffset>1320800</wp:posOffset>
                </wp:positionH>
                <wp:positionV relativeFrom="paragraph">
                  <wp:posOffset>139700</wp:posOffset>
                </wp:positionV>
                <wp:extent cx="1003300" cy="2057400"/>
                <wp:effectExtent l="0" t="0" r="0" b="0"/>
                <wp:wrapNone/>
                <wp:docPr id="7739" name="Rectangle 7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40E316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9" style="position:absolute;margin-left:104pt;margin-top:11pt;width:79pt;height:162pt;z-index:2592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tOhrC7AQAATQMAAA4AAAAAAAAAAAAAAAAALgIAAGRycy9l&#10;Mm9Eb2MueG1sUEsBAi0AFAAGAAgAAAAhAHtLjtTbAAAACgEAAA8AAAAAAAAAAAAAAAAAFQQAAGRy&#10;cy9kb3ducmV2LnhtbFBLBQYAAAAABAAEAPMAAAAdBQAAAAA=&#10;" w14:anchorId="0F10DCF3">
                <v:textbox inset="2.16pt,1.44pt,0,1.44pt">
                  <w:txbxContent>
                    <w:p w:rsidR="00C940CA" w:rsidP="00C940CA" w:rsidRDefault="00C940CA" w14:paraId="540E316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39936" behindDoc="0" locked="0" layoutInCell="1" allowOverlap="1" wp14:editId="3FADB843" wp14:anchorId="2F57358A">
                <wp:simplePos x="0" y="0"/>
                <wp:positionH relativeFrom="column">
                  <wp:posOffset>1320800</wp:posOffset>
                </wp:positionH>
                <wp:positionV relativeFrom="paragraph">
                  <wp:posOffset>139700</wp:posOffset>
                </wp:positionV>
                <wp:extent cx="1003300" cy="2057400"/>
                <wp:effectExtent l="0" t="0" r="0" b="0"/>
                <wp:wrapNone/>
                <wp:docPr id="7740" name="Rectangle 77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D6BA2F6"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0" style="position:absolute;margin-left:104pt;margin-top:11pt;width:79pt;height:162pt;z-index:2592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K/JC7AQAATQMAAA4AAAAAAAAAAAAAAAAALgIAAGRycy9l&#10;Mm9Eb2MueG1sUEsBAi0AFAAGAAgAAAAhAHtLjtTbAAAACgEAAA8AAAAAAAAAAAAAAAAAFQQAAGRy&#10;cy9kb3ducmV2LnhtbFBLBQYAAAAABAAEAPMAAAAdBQAAAAA=&#10;" w14:anchorId="2F57358A">
                <v:textbox inset="2.16pt,1.44pt,0,1.44pt">
                  <w:txbxContent>
                    <w:p w:rsidR="00C940CA" w:rsidP="00C940CA" w:rsidRDefault="00C940CA" w14:paraId="5D6BA2F6"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0960" behindDoc="0" locked="0" layoutInCell="1" allowOverlap="1" wp14:editId="6217EFC2" wp14:anchorId="0682C6F9">
                <wp:simplePos x="0" y="0"/>
                <wp:positionH relativeFrom="column">
                  <wp:posOffset>1320800</wp:posOffset>
                </wp:positionH>
                <wp:positionV relativeFrom="paragraph">
                  <wp:posOffset>139700</wp:posOffset>
                </wp:positionV>
                <wp:extent cx="1003300" cy="2057400"/>
                <wp:effectExtent l="0" t="0" r="0" b="0"/>
                <wp:wrapNone/>
                <wp:docPr id="7741" name="Rectangle 77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049F7C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1" style="position:absolute;margin-left:104pt;margin-top:11pt;width:79pt;height:162pt;z-index:2592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k+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7XXUOJ5w679B19&#10;436wilyqo5FSLf1d/Jpi6vHac3yCa5ZwuYifNbjli7LIXDw+3zxWcyYCi9u77abGTgjcauuuW2OC&#10;MNXr7Qgpf1bBkWXBKCCXYi0/fU35cvTlCN5b2FzeX1Z5PsxFTdM12xeyhyDPKBKnND9i0DZMjApr&#10;IiUTdp7R9OvIQVFiv3i0tl13dy2OSkmaTbvB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ePiT67AQAATQMAAA4AAAAAAAAAAAAAAAAALgIAAGRycy9l&#10;Mm9Eb2MueG1sUEsBAi0AFAAGAAgAAAAhAHtLjtTbAAAACgEAAA8AAAAAAAAAAAAAAAAAFQQAAGRy&#10;cy9kb3ducmV2LnhtbFBLBQYAAAAABAAEAPMAAAAdBQAAAAA=&#10;" w14:anchorId="0682C6F9">
                <v:textbox inset="2.16pt,1.44pt,0,1.44pt">
                  <w:txbxContent>
                    <w:p w:rsidR="00C940CA" w:rsidP="00C940CA" w:rsidRDefault="00C940CA" w14:paraId="1049F7C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1984" behindDoc="0" locked="0" layoutInCell="1" allowOverlap="1" wp14:editId="3695F5B3" wp14:anchorId="4B55D33F">
                <wp:simplePos x="0" y="0"/>
                <wp:positionH relativeFrom="column">
                  <wp:posOffset>1320800</wp:posOffset>
                </wp:positionH>
                <wp:positionV relativeFrom="paragraph">
                  <wp:posOffset>139700</wp:posOffset>
                </wp:positionV>
                <wp:extent cx="1003300" cy="2057400"/>
                <wp:effectExtent l="0" t="0" r="0" b="0"/>
                <wp:wrapNone/>
                <wp:docPr id="7742" name="Rectangle 7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C6371A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2" style="position:absolute;margin-left:104pt;margin-top:11pt;width:79pt;height:162pt;z-index:2592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cFige7AQAATQMAAA4AAAAAAAAAAAAAAAAALgIAAGRycy9l&#10;Mm9Eb2MueG1sUEsBAi0AFAAGAAgAAAAhAHtLjtTbAAAACgEAAA8AAAAAAAAAAAAAAAAAFQQAAGRy&#10;cy9kb3ducmV2LnhtbFBLBQYAAAAABAAEAPMAAAAdBQAAAAA=&#10;" w14:anchorId="4B55D33F">
                <v:textbox inset="2.16pt,1.44pt,0,1.44pt">
                  <w:txbxContent>
                    <w:p w:rsidR="00C940CA" w:rsidP="00C940CA" w:rsidRDefault="00C940CA" w14:paraId="1C6371A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3008" behindDoc="0" locked="0" layoutInCell="1" allowOverlap="1" wp14:editId="355F961E" wp14:anchorId="31FF9764">
                <wp:simplePos x="0" y="0"/>
                <wp:positionH relativeFrom="column">
                  <wp:posOffset>1320800</wp:posOffset>
                </wp:positionH>
                <wp:positionV relativeFrom="paragraph">
                  <wp:posOffset>139700</wp:posOffset>
                </wp:positionV>
                <wp:extent cx="1003300" cy="2057400"/>
                <wp:effectExtent l="0" t="0" r="0" b="0"/>
                <wp:wrapNone/>
                <wp:docPr id="7743" name="Rectangle 7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273C7F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3" style="position:absolute;margin-left:104pt;margin-top:11pt;width:79pt;height:162pt;z-index:2592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AP+puQEAAE0DAAAOAAAAAAAAAAAAAAAAAC4CAABkcnMvZTJv&#10;RG9jLnhtbFBLAQItABQABgAIAAAAIQB7S47U2wAAAAoBAAAPAAAAAAAAAAAAAAAAABMEAABkcnMv&#10;ZG93bnJldi54bWxQSwUGAAAAAAQABADzAAAAGwUAAAAA&#10;" w14:anchorId="31FF9764">
                <v:textbox inset="2.16pt,1.44pt,0,1.44pt">
                  <w:txbxContent>
                    <w:p w:rsidR="00C940CA" w:rsidP="00C940CA" w:rsidRDefault="00C940CA" w14:paraId="0273C7F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4032" behindDoc="0" locked="0" layoutInCell="1" allowOverlap="1" wp14:editId="688D141B" wp14:anchorId="2F0EDEFB">
                <wp:simplePos x="0" y="0"/>
                <wp:positionH relativeFrom="column">
                  <wp:posOffset>1320800</wp:posOffset>
                </wp:positionH>
                <wp:positionV relativeFrom="paragraph">
                  <wp:posOffset>139700</wp:posOffset>
                </wp:positionV>
                <wp:extent cx="1003300" cy="1714500"/>
                <wp:effectExtent l="0" t="0" r="0" b="0"/>
                <wp:wrapNone/>
                <wp:docPr id="7744" name="Rectangle 77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73A189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4" style="position:absolute;margin-left:104pt;margin-top:11pt;width:79pt;height:135pt;z-index:2592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ezugEAAE0DAAAOAAAAZHJzL2Uyb0RvYy54bWysU8tu2zAQvBfIPxC8x3rE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Wi4pcdxil36i&#10;b9z1oyKn6mCkVLm/2a8pxA6vvYRnOGcRl1n8rMHmL8oic/H4ePFYzYkILN7d3K1r7ITArWZVNzlB&#10;mOrjdoCYvipvSV4wCsilWMsP32M6HX0/gvcym9P7eZXm3VzUNMu2fSe78/KIInFK0xMGPfqJUTGa&#10;QMmEnWc0vu45KErGbw6tbVfLmxZHpSTNul3jCENJkPbuc5U7MXgcJpGAkn0A0w9IuJhUeGHPirLz&#10;fOWh+JwX9h9/wfY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aRwXs7oBAABNAwAADgAAAAAAAAAAAAAAAAAuAgAAZHJzL2Uy&#10;b0RvYy54bWxQSwECLQAUAAYACAAAACEAsUqaJdsAAAAKAQAADwAAAAAAAAAAAAAAAAAUBAAAZHJz&#10;L2Rvd25yZXYueG1sUEsFBgAAAAAEAAQA8wAAABwFAAAAAA==&#10;" w14:anchorId="2F0EDEFB">
                <v:textbox inset="2.16pt,1.44pt,0,1.44pt">
                  <w:txbxContent>
                    <w:p w:rsidR="00C940CA" w:rsidP="00C940CA" w:rsidRDefault="00C940CA" w14:paraId="473A189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5056" behindDoc="0" locked="0" layoutInCell="1" allowOverlap="1" wp14:editId="1DCC8B99" wp14:anchorId="0749303F">
                <wp:simplePos x="0" y="0"/>
                <wp:positionH relativeFrom="column">
                  <wp:posOffset>1320800</wp:posOffset>
                </wp:positionH>
                <wp:positionV relativeFrom="paragraph">
                  <wp:posOffset>139700</wp:posOffset>
                </wp:positionV>
                <wp:extent cx="1003300" cy="1714500"/>
                <wp:effectExtent l="0" t="0" r="0" b="0"/>
                <wp:wrapNone/>
                <wp:docPr id="7745" name="Rectangle 77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1A2F54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5" style="position:absolute;margin-left:104pt;margin-top:11pt;width:79pt;height:135pt;z-index:2592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CEZYh27AQAATQMAAA4AAAAAAAAAAAAAAAAALgIAAGRycy9l&#10;Mm9Eb2MueG1sUEsBAi0AFAAGAAgAAAAhALFKmiXbAAAACgEAAA8AAAAAAAAAAAAAAAAAFQQAAGRy&#10;cy9kb3ducmV2LnhtbFBLBQYAAAAABAAEAPMAAAAdBQAAAAA=&#10;" w14:anchorId="0749303F">
                <v:textbox inset="2.16pt,1.44pt,0,1.44pt">
                  <w:txbxContent>
                    <w:p w:rsidR="00C940CA" w:rsidP="00C940CA" w:rsidRDefault="00C940CA" w14:paraId="01A2F54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6080" behindDoc="0" locked="0" layoutInCell="1" allowOverlap="1" wp14:editId="61324DAF" wp14:anchorId="4B143496">
                <wp:simplePos x="0" y="0"/>
                <wp:positionH relativeFrom="column">
                  <wp:posOffset>1320800</wp:posOffset>
                </wp:positionH>
                <wp:positionV relativeFrom="paragraph">
                  <wp:posOffset>139700</wp:posOffset>
                </wp:positionV>
                <wp:extent cx="1003300" cy="1714500"/>
                <wp:effectExtent l="0" t="0" r="0" b="0"/>
                <wp:wrapNone/>
                <wp:docPr id="7746" name="Rectangle 7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AA2FBB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6" style="position:absolute;margin-left:104pt;margin-top:11pt;width:79pt;height:135pt;z-index:2592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xiuw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tbymxHGLXfqF&#10;vnHXj4qcqoORUuX+Zr+mEDu89hye4JxFXGbxswabvyiLzMXj48VjNScisHhzdbOusRMCt5pV3eQE&#10;YaqP2wFiulfekrxgFJBLsZYffsZ0Ovp+BO9lNqf38yrNu7moaZbt8p3szssjisQpTY8Y9OgnRsVo&#10;AiUTdp7R+LrnoCgZfzi0tl0tr1oclZI063aNIwwlQdq7z1XuxOBxmEQCSvYBTD8g4WJS4YU9K8rO&#10;85WH4nNe2H/8Bds3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FzLjGK7AQAATQMAAA4AAAAAAAAAAAAAAAAALgIAAGRycy9l&#10;Mm9Eb2MueG1sUEsBAi0AFAAGAAgAAAAhALFKmiXbAAAACgEAAA8AAAAAAAAAAAAAAAAAFQQAAGRy&#10;cy9kb3ducmV2LnhtbFBLBQYAAAAABAAEAPMAAAAdBQAAAAA=&#10;" w14:anchorId="4B143496">
                <v:textbox inset="2.16pt,1.44pt,0,1.44pt">
                  <w:txbxContent>
                    <w:p w:rsidR="00C940CA" w:rsidP="00C940CA" w:rsidRDefault="00C940CA" w14:paraId="5AA2FBB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7104" behindDoc="0" locked="0" layoutInCell="1" allowOverlap="1" wp14:editId="2EA86B74" wp14:anchorId="61DB21B1">
                <wp:simplePos x="0" y="0"/>
                <wp:positionH relativeFrom="column">
                  <wp:posOffset>1320800</wp:posOffset>
                </wp:positionH>
                <wp:positionV relativeFrom="paragraph">
                  <wp:posOffset>139700</wp:posOffset>
                </wp:positionV>
                <wp:extent cx="1003300" cy="1714500"/>
                <wp:effectExtent l="0" t="0" r="0" b="0"/>
                <wp:wrapNone/>
                <wp:docPr id="7747" name="Rectangle 77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C636BE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7" style="position:absolute;margin-left:104pt;margin-top:11pt;width:79pt;height:135pt;z-index:2592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TO+cy7AQAATQMAAA4AAAAAAAAAAAAAAAAALgIAAGRycy9l&#10;Mm9Eb2MueG1sUEsBAi0AFAAGAAgAAAAhALFKmiXbAAAACgEAAA8AAAAAAAAAAAAAAAAAFQQAAGRy&#10;cy9kb3ducmV2LnhtbFBLBQYAAAAABAAEAPMAAAAdBQAAAAA=&#10;" w14:anchorId="61DB21B1">
                <v:textbox inset="2.16pt,1.44pt,0,1.44pt">
                  <w:txbxContent>
                    <w:p w:rsidR="00C940CA" w:rsidP="00C940CA" w:rsidRDefault="00C940CA" w14:paraId="3C636BE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8128" behindDoc="0" locked="0" layoutInCell="1" allowOverlap="1" wp14:editId="3D2E4342" wp14:anchorId="0E2F070D">
                <wp:simplePos x="0" y="0"/>
                <wp:positionH relativeFrom="column">
                  <wp:posOffset>1320800</wp:posOffset>
                </wp:positionH>
                <wp:positionV relativeFrom="paragraph">
                  <wp:posOffset>139700</wp:posOffset>
                </wp:positionV>
                <wp:extent cx="1003300" cy="1714500"/>
                <wp:effectExtent l="0" t="0" r="0" b="0"/>
                <wp:wrapNone/>
                <wp:docPr id="7748" name="Rectangle 77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1B3FC48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8" style="position:absolute;margin-left:104pt;margin-top:11pt;width:79pt;height:135pt;z-index:2592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64ug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tcReOW6xS7/Q&#10;N+76UZFTdTBSqtzf7NcUYofXnsMTnLOIyyx+1mDzF2WRuXh8vHis5kQEFm+ubtY1dkLgVrOqm5wg&#10;TPVxO0BM98pbkheMAnIp1vLDz5hOR9+P4L3M5vR+XqV5Nxc1zbK9fie78/KIInFK0yMGPfqJUTGa&#10;QMmEnWc0vu45KErGHw6tbVfLqxZHpSTNul2jLVASpL37XOVODB6HSSSgZB/A9AMSLiYVXtizouw8&#10;X3koPueF/cdfsH0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Y2uuLoBAABNAwAADgAAAAAAAAAAAAAAAAAuAgAAZHJzL2Uy&#10;b0RvYy54bWxQSwECLQAUAAYACAAAACEAsUqaJdsAAAAKAQAADwAAAAAAAAAAAAAAAAAUBAAAZHJz&#10;L2Rvd25yZXYueG1sUEsFBgAAAAAEAAQA8wAAABwFAAAAAA==&#10;" w14:anchorId="0E2F070D">
                <v:textbox inset="2.16pt,1.44pt,0,1.44pt">
                  <w:txbxContent>
                    <w:p w:rsidR="00C940CA" w:rsidP="00C940CA" w:rsidRDefault="00C940CA" w14:paraId="1B3FC48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49152" behindDoc="0" locked="0" layoutInCell="1" allowOverlap="1" wp14:editId="7DC28490" wp14:anchorId="32D70408">
                <wp:simplePos x="0" y="0"/>
                <wp:positionH relativeFrom="column">
                  <wp:posOffset>1320800</wp:posOffset>
                </wp:positionH>
                <wp:positionV relativeFrom="paragraph">
                  <wp:posOffset>139700</wp:posOffset>
                </wp:positionV>
                <wp:extent cx="1003300" cy="1714500"/>
                <wp:effectExtent l="0" t="0" r="0" b="0"/>
                <wp:wrapNone/>
                <wp:docPr id="7749" name="Rectangle 7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10BC9CA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9" style="position:absolute;margin-left:104pt;margin-top:11pt;width:79pt;height:135pt;z-index:2592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YjbFroBAABNAwAADgAAAAAAAAAAAAAAAAAuAgAAZHJzL2Uy&#10;b0RvYy54bWxQSwECLQAUAAYACAAAACEAsUqaJdsAAAAKAQAADwAAAAAAAAAAAAAAAAAUBAAAZHJz&#10;L2Rvd25yZXYueG1sUEsFBgAAAAAEAAQA8wAAABwFAAAAAA==&#10;" w14:anchorId="32D70408">
                <v:textbox inset="2.16pt,1.44pt,0,1.44pt">
                  <w:txbxContent>
                    <w:p w:rsidR="00C940CA" w:rsidP="00C940CA" w:rsidRDefault="00C940CA" w14:paraId="10BC9CA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0176" behindDoc="0" locked="0" layoutInCell="1" allowOverlap="1" wp14:editId="6E20BE56" wp14:anchorId="2A648A77">
                <wp:simplePos x="0" y="0"/>
                <wp:positionH relativeFrom="column">
                  <wp:posOffset>1320800</wp:posOffset>
                </wp:positionH>
                <wp:positionV relativeFrom="paragraph">
                  <wp:posOffset>139700</wp:posOffset>
                </wp:positionV>
                <wp:extent cx="1003300" cy="1714500"/>
                <wp:effectExtent l="0" t="0" r="0" b="0"/>
                <wp:wrapNone/>
                <wp:docPr id="7750" name="Rectangle 77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F61CE1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0" style="position:absolute;margin-left:104pt;margin-top:11pt;width:79pt;height:135pt;z-index:2592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wKugEAAE0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HS9/ogGOW6xSz/Q&#10;N+6GSZFTdTRSqtzf7NccYo/XnsMTnLOIyyx+0WDzF2WRpXh8vHislkQEFu9u7roaHxK41azrJicI&#10;U73dDhDTF+UtyQtGAbkUa/nhW0yno69H8F5mc3o/r9KyW4qa5rbtXsnuvDyiSJzS9IhBT35mVEwm&#10;UDJj5xmNv/YcFCXTV4fWtuvbmxZHpSRN13Y4wlASpL17X+VOjB6HSSSgZB/ADCMSLiYVXtizouw8&#10;X3ko3ueF/dtfsP0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XSMCroBAABNAwAADgAAAAAAAAAAAAAAAAAuAgAAZHJzL2Uy&#10;b0RvYy54bWxQSwECLQAUAAYACAAAACEAsUqaJdsAAAAKAQAADwAAAAAAAAAAAAAAAAAUBAAAZHJz&#10;L2Rvd25yZXYueG1sUEsFBgAAAAAEAAQA8wAAABwFAAAAAA==&#10;" w14:anchorId="2A648A77">
                <v:textbox inset="2.16pt,1.44pt,0,1.44pt">
                  <w:txbxContent>
                    <w:p w:rsidR="00C940CA" w:rsidP="00C940CA" w:rsidRDefault="00C940CA" w14:paraId="3F61CE1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1200" behindDoc="0" locked="0" layoutInCell="1" allowOverlap="1" wp14:editId="2D9D9558" wp14:anchorId="7932D18A">
                <wp:simplePos x="0" y="0"/>
                <wp:positionH relativeFrom="column">
                  <wp:posOffset>1320800</wp:posOffset>
                </wp:positionH>
                <wp:positionV relativeFrom="paragraph">
                  <wp:posOffset>139700</wp:posOffset>
                </wp:positionV>
                <wp:extent cx="1003300" cy="1714500"/>
                <wp:effectExtent l="0" t="0" r="0" b="0"/>
                <wp:wrapNone/>
                <wp:docPr id="7751" name="Rectangle 77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FDC3A1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1" style="position:absolute;margin-left:104pt;margin-top:11pt;width:79pt;height:135pt;z-index:2592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DVx+aS7AQAATQMAAA4AAAAAAAAAAAAAAAAALgIAAGRycy9l&#10;Mm9Eb2MueG1sUEsBAi0AFAAGAAgAAAAhALFKmiXbAAAACgEAAA8AAAAAAAAAAAAAAAAAFQQAAGRy&#10;cy9kb3ducmV2LnhtbFBLBQYAAAAABAAEAPMAAAAdBQAAAAA=&#10;" w14:anchorId="7932D18A">
                <v:textbox inset="2.16pt,1.44pt,0,1.44pt">
                  <w:txbxContent>
                    <w:p w:rsidR="00C940CA" w:rsidP="00C940CA" w:rsidRDefault="00C940CA" w14:paraId="0FDC3A1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2224" behindDoc="0" locked="0" layoutInCell="1" allowOverlap="1" wp14:editId="1F6DCA04" wp14:anchorId="11770E57">
                <wp:simplePos x="0" y="0"/>
                <wp:positionH relativeFrom="column">
                  <wp:posOffset>1320800</wp:posOffset>
                </wp:positionH>
                <wp:positionV relativeFrom="paragraph">
                  <wp:posOffset>139700</wp:posOffset>
                </wp:positionV>
                <wp:extent cx="1003300" cy="1714500"/>
                <wp:effectExtent l="0" t="0" r="0" b="0"/>
                <wp:wrapNone/>
                <wp:docPr id="7752" name="Rectangle 7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885A5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2" style="position:absolute;margin-left:104pt;margin-top:11pt;width:79pt;height:135pt;z-index:2592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hoYs67AQAATQMAAA4AAAAAAAAAAAAAAAAALgIAAGRycy9l&#10;Mm9Eb2MueG1sUEsBAi0AFAAGAAgAAAAhALFKmiXbAAAACgEAAA8AAAAAAAAAAAAAAAAAFQQAAGRy&#10;cy9kb3ducmV2LnhtbFBLBQYAAAAABAAEAPMAAAAdBQAAAAA=&#10;" w14:anchorId="11770E57">
                <v:textbox inset="2.16pt,1.44pt,0,1.44pt">
                  <w:txbxContent>
                    <w:p w:rsidR="00C940CA" w:rsidP="00C940CA" w:rsidRDefault="00C940CA" w14:paraId="3885A5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3248" behindDoc="0" locked="0" layoutInCell="1" allowOverlap="1" wp14:editId="5E48BC97" wp14:anchorId="51EBCDF3">
                <wp:simplePos x="0" y="0"/>
                <wp:positionH relativeFrom="column">
                  <wp:posOffset>1320800</wp:posOffset>
                </wp:positionH>
                <wp:positionV relativeFrom="paragraph">
                  <wp:posOffset>139700</wp:posOffset>
                </wp:positionV>
                <wp:extent cx="1003300" cy="1714500"/>
                <wp:effectExtent l="0" t="0" r="0" b="0"/>
                <wp:wrapNone/>
                <wp:docPr id="7753" name="Rectangle 77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672247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3" style="position:absolute;margin-left:104pt;margin-top:11pt;width:79pt;height:135pt;z-index:2592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G0XYLoBAABNAwAADgAAAAAAAAAAAAAAAAAuAgAAZHJzL2Uy&#10;b0RvYy54bWxQSwECLQAUAAYACAAAACEAsUqaJdsAAAAKAQAADwAAAAAAAAAAAAAAAAAUBAAAZHJz&#10;L2Rvd25yZXYueG1sUEsFBgAAAAAEAAQA8wAAABwFAAAAAA==&#10;" w14:anchorId="51EBCDF3">
                <v:textbox inset="2.16pt,1.44pt,0,1.44pt">
                  <w:txbxContent>
                    <w:p w:rsidR="00C940CA" w:rsidP="00C940CA" w:rsidRDefault="00C940CA" w14:paraId="6672247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4272" behindDoc="0" locked="0" layoutInCell="1" allowOverlap="1" wp14:editId="3C054A32" wp14:anchorId="2777DA7A">
                <wp:simplePos x="0" y="0"/>
                <wp:positionH relativeFrom="column">
                  <wp:posOffset>1320800</wp:posOffset>
                </wp:positionH>
                <wp:positionV relativeFrom="paragraph">
                  <wp:posOffset>139700</wp:posOffset>
                </wp:positionV>
                <wp:extent cx="1003300" cy="1714500"/>
                <wp:effectExtent l="0" t="0" r="0" b="0"/>
                <wp:wrapNone/>
                <wp:docPr id="7754" name="Rectangle 77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A09C6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4" style="position:absolute;margin-left:104pt;margin-top:11pt;width:79pt;height:135pt;z-index:2592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OoL7LuQEAAE0DAAAOAAAAAAAAAAAAAAAAAC4CAABkcnMvZTJv&#10;RG9jLnhtbFBLAQItABQABgAIAAAAIQCxSpol2wAAAAoBAAAPAAAAAAAAAAAAAAAAABMEAABkcnMv&#10;ZG93bnJldi54bWxQSwUGAAAAAAQABADzAAAAGwUAAAAA&#10;" w14:anchorId="2777DA7A">
                <v:textbox inset="2.16pt,1.44pt,0,1.44pt">
                  <w:txbxContent>
                    <w:p w:rsidR="00C940CA" w:rsidP="00C940CA" w:rsidRDefault="00C940CA" w14:paraId="0A09C6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5296" behindDoc="0" locked="0" layoutInCell="1" allowOverlap="1" wp14:editId="3227E29C" wp14:anchorId="31FC2BC5">
                <wp:simplePos x="0" y="0"/>
                <wp:positionH relativeFrom="column">
                  <wp:posOffset>1320800</wp:posOffset>
                </wp:positionH>
                <wp:positionV relativeFrom="paragraph">
                  <wp:posOffset>139700</wp:posOffset>
                </wp:positionV>
                <wp:extent cx="1003300" cy="1714500"/>
                <wp:effectExtent l="0" t="0" r="0" b="0"/>
                <wp:wrapNone/>
                <wp:docPr id="7755" name="Rectangle 7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209724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5" style="position:absolute;margin-left:104pt;margin-top:11pt;width:79pt;height:135pt;z-index:2592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Ialy2W7AQAATQMAAA4AAAAAAAAAAAAAAAAALgIAAGRycy9l&#10;Mm9Eb2MueG1sUEsBAi0AFAAGAAgAAAAhALFKmiXbAAAACgEAAA8AAAAAAAAAAAAAAAAAFQQAAGRy&#10;cy9kb3ducmV2LnhtbFBLBQYAAAAABAAEAPMAAAAdBQAAAAA=&#10;" w14:anchorId="31FC2BC5">
                <v:textbox inset="2.16pt,1.44pt,0,1.44pt">
                  <w:txbxContent>
                    <w:p w:rsidR="00C940CA" w:rsidP="00C940CA" w:rsidRDefault="00C940CA" w14:paraId="5209724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6320" behindDoc="0" locked="0" layoutInCell="1" allowOverlap="1" wp14:editId="459A9F18" wp14:anchorId="3F2D3D6F">
                <wp:simplePos x="0" y="0"/>
                <wp:positionH relativeFrom="column">
                  <wp:posOffset>1320800</wp:posOffset>
                </wp:positionH>
                <wp:positionV relativeFrom="paragraph">
                  <wp:posOffset>139700</wp:posOffset>
                </wp:positionV>
                <wp:extent cx="1003300" cy="1714500"/>
                <wp:effectExtent l="0" t="0" r="0" b="0"/>
                <wp:wrapNone/>
                <wp:docPr id="7756" name="Rectangle 77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79D528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6" style="position:absolute;margin-left:104pt;margin-top:11pt;width:79pt;height:135pt;z-index:2592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Pt3JRq7AQAATQMAAA4AAAAAAAAAAAAAAAAALgIAAGRycy9l&#10;Mm9Eb2MueG1sUEsBAi0AFAAGAAgAAAAhALFKmiXbAAAACgEAAA8AAAAAAAAAAAAAAAAAFQQAAGRy&#10;cy9kb3ducmV2LnhtbFBLBQYAAAAABAAEAPMAAAAdBQAAAAA=&#10;" w14:anchorId="3F2D3D6F">
                <v:textbox inset="2.16pt,1.44pt,0,1.44pt">
                  <w:txbxContent>
                    <w:p w:rsidR="00C940CA" w:rsidP="00C940CA" w:rsidRDefault="00C940CA" w14:paraId="379D528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7344" behindDoc="0" locked="0" layoutInCell="1" allowOverlap="1" wp14:editId="503EBBB5" wp14:anchorId="57D63867">
                <wp:simplePos x="0" y="0"/>
                <wp:positionH relativeFrom="column">
                  <wp:posOffset>1320800</wp:posOffset>
                </wp:positionH>
                <wp:positionV relativeFrom="paragraph">
                  <wp:posOffset>139700</wp:posOffset>
                </wp:positionV>
                <wp:extent cx="1003300" cy="1714500"/>
                <wp:effectExtent l="0" t="0" r="0" b="0"/>
                <wp:wrapNone/>
                <wp:docPr id="7757" name="Rectangle 77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3B1BB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7" style="position:absolute;margin-left:104pt;margin-top:11pt;width:79pt;height:135pt;z-index:2592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C0uwEAAE0DAAAOAAAAZHJzL2Uyb0RvYy54bWysU8tu2zAQvBfoPxC813o4qRz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a77rajxHGLXfqO&#10;vnE3TIqcq6ORUuX+Zr/mEHu89hye4JJFXGbxiwabvyiLLMXj09VjtSQisHi3vtvU2AmBW01XNzlB&#10;mOr1doCYPitvSV4wCsilWMuPX2M6H305gvcym/P7eZWW/VLUNDfr2xeyey9PKBKnND1i0JOfGRWT&#10;CZTM2HlG468DB0XJ9MWhtW13s25xVErSbNoNjjCUBGnv31a5E6PHYRIJKDkEMMOIhItJhRf2rCi7&#10;zFceird5Yf/6F+x+Aw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LNyULS7AQAATQMAAA4AAAAAAAAAAAAAAAAALgIAAGRycy9l&#10;Mm9Eb2MueG1sUEsBAi0AFAAGAAgAAAAhALFKmiXbAAAACgEAAA8AAAAAAAAAAAAAAAAAFQQAAGRy&#10;cy9kb3ducmV2LnhtbFBLBQYAAAAABAAEAPMAAAAdBQAAAAA=&#10;" w14:anchorId="57D63867">
                <v:textbox inset="2.16pt,1.44pt,0,1.44pt">
                  <w:txbxContent>
                    <w:p w:rsidR="00C940CA" w:rsidP="00C940CA" w:rsidRDefault="00C940CA" w14:paraId="43B1BB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8368" behindDoc="0" locked="0" layoutInCell="1" allowOverlap="1" wp14:editId="3D64E719" wp14:anchorId="11B3E500">
                <wp:simplePos x="0" y="0"/>
                <wp:positionH relativeFrom="column">
                  <wp:posOffset>1320800</wp:posOffset>
                </wp:positionH>
                <wp:positionV relativeFrom="paragraph">
                  <wp:posOffset>139700</wp:posOffset>
                </wp:positionV>
                <wp:extent cx="1003300" cy="1714500"/>
                <wp:effectExtent l="0" t="0" r="0" b="0"/>
                <wp:wrapNone/>
                <wp:docPr id="7758" name="Rectangle 7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BF6B8E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8" style="position:absolute;margin-left:104pt;margin-top:11pt;width:79pt;height:135pt;z-index:2592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YjEHwLoBAABNAwAADgAAAAAAAAAAAAAAAAAuAgAAZHJzL2Uy&#10;b0RvYy54bWxQSwECLQAUAAYACAAAACEAsUqaJdsAAAAKAQAADwAAAAAAAAAAAAAAAAAUBAAAZHJz&#10;L2Rvd25yZXYueG1sUEsFBgAAAAAEAAQA8wAAABwFAAAAAA==&#10;" w14:anchorId="11B3E500">
                <v:textbox inset="2.16pt,1.44pt,0,1.44pt">
                  <w:txbxContent>
                    <w:p w:rsidR="00C940CA" w:rsidP="00C940CA" w:rsidRDefault="00C940CA" w14:paraId="2BF6B8E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59392" behindDoc="0" locked="0" layoutInCell="1" allowOverlap="1" wp14:editId="73607CD5" wp14:anchorId="63028977">
                <wp:simplePos x="0" y="0"/>
                <wp:positionH relativeFrom="column">
                  <wp:posOffset>1320800</wp:posOffset>
                </wp:positionH>
                <wp:positionV relativeFrom="paragraph">
                  <wp:posOffset>139700</wp:posOffset>
                </wp:positionV>
                <wp:extent cx="1003300" cy="2019300"/>
                <wp:effectExtent l="0" t="0" r="0" b="0"/>
                <wp:wrapNone/>
                <wp:docPr id="7759" name="Rectangle 77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188CF2F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9" style="position:absolute;margin-left:104pt;margin-top:11pt;width:79pt;height:159pt;z-index:2592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" w14:anchorId="63028977">
                <v:textbox inset="2.16pt,1.44pt,0,1.44pt">
                  <w:txbxContent>
                    <w:p w:rsidR="00C940CA" w:rsidP="00C940CA" w:rsidRDefault="00C940CA" w14:paraId="188CF2F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0416" behindDoc="0" locked="0" layoutInCell="1" allowOverlap="1" wp14:editId="7BDD5E49" wp14:anchorId="57A1F914">
                <wp:simplePos x="0" y="0"/>
                <wp:positionH relativeFrom="column">
                  <wp:posOffset>1320800</wp:posOffset>
                </wp:positionH>
                <wp:positionV relativeFrom="paragraph">
                  <wp:posOffset>139700</wp:posOffset>
                </wp:positionV>
                <wp:extent cx="1003300" cy="2019300"/>
                <wp:effectExtent l="0" t="0" r="0" b="0"/>
                <wp:wrapNone/>
                <wp:docPr id="7760" name="Rectangle 77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63FB28C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0" style="position:absolute;margin-left:104pt;margin-top:11pt;width:79pt;height:159pt;z-index:2592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2SXproBAABNAwAADgAAAAAAAAAAAAAAAAAuAgAAZHJzL2Uy&#10;b0RvYy54bWxQSwECLQAUAAYACAAAACEArtatUNsAAAAKAQAADwAAAAAAAAAAAAAAAAAUBAAAZHJz&#10;L2Rvd25yZXYueG1sUEsFBgAAAAAEAAQA8wAAABwFAAAAAA==&#10;" w14:anchorId="57A1F914">
                <v:textbox inset="2.16pt,1.44pt,0,1.44pt">
                  <w:txbxContent>
                    <w:p w:rsidR="00C940CA" w:rsidP="00C940CA" w:rsidRDefault="00C940CA" w14:paraId="63FB28C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1440" behindDoc="0" locked="0" layoutInCell="1" allowOverlap="1" wp14:editId="51CF279B" wp14:anchorId="7677178B">
                <wp:simplePos x="0" y="0"/>
                <wp:positionH relativeFrom="column">
                  <wp:posOffset>1320800</wp:posOffset>
                </wp:positionH>
                <wp:positionV relativeFrom="paragraph">
                  <wp:posOffset>139700</wp:posOffset>
                </wp:positionV>
                <wp:extent cx="1003300" cy="2019300"/>
                <wp:effectExtent l="0" t="0" r="0" b="0"/>
                <wp:wrapNone/>
                <wp:docPr id="7761" name="Rectangle 7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40D5C7B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1" style="position:absolute;margin-left:104pt;margin-top:11pt;width:79pt;height:159pt;z-index:2592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2HiCLoBAABNAwAADgAAAAAAAAAAAAAAAAAuAgAAZHJzL2Uy&#10;b0RvYy54bWxQSwECLQAUAAYACAAAACEArtatUNsAAAAKAQAADwAAAAAAAAAAAAAAAAAUBAAAZHJz&#10;L2Rvd25yZXYueG1sUEsFBgAAAAAEAAQA8wAAABwFAAAAAA==&#10;" w14:anchorId="7677178B">
                <v:textbox inset="2.16pt,1.44pt,0,1.44pt">
                  <w:txbxContent>
                    <w:p w:rsidR="00C940CA" w:rsidP="00C940CA" w:rsidRDefault="00C940CA" w14:paraId="40D5C7B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2464" behindDoc="0" locked="0" layoutInCell="1" allowOverlap="1" wp14:editId="17935B19" wp14:anchorId="132F45BF">
                <wp:simplePos x="0" y="0"/>
                <wp:positionH relativeFrom="column">
                  <wp:posOffset>1320800</wp:posOffset>
                </wp:positionH>
                <wp:positionV relativeFrom="paragraph">
                  <wp:posOffset>139700</wp:posOffset>
                </wp:positionV>
                <wp:extent cx="1003300" cy="2019300"/>
                <wp:effectExtent l="0" t="0" r="0" b="0"/>
                <wp:wrapNone/>
                <wp:docPr id="7762" name="Rectangle 77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7C6E7CF3"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2" style="position:absolute;margin-left:104pt;margin-top:11pt;width:79pt;height:159pt;z-index:2592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Nc3QlroBAABNAwAADgAAAAAAAAAAAAAAAAAuAgAAZHJzL2Uy&#10;b0RvYy54bWxQSwECLQAUAAYACAAAACEArtatUNsAAAAKAQAADwAAAAAAAAAAAAAAAAAUBAAAZHJz&#10;L2Rvd25yZXYueG1sUEsFBgAAAAAEAAQA8wAAABwFAAAAAA==&#10;" w14:anchorId="132F45BF">
                <v:textbox inset="2.16pt,1.44pt,0,1.44pt">
                  <w:txbxContent>
                    <w:p w:rsidR="00C940CA" w:rsidP="00C940CA" w:rsidRDefault="00C940CA" w14:paraId="7C6E7CF3"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3488" behindDoc="0" locked="0" layoutInCell="1" allowOverlap="1" wp14:editId="15FCB930" wp14:anchorId="0B1A9617">
                <wp:simplePos x="0" y="0"/>
                <wp:positionH relativeFrom="column">
                  <wp:posOffset>1320800</wp:posOffset>
                </wp:positionH>
                <wp:positionV relativeFrom="paragraph">
                  <wp:posOffset>139700</wp:posOffset>
                </wp:positionV>
                <wp:extent cx="1003300" cy="2019300"/>
                <wp:effectExtent l="0" t="0" r="0" b="0"/>
                <wp:wrapNone/>
                <wp:docPr id="7763" name="Rectangle 77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1870B19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3" style="position:absolute;margin-left:104pt;margin-top:11pt;width:79pt;height:159pt;z-index:2592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fcilOLoBAABNAwAADgAAAAAAAAAAAAAAAAAuAgAAZHJzL2Uy&#10;b0RvYy54bWxQSwECLQAUAAYACAAAACEArtatUNsAAAAKAQAADwAAAAAAAAAAAAAAAAAUBAAAZHJz&#10;L2Rvd25yZXYueG1sUEsFBgAAAAAEAAQA8wAAABwFAAAAAA==&#10;" w14:anchorId="0B1A9617">
                <v:textbox inset="2.16pt,1.44pt,0,1.44pt">
                  <w:txbxContent>
                    <w:p w:rsidR="00C940CA" w:rsidP="00C940CA" w:rsidRDefault="00C940CA" w14:paraId="1870B19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4512" behindDoc="0" locked="0" layoutInCell="1" allowOverlap="1" wp14:editId="477452F3" wp14:anchorId="1B592F32">
                <wp:simplePos x="0" y="0"/>
                <wp:positionH relativeFrom="column">
                  <wp:posOffset>1320800</wp:posOffset>
                </wp:positionH>
                <wp:positionV relativeFrom="paragraph">
                  <wp:posOffset>139700</wp:posOffset>
                </wp:positionV>
                <wp:extent cx="1003300" cy="2019300"/>
                <wp:effectExtent l="0" t="0" r="0" b="0"/>
                <wp:wrapNone/>
                <wp:docPr id="7764" name="Rectangle 7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10F4AFE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4" style="position:absolute;margin-left:104pt;margin-top:11pt;width:79pt;height:159pt;z-index:2592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yTuwEAAE0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" w14:anchorId="1B592F32">
                <v:textbox inset="2.16pt,1.44pt,0,1.44pt">
                  <w:txbxContent>
                    <w:p w:rsidR="00C940CA" w:rsidP="00C940CA" w:rsidRDefault="00C940CA" w14:paraId="10F4AFE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5536" behindDoc="0" locked="0" layoutInCell="1" allowOverlap="1" wp14:editId="77B086C1" wp14:anchorId="549F208C">
                <wp:simplePos x="0" y="0"/>
                <wp:positionH relativeFrom="column">
                  <wp:posOffset>1320800</wp:posOffset>
                </wp:positionH>
                <wp:positionV relativeFrom="paragraph">
                  <wp:posOffset>139700</wp:posOffset>
                </wp:positionV>
                <wp:extent cx="1003300" cy="2057400"/>
                <wp:effectExtent l="0" t="0" r="0" b="0"/>
                <wp:wrapNone/>
                <wp:docPr id="7765" name="Rectangle 77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1F42217"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5" style="position:absolute;margin-left:104pt;margin-top:11pt;width:79pt;height:162pt;z-index:2592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dl0H6vAEAAE0DAAAOAAAAAAAAAAAAAAAAAC4CAABkcnMv&#10;ZTJvRG9jLnhtbFBLAQItABQABgAIAAAAIQB7S47U2wAAAAoBAAAPAAAAAAAAAAAAAAAAABYEAABk&#10;cnMvZG93bnJldi54bWxQSwUGAAAAAAQABADzAAAAHgUAAAAA&#10;" w14:anchorId="549F208C">
                <v:textbox inset="2.16pt,1.44pt,0,1.44pt">
                  <w:txbxContent>
                    <w:p w:rsidR="00C940CA" w:rsidP="00C940CA" w:rsidRDefault="00C940CA" w14:paraId="71F42217"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6560" behindDoc="0" locked="0" layoutInCell="1" allowOverlap="1" wp14:editId="765F0423" wp14:anchorId="4A2E8988">
                <wp:simplePos x="0" y="0"/>
                <wp:positionH relativeFrom="column">
                  <wp:posOffset>1320800</wp:posOffset>
                </wp:positionH>
                <wp:positionV relativeFrom="paragraph">
                  <wp:posOffset>139700</wp:posOffset>
                </wp:positionV>
                <wp:extent cx="1003300" cy="2057400"/>
                <wp:effectExtent l="0" t="0" r="0" b="0"/>
                <wp:wrapNone/>
                <wp:docPr id="7766" name="Rectangle 77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17AA2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6" style="position:absolute;margin-left:104pt;margin-top:11pt;width:79pt;height:162pt;z-index:2592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BFr4W7AQAATQMAAA4AAAAAAAAAAAAAAAAALgIAAGRycy9l&#10;Mm9Eb2MueG1sUEsBAi0AFAAGAAgAAAAhAHtLjtTbAAAACgEAAA8AAAAAAAAAAAAAAAAAFQQAAGRy&#10;cy9kb3ducmV2LnhtbFBLBQYAAAAABAAEAPMAAAAdBQAAAAA=&#10;" w14:anchorId="4A2E8988">
                <v:textbox inset="2.16pt,1.44pt,0,1.44pt">
                  <w:txbxContent>
                    <w:p w:rsidR="00C940CA" w:rsidP="00C940CA" w:rsidRDefault="00C940CA" w14:paraId="717AA2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7584" behindDoc="0" locked="0" layoutInCell="1" allowOverlap="1" wp14:editId="39E8C3CE" wp14:anchorId="362EBBD6">
                <wp:simplePos x="0" y="0"/>
                <wp:positionH relativeFrom="column">
                  <wp:posOffset>1320800</wp:posOffset>
                </wp:positionH>
                <wp:positionV relativeFrom="paragraph">
                  <wp:posOffset>139700</wp:posOffset>
                </wp:positionV>
                <wp:extent cx="1003300" cy="2057400"/>
                <wp:effectExtent l="0" t="0" r="0" b="0"/>
                <wp:wrapNone/>
                <wp:docPr id="7767" name="Rectangle 7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1DDBA1A"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7" style="position:absolute;margin-left:104pt;margin-top:11pt;width:79pt;height:162pt;z-index:2592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oQNorvAEAAE0DAAAOAAAAAAAAAAAAAAAAAC4CAABkcnMv&#10;ZTJvRG9jLnhtbFBLAQItABQABgAIAAAAIQB7S47U2wAAAAoBAAAPAAAAAAAAAAAAAAAAABYEAABk&#10;cnMvZG93bnJldi54bWxQSwUGAAAAAAQABADzAAAAHgUAAAAA&#10;" w14:anchorId="362EBBD6">
                <v:textbox inset="2.16pt,1.44pt,0,1.44pt">
                  <w:txbxContent>
                    <w:p w:rsidR="00C940CA" w:rsidP="00C940CA" w:rsidRDefault="00C940CA" w14:paraId="61DDBA1A"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8608" behindDoc="0" locked="0" layoutInCell="1" allowOverlap="1" wp14:editId="41956E1A" wp14:anchorId="31AC7F1E">
                <wp:simplePos x="0" y="0"/>
                <wp:positionH relativeFrom="column">
                  <wp:posOffset>1320800</wp:posOffset>
                </wp:positionH>
                <wp:positionV relativeFrom="paragraph">
                  <wp:posOffset>139700</wp:posOffset>
                </wp:positionV>
                <wp:extent cx="1003300" cy="1714500"/>
                <wp:effectExtent l="0" t="0" r="0" b="0"/>
                <wp:wrapNone/>
                <wp:docPr id="7768" name="Rectangle 77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D8B3CB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8" style="position:absolute;margin-left:104pt;margin-top:11pt;width:79pt;height:135pt;z-index:2592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zu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7XK+yVYxa79BN9&#10;Y24wkpyroxZC5v5mv6YQO7z2HJ7gkkVcZvGzApu/KIvMxePT1WM5J8KxeHtzu6mxExy3mnXd5ARh&#10;qrfbAWL6Kr0ledFTQC7FWnb8HtP56OsRvJfZnN/PqzTv56KmWS5Xr2T3XpxQJE5pesSgjJ96yo0O&#10;lEzY+Z7G3wcGkhLzzaG17Xp50+KolKTZtBu0BUqCtPfvq8zx0eMw8QSUHALoYUTCxaTCC3tWlF3m&#10;Kw/F+7ywf/sLd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dLM7roBAABNAwAADgAAAAAAAAAAAAAAAAAuAgAAZHJzL2Uy&#10;b0RvYy54bWxQSwECLQAUAAYACAAAACEAsUqaJdsAAAAKAQAADwAAAAAAAAAAAAAAAAAUBAAAZHJz&#10;L2Rvd25yZXYueG1sUEsFBgAAAAAEAAQA8wAAABwFAAAAAA==&#10;" w14:anchorId="31AC7F1E">
                <v:textbox inset="2.16pt,1.44pt,0,1.44pt">
                  <w:txbxContent>
                    <w:p w:rsidR="00C940CA" w:rsidP="00C940CA" w:rsidRDefault="00C940CA" w14:paraId="3D8B3CB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69632" behindDoc="0" locked="0" layoutInCell="1" allowOverlap="1" wp14:editId="4D80F52B" wp14:anchorId="1CADAADF">
                <wp:simplePos x="0" y="0"/>
                <wp:positionH relativeFrom="column">
                  <wp:posOffset>1320800</wp:posOffset>
                </wp:positionH>
                <wp:positionV relativeFrom="paragraph">
                  <wp:posOffset>139700</wp:posOffset>
                </wp:positionV>
                <wp:extent cx="1003300" cy="1714500"/>
                <wp:effectExtent l="0" t="0" r="0" b="0"/>
                <wp:wrapNone/>
                <wp:docPr id="7769" name="Rectangle 77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B98A70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9" style="position:absolute;margin-left:104pt;margin-top:11pt;width:79pt;height:135pt;z-index:2592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nXuUC7AQAATQMAAA4AAAAAAAAAAAAAAAAALgIAAGRycy9l&#10;Mm9Eb2MueG1sUEsBAi0AFAAGAAgAAAAhALFKmiXbAAAACgEAAA8AAAAAAAAAAAAAAAAAFQQAAGRy&#10;cy9kb3ducmV2LnhtbFBLBQYAAAAABAAEAPMAAAAdBQAAAAA=&#10;" w14:anchorId="1CADAADF">
                <v:textbox inset="2.16pt,1.44pt,0,1.44pt">
                  <w:txbxContent>
                    <w:p w:rsidR="00C940CA" w:rsidP="00C940CA" w:rsidRDefault="00C940CA" w14:paraId="3B98A70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0656" behindDoc="0" locked="0" layoutInCell="1" allowOverlap="1" wp14:editId="27EE41D8" wp14:anchorId="674A4963">
                <wp:simplePos x="0" y="0"/>
                <wp:positionH relativeFrom="column">
                  <wp:posOffset>1320800</wp:posOffset>
                </wp:positionH>
                <wp:positionV relativeFrom="paragraph">
                  <wp:posOffset>139700</wp:posOffset>
                </wp:positionV>
                <wp:extent cx="1003300" cy="1714500"/>
                <wp:effectExtent l="0" t="0" r="0" b="0"/>
                <wp:wrapNone/>
                <wp:docPr id="7770" name="Rectangle 7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DDB3136"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0" style="position:absolute;margin-left:104pt;margin-top:11pt;width:79pt;height:135pt;z-index:2592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iSvuXLoBAABNAwAADgAAAAAAAAAAAAAAAAAuAgAAZHJzL2Uy&#10;b0RvYy54bWxQSwECLQAUAAYACAAAACEAsUqaJdsAAAAKAQAADwAAAAAAAAAAAAAAAAAUBAAAZHJz&#10;L2Rvd25yZXYueG1sUEsFBgAAAAAEAAQA8wAAABwFAAAAAA==&#10;" w14:anchorId="674A4963">
                <v:textbox inset="2.16pt,1.44pt,0,1.44pt">
                  <w:txbxContent>
                    <w:p w:rsidR="00C940CA" w:rsidP="00C940CA" w:rsidRDefault="00C940CA" w14:paraId="0DDB3136"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1680" behindDoc="0" locked="0" layoutInCell="1" allowOverlap="1" wp14:editId="6C661197" wp14:anchorId="7A60BE00">
                <wp:simplePos x="0" y="0"/>
                <wp:positionH relativeFrom="column">
                  <wp:posOffset>1320800</wp:posOffset>
                </wp:positionH>
                <wp:positionV relativeFrom="paragraph">
                  <wp:posOffset>139700</wp:posOffset>
                </wp:positionV>
                <wp:extent cx="1003300" cy="2057400"/>
                <wp:effectExtent l="0" t="0" r="0" b="0"/>
                <wp:wrapNone/>
                <wp:docPr id="7771" name="Rectangle 77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BFAF76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1" style="position:absolute;margin-left:104pt;margin-top:11pt;width:79pt;height:162pt;z-index:2592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n/2kO7AQAATQMAAA4AAAAAAAAAAAAAAAAALgIAAGRycy9l&#10;Mm9Eb2MueG1sUEsBAi0AFAAGAAgAAAAhAHtLjtTbAAAACgEAAA8AAAAAAAAAAAAAAAAAFQQAAGRy&#10;cy9kb3ducmV2LnhtbFBLBQYAAAAABAAEAPMAAAAdBQAAAAA=&#10;" w14:anchorId="7A60BE00">
                <v:textbox inset="2.16pt,1.44pt,0,1.44pt">
                  <w:txbxContent>
                    <w:p w:rsidR="00C940CA" w:rsidP="00C940CA" w:rsidRDefault="00C940CA" w14:paraId="4BFAF76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2704" behindDoc="0" locked="0" layoutInCell="1" allowOverlap="1" wp14:editId="63218F07" wp14:anchorId="22BDB6FB">
                <wp:simplePos x="0" y="0"/>
                <wp:positionH relativeFrom="column">
                  <wp:posOffset>1320800</wp:posOffset>
                </wp:positionH>
                <wp:positionV relativeFrom="paragraph">
                  <wp:posOffset>139700</wp:posOffset>
                </wp:positionV>
                <wp:extent cx="1003300" cy="2057400"/>
                <wp:effectExtent l="0" t="0" r="0" b="0"/>
                <wp:wrapNone/>
                <wp:docPr id="7772" name="Rectangle 77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A08954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2" style="position:absolute;margin-left:104pt;margin-top:11pt;width:79pt;height:162pt;z-index:2592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TmQSm7AQAATQMAAA4AAAAAAAAAAAAAAAAALgIAAGRycy9l&#10;Mm9Eb2MueG1sUEsBAi0AFAAGAAgAAAAhAHtLjtTbAAAACgEAAA8AAAAAAAAAAAAAAAAAFQQAAGRy&#10;cy9kb3ducmV2LnhtbFBLBQYAAAAABAAEAPMAAAAdBQAAAAA=&#10;" w14:anchorId="22BDB6FB">
                <v:textbox inset="2.16pt,1.44pt,0,1.44pt">
                  <w:txbxContent>
                    <w:p w:rsidR="00C940CA" w:rsidP="00C940CA" w:rsidRDefault="00C940CA" w14:paraId="5A08954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3728" behindDoc="0" locked="0" layoutInCell="1" allowOverlap="1" wp14:editId="4DB0E555" wp14:anchorId="1978E333">
                <wp:simplePos x="0" y="0"/>
                <wp:positionH relativeFrom="column">
                  <wp:posOffset>1320800</wp:posOffset>
                </wp:positionH>
                <wp:positionV relativeFrom="paragraph">
                  <wp:posOffset>139700</wp:posOffset>
                </wp:positionV>
                <wp:extent cx="1003300" cy="762000"/>
                <wp:effectExtent l="0" t="0" r="0" b="0"/>
                <wp:wrapNone/>
                <wp:docPr id="7773" name="Rectangle 77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8407A2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3" style="position:absolute;margin-left:104pt;margin-top:11pt;width:79pt;height:60pt;z-index:2592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gompiugEAAEwDAAAOAAAAAAAAAAAAAAAAAC4CAABkcnMvZTJv&#10;RG9jLnhtbFBLAQItABQABgAIAAAAIQCiaTO02gAAAAoBAAAPAAAAAAAAAAAAAAAAABQEAABkcnMv&#10;ZG93bnJldi54bWxQSwUGAAAAAAQABADzAAAAGwUAAAAA&#10;" w14:anchorId="1978E333">
                <v:textbox inset="2.16pt,1.44pt,0,1.44pt">
                  <w:txbxContent>
                    <w:p w:rsidR="00C940CA" w:rsidP="00C940CA" w:rsidRDefault="00C940CA" w14:paraId="48407A2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4752" behindDoc="0" locked="0" layoutInCell="1" allowOverlap="1" wp14:editId="33311514" wp14:anchorId="165AC480">
                <wp:simplePos x="0" y="0"/>
                <wp:positionH relativeFrom="column">
                  <wp:posOffset>1320800</wp:posOffset>
                </wp:positionH>
                <wp:positionV relativeFrom="paragraph">
                  <wp:posOffset>139700</wp:posOffset>
                </wp:positionV>
                <wp:extent cx="1003300" cy="762000"/>
                <wp:effectExtent l="0" t="0" r="0" b="0"/>
                <wp:wrapNone/>
                <wp:docPr id="7774" name="Rectangle 77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03CA0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4" style="position:absolute;margin-left:104pt;margin-top:11pt;width:79pt;height:60pt;z-index:2592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bKuwEAAEwDAAAOAAAAZHJzL2Uyb0RvYy54bWysU9tu2zAMfR+wfxD0vthxsjk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m27psRxi1P6&#10;gbpx14+KXLKDkVLl+Wa9phA7LHsKj3CNIrqZ/KzB5i/SInPR+HzTWM2JCExuV9tNjZMQeNSutyv0&#10;sUv1Whwgpi/KW5IdRgGhFGX56VtMl6svV7Aug7k8n700H+ZCZrn+2LxgPXh5Ro64pOkBjR79xKgY&#10;TaBkwsEzGn8dOShKxq8OlW3a9arBTSnBctNscIOhBIj68DbLnRg87pJIQMkxgOkHBFw0KrhwZIXZ&#10;db3yTryNC/rXn2D/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4+42yrsBAABMAwAADgAAAAAAAAAAAAAAAAAuAgAAZHJzL2Uy&#10;b0RvYy54bWxQSwECLQAUAAYACAAAACEAomkztNoAAAAKAQAADwAAAAAAAAAAAAAAAAAVBAAAZHJz&#10;L2Rvd25yZXYueG1sUEsFBgAAAAAEAAQA8wAAABwFAAAAAA==&#10;" w14:anchorId="165AC480">
                <v:textbox inset="2.16pt,1.44pt,0,1.44pt">
                  <w:txbxContent>
                    <w:p w:rsidR="00C940CA" w:rsidP="00C940CA" w:rsidRDefault="00C940CA" w14:paraId="0203CA0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5776" behindDoc="0" locked="0" layoutInCell="1" allowOverlap="1" wp14:editId="60D16979" wp14:anchorId="7D026B0A">
                <wp:simplePos x="0" y="0"/>
                <wp:positionH relativeFrom="column">
                  <wp:posOffset>1320800</wp:posOffset>
                </wp:positionH>
                <wp:positionV relativeFrom="paragraph">
                  <wp:posOffset>139700</wp:posOffset>
                </wp:positionV>
                <wp:extent cx="1003300" cy="762000"/>
                <wp:effectExtent l="0" t="0" r="0" b="0"/>
                <wp:wrapNone/>
                <wp:docPr id="7775" name="Rectangle 77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AB4BF7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5" style="position:absolute;margin-left:104pt;margin-top:11pt;width:79pt;height:60pt;z-index:2592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2rCIbsBAABMAwAADgAAAAAAAAAAAAAAAAAuAgAAZHJzL2Uy&#10;b0RvYy54bWxQSwECLQAUAAYACAAAACEAomkztNoAAAAKAQAADwAAAAAAAAAAAAAAAAAVBAAAZHJz&#10;L2Rvd25yZXYueG1sUEsFBgAAAAAEAAQA8wAAABwFAAAAAA==&#10;" w14:anchorId="7D026B0A">
                <v:textbox inset="2.16pt,1.44pt,0,1.44pt">
                  <w:txbxContent>
                    <w:p w:rsidR="00C940CA" w:rsidP="00C940CA" w:rsidRDefault="00C940CA" w14:paraId="2AB4BF7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6800" behindDoc="0" locked="0" layoutInCell="1" allowOverlap="1" wp14:editId="07F79D3F" wp14:anchorId="5CC83720">
                <wp:simplePos x="0" y="0"/>
                <wp:positionH relativeFrom="column">
                  <wp:posOffset>1320800</wp:posOffset>
                </wp:positionH>
                <wp:positionV relativeFrom="paragraph">
                  <wp:posOffset>139700</wp:posOffset>
                </wp:positionV>
                <wp:extent cx="1003300" cy="762000"/>
                <wp:effectExtent l="0" t="0" r="0" b="0"/>
                <wp:wrapNone/>
                <wp:docPr id="7776" name="Rectangle 7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DFC1C6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6" style="position:absolute;margin-left:104pt;margin-top:11pt;width:79pt;height:60pt;z-index:2592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6QvAEAAEwDAAAOAAAAZHJzL2Uyb0RvYy54bWysU9tu2zAMfR+wfxD0vthxsjo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m17R4njFqf0&#10;HXXjrh8VuWQHI6XK8816TSF2WPYcnuAaRXQz+VmDzV+kReai8fmmsZoTEZjcrrabGich8Khdb1fo&#10;Y5fqtThATJ+VtyQ7jAJCKcry09eYLldfrmBdBnN5PntpPsyFzHL9cf2C9eDlGTnikqZHNHr0E6Ni&#10;NIGSCQfPaPx15KAoGb84VLZp16sGN6UEy02zwQ2GEiDqw9ssd2LwuEsiASXHAKYfEHDRqODCkRVm&#10;1/XKO/E2Luhff4L9b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N47rpC8AQAATAMAAA4AAAAAAAAAAAAAAAAALgIAAGRycy9l&#10;Mm9Eb2MueG1sUEsBAi0AFAAGAAgAAAAhAKJpM7TaAAAACgEAAA8AAAAAAAAAAAAAAAAAFgQAAGRy&#10;cy9kb3ducmV2LnhtbFBLBQYAAAAABAAEAPMAAAAdBQAAAAA=&#10;" w14:anchorId="5CC83720">
                <v:textbox inset="2.16pt,1.44pt,0,1.44pt">
                  <w:txbxContent>
                    <w:p w:rsidR="00C940CA" w:rsidP="00C940CA" w:rsidRDefault="00C940CA" w14:paraId="6DFC1C6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7824" behindDoc="0" locked="0" layoutInCell="1" allowOverlap="1" wp14:editId="6EAE9C02" wp14:anchorId="41582C77">
                <wp:simplePos x="0" y="0"/>
                <wp:positionH relativeFrom="column">
                  <wp:posOffset>1320800</wp:posOffset>
                </wp:positionH>
                <wp:positionV relativeFrom="paragraph">
                  <wp:posOffset>139700</wp:posOffset>
                </wp:positionV>
                <wp:extent cx="1003300" cy="762000"/>
                <wp:effectExtent l="0" t="0" r="0" b="0"/>
                <wp:wrapNone/>
                <wp:docPr id="7777" name="Rectangle 77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64484C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7" style="position:absolute;margin-left:104pt;margin-top:11pt;width:79pt;height:60pt;z-index:2592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r9ae7sBAABMAwAADgAAAAAAAAAAAAAAAAAuAgAAZHJzL2Uy&#10;b0RvYy54bWxQSwECLQAUAAYACAAAACEAomkztNoAAAAKAQAADwAAAAAAAAAAAAAAAAAVBAAAZHJz&#10;L2Rvd25yZXYueG1sUEsFBgAAAAAEAAQA8wAAABwFAAAAAA==&#10;" w14:anchorId="41582C77">
                <v:textbox inset="2.16pt,1.44pt,0,1.44pt">
                  <w:txbxContent>
                    <w:p w:rsidR="00C940CA" w:rsidP="00C940CA" w:rsidRDefault="00C940CA" w14:paraId="164484C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8848" behindDoc="0" locked="0" layoutInCell="1" allowOverlap="1" wp14:editId="186A0410" wp14:anchorId="3BA3DD35">
                <wp:simplePos x="0" y="0"/>
                <wp:positionH relativeFrom="column">
                  <wp:posOffset>1320800</wp:posOffset>
                </wp:positionH>
                <wp:positionV relativeFrom="paragraph">
                  <wp:posOffset>139700</wp:posOffset>
                </wp:positionV>
                <wp:extent cx="1003300" cy="762000"/>
                <wp:effectExtent l="0" t="0" r="0" b="0"/>
                <wp:wrapNone/>
                <wp:docPr id="7778" name="Rectangle 77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2EB76A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8" style="position:absolute;margin-left:104pt;margin-top:11pt;width:79pt;height:60pt;z-index:2592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dNuwEAAEwDAAAOAAAAZHJzL2Uyb0RvYy54bWysU9tu2zAMfR+wfxD0vthxsjo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m2Ls3Lc4pS+&#10;o27c9aMil+xgpFR5vlmvKcQOy57DE1yjiG4mP2uw+Yu0yFw0Pt80VnMiApPb1XZT4yQEHrXr7Qp9&#10;7FK9FgeI6bPylmSHUUAoRVl++hrT5erLFazLYC7PZy/Nh7mQWa4/3r1gPXh5Ro64pOkRjR79xKgY&#10;TaBkwsEzGn8dOShKxi8OlW3a9arBTSnBctNsUBUoAaI+vM1yJwaPuyQSUHIMYPoB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X9nTbsBAABMAwAADgAAAAAAAAAAAAAAAAAuAgAAZHJzL2Uy&#10;b0RvYy54bWxQSwECLQAUAAYACAAAACEAomkztNoAAAAKAQAADwAAAAAAAAAAAAAAAAAVBAAAZHJz&#10;L2Rvd25yZXYueG1sUEsFBgAAAAAEAAQA8wAAABwFAAAAAA==&#10;" w14:anchorId="3BA3DD35">
                <v:textbox inset="2.16pt,1.44pt,0,1.44pt">
                  <w:txbxContent>
                    <w:p w:rsidR="00C940CA" w:rsidP="00C940CA" w:rsidRDefault="00C940CA" w14:paraId="52EB76A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79872" behindDoc="0" locked="0" layoutInCell="1" allowOverlap="1" wp14:editId="18FF871E" wp14:anchorId="362A8A11">
                <wp:simplePos x="0" y="0"/>
                <wp:positionH relativeFrom="column">
                  <wp:posOffset>1320800</wp:posOffset>
                </wp:positionH>
                <wp:positionV relativeFrom="paragraph">
                  <wp:posOffset>139700</wp:posOffset>
                </wp:positionV>
                <wp:extent cx="1003300" cy="762000"/>
                <wp:effectExtent l="0" t="0" r="0" b="0"/>
                <wp:wrapNone/>
                <wp:docPr id="7779" name="Rectangle 7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927C1F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9" style="position:absolute;margin-left:104pt;margin-top:11pt;width:79pt;height:60pt;z-index:2592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sfuTprsBAABMAwAADgAAAAAAAAAAAAAAAAAuAgAAZHJzL2Uy&#10;b0RvYy54bWxQSwECLQAUAAYACAAAACEAomkztNoAAAAKAQAADwAAAAAAAAAAAAAAAAAVBAAAZHJz&#10;L2Rvd25yZXYueG1sUEsFBgAAAAAEAAQA8wAAABwFAAAAAA==&#10;" w14:anchorId="362A8A11">
                <v:textbox inset="2.16pt,1.44pt,0,1.44pt">
                  <w:txbxContent>
                    <w:p w:rsidR="00C940CA" w:rsidP="00C940CA" w:rsidRDefault="00C940CA" w14:paraId="1927C1F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0896" behindDoc="0" locked="0" layoutInCell="1" allowOverlap="1" wp14:editId="01905555" wp14:anchorId="1DEF54AE">
                <wp:simplePos x="0" y="0"/>
                <wp:positionH relativeFrom="column">
                  <wp:posOffset>1320800</wp:posOffset>
                </wp:positionH>
                <wp:positionV relativeFrom="paragraph">
                  <wp:posOffset>139700</wp:posOffset>
                </wp:positionV>
                <wp:extent cx="1003300" cy="762000"/>
                <wp:effectExtent l="0" t="0" r="0" b="0"/>
                <wp:wrapNone/>
                <wp:docPr id="7780" name="Rectangle 7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7C7A31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0" style="position:absolute;margin-left:104pt;margin-top:11pt;width:79pt;height:60pt;z-index:2592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BI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N5sWBXLc4pR+&#10;oG7c9aMil+xgpFR5vlmvKcQOy57CI1yjiG4mP2uw+Yu0yFw0Pt80VnMiApPb1bat8SGBR5v1doU+&#10;dqleiwPE9EV5S7LDKCCUoiw/fYvpcvXlCtZlMJfns5fmw1zILNcf2xesBy/PyBGXND2g0aOfGBWj&#10;CZRMOHhG468jB0XJ+NWhss1mvWpwU0qwbJsWNxhKgKgPb7PcicHjLokElBwDmH5AwEWjggtHVphd&#10;1yvvxNu4oH/9Cf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VerQSLsBAABMAwAADgAAAAAAAAAAAAAAAAAuAgAAZHJzL2Uy&#10;b0RvYy54bWxQSwECLQAUAAYACAAAACEAomkztNoAAAAKAQAADwAAAAAAAAAAAAAAAAAVBAAAZHJz&#10;L2Rvd25yZXYueG1sUEsFBgAAAAAEAAQA8wAAABwFAAAAAA==&#10;" w14:anchorId="1DEF54AE">
                <v:textbox inset="2.16pt,1.44pt,0,1.44pt">
                  <w:txbxContent>
                    <w:p w:rsidR="00C940CA" w:rsidP="00C940CA" w:rsidRDefault="00C940CA" w14:paraId="57C7A31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1920" behindDoc="0" locked="0" layoutInCell="1" allowOverlap="1" wp14:editId="6BA1DD89" wp14:anchorId="1926413F">
                <wp:simplePos x="0" y="0"/>
                <wp:positionH relativeFrom="column">
                  <wp:posOffset>1320800</wp:posOffset>
                </wp:positionH>
                <wp:positionV relativeFrom="paragraph">
                  <wp:posOffset>139700</wp:posOffset>
                </wp:positionV>
                <wp:extent cx="1003300" cy="762000"/>
                <wp:effectExtent l="0" t="0" r="0" b="0"/>
                <wp:wrapNone/>
                <wp:docPr id="7781" name="Rectangle 7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B9666C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1" style="position:absolute;margin-left:104pt;margin-top:11pt;width:79pt;height:60pt;z-index:2592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Sj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r5uKEsctTuk3&#10;6sZdbyQ5ZwfddXKe76zXGGKLZY/hAS5RRHcmPymw8xdpkSlrfLpqLKdEBCY3y01T4iQEHq1XmyX6&#10;2KV4Kw4Q03fpLZkdRgGhZGX58WdM56uvV7BuBnN+fvbStJ8ymWr1dfOKde+7E3LEJU33aJTxI6PC&#10;6EDJiINnNL4cOEhKzA+Hytbr1bLGTclB1dQNbjDkAFHv32e5E4PHXRIJKDkE0P2AgLNGGReOLDO7&#10;rNe8E+/jjP7tJ9j9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W4ko7sBAABMAwAADgAAAAAAAAAAAAAAAAAuAgAAZHJzL2Uy&#10;b0RvYy54bWxQSwECLQAUAAYACAAAACEAomkztNoAAAAKAQAADwAAAAAAAAAAAAAAAAAVBAAAZHJz&#10;L2Rvd25yZXYueG1sUEsFBgAAAAAEAAQA8wAAABwFAAAAAA==&#10;" w14:anchorId="1926413F">
                <v:textbox inset="2.16pt,1.44pt,0,1.44pt">
                  <w:txbxContent>
                    <w:p w:rsidR="00C940CA" w:rsidP="00C940CA" w:rsidRDefault="00C940CA" w14:paraId="2B9666C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2944" behindDoc="0" locked="0" layoutInCell="1" allowOverlap="1" wp14:editId="521ECAF8" wp14:anchorId="3BBCB955">
                <wp:simplePos x="0" y="0"/>
                <wp:positionH relativeFrom="column">
                  <wp:posOffset>1320800</wp:posOffset>
                </wp:positionH>
                <wp:positionV relativeFrom="paragraph">
                  <wp:posOffset>139700</wp:posOffset>
                </wp:positionV>
                <wp:extent cx="1003300" cy="762000"/>
                <wp:effectExtent l="0" t="0" r="0" b="0"/>
                <wp:wrapNone/>
                <wp:docPr id="7782" name="Rectangle 7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B4DC5E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2" style="position:absolute;margin-left:104pt;margin-top:11pt;width:79pt;height:60pt;z-index:2592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WelVLsBAABMAwAADgAAAAAAAAAAAAAAAAAuAgAAZHJzL2Uy&#10;b0RvYy54bWxQSwECLQAUAAYACAAAACEAomkztNoAAAAKAQAADwAAAAAAAAAAAAAAAAAVBAAAZHJz&#10;L2Rvd25yZXYueG1sUEsFBgAAAAAEAAQA8wAAABwFAAAAAA==&#10;" w14:anchorId="3BBCB955">
                <v:textbox inset="2.16pt,1.44pt,0,1.44pt">
                  <w:txbxContent>
                    <w:p w:rsidR="00C940CA" w:rsidP="00C940CA" w:rsidRDefault="00C940CA" w14:paraId="3B4DC5E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3968" behindDoc="0" locked="0" layoutInCell="1" allowOverlap="1" wp14:editId="53F1356F" wp14:anchorId="025D64D0">
                <wp:simplePos x="0" y="0"/>
                <wp:positionH relativeFrom="column">
                  <wp:posOffset>1320800</wp:posOffset>
                </wp:positionH>
                <wp:positionV relativeFrom="paragraph">
                  <wp:posOffset>139700</wp:posOffset>
                </wp:positionV>
                <wp:extent cx="1003300" cy="762000"/>
                <wp:effectExtent l="0" t="0" r="0" b="0"/>
                <wp:wrapNone/>
                <wp:docPr id="7783" name="Rectangle 7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0F8BC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3" style="position:absolute;margin-left:104pt;margin-top:11pt;width:79pt;height:60pt;z-index:2592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G/ugEAAEw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ObTbuixHOHU/qG&#10;unHfW0Uu2cFIqeb5znqNMXVY9hpf4BoldGfykwY3f5EWmYrG55vGaspEYHK72rY1TkLg0Wa9XaGP&#10;Xaq34ggpf1LBkdlhFBBKUZafvqR8ufr7CtbNYC7Pz16eDlMhs1zf37AegjwjR1zS/IxG2zAyKqyJ&#10;lIw4eEbTzyMHRYn97FHZZrNeNbgpJVi2TYsbDCVA1If3We7FEHCXRAZKjhFMPyDg8m7BhSMrzK7r&#10;Ne/E+7igf/sJ9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41G/ugEAAEwDAAAOAAAAAAAAAAAAAAAAAC4CAABkcnMvZTJv&#10;RG9jLnhtbFBLAQItABQABgAIAAAAIQCiaTO02gAAAAoBAAAPAAAAAAAAAAAAAAAAABQEAABkcnMv&#10;ZG93bnJldi54bWxQSwUGAAAAAAQABADzAAAAGwUAAAAA&#10;" w14:anchorId="025D64D0">
                <v:textbox inset="2.16pt,1.44pt,0,1.44pt">
                  <w:txbxContent>
                    <w:p w:rsidR="00C940CA" w:rsidP="00C940CA" w:rsidRDefault="00C940CA" w14:paraId="290F8BC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4992" behindDoc="0" locked="0" layoutInCell="1" allowOverlap="1" wp14:editId="6027553A" wp14:anchorId="679BD42B">
                <wp:simplePos x="0" y="0"/>
                <wp:positionH relativeFrom="column">
                  <wp:posOffset>1320800</wp:posOffset>
                </wp:positionH>
                <wp:positionV relativeFrom="paragraph">
                  <wp:posOffset>139700</wp:posOffset>
                </wp:positionV>
                <wp:extent cx="1003300" cy="762000"/>
                <wp:effectExtent l="0" t="0" r="0" b="0"/>
                <wp:wrapNone/>
                <wp:docPr id="7784" name="Rectangle 7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0623AC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4" style="position:absolute;margin-left:104pt;margin-top:11pt;width:79pt;height:60pt;z-index:2592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0X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m027psRxi1P6&#10;gbpx14+KXLKDkVLl+Wa9phA7LHsOT3CNIrqZ/KzB5i/SInPR+HzTWM2JCExuV9u2xkkIPNqstyv0&#10;sUv1Vhwgpi/KW5IdRgGhFGX56VtMl6uvV7Aug7k8n700H+ZCZrm+a16xHrw8I0dc0vSIRo9+YlSM&#10;JlAy4eAZjb+OHBQl41eHyjab9arBTSnBsm1a3GAoAaI+vM9yJwaPuyQSUHIMYPoBAReNCi4cWWF2&#10;Xa+8E+/jgv7t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q8NF7sBAABMAwAADgAAAAAAAAAAAAAAAAAuAgAAZHJzL2Uy&#10;b0RvYy54bWxQSwECLQAUAAYACAAAACEAomkztNoAAAAKAQAADwAAAAAAAAAAAAAAAAAVBAAAZHJz&#10;L2Rvd25yZXYueG1sUEsFBgAAAAAEAAQA8wAAABwFAAAAAA==&#10;" w14:anchorId="679BD42B">
                <v:textbox inset="2.16pt,1.44pt,0,1.44pt">
                  <w:txbxContent>
                    <w:p w:rsidR="00C940CA" w:rsidP="00C940CA" w:rsidRDefault="00C940CA" w14:paraId="20623AC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6016" behindDoc="0" locked="0" layoutInCell="1" allowOverlap="1" wp14:editId="1C93E81B" wp14:anchorId="5FFD8994">
                <wp:simplePos x="0" y="0"/>
                <wp:positionH relativeFrom="column">
                  <wp:posOffset>1320800</wp:posOffset>
                </wp:positionH>
                <wp:positionV relativeFrom="paragraph">
                  <wp:posOffset>139700</wp:posOffset>
                </wp:positionV>
                <wp:extent cx="1003300" cy="762000"/>
                <wp:effectExtent l="0" t="0" r="0" b="0"/>
                <wp:wrapNone/>
                <wp:docPr id="7785" name="Rectangle 7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E6C03E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5" style="position:absolute;margin-left:104pt;margin-top:11pt;width:79pt;height:60pt;z-index:2592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8uwEAAEw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zab9SIljFqf0&#10;HXVjbjCSXLKjFkLm+Wa9phA7LHsOT3CNIrqZ/KzA5i/SInPR+HzTWM6JcExuV9u2xklwPNqstyv0&#10;sUv1Whwgps/SW5KdngJCKcqy09eYLldfrmBdBnN5PntpPsyFzHJ9t3rBevDijBxxSdMjGmX81FNu&#10;dKBkwsH3NP46MpCUmC8OlW0261WDm1KCZdu0uMFQAkR9eJtljo8ed4knoOQYQA8j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iv5/LsBAABMAwAADgAAAAAAAAAAAAAAAAAuAgAAZHJzL2Uy&#10;b0RvYy54bWxQSwECLQAUAAYACAAAACEAomkztNoAAAAKAQAADwAAAAAAAAAAAAAAAAAVBAAAZHJz&#10;L2Rvd25yZXYueG1sUEsFBgAAAAAEAAQA8wAAABwFAAAAAA==&#10;" w14:anchorId="5FFD8994">
                <v:textbox inset="2.16pt,1.44pt,0,1.44pt">
                  <w:txbxContent>
                    <w:p w:rsidR="00C940CA" w:rsidP="00C940CA" w:rsidRDefault="00C940CA" w14:paraId="5E6C03E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7040" behindDoc="0" locked="0" layoutInCell="1" allowOverlap="1" wp14:editId="29856F73" wp14:anchorId="713C1884">
                <wp:simplePos x="0" y="0"/>
                <wp:positionH relativeFrom="column">
                  <wp:posOffset>1320800</wp:posOffset>
                </wp:positionH>
                <wp:positionV relativeFrom="paragraph">
                  <wp:posOffset>139700</wp:posOffset>
                </wp:positionV>
                <wp:extent cx="1003300" cy="762000"/>
                <wp:effectExtent l="0" t="0" r="0" b="0"/>
                <wp:wrapNone/>
                <wp:docPr id="7786" name="Rectangle 7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58504A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6" style="position:absolute;margin-left:104pt;margin-top:11pt;width:79pt;height:60pt;z-index:2592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3qVTbsBAABMAwAADgAAAAAAAAAAAAAAAAAuAgAAZHJzL2Uy&#10;b0RvYy54bWxQSwECLQAUAAYACAAAACEAomkztNoAAAAKAQAADwAAAAAAAAAAAAAAAAAVBAAAZHJz&#10;L2Rvd25yZXYueG1sUEsFBgAAAAAEAAQA8wAAABwFAAAAAA==&#10;" w14:anchorId="713C1884">
                <v:textbox inset="2.16pt,1.44pt,0,1.44pt">
                  <w:txbxContent>
                    <w:p w:rsidR="00C940CA" w:rsidP="00C940CA" w:rsidRDefault="00C940CA" w14:paraId="458504A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8064" behindDoc="0" locked="0" layoutInCell="1" allowOverlap="1" wp14:editId="55C576A9" wp14:anchorId="7F114D0A">
                <wp:simplePos x="0" y="0"/>
                <wp:positionH relativeFrom="column">
                  <wp:posOffset>1320800</wp:posOffset>
                </wp:positionH>
                <wp:positionV relativeFrom="paragraph">
                  <wp:posOffset>139700</wp:posOffset>
                </wp:positionV>
                <wp:extent cx="1003300" cy="762000"/>
                <wp:effectExtent l="0" t="0" r="0" b="0"/>
                <wp:wrapNone/>
                <wp:docPr id="7787" name="Rectangle 7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0E21EB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7" style="position:absolute;margin-left:104pt;margin-top:11pt;width:79pt;height:60pt;z-index:2592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muwEAAEwDAAAOAAAAZHJzL2Uyb0RvYy54bWysU01v2zAMvQ/ofxB0X+w4ae0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dd3UlDhucUo/&#10;UDfueiPJOTvorpPzfGe9xhBbLHsJz3CJIroz+UmBnb9Ii0xZ49NVYzklIjC5WW2aEich8Kheb1bo&#10;Y5fivThATF+lt2R2GAWEkpXlx8eYzlffrmDdDOb8/OylaT9lMsv13e0b1r3vTsgRlzQ9oVHGj4wK&#10;owMlIw6e0fh64CApMd8cKlvV61WFm5KDZVM1uMGQA0S9/5jlTgwed0kkoOQQQPcDAs4aZVw4sszs&#10;sl7zTnyMM/r3n2D3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5hprsBAABMAwAADgAAAAAAAAAAAAAAAAAuAgAAZHJzL2Uy&#10;b0RvYy54bWxQSwECLQAUAAYACAAAACEAomkztNoAAAAKAQAADwAAAAAAAAAAAAAAAAAVBAAAZHJz&#10;L2Rvd25yZXYueG1sUEsFBgAAAAAEAAQA8wAAABwFAAAAAA==&#10;" w14:anchorId="7F114D0A">
                <v:textbox inset="2.16pt,1.44pt,0,1.44pt">
                  <w:txbxContent>
                    <w:p w:rsidR="00C940CA" w:rsidP="00C940CA" w:rsidRDefault="00C940CA" w14:paraId="60E21EB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89088" behindDoc="0" locked="0" layoutInCell="1" allowOverlap="1" wp14:editId="4FCC2BCF" wp14:anchorId="13661F51">
                <wp:simplePos x="0" y="0"/>
                <wp:positionH relativeFrom="column">
                  <wp:posOffset>1320800</wp:posOffset>
                </wp:positionH>
                <wp:positionV relativeFrom="paragraph">
                  <wp:posOffset>139700</wp:posOffset>
                </wp:positionV>
                <wp:extent cx="1003300" cy="762000"/>
                <wp:effectExtent l="0" t="0" r="0" b="0"/>
                <wp:wrapNone/>
                <wp:docPr id="7788" name="Rectangle 7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E5400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8" style="position:absolute;margin-left:104pt;margin-top:11pt;width:79pt;height:60pt;z-index:2592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0PlyQugEAAEwDAAAOAAAAAAAAAAAAAAAAAC4CAABkcnMvZTJv&#10;RG9jLnhtbFBLAQItABQABgAIAAAAIQCiaTO02gAAAAoBAAAPAAAAAAAAAAAAAAAAABQEAABkcnMv&#10;ZG93bnJldi54bWxQSwUGAAAAAAQABADzAAAAGwUAAAAA&#10;" w14:anchorId="13661F51">
                <v:textbox inset="2.16pt,1.44pt,0,1.44pt">
                  <w:txbxContent>
                    <w:p w:rsidR="00C940CA" w:rsidP="00C940CA" w:rsidRDefault="00C940CA" w14:paraId="5E5400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0112" behindDoc="0" locked="0" layoutInCell="1" allowOverlap="1" wp14:editId="764A4A1C" wp14:anchorId="66B985AE">
                <wp:simplePos x="0" y="0"/>
                <wp:positionH relativeFrom="column">
                  <wp:posOffset>1320800</wp:posOffset>
                </wp:positionH>
                <wp:positionV relativeFrom="paragraph">
                  <wp:posOffset>139700</wp:posOffset>
                </wp:positionV>
                <wp:extent cx="1003300" cy="762000"/>
                <wp:effectExtent l="0" t="0" r="0" b="0"/>
                <wp:wrapNone/>
                <wp:docPr id="7789" name="Rectangle 7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6E3110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9" style="position:absolute;margin-left:104pt;margin-top:11pt;width:79pt;height:60pt;z-index:2592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uLqoe7sBAABMAwAADgAAAAAAAAAAAAAAAAAuAgAAZHJzL2Uy&#10;b0RvYy54bWxQSwECLQAUAAYACAAAACEAomkztNoAAAAKAQAADwAAAAAAAAAAAAAAAAAVBAAAZHJz&#10;L2Rvd25yZXYueG1sUEsFBgAAAAAEAAQA8wAAABwFAAAAAA==&#10;" w14:anchorId="66B985AE">
                <v:textbox inset="2.16pt,1.44pt,0,1.44pt">
                  <w:txbxContent>
                    <w:p w:rsidR="00C940CA" w:rsidP="00C940CA" w:rsidRDefault="00C940CA" w14:paraId="16E3110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1136" behindDoc="0" locked="0" layoutInCell="1" allowOverlap="1" wp14:editId="6CEA768D" wp14:anchorId="1B0A1593">
                <wp:simplePos x="0" y="0"/>
                <wp:positionH relativeFrom="column">
                  <wp:posOffset>1320800</wp:posOffset>
                </wp:positionH>
                <wp:positionV relativeFrom="paragraph">
                  <wp:posOffset>139700</wp:posOffset>
                </wp:positionV>
                <wp:extent cx="1003300" cy="762000"/>
                <wp:effectExtent l="0" t="0" r="0" b="0"/>
                <wp:wrapNone/>
                <wp:docPr id="7790" name="Rectangle 7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31D503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0" style="position:absolute;margin-left:104pt;margin-top:11pt;width:79pt;height:60pt;z-index:2592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lk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m80WBXLc4pR+&#10;oG7c9aMil+xgpFR5vlmvKcQOy57DE1yjiG4mP2uw+Yu0yFw0Pt80VnMiApPb1bat8SGBR5v1doU+&#10;dqneigPE9EV5S7LDKCCUoiw/fYvpcvX1CtZlMJfns5fmw1zILNd37SvWg5dn5IhLmh7R6NFPjIrR&#10;BEomHDyj8deRg6Jk/OpQ2WazXjW4KSVYtk2LGwwlQNSH91nuxOBxl0QCSo4BTD8g4KJRwYUjK8yu&#10;65V34n1c0L/9BP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4DJZLsBAABMAwAADgAAAAAAAAAAAAAAAAAuAgAAZHJzL2Uy&#10;b0RvYy54bWxQSwECLQAUAAYACAAAACEAomkztNoAAAAKAQAADwAAAAAAAAAAAAAAAAAVBAAAZHJz&#10;L2Rvd25yZXYueG1sUEsFBgAAAAAEAAQA8wAAABwFAAAAAA==&#10;" w14:anchorId="1B0A1593">
                <v:textbox inset="2.16pt,1.44pt,0,1.44pt">
                  <w:txbxContent>
                    <w:p w:rsidR="00C940CA" w:rsidP="00C940CA" w:rsidRDefault="00C940CA" w14:paraId="731D503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2160" behindDoc="0" locked="0" layoutInCell="1" allowOverlap="1" wp14:editId="2B760EC3" wp14:anchorId="79D2EA5E">
                <wp:simplePos x="0" y="0"/>
                <wp:positionH relativeFrom="column">
                  <wp:posOffset>1320800</wp:posOffset>
                </wp:positionH>
                <wp:positionV relativeFrom="paragraph">
                  <wp:posOffset>139700</wp:posOffset>
                </wp:positionV>
                <wp:extent cx="1003300" cy="762000"/>
                <wp:effectExtent l="0" t="0" r="0" b="0"/>
                <wp:wrapNone/>
                <wp:docPr id="7791" name="Rectangle 7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7CB0A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1" style="position:absolute;margin-left:104pt;margin-top:11pt;width:79pt;height:60pt;z-index:2592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ewQ9j7sBAABMAwAADgAAAAAAAAAAAAAAAAAuAgAAZHJzL2Uy&#10;b0RvYy54bWxQSwECLQAUAAYACAAAACEAomkztNoAAAAKAQAADwAAAAAAAAAAAAAAAAAVBAAAZHJz&#10;L2Rvd25yZXYueG1sUEsFBgAAAAAEAAQA8wAAABwFAAAAAA==&#10;" w14:anchorId="79D2EA5E">
                <v:textbox inset="2.16pt,1.44pt,0,1.44pt">
                  <w:txbxContent>
                    <w:p w:rsidR="00C940CA" w:rsidP="00C940CA" w:rsidRDefault="00C940CA" w14:paraId="657CB0A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3184" behindDoc="0" locked="0" layoutInCell="1" allowOverlap="1" wp14:editId="6F7C0B67" wp14:anchorId="6B2116FE">
                <wp:simplePos x="0" y="0"/>
                <wp:positionH relativeFrom="column">
                  <wp:posOffset>1320800</wp:posOffset>
                </wp:positionH>
                <wp:positionV relativeFrom="paragraph">
                  <wp:posOffset>139700</wp:posOffset>
                </wp:positionV>
                <wp:extent cx="1003300" cy="762000"/>
                <wp:effectExtent l="0" t="0" r="0" b="0"/>
                <wp:wrapNone/>
                <wp:docPr id="7792" name="Rectangle 7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64F3921"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2" style="position:absolute;margin-left:104pt;margin-top:11pt;width:79pt;height:60pt;z-index:2592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Wp4kK7sBAABMAwAADgAAAAAAAAAAAAAAAAAuAgAAZHJzL2Uy&#10;b0RvYy54bWxQSwECLQAUAAYACAAAACEAomkztNoAAAAKAQAADwAAAAAAAAAAAAAAAAAVBAAAZHJz&#10;L2Rvd25yZXYueG1sUEsFBgAAAAAEAAQA8wAAABwFAAAAAA==&#10;" w14:anchorId="6B2116FE">
                <v:textbox inset="2.16pt,1.44pt,0,1.44pt">
                  <w:txbxContent>
                    <w:p w:rsidR="00C940CA" w:rsidP="00C940CA" w:rsidRDefault="00C940CA" w14:paraId="564F3921"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4208" behindDoc="0" locked="0" layoutInCell="1" allowOverlap="1" wp14:editId="7AB0C6F5" wp14:anchorId="04CE5573">
                <wp:simplePos x="0" y="0"/>
                <wp:positionH relativeFrom="column">
                  <wp:posOffset>1320800</wp:posOffset>
                </wp:positionH>
                <wp:positionV relativeFrom="paragraph">
                  <wp:posOffset>139700</wp:posOffset>
                </wp:positionV>
                <wp:extent cx="1003300" cy="762000"/>
                <wp:effectExtent l="0" t="0" r="0" b="0"/>
                <wp:wrapNone/>
                <wp:docPr id="7793" name="Rectangle 7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F753B0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3" style="position:absolute;margin-left:104pt;margin-top:11pt;width:79pt;height:60pt;z-index:2592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WGtDAugEAAEwDAAAOAAAAAAAAAAAAAAAAAC4CAABkcnMvZTJv&#10;RG9jLnhtbFBLAQItABQABgAIAAAAIQCiaTO02gAAAAoBAAAPAAAAAAAAAAAAAAAAABQEAABkcnMv&#10;ZG93bnJldi54bWxQSwUGAAAAAAQABADzAAAAGwUAAAAA&#10;" w14:anchorId="04CE5573">
                <v:textbox inset="2.16pt,1.44pt,0,1.44pt">
                  <w:txbxContent>
                    <w:p w:rsidR="00C940CA" w:rsidP="00C940CA" w:rsidRDefault="00C940CA" w14:paraId="5F753B0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5232" behindDoc="0" locked="0" layoutInCell="1" allowOverlap="1" wp14:editId="6FCBC29D" wp14:anchorId="6ACDAF52">
                <wp:simplePos x="0" y="0"/>
                <wp:positionH relativeFrom="column">
                  <wp:posOffset>1320800</wp:posOffset>
                </wp:positionH>
                <wp:positionV relativeFrom="paragraph">
                  <wp:posOffset>139700</wp:posOffset>
                </wp:positionV>
                <wp:extent cx="1003300" cy="762000"/>
                <wp:effectExtent l="0" t="0" r="0" b="0"/>
                <wp:wrapNone/>
                <wp:docPr id="7794" name="Rectangle 7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CE76B2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4" style="position:absolute;margin-left:104pt;margin-top:11pt;width:79pt;height:60pt;z-index:2592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xouwEAAEwDAAAOAAAAZHJzL2Uyb0RvYy54bWysU9tu2zAMfR+wfxD03thxgjk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27XZNiecOp/Qd&#10;deO+t4pcsoORUs3znfUaY+qw7CU+wzVK6M7kJw1u/iItMhWNzzeN1ZSJwOR2td3UOAmBR+16u0If&#10;u1RvxRFS/qyCI7PDKCCUoiw/fU35cvX1CtbNYC7Pz16eDlMhs1y3zSvWQ5Bn5IhLmp/QaBtGRoU1&#10;kZIRB89o+nXkoCixXzwq27TrVYObUoLlptngBkMJEPXhfZZ7MQTcJZGBkmME0w8IuGhUcOHICrPr&#10;es078T4u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VaMaLsBAABMAwAADgAAAAAAAAAAAAAAAAAuAgAAZHJzL2Uy&#10;b0RvYy54bWxQSwECLQAUAAYACAAAACEAomkztNoAAAAKAQAADwAAAAAAAAAAAAAAAAAVBAAAZHJz&#10;L2Rvd25yZXYueG1sUEsFBgAAAAAEAAQA8wAAABwFAAAAAA==&#10;" w14:anchorId="6ACDAF52">
                <v:textbox inset="2.16pt,1.44pt,0,1.44pt">
                  <w:txbxContent>
                    <w:p w:rsidR="00C940CA" w:rsidP="00C940CA" w:rsidRDefault="00C940CA" w14:paraId="6CE76B2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6256" behindDoc="0" locked="0" layoutInCell="1" allowOverlap="1" wp14:editId="55BFDCBC" wp14:anchorId="76F5FB8A">
                <wp:simplePos x="0" y="0"/>
                <wp:positionH relativeFrom="column">
                  <wp:posOffset>1320800</wp:posOffset>
                </wp:positionH>
                <wp:positionV relativeFrom="paragraph">
                  <wp:posOffset>139700</wp:posOffset>
                </wp:positionV>
                <wp:extent cx="1003300" cy="762000"/>
                <wp:effectExtent l="0" t="0" r="0" b="0"/>
                <wp:wrapNone/>
                <wp:docPr id="7795" name="Rectangle 7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B25D753"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5" style="position:absolute;margin-left:104pt;margin-top:11pt;width:79pt;height:60pt;z-index:2592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iDvAEAAEwDAAAOAAAAZHJzL2Uyb0RvYy54bWysU9tu2zAMfR+wfxD0vthxsjk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u32IyWOW5zS&#10;D9SNu35U5JIdjJQqzzfrNYXYYdlTeIRrFNHN5GcNNn+RFpmLxuebxmpORGByu9puapyEwKN2vV2h&#10;j12q1+IAMX1R3pLsMAoIpSjLT99iulx9uYJ1Gczl+eyl+TAXMst1u3rBevDyjBxxSdMDGj36iVEx&#10;mkDJhINnNP46clCUjF8dKtu061WDm1KC5abZ4A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JnSeIO8AQAATAMAAA4AAAAAAAAAAAAAAAAALgIAAGRycy9l&#10;Mm9Eb2MueG1sUEsBAi0AFAAGAAgAAAAhAKJpM7TaAAAACgEAAA8AAAAAAAAAAAAAAAAAFgQAAGRy&#10;cy9kb3ducmV2LnhtbFBLBQYAAAAABAAEAPMAAAAdBQAAAAA=&#10;" w14:anchorId="76F5FB8A">
                <v:textbox inset="2.16pt,1.44pt,0,1.44pt">
                  <w:txbxContent>
                    <w:p w:rsidR="00C940CA" w:rsidP="00C940CA" w:rsidRDefault="00C940CA" w14:paraId="4B25D753"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7280" behindDoc="0" locked="0" layoutInCell="1" allowOverlap="1" wp14:editId="2EDB6425" wp14:anchorId="3C83FF06">
                <wp:simplePos x="0" y="0"/>
                <wp:positionH relativeFrom="column">
                  <wp:posOffset>1320800</wp:posOffset>
                </wp:positionH>
                <wp:positionV relativeFrom="paragraph">
                  <wp:posOffset>139700</wp:posOffset>
                </wp:positionV>
                <wp:extent cx="1003300" cy="762000"/>
                <wp:effectExtent l="0" t="0" r="0" b="0"/>
                <wp:wrapNone/>
                <wp:docPr id="7796" name="Rectangle 7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C98223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6" style="position:absolute;margin-left:104pt;margin-top:11pt;width:79pt;height:60pt;z-index:2592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Qyuw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7faOEs8dTukH&#10;6sZ9bxW5ZAcjpZrnO+s1xtRh2XN8gmuU0J3JTxrc/EVaZCoan28aqykTgcntarupcRICj9r1doU+&#10;dqneiiOk/EUFR2aHUUAoRVl++pby5errFaybwVyen708HaZCZrlu169YD0GekSMuaX5Eo20YGRXW&#10;REpGHDyj6deRg6LEfvWobNOuVw1uSgmWm2aDGwwlQNSH91nuxRBwl0QGSo4RTD8g4KJRwYUjK8yu&#10;6zXvxPu4oH/7Cf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IMUMrsBAABMAwAADgAAAAAAAAAAAAAAAAAuAgAAZHJzL2Uy&#10;b0RvYy54bWxQSwECLQAUAAYACAAAACEAomkztNoAAAAKAQAADwAAAAAAAAAAAAAAAAAVBAAAZHJz&#10;L2Rvd25yZXYueG1sUEsFBgAAAAAEAAQA8wAAABwFAAAAAA==&#10;" w14:anchorId="3C83FF06">
                <v:textbox inset="2.16pt,1.44pt,0,1.44pt">
                  <w:txbxContent>
                    <w:p w:rsidR="00C940CA" w:rsidP="00C940CA" w:rsidRDefault="00C940CA" w14:paraId="0C98223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8304" behindDoc="0" locked="0" layoutInCell="1" allowOverlap="1" wp14:editId="080B312A" wp14:anchorId="319DA68D">
                <wp:simplePos x="0" y="0"/>
                <wp:positionH relativeFrom="column">
                  <wp:posOffset>1320800</wp:posOffset>
                </wp:positionH>
                <wp:positionV relativeFrom="paragraph">
                  <wp:posOffset>139700</wp:posOffset>
                </wp:positionV>
                <wp:extent cx="1003300" cy="762000"/>
                <wp:effectExtent l="0" t="0" r="0" b="0"/>
                <wp:wrapNone/>
                <wp:docPr id="7797" name="Rectangle 7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DE7E14C"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7" style="position:absolute;margin-left:104pt;margin-top:11pt;width:79pt;height:60pt;z-index:2592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Afg2bsBAABMAwAADgAAAAAAAAAAAAAAAAAuAgAAZHJzL2Uy&#10;b0RvYy54bWxQSwECLQAUAAYACAAAACEAomkztNoAAAAKAQAADwAAAAAAAAAAAAAAAAAVBAAAZHJz&#10;L2Rvd25yZXYueG1sUEsFBgAAAAAEAAQA8wAAABwFAAAAAA==&#10;" w14:anchorId="319DA68D">
                <v:textbox inset="2.16pt,1.44pt,0,1.44pt">
                  <w:txbxContent>
                    <w:p w:rsidR="00C940CA" w:rsidP="00C940CA" w:rsidRDefault="00C940CA" w14:paraId="3DE7E14C"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299328" behindDoc="0" locked="0" layoutInCell="1" allowOverlap="1" wp14:editId="64D3C750" wp14:anchorId="3069C5BE">
                <wp:simplePos x="0" y="0"/>
                <wp:positionH relativeFrom="column">
                  <wp:posOffset>1320800</wp:posOffset>
                </wp:positionH>
                <wp:positionV relativeFrom="paragraph">
                  <wp:posOffset>139700</wp:posOffset>
                </wp:positionV>
                <wp:extent cx="1003300" cy="762000"/>
                <wp:effectExtent l="0" t="0" r="0" b="0"/>
                <wp:wrapNone/>
                <wp:docPr id="7798" name="Rectangle 7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92F280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8" style="position:absolute;margin-left:104pt;margin-top:11pt;width:79pt;height:60pt;z-index:2592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3vug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7RZn5bnDKf1A&#10;3bjvrSKX7GCkVPN8Z73GmDose45PcI0SujP5SYObv0iLTEXj801jNWUiMLldbTc1TkLgUbvertDH&#10;LtVbcYSUv6jgyOwwCgilKMtP31K+XH29gnUzmMvzs5enw1TILNft3SvWQ5Bn5IhLmh/RaBtGRoU1&#10;kZIRB89o+nXkoCixXz0q27TrVYObUoLlptmgKlACRH14n+VeDAF3SWSg5BjB9AMCLhoVXDiywuy6&#10;XvN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Lx93vugEAAEwDAAAOAAAAAAAAAAAAAAAAAC4CAABkcnMvZTJv&#10;RG9jLnhtbFBLAQItABQABgAIAAAAIQCiaTO02gAAAAoBAAAPAAAAAAAAAAAAAAAAABQEAABkcnMv&#10;ZG93bnJldi54bWxQSwUGAAAAAAQABADzAAAAGwUAAAAA&#10;" w14:anchorId="3069C5BE">
                <v:textbox inset="2.16pt,1.44pt,0,1.44pt">
                  <w:txbxContent>
                    <w:p w:rsidR="00C940CA" w:rsidP="00C940CA" w:rsidRDefault="00C940CA" w14:paraId="392F280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0352" behindDoc="0" locked="0" layoutInCell="1" allowOverlap="1" wp14:editId="2384060E" wp14:anchorId="2B92383B">
                <wp:simplePos x="0" y="0"/>
                <wp:positionH relativeFrom="column">
                  <wp:posOffset>1320800</wp:posOffset>
                </wp:positionH>
                <wp:positionV relativeFrom="paragraph">
                  <wp:posOffset>139700</wp:posOffset>
                </wp:positionV>
                <wp:extent cx="1003300" cy="609600"/>
                <wp:effectExtent l="0" t="0" r="0" b="0"/>
                <wp:wrapNone/>
                <wp:docPr id="7799" name="Rectangle 7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23BAC8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9" style="position:absolute;margin-left:104pt;margin-top:11pt;width:79pt;height:48pt;z-index:2593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fxRibsBAABMAwAADgAAAAAAAAAAAAAAAAAuAgAAZHJzL2Uy&#10;b0RvYy54bWxQSwECLQAUAAYACAAAACEAuU4FbtoAAAAKAQAADwAAAAAAAAAAAAAAAAAVBAAAZHJz&#10;L2Rvd25yZXYueG1sUEsFBgAAAAAEAAQA8wAAABwFAAAAAA==&#10;" w14:anchorId="2B92383B">
                <v:textbox inset="2.16pt,1.44pt,0,1.44pt">
                  <w:txbxContent>
                    <w:p w:rsidR="00C940CA" w:rsidP="00C940CA" w:rsidRDefault="00C940CA" w14:paraId="223BAC8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1376" behindDoc="0" locked="0" layoutInCell="1" allowOverlap="1" wp14:editId="76BEB989" wp14:anchorId="1AE8F9AA">
                <wp:simplePos x="0" y="0"/>
                <wp:positionH relativeFrom="column">
                  <wp:posOffset>1320800</wp:posOffset>
                </wp:positionH>
                <wp:positionV relativeFrom="paragraph">
                  <wp:posOffset>139700</wp:posOffset>
                </wp:positionV>
                <wp:extent cx="1003300" cy="609600"/>
                <wp:effectExtent l="0" t="0" r="0" b="0"/>
                <wp:wrapNone/>
                <wp:docPr id="7800" name="Rectangle 7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ED9938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0" style="position:absolute;margin-left:104pt;margin-top:11pt;width:79pt;height:48pt;z-index:2593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FOkgi+5AQAATAMAAA4AAAAAAAAAAAAAAAAALgIAAGRycy9lMm9E&#10;b2MueG1sUEsBAi0AFAAGAAgAAAAhALlOBW7aAAAACgEAAA8AAAAAAAAAAAAAAAAAEwQAAGRycy9k&#10;b3ducmV2LnhtbFBLBQYAAAAABAAEAPMAAAAaBQAAAAA=&#10;" w14:anchorId="1AE8F9AA">
                <v:textbox inset="2.16pt,1.44pt,0,1.44pt">
                  <w:txbxContent>
                    <w:p w:rsidR="00C940CA" w:rsidP="00C940CA" w:rsidRDefault="00C940CA" w14:paraId="3ED9938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2400" behindDoc="0" locked="0" layoutInCell="1" allowOverlap="1" wp14:editId="7D96DE0D" wp14:anchorId="0DE0A140">
                <wp:simplePos x="0" y="0"/>
                <wp:positionH relativeFrom="column">
                  <wp:posOffset>1320800</wp:posOffset>
                </wp:positionH>
                <wp:positionV relativeFrom="paragraph">
                  <wp:posOffset>139700</wp:posOffset>
                </wp:positionV>
                <wp:extent cx="1003300" cy="609600"/>
                <wp:effectExtent l="0" t="0" r="0" b="0"/>
                <wp:wrapNone/>
                <wp:docPr id="7801" name="Rectangle 7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22578E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1" style="position:absolute;margin-left:104pt;margin-top:11pt;width:79pt;height:48pt;z-index:2593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yB2xLsBAABMAwAADgAAAAAAAAAAAAAAAAAuAgAAZHJzL2Uy&#10;b0RvYy54bWxQSwECLQAUAAYACAAAACEAuU4FbtoAAAAKAQAADwAAAAAAAAAAAAAAAAAVBAAAZHJz&#10;L2Rvd25yZXYueG1sUEsFBgAAAAAEAAQA8wAAABwFAAAAAA==&#10;" w14:anchorId="0DE0A140">
                <v:textbox inset="2.16pt,1.44pt,0,1.44pt">
                  <w:txbxContent>
                    <w:p w:rsidR="00C940CA" w:rsidP="00C940CA" w:rsidRDefault="00C940CA" w14:paraId="122578E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3424" behindDoc="0" locked="0" layoutInCell="1" allowOverlap="1" wp14:editId="4668F355" wp14:anchorId="1FD195B5">
                <wp:simplePos x="0" y="0"/>
                <wp:positionH relativeFrom="column">
                  <wp:posOffset>1320800</wp:posOffset>
                </wp:positionH>
                <wp:positionV relativeFrom="paragraph">
                  <wp:posOffset>139700</wp:posOffset>
                </wp:positionV>
                <wp:extent cx="1003300" cy="609600"/>
                <wp:effectExtent l="0" t="0" r="0" b="0"/>
                <wp:wrapNone/>
                <wp:docPr id="7802" name="Rectangle 7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3B778E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2" style="position:absolute;margin-left:104pt;margin-top:11pt;width:79pt;height:48pt;z-index:2593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sRNUBugEAAEwDAAAOAAAAAAAAAAAAAAAAAC4CAABkcnMvZTJv&#10;RG9jLnhtbFBLAQItABQABgAIAAAAIQC5TgVu2gAAAAoBAAAPAAAAAAAAAAAAAAAAABQEAABkcnMv&#10;ZG93bnJldi54bWxQSwUGAAAAAAQABADzAAAAGwUAAAAA&#10;" w14:anchorId="1FD195B5">
                <v:textbox inset="2.16pt,1.44pt,0,1.44pt">
                  <w:txbxContent>
                    <w:p w:rsidR="00C940CA" w:rsidP="00C940CA" w:rsidRDefault="00C940CA" w14:paraId="13B778E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4448" behindDoc="0" locked="0" layoutInCell="1" allowOverlap="1" wp14:editId="4E43E782" wp14:anchorId="434BCEA8">
                <wp:simplePos x="0" y="0"/>
                <wp:positionH relativeFrom="column">
                  <wp:posOffset>1320800</wp:posOffset>
                </wp:positionH>
                <wp:positionV relativeFrom="paragraph">
                  <wp:posOffset>139700</wp:posOffset>
                </wp:positionV>
                <wp:extent cx="1003300" cy="609600"/>
                <wp:effectExtent l="0" t="0" r="0" b="0"/>
                <wp:wrapNone/>
                <wp:docPr id="7803" name="Rectangle 7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0E1D6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3" style="position:absolute;margin-left:104pt;margin-top:11pt;width:79pt;height:48pt;z-index:2593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gwCHqugEAAEwDAAAOAAAAAAAAAAAAAAAAAC4CAABkcnMvZTJv&#10;RG9jLnhtbFBLAQItABQABgAIAAAAIQC5TgVu2gAAAAoBAAAPAAAAAAAAAAAAAAAAABQEAABkcnMv&#10;ZG93bnJldi54bWxQSwUGAAAAAAQABADzAAAAGwUAAAAA&#10;" w14:anchorId="434BCEA8">
                <v:textbox inset="2.16pt,1.44pt,0,1.44pt">
                  <w:txbxContent>
                    <w:p w:rsidR="00C940CA" w:rsidP="00C940CA" w:rsidRDefault="00C940CA" w14:paraId="590E1D6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5472" behindDoc="0" locked="0" layoutInCell="1" allowOverlap="1" wp14:editId="339D5770" wp14:anchorId="1E155652">
                <wp:simplePos x="0" y="0"/>
                <wp:positionH relativeFrom="column">
                  <wp:posOffset>1320800</wp:posOffset>
                </wp:positionH>
                <wp:positionV relativeFrom="paragraph">
                  <wp:posOffset>139700</wp:posOffset>
                </wp:positionV>
                <wp:extent cx="1003300" cy="609600"/>
                <wp:effectExtent l="0" t="0" r="0" b="0"/>
                <wp:wrapNone/>
                <wp:docPr id="7804" name="Rectangle 7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A563F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4" style="position:absolute;margin-left:104pt;margin-top:11pt;width:79pt;height:48pt;z-index:2593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Y4x9QrsBAABMAwAADgAAAAAAAAAAAAAAAAAuAgAAZHJzL2Uy&#10;b0RvYy54bWxQSwECLQAUAAYACAAAACEAuU4FbtoAAAAKAQAADwAAAAAAAAAAAAAAAAAVBAAAZHJz&#10;L2Rvd25yZXYueG1sUEsFBgAAAAAEAAQA8wAAABwFAAAAAA==&#10;" w14:anchorId="1E155652">
                <v:textbox inset="2.16pt,1.44pt,0,1.44pt">
                  <w:txbxContent>
                    <w:p w:rsidR="00C940CA" w:rsidP="00C940CA" w:rsidRDefault="00C940CA" w14:paraId="1A563F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6496" behindDoc="0" locked="0" layoutInCell="1" allowOverlap="1" wp14:editId="7430D027" wp14:anchorId="363040C0">
                <wp:simplePos x="0" y="0"/>
                <wp:positionH relativeFrom="column">
                  <wp:posOffset>1320800</wp:posOffset>
                </wp:positionH>
                <wp:positionV relativeFrom="paragraph">
                  <wp:posOffset>139700</wp:posOffset>
                </wp:positionV>
                <wp:extent cx="1003300" cy="609600"/>
                <wp:effectExtent l="0" t="0" r="0" b="0"/>
                <wp:wrapNone/>
                <wp:docPr id="7805" name="Rectangle 7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A60FB5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5" style="position:absolute;margin-left:104pt;margin-top:11pt;width:79pt;height:48pt;z-index:2593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mpuwEAAEw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PS+rW8p8dzhlH6g&#10;btz3VpFTdjBSqnm+s15jTB2WvcRnOEcJ3Zn8pMHNX6RFpqLx8aKxmjIRmFyv1m2NkxB4dLu+W6OP&#10;Xar34ggpf1HBkdlhFBBKUZYfvqV8uvp2BetmMKfnZy9Pu6mQWd60qzesuyCPyBGXND+h0TaMjApr&#10;IiUjDp7R9GvPQVFiv3pUtrm/WTW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wiJqbsBAABMAwAADgAAAAAAAAAAAAAAAAAuAgAAZHJzL2Uy&#10;b0RvYy54bWxQSwECLQAUAAYACAAAACEAuU4FbtoAAAAKAQAADwAAAAAAAAAAAAAAAAAVBAAAZHJz&#10;L2Rvd25yZXYueG1sUEsFBgAAAAAEAAQA8wAAABwFAAAAAA==&#10;" w14:anchorId="363040C0">
                <v:textbox inset="2.16pt,1.44pt,0,1.44pt">
                  <w:txbxContent>
                    <w:p w:rsidR="00C940CA" w:rsidP="00C940CA" w:rsidRDefault="00C940CA" w14:paraId="6A60FB5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7520" behindDoc="0" locked="0" layoutInCell="1" allowOverlap="1" wp14:editId="2D465FF5" wp14:anchorId="0FAE502C">
                <wp:simplePos x="0" y="0"/>
                <wp:positionH relativeFrom="column">
                  <wp:posOffset>1320800</wp:posOffset>
                </wp:positionH>
                <wp:positionV relativeFrom="paragraph">
                  <wp:posOffset>139700</wp:posOffset>
                </wp:positionV>
                <wp:extent cx="1003300" cy="609600"/>
                <wp:effectExtent l="0" t="0" r="0" b="0"/>
                <wp:wrapNone/>
                <wp:docPr id="7806" name="Rectangle 7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CA65B9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6" style="position:absolute;margin-left:104pt;margin-top:11pt;width:79pt;height:48pt;z-index:2593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XlnlGLsBAABMAwAADgAAAAAAAAAAAAAAAAAuAgAAZHJzL2Uy&#10;b0RvYy54bWxQSwECLQAUAAYACAAAACEAuU4FbtoAAAAKAQAADwAAAAAAAAAAAAAAAAAVBAAAZHJz&#10;L2Rvd25yZXYueG1sUEsFBgAAAAAEAAQA8wAAABwFAAAAAA==&#10;" w14:anchorId="0FAE502C">
                <v:textbox inset="2.16pt,1.44pt,0,1.44pt">
                  <w:txbxContent>
                    <w:p w:rsidR="00C940CA" w:rsidP="00C940CA" w:rsidRDefault="00C940CA" w14:paraId="3CA65B9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8544" behindDoc="0" locked="0" layoutInCell="1" allowOverlap="1" wp14:editId="37234BF7" wp14:anchorId="7FDC07C7">
                <wp:simplePos x="0" y="0"/>
                <wp:positionH relativeFrom="column">
                  <wp:posOffset>1320800</wp:posOffset>
                </wp:positionH>
                <wp:positionV relativeFrom="paragraph">
                  <wp:posOffset>139700</wp:posOffset>
                </wp:positionV>
                <wp:extent cx="1003300" cy="609600"/>
                <wp:effectExtent l="0" t="0" r="0" b="0"/>
                <wp:wrapNone/>
                <wp:docPr id="7807" name="Rectangle 7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919D23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7" style="position:absolute;margin-left:104pt;margin-top:11pt;width:79pt;height:48pt;z-index:2593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t0R87sBAABMAwAADgAAAAAAAAAAAAAAAAAuAgAAZHJzL2Uy&#10;b0RvYy54bWxQSwECLQAUAAYACAAAACEAuU4FbtoAAAAKAQAADwAAAAAAAAAAAAAAAAAVBAAAZHJz&#10;L2Rvd25yZXYueG1sUEsFBgAAAAAEAAQA8wAAABwFAAAAAA==&#10;" w14:anchorId="7FDC07C7">
                <v:textbox inset="2.16pt,1.44pt,0,1.44pt">
                  <w:txbxContent>
                    <w:p w:rsidR="00C940CA" w:rsidP="00C940CA" w:rsidRDefault="00C940CA" w14:paraId="0919D23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09568" behindDoc="0" locked="0" layoutInCell="1" allowOverlap="1" wp14:editId="2D06CE0C" wp14:anchorId="60260125">
                <wp:simplePos x="0" y="0"/>
                <wp:positionH relativeFrom="column">
                  <wp:posOffset>1320800</wp:posOffset>
                </wp:positionH>
                <wp:positionV relativeFrom="paragraph">
                  <wp:posOffset>139700</wp:posOffset>
                </wp:positionV>
                <wp:extent cx="1003300" cy="609600"/>
                <wp:effectExtent l="0" t="0" r="0" b="0"/>
                <wp:wrapNone/>
                <wp:docPr id="7808" name="Rectangle 7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505E06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8" style="position:absolute;margin-left:104pt;margin-top:11pt;width:79pt;height:48pt;z-index:2593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zF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rq1xVo5ZnNIP&#10;1I25wUhyyo5aCJnnm/WaQuyw7CU8wzmK6GbyswKbv0iLzEXj40VjOSfCMbm+Xrc1ToLj0e16tUYf&#10;u1TvxQFi+iq9JdnpKSCUoiw7PMZ0uvp2BesymNPz2Uvzbi5kljft6g3rzosjcsQlTU9olPFTT7nR&#10;gZIJB9/T+LpnICkx3xwq29zdXDe4KSVYtk2LqkAJEPXuY5Y5PnrcJZ6Akn0APYwIuGhUcOHICrPz&#10;euWd+BgX9O8/wfY3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fR0sxbsBAABMAwAADgAAAAAAAAAAAAAAAAAuAgAAZHJzL2Uy&#10;b0RvYy54bWxQSwECLQAUAAYACAAAACEAuU4FbtoAAAAKAQAADwAAAAAAAAAAAAAAAAAVBAAAZHJz&#10;L2Rvd25yZXYueG1sUEsFBgAAAAAEAAQA8wAAABwFAAAAAA==&#10;" w14:anchorId="60260125">
                <v:textbox inset="2.16pt,1.44pt,0,1.44pt">
                  <w:txbxContent>
                    <w:p w:rsidR="00C940CA" w:rsidP="00C940CA" w:rsidRDefault="00C940CA" w14:paraId="0505E06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0592" behindDoc="0" locked="0" layoutInCell="1" allowOverlap="1" wp14:editId="2A79303E" wp14:anchorId="791B6185">
                <wp:simplePos x="0" y="0"/>
                <wp:positionH relativeFrom="column">
                  <wp:posOffset>1320800</wp:posOffset>
                </wp:positionH>
                <wp:positionV relativeFrom="paragraph">
                  <wp:posOffset>139700</wp:posOffset>
                </wp:positionV>
                <wp:extent cx="1003300" cy="609600"/>
                <wp:effectExtent l="0" t="0" r="0" b="0"/>
                <wp:wrapNone/>
                <wp:docPr id="7809" name="Rectangle 7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BCEB9D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9" style="position:absolute;margin-left:104pt;margin-top:11pt;width:79pt;height:48pt;z-index:2593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gu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xu2rqjxHOHU/qO&#10;unE/WEXO2dFIqZb5LnpNMfVY9hyf4BIldBfyswa3fJEWmYvGp6vGas5EYLK76doaJyHw6GN316GP&#10;XarX4ggpf1bBkcVhFBBKUZYfv6Z8vvpyBesWMOfnFy/P+7mQWd+2mxes+yBPyBGXND+i0TZMjApr&#10;IiUTDp7R9OvAQVFiv3hUttnc3j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ZnYLrsBAABMAwAADgAAAAAAAAAAAAAAAAAuAgAAZHJzL2Uy&#10;b0RvYy54bWxQSwECLQAUAAYACAAAACEAuU4FbtoAAAAKAQAADwAAAAAAAAAAAAAAAAAVBAAAZHJz&#10;L2Rvd25yZXYueG1sUEsFBgAAAAAEAAQA8wAAABwFAAAAAA==&#10;" w14:anchorId="791B6185">
                <v:textbox inset="2.16pt,1.44pt,0,1.44pt">
                  <w:txbxContent>
                    <w:p w:rsidR="00C940CA" w:rsidP="00C940CA" w:rsidRDefault="00C940CA" w14:paraId="7BCEB9D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1616" behindDoc="0" locked="0" layoutInCell="1" allowOverlap="1" wp14:editId="58ADB827" wp14:anchorId="063C76FF">
                <wp:simplePos x="0" y="0"/>
                <wp:positionH relativeFrom="column">
                  <wp:posOffset>1320800</wp:posOffset>
                </wp:positionH>
                <wp:positionV relativeFrom="paragraph">
                  <wp:posOffset>139700</wp:posOffset>
                </wp:positionV>
                <wp:extent cx="1003300" cy="609600"/>
                <wp:effectExtent l="0" t="0" r="0" b="0"/>
                <wp:wrapNone/>
                <wp:docPr id="7810" name="Rectangle 7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AC35BF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0" style="position:absolute;margin-left:104pt;margin-top:11pt;width:79pt;height:48pt;z-index:2593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o7kxugEAAEwDAAAOAAAAAAAAAAAAAAAAAC4CAABkcnMvZTJv&#10;RG9jLnhtbFBLAQItABQABgAIAAAAIQC5TgVu2gAAAAoBAAAPAAAAAAAAAAAAAAAAABQEAABkcnMv&#10;ZG93bnJldi54bWxQSwUGAAAAAAQABADzAAAAGwUAAAAA&#10;" w14:anchorId="063C76FF">
                <v:textbox inset="2.16pt,1.44pt,0,1.44pt">
                  <w:txbxContent>
                    <w:p w:rsidR="00C940CA" w:rsidP="00C940CA" w:rsidRDefault="00C940CA" w14:paraId="2AC35BF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2640" behindDoc="0" locked="0" layoutInCell="1" allowOverlap="1" wp14:editId="6110F9EE" wp14:anchorId="1B7E8DC2">
                <wp:simplePos x="0" y="0"/>
                <wp:positionH relativeFrom="column">
                  <wp:posOffset>1320800</wp:posOffset>
                </wp:positionH>
                <wp:positionV relativeFrom="paragraph">
                  <wp:posOffset>139700</wp:posOffset>
                </wp:positionV>
                <wp:extent cx="1003300" cy="609600"/>
                <wp:effectExtent l="0" t="0" r="0" b="0"/>
                <wp:wrapNone/>
                <wp:docPr id="7811" name="Rectangle 7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996707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1" style="position:absolute;margin-left:104pt;margin-top:11pt;width:79pt;height:48pt;z-index:2593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3auwEAAEwDAAAOAAAAZHJzL2Uyb0RvYy54bWysU9tu2zAMfR/QfxD03vjSrr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jpbVNVlFhmcEq/&#10;UTdmRy3IMTupYRBpvkmv2YcOy578I5yigG4iv0gw6Yu0yJI1Ppw1FkskHJPtVduUOAmOR1/bmxZ9&#10;7FK8FXsI8btwhiSnp4BQsrJs/zPE49XXK1iXwByfT15ctksmU1037SvWrRsOyBGXND6gkdrNPeVa&#10;eUpmHHxPw8uOgaBE/7CobH17fVXjpuSgauoGNxhygKi377PM8snhLvEIlOw8qHFCwFmjjAtHlpmd&#10;1ivtxPs4o3/7CT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idN2rsBAABMAwAADgAAAAAAAAAAAAAAAAAuAgAAZHJzL2Uy&#10;b0RvYy54bWxQSwECLQAUAAYACAAAACEAuU4FbtoAAAAKAQAADwAAAAAAAAAAAAAAAAAVBAAAZHJz&#10;L2Rvd25yZXYueG1sUEsFBgAAAAAEAAQA8wAAABwFAAAAAA==&#10;" w14:anchorId="1B7E8DC2">
                <v:textbox inset="2.16pt,1.44pt,0,1.44pt">
                  <w:txbxContent>
                    <w:p w:rsidR="00C940CA" w:rsidP="00C940CA" w:rsidRDefault="00C940CA" w14:paraId="3996707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3664" behindDoc="0" locked="0" layoutInCell="1" allowOverlap="1" wp14:editId="380527C7" wp14:anchorId="635110FA">
                <wp:simplePos x="0" y="0"/>
                <wp:positionH relativeFrom="column">
                  <wp:posOffset>1320800</wp:posOffset>
                </wp:positionH>
                <wp:positionV relativeFrom="paragraph">
                  <wp:posOffset>139700</wp:posOffset>
                </wp:positionV>
                <wp:extent cx="1003300" cy="609600"/>
                <wp:effectExtent l="0" t="0" r="0" b="0"/>
                <wp:wrapNone/>
                <wp:docPr id="7812" name="Rectangle 7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18063E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2" style="position:absolute;margin-left:104pt;margin-top:11pt;width:79pt;height:48pt;z-index:2593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071UfrsBAABMAwAADgAAAAAAAAAAAAAAAAAuAgAAZHJzL2Uy&#10;b0RvYy54bWxQSwECLQAUAAYACAAAACEAuU4FbtoAAAAKAQAADwAAAAAAAAAAAAAAAAAVBAAAZHJz&#10;L2Rvd25yZXYueG1sUEsFBgAAAAAEAAQA8wAAABwFAAAAAA==&#10;" w14:anchorId="635110FA">
                <v:textbox inset="2.16pt,1.44pt,0,1.44pt">
                  <w:txbxContent>
                    <w:p w:rsidR="00C940CA" w:rsidP="00C940CA" w:rsidRDefault="00C940CA" w14:paraId="718063E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4688" behindDoc="0" locked="0" layoutInCell="1" allowOverlap="1" wp14:editId="3230422E" wp14:anchorId="38D3D8C8">
                <wp:simplePos x="0" y="0"/>
                <wp:positionH relativeFrom="column">
                  <wp:posOffset>1320800</wp:posOffset>
                </wp:positionH>
                <wp:positionV relativeFrom="paragraph">
                  <wp:posOffset>139700</wp:posOffset>
                </wp:positionV>
                <wp:extent cx="1003300" cy="609600"/>
                <wp:effectExtent l="0" t="0" r="0" b="0"/>
                <wp:wrapNone/>
                <wp:docPr id="7813" name="Rectangle 7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F44DA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3" style="position:absolute;margin-left:104pt;margin-top:11pt;width:79pt;height:48pt;z-index:2593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fOaCVugEAAEwDAAAOAAAAAAAAAAAAAAAAAC4CAABkcnMvZTJv&#10;RG9jLnhtbFBLAQItABQABgAIAAAAIQC5TgVu2gAAAAoBAAAPAAAAAAAAAAAAAAAAABQEAABkcnMv&#10;ZG93bnJldi54bWxQSwUGAAAAAAQABADzAAAAGwUAAAAA&#10;" w14:anchorId="38D3D8C8">
                <v:textbox inset="2.16pt,1.44pt,0,1.44pt">
                  <w:txbxContent>
                    <w:p w:rsidR="00C940CA" w:rsidP="00C940CA" w:rsidRDefault="00C940CA" w14:paraId="59F44DA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5712" behindDoc="0" locked="0" layoutInCell="1" allowOverlap="1" wp14:editId="23F7E3BA" wp14:anchorId="0067AA2B">
                <wp:simplePos x="0" y="0"/>
                <wp:positionH relativeFrom="column">
                  <wp:posOffset>1320800</wp:posOffset>
                </wp:positionH>
                <wp:positionV relativeFrom="paragraph">
                  <wp:posOffset>139700</wp:posOffset>
                </wp:positionV>
                <wp:extent cx="1003300" cy="609600"/>
                <wp:effectExtent l="0" t="0" r="0" b="0"/>
                <wp:wrapNone/>
                <wp:docPr id="7814" name="Rectangle 7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1B907D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4" style="position:absolute;margin-left:104pt;margin-top:11pt;width:79pt;height:48pt;z-index:2593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XHX8PbsBAABMAwAADgAAAAAAAAAAAAAAAAAuAgAAZHJzL2Uy&#10;b0RvYy54bWxQSwECLQAUAAYACAAAACEAuU4FbtoAAAAKAQAADwAAAAAAAAAAAAAAAAAVBAAAZHJz&#10;L2Rvd25yZXYueG1sUEsFBgAAAAAEAAQA8wAAABwFAAAAAA==&#10;" w14:anchorId="0067AA2B">
                <v:textbox inset="2.16pt,1.44pt,0,1.44pt">
                  <w:txbxContent>
                    <w:p w:rsidR="00C940CA" w:rsidP="00C940CA" w:rsidRDefault="00C940CA" w14:paraId="01B907D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6736" behindDoc="0" locked="0" layoutInCell="1" allowOverlap="1" wp14:editId="1F5CE5D0" wp14:anchorId="77E82192">
                <wp:simplePos x="0" y="0"/>
                <wp:positionH relativeFrom="column">
                  <wp:posOffset>1320800</wp:posOffset>
                </wp:positionH>
                <wp:positionV relativeFrom="paragraph">
                  <wp:posOffset>139700</wp:posOffset>
                </wp:positionV>
                <wp:extent cx="1003300" cy="609600"/>
                <wp:effectExtent l="0" t="0" r="0" b="0"/>
                <wp:wrapNone/>
                <wp:docPr id="7815" name="Rectangle 7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B9E8D7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5" style="position:absolute;margin-left:104pt;margin-top:11pt;width:79pt;height:48pt;z-index:2593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PEI1rsBAABMAwAADgAAAAAAAAAAAAAAAAAuAgAAZHJzL2Uy&#10;b0RvYy54bWxQSwECLQAUAAYACAAAACEAuU4FbtoAAAAKAQAADwAAAAAAAAAAAAAAAAAVBAAAZHJz&#10;L2Rvd25yZXYueG1sUEsFBgAAAAAEAAQA8wAAABwFAAAAAA==&#10;" w14:anchorId="77E82192">
                <v:textbox inset="2.16pt,1.44pt,0,1.44pt">
                  <w:txbxContent>
                    <w:p w:rsidR="00C940CA" w:rsidP="00C940CA" w:rsidRDefault="00C940CA" w14:paraId="7B9E8D7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7760" behindDoc="0" locked="0" layoutInCell="1" allowOverlap="1" wp14:editId="0DDC9884" wp14:anchorId="49E91522">
                <wp:simplePos x="0" y="0"/>
                <wp:positionH relativeFrom="column">
                  <wp:posOffset>1320800</wp:posOffset>
                </wp:positionH>
                <wp:positionV relativeFrom="paragraph">
                  <wp:posOffset>139700</wp:posOffset>
                </wp:positionV>
                <wp:extent cx="1003300" cy="609600"/>
                <wp:effectExtent l="0" t="0" r="0" b="0"/>
                <wp:wrapNone/>
                <wp:docPr id="7816" name="Rectangle 7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66ADE5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6" style="position:absolute;margin-left:104pt;margin-top:11pt;width:79pt;height:48pt;z-index:2593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GGgZGe8AQAATAMAAA4AAAAAAAAAAAAAAAAALgIAAGRycy9l&#10;Mm9Eb2MueG1sUEsBAi0AFAAGAAgAAAAhALlOBW7aAAAACgEAAA8AAAAAAAAAAAAAAAAAFgQAAGRy&#10;cy9kb3ducmV2LnhtbFBLBQYAAAAABAAEAPMAAAAdBQAAAAA=&#10;" w14:anchorId="49E91522">
                <v:textbox inset="2.16pt,1.44pt,0,1.44pt">
                  <w:txbxContent>
                    <w:p w:rsidR="00C940CA" w:rsidP="00C940CA" w:rsidRDefault="00C940CA" w14:paraId="366ADE5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8784" behindDoc="0" locked="0" layoutInCell="1" allowOverlap="1" wp14:editId="6CC5A995" wp14:anchorId="62D3A74A">
                <wp:simplePos x="0" y="0"/>
                <wp:positionH relativeFrom="column">
                  <wp:posOffset>1320800</wp:posOffset>
                </wp:positionH>
                <wp:positionV relativeFrom="paragraph">
                  <wp:posOffset>139700</wp:posOffset>
                </wp:positionV>
                <wp:extent cx="1003300" cy="609600"/>
                <wp:effectExtent l="0" t="0" r="0" b="0"/>
                <wp:wrapNone/>
                <wp:docPr id="7817" name="Rectangle 7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29A4B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7" style="position:absolute;margin-left:104pt;margin-top:11pt;width:79pt;height:48pt;z-index:2593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SSQjLsBAABMAwAADgAAAAAAAAAAAAAAAAAuAgAAZHJzL2Uy&#10;b0RvYy54bWxQSwECLQAUAAYACAAAACEAuU4FbtoAAAAKAQAADwAAAAAAAAAAAAAAAAAVBAAAZHJz&#10;L2Rvd25yZXYueG1sUEsFBgAAAAAEAAQA8wAAABwFAAAAAA==&#10;" w14:anchorId="62D3A74A">
                <v:textbox inset="2.16pt,1.44pt,0,1.44pt">
                  <w:txbxContent>
                    <w:p w:rsidR="00C940CA" w:rsidP="00C940CA" w:rsidRDefault="00C940CA" w14:paraId="129A4B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19808" behindDoc="0" locked="0" layoutInCell="1" allowOverlap="1" wp14:editId="1DDCEBFA" wp14:anchorId="7607A1F3">
                <wp:simplePos x="0" y="0"/>
                <wp:positionH relativeFrom="column">
                  <wp:posOffset>1320800</wp:posOffset>
                </wp:positionH>
                <wp:positionV relativeFrom="paragraph">
                  <wp:posOffset>139700</wp:posOffset>
                </wp:positionV>
                <wp:extent cx="1003300" cy="609600"/>
                <wp:effectExtent l="0" t="0" r="0" b="0"/>
                <wp:wrapNone/>
                <wp:docPr id="7818" name="Rectangle 7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A0EAF9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8" style="position:absolute;margin-left:104pt;margin-top:11pt;width:79pt;height:48pt;z-index:2593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uStursBAABMAwAADgAAAAAAAAAAAAAAAAAuAgAAZHJzL2Uy&#10;b0RvYy54bWxQSwECLQAUAAYACAAAACEAuU4FbtoAAAAKAQAADwAAAAAAAAAAAAAAAAAVBAAAZHJz&#10;L2Rvd25yZXYueG1sUEsFBgAAAAAEAAQA8wAAABwFAAAAAA==&#10;" w14:anchorId="7607A1F3">
                <v:textbox inset="2.16pt,1.44pt,0,1.44pt">
                  <w:txbxContent>
                    <w:p w:rsidR="00C940CA" w:rsidP="00C940CA" w:rsidRDefault="00C940CA" w14:paraId="7A0EAF9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0832" behindDoc="0" locked="0" layoutInCell="1" allowOverlap="1" wp14:editId="5374CCC2" wp14:anchorId="3F55A3AC">
                <wp:simplePos x="0" y="0"/>
                <wp:positionH relativeFrom="column">
                  <wp:posOffset>1320800</wp:posOffset>
                </wp:positionH>
                <wp:positionV relativeFrom="paragraph">
                  <wp:posOffset>139700</wp:posOffset>
                </wp:positionV>
                <wp:extent cx="1003300" cy="609600"/>
                <wp:effectExtent l="0" t="0" r="0" b="0"/>
                <wp:wrapNone/>
                <wp:docPr id="7819" name="Rectangle 7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A2ED00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9" style="position:absolute;margin-left:104pt;margin-top:11pt;width:79pt;height:48pt;z-index:2593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mBZUbsBAABMAwAADgAAAAAAAAAAAAAAAAAuAgAAZHJzL2Uy&#10;b0RvYy54bWxQSwECLQAUAAYACAAAACEAuU4FbtoAAAAKAQAADwAAAAAAAAAAAAAAAAAVBAAAZHJz&#10;L2Rvd25yZXYueG1sUEsFBgAAAAAEAAQA8wAAABwFAAAAAA==&#10;" w14:anchorId="3F55A3AC">
                <v:textbox inset="2.16pt,1.44pt,0,1.44pt">
                  <w:txbxContent>
                    <w:p w:rsidR="00C940CA" w:rsidP="00C940CA" w:rsidRDefault="00C940CA" w14:paraId="0A2ED00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1856" behindDoc="0" locked="0" layoutInCell="1" allowOverlap="1" wp14:editId="28AE9176" wp14:anchorId="42E00F0F">
                <wp:simplePos x="0" y="0"/>
                <wp:positionH relativeFrom="column">
                  <wp:posOffset>1320800</wp:posOffset>
                </wp:positionH>
                <wp:positionV relativeFrom="paragraph">
                  <wp:posOffset>139700</wp:posOffset>
                </wp:positionV>
                <wp:extent cx="1003300" cy="762000"/>
                <wp:effectExtent l="0" t="0" r="0" b="0"/>
                <wp:wrapNone/>
                <wp:docPr id="7820" name="Rectangle 7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734588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0" style="position:absolute;margin-left:104pt;margin-top:11pt;width:79pt;height:60pt;z-index:2593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khNtvugEAAEwDAAAOAAAAAAAAAAAAAAAAAC4CAABkcnMvZTJv&#10;RG9jLnhtbFBLAQItABQABgAIAAAAIQCiaTO02gAAAAoBAAAPAAAAAAAAAAAAAAAAABQEAABkcnMv&#10;ZG93bnJldi54bWxQSwUGAAAAAAQABADzAAAAGwUAAAAA&#10;" w14:anchorId="42E00F0F">
                <v:textbox inset="2.16pt,1.44pt,0,1.44pt">
                  <w:txbxContent>
                    <w:p w:rsidR="00C940CA" w:rsidP="00C940CA" w:rsidRDefault="00C940CA" w14:paraId="5734588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2880" behindDoc="0" locked="0" layoutInCell="1" allowOverlap="1" wp14:editId="7AA3DF6E" wp14:anchorId="4C0F1BA1">
                <wp:simplePos x="0" y="0"/>
                <wp:positionH relativeFrom="column">
                  <wp:posOffset>1320800</wp:posOffset>
                </wp:positionH>
                <wp:positionV relativeFrom="paragraph">
                  <wp:posOffset>139700</wp:posOffset>
                </wp:positionV>
                <wp:extent cx="1003300" cy="762000"/>
                <wp:effectExtent l="0" t="0" r="0" b="0"/>
                <wp:wrapNone/>
                <wp:docPr id="7821" name="Rectangle 7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67B199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1" style="position:absolute;margin-left:104pt;margin-top:11pt;width:79pt;height:60pt;z-index:2593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AAvhLsBAABMAwAADgAAAAAAAAAAAAAAAAAuAgAAZHJzL2Uy&#10;b0RvYy54bWxQSwECLQAUAAYACAAAACEAomkztNoAAAAKAQAADwAAAAAAAAAAAAAAAAAVBAAAZHJz&#10;L2Rvd25yZXYueG1sUEsFBgAAAAAEAAQA8wAAABwFAAAAAA==&#10;" w14:anchorId="4C0F1BA1">
                <v:textbox inset="2.16pt,1.44pt,0,1.44pt">
                  <w:txbxContent>
                    <w:p w:rsidR="00C940CA" w:rsidP="00C940CA" w:rsidRDefault="00C940CA" w14:paraId="367B199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3904" behindDoc="0" locked="0" layoutInCell="1" allowOverlap="1" wp14:editId="78E0A9A5" wp14:anchorId="7BBF6708">
                <wp:simplePos x="0" y="0"/>
                <wp:positionH relativeFrom="column">
                  <wp:posOffset>1320800</wp:posOffset>
                </wp:positionH>
                <wp:positionV relativeFrom="paragraph">
                  <wp:posOffset>139700</wp:posOffset>
                </wp:positionV>
                <wp:extent cx="1003300" cy="762000"/>
                <wp:effectExtent l="0" t="0" r="0" b="0"/>
                <wp:wrapNone/>
                <wp:docPr id="7822" name="Rectangle 7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4F62583"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2" style="position:absolute;margin-left:104pt;margin-top:11pt;width:79pt;height:60pt;z-index:2593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RC+G/ugEAAEwDAAAOAAAAAAAAAAAAAAAAAC4CAABkcnMvZTJv&#10;RG9jLnhtbFBLAQItABQABgAIAAAAIQCiaTO02gAAAAoBAAAPAAAAAAAAAAAAAAAAABQEAABkcnMv&#10;ZG93bnJldi54bWxQSwUGAAAAAAQABADzAAAAGwUAAAAA&#10;" w14:anchorId="7BBF6708">
                <v:textbox inset="2.16pt,1.44pt,0,1.44pt">
                  <w:txbxContent>
                    <w:p w:rsidR="00C940CA" w:rsidP="00C940CA" w:rsidRDefault="00C940CA" w14:paraId="34F62583"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4928" behindDoc="0" locked="0" layoutInCell="1" allowOverlap="1" wp14:editId="6C2DEFF7" wp14:anchorId="5DD91600">
                <wp:simplePos x="0" y="0"/>
                <wp:positionH relativeFrom="column">
                  <wp:posOffset>1320800</wp:posOffset>
                </wp:positionH>
                <wp:positionV relativeFrom="paragraph">
                  <wp:posOffset>139700</wp:posOffset>
                </wp:positionV>
                <wp:extent cx="1003300" cy="609600"/>
                <wp:effectExtent l="0" t="0" r="0" b="0"/>
                <wp:wrapNone/>
                <wp:docPr id="7823" name="Rectangle 7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EA98D3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3" style="position:absolute;margin-left:104pt;margin-top:11pt;width:79pt;height:48pt;z-index:2593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bMG3ZugEAAEwDAAAOAAAAAAAAAAAAAAAAAC4CAABkcnMvZTJv&#10;RG9jLnhtbFBLAQItABQABgAIAAAAIQC5TgVu2gAAAAoBAAAPAAAAAAAAAAAAAAAAABQEAABkcnMv&#10;ZG93bnJldi54bWxQSwUGAAAAAAQABADzAAAAGwUAAAAA&#10;" w14:anchorId="5DD91600">
                <v:textbox inset="2.16pt,1.44pt,0,1.44pt">
                  <w:txbxContent>
                    <w:p w:rsidR="00C940CA" w:rsidP="00C940CA" w:rsidRDefault="00C940CA" w14:paraId="2EA98D3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5952" behindDoc="0" locked="0" layoutInCell="1" allowOverlap="1" wp14:editId="0F26F07B" wp14:anchorId="395BBB23">
                <wp:simplePos x="0" y="0"/>
                <wp:positionH relativeFrom="column">
                  <wp:posOffset>1320800</wp:posOffset>
                </wp:positionH>
                <wp:positionV relativeFrom="paragraph">
                  <wp:posOffset>139700</wp:posOffset>
                </wp:positionV>
                <wp:extent cx="1003300" cy="609600"/>
                <wp:effectExtent l="0" t="0" r="0" b="0"/>
                <wp:wrapNone/>
                <wp:docPr id="7824" name="Rectangle 7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CC4A1FC"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4" style="position:absolute;margin-left:104pt;margin-top:11pt;width:79pt;height:48pt;z-index:2593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fDFxugEAAEwDAAAOAAAAAAAAAAAAAAAAAC4CAABkcnMvZTJv&#10;RG9jLnhtbFBLAQItABQABgAIAAAAIQC5TgVu2gAAAAoBAAAPAAAAAAAAAAAAAAAAABQEAABkcnMv&#10;ZG93bnJldi54bWxQSwUGAAAAAAQABADzAAAAGwUAAAAA&#10;" w14:anchorId="395BBB23">
                <v:textbox inset="2.16pt,1.44pt,0,1.44pt">
                  <w:txbxContent>
                    <w:p w:rsidR="00C940CA" w:rsidP="00C940CA" w:rsidRDefault="00C940CA" w14:paraId="7CC4A1FC"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6976" behindDoc="0" locked="0" layoutInCell="1" allowOverlap="1" wp14:editId="4847EB0B" wp14:anchorId="63E44C17">
                <wp:simplePos x="0" y="0"/>
                <wp:positionH relativeFrom="column">
                  <wp:posOffset>1320800</wp:posOffset>
                </wp:positionH>
                <wp:positionV relativeFrom="paragraph">
                  <wp:posOffset>139700</wp:posOffset>
                </wp:positionV>
                <wp:extent cx="1003300" cy="609600"/>
                <wp:effectExtent l="0" t="0" r="0" b="0"/>
                <wp:wrapNone/>
                <wp:docPr id="7825" name="Rectangle 7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516BF92"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5" style="position:absolute;margin-left:104pt;margin-top:11pt;width:79pt;height:48pt;z-index:2593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uwEAAEwDAAAOAAAAZHJzL2Uyb0RvYy54bWysU9tu2zAMfR+wfxD0vthxl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3bbOmxHOHU/qJ&#10;unHfW0XO2cFIqeb5znqNMXVY9hQf4RIldGfykwY3f5EWmYrGp6vGaspEYHKz2rQ1TkLg0Xpzs0Ef&#10;u1SvxRFS/qqCI7PDKCCUoiw/fk/5fPXlCtbNYM7Pz16e9lMhs1zXqxes+yBPyBGXND+g0TaMjApr&#10;IiUjDp7R9PvAQVFiv3lUtrn9vG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1PjFmrsBAABMAwAADgAAAAAAAAAAAAAAAAAuAgAAZHJzL2Uy&#10;b0RvYy54bWxQSwECLQAUAAYACAAAACEAuU4FbtoAAAAKAQAADwAAAAAAAAAAAAAAAAAVBAAAZHJz&#10;L2Rvd25yZXYueG1sUEsFBgAAAAAEAAQA8wAAABwFAAAAAA==&#10;" w14:anchorId="63E44C17">
                <v:textbox inset="2.16pt,1.44pt,0,1.44pt">
                  <w:txbxContent>
                    <w:p w:rsidR="00C940CA" w:rsidP="00C940CA" w:rsidRDefault="00C940CA" w14:paraId="4516BF92"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8000" behindDoc="0" locked="0" layoutInCell="1" allowOverlap="1" wp14:editId="42787DFA" wp14:anchorId="0A10D2ED">
                <wp:simplePos x="0" y="0"/>
                <wp:positionH relativeFrom="column">
                  <wp:posOffset>1320800</wp:posOffset>
                </wp:positionH>
                <wp:positionV relativeFrom="paragraph">
                  <wp:posOffset>139700</wp:posOffset>
                </wp:positionV>
                <wp:extent cx="1003300" cy="762000"/>
                <wp:effectExtent l="0" t="0" r="0" b="0"/>
                <wp:wrapNone/>
                <wp:docPr id="7826" name="Rectangle 78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7DFC29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6" style="position:absolute;margin-left:104pt;margin-top:11pt;width:79pt;height:60pt;z-index:2593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YxbRprsBAABMAwAADgAAAAAAAAAAAAAAAAAuAgAAZHJzL2Uy&#10;b0RvYy54bWxQSwECLQAUAAYACAAAACEAomkztNoAAAAKAQAADwAAAAAAAAAAAAAAAAAVBAAAZHJz&#10;L2Rvd25yZXYueG1sUEsFBgAAAAAEAAQA8wAAABwFAAAAAA==&#10;" w14:anchorId="0A10D2ED">
                <v:textbox inset="2.16pt,1.44pt,0,1.44pt">
                  <w:txbxContent>
                    <w:p w:rsidR="00C940CA" w:rsidP="00C940CA" w:rsidRDefault="00C940CA" w14:paraId="27DFC29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29024" behindDoc="0" locked="0" layoutInCell="1" allowOverlap="1" wp14:editId="5C94F58A" wp14:anchorId="2385BC49">
                <wp:simplePos x="0" y="0"/>
                <wp:positionH relativeFrom="column">
                  <wp:posOffset>1320800</wp:posOffset>
                </wp:positionH>
                <wp:positionV relativeFrom="paragraph">
                  <wp:posOffset>139700</wp:posOffset>
                </wp:positionV>
                <wp:extent cx="1003300" cy="762000"/>
                <wp:effectExtent l="0" t="0" r="0" b="0"/>
                <wp:wrapNone/>
                <wp:docPr id="7827" name="Rectangle 7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756FA6" w14:textId="77777777">
                            <w:r>
                              <w:rPr>
                                <w:rFonts w:ascii="Geneva" w:hAnsi="Geneva" w:eastAsia="Geneva" w:cs="Geneva"/>
                                <w:color w:val="000000"/>
                                <w:sz w:val="20"/>
                                <w:szCs w:val="20"/>
                                <w:lang w:val="Portuguese"/>
                              </w:rPr>
                              <w:t xml:space="preserve"> SEM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7" style="position:absolute;margin-left:104pt;margin-top:11pt;width:79pt;height:60pt;z-index:2593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VN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ddusKXHc4pR+&#10;om7cDUaSc3bUfS/zfLNeU4gdlj2FR7hEEd1MflZg8xdpkblofLpqLOdEBCY3q01b4yQEHq1vNiv0&#10;sUv1Whwgpq/SW5IdRgGhFGX58XtM56svV7Augzk/n7007+dCZnlb375g3fv+hBxxSdMDGmX8xKgw&#10;OlAy4eAZjb8PHCQl5ptDZZv1zarBTSnBsm1a3GAoAaLev81yJ0aPuyQSUHIIoIcRAReNCi4cWWF2&#10;Wa+8E2/jgv71J9j9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5IlTbsBAABMAwAADgAAAAAAAAAAAAAAAAAuAgAAZHJzL2Uy&#10;b0RvYy54bWxQSwECLQAUAAYACAAAACEAomkztNoAAAAKAQAADwAAAAAAAAAAAAAAAAAVBAAAZHJz&#10;L2Rvd25yZXYueG1sUEsFBgAAAAAEAAQA8wAAABwFAAAAAA==&#10;" w14:anchorId="2385BC49">
                <v:textbox inset="2.16pt,1.44pt,0,1.44pt">
                  <w:txbxContent>
                    <w:p w:rsidR="00C940CA" w:rsidP="00C940CA" w:rsidRDefault="00C940CA" w14:paraId="65756FA6" w14:textId="77777777">
                      <w:r>
                        <w:rPr>
                          <w:rFonts w:ascii="Geneva" w:hAnsi="Geneva" w:eastAsia="Geneva" w:cs="Geneva"/>
                          <w:color w:val="000000"/>
                          <w:sz w:val="20"/>
                          <w:szCs w:val="20"/>
                          <w:lang w:val="Portuguese"/>
                        </w:rPr>
                        <w:t xml:space="preserve"> SEM</w:t>
                      </w:r>
                    </w:p>
                  </w:txbxContent>
                </v:textbox>
              </v:rect>
            </w:pict>
          </mc:Fallback>
        </mc:AlternateContent>
      </w:r>
      <w:r>
        <w:rPr>
          <w:rFonts w:ascii="Century Gothic" w:hAnsi="Century Gothic" w:eastAsia="Times New Roman" w:cs="Times New Roman"/>
          <w:noProof/>
          <w:color w:val="000000"/>
          <w:sz w:val="28"/>
          <w:szCs w:val="28"/>
          <w:lang w:val="Portuguese"/>
        </w:rPr>
        <w:t>PROBLEMAS-CHAVE</w:t>
      </w:r>
    </w:p>
    <w:tbl>
      <w:tblPr>
        <w:tblStyle w:val="TableGrid"/>
        <w:tblW w:w="14390" w:type="dxa"/>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7010"/>
        <w:gridCol w:w="7380"/>
      </w:tblGrid>
      <w:tr w:rsidR="00C940CA" w:rsidTr="00C940CA" w14:paraId="21042F9A" w14:textId="77777777">
        <w:trPr>
          <w:trHeight w:val="576"/>
        </w:trPr>
        <w:tc>
          <w:tcPr>
            <w:tcW w:w="7010" w:type="dxa"/>
            <w:shd w:val="clear" w:color="auto" w:fill="F2F2F2" w:themeFill="background1" w:themeFillShade="F2"/>
            <w:vAlign w:val="center"/>
          </w:tcPr>
          <w:p w:rsidR="00C940CA" w:rsidP="009372B2" w:rsidRDefault="00C940CA" w14:paraId="5D4FD133" w14:textId="77777777">
            <w:pPr>
              <w:bidi w:val="false"/>
              <w:rPr>
                <w:rFonts w:ascii="Century Gothic" w:hAnsi="Century Gothic"/>
                <w:color w:val="000000" w:themeColor="text1"/>
                <w:sz w:val="20"/>
                <w:szCs w:val="20"/>
              </w:rPr>
            </w:pPr>
            <w:r w:rsidRPr="00C940CA">
              <w:rPr>
                <w:rFonts w:ascii="Century Gothic" w:hAnsi="Century Gothic"/>
                <w:color w:val="000000" w:themeColor="text1"/>
                <w:sz w:val="20"/>
                <w:szCs w:val="20"/>
                <w:lang w:val="Portuguese"/>
              </w:rPr>
              <w:t>DESCRIÇÃO DA QUESTÃO</w:t>
            </w:r>
          </w:p>
        </w:tc>
        <w:tc>
          <w:tcPr>
            <w:tcW w:w="7380" w:type="dxa"/>
            <w:shd w:val="clear" w:color="auto" w:fill="F2F2F2" w:themeFill="background1" w:themeFillShade="F2"/>
            <w:vAlign w:val="center"/>
          </w:tcPr>
          <w:p w:rsidR="00C940CA" w:rsidP="009372B2" w:rsidRDefault="00C940CA" w14:paraId="5A198B5C"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Portuguese"/>
              </w:rPr>
              <w:t>PLANO DE AÇÃO</w:t>
            </w:r>
          </w:p>
        </w:tc>
      </w:tr>
      <w:tr w:rsidR="00C940CA" w:rsidTr="00C940CA" w14:paraId="624F0300" w14:textId="77777777">
        <w:trPr>
          <w:trHeight w:val="576"/>
        </w:trPr>
        <w:tc>
          <w:tcPr>
            <w:tcW w:w="7010" w:type="dxa"/>
            <w:vAlign w:val="center"/>
          </w:tcPr>
          <w:p w:rsidR="00C940CA" w:rsidP="009372B2" w:rsidRDefault="00C940CA" w14:paraId="38A2DEFE"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5B518B04" w14:textId="77777777">
            <w:pPr>
              <w:bidi w:val="false"/>
              <w:rPr>
                <w:rFonts w:ascii="Century Gothic" w:hAnsi="Century Gothic"/>
                <w:color w:val="000000" w:themeColor="text1"/>
                <w:sz w:val="20"/>
                <w:szCs w:val="20"/>
              </w:rPr>
            </w:pPr>
          </w:p>
        </w:tc>
      </w:tr>
      <w:tr w:rsidR="00C940CA" w:rsidTr="00C940CA" w14:paraId="064D6C49" w14:textId="77777777">
        <w:trPr>
          <w:trHeight w:val="576"/>
        </w:trPr>
        <w:tc>
          <w:tcPr>
            <w:tcW w:w="7010" w:type="dxa"/>
            <w:vAlign w:val="center"/>
          </w:tcPr>
          <w:p w:rsidR="00C940CA" w:rsidP="009372B2" w:rsidRDefault="00C940CA" w14:paraId="0C32FC15"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1AFD6662" w14:textId="77777777">
            <w:pPr>
              <w:bidi w:val="false"/>
              <w:rPr>
                <w:rFonts w:ascii="Century Gothic" w:hAnsi="Century Gothic"/>
                <w:color w:val="000000" w:themeColor="text1"/>
                <w:sz w:val="20"/>
                <w:szCs w:val="20"/>
              </w:rPr>
            </w:pPr>
          </w:p>
        </w:tc>
      </w:tr>
      <w:tr w:rsidR="00C940CA" w:rsidTr="00C940CA" w14:paraId="46700403" w14:textId="77777777">
        <w:trPr>
          <w:trHeight w:val="576"/>
        </w:trPr>
        <w:tc>
          <w:tcPr>
            <w:tcW w:w="7010" w:type="dxa"/>
            <w:vAlign w:val="center"/>
          </w:tcPr>
          <w:p w:rsidR="00C940CA" w:rsidP="009372B2" w:rsidRDefault="00C940CA" w14:paraId="633FE636"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256FA094" w14:textId="77777777">
            <w:pPr>
              <w:bidi w:val="false"/>
              <w:rPr>
                <w:rFonts w:ascii="Century Gothic" w:hAnsi="Century Gothic"/>
                <w:color w:val="000000" w:themeColor="text1"/>
                <w:sz w:val="20"/>
                <w:szCs w:val="20"/>
              </w:rPr>
            </w:pPr>
          </w:p>
        </w:tc>
      </w:tr>
      <w:tr w:rsidR="00C940CA" w:rsidTr="00C940CA" w14:paraId="1F774951" w14:textId="77777777">
        <w:trPr>
          <w:trHeight w:val="576"/>
        </w:trPr>
        <w:tc>
          <w:tcPr>
            <w:tcW w:w="7010" w:type="dxa"/>
            <w:vAlign w:val="center"/>
          </w:tcPr>
          <w:p w:rsidR="00C940CA" w:rsidP="009372B2" w:rsidRDefault="00C940CA" w14:paraId="5256D469"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681F9A82" w14:textId="77777777">
            <w:pPr>
              <w:bidi w:val="false"/>
              <w:rPr>
                <w:rFonts w:ascii="Century Gothic" w:hAnsi="Century Gothic"/>
                <w:color w:val="000000" w:themeColor="text1"/>
                <w:sz w:val="20"/>
                <w:szCs w:val="20"/>
              </w:rPr>
            </w:pPr>
          </w:p>
        </w:tc>
      </w:tr>
      <w:tr w:rsidR="00C940CA" w:rsidTr="00C940CA" w14:paraId="64FB4D03" w14:textId="77777777">
        <w:trPr>
          <w:trHeight w:val="576"/>
        </w:trPr>
        <w:tc>
          <w:tcPr>
            <w:tcW w:w="7010" w:type="dxa"/>
            <w:vAlign w:val="center"/>
          </w:tcPr>
          <w:p w:rsidR="00C940CA" w:rsidP="009372B2" w:rsidRDefault="00C940CA" w14:paraId="3E4464F8"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60E24EF1" w14:textId="77777777">
            <w:pPr>
              <w:bidi w:val="false"/>
              <w:rPr>
                <w:rFonts w:ascii="Century Gothic" w:hAnsi="Century Gothic"/>
                <w:color w:val="000000" w:themeColor="text1"/>
                <w:sz w:val="20"/>
                <w:szCs w:val="20"/>
              </w:rPr>
            </w:pPr>
          </w:p>
        </w:tc>
      </w:tr>
    </w:tbl>
    <w:p w:rsidRPr="003C562A" w:rsidR="00790912" w:rsidP="00790912" w:rsidRDefault="00790912" w14:paraId="17C667A6" w14:textId="77777777">
      <w:pPr>
        <w:bidi w:val="false"/>
        <w:rPr>
          <w:rFonts w:ascii="Century Gothic" w:hAnsi="Century Gothic"/>
          <w:color w:val="000000" w:themeColor="text1"/>
          <w:sz w:val="15"/>
          <w:szCs w:val="15"/>
        </w:rPr>
      </w:pPr>
    </w:p>
    <w:p w:rsidR="00C940CA" w:rsidP="00790912" w:rsidRDefault="00C940CA" w14:paraId="318312F0" w14:textId="77777777">
      <w:pPr>
        <w:bidi w:val="false"/>
        <w:spacing w:line="276" w:lineRule="auto"/>
        <w:rPr>
          <w:rFonts w:ascii="Century Gothic" w:hAnsi="Century Gothic"/>
          <w:color w:val="000000" w:themeColor="text1"/>
        </w:rPr>
      </w:pPr>
    </w:p>
    <w:p w:rsidR="00043D7E" w:rsidP="001952BD" w:rsidRDefault="00043D7E" w14:paraId="0C7A4D8B" w14:textId="77777777">
      <w:pPr>
        <w:bidi w:val="false"/>
        <w:spacing w:line="360" w:lineRule="auto"/>
        <w:rPr>
          <w:rFonts w:ascii="Century Gothic" w:hAnsi="Century Gothic" w:eastAsia="Times New Roman" w:cs="Times New Roman"/>
          <w:color w:val="000000"/>
          <w:sz w:val="28"/>
          <w:szCs w:val="28"/>
        </w:rPr>
        <w:sectPr w:rsidR="00043D7E" w:rsidSect="00C940CA">
          <w:pgSz w:w="15840" w:h="12240" w:orient="landscape"/>
          <w:pgMar w:top="864" w:right="576" w:bottom="576" w:left="864" w:header="0" w:footer="0" w:gutter="0"/>
          <w:cols w:space="720"/>
          <w:docGrid w:linePitch="360"/>
        </w:sectPr>
      </w:pPr>
    </w:p>
    <w:p w:rsidRPr="00C940CA" w:rsidR="00C940CA" w:rsidP="00C940CA" w:rsidRDefault="00C940CA" w14:paraId="4AFD847E"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Portuguese"/>
        </w:rPr>
        <w:lastRenderedPageBreak/>
        <mc:AlternateContent>
          <mc:Choice Requires="wps">
            <w:drawing>
              <wp:anchor distT="0" distB="0" distL="114300" distR="114300" simplePos="0" relativeHeight="259331072" behindDoc="0" locked="0" layoutInCell="1" allowOverlap="1" wp14:editId="668FDAFF" wp14:anchorId="599C91BD">
                <wp:simplePos x="0" y="0"/>
                <wp:positionH relativeFrom="column">
                  <wp:posOffset>2667000</wp:posOffset>
                </wp:positionH>
                <wp:positionV relativeFrom="paragraph">
                  <wp:posOffset>-12700</wp:posOffset>
                </wp:positionV>
                <wp:extent cx="1003300" cy="622300"/>
                <wp:effectExtent l="0" t="0" r="0" b="0"/>
                <wp:wrapNone/>
                <wp:docPr id="7828" name="Rectangle 78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F282F0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8" style="position:absolute;margin-left:210pt;margin-top:-1pt;width:79pt;height:49pt;z-index:2593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h7ugEAAEw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VYOz8tzhlH6h&#10;btx3VpFTtjdSqmm+k15DTC2WPccnOEcJ3Yn8qMFNX6RFxqLx8aKxGjMRmFwv1qsaJyHwaHm1XqCP&#10;Xaq34ggp/1DBkclhFBBKUZYfHlI+XX29gnUTmNPzk5fH3VjIzK/rm1esuyCPyBGXND+i0TYMjApr&#10;IiUDDp7R9GfPQVFi7z0q2yyvFg1uSgnmKAqqAiVA1Lv3We5FH3CXRAZK9hFM1yPgolHBhSMrzM7r&#10;Ne3E+7igf/sJ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FIYe7oBAABMAwAADgAAAAAAAAAAAAAAAAAuAgAAZHJzL2Uy&#10;b0RvYy54bWxQSwECLQAUAAYACAAAACEA28Ml8tsAAAAJAQAADwAAAAAAAAAAAAAAAAAUBAAAZHJz&#10;L2Rvd25yZXYueG1sUEsFBgAAAAAEAAQA8wAAABwFAAAAAA==&#10;" w14:anchorId="599C91BD">
                <v:textbox inset="2.16pt,1.44pt,0,1.44pt">
                  <w:txbxContent>
                    <w:p w:rsidR="00C940CA" w:rsidP="00C940CA" w:rsidRDefault="00C940CA" w14:paraId="3F282F0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32096" behindDoc="0" locked="0" layoutInCell="1" allowOverlap="1" wp14:editId="745A182F" wp14:anchorId="37D15296">
                <wp:simplePos x="0" y="0"/>
                <wp:positionH relativeFrom="column">
                  <wp:posOffset>2667000</wp:posOffset>
                </wp:positionH>
                <wp:positionV relativeFrom="paragraph">
                  <wp:posOffset>-12700</wp:posOffset>
                </wp:positionV>
                <wp:extent cx="1003300" cy="622300"/>
                <wp:effectExtent l="0" t="0" r="0" b="0"/>
                <wp:wrapNone/>
                <wp:docPr id="7829" name="Rectangle 7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C3A07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9" style="position:absolute;margin-left:210pt;margin-top:-1pt;width:79pt;height:49pt;z-index:2593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yQ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ttlQ4rnDKf1C&#10;3bjvrSLn7GCkVPN8Z73GmDose4wPcIkSujP5SYObv0iLTEXj01VjNWUiMLlZbdoaJyHwaH2zWaGP&#10;XaqX4ggpf1PBkdlhFBBKUZYff6R8vvp8BetmMOfnZy9P+6mQWX6u189Y90GekCMuab5Ho20YGRXW&#10;REpGHDyj6c+Bg6LEfveobLO+WTW4KSVYtk2LGwwlQNT711nuxRBwl0QGSg4RTD8g4KJRwYUjK8wu&#10;6zXvxOu4oH/5CX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zW7JC7AQAATAMAAA4AAAAAAAAAAAAAAAAALgIAAGRycy9l&#10;Mm9Eb2MueG1sUEsBAi0AFAAGAAgAAAAhANvDJfLbAAAACQEAAA8AAAAAAAAAAAAAAAAAFQQAAGRy&#10;cy9kb3ducmV2LnhtbFBLBQYAAAAABAAEAPMAAAAdBQAAAAA=&#10;" w14:anchorId="37D15296">
                <v:textbox inset="2.16pt,1.44pt,0,1.44pt">
                  <w:txbxContent>
                    <w:p w:rsidR="00C940CA" w:rsidP="00C940CA" w:rsidRDefault="00C940CA" w14:paraId="29C3A07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33120" behindDoc="0" locked="0" layoutInCell="1" allowOverlap="1" wp14:editId="30D83394" wp14:anchorId="3F5EBF28">
                <wp:simplePos x="0" y="0"/>
                <wp:positionH relativeFrom="column">
                  <wp:posOffset>2667000</wp:posOffset>
                </wp:positionH>
                <wp:positionV relativeFrom="paragraph">
                  <wp:posOffset>-12700</wp:posOffset>
                </wp:positionV>
                <wp:extent cx="1003300" cy="622300"/>
                <wp:effectExtent l="0" t="0" r="0" b="0"/>
                <wp:wrapNone/>
                <wp:docPr id="7830" name="Rectangle 7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C2AC1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0" style="position:absolute;margin-left:210pt;margin-top:-1pt;width:79pt;height:49pt;z-index:2593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2P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doUCee5wSr9Q&#10;N+57q8g5Oxgp1TzfWa8xpg7LHuMDXKKE7kx+0uDmL9IiU9H4dNVYTZkITG5Wm7bGhwQerW82K/Sx&#10;S/VSHCHlbyo4MjuMAkIpyvLjj5TPV5+vYN0M5vz87OVpPxUyy891+4x1H+QJOeKS5ns02oaRUWFN&#10;pGTEwTOa/hw4KErsd4/KNuubVYObUoJl27S4wVACRL1/neVeDAF3SWSg5BDB9AMCLhoVXDiywuyy&#10;XvNOvI4L+pefYPc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g+yNj7oBAABMAwAADgAAAAAAAAAAAAAAAAAuAgAAZHJzL2Uy&#10;b0RvYy54bWxQSwECLQAUAAYACAAAACEA28Ml8tsAAAAJAQAADwAAAAAAAAAAAAAAAAAUBAAAZHJz&#10;L2Rvd25yZXYueG1sUEsFBgAAAAAEAAQA8wAAABwFAAAAAA==&#10;" w14:anchorId="3F5EBF28">
                <v:textbox inset="2.16pt,1.44pt,0,1.44pt">
                  <w:txbxContent>
                    <w:p w:rsidR="00C940CA" w:rsidP="00C940CA" w:rsidRDefault="00C940CA" w14:paraId="29C2AC1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34144" behindDoc="0" locked="0" layoutInCell="1" allowOverlap="1" wp14:editId="2DB648D6" wp14:anchorId="713F8AA1">
                <wp:simplePos x="0" y="0"/>
                <wp:positionH relativeFrom="column">
                  <wp:posOffset>2667000</wp:posOffset>
                </wp:positionH>
                <wp:positionV relativeFrom="paragraph">
                  <wp:posOffset>-12700</wp:posOffset>
                </wp:positionV>
                <wp:extent cx="1003300" cy="622300"/>
                <wp:effectExtent l="0" t="0" r="0" b="0"/>
                <wp:wrapNone/>
                <wp:docPr id="7831" name="Rectangle 78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3DAD33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1" style="position:absolute;margin-left:210pt;margin-top:-1pt;width:79pt;height:49pt;z-index:2593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lk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qllWlFhmcEp/&#10;UDdmBy3IKTuqvhdpvkmvyYcWyx79A5yjgG4iP0sw6Yu0yJw1Pl40FnMkHJPr5bopcRIcj1ZX6yX6&#10;2KV4LfYQ4k/hDElORwGhZGXZ4XeIp6svV7AugTk9n7w47+ZMprou1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M9oeWS7AQAATAMAAA4AAAAAAAAAAAAAAAAALgIAAGRycy9l&#10;Mm9Eb2MueG1sUEsBAi0AFAAGAAgAAAAhANvDJfLbAAAACQEAAA8AAAAAAAAAAAAAAAAAFQQAAGRy&#10;cy9kb3ducmV2LnhtbFBLBQYAAAAABAAEAPMAAAAdBQAAAAA=&#10;" w14:anchorId="713F8AA1">
                <v:textbox inset="2.16pt,1.44pt,0,1.44pt">
                  <w:txbxContent>
                    <w:p w:rsidR="00C940CA" w:rsidP="00C940CA" w:rsidRDefault="00C940CA" w14:paraId="53DAD33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35168" behindDoc="0" locked="0" layoutInCell="1" allowOverlap="1" wp14:editId="52CB61C0" wp14:anchorId="45150771">
                <wp:simplePos x="0" y="0"/>
                <wp:positionH relativeFrom="column">
                  <wp:posOffset>2667000</wp:posOffset>
                </wp:positionH>
                <wp:positionV relativeFrom="paragraph">
                  <wp:posOffset>-12700</wp:posOffset>
                </wp:positionV>
                <wp:extent cx="1003300" cy="622300"/>
                <wp:effectExtent l="0" t="0" r="0" b="0"/>
                <wp:wrapNone/>
                <wp:docPr id="7832" name="Rectangle 78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027A5E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2" style="position:absolute;margin-left:210pt;margin-top:-1pt;width:79pt;height:49pt;z-index:2593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u8mDAuQEAAEwDAAAOAAAAAAAAAAAAAAAAAC4CAABkcnMvZTJv&#10;RG9jLnhtbFBLAQItABQABgAIAAAAIQDbwyXy2wAAAAkBAAAPAAAAAAAAAAAAAAAAABMEAABkcnMv&#10;ZG93bnJldi54bWxQSwUGAAAAAAQABADzAAAAGwUAAAAA&#10;" w14:anchorId="45150771">
                <v:textbox inset="2.16pt,1.44pt,0,1.44pt">
                  <w:txbxContent>
                    <w:p w:rsidR="00C940CA" w:rsidP="00C940CA" w:rsidRDefault="00C940CA" w14:paraId="6027A5E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36192" behindDoc="0" locked="0" layoutInCell="1" allowOverlap="1" wp14:editId="306744AA" wp14:anchorId="5F71EB93">
                <wp:simplePos x="0" y="0"/>
                <wp:positionH relativeFrom="column">
                  <wp:posOffset>2667000</wp:posOffset>
                </wp:positionH>
                <wp:positionV relativeFrom="paragraph">
                  <wp:posOffset>-12700</wp:posOffset>
                </wp:positionV>
                <wp:extent cx="1003300" cy="622300"/>
                <wp:effectExtent l="0" t="0" r="0" b="0"/>
                <wp:wrapNone/>
                <wp:docPr id="7833" name="Rectangle 7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385612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3" style="position:absolute;margin-left:210pt;margin-top:-1pt;width:79pt;height:49pt;z-index:2593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onaUK7oBAABMAwAADgAAAAAAAAAAAAAAAAAuAgAAZHJzL2Uy&#10;b0RvYy54bWxQSwECLQAUAAYACAAAACEA28Ml8tsAAAAJAQAADwAAAAAAAAAAAAAAAAAUBAAAZHJz&#10;L2Rvd25yZXYueG1sUEsFBgAAAAAEAAQA8wAAABwFAAAAAA==&#10;" w14:anchorId="5F71EB93">
                <v:textbox inset="2.16pt,1.44pt,0,1.44pt">
                  <w:txbxContent>
                    <w:p w:rsidR="00C940CA" w:rsidP="00C940CA" w:rsidRDefault="00C940CA" w14:paraId="5385612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37216" behindDoc="0" locked="0" layoutInCell="1" allowOverlap="1" wp14:editId="1FD02B1B" wp14:anchorId="04C1F492">
                <wp:simplePos x="0" y="0"/>
                <wp:positionH relativeFrom="column">
                  <wp:posOffset>2667000</wp:posOffset>
                </wp:positionH>
                <wp:positionV relativeFrom="paragraph">
                  <wp:posOffset>-12700</wp:posOffset>
                </wp:positionV>
                <wp:extent cx="1003300" cy="622300"/>
                <wp:effectExtent l="0" t="0" r="0" b="0"/>
                <wp:wrapNone/>
                <wp:docPr id="7834" name="Rectangle 78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C5BB94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4" style="position:absolute;margin-left:210pt;margin-top:-1pt;width:79pt;height:49pt;z-index:2593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GE6yIO7AQAATAMAAA4AAAAAAAAAAAAAAAAALgIAAGRycy9l&#10;Mm9Eb2MueG1sUEsBAi0AFAAGAAgAAAAhANvDJfLbAAAACQEAAA8AAAAAAAAAAAAAAAAAFQQAAGRy&#10;cy9kb3ducmV2LnhtbFBLBQYAAAAABAAEAPMAAAAdBQAAAAA=&#10;" w14:anchorId="04C1F492">
                <v:textbox inset="2.16pt,1.44pt,0,1.44pt">
                  <w:txbxContent>
                    <w:p w:rsidR="00C940CA" w:rsidP="00C940CA" w:rsidRDefault="00C940CA" w14:paraId="1C5BB94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38240" behindDoc="0" locked="0" layoutInCell="1" allowOverlap="1" wp14:editId="2D4A5616" wp14:anchorId="101268C7">
                <wp:simplePos x="0" y="0"/>
                <wp:positionH relativeFrom="column">
                  <wp:posOffset>2667000</wp:posOffset>
                </wp:positionH>
                <wp:positionV relativeFrom="paragraph">
                  <wp:posOffset>-12700</wp:posOffset>
                </wp:positionV>
                <wp:extent cx="1003300" cy="622300"/>
                <wp:effectExtent l="0" t="0" r="0" b="0"/>
                <wp:wrapNone/>
                <wp:docPr id="7835" name="Rectangle 7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86F45E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5" style="position:absolute;margin-left:210pt;margin-top:-1pt;width:79pt;height:49pt;z-index:2593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2+PGi7AQAATAMAAA4AAAAAAAAAAAAAAAAALgIAAGRycy9l&#10;Mm9Eb2MueG1sUEsBAi0AFAAGAAgAAAAhANvDJfLbAAAACQEAAA8AAAAAAAAAAAAAAAAAFQQAAGRy&#10;cy9kb3ducmV2LnhtbFBLBQYAAAAABAAEAPMAAAAdBQAAAAA=&#10;" w14:anchorId="101268C7">
                <v:textbox inset="2.16pt,1.44pt,0,1.44pt">
                  <w:txbxContent>
                    <w:p w:rsidR="00C940CA" w:rsidP="00C940CA" w:rsidRDefault="00C940CA" w14:paraId="186F45E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39264" behindDoc="0" locked="0" layoutInCell="1" allowOverlap="1" wp14:editId="7018F769" wp14:anchorId="17D561E3">
                <wp:simplePos x="0" y="0"/>
                <wp:positionH relativeFrom="column">
                  <wp:posOffset>2667000</wp:posOffset>
                </wp:positionH>
                <wp:positionV relativeFrom="paragraph">
                  <wp:posOffset>-12700</wp:posOffset>
                </wp:positionV>
                <wp:extent cx="1003300" cy="622300"/>
                <wp:effectExtent l="0" t="0" r="0" b="0"/>
                <wp:wrapNone/>
                <wp:docPr id="7836" name="Rectangle 78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57D61E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6" style="position:absolute;margin-left:210pt;margin-top:-1pt;width:79pt;height:49pt;z-index:2593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DZuwEAAEw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N03SzvKHHc4pR+&#10;oG7c9UaSc3bQXSfn+c56jSG2WPYSnuESRXRn8pMCO3+RFpmyxqerxnJKRGBys9w0JU5C4NF6tVmi&#10;j12K9+IAMX2V3pLZYRQQSlaWHx9jOl99u4J1M5jz87OXpv2UyVS31eoN6953J+SIS5qe0CjjR0aF&#10;0YGSEQfPaHw9cJCUmG8Ola3Xq2WNm5KDqqkb3GDIAaLef8xyJwaPuyQSUHIIoPsBAWeNMi4cWWZ2&#10;Wa95Jz7GGf37T7D7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zvUNm7AQAATAMAAA4AAAAAAAAAAAAAAAAALgIAAGRycy9l&#10;Mm9Eb2MueG1sUEsBAi0AFAAGAAgAAAAhANvDJfLbAAAACQEAAA8AAAAAAAAAAAAAAAAAFQQAAGRy&#10;cy9kb3ducmV2LnhtbFBLBQYAAAAABAAEAPMAAAAdBQAAAAA=&#10;" w14:anchorId="17D561E3">
                <v:textbox inset="2.16pt,1.44pt,0,1.44pt">
                  <w:txbxContent>
                    <w:p w:rsidR="00C940CA" w:rsidP="00C940CA" w:rsidRDefault="00C940CA" w14:paraId="557D61E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0288" behindDoc="0" locked="0" layoutInCell="1" allowOverlap="1" wp14:editId="72257190" wp14:anchorId="08D86EF5">
                <wp:simplePos x="0" y="0"/>
                <wp:positionH relativeFrom="column">
                  <wp:posOffset>2667000</wp:posOffset>
                </wp:positionH>
                <wp:positionV relativeFrom="paragraph">
                  <wp:posOffset>-12700</wp:posOffset>
                </wp:positionV>
                <wp:extent cx="1003300" cy="622300"/>
                <wp:effectExtent l="0" t="0" r="0" b="0"/>
                <wp:wrapNone/>
                <wp:docPr id="7837" name="Rectangle 78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1B951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7" style="position:absolute;margin-left:210pt;margin-top:-1pt;width:79pt;height:49pt;z-index:2593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Qy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2a5osQyg1P6&#10;hboxO2hBTtlR9b1I8016TT60WPbsn+AcBXQT+VmCSV+kReas8fGisZgj4ZhcL9dNiZPgeLS6Wi/R&#10;xy7FW7GHEH8KZ0hyOgoIJSvLDvchnq6+XsG6BOb0fPLivJszmeq6un7FunP9ETniksZHNFK7qaNc&#10;K0/JhIPvaPizZyAo0XcWla1XV8saNyUHVVM3uMGQA0S9e59llo8Od4lHoGTvQQ0jAs4aZVw4sszs&#10;vF5pJ97HG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BBrpDK7AQAATAMAAA4AAAAAAAAAAAAAAAAALgIAAGRycy9l&#10;Mm9Eb2MueG1sUEsBAi0AFAAGAAgAAAAhANvDJfLbAAAACQEAAA8AAAAAAAAAAAAAAAAAFQQAAGRy&#10;cy9kb3ducmV2LnhtbFBLBQYAAAAABAAEAPMAAAAdBQAAAAA=&#10;" w14:anchorId="08D86EF5">
                <v:textbox inset="2.16pt,1.44pt,0,1.44pt">
                  <w:txbxContent>
                    <w:p w:rsidR="00C940CA" w:rsidP="00C940CA" w:rsidRDefault="00C940CA" w14:paraId="6E1B951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1312" behindDoc="0" locked="0" layoutInCell="1" allowOverlap="1" wp14:editId="26E36BAC" wp14:anchorId="218282DF">
                <wp:simplePos x="0" y="0"/>
                <wp:positionH relativeFrom="column">
                  <wp:posOffset>2667000</wp:posOffset>
                </wp:positionH>
                <wp:positionV relativeFrom="paragraph">
                  <wp:posOffset>-12700</wp:posOffset>
                </wp:positionV>
                <wp:extent cx="1003300" cy="622300"/>
                <wp:effectExtent l="0" t="0" r="0" b="0"/>
                <wp:wrapNone/>
                <wp:docPr id="7838" name="Rectangle 7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386C0C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8" style="position:absolute;margin-left:210pt;margin-top:-1pt;width:79pt;height:49pt;z-index:2593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E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ldNUucleMWp/QL&#10;deOuGxQ5ZXsjpZrnO+s1hthi2XN4gnMU0Z3JTxrs/EVaZMoaHy8aqykRgcn1ct2UOAmBR6ur9RJ9&#10;7FK8FQeI6YfylswOo4BQsrL88BDT6errFaybwZyen7007aZMprqubl6x7rw8Ikdc0vSIRg9+ZFQM&#10;JlAy4uAZjX/2HBQlw71DZevV1bLGTclB1dQNqgI5QNS791nuRO9xl0QCSvYBTNcj4KxRxoUjy8zO&#10;6zXvxPs4o3/7Cb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rmQS7AQAATAMAAA4AAAAAAAAAAAAAAAAALgIAAGRycy9l&#10;Mm9Eb2MueG1sUEsBAi0AFAAGAAgAAAAhANvDJfLbAAAACQEAAA8AAAAAAAAAAAAAAAAAFQQAAGRy&#10;cy9kb3ducmV2LnhtbFBLBQYAAAAABAAEAPMAAAAdBQAAAAA=&#10;" w14:anchorId="218282DF">
                <v:textbox inset="2.16pt,1.44pt,0,1.44pt">
                  <w:txbxContent>
                    <w:p w:rsidR="00C940CA" w:rsidP="00C940CA" w:rsidRDefault="00C940CA" w14:paraId="3386C0C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2336" behindDoc="0" locked="0" layoutInCell="1" allowOverlap="1" wp14:editId="73563406" wp14:anchorId="7DA663F9">
                <wp:simplePos x="0" y="0"/>
                <wp:positionH relativeFrom="column">
                  <wp:posOffset>2667000</wp:posOffset>
                </wp:positionH>
                <wp:positionV relativeFrom="paragraph">
                  <wp:posOffset>-12700</wp:posOffset>
                </wp:positionV>
                <wp:extent cx="1003300" cy="622300"/>
                <wp:effectExtent l="0" t="0" r="0" b="0"/>
                <wp:wrapNone/>
                <wp:docPr id="7839" name="Rectangle 78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7C5B7F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9" style="position:absolute;margin-left:210pt;margin-top:-1pt;width:79pt;height:49pt;z-index:2593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3v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zXJNieMWp/QH&#10;deOuGxQ5ZXsjpZrnO+s1hthi2WN4gHMU0Z3JTxrs/EVaZMoaHy8aqykRgcn1ct2UOAmBR6ur9RJ9&#10;7FK8FgeI6afylswOo4BQsrL88Dum09WXK1g3gzk9P3tp2k2ZTHVdrV6w7rw8Ikdc0nSPRg9+ZFQM&#10;JlAy4uAZjX/3HBQlwy+Hytarq2WNm5KDqqkb3GDIAaLevc1yJ3qPuyQSULIPYLoeAWeNMi4cWWZ2&#10;Xq95J97GGf3rT7D9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Mvbe+7AQAATAMAAA4AAAAAAAAAAAAAAAAALgIAAGRycy9l&#10;Mm9Eb2MueG1sUEsBAi0AFAAGAAgAAAAhANvDJfLbAAAACQEAAA8AAAAAAAAAAAAAAAAAFQQAAGRy&#10;cy9kb3ducmV2LnhtbFBLBQYAAAAABAAEAPMAAAAdBQAAAAA=&#10;" w14:anchorId="7DA663F9">
                <v:textbox inset="2.16pt,1.44pt,0,1.44pt">
                  <w:txbxContent>
                    <w:p w:rsidR="00C940CA" w:rsidP="00C940CA" w:rsidRDefault="00C940CA" w14:paraId="27C5B7F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3360" behindDoc="0" locked="0" layoutInCell="1" allowOverlap="1" wp14:editId="7F841627" wp14:anchorId="4D16D206">
                <wp:simplePos x="0" y="0"/>
                <wp:positionH relativeFrom="column">
                  <wp:posOffset>2667000</wp:posOffset>
                </wp:positionH>
                <wp:positionV relativeFrom="paragraph">
                  <wp:posOffset>-12700</wp:posOffset>
                </wp:positionV>
                <wp:extent cx="1003300" cy="622300"/>
                <wp:effectExtent l="0" t="0" r="0" b="0"/>
                <wp:wrapNone/>
                <wp:docPr id="7840" name="Rectangle 78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CE14CB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0" style="position:absolute;margin-left:210pt;margin-top:-1pt;width:79pt;height:49pt;z-index:2593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Jiw0N67AQAATAMAAA4AAAAAAAAAAAAAAAAALgIAAGRycy9l&#10;Mm9Eb2MueG1sUEsBAi0AFAAGAAgAAAAhANvDJfLbAAAACQEAAA8AAAAAAAAAAAAAAAAAFQQAAGRy&#10;cy9kb3ducmV2LnhtbFBLBQYAAAAABAAEAPMAAAAdBQAAAAA=&#10;" w14:anchorId="4D16D206">
                <v:textbox inset="2.16pt,1.44pt,0,1.44pt">
                  <w:txbxContent>
                    <w:p w:rsidR="00C940CA" w:rsidP="00C940CA" w:rsidRDefault="00C940CA" w14:paraId="7CE14CB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4384" behindDoc="0" locked="0" layoutInCell="1" allowOverlap="1" wp14:editId="4B301E16" wp14:anchorId="0952DE8B">
                <wp:simplePos x="0" y="0"/>
                <wp:positionH relativeFrom="column">
                  <wp:posOffset>2667000</wp:posOffset>
                </wp:positionH>
                <wp:positionV relativeFrom="paragraph">
                  <wp:posOffset>-12700</wp:posOffset>
                </wp:positionV>
                <wp:extent cx="1003300" cy="622300"/>
                <wp:effectExtent l="0" t="0" r="0" b="0"/>
                <wp:wrapNone/>
                <wp:docPr id="7841" name="Rectangle 7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ACED93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1" style="position:absolute;margin-left:210pt;margin-top:-1pt;width:79pt;height:49pt;z-index:2593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Q0JDW7AQAATAMAAA4AAAAAAAAAAAAAAAAALgIAAGRycy9l&#10;Mm9Eb2MueG1sUEsBAi0AFAAGAAgAAAAhANvDJfLbAAAACQEAAA8AAAAAAAAAAAAAAAAAFQQAAGRy&#10;cy9kb3ducmV2LnhtbFBLBQYAAAAABAAEAPMAAAAdBQAAAAA=&#10;" w14:anchorId="0952DE8B">
                <v:textbox inset="2.16pt,1.44pt,0,1.44pt">
                  <w:txbxContent>
                    <w:p w:rsidR="00C940CA" w:rsidP="00C940CA" w:rsidRDefault="00C940CA" w14:paraId="3ACED93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5408" behindDoc="0" locked="0" layoutInCell="1" allowOverlap="1" wp14:editId="4810C98F" wp14:anchorId="0FFF168D">
                <wp:simplePos x="0" y="0"/>
                <wp:positionH relativeFrom="column">
                  <wp:posOffset>2667000</wp:posOffset>
                </wp:positionH>
                <wp:positionV relativeFrom="paragraph">
                  <wp:posOffset>-12700</wp:posOffset>
                </wp:positionV>
                <wp:extent cx="1003300" cy="622300"/>
                <wp:effectExtent l="0" t="0" r="0" b="0"/>
                <wp:wrapNone/>
                <wp:docPr id="7842" name="Rectangle 78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E16087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2" style="position:absolute;margin-left:210pt;margin-top:-1pt;width:79pt;height:49pt;z-index:2593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g9pcK7AQAATAMAAA4AAAAAAAAAAAAAAAAALgIAAGRycy9l&#10;Mm9Eb2MueG1sUEsBAi0AFAAGAAgAAAAhANvDJfLbAAAACQEAAA8AAAAAAAAAAAAAAAAAFQQAAGRy&#10;cy9kb3ducmV2LnhtbFBLBQYAAAAABAAEAPMAAAAdBQAAAAA=&#10;" w14:anchorId="0FFF168D">
                <v:textbox inset="2.16pt,1.44pt,0,1.44pt">
                  <w:txbxContent>
                    <w:p w:rsidR="00C940CA" w:rsidP="00C940CA" w:rsidRDefault="00C940CA" w14:paraId="3E16087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6432" behindDoc="0" locked="0" layoutInCell="1" allowOverlap="1" wp14:editId="7B96ABC1" wp14:anchorId="47113E7A">
                <wp:simplePos x="0" y="0"/>
                <wp:positionH relativeFrom="column">
                  <wp:posOffset>2667000</wp:posOffset>
                </wp:positionH>
                <wp:positionV relativeFrom="paragraph">
                  <wp:posOffset>-12700</wp:posOffset>
                </wp:positionV>
                <wp:extent cx="1003300" cy="622300"/>
                <wp:effectExtent l="0" t="0" r="0" b="0"/>
                <wp:wrapNone/>
                <wp:docPr id="7843" name="Rectangle 78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E602FE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3" style="position:absolute;margin-left:210pt;margin-top:-1pt;width:79pt;height:49pt;z-index:2593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5LlRKboBAABMAwAADgAAAAAAAAAAAAAAAAAuAgAAZHJzL2Uy&#10;b0RvYy54bWxQSwECLQAUAAYACAAAACEA28Ml8tsAAAAJAQAADwAAAAAAAAAAAAAAAAAUBAAAZHJz&#10;L2Rvd25yZXYueG1sUEsFBgAAAAAEAAQA8wAAABwFAAAAAA==&#10;" w14:anchorId="47113E7A">
                <v:textbox inset="2.16pt,1.44pt,0,1.44pt">
                  <w:txbxContent>
                    <w:p w:rsidR="00C940CA" w:rsidP="00C940CA" w:rsidRDefault="00C940CA" w14:paraId="5E602FE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7456" behindDoc="0" locked="0" layoutInCell="1" allowOverlap="1" wp14:editId="0A0FB4F8" wp14:anchorId="5E47F85B">
                <wp:simplePos x="0" y="0"/>
                <wp:positionH relativeFrom="column">
                  <wp:posOffset>2667000</wp:posOffset>
                </wp:positionH>
                <wp:positionV relativeFrom="paragraph">
                  <wp:posOffset>-12700</wp:posOffset>
                </wp:positionV>
                <wp:extent cx="1003300" cy="622300"/>
                <wp:effectExtent l="0" t="0" r="0" b="0"/>
                <wp:wrapNone/>
                <wp:docPr id="7844" name="Rectangle 7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CB8ECB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4" style="position:absolute;margin-left:210pt;margin-top:-1pt;width:79pt;height:49pt;z-index:2593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2B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N+16TYnjFqf0&#10;A3Xjrh8VuWQHI6XK8816TSF2WPYUHuEaRXQz+VmDzV+kReai8fmmsZoTEZjcrrZtjZMQeLRZb1fo&#10;Y5fqtThATF+UtyQ7jAJCKcry07eYLldfrmBdBnN5PntpPsyFzPJj07xgPXh5Ro64pOkBjR79xKgY&#10;TaBkwsEzGn8dOShKxq8OlW0261WDm1KCZdu0uMFQAkR9eJvlTgwed0kkoOQYwPQDAi4aFVw4ssLs&#10;ul55J97GBf3rT7D/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f1DYG7AQAATAMAAA4AAAAAAAAAAAAAAAAALgIAAGRycy9l&#10;Mm9Eb2MueG1sUEsBAi0AFAAGAAgAAAAhANvDJfLbAAAACQEAAA8AAAAAAAAAAAAAAAAAFQQAAGRy&#10;cy9kb3ducmV2LnhtbFBLBQYAAAAABAAEAPMAAAAdBQAAAAA=&#10;" w14:anchorId="5E47F85B">
                <v:textbox inset="2.16pt,1.44pt,0,1.44pt">
                  <w:txbxContent>
                    <w:p w:rsidR="00C940CA" w:rsidP="00C940CA" w:rsidRDefault="00C940CA" w14:paraId="4CB8ECB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8480" behindDoc="0" locked="0" layoutInCell="1" allowOverlap="1" wp14:editId="30514CAA" wp14:anchorId="179E55E1">
                <wp:simplePos x="0" y="0"/>
                <wp:positionH relativeFrom="column">
                  <wp:posOffset>2667000</wp:posOffset>
                </wp:positionH>
                <wp:positionV relativeFrom="paragraph">
                  <wp:posOffset>-12700</wp:posOffset>
                </wp:positionV>
                <wp:extent cx="1003300" cy="622300"/>
                <wp:effectExtent l="0" t="0" r="0" b="0"/>
                <wp:wrapNone/>
                <wp:docPr id="7845" name="Rectangle 78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8A93A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5" style="position:absolute;margin-left:210pt;margin-top:-1pt;width:79pt;height:49pt;z-index:2593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lqvA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btr1HSWOW5zS&#10;d9SNu35U5JIdjJQqzzfrNYXYYdlzeIJrFNHN5GcNNn+RFpmLxuebxmpORGByu9q2NU5C4NFmvV2h&#10;j12q1+IAMX1W3pLsMAoIpSjLT19julx9uYJ1Gczl+eyl+TAXMsu7ZvW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rcflqvAEAAEwDAAAOAAAAAAAAAAAAAAAAAC4CAABkcnMv&#10;ZTJvRG9jLnhtbFBLAQItABQABgAIAAAAIQDbwyXy2wAAAAkBAAAPAAAAAAAAAAAAAAAAABYEAABk&#10;cnMvZG93bnJldi54bWxQSwUGAAAAAAQABADzAAAAHgUAAAAA&#10;" w14:anchorId="179E55E1">
                <v:textbox inset="2.16pt,1.44pt,0,1.44pt">
                  <w:txbxContent>
                    <w:p w:rsidR="00C940CA" w:rsidP="00C940CA" w:rsidRDefault="00C940CA" w14:paraId="68A93A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49504" behindDoc="0" locked="0" layoutInCell="1" allowOverlap="1" wp14:editId="509D7A67" wp14:anchorId="39F6EAE1">
                <wp:simplePos x="0" y="0"/>
                <wp:positionH relativeFrom="column">
                  <wp:posOffset>2667000</wp:posOffset>
                </wp:positionH>
                <wp:positionV relativeFrom="paragraph">
                  <wp:posOffset>-12700</wp:posOffset>
                </wp:positionV>
                <wp:extent cx="1003300" cy="622300"/>
                <wp:effectExtent l="0" t="0" r="0" b="0"/>
                <wp:wrapNone/>
                <wp:docPr id="7846" name="Rectangle 78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9E9970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6" style="position:absolute;margin-left:210pt;margin-top:-1pt;width:79pt;height:49pt;z-index:2593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Xb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N+36jhLHLU7p&#10;O+rGXT8qcskORkqV55v1mkLssOw5PME1iuhm8rMGm79Ii8xF4/NNYzUnIjC5XW3bGich8Giz3q7Q&#10;xy7Va3GAmD4rb0l2GAWEUpTlp68xXa6+XMG6DObyfPbSfJgLmeXHZv2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aIJXbvAEAAEwDAAAOAAAAAAAAAAAAAAAAAC4CAABkcnMv&#10;ZTJvRG9jLnhtbFBLAQItABQABgAIAAAAIQDbwyXy2wAAAAkBAAAPAAAAAAAAAAAAAAAAABYEAABk&#10;cnMvZG93bnJldi54bWxQSwUGAAAAAAQABADzAAAAHgUAAAAA&#10;" w14:anchorId="39F6EAE1">
                <v:textbox inset="2.16pt,1.44pt,0,1.44pt">
                  <w:txbxContent>
                    <w:p w:rsidR="00C940CA" w:rsidP="00C940CA" w:rsidRDefault="00C940CA" w14:paraId="39E9970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0528" behindDoc="0" locked="0" layoutInCell="1" allowOverlap="1" wp14:editId="3A82B4D1" wp14:anchorId="446D91E4">
                <wp:simplePos x="0" y="0"/>
                <wp:positionH relativeFrom="column">
                  <wp:posOffset>2667000</wp:posOffset>
                </wp:positionH>
                <wp:positionV relativeFrom="paragraph">
                  <wp:posOffset>-12700</wp:posOffset>
                </wp:positionV>
                <wp:extent cx="1003300" cy="622300"/>
                <wp:effectExtent l="0" t="0" r="0" b="0"/>
                <wp:wrapNone/>
                <wp:docPr id="7847" name="Rectangle 7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C2D45F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7" style="position:absolute;margin-left:210pt;margin-top:-1pt;width:79pt;height:49pt;z-index:2593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EwvA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btr1hhLHLU7p&#10;O+rGXT8qcskORkqV55v1mkLssOw5PME1iuhm8rMGm79Ii8xF4/NNYzUnIjC5XW3bGich8Giz3q7Q&#10;xy7Va3GAmD4rb0l2GAWEUpTlp68xXa6+XMG6DObyfPbSfJgLmeVdc/e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WpGEwvAEAAEwDAAAOAAAAAAAAAAAAAAAAAC4CAABkcnMv&#10;ZTJvRG9jLnhtbFBLAQItABQABgAIAAAAIQDbwyXy2wAAAAkBAAAPAAAAAAAAAAAAAAAAABYEAABk&#10;cnMvZG93bnJldi54bWxQSwUGAAAAAAQABADzAAAAHgUAAAAA&#10;" w14:anchorId="446D91E4">
                <v:textbox inset="2.16pt,1.44pt,0,1.44pt">
                  <w:txbxContent>
                    <w:p w:rsidR="00C940CA" w:rsidP="00C940CA" w:rsidRDefault="00C940CA" w14:paraId="0C2D45F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1552" behindDoc="0" locked="0" layoutInCell="1" allowOverlap="1" wp14:editId="40BFAA8B" wp14:anchorId="435F795D">
                <wp:simplePos x="0" y="0"/>
                <wp:positionH relativeFrom="column">
                  <wp:posOffset>2667000</wp:posOffset>
                </wp:positionH>
                <wp:positionV relativeFrom="paragraph">
                  <wp:posOffset>-12700</wp:posOffset>
                </wp:positionV>
                <wp:extent cx="1003300" cy="622300"/>
                <wp:effectExtent l="0" t="0" r="0" b="0"/>
                <wp:wrapNone/>
                <wp:docPr id="7848" name="Rectangle 78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974FE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8" style="position:absolute;margin-left:210pt;margin-top:-1pt;width:79pt;height:49pt;z-index:2593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wGuwEAAEw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TbvGWTlmcUrf&#10;UTfmBiPJJTtqIWSeb9ZrCrHDsufwBNcoopvJzwps/iItMheNzzeN5ZwIx+R2tW1rnATHo816u0If&#10;u1SvxQFi+iy9JdnpKSCUoiw7fY3pcvXlCtZlMJfns5fmw1zILD82dy9YD16ckSMuaXpEo4yfesqN&#10;DpRMOPiexl9HBpIS88Whss1mvWpwU0qwbJsWVYESIOrD2yxzfPS4SzwBJccAehgRcNGo4MKRFWbX&#10;9co78TYu6F9/gv1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lkXAa7AQAATAMAAA4AAAAAAAAAAAAAAAAALgIAAGRycy9l&#10;Mm9Eb2MueG1sUEsBAi0AFAAGAAgAAAAhANvDJfLbAAAACQEAAA8AAAAAAAAAAAAAAAAAFQQAAGRy&#10;cy9kb3ducmV2LnhtbFBLBQYAAAAABAAEAPMAAAAdBQAAAAA=&#10;" w14:anchorId="435F795D">
                <v:textbox inset="2.16pt,1.44pt,0,1.44pt">
                  <w:txbxContent>
                    <w:p w:rsidR="00C940CA" w:rsidP="00C940CA" w:rsidRDefault="00C940CA" w14:paraId="02974FE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2576" behindDoc="0" locked="0" layoutInCell="1" allowOverlap="1" wp14:editId="23C67DCE" wp14:anchorId="13FE7476">
                <wp:simplePos x="0" y="0"/>
                <wp:positionH relativeFrom="column">
                  <wp:posOffset>2667000</wp:posOffset>
                </wp:positionH>
                <wp:positionV relativeFrom="paragraph">
                  <wp:posOffset>-12700</wp:posOffset>
                </wp:positionV>
                <wp:extent cx="1003300" cy="622300"/>
                <wp:effectExtent l="0" t="0" r="0" b="0"/>
                <wp:wrapNone/>
                <wp:docPr id="7849" name="Rectangle 78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C2859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9" style="position:absolute;margin-left:210pt;margin-top:-1pt;width:79pt;height:49pt;z-index:2593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jtuwEAAEw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m3a9pcRxi1P6&#10;gbpxNxhJLtlR973M8816TSF2WPYUHuEaRXQz+VmBzV+kReai8fmmsZwTEZjcrrZtjZMQeLRZb1fo&#10;Y5fqtThATF+ktyQ7jAJCKcry07eYLldfrmBdBnN5PntpPsyFzPJjs3nBevD9GTnikqYHNMr4iVFh&#10;dKBkwsEzGn8dOUhKzFeHyjab9arBTSnBsm1a3GAoAaI+vM1yJ0aPuyQSUHIMoIcRAReNCi4cWWF2&#10;Xa+8E2/jgv71J9j/Bg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XgqO27AQAATAMAAA4AAAAAAAAAAAAAAAAALgIAAGRycy9l&#10;Mm9Eb2MueG1sUEsBAi0AFAAGAAgAAAAhANvDJfLbAAAACQEAAA8AAAAAAAAAAAAAAAAAFQQAAGRy&#10;cy9kb3ducmV2LnhtbFBLBQYAAAAABAAEAPMAAAAdBQAAAAA=&#10;" w14:anchorId="13FE7476">
                <v:textbox inset="2.16pt,1.44pt,0,1.44pt">
                  <w:txbxContent>
                    <w:p w:rsidR="00C940CA" w:rsidP="00C940CA" w:rsidRDefault="00C940CA" w14:paraId="2C2859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3600" behindDoc="0" locked="0" layoutInCell="1" allowOverlap="1" wp14:editId="562FD86E" wp14:anchorId="10D4FE63">
                <wp:simplePos x="0" y="0"/>
                <wp:positionH relativeFrom="column">
                  <wp:posOffset>2667000</wp:posOffset>
                </wp:positionH>
                <wp:positionV relativeFrom="paragraph">
                  <wp:posOffset>-12700</wp:posOffset>
                </wp:positionV>
                <wp:extent cx="1003300" cy="622300"/>
                <wp:effectExtent l="0" t="0" r="0" b="0"/>
                <wp:wrapNone/>
                <wp:docPr id="7850" name="Rectangle 7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DD2D66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0" style="position:absolute;margin-left:210pt;margin-top:-1pt;width:79pt;height:49pt;z-index:2593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ny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dXuLAjlucUo/&#10;UTfuBiPJOTvqvpd5vlmvKcQOy57CI1yiiG4mPyuw+Yu0yFw0Pl01lnMiApOb1aat8SGBR+ubzQp9&#10;7FK9FgeI6av0lmSHUUAoRVl+/B7T+erLFazLYM7PZy/N+7mQWd427QvWve9PyBGXND2gUcZPjAqj&#10;AyUTDp7R+PvAQVJivjlUtlnfrBrclBIs26bFDYYSIOr92yx3YvS4SyIBJYcAehgRcNGo4MKRFWaX&#10;9co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rayfK7AQAATAMAAA4AAAAAAAAAAAAAAAAALgIAAGRycy9l&#10;Mm9Eb2MueG1sUEsBAi0AFAAGAAgAAAAhANvDJfLbAAAACQEAAA8AAAAAAAAAAAAAAAAAFQQAAGRy&#10;cy9kb3ducmV2LnhtbFBLBQYAAAAABAAEAPMAAAAdBQAAAAA=&#10;" w14:anchorId="10D4FE63">
                <v:textbox inset="2.16pt,1.44pt,0,1.44pt">
                  <w:txbxContent>
                    <w:p w:rsidR="00C940CA" w:rsidP="00C940CA" w:rsidRDefault="00C940CA" w14:paraId="1DD2D66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4624" behindDoc="0" locked="0" layoutInCell="1" allowOverlap="1" wp14:editId="78D57C79" wp14:anchorId="048EE435">
                <wp:simplePos x="0" y="0"/>
                <wp:positionH relativeFrom="column">
                  <wp:posOffset>2667000</wp:posOffset>
                </wp:positionH>
                <wp:positionV relativeFrom="paragraph">
                  <wp:posOffset>-12700</wp:posOffset>
                </wp:positionV>
                <wp:extent cx="1003300" cy="622300"/>
                <wp:effectExtent l="0" t="0" r="0" b="0"/>
                <wp:wrapNone/>
                <wp:docPr id="7851" name="Rectangle 78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A9791A1" w14:textId="77777777">
                            <w:r>
                              <w:rPr>
                                <w:rFonts w:ascii="Geneva" w:hAnsi="Geneva" w:eastAsia="Geneva" w:cs="Geneva"/>
                                <w:color w:val="000000"/>
                                <w:sz w:val="20"/>
                                <w:szCs w:val="20"/>
                                <w:lang w:val="Portuguese"/>
                              </w:rPr>
                              <w:t>NÃO NENHUM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1" style="position:absolute;margin-left:210pt;margin-top:-1pt;width:79pt;height:49pt;z-index:2593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0Z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ldNdcVJY5bnNIv&#10;1I27blDklO2NlGqe76zXGGKLZc/hCc5RRHcmP2mw8xdpkSlrfLxorKZEBCbXy3VT4iQEHq2u1kv0&#10;sUvxVhwgpp/KWzI7jAJCycryw31Mp6uvV7BuBnN6fvbStJsymeq6Xr9i3Xl5RI64pOkRjR78yKgY&#10;TKBkxMEzGv/sOShKhjuHytarq2WNm5KDqqkb3GDIAaLevc9yJ3qPuyQSULIPYLoeAWeNMi4cWWZ2&#10;Xq95J97HG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ZePRm7AQAATAMAAA4AAAAAAAAAAAAAAAAALgIAAGRycy9l&#10;Mm9Eb2MueG1sUEsBAi0AFAAGAAgAAAAhANvDJfLbAAAACQEAAA8AAAAAAAAAAAAAAAAAFQQAAGRy&#10;cy9kb3ducmV2LnhtbFBLBQYAAAAABAAEAPMAAAAdBQAAAAA=&#10;" w14:anchorId="048EE435">
                <v:textbox inset="2.16pt,1.44pt,0,1.44pt">
                  <w:txbxContent>
                    <w:p w:rsidR="00C940CA" w:rsidP="00C940CA" w:rsidRDefault="00C940CA" w14:paraId="6A9791A1" w14:textId="77777777">
                      <w:r>
                        <w:rPr>
                          <w:rFonts w:ascii="Geneva" w:hAnsi="Geneva" w:eastAsia="Geneva" w:cs="Geneva"/>
                          <w:color w:val="000000"/>
                          <w:sz w:val="20"/>
                          <w:szCs w:val="20"/>
                          <w:lang w:val="Portuguese"/>
                        </w:rPr>
                        <w:t>NÃO NENHUM</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0224" behindDoc="0" locked="0" layoutInCell="1" allowOverlap="1" wp14:editId="13D8153C" wp14:anchorId="31152924">
                <wp:simplePos x="0" y="0"/>
                <wp:positionH relativeFrom="column">
                  <wp:posOffset>2667000</wp:posOffset>
                </wp:positionH>
                <wp:positionV relativeFrom="paragraph">
                  <wp:posOffset>139700</wp:posOffset>
                </wp:positionV>
                <wp:extent cx="977900" cy="2057400"/>
                <wp:effectExtent l="0" t="0" r="0" b="0"/>
                <wp:wrapNone/>
                <wp:docPr id="7852" name="Rectangle 7852"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CBA5BC8"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2" style="position:absolute;margin-left:210pt;margin-top:11pt;width:77pt;height:162pt;z-index:259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puU7XuwEAAE0DAAAOAAAAAAAAAAAAAAAAAC4CAABkcnMv&#10;ZTJvRG9jLnhtbFBLAQItABQABgAIAAAAIQDFxEkf3AAAAAoBAAAPAAAAAAAAAAAAAAAAABUEAABk&#10;cnMvZG93bnJldi54bWxQSwUGAAAAAAQABADzAAAAHgUAAAAA&#10;" w14:anchorId="31152924">
                <v:textbox inset="2.16pt,1.44pt,0,1.44pt">
                  <w:txbxContent>
                    <w:p w:rsidR="00C940CA" w:rsidP="00C940CA" w:rsidRDefault="00C940CA" w14:paraId="3CBA5BC8"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1248" behindDoc="0" locked="0" layoutInCell="1" allowOverlap="1" wp14:editId="72792CD0" wp14:anchorId="63B35964">
                <wp:simplePos x="0" y="0"/>
                <wp:positionH relativeFrom="column">
                  <wp:posOffset>2667000</wp:posOffset>
                </wp:positionH>
                <wp:positionV relativeFrom="paragraph">
                  <wp:posOffset>139700</wp:posOffset>
                </wp:positionV>
                <wp:extent cx="1003300" cy="2057400"/>
                <wp:effectExtent l="0" t="0" r="0" b="0"/>
                <wp:wrapNone/>
                <wp:docPr id="7853" name="Rectangle 7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ABCD4F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3" style="position:absolute;margin-left:210pt;margin-top:11pt;width:79pt;height:162pt;z-index:259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hmSmzuwEAAE0DAAAOAAAAAAAAAAAAAAAAAC4CAABkcnMv&#10;ZTJvRG9jLnhtbFBLAQItABQABgAIAAAAIQC2Y/vm3AAAAAoBAAAPAAAAAAAAAAAAAAAAABUEAABk&#10;cnMvZG93bnJldi54bWxQSwUGAAAAAAQABADzAAAAHgUAAAAA&#10;" w14:anchorId="63B35964">
                <v:textbox inset="2.16pt,1.44pt,0,1.44pt">
                  <w:txbxContent>
                    <w:p w:rsidR="00C940CA" w:rsidP="00C940CA" w:rsidRDefault="00C940CA" w14:paraId="7ABCD4F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2272" behindDoc="0" locked="0" layoutInCell="1" allowOverlap="1" wp14:editId="31F84A3B" wp14:anchorId="2DB91F73">
                <wp:simplePos x="0" y="0"/>
                <wp:positionH relativeFrom="column">
                  <wp:posOffset>2667000</wp:posOffset>
                </wp:positionH>
                <wp:positionV relativeFrom="paragraph">
                  <wp:posOffset>139700</wp:posOffset>
                </wp:positionV>
                <wp:extent cx="977900" cy="2057400"/>
                <wp:effectExtent l="0" t="0" r="0" b="0"/>
                <wp:wrapNone/>
                <wp:docPr id="7854" name="Rectangle 7854"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36FDBD6"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4" style="position:absolute;margin-left:210pt;margin-top:11pt;width:77pt;height:162pt;z-index:259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D/cZLSuwEAAE0DAAAOAAAAAAAAAAAAAAAAAC4CAABkcnMv&#10;ZTJvRG9jLnhtbFBLAQItABQABgAIAAAAIQDFxEkf3AAAAAoBAAAPAAAAAAAAAAAAAAAAABUEAABk&#10;cnMvZG93bnJldi54bWxQSwUGAAAAAAQABADzAAAAHgUAAAAA&#10;" w14:anchorId="2DB91F73">
                <v:textbox inset="2.16pt,1.44pt,0,1.44pt">
                  <w:txbxContent>
                    <w:p w:rsidR="00C940CA" w:rsidP="00C940CA" w:rsidRDefault="00C940CA" w14:paraId="336FDBD6"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3296" behindDoc="0" locked="0" layoutInCell="1" allowOverlap="1" wp14:editId="6A515BEB" wp14:anchorId="1D448FE7">
                <wp:simplePos x="0" y="0"/>
                <wp:positionH relativeFrom="column">
                  <wp:posOffset>2667000</wp:posOffset>
                </wp:positionH>
                <wp:positionV relativeFrom="paragraph">
                  <wp:posOffset>139700</wp:posOffset>
                </wp:positionV>
                <wp:extent cx="977900" cy="2057400"/>
                <wp:effectExtent l="0" t="0" r="0" b="0"/>
                <wp:wrapNone/>
                <wp:docPr id="7855" name="Rectangle 7855"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1F81662" w14:textId="77777777">
                            <w:r>
                              <w:rPr>
                                <w:rFonts w:ascii="Geneva" w:hAnsi="Geneva" w:eastAsia="Geneva" w:cs="Geneva"/>
                                <w:color w:val="000000"/>
                                <w:sz w:val="20"/>
                                <w:szCs w:val="20"/>
                                <w:lang w:val="Portuguese"/>
                              </w:rPr>
                              <w:t xml:space="preserve">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5" style="position:absolute;margin-left:210pt;margin-top:11pt;width:77pt;height:162pt;z-index:259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t3TnfLwBAABNAwAADgAAAAAAAAAAAAAAAAAuAgAAZHJz&#10;L2Uyb0RvYy54bWxQSwECLQAUAAYACAAAACEAxcRJH9wAAAAKAQAADwAAAAAAAAAAAAAAAAAWBAAA&#10;ZHJzL2Rvd25yZXYueG1sUEsFBgAAAAAEAAQA8wAAAB8FAAAAAA==&#10;" w14:anchorId="1D448FE7">
                <v:textbox inset="2.16pt,1.44pt,0,1.44pt">
                  <w:txbxContent>
                    <w:p w:rsidR="00C940CA" w:rsidP="00C940CA" w:rsidRDefault="00C940CA" w14:paraId="01F81662" w14:textId="77777777">
                      <w:r>
                        <w:rPr>
                          <w:rFonts w:ascii="Geneva" w:hAnsi="Geneva" w:eastAsia="Geneva" w:cs="Geneva"/>
                          <w:color w:val="000000"/>
                          <w:sz w:val="20"/>
                          <w:szCs w:val="20"/>
                          <w:lang w:val="Portuguese"/>
                        </w:rPr>
                        <w:t xml:space="preserve">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4320" behindDoc="0" locked="0" layoutInCell="1" allowOverlap="1" wp14:editId="11DAB2D9" wp14:anchorId="4E403FC1">
                <wp:simplePos x="0" y="0"/>
                <wp:positionH relativeFrom="column">
                  <wp:posOffset>2667000</wp:posOffset>
                </wp:positionH>
                <wp:positionV relativeFrom="paragraph">
                  <wp:posOffset>139700</wp:posOffset>
                </wp:positionV>
                <wp:extent cx="1003300" cy="2057400"/>
                <wp:effectExtent l="0" t="0" r="0" b="0"/>
                <wp:wrapNone/>
                <wp:docPr id="7856" name="Rectangle 78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19F7AB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6" style="position:absolute;margin-left:210pt;margin-top:11pt;width:79pt;height:162pt;z-index:259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vJvAEAAE0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xu2ptbShy32KUf&#10;6Bt3g5HkXB1138vc3+zXFGKH157DE1yyiMssflZg8xdlkbl4fLp6LOdEBBbvVndtjZ0QuNXU6/UG&#10;E4Sp3m4HiOmL9JbkBaOAXIq1/PgtpvPR1yN4L7M5v59Xad7PRc3yZrV+Jbv3/QlF4pSmRwzK+IlR&#10;YXSgZMLOMxp/HThISsxXh9Y2m/WqwVEpybJtWhxhKAnS3r+vcidGj8MkElByCKCHE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yoMbybwBAABNAwAADgAAAAAAAAAAAAAAAAAuAgAAZHJz&#10;L2Uyb0RvYy54bWxQSwECLQAUAAYACAAAACEAtmP75twAAAAKAQAADwAAAAAAAAAAAAAAAAAWBAAA&#10;ZHJzL2Rvd25yZXYueG1sUEsFBgAAAAAEAAQA8wAAAB8FAAAAAA==&#10;" w14:anchorId="4E403FC1">
                <v:textbox inset="2.16pt,1.44pt,0,1.44pt">
                  <w:txbxContent>
                    <w:p w:rsidR="00C940CA" w:rsidP="00C940CA" w:rsidRDefault="00C940CA" w14:paraId="219F7AB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5344" behindDoc="0" locked="0" layoutInCell="1" allowOverlap="1" wp14:editId="7799F204" wp14:anchorId="0E0BD93F">
                <wp:simplePos x="0" y="0"/>
                <wp:positionH relativeFrom="column">
                  <wp:posOffset>2667000</wp:posOffset>
                </wp:positionH>
                <wp:positionV relativeFrom="paragraph">
                  <wp:posOffset>139700</wp:posOffset>
                </wp:positionV>
                <wp:extent cx="977900" cy="2057400"/>
                <wp:effectExtent l="0" t="0" r="0" b="0"/>
                <wp:wrapNone/>
                <wp:docPr id="7857" name="Rectangle 7857"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5ED353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7" style="position:absolute;margin-left:210pt;margin-top:11pt;width:77pt;height:162pt;z-index:259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gqN8rbwBAABNAwAADgAAAAAAAAAAAAAAAAAuAgAAZHJz&#10;L2Uyb0RvYy54bWxQSwECLQAUAAYACAAAACEAxcRJH9wAAAAKAQAADwAAAAAAAAAAAAAAAAAWBAAA&#10;ZHJzL2Rvd25yZXYueG1sUEsFBgAAAAAEAAQA8wAAAB8FAAAAAA==&#10;" w14:anchorId="0E0BD93F">
                <v:textbox inset="2.16pt,1.44pt,0,1.44pt">
                  <w:txbxContent>
                    <w:p w:rsidR="00C940CA" w:rsidP="00C940CA" w:rsidRDefault="00C940CA" w14:paraId="45ED353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6368" behindDoc="0" locked="0" layoutInCell="1" allowOverlap="1" wp14:editId="1141769D" wp14:anchorId="67E68321">
                <wp:simplePos x="0" y="0"/>
                <wp:positionH relativeFrom="column">
                  <wp:posOffset>2679700</wp:posOffset>
                </wp:positionH>
                <wp:positionV relativeFrom="paragraph">
                  <wp:posOffset>139700</wp:posOffset>
                </wp:positionV>
                <wp:extent cx="977900" cy="2057400"/>
                <wp:effectExtent l="0" t="0" r="0" b="0"/>
                <wp:wrapNone/>
                <wp:docPr id="7858" name="Rectangle 7858"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2423D309" w14:textId="77777777">
                            <w:r>
                              <w:rPr>
                                <w:rFonts w:ascii="Geneva" w:hAnsi="Geneva" w:eastAsia="Geneva" w:cs="Geneva"/>
                                <w:color w:val="000000"/>
                                <w:sz w:val="20"/>
                                <w:szCs w:val="20"/>
                                <w:lang w:val="Portuguese"/>
                              </w:rPr>
                              <w:t>DESCONHECIDO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8" style="position:absolute;margin-left:211pt;margin-top:11pt;width:77pt;height:162pt;z-index:259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" w14:anchorId="67E68321">
                <v:textbox inset="2.16pt,1.44pt,0,1.44pt">
                  <w:txbxContent>
                    <w:p w:rsidR="00C940CA" w:rsidP="00C940CA" w:rsidRDefault="00C940CA" w14:paraId="2423D309" w14:textId="77777777">
                      <w:r>
                        <w:rPr>
                          <w:rFonts w:ascii="Geneva" w:hAnsi="Geneva" w:eastAsia="Geneva" w:cs="Geneva"/>
                          <w:color w:val="000000"/>
                          <w:sz w:val="20"/>
                          <w:szCs w:val="20"/>
                          <w:lang w:val="Portuguese"/>
                        </w:rPr>
                        <w:t>DESCONHECIDO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7392" behindDoc="0" locked="0" layoutInCell="1" allowOverlap="1" wp14:editId="40EADC76" wp14:anchorId="17700E8C">
                <wp:simplePos x="0" y="0"/>
                <wp:positionH relativeFrom="column">
                  <wp:posOffset>2667000</wp:posOffset>
                </wp:positionH>
                <wp:positionV relativeFrom="paragraph">
                  <wp:posOffset>139700</wp:posOffset>
                </wp:positionV>
                <wp:extent cx="1003300" cy="2057400"/>
                <wp:effectExtent l="0" t="0" r="0" b="0"/>
                <wp:wrapNone/>
                <wp:docPr id="7859" name="Rectangle 7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5EAACF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9" style="position:absolute;margin-left:210pt;margin-top:11pt;width:79pt;height:162pt;z-index:259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G8BMvbwBAABNAwAADgAAAAAAAAAAAAAAAAAuAgAAZHJz&#10;L2Uyb0RvYy54bWxQSwECLQAUAAYACAAAACEAtmP75twAAAAKAQAADwAAAAAAAAAAAAAAAAAWBAAA&#10;ZHJzL2Rvd25yZXYueG1sUEsFBgAAAAAEAAQA8wAAAB8FAAAAAA==&#10;" w14:anchorId="17700E8C">
                <v:textbox inset="2.16pt,1.44pt,0,1.44pt">
                  <w:txbxContent>
                    <w:p w:rsidR="00C940CA" w:rsidP="00C940CA" w:rsidRDefault="00C940CA" w14:paraId="45EAACF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8416" behindDoc="0" locked="0" layoutInCell="1" allowOverlap="1" wp14:editId="7FD76330" wp14:anchorId="0D187F46">
                <wp:simplePos x="0" y="0"/>
                <wp:positionH relativeFrom="column">
                  <wp:posOffset>2667000</wp:posOffset>
                </wp:positionH>
                <wp:positionV relativeFrom="paragraph">
                  <wp:posOffset>139700</wp:posOffset>
                </wp:positionV>
                <wp:extent cx="977900" cy="2057400"/>
                <wp:effectExtent l="0" t="0" r="0" b="0"/>
                <wp:wrapNone/>
                <wp:docPr id="7860" name="Rectangle 786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39CE7C5"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0" style="position:absolute;margin-left:210pt;margin-top:11pt;width:77pt;height:162pt;z-index:259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D488LJuwEAAE0DAAAOAAAAAAAAAAAAAAAAAC4CAABkcnMv&#10;ZTJvRG9jLnhtbFBLAQItABQABgAIAAAAIQDFxEkf3AAAAAoBAAAPAAAAAAAAAAAAAAAAABUEAABk&#10;cnMvZG93bnJldi54bWxQSwUGAAAAAAQABADzAAAAHgUAAAAA&#10;" w14:anchorId="0D187F46">
                <v:textbox inset="2.16pt,1.44pt,0,1.44pt">
                  <w:txbxContent>
                    <w:p w:rsidR="00C940CA" w:rsidP="00C940CA" w:rsidRDefault="00C940CA" w14:paraId="339CE7C5"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89440" behindDoc="0" locked="0" layoutInCell="1" allowOverlap="1" wp14:editId="310C17E0" wp14:anchorId="05052293">
                <wp:simplePos x="0" y="0"/>
                <wp:positionH relativeFrom="column">
                  <wp:posOffset>2667000</wp:posOffset>
                </wp:positionH>
                <wp:positionV relativeFrom="paragraph">
                  <wp:posOffset>139700</wp:posOffset>
                </wp:positionV>
                <wp:extent cx="977900" cy="2057400"/>
                <wp:effectExtent l="0" t="0" r="0" b="0"/>
                <wp:wrapNone/>
                <wp:docPr id="7861" name="Rectangle 786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77D61AC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1" style="position:absolute;margin-left:210pt;margin-top:11pt;width:77pt;height:162pt;z-index:259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w9rdnuwEAAE0DAAAOAAAAAAAAAAAAAAAAAC4CAABkcnMv&#10;ZTJvRG9jLnhtbFBLAQItABQABgAIAAAAIQDFxEkf3AAAAAoBAAAPAAAAAAAAAAAAAAAAABUEAABk&#10;cnMvZG93bnJldi54bWxQSwUGAAAAAAQABADzAAAAHgUAAAAA&#10;" w14:anchorId="05052293">
                <v:textbox inset="2.16pt,1.44pt,0,1.44pt">
                  <w:txbxContent>
                    <w:p w:rsidR="00C940CA" w:rsidP="00C940CA" w:rsidRDefault="00C940CA" w14:paraId="77D61AC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0464" behindDoc="0" locked="0" layoutInCell="1" allowOverlap="1" wp14:editId="779A9A28" wp14:anchorId="37FCC83D">
                <wp:simplePos x="0" y="0"/>
                <wp:positionH relativeFrom="column">
                  <wp:posOffset>2667000</wp:posOffset>
                </wp:positionH>
                <wp:positionV relativeFrom="paragraph">
                  <wp:posOffset>139700</wp:posOffset>
                </wp:positionV>
                <wp:extent cx="1003300" cy="2057400"/>
                <wp:effectExtent l="0" t="0" r="0" b="0"/>
                <wp:wrapNone/>
                <wp:docPr id="7862" name="Rectangle 7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559F489"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2" style="position:absolute;margin-left:210pt;margin-top:11pt;width:79pt;height:162pt;z-index:259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cz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25uGEsctdukH&#10;+sZdPypyqg5GSpX7m/2aQuzw2kt4hnMWcZnFzxps/qIsMhePjxeP1ZyIwOLt1W1bYycEbjX1arXG&#10;BGGqt9sBYvqmvCV5wSggl2ItPzzGdDr6egTvZTan9/Mqzbu5qFlerwpuLu68PKJInNL0hEGPfmJU&#10;jCZQMmHnGY2/9xwUJeODQ2ub9eoKnUglWbZNiyMMJUHau/dV7sTgcZhEAkr2AUw/IO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n+XM7wBAABNAwAADgAAAAAAAAAAAAAAAAAuAgAAZHJz&#10;L2Uyb0RvYy54bWxQSwECLQAUAAYACAAAACEAtmP75twAAAAKAQAADwAAAAAAAAAAAAAAAAAWBAAA&#10;ZHJzL2Rvd25yZXYueG1sUEsFBgAAAAAEAAQA8wAAAB8FAAAAAA==&#10;" w14:anchorId="37FCC83D">
                <v:textbox inset="2.16pt,1.44pt,0,1.44pt">
                  <w:txbxContent>
                    <w:p w:rsidR="00C940CA" w:rsidP="00C940CA" w:rsidRDefault="00C940CA" w14:paraId="6559F489"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1488" behindDoc="0" locked="0" layoutInCell="1" allowOverlap="1" wp14:editId="35598826" wp14:anchorId="0118F41C">
                <wp:simplePos x="0" y="0"/>
                <wp:positionH relativeFrom="column">
                  <wp:posOffset>2667000</wp:posOffset>
                </wp:positionH>
                <wp:positionV relativeFrom="paragraph">
                  <wp:posOffset>139700</wp:posOffset>
                </wp:positionV>
                <wp:extent cx="1003300" cy="2057400"/>
                <wp:effectExtent l="0" t="0" r="0" b="0"/>
                <wp:wrapNone/>
                <wp:docPr id="7863" name="Rectangle 78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41B7B95"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3" style="position:absolute;margin-left:210pt;margin-top:11pt;width:79pt;height:162pt;z-index:259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Kd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7a2xUlnjvs0g/0&#10;jfveKnKuDkZKNfd39muMqcNrz/EJLlnC5Sx+0uDmL8oiU/H4dPVYTZkILN6t7toaOyFwq6nX6w0m&#10;CFO93o6Q8hcVHJkXjAJyKdby47eUz0dfjuC9mc35/XmVp/1U1Cw/ra9k90GeUCROaX7EoG0YGRXW&#10;REpG7Dyj6feBg6LEfvVobbNZrxoclZIs26bFEYaSIO392yr3Ygg4TCIDJYcIph+QcHm38MKeFWWX&#10;+ZqH4m1e2L/+Bbs/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yeuKduwEAAE0DAAAOAAAAAAAAAAAAAAAAAC4CAABkcnMv&#10;ZTJvRG9jLnhtbFBLAQItABQABgAIAAAAIQC2Y/vm3AAAAAoBAAAPAAAAAAAAAAAAAAAAABUEAABk&#10;cnMvZG93bnJldi54bWxQSwUGAAAAAAQABADzAAAAHgUAAAAA&#10;" w14:anchorId="0118F41C">
                <v:textbox inset="2.16pt,1.44pt,0,1.44pt">
                  <w:txbxContent>
                    <w:p w:rsidR="00C940CA" w:rsidP="00C940CA" w:rsidRDefault="00C940CA" w14:paraId="741B7B95"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2512" behindDoc="0" locked="0" layoutInCell="1" allowOverlap="1" wp14:editId="271AF3E6" wp14:anchorId="46C8F990">
                <wp:simplePos x="0" y="0"/>
                <wp:positionH relativeFrom="column">
                  <wp:posOffset>2667000</wp:posOffset>
                </wp:positionH>
                <wp:positionV relativeFrom="paragraph">
                  <wp:posOffset>139700</wp:posOffset>
                </wp:positionV>
                <wp:extent cx="1003300" cy="2057400"/>
                <wp:effectExtent l="0" t="0" r="0" b="0"/>
                <wp:wrapNone/>
                <wp:docPr id="7864" name="Rectangle 78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B2903E3"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4" style="position:absolute;margin-left:210pt;margin-top:11pt;width:79pt;height:162pt;z-index:259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LdLNrwBAABNAwAADgAAAAAAAAAAAAAAAAAuAgAAZHJz&#10;L2Uyb0RvYy54bWxQSwECLQAUAAYACAAAACEAtmP75twAAAAKAQAADwAAAAAAAAAAAAAAAAAWBAAA&#10;ZHJzL2Rvd25yZXYueG1sUEsFBgAAAAAEAAQA8wAAAB8FAAAAAA==&#10;" w14:anchorId="46C8F990">
                <v:textbox inset="2.16pt,1.44pt,0,1.44pt">
                  <w:txbxContent>
                    <w:p w:rsidR="00C940CA" w:rsidP="00C940CA" w:rsidRDefault="00C940CA" w14:paraId="6B2903E3"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3536" behindDoc="0" locked="0" layoutInCell="1" allowOverlap="1" wp14:editId="673893FE" wp14:anchorId="500B93F9">
                <wp:simplePos x="0" y="0"/>
                <wp:positionH relativeFrom="column">
                  <wp:posOffset>2667000</wp:posOffset>
                </wp:positionH>
                <wp:positionV relativeFrom="paragraph">
                  <wp:posOffset>139700</wp:posOffset>
                </wp:positionV>
                <wp:extent cx="1003300" cy="2057400"/>
                <wp:effectExtent l="0" t="0" r="0" b="0"/>
                <wp:wrapNone/>
                <wp:docPr id="7865" name="Rectangle 7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940CEB5"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5" style="position:absolute;margin-left:210pt;margin-top:11pt;width:79pt;height:162pt;z-index:259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6YvAEAAE0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xu2tsbShy32KUf&#10;6Bt3g5HkXB1138vc3+zXFGKH157DE1yyiMssflZg8xdlkbl4fLp6LOdEBBbvVndtjZ0QuNXU6/UG&#10;E4Sp3m4HiOmL9JbkBaOAXIq1/PgtpvPR1yN4L7M5v59Xad7PRc3yZr16Jbv3/QlF4pSmRwzK+IlR&#10;YXSgZMLOMxp/HThISsxXh9Y2m/WqwVEpybJtWhxhKAnS3r+vcidGj8MkElByCKCHE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5LI+mLwBAABNAwAADgAAAAAAAAAAAAAAAAAuAgAAZHJz&#10;L2Uyb0RvYy54bWxQSwECLQAUAAYACAAAACEAtmP75twAAAAKAQAADwAAAAAAAAAAAAAAAAAWBAAA&#10;ZHJzL2Rvd25yZXYueG1sUEsFBgAAAAAEAAQA8wAAAB8FAAAAAA==&#10;" w14:anchorId="500B93F9">
                <v:textbox inset="2.16pt,1.44pt,0,1.44pt">
                  <w:txbxContent>
                    <w:p w:rsidR="00C940CA" w:rsidP="00C940CA" w:rsidRDefault="00C940CA" w14:paraId="1940CEB5"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4560" behindDoc="0" locked="0" layoutInCell="1" allowOverlap="1" wp14:editId="0A1EA19D" wp14:anchorId="00925DA1">
                <wp:simplePos x="0" y="0"/>
                <wp:positionH relativeFrom="column">
                  <wp:posOffset>2667000</wp:posOffset>
                </wp:positionH>
                <wp:positionV relativeFrom="paragraph">
                  <wp:posOffset>139700</wp:posOffset>
                </wp:positionV>
                <wp:extent cx="1003300" cy="2057400"/>
                <wp:effectExtent l="0" t="0" r="0" b="0"/>
                <wp:wrapNone/>
                <wp:docPr id="7866" name="Rectangle 78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08C25F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6" style="position:absolute;margin-left:210pt;margin-top:11pt;width:79pt;height:162pt;z-index:259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mWDQ57wBAABNAwAADgAAAAAAAAAAAAAAAAAuAgAAZHJz&#10;L2Uyb0RvYy54bWxQSwECLQAUAAYACAAAACEAtmP75twAAAAKAQAADwAAAAAAAAAAAAAAAAAWBAAA&#10;ZHJzL2Rvd25yZXYueG1sUEsFBgAAAAAEAAQA8wAAAB8FAAAAAA==&#10;" w14:anchorId="00925DA1">
                <v:textbox inset="2.16pt,1.44pt,0,1.44pt">
                  <w:txbxContent>
                    <w:p w:rsidR="00C940CA" w:rsidP="00C940CA" w:rsidRDefault="00C940CA" w14:paraId="408C25F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5584" behindDoc="0" locked="0" layoutInCell="1" allowOverlap="1" wp14:editId="0616D689" wp14:anchorId="542AB962">
                <wp:simplePos x="0" y="0"/>
                <wp:positionH relativeFrom="column">
                  <wp:posOffset>2667000</wp:posOffset>
                </wp:positionH>
                <wp:positionV relativeFrom="paragraph">
                  <wp:posOffset>139700</wp:posOffset>
                </wp:positionV>
                <wp:extent cx="1003300" cy="2057400"/>
                <wp:effectExtent l="0" t="0" r="0" b="0"/>
                <wp:wrapNone/>
                <wp:docPr id="7867" name="Rectangle 78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92D5E88"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7" style="position:absolute;margin-left:210pt;margin-top:11pt;width:79pt;height:162pt;z-index:259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VJvAEAAE0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Pr9mZNieMWu/QL&#10;feOuHxU5VQcjpcr9zX5NIXZ47Sk8wjmLuMziZw02f1EWmYvHx4vHak5EYPH26ratsRMCt5p6tVpj&#10;gjDV6+0AMX1T3pK8YBSQS7GWH37EdDr6cgTvZTan9/Mqzbu5qFler65fyO68PKJInNL0gEGPfmJU&#10;jCZQMmHnGY1/9hwUJeN3h9Y269VVg6NSkmXbtDjCUBKkvXtb5U4MHodJJKBkH8D0AxIuJhVe2LOi&#10;7DxfeSje5oX961+w/Qs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0WWlSbwBAABNAwAADgAAAAAAAAAAAAAAAAAuAgAAZHJz&#10;L2Uyb0RvYy54bWxQSwECLQAUAAYACAAAACEAtmP75twAAAAKAQAADwAAAAAAAAAAAAAAAAAWBAAA&#10;ZHJzL2Rvd25yZXYueG1sUEsFBgAAAAAEAAQA8wAAAB8FAAAAAA==&#10;" w14:anchorId="542AB962">
                <v:textbox inset="2.16pt,1.44pt,0,1.44pt">
                  <w:txbxContent>
                    <w:p w:rsidR="00C940CA" w:rsidP="00C940CA" w:rsidRDefault="00C940CA" w14:paraId="192D5E88"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6608" behindDoc="0" locked="0" layoutInCell="1" allowOverlap="1" wp14:editId="3107EC62" wp14:anchorId="3530ED2F">
                <wp:simplePos x="0" y="0"/>
                <wp:positionH relativeFrom="column">
                  <wp:posOffset>2667000</wp:posOffset>
                </wp:positionH>
                <wp:positionV relativeFrom="paragraph">
                  <wp:posOffset>139700</wp:posOffset>
                </wp:positionV>
                <wp:extent cx="1003300" cy="2057400"/>
                <wp:effectExtent l="0" t="0" r="0" b="0"/>
                <wp:wrapNone/>
                <wp:docPr id="7868" name="Rectangle 7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3526BB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8" style="position:absolute;margin-left:210pt;margin-top:11pt;width:79pt;height:162pt;z-index:259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I9vAEAAE0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Obdo29ctxil36g&#10;b9wNRpJzddR9L3N/s19TiB1eew5PcMkiLrP4WYHNX5RF5uLx6eqxnBMRWLy7vWtr7ITAraZerTaY&#10;IEz1ejtATF+ktyQvGAXkUqzlx28xnY++HMF7mc35/bxK834uapafVusXsnvfn1AkTml6xKCMnxgV&#10;RgdKJuw8o/H3gYOkxHx1aG2zWd02OColWbZNi7ZASZD2/m2VOzF6HCaRgJJDAD2MSLiYVHhhz4qy&#10;y3zloXibF/a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ACbyPbwBAABNAwAADgAAAAAAAAAAAAAAAAAuAgAAZHJz&#10;L2Uyb0RvYy54bWxQSwECLQAUAAYACAAAACEAtmP75twAAAAKAQAADwAAAAAAAAAAAAAAAAAWBAAA&#10;ZHJzL2Rvd25yZXYueG1sUEsFBgAAAAAEAAQA8wAAAB8FAAAAAA==&#10;" w14:anchorId="3530ED2F">
                <v:textbox inset="2.16pt,1.44pt,0,1.44pt">
                  <w:txbxContent>
                    <w:p w:rsidR="00C940CA" w:rsidP="00C940CA" w:rsidRDefault="00C940CA" w14:paraId="43526BB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7632" behindDoc="0" locked="0" layoutInCell="1" allowOverlap="1" wp14:editId="72C9E12F" wp14:anchorId="180429F2">
                <wp:simplePos x="0" y="0"/>
                <wp:positionH relativeFrom="column">
                  <wp:posOffset>2667000</wp:posOffset>
                </wp:positionH>
                <wp:positionV relativeFrom="paragraph">
                  <wp:posOffset>139700</wp:posOffset>
                </wp:positionV>
                <wp:extent cx="1003300" cy="2057400"/>
                <wp:effectExtent l="0" t="0" r="0" b="0"/>
                <wp:wrapNone/>
                <wp:docPr id="7869" name="Rectangle 78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553B24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9" style="position:absolute;margin-left:210pt;margin-top:11pt;width:79pt;height:162pt;z-index:259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eT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7e2GEsctdukn&#10;+sbdYCQ5V0fd9zL3N/s1hdjhtafwCJcs4jKLnxXY/EVZZC4en64eyzkRgcXNzaatsRMCt5p6tVpj&#10;gjDV6+0AMX2V3pK8YBSQS7GWH7/HdD76cgTvZTbn9/Mqzfu5qFl+Xq1fyO59f0KROKXpAYMyfmJU&#10;GB0ombDzjMbfBw6SEvPNobXNenXT4KiUZNk2LY4wlARp799WuROjx2ESCSg5BNDDiISLSYUX9qwo&#10;u8xXHoq3eWH/+hfs/g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SCOHk7wBAABNAwAADgAAAAAAAAAAAAAAAAAuAgAAZHJz&#10;L2Uyb0RvYy54bWxQSwECLQAUAAYACAAAACEAtmP75twAAAAKAQAADwAAAAAAAAAAAAAAAAAWBAAA&#10;ZHJzL2Rvd25yZXYueG1sUEsFBgAAAAAEAAQA8wAAAB8FAAAAAA==&#10;" w14:anchorId="180429F2">
                <v:textbox inset="2.16pt,1.44pt,0,1.44pt">
                  <w:txbxContent>
                    <w:p w:rsidR="00C940CA" w:rsidP="00C940CA" w:rsidRDefault="00C940CA" w14:paraId="1553B24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8656" behindDoc="0" locked="0" layoutInCell="1" allowOverlap="1" wp14:editId="723EE48A" wp14:anchorId="45D0B1B9">
                <wp:simplePos x="0" y="0"/>
                <wp:positionH relativeFrom="column">
                  <wp:posOffset>2667000</wp:posOffset>
                </wp:positionH>
                <wp:positionV relativeFrom="paragraph">
                  <wp:posOffset>139700</wp:posOffset>
                </wp:positionV>
                <wp:extent cx="1003300" cy="2057400"/>
                <wp:effectExtent l="0" t="0" r="0" b="0"/>
                <wp:wrapNone/>
                <wp:docPr id="7870" name="Rectangle 78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E46A0A3"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0" style="position:absolute;margin-left:210pt;margin-top:11pt;width:79pt;height:162pt;z-index:259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CPuwEAAE0DAAAOAAAAZHJzL2Uyb0RvYy54bWysU8tu2zAQvBfoPxC815IVt1Y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ftGg3y3GGXfqNv&#10;3PdWkVN1MFKqub+zX2NMHV57jA9wzhIuZ/GTBjd/URaZisfHi8dqykRg8frquq3xIYFbTb1arTFB&#10;mOrtdoSUv6vgyLxgFJBLsZYffqZ8Ovp6BO/NbE7vz6s87aaiZvl11b6S3QV5RJE4pfkeg7ZhZFRY&#10;EykZsfOMppc9B0WJ/eHR2ma9umpwVEqybJsWRxhKgrR376vciyHgMIkMlOwjmH5AwsWkwgt7VpSd&#10;52seivd5Yf/2F2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439CPuwEAAE0DAAAOAAAAAAAAAAAAAAAAAC4CAABkcnMv&#10;ZTJvRG9jLnhtbFBLAQItABQABgAIAAAAIQC2Y/vm3AAAAAoBAAAPAAAAAAAAAAAAAAAAABUEAABk&#10;cnMvZG93bnJldi54bWxQSwUGAAAAAAQABADzAAAAHgUAAAAA&#10;" w14:anchorId="45D0B1B9">
                <v:textbox inset="2.16pt,1.44pt,0,1.44pt">
                  <w:txbxContent>
                    <w:p w:rsidR="00C940CA" w:rsidP="00C940CA" w:rsidRDefault="00C940CA" w14:paraId="3E46A0A3"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99680" behindDoc="0" locked="0" layoutInCell="1" allowOverlap="1" wp14:editId="321023E3" wp14:anchorId="71D27645">
                <wp:simplePos x="0" y="0"/>
                <wp:positionH relativeFrom="column">
                  <wp:posOffset>2667000</wp:posOffset>
                </wp:positionH>
                <wp:positionV relativeFrom="paragraph">
                  <wp:posOffset>139700</wp:posOffset>
                </wp:positionV>
                <wp:extent cx="1003300" cy="2057400"/>
                <wp:effectExtent l="0" t="0" r="0" b="0"/>
                <wp:wrapNone/>
                <wp:docPr id="7871" name="Rectangle 7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B9FFF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1" style="position:absolute;margin-left:210pt;margin-top:11pt;width:79pt;height:162pt;z-index:259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8NqlIbwBAABNAwAADgAAAAAAAAAAAAAAAAAuAgAAZHJz&#10;L2Uyb0RvYy54bWxQSwECLQAUAAYACAAAACEAtmP75twAAAAKAQAADwAAAAAAAAAAAAAAAAAWBAAA&#10;ZHJzL2Rvd25yZXYueG1sUEsFBgAAAAAEAAQA8wAAAB8FAAAAAA==&#10;" w14:anchorId="71D27645">
                <v:textbox inset="2.16pt,1.44pt,0,1.44pt">
                  <w:txbxContent>
                    <w:p w:rsidR="00C940CA" w:rsidP="00C940CA" w:rsidRDefault="00C940CA" w14:paraId="6B9FFF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0704" behindDoc="0" locked="0" layoutInCell="1" allowOverlap="1" wp14:editId="43903A49" wp14:anchorId="303D87D1">
                <wp:simplePos x="0" y="0"/>
                <wp:positionH relativeFrom="column">
                  <wp:posOffset>2667000</wp:posOffset>
                </wp:positionH>
                <wp:positionV relativeFrom="paragraph">
                  <wp:posOffset>139700</wp:posOffset>
                </wp:positionV>
                <wp:extent cx="1003300" cy="2057400"/>
                <wp:effectExtent l="0" t="0" r="0" b="0"/>
                <wp:wrapNone/>
                <wp:docPr id="7872" name="Rectangle 78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8AA716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2" style="position:absolute;margin-left:210pt;margin-top:11pt;width:79pt;height:162pt;z-index:259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3cM+S7wBAABNAwAADgAAAAAAAAAAAAAAAAAuAgAAZHJz&#10;L2Uyb0RvYy54bWxQSwECLQAUAAYACAAAACEAtmP75twAAAAKAQAADwAAAAAAAAAAAAAAAAAWBAAA&#10;ZHJzL2Rvd25yZXYueG1sUEsFBgAAAAAEAAQA8wAAAB8FAAAAAA==&#10;" w14:anchorId="303D87D1">
                <v:textbox inset="2.16pt,1.44pt,0,1.44pt">
                  <w:txbxContent>
                    <w:p w:rsidR="00C940CA" w:rsidP="00C940CA" w:rsidRDefault="00C940CA" w14:paraId="28AA716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1728" behindDoc="0" locked="0" layoutInCell="1" allowOverlap="1" wp14:editId="49A7B1A0" wp14:anchorId="0F18E8CD">
                <wp:simplePos x="0" y="0"/>
                <wp:positionH relativeFrom="column">
                  <wp:posOffset>2667000</wp:posOffset>
                </wp:positionH>
                <wp:positionV relativeFrom="paragraph">
                  <wp:posOffset>139700</wp:posOffset>
                </wp:positionV>
                <wp:extent cx="1003300" cy="2057400"/>
                <wp:effectExtent l="0" t="0" r="0" b="0"/>
                <wp:wrapNone/>
                <wp:docPr id="7873" name="Rectangle 78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1A85CD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3" style="position:absolute;margin-left:210pt;margin-top:11pt;width:79pt;height:162pt;z-index:259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VxkvluwEAAE0DAAAOAAAAAAAAAAAAAAAAAC4CAABkcnMv&#10;ZTJvRG9jLnhtbFBLAQItABQABgAIAAAAIQC2Y/vm3AAAAAoBAAAPAAAAAAAAAAAAAAAAABUEAABk&#10;cnMvZG93bnJldi54bWxQSwUGAAAAAAQABADzAAAAHgUAAAAA&#10;" w14:anchorId="0F18E8CD">
                <v:textbox inset="2.16pt,1.44pt,0,1.44pt">
                  <w:txbxContent>
                    <w:p w:rsidR="00C940CA" w:rsidP="00C940CA" w:rsidRDefault="00C940CA" w14:paraId="51A85CD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2752" behindDoc="0" locked="0" layoutInCell="1" allowOverlap="1" wp14:editId="21216B0F" wp14:anchorId="415626F5">
                <wp:simplePos x="0" y="0"/>
                <wp:positionH relativeFrom="column">
                  <wp:posOffset>2667000</wp:posOffset>
                </wp:positionH>
                <wp:positionV relativeFrom="paragraph">
                  <wp:posOffset>139700</wp:posOffset>
                </wp:positionV>
                <wp:extent cx="1003300" cy="2057400"/>
                <wp:effectExtent l="0" t="0" r="0" b="0"/>
                <wp:wrapNone/>
                <wp:docPr id="7874" name="Rectangle 7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DACF00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4" style="position:absolute;margin-left:210pt;margin-top:11pt;width:79pt;height:162pt;z-index:259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OvA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7XpFieMWu/QT&#10;feOuHxU5VQcjpcr9zX5NIXZ47Tk8wTmLuMziZw02f1EWmYvHx4vHak5EYPHm6qatsRMCt5p6tVpj&#10;gjDV2+0AMX1X3pK8YBSQS7GWH+5jOh19PYL3MpvT+3mV5t1c1Cyvr5tXsjsvjygSpzQ9YtCjnxgV&#10;owmUTNh5RuPvPQdFyfjDobXNenXV4KiUZNk2LY4wlARp795XuRODx2ESCSjZBzD9gISLSYUX9qwo&#10;O89XHor3eWH/9hds/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wviTrwBAABNAwAADgAAAAAAAAAAAAAAAAAuAgAAZHJz&#10;L2Uyb0RvYy54bWxQSwECLQAUAAYACAAAACEAtmP75twAAAAKAQAADwAAAAAAAAAAAAAAAAAWBAAA&#10;ZHJzL2Rvd25yZXYueG1sUEsFBgAAAAAEAAQA8wAAAB8FAAAAAA==&#10;" w14:anchorId="415626F5">
                <v:textbox inset="2.16pt,1.44pt,0,1.44pt">
                  <w:txbxContent>
                    <w:p w:rsidR="00C940CA" w:rsidP="00C940CA" w:rsidRDefault="00C940CA" w14:paraId="1DACF00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3776" behindDoc="0" locked="0" layoutInCell="1" allowOverlap="1" wp14:editId="2E0AE8A6" wp14:anchorId="1A14E110">
                <wp:simplePos x="0" y="0"/>
                <wp:positionH relativeFrom="column">
                  <wp:posOffset>2667000</wp:posOffset>
                </wp:positionH>
                <wp:positionV relativeFrom="paragraph">
                  <wp:posOffset>139700</wp:posOffset>
                </wp:positionV>
                <wp:extent cx="1003300" cy="2057400"/>
                <wp:effectExtent l="0" t="0" r="0" b="0"/>
                <wp:wrapNone/>
                <wp:docPr id="7875" name="Rectangle 78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FE4C26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5" style="position:absolute;margin-left:210pt;margin-top:11pt;width:79pt;height:162pt;z-index:259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w6X4LwBAABNAwAADgAAAAAAAAAAAAAAAAAuAgAAZHJz&#10;L2Uyb0RvYy54bWxQSwECLQAUAAYACAAAACEAtmP75twAAAAKAQAADwAAAAAAAAAAAAAAAAAWBAAA&#10;ZHJzL2Rvd25yZXYueG1sUEsFBgAAAAAEAAQA8wAAAB8FAAAAAA==&#10;" w14:anchorId="1A14E110">
                <v:textbox inset="2.16pt,1.44pt,0,1.44pt">
                  <w:txbxContent>
                    <w:p w:rsidR="00C940CA" w:rsidP="00C940CA" w:rsidRDefault="00C940CA" w14:paraId="2FE4C26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4800" behindDoc="0" locked="0" layoutInCell="1" allowOverlap="1" wp14:editId="5924C630" wp14:anchorId="738BE6DE">
                <wp:simplePos x="0" y="0"/>
                <wp:positionH relativeFrom="column">
                  <wp:posOffset>2667000</wp:posOffset>
                </wp:positionH>
                <wp:positionV relativeFrom="paragraph">
                  <wp:posOffset>139700</wp:posOffset>
                </wp:positionV>
                <wp:extent cx="1003300" cy="2057400"/>
                <wp:effectExtent l="0" t="0" r="0" b="0"/>
                <wp:wrapNone/>
                <wp:docPr id="7876" name="Rectangle 78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46AF50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6" style="position:absolute;margin-left:210pt;margin-top:11pt;width:79pt;height:162pt;z-index:259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fvAEAAE0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Prdn1DieMWu/QL&#10;feOuHxU5VQcjpcr9zX5NIXZ47Sk8wjmLuMziZw02f1EWmYvHx4vHak5EYPH26ratsRMCt5p6tVpj&#10;gjDV6+0AMX1T3pK8YBSQS7GWH37EdDr6cgTvZTan9/Mqzbu5qFleX69eyO68PKJInNL0gEGPfmJU&#10;jCZQMmHnGY1/9hwUJeN3h9Y269VVg6NSkmXbtDjCUBKkvXtb5U4MHodJJKBkH8D0AxIuJhVe2LOi&#10;7DxfeSje5oX961+w/Qs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Ptx5n7wBAABNAwAADgAAAAAAAAAAAAAAAAAuAgAAZHJz&#10;L2Uyb0RvYy54bWxQSwECLQAUAAYACAAAACEAtmP75twAAAAKAQAADwAAAAAAAAAAAAAAAAAWBAAA&#10;ZHJzL2Rvd25yZXYueG1sUEsFBgAAAAAEAAQA8wAAAB8FAAAAAA==&#10;" w14:anchorId="738BE6DE">
                <v:textbox inset="2.16pt,1.44pt,0,1.44pt">
                  <w:txbxContent>
                    <w:p w:rsidR="00C940CA" w:rsidP="00C940CA" w:rsidRDefault="00C940CA" w14:paraId="546AF50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5824" behindDoc="0" locked="0" layoutInCell="1" allowOverlap="1" wp14:editId="4998E442" wp14:anchorId="72D3FCDF">
                <wp:simplePos x="0" y="0"/>
                <wp:positionH relativeFrom="column">
                  <wp:posOffset>2667000</wp:posOffset>
                </wp:positionH>
                <wp:positionV relativeFrom="paragraph">
                  <wp:posOffset>139700</wp:posOffset>
                </wp:positionV>
                <wp:extent cx="1003300" cy="2057400"/>
                <wp:effectExtent l="0" t="0" r="0" b="0"/>
                <wp:wrapNone/>
                <wp:docPr id="7877" name="Rectangle 7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E0CB3E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7" style="position:absolute;margin-left:210pt;margin-top:11pt;width:79pt;height:162pt;z-index:259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tkMMbwBAABNAwAADgAAAAAAAAAAAAAAAAAuAgAAZHJz&#10;L2Uyb0RvYy54bWxQSwECLQAUAAYACAAAACEAtmP75twAAAAKAQAADwAAAAAAAAAAAAAAAAAWBAAA&#10;ZHJzL2Rvd25yZXYueG1sUEsFBgAAAAAEAAQA8wAAAB8FAAAAAA==&#10;" w14:anchorId="72D3FCDF">
                <v:textbox inset="2.16pt,1.44pt,0,1.44pt">
                  <w:txbxContent>
                    <w:p w:rsidR="00C940CA" w:rsidP="00C940CA" w:rsidRDefault="00C940CA" w14:paraId="0E0CB3E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6848" behindDoc="0" locked="0" layoutInCell="1" allowOverlap="1" wp14:editId="16EA5B77" wp14:anchorId="09798B86">
                <wp:simplePos x="0" y="0"/>
                <wp:positionH relativeFrom="column">
                  <wp:posOffset>2667000</wp:posOffset>
                </wp:positionH>
                <wp:positionV relativeFrom="paragraph">
                  <wp:posOffset>139700</wp:posOffset>
                </wp:positionV>
                <wp:extent cx="1003300" cy="2057400"/>
                <wp:effectExtent l="0" t="0" r="0" b="0"/>
                <wp:wrapNone/>
                <wp:docPr id="7878" name="Rectangle 78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612E8E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8" style="position:absolute;margin-left:210pt;margin-top:11pt;width:79pt;height:162pt;z-index:259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tFvAEAAE0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Prdo29ctxil36h&#10;b9wNRpJTddR9L3N/s19TiB1eewqPcM4iLrP4WYHNX5RF5uLx8eKxnBMRWLy9um1r7ITAraZerdaY&#10;IEz1ejtATN+ktyQvGAXkUqzlhx8xnY6+HMF7mc3p/bxK824uapbX1zcvZHe+P6JInNL0gEEZPzEq&#10;jA6UTNh5RuOfPQdJifnu0NpmvbpqcFRKsmybFm2BkiDt3dsqd2L0OEwiASX7AHoYkXAxqfDCnhVl&#10;5/nKQ/E2L+xf/4LtX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p5pbRbwBAABNAwAADgAAAAAAAAAAAAAAAAAuAgAAZHJz&#10;L2Uyb0RvYy54bWxQSwECLQAUAAYACAAAACEAtmP75twAAAAKAQAADwAAAAAAAAAAAAAAAAAWBAAA&#10;ZHJzL2Rvd25yZXYueG1sUEsFBgAAAAAEAAQA8wAAAB8FAAAAAA==&#10;" w14:anchorId="09798B86">
                <v:textbox inset="2.16pt,1.44pt,0,1.44pt">
                  <w:txbxContent>
                    <w:p w:rsidR="00C940CA" w:rsidP="00C940CA" w:rsidRDefault="00C940CA" w14:paraId="6612E8E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7872" behindDoc="0" locked="0" layoutInCell="1" allowOverlap="1" wp14:editId="65B10BA6" wp14:anchorId="37C39828">
                <wp:simplePos x="0" y="0"/>
                <wp:positionH relativeFrom="column">
                  <wp:posOffset>2667000</wp:posOffset>
                </wp:positionH>
                <wp:positionV relativeFrom="paragraph">
                  <wp:posOffset>139700</wp:posOffset>
                </wp:positionV>
                <wp:extent cx="1003300" cy="2057400"/>
                <wp:effectExtent l="0" t="0" r="0" b="0"/>
                <wp:wrapNone/>
                <wp:docPr id="7879" name="Rectangle 78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3B215F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9" style="position:absolute;margin-left:210pt;margin-top:11pt;width:79pt;height:162pt;z-index:259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758u67wBAABNAwAADgAAAAAAAAAAAAAAAAAuAgAAZHJz&#10;L2Uyb0RvYy54bWxQSwECLQAUAAYACAAAACEAtmP75twAAAAKAQAADwAAAAAAAAAAAAAAAAAWBAAA&#10;ZHJzL2Rvd25yZXYueG1sUEsFBgAAAAAEAAQA8wAAAB8FAAAAAA==&#10;" w14:anchorId="37C39828">
                <v:textbox inset="2.16pt,1.44pt,0,1.44pt">
                  <w:txbxContent>
                    <w:p w:rsidR="00C940CA" w:rsidP="00C940CA" w:rsidRDefault="00C940CA" w14:paraId="53B215F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8896" behindDoc="0" locked="0" layoutInCell="1" allowOverlap="1" wp14:editId="557D7B5A" wp14:anchorId="5418C655">
                <wp:simplePos x="0" y="0"/>
                <wp:positionH relativeFrom="column">
                  <wp:posOffset>2667000</wp:posOffset>
                </wp:positionH>
                <wp:positionV relativeFrom="paragraph">
                  <wp:posOffset>139700</wp:posOffset>
                </wp:positionV>
                <wp:extent cx="1003300" cy="2057400"/>
                <wp:effectExtent l="0" t="0" r="0" b="0"/>
                <wp:wrapNone/>
                <wp:docPr id="7880" name="Rectangle 7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8E0A8A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0" style="position:absolute;margin-left:210pt;margin-top:11pt;width:79pt;height:162pt;z-index:259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tuw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bYsGOW6xSz/R&#10;N+76UZFTdTBSqtzf7NcUYofXnsMTnLOIyyx+1mDzF2WRuXh8vHis5kQEFm+ubtoaHxK41dSr1RoT&#10;hKnebgeI6bvyluQFo4BcirX8cB/T6ejrEbyX2Zzez6s07+aiZnl93b6S3Xl5RJE4pekRgx79xKgY&#10;TaBkws4zGn/vOShKxh8OrW3Wq6sGR6Uky7ZpcYShJEh7977KnRg8DpNIQMk+gOkHJFxMKrywZ0XZ&#10;eb7yULzPC/u3v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k+egtuwEAAE0DAAAOAAAAAAAAAAAAAAAAAC4CAABkcnMv&#10;ZTJvRG9jLnhtbFBLAQItABQABgAIAAAAIQC2Y/vm3AAAAAoBAAAPAAAAAAAAAAAAAAAAABUEAABk&#10;cnMvZG93bnJldi54bWxQSwUGAAAAAAQABADzAAAAHgUAAAAA&#10;" w14:anchorId="5418C655">
                <v:textbox inset="2.16pt,1.44pt,0,1.44pt">
                  <w:txbxContent>
                    <w:p w:rsidR="00C940CA" w:rsidP="00C940CA" w:rsidRDefault="00C940CA" w14:paraId="18E0A8A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09920" behindDoc="0" locked="0" layoutInCell="1" allowOverlap="1" wp14:editId="6543E502" wp14:anchorId="49F208AE">
                <wp:simplePos x="0" y="0"/>
                <wp:positionH relativeFrom="column">
                  <wp:posOffset>2667000</wp:posOffset>
                </wp:positionH>
                <wp:positionV relativeFrom="paragraph">
                  <wp:posOffset>139700</wp:posOffset>
                </wp:positionV>
                <wp:extent cx="1003300" cy="2057400"/>
                <wp:effectExtent l="0" t="0" r="0" b="0"/>
                <wp:wrapNone/>
                <wp:docPr id="7881" name="Rectangle 78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DCC1EF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1" style="position:absolute;margin-left:210pt;margin-top:11pt;width:79pt;height:162pt;z-index:259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Pydg7wBAABNAwAADgAAAAAAAAAAAAAAAAAuAgAAZHJz&#10;L2Uyb0RvYy54bWxQSwECLQAUAAYACAAAACEAtmP75twAAAAKAQAADwAAAAAAAAAAAAAAAAAWBAAA&#10;ZHJzL2Rvd25yZXYueG1sUEsFBgAAAAAEAAQA8wAAAB8FAAAAAA==&#10;" w14:anchorId="49F208AE">
                <v:textbox inset="2.16pt,1.44pt,0,1.44pt">
                  <w:txbxContent>
                    <w:p w:rsidR="00C940CA" w:rsidP="00C940CA" w:rsidRDefault="00C940CA" w14:paraId="5DCC1EF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0944" behindDoc="0" locked="0" layoutInCell="1" allowOverlap="1" wp14:editId="62AA87CA" wp14:anchorId="78B569D8">
                <wp:simplePos x="0" y="0"/>
                <wp:positionH relativeFrom="column">
                  <wp:posOffset>2667000</wp:posOffset>
                </wp:positionH>
                <wp:positionV relativeFrom="paragraph">
                  <wp:posOffset>139700</wp:posOffset>
                </wp:positionV>
                <wp:extent cx="1003300" cy="2057400"/>
                <wp:effectExtent l="0" t="0" r="0" b="0"/>
                <wp:wrapNone/>
                <wp:docPr id="7882" name="Rectangle 78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B5ACEC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2" style="position:absolute;margin-left:210pt;margin-top:11pt;width:79pt;height:162pt;z-index:259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66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27ahxHGLXfqB&#10;vnHXj4qcqoORUuX+Zr+mEDu89hKe4ZxFXGbxswabvyiLzMXj48VjNScisHh7ddvW2AmBW029Wq0x&#10;QZjq7XaAmL4pb0leMArIpVjLD48xnY6+HsF7mc3p/bxK824uapbXNwU3F3deHlEkTml6wqBHPzEq&#10;RhMombDzjMbfew6KkvHBobXNenWFTqSSLNumxRGGkiDt3fsqd2LwOEwiASX7AKYfkHAxqfDCnhVl&#10;5/nKQ/E+L+zf/oLt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3HaeurwBAABNAwAADgAAAAAAAAAAAAAAAAAuAgAAZHJz&#10;L2Uyb0RvYy54bWxQSwECLQAUAAYACAAAACEAtmP75twAAAAKAQAADwAAAAAAAAAAAAAAAAAWBAAA&#10;ZHJzL2Rvd25yZXYueG1sUEsFBgAAAAAEAAQA8wAAAB8FAAAAAA==&#10;" w14:anchorId="78B569D8">
                <v:textbox inset="2.16pt,1.44pt,0,1.44pt">
                  <w:txbxContent>
                    <w:p w:rsidR="00C940CA" w:rsidP="00C940CA" w:rsidRDefault="00C940CA" w14:paraId="0B5ACEC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1968" behindDoc="0" locked="0" layoutInCell="1" allowOverlap="1" wp14:editId="7B666AA5" wp14:anchorId="43284831">
                <wp:simplePos x="0" y="0"/>
                <wp:positionH relativeFrom="column">
                  <wp:posOffset>2667000</wp:posOffset>
                </wp:positionH>
                <wp:positionV relativeFrom="paragraph">
                  <wp:posOffset>139700</wp:posOffset>
                </wp:positionV>
                <wp:extent cx="1003300" cy="2057400"/>
                <wp:effectExtent l="0" t="0" r="0" b="0"/>
                <wp:wrapNone/>
                <wp:docPr id="7883" name="Rectangle 7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C0568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3" style="position:absolute;margin-left:210pt;margin-top:11pt;width:79pt;height:162pt;z-index:259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U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7adkWJ5w679AN9&#10;4763ipyrg5FSzf2d/Rpj6vDac3yCS5ZwOYufNLj5i7LIVDw+XT1WUyYCi3eru7bGTgjcaur1eoMJ&#10;wlSvtyOk/EUFR+YFo4BcirX8+C3l89GXI3hvZnN+f17laT8VNctPt1ey+yBPKBKnND9i0DaMjApr&#10;IiUjdp7R9PvAQVFiv3q0ttmsVw2OSkmWbdPiCENJkPb+bZV7MQQcJpGBkkME0w9IuLxbeGHPirLL&#10;fM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Uc+sUuwEAAE0DAAAOAAAAAAAAAAAAAAAAAC4CAABkcnMv&#10;ZTJvRG9jLnhtbFBLAQItABQABgAIAAAAIQC2Y/vm3AAAAAoBAAAPAAAAAAAAAAAAAAAAABUEAABk&#10;cnMvZG93bnJldi54bWxQSwUGAAAAAAQABADzAAAAHgUAAAAA&#10;" w14:anchorId="43284831">
                <v:textbox inset="2.16pt,1.44pt,0,1.44pt">
                  <w:txbxContent>
                    <w:p w:rsidR="00C940CA" w:rsidP="00C940CA" w:rsidRDefault="00C940CA" w14:paraId="1C0568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2992" behindDoc="0" locked="0" layoutInCell="1" allowOverlap="1" wp14:editId="272AE7E6" wp14:anchorId="23163CE5">
                <wp:simplePos x="0" y="0"/>
                <wp:positionH relativeFrom="column">
                  <wp:posOffset>2667000</wp:posOffset>
                </wp:positionH>
                <wp:positionV relativeFrom="paragraph">
                  <wp:posOffset>139700</wp:posOffset>
                </wp:positionV>
                <wp:extent cx="1003300" cy="2057400"/>
                <wp:effectExtent l="0" t="0" r="0" b="0"/>
                <wp:wrapNone/>
                <wp:docPr id="7884" name="Rectangle 7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19A8E2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4" style="position:absolute;margin-left:210pt;margin-top:11pt;width:79pt;height:162pt;z-index:259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r5Cv7wBAABNAwAADgAAAAAAAAAAAAAAAAAuAgAAZHJz&#10;L2Uyb0RvYy54bWxQSwECLQAUAAYACAAAACEAtmP75twAAAAKAQAADwAAAAAAAAAAAAAAAAAWBAAA&#10;ZHJzL2Rvd25yZXYueG1sUEsFBgAAAAAEAAQA8wAAAB8FAAAAAA==&#10;" w14:anchorId="23163CE5">
                <v:textbox inset="2.16pt,1.44pt,0,1.44pt">
                  <w:txbxContent>
                    <w:p w:rsidR="00C940CA" w:rsidP="00C940CA" w:rsidRDefault="00C940CA" w14:paraId="719A8E2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4016" behindDoc="0" locked="0" layoutInCell="1" allowOverlap="1" wp14:editId="4259DC3E" wp14:anchorId="340F19B4">
                <wp:simplePos x="0" y="0"/>
                <wp:positionH relativeFrom="column">
                  <wp:posOffset>2667000</wp:posOffset>
                </wp:positionH>
                <wp:positionV relativeFrom="paragraph">
                  <wp:posOffset>139700</wp:posOffset>
                </wp:positionV>
                <wp:extent cx="1003300" cy="1714500"/>
                <wp:effectExtent l="0" t="0" r="0" b="0"/>
                <wp:wrapNone/>
                <wp:docPr id="7885" name="Rectangle 78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F915D7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5" style="position:absolute;margin-left:210pt;margin-top:11pt;width:79pt;height:135pt;z-index:259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pqdqC7AQAATQMAAA4AAAAAAAAAAAAAAAAALgIAAGRycy9l&#10;Mm9Eb2MueG1sUEsBAi0AFAAGAAgAAAAhAHxi7xfbAAAACgEAAA8AAAAAAAAAAAAAAAAAFQQAAGRy&#10;cy9kb3ducmV2LnhtbFBLBQYAAAAABAAEAPMAAAAdBQAAAAA=&#10;" w14:anchorId="340F19B4">
                <v:textbox inset="2.16pt,1.44pt,0,1.44pt">
                  <w:txbxContent>
                    <w:p w:rsidR="00C940CA" w:rsidP="00C940CA" w:rsidRDefault="00C940CA" w14:paraId="7F915D7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5040" behindDoc="0" locked="0" layoutInCell="1" allowOverlap="1" wp14:editId="4DE243B1" wp14:anchorId="0C6305CD">
                <wp:simplePos x="0" y="0"/>
                <wp:positionH relativeFrom="column">
                  <wp:posOffset>2667000</wp:posOffset>
                </wp:positionH>
                <wp:positionV relativeFrom="paragraph">
                  <wp:posOffset>139700</wp:posOffset>
                </wp:positionV>
                <wp:extent cx="1003300" cy="1714500"/>
                <wp:effectExtent l="0" t="0" r="0" b="0"/>
                <wp:wrapNone/>
                <wp:docPr id="7886" name="Rectangle 78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AE7025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6" style="position:absolute;margin-left:210pt;margin-top:11pt;width:79pt;height:135pt;z-index:259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Pe4mN+7AQAATQMAAA4AAAAAAAAAAAAAAAAALgIAAGRycy9l&#10;Mm9Eb2MueG1sUEsBAi0AFAAGAAgAAAAhAHxi7xfbAAAACgEAAA8AAAAAAAAAAAAAAAAAFQQAAGRy&#10;cy9kb3ducmV2LnhtbFBLBQYAAAAABAAEAPMAAAAdBQAAAAA=&#10;" w14:anchorId="0C6305CD">
                <v:textbox inset="2.16pt,1.44pt,0,1.44pt">
                  <w:txbxContent>
                    <w:p w:rsidR="00C940CA" w:rsidP="00C940CA" w:rsidRDefault="00C940CA" w14:paraId="5AE7025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6064" behindDoc="0" locked="0" layoutInCell="1" allowOverlap="1" wp14:editId="008408D5" wp14:anchorId="7C4BBC4E">
                <wp:simplePos x="0" y="0"/>
                <wp:positionH relativeFrom="column">
                  <wp:posOffset>2667000</wp:posOffset>
                </wp:positionH>
                <wp:positionV relativeFrom="paragraph">
                  <wp:posOffset>139700</wp:posOffset>
                </wp:positionV>
                <wp:extent cx="1003300" cy="1714500"/>
                <wp:effectExtent l="0" t="0" r="0" b="0"/>
                <wp:wrapNone/>
                <wp:docPr id="7887" name="Rectangle 7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0C1FA0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7" style="position:absolute;margin-left:210pt;margin-top:11pt;width:79pt;height:135pt;z-index:259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xuwEAAE0DAAAOAAAAZHJzL2Uyb0RvYy54bWysU8tu2zAQvBfoPxC8x3qki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HTddWtKHLfYpR/o&#10;G3fDpMipOhopVe5v9msOscdrz+EJzlnEZRa/aLD5i7LIUjw+XjxWSyICi3fXd12NnRC41azrJicI&#10;U73eDhDTF+UtyQtGAbkUa/nhW0ynoy9H8F5mc3o/r9KyW4qa5ub25oXszssjisQpTY8Y9ORnRsVk&#10;AiUzdp7R+HvPQVEyfXVobbv+dN3iqJSk6doORxhKgrR3b6vcidHjMIkElOwDmGFEwsWkwgt7VpSd&#10;5ysPxdu8sH/9C7Z/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L+97XG7AQAATQMAAA4AAAAAAAAAAAAAAAAALgIAAGRycy9l&#10;Mm9Eb2MueG1sUEsBAi0AFAAGAAgAAAAhAHxi7xfbAAAACgEAAA8AAAAAAAAAAAAAAAAAFQQAAGRy&#10;cy9kb3ducmV2LnhtbFBLBQYAAAAABAAEAPMAAAAdBQAAAAA=&#10;" w14:anchorId="7C4BBC4E">
                <v:textbox inset="2.16pt,1.44pt,0,1.44pt">
                  <w:txbxContent>
                    <w:p w:rsidR="00C940CA" w:rsidP="00C940CA" w:rsidRDefault="00C940CA" w14:paraId="20C1FA0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7088" behindDoc="0" locked="0" layoutInCell="1" allowOverlap="1" wp14:editId="70FC6D2A" wp14:anchorId="645376AB">
                <wp:simplePos x="0" y="0"/>
                <wp:positionH relativeFrom="column">
                  <wp:posOffset>2667000</wp:posOffset>
                </wp:positionH>
                <wp:positionV relativeFrom="paragraph">
                  <wp:posOffset>139700</wp:posOffset>
                </wp:positionV>
                <wp:extent cx="1003300" cy="1714500"/>
                <wp:effectExtent l="0" t="0" r="0" b="0"/>
                <wp:wrapNone/>
                <wp:docPr id="7888" name="Rectangle 78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07C7FE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8" style="position:absolute;margin-left:210pt;margin-top:11pt;width:79pt;height:135pt;z-index:259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u/roFuQEAAE0DAAAOAAAAAAAAAAAAAAAAAC4CAABkcnMvZTJv&#10;RG9jLnhtbFBLAQItABQABgAIAAAAIQB8Yu8X2wAAAAoBAAAPAAAAAAAAAAAAAAAAABMEAABkcnMv&#10;ZG93bnJldi54bWxQSwUGAAAAAAQABADzAAAAGwUAAAAA&#10;" w14:anchorId="645376AB">
                <v:textbox inset="2.16pt,1.44pt,0,1.44pt">
                  <w:txbxContent>
                    <w:p w:rsidR="00C940CA" w:rsidP="00C940CA" w:rsidRDefault="00C940CA" w14:paraId="007C7FE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8112" behindDoc="0" locked="0" layoutInCell="1" allowOverlap="1" wp14:editId="30FF1672" wp14:anchorId="1EF4D0E8">
                <wp:simplePos x="0" y="0"/>
                <wp:positionH relativeFrom="column">
                  <wp:posOffset>2667000</wp:posOffset>
                </wp:positionH>
                <wp:positionV relativeFrom="paragraph">
                  <wp:posOffset>139700</wp:posOffset>
                </wp:positionV>
                <wp:extent cx="1003300" cy="1714500"/>
                <wp:effectExtent l="0" t="0" r="0" b="0"/>
                <wp:wrapNone/>
                <wp:docPr id="7889" name="Rectangle 78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5B3F600"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9" style="position:absolute;margin-left:210pt;margin-top:11pt;width:79pt;height:135pt;z-index:259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uw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6zaUOG6xSz/Q&#10;N+6GSZFzdTRSqtzf7NccYo/XnsIjXLKIyyx+0WDzF2WRpXh8unqslkQEFjc3m67GTgjcatZ1kxOE&#10;qV5vB4jpi/KW5AWjgFyKtfz4Labz0ZcjeC+zOb+fV2nZL0VN8+l2/UJ27+UJReKUpgcMevIzo2Iy&#10;gZIZO89o/HXgoCiZvjq0tl1/vG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Cb7z6u7AQAATQMAAA4AAAAAAAAAAAAAAAAALgIAAGRycy9l&#10;Mm9Eb2MueG1sUEsBAi0AFAAGAAgAAAAhAHxi7xfbAAAACgEAAA8AAAAAAAAAAAAAAAAAFQQAAGRy&#10;cy9kb3ducmV2LnhtbFBLBQYAAAAABAAEAPMAAAAdBQAAAAA=&#10;" w14:anchorId="1EF4D0E8">
                <v:textbox inset="2.16pt,1.44pt,0,1.44pt">
                  <w:txbxContent>
                    <w:p w:rsidR="00C940CA" w:rsidP="00C940CA" w:rsidRDefault="00C940CA" w14:paraId="05B3F600"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19136" behindDoc="0" locked="0" layoutInCell="1" allowOverlap="1" wp14:editId="1872F0C4" wp14:anchorId="450CD5CD">
                <wp:simplePos x="0" y="0"/>
                <wp:positionH relativeFrom="column">
                  <wp:posOffset>2667000</wp:posOffset>
                </wp:positionH>
                <wp:positionV relativeFrom="paragraph">
                  <wp:posOffset>139700</wp:posOffset>
                </wp:positionV>
                <wp:extent cx="1003300" cy="1714500"/>
                <wp:effectExtent l="0" t="0" r="0" b="0"/>
                <wp:wrapNone/>
                <wp:docPr id="7890" name="Rectangle 7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29162F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0" style="position:absolute;margin-left:210pt;margin-top:11pt;width:79pt;height:135pt;z-index:259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i3ug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6BBjlvs0g/0&#10;jbthUuRcHY2UKvc3+zWH2OO1p/AIlyziMotfNNj8RVlkKR6frh6rJRGBxc3NpqvxIYFbzbpucoIw&#10;1evtADF9Ud6SvGAUkEuxlh+/xXQ++nIE72U25/fzKi37pahpPt12L2T3Xp5QJE5pesCgJz8zKiYT&#10;KJmx84zGXwcOipLpq0Nr2/XHmxZHpSRN13Y4wlASpL1/W+VOjB6HSSSg5BDADCMSLiYVXtizouwy&#10;X3ko3uaF/etfsPs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1geYt7oBAABNAwAADgAAAAAAAAAAAAAAAAAuAgAAZHJzL2Uy&#10;b0RvYy54bWxQSwECLQAUAAYACAAAACEAfGLvF9sAAAAKAQAADwAAAAAAAAAAAAAAAAAUBAAAZHJz&#10;L2Rvd25yZXYueG1sUEsFBgAAAAAEAAQA8wAAABwFAAAAAA==&#10;" w14:anchorId="450CD5CD">
                <v:textbox inset="2.16pt,1.44pt,0,1.44pt">
                  <w:txbxContent>
                    <w:p w:rsidR="00C940CA" w:rsidP="00C940CA" w:rsidRDefault="00C940CA" w14:paraId="329162F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0160" behindDoc="0" locked="0" layoutInCell="1" allowOverlap="1" wp14:editId="590D9667" wp14:anchorId="0C8B5A23">
                <wp:simplePos x="0" y="0"/>
                <wp:positionH relativeFrom="column">
                  <wp:posOffset>2667000</wp:posOffset>
                </wp:positionH>
                <wp:positionV relativeFrom="paragraph">
                  <wp:posOffset>139700</wp:posOffset>
                </wp:positionV>
                <wp:extent cx="1003300" cy="1714500"/>
                <wp:effectExtent l="0" t="0" r="0" b="0"/>
                <wp:wrapNone/>
                <wp:docPr id="7891" name="Rectangle 78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5559945"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1" style="position:absolute;margin-left:210pt;margin-top:11pt;width:79pt;height:135pt;z-index:259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0Zuw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zSUOG6xSz/Q&#10;N+6GSZFzdTRSqtzf7NccYo/XnsIjXLKIyyx+0WDzF2WRpXh8unqslkQEFjc3m67GTgjcatZ1kxOE&#10;qV5vB4jpi/KW5AWjgFyKtfz4Labz0ZcjeC+zOb+fV2nZL0VN8+l280J27+UJReKUpgcMevIzo2Iy&#10;gZIZO89o/HXgoCiZvjq0tl1/vG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J4C7Rm7AQAATQMAAA4AAAAAAAAAAAAAAAAALgIAAGRycy9l&#10;Mm9Eb2MueG1sUEsBAi0AFAAGAAgAAAAhAHxi7xfbAAAACgEAAA8AAAAAAAAAAAAAAAAAFQQAAGRy&#10;cy9kb3ducmV2LnhtbFBLBQYAAAAABAAEAPMAAAAdBQAAAAA=&#10;" w14:anchorId="0C8B5A23">
                <v:textbox inset="2.16pt,1.44pt,0,1.44pt">
                  <w:txbxContent>
                    <w:p w:rsidR="00C940CA" w:rsidP="00C940CA" w:rsidRDefault="00C940CA" w14:paraId="25559945"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1184" behindDoc="0" locked="0" layoutInCell="1" allowOverlap="1" wp14:editId="06B58878" wp14:anchorId="794FD544">
                <wp:simplePos x="0" y="0"/>
                <wp:positionH relativeFrom="column">
                  <wp:posOffset>2667000</wp:posOffset>
                </wp:positionH>
                <wp:positionV relativeFrom="paragraph">
                  <wp:posOffset>139700</wp:posOffset>
                </wp:positionV>
                <wp:extent cx="1003300" cy="1714500"/>
                <wp:effectExtent l="0" t="0" r="0" b="0"/>
                <wp:wrapNone/>
                <wp:docPr id="7892" name="Rectangle 78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BACD50E"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2" style="position:absolute;margin-left:210pt;margin-top:11pt;width:79pt;height:135pt;z-index:259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sxt2c7oBAABNAwAADgAAAAAAAAAAAAAAAAAuAgAAZHJzL2Uy&#10;b0RvYy54bWxQSwECLQAUAAYACAAAACEAfGLvF9sAAAAKAQAADwAAAAAAAAAAAAAAAAAUBAAAZHJz&#10;L2Rvd25yZXYueG1sUEsFBgAAAAAEAAQA8wAAABwFAAAAAA==&#10;" w14:anchorId="794FD544">
                <v:textbox inset="2.16pt,1.44pt,0,1.44pt">
                  <w:txbxContent>
                    <w:p w:rsidR="00C940CA" w:rsidP="00C940CA" w:rsidRDefault="00C940CA" w14:paraId="0BACD50E"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2208" behindDoc="0" locked="0" layoutInCell="1" allowOverlap="1" wp14:editId="448F25AD" wp14:anchorId="7D411352">
                <wp:simplePos x="0" y="0"/>
                <wp:positionH relativeFrom="column">
                  <wp:posOffset>2667000</wp:posOffset>
                </wp:positionH>
                <wp:positionV relativeFrom="paragraph">
                  <wp:posOffset>139700</wp:posOffset>
                </wp:positionV>
                <wp:extent cx="1003300" cy="1714500"/>
                <wp:effectExtent l="0" t="0" r="0" b="0"/>
                <wp:wrapNone/>
                <wp:docPr id="7893" name="Rectangle 7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F013307"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3" style="position:absolute;margin-left:210pt;margin-top:11pt;width:79pt;height:135pt;z-index:259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7HgPduQEAAE0DAAAOAAAAAAAAAAAAAAAAAC4CAABkcnMvZTJv&#10;RG9jLnhtbFBLAQItABQABgAIAAAAIQB8Yu8X2wAAAAoBAAAPAAAAAAAAAAAAAAAAABMEAABkcnMv&#10;ZG93bnJldi54bWxQSwUGAAAAAAQABADzAAAAGwUAAAAA&#10;" w14:anchorId="7D411352">
                <v:textbox inset="2.16pt,1.44pt,0,1.44pt">
                  <w:txbxContent>
                    <w:p w:rsidR="00C940CA" w:rsidP="00C940CA" w:rsidRDefault="00C940CA" w14:paraId="4F013307"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3232" behindDoc="0" locked="0" layoutInCell="1" allowOverlap="1" wp14:editId="596714D0" wp14:anchorId="42A54579">
                <wp:simplePos x="0" y="0"/>
                <wp:positionH relativeFrom="column">
                  <wp:posOffset>2667000</wp:posOffset>
                </wp:positionH>
                <wp:positionV relativeFrom="paragraph">
                  <wp:posOffset>139700</wp:posOffset>
                </wp:positionV>
                <wp:extent cx="1003300" cy="1714500"/>
                <wp:effectExtent l="0" t="0" r="0" b="0"/>
                <wp:wrapNone/>
                <wp:docPr id="7894" name="Rectangle 78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A901B72"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4" style="position:absolute;margin-left:210pt;margin-top:11pt;width:79pt;height:135pt;z-index:259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p2uwEAAE0DAAAOAAAAZHJzL2Uyb0RvYy54bWysU8tu2zAQvBfoPxC813okrW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1t7mlxHGLXfqB&#10;vnE3TIqcq6ORUuX+Zr/mEHu89hQe4ZJFXGbxiwabvyiLLMXj09VjtSQisLi52XQ1dkLgVrOum5wg&#10;TPV6O0BMX5S3JC8YBeRSrOXHbzGdj74cwXuZzfn9vErLfilqmo/r9oXs3ssTisQpTQ8Y9ORnRsVk&#10;AiUzdp7R+OvAQVEyfXVobbu+vW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XTqna7AQAATQMAAA4AAAAAAAAAAAAAAAAALgIAAGRycy9l&#10;Mm9Eb2MueG1sUEsBAi0AFAAGAAgAAAAhAHxi7xfbAAAACgEAAA8AAAAAAAAAAAAAAAAAFQQAAGRy&#10;cy9kb3ducmV2LnhtbFBLBQYAAAAABAAEAPMAAAAdBQAAAAA=&#10;" w14:anchorId="42A54579">
                <v:textbox inset="2.16pt,1.44pt,0,1.44pt">
                  <w:txbxContent>
                    <w:p w:rsidR="00C940CA" w:rsidP="00C940CA" w:rsidRDefault="00C940CA" w14:paraId="7A901B72"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4256" behindDoc="0" locked="0" layoutInCell="1" allowOverlap="1" wp14:editId="3BD27759" wp14:anchorId="629651F1">
                <wp:simplePos x="0" y="0"/>
                <wp:positionH relativeFrom="column">
                  <wp:posOffset>2667000</wp:posOffset>
                </wp:positionH>
                <wp:positionV relativeFrom="paragraph">
                  <wp:posOffset>139700</wp:posOffset>
                </wp:positionV>
                <wp:extent cx="1003300" cy="1714500"/>
                <wp:effectExtent l="0" t="0" r="0" b="0"/>
                <wp:wrapNone/>
                <wp:docPr id="7895" name="Rectangle 78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E4A69E8"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5" style="position:absolute;margin-left:210pt;margin-top:11pt;width:79pt;height:135pt;z-index:259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C3W39i7AQAATQMAAA4AAAAAAAAAAAAAAAAALgIAAGRycy9l&#10;Mm9Eb2MueG1sUEsBAi0AFAAGAAgAAAAhAHxi7xfbAAAACgEAAA8AAAAAAAAAAAAAAAAAFQQAAGRy&#10;cy9kb3ducmV2LnhtbFBLBQYAAAAABAAEAPMAAAAdBQAAAAA=&#10;" w14:anchorId="629651F1">
                <v:textbox inset="2.16pt,1.44pt,0,1.44pt">
                  <w:txbxContent>
                    <w:p w:rsidR="00C940CA" w:rsidP="00C940CA" w:rsidRDefault="00C940CA" w14:paraId="2E4A69E8"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5280" behindDoc="0" locked="0" layoutInCell="1" allowOverlap="1" wp14:editId="7855D9B9" wp14:anchorId="14396149">
                <wp:simplePos x="0" y="0"/>
                <wp:positionH relativeFrom="column">
                  <wp:posOffset>2667000</wp:posOffset>
                </wp:positionH>
                <wp:positionV relativeFrom="paragraph">
                  <wp:posOffset>139700</wp:posOffset>
                </wp:positionV>
                <wp:extent cx="1003300" cy="1714500"/>
                <wp:effectExtent l="0" t="0" r="0" b="0"/>
                <wp:wrapNone/>
                <wp:docPr id="7896" name="Rectangle 7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C3368E4"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6" style="position:absolute;margin-left:210pt;margin-top:11pt;width:79pt;height:135pt;z-index:259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GnuwEAAE0DAAAOAAAAZHJzL2Uyb0RvYy54bWysU8tu2zAQvBfoPxC813okj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F1t7mjxHGLXfqO&#10;vnE3TIqcq6ORUuX+Zr/mEHu89hye4JJFXGbxiwabvyiLLMXj09VjtSQisLi52XQ1dkLgVrOum5wg&#10;TPV6O0BMn5W3JC8YBeRSrOXHrzGdj74cwXuZzfn9vErLfilqmo/r2xeyey9PKBKnND1i0JOfGRWT&#10;CZTM2HlG468DB0XJ9MWhte369qbFUSlJ07UdjjCUBGnv31a5E6PHYRIJKDkEMMOIhItJhRf2rCi7&#10;zFceird5Yf/6F+x+Aw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FAEMae7AQAATQMAAA4AAAAAAAAAAAAAAAAALgIAAGRycy9l&#10;Mm9Eb2MueG1sUEsBAi0AFAAGAAgAAAAhAHxi7xfbAAAACgEAAA8AAAAAAAAAAAAAAAAAFQQAAGRy&#10;cy9kb3ducmV2LnhtbFBLBQYAAAAABAAEAPMAAAAdBQAAAAA=&#10;" w14:anchorId="14396149">
                <v:textbox inset="2.16pt,1.44pt,0,1.44pt">
                  <w:txbxContent>
                    <w:p w:rsidR="00C940CA" w:rsidP="00C940CA" w:rsidRDefault="00C940CA" w14:paraId="2C3368E4"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6304" behindDoc="0" locked="0" layoutInCell="1" allowOverlap="1" wp14:editId="48F158C5" wp14:anchorId="108E94DB">
                <wp:simplePos x="0" y="0"/>
                <wp:positionH relativeFrom="column">
                  <wp:posOffset>2667000</wp:posOffset>
                </wp:positionH>
                <wp:positionV relativeFrom="paragraph">
                  <wp:posOffset>139700</wp:posOffset>
                </wp:positionV>
                <wp:extent cx="1003300" cy="1714500"/>
                <wp:effectExtent l="0" t="0" r="0" b="0"/>
                <wp:wrapNone/>
                <wp:docPr id="7897" name="Rectangle 78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4D25AF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7" style="position:absolute;margin-left:210pt;margin-top:11pt;width:79pt;height:135pt;z-index:259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BgBRAm7AQAATQMAAA4AAAAAAAAAAAAAAAAALgIAAGRycy9l&#10;Mm9Eb2MueG1sUEsBAi0AFAAGAAgAAAAhAHxi7xfbAAAACgEAAA8AAAAAAAAAAAAAAAAAFQQAAGRy&#10;cy9kb3ducmV2LnhtbFBLBQYAAAAABAAEAPMAAAAdBQAAAAA=&#10;" w14:anchorId="108E94DB">
                <v:textbox inset="2.16pt,1.44pt,0,1.44pt">
                  <w:txbxContent>
                    <w:p w:rsidR="00C940CA" w:rsidP="00C940CA" w:rsidRDefault="00C940CA" w14:paraId="34D25AF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7328" behindDoc="0" locked="0" layoutInCell="1" allowOverlap="1" wp14:editId="5EAC66FA" wp14:anchorId="6DE754C8">
                <wp:simplePos x="0" y="0"/>
                <wp:positionH relativeFrom="column">
                  <wp:posOffset>2667000</wp:posOffset>
                </wp:positionH>
                <wp:positionV relativeFrom="paragraph">
                  <wp:posOffset>139700</wp:posOffset>
                </wp:positionV>
                <wp:extent cx="1003300" cy="1714500"/>
                <wp:effectExtent l="0" t="0" r="0" b="0"/>
                <wp:wrapNone/>
                <wp:docPr id="7898" name="Rectangle 78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B16DE4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8" style="position:absolute;margin-left:210pt;margin-top:11pt;width:79pt;height:135pt;z-index:259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N9ug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2CvHLfYpR/o&#10;G3fDpMi5OhopVe5v9msOscdrT+ERLlnEZRa/aLD5i7LIUjw+XT1WSyICi5ubTVdjJwRuNeu6yQnC&#10;VK+3A8T0RXlL8oJRQC7FWn78FtP56MsRvJfZnN/Pq7Tsl6Km+bS+fSG79/KEInFK0wMGPfmZUTGZ&#10;QMmMnWc0/jpwUJRMXx1a264/3rQ4KiVpurZDW6AkSHv/tsqdGD0Ok0hAySGAGUYkXEwqvLBnRdll&#10;vvJQvM0L+9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UITfboBAABNAwAADgAAAAAAAAAAAAAAAAAuAgAAZHJzL2Uy&#10;b0RvYy54bWxQSwECLQAUAAYACAAAACEAfGLvF9sAAAAKAQAADwAAAAAAAAAAAAAAAAAUBAAAZHJz&#10;L2Rvd25yZXYueG1sUEsFBgAAAAAEAAQA8wAAABwFAAAAAA==&#10;" w14:anchorId="6DE754C8">
                <v:textbox inset="2.16pt,1.44pt,0,1.44pt">
                  <w:txbxContent>
                    <w:p w:rsidR="00C940CA" w:rsidP="00C940CA" w:rsidRDefault="00C940CA" w14:paraId="6B16DE4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8352" behindDoc="0" locked="0" layoutInCell="1" allowOverlap="1" wp14:editId="2F471968" wp14:anchorId="16F77B6F">
                <wp:simplePos x="0" y="0"/>
                <wp:positionH relativeFrom="column">
                  <wp:posOffset>2667000</wp:posOffset>
                </wp:positionH>
                <wp:positionV relativeFrom="paragraph">
                  <wp:posOffset>139700</wp:posOffset>
                </wp:positionV>
                <wp:extent cx="1003300" cy="1714500"/>
                <wp:effectExtent l="0" t="0" r="0" b="0"/>
                <wp:wrapNone/>
                <wp:docPr id="7899" name="Rectangle 7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B515AE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9" style="position:absolute;margin-left:210pt;margin-top:11pt;width:79pt;height:135pt;z-index:259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FHZtO7AQAATQMAAA4AAAAAAAAAAAAAAAAALgIAAGRycy9l&#10;Mm9Eb2MueG1sUEsBAi0AFAAGAAgAAAAhAHxi7xfbAAAACgEAAA8AAAAAAAAAAAAAAAAAFQQAAGRy&#10;cy9kb3ducmV2LnhtbFBLBQYAAAAABAAEAPMAAAAdBQAAAAA=&#10;" w14:anchorId="16F77B6F">
                <v:textbox inset="2.16pt,1.44pt,0,1.44pt">
                  <w:txbxContent>
                    <w:p w:rsidR="00C940CA" w:rsidP="00C940CA" w:rsidRDefault="00C940CA" w14:paraId="6B515AE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29376" behindDoc="0" locked="0" layoutInCell="1" allowOverlap="1" wp14:editId="6EB96AC3" wp14:anchorId="55A67A94">
                <wp:simplePos x="0" y="0"/>
                <wp:positionH relativeFrom="column">
                  <wp:posOffset>2667000</wp:posOffset>
                </wp:positionH>
                <wp:positionV relativeFrom="paragraph">
                  <wp:posOffset>139700</wp:posOffset>
                </wp:positionV>
                <wp:extent cx="1003300" cy="2019300"/>
                <wp:effectExtent l="0" t="0" r="0" b="0"/>
                <wp:wrapNone/>
                <wp:docPr id="7900" name="Rectangle 79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29D8402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0" style="position:absolute;margin-left:210pt;margin-top:11pt;width:79pt;height:159pt;z-index:259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Joa+h26AQAATQMAAA4AAAAAAAAAAAAAAAAALgIAAGRycy9l&#10;Mm9Eb2MueG1sUEsBAi0AFAAGAAgAAAAhAGP+2GLcAAAACgEAAA8AAAAAAAAAAAAAAAAAFAQAAGRy&#10;cy9kb3ducmV2LnhtbFBLBQYAAAAABAAEAPMAAAAdBQAAAAA=&#10;" w14:anchorId="55A67A94">
                <v:textbox inset="2.16pt,1.44pt,0,1.44pt">
                  <w:txbxContent>
                    <w:p w:rsidR="00C940CA" w:rsidP="00C940CA" w:rsidRDefault="00C940CA" w14:paraId="29D8402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0400" behindDoc="0" locked="0" layoutInCell="1" allowOverlap="1" wp14:editId="23250F9D" wp14:anchorId="5A41A35D">
                <wp:simplePos x="0" y="0"/>
                <wp:positionH relativeFrom="column">
                  <wp:posOffset>2667000</wp:posOffset>
                </wp:positionH>
                <wp:positionV relativeFrom="paragraph">
                  <wp:posOffset>139700</wp:posOffset>
                </wp:positionV>
                <wp:extent cx="1003300" cy="2019300"/>
                <wp:effectExtent l="0" t="0" r="0" b="0"/>
                <wp:wrapNone/>
                <wp:docPr id="7901" name="Rectangle 79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0F4D2B0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1" style="position:absolute;margin-left:210pt;margin-top:11pt;width:79pt;height:159pt;z-index:259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NIfj7O6AQAATQMAAA4AAAAAAAAAAAAAAAAALgIAAGRycy9l&#10;Mm9Eb2MueG1sUEsBAi0AFAAGAAgAAAAhAGP+2GLcAAAACgEAAA8AAAAAAAAAAAAAAAAAFAQAAGRy&#10;cy9kb3ducmV2LnhtbFBLBQYAAAAABAAEAPMAAAAdBQAAAAA=&#10;" w14:anchorId="5A41A35D">
                <v:textbox inset="2.16pt,1.44pt,0,1.44pt">
                  <w:txbxContent>
                    <w:p w:rsidR="00C940CA" w:rsidP="00C940CA" w:rsidRDefault="00C940CA" w14:paraId="0F4D2B0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1424" behindDoc="0" locked="0" layoutInCell="1" allowOverlap="1" wp14:editId="7DBAE4A1" wp14:anchorId="5FD4B1EE">
                <wp:simplePos x="0" y="0"/>
                <wp:positionH relativeFrom="column">
                  <wp:posOffset>2667000</wp:posOffset>
                </wp:positionH>
                <wp:positionV relativeFrom="paragraph">
                  <wp:posOffset>139700</wp:posOffset>
                </wp:positionV>
                <wp:extent cx="1003300" cy="2019300"/>
                <wp:effectExtent l="0" t="0" r="0" b="0"/>
                <wp:wrapNone/>
                <wp:docPr id="7902" name="Rectangle 7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308842DC"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2" style="position:absolute;margin-left:210pt;margin-top:11pt;width:79pt;height:159pt;z-index:259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34rri6AQAATQMAAA4AAAAAAAAAAAAAAAAALgIAAGRycy9l&#10;Mm9Eb2MueG1sUEsBAi0AFAAGAAgAAAAhAGP+2GLcAAAACgEAAA8AAAAAAAAAAAAAAAAAFAQAAGRy&#10;cy9kb3ducmV2LnhtbFBLBQYAAAAABAAEAPMAAAAdBQAAAAA=&#10;" w14:anchorId="5FD4B1EE">
                <v:textbox inset="2.16pt,1.44pt,0,1.44pt">
                  <w:txbxContent>
                    <w:p w:rsidR="00C940CA" w:rsidP="00C940CA" w:rsidRDefault="00C940CA" w14:paraId="308842DC"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2448" behindDoc="0" locked="0" layoutInCell="1" allowOverlap="1" wp14:editId="4672731F" wp14:anchorId="05E1E748">
                <wp:simplePos x="0" y="0"/>
                <wp:positionH relativeFrom="column">
                  <wp:posOffset>2667000</wp:posOffset>
                </wp:positionH>
                <wp:positionV relativeFrom="paragraph">
                  <wp:posOffset>139700</wp:posOffset>
                </wp:positionV>
                <wp:extent cx="1003300" cy="2019300"/>
                <wp:effectExtent l="0" t="0" r="0" b="0"/>
                <wp:wrapNone/>
                <wp:docPr id="7903" name="Rectangle 79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3868769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3" style="position:absolute;margin-left:210pt;margin-top:11pt;width:79pt;height:159pt;z-index:259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X92xa6AQAATQMAAA4AAAAAAAAAAAAAAAAALgIAAGRycy9l&#10;Mm9Eb2MueG1sUEsBAi0AFAAGAAgAAAAhAGP+2GLcAAAACgEAAA8AAAAAAAAAAAAAAAAAFAQAAGRy&#10;cy9kb3ducmV2LnhtbFBLBQYAAAAABAAEAPMAAAAdBQAAAAA=&#10;" w14:anchorId="05E1E748">
                <v:textbox inset="2.16pt,1.44pt,0,1.44pt">
                  <w:txbxContent>
                    <w:p w:rsidR="00C940CA" w:rsidP="00C940CA" w:rsidRDefault="00C940CA" w14:paraId="3868769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3472" behindDoc="0" locked="0" layoutInCell="1" allowOverlap="1" wp14:editId="264836C4" wp14:anchorId="2FB74E6B">
                <wp:simplePos x="0" y="0"/>
                <wp:positionH relativeFrom="column">
                  <wp:posOffset>2667000</wp:posOffset>
                </wp:positionH>
                <wp:positionV relativeFrom="paragraph">
                  <wp:posOffset>139700</wp:posOffset>
                </wp:positionV>
                <wp:extent cx="1003300" cy="2019300"/>
                <wp:effectExtent l="0" t="0" r="0" b="0"/>
                <wp:wrapNone/>
                <wp:docPr id="7904" name="Rectangle 79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165EC9C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4" style="position:absolute;margin-left:210pt;margin-top:11pt;width:79pt;height:159pt;z-index:259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Pswcr26AQAATQMAAA4AAAAAAAAAAAAAAAAALgIAAGRycy9l&#10;Mm9Eb2MueG1sUEsBAi0AFAAGAAgAAAAhAGP+2GLcAAAACgEAAA8AAAAAAAAAAAAAAAAAFAQAAGRy&#10;cy9kb3ducmV2LnhtbFBLBQYAAAAABAAEAPMAAAAdBQAAAAA=&#10;" w14:anchorId="2FB74E6B">
                <v:textbox inset="2.16pt,1.44pt,0,1.44pt">
                  <w:txbxContent>
                    <w:p w:rsidR="00C940CA" w:rsidP="00C940CA" w:rsidRDefault="00C940CA" w14:paraId="165EC9C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4496" behindDoc="0" locked="0" layoutInCell="1" allowOverlap="1" wp14:editId="610AB09D" wp14:anchorId="3B69B327">
                <wp:simplePos x="0" y="0"/>
                <wp:positionH relativeFrom="column">
                  <wp:posOffset>2667000</wp:posOffset>
                </wp:positionH>
                <wp:positionV relativeFrom="paragraph">
                  <wp:posOffset>139700</wp:posOffset>
                </wp:positionV>
                <wp:extent cx="1003300" cy="2019300"/>
                <wp:effectExtent l="0" t="0" r="0" b="0"/>
                <wp:wrapNone/>
                <wp:docPr id="7905" name="Rectangle 7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723EB72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5" style="position:absolute;margin-left:210pt;margin-top:11pt;width:79pt;height:159pt;z-index:259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LM1BxO6AQAATQMAAA4AAAAAAAAAAAAAAAAALgIAAGRycy9l&#10;Mm9Eb2MueG1sUEsBAi0AFAAGAAgAAAAhAGP+2GLcAAAACgEAAA8AAAAAAAAAAAAAAAAAFAQAAGRy&#10;cy9kb3ducmV2LnhtbFBLBQYAAAAABAAEAPMAAAAdBQAAAAA=&#10;" w14:anchorId="3B69B327">
                <v:textbox inset="2.16pt,1.44pt,0,1.44pt">
                  <w:txbxContent>
                    <w:p w:rsidR="00C940CA" w:rsidP="00C940CA" w:rsidRDefault="00C940CA" w14:paraId="723EB72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5520" behindDoc="0" locked="0" layoutInCell="1" allowOverlap="1" wp14:editId="4585F5B1" wp14:anchorId="722661E1">
                <wp:simplePos x="0" y="0"/>
                <wp:positionH relativeFrom="column">
                  <wp:posOffset>2667000</wp:posOffset>
                </wp:positionH>
                <wp:positionV relativeFrom="paragraph">
                  <wp:posOffset>139700</wp:posOffset>
                </wp:positionV>
                <wp:extent cx="1003300" cy="2057400"/>
                <wp:effectExtent l="0" t="0" r="0" b="0"/>
                <wp:wrapNone/>
                <wp:docPr id="7906" name="Rectangle 79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F861B26"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6" style="position:absolute;margin-left:210pt;margin-top:11pt;width:79pt;height:162pt;z-index:259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Gr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m/qWEsctdukn&#10;+sbdYCQ5V0fd9zL3N/s1hdjhtafwCJcs4jKLnxXY/EVZZC4en64eyzkRgcXNzaatsRMCt5p6tVpj&#10;gjDV6+0AMX2V3pK8YBSQS7GWH7/HdD76cgTvZTbn9/Mqzfu5qFl+blcvZPe+P6FInNL0gEEZPzEq&#10;jA6UTNh5RuPvAwdJifnm0Npmvbpp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HDRq7wBAABNAwAADgAAAAAAAAAAAAAAAAAuAgAAZHJz&#10;L2Uyb0RvYy54bWxQSwECLQAUAAYACAAAACEAtmP75twAAAAKAQAADwAAAAAAAAAAAAAAAAAWBAAA&#10;ZHJzL2Rvd25yZXYueG1sUEsFBgAAAAAEAAQA8wAAAB8FAAAAAA==&#10;" w14:anchorId="722661E1">
                <v:textbox inset="2.16pt,1.44pt,0,1.44pt">
                  <w:txbxContent>
                    <w:p w:rsidR="00C940CA" w:rsidP="00C940CA" w:rsidRDefault="00C940CA" w14:paraId="6F861B26"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6544" behindDoc="0" locked="0" layoutInCell="1" allowOverlap="1" wp14:editId="1569CDE0" wp14:anchorId="3F2F5201">
                <wp:simplePos x="0" y="0"/>
                <wp:positionH relativeFrom="column">
                  <wp:posOffset>2667000</wp:posOffset>
                </wp:positionH>
                <wp:positionV relativeFrom="paragraph">
                  <wp:posOffset>139700</wp:posOffset>
                </wp:positionV>
                <wp:extent cx="1003300" cy="2057400"/>
                <wp:effectExtent l="0" t="0" r="0" b="0"/>
                <wp:wrapNone/>
                <wp:docPr id="7907" name="Rectangle 79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AD4E5A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7" style="position:absolute;margin-left:210pt;margin-top:11pt;width:79pt;height:162pt;z-index:259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MHWkBbwBAABNAwAADgAAAAAAAAAAAAAAAAAuAgAAZHJz&#10;L2Uyb0RvYy54bWxQSwECLQAUAAYACAAAACEAtmP75twAAAAKAQAADwAAAAAAAAAAAAAAAAAWBAAA&#10;ZHJzL2Rvd25yZXYueG1sUEsFBgAAAAAEAAQA8wAAAB8FAAAAAA==&#10;" w14:anchorId="3F2F5201">
                <v:textbox inset="2.16pt,1.44pt,0,1.44pt">
                  <w:txbxContent>
                    <w:p w:rsidR="00C940CA" w:rsidP="00C940CA" w:rsidRDefault="00C940CA" w14:paraId="6AD4E5A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7568" behindDoc="0" locked="0" layoutInCell="1" allowOverlap="1" wp14:editId="3C72F858" wp14:anchorId="170BD83A">
                <wp:simplePos x="0" y="0"/>
                <wp:positionH relativeFrom="column">
                  <wp:posOffset>2667000</wp:posOffset>
                </wp:positionH>
                <wp:positionV relativeFrom="paragraph">
                  <wp:posOffset>139700</wp:posOffset>
                </wp:positionV>
                <wp:extent cx="1003300" cy="2057400"/>
                <wp:effectExtent l="0" t="0" r="0" b="0"/>
                <wp:wrapNone/>
                <wp:docPr id="7908" name="Rectangle 7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4B3986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8" style="position:absolute;margin-left:210pt;margin-top:11pt;width:79pt;height:162pt;z-index:259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Nxuw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mxp75bjFLv1E&#10;37gbjCTn6qj7Xub+Zr+mEDu89hQe4ZJFXGbxswKbvyiLzMXj09VjOScisLi52bQ1dkLgVlOvVmtM&#10;EKZ6vR0gpq/SW5IXjAJyKdby4/eYzkdfjuC9zOb8fl6leT8XNcvP7e0L2b3vTygSpzQ9YFDGT4wK&#10;owMlE3ae0fj7wEFSYr45tLZZr24aHJWSLNumRVugJEh7/7bKnRg9DpNIQMkhgB5GJFxMKrywZ0XZ&#10;Zb7yULzNC/vXv2D3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hNvNxuwEAAE0DAAAOAAAAAAAAAAAAAAAAAC4CAABkcnMv&#10;ZTJvRG9jLnhtbFBLAQItABQABgAIAAAAIQC2Y/vm3AAAAAoBAAAPAAAAAAAAAAAAAAAAABUEAABk&#10;cnMvZG93bnJldi54bWxQSwUGAAAAAAQABADzAAAAHgUAAAAA&#10;" w14:anchorId="170BD83A">
                <v:textbox inset="2.16pt,1.44pt,0,1.44pt">
                  <w:txbxContent>
                    <w:p w:rsidR="00C940CA" w:rsidP="00C940CA" w:rsidRDefault="00C940CA" w14:paraId="64B3986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8592" behindDoc="0" locked="0" layoutInCell="1" allowOverlap="1" wp14:editId="3156883C" wp14:anchorId="21AE288E">
                <wp:simplePos x="0" y="0"/>
                <wp:positionH relativeFrom="column">
                  <wp:posOffset>2667000</wp:posOffset>
                </wp:positionH>
                <wp:positionV relativeFrom="paragraph">
                  <wp:posOffset>139700</wp:posOffset>
                </wp:positionV>
                <wp:extent cx="1003300" cy="1714500"/>
                <wp:effectExtent l="0" t="0" r="0" b="0"/>
                <wp:wrapNone/>
                <wp:docPr id="7909" name="Rectangle 79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D307FB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9" style="position:absolute;margin-left:210pt;margin-top:11pt;width:79pt;height:135pt;z-index:259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duuw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U28ocdxil36i&#10;b9wNkyLn6mikVLm/2a85xB6vPYYHuGQRl1n8osHmL8oiS/H4dPVYLYkILG5uNl2NnRC41azrJicI&#10;U73cDhDTV+UtyQtGAbkUa/nxe0zno89H8F5mc34/r9KyX4qa5lO3fia79/KEInFK0z0GPfmZUTGZ&#10;QMmMnWc0/j5wUJRM3xxa264/3rQ4KiVpurbDEYaSIO396yp3YvQ4TCIBJYcAZhiRcDGp8MKeFWWX&#10;+cpD8Tov7F/+gt0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Hix267AQAATQMAAA4AAAAAAAAAAAAAAAAALgIAAGRycy9l&#10;Mm9Eb2MueG1sUEsBAi0AFAAGAAgAAAAhAHxi7xfbAAAACgEAAA8AAAAAAAAAAAAAAAAAFQQAAGRy&#10;cy9kb3ducmV2LnhtbFBLBQYAAAAABAAEAPMAAAAdBQAAAAA=&#10;" w14:anchorId="21AE288E">
                <v:textbox inset="2.16pt,1.44pt,0,1.44pt">
                  <w:txbxContent>
                    <w:p w:rsidR="00C940CA" w:rsidP="00C940CA" w:rsidRDefault="00C940CA" w14:paraId="5D307FB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39616" behindDoc="0" locked="0" layoutInCell="1" allowOverlap="1" wp14:editId="436ECEE4" wp14:anchorId="5FB5258F">
                <wp:simplePos x="0" y="0"/>
                <wp:positionH relativeFrom="column">
                  <wp:posOffset>2667000</wp:posOffset>
                </wp:positionH>
                <wp:positionV relativeFrom="paragraph">
                  <wp:posOffset>139700</wp:posOffset>
                </wp:positionV>
                <wp:extent cx="1003300" cy="1714500"/>
                <wp:effectExtent l="0" t="0" r="0" b="0"/>
                <wp:wrapNone/>
                <wp:docPr id="7910" name="Rectangle 79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CA4EBC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0" style="position:absolute;margin-left:210pt;margin-top:11pt;width:79pt;height:135pt;z-index:259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ByuQ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06BBjlvs0k/0&#10;jbthUuRcHY2UKvc3+zWH2OO1x/AAlyziMotfNNj8RVlkKR6frh6rJRGBxc3NpqvxIYFbzbpucoIw&#10;1cvtADF9Vd6SvGAUkEuxlh+/x3Q++nwE72U25/fzKi37pahpPnXdM9m9lycUiVOa7jHoyc+MiskE&#10;SmbsPKPx94GDomT65tDadv3xpsVRKUnTtQhEoCRIe/+6yp0YPQ6TSEDJIYAZRiRcTCq8sGdF2WW+&#10;8lC8zgv7l79g9wc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RHpByuQEAAE0DAAAOAAAAAAAAAAAAAAAAAC4CAABkcnMvZTJv&#10;RG9jLnhtbFBLAQItABQABgAIAAAAIQB8Yu8X2wAAAAoBAAAPAAAAAAAAAAAAAAAAABMEAABkcnMv&#10;ZG93bnJldi54bWxQSwUGAAAAAAQABADzAAAAGwUAAAAA&#10;" w14:anchorId="5FB5258F">
                <v:textbox inset="2.16pt,1.44pt,0,1.44pt">
                  <w:txbxContent>
                    <w:p w:rsidR="00C940CA" w:rsidP="00C940CA" w:rsidRDefault="00C940CA" w14:paraId="3CA4EBC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0640" behindDoc="0" locked="0" layoutInCell="1" allowOverlap="1" wp14:editId="6A0ACB38" wp14:anchorId="0D03E8E8">
                <wp:simplePos x="0" y="0"/>
                <wp:positionH relativeFrom="column">
                  <wp:posOffset>2667000</wp:posOffset>
                </wp:positionH>
                <wp:positionV relativeFrom="paragraph">
                  <wp:posOffset>139700</wp:posOffset>
                </wp:positionV>
                <wp:extent cx="1003300" cy="1714500"/>
                <wp:effectExtent l="0" t="0" r="0" b="0"/>
                <wp:wrapNone/>
                <wp:docPr id="7911" name="Rectangle 7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199F057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1" style="position:absolute;margin-left:210pt;margin-top:11pt;width:79pt;height:135pt;z-index:259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uw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0zSUOG6xSz/R&#10;N+6GSZFzdTRSqtzf7NccYo/XHsMDXLKIyyx+0WDzF2WRpXh8unqslkQEFjc3m67GTgjcatZ1kxOE&#10;qV5uB4jpq/KW5AWjgFyKtfz4Pabz0ecjeC+zOb+fV2nZL0VN86nbPJPde3lCkTil6R6DnvzMqJhM&#10;oGTGzjMafx84KEqmbw6tbdcfb1oclZI0XdvhCENJkPb+dZU7MXocJpGAkkMAM4xIuJhUeGHPirLL&#10;fOWheJ0X9i9/we4P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Nkb5dy7AQAATQMAAA4AAAAAAAAAAAAAAAAALgIAAGRycy9l&#10;Mm9Eb2MueG1sUEsBAi0AFAAGAAgAAAAhAHxi7xfbAAAACgEAAA8AAAAAAAAAAAAAAAAAFQQAAGRy&#10;cy9kb3ducmV2LnhtbFBLBQYAAAAABAAEAPMAAAAdBQAAAAA=&#10;" w14:anchorId="0D03E8E8">
                <v:textbox inset="2.16pt,1.44pt,0,1.44pt">
                  <w:txbxContent>
                    <w:p w:rsidR="00C940CA" w:rsidP="00C940CA" w:rsidRDefault="00C940CA" w14:paraId="199F057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1664" behindDoc="0" locked="0" layoutInCell="1" allowOverlap="1" wp14:editId="4BAA9F77" wp14:anchorId="3B23135D">
                <wp:simplePos x="0" y="0"/>
                <wp:positionH relativeFrom="column">
                  <wp:posOffset>2667000</wp:posOffset>
                </wp:positionH>
                <wp:positionV relativeFrom="paragraph">
                  <wp:posOffset>139700</wp:posOffset>
                </wp:positionV>
                <wp:extent cx="1003300" cy="2057400"/>
                <wp:effectExtent l="0" t="0" r="0" b="0"/>
                <wp:wrapNone/>
                <wp:docPr id="7912" name="Rectangle 79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4FCCA3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2" style="position:absolute;margin-left:210pt;margin-top:11pt;width:79pt;height:162pt;z-index:259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80z8HuwEAAE0DAAAOAAAAAAAAAAAAAAAAAC4CAABkcnMv&#10;ZTJvRG9jLnhtbFBLAQItABQABgAIAAAAIQC2Y/vm3AAAAAoBAAAPAAAAAAAAAAAAAAAAABUEAABk&#10;cnMvZG93bnJldi54bWxQSwUGAAAAAAQABADzAAAAHgUAAAAA&#10;" w14:anchorId="3B23135D">
                <v:textbox inset="2.16pt,1.44pt,0,1.44pt">
                  <w:txbxContent>
                    <w:p w:rsidR="00C940CA" w:rsidP="00C940CA" w:rsidRDefault="00C940CA" w14:paraId="44FCCA3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2688" behindDoc="0" locked="0" layoutInCell="1" allowOverlap="1" wp14:editId="05A2A18A" wp14:anchorId="6BB47969">
                <wp:simplePos x="0" y="0"/>
                <wp:positionH relativeFrom="column">
                  <wp:posOffset>2667000</wp:posOffset>
                </wp:positionH>
                <wp:positionV relativeFrom="paragraph">
                  <wp:posOffset>139700</wp:posOffset>
                </wp:positionV>
                <wp:extent cx="1003300" cy="2057400"/>
                <wp:effectExtent l="0" t="0" r="0" b="0"/>
                <wp:wrapNone/>
                <wp:docPr id="7913" name="Rectangle 79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723C4B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3" style="position:absolute;margin-left:210pt;margin-top:11pt;width:79pt;height:162pt;z-index:259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TWSqm6AQAATQMAAA4AAAAAAAAAAAAAAAAALgIAAGRycy9l&#10;Mm9Eb2MueG1sUEsBAi0AFAAGAAgAAAAhALZj++bcAAAACgEAAA8AAAAAAAAAAAAAAAAAFAQAAGRy&#10;cy9kb3ducmV2LnhtbFBLBQYAAAAABAAEAPMAAAAdBQAAAAA=&#10;" w14:anchorId="6BB47969">
                <v:textbox inset="2.16pt,1.44pt,0,1.44pt">
                  <w:txbxContent>
                    <w:p w:rsidR="00C940CA" w:rsidP="00C940CA" w:rsidRDefault="00C940CA" w14:paraId="1723C4B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3712" behindDoc="0" locked="0" layoutInCell="1" allowOverlap="1" wp14:editId="09DE39D4" wp14:anchorId="4B1BF04B">
                <wp:simplePos x="0" y="0"/>
                <wp:positionH relativeFrom="column">
                  <wp:posOffset>2667000</wp:posOffset>
                </wp:positionH>
                <wp:positionV relativeFrom="paragraph">
                  <wp:posOffset>139700</wp:posOffset>
                </wp:positionV>
                <wp:extent cx="1003300" cy="762000"/>
                <wp:effectExtent l="0" t="0" r="0" b="0"/>
                <wp:wrapNone/>
                <wp:docPr id="7914" name="Rectangle 79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77345D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4" style="position:absolute;margin-left:210pt;margin-top:11pt;width:79pt;height:60pt;z-index:259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XmadBrsBAABMAwAADgAAAAAAAAAAAAAAAAAuAgAAZHJzL2Uy&#10;b0RvYy54bWxQSwECLQAUAAYACAAAACEAb0FGhtoAAAAKAQAADwAAAAAAAAAAAAAAAAAVBAAAZHJz&#10;L2Rvd25yZXYueG1sUEsFBgAAAAAEAAQA8wAAABwFAAAAAA==&#10;" w14:anchorId="4B1BF04B">
                <v:textbox inset="2.16pt,1.44pt,0,1.44pt">
                  <w:txbxContent>
                    <w:p w:rsidR="00C940CA" w:rsidP="00C940CA" w:rsidRDefault="00C940CA" w14:paraId="377345D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4736" behindDoc="0" locked="0" layoutInCell="1" allowOverlap="1" wp14:editId="6890647F" wp14:anchorId="2D5D1F8E">
                <wp:simplePos x="0" y="0"/>
                <wp:positionH relativeFrom="column">
                  <wp:posOffset>2667000</wp:posOffset>
                </wp:positionH>
                <wp:positionV relativeFrom="paragraph">
                  <wp:posOffset>139700</wp:posOffset>
                </wp:positionV>
                <wp:extent cx="1003300" cy="762000"/>
                <wp:effectExtent l="0" t="0" r="0" b="0"/>
                <wp:wrapNone/>
                <wp:docPr id="7915" name="Rectangle 79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C04026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5" style="position:absolute;margin-left:210pt;margin-top:11pt;width:79pt;height:60pt;z-index:259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uJp7bsBAABMAwAADgAAAAAAAAAAAAAAAAAuAgAAZHJzL2Uy&#10;b0RvYy54bWxQSwECLQAUAAYACAAAACEAb0FGhtoAAAAKAQAADwAAAAAAAAAAAAAAAAAVBAAAZHJz&#10;L2Rvd25yZXYueG1sUEsFBgAAAAAEAAQA8wAAABwFAAAAAA==&#10;" w14:anchorId="2D5D1F8E">
                <v:textbox inset="2.16pt,1.44pt,0,1.44pt">
                  <w:txbxContent>
                    <w:p w:rsidR="00C940CA" w:rsidP="00C940CA" w:rsidRDefault="00C940CA" w14:paraId="6C04026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5760" behindDoc="0" locked="0" layoutInCell="1" allowOverlap="1" wp14:editId="05F1495A" wp14:anchorId="066C5B25">
                <wp:simplePos x="0" y="0"/>
                <wp:positionH relativeFrom="column">
                  <wp:posOffset>2667000</wp:posOffset>
                </wp:positionH>
                <wp:positionV relativeFrom="paragraph">
                  <wp:posOffset>139700</wp:posOffset>
                </wp:positionV>
                <wp:extent cx="1003300" cy="762000"/>
                <wp:effectExtent l="0" t="0" r="0" b="0"/>
                <wp:wrapNone/>
                <wp:docPr id="7916" name="Rectangle 79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CDE190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6" style="position:absolute;margin-left:210pt;margin-top:11pt;width:79pt;height:60pt;z-index:259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Y7MFXLsBAABMAwAADgAAAAAAAAAAAAAAAAAuAgAAZHJzL2Uy&#10;b0RvYy54bWxQSwECLQAUAAYACAAAACEAb0FGhtoAAAAKAQAADwAAAAAAAAAAAAAAAAAVBAAAZHJz&#10;L2Rvd25yZXYueG1sUEsFBgAAAAAEAAQA8wAAABwFAAAAAA==&#10;" w14:anchorId="066C5B25">
                <v:textbox inset="2.16pt,1.44pt,0,1.44pt">
                  <w:txbxContent>
                    <w:p w:rsidR="00C940CA" w:rsidP="00C940CA" w:rsidRDefault="00C940CA" w14:paraId="0CDE190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6784" behindDoc="0" locked="0" layoutInCell="1" allowOverlap="1" wp14:editId="195EFE0F" wp14:anchorId="1497A9EF">
                <wp:simplePos x="0" y="0"/>
                <wp:positionH relativeFrom="column">
                  <wp:posOffset>2667000</wp:posOffset>
                </wp:positionH>
                <wp:positionV relativeFrom="paragraph">
                  <wp:posOffset>139700</wp:posOffset>
                </wp:positionV>
                <wp:extent cx="1003300" cy="762000"/>
                <wp:effectExtent l="0" t="0" r="0" b="0"/>
                <wp:wrapNone/>
                <wp:docPr id="7917" name="Rectangle 7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1D0849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7" style="position:absolute;margin-left:210pt;margin-top:11pt;width:79pt;height:60pt;z-index:259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C838be8AQAATAMAAA4AAAAAAAAAAAAAAAAALgIAAGRycy9l&#10;Mm9Eb2MueG1sUEsBAi0AFAAGAAgAAAAhAG9BRobaAAAACgEAAA8AAAAAAAAAAAAAAAAAFgQAAGRy&#10;cy9kb3ducmV2LnhtbFBLBQYAAAAABAAEAPMAAAAdBQAAAAA=&#10;" w14:anchorId="1497A9EF">
                <v:textbox inset="2.16pt,1.44pt,0,1.44pt">
                  <w:txbxContent>
                    <w:p w:rsidR="00C940CA" w:rsidP="00C940CA" w:rsidRDefault="00C940CA" w14:paraId="31D0849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7808" behindDoc="0" locked="0" layoutInCell="1" allowOverlap="1" wp14:editId="373B270C" wp14:anchorId="6C453CD2">
                <wp:simplePos x="0" y="0"/>
                <wp:positionH relativeFrom="column">
                  <wp:posOffset>2667000</wp:posOffset>
                </wp:positionH>
                <wp:positionV relativeFrom="paragraph">
                  <wp:posOffset>139700</wp:posOffset>
                </wp:positionV>
                <wp:extent cx="1003300" cy="762000"/>
                <wp:effectExtent l="0" t="0" r="0" b="0"/>
                <wp:wrapNone/>
                <wp:docPr id="7918" name="Rectangle 79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B3A704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8" style="position:absolute;margin-left:210pt;margin-top:11pt;width:79pt;height:60pt;z-index:259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yBuwEAAEw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K6aiqcleMWp/QL&#10;deOuGxQ5ZXsjpZrnO+s1hthi2XN4gnMU0Z3JTxrs/EVaZMoaHy8aqykRgclm2axLnITAo9VVs0Qf&#10;uxRvxQFi+qG8JbPDKCCUrCw/PMR0uvp6BetmMKfnZy9NuymTqa6bm1esOy+PyBGXND2i0YMfGRWD&#10;CZSMOHhG4589B0XJcO9Q2Xp1taxxU3JQres1qgI5QNS791nuRO9xl0QCSvYBTNcj4KxRxoUjy8zO&#10;6zXvxPs4o3/7Cb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PfMgbsBAABMAwAADgAAAAAAAAAAAAAAAAAuAgAAZHJzL2Uy&#10;b0RvYy54bWxQSwECLQAUAAYACAAAACEAb0FGhtoAAAAKAQAADwAAAAAAAAAAAAAAAAAVBAAAZHJz&#10;L2Rvd25yZXYueG1sUEsFBgAAAAAEAAQA8wAAABwFAAAAAA==&#10;" w14:anchorId="6C453CD2">
                <v:textbox inset="2.16pt,1.44pt,0,1.44pt">
                  <w:txbxContent>
                    <w:p w:rsidR="00C940CA" w:rsidP="00C940CA" w:rsidRDefault="00C940CA" w14:paraId="4B3A704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8832" behindDoc="0" locked="0" layoutInCell="1" allowOverlap="1" wp14:editId="3ADD8A84" wp14:anchorId="7355BA6B">
                <wp:simplePos x="0" y="0"/>
                <wp:positionH relativeFrom="column">
                  <wp:posOffset>2667000</wp:posOffset>
                </wp:positionH>
                <wp:positionV relativeFrom="paragraph">
                  <wp:posOffset>139700</wp:posOffset>
                </wp:positionV>
                <wp:extent cx="1003300" cy="762000"/>
                <wp:effectExtent l="0" t="0" r="0" b="0"/>
                <wp:wrapNone/>
                <wp:docPr id="7919" name="Rectangle 79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943F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9" style="position:absolute;margin-left:210pt;margin-top:11pt;width:79pt;height:60pt;z-index:259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HM4arsBAABMAwAADgAAAAAAAAAAAAAAAAAuAgAAZHJzL2Uy&#10;b0RvYy54bWxQSwECLQAUAAYACAAAACEAb0FGhtoAAAAKAQAADwAAAAAAAAAAAAAAAAAVBAAAZHJz&#10;L2Rvd25yZXYueG1sUEsFBgAAAAAEAAQA8wAAABwFAAAAAA==&#10;" w14:anchorId="7355BA6B">
                <v:textbox inset="2.16pt,1.44pt,0,1.44pt">
                  <w:txbxContent>
                    <w:p w:rsidR="00C940CA" w:rsidP="00C940CA" w:rsidRDefault="00C940CA" w14:paraId="65943F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49856" behindDoc="0" locked="0" layoutInCell="1" allowOverlap="1" wp14:editId="08B9ABB3" wp14:anchorId="6017B64E">
                <wp:simplePos x="0" y="0"/>
                <wp:positionH relativeFrom="column">
                  <wp:posOffset>2667000</wp:posOffset>
                </wp:positionH>
                <wp:positionV relativeFrom="paragraph">
                  <wp:posOffset>139700</wp:posOffset>
                </wp:positionV>
                <wp:extent cx="1003300" cy="762000"/>
                <wp:effectExtent l="0" t="0" r="0" b="0"/>
                <wp:wrapNone/>
                <wp:docPr id="7920" name="Rectangle 7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105A09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0" style="position:absolute;margin-left:210pt;margin-top:11pt;width:79pt;height:60pt;z-index:259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LZuwEAAEw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02FAllmcEp/&#10;UDdmBy3IKTuqvhdpvkmvyYcWyx79A5yjgG4iP0sw6Yu0yJw1Pl40FnMkHJPNqqlLfIjj0fqqWaGP&#10;XYrXYg8h/hTOkOR0FBBKVpYdfod4uvpyBesSmNPzyYvzbs5kltdN/YJ15/ojcsQljfdopHZTR7lW&#10;npIJB9/R8HfPQFCif1lUtlpfrSrclBws66rGDYYcIOrd2yyzfHS4SzwCJXsPahgRcNYo48KRZWbn&#10;9Uo78TbO6F9/gu0/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oCjC2bsBAABMAwAADgAAAAAAAAAAAAAAAAAuAgAAZHJzL2Uy&#10;b0RvYy54bWxQSwECLQAUAAYACAAAACEAb0FGhtoAAAAKAQAADwAAAAAAAAAAAAAAAAAVBAAAZHJz&#10;L2Rvd25yZXYueG1sUEsFBgAAAAAEAAQA8wAAABwFAAAAAA==&#10;" w14:anchorId="6017B64E">
                <v:textbox inset="2.16pt,1.44pt,0,1.44pt">
                  <w:txbxContent>
                    <w:p w:rsidR="00C940CA" w:rsidP="00C940CA" w:rsidRDefault="00C940CA" w14:paraId="4105A09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0880" behindDoc="0" locked="0" layoutInCell="1" allowOverlap="1" wp14:editId="5A434211" wp14:anchorId="55FCB1F1">
                <wp:simplePos x="0" y="0"/>
                <wp:positionH relativeFrom="column">
                  <wp:posOffset>2667000</wp:posOffset>
                </wp:positionH>
                <wp:positionV relativeFrom="paragraph">
                  <wp:posOffset>139700</wp:posOffset>
                </wp:positionV>
                <wp:extent cx="1003300" cy="762000"/>
                <wp:effectExtent l="0" t="0" r="0" b="0"/>
                <wp:wrapNone/>
                <wp:docPr id="7921" name="Rectangle 7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36E7D8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1" style="position:absolute;margin-left:210pt;margin-top:11pt;width:79pt;height:60pt;z-index:259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7Kw2MrsBAABMAwAADgAAAAAAAAAAAAAAAAAuAgAAZHJzL2Uy&#10;b0RvYy54bWxQSwECLQAUAAYACAAAACEAb0FGhtoAAAAKAQAADwAAAAAAAAAAAAAAAAAVBAAAZHJz&#10;L2Rvd25yZXYueG1sUEsFBgAAAAAEAAQA8wAAABwFAAAAAA==&#10;" w14:anchorId="55FCB1F1">
                <v:textbox inset="2.16pt,1.44pt,0,1.44pt">
                  <w:txbxContent>
                    <w:p w:rsidR="00C940CA" w:rsidP="00C940CA" w:rsidRDefault="00C940CA" w14:paraId="436E7D8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1904" behindDoc="0" locked="0" layoutInCell="1" allowOverlap="1" wp14:editId="7E3840C7" wp14:anchorId="614A6602">
                <wp:simplePos x="0" y="0"/>
                <wp:positionH relativeFrom="column">
                  <wp:posOffset>2667000</wp:posOffset>
                </wp:positionH>
                <wp:positionV relativeFrom="paragraph">
                  <wp:posOffset>139700</wp:posOffset>
                </wp:positionV>
                <wp:extent cx="1003300" cy="762000"/>
                <wp:effectExtent l="0" t="0" r="0" b="0"/>
                <wp:wrapNone/>
                <wp:docPr id="7922" name="Rectangle 7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5E133A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2" style="position:absolute;margin-left:210pt;margin-top:11pt;width:79pt;height:60pt;z-index:259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PEnEcugEAAEwDAAAOAAAAAAAAAAAAAAAAAC4CAABkcnMvZTJv&#10;RG9jLnhtbFBLAQItABQABgAIAAAAIQBvQUaG2gAAAAoBAAAPAAAAAAAAAAAAAAAAABQEAABkcnMv&#10;ZG93bnJldi54bWxQSwUGAAAAAAQABADzAAAAGwUAAAAA&#10;" w14:anchorId="614A6602">
                <v:textbox inset="2.16pt,1.44pt,0,1.44pt">
                  <w:txbxContent>
                    <w:p w:rsidR="00C940CA" w:rsidP="00C940CA" w:rsidRDefault="00C940CA" w14:paraId="55E133A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2928" behindDoc="0" locked="0" layoutInCell="1" allowOverlap="1" wp14:editId="32C94BFA" wp14:anchorId="4F19FB44">
                <wp:simplePos x="0" y="0"/>
                <wp:positionH relativeFrom="column">
                  <wp:posOffset>2667000</wp:posOffset>
                </wp:positionH>
                <wp:positionV relativeFrom="paragraph">
                  <wp:posOffset>139700</wp:posOffset>
                </wp:positionV>
                <wp:extent cx="1003300" cy="762000"/>
                <wp:effectExtent l="0" t="0" r="0" b="0"/>
                <wp:wrapNone/>
                <wp:docPr id="7923" name="Rectangle 7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9A2896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3" style="position:absolute;margin-left:210pt;margin-top:11pt;width:79pt;height:60pt;z-index:259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X3ugEAAEw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t92KEs8dTukb&#10;6sb9YBW5ZEcjpSrzLXpNMfVY9hKf4RoldAv5WYMrX6RF5qrx+aaxmjMRmNyutpsWJyHwaH23XaGP&#10;XZrX4ggpf1LBkeIwCgilKstPX1K+XP19BesKmMvzxcvzYa5klvftDeshyDNyxCXNT2i0DROjwppI&#10;yYSDZzT9PHJQlNjPHpXt1nerDjelBstNt8ENhhog6sPbLPdiDLhLIgMlxwhmGBFwfbfiwpFVZtf1&#10;KjvxNq7oX3+C/S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DloX3ugEAAEwDAAAOAAAAAAAAAAAAAAAAAC4CAABkcnMvZTJv&#10;RG9jLnhtbFBLAQItABQABgAIAAAAIQBvQUaG2gAAAAoBAAAPAAAAAAAAAAAAAAAAABQEAABkcnMv&#10;ZG93bnJldi54bWxQSwUGAAAAAAQABADzAAAAGwUAAAAA&#10;" w14:anchorId="4F19FB44">
                <v:textbox inset="2.16pt,1.44pt,0,1.44pt">
                  <w:txbxContent>
                    <w:p w:rsidR="00C940CA" w:rsidP="00C940CA" w:rsidRDefault="00C940CA" w14:paraId="59A2896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3952" behindDoc="0" locked="0" layoutInCell="1" allowOverlap="1" wp14:editId="62AD1B1D" wp14:anchorId="6F747B5A">
                <wp:simplePos x="0" y="0"/>
                <wp:positionH relativeFrom="column">
                  <wp:posOffset>2667000</wp:posOffset>
                </wp:positionH>
                <wp:positionV relativeFrom="paragraph">
                  <wp:posOffset>139700</wp:posOffset>
                </wp:positionV>
                <wp:extent cx="1003300" cy="762000"/>
                <wp:effectExtent l="0" t="0" r="0" b="0"/>
                <wp:wrapNone/>
                <wp:docPr id="7924" name="Rectangle 7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E777540"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4" style="position:absolute;margin-left:210pt;margin-top:11pt;width:79pt;height:60pt;z-index:259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lfuwEAAEw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pllS4rnDKf1G&#10;3bjvrCLnbG+kVNN8J72GmFose4qPcIkSuhP5UYObvkiLjEXj01VjNWYiMLlZbNY1TkLg0Wq5WaCP&#10;Xar34ggp/1DBkclhFBBKUZYff6V8vvp2BesmMOfnJy+P+7GQmd/UzRvWfZAn5IhLmh/QaBsGRoU1&#10;kZIBB89o+nPgoCixPz0q26yWiwY3pQTzdbPGDYYSIOr9xyz3og+4SyIDJYcIpusRcNGo4MKRFWaX&#10;9Zp24mNc0L//BLt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NrZX7sBAABMAwAADgAAAAAAAAAAAAAAAAAuAgAAZHJzL2Uy&#10;b0RvYy54bWxQSwECLQAUAAYACAAAACEAb0FGhtoAAAAKAQAADwAAAAAAAAAAAAAAAAAVBAAAZHJz&#10;L2Rvd25yZXYueG1sUEsFBgAAAAAEAAQA8wAAABwFAAAAAA==&#10;" w14:anchorId="6F747B5A">
                <v:textbox inset="2.16pt,1.44pt,0,1.44pt">
                  <w:txbxContent>
                    <w:p w:rsidR="00C940CA" w:rsidP="00C940CA" w:rsidRDefault="00C940CA" w14:paraId="5E777540"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4976" behindDoc="0" locked="0" layoutInCell="1" allowOverlap="1" wp14:editId="6A350AD2" wp14:anchorId="25F60546">
                <wp:simplePos x="0" y="0"/>
                <wp:positionH relativeFrom="column">
                  <wp:posOffset>2667000</wp:posOffset>
                </wp:positionH>
                <wp:positionV relativeFrom="paragraph">
                  <wp:posOffset>139700</wp:posOffset>
                </wp:positionV>
                <wp:extent cx="1003300" cy="762000"/>
                <wp:effectExtent l="0" t="0" r="0" b="0"/>
                <wp:wrapNone/>
                <wp:docPr id="7925" name="Rectangle 7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F2C0DE5"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5" style="position:absolute;margin-left:210pt;margin-top:11pt;width:79pt;height:60pt;z-index:259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F4ttLsBAABMAwAADgAAAAAAAAAAAAAAAAAuAgAAZHJzL2Uy&#10;b0RvYy54bWxQSwECLQAUAAYACAAAACEAb0FGhtoAAAAKAQAADwAAAAAAAAAAAAAAAAAVBAAAZHJz&#10;L2Rvd25yZXYueG1sUEsFBgAAAAAEAAQA8wAAABwFAAAAAA==&#10;" w14:anchorId="25F60546">
                <v:textbox inset="2.16pt,1.44pt,0,1.44pt">
                  <w:txbxContent>
                    <w:p w:rsidR="00C940CA" w:rsidP="00C940CA" w:rsidRDefault="00C940CA" w14:paraId="6F2C0DE5"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6000" behindDoc="0" locked="0" layoutInCell="1" allowOverlap="1" wp14:editId="12AE8D06" wp14:anchorId="0FED0391">
                <wp:simplePos x="0" y="0"/>
                <wp:positionH relativeFrom="column">
                  <wp:posOffset>2667000</wp:posOffset>
                </wp:positionH>
                <wp:positionV relativeFrom="paragraph">
                  <wp:posOffset>139700</wp:posOffset>
                </wp:positionV>
                <wp:extent cx="1003300" cy="762000"/>
                <wp:effectExtent l="0" t="0" r="0" b="0"/>
                <wp:wrapNone/>
                <wp:docPr id="7926" name="Rectangle 7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D23E6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6" style="position:absolute;margin-left:210pt;margin-top:11pt;width:79pt;height:60pt;z-index:259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EF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bVaUeO5wSj9R&#10;N+47q8gl2xsp1TTfSa8hphbLnuMTXKOE7kR+1OCmL9IiY9H4fNNYjZkITG4X202NkxB4tF5uF+hj&#10;l+qtOELKX1VwZHIYBYRSlOWn7ylfrr5ewboJzOX5ycvjYSxk5qt6+Yr1EOQZOeKS5kc02oaBUWFN&#10;pGTAwTOafh85KErsN4/KNuvlosFNKcF802xwg6EEiPrwPsu96APukshAyTGC6XoEXDQquHBkhdl1&#10;vaadeB8X9G8/wf4P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Q9BBbsBAABMAwAADgAAAAAAAAAAAAAAAAAuAgAAZHJzL2Uy&#10;b0RvYy54bWxQSwECLQAUAAYACAAAACEAb0FGhtoAAAAKAQAADwAAAAAAAAAAAAAAAAAVBAAAZHJz&#10;L2Rvd25yZXYueG1sUEsFBgAAAAAEAAQA8wAAABwFAAAAAA==&#10;" w14:anchorId="0FED0391">
                <v:textbox inset="2.16pt,1.44pt,0,1.44pt">
                  <w:txbxContent>
                    <w:p w:rsidR="00C940CA" w:rsidP="00C940CA" w:rsidRDefault="00C940CA" w14:paraId="02D23E6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7024" behindDoc="0" locked="0" layoutInCell="1" allowOverlap="1" wp14:editId="2F235204" wp14:anchorId="4D64CD43">
                <wp:simplePos x="0" y="0"/>
                <wp:positionH relativeFrom="column">
                  <wp:posOffset>2667000</wp:posOffset>
                </wp:positionH>
                <wp:positionV relativeFrom="paragraph">
                  <wp:posOffset>139700</wp:posOffset>
                </wp:positionV>
                <wp:extent cx="1003300" cy="762000"/>
                <wp:effectExtent l="0" t="0" r="0" b="0"/>
                <wp:wrapNone/>
                <wp:docPr id="7927" name="Rectangle 7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77F0EFD"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7" style="position:absolute;margin-left:210pt;margin-top:11pt;width:79pt;height:60pt;z-index:259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Yu17rsBAABMAwAADgAAAAAAAAAAAAAAAAAuAgAAZHJzL2Uy&#10;b0RvYy54bWxQSwECLQAUAAYACAAAACEAb0FGhtoAAAAKAQAADwAAAAAAAAAAAAAAAAAVBAAAZHJz&#10;L2Rvd25yZXYueG1sUEsFBgAAAAAEAAQA8wAAABwFAAAAAA==&#10;" w14:anchorId="4D64CD43">
                <v:textbox inset="2.16pt,1.44pt,0,1.44pt">
                  <w:txbxContent>
                    <w:p w:rsidR="00C940CA" w:rsidP="00C940CA" w:rsidRDefault="00C940CA" w14:paraId="577F0EFD"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8048" behindDoc="0" locked="0" layoutInCell="1" allowOverlap="1" wp14:editId="30BA0A49" wp14:anchorId="790E32A6">
                <wp:simplePos x="0" y="0"/>
                <wp:positionH relativeFrom="column">
                  <wp:posOffset>2667000</wp:posOffset>
                </wp:positionH>
                <wp:positionV relativeFrom="paragraph">
                  <wp:posOffset>139700</wp:posOffset>
                </wp:positionV>
                <wp:extent cx="1003300" cy="762000"/>
                <wp:effectExtent l="0" t="0" r="0" b="0"/>
                <wp:wrapNone/>
                <wp:docPr id="7928" name="Rectangle 7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6C9F63F"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8" style="position:absolute;margin-left:210pt;margin-top:11pt;width:79pt;height:60pt;z-index:259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jYugEAAEw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RqcleMWp/Qb&#10;deOuGxQ5Z3sjpcrzzXqNIbZY9hQe4RJFdDP5SYPNX6RFpqLx6aqxmhIRmNwsNusaJyHwaHWzWaCP&#10;Xar34gAx/VDekuwwCgilKMuPv2I6X327gnUZzPn57KVpPxUy82W9fMO69/KEHHFJ0wMaPfiRUTGY&#10;QMmIg2c0/jlwUJQMPx0q26xuFg1uSgnm62aNqkAJEPX+Y5Y70XvcJZGAkkMA0/UIuGhUcOHICrPL&#10;euWd+BgX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eS4jYugEAAEwDAAAOAAAAAAAAAAAAAAAAAC4CAABkcnMvZTJv&#10;RG9jLnhtbFBLAQItABQABgAIAAAAIQBvQUaG2gAAAAoBAAAPAAAAAAAAAAAAAAAAABQEAABkcnMv&#10;ZG93bnJldi54bWxQSwUGAAAAAAQABADzAAAAGwUAAAAA&#10;" w14:anchorId="790E32A6">
                <v:textbox inset="2.16pt,1.44pt,0,1.44pt">
                  <w:txbxContent>
                    <w:p w:rsidR="00C940CA" w:rsidP="00C940CA" w:rsidRDefault="00C940CA" w14:paraId="76C9F63F"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59072" behindDoc="0" locked="0" layoutInCell="1" allowOverlap="1" wp14:editId="07D38947" wp14:anchorId="6C294F49">
                <wp:simplePos x="0" y="0"/>
                <wp:positionH relativeFrom="column">
                  <wp:posOffset>2667000</wp:posOffset>
                </wp:positionH>
                <wp:positionV relativeFrom="paragraph">
                  <wp:posOffset>139700</wp:posOffset>
                </wp:positionV>
                <wp:extent cx="1003300" cy="762000"/>
                <wp:effectExtent l="0" t="0" r="0" b="0"/>
                <wp:wrapNone/>
                <wp:docPr id="7929" name="Rectangle 7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10DAD04"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9" style="position:absolute;margin-left:210pt;margin-top:11pt;width:79pt;height:60pt;z-index:259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s98M7sBAABMAwAADgAAAAAAAAAAAAAAAAAuAgAAZHJzL2Uy&#10;b0RvYy54bWxQSwECLQAUAAYACAAAACEAb0FGhtoAAAAKAQAADwAAAAAAAAAAAAAAAAAVBAAAZHJz&#10;L2Rvd25yZXYueG1sUEsFBgAAAAAEAAQA8wAAABwFAAAAAA==&#10;" w14:anchorId="6C294F49">
                <v:textbox inset="2.16pt,1.44pt,0,1.44pt">
                  <w:txbxContent>
                    <w:p w:rsidR="00C940CA" w:rsidP="00C940CA" w:rsidRDefault="00C940CA" w14:paraId="310DAD04"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0096" behindDoc="0" locked="0" layoutInCell="1" allowOverlap="1" wp14:editId="6FD46A76" wp14:anchorId="59460FAE">
                <wp:simplePos x="0" y="0"/>
                <wp:positionH relativeFrom="column">
                  <wp:posOffset>2667000</wp:posOffset>
                </wp:positionH>
                <wp:positionV relativeFrom="paragraph">
                  <wp:posOffset>139700</wp:posOffset>
                </wp:positionV>
                <wp:extent cx="1003300" cy="762000"/>
                <wp:effectExtent l="0" t="0" r="0" b="0"/>
                <wp:wrapNone/>
                <wp:docPr id="7930" name="Rectangle 7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C4F18C2"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0" style="position:absolute;margin-left:210pt;margin-top:11pt;width:79pt;height:60pt;z-index:259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d9R0sugEAAEwDAAAOAAAAAAAAAAAAAAAAAC4CAABkcnMvZTJv&#10;RG9jLnhtbFBLAQItABQABgAIAAAAIQBvQUaG2gAAAAoBAAAPAAAAAAAAAAAAAAAAABQEAABkcnMv&#10;ZG93bnJldi54bWxQSwUGAAAAAAQABADzAAAAGwUAAAAA&#10;" w14:anchorId="59460FAE">
                <v:textbox inset="2.16pt,1.44pt,0,1.44pt">
                  <w:txbxContent>
                    <w:p w:rsidR="00C940CA" w:rsidP="00C940CA" w:rsidRDefault="00C940CA" w14:paraId="1C4F18C2"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1120" behindDoc="0" locked="0" layoutInCell="1" allowOverlap="1" wp14:editId="396C0EF5" wp14:anchorId="4305326B">
                <wp:simplePos x="0" y="0"/>
                <wp:positionH relativeFrom="column">
                  <wp:posOffset>2667000</wp:posOffset>
                </wp:positionH>
                <wp:positionV relativeFrom="paragraph">
                  <wp:posOffset>139700</wp:posOffset>
                </wp:positionV>
                <wp:extent cx="1003300" cy="762000"/>
                <wp:effectExtent l="0" t="0" r="0" b="0"/>
                <wp:wrapNone/>
                <wp:docPr id="7931" name="Rectangle 7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636AB3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1" style="position:absolute;margin-left:210pt;margin-top:11pt;width:79pt;height:60pt;z-index:259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0XHpx7sBAABMAwAADgAAAAAAAAAAAAAAAAAuAgAAZHJzL2Uy&#10;b0RvYy54bWxQSwECLQAUAAYACAAAACEAb0FGhtoAAAAKAQAADwAAAAAAAAAAAAAAAAAVBAAAZHJz&#10;L2Rvd25yZXYueG1sUEsFBgAAAAAEAAQA8wAAABwFAAAAAA==&#10;" w14:anchorId="4305326B">
                <v:textbox inset="2.16pt,1.44pt,0,1.44pt">
                  <w:txbxContent>
                    <w:p w:rsidR="00C940CA" w:rsidP="00C940CA" w:rsidRDefault="00C940CA" w14:paraId="3636AB3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2144" behindDoc="0" locked="0" layoutInCell="1" allowOverlap="1" wp14:editId="27174E7E" wp14:anchorId="0186AFEA">
                <wp:simplePos x="0" y="0"/>
                <wp:positionH relativeFrom="column">
                  <wp:posOffset>2667000</wp:posOffset>
                </wp:positionH>
                <wp:positionV relativeFrom="paragraph">
                  <wp:posOffset>139700</wp:posOffset>
                </wp:positionV>
                <wp:extent cx="1003300" cy="762000"/>
                <wp:effectExtent l="0" t="0" r="0" b="0"/>
                <wp:wrapNone/>
                <wp:docPr id="7932" name="Rectangle 7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9E903A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2" style="position:absolute;margin-left:210pt;margin-top:11pt;width:79pt;height:60pt;z-index:259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jug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VZtlS4rjFLr2g&#10;b9z1oyLn6mCkVLm/2a8pxA6vvYZnuGQRl1n8rMHmL8oic/H4dPVYzYkILG6Wm3WNnRC4tbrZLHGN&#10;KNX75QAxfVPekrxgFJBKcZYfH2I6H/19BO9lMufn8yrN+7mIaW6bgpuLey9PqBGHND1h0KOfGBWj&#10;CZRM2HhG468DB0XJ+N2hs+3qJhuRStKs2zVOMJQEWe8/VrkTg8dZEgkoOQQw/YCEi0eFF7asKLuM&#10;V56Jj3lh//4T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w6/BjugEAAEwDAAAOAAAAAAAAAAAAAAAAAC4CAABkcnMvZTJv&#10;RG9jLnhtbFBLAQItABQABgAIAAAAIQBvQUaG2gAAAAoBAAAPAAAAAAAAAAAAAAAAABQEAABkcnMv&#10;ZG93bnJldi54bWxQSwUGAAAAAAQABADzAAAAGwUAAAAA&#10;" w14:anchorId="0186AFEA">
                <v:textbox inset="2.16pt,1.44pt,0,1.44pt">
                  <w:txbxContent>
                    <w:p w:rsidR="00C940CA" w:rsidP="00C940CA" w:rsidRDefault="00C940CA" w14:paraId="39E903A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3168" behindDoc="0" locked="0" layoutInCell="1" allowOverlap="1" wp14:editId="434131DB" wp14:anchorId="442B113D">
                <wp:simplePos x="0" y="0"/>
                <wp:positionH relativeFrom="column">
                  <wp:posOffset>2667000</wp:posOffset>
                </wp:positionH>
                <wp:positionV relativeFrom="paragraph">
                  <wp:posOffset>139700</wp:posOffset>
                </wp:positionV>
                <wp:extent cx="1003300" cy="762000"/>
                <wp:effectExtent l="0" t="0" r="0" b="0"/>
                <wp:wrapNone/>
                <wp:docPr id="7933" name="Rectangle 7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28990B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3" style="position:absolute;margin-left:210pt;margin-top:11pt;width:79pt;height:60pt;z-index:259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8bwSIugEAAEwDAAAOAAAAAAAAAAAAAAAAAC4CAABkcnMvZTJv&#10;RG9jLnhtbFBLAQItABQABgAIAAAAIQBvQUaG2gAAAAoBAAAPAAAAAAAAAAAAAAAAABQEAABkcnMv&#10;ZG93bnJldi54bWxQSwUGAAAAAAQABADzAAAAGwUAAAAA&#10;" w14:anchorId="442B113D">
                <v:textbox inset="2.16pt,1.44pt,0,1.44pt">
                  <w:txbxContent>
                    <w:p w:rsidR="00C940CA" w:rsidP="00C940CA" w:rsidRDefault="00C940CA" w14:paraId="528990B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4192" behindDoc="0" locked="0" layoutInCell="1" allowOverlap="1" wp14:editId="3FEA98CE" wp14:anchorId="372274E0">
                <wp:simplePos x="0" y="0"/>
                <wp:positionH relativeFrom="column">
                  <wp:posOffset>2667000</wp:posOffset>
                </wp:positionH>
                <wp:positionV relativeFrom="paragraph">
                  <wp:posOffset>139700</wp:posOffset>
                </wp:positionV>
                <wp:extent cx="1003300" cy="762000"/>
                <wp:effectExtent l="0" t="0" r="0" b="0"/>
                <wp:wrapNone/>
                <wp:docPr id="7934" name="Rectangle 7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FA1535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4" style="position:absolute;margin-left:210pt;margin-top:11pt;width:79pt;height:60pt;z-index:259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yNYILsBAABMAwAADgAAAAAAAAAAAAAAAAAuAgAAZHJzL2Uy&#10;b0RvYy54bWxQSwECLQAUAAYACAAAACEAb0FGhtoAAAAKAQAADwAAAAAAAAAAAAAAAAAVBAAAZHJz&#10;L2Rvd25yZXYueG1sUEsFBgAAAAAEAAQA8wAAABwFAAAAAA==&#10;" w14:anchorId="372274E0">
                <v:textbox inset="2.16pt,1.44pt,0,1.44pt">
                  <w:txbxContent>
                    <w:p w:rsidR="00C940CA" w:rsidP="00C940CA" w:rsidRDefault="00C940CA" w14:paraId="1FA1535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5216" behindDoc="0" locked="0" layoutInCell="1" allowOverlap="1" wp14:editId="40F88C10" wp14:anchorId="25F4F21A">
                <wp:simplePos x="0" y="0"/>
                <wp:positionH relativeFrom="column">
                  <wp:posOffset>2667000</wp:posOffset>
                </wp:positionH>
                <wp:positionV relativeFrom="paragraph">
                  <wp:posOffset>139700</wp:posOffset>
                </wp:positionV>
                <wp:extent cx="1003300" cy="762000"/>
                <wp:effectExtent l="0" t="0" r="0" b="0"/>
                <wp:wrapNone/>
                <wp:docPr id="7935" name="Rectangle 7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8AFE1B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5" style="position:absolute;margin-left:210pt;margin-top:11pt;width:79pt;height:60pt;z-index:259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6esy7sBAABMAwAADgAAAAAAAAAAAAAAAAAuAgAAZHJzL2Uy&#10;b0RvYy54bWxQSwECLQAUAAYACAAAACEAb0FGhtoAAAAKAQAADwAAAAAAAAAAAAAAAAAVBAAAZHJz&#10;L2Rvd25yZXYueG1sUEsFBgAAAAAEAAQA8wAAABwFAAAAAA==&#10;" w14:anchorId="25F4F21A">
                <v:textbox inset="2.16pt,1.44pt,0,1.44pt">
                  <w:txbxContent>
                    <w:p w:rsidR="00C940CA" w:rsidP="00C940CA" w:rsidRDefault="00C940CA" w14:paraId="38AFE1B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6240" behindDoc="0" locked="0" layoutInCell="1" allowOverlap="1" wp14:editId="293E0AD5" wp14:anchorId="1A2219A2">
                <wp:simplePos x="0" y="0"/>
                <wp:positionH relativeFrom="column">
                  <wp:posOffset>2667000</wp:posOffset>
                </wp:positionH>
                <wp:positionV relativeFrom="paragraph">
                  <wp:posOffset>139700</wp:posOffset>
                </wp:positionV>
                <wp:extent cx="1003300" cy="762000"/>
                <wp:effectExtent l="0" t="0" r="0" b="0"/>
                <wp:wrapNone/>
                <wp:docPr id="7936" name="Rectangle 7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6ADA6B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6" style="position:absolute;margin-left:210pt;margin-top:11pt;width:79pt;height:60pt;z-index:259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vbAersBAABMAwAADgAAAAAAAAAAAAAAAAAuAgAAZHJzL2Uy&#10;b0RvYy54bWxQSwECLQAUAAYACAAAACEAb0FGhtoAAAAKAQAADwAAAAAAAAAAAAAAAAAVBAAAZHJz&#10;L2Rvd25yZXYueG1sUEsFBgAAAAAEAAQA8wAAABwFAAAAAA==&#10;" w14:anchorId="1A2219A2">
                <v:textbox inset="2.16pt,1.44pt,0,1.44pt">
                  <w:txbxContent>
                    <w:p w:rsidR="00C940CA" w:rsidP="00C940CA" w:rsidRDefault="00C940CA" w14:paraId="36ADA6B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7264" behindDoc="0" locked="0" layoutInCell="1" allowOverlap="1" wp14:editId="440AC863" wp14:anchorId="4C3262F2">
                <wp:simplePos x="0" y="0"/>
                <wp:positionH relativeFrom="column">
                  <wp:posOffset>2667000</wp:posOffset>
                </wp:positionH>
                <wp:positionV relativeFrom="paragraph">
                  <wp:posOffset>139700</wp:posOffset>
                </wp:positionV>
                <wp:extent cx="1003300" cy="762000"/>
                <wp:effectExtent l="0" t="0" r="0" b="0"/>
                <wp:wrapNone/>
                <wp:docPr id="7937" name="Rectangle 7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8EB551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7" style="position:absolute;margin-left:210pt;margin-top:11pt;width:79pt;height:60pt;z-index:259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SR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S1Wa4o8dzhlH6i&#10;btz3VpFzdjBSqnm+s15jTB2WPcVHuEQJ3Zn8pMHNX6RFpqLx6aqxmjIRmNwsN+saJyHwaHWzWaKP&#10;XarX4ggpf1XBkdlhFBBKUZYfv6d8vvpyBetmMOfnZy9P+6mQaW6bzy9Y90GekCMuaX5Ao20YGRXW&#10;REpGHDyj6feBg6LEfvOobLu6Wba4KSVo1u0aNxhKgKj3b7PciyHgLokMlBwimH5AwEWjggtHVphd&#10;1mveibdxQf/6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nI0kbsBAABMAwAADgAAAAAAAAAAAAAAAAAuAgAAZHJzL2Uy&#10;b0RvYy54bWxQSwECLQAUAAYACAAAACEAb0FGhtoAAAAKAQAADwAAAAAAAAAAAAAAAAAVBAAAZHJz&#10;L2Rvd25yZXYueG1sUEsFBgAAAAAEAAQA8wAAABwFAAAAAA==&#10;" w14:anchorId="4C3262F2">
                <v:textbox inset="2.16pt,1.44pt,0,1.44pt">
                  <w:txbxContent>
                    <w:p w:rsidR="00C940CA" w:rsidP="00C940CA" w:rsidRDefault="00C940CA" w14:paraId="08EB551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8288" behindDoc="0" locked="0" layoutInCell="1" allowOverlap="1" wp14:editId="2AF72423" wp14:anchorId="6CB65C13">
                <wp:simplePos x="0" y="0"/>
                <wp:positionH relativeFrom="column">
                  <wp:posOffset>2667000</wp:posOffset>
                </wp:positionH>
                <wp:positionV relativeFrom="paragraph">
                  <wp:posOffset>139700</wp:posOffset>
                </wp:positionV>
                <wp:extent cx="1003300" cy="762000"/>
                <wp:effectExtent l="0" t="0" r="0" b="0"/>
                <wp:wrapNone/>
                <wp:docPr id="7938" name="Rectangle 7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CC1F4F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8" style="position:absolute;margin-left:210pt;margin-top:11pt;width:79pt;height:60pt;z-index:259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hsgmnugEAAEwDAAAOAAAAAAAAAAAAAAAAAC4CAABkcnMvZTJv&#10;RG9jLnhtbFBLAQItABQABgAIAAAAIQBvQUaG2gAAAAoBAAAPAAAAAAAAAAAAAAAAABQEAABkcnMv&#10;ZG93bnJldi54bWxQSwUGAAAAAAQABADzAAAAGwUAAAAA&#10;" w14:anchorId="6CB65C13">
                <v:textbox inset="2.16pt,1.44pt,0,1.44pt">
                  <w:txbxContent>
                    <w:p w:rsidR="00C940CA" w:rsidP="00C940CA" w:rsidRDefault="00C940CA" w14:paraId="1CC1F4F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69312" behindDoc="0" locked="0" layoutInCell="1" allowOverlap="1" wp14:editId="2D209E0E" wp14:anchorId="66322775">
                <wp:simplePos x="0" y="0"/>
                <wp:positionH relativeFrom="column">
                  <wp:posOffset>2667000</wp:posOffset>
                </wp:positionH>
                <wp:positionV relativeFrom="paragraph">
                  <wp:posOffset>139700</wp:posOffset>
                </wp:positionV>
                <wp:extent cx="1003300" cy="762000"/>
                <wp:effectExtent l="0" t="0" r="0" b="0"/>
                <wp:wrapNone/>
                <wp:docPr id="7939" name="Rectangle 7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0676E1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9" style="position:absolute;margin-left:210pt;margin-top:11pt;width:79pt;height:60pt;z-index:259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1M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rraLDeUeO5wSj9R&#10;N+57q8g5Oxgp1TzfWa8xpg7LnuMTXKKE7kx+0uDmL9IiU9H4dNVYTZkITOIr6xonIfBodbNZoo9d&#10;qrfiCCl/VcGR2WEUEEpRlh+/p3y++noF62Yw5+dnL0/7qZBpbpvVK9Z9kCfkiEuaH9FoG0ZGhTWR&#10;khEHz2j6feCgKLHfPCrbrm6WLW5KCZp1u8YNhhIg6v37LPdiCLhLIgMlhwimHxBw0ajgwpEVZpf1&#10;mnfifVzQv/0E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tNv1MugEAAEwDAAAOAAAAAAAAAAAAAAAAAC4CAABkcnMvZTJv&#10;RG9jLnhtbFBLAQItABQABgAIAAAAIQBvQUaG2gAAAAoBAAAPAAAAAAAAAAAAAAAAABQEAABkcnMv&#10;ZG93bnJldi54bWxQSwUGAAAAAAQABADzAAAAGwUAAAAA&#10;" w14:anchorId="66322775">
                <v:textbox inset="2.16pt,1.44pt,0,1.44pt">
                  <w:txbxContent>
                    <w:p w:rsidR="00C940CA" w:rsidP="00C940CA" w:rsidRDefault="00C940CA" w14:paraId="50676E1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0336" behindDoc="0" locked="0" layoutInCell="1" allowOverlap="1" wp14:editId="08BBBC97" wp14:anchorId="575C3DCD">
                <wp:simplePos x="0" y="0"/>
                <wp:positionH relativeFrom="column">
                  <wp:posOffset>2667000</wp:posOffset>
                </wp:positionH>
                <wp:positionV relativeFrom="paragraph">
                  <wp:posOffset>139700</wp:posOffset>
                </wp:positionV>
                <wp:extent cx="1003300" cy="609600"/>
                <wp:effectExtent l="0" t="0" r="0" b="0"/>
                <wp:wrapNone/>
                <wp:docPr id="7940" name="Rectangle 7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879FB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0" style="position:absolute;margin-left:210pt;margin-top:11pt;width:79pt;height:48pt;z-index:259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AWOPC7AQAATAMAAA4AAAAAAAAAAAAAAAAALgIAAGRycy9l&#10;Mm9Eb2MueG1sUEsBAi0AFAAGAAgAAAAhAHRmcFzbAAAACgEAAA8AAAAAAAAAAAAAAAAAFQQAAGRy&#10;cy9kb3ducmV2LnhtbFBLBQYAAAAABAAEAPMAAAAdBQAAAAA=&#10;" w14:anchorId="575C3DCD">
                <v:textbox inset="2.16pt,1.44pt,0,1.44pt">
                  <w:txbxContent>
                    <w:p w:rsidR="00C940CA" w:rsidP="00C940CA" w:rsidRDefault="00C940CA" w14:paraId="5879FB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1360" behindDoc="0" locked="0" layoutInCell="1" allowOverlap="1" wp14:editId="6DE1B6D3" wp14:anchorId="253E9B8A">
                <wp:simplePos x="0" y="0"/>
                <wp:positionH relativeFrom="column">
                  <wp:posOffset>2667000</wp:posOffset>
                </wp:positionH>
                <wp:positionV relativeFrom="paragraph">
                  <wp:posOffset>139700</wp:posOffset>
                </wp:positionV>
                <wp:extent cx="1003300" cy="609600"/>
                <wp:effectExtent l="0" t="0" r="0" b="0"/>
                <wp:wrapNone/>
                <wp:docPr id="7941" name="Rectangle 7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71E1D7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1" style="position:absolute;margin-left:210pt;margin-top:11pt;width:79pt;height:48pt;z-index:259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wbuwEAAEw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ttKHHc4pS+&#10;o27cDZMi5+xopFR5vlmvOcQey57DE1yiiG4mv2iw+Yu0yFI0Pl01VksiApPdTbepcRICjz526w59&#10;7FK9FgeI6bPylmSHUUAoRVl+/BrT+erLFazLYM7PZy8t+6WQadZN94J17+UJOeKSpkc0evIzo2Iy&#10;gZIZB89o/HXgoCiZvjhUtr27vWlxU0rQbNoNbjCUAFHv32a5E6PHXRIJKDkEMMOIgItGBReOrDC7&#10;rFfeibdxQ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ySzBu7AQAATAMAAA4AAAAAAAAAAAAAAAAALgIAAGRycy9l&#10;Mm9Eb2MueG1sUEsBAi0AFAAGAAgAAAAhAHRmcFzbAAAACgEAAA8AAAAAAAAAAAAAAAAAFQQAAGRy&#10;cy9kb3ducmV2LnhtbFBLBQYAAAAABAAEAPMAAAAdBQAAAAA=&#10;" w14:anchorId="253E9B8A">
                <v:textbox inset="2.16pt,1.44pt,0,1.44pt">
                  <w:txbxContent>
                    <w:p w:rsidR="00C940CA" w:rsidP="00C940CA" w:rsidRDefault="00C940CA" w14:paraId="571E1D7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2384" behindDoc="0" locked="0" layoutInCell="1" allowOverlap="1" wp14:editId="4CA3B85C" wp14:anchorId="072FB79D">
                <wp:simplePos x="0" y="0"/>
                <wp:positionH relativeFrom="column">
                  <wp:posOffset>2667000</wp:posOffset>
                </wp:positionH>
                <wp:positionV relativeFrom="paragraph">
                  <wp:posOffset>139700</wp:posOffset>
                </wp:positionV>
                <wp:extent cx="1003300" cy="609600"/>
                <wp:effectExtent l="0" t="0" r="0" b="0"/>
                <wp:wrapNone/>
                <wp:docPr id="7942" name="Rectangle 7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88AC82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2" style="position:absolute;margin-left:210pt;margin-top:11pt;width:79pt;height:48pt;z-index:259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3suwEAAEw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zettcNJY5b7NIP&#10;9I27flTkVB2MlCr3N/s1hdjhtZfwDOcs4jKLnzXY/EVZZC4eHy8eqzkRgcX2ql3X2AmBWzftqsU1&#10;olRvlwPE9E15S/KCUUAqxVl+eIzpdPT1CN7LZE7P51Wad3MRs1w1BTcXd14eUSMOaXrCoEc/MSpG&#10;EyiZsPGMxt97DoqS8cGhs83t9RUakUqyXDdrnGAoCbLeva9yJwaPsyQSULIPYPoBCRePCi9sWVF2&#10;Hq88E+/zwv7tJ9j+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HCbTey7AQAATAMAAA4AAAAAAAAAAAAAAAAALgIAAGRycy9l&#10;Mm9Eb2MueG1sUEsBAi0AFAAGAAgAAAAhAHRmcFzbAAAACgEAAA8AAAAAAAAAAAAAAAAAFQQAAGRy&#10;cy9kb3ducmV2LnhtbFBLBQYAAAAABAAEAPMAAAAdBQAAAAA=&#10;" w14:anchorId="072FB79D">
                <v:textbox inset="2.16pt,1.44pt,0,1.44pt">
                  <w:txbxContent>
                    <w:p w:rsidR="00C940CA" w:rsidP="00C940CA" w:rsidRDefault="00C940CA" w14:paraId="688AC82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3408" behindDoc="0" locked="0" layoutInCell="1" allowOverlap="1" wp14:editId="39907F93" wp14:anchorId="3FE46F59">
                <wp:simplePos x="0" y="0"/>
                <wp:positionH relativeFrom="column">
                  <wp:posOffset>2667000</wp:posOffset>
                </wp:positionH>
                <wp:positionV relativeFrom="paragraph">
                  <wp:posOffset>139700</wp:posOffset>
                </wp:positionV>
                <wp:extent cx="1003300" cy="609600"/>
                <wp:effectExtent l="0" t="0" r="0" b="0"/>
                <wp:wrapNone/>
                <wp:docPr id="7943" name="Rectangle 7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844BB4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3" style="position:absolute;margin-left:210pt;margin-top:11pt;width:79pt;height:48pt;z-index:259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kHugEAAEw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O37c2KEs8dTukn&#10;6sZ9bxU5ZwcjpZrnO+s1xtRh2VN8hEuU0J3JTxrc/EVaZCoan64aqykTgcl21W5qnITAo8/tukUf&#10;u1SvxRFS/qqCI7PDKCCUoiw/fk/5fPXlCtbNYM7Pz16e9lMhs1w3V6z7IE/IEZc0P6DRNoyMCmsi&#10;JSMOntH0+8BBUWK/eVS2ub1ZNbgpJVhumg1uMJQAUe/fZrkXQ8BdEhkoOUQw/YCAy7sFF46sMLus&#10;17wTb+OC/vUn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B+5B7oBAABMAwAADgAAAAAAAAAAAAAAAAAuAgAAZHJzL2Uy&#10;b0RvYy54bWxQSwECLQAUAAYACAAAACEAdGZwXNsAAAAKAQAADwAAAAAAAAAAAAAAAAAUBAAAZHJz&#10;L2Rvd25yZXYueG1sUEsFBgAAAAAEAAQA8wAAABwFAAAAAA==&#10;" w14:anchorId="3FE46F59">
                <v:textbox inset="2.16pt,1.44pt,0,1.44pt">
                  <w:txbxContent>
                    <w:p w:rsidR="00C940CA" w:rsidP="00C940CA" w:rsidRDefault="00C940CA" w14:paraId="6844BB4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4432" behindDoc="0" locked="0" layoutInCell="1" allowOverlap="1" wp14:editId="45C32BAB" wp14:anchorId="777B06DC">
                <wp:simplePos x="0" y="0"/>
                <wp:positionH relativeFrom="column">
                  <wp:posOffset>2667000</wp:posOffset>
                </wp:positionH>
                <wp:positionV relativeFrom="paragraph">
                  <wp:posOffset>139700</wp:posOffset>
                </wp:positionV>
                <wp:extent cx="1003300" cy="609600"/>
                <wp:effectExtent l="0" t="0" r="0" b="0"/>
                <wp:wrapNone/>
                <wp:docPr id="7944" name="Rectangle 7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14FFF8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4" style="position:absolute;margin-left:210pt;margin-top:11pt;width:79pt;height:48pt;z-index:259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uwEAAEwDAAAOAAAAZHJzL2Uyb0RvYy54bWysU9tu2zAMfR+wfxD0vthxs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23a1osRxi1P6&#10;ibpx14+KnLODkVLl+Wa9phA7LHsKj3CJIrqZ/KzB5i/SInPR+HTVWM2JCEy2N+2mxkkIPPrcrlv0&#10;sUv1Whwgpq/KW5IdRgGhFGX58XtM56svV7Augzk/n7007+dCZrlumhesey9PyBGXND2g0aOfGBWj&#10;CZRMOHhG4+8DB0XJ+M2hss3t6qbBTSnBctNscIOhBIh6/zbLnRg87pJIQMkhgOkHBFw0KrhwZIXZ&#10;Zb3yTryNC/rXn2D3B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9T5a+7AQAATAMAAA4AAAAAAAAAAAAAAAAALgIAAGRycy9l&#10;Mm9Eb2MueG1sUEsBAi0AFAAGAAgAAAAhAHRmcFzbAAAACgEAAA8AAAAAAAAAAAAAAAAAFQQAAGRy&#10;cy9kb3ducmV2LnhtbFBLBQYAAAAABAAEAPMAAAAdBQAAAAA=&#10;" w14:anchorId="777B06DC">
                <v:textbox inset="2.16pt,1.44pt,0,1.44pt">
                  <w:txbxContent>
                    <w:p w:rsidR="00C940CA" w:rsidP="00C940CA" w:rsidRDefault="00C940CA" w14:paraId="414FFF8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5456" behindDoc="0" locked="0" layoutInCell="1" allowOverlap="1" wp14:editId="217097C8" wp14:anchorId="6B6F21CD">
                <wp:simplePos x="0" y="0"/>
                <wp:positionH relativeFrom="column">
                  <wp:posOffset>2667000</wp:posOffset>
                </wp:positionH>
                <wp:positionV relativeFrom="paragraph">
                  <wp:posOffset>139700</wp:posOffset>
                </wp:positionV>
                <wp:extent cx="1003300" cy="609600"/>
                <wp:effectExtent l="0" t="0" r="0" b="0"/>
                <wp:wrapNone/>
                <wp:docPr id="7945" name="Rectangle 7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D0DB0A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5" style="position:absolute;margin-left:210pt;margin-top:11pt;width:79pt;height:48pt;z-index:259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FEuwEAAEwDAAAOAAAAZHJzL2Uyb0RvYy54bWysU01v2zAMvQ/YfxB0X+w4b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u/bmlhLHLU7p&#10;B+rG3WAkOWdH3fcyzzfrNYXYYdlzeIJLFNHN5GcFNn+RFpmLxqerxnJORGCyXbWbGich8Oi2Xbfo&#10;Y5fqrThATF+ktyQ7jAJCKcry47eYzldfr2BdBnN+Pntp3s+FzHLdrF6x7n1/Qo64pOkRjTJ+YlQY&#10;HSiZcPCMxl8HDpIS89Whss3dzarBTSnBctNscIOhBIh6/z7LnRg97pJIQMkhgB5GBFw0KrhwZIXZ&#10;Zb3yTryPC/q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PXEUS7AQAATAMAAA4AAAAAAAAAAAAAAAAALgIAAGRycy9l&#10;Mm9Eb2MueG1sUEsBAi0AFAAGAAgAAAAhAHRmcFzbAAAACgEAAA8AAAAAAAAAAAAAAAAAFQQAAGRy&#10;cy9kb3ducmV2LnhtbFBLBQYAAAAABAAEAPMAAAAdBQAAAAA=&#10;" w14:anchorId="6B6F21CD">
                <v:textbox inset="2.16pt,1.44pt,0,1.44pt">
                  <w:txbxContent>
                    <w:p w:rsidR="00C940CA" w:rsidP="00C940CA" w:rsidRDefault="00C940CA" w14:paraId="4D0DB0A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6480" behindDoc="0" locked="0" layoutInCell="1" allowOverlap="1" wp14:editId="5AC7E054" wp14:anchorId="777B931E">
                <wp:simplePos x="0" y="0"/>
                <wp:positionH relativeFrom="column">
                  <wp:posOffset>2667000</wp:posOffset>
                </wp:positionH>
                <wp:positionV relativeFrom="paragraph">
                  <wp:posOffset>139700</wp:posOffset>
                </wp:positionV>
                <wp:extent cx="1003300" cy="609600"/>
                <wp:effectExtent l="0" t="0" r="0" b="0"/>
                <wp:wrapNone/>
                <wp:docPr id="7946" name="Rectangle 7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F5C593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6" style="position:absolute;margin-left:210pt;margin-top:11pt;width:79pt;height:48pt;z-index:259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31uwEAAEwDAAAOAAAAZHJzL2Uyb0RvYy54bWysU01v2zAMvQ/YfxB0X+y4WR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btaU+K4xSn9&#10;RN24G4wk5+yo+17m+Wa9phA7LHsKj3CJIrqZ/KzA5i/SInPR+HTVWM6JCEy2N+2mxkkIPPrcrlv0&#10;sUv1Whwgpq/SW5IdRgGhFGX58XtM56svV7Augzk/n7007+dCZrluVi9Y974/IUdc0vSARhk/MSqM&#10;DpRMOHhG4+8DB0mJ+eZQ2eZ2ddP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KGffW7AQAATAMAAA4AAAAAAAAAAAAAAAAALgIAAGRycy9l&#10;Mm9Eb2MueG1sUEsBAi0AFAAGAAgAAAAhAHRmcFzbAAAACgEAAA8AAAAAAAAAAAAAAAAAFQQAAGRy&#10;cy9kb3ducmV2LnhtbFBLBQYAAAAABAAEAPMAAAAdBQAAAAA=&#10;" w14:anchorId="777B931E">
                <v:textbox inset="2.16pt,1.44pt,0,1.44pt">
                  <w:txbxContent>
                    <w:p w:rsidR="00C940CA" w:rsidP="00C940CA" w:rsidRDefault="00C940CA" w14:paraId="7F5C593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7504" behindDoc="0" locked="0" layoutInCell="1" allowOverlap="1" wp14:editId="35E74F73" wp14:anchorId="40F5EF3A">
                <wp:simplePos x="0" y="0"/>
                <wp:positionH relativeFrom="column">
                  <wp:posOffset>2667000</wp:posOffset>
                </wp:positionH>
                <wp:positionV relativeFrom="paragraph">
                  <wp:posOffset>139700</wp:posOffset>
                </wp:positionV>
                <wp:extent cx="1003300" cy="609600"/>
                <wp:effectExtent l="0" t="0" r="0" b="0"/>
                <wp:wrapNone/>
                <wp:docPr id="7947" name="Rectangle 7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02A41E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7" style="position:absolute;margin-left:210pt;margin-top:11pt;width:79pt;height:48pt;z-index:259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4CiR67AQAATAMAAA4AAAAAAAAAAAAAAAAALgIAAGRycy9l&#10;Mm9Eb2MueG1sUEsBAi0AFAAGAAgAAAAhAHRmcFzbAAAACgEAAA8AAAAAAAAAAAAAAAAAFQQAAGRy&#10;cy9kb3ducmV2LnhtbFBLBQYAAAAABAAEAPMAAAAdBQAAAAA=&#10;" w14:anchorId="40F5EF3A">
                <v:textbox inset="2.16pt,1.44pt,0,1.44pt">
                  <w:txbxContent>
                    <w:p w:rsidR="00C940CA" w:rsidP="00C940CA" w:rsidRDefault="00C940CA" w14:paraId="302A41E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8528" behindDoc="0" locked="0" layoutInCell="1" allowOverlap="1" wp14:editId="739378EA" wp14:anchorId="05DFBE48">
                <wp:simplePos x="0" y="0"/>
                <wp:positionH relativeFrom="column">
                  <wp:posOffset>2667000</wp:posOffset>
                </wp:positionH>
                <wp:positionV relativeFrom="paragraph">
                  <wp:posOffset>139700</wp:posOffset>
                </wp:positionV>
                <wp:extent cx="1003300" cy="609600"/>
                <wp:effectExtent l="0" t="0" r="0" b="0"/>
                <wp:wrapNone/>
                <wp:docPr id="7948" name="Rectangle 7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D100CA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8" style="position:absolute;margin-left:210pt;margin-top:11pt;width:79pt;height:48pt;z-index:259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HCtCi7AQAATAMAAA4AAAAAAAAAAAAAAAAALgIAAGRycy9l&#10;Mm9Eb2MueG1sUEsBAi0AFAAGAAgAAAAhAHRmcFzbAAAACgEAAA8AAAAAAAAAAAAAAAAAFQQAAGRy&#10;cy9kb3ducmV2LnhtbFBLBQYAAAAABAAEAPMAAAAdBQAAAAA=&#10;" w14:anchorId="05DFBE48">
                <v:textbox inset="2.16pt,1.44pt,0,1.44pt">
                  <w:txbxContent>
                    <w:p w:rsidR="00C940CA" w:rsidP="00C940CA" w:rsidRDefault="00C940CA" w14:paraId="6D100CA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79552" behindDoc="0" locked="0" layoutInCell="1" allowOverlap="1" wp14:editId="435E5AC8" wp14:anchorId="7B92A204">
                <wp:simplePos x="0" y="0"/>
                <wp:positionH relativeFrom="column">
                  <wp:posOffset>2667000</wp:posOffset>
                </wp:positionH>
                <wp:positionV relativeFrom="paragraph">
                  <wp:posOffset>139700</wp:posOffset>
                </wp:positionV>
                <wp:extent cx="1003300" cy="609600"/>
                <wp:effectExtent l="0" t="0" r="0" b="0"/>
                <wp:wrapNone/>
                <wp:docPr id="7949" name="Rectangle 7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04826A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9" style="position:absolute;margin-left:210pt;margin-top:11pt;width:79pt;height:48pt;z-index:259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1GQMO7AQAATAMAAA4AAAAAAAAAAAAAAAAALgIAAGRycy9l&#10;Mm9Eb2MueG1sUEsBAi0AFAAGAAgAAAAhAHRmcFzbAAAACgEAAA8AAAAAAAAAAAAAAAAAFQQAAGRy&#10;cy9kb3ducmV2LnhtbFBLBQYAAAAABAAEAPMAAAAdBQAAAAA=&#10;" w14:anchorId="7B92A204">
                <v:textbox inset="2.16pt,1.44pt,0,1.44pt">
                  <w:txbxContent>
                    <w:p w:rsidR="00C940CA" w:rsidP="00C940CA" w:rsidRDefault="00C940CA" w14:paraId="604826A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0576" behindDoc="0" locked="0" layoutInCell="1" allowOverlap="1" wp14:editId="0569EFF4" wp14:anchorId="15CD70B8">
                <wp:simplePos x="0" y="0"/>
                <wp:positionH relativeFrom="column">
                  <wp:posOffset>2667000</wp:posOffset>
                </wp:positionH>
                <wp:positionV relativeFrom="paragraph">
                  <wp:posOffset>139700</wp:posOffset>
                </wp:positionV>
                <wp:extent cx="1003300" cy="609600"/>
                <wp:effectExtent l="0" t="0" r="0" b="0"/>
                <wp:wrapNone/>
                <wp:docPr id="7950" name="Rectangle 7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7CEE85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0" style="position:absolute;margin-left:210pt;margin-top:11pt;width:79pt;height:48pt;z-index:259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HcuwEAAEwDAAAOAAAAZHJzL2Uyb0RvYy54bWysU9tu2zAMfR+wfxD0vthx1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d90tCuS4xSl9&#10;R924GyZFztnRSKnyfLNec4g9lj2HJ7hEEd1MftFg8xdpkaVofLpqrJZEBCa7m66t8SGBR7fdpkMf&#10;u1SvxQFi+qy8JdlhFBBKUZYfv8Z0vvpyBesymPPz2UvLfilk1pumfcG69/KEHHFJ0yMaPfmZUTGZ&#10;QMmMg2c0/jpwUJRMXxwq29x9vGlwU0qwbpsWNxhKgKj3b7PcidHjLokElBwCmGFEwEWjggtHVphd&#10;1ivvxNu4oH/9CXa/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J8Idy7AQAATAMAAA4AAAAAAAAAAAAAAAAALgIAAGRycy9l&#10;Mm9Eb2MueG1sUEsBAi0AFAAGAAgAAAAhAHRmcFzbAAAACgEAAA8AAAAAAAAAAAAAAAAAFQQAAGRy&#10;cy9kb3ducmV2LnhtbFBLBQYAAAAABAAEAPMAAAAdBQAAAAA=&#10;" w14:anchorId="15CD70B8">
                <v:textbox inset="2.16pt,1.44pt,0,1.44pt">
                  <w:txbxContent>
                    <w:p w:rsidR="00C940CA" w:rsidP="00C940CA" w:rsidRDefault="00C940CA" w14:paraId="47CEE85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1600" behindDoc="0" locked="0" layoutInCell="1" allowOverlap="1" wp14:editId="14AE548E" wp14:anchorId="4C272474">
                <wp:simplePos x="0" y="0"/>
                <wp:positionH relativeFrom="column">
                  <wp:posOffset>2667000</wp:posOffset>
                </wp:positionH>
                <wp:positionV relativeFrom="paragraph">
                  <wp:posOffset>139700</wp:posOffset>
                </wp:positionV>
                <wp:extent cx="1003300" cy="609600"/>
                <wp:effectExtent l="0" t="0" r="0" b="0"/>
                <wp:wrapNone/>
                <wp:docPr id="7951" name="Rectangle 7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F92F74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1" style="position:absolute;margin-left:210pt;margin-top:11pt;width:79pt;height:48pt;z-index:259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3uwEAAEwDAAAOAAAAZHJzL2Uyb0RvYy54bWysU9tu2zAMfR+wfxD0vvjSNY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ttKHHc4pS+&#10;o27cDZMi5+xopFR5vlmvOcQey57DE1yiiG4mv2iw+Yu0yFI0Pl01VksiApPdTbepcRICj267dYc+&#10;dqleiwPE9Fl5S7LDKCCUoiw/fo3pfPXlCtZlMOfns5eW/VLINOu2e8G69/KEHHFJ0yMaPfmZUTGZ&#10;QMmMg2c0/jpwUJRMXxwq2959vGlxU0rQbNoNbjCUAFHv32a5E6PHXRIJKDkEMMOIgItGBReOrDC7&#10;rFfeibdxQ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741Te7AQAATAMAAA4AAAAAAAAAAAAAAAAALgIAAGRycy9l&#10;Mm9Eb2MueG1sUEsBAi0AFAAGAAgAAAAhAHRmcFzbAAAACgEAAA8AAAAAAAAAAAAAAAAAFQQAAGRy&#10;cy9kb3ducmV2LnhtbFBLBQYAAAAABAAEAPMAAAAdBQAAAAA=&#10;" w14:anchorId="4C272474">
                <v:textbox inset="2.16pt,1.44pt,0,1.44pt">
                  <w:txbxContent>
                    <w:p w:rsidR="00C940CA" w:rsidP="00C940CA" w:rsidRDefault="00C940CA" w14:paraId="0F92F74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2624" behindDoc="0" locked="0" layoutInCell="1" allowOverlap="1" wp14:editId="1DC9E348" wp14:anchorId="7EEE79F7">
                <wp:simplePos x="0" y="0"/>
                <wp:positionH relativeFrom="column">
                  <wp:posOffset>2667000</wp:posOffset>
                </wp:positionH>
                <wp:positionV relativeFrom="paragraph">
                  <wp:posOffset>139700</wp:posOffset>
                </wp:positionV>
                <wp:extent cx="1003300" cy="609600"/>
                <wp:effectExtent l="0" t="0" r="0" b="0"/>
                <wp:wrapNone/>
                <wp:docPr id="7952" name="Rectangle 7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011A29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2" style="position:absolute;margin-left:210pt;margin-top:11pt;width:79pt;height:48pt;z-index:259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9izJO7AQAATAMAAA4AAAAAAAAAAAAAAAAALgIAAGRycy9l&#10;Mm9Eb2MueG1sUEsBAi0AFAAGAAgAAAAhAHRmcFzbAAAACgEAAA8AAAAAAAAAAAAAAAAAFQQAAGRy&#10;cy9kb3ducmV2LnhtbFBLBQYAAAAABAAEAPMAAAAdBQAAAAA=&#10;" w14:anchorId="7EEE79F7">
                <v:textbox inset="2.16pt,1.44pt,0,1.44pt">
                  <w:txbxContent>
                    <w:p w:rsidR="00C940CA" w:rsidP="00C940CA" w:rsidRDefault="00C940CA" w14:paraId="5011A29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3648" behindDoc="0" locked="0" layoutInCell="1" allowOverlap="1" wp14:editId="3E0AA8DE" wp14:anchorId="65210005">
                <wp:simplePos x="0" y="0"/>
                <wp:positionH relativeFrom="column">
                  <wp:posOffset>2667000</wp:posOffset>
                </wp:positionH>
                <wp:positionV relativeFrom="paragraph">
                  <wp:posOffset>139700</wp:posOffset>
                </wp:positionV>
                <wp:extent cx="1003300" cy="609600"/>
                <wp:effectExtent l="0" t="0" r="0" b="0"/>
                <wp:wrapNone/>
                <wp:docPr id="7953" name="Rectangle 7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6E1E05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3" style="position:absolute;margin-left:210pt;margin-top:11pt;width:79pt;height:48pt;z-index:259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h4ugEAAEw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XuzosRxi1P6&#10;ibpxNxhJztlR973M8816TSF2WPYUHuESRXQz+VmBzV+kReai8emqsZwTEZhsV+2mxkkIPLpp1y36&#10;2KV6LQ4Q01fpLckOo4BQirL8+D2m89WXK1iXwZyfz16a93Mhs1yvrlj3vj8hR1zS9IBGGT8xKowO&#10;lEw4eEbj7wMHSYn55lDZ5vbzqsFNKcFy02xwg6EEiHr/NsudGD3ukkhAySGAHkYEXN4tuHBkhdll&#10;vfJOvI0L+tefYPc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Y4eLoBAABMAwAADgAAAAAAAAAAAAAAAAAuAgAAZHJzL2Uy&#10;b0RvYy54bWxQSwECLQAUAAYACAAAACEAdGZwXNsAAAAKAQAADwAAAAAAAAAAAAAAAAAUBAAAZHJz&#10;L2Rvd25yZXYueG1sUEsFBgAAAAAEAAQA8wAAABwFAAAAAA==&#10;" w14:anchorId="65210005">
                <v:textbox inset="2.16pt,1.44pt,0,1.44pt">
                  <w:txbxContent>
                    <w:p w:rsidR="00C940CA" w:rsidP="00C940CA" w:rsidRDefault="00C940CA" w14:paraId="06E1E05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4672" behindDoc="0" locked="0" layoutInCell="1" allowOverlap="1" wp14:editId="3DC63196" wp14:anchorId="39FD1973">
                <wp:simplePos x="0" y="0"/>
                <wp:positionH relativeFrom="column">
                  <wp:posOffset>2667000</wp:posOffset>
                </wp:positionH>
                <wp:positionV relativeFrom="paragraph">
                  <wp:posOffset>139700</wp:posOffset>
                </wp:positionV>
                <wp:extent cx="1003300" cy="609600"/>
                <wp:effectExtent l="0" t="0" r="0" b="0"/>
                <wp:wrapNone/>
                <wp:docPr id="7954" name="Rectangle 7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799CE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4" style="position:absolute;margin-left:210pt;margin-top:11pt;width:79pt;height:48pt;z-index:259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CqZNC7AQAATAMAAA4AAAAAAAAAAAAAAAAALgIAAGRycy9l&#10;Mm9Eb2MueG1sUEsBAi0AFAAGAAgAAAAhAHRmcFzbAAAACgEAAA8AAAAAAAAAAAAAAAAAFQQAAGRy&#10;cy9kb3ducmV2LnhtbFBLBQYAAAAABAAEAPMAAAAdBQAAAAA=&#10;" w14:anchorId="39FD1973">
                <v:textbox inset="2.16pt,1.44pt,0,1.44pt">
                  <w:txbxContent>
                    <w:p w:rsidR="00C940CA" w:rsidP="00C940CA" w:rsidRDefault="00C940CA" w14:paraId="3799CE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5696" behindDoc="0" locked="0" layoutInCell="1" allowOverlap="1" wp14:editId="155920C3" wp14:anchorId="7769150A">
                <wp:simplePos x="0" y="0"/>
                <wp:positionH relativeFrom="column">
                  <wp:posOffset>2667000</wp:posOffset>
                </wp:positionH>
                <wp:positionV relativeFrom="paragraph">
                  <wp:posOffset>139700</wp:posOffset>
                </wp:positionV>
                <wp:extent cx="1003300" cy="609600"/>
                <wp:effectExtent l="0" t="0" r="0" b="0"/>
                <wp:wrapNone/>
                <wp:docPr id="7955" name="Rectangle 7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B18BE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5" style="position:absolute;margin-left:210pt;margin-top:11pt;width:79pt;height:48pt;z-index:259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wukDu7AQAATAMAAA4AAAAAAAAAAAAAAAAALgIAAGRycy9l&#10;Mm9Eb2MueG1sUEsBAi0AFAAGAAgAAAAhAHRmcFzbAAAACgEAAA8AAAAAAAAAAAAAAAAAFQQAAGRy&#10;cy9kb3ducmV2LnhtbFBLBQYAAAAABAAEAPMAAAAdBQAAAAA=&#10;" w14:anchorId="7769150A">
                <v:textbox inset="2.16pt,1.44pt,0,1.44pt">
                  <w:txbxContent>
                    <w:p w:rsidR="00C940CA" w:rsidP="00C940CA" w:rsidRDefault="00C940CA" w14:paraId="2B18BE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6720" behindDoc="0" locked="0" layoutInCell="1" allowOverlap="1" wp14:editId="2576A8C0" wp14:anchorId="174AA3B2">
                <wp:simplePos x="0" y="0"/>
                <wp:positionH relativeFrom="column">
                  <wp:posOffset>2667000</wp:posOffset>
                </wp:positionH>
                <wp:positionV relativeFrom="paragraph">
                  <wp:posOffset>139700</wp:posOffset>
                </wp:positionV>
                <wp:extent cx="1003300" cy="609600"/>
                <wp:effectExtent l="0" t="0" r="0" b="0"/>
                <wp:wrapNone/>
                <wp:docPr id="7956" name="Rectangle 7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C06E9BB"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6" style="position:absolute;margin-left:210pt;margin-top:11pt;width:79pt;height:48pt;z-index:259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9f/yKvAEAAEwDAAAOAAAAAAAAAAAAAAAAAC4CAABkcnMv&#10;ZTJvRG9jLnhtbFBLAQItABQABgAIAAAAIQB0ZnBc2wAAAAoBAAAPAAAAAAAAAAAAAAAAABYEAABk&#10;cnMvZG93bnJldi54bWxQSwUGAAAAAAQABADzAAAAHgUAAAAA&#10;" w14:anchorId="174AA3B2">
                <v:textbox inset="2.16pt,1.44pt,0,1.44pt">
                  <w:txbxContent>
                    <w:p w:rsidR="00C940CA" w:rsidP="00C940CA" w:rsidRDefault="00C940CA" w14:paraId="1C06E9BB"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7744" behindDoc="0" locked="0" layoutInCell="1" allowOverlap="1" wp14:editId="00060073" wp14:anchorId="5434935C">
                <wp:simplePos x="0" y="0"/>
                <wp:positionH relativeFrom="column">
                  <wp:posOffset>2667000</wp:posOffset>
                </wp:positionH>
                <wp:positionV relativeFrom="paragraph">
                  <wp:posOffset>139700</wp:posOffset>
                </wp:positionV>
                <wp:extent cx="1003300" cy="609600"/>
                <wp:effectExtent l="0" t="0" r="0" b="0"/>
                <wp:wrapNone/>
                <wp:docPr id="7957" name="Rectangle 7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656F93F"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7" style="position:absolute;margin-left:210pt;margin-top:11pt;width:79pt;height:48pt;z-index:259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H7CGG7AQAATAMAAA4AAAAAAAAAAAAAAAAALgIAAGRycy9l&#10;Mm9Eb2MueG1sUEsBAi0AFAAGAAgAAAAhAHRmcFzbAAAACgEAAA8AAAAAAAAAAAAAAAAAFQQAAGRy&#10;cy9kb3ducmV2LnhtbFBLBQYAAAAABAAEAPMAAAAdBQAAAAA=&#10;" w14:anchorId="5434935C">
                <v:textbox inset="2.16pt,1.44pt,0,1.44pt">
                  <w:txbxContent>
                    <w:p w:rsidR="00C940CA" w:rsidP="00C940CA" w:rsidRDefault="00C940CA" w14:paraId="7656F93F"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8768" behindDoc="0" locked="0" layoutInCell="1" allowOverlap="1" wp14:editId="591AE2CD" wp14:anchorId="014BEEF5">
                <wp:simplePos x="0" y="0"/>
                <wp:positionH relativeFrom="column">
                  <wp:posOffset>2667000</wp:posOffset>
                </wp:positionH>
                <wp:positionV relativeFrom="paragraph">
                  <wp:posOffset>139700</wp:posOffset>
                </wp:positionV>
                <wp:extent cx="1003300" cy="609600"/>
                <wp:effectExtent l="0" t="0" r="0" b="0"/>
                <wp:wrapNone/>
                <wp:docPr id="7958" name="Rectangle 7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B3BF336"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8" style="position:absolute;margin-left:210pt;margin-top:11pt;width:79pt;height:48pt;z-index:259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VXuwEAAEw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XuDs3Lc4pR+&#10;om7cDUaSc3bUfS/zfLNeU4gdlj2FR7hEEd1MflZg8xdpkblofLpqLOdEBCbbVbupcRICj27adYs+&#10;dqleiwPE9FV6S7LDKCCUoiw/fo/pfPXlCtZlMOfns5fm/VzILNer9QvWve9PyBGXND2gUcZPjAqj&#10;AyUTDp7R+PvAQVJivjlUtrn9vGpwU0qw3DQbVAVKgKj3b7PcidHjLokElBwC6GFEwEWjggtHVphd&#10;1ivvxNu4oH/9CX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N47NVe7AQAATAMAAA4AAAAAAAAAAAAAAAAALgIAAGRycy9l&#10;Mm9Eb2MueG1sUEsBAi0AFAAGAAgAAAAhAHRmcFzbAAAACgEAAA8AAAAAAAAAAAAAAAAAFQQAAGRy&#10;cy9kb3ducmV2LnhtbFBLBQYAAAAABAAEAPMAAAAdBQAAAAA=&#10;" w14:anchorId="014BEEF5">
                <v:textbox inset="2.16pt,1.44pt,0,1.44pt">
                  <w:txbxContent>
                    <w:p w:rsidR="00C940CA" w:rsidP="00C940CA" w:rsidRDefault="00C940CA" w14:paraId="2B3BF336"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89792" behindDoc="0" locked="0" layoutInCell="1" allowOverlap="1" wp14:editId="63014401" wp14:anchorId="777BC9FF">
                <wp:simplePos x="0" y="0"/>
                <wp:positionH relativeFrom="column">
                  <wp:posOffset>2667000</wp:posOffset>
                </wp:positionH>
                <wp:positionV relativeFrom="paragraph">
                  <wp:posOffset>139700</wp:posOffset>
                </wp:positionV>
                <wp:extent cx="1003300" cy="609600"/>
                <wp:effectExtent l="0" t="0" r="0" b="0"/>
                <wp:wrapNone/>
                <wp:docPr id="7959" name="Rectangle 7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D12F389"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9" style="position:absolute;margin-left:210pt;margin-top:11pt;width:79pt;height:48pt;z-index:259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G8vAEAAEwDAAAOAAAAZHJzL2Uyb0RvYy54bWysU9tu2zAMfR+wfxD0vthx1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1dS4njFqf0&#10;HXXjrh8VuWQHI6XK8816TSF2WPYcnuAaRXQz+VmDzV+kReai8fmmsZoTEZhsV+22xkkIPLpr1y36&#10;2KV6LQ4Q02flLckOo4BQirL89DWmy9WXK1iXwVyez16aD3Mhs1yvNi9YD16ekSMuaXpEo0c/MSpG&#10;EyiZcPCMxl9HDoqS8YtDZZvNx1WDm1KC5bbZ4gZDCRD14W2WOzF43CWRgJJjANMPCLhoVHDhyAqz&#10;63rlnXgbF/SvP8H+N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Sv8G8vAEAAEwDAAAOAAAAAAAAAAAAAAAAAC4CAABkcnMv&#10;ZTJvRG9jLnhtbFBLAQItABQABgAIAAAAIQB0ZnBc2wAAAAoBAAAPAAAAAAAAAAAAAAAAABYEAABk&#10;cnMvZG93bnJldi54bWxQSwUGAAAAAAQABADzAAAAHgUAAAAA&#10;" w14:anchorId="777BC9FF">
                <v:textbox inset="2.16pt,1.44pt,0,1.44pt">
                  <w:txbxContent>
                    <w:p w:rsidR="00C940CA" w:rsidP="00C940CA" w:rsidRDefault="00C940CA" w14:paraId="0D12F389"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0816" behindDoc="0" locked="0" layoutInCell="1" allowOverlap="1" wp14:editId="475E59C4" wp14:anchorId="429ACAAE">
                <wp:simplePos x="0" y="0"/>
                <wp:positionH relativeFrom="column">
                  <wp:posOffset>2667000</wp:posOffset>
                </wp:positionH>
                <wp:positionV relativeFrom="paragraph">
                  <wp:posOffset>139700</wp:posOffset>
                </wp:positionV>
                <wp:extent cx="1003300" cy="609600"/>
                <wp:effectExtent l="0" t="0" r="0" b="0"/>
                <wp:wrapNone/>
                <wp:docPr id="7960" name="Rectangle 7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637B9C4"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0" style="position:absolute;margin-left:210pt;margin-top:11pt;width:79pt;height:48pt;z-index:259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7kOw+7AQAATAMAAA4AAAAAAAAAAAAAAAAALgIAAGRycy9l&#10;Mm9Eb2MueG1sUEsBAi0AFAAGAAgAAAAhAHRmcFzbAAAACgEAAA8AAAAAAAAAAAAAAAAAFQQAAGRy&#10;cy9kb3ducmV2LnhtbFBLBQYAAAAABAAEAPMAAAAdBQAAAAA=&#10;" w14:anchorId="429ACAAE">
                <v:textbox inset="2.16pt,1.44pt,0,1.44pt">
                  <w:txbxContent>
                    <w:p w:rsidR="00C940CA" w:rsidP="00C940CA" w:rsidRDefault="00C940CA" w14:paraId="7637B9C4"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1840" behindDoc="0" locked="0" layoutInCell="1" allowOverlap="1" wp14:editId="54455D72" wp14:anchorId="09A684E8">
                <wp:simplePos x="0" y="0"/>
                <wp:positionH relativeFrom="column">
                  <wp:posOffset>2667000</wp:posOffset>
                </wp:positionH>
                <wp:positionV relativeFrom="paragraph">
                  <wp:posOffset>139700</wp:posOffset>
                </wp:positionV>
                <wp:extent cx="1003300" cy="762000"/>
                <wp:effectExtent l="0" t="0" r="0" b="0"/>
                <wp:wrapNone/>
                <wp:docPr id="7961" name="Rectangle 7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077458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1" style="position:absolute;margin-left:210pt;margin-top:11pt;width:79pt;height:60pt;z-index:259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tN+3absBAABMAwAADgAAAAAAAAAAAAAAAAAuAgAAZHJzL2Uy&#10;b0RvYy54bWxQSwECLQAUAAYACAAAACEAb0FGhtoAAAAKAQAADwAAAAAAAAAAAAAAAAAVBAAAZHJz&#10;L2Rvd25yZXYueG1sUEsFBgAAAAAEAAQA8wAAABwFAAAAAA==&#10;" w14:anchorId="09A684E8">
                <v:textbox inset="2.16pt,1.44pt,0,1.44pt">
                  <w:txbxContent>
                    <w:p w:rsidR="00C940CA" w:rsidP="00C940CA" w:rsidRDefault="00C940CA" w14:paraId="4077458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2864" behindDoc="0" locked="0" layoutInCell="1" allowOverlap="1" wp14:editId="2A196114" wp14:anchorId="041EBBDB">
                <wp:simplePos x="0" y="0"/>
                <wp:positionH relativeFrom="column">
                  <wp:posOffset>2667000</wp:posOffset>
                </wp:positionH>
                <wp:positionV relativeFrom="paragraph">
                  <wp:posOffset>139700</wp:posOffset>
                </wp:positionV>
                <wp:extent cx="1003300" cy="762000"/>
                <wp:effectExtent l="0" t="0" r="0" b="0"/>
                <wp:wrapNone/>
                <wp:docPr id="7962" name="Rectangle 7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1BEEEF2"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2" style="position:absolute;margin-left:210pt;margin-top:11pt;width:79pt;height:60pt;z-index:259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c5uwEAAEw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Pr7aqhxHGLXXpB&#10;37jrBkUu1d5IqXJ/s19jiC1eew3PcM0iLrP4SYPNX5RFpuLx+eaxmhIRWNwutpsaOyFwa73cLnCN&#10;KNX75QAxfVPekrxgFJBKcZafHmK6HP19BO9lMpfn8ypNh6mIma+WBTcXD16eUSMOaXrCoAc/MioG&#10;EygZsfGMxl9HDoqS4btDZ5v1coFGpJLMN80GJxhKgqwPH6vcid7jLIkElBwDmK5HwsWjwgtbVpRd&#10;xyvPxMe8sH//CfZ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vAHObsBAABMAwAADgAAAAAAAAAAAAAAAAAuAgAAZHJzL2Uy&#10;b0RvYy54bWxQSwECLQAUAAYACAAAACEAb0FGhtoAAAAKAQAADwAAAAAAAAAAAAAAAAAVBAAAZHJz&#10;L2Rvd25yZXYueG1sUEsFBgAAAAAEAAQA8wAAABwFAAAAAA==&#10;" w14:anchorId="041EBBDB">
                <v:textbox inset="2.16pt,1.44pt,0,1.44pt">
                  <w:txbxContent>
                    <w:p w:rsidR="00C940CA" w:rsidP="00C940CA" w:rsidRDefault="00C940CA" w14:paraId="01BEEEF2"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3888" behindDoc="0" locked="0" layoutInCell="1" allowOverlap="1" wp14:editId="729BA69A" wp14:anchorId="2AAE0FAA">
                <wp:simplePos x="0" y="0"/>
                <wp:positionH relativeFrom="column">
                  <wp:posOffset>2667000</wp:posOffset>
                </wp:positionH>
                <wp:positionV relativeFrom="paragraph">
                  <wp:posOffset>139700</wp:posOffset>
                </wp:positionV>
                <wp:extent cx="1003300" cy="762000"/>
                <wp:effectExtent l="0" t="0" r="0" b="0"/>
                <wp:wrapNone/>
                <wp:docPr id="7963" name="Rectangle 7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1FB0A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3" style="position:absolute;margin-left:210pt;margin-top:11pt;width:79pt;height:60pt;z-index:259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SugEAAEw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ertaUOK4xSm9&#10;oG7cdYMil2xvpFR5vlmvMcQWy17DM1yjiG4mP2mw+Yu0yFQ0Pt80VlMiApPbxXZT4yQEHq2X2wX6&#10;2KV6Lw4Q0zflLckOo4BQirL89BDT5ervK1iXwVyez16aDlMhM18tb1gPXp6RIy5pekKjBz8yKgYT&#10;KBlx8IzGX0cOipLhu0Nlm/Vy0eCmlGC+aTa4wVACRH34mOVO9B53SSSg5BjAdD0CLu8WXDiywuy6&#10;XnknPsYF/ftPs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dPPSugEAAEwDAAAOAAAAAAAAAAAAAAAAAC4CAABkcnMvZTJv&#10;RG9jLnhtbFBLAQItABQABgAIAAAAIQBvQUaG2gAAAAoBAAAPAAAAAAAAAAAAAAAAABQEAABkcnMv&#10;ZG93bnJldi54bWxQSwUGAAAAAAQABADzAAAAGwUAAAAA&#10;" w14:anchorId="2AAE0FAA">
                <v:textbox inset="2.16pt,1.44pt,0,1.44pt">
                  <w:txbxContent>
                    <w:p w:rsidR="00C940CA" w:rsidP="00C940CA" w:rsidRDefault="00C940CA" w14:paraId="291FB0A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4912" behindDoc="0" locked="0" layoutInCell="1" allowOverlap="1" wp14:editId="0D76D0C5" wp14:anchorId="5853447A">
                <wp:simplePos x="0" y="0"/>
                <wp:positionH relativeFrom="column">
                  <wp:posOffset>2667000</wp:posOffset>
                </wp:positionH>
                <wp:positionV relativeFrom="paragraph">
                  <wp:posOffset>139700</wp:posOffset>
                </wp:positionV>
                <wp:extent cx="1003300" cy="609600"/>
                <wp:effectExtent l="0" t="0" r="0" b="0"/>
                <wp:wrapNone/>
                <wp:docPr id="7964" name="Rectangle 7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37B29E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4" style="position:absolute;margin-left:210pt;margin-top:11pt;width:79pt;height:48pt;z-index:259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9f3uwEAAEwDAAAOAAAAZHJzL2Uyb0RvYy54bWysU01v2zAMvQ/YfxB0X+y4WR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bteUeK4xSn9&#10;RN24G4wk5+yo+17m+Wa9phA7LHsKj3CJIrqZ/KzA5i/SInPR+HTVWM6JCEy2N+2mxkkIPPrcrlv0&#10;sUv1Whwgpq/SW5IdRgGhFGX58XtM56svV7Augzk/n7007+dCZrleNS9Y974/IUdc0vSARhk/MSqM&#10;DpRMOHhG4+8DB0mJ+eZQ2eZ2ddP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uH1/e7AQAATAMAAA4AAAAAAAAAAAAAAAAALgIAAGRycy9l&#10;Mm9Eb2MueG1sUEsBAi0AFAAGAAgAAAAhAHRmcFzbAAAACgEAAA8AAAAAAAAAAAAAAAAAFQQAAGRy&#10;cy9kb3ducmV2LnhtbFBLBQYAAAAABAAEAPMAAAAdBQAAAAA=&#10;" w14:anchorId="5853447A">
                <v:textbox inset="2.16pt,1.44pt,0,1.44pt">
                  <w:txbxContent>
                    <w:p w:rsidR="00C940CA" w:rsidP="00C940CA" w:rsidRDefault="00C940CA" w14:paraId="737B29E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5936" behindDoc="0" locked="0" layoutInCell="1" allowOverlap="1" wp14:editId="36082FF0" wp14:anchorId="2233BDE1">
                <wp:simplePos x="0" y="0"/>
                <wp:positionH relativeFrom="column">
                  <wp:posOffset>2667000</wp:posOffset>
                </wp:positionH>
                <wp:positionV relativeFrom="paragraph">
                  <wp:posOffset>139700</wp:posOffset>
                </wp:positionV>
                <wp:extent cx="1003300" cy="609600"/>
                <wp:effectExtent l="0" t="0" r="0" b="0"/>
                <wp:wrapNone/>
                <wp:docPr id="7965" name="Rectangle 7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FB0FB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5" style="position:absolute;margin-left:210pt;margin-top:11pt;width:79pt;height:48pt;z-index:259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B3AyMcvAEAAEwDAAAOAAAAAAAAAAAAAAAAAC4CAABkcnMv&#10;ZTJvRG9jLnhtbFBLAQItABQABgAIAAAAIQB0ZnBc2wAAAAoBAAAPAAAAAAAAAAAAAAAAABYEAABk&#10;cnMvZG93bnJldi54bWxQSwUGAAAAAAQABADzAAAAHgUAAAAA&#10;" w14:anchorId="2233BDE1">
                <v:textbox inset="2.16pt,1.44pt,0,1.44pt">
                  <w:txbxContent>
                    <w:p w:rsidR="00C940CA" w:rsidP="00C940CA" w:rsidRDefault="00C940CA" w14:paraId="5DFB0FB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6960" behindDoc="0" locked="0" layoutInCell="1" allowOverlap="1" wp14:editId="42E7129A" wp14:anchorId="7323E3CD">
                <wp:simplePos x="0" y="0"/>
                <wp:positionH relativeFrom="column">
                  <wp:posOffset>2667000</wp:posOffset>
                </wp:positionH>
                <wp:positionV relativeFrom="paragraph">
                  <wp:posOffset>139700</wp:posOffset>
                </wp:positionV>
                <wp:extent cx="1003300" cy="609600"/>
                <wp:effectExtent l="0" t="0" r="0" b="0"/>
                <wp:wrapNone/>
                <wp:docPr id="7966" name="Rectangle 7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1B0847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6" style="position:absolute;margin-left:210pt;margin-top:11pt;width:79pt;height:48pt;z-index:259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ZST627AQAATAMAAA4AAAAAAAAAAAAAAAAALgIAAGRycy9l&#10;Mm9Eb2MueG1sUEsBAi0AFAAGAAgAAAAhAHRmcFzbAAAACgEAAA8AAAAAAAAAAAAAAAAAFQQAAGRy&#10;cy9kb3ducmV2LnhtbFBLBQYAAAAABAAEAPMAAAAdBQAAAAA=&#10;" w14:anchorId="7323E3CD">
                <v:textbox inset="2.16pt,1.44pt,0,1.44pt">
                  <w:txbxContent>
                    <w:p w:rsidR="00C940CA" w:rsidP="00C940CA" w:rsidRDefault="00C940CA" w14:paraId="51B0847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7984" behindDoc="0" locked="0" layoutInCell="1" allowOverlap="1" wp14:editId="5BE916FF" wp14:anchorId="35C183C6">
                <wp:simplePos x="0" y="0"/>
                <wp:positionH relativeFrom="column">
                  <wp:posOffset>2667000</wp:posOffset>
                </wp:positionH>
                <wp:positionV relativeFrom="paragraph">
                  <wp:posOffset>139700</wp:posOffset>
                </wp:positionV>
                <wp:extent cx="1003300" cy="762000"/>
                <wp:effectExtent l="0" t="0" r="0" b="0"/>
                <wp:wrapNone/>
                <wp:docPr id="7967" name="Rectangle 79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166838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7" style="position:absolute;margin-left:210pt;margin-top:11pt;width:79pt;height:60pt;z-index:259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GnDy7sBAABMAwAADgAAAAAAAAAAAAAAAAAuAgAAZHJzL2Uy&#10;b0RvYy54bWxQSwECLQAUAAYACAAAACEAb0FGhtoAAAAKAQAADwAAAAAAAAAAAAAAAAAVBAAAZHJz&#10;L2Rvd25yZXYueG1sUEsFBgAAAAAEAAQA8wAAABwFAAAAAA==&#10;" w14:anchorId="35C183C6">
                <v:textbox inset="2.16pt,1.44pt,0,1.44pt">
                  <w:txbxContent>
                    <w:p w:rsidR="00C940CA" w:rsidP="00C940CA" w:rsidRDefault="00C940CA" w14:paraId="0166838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499008" behindDoc="0" locked="0" layoutInCell="1" allowOverlap="1" wp14:editId="3EE6BAF8" wp14:anchorId="18242D33">
                <wp:simplePos x="0" y="0"/>
                <wp:positionH relativeFrom="column">
                  <wp:posOffset>2667000</wp:posOffset>
                </wp:positionH>
                <wp:positionV relativeFrom="paragraph">
                  <wp:posOffset>139700</wp:posOffset>
                </wp:positionV>
                <wp:extent cx="1003300" cy="762000"/>
                <wp:effectExtent l="0" t="0" r="0" b="0"/>
                <wp:wrapNone/>
                <wp:docPr id="7968" name="Rectangle 7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D48D8A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8" style="position:absolute;margin-left:210pt;margin-top:11pt;width:79pt;height:60pt;z-index:259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79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XeGsPHc4pZ+o&#10;G/edVeSS7Y2UaprvpNcQU4tlz/EJrlFCdyI/anDTF2mRsWh8vmmsxkwEJreL7abGSQg8Wi+3C/Sx&#10;S/VWHCHlryo4MjmMAkIpyvLT95QvV1+vYN0E5vL85OXxMBYy89Vy9Yr1EOQZOeKS5kc02oaBUWFN&#10;pGTAwTOafh85KErsN4/KNuvlosFNKcF802xQFSgBoj68z3Iv+oC7JDJQcoxguh4BF40KLhxZYXZd&#10;r2kn3scF/dtPsP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qf79ugEAAEwDAAAOAAAAAAAAAAAAAAAAAC4CAABkcnMvZTJv&#10;RG9jLnhtbFBLAQItABQABgAIAAAAIQBvQUaG2gAAAAoBAAAPAAAAAAAAAAAAAAAAABQEAABkcnMv&#10;ZG93bnJldi54bWxQSwUGAAAAAAQABADzAAAAGwUAAAAA&#10;" w14:anchorId="18242D33">
                <v:textbox inset="2.16pt,1.44pt,0,1.44pt">
                  <w:txbxContent>
                    <w:p w:rsidR="00C940CA" w:rsidP="00C940CA" w:rsidRDefault="00C940CA" w14:paraId="4D48D8A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5648" behindDoc="0" locked="0" layoutInCell="1" allowOverlap="1" wp14:editId="68F7471D" wp14:anchorId="349F93D6">
                <wp:simplePos x="0" y="0"/>
                <wp:positionH relativeFrom="column">
                  <wp:posOffset>1320800</wp:posOffset>
                </wp:positionH>
                <wp:positionV relativeFrom="paragraph">
                  <wp:posOffset>-12700</wp:posOffset>
                </wp:positionV>
                <wp:extent cx="1003300" cy="609600"/>
                <wp:effectExtent l="0" t="0" r="0" b="0"/>
                <wp:wrapNone/>
                <wp:docPr id="7969" name="Rectangle 79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CA2D25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9" style="position:absolute;margin-left:104pt;margin-top:-1pt;width:79pt;height:48pt;z-index:2593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pknKbugEAAEwDAAAOAAAAAAAAAAAAAAAAAC4CAABkcnMv&#10;ZTJvRG9jLnhtbFBLAQItABQABgAIAAAAIQB7m6+V3QAAAAkBAAAPAAAAAAAAAAAAAAAAABQEAABk&#10;cnMvZG93bnJldi54bWxQSwUGAAAAAAQABADzAAAAHgUAAAAA&#10;" w14:anchorId="349F93D6">
                <v:textbox inset="2.16pt,1.44pt,0,1.44pt">
                  <w:txbxContent>
                    <w:p w:rsidR="00C940CA" w:rsidP="00C940CA" w:rsidRDefault="00C940CA" w14:paraId="4CA2D25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6672" behindDoc="0" locked="0" layoutInCell="1" allowOverlap="1" wp14:editId="76121B96" wp14:anchorId="71702396">
                <wp:simplePos x="0" y="0"/>
                <wp:positionH relativeFrom="column">
                  <wp:posOffset>1320800</wp:posOffset>
                </wp:positionH>
                <wp:positionV relativeFrom="paragraph">
                  <wp:posOffset>-12700</wp:posOffset>
                </wp:positionV>
                <wp:extent cx="1003300" cy="609600"/>
                <wp:effectExtent l="0" t="0" r="0" b="0"/>
                <wp:wrapNone/>
                <wp:docPr id="7970" name="Rectangle 7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B6847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0" style="position:absolute;margin-left:104pt;margin-top:-1pt;width:79pt;height:48pt;z-index:2593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5qgThLsBAABMAwAADgAAAAAAAAAAAAAAAAAuAgAAZHJz&#10;L2Uyb0RvYy54bWxQSwECLQAUAAYACAAAACEAe5uvld0AAAAJAQAADwAAAAAAAAAAAAAAAAAVBAAA&#10;ZHJzL2Rvd25yZXYueG1sUEsFBgAAAAAEAAQA8wAAAB8FAAAAAA==&#10;" w14:anchorId="71702396">
                <v:textbox inset="2.16pt,1.44pt,0,1.44pt">
                  <w:txbxContent>
                    <w:p w:rsidR="00C940CA" w:rsidP="00C940CA" w:rsidRDefault="00C940CA" w14:paraId="59B6847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7696" behindDoc="0" locked="0" layoutInCell="1" allowOverlap="1" wp14:editId="7377F5F5" wp14:anchorId="2FB9517D">
                <wp:simplePos x="0" y="0"/>
                <wp:positionH relativeFrom="column">
                  <wp:posOffset>1320800</wp:posOffset>
                </wp:positionH>
                <wp:positionV relativeFrom="paragraph">
                  <wp:posOffset>-12700</wp:posOffset>
                </wp:positionV>
                <wp:extent cx="1003300" cy="609600"/>
                <wp:effectExtent l="0" t="0" r="0" b="0"/>
                <wp:wrapNone/>
                <wp:docPr id="7971" name="Rectangle 7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99E87E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1" style="position:absolute;margin-left:104pt;margin-top:-1pt;width:79pt;height:48pt;z-index:2593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iznb7sBAABMAwAADgAAAAAAAAAAAAAAAAAuAgAAZHJz&#10;L2Uyb0RvYy54bWxQSwECLQAUAAYACAAAACEAe5uvld0AAAAJAQAADwAAAAAAAAAAAAAAAAAVBAAA&#10;ZHJzL2Rvd25yZXYueG1sUEsFBgAAAAAEAAQA8wAAAB8FAAAAAA==&#10;" w14:anchorId="2FB9517D">
                <v:textbox inset="2.16pt,1.44pt,0,1.44pt">
                  <w:txbxContent>
                    <w:p w:rsidR="00C940CA" w:rsidP="00C940CA" w:rsidRDefault="00C940CA" w14:paraId="499E87E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8720" behindDoc="0" locked="0" layoutInCell="1" allowOverlap="1" wp14:editId="615BBB34" wp14:anchorId="5C23B821">
                <wp:simplePos x="0" y="0"/>
                <wp:positionH relativeFrom="column">
                  <wp:posOffset>1320800</wp:posOffset>
                </wp:positionH>
                <wp:positionV relativeFrom="paragraph">
                  <wp:posOffset>-12700</wp:posOffset>
                </wp:positionV>
                <wp:extent cx="1003300" cy="609600"/>
                <wp:effectExtent l="0" t="0" r="0" b="0"/>
                <wp:wrapNone/>
                <wp:docPr id="7972" name="Rectangle 79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3C8DCB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2" style="position:absolute;margin-left:104pt;margin-top:-1pt;width:79pt;height:48pt;z-index:2593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7b+y7sBAABMAwAADgAAAAAAAAAAAAAAAAAuAgAAZHJz&#10;L2Uyb0RvYy54bWxQSwECLQAUAAYACAAAACEAe5uvld0AAAAJAQAADwAAAAAAAAAAAAAAAAAVBAAA&#10;ZHJzL2Rvd25yZXYueG1sUEsFBgAAAAAEAAQA8wAAAB8FAAAAAA==&#10;" w14:anchorId="5C23B821">
                <v:textbox inset="2.16pt,1.44pt,0,1.44pt">
                  <w:txbxContent>
                    <w:p w:rsidR="00C940CA" w:rsidP="00C940CA" w:rsidRDefault="00C940CA" w14:paraId="43C8DCB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59744" behindDoc="0" locked="0" layoutInCell="1" allowOverlap="1" wp14:editId="33B8C037" wp14:anchorId="1729A557">
                <wp:simplePos x="0" y="0"/>
                <wp:positionH relativeFrom="column">
                  <wp:posOffset>1320800</wp:posOffset>
                </wp:positionH>
                <wp:positionV relativeFrom="paragraph">
                  <wp:posOffset>-12700</wp:posOffset>
                </wp:positionV>
                <wp:extent cx="1003300" cy="609600"/>
                <wp:effectExtent l="0" t="0" r="0" b="0"/>
                <wp:wrapNone/>
                <wp:docPr id="7973" name="Rectangle 79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8C11E6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3" style="position:absolute;margin-left:104pt;margin-top:-1pt;width:79pt;height:48pt;z-index:2593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ogug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azosRxi1P6&#10;jrpxNxhJLtlR973M8816TSF2WPYcnuAaRXQz+VmBzV+kReai8fmmsZwTEZhsV+22xkkIPLpr1y36&#10;2KV6LQ4Q02fpLckOo4BQirL89DWmy9WXK1iXwVyez16aD3Mhs1zf3bAefH9Gjrik6RGNMn5iVBgd&#10;KJlw8IzGX0cOkhLzxaGyzebjqsFNKcFy22xxg6EEiPrwNsudGD3ukkhAyTGAHkYEXN4tuHBkhdl1&#10;vfJOvI0L+tefYP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HMgogugEAAEwDAAAOAAAAAAAAAAAAAAAAAC4CAABkcnMv&#10;ZTJvRG9jLnhtbFBLAQItABQABgAIAAAAIQB7m6+V3QAAAAkBAAAPAAAAAAAAAAAAAAAAABQEAABk&#10;cnMvZG93bnJldi54bWxQSwUGAAAAAAQABADzAAAAHgUAAAAA&#10;" w14:anchorId="1729A557">
                <v:textbox inset="2.16pt,1.44pt,0,1.44pt">
                  <w:txbxContent>
                    <w:p w:rsidR="00C940CA" w:rsidP="00C940CA" w:rsidRDefault="00C940CA" w14:paraId="28C11E6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0768" behindDoc="0" locked="0" layoutInCell="1" allowOverlap="1" wp14:editId="5395D5E7" wp14:anchorId="51B2CE01">
                <wp:simplePos x="0" y="0"/>
                <wp:positionH relativeFrom="column">
                  <wp:posOffset>1320800</wp:posOffset>
                </wp:positionH>
                <wp:positionV relativeFrom="paragraph">
                  <wp:posOffset>-12700</wp:posOffset>
                </wp:positionV>
                <wp:extent cx="1003300" cy="609600"/>
                <wp:effectExtent l="0" t="0" r="0" b="0"/>
                <wp:wrapNone/>
                <wp:docPr id="7974" name="Rectangle 7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F210D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4" style="position:absolute;margin-left:104pt;margin-top:-1pt;width:79pt;height:48pt;z-index:2593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H5WiLsBAABMAwAADgAAAAAAAAAAAAAAAAAuAgAAZHJz&#10;L2Uyb0RvYy54bWxQSwECLQAUAAYACAAAACEAe5uvld0AAAAJAQAADwAAAAAAAAAAAAAAAAAVBAAA&#10;ZHJzL2Rvd25yZXYueG1sUEsFBgAAAAAEAAQA8wAAAB8FAAAAAA==&#10;" w14:anchorId="51B2CE01">
                <v:textbox inset="2.16pt,1.44pt,0,1.44pt">
                  <w:txbxContent>
                    <w:p w:rsidR="00C940CA" w:rsidP="00C940CA" w:rsidRDefault="00C940CA" w14:paraId="6F210D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1792" behindDoc="0" locked="0" layoutInCell="1" allowOverlap="1" wp14:editId="31507824" wp14:anchorId="363BDB15">
                <wp:simplePos x="0" y="0"/>
                <wp:positionH relativeFrom="column">
                  <wp:posOffset>1320800</wp:posOffset>
                </wp:positionH>
                <wp:positionV relativeFrom="paragraph">
                  <wp:posOffset>-12700</wp:posOffset>
                </wp:positionV>
                <wp:extent cx="1003300" cy="609600"/>
                <wp:effectExtent l="0" t="0" r="0" b="0"/>
                <wp:wrapNone/>
                <wp:docPr id="7975" name="Rectangle 79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47C6E1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5" style="position:absolute;margin-left:104pt;margin-top:-1pt;width:79pt;height:48pt;z-index:2593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PqiY7sBAABMAwAADgAAAAAAAAAAAAAAAAAuAgAAZHJz&#10;L2Uyb0RvYy54bWxQSwECLQAUAAYACAAAACEAe5uvld0AAAAJAQAADwAAAAAAAAAAAAAAAAAVBAAA&#10;ZHJzL2Rvd25yZXYueG1sUEsFBgAAAAAEAAQA8wAAAB8FAAAAAA==&#10;" w14:anchorId="363BDB15">
                <v:textbox inset="2.16pt,1.44pt,0,1.44pt">
                  <w:txbxContent>
                    <w:p w:rsidR="00C940CA" w:rsidP="00C940CA" w:rsidRDefault="00C940CA" w14:paraId="347C6E1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2816" behindDoc="0" locked="0" layoutInCell="1" allowOverlap="1" wp14:editId="4CD3BDAD" wp14:anchorId="771DC9CD">
                <wp:simplePos x="0" y="0"/>
                <wp:positionH relativeFrom="column">
                  <wp:posOffset>1320800</wp:posOffset>
                </wp:positionH>
                <wp:positionV relativeFrom="paragraph">
                  <wp:posOffset>-12700</wp:posOffset>
                </wp:positionV>
                <wp:extent cx="1003300" cy="609600"/>
                <wp:effectExtent l="0" t="0" r="0" b="0"/>
                <wp:wrapNone/>
                <wp:docPr id="7976" name="Rectangle 7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546BEA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6" style="position:absolute;margin-left:104pt;margin-top:-1pt;width:79pt;height:48pt;z-index:2593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DmrztK8AQAATAMAAA4AAAAAAAAAAAAAAAAALgIAAGRy&#10;cy9lMm9Eb2MueG1sUEsBAi0AFAAGAAgAAAAhAHubr5XdAAAACQEAAA8AAAAAAAAAAAAAAAAAFgQA&#10;AGRycy9kb3ducmV2LnhtbFBLBQYAAAAABAAEAPMAAAAgBQAAAAA=&#10;" w14:anchorId="771DC9CD">
                <v:textbox inset="2.16pt,1.44pt,0,1.44pt">
                  <w:txbxContent>
                    <w:p w:rsidR="00C940CA" w:rsidP="00C940CA" w:rsidRDefault="00C940CA" w14:paraId="2546BEA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3840" behindDoc="0" locked="0" layoutInCell="1" allowOverlap="1" wp14:editId="60331293" wp14:anchorId="72206797">
                <wp:simplePos x="0" y="0"/>
                <wp:positionH relativeFrom="column">
                  <wp:posOffset>1320800</wp:posOffset>
                </wp:positionH>
                <wp:positionV relativeFrom="paragraph">
                  <wp:posOffset>-12700</wp:posOffset>
                </wp:positionV>
                <wp:extent cx="1003300" cy="609600"/>
                <wp:effectExtent l="0" t="0" r="0" b="0"/>
                <wp:wrapNone/>
                <wp:docPr id="7977" name="Rectangle 79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5B2645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7" style="position:absolute;margin-left:104pt;margin-top:-1pt;width:79pt;height:48pt;z-index:2593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S86ObsBAABMAwAADgAAAAAAAAAAAAAAAAAuAgAAZHJz&#10;L2Uyb0RvYy54bWxQSwECLQAUAAYACAAAACEAe5uvld0AAAAJAQAADwAAAAAAAAAAAAAAAAAVBAAA&#10;ZHJzL2Rvd25yZXYueG1sUEsFBgAAAAAEAAQA8wAAAB8FAAAAAA==&#10;" w14:anchorId="72206797">
                <v:textbox inset="2.16pt,1.44pt,0,1.44pt">
                  <w:txbxContent>
                    <w:p w:rsidR="00C940CA" w:rsidP="00C940CA" w:rsidRDefault="00C940CA" w14:paraId="75B2645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4864" behindDoc="0" locked="0" layoutInCell="1" allowOverlap="1" wp14:editId="51F4D3E1" wp14:anchorId="225C8206">
                <wp:simplePos x="0" y="0"/>
                <wp:positionH relativeFrom="column">
                  <wp:posOffset>1320800</wp:posOffset>
                </wp:positionH>
                <wp:positionV relativeFrom="paragraph">
                  <wp:posOffset>-12700</wp:posOffset>
                </wp:positionV>
                <wp:extent cx="1003300" cy="609600"/>
                <wp:effectExtent l="0" t="0" r="0" b="0"/>
                <wp:wrapNone/>
                <wp:docPr id="7978" name="Rectangle 79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E53356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8" style="position:absolute;margin-left:104pt;margin-top:-1pt;width:79pt;height:48pt;z-index:2593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Gu8HD7sBAABMAwAADgAAAAAAAAAAAAAAAAAuAgAAZHJz&#10;L2Uyb0RvYy54bWxQSwECLQAUAAYACAAAACEAe5uvld0AAAAJAQAADwAAAAAAAAAAAAAAAAAVBAAA&#10;ZHJzL2Rvd25yZXYueG1sUEsFBgAAAAAEAAQA8wAAAB8FAAAAAA==&#10;" w14:anchorId="225C8206">
                <v:textbox inset="2.16pt,1.44pt,0,1.44pt">
                  <w:txbxContent>
                    <w:p w:rsidR="00C940CA" w:rsidP="00C940CA" w:rsidRDefault="00C940CA" w14:paraId="5E53356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5888" behindDoc="0" locked="0" layoutInCell="1" allowOverlap="1" wp14:editId="6C7D0173" wp14:anchorId="38714551">
                <wp:simplePos x="0" y="0"/>
                <wp:positionH relativeFrom="column">
                  <wp:posOffset>1320800</wp:posOffset>
                </wp:positionH>
                <wp:positionV relativeFrom="paragraph">
                  <wp:posOffset>-12700</wp:posOffset>
                </wp:positionV>
                <wp:extent cx="1003300" cy="609600"/>
                <wp:effectExtent l="0" t="0" r="0" b="0"/>
                <wp:wrapNone/>
                <wp:docPr id="7979" name="Rectangle 7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5A7FA4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9" style="position:absolute;margin-left:104pt;margin-top:-1pt;width:79pt;height:48pt;z-index:259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mvz5LsBAABMAwAADgAAAAAAAAAAAAAAAAAuAgAAZHJz&#10;L2Uyb0RvYy54bWxQSwECLQAUAAYACAAAACEAe5uvld0AAAAJAQAADwAAAAAAAAAAAAAAAAAVBAAA&#10;ZHJzL2Rvd25yZXYueG1sUEsFBgAAAAAEAAQA8wAAAB8FAAAAAA==&#10;" w14:anchorId="38714551">
                <v:textbox inset="2.16pt,1.44pt,0,1.44pt">
                  <w:txbxContent>
                    <w:p w:rsidR="00C940CA" w:rsidP="00C940CA" w:rsidRDefault="00C940CA" w14:paraId="45A7FA4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6912" behindDoc="0" locked="0" layoutInCell="1" allowOverlap="1" wp14:editId="2740390A" wp14:anchorId="12AD8E7E">
                <wp:simplePos x="0" y="0"/>
                <wp:positionH relativeFrom="column">
                  <wp:posOffset>1320800</wp:posOffset>
                </wp:positionH>
                <wp:positionV relativeFrom="paragraph">
                  <wp:posOffset>-12700</wp:posOffset>
                </wp:positionV>
                <wp:extent cx="1003300" cy="609600"/>
                <wp:effectExtent l="0" t="0" r="0" b="0"/>
                <wp:wrapNone/>
                <wp:docPr id="7980" name="Rectangle 79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9973C1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0" style="position:absolute;margin-left:104pt;margin-top:-1pt;width:79pt;height:48pt;z-index:259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erAKugEAAEwDAAAOAAAAAAAAAAAAAAAAAC4CAABkcnMv&#10;ZTJvRG9jLnhtbFBLAQItABQABgAIAAAAIQB7m6+V3QAAAAkBAAAPAAAAAAAAAAAAAAAAABQEAABk&#10;cnMvZG93bnJldi54bWxQSwUGAAAAAAQABADzAAAAHgUAAAAA&#10;" w14:anchorId="12AD8E7E">
                <v:textbox inset="2.16pt,1.44pt,0,1.44pt">
                  <w:txbxContent>
                    <w:p w:rsidR="00C940CA" w:rsidP="00C940CA" w:rsidRDefault="00C940CA" w14:paraId="49973C1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7936" behindDoc="0" locked="0" layoutInCell="1" allowOverlap="1" wp14:editId="4E80DE01" wp14:anchorId="65D8F020">
                <wp:simplePos x="0" y="0"/>
                <wp:positionH relativeFrom="column">
                  <wp:posOffset>1320800</wp:posOffset>
                </wp:positionH>
                <wp:positionV relativeFrom="paragraph">
                  <wp:posOffset>-12700</wp:posOffset>
                </wp:positionV>
                <wp:extent cx="1003300" cy="609600"/>
                <wp:effectExtent l="0" t="0" r="0" b="0"/>
                <wp:wrapNone/>
                <wp:docPr id="7981" name="Rectangle 79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9EE69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1" style="position:absolute;margin-left:104pt;margin-top:-1pt;width:79pt;height:48pt;z-index:259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5E4bsBAABMAwAADgAAAAAAAAAAAAAAAAAuAgAAZHJz&#10;L2Uyb0RvYy54bWxQSwECLQAUAAYACAAAACEAe5uvld0AAAAJAQAADwAAAAAAAAAAAAAAAAAVBAAA&#10;ZHJzL2Rvd25yZXYueG1sUEsFBgAAAAAEAAQA8wAAAB8FAAAAAA==&#10;" w14:anchorId="65D8F020">
                <v:textbox inset="2.16pt,1.44pt,0,1.44pt">
                  <w:txbxContent>
                    <w:p w:rsidR="00C940CA" w:rsidP="00C940CA" w:rsidRDefault="00C940CA" w14:paraId="29EE69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8960" behindDoc="0" locked="0" layoutInCell="1" allowOverlap="1" wp14:editId="48B929D8" wp14:anchorId="40D1B929">
                <wp:simplePos x="0" y="0"/>
                <wp:positionH relativeFrom="column">
                  <wp:posOffset>1320800</wp:posOffset>
                </wp:positionH>
                <wp:positionV relativeFrom="paragraph">
                  <wp:posOffset>-12700</wp:posOffset>
                </wp:positionV>
                <wp:extent cx="1003300" cy="609600"/>
                <wp:effectExtent l="0" t="0" r="0" b="0"/>
                <wp:wrapNone/>
                <wp:docPr id="7982" name="Rectangle 7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DE27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2" style="position:absolute;margin-left:104pt;margin-top:-1pt;width:79pt;height:48pt;z-index:259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gvfFFrsBAABMAwAADgAAAAAAAAAAAAAAAAAuAgAAZHJz&#10;L2Uyb0RvYy54bWxQSwECLQAUAAYACAAAACEAe5uvld0AAAAJAQAADwAAAAAAAAAAAAAAAAAVBAAA&#10;ZHJzL2Rvd25yZXYueG1sUEsFBgAAAAAEAAQA8wAAAB8FAAAAAA==&#10;" w14:anchorId="40D1B929">
                <v:textbox inset="2.16pt,1.44pt,0,1.44pt">
                  <w:txbxContent>
                    <w:p w:rsidR="00C940CA" w:rsidP="00C940CA" w:rsidRDefault="00C940CA" w14:paraId="59DE27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69984" behindDoc="0" locked="0" layoutInCell="1" allowOverlap="1" wp14:editId="13655DEB" wp14:anchorId="0287160B">
                <wp:simplePos x="0" y="0"/>
                <wp:positionH relativeFrom="column">
                  <wp:posOffset>1320800</wp:posOffset>
                </wp:positionH>
                <wp:positionV relativeFrom="paragraph">
                  <wp:posOffset>-12700</wp:posOffset>
                </wp:positionV>
                <wp:extent cx="1003300" cy="609600"/>
                <wp:effectExtent l="0" t="0" r="0" b="0"/>
                <wp:wrapNone/>
                <wp:docPr id="7983" name="Rectangle 79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A2CBE3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3" style="position:absolute;margin-left:104pt;margin-top:-1pt;width:79pt;height:48pt;z-index:259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OczH9ugEAAEwDAAAOAAAAAAAAAAAAAAAAAC4CAABkcnMv&#10;ZTJvRG9jLnhtbFBLAQItABQABgAIAAAAIQB7m6+V3QAAAAkBAAAPAAAAAAAAAAAAAAAAABQEAABk&#10;cnMvZG93bnJldi54bWxQSwUGAAAAAAQABADzAAAAHgUAAAAA&#10;" w14:anchorId="0287160B">
                <v:textbox inset="2.16pt,1.44pt,0,1.44pt">
                  <w:txbxContent>
                    <w:p w:rsidR="00C940CA" w:rsidP="00C940CA" w:rsidRDefault="00C940CA" w14:paraId="0A2CBE3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1008" behindDoc="0" locked="0" layoutInCell="1" allowOverlap="1" wp14:editId="0DE9397B" wp14:anchorId="32D0C383">
                <wp:simplePos x="0" y="0"/>
                <wp:positionH relativeFrom="column">
                  <wp:posOffset>1320800</wp:posOffset>
                </wp:positionH>
                <wp:positionV relativeFrom="paragraph">
                  <wp:posOffset>-12700</wp:posOffset>
                </wp:positionV>
                <wp:extent cx="1003300" cy="609600"/>
                <wp:effectExtent l="0" t="0" r="0" b="0"/>
                <wp:wrapNone/>
                <wp:docPr id="7984" name="Rectangle 79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318996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4" style="position:absolute;margin-left:104pt;margin-top:-1pt;width:79pt;height:48pt;z-index:259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1VuwEAAEwDAAAOAAAAZHJzL2Uyb0RvYy54bWysU9tu2zAMfR+wfxD0vthxu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d117S4njFqf0&#10;HXXjbpgUOWdHI6XK8816zSH2WPYcnuASRXQz+UWDzV+kRZai8emqsVoSEZjsbrq2xkkIPPrYbTr0&#10;sUv1Whwgps/KW5IdRgGhFGX58WtM56svV7Augzk/n7207JdCZr3ZNC9Y916ekCMuaXpEoyc/Myom&#10;EyiZcfCMxl8HDoqS6YtDZZu725sGN6UE67ZpcYOhBIh6/zbLnRg97pJIQMkhgBlGBFw0KrhwZIXZ&#10;Zb3yTryNC/rXn2D3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T9tVbsBAABMAwAADgAAAAAAAAAAAAAAAAAuAgAAZHJz&#10;L2Uyb0RvYy54bWxQSwECLQAUAAYACAAAACEAe5uvld0AAAAJAQAADwAAAAAAAAAAAAAAAAAVBAAA&#10;ZHJzL2Rvd25yZXYueG1sUEsFBgAAAAAEAAQA8wAAAB8FAAAAAA==&#10;" w14:anchorId="32D0C383">
                <v:textbox inset="2.16pt,1.44pt,0,1.44pt">
                  <w:txbxContent>
                    <w:p w:rsidR="00C940CA" w:rsidP="00C940CA" w:rsidRDefault="00C940CA" w14:paraId="7318996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2032" behindDoc="0" locked="0" layoutInCell="1" allowOverlap="1" wp14:editId="385BBDA7" wp14:anchorId="474EE2B3">
                <wp:simplePos x="0" y="0"/>
                <wp:positionH relativeFrom="column">
                  <wp:posOffset>1320800</wp:posOffset>
                </wp:positionH>
                <wp:positionV relativeFrom="paragraph">
                  <wp:posOffset>-12700</wp:posOffset>
                </wp:positionV>
                <wp:extent cx="1003300" cy="609600"/>
                <wp:effectExtent l="0" t="0" r="0" b="0"/>
                <wp:wrapNone/>
                <wp:docPr id="7985" name="Rectangle 7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D3ACA1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5" style="position:absolute;margin-left:104pt;margin-top:-1pt;width:79pt;height:48pt;z-index:259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buZvrsBAABMAwAADgAAAAAAAAAAAAAAAAAuAgAAZHJz&#10;L2Uyb0RvYy54bWxQSwECLQAUAAYACAAAACEAe5uvld0AAAAJAQAADwAAAAAAAAAAAAAAAAAVBAAA&#10;ZHJzL2Rvd25yZXYueG1sUEsFBgAAAAAEAAQA8wAAAB8FAAAAAA==&#10;" w14:anchorId="474EE2B3">
                <v:textbox inset="2.16pt,1.44pt,0,1.44pt">
                  <w:txbxContent>
                    <w:p w:rsidR="00C940CA" w:rsidP="00C940CA" w:rsidRDefault="00C940CA" w14:paraId="6D3ACA1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3056" behindDoc="0" locked="0" layoutInCell="1" allowOverlap="1" wp14:editId="1182B6A1" wp14:anchorId="3287743A">
                <wp:simplePos x="0" y="0"/>
                <wp:positionH relativeFrom="column">
                  <wp:posOffset>1320800</wp:posOffset>
                </wp:positionH>
                <wp:positionV relativeFrom="paragraph">
                  <wp:posOffset>-12700</wp:posOffset>
                </wp:positionV>
                <wp:extent cx="1003300" cy="609600"/>
                <wp:effectExtent l="0" t="0" r="0" b="0"/>
                <wp:wrapNone/>
                <wp:docPr id="7986" name="Rectangle 79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E0D79FC"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6" style="position:absolute;margin-left:104pt;margin-top:-1pt;width:79pt;height:48pt;z-index:259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MOr1D7sBAABMAwAADgAAAAAAAAAAAAAAAAAuAgAAZHJz&#10;L2Uyb0RvYy54bWxQSwECLQAUAAYACAAAACEAe5uvld0AAAAJAQAADwAAAAAAAAAAAAAAAAAVBAAA&#10;ZHJzL2Rvd25yZXYueG1sUEsFBgAAAAAEAAQA8wAAAB8FAAAAAA==&#10;" w14:anchorId="3287743A">
                <v:textbox inset="2.16pt,1.44pt,0,1.44pt">
                  <w:txbxContent>
                    <w:p w:rsidR="00C940CA" w:rsidP="00C940CA" w:rsidRDefault="00C940CA" w14:paraId="1E0D79FC"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4080" behindDoc="0" locked="0" layoutInCell="1" allowOverlap="1" wp14:editId="7BBD818D" wp14:anchorId="5EA504FF">
                <wp:simplePos x="0" y="0"/>
                <wp:positionH relativeFrom="column">
                  <wp:posOffset>1320800</wp:posOffset>
                </wp:positionH>
                <wp:positionV relativeFrom="paragraph">
                  <wp:posOffset>-12700</wp:posOffset>
                </wp:positionV>
                <wp:extent cx="1003300" cy="609600"/>
                <wp:effectExtent l="0" t="0" r="0" b="0"/>
                <wp:wrapNone/>
                <wp:docPr id="7987" name="Rectangle 79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059E14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7" style="position:absolute;margin-left:104pt;margin-top:-1pt;width:79pt;height:48pt;z-index:259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G4B5LsBAABMAwAADgAAAAAAAAAAAAAAAAAuAgAAZHJz&#10;L2Uyb0RvYy54bWxQSwECLQAUAAYACAAAACEAe5uvld0AAAAJAQAADwAAAAAAAAAAAAAAAAAVBAAA&#10;ZHJzL2Rvd25yZXYueG1sUEsFBgAAAAAEAAQA8wAAAB8FAAAAAA==&#10;" w14:anchorId="5EA504FF">
                <v:textbox inset="2.16pt,1.44pt,0,1.44pt">
                  <w:txbxContent>
                    <w:p w:rsidR="00C940CA" w:rsidP="00C940CA" w:rsidRDefault="00C940CA" w14:paraId="5059E14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5104" behindDoc="0" locked="0" layoutInCell="1" allowOverlap="1" wp14:editId="54BB8100" wp14:anchorId="301FF30A">
                <wp:simplePos x="0" y="0"/>
                <wp:positionH relativeFrom="column">
                  <wp:posOffset>1320800</wp:posOffset>
                </wp:positionH>
                <wp:positionV relativeFrom="paragraph">
                  <wp:posOffset>-12700</wp:posOffset>
                </wp:positionV>
                <wp:extent cx="1003300" cy="609600"/>
                <wp:effectExtent l="0" t="0" r="0" b="0"/>
                <wp:wrapNone/>
                <wp:docPr id="7988" name="Rectangle 7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B558700"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8" style="position:absolute;margin-left:104pt;margin-top:-1pt;width:79pt;height:48pt;z-index:259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TrjzSugEAAEwDAAAOAAAAAAAAAAAAAAAAAC4CAABkcnMv&#10;ZTJvRG9jLnhtbFBLAQItABQABgAIAAAAIQB7m6+V3QAAAAkBAAAPAAAAAAAAAAAAAAAAABQEAABk&#10;cnMvZG93bnJldi54bWxQSwUGAAAAAAQABADzAAAAHgUAAAAA&#10;" w14:anchorId="301FF30A">
                <v:textbox inset="2.16pt,1.44pt,0,1.44pt">
                  <w:txbxContent>
                    <w:p w:rsidR="00C940CA" w:rsidP="00C940CA" w:rsidRDefault="00C940CA" w14:paraId="4B558700"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6128" behindDoc="0" locked="0" layoutInCell="1" allowOverlap="1" wp14:editId="0E6026CD" wp14:anchorId="3850C9F2">
                <wp:simplePos x="0" y="0"/>
                <wp:positionH relativeFrom="column">
                  <wp:posOffset>1320800</wp:posOffset>
                </wp:positionH>
                <wp:positionV relativeFrom="paragraph">
                  <wp:posOffset>-12700</wp:posOffset>
                </wp:positionV>
                <wp:extent cx="1003300" cy="609600"/>
                <wp:effectExtent l="0" t="0" r="0" b="0"/>
                <wp:wrapNone/>
                <wp:docPr id="7989" name="Rectangle 79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618EFA"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9" style="position:absolute;margin-left:104pt;margin-top:-1pt;width:79pt;height:48pt;z-index:259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yrIObsBAABMAwAADgAAAAAAAAAAAAAAAAAuAgAAZHJz&#10;L2Uyb0RvYy54bWxQSwECLQAUAAYACAAAACEAe5uvld0AAAAJAQAADwAAAAAAAAAAAAAAAAAVBAAA&#10;ZHJzL2Rvd25yZXYueG1sUEsFBgAAAAAEAAQA8wAAAB8FAAAAAA==&#10;" w14:anchorId="3850C9F2">
                <v:textbox inset="2.16pt,1.44pt,0,1.44pt">
                  <w:txbxContent>
                    <w:p w:rsidR="00C940CA" w:rsidP="00C940CA" w:rsidRDefault="00C940CA" w14:paraId="59618EFA"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7152" behindDoc="0" locked="0" layoutInCell="1" allowOverlap="1" wp14:editId="0ED1A982" wp14:anchorId="19BD50CE">
                <wp:simplePos x="0" y="0"/>
                <wp:positionH relativeFrom="column">
                  <wp:posOffset>1320800</wp:posOffset>
                </wp:positionH>
                <wp:positionV relativeFrom="paragraph">
                  <wp:posOffset>-12700</wp:posOffset>
                </wp:positionV>
                <wp:extent cx="1003300" cy="609600"/>
                <wp:effectExtent l="0" t="0" r="0" b="0"/>
                <wp:wrapNone/>
                <wp:docPr id="7990" name="Rectangle 79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B5100D6"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0" style="position:absolute;margin-left:104pt;margin-top:-1pt;width:79pt;height:48pt;z-index:259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0BCpJrsBAABMAwAADgAAAAAAAAAAAAAAAAAuAgAAZHJz&#10;L2Uyb0RvYy54bWxQSwECLQAUAAYACAAAACEAe5uvld0AAAAJAQAADwAAAAAAAAAAAAAAAAAVBAAA&#10;ZHJzL2Rvd25yZXYueG1sUEsFBgAAAAAEAAQA8wAAAB8FAAAAAA==&#10;" w14:anchorId="19BD50CE">
                <v:textbox inset="2.16pt,1.44pt,0,1.44pt">
                  <w:txbxContent>
                    <w:p w:rsidR="00C940CA" w:rsidP="00C940CA" w:rsidRDefault="00C940CA" w14:paraId="1B5100D6"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8176" behindDoc="0" locked="0" layoutInCell="1" allowOverlap="1" wp14:editId="4159C331" wp14:anchorId="1C609C52">
                <wp:simplePos x="0" y="0"/>
                <wp:positionH relativeFrom="column">
                  <wp:posOffset>1320800</wp:posOffset>
                </wp:positionH>
                <wp:positionV relativeFrom="paragraph">
                  <wp:posOffset>-12700</wp:posOffset>
                </wp:positionV>
                <wp:extent cx="1003300" cy="609600"/>
                <wp:effectExtent l="0" t="0" r="0" b="0"/>
                <wp:wrapNone/>
                <wp:docPr id="7991" name="Rectangle 7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E46F17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1" style="position:absolute;margin-left:104pt;margin-top:-1pt;width:79pt;height:48pt;z-index:259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JRdzbsBAABMAwAADgAAAAAAAAAAAAAAAAAuAgAAZHJz&#10;L2Uyb0RvYy54bWxQSwECLQAUAAYACAAAACEAe5uvld0AAAAJAQAADwAAAAAAAAAAAAAAAAAVBAAA&#10;ZHJzL2Rvd25yZXYueG1sUEsFBgAAAAAEAAQA8wAAAB8FAAAAAA==&#10;" w14:anchorId="1C609C52">
                <v:textbox inset="2.16pt,1.44pt,0,1.44pt">
                  <w:txbxContent>
                    <w:p w:rsidR="00C940CA" w:rsidP="00C940CA" w:rsidRDefault="00C940CA" w14:paraId="5E46F17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379200" behindDoc="0" locked="0" layoutInCell="1" allowOverlap="1" wp14:editId="0018C570" wp14:anchorId="2BA1FAA1">
                <wp:simplePos x="0" y="0"/>
                <wp:positionH relativeFrom="column">
                  <wp:posOffset>1320800</wp:posOffset>
                </wp:positionH>
                <wp:positionV relativeFrom="paragraph">
                  <wp:posOffset>-12700</wp:posOffset>
                </wp:positionV>
                <wp:extent cx="1003300" cy="609600"/>
                <wp:effectExtent l="0" t="0" r="0" b="0"/>
                <wp:wrapNone/>
                <wp:docPr id="7992" name="Rectangle 79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E447545"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2" style="position:absolute;margin-left:104pt;margin-top:-1pt;width:79pt;height:48pt;z-index:259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Q5EabsBAABMAwAADgAAAAAAAAAAAAAAAAAuAgAAZHJz&#10;L2Uyb0RvYy54bWxQSwECLQAUAAYACAAAACEAe5uvld0AAAAJAQAADwAAAAAAAAAAAAAAAAAVBAAA&#10;ZHJzL2Rvd25yZXYueG1sUEsFBgAAAAAEAAQA8wAAAB8FAAAAAA==&#10;" w14:anchorId="2BA1FAA1">
                <v:textbox inset="2.16pt,1.44pt,0,1.44pt">
                  <w:txbxContent>
                    <w:p w:rsidR="00C940CA" w:rsidP="00C940CA" w:rsidRDefault="00C940CA" w14:paraId="5E447545"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0032" behindDoc="0" locked="0" layoutInCell="1" allowOverlap="1" wp14:editId="2D84F0E4" wp14:anchorId="515B1016">
                <wp:simplePos x="0" y="0"/>
                <wp:positionH relativeFrom="column">
                  <wp:posOffset>1320800</wp:posOffset>
                </wp:positionH>
                <wp:positionV relativeFrom="paragraph">
                  <wp:posOffset>139700</wp:posOffset>
                </wp:positionV>
                <wp:extent cx="977900" cy="2057400"/>
                <wp:effectExtent l="0" t="0" r="0" b="0"/>
                <wp:wrapNone/>
                <wp:docPr id="7993" name="Rectangle 7993"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D417E6D"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3" style="position:absolute;margin-left:104pt;margin-top:11pt;width:77pt;height:162pt;z-index:259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HsAT+7oBAABNAwAADgAAAAAAAAAAAAAAAAAuAgAAZHJzL2Uy&#10;b0RvYy54bWxQSwECLQAUAAYACAAAACEAqingg9sAAAAKAQAADwAAAAAAAAAAAAAAAAAUBAAAZHJz&#10;L2Rvd25yZXYueG1sUEsFBgAAAAAEAAQA8wAAABwFAAAAAA==&#10;" w14:anchorId="515B1016">
                <v:textbox inset="2.16pt,1.44pt,0,1.44pt">
                  <w:txbxContent>
                    <w:p w:rsidR="00C940CA" w:rsidP="00C940CA" w:rsidRDefault="00C940CA" w14:paraId="3D417E6D"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1056" behindDoc="0" locked="0" layoutInCell="1" allowOverlap="1" wp14:editId="6386ADCA" wp14:anchorId="601A1439">
                <wp:simplePos x="0" y="0"/>
                <wp:positionH relativeFrom="column">
                  <wp:posOffset>1320800</wp:posOffset>
                </wp:positionH>
                <wp:positionV relativeFrom="paragraph">
                  <wp:posOffset>139700</wp:posOffset>
                </wp:positionV>
                <wp:extent cx="1003300" cy="2057400"/>
                <wp:effectExtent l="0" t="0" r="0" b="0"/>
                <wp:wrapNone/>
                <wp:docPr id="7994" name="Rectangle 7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F74033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4" style="position:absolute;margin-left:104pt;margin-top:11pt;width:79pt;height:162pt;z-index:259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AKKiavAEAAE0DAAAOAAAAAAAAAAAAAAAAAC4CAABkcnMv&#10;ZTJvRG9jLnhtbFBLAQItABQABgAIAAAAIQB7S47U2wAAAAoBAAAPAAAAAAAAAAAAAAAAABYEAABk&#10;cnMvZG93bnJldi54bWxQSwUGAAAAAAQABADzAAAAHgUAAAAA&#10;" w14:anchorId="601A1439">
                <v:textbox inset="2.16pt,1.44pt,0,1.44pt">
                  <w:txbxContent>
                    <w:p w:rsidR="00C940CA" w:rsidP="00C940CA" w:rsidRDefault="00C940CA" w14:paraId="3F74033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2080" behindDoc="0" locked="0" layoutInCell="1" allowOverlap="1" wp14:editId="08B33325" wp14:anchorId="40C60B7B">
                <wp:simplePos x="0" y="0"/>
                <wp:positionH relativeFrom="column">
                  <wp:posOffset>1320800</wp:posOffset>
                </wp:positionH>
                <wp:positionV relativeFrom="paragraph">
                  <wp:posOffset>139700</wp:posOffset>
                </wp:positionV>
                <wp:extent cx="977900" cy="2057400"/>
                <wp:effectExtent l="0" t="0" r="0" b="0"/>
                <wp:wrapNone/>
                <wp:docPr id="7995" name="Rectangle 7995"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609A2AF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5" style="position:absolute;margin-left:104pt;margin-top:11pt;width:77pt;height:162pt;z-index:259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DICM/+vAEAAE0DAAAOAAAAAAAAAAAAAAAAAC4CAABkcnMv&#10;ZTJvRG9jLnhtbFBLAQItABQABgAIAAAAIQCqKeCD2wAAAAoBAAAPAAAAAAAAAAAAAAAAABYEAABk&#10;cnMvZG93bnJldi54bWxQSwUGAAAAAAQABADzAAAAHgUAAAAA&#10;" w14:anchorId="40C60B7B">
                <v:textbox inset="2.16pt,1.44pt,0,1.44pt">
                  <w:txbxContent>
                    <w:p w:rsidR="00C940CA" w:rsidP="00C940CA" w:rsidRDefault="00C940CA" w14:paraId="609A2AF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3104" behindDoc="0" locked="0" layoutInCell="1" allowOverlap="1" wp14:editId="568F20D3" wp14:anchorId="5DBDD487">
                <wp:simplePos x="0" y="0"/>
                <wp:positionH relativeFrom="column">
                  <wp:posOffset>1320800</wp:posOffset>
                </wp:positionH>
                <wp:positionV relativeFrom="paragraph">
                  <wp:posOffset>139700</wp:posOffset>
                </wp:positionV>
                <wp:extent cx="977900" cy="2057400"/>
                <wp:effectExtent l="0" t="0" r="0" b="0"/>
                <wp:wrapNone/>
                <wp:docPr id="7996" name="Rectangle 7996"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5BB4807"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6" style="position:absolute;margin-left:104pt;margin-top:11pt;width:77pt;height:162pt;z-index:259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LXaIYG7AQAATQMAAA4AAAAAAAAAAAAAAAAALgIAAGRycy9l&#10;Mm9Eb2MueG1sUEsBAi0AFAAGAAgAAAAhAKop4IPbAAAACgEAAA8AAAAAAAAAAAAAAAAAFQQAAGRy&#10;cy9kb3ducmV2LnhtbFBLBQYAAAAABAAEAPMAAAAdBQAAAAA=&#10;" w14:anchorId="5DBDD487">
                <v:textbox inset="2.16pt,1.44pt,0,1.44pt">
                  <w:txbxContent>
                    <w:p w:rsidR="00C940CA" w:rsidP="00C940CA" w:rsidRDefault="00C940CA" w14:paraId="45BB4807"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4128" behindDoc="0" locked="0" layoutInCell="1" allowOverlap="1" wp14:editId="1553C8BB" wp14:anchorId="4BEB1A11">
                <wp:simplePos x="0" y="0"/>
                <wp:positionH relativeFrom="column">
                  <wp:posOffset>1320800</wp:posOffset>
                </wp:positionH>
                <wp:positionV relativeFrom="paragraph">
                  <wp:posOffset>139700</wp:posOffset>
                </wp:positionV>
                <wp:extent cx="1003300" cy="2057400"/>
                <wp:effectExtent l="0" t="0" r="0" b="0"/>
                <wp:wrapNone/>
                <wp:docPr id="7997" name="Rectangle 79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B85570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7" style="position:absolute;margin-left:104pt;margin-top:11pt;width:79pt;height:162pt;z-index:259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lvAEAAE0DAAAOAAAAZHJzL2Uyb0RvYy54bWysU8tu2zAQvBfoPxC815IVN7I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2m01LieMWu/QT&#10;feOuHxU5Vwcjpcr9zX5NIXZ47Sk8wiWLuMziZw02f1EWmYvHp6vHak5EYHFzs1nX2AmBW029WrWY&#10;IEz1ejtATF+VtyQvGAXkUqzlx+8xnY++HMF7mc35/bxK834uapa37ecXsnsvTygSpzQ9YNCjnxgV&#10;owmUTNh5RuPvAwdFyfjNobVNu7ppcFRKslw3axxhKAnS3r+tcicGj8MkElByCGD6AQkXkwov7FlR&#10;dpmvPBRv88L+9S/Y/QE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9+kblvAEAAE0DAAAOAAAAAAAAAAAAAAAAAC4CAABkcnMv&#10;ZTJvRG9jLnhtbFBLAQItABQABgAIAAAAIQB7S47U2wAAAAoBAAAPAAAAAAAAAAAAAAAAABYEAABk&#10;cnMvZG93bnJldi54bWxQSwUGAAAAAAQABADzAAAAHgUAAAAA&#10;" w14:anchorId="4BEB1A11">
                <v:textbox inset="2.16pt,1.44pt,0,1.44pt">
                  <w:txbxContent>
                    <w:p w:rsidR="00C940CA" w:rsidP="00C940CA" w:rsidRDefault="00C940CA" w14:paraId="3B85570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5152" behindDoc="0" locked="0" layoutInCell="1" allowOverlap="1" wp14:editId="5A03BA51" wp14:anchorId="4A487D82">
                <wp:simplePos x="0" y="0"/>
                <wp:positionH relativeFrom="column">
                  <wp:posOffset>1320800</wp:posOffset>
                </wp:positionH>
                <wp:positionV relativeFrom="paragraph">
                  <wp:posOffset>139700</wp:posOffset>
                </wp:positionV>
                <wp:extent cx="977900" cy="2057400"/>
                <wp:effectExtent l="0" t="0" r="0" b="0"/>
                <wp:wrapNone/>
                <wp:docPr id="7998" name="Rectangle 7998"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2ABB3E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8" style="position:absolute;margin-left:104pt;margin-top:11pt;width:77pt;height:162pt;z-index:259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CycA1u7AQAATQMAAA4AAAAAAAAAAAAAAAAALgIAAGRycy9l&#10;Mm9Eb2MueG1sUEsBAi0AFAAGAAgAAAAhAKop4IPbAAAACgEAAA8AAAAAAAAAAAAAAAAAFQQAAGRy&#10;cy9kb3ducmV2LnhtbFBLBQYAAAAABAAEAPMAAAAdBQAAAAA=&#10;" w14:anchorId="4A487D82">
                <v:textbox inset="2.16pt,1.44pt,0,1.44pt">
                  <w:txbxContent>
                    <w:p w:rsidR="00C940CA" w:rsidP="00C940CA" w:rsidRDefault="00C940CA" w14:paraId="02ABB3E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6176" behindDoc="0" locked="0" layoutInCell="1" allowOverlap="1" wp14:editId="6005A6B0" wp14:anchorId="5C0FAA50">
                <wp:simplePos x="0" y="0"/>
                <wp:positionH relativeFrom="column">
                  <wp:posOffset>1333500</wp:posOffset>
                </wp:positionH>
                <wp:positionV relativeFrom="paragraph">
                  <wp:posOffset>139700</wp:posOffset>
                </wp:positionV>
                <wp:extent cx="977900" cy="2057400"/>
                <wp:effectExtent l="0" t="0" r="0" b="0"/>
                <wp:wrapNone/>
                <wp:docPr id="7999" name="Rectangle 7999"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99CC38D"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9" style="position:absolute;margin-left:105pt;margin-top:11pt;width:77pt;height:162pt;z-index:259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BkmXb1uwEAAE0DAAAOAAAAAAAAAAAAAAAAAC4CAABkcnMv&#10;ZTJvRG9jLnhtbFBLAQItABQABgAIAAAAIQBMIlYz3AAAAAoBAAAPAAAAAAAAAAAAAAAAABUEAABk&#10;cnMvZG93bnJldi54bWxQSwUGAAAAAAQABADzAAAAHgUAAAAA&#10;" w14:anchorId="5C0FAA50">
                <v:textbox inset="2.16pt,1.44pt,0,1.44pt">
                  <w:txbxContent>
                    <w:p w:rsidR="00C940CA" w:rsidP="00C940CA" w:rsidRDefault="00C940CA" w14:paraId="099CC38D"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7200" behindDoc="0" locked="0" layoutInCell="1" allowOverlap="1" wp14:editId="36114121" wp14:anchorId="53D88FCB">
                <wp:simplePos x="0" y="0"/>
                <wp:positionH relativeFrom="column">
                  <wp:posOffset>1320800</wp:posOffset>
                </wp:positionH>
                <wp:positionV relativeFrom="paragraph">
                  <wp:posOffset>139700</wp:posOffset>
                </wp:positionV>
                <wp:extent cx="1003300" cy="2057400"/>
                <wp:effectExtent l="0" t="0" r="0" b="0"/>
                <wp:wrapNone/>
                <wp:docPr id="8000" name="Rectangle 8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0466B9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0" style="position:absolute;margin-left:104pt;margin-top:11pt;width:79pt;height:162pt;z-index:259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OrS4LoBAABNAwAADgAAAAAAAAAAAAAAAAAuAgAAZHJzL2Uy&#10;b0RvYy54bWxQSwECLQAUAAYACAAAACEAe0uO1NsAAAAKAQAADwAAAAAAAAAAAAAAAAAUBAAAZHJz&#10;L2Rvd25yZXYueG1sUEsFBgAAAAAEAAQA8wAAABwFAAAAAA==&#10;" w14:anchorId="53D88FCB">
                <v:textbox inset="2.16pt,1.44pt,0,1.44pt">
                  <w:txbxContent>
                    <w:p w:rsidR="00C940CA" w:rsidP="00C940CA" w:rsidRDefault="00C940CA" w14:paraId="40466B9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8224" behindDoc="0" locked="0" layoutInCell="1" allowOverlap="1" wp14:editId="4165E02F" wp14:anchorId="4EFC556C">
                <wp:simplePos x="0" y="0"/>
                <wp:positionH relativeFrom="column">
                  <wp:posOffset>1320800</wp:posOffset>
                </wp:positionH>
                <wp:positionV relativeFrom="paragraph">
                  <wp:posOffset>139700</wp:posOffset>
                </wp:positionV>
                <wp:extent cx="977900" cy="2057400"/>
                <wp:effectExtent l="0" t="0" r="0" b="0"/>
                <wp:wrapNone/>
                <wp:docPr id="8001" name="Rectangle 800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1CC51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1" style="position:absolute;margin-left:104pt;margin-top:11pt;width:77pt;height:162pt;z-index:259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NjKtYS7AQAATQMAAA4AAAAAAAAAAAAAAAAALgIAAGRycy9l&#10;Mm9Eb2MueG1sUEsBAi0AFAAGAAgAAAAhAKop4IPbAAAACgEAAA8AAAAAAAAAAAAAAAAAFQQAAGRy&#10;cy9kb3ducmV2LnhtbFBLBQYAAAAABAAEAPMAAAAdBQAAAAA=&#10;" w14:anchorId="4EFC556C">
                <v:textbox inset="2.16pt,1.44pt,0,1.44pt">
                  <w:txbxContent>
                    <w:p w:rsidR="00C940CA" w:rsidP="00C940CA" w:rsidRDefault="00C940CA" w14:paraId="01CC51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09248" behindDoc="0" locked="0" layoutInCell="1" allowOverlap="1" wp14:editId="1387C33A" wp14:anchorId="7C563DA4">
                <wp:simplePos x="0" y="0"/>
                <wp:positionH relativeFrom="column">
                  <wp:posOffset>1320800</wp:posOffset>
                </wp:positionH>
                <wp:positionV relativeFrom="paragraph">
                  <wp:posOffset>139700</wp:posOffset>
                </wp:positionV>
                <wp:extent cx="977900" cy="2057400"/>
                <wp:effectExtent l="0" t="0" r="0" b="0"/>
                <wp:wrapNone/>
                <wp:docPr id="8002" name="Rectangle 800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5EC6C6E"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2" style="position:absolute;margin-left:104pt;margin-top:11pt;width:77pt;height:162pt;z-index:259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y2Uj7oBAABNAwAADgAAAAAAAAAAAAAAAAAuAgAAZHJzL2Uy&#10;b0RvYy54bWxQSwECLQAUAAYACAAAACEAqingg9sAAAAKAQAADwAAAAAAAAAAAAAAAAAUBAAAZHJz&#10;L2Rvd25yZXYueG1sUEsFBgAAAAAEAAQA8wAAABwFAAAAAA==&#10;" w14:anchorId="7C563DA4">
                <v:textbox inset="2.16pt,1.44pt,0,1.44pt">
                  <w:txbxContent>
                    <w:p w:rsidR="00C940CA" w:rsidP="00C940CA" w:rsidRDefault="00C940CA" w14:paraId="35EC6C6E"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0272" behindDoc="0" locked="0" layoutInCell="1" allowOverlap="1" wp14:editId="2EA9E060" wp14:anchorId="5A594B48">
                <wp:simplePos x="0" y="0"/>
                <wp:positionH relativeFrom="column">
                  <wp:posOffset>1320800</wp:posOffset>
                </wp:positionH>
                <wp:positionV relativeFrom="paragraph">
                  <wp:posOffset>139700</wp:posOffset>
                </wp:positionV>
                <wp:extent cx="1003300" cy="2057400"/>
                <wp:effectExtent l="0" t="0" r="0" b="0"/>
                <wp:wrapNone/>
                <wp:docPr id="8003" name="Rectangle 8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4AEC414" w14:textId="77777777">
                            <w:r>
                              <w:rPr>
                                <w:rFonts w:ascii="Geneva" w:hAnsi="Geneva" w:eastAsia="Geneva" w:cs="Geneva"/>
                                <w:color w:val="000000"/>
                                <w:sz w:val="20"/>
                                <w:szCs w:val="20"/>
                                <w:lang w:val="Portuguese"/>
                              </w:rPr>
                              <w:t xml:space="preserve">NÃO DESCONHECIDO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3" style="position:absolute;margin-left:104pt;margin-top:11pt;width:79pt;height:162pt;z-index:259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BvDfPruQEAAE0DAAAOAAAAAAAAAAAAAAAAAC4CAABkcnMvZTJv&#10;RG9jLnhtbFBLAQItABQABgAIAAAAIQB7S47U2wAAAAoBAAAPAAAAAAAAAAAAAAAAABMEAABkcnMv&#10;ZG93bnJldi54bWxQSwUGAAAAAAQABADzAAAAGwUAAAAA&#10;" w14:anchorId="5A594B48">
                <v:textbox inset="2.16pt,1.44pt,0,1.44pt">
                  <w:txbxContent>
                    <w:p w:rsidR="00C940CA" w:rsidP="00C940CA" w:rsidRDefault="00C940CA" w14:paraId="44AEC414" w14:textId="77777777">
                      <w:r>
                        <w:rPr>
                          <w:rFonts w:ascii="Geneva" w:hAnsi="Geneva" w:eastAsia="Geneva" w:cs="Geneva"/>
                          <w:color w:val="000000"/>
                          <w:sz w:val="20"/>
                          <w:szCs w:val="20"/>
                          <w:lang w:val="Portuguese"/>
                        </w:rPr>
                        <w:t xml:space="preserve">NÃO DESCONHECIDO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1296" behindDoc="0" locked="0" layoutInCell="1" allowOverlap="1" wp14:editId="296E8FEB" wp14:anchorId="461186D6">
                <wp:simplePos x="0" y="0"/>
                <wp:positionH relativeFrom="column">
                  <wp:posOffset>1320800</wp:posOffset>
                </wp:positionH>
                <wp:positionV relativeFrom="paragraph">
                  <wp:posOffset>139700</wp:posOffset>
                </wp:positionV>
                <wp:extent cx="1003300" cy="2057400"/>
                <wp:effectExtent l="0" t="0" r="0" b="0"/>
                <wp:wrapNone/>
                <wp:docPr id="8004" name="Rectangle 80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867E85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4" style="position:absolute;margin-left:104pt;margin-top:11pt;width:79pt;height:162pt;z-index:259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pA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bauV5R47rBLf9A3&#10;7nuryLE6GCnV3N/ZrzGmDq89xUc4ZQmXs/hJg5u/KItMxePD2WM1ZSKweH1xjZiUCNxq6tXqChOE&#10;qd5vR0j5XgVH5gWjgFyKtXz/K+Xj0bcjeG9mc3x/XuVpOxU1y8u2eSO7DfKAInFK8wMGbcPIqLAm&#10;UjJi5xlNrzsOihL706O1zdXqosFRKcmybVocYSgJ0t5+rHIvhoDDJDJQsotg+gEJF5MKL+xZUXaa&#10;r3koPuaF/ftfsPkL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8cBaQLoBAABNAwAADgAAAAAAAAAAAAAAAAAuAgAAZHJzL2Uy&#10;b0RvYy54bWxQSwECLQAUAAYACAAAACEAe0uO1NsAAAAKAQAADwAAAAAAAAAAAAAAAAAUBAAAZHJz&#10;L2Rvd25yZXYueG1sUEsFBgAAAAAEAAQA8wAAABwFAAAAAA==&#10;" w14:anchorId="461186D6">
                <v:textbox inset="2.16pt,1.44pt,0,1.44pt">
                  <w:txbxContent>
                    <w:p w:rsidR="00C940CA" w:rsidP="00C940CA" w:rsidRDefault="00C940CA" w14:paraId="7867E85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2320" behindDoc="0" locked="0" layoutInCell="1" allowOverlap="1" wp14:editId="72BDC7F7" wp14:anchorId="1193EB7D">
                <wp:simplePos x="0" y="0"/>
                <wp:positionH relativeFrom="column">
                  <wp:posOffset>1320800</wp:posOffset>
                </wp:positionH>
                <wp:positionV relativeFrom="paragraph">
                  <wp:posOffset>139700</wp:posOffset>
                </wp:positionV>
                <wp:extent cx="1003300" cy="2057400"/>
                <wp:effectExtent l="0" t="0" r="0" b="0"/>
                <wp:wrapNone/>
                <wp:docPr id="8005" name="Rectangle 80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0C1593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5" style="position:absolute;margin-left:104pt;margin-top:11pt;width:79pt;height:162pt;z-index:259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nFL+67AQAATQMAAA4AAAAAAAAAAAAAAAAALgIAAGRycy9l&#10;Mm9Eb2MueG1sUEsBAi0AFAAGAAgAAAAhAHtLjtTbAAAACgEAAA8AAAAAAAAAAAAAAAAAFQQAAGRy&#10;cy9kb3ducmV2LnhtbFBLBQYAAAAABAAEAPMAAAAdBQAAAAA=&#10;" w14:anchorId="1193EB7D">
                <v:textbox inset="2.16pt,1.44pt,0,1.44pt">
                  <w:txbxContent>
                    <w:p w:rsidR="00C940CA" w:rsidP="00C940CA" w:rsidRDefault="00C940CA" w14:paraId="10C1593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3344" behindDoc="0" locked="0" layoutInCell="1" allowOverlap="1" wp14:editId="117E1DD2" wp14:anchorId="75AD395A">
                <wp:simplePos x="0" y="0"/>
                <wp:positionH relativeFrom="column">
                  <wp:posOffset>1320800</wp:posOffset>
                </wp:positionH>
                <wp:positionV relativeFrom="paragraph">
                  <wp:posOffset>139700</wp:posOffset>
                </wp:positionV>
                <wp:extent cx="1003300" cy="2057400"/>
                <wp:effectExtent l="0" t="0" r="0" b="0"/>
                <wp:wrapNone/>
                <wp:docPr id="8006" name="Rectangle 8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94943C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6" style="position:absolute;margin-left:104pt;margin-top:11pt;width:79pt;height:162pt;z-index:259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GR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RbdpMRzh136g75x&#10;31tFjtXBSKnm/s5+jTF1eO0pPsIpS7icxU8a3PxFWWQqHh/OHqspE4HF64trxKRE4FZTr1ZXmCBM&#10;9X47Qsr3KjgyLxgF5FKs5ftfKR+Pvh3BezOb4/vzKk/bqahZXrarN7LbIA8oEqc0P2DQNoyMCmsi&#10;JSN2ntH0uuOgKLE/PVrbXK0uGhyVkizbpsURhpIg7e3HKvdiCDhMIgMluwimH5BwManwwp4VZaf5&#10;mofiY17Yv/8F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BfBkboBAABNAwAADgAAAAAAAAAAAAAAAAAuAgAAZHJzL2Uy&#10;b0RvYy54bWxQSwECLQAUAAYACAAAACEAe0uO1NsAAAAKAQAADwAAAAAAAAAAAAAAAAAUBAAAZHJz&#10;L2Rvd25yZXYueG1sUEsFBgAAAAAEAAQA8wAAABwFAAAAAA==&#10;" w14:anchorId="75AD395A">
                <v:textbox inset="2.16pt,1.44pt,0,1.44pt">
                  <w:txbxContent>
                    <w:p w:rsidR="00C940CA" w:rsidP="00C940CA" w:rsidRDefault="00C940CA" w14:paraId="694943C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4368" behindDoc="0" locked="0" layoutInCell="1" allowOverlap="1" wp14:editId="03A68DA3" wp14:anchorId="2E4AB8F6">
                <wp:simplePos x="0" y="0"/>
                <wp:positionH relativeFrom="column">
                  <wp:posOffset>1320800</wp:posOffset>
                </wp:positionH>
                <wp:positionV relativeFrom="paragraph">
                  <wp:posOffset>139700</wp:posOffset>
                </wp:positionV>
                <wp:extent cx="1003300" cy="2057400"/>
                <wp:effectExtent l="0" t="0" r="0" b="0"/>
                <wp:wrapNone/>
                <wp:docPr id="8007" name="Rectangle 80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233359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7" style="position:absolute;margin-left:104pt;margin-top:11pt;width:79pt;height:162pt;z-index:259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Q/uwEAAE0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O2rteUOGaxSz/R&#10;N+YGI8mpOmohZO5v9msKscNrz+EJzlnEZRY/K7D5i7LIXDw+XjyWcyIci7dXt4hJCcetpl6t1pgg&#10;TPV2O0BM36S3JC96CsilWMsODzGdjr4ewXuZzen9vErzbi5qljft9SvZnRdHFIlTmh4xKOOnnnKj&#10;AyUTdr6n8feegaTEfHdobbNeXTU4KiVZtk2LIwwlQdq791Xm+OhxmHgCSvYB9DAi4WJS4YU9K8rO&#10;85WH4n1e2L/9Bd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wStD+7AQAATQMAAA4AAAAAAAAAAAAAAAAALgIAAGRycy9l&#10;Mm9Eb2MueG1sUEsBAi0AFAAGAAgAAAAhAHtLjtTbAAAACgEAAA8AAAAAAAAAAAAAAAAAFQQAAGRy&#10;cy9kb3ducmV2LnhtbFBLBQYAAAAABAAEAPMAAAAdBQAAAAA=&#10;" w14:anchorId="2E4AB8F6">
                <v:textbox inset="2.16pt,1.44pt,0,1.44pt">
                  <w:txbxContent>
                    <w:p w:rsidR="00C940CA" w:rsidP="00C940CA" w:rsidRDefault="00C940CA" w14:paraId="3233359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5392" behindDoc="0" locked="0" layoutInCell="1" allowOverlap="1" wp14:editId="01196ECA" wp14:anchorId="279458A5">
                <wp:simplePos x="0" y="0"/>
                <wp:positionH relativeFrom="column">
                  <wp:posOffset>1320800</wp:posOffset>
                </wp:positionH>
                <wp:positionV relativeFrom="paragraph">
                  <wp:posOffset>139700</wp:posOffset>
                </wp:positionV>
                <wp:extent cx="1003300" cy="2057400"/>
                <wp:effectExtent l="0" t="0" r="0" b="0"/>
                <wp:wrapNone/>
                <wp:docPr id="8008" name="Rectangle 80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F7F496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8" style="position:absolute;margin-left:104pt;margin-top:11pt;width:79pt;height:162pt;z-index:259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NLugEAAE0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NtXWOvHLfYpV/o&#10;G3f9qMipOhgpVe5v9msKscNrz+EJzlnEZRY/a7D5i7LIXDw+XjxWcyICizdXN4hJicCtpl6trjFB&#10;mOrjdoCY7pW3JC8YBeRSrOWHnzGdjr4fwXuZzen9vErzbi5qlut2/U525+URReKUpkcMevQTo2I0&#10;gZIJO89ofN1zUJSMPxxa21yvrhoclZIs26ZFW6AkSHv3ucqdGDwOk0hAyT6A6QckXEwqvLBnRdl5&#10;vvJQfM4L+4+/YPsG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VHjS7oBAABNAwAADgAAAAAAAAAAAAAAAAAuAgAAZHJzL2Uy&#10;b0RvYy54bWxQSwECLQAUAAYACAAAACEAe0uO1NsAAAAKAQAADwAAAAAAAAAAAAAAAAAUBAAAZHJz&#10;L2Rvd25yZXYueG1sUEsFBgAAAAAEAAQA8wAAABwFAAAAAA==&#10;" w14:anchorId="279458A5">
                <v:textbox inset="2.16pt,1.44pt,0,1.44pt">
                  <w:txbxContent>
                    <w:p w:rsidR="00C940CA" w:rsidP="00C940CA" w:rsidRDefault="00C940CA" w14:paraId="0F7F496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6416" behindDoc="0" locked="0" layoutInCell="1" allowOverlap="1" wp14:editId="0CDBE139" wp14:anchorId="47BBDB61">
                <wp:simplePos x="0" y="0"/>
                <wp:positionH relativeFrom="column">
                  <wp:posOffset>1320800</wp:posOffset>
                </wp:positionH>
                <wp:positionV relativeFrom="paragraph">
                  <wp:posOffset>139700</wp:posOffset>
                </wp:positionV>
                <wp:extent cx="1003300" cy="2057400"/>
                <wp:effectExtent l="0" t="0" r="0" b="0"/>
                <wp:wrapNone/>
                <wp:docPr id="8009" name="Rectangle 8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932792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9" style="position:absolute;margin-left:104pt;margin-top:11pt;width:79pt;height:162pt;z-index:259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blug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u63lDiucMu/UTf&#10;uO+tIufqYKRUc39nv8aYOrz2HJ/gkiVczuInDW7+oiwyFY9PV4/VlInA4uZmg5iUCNxq6tVqjQnC&#10;VG+3I6T8VQVH5gWjgFyKtfz4PeXz0dcjeG9mc35/XuVpPxU1y9t2/Up2H+QJReKU5kcM2oaRUWFN&#10;pGTEzjOafh84KErsN4/WNuvVTYOjUpJl27Q4wlASpL1/X+VeDAGHSWSg5BDB9AMSLiYVXtizouwy&#10;X/NQvM8L+7e/YPc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VSW5boBAABNAwAADgAAAAAAAAAAAAAAAAAuAgAAZHJzL2Uy&#10;b0RvYy54bWxQSwECLQAUAAYACAAAACEAe0uO1NsAAAAKAQAADwAAAAAAAAAAAAAAAAAUBAAAZHJz&#10;L2Rvd25yZXYueG1sUEsFBgAAAAAEAAQA8wAAABwFAAAAAA==&#10;" w14:anchorId="47BBDB61">
                <v:textbox inset="2.16pt,1.44pt,0,1.44pt">
                  <w:txbxContent>
                    <w:p w:rsidR="00C940CA" w:rsidP="00C940CA" w:rsidRDefault="00C940CA" w14:paraId="4932792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7440" behindDoc="0" locked="0" layoutInCell="1" allowOverlap="1" wp14:editId="66FF1D64" wp14:anchorId="6A5C037F">
                <wp:simplePos x="0" y="0"/>
                <wp:positionH relativeFrom="column">
                  <wp:posOffset>1320800</wp:posOffset>
                </wp:positionH>
                <wp:positionV relativeFrom="paragraph">
                  <wp:posOffset>139700</wp:posOffset>
                </wp:positionV>
                <wp:extent cx="1003300" cy="2057400"/>
                <wp:effectExtent l="0" t="0" r="0" b="0"/>
                <wp:wrapNone/>
                <wp:docPr id="8010" name="Rectangle 80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5D5B44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0" style="position:absolute;margin-left:104pt;margin-top:11pt;width:79pt;height:162pt;z-index:259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ajB+boBAABNAwAADgAAAAAAAAAAAAAAAAAuAgAAZHJzL2Uy&#10;b0RvYy54bWxQSwECLQAUAAYACAAAACEAe0uO1NsAAAAKAQAADwAAAAAAAAAAAAAAAAAUBAAAZHJz&#10;L2Rvd25yZXYueG1sUEsFBgAAAAAEAAQA8wAAABwFAAAAAA==&#10;" w14:anchorId="6A5C037F">
                <v:textbox inset="2.16pt,1.44pt,0,1.44pt">
                  <w:txbxContent>
                    <w:p w:rsidR="00C940CA" w:rsidP="00C940CA" w:rsidRDefault="00C940CA" w14:paraId="25D5B44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8464" behindDoc="0" locked="0" layoutInCell="1" allowOverlap="1" wp14:editId="7009A206" wp14:anchorId="641761A3">
                <wp:simplePos x="0" y="0"/>
                <wp:positionH relativeFrom="column">
                  <wp:posOffset>1320800</wp:posOffset>
                </wp:positionH>
                <wp:positionV relativeFrom="paragraph">
                  <wp:posOffset>139700</wp:posOffset>
                </wp:positionV>
                <wp:extent cx="1003300" cy="2057400"/>
                <wp:effectExtent l="0" t="0" r="0" b="0"/>
                <wp:wrapNone/>
                <wp:docPr id="8011" name="Rectangle 80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3CD1E6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1" style="position:absolute;margin-left:104pt;margin-top:11pt;width:79pt;height:162pt;z-index:259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RXuwEAAE0DAAAOAAAAZHJzL2Uyb0RvYy54bWysU8tu2zAQvBfoPxC813rE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Nw0ljlvs0g/0&#10;jbthUuRcHY2UKvc3+zWH2OO15/AElyziMotfNNj8RVlkKR6frh6rJRGBxc3NpquxEwK32nq9vsME&#10;Yaq32wFi+qK8JXnBKCCXYi0/fovpfPT1CN7LbM7v51Va9ktR09x2m1eyey9PKBKnND1i0JOfGRWT&#10;CZTM2HlG468DB0XJ9NWhte3d+qbFUSlJ07UdjjCUBGnv31e5E6PHYRIJKDkEMMOIhItJhRf2rCi7&#10;zFc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2ttFe7AQAATQMAAA4AAAAAAAAAAAAAAAAALgIAAGRycy9l&#10;Mm9Eb2MueG1sUEsBAi0AFAAGAAgAAAAhAHtLjtTbAAAACgEAAA8AAAAAAAAAAAAAAAAAFQQAAGRy&#10;cy9kb3ducmV2LnhtbFBLBQYAAAAABAAEAPMAAAAdBQAAAAA=&#10;" w14:anchorId="641761A3">
                <v:textbox inset="2.16pt,1.44pt,0,1.44pt">
                  <w:txbxContent>
                    <w:p w:rsidR="00C940CA" w:rsidP="00C940CA" w:rsidRDefault="00C940CA" w14:paraId="13CD1E6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19488" behindDoc="0" locked="0" layoutInCell="1" allowOverlap="1" wp14:editId="6E430647" wp14:anchorId="3C99AB07">
                <wp:simplePos x="0" y="0"/>
                <wp:positionH relativeFrom="column">
                  <wp:posOffset>1320800</wp:posOffset>
                </wp:positionH>
                <wp:positionV relativeFrom="paragraph">
                  <wp:posOffset>139700</wp:posOffset>
                </wp:positionV>
                <wp:extent cx="1003300" cy="2057400"/>
                <wp:effectExtent l="0" t="0" r="0" b="0"/>
                <wp:wrapNone/>
                <wp:docPr id="8012" name="Rectangle 8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7936BC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2" style="position:absolute;margin-left:104pt;margin-top:11pt;width:79pt;height:162pt;z-index:259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C0Lz27AQAATQMAAA4AAAAAAAAAAAAAAAAALgIAAGRycy9l&#10;Mm9Eb2MueG1sUEsBAi0AFAAGAAgAAAAhAHtLjtTbAAAACgEAAA8AAAAAAAAAAAAAAAAAFQQAAGRy&#10;cy9kb3ducmV2LnhtbFBLBQYAAAAABAAEAPMAAAAdBQAAAAA=&#10;" w14:anchorId="3C99AB07">
                <v:textbox inset="2.16pt,1.44pt,0,1.44pt">
                  <w:txbxContent>
                    <w:p w:rsidR="00C940CA" w:rsidP="00C940CA" w:rsidRDefault="00C940CA" w14:paraId="17936BC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0512" behindDoc="0" locked="0" layoutInCell="1" allowOverlap="1" wp14:editId="7CD817A7" wp14:anchorId="1C54D0B9">
                <wp:simplePos x="0" y="0"/>
                <wp:positionH relativeFrom="column">
                  <wp:posOffset>1320800</wp:posOffset>
                </wp:positionH>
                <wp:positionV relativeFrom="paragraph">
                  <wp:posOffset>139700</wp:posOffset>
                </wp:positionV>
                <wp:extent cx="1003300" cy="2057400"/>
                <wp:effectExtent l="0" t="0" r="0" b="0"/>
                <wp:wrapNone/>
                <wp:docPr id="8013" name="Rectangle 80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30AD23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3" style="position:absolute;margin-left:104pt;margin-top:11pt;width:79pt;height:162pt;z-index:259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yLFak7oBAABNAwAADgAAAAAAAAAAAAAAAAAuAgAAZHJzL2Uy&#10;b0RvYy54bWxQSwECLQAUAAYACAAAACEAe0uO1NsAAAAKAQAADwAAAAAAAAAAAAAAAAAUBAAAZHJz&#10;L2Rvd25yZXYueG1sUEsFBgAAAAAEAAQA8wAAABwFAAAAAA==&#10;" w14:anchorId="1C54D0B9">
                <v:textbox inset="2.16pt,1.44pt,0,1.44pt">
                  <w:txbxContent>
                    <w:p w:rsidR="00C940CA" w:rsidP="00C940CA" w:rsidRDefault="00C940CA" w14:paraId="630AD23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1536" behindDoc="0" locked="0" layoutInCell="1" allowOverlap="1" wp14:editId="558D0E10" wp14:anchorId="091068B1">
                <wp:simplePos x="0" y="0"/>
                <wp:positionH relativeFrom="column">
                  <wp:posOffset>1320800</wp:posOffset>
                </wp:positionH>
                <wp:positionV relativeFrom="paragraph">
                  <wp:posOffset>139700</wp:posOffset>
                </wp:positionV>
                <wp:extent cx="1003300" cy="2057400"/>
                <wp:effectExtent l="0" t="0" r="0" b="0"/>
                <wp:wrapNone/>
                <wp:docPr id="8014" name="Rectangle 80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0E2915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4" style="position:absolute;margin-left:104pt;margin-top:11pt;width:79pt;height:162pt;z-index:259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M4uwEAAE0DAAAOAAAAZHJzL2Uyb0RvYy54bWysU8tu2zAQvBfoPxC813rE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N2tKHLfYpR/o&#10;G3fDpMi5OhopVe5v9msOscdrz+EJLlnEZRa/aLD5i7LIUjw+XT1WSyICi5ubTVdjJwRutfV6fYcJ&#10;wlRvtwPE9EV5S/KCUUAuxVp+/BbT+ejrEbyX2Zzfz6u07JeiprndtK9k916eUCROaXrEoCc/Myom&#10;EyiZsfOMxl8HDoqS6atDa9u79U2Lo1KSpms7HGEoCdLev69yJ0aPwyQSUHIIYIYRCReTCi/sWVF2&#10;ma88FO/zwv7tL9j9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Z88zi7AQAATQMAAA4AAAAAAAAAAAAAAAAALgIAAGRycy9l&#10;Mm9Eb2MueG1sUEsBAi0AFAAGAAgAAAAhAHtLjtTbAAAACgEAAA8AAAAAAAAAAAAAAAAAFQQAAGRy&#10;cy9kb3ducmV2LnhtbFBLBQYAAAAABAAEAPMAAAAdBQAAAAA=&#10;" w14:anchorId="091068B1">
                <v:textbox inset="2.16pt,1.44pt,0,1.44pt">
                  <w:txbxContent>
                    <w:p w:rsidR="00C940CA" w:rsidP="00C940CA" w:rsidRDefault="00C940CA" w14:paraId="00E2915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2560" behindDoc="0" locked="0" layoutInCell="1" allowOverlap="1" wp14:editId="776FB330" wp14:anchorId="1F616BC2">
                <wp:simplePos x="0" y="0"/>
                <wp:positionH relativeFrom="column">
                  <wp:posOffset>1320800</wp:posOffset>
                </wp:positionH>
                <wp:positionV relativeFrom="paragraph">
                  <wp:posOffset>139700</wp:posOffset>
                </wp:positionV>
                <wp:extent cx="1003300" cy="2057400"/>
                <wp:effectExtent l="0" t="0" r="0" b="0"/>
                <wp:wrapNone/>
                <wp:docPr id="8015" name="Rectangle 8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0C3247B"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5" style="position:absolute;margin-left:104pt;margin-top:11pt;width:79pt;height:162pt;z-index:259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eeYaWvAEAAE0DAAAOAAAAAAAAAAAAAAAAAC4CAABkcnMv&#10;ZTJvRG9jLnhtbFBLAQItABQABgAIAAAAIQB7S47U2wAAAAoBAAAPAAAAAAAAAAAAAAAAABYEAABk&#10;cnMvZG93bnJldi54bWxQSwUGAAAAAAQABADzAAAAHgUAAAAA&#10;" w14:anchorId="1F616BC2">
                <v:textbox inset="2.16pt,1.44pt,0,1.44pt">
                  <w:txbxContent>
                    <w:p w:rsidR="00C940CA" w:rsidP="00C940CA" w:rsidRDefault="00C940CA" w14:paraId="40C3247B"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3584" behindDoc="0" locked="0" layoutInCell="1" allowOverlap="1" wp14:editId="3793CBAE" wp14:anchorId="133A1DBE">
                <wp:simplePos x="0" y="0"/>
                <wp:positionH relativeFrom="column">
                  <wp:posOffset>1320800</wp:posOffset>
                </wp:positionH>
                <wp:positionV relativeFrom="paragraph">
                  <wp:posOffset>139700</wp:posOffset>
                </wp:positionV>
                <wp:extent cx="1003300" cy="2057400"/>
                <wp:effectExtent l="0" t="0" r="0" b="0"/>
                <wp:wrapNone/>
                <wp:docPr id="8016" name="Rectangle 80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290101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6" style="position:absolute;margin-left:104pt;margin-top:11pt;width:79pt;height:162pt;z-index:259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OraOm7AQAATQMAAA4AAAAAAAAAAAAAAAAALgIAAGRycy9l&#10;Mm9Eb2MueG1sUEsBAi0AFAAGAAgAAAAhAHtLjtTbAAAACgEAAA8AAAAAAAAAAAAAAAAAFQQAAGRy&#10;cy9kb3ducmV2LnhtbFBLBQYAAAAABAAEAPMAAAAdBQAAAAA=&#10;" w14:anchorId="133A1DBE">
                <v:textbox inset="2.16pt,1.44pt,0,1.44pt">
                  <w:txbxContent>
                    <w:p w:rsidR="00C940CA" w:rsidP="00C940CA" w:rsidRDefault="00C940CA" w14:paraId="6290101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4608" behindDoc="0" locked="0" layoutInCell="1" allowOverlap="1" wp14:editId="71B7FE02" wp14:anchorId="3BF99AE4">
                <wp:simplePos x="0" y="0"/>
                <wp:positionH relativeFrom="column">
                  <wp:posOffset>1320800</wp:posOffset>
                </wp:positionH>
                <wp:positionV relativeFrom="paragraph">
                  <wp:posOffset>139700</wp:posOffset>
                </wp:positionV>
                <wp:extent cx="1003300" cy="2057400"/>
                <wp:effectExtent l="0" t="0" r="0" b="0"/>
                <wp:wrapNone/>
                <wp:docPr id="8017" name="Rectangle 80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98243D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7" style="position:absolute;margin-left:104pt;margin-top:11pt;width:79pt;height:162pt;z-index:259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rrh1HvAEAAE0DAAAOAAAAAAAAAAAAAAAAAC4CAABkcnMv&#10;ZTJvRG9jLnhtbFBLAQItABQABgAIAAAAIQB7S47U2wAAAAoBAAAPAAAAAAAAAAAAAAAAABYEAABk&#10;cnMvZG93bnJldi54bWxQSwUGAAAAAAQABADzAAAAHgUAAAAA&#10;" w14:anchorId="3BF99AE4">
                <v:textbox inset="2.16pt,1.44pt,0,1.44pt">
                  <w:txbxContent>
                    <w:p w:rsidR="00C940CA" w:rsidP="00C940CA" w:rsidRDefault="00C940CA" w14:paraId="098243D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5632" behindDoc="0" locked="0" layoutInCell="1" allowOverlap="1" wp14:editId="07EB016D" wp14:anchorId="3A98831F">
                <wp:simplePos x="0" y="0"/>
                <wp:positionH relativeFrom="column">
                  <wp:posOffset>1320800</wp:posOffset>
                </wp:positionH>
                <wp:positionV relativeFrom="paragraph">
                  <wp:posOffset>139700</wp:posOffset>
                </wp:positionV>
                <wp:extent cx="1003300" cy="2057400"/>
                <wp:effectExtent l="0" t="0" r="0" b="0"/>
                <wp:wrapNone/>
                <wp:docPr id="8018" name="Rectangle 8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FCD6C0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8" style="position:absolute;margin-left:104pt;margin-top:11pt;width:79pt;height:162pt;z-index:259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rtSjO7AQAATQMAAA4AAAAAAAAAAAAAAAAALgIAAGRycy9l&#10;Mm9Eb2MueG1sUEsBAi0AFAAGAAgAAAAhAHtLjtTbAAAACgEAAA8AAAAAAAAAAAAAAAAAFQQAAGRy&#10;cy9kb3ducmV2LnhtbFBLBQYAAAAABAAEAPMAAAAdBQAAAAA=&#10;" w14:anchorId="3A98831F">
                <v:textbox inset="2.16pt,1.44pt,0,1.44pt">
                  <w:txbxContent>
                    <w:p w:rsidR="00C940CA" w:rsidP="00C940CA" w:rsidRDefault="00C940CA" w14:paraId="5FCD6C0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6656" behindDoc="0" locked="0" layoutInCell="1" allowOverlap="1" wp14:editId="3835EF77" wp14:anchorId="5DA258CF">
                <wp:simplePos x="0" y="0"/>
                <wp:positionH relativeFrom="column">
                  <wp:posOffset>1320800</wp:posOffset>
                </wp:positionH>
                <wp:positionV relativeFrom="paragraph">
                  <wp:posOffset>139700</wp:posOffset>
                </wp:positionV>
                <wp:extent cx="1003300" cy="2057400"/>
                <wp:effectExtent l="0" t="0" r="0" b="0"/>
                <wp:wrapNone/>
                <wp:docPr id="8019" name="Rectangle 80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3B09318"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9" style="position:absolute;margin-left:104pt;margin-top:11pt;width:79pt;height:162pt;z-index:259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y6D+dvAEAAE0DAAAOAAAAAAAAAAAAAAAAAC4CAABkcnMv&#10;ZTJvRG9jLnhtbFBLAQItABQABgAIAAAAIQB7S47U2wAAAAoBAAAPAAAAAAAAAAAAAAAAABYEAABk&#10;cnMvZG93bnJldi54bWxQSwUGAAAAAAQABADzAAAAHgUAAAAA&#10;" w14:anchorId="5DA258CF">
                <v:textbox inset="2.16pt,1.44pt,0,1.44pt">
                  <w:txbxContent>
                    <w:p w:rsidR="00C940CA" w:rsidP="00C940CA" w:rsidRDefault="00C940CA" w14:paraId="53B09318"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7680" behindDoc="0" locked="0" layoutInCell="1" allowOverlap="1" wp14:editId="47FD9E15" wp14:anchorId="08308226">
                <wp:simplePos x="0" y="0"/>
                <wp:positionH relativeFrom="column">
                  <wp:posOffset>1320800</wp:posOffset>
                </wp:positionH>
                <wp:positionV relativeFrom="paragraph">
                  <wp:posOffset>139700</wp:posOffset>
                </wp:positionV>
                <wp:extent cx="1003300" cy="2057400"/>
                <wp:effectExtent l="0" t="0" r="0" b="0"/>
                <wp:wrapNone/>
                <wp:docPr id="8020" name="Rectangle 80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1180A4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0" style="position:absolute;margin-left:104pt;margin-top:11pt;width:79pt;height:162pt;z-index:259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juwEAAE0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ukGDHLfYpV/o&#10;G3f9qMipOhgpVe5v9msKscNrz+EJzlnEZRY/a7D5i7LIXDw+XjxWcyICi+urdVvjQwK3mnq1usEE&#10;YaqP2wFiulfekrxgFJBLsZYffsZ0Ovp+BO9lNqf38yrNu7moWV6v23eyOy+PKBKnND1i0KOfGBWj&#10;CZRM2HlG4+ueg6Jk/OHQ2uZmddXgqJRk2TYtjjCUBGnvPle5E4PHYRIJKNkHMP2AhItJhRf2rCg7&#10;z1ceis95Yf/xF2z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H+oyO7AQAATQMAAA4AAAAAAAAAAAAAAAAALgIAAGRycy9l&#10;Mm9Eb2MueG1sUEsBAi0AFAAGAAgAAAAhAHtLjtTbAAAACgEAAA8AAAAAAAAAAAAAAAAAFQQAAGRy&#10;cy9kb3ducmV2LnhtbFBLBQYAAAAABAAEAPMAAAAdBQAAAAA=&#10;" w14:anchorId="08308226">
                <v:textbox inset="2.16pt,1.44pt,0,1.44pt">
                  <w:txbxContent>
                    <w:p w:rsidR="00C940CA" w:rsidP="00C940CA" w:rsidRDefault="00C940CA" w14:paraId="21180A4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8704" behindDoc="0" locked="0" layoutInCell="1" allowOverlap="1" wp14:editId="74E02627" wp14:anchorId="67A660E5">
                <wp:simplePos x="0" y="0"/>
                <wp:positionH relativeFrom="column">
                  <wp:posOffset>1320800</wp:posOffset>
                </wp:positionH>
                <wp:positionV relativeFrom="paragraph">
                  <wp:posOffset>139700</wp:posOffset>
                </wp:positionV>
                <wp:extent cx="1003300" cy="2057400"/>
                <wp:effectExtent l="0" t="0" r="0" b="0"/>
                <wp:wrapNone/>
                <wp:docPr id="8021" name="Rectangle 8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D02439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1" style="position:absolute;margin-left:104pt;margin-top:11pt;width:79pt;height:162pt;z-index:259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n71o27AQAATQMAAA4AAAAAAAAAAAAAAAAALgIAAGRycy9l&#10;Mm9Eb2MueG1sUEsBAi0AFAAGAAgAAAAhAHtLjtTbAAAACgEAAA8AAAAAAAAAAAAAAAAAFQQAAGRy&#10;cy9kb3ducmV2LnhtbFBLBQYAAAAABAAEAPMAAAAdBQAAAAA=&#10;" w14:anchorId="67A660E5">
                <v:textbox inset="2.16pt,1.44pt,0,1.44pt">
                  <w:txbxContent>
                    <w:p w:rsidR="00C940CA" w:rsidP="00C940CA" w:rsidRDefault="00C940CA" w14:paraId="1D02439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29728" behindDoc="0" locked="0" layoutInCell="1" allowOverlap="1" wp14:editId="546BDA93" wp14:anchorId="562494C3">
                <wp:simplePos x="0" y="0"/>
                <wp:positionH relativeFrom="column">
                  <wp:posOffset>1320800</wp:posOffset>
                </wp:positionH>
                <wp:positionV relativeFrom="paragraph">
                  <wp:posOffset>139700</wp:posOffset>
                </wp:positionV>
                <wp:extent cx="1003300" cy="2057400"/>
                <wp:effectExtent l="0" t="0" r="0" b="0"/>
                <wp:wrapNone/>
                <wp:docPr id="8022" name="Rectangle 80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E8C4AE8"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2" style="position:absolute;margin-left:104pt;margin-top:11pt;width:79pt;height:162pt;z-index:259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sc5p4uQEAAE0DAAAOAAAAAAAAAAAAAAAAAC4CAABkcnMvZTJv&#10;RG9jLnhtbFBLAQItABQABgAIAAAAIQB7S47U2wAAAAoBAAAPAAAAAAAAAAAAAAAAABMEAABkcnMv&#10;ZG93bnJldi54bWxQSwUGAAAAAAQABADzAAAAGwUAAAAA&#10;" w14:anchorId="562494C3">
                <v:textbox inset="2.16pt,1.44pt,0,1.44pt">
                  <w:txbxContent>
                    <w:p w:rsidR="00C940CA" w:rsidP="00C940CA" w:rsidRDefault="00C940CA" w14:paraId="4E8C4AE8"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0752" behindDoc="0" locked="0" layoutInCell="1" allowOverlap="1" wp14:editId="341E13CE" wp14:anchorId="48AD1C28">
                <wp:simplePos x="0" y="0"/>
                <wp:positionH relativeFrom="column">
                  <wp:posOffset>1320800</wp:posOffset>
                </wp:positionH>
                <wp:positionV relativeFrom="paragraph">
                  <wp:posOffset>139700</wp:posOffset>
                </wp:positionV>
                <wp:extent cx="1003300" cy="2057400"/>
                <wp:effectExtent l="0" t="0" r="0" b="0"/>
                <wp:wrapNone/>
                <wp:docPr id="8023" name="Rectangle 80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223F0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3" style="position:absolute;margin-left:104pt;margin-top:11pt;width:79pt;height:162pt;z-index:259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Hbv1roBAABNAwAADgAAAAAAAAAAAAAAAAAuAgAAZHJzL2Uy&#10;b0RvYy54bWxQSwECLQAUAAYACAAAACEAe0uO1NsAAAAKAQAADwAAAAAAAAAAAAAAAAAUBAAAZHJz&#10;L2Rvd25yZXYueG1sUEsFBgAAAAAEAAQA8wAAABwFAAAAAA==&#10;" w14:anchorId="48AD1C28">
                <v:textbox inset="2.16pt,1.44pt,0,1.44pt">
                  <w:txbxContent>
                    <w:p w:rsidR="00C940CA" w:rsidP="00C940CA" w:rsidRDefault="00C940CA" w14:paraId="0223F0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1776" behindDoc="0" locked="0" layoutInCell="1" allowOverlap="1" wp14:editId="452A53F1" wp14:anchorId="00EAA78C">
                <wp:simplePos x="0" y="0"/>
                <wp:positionH relativeFrom="column">
                  <wp:posOffset>1320800</wp:posOffset>
                </wp:positionH>
                <wp:positionV relativeFrom="paragraph">
                  <wp:posOffset>139700</wp:posOffset>
                </wp:positionV>
                <wp:extent cx="1003300" cy="2057400"/>
                <wp:effectExtent l="0" t="0" r="0" b="0"/>
                <wp:wrapNone/>
                <wp:docPr id="8024" name="Rectangle 8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9D3BDA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4" style="position:absolute;margin-left:104pt;margin-top:11pt;width:79pt;height:162pt;z-index:259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q7Rn27AQAATQMAAA4AAAAAAAAAAAAAAAAALgIAAGRycy9l&#10;Mm9Eb2MueG1sUEsBAi0AFAAGAAgAAAAhAHtLjtTbAAAACgEAAA8AAAAAAAAAAAAAAAAAFQQAAGRy&#10;cy9kb3ducmV2LnhtbFBLBQYAAAAABAAEAPMAAAAdBQAAAAA=&#10;" w14:anchorId="00EAA78C">
                <v:textbox inset="2.16pt,1.44pt,0,1.44pt">
                  <w:txbxContent>
                    <w:p w:rsidR="00C940CA" w:rsidP="00C940CA" w:rsidRDefault="00C940CA" w14:paraId="49D3BDA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2800" behindDoc="0" locked="0" layoutInCell="1" allowOverlap="1" wp14:editId="396572BC" wp14:anchorId="03E3133B">
                <wp:simplePos x="0" y="0"/>
                <wp:positionH relativeFrom="column">
                  <wp:posOffset>1320800</wp:posOffset>
                </wp:positionH>
                <wp:positionV relativeFrom="paragraph">
                  <wp:posOffset>139700</wp:posOffset>
                </wp:positionV>
                <wp:extent cx="1003300" cy="2057400"/>
                <wp:effectExtent l="0" t="0" r="0" b="0"/>
                <wp:wrapNone/>
                <wp:docPr id="8025" name="Rectangle 8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FACF9E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5" style="position:absolute;margin-left:104pt;margin-top:11pt;width:79pt;height:162pt;z-index:259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yvjPTvAEAAE0DAAAOAAAAAAAAAAAAAAAAAC4CAABkcnMv&#10;ZTJvRG9jLnhtbFBLAQItABQABgAIAAAAIQB7S47U2wAAAAoBAAAPAAAAAAAAAAAAAAAAABYEAABk&#10;cnMvZG93bnJldi54bWxQSwUGAAAAAAQABADzAAAAHgUAAAAA&#10;" w14:anchorId="03E3133B">
                <v:textbox inset="2.16pt,1.44pt,0,1.44pt">
                  <w:txbxContent>
                    <w:p w:rsidR="00C940CA" w:rsidP="00C940CA" w:rsidRDefault="00C940CA" w14:paraId="0FACF9E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3824" behindDoc="0" locked="0" layoutInCell="1" allowOverlap="1" wp14:editId="12718E9E" wp14:anchorId="03EF67E6">
                <wp:simplePos x="0" y="0"/>
                <wp:positionH relativeFrom="column">
                  <wp:posOffset>1320800</wp:posOffset>
                </wp:positionH>
                <wp:positionV relativeFrom="paragraph">
                  <wp:posOffset>139700</wp:posOffset>
                </wp:positionV>
                <wp:extent cx="1003300" cy="1714500"/>
                <wp:effectExtent l="0" t="0" r="0" b="0"/>
                <wp:wrapNone/>
                <wp:docPr id="8026" name="Rectangle 80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40F615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6" style="position:absolute;margin-left:104pt;margin-top:11pt;width:79pt;height:135pt;z-index:259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HvZwduQEAAE0DAAAOAAAAAAAAAAAAAAAAAC4CAABkcnMvZTJv&#10;RG9jLnhtbFBLAQItABQABgAIAAAAIQCxSpol2wAAAAoBAAAPAAAAAAAAAAAAAAAAABMEAABkcnMv&#10;ZG93bnJldi54bWxQSwUGAAAAAAQABADzAAAAGwUAAAAA&#10;" w14:anchorId="03EF67E6">
                <v:textbox inset="2.16pt,1.44pt,0,1.44pt">
                  <w:txbxContent>
                    <w:p w:rsidR="00C940CA" w:rsidP="00C940CA" w:rsidRDefault="00C940CA" w14:paraId="640F615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4848" behindDoc="0" locked="0" layoutInCell="1" allowOverlap="1" wp14:editId="1F844DFB" wp14:anchorId="2978EF62">
                <wp:simplePos x="0" y="0"/>
                <wp:positionH relativeFrom="column">
                  <wp:posOffset>1320800</wp:posOffset>
                </wp:positionH>
                <wp:positionV relativeFrom="paragraph">
                  <wp:posOffset>139700</wp:posOffset>
                </wp:positionV>
                <wp:extent cx="1003300" cy="1714500"/>
                <wp:effectExtent l="0" t="0" r="0" b="0"/>
                <wp:wrapNone/>
                <wp:docPr id="8027" name="Rectangle 80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79918A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7" style="position:absolute;margin-left:104pt;margin-top:11pt;width:79pt;height:135pt;z-index:259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7jps7oBAABNAwAADgAAAAAAAAAAAAAAAAAuAgAAZHJzL2Uy&#10;b0RvYy54bWxQSwECLQAUAAYACAAAACEAsUqaJdsAAAAKAQAADwAAAAAAAAAAAAAAAAAUBAAAZHJz&#10;L2Rvd25yZXYueG1sUEsFBgAAAAAEAAQA8wAAABwFAAAAAA==&#10;" w14:anchorId="2978EF62">
                <v:textbox inset="2.16pt,1.44pt,0,1.44pt">
                  <w:txbxContent>
                    <w:p w:rsidR="00C940CA" w:rsidP="00C940CA" w:rsidRDefault="00C940CA" w14:paraId="779918A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5872" behindDoc="0" locked="0" layoutInCell="1" allowOverlap="1" wp14:editId="5739B9B3" wp14:anchorId="31B065AF">
                <wp:simplePos x="0" y="0"/>
                <wp:positionH relativeFrom="column">
                  <wp:posOffset>1320800</wp:posOffset>
                </wp:positionH>
                <wp:positionV relativeFrom="paragraph">
                  <wp:posOffset>139700</wp:posOffset>
                </wp:positionV>
                <wp:extent cx="1003300" cy="1714500"/>
                <wp:effectExtent l="0" t="0" r="0" b="0"/>
                <wp:wrapNone/>
                <wp:docPr id="8028" name="Rectangle 8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6E13CA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8" style="position:absolute;margin-left:104pt;margin-top:11pt;width:79pt;height:135pt;z-index:259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e+77HuQEAAE0DAAAOAAAAAAAAAAAAAAAAAC4CAABkcnMvZTJv&#10;RG9jLnhtbFBLAQItABQABgAIAAAAIQCxSpol2wAAAAoBAAAPAAAAAAAAAAAAAAAAABMEAABkcnMv&#10;ZG93bnJldi54bWxQSwUGAAAAAAQABADzAAAAGwUAAAAA&#10;" w14:anchorId="31B065AF">
                <v:textbox inset="2.16pt,1.44pt,0,1.44pt">
                  <w:txbxContent>
                    <w:p w:rsidR="00C940CA" w:rsidP="00C940CA" w:rsidRDefault="00C940CA" w14:paraId="46E13CA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6896" behindDoc="0" locked="0" layoutInCell="1" allowOverlap="1" wp14:editId="7BF2DFBB" wp14:anchorId="5C95DAAC">
                <wp:simplePos x="0" y="0"/>
                <wp:positionH relativeFrom="column">
                  <wp:posOffset>1320800</wp:posOffset>
                </wp:positionH>
                <wp:positionV relativeFrom="paragraph">
                  <wp:posOffset>139700</wp:posOffset>
                </wp:positionV>
                <wp:extent cx="1003300" cy="1714500"/>
                <wp:effectExtent l="0" t="0" r="0" b="0"/>
                <wp:wrapNone/>
                <wp:docPr id="8029" name="Rectangle 80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5D7FE9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9" style="position:absolute;margin-left:104pt;margin-top:11pt;width:79pt;height:135pt;z-index:259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puQEAAE0DAAAOAAAAZHJzL2Uyb0RvYy54bWysU8tu2zAQvBfoPxC813qkqG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Sr2w0ljlvs0k/0&#10;jbthUuRcHY2UKvc3+zWH2OO1p/AIlyziMotfNNj8RVlkKR6frh6rJRGBxc3NpquxEwK3mnXd5ARh&#10;qtfbAWL6qrwlecEoIJdiLT9+j+l89OUI3stszu/nVVr2S1GD0OsXsnsvTygSpzQ9YNCTnxkVkwmU&#10;zNh5RuPvAwdFyfTNobXt+vNNi6NSkqZrOxxhKAnS3r+tcidGj8MkElByCGCGEQkXkwov7FlRdpmv&#10;PBRv88L+9S/Y/Q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W/stpuQEAAE0DAAAOAAAAAAAAAAAAAAAAAC4CAABkcnMvZTJv&#10;RG9jLnhtbFBLAQItABQABgAIAAAAIQCxSpol2wAAAAoBAAAPAAAAAAAAAAAAAAAAABMEAABkcnMv&#10;ZG93bnJldi54bWxQSwUGAAAAAAQABADzAAAAGwUAAAAA&#10;" w14:anchorId="5C95DAAC">
                <v:textbox inset="2.16pt,1.44pt,0,1.44pt">
                  <w:txbxContent>
                    <w:p w:rsidR="00C940CA" w:rsidP="00C940CA" w:rsidRDefault="00C940CA" w14:paraId="75D7FE9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7920" behindDoc="0" locked="0" layoutInCell="1" allowOverlap="1" wp14:editId="12EC018C" wp14:anchorId="2F7E14AD">
                <wp:simplePos x="0" y="0"/>
                <wp:positionH relativeFrom="column">
                  <wp:posOffset>1320800</wp:posOffset>
                </wp:positionH>
                <wp:positionV relativeFrom="paragraph">
                  <wp:posOffset>139700</wp:posOffset>
                </wp:positionV>
                <wp:extent cx="1003300" cy="1714500"/>
                <wp:effectExtent l="0" t="0" r="0" b="0"/>
                <wp:wrapNone/>
                <wp:docPr id="8030" name="Rectangle 80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C93DA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0" style="position:absolute;margin-left:104pt;margin-top:11pt;width:79pt;height:135pt;z-index:259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mApx1uQEAAE0DAAAOAAAAAAAAAAAAAAAAAC4CAABkcnMvZTJv&#10;RG9jLnhtbFBLAQItABQABgAIAAAAIQCxSpol2wAAAAoBAAAPAAAAAAAAAAAAAAAAABMEAABkcnMv&#10;ZG93bnJldi54bWxQSwUGAAAAAAQABADzAAAAGwUAAAAA&#10;" w14:anchorId="2F7E14AD">
                <v:textbox inset="2.16pt,1.44pt,0,1.44pt">
                  <w:txbxContent>
                    <w:p w:rsidR="00C940CA" w:rsidP="00C940CA" w:rsidRDefault="00C940CA" w14:paraId="6C93DA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8944" behindDoc="0" locked="0" layoutInCell="1" allowOverlap="1" wp14:editId="50CE6A66" wp14:anchorId="03042364">
                <wp:simplePos x="0" y="0"/>
                <wp:positionH relativeFrom="column">
                  <wp:posOffset>1320800</wp:posOffset>
                </wp:positionH>
                <wp:positionV relativeFrom="paragraph">
                  <wp:posOffset>139700</wp:posOffset>
                </wp:positionV>
                <wp:extent cx="1003300" cy="1714500"/>
                <wp:effectExtent l="0" t="0" r="0" b="0"/>
                <wp:wrapNone/>
                <wp:docPr id="8031" name="Rectangle 8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5C2CB9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1" style="position:absolute;margin-left:104pt;margin-top:11pt;width:79pt;height:135pt;z-index:259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buQ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Sr1w0ljlvs0k/0&#10;jbthUuRcHY2UKvc3+zWH2OO1p/AIlyziMotfNNj8RVlkKR6frh6rJRGBxc1609XYCYFbzU3d5ARh&#10;qtfbAWL6qrwlecEoIJdiLT9+j+l89OUI3stszu/nVVr2S1GD0JsXsnsvTygSpzQ9YNCTnxkVkwmU&#10;zNh5RuPvAwdFyfTNobXtzed1i6NSkqZrOxxhKAnS3r+tcidGj8MkElByCGCGEQkXkwov7FlRdpmv&#10;PBRv88L+9S/Y/Q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uB+nbuQEAAE0DAAAOAAAAAAAAAAAAAAAAAC4CAABkcnMvZTJv&#10;RG9jLnhtbFBLAQItABQABgAIAAAAIQCxSpol2wAAAAoBAAAPAAAAAAAAAAAAAAAAABMEAABkcnMv&#10;ZG93bnJldi54bWxQSwUGAAAAAAQABADzAAAAGwUAAAAA&#10;" w14:anchorId="03042364">
                <v:textbox inset="2.16pt,1.44pt,0,1.44pt">
                  <w:txbxContent>
                    <w:p w:rsidR="00C940CA" w:rsidP="00C940CA" w:rsidRDefault="00C940CA" w14:paraId="25C2CB9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39968" behindDoc="0" locked="0" layoutInCell="1" allowOverlap="1" wp14:editId="10AF4C60" wp14:anchorId="19D4B84E">
                <wp:simplePos x="0" y="0"/>
                <wp:positionH relativeFrom="column">
                  <wp:posOffset>1320800</wp:posOffset>
                </wp:positionH>
                <wp:positionV relativeFrom="paragraph">
                  <wp:posOffset>139700</wp:posOffset>
                </wp:positionV>
                <wp:extent cx="1003300" cy="1714500"/>
                <wp:effectExtent l="0" t="0" r="0" b="0"/>
                <wp:wrapNone/>
                <wp:docPr id="8032" name="Rectangle 80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051CB8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2" style="position:absolute;margin-left:104pt;margin-top:11pt;width:79pt;height:135pt;z-index:259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DHnKxuQEAAE0DAAAOAAAAAAAAAAAAAAAAAC4CAABkcnMvZTJv&#10;RG9jLnhtbFBLAQItABQABgAIAAAAIQCxSpol2wAAAAoBAAAPAAAAAAAAAAAAAAAAABMEAABkcnMv&#10;ZG93bnJldi54bWxQSwUGAAAAAAQABADzAAAAGwUAAAAA&#10;" w14:anchorId="19D4B84E">
                <v:textbox inset="2.16pt,1.44pt,0,1.44pt">
                  <w:txbxContent>
                    <w:p w:rsidR="00C940CA" w:rsidP="00C940CA" w:rsidRDefault="00C940CA" w14:paraId="5051CB8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0992" behindDoc="0" locked="0" layoutInCell="1" allowOverlap="1" wp14:editId="318C7D06" wp14:anchorId="3011AFA8">
                <wp:simplePos x="0" y="0"/>
                <wp:positionH relativeFrom="column">
                  <wp:posOffset>1320800</wp:posOffset>
                </wp:positionH>
                <wp:positionV relativeFrom="paragraph">
                  <wp:posOffset>139700</wp:posOffset>
                </wp:positionV>
                <wp:extent cx="1003300" cy="1714500"/>
                <wp:effectExtent l="0" t="0" r="0" b="0"/>
                <wp:wrapNone/>
                <wp:docPr id="8033" name="Rectangle 80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A9228E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3" style="position:absolute;margin-left:104pt;margin-top:11pt;width:79pt;height:135pt;z-index:259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cfuQEAAE0DAAAOAAAAZHJzL2Uyb0RvYy54bWysU8tu2zAQvBfoPxC813o4iBX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hXr9eUOG6xS9/Q&#10;N+6GSZFzdTRSqtzf7NccYo/XXsMLXLKIyyx+0WDzF2WRpXh8unqslkQEFu/Wd12NnRC41WzqJicI&#10;U73dDhDTF+UtyQtGAbkUa/nxMabz0d9H8F5mc34/r9KyX4qaZtNcye69PKFInNL0jEFPfmZUTCZQ&#10;MmPnGY0/DxwUJdNXh9a2m5t1i6NSkqZrOxxhKAnS3r+vcidGj8MkElByCGCGEQmXdwsv7FlRdpmv&#10;PBTv88L+7S/Y/QI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LGwcfuQEAAE0DAAAOAAAAAAAAAAAAAAAAAC4CAABkcnMvZTJv&#10;RG9jLnhtbFBLAQItABQABgAIAAAAIQCxSpol2wAAAAoBAAAPAAAAAAAAAAAAAAAAABMEAABkcnMv&#10;ZG93bnJldi54bWxQSwUGAAAAAAQABADzAAAAGwUAAAAA&#10;" w14:anchorId="3011AFA8">
                <v:textbox inset="2.16pt,1.44pt,0,1.44pt">
                  <w:txbxContent>
                    <w:p w:rsidR="00C940CA" w:rsidP="00C940CA" w:rsidRDefault="00C940CA" w14:paraId="3A9228E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2016" behindDoc="0" locked="0" layoutInCell="1" allowOverlap="1" wp14:editId="5B4EC00F" wp14:anchorId="75A52379">
                <wp:simplePos x="0" y="0"/>
                <wp:positionH relativeFrom="column">
                  <wp:posOffset>1320800</wp:posOffset>
                </wp:positionH>
                <wp:positionV relativeFrom="paragraph">
                  <wp:posOffset>139700</wp:posOffset>
                </wp:positionV>
                <wp:extent cx="1003300" cy="1714500"/>
                <wp:effectExtent l="0" t="0" r="0" b="0"/>
                <wp:wrapNone/>
                <wp:docPr id="8034" name="Rectangle 8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102E9E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4" style="position:absolute;margin-left:104pt;margin-top:11pt;width:79pt;height:135pt;z-index:259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60ugEAAE0DAAAOAAAAZHJzL2Uyb0RvYy54bWysU8tu2zAQvBfoPxC8x3o4qB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hXr28pcdxil76j&#10;b9wNkyLn6mikVLm/2a85xB6vvYRnuGQRl1n8osHmL8oiS/H4dPVYLYkILN6t77oaOyFwq9nUTU4Q&#10;pnq7HSCmz8pbkheMAnIp1vLj15jOR1+P4L3M5vx+XqVlvxQ1zaZpX8nuvTyhSJzS9IRBT35mVEwm&#10;UDJj5xmNvw4cFCXTF4fWtpvbdYujUpKmazscYSgJ0t6/r3InRo/DJBJQcghghhEJF5MKL+xZUXaZ&#10;rzwU7/PC/u0v2P0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dautLoBAABNAwAADgAAAAAAAAAAAAAAAAAuAgAAZHJzL2Uy&#10;b0RvYy54bWxQSwECLQAUAAYACAAAACEAsUqaJdsAAAAKAQAADwAAAAAAAAAAAAAAAAAUBAAAZHJz&#10;L2Rvd25yZXYueG1sUEsFBgAAAAAEAAQA8wAAABwFAAAAAA==&#10;" w14:anchorId="75A52379">
                <v:textbox inset="2.16pt,1.44pt,0,1.44pt">
                  <w:txbxContent>
                    <w:p w:rsidR="00C940CA" w:rsidP="00C940CA" w:rsidRDefault="00C940CA" w14:paraId="5102E9E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3040" behindDoc="0" locked="0" layoutInCell="1" allowOverlap="1" wp14:editId="4182C1B1" wp14:anchorId="772AD6E3">
                <wp:simplePos x="0" y="0"/>
                <wp:positionH relativeFrom="column">
                  <wp:posOffset>1320800</wp:posOffset>
                </wp:positionH>
                <wp:positionV relativeFrom="paragraph">
                  <wp:posOffset>139700</wp:posOffset>
                </wp:positionV>
                <wp:extent cx="1003300" cy="1714500"/>
                <wp:effectExtent l="0" t="0" r="0" b="0"/>
                <wp:wrapNone/>
                <wp:docPr id="8035" name="Rectangle 80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A77C0F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5" style="position:absolute;margin-left:104pt;margin-top:11pt;width:79pt;height:135pt;z-index:259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HdPbGroBAABNAwAADgAAAAAAAAAAAAAAAAAuAgAAZHJzL2Uy&#10;b0RvYy54bWxQSwECLQAUAAYACAAAACEAsUqaJdsAAAAKAQAADwAAAAAAAAAAAAAAAAAUBAAAZHJz&#10;L2Rvd25yZXYueG1sUEsFBgAAAAAEAAQA8wAAABwFAAAAAA==&#10;" w14:anchorId="772AD6E3">
                <v:textbox inset="2.16pt,1.44pt,0,1.44pt">
                  <w:txbxContent>
                    <w:p w:rsidR="00C940CA" w:rsidP="00C940CA" w:rsidRDefault="00C940CA" w14:paraId="0A77C0F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4064" behindDoc="0" locked="0" layoutInCell="1" allowOverlap="1" wp14:editId="4A3F034C" wp14:anchorId="504D8DA0">
                <wp:simplePos x="0" y="0"/>
                <wp:positionH relativeFrom="column">
                  <wp:posOffset>1320800</wp:posOffset>
                </wp:positionH>
                <wp:positionV relativeFrom="paragraph">
                  <wp:posOffset>139700</wp:posOffset>
                </wp:positionV>
                <wp:extent cx="1003300" cy="1714500"/>
                <wp:effectExtent l="0" t="0" r="0" b="0"/>
                <wp:wrapNone/>
                <wp:docPr id="8036" name="Rectangle 80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2A001D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6" style="position:absolute;margin-left:104pt;margin-top:11pt;width:79pt;height:135pt;z-index:259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VlugEAAE0DAAAOAAAAZHJzL2Uyb0RvYy54bWysU8tu2zAQvBfoPxC813o4iBX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r28pcdxil36g&#10;b9wNkyLn6mikVLm/2a85xB6vPYcnuGQRl1n8osHmL8oiS/H4dPVYLYkILN6t77oaOyFwq9nUTU4Q&#10;pnq7HSCmL8pbkheMAnIp1vLjt5jOR1+P4L3M5vx+XqVlvxQ1zaa5eSW79/KEInFK0yMGPfmZUTGZ&#10;QMmMnWc0/jpwUJRMXx1a225u1i2OSkmaru1whKEkSHv/vsqdGD0Ok0hAySGAGUYkXEwqvLBnRdll&#10;vvJQvM8L+7e/YPc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YAE1ZboBAABNAwAADgAAAAAAAAAAAAAAAAAuAgAAZHJzL2Uy&#10;b0RvYy54bWxQSwECLQAUAAYACAAAACEAsUqaJdsAAAAKAQAADwAAAAAAAAAAAAAAAAAUBAAAZHJz&#10;L2Rvd25yZXYueG1sUEsFBgAAAAAEAAQA8wAAABwFAAAAAA==&#10;" w14:anchorId="504D8DA0">
                <v:textbox inset="2.16pt,1.44pt,0,1.44pt">
                  <w:txbxContent>
                    <w:p w:rsidR="00C940CA" w:rsidP="00C940CA" w:rsidRDefault="00C940CA" w14:paraId="32A001D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5088" behindDoc="0" locked="0" layoutInCell="1" allowOverlap="1" wp14:editId="1BB5B9EA" wp14:anchorId="6E6E6215">
                <wp:simplePos x="0" y="0"/>
                <wp:positionH relativeFrom="column">
                  <wp:posOffset>1320800</wp:posOffset>
                </wp:positionH>
                <wp:positionV relativeFrom="paragraph">
                  <wp:posOffset>139700</wp:posOffset>
                </wp:positionV>
                <wp:extent cx="1003300" cy="1714500"/>
                <wp:effectExtent l="0" t="0" r="0" b="0"/>
                <wp:wrapNone/>
                <wp:docPr id="8037" name="Rectangle 8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7EA68D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7" style="position:absolute;margin-left:104pt;margin-top:11pt;width:79pt;height:135pt;z-index:259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ARAy7oBAABNAwAADgAAAAAAAAAAAAAAAAAuAgAAZHJzL2Uy&#10;b0RvYy54bWxQSwECLQAUAAYACAAAACEAsUqaJdsAAAAKAQAADwAAAAAAAAAAAAAAAAAUBAAAZHJz&#10;L2Rvd25yZXYueG1sUEsFBgAAAAAEAAQA8wAAABwFAAAAAA==&#10;" w14:anchorId="6E6E6215">
                <v:textbox inset="2.16pt,1.44pt,0,1.44pt">
                  <w:txbxContent>
                    <w:p w:rsidR="00C940CA" w:rsidP="00C940CA" w:rsidRDefault="00C940CA" w14:paraId="47EA68D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6112" behindDoc="0" locked="0" layoutInCell="1" allowOverlap="1" wp14:editId="0758BEC1" wp14:anchorId="25AA0A45">
                <wp:simplePos x="0" y="0"/>
                <wp:positionH relativeFrom="column">
                  <wp:posOffset>1320800</wp:posOffset>
                </wp:positionH>
                <wp:positionV relativeFrom="paragraph">
                  <wp:posOffset>139700</wp:posOffset>
                </wp:positionV>
                <wp:extent cx="1003300" cy="1714500"/>
                <wp:effectExtent l="0" t="0" r="0" b="0"/>
                <wp:wrapNone/>
                <wp:docPr id="8038" name="Rectangle 80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232A88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8" style="position:absolute;margin-left:104pt;margin-top:11pt;width:79pt;height:135pt;z-index:259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e/ugEAAE0DAAAOAAAAZHJzL2Uyb0RvYy54bWysU8tu2zAQvBfoPxC8x3q4iBX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Sr19grxy126Tv6&#10;xt0wKXKujkZKlfub/ZpD7PHaS3iGSxZxmcUvGmz+oiyyFI9PV4/VkojA4t36rquxEwK3mk3d5ARh&#10;qrfbAWL6rLwlecEoIJdiLT9+jel89PUI3stszu/nVVr2S1HTbJrbV7J7L08oEqc0PWHQk58ZFZMJ&#10;lMzYeUbjrwMHRcn0xaG17ebTusVRKUnTtR3aAiVB2vv3Ve7E6HGYRAJKDgHMMCLhYlLhhT0ryi7z&#10;lYfifV7Yv/0Fu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cXv7oBAABNAwAADgAAAAAAAAAAAAAAAAAuAgAAZHJzL2Uy&#10;b0RvYy54bWxQSwECLQAUAAYACAAAACEAsUqaJdsAAAAKAQAADwAAAAAAAAAAAAAAAAAUBAAAZHJz&#10;L2Rvd25yZXYueG1sUEsFBgAAAAAEAAQA8wAAABwFAAAAAA==&#10;" w14:anchorId="25AA0A45">
                <v:textbox inset="2.16pt,1.44pt,0,1.44pt">
                  <w:txbxContent>
                    <w:p w:rsidR="00C940CA" w:rsidP="00C940CA" w:rsidRDefault="00C940CA" w14:paraId="2232A88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7136" behindDoc="0" locked="0" layoutInCell="1" allowOverlap="1" wp14:editId="31622871" wp14:anchorId="729AA2BD">
                <wp:simplePos x="0" y="0"/>
                <wp:positionH relativeFrom="column">
                  <wp:posOffset>1320800</wp:posOffset>
                </wp:positionH>
                <wp:positionV relativeFrom="paragraph">
                  <wp:posOffset>139700</wp:posOffset>
                </wp:positionV>
                <wp:extent cx="1003300" cy="1714500"/>
                <wp:effectExtent l="0" t="0" r="0" b="0"/>
                <wp:wrapNone/>
                <wp:docPr id="8039" name="Rectangle 80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0E8523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9" style="position:absolute;margin-left:104pt;margin-top:11pt;width:79pt;height:135pt;z-index:259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IRugEAAE0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GuXm8pcdxil36g&#10;b9wNkyKX6mikVLm/2a85xB6vPYVHuGYRl1n8osHmL8oiS/H4fPNYLYkILG7X267GTgjcajZ1kxOE&#10;qV5vB4jpi/KW5AWjgFyKtfz0LabL0ZcjeC+zubyfV2k5LEVNs2k2L2QPXp5RJE5pesCgJz8zKiYT&#10;KJmx84zGX0cOipLpq0Nr283HdYujUpKmazscYSgJ0j68rXInRo/DJBJQcgxghhEJF5MKL+xZUXad&#10;rzwUb/PC/vUv2P8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sUJiEboBAABNAwAADgAAAAAAAAAAAAAAAAAuAgAAZHJzL2Uy&#10;b0RvYy54bWxQSwECLQAUAAYACAAAACEAsUqaJdsAAAAKAQAADwAAAAAAAAAAAAAAAAAUBAAAZHJz&#10;L2Rvd25yZXYueG1sUEsFBgAAAAAEAAQA8wAAABwFAAAAAA==&#10;" w14:anchorId="729AA2BD">
                <v:textbox inset="2.16pt,1.44pt,0,1.44pt">
                  <w:txbxContent>
                    <w:p w:rsidR="00C940CA" w:rsidP="00C940CA" w:rsidRDefault="00C940CA" w14:paraId="50E8523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8160" behindDoc="0" locked="0" layoutInCell="1" allowOverlap="1" wp14:editId="76B187D7" wp14:anchorId="1DB65397">
                <wp:simplePos x="0" y="0"/>
                <wp:positionH relativeFrom="column">
                  <wp:posOffset>1320800</wp:posOffset>
                </wp:positionH>
                <wp:positionV relativeFrom="paragraph">
                  <wp:posOffset>139700</wp:posOffset>
                </wp:positionV>
                <wp:extent cx="1003300" cy="1714500"/>
                <wp:effectExtent l="0" t="0" r="0" b="0"/>
                <wp:wrapNone/>
                <wp:docPr id="8040" name="Rectangle 8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4CE4CA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0" style="position:absolute;margin-left:104pt;margin-top:11pt;width:79pt;height:135pt;z-index:259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gxugEAAE0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WhXX6NBjlvs0g/0&#10;jbthUuRUHY2UKvc3+zWH2OO1l/AM5yziMotfNNj8RVlkKR4fLx6rJRGBxdur267GhwRuNeu6yQnC&#10;VO+3A8T0TXlL8oJRQC7FWn54iOl09O0I3stsTu/nVVp2S1HTrJvujezOyyOKxClNTxj05GdGxWQC&#10;JTN2ntH4e89BUTJ9d2htu76+anFUStJ0bYcjDCVB2ruPVe7E6HGYRAJK9gHMMCLhYlLhhT0rys7z&#10;lYfiY17Yv/8F21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NYYYMboBAABNAwAADgAAAAAAAAAAAAAAAAAuAgAAZHJzL2Uy&#10;b0RvYy54bWxQSwECLQAUAAYACAAAACEAsUqaJdsAAAAKAQAADwAAAAAAAAAAAAAAAAAUBAAAZHJz&#10;L2Rvd25yZXYueG1sUEsFBgAAAAAEAAQA8wAAABwFAAAAAA==&#10;" w14:anchorId="1DB65397">
                <v:textbox inset="2.16pt,1.44pt,0,1.44pt">
                  <w:txbxContent>
                    <w:p w:rsidR="00C940CA" w:rsidP="00C940CA" w:rsidRDefault="00C940CA" w14:paraId="24CE4CA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49184" behindDoc="0" locked="0" layoutInCell="1" allowOverlap="1" wp14:editId="2C96376E" wp14:anchorId="13B547F5">
                <wp:simplePos x="0" y="0"/>
                <wp:positionH relativeFrom="column">
                  <wp:posOffset>1320800</wp:posOffset>
                </wp:positionH>
                <wp:positionV relativeFrom="paragraph">
                  <wp:posOffset>139700</wp:posOffset>
                </wp:positionV>
                <wp:extent cx="1003300" cy="2019300"/>
                <wp:effectExtent l="0" t="0" r="0" b="0"/>
                <wp:wrapNone/>
                <wp:docPr id="8041" name="Rectangle 80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673C6D2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1" style="position:absolute;margin-left:104pt;margin-top:11pt;width:79pt;height:159pt;z-index:259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A8UU6boBAABNAwAADgAAAAAAAAAAAAAAAAAuAgAAZHJzL2Uy&#10;b0RvYy54bWxQSwECLQAUAAYACAAAACEArtatUNsAAAAKAQAADwAAAAAAAAAAAAAAAAAUBAAAZHJz&#10;L2Rvd25yZXYueG1sUEsFBgAAAAAEAAQA8wAAABwFAAAAAA==&#10;" w14:anchorId="13B547F5">
                <v:textbox inset="2.16pt,1.44pt,0,1.44pt">
                  <w:txbxContent>
                    <w:p w:rsidR="00C940CA" w:rsidP="00C940CA" w:rsidRDefault="00C940CA" w14:paraId="673C6D2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0208" behindDoc="0" locked="0" layoutInCell="1" allowOverlap="1" wp14:editId="3E2C1A9B" wp14:anchorId="19D93DFF">
                <wp:simplePos x="0" y="0"/>
                <wp:positionH relativeFrom="column">
                  <wp:posOffset>1320800</wp:posOffset>
                </wp:positionH>
                <wp:positionV relativeFrom="paragraph">
                  <wp:posOffset>139700</wp:posOffset>
                </wp:positionV>
                <wp:extent cx="1003300" cy="2019300"/>
                <wp:effectExtent l="0" t="0" r="0" b="0"/>
                <wp:wrapNone/>
                <wp:docPr id="8042" name="Rectangle 80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20B9090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2" style="position:absolute;margin-left:104pt;margin-top:11pt;width:79pt;height:159pt;z-index:259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zTxfQuQEAAE0DAAAOAAAAAAAAAAAAAAAAAC4CAABkcnMvZTJv&#10;RG9jLnhtbFBLAQItABQABgAIAAAAIQCu1q1Q2wAAAAoBAAAPAAAAAAAAAAAAAAAAABMEAABkcnMv&#10;ZG93bnJldi54bWxQSwUGAAAAAAQABADzAAAAGwUAAAAA&#10;" w14:anchorId="19D93DFF">
                <v:textbox inset="2.16pt,1.44pt,0,1.44pt">
                  <w:txbxContent>
                    <w:p w:rsidR="00C940CA" w:rsidP="00C940CA" w:rsidRDefault="00C940CA" w14:paraId="20B9090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1232" behindDoc="0" locked="0" layoutInCell="1" allowOverlap="1" wp14:editId="17B054B6" wp14:anchorId="3D058446">
                <wp:simplePos x="0" y="0"/>
                <wp:positionH relativeFrom="column">
                  <wp:posOffset>1320800</wp:posOffset>
                </wp:positionH>
                <wp:positionV relativeFrom="paragraph">
                  <wp:posOffset>139700</wp:posOffset>
                </wp:positionV>
                <wp:extent cx="1003300" cy="2019300"/>
                <wp:effectExtent l="0" t="0" r="0" b="0"/>
                <wp:wrapNone/>
                <wp:docPr id="8043" name="Rectangle 8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074F713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3" style="position:absolute;margin-left:104pt;margin-top:11pt;width:79pt;height:159pt;z-index:259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7SmJ+uQEAAE0DAAAOAAAAAAAAAAAAAAAAAC4CAABkcnMvZTJv&#10;RG9jLnhtbFBLAQItABQABgAIAAAAIQCu1q1Q2wAAAAoBAAAPAAAAAAAAAAAAAAAAABMEAABkcnMv&#10;ZG93bnJldi54bWxQSwUGAAAAAAQABADzAAAAGwUAAAAA&#10;" w14:anchorId="3D058446">
                <v:textbox inset="2.16pt,1.44pt,0,1.44pt">
                  <w:txbxContent>
                    <w:p w:rsidR="00C940CA" w:rsidP="00C940CA" w:rsidRDefault="00C940CA" w14:paraId="074F713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2256" behindDoc="0" locked="0" layoutInCell="1" allowOverlap="1" wp14:editId="5EF4B546" wp14:anchorId="62AE9771">
                <wp:simplePos x="0" y="0"/>
                <wp:positionH relativeFrom="column">
                  <wp:posOffset>1320800</wp:posOffset>
                </wp:positionH>
                <wp:positionV relativeFrom="paragraph">
                  <wp:posOffset>139700</wp:posOffset>
                </wp:positionV>
                <wp:extent cx="1003300" cy="2019300"/>
                <wp:effectExtent l="0" t="0" r="0" b="0"/>
                <wp:wrapNone/>
                <wp:docPr id="8044" name="Rectangle 80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2E6C6E10"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4" style="position:absolute;margin-left:104pt;margin-top:11pt;width:79pt;height:159pt;z-index:259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pYfL1boBAABNAwAADgAAAAAAAAAAAAAAAAAuAgAAZHJzL2Uy&#10;b0RvYy54bWxQSwECLQAUAAYACAAAACEArtatUNsAAAAKAQAADwAAAAAAAAAAAAAAAAAUBAAAZHJz&#10;L2Rvd25yZXYueG1sUEsFBgAAAAAEAAQA8wAAABwFAAAAAA==&#10;" w14:anchorId="62AE9771">
                <v:textbox inset="2.16pt,1.44pt,0,1.44pt">
                  <w:txbxContent>
                    <w:p w:rsidR="00C940CA" w:rsidP="00C940CA" w:rsidRDefault="00C940CA" w14:paraId="2E6C6E10"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3280" behindDoc="0" locked="0" layoutInCell="1" allowOverlap="1" wp14:editId="2BD48586" wp14:anchorId="6CDB157E">
                <wp:simplePos x="0" y="0"/>
                <wp:positionH relativeFrom="column">
                  <wp:posOffset>1320800</wp:posOffset>
                </wp:positionH>
                <wp:positionV relativeFrom="paragraph">
                  <wp:posOffset>139700</wp:posOffset>
                </wp:positionV>
                <wp:extent cx="1003300" cy="2019300"/>
                <wp:effectExtent l="0" t="0" r="0" b="0"/>
                <wp:wrapNone/>
                <wp:docPr id="8045" name="Rectangle 80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4567D915"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5" style="position:absolute;margin-left:104pt;margin-top:11pt;width:79pt;height:159pt;z-index:259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7YK+e7oBAABNAwAADgAAAAAAAAAAAAAAAAAuAgAAZHJzL2Uy&#10;b0RvYy54bWxQSwECLQAUAAYACAAAACEArtatUNsAAAAKAQAADwAAAAAAAAAAAAAAAAAUBAAAZHJz&#10;L2Rvd25yZXYueG1sUEsFBgAAAAAEAAQA8wAAABwFAAAAAA==&#10;" w14:anchorId="6CDB157E">
                <v:textbox inset="2.16pt,1.44pt,0,1.44pt">
                  <w:txbxContent>
                    <w:p w:rsidR="00C940CA" w:rsidP="00C940CA" w:rsidRDefault="00C940CA" w14:paraId="4567D915"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4304" behindDoc="0" locked="0" layoutInCell="1" allowOverlap="1" wp14:editId="6444E550" wp14:anchorId="13133E2C">
                <wp:simplePos x="0" y="0"/>
                <wp:positionH relativeFrom="column">
                  <wp:posOffset>1320800</wp:posOffset>
                </wp:positionH>
                <wp:positionV relativeFrom="paragraph">
                  <wp:posOffset>139700</wp:posOffset>
                </wp:positionV>
                <wp:extent cx="1003300" cy="2019300"/>
                <wp:effectExtent l="0" t="0" r="0" b="0"/>
                <wp:wrapNone/>
                <wp:docPr id="8046" name="Rectangle 8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5F396044"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6" style="position:absolute;margin-left:104pt;margin-top:11pt;width:79pt;height:159pt;z-index:259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AEugEAAE0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NtvVpT4rjFLv1C&#10;37jrR0VO1cFIqXJ/s19TiB1eew5PcM4iLrP4WYPNX5RF5uLx8eKxmhMRWLy5umlr7ITArdzANSYI&#10;U33cDhDTvfKW5AWjgFyKtfzwM6bT0fcjeC+zOb2fV2nezUXN8rpZvZPdeXlEkTil6RGDHv3EqBhN&#10;oGTCzjMaX/ccFCXjD4fWNterqwZHpSTLtmlxhKEkSHv3ucqdGDwOk0hAyT6A6QckXEwqvLBnRdl5&#10;vvJQfM4L+4+/YPsG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kFBQBLoBAABNAwAADgAAAAAAAAAAAAAAAAAuAgAAZHJzL2Uy&#10;b0RvYy54bWxQSwECLQAUAAYACAAAACEArtatUNsAAAAKAQAADwAAAAAAAAAAAAAAAAAUBAAAZHJz&#10;L2Rvd25yZXYueG1sUEsFBgAAAAAEAAQA8wAAABwFAAAAAA==&#10;" w14:anchorId="13133E2C">
                <v:textbox inset="2.16pt,1.44pt,0,1.44pt">
                  <w:txbxContent>
                    <w:p w:rsidR="00C940CA" w:rsidP="00C940CA" w:rsidRDefault="00C940CA" w14:paraId="5F396044"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5328" behindDoc="0" locked="0" layoutInCell="1" allowOverlap="1" wp14:editId="1A6EBD8D" wp14:anchorId="421E2B45">
                <wp:simplePos x="0" y="0"/>
                <wp:positionH relativeFrom="column">
                  <wp:posOffset>1320800</wp:posOffset>
                </wp:positionH>
                <wp:positionV relativeFrom="paragraph">
                  <wp:posOffset>139700</wp:posOffset>
                </wp:positionV>
                <wp:extent cx="1003300" cy="2057400"/>
                <wp:effectExtent l="0" t="0" r="0" b="0"/>
                <wp:wrapNone/>
                <wp:docPr id="8047" name="Rectangle 80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07DCA6D"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7" style="position:absolute;margin-left:104pt;margin-top:11pt;width:79pt;height:162pt;z-index:259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1tuwEAAE0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Glbr9aUOGaxS7/R&#10;N+YGI8mpOmohZO5v9msKscNrj+EBzlnEZRY/K7D5i7LIXDw+XjyWcyIci9dX122NneC41dSr1RoT&#10;hKnebgeI6bv0luRFTwG5FGvZ4WdMp6OvR/BeZnN6P6/SvJuLmuW6+fpKdufFEUXilKZ7DMr4qafc&#10;6EDJhJ3vaXzZM5CUmB8OrW3Wq6sGR6Uky7ZpcYShJEh7977KHB89DhNPQMk+gB5GJFxMKrywZ0XZ&#10;eb7yULzPC/u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7CHW27AQAATQMAAA4AAAAAAAAAAAAAAAAALgIAAGRycy9l&#10;Mm9Eb2MueG1sUEsBAi0AFAAGAAgAAAAhAHtLjtTbAAAACgEAAA8AAAAAAAAAAAAAAAAAFQQAAGRy&#10;cy9kb3ducmV2LnhtbFBLBQYAAAAABAAEAPMAAAAdBQAAAAA=&#10;" w14:anchorId="421E2B45">
                <v:textbox inset="2.16pt,1.44pt,0,1.44pt">
                  <w:txbxContent>
                    <w:p w:rsidR="00C940CA" w:rsidP="00C940CA" w:rsidRDefault="00C940CA" w14:paraId="207DCA6D"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6352" behindDoc="0" locked="0" layoutInCell="1" allowOverlap="1" wp14:editId="0308BAD2" wp14:anchorId="256A88A4">
                <wp:simplePos x="0" y="0"/>
                <wp:positionH relativeFrom="column">
                  <wp:posOffset>1320800</wp:posOffset>
                </wp:positionH>
                <wp:positionV relativeFrom="paragraph">
                  <wp:posOffset>139700</wp:posOffset>
                </wp:positionV>
                <wp:extent cx="1003300" cy="2057400"/>
                <wp:effectExtent l="0" t="0" r="0" b="0"/>
                <wp:wrapNone/>
                <wp:docPr id="8048" name="Rectangle 80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C7576F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8" style="position:absolute;margin-left:104pt;margin-top:11pt;width:79pt;height:162pt;z-index:259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ZuwEAAE0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eoW9ctxil36h&#10;b9z1oyKn6mCkVLm/2a8pxA6vPYcnOGcRl1n8rMHmL8oic/H4ePFYzYkILN5c3bQ1dkLgVlOvVmtM&#10;EKb6uB0gpnvlLckLRgG5FGv54WdMp6PvR/BeZnN6P6/SvJuLmuW6uX4nu/PyiCJxStMjBj36iVEx&#10;mkDJhJ1nNL7uOShKxh8OrW3Wq6sGR6Uky7Zp0RYoCdLefa5yJwaPwyQSULIPYPoBCReTCi/sWVF2&#10;nq88FJ/zwv7jL9i+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BShm7AQAATQMAAA4AAAAAAAAAAAAAAAAALgIAAGRycy9l&#10;Mm9Eb2MueG1sUEsBAi0AFAAGAAgAAAAhAHtLjtTbAAAACgEAAA8AAAAAAAAAAAAAAAAAFQQAAGRy&#10;cy9kb3ducmV2LnhtbFBLBQYAAAAABAAEAPMAAAAdBQAAAAA=&#10;" w14:anchorId="256A88A4">
                <v:textbox inset="2.16pt,1.44pt,0,1.44pt">
                  <w:txbxContent>
                    <w:p w:rsidR="00C940CA" w:rsidP="00C940CA" w:rsidRDefault="00C940CA" w14:paraId="5C7576F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7376" behindDoc="0" locked="0" layoutInCell="1" allowOverlap="1" wp14:editId="238445B4" wp14:anchorId="00F3C975">
                <wp:simplePos x="0" y="0"/>
                <wp:positionH relativeFrom="column">
                  <wp:posOffset>1320800</wp:posOffset>
                </wp:positionH>
                <wp:positionV relativeFrom="paragraph">
                  <wp:posOffset>139700</wp:posOffset>
                </wp:positionV>
                <wp:extent cx="1003300" cy="2057400"/>
                <wp:effectExtent l="0" t="0" r="0" b="0"/>
                <wp:wrapNone/>
                <wp:docPr id="8049" name="Rectangle 8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963482C"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9" style="position:absolute;margin-left:104pt;margin-top:11pt;width:79pt;height:162pt;z-index:259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3uw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3r1YYSzx126Qf6&#10;xn1vFTlXByOlmvs7+zXG1OG1l/gMlyzhchY/aXDzF2WRqXh8unqspkwEFjc3m7bGTgjcaurVao0J&#10;wlTvtyOk/E0FR+YFo4BcirX8+JDy+ejbEbw3szm/P6/ytJ+KmuW6Wb+R3Qd5QpE4pfkJg7ZhZFRY&#10;EykZsfOMpt8HDooS+92jtc16ddPgqJRk2TYt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eEP7e7AQAATQMAAA4AAAAAAAAAAAAAAAAALgIAAGRycy9l&#10;Mm9Eb2MueG1sUEsBAi0AFAAGAAgAAAAhAHtLjtTbAAAACgEAAA8AAAAAAAAAAAAAAAAAFQQAAGRy&#10;cy9kb3ducmV2LnhtbFBLBQYAAAAABAAEAPMAAAAdBQAAAAA=&#10;" w14:anchorId="00F3C975">
                <v:textbox inset="2.16pt,1.44pt,0,1.44pt">
                  <w:txbxContent>
                    <w:p w:rsidR="00C940CA" w:rsidP="00C940CA" w:rsidRDefault="00C940CA" w14:paraId="2963482C"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8400" behindDoc="0" locked="0" layoutInCell="1" allowOverlap="1" wp14:editId="65B02ED9" wp14:anchorId="2472DDB5">
                <wp:simplePos x="0" y="0"/>
                <wp:positionH relativeFrom="column">
                  <wp:posOffset>1320800</wp:posOffset>
                </wp:positionH>
                <wp:positionV relativeFrom="paragraph">
                  <wp:posOffset>139700</wp:posOffset>
                </wp:positionV>
                <wp:extent cx="1003300" cy="1714500"/>
                <wp:effectExtent l="0" t="0" r="0" b="0"/>
                <wp:wrapNone/>
                <wp:docPr id="8050" name="Rectangle 80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3BFAC1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0" style="position:absolute;margin-left:104pt;margin-top:11pt;width:79pt;height:135pt;z-index:259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6kpGroBAABNAwAADgAAAAAAAAAAAAAAAAAuAgAAZHJzL2Uy&#10;b0RvYy54bWxQSwECLQAUAAYACAAAACEAsUqaJdsAAAAKAQAADwAAAAAAAAAAAAAAAAAUBAAAZHJz&#10;L2Rvd25yZXYueG1sUEsFBgAAAAAEAAQA8wAAABwFAAAAAA==&#10;" w14:anchorId="2472DDB5">
                <v:textbox inset="2.16pt,1.44pt,0,1.44pt">
                  <w:txbxContent>
                    <w:p w:rsidR="00C940CA" w:rsidP="00C940CA" w:rsidRDefault="00C940CA" w14:paraId="53BFAC1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59424" behindDoc="0" locked="0" layoutInCell="1" allowOverlap="1" wp14:editId="74511010" wp14:anchorId="330224F8">
                <wp:simplePos x="0" y="0"/>
                <wp:positionH relativeFrom="column">
                  <wp:posOffset>1320800</wp:posOffset>
                </wp:positionH>
                <wp:positionV relativeFrom="paragraph">
                  <wp:posOffset>139700</wp:posOffset>
                </wp:positionV>
                <wp:extent cx="1003300" cy="1714500"/>
                <wp:effectExtent l="0" t="0" r="0" b="0"/>
                <wp:wrapNone/>
                <wp:docPr id="8051" name="Rectangle 80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1FC17E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1" style="position:absolute;margin-left:104pt;margin-top:11pt;width:79pt;height:135pt;z-index:259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y0ug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WhXf2oocdxil36i&#10;b9wNkyLn6mikVLm/2a85xB6vPYYHuGQRl1n8osHmL8oiS/H4dPVYLYkILG5uNl2NnRC41azrJicI&#10;U73cDhDTV+UtyQtGAbkUa/nxe0zno89H8F5mc34/r9KyX4qaZt1unsnuvTyhSJzSdI9BT35mVEwm&#10;UDJj5xmNvw8cFCXTN4fWtuuPNy2OSkmaru1whKEkSHv/usqdGD0Ok0hAySGAGUY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h6xctLoBAABNAwAADgAAAAAAAAAAAAAAAAAuAgAAZHJzL2Uy&#10;b0RvYy54bWxQSwECLQAUAAYACAAAACEAsUqaJdsAAAAKAQAADwAAAAAAAAAAAAAAAAAUBAAAZHJz&#10;L2Rvd25yZXYueG1sUEsFBgAAAAAEAAQA8wAAABwFAAAAAA==&#10;" w14:anchorId="330224F8">
                <v:textbox inset="2.16pt,1.44pt,0,1.44pt">
                  <w:txbxContent>
                    <w:p w:rsidR="00C940CA" w:rsidP="00C940CA" w:rsidRDefault="00C940CA" w14:paraId="21FC17E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0448" behindDoc="0" locked="0" layoutInCell="1" allowOverlap="1" wp14:editId="539B5C15" wp14:anchorId="64E22B13">
                <wp:simplePos x="0" y="0"/>
                <wp:positionH relativeFrom="column">
                  <wp:posOffset>1320800</wp:posOffset>
                </wp:positionH>
                <wp:positionV relativeFrom="paragraph">
                  <wp:posOffset>139700</wp:posOffset>
                </wp:positionV>
                <wp:extent cx="1003300" cy="1714500"/>
                <wp:effectExtent l="0" t="0" r="0" b="0"/>
                <wp:wrapNone/>
                <wp:docPr id="8052" name="Rectangle 8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BB8E96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2" style="position:absolute;margin-left:104pt;margin-top:11pt;width:79pt;height:135pt;z-index:259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qrXH3roBAABNAwAADgAAAAAAAAAAAAAAAAAuAgAAZHJzL2Uy&#10;b0RvYy54bWxQSwECLQAUAAYACAAAACEAsUqaJdsAAAAKAQAADwAAAAAAAAAAAAAAAAAUBAAAZHJz&#10;L2Rvd25yZXYueG1sUEsFBgAAAAAEAAQA8wAAABwFAAAAAA==&#10;" w14:anchorId="64E22B13">
                <v:textbox inset="2.16pt,1.44pt,0,1.44pt">
                  <w:txbxContent>
                    <w:p w:rsidR="00C940CA" w:rsidP="00C940CA" w:rsidRDefault="00C940CA" w14:paraId="6BB8E96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1472" behindDoc="0" locked="0" layoutInCell="1" allowOverlap="1" wp14:editId="4AD815F7" wp14:anchorId="0A2865DA">
                <wp:simplePos x="0" y="0"/>
                <wp:positionH relativeFrom="column">
                  <wp:posOffset>1320800</wp:posOffset>
                </wp:positionH>
                <wp:positionV relativeFrom="paragraph">
                  <wp:posOffset>139700</wp:posOffset>
                </wp:positionV>
                <wp:extent cx="1003300" cy="2057400"/>
                <wp:effectExtent l="0" t="0" r="0" b="0"/>
                <wp:wrapNone/>
                <wp:docPr id="8053" name="Rectangle 80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4FA43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3" style="position:absolute;margin-left:104pt;margin-top:11pt;width:79pt;height:162pt;z-index:259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ph88G7AQAATQMAAA4AAAAAAAAAAAAAAAAALgIAAGRycy9l&#10;Mm9Eb2MueG1sUEsBAi0AFAAGAAgAAAAhAHtLjtTbAAAACgEAAA8AAAAAAAAAAAAAAAAAFQQAAGRy&#10;cy9kb3ducmV2LnhtbFBLBQYAAAAABAAEAPMAAAAdBQAAAAA=&#10;" w14:anchorId="0A2865DA">
                <v:textbox inset="2.16pt,1.44pt,0,1.44pt">
                  <w:txbxContent>
                    <w:p w:rsidR="00C940CA" w:rsidP="00C940CA" w:rsidRDefault="00C940CA" w14:paraId="24FA43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2496" behindDoc="0" locked="0" layoutInCell="1" allowOverlap="1" wp14:editId="597995BC" wp14:anchorId="5ECF804B">
                <wp:simplePos x="0" y="0"/>
                <wp:positionH relativeFrom="column">
                  <wp:posOffset>1320800</wp:posOffset>
                </wp:positionH>
                <wp:positionV relativeFrom="paragraph">
                  <wp:posOffset>139700</wp:posOffset>
                </wp:positionV>
                <wp:extent cx="1003300" cy="2057400"/>
                <wp:effectExtent l="0" t="0" r="0" b="0"/>
                <wp:wrapNone/>
                <wp:docPr id="8054" name="Rectangle 80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F4683F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4" style="position:absolute;margin-left:104pt;margin-top:11pt;width:79pt;height:162pt;z-index:259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SsWmq7AQAATQMAAA4AAAAAAAAAAAAAAAAALgIAAGRycy9l&#10;Mm9Eb2MueG1sUEsBAi0AFAAGAAgAAAAhAHtLjtTbAAAACgEAAA8AAAAAAAAAAAAAAAAAFQQAAGRy&#10;cy9kb3ducmV2LnhtbFBLBQYAAAAABAAEAPMAAAAdBQAAAAA=&#10;" w14:anchorId="5ECF804B">
                <v:textbox inset="2.16pt,1.44pt,0,1.44pt">
                  <w:txbxContent>
                    <w:p w:rsidR="00C940CA" w:rsidP="00C940CA" w:rsidRDefault="00C940CA" w14:paraId="0F4683F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3520" behindDoc="0" locked="0" layoutInCell="1" allowOverlap="1" wp14:editId="414DF91E" wp14:anchorId="28723AFE">
                <wp:simplePos x="0" y="0"/>
                <wp:positionH relativeFrom="column">
                  <wp:posOffset>1320800</wp:posOffset>
                </wp:positionH>
                <wp:positionV relativeFrom="paragraph">
                  <wp:posOffset>139700</wp:posOffset>
                </wp:positionV>
                <wp:extent cx="1003300" cy="762000"/>
                <wp:effectExtent l="0" t="0" r="0" b="0"/>
                <wp:wrapNone/>
                <wp:docPr id="8055" name="Rectangle 80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5B3140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5" style="position:absolute;margin-left:104pt;margin-top:11pt;width:79pt;height:60pt;z-index:259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aOuwEAAEwDAAAOAAAAZHJzL2Uyb0RvYy54bWysU01v2zAMvQ/YfxB0X+zY7eI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bcrra0osMzil&#10;X6gbs4MW5JQdVd+LNN+k1+RDi2XP/gnOUUA3kZ8lmPRFWmTOGh8vGos5Eo7Jdb1uSpwEx6PV1bpG&#10;H7sUb8UeQvwpnCHJ6SgglKwsO9yHeLr6egXrEpjT88mL827OZJarun7FunP9ETniksZHNFK7qaNc&#10;K0/JhIPvaPizZyAo0XcWla1WV3WFm5KDZVM1uMGQA0S9e59llo8Od4lHoGTvQQ0jAs4aZVw4sszs&#10;vF5pJ97HGf3bT7D9C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FWD2jrsBAABMAwAADgAAAAAAAAAAAAAAAAAuAgAAZHJzL2Uy&#10;b0RvYy54bWxQSwECLQAUAAYACAAAACEAomkztNoAAAAKAQAADwAAAAAAAAAAAAAAAAAVBAAAZHJz&#10;L2Rvd25yZXYueG1sUEsFBgAAAAAEAAQA8wAAABwFAAAAAA==&#10;" w14:anchorId="28723AFE">
                <v:textbox inset="2.16pt,1.44pt,0,1.44pt">
                  <w:txbxContent>
                    <w:p w:rsidR="00C940CA" w:rsidP="00C940CA" w:rsidRDefault="00C940CA" w14:paraId="35B3140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4544" behindDoc="0" locked="0" layoutInCell="1" allowOverlap="1" wp14:editId="1ED35D05" wp14:anchorId="675ABB61">
                <wp:simplePos x="0" y="0"/>
                <wp:positionH relativeFrom="column">
                  <wp:posOffset>1320800</wp:posOffset>
                </wp:positionH>
                <wp:positionV relativeFrom="paragraph">
                  <wp:posOffset>139700</wp:posOffset>
                </wp:positionV>
                <wp:extent cx="1003300" cy="762000"/>
                <wp:effectExtent l="0" t="0" r="0" b="0"/>
                <wp:wrapNone/>
                <wp:docPr id="8056" name="Rectangle 80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64F9D2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6" style="position:absolute;margin-left:104pt;margin-top:11pt;width:79pt;height:60pt;z-index:259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o/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rjHSWOW5zS&#10;d9SNu35U5JIdjJQqzzfrNYXYYdlzeIJrFNHN5GcNNn+RFpmLxuebxmpORGByu9q2NU5C4NFmvV2h&#10;j12q1+IAMX1W3pLsMAoIpSjLT19julx9uYJ1Gczl+eyl+TAXMsvNav2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GQxmj+8AQAATAMAAA4AAAAAAAAAAAAAAAAALgIAAGRycy9l&#10;Mm9Eb2MueG1sUEsBAi0AFAAGAAgAAAAhAKJpM7TaAAAACgEAAA8AAAAAAAAAAAAAAAAAFgQAAGRy&#10;cy9kb3ducmV2LnhtbFBLBQYAAAAABAAEAPMAAAAdBQAAAAA=&#10;" w14:anchorId="675ABB61">
                <v:textbox inset="2.16pt,1.44pt,0,1.44pt">
                  <w:txbxContent>
                    <w:p w:rsidR="00C940CA" w:rsidP="00C940CA" w:rsidRDefault="00C940CA" w14:paraId="564F9D2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5568" behindDoc="0" locked="0" layoutInCell="1" allowOverlap="1" wp14:editId="126D269E" wp14:anchorId="2DA4480F">
                <wp:simplePos x="0" y="0"/>
                <wp:positionH relativeFrom="column">
                  <wp:posOffset>1320800</wp:posOffset>
                </wp:positionH>
                <wp:positionV relativeFrom="paragraph">
                  <wp:posOffset>139700</wp:posOffset>
                </wp:positionV>
                <wp:extent cx="1003300" cy="762000"/>
                <wp:effectExtent l="0" t="0" r="0" b="0"/>
                <wp:wrapNone/>
                <wp:docPr id="8057" name="Rectangle 80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49581C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7" style="position:absolute;margin-left:104pt;margin-top:11pt;width:79pt;height:60pt;z-index:259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7U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tr5dU+K4xSn9&#10;RN24G4wk5+yo+17m+Wa9phA7LHsKj3CJIrqZ/KzA5i/SInPR+HTVWM6JCExuVpu2xkkIPFrfbFbo&#10;Y5fqtThATF+ltyQ7jAJCKcry4/eYzldfrmBdBnN+Pntp3s+FzHK9un3Buvf9CTnikqYHNMr4iVFh&#10;dKBkwsEzGn8fOEhKzDeHyjbrm1WDm1KCZdu0uMFQAkS9f5vlTowed0kkoOQQQA8jAi4aFVw4ssLs&#10;sl55J97GBf3r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LVu1LsBAABMAwAADgAAAAAAAAAAAAAAAAAuAgAAZHJzL2Uy&#10;b0RvYy54bWxQSwECLQAUAAYACAAAACEAomkztNoAAAAKAQAADwAAAAAAAAAAAAAAAAAVBAAAZHJz&#10;L2Rvd25yZXYueG1sUEsFBgAAAAAEAAQA8wAAABwFAAAAAA==&#10;" w14:anchorId="2DA4480F">
                <v:textbox inset="2.16pt,1.44pt,0,1.44pt">
                  <w:txbxContent>
                    <w:p w:rsidR="00C940CA" w:rsidP="00C940CA" w:rsidRDefault="00C940CA" w14:paraId="749581C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6592" behindDoc="0" locked="0" layoutInCell="1" allowOverlap="1" wp14:editId="451B30E6" wp14:anchorId="006F3399">
                <wp:simplePos x="0" y="0"/>
                <wp:positionH relativeFrom="column">
                  <wp:posOffset>1320800</wp:posOffset>
                </wp:positionH>
                <wp:positionV relativeFrom="paragraph">
                  <wp:posOffset>139700</wp:posOffset>
                </wp:positionV>
                <wp:extent cx="1003300" cy="762000"/>
                <wp:effectExtent l="0" t="0" r="0" b="0"/>
                <wp:wrapNone/>
                <wp:docPr id="8058" name="Rectangle 8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0002FB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8" style="position:absolute;margin-left:104pt;margin-top:11pt;width:79pt;height:60pt;z-index:259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Pi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Nt/Rln5bnDKf1E&#10;3bjvrSLn7GCkVPN8Z73GmDose4qPcIkSujP5SYObv0iLTEXj01VjNWUiMLlZbdoaJyHwaH2zWaGP&#10;XarX4ggpf1XBkdlhFBBKUZYfv6d8vvpyBetmMOfnZy9P+6mQWa5Xty9Y90GekCMuaX5Ao20YGRXW&#10;REpGHDyj6feBg6LEfvOobLO+WTW4KSVYtk2LqkAJEPX+bZZ7MQTcJZGBkkME0w8IuGhUcOHICrPL&#10;es078TYu6F9/gt0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3VT4rsBAABMAwAADgAAAAAAAAAAAAAAAAAuAgAAZHJzL2Uy&#10;b0RvYy54bWxQSwECLQAUAAYACAAAACEAomkztNoAAAAKAQAADwAAAAAAAAAAAAAAAAAVBAAAZHJz&#10;L2Rvd25yZXYueG1sUEsFBgAAAAAEAAQA8wAAABwFAAAAAA==&#10;" w14:anchorId="006F3399">
                <v:textbox inset="2.16pt,1.44pt,0,1.44pt">
                  <w:txbxContent>
                    <w:p w:rsidR="00C940CA" w:rsidP="00C940CA" w:rsidRDefault="00C940CA" w14:paraId="00002FB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7616" behindDoc="0" locked="0" layoutInCell="1" allowOverlap="1" wp14:editId="275FEE37" wp14:anchorId="3F2FC9DD">
                <wp:simplePos x="0" y="0"/>
                <wp:positionH relativeFrom="column">
                  <wp:posOffset>1320800</wp:posOffset>
                </wp:positionH>
                <wp:positionV relativeFrom="paragraph">
                  <wp:posOffset>139700</wp:posOffset>
                </wp:positionV>
                <wp:extent cx="1003300" cy="762000"/>
                <wp:effectExtent l="0" t="0" r="0" b="0"/>
                <wp:wrapNone/>
                <wp:docPr id="8059" name="Rectangle 80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02B5EB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9" style="position:absolute;margin-left:104pt;margin-top:11pt;width:79pt;height:60pt;z-index:259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cJ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XlDiecOp/QL&#10;deO+t4qcs4ORUs3znfUaY+qw7DE+wCVK6M7kJw1u/iItMhWNT1eN1ZSJwORmtWlrnITAo/XNZoU+&#10;dqleiiOk/E0FR2aHUUAoRVl+/JHy+erzFaybwZyfn7087adCZrlerZ+x7oM8IUdc0nyPRtswMiqs&#10;iZSMOHhG058DB0WJ/e5R2WZ9s2pwU0qwbJsWNxhKgKj3r7PciyHgLokMlBwimH5AwEWjggtHVphd&#10;1mveiddxQf/y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GnCbsBAABMAwAADgAAAAAAAAAAAAAAAAAuAgAAZHJzL2Uy&#10;b0RvYy54bWxQSwECLQAUAAYACAAAACEAomkztNoAAAAKAQAADwAAAAAAAAAAAAAAAAAVBAAAZHJz&#10;L2Rvd25yZXYueG1sUEsFBgAAAAAEAAQA8wAAABwFAAAAAA==&#10;" w14:anchorId="3F2FC9DD">
                <v:textbox inset="2.16pt,1.44pt,0,1.44pt">
                  <w:txbxContent>
                    <w:p w:rsidR="00C940CA" w:rsidP="00C940CA" w:rsidRDefault="00C940CA" w14:paraId="202B5EB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8640" behindDoc="0" locked="0" layoutInCell="1" allowOverlap="1" wp14:editId="60369AC1" wp14:anchorId="26428009">
                <wp:simplePos x="0" y="0"/>
                <wp:positionH relativeFrom="column">
                  <wp:posOffset>1320800</wp:posOffset>
                </wp:positionH>
                <wp:positionV relativeFrom="paragraph">
                  <wp:posOffset>139700</wp:posOffset>
                </wp:positionV>
                <wp:extent cx="1003300" cy="762000"/>
                <wp:effectExtent l="0" t="0" r="0" b="0"/>
                <wp:wrapNone/>
                <wp:docPr id="8060" name="Rectangle 80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C4367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0" style="position:absolute;margin-left:104pt;margin-top:11pt;width:79pt;height:60pt;z-index:259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26ugEAAEw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G2vkWBPHc4pZ+o&#10;G/e9VeScHYyUap7vrNcYU4dlz/EJLlFCdyY/aXDzF2mRqWh8umqspkwEJjerTVvjQwKP1jebFfrY&#10;pXorjpDyVxUcmR1GAaEUZfnxe8rnq69XsG4Gc35+9vK0nwqZ5XrVvmLdB3lCjrik+RGNtmFkVFgT&#10;KRlx8Iym3wcOihL7zaOyzfpm1eCmlGDZNi1uMJQAUe/fZ7kXQ8BdEhkoOUQw/YCAi0YFF46sMLus&#10;17wT7+OC/u0n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nql26ugEAAEwDAAAOAAAAAAAAAAAAAAAAAC4CAABkcnMvZTJv&#10;RG9jLnhtbFBLAQItABQABgAIAAAAIQCiaTO02gAAAAoBAAAPAAAAAAAAAAAAAAAAABQEAABkcnMv&#10;ZG93bnJldi54bWxQSwUGAAAAAAQABADzAAAAGwUAAAAA&#10;" w14:anchorId="26428009">
                <v:textbox inset="2.16pt,1.44pt,0,1.44pt">
                  <w:txbxContent>
                    <w:p w:rsidR="00C940CA" w:rsidP="00C940CA" w:rsidRDefault="00C940CA" w14:paraId="4C4367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69664" behindDoc="0" locked="0" layoutInCell="1" allowOverlap="1" wp14:editId="71826B64" wp14:anchorId="29DBD4E0">
                <wp:simplePos x="0" y="0"/>
                <wp:positionH relativeFrom="column">
                  <wp:posOffset>1320800</wp:posOffset>
                </wp:positionH>
                <wp:positionV relativeFrom="paragraph">
                  <wp:posOffset>139700</wp:posOffset>
                </wp:positionV>
                <wp:extent cx="1003300" cy="762000"/>
                <wp:effectExtent l="0" t="0" r="0" b="0"/>
                <wp:wrapNone/>
                <wp:docPr id="8061" name="Rectangle 8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96764D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1" style="position:absolute;margin-left:104pt;margin-top:11pt;width:79pt;height:60pt;z-index:259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y6pUbsBAABMAwAADgAAAAAAAAAAAAAAAAAuAgAAZHJzL2Uy&#10;b0RvYy54bWxQSwECLQAUAAYACAAAACEAomkztNoAAAAKAQAADwAAAAAAAAAAAAAAAAAVBAAAZHJz&#10;L2Rvd25yZXYueG1sUEsFBgAAAAAEAAQA8wAAABwFAAAAAA==&#10;" w14:anchorId="29DBD4E0">
                <v:textbox inset="2.16pt,1.44pt,0,1.44pt">
                  <w:txbxContent>
                    <w:p w:rsidR="00C940CA" w:rsidP="00C940CA" w:rsidRDefault="00C940CA" w14:paraId="096764D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0688" behindDoc="0" locked="0" layoutInCell="1" allowOverlap="1" wp14:editId="565B61B5" wp14:anchorId="335EC940">
                <wp:simplePos x="0" y="0"/>
                <wp:positionH relativeFrom="column">
                  <wp:posOffset>1320800</wp:posOffset>
                </wp:positionH>
                <wp:positionV relativeFrom="paragraph">
                  <wp:posOffset>139700</wp:posOffset>
                </wp:positionV>
                <wp:extent cx="1003300" cy="762000"/>
                <wp:effectExtent l="0" t="0" r="0" b="0"/>
                <wp:wrapNone/>
                <wp:docPr id="8062" name="Rectangle 8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12B3B7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2" style="position:absolute;margin-left:104pt;margin-top:11pt;width:79pt;height:60pt;z-index:259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QEZAbsBAABMAwAADgAAAAAAAAAAAAAAAAAuAgAAZHJzL2Uy&#10;b0RvYy54bWxQSwECLQAUAAYACAAAACEAomkztNoAAAAKAQAADwAAAAAAAAAAAAAAAAAVBAAAZHJz&#10;L2Rvd25yZXYueG1sUEsFBgAAAAAEAAQA8wAAABwFAAAAAA==&#10;" w14:anchorId="335EC940">
                <v:textbox inset="2.16pt,1.44pt,0,1.44pt">
                  <w:txbxContent>
                    <w:p w:rsidR="00C940CA" w:rsidP="00C940CA" w:rsidRDefault="00C940CA" w14:paraId="712B3B7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1712" behindDoc="0" locked="0" layoutInCell="1" allowOverlap="1" wp14:editId="0D2BBDAD" wp14:anchorId="0AC04535">
                <wp:simplePos x="0" y="0"/>
                <wp:positionH relativeFrom="column">
                  <wp:posOffset>1320800</wp:posOffset>
                </wp:positionH>
                <wp:positionV relativeFrom="paragraph">
                  <wp:posOffset>139700</wp:posOffset>
                </wp:positionV>
                <wp:extent cx="1003300" cy="762000"/>
                <wp:effectExtent l="0" t="0" r="0" b="0"/>
                <wp:wrapNone/>
                <wp:docPr id="8063" name="Rectangle 8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11B01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3" style="position:absolute;margin-left:104pt;margin-top:11pt;width:79pt;height:60pt;z-index:259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3qugEAAEw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Ntfb+ixHOHU/qG&#10;unHfW0Uu2cFIqeb5znqNMXVY9hpf4BoldGfykwY3f5EWmYrG55vGaspEYHK72rY1TkLg0Wa9XaGP&#10;Xaq34ggpf1LBkdlhFBBKUZafvqR8ufr7CtbNYC7Pz16eDlMhs9ysb1gPQZ6RIy5pfkajbRgZFdZE&#10;SkYcPKPp55GDosR+9qhss1mvGtyUEizbpsUNhhIg6sP7LPdiCLhLIgMlxwimHxBwebfgwpEVZtf1&#10;mnfifVzQv/0E+1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hhe3qugEAAEwDAAAOAAAAAAAAAAAAAAAAAC4CAABkcnMvZTJv&#10;RG9jLnhtbFBLAQItABQABgAIAAAAIQCiaTO02gAAAAoBAAAPAAAAAAAAAAAAAAAAABQEAABkcnMv&#10;ZG93bnJldi54bWxQSwUGAAAAAAQABADzAAAAGwUAAAAA&#10;" w14:anchorId="0AC04535">
                <v:textbox inset="2.16pt,1.44pt,0,1.44pt">
                  <w:txbxContent>
                    <w:p w:rsidR="00C940CA" w:rsidP="00C940CA" w:rsidRDefault="00C940CA" w14:paraId="2911B01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2736" behindDoc="0" locked="0" layoutInCell="1" allowOverlap="1" wp14:editId="58FE241B" wp14:anchorId="62184AE5">
                <wp:simplePos x="0" y="0"/>
                <wp:positionH relativeFrom="column">
                  <wp:posOffset>1320800</wp:posOffset>
                </wp:positionH>
                <wp:positionV relativeFrom="paragraph">
                  <wp:posOffset>139700</wp:posOffset>
                </wp:positionV>
                <wp:extent cx="1003300" cy="762000"/>
                <wp:effectExtent l="0" t="0" r="0" b="0"/>
                <wp:wrapNone/>
                <wp:docPr id="8064" name="Rectangle 8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CDE108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4" style="position:absolute;margin-left:104pt;margin-top:11pt;width:79pt;height:60pt;z-index:259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FC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b+m5NiecOp/QD&#10;deO+t4pcsoORUs3znfUaY+qw7Dk+wTVK6M7kJw1u/iItMhWNzzeN1ZSJwOR2tW1rnITAo816u0If&#10;u1RvxRFS/qKCI7PDKCCUoiw/fUv5cvX1CtbNYC7Pz16eDlMhs9ysm1eshyDPyBGXND+i0TaMjApr&#10;IiUjDp7R9OvIQVFiv3pUttmsVw1uSgmWbdPiBkMJEPXhfZZ7MQTcJZGBkmME0w8IuGhUcOHICrPr&#10;es078T4u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osmxQrsBAABMAwAADgAAAAAAAAAAAAAAAAAuAgAAZHJzL2Uy&#10;b0RvYy54bWxQSwECLQAUAAYACAAAACEAomkztNoAAAAKAQAADwAAAAAAAAAAAAAAAAAVBAAAZHJz&#10;L2Rvd25yZXYueG1sUEsFBgAAAAAEAAQA8wAAABwFAAAAAA==&#10;" w14:anchorId="62184AE5">
                <v:textbox inset="2.16pt,1.44pt,0,1.44pt">
                  <w:txbxContent>
                    <w:p w:rsidR="00C940CA" w:rsidP="00C940CA" w:rsidRDefault="00C940CA" w14:paraId="7CDE108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3760" behindDoc="0" locked="0" layoutInCell="1" allowOverlap="1" wp14:editId="529B167B" wp14:anchorId="28BC15BF">
                <wp:simplePos x="0" y="0"/>
                <wp:positionH relativeFrom="column">
                  <wp:posOffset>1320800</wp:posOffset>
                </wp:positionH>
                <wp:positionV relativeFrom="paragraph">
                  <wp:posOffset>139700</wp:posOffset>
                </wp:positionV>
                <wp:extent cx="1003300" cy="762000"/>
                <wp:effectExtent l="0" t="0" r="0" b="0"/>
                <wp:wrapNone/>
                <wp:docPr id="8065" name="Rectangle 8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4596C8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5" style="position:absolute;margin-left:104pt;margin-top:11pt;width:79pt;height:60pt;z-index:259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WpugEAAEw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ra1rc3lDhmcUo/&#10;UDfmBiPJKTtqIWSeb9ZrCrHDspfwDOcoopvJzwps/iItMheNjxeN5ZwIx+R6tW5rnATHo7vr9Qp9&#10;7FK9FweI6av0lmSnp4BQirLs8BjT6erbFazLYE7PZy/Nu7mQWd5dr96w7rw4Ikdc0vSERhk/9ZQb&#10;HSiZcPA9ja97BpIS882hsg2WNrgpJVi2TYsbDCVA1LuPWeb46HGXeAJK9gH0MCLgolHBhSMrzM7r&#10;lXfiY1zQv/8E2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uTUWpugEAAEwDAAAOAAAAAAAAAAAAAAAAAC4CAABkcnMvZTJv&#10;RG9jLnhtbFBLAQItABQABgAIAAAAIQCiaTO02gAAAAoBAAAPAAAAAAAAAAAAAAAAABQEAABkcnMv&#10;ZG93bnJldi54bWxQSwUGAAAAAAQABADzAAAAGwUAAAAA&#10;" w14:anchorId="28BC15BF">
                <v:textbox inset="2.16pt,1.44pt,0,1.44pt">
                  <w:txbxContent>
                    <w:p w:rsidR="00C940CA" w:rsidP="00C940CA" w:rsidRDefault="00C940CA" w14:paraId="34596C8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4784" behindDoc="0" locked="0" layoutInCell="1" allowOverlap="1" wp14:editId="5D7E47E1" wp14:anchorId="22BA3B36">
                <wp:simplePos x="0" y="0"/>
                <wp:positionH relativeFrom="column">
                  <wp:posOffset>1320800</wp:posOffset>
                </wp:positionH>
                <wp:positionV relativeFrom="paragraph">
                  <wp:posOffset>139700</wp:posOffset>
                </wp:positionV>
                <wp:extent cx="1003300" cy="762000"/>
                <wp:effectExtent l="0" t="0" r="0" b="0"/>
                <wp:wrapNone/>
                <wp:docPr id="8066" name="Rectangle 8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F1D4D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6" style="position:absolute;margin-left:104pt;margin-top:11pt;width:79pt;height:60pt;z-index:259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xwpGLsBAABMAwAADgAAAAAAAAAAAAAAAAAuAgAAZHJzL2Uy&#10;b0RvYy54bWxQSwECLQAUAAYACAAAACEAomkztNoAAAAKAQAADwAAAAAAAAAAAAAAAAAVBAAAZHJz&#10;L2Rvd25yZXYueG1sUEsFBgAAAAAEAAQA8wAAABwFAAAAAA==&#10;" w14:anchorId="22BA3B36">
                <v:textbox inset="2.16pt,1.44pt,0,1.44pt">
                  <w:txbxContent>
                    <w:p w:rsidR="00C940CA" w:rsidP="00C940CA" w:rsidRDefault="00C940CA" w14:paraId="6EF1D4D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5808" behindDoc="0" locked="0" layoutInCell="1" allowOverlap="1" wp14:editId="0157FD9B" wp14:anchorId="50986498">
                <wp:simplePos x="0" y="0"/>
                <wp:positionH relativeFrom="column">
                  <wp:posOffset>1320800</wp:posOffset>
                </wp:positionH>
                <wp:positionV relativeFrom="paragraph">
                  <wp:posOffset>139700</wp:posOffset>
                </wp:positionV>
                <wp:extent cx="1003300" cy="762000"/>
                <wp:effectExtent l="0" t="0" r="0" b="0"/>
                <wp:wrapNone/>
                <wp:docPr id="8067" name="Rectangle 8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239250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7" style="position:absolute;margin-left:104pt;margin-top:11pt;width:79pt;height:60pt;z-index:259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3z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puQ4njFqf0&#10;HXXjrh8VuWQHI6XK8816TSF2WPYcnuAaRXQz+VmDzV+kReai8fmmsZoTEZjcrrZtjZMQeLRZb1fo&#10;Y5fqtThATJ+VtyQ7jAJCKcry09eYLldfrmBdBnN5PntpPsyFzHKz/vi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NOY3fO8AQAATAMAAA4AAAAAAAAAAAAAAAAALgIAAGRycy9l&#10;Mm9Eb2MueG1sUEsBAi0AFAAGAAgAAAAhAKJpM7TaAAAACgEAAA8AAAAAAAAAAAAAAAAAFgQAAGRy&#10;cy9kb3ducmV2LnhtbFBLBQYAAAAABAAEAPMAAAAdBQAAAAA=&#10;" w14:anchorId="50986498">
                <v:textbox inset="2.16pt,1.44pt,0,1.44pt">
                  <w:txbxContent>
                    <w:p w:rsidR="00C940CA" w:rsidP="00C940CA" w:rsidRDefault="00C940CA" w14:paraId="6239250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6832" behindDoc="0" locked="0" layoutInCell="1" allowOverlap="1" wp14:editId="105C3031" wp14:anchorId="27A8C361">
                <wp:simplePos x="0" y="0"/>
                <wp:positionH relativeFrom="column">
                  <wp:posOffset>1320800</wp:posOffset>
                </wp:positionH>
                <wp:positionV relativeFrom="paragraph">
                  <wp:posOffset>139700</wp:posOffset>
                </wp:positionV>
                <wp:extent cx="1003300" cy="762000"/>
                <wp:effectExtent l="0" t="0" r="0" b="0"/>
                <wp:wrapNone/>
                <wp:docPr id="8068" name="Rectangle 8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95A92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8" style="position:absolute;margin-left:104pt;margin-top:11pt;width:79pt;height:60pt;z-index:259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8WODFugEAAEwDAAAOAAAAAAAAAAAAAAAAAC4CAABkcnMvZTJv&#10;RG9jLnhtbFBLAQItABQABgAIAAAAIQCiaTO02gAAAAoBAAAPAAAAAAAAAAAAAAAAABQEAABkcnMv&#10;ZG93bnJldi54bWxQSwUGAAAAAAQABADzAAAAGwUAAAAA&#10;" w14:anchorId="27A8C361">
                <v:textbox inset="2.16pt,1.44pt,0,1.44pt">
                  <w:txbxContent>
                    <w:p w:rsidR="00C940CA" w:rsidP="00C940CA" w:rsidRDefault="00C940CA" w14:paraId="6595A92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7856" behindDoc="0" locked="0" layoutInCell="1" allowOverlap="1" wp14:editId="23758D29" wp14:anchorId="3BB17F83">
                <wp:simplePos x="0" y="0"/>
                <wp:positionH relativeFrom="column">
                  <wp:posOffset>1320800</wp:posOffset>
                </wp:positionH>
                <wp:positionV relativeFrom="paragraph">
                  <wp:posOffset>139700</wp:posOffset>
                </wp:positionV>
                <wp:extent cx="1003300" cy="762000"/>
                <wp:effectExtent l="0" t="0" r="0" b="0"/>
                <wp:wrapNone/>
                <wp:docPr id="8069" name="Rectangle 8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A4ECA2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9" style="position:absolute;margin-left:104pt;margin-top:11pt;width:79pt;height:60pt;z-index:259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Qu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bX23pcRxi1P6&#10;gbpx14+KXLKDkVLl+Wa9phA7LHsOT3CNIrqZ/KzB5i/SInPR+HzTWM2JCExuV9u2xkkIPNqstyv0&#10;sUv1Vhwgpi/KW5IdRgGhFGX56VtMl6uvV7Aug7k8n700H+ZCZrlZb16xHrw8I0dc0vSIRo9+YlSM&#10;JlAy4eAZjb+OHBQl41eHyjab9arBTSnBsm1a3GAoAaI+vM9yJwaPuyQSUHIMYPoBAReNCi4cWWF2&#10;Xa+8E+/jgv7t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NwULrsBAABMAwAADgAAAAAAAAAAAAAAAAAuAgAAZHJzL2Uy&#10;b0RvYy54bWxQSwECLQAUAAYACAAAACEAomkztNoAAAAKAQAADwAAAAAAAAAAAAAAAAAVBAAAZHJz&#10;L2Rvd25yZXYueG1sUEsFBgAAAAAEAAQA8wAAABwFAAAAAA==&#10;" w14:anchorId="3BB17F83">
                <v:textbox inset="2.16pt,1.44pt,0,1.44pt">
                  <w:txbxContent>
                    <w:p w:rsidR="00C940CA" w:rsidP="00C940CA" w:rsidRDefault="00C940CA" w14:paraId="0A4ECA2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8880" behindDoc="0" locked="0" layoutInCell="1" allowOverlap="1" wp14:editId="12D23F62" wp14:anchorId="6FB5217A">
                <wp:simplePos x="0" y="0"/>
                <wp:positionH relativeFrom="column">
                  <wp:posOffset>1320800</wp:posOffset>
                </wp:positionH>
                <wp:positionV relativeFrom="paragraph">
                  <wp:posOffset>139700</wp:posOffset>
                </wp:positionV>
                <wp:extent cx="1003300" cy="762000"/>
                <wp:effectExtent l="0" t="0" r="0" b="0"/>
                <wp:wrapNone/>
                <wp:docPr id="8070" name="Rectangle 8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30E223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0" style="position:absolute;margin-left:104pt;margin-top:11pt;width:79pt;height:60pt;z-index:259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x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beoMCee5wSt9R&#10;N+57q8glOxgp1TzfWa8xpg7LXuIzXKOE7kx+0uDmL9IiU9H4fNNYTZkITG5X27bGhwQebdbbFfrY&#10;pXorjpDyZxUcmR1GAaEUZfnpa8qXq69XsG4Gc3l+9vJ0mAqZ5WbdvmI9BHlGjrik+QmNtmFkVFgT&#10;KRlx8IymX0cOihL7xaOyzWa9anBTSrBsmxY3GEqAqA/vs9yLIeAuiQyUHCOYfkDARaOCC0dWmF3X&#10;a96J93FB//YT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5nUxugEAAEwDAAAOAAAAAAAAAAAAAAAAAC4CAABkcnMvZTJv&#10;RG9jLnhtbFBLAQItABQABgAIAAAAIQCiaTO02gAAAAoBAAAPAAAAAAAAAAAAAAAAABQEAABkcnMv&#10;ZG93bnJldi54bWxQSwUGAAAAAAQABADzAAAAGwUAAAAA&#10;" w14:anchorId="6FB5217A">
                <v:textbox inset="2.16pt,1.44pt,0,1.44pt">
                  <w:txbxContent>
                    <w:p w:rsidR="00C940CA" w:rsidP="00C940CA" w:rsidRDefault="00C940CA" w14:paraId="330E223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79904" behindDoc="0" locked="0" layoutInCell="1" allowOverlap="1" wp14:editId="04B005ED" wp14:anchorId="26D64208">
                <wp:simplePos x="0" y="0"/>
                <wp:positionH relativeFrom="column">
                  <wp:posOffset>1320800</wp:posOffset>
                </wp:positionH>
                <wp:positionV relativeFrom="paragraph">
                  <wp:posOffset>139700</wp:posOffset>
                </wp:positionV>
                <wp:extent cx="1003300" cy="762000"/>
                <wp:effectExtent l="0" t="0" r="0" b="0"/>
                <wp:wrapNone/>
                <wp:docPr id="8071" name="Rectangle 8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B15322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1" style="position:absolute;margin-left:104pt;margin-top:11pt;width:79pt;height:60pt;z-index:259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HauQEAAEwDAAAOAAAAZHJzL2Uyb0RvYy54bWysU8tu2zAQvBfoPxC813o4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t601DiucMufUff&#10;uB+sIpfqaKRUS38Xv6aYerz2HJ/gmiVcLuJnDW75oiwyF4/PN4/VnInA4na97WrshMCtzd12jWtE&#10;qV4vR0j5swqOLAtGAakUZ/npa8qXoy9H8N5C5vL8ssrzYS5iGoR+4XoI8owacUjzIwZtw8SosCZS&#10;MmHjGU2/jhwUJfaLR2fbzd26xUkpSdO1HU4wlARZH95WuRdjwFkSGSg5RjDDiISLR4UXtqwou47X&#10;MhNv88L+9SfY/wY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Nigdq5AQAATAMAAA4AAAAAAAAAAAAAAAAALgIAAGRycy9lMm9E&#10;b2MueG1sUEsBAi0AFAAGAAgAAAAhAKJpM7TaAAAACgEAAA8AAAAAAAAAAAAAAAAAEwQAAGRycy9k&#10;b3ducmV2LnhtbFBLBQYAAAAABAAEAPMAAAAaBQAAAAA=&#10;" w14:anchorId="26D64208">
                <v:textbox inset="2.16pt,1.44pt,0,1.44pt">
                  <w:txbxContent>
                    <w:p w:rsidR="00C940CA" w:rsidP="00C940CA" w:rsidRDefault="00C940CA" w14:paraId="5B15322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0928" behindDoc="0" locked="0" layoutInCell="1" allowOverlap="1" wp14:editId="7F7F4F0A" wp14:anchorId="6FE0007B">
                <wp:simplePos x="0" y="0"/>
                <wp:positionH relativeFrom="column">
                  <wp:posOffset>1320800</wp:posOffset>
                </wp:positionH>
                <wp:positionV relativeFrom="paragraph">
                  <wp:posOffset>139700</wp:posOffset>
                </wp:positionV>
                <wp:extent cx="1003300" cy="762000"/>
                <wp:effectExtent l="0" t="0" r="0" b="0"/>
                <wp:wrapNone/>
                <wp:docPr id="8072" name="Rectangle 8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B09069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2" style="position:absolute;margin-left:104pt;margin-top:11pt;width:79pt;height:60pt;z-index:259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EviYfrsBAABMAwAADgAAAAAAAAAAAAAAAAAuAgAAZHJzL2Uy&#10;b0RvYy54bWxQSwECLQAUAAYACAAAACEAomkztNoAAAAKAQAADwAAAAAAAAAAAAAAAAAVBAAAZHJz&#10;L2Rvd25yZXYueG1sUEsFBgAAAAAEAAQA8wAAABwFAAAAAA==&#10;" w14:anchorId="6FE0007B">
                <v:textbox inset="2.16pt,1.44pt,0,1.44pt">
                  <w:txbxContent>
                    <w:p w:rsidR="00C940CA" w:rsidP="00C940CA" w:rsidRDefault="00C940CA" w14:paraId="0B09069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1952" behindDoc="0" locked="0" layoutInCell="1" allowOverlap="1" wp14:editId="1D3D2864" wp14:anchorId="52082340">
                <wp:simplePos x="0" y="0"/>
                <wp:positionH relativeFrom="column">
                  <wp:posOffset>1320800</wp:posOffset>
                </wp:positionH>
                <wp:positionV relativeFrom="paragraph">
                  <wp:posOffset>139700</wp:posOffset>
                </wp:positionV>
                <wp:extent cx="1003300" cy="762000"/>
                <wp:effectExtent l="0" t="0" r="0" b="0"/>
                <wp:wrapNone/>
                <wp:docPr id="8073" name="Rectangle 8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CA3A16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3" style="position:absolute;margin-left:104pt;margin-top:11pt;width:79pt;height:60pt;z-index:259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yVugEAAEwDAAAOAAAAZHJzL2Uyb0RvYy54bWysU9tu2zAMfR+wfxD0vthx2s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bber2ixHOHU/qO&#10;unHfW0XO2cFIqeb5znqNMXVY9hKf4RIldGfykwY3f5EWmYrGp6vGaspEYHKz2rQ1TkLg0fpms0If&#10;u1SvxRFS/qqCI7PDKCCUoiw/PqR8vvrnCtbNYM7Pz16e9lMhs1zfXrHugzwhR1zS/IRG2zAyKqyJ&#10;lIw4eEbTrwMHRYn95lHZZn2zanBTSrBsmxY3GEqAqPdvs9yLIeAuiQyUHCKYfkDA5d2CC0dWmF3W&#10;a96Jt3FB//oT7H4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efGyVugEAAEwDAAAOAAAAAAAAAAAAAAAAAC4CAABkcnMvZTJv&#10;RG9jLnhtbFBLAQItABQABgAIAAAAIQCiaTO02gAAAAoBAAAPAAAAAAAAAAAAAAAAABQEAABkcnMv&#10;ZG93bnJldi54bWxQSwUGAAAAAAQABADzAAAAGwUAAAAA&#10;" w14:anchorId="52082340">
                <v:textbox inset="2.16pt,1.44pt,0,1.44pt">
                  <w:txbxContent>
                    <w:p w:rsidR="00C940CA" w:rsidP="00C940CA" w:rsidRDefault="00C940CA" w14:paraId="5CA3A16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2976" behindDoc="0" locked="0" layoutInCell="1" allowOverlap="1" wp14:editId="06B4A980" wp14:anchorId="4E434B82">
                <wp:simplePos x="0" y="0"/>
                <wp:positionH relativeFrom="column">
                  <wp:posOffset>1320800</wp:posOffset>
                </wp:positionH>
                <wp:positionV relativeFrom="paragraph">
                  <wp:posOffset>139700</wp:posOffset>
                </wp:positionV>
                <wp:extent cx="1003300" cy="762000"/>
                <wp:effectExtent l="0" t="0" r="0" b="0"/>
                <wp:wrapNone/>
                <wp:docPr id="8074" name="Rectangle 8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620BE6"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4" style="position:absolute;margin-left:104pt;margin-top:11pt;width:79pt;height:60pt;z-index:259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A9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23qzpsRxi1P6&#10;gbpx14+KXLKDkVLl+Wa9phA7LHsKj3CNIrqZ/KzB5i/SInPR+HzTWM2JCExuV9u2xkkIPNqstyv0&#10;sUv1Whwgpi/KW5IdRgGhFGX56VtMl6svV7Aug7k8n700H+ZCZrn52LxgPXh5Ro64pOkBjR79xKgY&#10;TaBkwsEzGn8dOShKxq8OlW0261WDm1KCZdu0uMFQAkR9eJvlTgwed0kkoOQYwPQD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TAwPbsBAABMAwAADgAAAAAAAAAAAAAAAAAuAgAAZHJzL2Uy&#10;b0RvYy54bWxQSwECLQAUAAYACAAAACEAomkztNoAAAAKAQAADwAAAAAAAAAAAAAAAAAVBAAAZHJz&#10;L2Rvd25yZXYueG1sUEsFBgAAAAAEAAQA8wAAABwFAAAAAA==&#10;" w14:anchorId="4E434B82">
                <v:textbox inset="2.16pt,1.44pt,0,1.44pt">
                  <w:txbxContent>
                    <w:p w:rsidR="00C940CA" w:rsidP="00C940CA" w:rsidRDefault="00C940CA" w14:paraId="6E620BE6"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4000" behindDoc="0" locked="0" layoutInCell="1" allowOverlap="1" wp14:editId="6B46A7F3" wp14:anchorId="5BD73CDC">
                <wp:simplePos x="0" y="0"/>
                <wp:positionH relativeFrom="column">
                  <wp:posOffset>1320800</wp:posOffset>
                </wp:positionH>
                <wp:positionV relativeFrom="paragraph">
                  <wp:posOffset>139700</wp:posOffset>
                </wp:positionV>
                <wp:extent cx="1003300" cy="762000"/>
                <wp:effectExtent l="0" t="0" r="0" b="0"/>
                <wp:wrapNone/>
                <wp:docPr id="8075" name="Rectangle 8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61265EB"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5" style="position:absolute;margin-left:104pt;margin-top:11pt;width:79pt;height:60pt;z-index:259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TW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tl7fUuK4xSn9&#10;RN24G4wk5+yo+17m+Wa9phA7LHsKj3CJIrqZ/KzA5i/SInPR+HTVWM6JCExuVpu2xkkIPFrfbFbo&#10;Y5fqtThATF+ltyQ7jAJCKcry4/eYzldfrmBdBnN+Pntp3s+FzHJ9u3rBuvf9CTnikqYHNMr4iVFh&#10;dKBkwsEzGn8fOEhKzDeHyjbrm1WDm1KCZdu0uMFQAkS9f5vlTowed0kkoOQQQA8jAi4aFVw4ssLs&#10;sl55J97GBf3r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0bTE1rsBAABMAwAADgAAAAAAAAAAAAAAAAAuAgAAZHJzL2Uy&#10;b0RvYy54bWxQSwECLQAUAAYACAAAACEAomkztNoAAAAKAQAADwAAAAAAAAAAAAAAAAAVBAAAZHJz&#10;L2Rvd25yZXYueG1sUEsFBgAAAAAEAAQA8wAAABwFAAAAAA==&#10;" w14:anchorId="5BD73CDC">
                <v:textbox inset="2.16pt,1.44pt,0,1.44pt">
                  <w:txbxContent>
                    <w:p w:rsidR="00C940CA" w:rsidP="00C940CA" w:rsidRDefault="00C940CA" w14:paraId="461265EB"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5024" behindDoc="0" locked="0" layoutInCell="1" allowOverlap="1" wp14:editId="4BA4A342" wp14:anchorId="10A601ED">
                <wp:simplePos x="0" y="0"/>
                <wp:positionH relativeFrom="column">
                  <wp:posOffset>1320800</wp:posOffset>
                </wp:positionH>
                <wp:positionV relativeFrom="paragraph">
                  <wp:posOffset>139700</wp:posOffset>
                </wp:positionV>
                <wp:extent cx="1003300" cy="762000"/>
                <wp:effectExtent l="0" t="0" r="0" b="0"/>
                <wp:wrapNone/>
                <wp:docPr id="8076" name="Rectangle 8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1080F52"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6" style="position:absolute;margin-left:104pt;margin-top:11pt;width:79pt;height:60pt;z-index:259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hn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3pzR4njFqf0&#10;HXXjrh8VuWQHI6XK8816TSF2WPYcnuAaRXQz+VmDzV+kReai8fmmsZoTEZjcrrZtjZMQeLRZb1fo&#10;Y5fqtThATJ+VtyQ7jAJCKcry09eYLldfrmBdBnN5PntpPsyFzHLzcf2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KDlqGe8AQAATAMAAA4AAAAAAAAAAAAAAAAALgIAAGRycy9l&#10;Mm9Eb2MueG1sUEsBAi0AFAAGAAgAAAAhAKJpM7TaAAAACgEAAA8AAAAAAAAAAAAAAAAAFgQAAGRy&#10;cy9kb3ducmV2LnhtbFBLBQYAAAAABAAEAPMAAAAdBQAAAAA=&#10;" w14:anchorId="10A601ED">
                <v:textbox inset="2.16pt,1.44pt,0,1.44pt">
                  <w:txbxContent>
                    <w:p w:rsidR="00C940CA" w:rsidP="00C940CA" w:rsidRDefault="00C940CA" w14:paraId="11080F52"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6048" behindDoc="0" locked="0" layoutInCell="1" allowOverlap="1" wp14:editId="6253CDDC" wp14:anchorId="061803BB">
                <wp:simplePos x="0" y="0"/>
                <wp:positionH relativeFrom="column">
                  <wp:posOffset>1320800</wp:posOffset>
                </wp:positionH>
                <wp:positionV relativeFrom="paragraph">
                  <wp:posOffset>139700</wp:posOffset>
                </wp:positionV>
                <wp:extent cx="1003300" cy="762000"/>
                <wp:effectExtent l="0" t="0" r="0" b="0"/>
                <wp:wrapNone/>
                <wp:docPr id="8077" name="Rectangle 8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C0013CD"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7" style="position:absolute;margin-left:104pt;margin-top:11pt;width:79pt;height:60pt;z-index:259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yMvAEAAEwDAAAOAAAAZHJzL2Uyb0RvYy54bWysU9tu2zAMfR+wfxD0vthx2tk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pqxrShy3OKVf&#10;qBt33aDIKdsbKdU831mvMcQWy57DE5yjiO5MftJg5y/SIlPW+HjRWE2JCEyuV+umxEkIPKqv1iv0&#10;sUvxVhwgpp/KWzI7jAJCycryw31Mp6uvV7BuBnN6fvbStJsymWV9ff2KdeflETnikqZHNHrwI6Ni&#10;MIGSEQfPaPyz56AoGe4cKlvVV6sKNyUHy6ZqcIMhB4h69z7Lneg97pJIQMk+gOl6BJw1yrhwZJnZ&#10;eb3mnXgfZ/RvP8H2L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OxhXIy8AQAATAMAAA4AAAAAAAAAAAAAAAAALgIAAGRycy9l&#10;Mm9Eb2MueG1sUEsBAi0AFAAGAAgAAAAhAKJpM7TaAAAACgEAAA8AAAAAAAAAAAAAAAAAFgQAAGRy&#10;cy9kb3ducmV2LnhtbFBLBQYAAAAABAAEAPMAAAAdBQAAAAA=&#10;" w14:anchorId="061803BB">
                <v:textbox inset="2.16pt,1.44pt,0,1.44pt">
                  <w:txbxContent>
                    <w:p w:rsidR="00C940CA" w:rsidP="00C940CA" w:rsidRDefault="00C940CA" w14:paraId="2C0013CD"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7072" behindDoc="0" locked="0" layoutInCell="1" allowOverlap="1" wp14:editId="507DA408" wp14:anchorId="440D6237">
                <wp:simplePos x="0" y="0"/>
                <wp:positionH relativeFrom="column">
                  <wp:posOffset>1320800</wp:posOffset>
                </wp:positionH>
                <wp:positionV relativeFrom="paragraph">
                  <wp:posOffset>139700</wp:posOffset>
                </wp:positionV>
                <wp:extent cx="1003300" cy="762000"/>
                <wp:effectExtent l="0" t="0" r="0" b="0"/>
                <wp:wrapNone/>
                <wp:docPr id="8078" name="Rectangle 8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3EBFA9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8" style="position:absolute;margin-left:104pt;margin-top:11pt;width:79pt;height:60pt;z-index:259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G6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NtvcZZee5wSj9R&#10;N+57q8g5Oxgp1TzfWa8xpg7LnuIjXKKE7kx+0uDmL9IiU9H4dNVYTZkITG5Wm7bGSQg8Wt9sVuhj&#10;l+q1OELKX1VwZHYYBYRSlOXH7ymfr75cwboZzPn52cvTfipkluvPty9Y90GekCMuaX5Ao20YGRXW&#10;REpGHDyj6feBg6LEfvOobLO+WTW4KSVYtk2LqkAJEPX+bZZ7MQTcJZGBkkME0w8IuGhUcOHICrPL&#10;es078TYu6F9/gt0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6FhursBAABMAwAADgAAAAAAAAAAAAAAAAAuAgAAZHJzL2Uy&#10;b0RvYy54bWxQSwECLQAUAAYACAAAACEAomkztNoAAAAKAQAADwAAAAAAAAAAAAAAAAAVBAAAZHJz&#10;L2Rvd25yZXYueG1sUEsFBgAAAAAEAAQA8wAAABwFAAAAAA==&#10;" w14:anchorId="440D6237">
                <v:textbox inset="2.16pt,1.44pt,0,1.44pt">
                  <w:txbxContent>
                    <w:p w:rsidR="00C940CA" w:rsidP="00C940CA" w:rsidRDefault="00C940CA" w14:paraId="33EBFA9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8096" behindDoc="0" locked="0" layoutInCell="1" allowOverlap="1" wp14:editId="57DF18E0" wp14:anchorId="7F0AAEC1">
                <wp:simplePos x="0" y="0"/>
                <wp:positionH relativeFrom="column">
                  <wp:posOffset>1320800</wp:posOffset>
                </wp:positionH>
                <wp:positionV relativeFrom="paragraph">
                  <wp:posOffset>139700</wp:posOffset>
                </wp:positionV>
                <wp:extent cx="1003300" cy="762000"/>
                <wp:effectExtent l="0" t="0" r="0" b="0"/>
                <wp:wrapNone/>
                <wp:docPr id="8079" name="Rectangle 8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D954431"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9" style="position:absolute;margin-left:104pt;margin-top:11pt;width:79pt;height:60pt;z-index:259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VRuwEAAEwDAAAOAAAAZHJzL2Uyb0RvYy54bWysU01v2zAMvQ/YfxB0X+w47ew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7JeU2KZwSn9&#10;Qd2YHbQgp+yo+l6k+Sa9Jh9aLHv0D3COArqJ/CzBpC/SInPW+HjRWMyRcEyuV+umxElwPKqv1iv0&#10;sUvxWuwhxJ/CGZKcjgJCycqyw+8QT1dfrmBdAnN6Pnlx3s2ZzLK+rl+w7lx/RI64pPEejdRu6ijX&#10;ylMy4eA7Gv7uGQhK9C+Lylb11arCTcnBsqka3GDIAaLevc0yy0eHu8QjULL3oIYRAWeNMi4cWWZ2&#10;Xq+0E2/jjP71J9j+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yWVUbsBAABMAwAADgAAAAAAAAAAAAAAAAAuAgAAZHJzL2Uy&#10;b0RvYy54bWxQSwECLQAUAAYACAAAACEAomkztNoAAAAKAQAADwAAAAAAAAAAAAAAAAAVBAAAZHJz&#10;L2Rvd25yZXYueG1sUEsFBgAAAAAEAAQA8wAAABwFAAAAAA==&#10;" w14:anchorId="7F0AAEC1">
                <v:textbox inset="2.16pt,1.44pt,0,1.44pt">
                  <w:txbxContent>
                    <w:p w:rsidR="00C940CA" w:rsidP="00C940CA" w:rsidRDefault="00C940CA" w14:paraId="1D954431"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89120" behindDoc="0" locked="0" layoutInCell="1" allowOverlap="1" wp14:editId="79260D1E" wp14:anchorId="24CA1F78">
                <wp:simplePos x="0" y="0"/>
                <wp:positionH relativeFrom="column">
                  <wp:posOffset>1320800</wp:posOffset>
                </wp:positionH>
                <wp:positionV relativeFrom="paragraph">
                  <wp:posOffset>139700</wp:posOffset>
                </wp:positionV>
                <wp:extent cx="1003300" cy="762000"/>
                <wp:effectExtent l="0" t="0" r="0" b="0"/>
                <wp:wrapNone/>
                <wp:docPr id="8080" name="Rectangle 8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79833B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0" style="position:absolute;margin-left:104pt;margin-top:11pt;width:79pt;height:60pt;z-index:259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a/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3aJAnjuc0i/U&#10;jfveKnLODkZKNc931muMqcOyx/gAlyihO5OfNLj5i7TIVDQ+XTVWUyYCk5vVpq3xIYFH65vNCn3s&#10;Ur0UR0j5mwqOzA6jgFCKsvz4I+Xz1ecrWDeDOT8/e3naT4XMcv25fca6D/KEHHFJ8z0abcPIqLAm&#10;UjLi4BlNfw4cFCX2u0dlm/XNqsFNKcGybVrcYCgBot6/znIvhoC7JDJQcohg+gEBF40KLhxZYXZZ&#10;r3knXscF/ctP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rNNa/ugEAAEwDAAAOAAAAAAAAAAAAAAAAAC4CAABkcnMvZTJv&#10;RG9jLnhtbFBLAQItABQABgAIAAAAIQCiaTO02gAAAAoBAAAPAAAAAAAAAAAAAAAAABQEAABkcnMv&#10;ZG93bnJldi54bWxQSwUGAAAAAAQABADzAAAAGwUAAAAA&#10;" w14:anchorId="24CA1F78">
                <v:textbox inset="2.16pt,1.44pt,0,1.44pt">
                  <w:txbxContent>
                    <w:p w:rsidR="00C940CA" w:rsidP="00C940CA" w:rsidRDefault="00C940CA" w14:paraId="179833B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0144" behindDoc="0" locked="0" layoutInCell="1" allowOverlap="1" wp14:editId="6F10399C" wp14:anchorId="43D21F86">
                <wp:simplePos x="0" y="0"/>
                <wp:positionH relativeFrom="column">
                  <wp:posOffset>1320800</wp:posOffset>
                </wp:positionH>
                <wp:positionV relativeFrom="paragraph">
                  <wp:posOffset>139700</wp:posOffset>
                </wp:positionV>
                <wp:extent cx="1003300" cy="609600"/>
                <wp:effectExtent l="0" t="0" r="0" b="0"/>
                <wp:wrapNone/>
                <wp:docPr id="8081" name="Rectangle 8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3C78094"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1" style="position:absolute;margin-left:104pt;margin-top:11pt;width:79pt;height:48pt;z-index:259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Q9a2bsBAABMAwAADgAAAAAAAAAAAAAAAAAuAgAAZHJzL2Uy&#10;b0RvYy54bWxQSwECLQAUAAYACAAAACEAuU4FbtoAAAAKAQAADwAAAAAAAAAAAAAAAAAVBAAAZHJz&#10;L2Rvd25yZXYueG1sUEsFBgAAAAAEAAQA8wAAABwFAAAAAA==&#10;" w14:anchorId="43D21F86">
                <v:textbox inset="2.16pt,1.44pt,0,1.44pt">
                  <w:txbxContent>
                    <w:p w:rsidR="00C940CA" w:rsidP="00C940CA" w:rsidRDefault="00C940CA" w14:paraId="03C78094"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1168" behindDoc="0" locked="0" layoutInCell="1" allowOverlap="1" wp14:editId="0F0A4BA5" wp14:anchorId="5C7EFF05">
                <wp:simplePos x="0" y="0"/>
                <wp:positionH relativeFrom="column">
                  <wp:posOffset>1320800</wp:posOffset>
                </wp:positionH>
                <wp:positionV relativeFrom="paragraph">
                  <wp:posOffset>139700</wp:posOffset>
                </wp:positionV>
                <wp:extent cx="1003300" cy="609600"/>
                <wp:effectExtent l="0" t="0" r="0" b="0"/>
                <wp:wrapNone/>
                <wp:docPr id="8082" name="Rectangle 8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72B6399"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2" style="position:absolute;margin-left:104pt;margin-top:11pt;width:79pt;height:48pt;z-index:259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3QbbLrsBAABMAwAADgAAAAAAAAAAAAAAAAAuAgAAZHJzL2Uy&#10;b0RvYy54bWxQSwECLQAUAAYACAAAACEAuU4FbtoAAAAKAQAADwAAAAAAAAAAAAAAAAAVBAAAZHJz&#10;L2Rvd25yZXYueG1sUEsFBgAAAAAEAAQA8wAAABwFAAAAAA==&#10;" w14:anchorId="5C7EFF05">
                <v:textbox inset="2.16pt,1.44pt,0,1.44pt">
                  <w:txbxContent>
                    <w:p w:rsidR="00C940CA" w:rsidP="00C940CA" w:rsidRDefault="00C940CA" w14:paraId="672B6399"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2192" behindDoc="0" locked="0" layoutInCell="1" allowOverlap="1" wp14:editId="6400EEE9" wp14:anchorId="1904B0D7">
                <wp:simplePos x="0" y="0"/>
                <wp:positionH relativeFrom="column">
                  <wp:posOffset>1320800</wp:posOffset>
                </wp:positionH>
                <wp:positionV relativeFrom="paragraph">
                  <wp:posOffset>139700</wp:posOffset>
                </wp:positionV>
                <wp:extent cx="1003300" cy="609600"/>
                <wp:effectExtent l="0" t="0" r="0" b="0"/>
                <wp:wrapNone/>
                <wp:docPr id="8083" name="Rectangle 8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D15E3A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3" style="position:absolute;margin-left:104pt;margin-top:11pt;width:79pt;height:48pt;z-index:259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F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Nt3a4o8dzhlL6j&#10;btz3VpFzdjBSqnm+s15jTB2WvcRnuEQJ3Zn8pMHNX6RFpqLx6aqxmjIRmNysNm2NkxB4dLNZb9DH&#10;LtVrcYSUv6rgyOwwCgilKMuPjymfr/65gnUzmPPzs5en/VTILG/XV6z7IE/IEZc0P6HRNoyMCmsi&#10;JSMOntH068BBUWIfPCrb3H5eNbgpJVi2TYsbDCVA1Pu3We7FEHCXRAZKDhFMPyDg8m7BhSMrzC7r&#10;Ne/E27igf/0J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Rgi/FugEAAEwDAAAOAAAAAAAAAAAAAAAAAC4CAABkcnMvZTJv&#10;RG9jLnhtbFBLAQItABQABgAIAAAAIQC5TgVu2gAAAAoBAAAPAAAAAAAAAAAAAAAAABQEAABkcnMv&#10;ZG93bnJldi54bWxQSwUGAAAAAAQABADzAAAAGwUAAAAA&#10;" w14:anchorId="1904B0D7">
                <v:textbox inset="2.16pt,1.44pt,0,1.44pt">
                  <w:txbxContent>
                    <w:p w:rsidR="00C940CA" w:rsidP="00C940CA" w:rsidRDefault="00C940CA" w14:paraId="2D15E3A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3216" behindDoc="0" locked="0" layoutInCell="1" allowOverlap="1" wp14:editId="5CBFADA7" wp14:anchorId="12DA5370">
                <wp:simplePos x="0" y="0"/>
                <wp:positionH relativeFrom="column">
                  <wp:posOffset>1320800</wp:posOffset>
                </wp:positionH>
                <wp:positionV relativeFrom="paragraph">
                  <wp:posOffset>139700</wp:posOffset>
                </wp:positionV>
                <wp:extent cx="1003300" cy="609600"/>
                <wp:effectExtent l="0" t="0" r="0" b="0"/>
                <wp:wrapNone/>
                <wp:docPr id="8084" name="Rectangle 8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16528C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4" style="position:absolute;margin-left:104pt;margin-top:11pt;width:79pt;height:48pt;z-index:259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s5zbbsBAABMAwAADgAAAAAAAAAAAAAAAAAuAgAAZHJzL2Uy&#10;b0RvYy54bWxQSwECLQAUAAYACAAAACEAuU4FbtoAAAAKAQAADwAAAAAAAAAAAAAAAAAVBAAAZHJz&#10;L2Rvd25yZXYueG1sUEsFBgAAAAAEAAQA8wAAABwFAAAAAA==&#10;" w14:anchorId="12DA5370">
                <v:textbox inset="2.16pt,1.44pt,0,1.44pt">
                  <w:txbxContent>
                    <w:p w:rsidR="00C940CA" w:rsidP="00C940CA" w:rsidRDefault="00C940CA" w14:paraId="216528C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4240" behindDoc="0" locked="0" layoutInCell="1" allowOverlap="1" wp14:editId="0099938C" wp14:anchorId="4075C1D3">
                <wp:simplePos x="0" y="0"/>
                <wp:positionH relativeFrom="column">
                  <wp:posOffset>1320800</wp:posOffset>
                </wp:positionH>
                <wp:positionV relativeFrom="paragraph">
                  <wp:posOffset>139700</wp:posOffset>
                </wp:positionV>
                <wp:extent cx="1003300" cy="609600"/>
                <wp:effectExtent l="0" t="0" r="0" b="0"/>
                <wp:wrapNone/>
                <wp:docPr id="8085" name="Rectangle 8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00017A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5" style="position:absolute;margin-left:104pt;margin-top:11pt;width:79pt;height:48pt;z-index:259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eGuwEAAEwDAAAOAAAAZHJzL2Uyb0RvYy54bWysU9tu2zAMfR+wfxD0vthx1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G2bm8o8dzhlH6i&#10;btz3VpFzdjBSqnm+s15jTB2WPcVHuEQJ3Zn8pMHNX6RFpqLx6aqxmjIRmNysNm2NkxB4dLNZb9DH&#10;LtVrcYSUv6rgyOwwCgilKMuP31M+X325gnUzmPPzs5en/VTILG/Xqxes+yBPyBGXND+g0TaMjApr&#10;IiUjDp7R9PvAQVFiv3lUtrn9vG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kqHhrsBAABMAwAADgAAAAAAAAAAAAAAAAAuAgAAZHJzL2Uy&#10;b0RvYy54bWxQSwECLQAUAAYACAAAACEAuU4FbtoAAAAKAQAADwAAAAAAAAAAAAAAAAAVBAAAZHJz&#10;L2Rvd25yZXYueG1sUEsFBgAAAAAEAAQA8wAAABwFAAAAAA==&#10;" w14:anchorId="4075C1D3">
                <v:textbox inset="2.16pt,1.44pt,0,1.44pt">
                  <w:txbxContent>
                    <w:p w:rsidR="00C940CA" w:rsidP="00C940CA" w:rsidRDefault="00C940CA" w14:paraId="100017A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5264" behindDoc="0" locked="0" layoutInCell="1" allowOverlap="1" wp14:editId="7DA431A5" wp14:anchorId="1EBE17CF">
                <wp:simplePos x="0" y="0"/>
                <wp:positionH relativeFrom="column">
                  <wp:posOffset>1320800</wp:posOffset>
                </wp:positionH>
                <wp:positionV relativeFrom="paragraph">
                  <wp:posOffset>139700</wp:posOffset>
                </wp:positionV>
                <wp:extent cx="1003300" cy="609600"/>
                <wp:effectExtent l="0" t="0" r="0" b="0"/>
                <wp:wrapNone/>
                <wp:docPr id="8086" name="Rectangle 8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C3035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6" style="position:absolute;margin-left:104pt;margin-top:11pt;width:79pt;height:48pt;z-index:259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3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S0rdsVJY5ZnNIP&#10;1I25wUhyyo5aCJnnm/WaQuyw7CU8wzmK6GbyswKbv0iLzEXj40VjOSfCMbm+Xrc1ToLj0e16tUYf&#10;u1TvxQFi+iq9JdnpKSCUoiw7PMZ0uvp2BesymNPz2Uvzbi5klnermzesOy+OyBGXND2hUcZPPeVG&#10;B0omHHxP4+uegaTEfHOobHN3c93gppRg2TYtbjCUAFHvPmaZ46PHXeIJKNkH0MOIgItGBReOrDA7&#10;r1feiY9xQf/+E2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xvrN7sBAABMAwAADgAAAAAAAAAAAAAAAAAuAgAAZHJzL2Uy&#10;b0RvYy54bWxQSwECLQAUAAYACAAAACEAuU4FbtoAAAAKAQAADwAAAAAAAAAAAAAAAAAVBAAAZHJz&#10;L2Rvd25yZXYueG1sUEsFBgAAAAAEAAQA8wAAABwFAAAAAA==&#10;" w14:anchorId="1EBE17CF">
                <v:textbox inset="2.16pt,1.44pt,0,1.44pt">
                  <w:txbxContent>
                    <w:p w:rsidR="00C940CA" w:rsidP="00C940CA" w:rsidRDefault="00C940CA" w14:paraId="5DC3035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6288" behindDoc="0" locked="0" layoutInCell="1" allowOverlap="1" wp14:editId="7D006927" wp14:anchorId="1F117D4B">
                <wp:simplePos x="0" y="0"/>
                <wp:positionH relativeFrom="column">
                  <wp:posOffset>1320800</wp:posOffset>
                </wp:positionH>
                <wp:positionV relativeFrom="paragraph">
                  <wp:posOffset>139700</wp:posOffset>
                </wp:positionV>
                <wp:extent cx="1003300" cy="609600"/>
                <wp:effectExtent l="0" t="0" r="0" b="0"/>
                <wp:wrapNone/>
                <wp:docPr id="8087" name="Rectangle 8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3E1472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7" style="position:absolute;margin-left:104pt;margin-top:11pt;width:79pt;height:48pt;z-index:259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I58f3LsBAABMAwAADgAAAAAAAAAAAAAAAAAuAgAAZHJzL2Uy&#10;b0RvYy54bWxQSwECLQAUAAYACAAAACEAuU4FbtoAAAAKAQAADwAAAAAAAAAAAAAAAAAVBAAAZHJz&#10;L2Rvd25yZXYueG1sUEsFBgAAAAAEAAQA8wAAABwFAAAAAA==&#10;" w14:anchorId="1F117D4B">
                <v:textbox inset="2.16pt,1.44pt,0,1.44pt">
                  <w:txbxContent>
                    <w:p w:rsidR="00C940CA" w:rsidP="00C940CA" w:rsidRDefault="00C940CA" w14:paraId="23E1472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7312" behindDoc="0" locked="0" layoutInCell="1" allowOverlap="1" wp14:editId="0808C99C" wp14:anchorId="13CF053E">
                <wp:simplePos x="0" y="0"/>
                <wp:positionH relativeFrom="column">
                  <wp:posOffset>1320800</wp:posOffset>
                </wp:positionH>
                <wp:positionV relativeFrom="paragraph">
                  <wp:posOffset>139700</wp:posOffset>
                </wp:positionV>
                <wp:extent cx="1003300" cy="609600"/>
                <wp:effectExtent l="0" t="0" r="0" b="0"/>
                <wp:wrapNone/>
                <wp:docPr id="8088" name="Rectangle 8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1D11E1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8" style="position:absolute;margin-left:104pt;margin-top:11pt;width:79pt;height:48pt;z-index:259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MXyLqugEAAEwDAAAOAAAAAAAAAAAAAAAAAC4CAABkcnMvZTJv&#10;RG9jLnhtbFBLAQItABQABgAIAAAAIQC5TgVu2gAAAAoBAAAPAAAAAAAAAAAAAAAAABQEAABkcnMv&#10;ZG93bnJldi54bWxQSwUGAAAAAAQABADzAAAAGwUAAAAA&#10;" w14:anchorId="13CF053E">
                <v:textbox inset="2.16pt,1.44pt,0,1.44pt">
                  <w:txbxContent>
                    <w:p w:rsidR="00C940CA" w:rsidP="00C940CA" w:rsidRDefault="00C940CA" w14:paraId="41D11E1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8336" behindDoc="0" locked="0" layoutInCell="1" allowOverlap="1" wp14:editId="12C44BC0" wp14:anchorId="542B0DFB">
                <wp:simplePos x="0" y="0"/>
                <wp:positionH relativeFrom="column">
                  <wp:posOffset>1320800</wp:posOffset>
                </wp:positionH>
                <wp:positionV relativeFrom="paragraph">
                  <wp:posOffset>139700</wp:posOffset>
                </wp:positionV>
                <wp:extent cx="1003300" cy="609600"/>
                <wp:effectExtent l="0" t="0" r="0" b="0"/>
                <wp:wrapNone/>
                <wp:docPr id="8089" name="Rectangle 8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4836A6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9" style="position:absolute;margin-left:104pt;margin-top:11pt;width:79pt;height:48pt;z-index:259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ANvWAbsBAABMAwAADgAAAAAAAAAAAAAAAAAuAgAAZHJzL2Uy&#10;b0RvYy54bWxQSwECLQAUAAYACAAAACEAuU4FbtoAAAAKAQAADwAAAAAAAAAAAAAAAAAVBAAAZHJz&#10;L2Rvd25yZXYueG1sUEsFBgAAAAAEAAQA8wAAABwFAAAAAA==&#10;" w14:anchorId="542B0DFB">
                <v:textbox inset="2.16pt,1.44pt,0,1.44pt">
                  <w:txbxContent>
                    <w:p w:rsidR="00C940CA" w:rsidP="00C940CA" w:rsidRDefault="00C940CA" w14:paraId="54836A6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599360" behindDoc="0" locked="0" layoutInCell="1" allowOverlap="1" wp14:editId="3D91BB21" wp14:anchorId="0F9AB801">
                <wp:simplePos x="0" y="0"/>
                <wp:positionH relativeFrom="column">
                  <wp:posOffset>1320800</wp:posOffset>
                </wp:positionH>
                <wp:positionV relativeFrom="paragraph">
                  <wp:posOffset>139700</wp:posOffset>
                </wp:positionV>
                <wp:extent cx="1003300" cy="609600"/>
                <wp:effectExtent l="0" t="0" r="0" b="0"/>
                <wp:wrapNone/>
                <wp:docPr id="8090" name="Rectangle 8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60FA31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0" style="position:absolute;margin-left:104pt;margin-top:11pt;width:79pt;height:48pt;z-index:259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j+G3HrsBAABMAwAADgAAAAAAAAAAAAAAAAAuAgAAZHJzL2Uy&#10;b0RvYy54bWxQSwECLQAUAAYACAAAACEAuU4FbtoAAAAKAQAADwAAAAAAAAAAAAAAAAAVBAAAZHJz&#10;L2Rvd25yZXYueG1sUEsFBgAAAAAEAAQA8wAAABwFAAAAAA==&#10;" w14:anchorId="0F9AB801">
                <v:textbox inset="2.16pt,1.44pt,0,1.44pt">
                  <w:txbxContent>
                    <w:p w:rsidR="00C940CA" w:rsidP="00C940CA" w:rsidRDefault="00C940CA" w14:paraId="460FA31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0384" behindDoc="0" locked="0" layoutInCell="1" allowOverlap="1" wp14:editId="0A093421" wp14:anchorId="1AC4C6BE">
                <wp:simplePos x="0" y="0"/>
                <wp:positionH relativeFrom="column">
                  <wp:posOffset>1320800</wp:posOffset>
                </wp:positionH>
                <wp:positionV relativeFrom="paragraph">
                  <wp:posOffset>139700</wp:posOffset>
                </wp:positionV>
                <wp:extent cx="1003300" cy="609600"/>
                <wp:effectExtent l="0" t="0" r="0" b="0"/>
                <wp:wrapNone/>
                <wp:docPr id="8091" name="Rectangle 8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0739DD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1" style="position:absolute;margin-left:104pt;margin-top:11pt;width:79pt;height:48pt;z-index:259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w2VD9bsBAABMAwAADgAAAAAAAAAAAAAAAAAuAgAAZHJzL2Uy&#10;b0RvYy54bWxQSwECLQAUAAYACAAAACEAuU4FbtoAAAAKAQAADwAAAAAAAAAAAAAAAAAVBAAAZHJz&#10;L2Rvd25yZXYueG1sUEsFBgAAAAAEAAQA8wAAABwFAAAAAA==&#10;" w14:anchorId="1AC4C6BE">
                <v:textbox inset="2.16pt,1.44pt,0,1.44pt">
                  <w:txbxContent>
                    <w:p w:rsidR="00C940CA" w:rsidP="00C940CA" w:rsidRDefault="00C940CA" w14:paraId="70739DD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1408" behindDoc="0" locked="0" layoutInCell="1" allowOverlap="1" wp14:editId="071C51FC" wp14:anchorId="1E2185F2">
                <wp:simplePos x="0" y="0"/>
                <wp:positionH relativeFrom="column">
                  <wp:posOffset>1320800</wp:posOffset>
                </wp:positionH>
                <wp:positionV relativeFrom="paragraph">
                  <wp:posOffset>139700</wp:posOffset>
                </wp:positionV>
                <wp:extent cx="1003300" cy="609600"/>
                <wp:effectExtent l="0" t="0" r="0" b="0"/>
                <wp:wrapNone/>
                <wp:docPr id="8092" name="Rectangle 8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036785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2" style="position:absolute;margin-left:104pt;margin-top:11pt;width:79pt;height:48pt;z-index:259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4v9aUbsBAABMAwAADgAAAAAAAAAAAAAAAAAuAgAAZHJzL2Uy&#10;b0RvYy54bWxQSwECLQAUAAYACAAAACEAuU4FbtoAAAAKAQAADwAAAAAAAAAAAAAAAAAVBAAAZHJz&#10;L2Rvd25yZXYueG1sUEsFBgAAAAAEAAQA8wAAABwFAAAAAA==&#10;" w14:anchorId="1E2185F2">
                <v:textbox inset="2.16pt,1.44pt,0,1.44pt">
                  <w:txbxContent>
                    <w:p w:rsidR="00C940CA" w:rsidP="00C940CA" w:rsidRDefault="00C940CA" w14:paraId="0036785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2432" behindDoc="0" locked="0" layoutInCell="1" allowOverlap="1" wp14:editId="664C2964" wp14:anchorId="6481E572">
                <wp:simplePos x="0" y="0"/>
                <wp:positionH relativeFrom="column">
                  <wp:posOffset>1320800</wp:posOffset>
                </wp:positionH>
                <wp:positionV relativeFrom="paragraph">
                  <wp:posOffset>139700</wp:posOffset>
                </wp:positionV>
                <wp:extent cx="1003300" cy="609600"/>
                <wp:effectExtent l="0" t="0" r="0" b="0"/>
                <wp:wrapNone/>
                <wp:docPr id="8093" name="Rectangle 8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A95CE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3" style="position:absolute;margin-left:104pt;margin-top:11pt;width:79pt;height:48pt;z-index:259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ue666ugEAAEwDAAAOAAAAAAAAAAAAAAAAAC4CAABkcnMvZTJv&#10;RG9jLnhtbFBLAQItABQABgAIAAAAIQC5TgVu2gAAAAoBAAAPAAAAAAAAAAAAAAAAABQEAABkcnMv&#10;ZG93bnJldi54bWxQSwUGAAAAAAQABADzAAAAGwUAAAAA&#10;" w14:anchorId="6481E572">
                <v:textbox inset="2.16pt,1.44pt,0,1.44pt">
                  <w:txbxContent>
                    <w:p w:rsidR="00C940CA" w:rsidP="00C940CA" w:rsidRDefault="00C940CA" w14:paraId="5DA95CE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3456" behindDoc="0" locked="0" layoutInCell="1" allowOverlap="1" wp14:editId="3E775392" wp14:anchorId="12DCDF83">
                <wp:simplePos x="0" y="0"/>
                <wp:positionH relativeFrom="column">
                  <wp:posOffset>1320800</wp:posOffset>
                </wp:positionH>
                <wp:positionV relativeFrom="paragraph">
                  <wp:posOffset>139700</wp:posOffset>
                </wp:positionV>
                <wp:extent cx="1003300" cy="609600"/>
                <wp:effectExtent l="0" t="0" r="0" b="0"/>
                <wp:wrapNone/>
                <wp:docPr id="8094" name="Rectangle 8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2FBF1E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4" style="position:absolute;margin-left:104pt;margin-top:11pt;width:79pt;height:48pt;z-index:259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S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y2dXdLiecOp/Qd&#10;deN+sIqcs6ORUi3zXfSaYuqx7Dk+wSVK6C7kZw1u+SItMheNT1eN1ZyJwGR307U1TkLg0cfurkMf&#10;u1SvxRFS/qyCI4vDKCCUoiw/fk35fPXlCtYtYM7PL16e93Mhs95smhes+yBPyBGXND+i0TZMjApr&#10;IiUTDp7R9OvAQVFiv3hUttnc3j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TfyErsBAABMAwAADgAAAAAAAAAAAAAAAAAuAgAAZHJzL2Uy&#10;b0RvYy54bWxQSwECLQAUAAYACAAAACEAuU4FbtoAAAAKAQAADwAAAAAAAAAAAAAAAAAVBAAAZHJz&#10;L2Rvd25yZXYueG1sUEsFBgAAAAAEAAQA8wAAABwFAAAAAA==&#10;" w14:anchorId="12DCDF83">
                <v:textbox inset="2.16pt,1.44pt,0,1.44pt">
                  <w:txbxContent>
                    <w:p w:rsidR="00C940CA" w:rsidP="00C940CA" w:rsidRDefault="00C940CA" w14:paraId="22FBF1E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4480" behindDoc="0" locked="0" layoutInCell="1" allowOverlap="1" wp14:editId="2EBB6DC8" wp14:anchorId="02CDDD9C">
                <wp:simplePos x="0" y="0"/>
                <wp:positionH relativeFrom="column">
                  <wp:posOffset>1320800</wp:posOffset>
                </wp:positionH>
                <wp:positionV relativeFrom="paragraph">
                  <wp:posOffset>139700</wp:posOffset>
                </wp:positionV>
                <wp:extent cx="1003300" cy="609600"/>
                <wp:effectExtent l="0" t="0" r="0" b="0"/>
                <wp:wrapNone/>
                <wp:docPr id="8095" name="Rectangle 8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683672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5" style="position:absolute;margin-left:104pt;margin-top:11pt;width:79pt;height:48pt;z-index:259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CGzBvm8AQAATAMAAA4AAAAAAAAAAAAAAAAALgIAAGRycy9l&#10;Mm9Eb2MueG1sUEsBAi0AFAAGAAgAAAAhALlOBW7aAAAACgEAAA8AAAAAAAAAAAAAAAAAFgQAAGRy&#10;cy9kb3ducmV2LnhtbFBLBQYAAAAABAAEAPMAAAAdBQAAAAA=&#10;" w14:anchorId="02CDDD9C">
                <v:textbox inset="2.16pt,1.44pt,0,1.44pt">
                  <w:txbxContent>
                    <w:p w:rsidR="00C940CA" w:rsidP="00C940CA" w:rsidRDefault="00C940CA" w14:paraId="6683672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5504" behindDoc="0" locked="0" layoutInCell="1" allowOverlap="1" wp14:editId="391FA871" wp14:anchorId="676F6FC4">
                <wp:simplePos x="0" y="0"/>
                <wp:positionH relativeFrom="column">
                  <wp:posOffset>1320800</wp:posOffset>
                </wp:positionH>
                <wp:positionV relativeFrom="paragraph">
                  <wp:posOffset>139700</wp:posOffset>
                </wp:positionV>
                <wp:extent cx="1003300" cy="609600"/>
                <wp:effectExtent l="0" t="0" r="0" b="0"/>
                <wp:wrapNone/>
                <wp:docPr id="8096" name="Rectangle 8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0803F6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6" style="position:absolute;margin-left:104pt;margin-top:11pt;width:79pt;height:48pt;z-index:259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FDiaki8AQAATAMAAA4AAAAAAAAAAAAAAAAALgIAAGRycy9l&#10;Mm9Eb2MueG1sUEsBAi0AFAAGAAgAAAAhALlOBW7aAAAACgEAAA8AAAAAAAAAAAAAAAAAFgQAAGRy&#10;cy9kb3ducmV2LnhtbFBLBQYAAAAABAAEAPMAAAAdBQAAAAA=&#10;" w14:anchorId="676F6FC4">
                <v:textbox inset="2.16pt,1.44pt,0,1.44pt">
                  <w:txbxContent>
                    <w:p w:rsidR="00C940CA" w:rsidP="00C940CA" w:rsidRDefault="00C940CA" w14:paraId="00803F6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6528" behindDoc="0" locked="0" layoutInCell="1" allowOverlap="1" wp14:editId="6F716512" wp14:anchorId="0E8DC2A8">
                <wp:simplePos x="0" y="0"/>
                <wp:positionH relativeFrom="column">
                  <wp:posOffset>1320800</wp:posOffset>
                </wp:positionH>
                <wp:positionV relativeFrom="paragraph">
                  <wp:posOffset>139700</wp:posOffset>
                </wp:positionV>
                <wp:extent cx="1003300" cy="609600"/>
                <wp:effectExtent l="0" t="0" r="0" b="0"/>
                <wp:wrapNone/>
                <wp:docPr id="8097" name="Rectangle 8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2C88C1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7" style="position:absolute;margin-left:104pt;margin-top:11pt;width:79pt;height:48pt;z-index:259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6juwEAAEwDAAAOAAAAZHJzL2Uyb0RvYy54bWysU9tu2zAMfR+wfxD0vthx1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y2dbehxHOHU/qO&#10;unE/WEXO2dFIqZb5LnpNMfVY9hyf4BIldBfyswa3fJEWmYvGp6vGas5EYLK76doaJyHw6La769DH&#10;LtVrcYSUP6vgyOIwCgilKMuPX1M+X325gnULmPPzi5fn/VzIrDeb2xes+yBPyBGXND+i0TZMjApr&#10;IiUTDp7R9OvAQVFiv3hUttl8vGlwU0qwbpsWNxhKgKj3b7PcizHgLokMlBwimGFEwEWjggtHVphd&#10;1mvZibdxQf/6E+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Gaeo7sBAABMAwAADgAAAAAAAAAAAAAAAAAuAgAAZHJzL2Uy&#10;b0RvYy54bWxQSwECLQAUAAYACAAAACEAuU4FbtoAAAAKAQAADwAAAAAAAAAAAAAAAAAVBAAAZHJz&#10;L2Rvd25yZXYueG1sUEsFBgAAAAAEAAQA8wAAABwFAAAAAA==&#10;" w14:anchorId="0E8DC2A8">
                <v:textbox inset="2.16pt,1.44pt,0,1.44pt">
                  <w:txbxContent>
                    <w:p w:rsidR="00C940CA" w:rsidP="00C940CA" w:rsidRDefault="00C940CA" w14:paraId="62C88C1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7552" behindDoc="0" locked="0" layoutInCell="1" allowOverlap="1" wp14:editId="536CE99A" wp14:anchorId="6C3F4CA9">
                <wp:simplePos x="0" y="0"/>
                <wp:positionH relativeFrom="column">
                  <wp:posOffset>1320800</wp:posOffset>
                </wp:positionH>
                <wp:positionV relativeFrom="paragraph">
                  <wp:posOffset>139700</wp:posOffset>
                </wp:positionV>
                <wp:extent cx="1003300" cy="609600"/>
                <wp:effectExtent l="0" t="0" r="0" b="0"/>
                <wp:wrapNone/>
                <wp:docPr id="8098" name="Rectangle 8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28F2C3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8" style="position:absolute;margin-left:104pt;margin-top:11pt;width:79pt;height:48pt;z-index:259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c6ajlbsBAABMAwAADgAAAAAAAAAAAAAAAAAuAgAAZHJzL2Uy&#10;b0RvYy54bWxQSwECLQAUAAYACAAAACEAuU4FbtoAAAAKAQAADwAAAAAAAAAAAAAAAAAVBAAAZHJz&#10;L2Rvd25yZXYueG1sUEsFBgAAAAAEAAQA8wAAABwFAAAAAA==&#10;" w14:anchorId="6C3F4CA9">
                <v:textbox inset="2.16pt,1.44pt,0,1.44pt">
                  <w:txbxContent>
                    <w:p w:rsidR="00C940CA" w:rsidP="00C940CA" w:rsidRDefault="00C940CA" w14:paraId="028F2C3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8576" behindDoc="0" locked="0" layoutInCell="1" allowOverlap="1" wp14:editId="0D6969A0" wp14:anchorId="144A9CAE">
                <wp:simplePos x="0" y="0"/>
                <wp:positionH relativeFrom="column">
                  <wp:posOffset>1320800</wp:posOffset>
                </wp:positionH>
                <wp:positionV relativeFrom="paragraph">
                  <wp:posOffset>139700</wp:posOffset>
                </wp:positionV>
                <wp:extent cx="1003300" cy="609600"/>
                <wp:effectExtent l="0" t="0" r="0" b="0"/>
                <wp:wrapNone/>
                <wp:docPr id="8099" name="Rectangle 8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D6CE60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9" style="position:absolute;margin-left:104pt;margin-top:11pt;width:79pt;height:48pt;z-index:259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PyJXfrsBAABMAwAADgAAAAAAAAAAAAAAAAAuAgAAZHJzL2Uy&#10;b0RvYy54bWxQSwECLQAUAAYACAAAACEAuU4FbtoAAAAKAQAADwAAAAAAAAAAAAAAAAAVBAAAZHJz&#10;L2Rvd25yZXYueG1sUEsFBgAAAAAEAAQA8wAAABwFAAAAAA==&#10;" w14:anchorId="144A9CAE">
                <v:textbox inset="2.16pt,1.44pt,0,1.44pt">
                  <w:txbxContent>
                    <w:p w:rsidR="00C940CA" w:rsidP="00C940CA" w:rsidRDefault="00C940CA" w14:paraId="0D6CE60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09600" behindDoc="0" locked="0" layoutInCell="1" allowOverlap="1" wp14:editId="19537C4B" wp14:anchorId="2005CB43">
                <wp:simplePos x="0" y="0"/>
                <wp:positionH relativeFrom="column">
                  <wp:posOffset>1320800</wp:posOffset>
                </wp:positionH>
                <wp:positionV relativeFrom="paragraph">
                  <wp:posOffset>139700</wp:posOffset>
                </wp:positionV>
                <wp:extent cx="1003300" cy="609600"/>
                <wp:effectExtent l="0" t="0" r="0" b="0"/>
                <wp:wrapNone/>
                <wp:docPr id="8100" name="Rectangle 8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DFB8B1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0" style="position:absolute;margin-left:104pt;margin-top:11pt;width:79pt;height:48pt;z-index:259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W4BUCugEAAEwDAAAOAAAAAAAAAAAAAAAAAC4CAABkcnMvZTJv&#10;RG9jLnhtbFBLAQItABQABgAIAAAAIQC5TgVu2gAAAAoBAAAPAAAAAAAAAAAAAAAAABQEAABkcnMv&#10;ZG93bnJldi54bWxQSwUGAAAAAAQABADzAAAAGwUAAAAA&#10;" w14:anchorId="2005CB43">
                <v:textbox inset="2.16pt,1.44pt,0,1.44pt">
                  <w:txbxContent>
                    <w:p w:rsidR="00C940CA" w:rsidP="00C940CA" w:rsidRDefault="00C940CA" w14:paraId="7DFB8B1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0624" behindDoc="0" locked="0" layoutInCell="1" allowOverlap="1" wp14:editId="0C89F4BE" wp14:anchorId="32D41081">
                <wp:simplePos x="0" y="0"/>
                <wp:positionH relativeFrom="column">
                  <wp:posOffset>1320800</wp:posOffset>
                </wp:positionH>
                <wp:positionV relativeFrom="paragraph">
                  <wp:posOffset>139700</wp:posOffset>
                </wp:positionV>
                <wp:extent cx="1003300" cy="609600"/>
                <wp:effectExtent l="0" t="0" r="0" b="0"/>
                <wp:wrapNone/>
                <wp:docPr id="8101" name="Rectangle 8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51ECFC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1" style="position:absolute;margin-left:104pt;margin-top:11pt;width:79pt;height:48pt;z-index:259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mTh6bsBAABMAwAADgAAAAAAAAAAAAAAAAAuAgAAZHJzL2Uy&#10;b0RvYy54bWxQSwECLQAUAAYACAAAACEAuU4FbtoAAAAKAQAADwAAAAAAAAAAAAAAAAAVBAAAZHJz&#10;L2Rvd25yZXYueG1sUEsFBgAAAAAEAAQA8wAAABwFAAAAAA==&#10;" w14:anchorId="32D41081">
                <v:textbox inset="2.16pt,1.44pt,0,1.44pt">
                  <w:txbxContent>
                    <w:p w:rsidR="00C940CA" w:rsidP="00C940CA" w:rsidRDefault="00C940CA" w14:paraId="651ECFC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1648" behindDoc="0" locked="0" layoutInCell="1" allowOverlap="1" wp14:editId="50EF68BE" wp14:anchorId="237EC244">
                <wp:simplePos x="0" y="0"/>
                <wp:positionH relativeFrom="column">
                  <wp:posOffset>1320800</wp:posOffset>
                </wp:positionH>
                <wp:positionV relativeFrom="paragraph">
                  <wp:posOffset>139700</wp:posOffset>
                </wp:positionV>
                <wp:extent cx="1003300" cy="762000"/>
                <wp:effectExtent l="0" t="0" r="0" b="0"/>
                <wp:wrapNone/>
                <wp:docPr id="8102" name="Rectangle 8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6A4FF5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2" style="position:absolute;margin-left:104pt;margin-top:11pt;width:79pt;height:60pt;z-index:259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qhugEAAEwDAAAOAAAAZHJzL2Uyb0RvYy54bWysU8tu2zAQvBfoPxC813o4qGX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dGuqVtKHLfYpe/o&#10;G3ejkeRSnfQwyNzf7NccYo/XnsMTXLOIyyx+UWDzF2WRpXh8vnksl0QEFrfrbVdjJwRube62a1wj&#10;SvV6OUBMn6W3JC8YBaRSnOWnrzFdjv4+gvcymcvzeZWWw1LENJuu4ObiwQ9n1IhDmh4xKONnRoXR&#10;gZIZG89o/HnkICkxXxw6227u1mhEKknTtR1OMJQEWR/eVrkTk8dZEgkoOQbQ44SEi0eFF7asKLuO&#10;V56Jt3lh//oT7H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vvzqhugEAAEwDAAAOAAAAAAAAAAAAAAAAAC4CAABkcnMvZTJv&#10;RG9jLnhtbFBLAQItABQABgAIAAAAIQCiaTO02gAAAAoBAAAPAAAAAAAAAAAAAAAAABQEAABkcnMv&#10;ZG93bnJldi54bWxQSwUGAAAAAAQABADzAAAAGwUAAAAA&#10;" w14:anchorId="237EC244">
                <v:textbox inset="2.16pt,1.44pt,0,1.44pt">
                  <w:txbxContent>
                    <w:p w:rsidR="00C940CA" w:rsidP="00C940CA" w:rsidRDefault="00C940CA" w14:paraId="06A4FF5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2672" behindDoc="0" locked="0" layoutInCell="1" allowOverlap="1" wp14:editId="0167C794" wp14:anchorId="0B922A27">
                <wp:simplePos x="0" y="0"/>
                <wp:positionH relativeFrom="column">
                  <wp:posOffset>1320800</wp:posOffset>
                </wp:positionH>
                <wp:positionV relativeFrom="paragraph">
                  <wp:posOffset>139700</wp:posOffset>
                </wp:positionV>
                <wp:extent cx="1003300" cy="762000"/>
                <wp:effectExtent l="0" t="0" r="0" b="0"/>
                <wp:wrapNone/>
                <wp:docPr id="8103" name="Rectangle 8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D9A86C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3" style="position:absolute;margin-left:104pt;margin-top:11pt;width:79pt;height:60pt;z-index:259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5KuQEAAEw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WjX1GtKPHc4pe+o&#10;G/eDVeSSHY2UapnvotcUU49lz/EJrlFCdyE/a3DLF2mRuWh8vmms5kwEJrfrbVfjJAQebe62a/Sx&#10;S/VaHCHlzyo4sjiMAkIpyvLT15QvV39fwboFzOX5xcvzYS5kmk13w3oI8owccUnzIxptw8SosCZS&#10;MuHgGU0/jxwUJfaLR2Xbzd26xU0pQdO1HW4wlABRH95muRdjwF0SGSg5RjDDiIDLuwUXjqwwu67X&#10;shNv44L+9SfY/w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OM7zkq5AQAATAMAAA4AAAAAAAAAAAAAAAAALgIAAGRycy9lMm9E&#10;b2MueG1sUEsBAi0AFAAGAAgAAAAhAKJpM7TaAAAACgEAAA8AAAAAAAAAAAAAAAAAEwQAAGRycy9k&#10;b3ducmV2LnhtbFBLBQYAAAAABAAEAPMAAAAaBQAAAAA=&#10;" w14:anchorId="0B922A27">
                <v:textbox inset="2.16pt,1.44pt,0,1.44pt">
                  <w:txbxContent>
                    <w:p w:rsidR="00C940CA" w:rsidP="00C940CA" w:rsidRDefault="00C940CA" w14:paraId="1D9A86C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3696" behindDoc="0" locked="0" layoutInCell="1" allowOverlap="1" wp14:editId="55FB5348" wp14:anchorId="05602F18">
                <wp:simplePos x="0" y="0"/>
                <wp:positionH relativeFrom="column">
                  <wp:posOffset>1320800</wp:posOffset>
                </wp:positionH>
                <wp:positionV relativeFrom="paragraph">
                  <wp:posOffset>139700</wp:posOffset>
                </wp:positionV>
                <wp:extent cx="1003300" cy="762000"/>
                <wp:effectExtent l="0" t="0" r="0" b="0"/>
                <wp:wrapNone/>
                <wp:docPr id="8104" name="Rectangle 8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2EA3FCB"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4" style="position:absolute;margin-left:104pt;margin-top:11pt;width:79pt;height:60pt;z-index:259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HeS4rsBAABMAwAADgAAAAAAAAAAAAAAAAAuAgAAZHJzL2Uy&#10;b0RvYy54bWxQSwECLQAUAAYACAAAACEAomkztNoAAAAKAQAADwAAAAAAAAAAAAAAAAAVBAAAZHJz&#10;L2Rvd25yZXYueG1sUEsFBgAAAAAEAAQA8wAAABwFAAAAAA==&#10;" w14:anchorId="05602F18">
                <v:textbox inset="2.16pt,1.44pt,0,1.44pt">
                  <w:txbxContent>
                    <w:p w:rsidR="00C940CA" w:rsidP="00C940CA" w:rsidRDefault="00C940CA" w14:paraId="12EA3FCB"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4720" behindDoc="0" locked="0" layoutInCell="1" allowOverlap="1" wp14:editId="71C57EB2" wp14:anchorId="25B6D2E6">
                <wp:simplePos x="0" y="0"/>
                <wp:positionH relativeFrom="column">
                  <wp:posOffset>1320800</wp:posOffset>
                </wp:positionH>
                <wp:positionV relativeFrom="paragraph">
                  <wp:posOffset>139700</wp:posOffset>
                </wp:positionV>
                <wp:extent cx="1003300" cy="609600"/>
                <wp:effectExtent l="0" t="0" r="0" b="0"/>
                <wp:wrapNone/>
                <wp:docPr id="8105" name="Rectangle 8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C52102C"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5" style="position:absolute;margin-left:104pt;margin-top:11pt;width:79pt;height:48pt;z-index:259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kwehLsBAABMAwAADgAAAAAAAAAAAAAAAAAuAgAAZHJzL2Uy&#10;b0RvYy54bWxQSwECLQAUAAYACAAAACEAuU4FbtoAAAAKAQAADwAAAAAAAAAAAAAAAAAVBAAAZHJz&#10;L2Rvd25yZXYueG1sUEsFBgAAAAAEAAQA8wAAABwFAAAAAA==&#10;" w14:anchorId="25B6D2E6">
                <v:textbox inset="2.16pt,1.44pt,0,1.44pt">
                  <w:txbxContent>
                    <w:p w:rsidR="00C940CA" w:rsidP="00C940CA" w:rsidRDefault="00C940CA" w14:paraId="2C52102C"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5744" behindDoc="0" locked="0" layoutInCell="1" allowOverlap="1" wp14:editId="7BB7B41F" wp14:anchorId="409A54E5">
                <wp:simplePos x="0" y="0"/>
                <wp:positionH relativeFrom="column">
                  <wp:posOffset>1320800</wp:posOffset>
                </wp:positionH>
                <wp:positionV relativeFrom="paragraph">
                  <wp:posOffset>139700</wp:posOffset>
                </wp:positionV>
                <wp:extent cx="1003300" cy="609600"/>
                <wp:effectExtent l="0" t="0" r="0" b="0"/>
                <wp:wrapNone/>
                <wp:docPr id="8106" name="Rectangle 8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549D87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6" style="position:absolute;margin-left:104pt;margin-top:11pt;width:79pt;height:48pt;z-index:259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x1yNbsBAABMAwAADgAAAAAAAAAAAAAAAAAuAgAAZHJzL2Uy&#10;b0RvYy54bWxQSwECLQAUAAYACAAAACEAuU4FbtoAAAAKAQAADwAAAAAAAAAAAAAAAAAVBAAAZHJz&#10;L2Rvd25yZXYueG1sUEsFBgAAAAAEAAQA8wAAABwFAAAAAA==&#10;" w14:anchorId="409A54E5">
                <v:textbox inset="2.16pt,1.44pt,0,1.44pt">
                  <w:txbxContent>
                    <w:p w:rsidR="00C940CA" w:rsidP="00C940CA" w:rsidRDefault="00C940CA" w14:paraId="2549D87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6768" behindDoc="0" locked="0" layoutInCell="1" allowOverlap="1" wp14:editId="1EF202DF" wp14:anchorId="51860EC8">
                <wp:simplePos x="0" y="0"/>
                <wp:positionH relativeFrom="column">
                  <wp:posOffset>1320800</wp:posOffset>
                </wp:positionH>
                <wp:positionV relativeFrom="paragraph">
                  <wp:posOffset>139700</wp:posOffset>
                </wp:positionV>
                <wp:extent cx="1003300" cy="609600"/>
                <wp:effectExtent l="0" t="0" r="0" b="0"/>
                <wp:wrapNone/>
                <wp:docPr id="8107" name="Rectangle 8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B306B48"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7" style="position:absolute;margin-left:104pt;margin-top:11pt;width:79pt;height:48pt;z-index:259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5mG3rsBAABMAwAADgAAAAAAAAAAAAAAAAAuAgAAZHJzL2Uy&#10;b0RvYy54bWxQSwECLQAUAAYACAAAACEAuU4FbtoAAAAKAQAADwAAAAAAAAAAAAAAAAAVBAAAZHJz&#10;L2Rvd25yZXYueG1sUEsFBgAAAAAEAAQA8wAAABwFAAAAAA==&#10;" w14:anchorId="51860EC8">
                <v:textbox inset="2.16pt,1.44pt,0,1.44pt">
                  <w:txbxContent>
                    <w:p w:rsidR="00C940CA" w:rsidP="00C940CA" w:rsidRDefault="00C940CA" w14:paraId="5B306B48"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7792" behindDoc="0" locked="0" layoutInCell="1" allowOverlap="1" wp14:editId="4CFC751A" wp14:anchorId="4564F449">
                <wp:simplePos x="0" y="0"/>
                <wp:positionH relativeFrom="column">
                  <wp:posOffset>1320800</wp:posOffset>
                </wp:positionH>
                <wp:positionV relativeFrom="paragraph">
                  <wp:posOffset>139700</wp:posOffset>
                </wp:positionV>
                <wp:extent cx="1003300" cy="762000"/>
                <wp:effectExtent l="0" t="0" r="0" b="0"/>
                <wp:wrapNone/>
                <wp:docPr id="8108" name="Rectangle 81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5065F6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8" style="position:absolute;margin-left:104pt;margin-top:11pt;width:79pt;height:60pt;z-index:259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lugEAAEw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hoU5U4K8sMTukP&#10;6sZsP0pyyg5aCJnmm/SafGix7Mk/wjkK6CbyswKTvkiLzFnj40VjOUfCMblerpsSJ8HxaHW1XqKP&#10;XYr3Yg8h3ktnSHI6CgglK8sOv0I8XX27gnUJzOn55MV5N2cy1aq5fsO6c+KIHHFJ4wMaNbqpo3zU&#10;npIJB9/R8LpnICkZf1pUtl5dLWvclBxUTd2gKpADRL37mGWWDw53iUegZO9B9wMCzhplXDiyzOy8&#10;XmknPsYZ/ftPsP0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5sNlugEAAEwDAAAOAAAAAAAAAAAAAAAAAC4CAABkcnMvZTJv&#10;RG9jLnhtbFBLAQItABQABgAIAAAAIQCiaTO02gAAAAoBAAAPAAAAAAAAAAAAAAAAABQEAABkcnMv&#10;ZG93bnJldi54bWxQSwUGAAAAAAQABADzAAAAGwUAAAAA&#10;" w14:anchorId="4564F449">
                <v:textbox inset="2.16pt,1.44pt,0,1.44pt">
                  <w:txbxContent>
                    <w:p w:rsidR="00C940CA" w:rsidP="00C940CA" w:rsidRDefault="00C940CA" w14:paraId="25065F6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18816" behindDoc="0" locked="0" layoutInCell="1" allowOverlap="1" wp14:editId="0CE65945" wp14:anchorId="0C254575">
                <wp:simplePos x="0" y="0"/>
                <wp:positionH relativeFrom="column">
                  <wp:posOffset>1320800</wp:posOffset>
                </wp:positionH>
                <wp:positionV relativeFrom="paragraph">
                  <wp:posOffset>139700</wp:posOffset>
                </wp:positionV>
                <wp:extent cx="1003300" cy="762000"/>
                <wp:effectExtent l="0" t="0" r="0" b="0"/>
                <wp:wrapNone/>
                <wp:docPr id="8109" name="Rectangle 8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D009954" w14:textId="77777777">
                            <w:r>
                              <w:rPr>
                                <w:rFonts w:ascii="Geneva" w:hAnsi="Geneva" w:eastAsia="Geneva" w:cs="Geneva"/>
                                <w:color w:val="000000"/>
                                <w:sz w:val="20"/>
                                <w:szCs w:val="20"/>
                                <w:lang w:val="Portuguese"/>
                              </w:rPr>
                              <w:t xml:space="preserve"> SEM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9" style="position:absolute;margin-left:104pt;margin-top:11pt;width:79pt;height:60pt;z-index:259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eOugEAAEw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qbeUeO5wSt9R&#10;N+4Hq8glOxop1TLfRa8pph7LnuMTXKOE7kJ+1uCWL9Iic9H4fNNYzZkITG7X267GSQg82txt1+hj&#10;l+q1OELKn1VwZHEYBYRSlOWnrylfrr5cwboFzOX5xcvzYS5kmk23ecF6CPKMHHFJ8yMabcPEqLAm&#10;UjLh4BlNv44cFCX2i0dl283dusVNKUHTtR1uMJQAUR/eZrkXY8BdEhkoOUYww4iAi0YFF46sMLuu&#10;17I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yYjeOugEAAEwDAAAOAAAAAAAAAAAAAAAAAC4CAABkcnMvZTJv&#10;RG9jLnhtbFBLAQItABQABgAIAAAAIQCiaTO02gAAAAoBAAAPAAAAAAAAAAAAAAAAABQEAABkcnMv&#10;ZG93bnJldi54bWxQSwUGAAAAAAQABADzAAAAGwUAAAAA&#10;" w14:anchorId="0C254575">
                <v:textbox inset="2.16pt,1.44pt,0,1.44pt">
                  <w:txbxContent>
                    <w:p w:rsidR="00C940CA" w:rsidP="00C940CA" w:rsidRDefault="00C940CA" w14:paraId="3D009954" w14:textId="77777777">
                      <w:r>
                        <w:rPr>
                          <w:rFonts w:ascii="Geneva" w:hAnsi="Geneva" w:eastAsia="Geneva" w:cs="Geneva"/>
                          <w:color w:val="000000"/>
                          <w:sz w:val="20"/>
                          <w:szCs w:val="20"/>
                          <w:lang w:val="Portuguese"/>
                        </w:rPr>
                        <w:t xml:space="preserve"> SEM</w:t>
                      </w:r>
                    </w:p>
                  </w:txbxContent>
                </v:textbox>
              </v:rect>
            </w:pict>
          </mc:Fallback>
        </mc:AlternateContent>
      </w:r>
      <w:r w:rsidR="00E31C76">
        <w:rPr>
          <w:rFonts w:ascii="Century Gothic" w:hAnsi="Century Gothic" w:eastAsia="Times New Roman" w:cs="Times New Roman"/>
          <w:noProof/>
          <w:color w:val="000000"/>
          <w:sz w:val="28"/>
          <w:szCs w:val="28"/>
          <w:lang w:val="Portuguese"/>
        </w:rPr>
        <w:t>REQUISITOS DE PROJETO DE ALTO NÍVEL</w:t>
      </w:r>
    </w:p>
    <w:tbl>
      <w:tblPr>
        <w:tblW w:w="11126" w:type="dxa"/>
        <w:tblInd w:w="-5" w:type="dxa"/>
        <w:tblLook w:val="04A0" w:firstRow="1" w:lastRow="0" w:firstColumn="1" w:lastColumn="0" w:noHBand="0" w:noVBand="1"/>
      </w:tblPr>
      <w:tblGrid>
        <w:gridCol w:w="10890"/>
        <w:gridCol w:w="236"/>
      </w:tblGrid>
      <w:tr w:rsidRPr="007D202B" w:rsidR="00C940CA" w:rsidTr="00E31C76" w14:paraId="6E2101FE" w14:textId="77777777">
        <w:trPr>
          <w:trHeight w:val="5040"/>
        </w:trPr>
        <w:tc>
          <w:tcPr>
            <w:tcW w:w="10890" w:type="dxa"/>
            <w:tcBorders>
              <w:top w:val="single" w:color="BFBFBF" w:sz="4" w:space="0"/>
              <w:left w:val="single" w:color="BFBFBF" w:sz="4" w:space="0"/>
              <w:bottom w:val="single" w:color="BFBFBF" w:themeColor="background1" w:themeShade="BF" w:sz="24" w:space="0"/>
              <w:right w:val="single" w:color="BFBFBF" w:sz="4" w:space="0"/>
            </w:tcBorders>
            <w:shd w:val="clear" w:color="auto" w:fill="auto"/>
            <w:vAlign w:val="center"/>
            <w:hideMark/>
          </w:tcPr>
          <w:p w:rsidRPr="007D202B" w:rsidR="00C940CA" w:rsidP="009372B2" w:rsidRDefault="00C940CA" w14:paraId="7AD0BC0C"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C940CA" w:rsidP="009372B2" w:rsidRDefault="00C940CA" w14:paraId="34CB163D" w14:textId="77777777">
            <w:pPr>
              <w:bidi w:val="false"/>
              <w:ind w:firstLine="180" w:firstLineChars="100"/>
              <w:rPr>
                <w:rFonts w:ascii="Century Gothic" w:hAnsi="Century Gothic" w:eastAsia="Times New Roman" w:cs="Times New Roman"/>
                <w:color w:val="000000"/>
                <w:sz w:val="18"/>
                <w:szCs w:val="18"/>
              </w:rPr>
            </w:pPr>
          </w:p>
        </w:tc>
      </w:tr>
    </w:tbl>
    <w:p w:rsidR="00E31C76" w:rsidP="00E31C76" w:rsidRDefault="00E31C76" w14:paraId="03565354" w14:textId="77777777">
      <w:pPr>
        <w:bidi w:val="false"/>
        <w:spacing w:line="360" w:lineRule="auto"/>
        <w:rPr>
          <w:rFonts w:ascii="Century Gothic" w:hAnsi="Century Gothic" w:eastAsia="Times New Roman" w:cs="Times New Roman"/>
          <w:noProof/>
          <w:color w:val="000000"/>
          <w:sz w:val="28"/>
          <w:szCs w:val="28"/>
        </w:rPr>
      </w:pPr>
    </w:p>
    <w:p w:rsidRPr="00C940CA" w:rsidR="00E31C76" w:rsidP="00E31C76" w:rsidRDefault="00E31C76" w14:paraId="21C78047"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0864" behindDoc="0" locked="0" layoutInCell="1" allowOverlap="1" wp14:editId="78DD2303" wp14:anchorId="7BFB75A5">
                <wp:simplePos x="0" y="0"/>
                <wp:positionH relativeFrom="column">
                  <wp:posOffset>2667000</wp:posOffset>
                </wp:positionH>
                <wp:positionV relativeFrom="paragraph">
                  <wp:posOffset>-12700</wp:posOffset>
                </wp:positionV>
                <wp:extent cx="1003300" cy="622300"/>
                <wp:effectExtent l="0" t="0" r="0" b="0"/>
                <wp:wrapNone/>
                <wp:docPr id="8110" name="Rectangle 81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6851B4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0" style="position:absolute;margin-left:210pt;margin-top:-1pt;width:79pt;height:49pt;z-index:259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aRuQEAAEwDAAAOAAAAZHJzL2Uyb0RvYy54bWysU8tu2zAQvBfoPxC813o4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umQYM8d9il7+gb&#10;94NV5FIdjZRq6e/i1xRTj9ee4xNcs4TLRfyswS1flEXm4vH55rGaMxFY3K63XY0PCdza3G3XuEaU&#10;6vVyhJQ/q+DIsmAUkEpxlp++pnw5+nIE7y1kLs8vqzwf5iKm2XTdC9dDkGfUiEOaHzFoGyZGhTWR&#10;kgkbz2j6deSgKLFfPDrbbu7WLU5KSZquRSACJUHWh7dV7sUYcJZEBkqOEcwwIuHiUeGFLSvKruO1&#10;zMTbvLB//Qn2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9WFaRuQEAAEwDAAAOAAAAAAAAAAAAAAAAAC4CAABkcnMvZTJv&#10;RG9jLnhtbFBLAQItABQABgAIAAAAIQDbwyXy2wAAAAkBAAAPAAAAAAAAAAAAAAAAABMEAABkcnMv&#10;ZG93bnJldi54bWxQSwUGAAAAAAQABADzAAAAGwUAAAAA&#10;" w14:anchorId="7BFB75A5">
                <v:textbox inset="2.16pt,1.44pt,0,1.44pt">
                  <w:txbxContent>
                    <w:p w:rsidR="00E31C76" w:rsidP="00E31C76" w:rsidRDefault="00E31C76" w14:paraId="36851B4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1888" behindDoc="0" locked="0" layoutInCell="1" allowOverlap="1" wp14:editId="353EFD14" wp14:anchorId="569535D4">
                <wp:simplePos x="0" y="0"/>
                <wp:positionH relativeFrom="column">
                  <wp:posOffset>2667000</wp:posOffset>
                </wp:positionH>
                <wp:positionV relativeFrom="paragraph">
                  <wp:posOffset>-12700</wp:posOffset>
                </wp:positionV>
                <wp:extent cx="1003300" cy="622300"/>
                <wp:effectExtent l="0" t="0" r="0" b="0"/>
                <wp:wrapNone/>
                <wp:docPr id="8111" name="Rectangle 8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E5547D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1" style="position:absolute;margin-left:210pt;margin-top:-1pt;width:79pt;height:49pt;z-index:259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J6ugEAAEw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aRpKPHc4pe+o&#10;G/eDVeSSHY2UapnvotcUU49lz/EJrlFCdyE/a3DLF2mRuWh8vmms5kwEJrfrbVfjJAQebe62a/Sx&#10;S/VaHCHlzyo4sjiMAkIpyvLT15QvV1+uYN0C5vL84uX5MBcyzabbvmA9BHlGjrik+RGNtmFiVFgT&#10;KZlw8IymX0cOihL7xaOy7eZu3eKmlKDp2g43GEqAqA9vs9yLMeAuiQyUHCOYYUTARaOCC0dWmF3X&#10;a9mJt3FB//oT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sdyieroBAABMAwAADgAAAAAAAAAAAAAAAAAuAgAAZHJzL2Uy&#10;b0RvYy54bWxQSwECLQAUAAYACAAAACEA28Ml8tsAAAAJAQAADwAAAAAAAAAAAAAAAAAUBAAAZHJz&#10;L2Rvd25yZXYueG1sUEsFBgAAAAAEAAQA8wAAABwFAAAAAA==&#10;" w14:anchorId="569535D4">
                <v:textbox inset="2.16pt,1.44pt,0,1.44pt">
                  <w:txbxContent>
                    <w:p w:rsidR="00E31C76" w:rsidP="00E31C76" w:rsidRDefault="00E31C76" w14:paraId="2E5547D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2912" behindDoc="0" locked="0" layoutInCell="1" allowOverlap="1" wp14:editId="5A21502E" wp14:anchorId="4C7FB3CB">
                <wp:simplePos x="0" y="0"/>
                <wp:positionH relativeFrom="column">
                  <wp:posOffset>2667000</wp:posOffset>
                </wp:positionH>
                <wp:positionV relativeFrom="paragraph">
                  <wp:posOffset>-12700</wp:posOffset>
                </wp:positionV>
                <wp:extent cx="1003300" cy="622300"/>
                <wp:effectExtent l="0" t="0" r="0" b="0"/>
                <wp:wrapNone/>
                <wp:docPr id="8112" name="Rectangle 8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09D1301"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2" style="position:absolute;margin-left:210pt;margin-top:-1pt;width:79pt;height:49pt;z-index:259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Ea73roBAABMAwAADgAAAAAAAAAAAAAAAAAuAgAAZHJzL2Uy&#10;b0RvYy54bWxQSwECLQAUAAYACAAAACEA28Ml8tsAAAAJAQAADwAAAAAAAAAAAAAAAAAUBAAAZHJz&#10;L2Rvd25yZXYueG1sUEsFBgAAAAAEAAQA8wAAABwFAAAAAA==&#10;" w14:anchorId="4C7FB3CB">
                <v:textbox inset="2.16pt,1.44pt,0,1.44pt">
                  <w:txbxContent>
                    <w:p w:rsidR="00E31C76" w:rsidP="00E31C76" w:rsidRDefault="00E31C76" w14:paraId="709D1301"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3936" behindDoc="0" locked="0" layoutInCell="1" allowOverlap="1" wp14:editId="6EA24766" wp14:anchorId="4B0DE1F5">
                <wp:simplePos x="0" y="0"/>
                <wp:positionH relativeFrom="column">
                  <wp:posOffset>2667000</wp:posOffset>
                </wp:positionH>
                <wp:positionV relativeFrom="paragraph">
                  <wp:posOffset>-12700</wp:posOffset>
                </wp:positionV>
                <wp:extent cx="1003300" cy="622300"/>
                <wp:effectExtent l="0" t="0" r="0" b="0"/>
                <wp:wrapNone/>
                <wp:docPr id="8113" name="Rectangle 81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D4ADA8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3" style="position:absolute;margin-left:210pt;margin-top:-1pt;width:79pt;height:49pt;z-index:259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81uQEAAEw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WjXNGtKPHc4pe+o&#10;G/eDVeSSHY2UapnvotcUU49lz/EJrlFCdyE/a3DLF2mRuWh8vmms5kwEJrfrbVfjJAQebe62a/Sx&#10;S/VaHCHlzyo4sjiMAkIpyvLT15QvV39fwboFzOX5xcvzYS5kms32hvUQ5Bk54pLmRzTaholRYU2k&#10;ZMLBM5p+HjkoSuwXj8q2m7t1i5tSgqZrO9xgKAGiPrzNci/GgLskMlByjGCGEQGXdwsuHFlhdl2v&#10;ZSfexgX960+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cwk81uQEAAEwDAAAOAAAAAAAAAAAAAAAAAC4CAABkcnMvZTJv&#10;RG9jLnhtbFBLAQItABQABgAIAAAAIQDbwyXy2wAAAAkBAAAPAAAAAAAAAAAAAAAAABMEAABkcnMv&#10;ZG93bnJldi54bWxQSwUGAAAAAAQABADzAAAAGwUAAAAA&#10;" w14:anchorId="4B0DE1F5">
                <v:textbox inset="2.16pt,1.44pt,0,1.44pt">
                  <w:txbxContent>
                    <w:p w:rsidR="00E31C76" w:rsidP="00E31C76" w:rsidRDefault="00E31C76" w14:paraId="6D4ADA8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4960" behindDoc="0" locked="0" layoutInCell="1" allowOverlap="1" wp14:editId="473C90DF" wp14:anchorId="6299F443">
                <wp:simplePos x="0" y="0"/>
                <wp:positionH relativeFrom="column">
                  <wp:posOffset>2667000</wp:posOffset>
                </wp:positionH>
                <wp:positionV relativeFrom="paragraph">
                  <wp:posOffset>-12700</wp:posOffset>
                </wp:positionV>
                <wp:extent cx="1003300" cy="622300"/>
                <wp:effectExtent l="0" t="0" r="0" b="0"/>
                <wp:wrapNone/>
                <wp:docPr id="8114" name="Rectangle 81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070043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4" style="position:absolute;margin-left:210pt;margin-top:-1pt;width:79pt;height:49pt;z-index:259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B+OE527AQAATAMAAA4AAAAAAAAAAAAAAAAALgIAAGRycy9l&#10;Mm9Eb2MueG1sUEsBAi0AFAAGAAgAAAAhANvDJfLbAAAACQEAAA8AAAAAAAAAAAAAAAAAFQQAAGRy&#10;cy9kb3ducmV2LnhtbFBLBQYAAAAABAAEAPMAAAAdBQAAAAA=&#10;" w14:anchorId="6299F443">
                <v:textbox inset="2.16pt,1.44pt,0,1.44pt">
                  <w:txbxContent>
                    <w:p w:rsidR="00E31C76" w:rsidP="00E31C76" w:rsidRDefault="00E31C76" w14:paraId="7070043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5984" behindDoc="0" locked="0" layoutInCell="1" allowOverlap="1" wp14:editId="6D1F6A4E" wp14:anchorId="798E8F61">
                <wp:simplePos x="0" y="0"/>
                <wp:positionH relativeFrom="column">
                  <wp:posOffset>2667000</wp:posOffset>
                </wp:positionH>
                <wp:positionV relativeFrom="paragraph">
                  <wp:posOffset>-12700</wp:posOffset>
                </wp:positionV>
                <wp:extent cx="1003300" cy="622300"/>
                <wp:effectExtent l="0" t="0" r="0" b="0"/>
                <wp:wrapNone/>
                <wp:docPr id="8115" name="Rectangle 8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692496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5" style="position:absolute;margin-left:210pt;margin-top:-1pt;width:79pt;height:49pt;z-index:259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d2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XXlFhmcEp/&#10;UDdmBy3IKTuqvhdpvkmvyYcWyx79A5yjgG4iP0sw6Yu0yJw1Pl40FnMkHJPr5bopcRIcj1ZX6yX6&#10;2KV4LfYQ4k/hDElORwGhZGXZ4XeIp6svV7AugTk9n7w47+ZMplqtl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MK53a7AQAATAMAAA4AAAAAAAAAAAAAAAAALgIAAGRycy9l&#10;Mm9Eb2MueG1sUEsBAi0AFAAGAAgAAAAhANvDJfLbAAAACQEAAA8AAAAAAAAAAAAAAAAAFQQAAGRy&#10;cy9kb3ducmV2LnhtbFBLBQYAAAAABAAEAPMAAAAdBQAAAAA=&#10;" w14:anchorId="798E8F61">
                <v:textbox inset="2.16pt,1.44pt,0,1.44pt">
                  <w:txbxContent>
                    <w:p w:rsidR="00E31C76" w:rsidP="00E31C76" w:rsidRDefault="00E31C76" w14:paraId="3692496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7008" behindDoc="0" locked="0" layoutInCell="1" allowOverlap="1" wp14:editId="112E7501" wp14:anchorId="693E2C18">
                <wp:simplePos x="0" y="0"/>
                <wp:positionH relativeFrom="column">
                  <wp:posOffset>2667000</wp:posOffset>
                </wp:positionH>
                <wp:positionV relativeFrom="paragraph">
                  <wp:posOffset>-12700</wp:posOffset>
                </wp:positionV>
                <wp:extent cx="1003300" cy="622300"/>
                <wp:effectExtent l="0" t="0" r="0" b="0"/>
                <wp:wrapNone/>
                <wp:docPr id="8116" name="Rectangle 81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4E5D2B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6" style="position:absolute;margin-left:210pt;margin-top:-1pt;width:79pt;height:49pt;z-index:259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vHuw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pqpuKLHM4JR+&#10;o27MDlqQc3ZUfS/SfJNekw8tlj35R7hEAd1EfpZg0hdpkTlrfLpqLOZIOCY3y01T4iQ4Hq1XmyX6&#10;2KV4L/YQ4g/hDElORwGhZGXZ8VeI56tvV7AugTk/n7w47+dMplpvVm9Y964/IUdc0viARmo3dZRr&#10;5SmZcPAdDX8ODAQl+qdFZev1alnjpuSgauoGNxhygKj3H7PM8tHhLvEIlBw8qGFEwFmjjAtHlpld&#10;1ivtxMc4o3//CXa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Jbi8e7AQAATAMAAA4AAAAAAAAAAAAAAAAALgIAAGRycy9l&#10;Mm9Eb2MueG1sUEsBAi0AFAAGAAgAAAAhANvDJfLbAAAACQEAAA8AAAAAAAAAAAAAAAAAFQQAAGRy&#10;cy9kb3ducmV2LnhtbFBLBQYAAAAABAAEAPMAAAAdBQAAAAA=&#10;" w14:anchorId="693E2C18">
                <v:textbox inset="2.16pt,1.44pt,0,1.44pt">
                  <w:txbxContent>
                    <w:p w:rsidR="00E31C76" w:rsidP="00E31C76" w:rsidRDefault="00E31C76" w14:paraId="14E5D2B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8032" behindDoc="0" locked="0" layoutInCell="1" allowOverlap="1" wp14:editId="6E4180BF" wp14:anchorId="3E4B6A80">
                <wp:simplePos x="0" y="0"/>
                <wp:positionH relativeFrom="column">
                  <wp:posOffset>2667000</wp:posOffset>
                </wp:positionH>
                <wp:positionV relativeFrom="paragraph">
                  <wp:posOffset>-12700</wp:posOffset>
                </wp:positionV>
                <wp:extent cx="1003300" cy="622300"/>
                <wp:effectExtent l="0" t="0" r="0" b="0"/>
                <wp:wrapNone/>
                <wp:docPr id="8117" name="Rectangle 8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5305FA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7" style="position:absolute;margin-left:210pt;margin-top:-1pt;width:79pt;height:49pt;z-index:259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8s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UrSiwzOKU/&#10;qBuzgxbklB1V34s036TX5EOLZY/+Ac5RQDeRnyWY9EVaZM4aHy8aizkSjsn1ct2UOAmOR6ur9RJ9&#10;7FK8FnsI8adwhiSno4BQsrLs8DvE09WXK1iXwJyeT16cd3MmU63W1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G7ffyy7AQAATAMAAA4AAAAAAAAAAAAAAAAALgIAAGRycy9l&#10;Mm9Eb2MueG1sUEsBAi0AFAAGAAgAAAAhANvDJfLbAAAACQEAAA8AAAAAAAAAAAAAAAAAFQQAAGRy&#10;cy9kb3ducmV2LnhtbFBLBQYAAAAABAAEAPMAAAAdBQAAAAA=&#10;" w14:anchorId="3E4B6A80">
                <v:textbox inset="2.16pt,1.44pt,0,1.44pt">
                  <w:txbxContent>
                    <w:p w:rsidR="00E31C76" w:rsidP="00E31C76" w:rsidRDefault="00E31C76" w14:paraId="55305FA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29056" behindDoc="0" locked="0" layoutInCell="1" allowOverlap="1" wp14:editId="11207455" wp14:anchorId="61F50DD4">
                <wp:simplePos x="0" y="0"/>
                <wp:positionH relativeFrom="column">
                  <wp:posOffset>2667000</wp:posOffset>
                </wp:positionH>
                <wp:positionV relativeFrom="paragraph">
                  <wp:posOffset>-12700</wp:posOffset>
                </wp:positionV>
                <wp:extent cx="1003300" cy="622300"/>
                <wp:effectExtent l="0" t="0" r="0" b="0"/>
                <wp:wrapNone/>
                <wp:docPr id="8118" name="Rectangle 81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728679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8" style="position:absolute;margin-left:210pt;margin-top:-1pt;width:79pt;height:49pt;z-index:259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R9CGroBAABMAwAADgAAAAAAAAAAAAAAAAAuAgAAZHJzL2Uy&#10;b0RvYy54bWxQSwECLQAUAAYACAAAACEA28Ml8tsAAAAJAQAADwAAAAAAAAAAAAAAAAAUBAAAZHJz&#10;L2Rvd25yZXYueG1sUEsFBgAAAAAEAAQA8wAAABwFAAAAAA==&#10;" w14:anchorId="61F50DD4">
                <v:textbox inset="2.16pt,1.44pt,0,1.44pt">
                  <w:txbxContent>
                    <w:p w:rsidR="00E31C76" w:rsidP="00E31C76" w:rsidRDefault="00E31C76" w14:paraId="2728679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0080" behindDoc="0" locked="0" layoutInCell="1" allowOverlap="1" wp14:editId="2D006547" wp14:anchorId="251B8D17">
                <wp:simplePos x="0" y="0"/>
                <wp:positionH relativeFrom="column">
                  <wp:posOffset>2667000</wp:posOffset>
                </wp:positionH>
                <wp:positionV relativeFrom="paragraph">
                  <wp:posOffset>-12700</wp:posOffset>
                </wp:positionV>
                <wp:extent cx="1003300" cy="622300"/>
                <wp:effectExtent l="0" t="0" r="0" b="0"/>
                <wp:wrapNone/>
                <wp:docPr id="8119" name="Rectangle 81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DC3F8B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9" style="position:absolute;margin-left:210pt;margin-top:-1pt;width:79pt;height:49pt;z-index:259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bxuwEAAEw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NlXVUmKZwSn9&#10;QN2YHbUg5+ykhkGk+Sa9Zh86LHvxz3CJArqJ/CLBpC/SIkvW+HTVWCyRcEy267YpcRIcjzY37Rp9&#10;7FK8F3sI8ZtwhiSnp4BQsrLs+BDi+erbFaxLYM7PJy8u+yWTqTbt5g3r3g0n5IhLGp/QSO3mnnKt&#10;PCUzDr6n4feBgaBEf7eobL25Wde4KTmomrrBDYYcIOr9xyyzfHK4SzwCJQcPapwQcNYo48KRZWaX&#10;9Uo78THO6N9/gt0r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E2btvG7AQAATAMAAA4AAAAAAAAAAAAAAAAALgIAAGRycy9l&#10;Mm9Eb2MueG1sUEsBAi0AFAAGAAgAAAAhANvDJfLbAAAACQEAAA8AAAAAAAAAAAAAAAAAFQQAAGRy&#10;cy9kb3ducmV2LnhtbFBLBQYAAAAABAAEAPMAAAAdBQAAAAA=&#10;" w14:anchorId="251B8D17">
                <v:textbox inset="2.16pt,1.44pt,0,1.44pt">
                  <w:txbxContent>
                    <w:p w:rsidR="00E31C76" w:rsidP="00E31C76" w:rsidRDefault="00E31C76" w14:paraId="1DC3F8B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1104" behindDoc="0" locked="0" layoutInCell="1" allowOverlap="1" wp14:editId="66B4D5B5" wp14:anchorId="033A17EF">
                <wp:simplePos x="0" y="0"/>
                <wp:positionH relativeFrom="column">
                  <wp:posOffset>2667000</wp:posOffset>
                </wp:positionH>
                <wp:positionV relativeFrom="paragraph">
                  <wp:posOffset>-12700</wp:posOffset>
                </wp:positionV>
                <wp:extent cx="1003300" cy="622300"/>
                <wp:effectExtent l="0" t="0" r="0" b="0"/>
                <wp:wrapNone/>
                <wp:docPr id="8120" name="Rectangle 8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7E972D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0" style="position:absolute;margin-left:210pt;margin-top:-1pt;width:79pt;height:49pt;z-index:259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xCugEAAEw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7QokOMWp/Qd&#10;deNumBS5ZEcjpcrzzXrNIfZY9hye4BpFdDP5RYPNX6RFlqLx+aaxWhIRmNyut12NDwk82txt1+hj&#10;l+q1OEBMn5W3JDuMAkIpyvLT15guV1+uYF0Gc3k+e2k5LIVMs9l2L1gPXp6RIy5pekSjJz8zKiYT&#10;KJlx8IzGX0cOipLpi0Nl283dusVNKUHTtR1uMJQAUR/eZrkTo8ddEgkoOQYww4iAi0YFF46sMLuu&#10;V96Jt3FB//oT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4cBMQroBAABMAwAADgAAAAAAAAAAAAAAAAAuAgAAZHJzL2Uy&#10;b0RvYy54bWxQSwECLQAUAAYACAAAACEA28Ml8tsAAAAJAQAADwAAAAAAAAAAAAAAAAAUBAAAZHJz&#10;L2Rvd25yZXYueG1sUEsFBgAAAAAEAAQA8wAAABwFAAAAAA==&#10;" w14:anchorId="033A17EF">
                <v:textbox inset="2.16pt,1.44pt,0,1.44pt">
                  <w:txbxContent>
                    <w:p w:rsidR="00E31C76" w:rsidP="00E31C76" w:rsidRDefault="00E31C76" w14:paraId="27E972D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2128" behindDoc="0" locked="0" layoutInCell="1" allowOverlap="1" wp14:editId="7AF1DE53" wp14:anchorId="42776F33">
                <wp:simplePos x="0" y="0"/>
                <wp:positionH relativeFrom="column">
                  <wp:posOffset>2667000</wp:posOffset>
                </wp:positionH>
                <wp:positionV relativeFrom="paragraph">
                  <wp:posOffset>-12700</wp:posOffset>
                </wp:positionV>
                <wp:extent cx="1003300" cy="622300"/>
                <wp:effectExtent l="0" t="0" r="0" b="0"/>
                <wp:wrapNone/>
                <wp:docPr id="8121" name="Rectangle 81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E5E690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1" style="position:absolute;margin-left:210pt;margin-top:-1pt;width:79pt;height:49pt;z-index:259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1EuKm7AQAATAMAAA4AAAAAAAAAAAAAAAAALgIAAGRycy9l&#10;Mm9Eb2MueG1sUEsBAi0AFAAGAAgAAAAhANvDJfLbAAAACQEAAA8AAAAAAAAAAAAAAAAAFQQAAGRy&#10;cy9kb3ducmV2LnhtbFBLBQYAAAAABAAEAPMAAAAdBQAAAAA=&#10;" w14:anchorId="42776F33">
                <v:textbox inset="2.16pt,1.44pt,0,1.44pt">
                  <w:txbxContent>
                    <w:p w:rsidR="00E31C76" w:rsidP="00E31C76" w:rsidRDefault="00E31C76" w14:paraId="4E5E690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3152" behindDoc="0" locked="0" layoutInCell="1" allowOverlap="1" wp14:editId="75FBE4D6" wp14:anchorId="2BEB1E73">
                <wp:simplePos x="0" y="0"/>
                <wp:positionH relativeFrom="column">
                  <wp:posOffset>2667000</wp:posOffset>
                </wp:positionH>
                <wp:positionV relativeFrom="paragraph">
                  <wp:posOffset>-12700</wp:posOffset>
                </wp:positionV>
                <wp:extent cx="1003300" cy="622300"/>
                <wp:effectExtent l="0" t="0" r="0" b="0"/>
                <wp:wrapNone/>
                <wp:docPr id="8122" name="Rectangle 81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F906B1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2" style="position:absolute;margin-left:210pt;margin-top:-1pt;width:79pt;height:49pt;z-index:259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SRsr6uQEAAEwDAAAOAAAAAAAAAAAAAAAAAC4CAABkcnMvZTJv&#10;RG9jLnhtbFBLAQItABQABgAIAAAAIQDbwyXy2wAAAAkBAAAPAAAAAAAAAAAAAAAAABMEAABkcnMv&#10;ZG93bnJldi54bWxQSwUGAAAAAAQABADzAAAAGwUAAAAA&#10;" w14:anchorId="2BEB1E73">
                <v:textbox inset="2.16pt,1.44pt,0,1.44pt">
                  <w:txbxContent>
                    <w:p w:rsidR="00E31C76" w:rsidP="00E31C76" w:rsidRDefault="00E31C76" w14:paraId="2F906B1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4176" behindDoc="0" locked="0" layoutInCell="1" allowOverlap="1" wp14:editId="5EB50351" wp14:anchorId="5B86D562">
                <wp:simplePos x="0" y="0"/>
                <wp:positionH relativeFrom="column">
                  <wp:posOffset>2667000</wp:posOffset>
                </wp:positionH>
                <wp:positionV relativeFrom="paragraph">
                  <wp:posOffset>-12700</wp:posOffset>
                </wp:positionV>
                <wp:extent cx="1003300" cy="622300"/>
                <wp:effectExtent l="0" t="0" r="0" b="0"/>
                <wp:wrapNone/>
                <wp:docPr id="8123" name="Rectangle 8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7EA7B6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3" style="position:absolute;margin-left:210pt;margin-top:-1pt;width:79pt;height:49pt;z-index:259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ewj4RuQEAAEwDAAAOAAAAAAAAAAAAAAAAAC4CAABkcnMvZTJv&#10;RG9jLnhtbFBLAQItABQABgAIAAAAIQDbwyXy2wAAAAkBAAAPAAAAAAAAAAAAAAAAABMEAABkcnMv&#10;ZG93bnJldi54bWxQSwUGAAAAAAQABADzAAAAGwUAAAAA&#10;" w14:anchorId="5B86D562">
                <v:textbox inset="2.16pt,1.44pt,0,1.44pt">
                  <w:txbxContent>
                    <w:p w:rsidR="00E31C76" w:rsidP="00E31C76" w:rsidRDefault="00E31C76" w14:paraId="47EA7B6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5200" behindDoc="0" locked="0" layoutInCell="1" allowOverlap="1" wp14:editId="6596604B" wp14:anchorId="614D17C9">
                <wp:simplePos x="0" y="0"/>
                <wp:positionH relativeFrom="column">
                  <wp:posOffset>2667000</wp:posOffset>
                </wp:positionH>
                <wp:positionV relativeFrom="paragraph">
                  <wp:posOffset>-12700</wp:posOffset>
                </wp:positionV>
                <wp:extent cx="1003300" cy="622300"/>
                <wp:effectExtent l="0" t="0" r="0" b="0"/>
                <wp:wrapNone/>
                <wp:docPr id="8124" name="Rectangle 81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E53E9E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4" style="position:absolute;margin-left:210pt;margin-top:-1pt;width:79pt;height:49pt;z-index:259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K5ugEAAEw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aTeUeO5wSt9R&#10;N+4Hq8glOxop1TLfRa8pph7LnuMTXKOE7kJ+1uCWL9Iic9H4fNNYzZkITG7X267GSQg8utts1+hj&#10;l+q1OELKn1VwZHEYBYRSlOWnrylfrr5cwboFzOX5xcvzYS5kmq5uX7AegjwjR1zS/IhG2zAxKqyJ&#10;lEw4eEbTryMHRYn94lHZ9m6zbnFTStB0bYcbDCVA1Ie3We7FGHCXRAZKjhHMMCLgolHBhSMrzK7r&#10;tezE27igf/0J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3Y5iuboBAABMAwAADgAAAAAAAAAAAAAAAAAuAgAAZHJzL2Uy&#10;b0RvYy54bWxQSwECLQAUAAYACAAAACEA28Ml8tsAAAAJAQAADwAAAAAAAAAAAAAAAAAUBAAAZHJz&#10;L2Rvd25yZXYueG1sUEsFBgAAAAAEAAQA8wAAABwFAAAAAA==&#10;" w14:anchorId="614D17C9">
                <v:textbox inset="2.16pt,1.44pt,0,1.44pt">
                  <w:txbxContent>
                    <w:p w:rsidR="00E31C76" w:rsidP="00E31C76" w:rsidRDefault="00E31C76" w14:paraId="0E53E9E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6224" behindDoc="0" locked="0" layoutInCell="1" allowOverlap="1" wp14:editId="73927A75" wp14:anchorId="54F91B20">
                <wp:simplePos x="0" y="0"/>
                <wp:positionH relativeFrom="column">
                  <wp:posOffset>2667000</wp:posOffset>
                </wp:positionH>
                <wp:positionV relativeFrom="paragraph">
                  <wp:posOffset>-12700</wp:posOffset>
                </wp:positionV>
                <wp:extent cx="1003300" cy="622300"/>
                <wp:effectExtent l="0" t="0" r="0" b="0"/>
                <wp:wrapNone/>
                <wp:docPr id="8125" name="Rectangle 81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DAC459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5" style="position:absolute;margin-left:210pt;margin-top:-1pt;width:79pt;height:49pt;z-index:259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ZS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WjXtB8p8dzhlH6g&#10;btwPVpFzdjRSqmW+i15TTD2WPcVHuEQJ3YX8rMEtX6RF5qLx6aqxmjMRmNysN12NkxB4dHuzWaOP&#10;XarX4ggpf1HBkcVhFBBKUZYfv6V8vvpyBesWMOfnFy/P+7mQabp6/YJ1H+QJOeKS5gc02oaJUWFN&#10;pGTCwTOafh04KErsV4/Ktrc36xY3pQRN13a4wVACRL1/m+VejAF3SWSg5BDBDCMCLhoVXDiywuyy&#10;XstOvI0L+tefYPc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QqWUroBAABMAwAADgAAAAAAAAAAAAAAAAAuAgAAZHJzL2Uy&#10;b0RvYy54bWxQSwECLQAUAAYACAAAACEA28Ml8tsAAAAJAQAADwAAAAAAAAAAAAAAAAAUBAAAZHJz&#10;L2Rvd25yZXYueG1sUEsFBgAAAAAEAAQA8wAAABwFAAAAAA==&#10;" w14:anchorId="54F91B20">
                <v:textbox inset="2.16pt,1.44pt,0,1.44pt">
                  <w:txbxContent>
                    <w:p w:rsidR="00E31C76" w:rsidP="00E31C76" w:rsidRDefault="00E31C76" w14:paraId="2DAC459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7248" behindDoc="0" locked="0" layoutInCell="1" allowOverlap="1" wp14:editId="6197F0B5" wp14:anchorId="5570C08E">
                <wp:simplePos x="0" y="0"/>
                <wp:positionH relativeFrom="column">
                  <wp:posOffset>2667000</wp:posOffset>
                </wp:positionH>
                <wp:positionV relativeFrom="paragraph">
                  <wp:posOffset>-12700</wp:posOffset>
                </wp:positionV>
                <wp:extent cx="1003300" cy="622300"/>
                <wp:effectExtent l="0" t="0" r="0" b="0"/>
                <wp:wrapNone/>
                <wp:docPr id="8126" name="Rectangle 8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3C121A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6" style="position:absolute;margin-left:210pt;margin-top:-1pt;width:79pt;height:49pt;z-index:259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juwEAAEw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hoU9VXlFhmcEp/&#10;UDdm+1GSU3bQQsg036TX5EOLZU/+Ec5RQDeRnxWY9EVaZM4aHy8ayzkSjsn1ct2UOAmOR9er9RJ9&#10;7FK8F3sI8V46Q5LTUUAoWVl2+BXi6erbFaxLYE7PJy/OuzmTqZpy9YZ158QROeKSxgc0anRTR/mo&#10;PSUTDr6j4XXPQFIy/rSobH29Wta4KTmomrrBDYYcIOrdxyyzfHC4SzwCJXsPuh8QcNYo48KRZWbn&#10;9Uo78THO6N9/gu1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OBb+uO7AQAATAMAAA4AAAAAAAAAAAAAAAAALgIAAGRycy9l&#10;Mm9Eb2MueG1sUEsBAi0AFAAGAAgAAAAhANvDJfLbAAAACQEAAA8AAAAAAAAAAAAAAAAAFQQAAGRy&#10;cy9kb3ducmV2LnhtbFBLBQYAAAAABAAEAPMAAAAdBQAAAAA=&#10;" w14:anchorId="5570C08E">
                <v:textbox inset="2.16pt,1.44pt,0,1.44pt">
                  <w:txbxContent>
                    <w:p w:rsidR="00E31C76" w:rsidP="00E31C76" w:rsidRDefault="00E31C76" w14:paraId="43C121A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8272" behindDoc="0" locked="0" layoutInCell="1" allowOverlap="1" wp14:editId="48F16627" wp14:anchorId="1CFA49E4">
                <wp:simplePos x="0" y="0"/>
                <wp:positionH relativeFrom="column">
                  <wp:posOffset>2667000</wp:posOffset>
                </wp:positionH>
                <wp:positionV relativeFrom="paragraph">
                  <wp:posOffset>-12700</wp:posOffset>
                </wp:positionV>
                <wp:extent cx="1003300" cy="622300"/>
                <wp:effectExtent l="0" t="0" r="0" b="0"/>
                <wp:wrapNone/>
                <wp:docPr id="8127" name="Rectangle 81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9A2117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7" style="position:absolute;margin-left:210pt;margin-top:-1pt;width:79pt;height:49pt;z-index:259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4I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9UrSiwzOKU/&#10;qBuzgxbklB1V34s036TX5EOLZY/+Ac5RQDeRnyWY9EVaZM4aHy8aizkSjsn1ct2UOAmOR6ur9RJ9&#10;7FK8FnsI8adwhiSno4BQsrLs8DvE09WXK1iXwJyeT16cd3MmUzXl9QvWneuPyBGXNN6jkdpNHeVa&#10;eUomHHxHw989A0GJ/mVR2Xp1taxxU3JQNXWDGww5QNS7t1lm+ehwl3gESvYe1DAi4KxRxoUjy8zO&#10;65V24m2c0b/+BNt/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zfDgi7AQAATAMAAA4AAAAAAAAAAAAAAAAALgIAAGRycy9l&#10;Mm9Eb2MueG1sUEsBAi0AFAAGAAgAAAAhANvDJfLbAAAACQEAAA8AAAAAAAAAAAAAAAAAFQQAAGRy&#10;cy9kb3ducmV2LnhtbFBLBQYAAAAABAAEAPMAAAAdBQAAAAA=&#10;" w14:anchorId="1CFA49E4">
                <v:textbox inset="2.16pt,1.44pt,0,1.44pt">
                  <w:txbxContent>
                    <w:p w:rsidR="00E31C76" w:rsidP="00E31C76" w:rsidRDefault="00E31C76" w14:paraId="09A2117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39296" behindDoc="0" locked="0" layoutInCell="1" allowOverlap="1" wp14:editId="4D51D2F6" wp14:anchorId="6FE8B417">
                <wp:simplePos x="0" y="0"/>
                <wp:positionH relativeFrom="column">
                  <wp:posOffset>2667000</wp:posOffset>
                </wp:positionH>
                <wp:positionV relativeFrom="paragraph">
                  <wp:posOffset>-12700</wp:posOffset>
                </wp:positionV>
                <wp:extent cx="1003300" cy="622300"/>
                <wp:effectExtent l="0" t="0" r="0" b="0"/>
                <wp:wrapNone/>
                <wp:docPr id="8128" name="Rectangle 81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EA9EE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8" style="position:absolute;margin-left:210pt;margin-top:-1pt;width:79pt;height:49pt;z-index:259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x8zProBAABMAwAADgAAAAAAAAAAAAAAAAAuAgAAZHJzL2Uy&#10;b0RvYy54bWxQSwECLQAUAAYACAAAACEA28Ml8tsAAAAJAQAADwAAAAAAAAAAAAAAAAAUBAAAZHJz&#10;L2Rvd25yZXYueG1sUEsFBgAAAAAEAAQA8wAAABwFAAAAAA==&#10;" w14:anchorId="6FE8B417">
                <v:textbox inset="2.16pt,1.44pt,0,1.44pt">
                  <w:txbxContent>
                    <w:p w:rsidR="00E31C76" w:rsidP="00E31C76" w:rsidRDefault="00E31C76" w14:paraId="6EA9EE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0320" behindDoc="0" locked="0" layoutInCell="1" allowOverlap="1" wp14:editId="28FD9B46" wp14:anchorId="571703E7">
                <wp:simplePos x="0" y="0"/>
                <wp:positionH relativeFrom="column">
                  <wp:posOffset>2667000</wp:posOffset>
                </wp:positionH>
                <wp:positionV relativeFrom="paragraph">
                  <wp:posOffset>-12700</wp:posOffset>
                </wp:positionV>
                <wp:extent cx="1003300" cy="622300"/>
                <wp:effectExtent l="0" t="0" r="0" b="0"/>
                <wp:wrapNone/>
                <wp:docPr id="8129" name="Rectangle 8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1601EA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9" style="position:absolute;margin-left:210pt;margin-top:-1pt;width:79pt;height:49pt;z-index:259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fVugEAAEw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7RbShy3OKXv&#10;qBt3w6TIJTsaKVWeb9ZrDrHHsufwBNcoopvJLxps/iItshSNzzeN1ZKIwOR2ve1qnITAo83ddo0+&#10;dqleiwPE9Fl5S7LDKCCUoiw/fY3pcvXlCtZlMJfns5eWw1LINF29ecF68PKMHHFJ0yMaPfmZUTGZ&#10;QMmMg2c0/jpyUJRMXxwq227u1i1uSgmaru1wg6EEiPrwNsudGD3ukkhAyTGAGUYEXDQquHBkhdl1&#10;vfJOvI0L+tefY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5vH1boBAABMAwAADgAAAAAAAAAAAAAAAAAuAgAAZHJzL2Uy&#10;b0RvYy54bWxQSwECLQAUAAYACAAAACEA28Ml8tsAAAAJAQAADwAAAAAAAAAAAAAAAAAUBAAAZHJz&#10;L2Rvd25yZXYueG1sUEsFBgAAAAAEAAQA8wAAABwFAAAAAA==&#10;" w14:anchorId="571703E7">
                <v:textbox inset="2.16pt,1.44pt,0,1.44pt">
                  <w:txbxContent>
                    <w:p w:rsidR="00E31C76" w:rsidP="00E31C76" w:rsidRDefault="00E31C76" w14:paraId="31601EA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1344" behindDoc="0" locked="0" layoutInCell="1" allowOverlap="1" wp14:editId="73FBF0EF" wp14:anchorId="243A848E">
                <wp:simplePos x="0" y="0"/>
                <wp:positionH relativeFrom="column">
                  <wp:posOffset>2667000</wp:posOffset>
                </wp:positionH>
                <wp:positionV relativeFrom="paragraph">
                  <wp:posOffset>-12700</wp:posOffset>
                </wp:positionV>
                <wp:extent cx="1003300" cy="622300"/>
                <wp:effectExtent l="0" t="0" r="0" b="0"/>
                <wp:wrapNone/>
                <wp:docPr id="8130" name="Rectangle 81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D9B923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0" style="position:absolute;margin-left:210pt;margin-top:-1pt;width:79pt;height:49pt;z-index:259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bK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1iiQ5w6n9B11&#10;436wipyzo5FSLfNd9Jpi6rHsJT7DJUroLuRnDW75Ii0yF41PV43VnInA5Ga96Wp8SODR3e1mjT52&#10;qd6KI6T8WQVHFodRQChFWX78mvL56usVrFvAnJ9fvDzv50Km6eruFes+yBNyxCXNT2i0DROjwppI&#10;yYSDZzT9OnBQlNgvHpVt727XLW5KCZqu7XCDoQSIev8+y70YA+6SyEDJIYIZRgRcNCq4cGSF2WW9&#10;lp14Hxf0bz/B7j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KGmyroBAABMAwAADgAAAAAAAAAAAAAAAAAuAgAAZHJzL2Uy&#10;b0RvYy54bWxQSwECLQAUAAYACAAAACEA28Ml8tsAAAAJAQAADwAAAAAAAAAAAAAAAAAUBAAAZHJz&#10;L2Rvd25yZXYueG1sUEsFBgAAAAAEAAQA8wAAABwFAAAAAA==&#10;" w14:anchorId="243A848E">
                <v:textbox inset="2.16pt,1.44pt,0,1.44pt">
                  <w:txbxContent>
                    <w:p w:rsidR="00E31C76" w:rsidP="00E31C76" w:rsidRDefault="00E31C76" w14:paraId="0D9B923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2368" behindDoc="0" locked="0" layoutInCell="1" allowOverlap="1" wp14:editId="57F267C7" wp14:anchorId="2356E741">
                <wp:simplePos x="0" y="0"/>
                <wp:positionH relativeFrom="column">
                  <wp:posOffset>2667000</wp:posOffset>
                </wp:positionH>
                <wp:positionV relativeFrom="paragraph">
                  <wp:posOffset>-12700</wp:posOffset>
                </wp:positionV>
                <wp:extent cx="1003300" cy="622300"/>
                <wp:effectExtent l="0" t="0" r="0" b="0"/>
                <wp:wrapNone/>
                <wp:docPr id="8131" name="Rectangle 81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05C6B5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1" style="position:absolute;margin-left:210pt;margin-top:-1pt;width:79pt;height:49pt;z-index:259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Ih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1g0lnjuc0nfU&#10;jfvBKnLOjkZKtcx30WuKqceyl/gMlyihu5CfNbjli7TIXDQ+XTVWcyYCk5v1pqtxEgKP7m43a/Sx&#10;S/VWHCHlzyo4sjiMAkIpyvLj15TPV1+vYN0C5vz84uV5PxcyTVdvXrHugzwhR1zS/IRG2zAxKqyJ&#10;lEw4eEbTrwMHRYn94lHZ9u523eKmlKDp2g43GEqAqPfvs9yLMeAuiQyUHCKYYUTARaOCC0dWmF3W&#10;a9mJ93FB//Y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CVSIboBAABMAwAADgAAAAAAAAAAAAAAAAAuAgAAZHJzL2Uy&#10;b0RvYy54bWxQSwECLQAUAAYACAAAACEA28Ml8tsAAAAJAQAADwAAAAAAAAAAAAAAAAAUBAAAZHJz&#10;L2Rvd25yZXYueG1sUEsFBgAAAAAEAAQA8wAAABwFAAAAAA==&#10;" w14:anchorId="2356E741">
                <v:textbox inset="2.16pt,1.44pt,0,1.44pt">
                  <w:txbxContent>
                    <w:p w:rsidR="00E31C76" w:rsidP="00E31C76" w:rsidRDefault="00E31C76" w14:paraId="105C6B5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3392" behindDoc="0" locked="0" layoutInCell="1" allowOverlap="1" wp14:editId="2C2D5CE1" wp14:anchorId="09841BDB">
                <wp:simplePos x="0" y="0"/>
                <wp:positionH relativeFrom="column">
                  <wp:posOffset>2667000</wp:posOffset>
                </wp:positionH>
                <wp:positionV relativeFrom="paragraph">
                  <wp:posOffset>-12700</wp:posOffset>
                </wp:positionV>
                <wp:extent cx="1003300" cy="622300"/>
                <wp:effectExtent l="0" t="0" r="0" b="0"/>
                <wp:wrapNone/>
                <wp:docPr id="8132" name="Rectangle 8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675622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2" style="position:absolute;margin-left:210pt;margin-top:-1pt;width:79pt;height:49pt;z-index:259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tv0uFuQEAAEwDAAAOAAAAAAAAAAAAAAAAAC4CAABkcnMvZTJv&#10;RG9jLnhtbFBLAQItABQABgAIAAAAIQDbwyXy2wAAAAkBAAAPAAAAAAAAAAAAAAAAABMEAABkcnMv&#10;ZG93bnJldi54bWxQSwUGAAAAAAQABADzAAAAGwUAAAAA&#10;" w14:anchorId="09841BDB">
                <v:textbox inset="2.16pt,1.44pt,0,1.44pt">
                  <w:txbxContent>
                    <w:p w:rsidR="00E31C76" w:rsidP="00E31C76" w:rsidRDefault="00E31C76" w14:paraId="3675622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4416" behindDoc="0" locked="0" layoutInCell="1" allowOverlap="1" wp14:editId="30A1FC0A" wp14:anchorId="6350DFAE">
                <wp:simplePos x="0" y="0"/>
                <wp:positionH relativeFrom="column">
                  <wp:posOffset>2667000</wp:posOffset>
                </wp:positionH>
                <wp:positionV relativeFrom="paragraph">
                  <wp:posOffset>-12700</wp:posOffset>
                </wp:positionV>
                <wp:extent cx="1003300" cy="622300"/>
                <wp:effectExtent l="0" t="0" r="0" b="0"/>
                <wp:wrapNone/>
                <wp:docPr id="8133" name="Rectangle 81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514F849" w14:textId="77777777">
                            <w:r>
                              <w:rPr>
                                <w:rFonts w:ascii="Geneva" w:hAnsi="Geneva" w:eastAsia="Geneva" w:cs="Geneva"/>
                                <w:color w:val="000000"/>
                                <w:sz w:val="20"/>
                                <w:szCs w:val="20"/>
                                <w:lang w:val="Portuguese"/>
                              </w:rPr>
                              <w:t>NÃO NENHUM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3" style="position:absolute;margin-left:210pt;margin-top:-1pt;width:79pt;height:49pt;z-index:259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hO79uuQEAAEwDAAAOAAAAAAAAAAAAAAAAAC4CAABkcnMvZTJv&#10;RG9jLnhtbFBLAQItABQABgAIAAAAIQDbwyXy2wAAAAkBAAAPAAAAAAAAAAAAAAAAABMEAABkcnMv&#10;ZG93bnJldi54bWxQSwUGAAAAAAQABADzAAAAGwUAAAAA&#10;" w14:anchorId="6350DFAE">
                <v:textbox inset="2.16pt,1.44pt,0,1.44pt">
                  <w:txbxContent>
                    <w:p w:rsidR="00E31C76" w:rsidP="00E31C76" w:rsidRDefault="00E31C76" w14:paraId="6514F849" w14:textId="77777777">
                      <w:r>
                        <w:rPr>
                          <w:rFonts w:ascii="Geneva" w:hAnsi="Geneva" w:eastAsia="Geneva" w:cs="Geneva"/>
                          <w:color w:val="000000"/>
                          <w:sz w:val="20"/>
                          <w:szCs w:val="20"/>
                          <w:lang w:val="Portuguese"/>
                        </w:rPr>
                        <w:t>NÃO NENHUM</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0016" behindDoc="0" locked="0" layoutInCell="1" allowOverlap="1" wp14:editId="59E8CE96" wp14:anchorId="514EDFB4">
                <wp:simplePos x="0" y="0"/>
                <wp:positionH relativeFrom="column">
                  <wp:posOffset>2667000</wp:posOffset>
                </wp:positionH>
                <wp:positionV relativeFrom="paragraph">
                  <wp:posOffset>139700</wp:posOffset>
                </wp:positionV>
                <wp:extent cx="977900" cy="2057400"/>
                <wp:effectExtent l="0" t="0" r="0" b="0"/>
                <wp:wrapNone/>
                <wp:docPr id="8134" name="Rectangle 8134"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5F46272E"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4" style="position:absolute;margin-left:210pt;margin-top:11pt;width:77pt;height:162pt;z-index:259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y0i++6AQAATQMAAA4AAAAAAAAAAAAAAAAALgIAAGRycy9l&#10;Mm9Eb2MueG1sUEsBAi0AFAAGAAgAAAAhAMXESR/cAAAACgEAAA8AAAAAAAAAAAAAAAAAFAQAAGRy&#10;cy9kb3ducmV2LnhtbFBLBQYAAAAABAAEAPMAAAAdBQAAAAA=&#10;" w14:anchorId="514EDFB4">
                <v:textbox inset="2.16pt,1.44pt,0,1.44pt">
                  <w:txbxContent>
                    <w:p w:rsidR="00E31C76" w:rsidP="00E31C76" w:rsidRDefault="00E31C76" w14:paraId="5F46272E"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1040" behindDoc="0" locked="0" layoutInCell="1" allowOverlap="1" wp14:editId="60C51F59" wp14:anchorId="534A344C">
                <wp:simplePos x="0" y="0"/>
                <wp:positionH relativeFrom="column">
                  <wp:posOffset>2667000</wp:posOffset>
                </wp:positionH>
                <wp:positionV relativeFrom="paragraph">
                  <wp:posOffset>139700</wp:posOffset>
                </wp:positionV>
                <wp:extent cx="1003300" cy="2057400"/>
                <wp:effectExtent l="0" t="0" r="0" b="0"/>
                <wp:wrapNone/>
                <wp:docPr id="8135" name="Rectangle 8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164C9F4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5" style="position:absolute;margin-left:210pt;margin-top:11pt;width:79pt;height:162pt;z-index:259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yLuwEAAE0DAAAOAAAAZHJzL2Uyb0RvYy54bWysU8tu2zAQvBfoPxC813rYbRT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WX+kxHGLXfqB&#10;vnE3TIqcq6ORUuX+Zr/mEHu89hQe4ZJFXGbxiwabvyiLLMXj09VjtSQisHi7vu1q7ITArbbebG4w&#10;QZjq9XaAmL4ob0leMArIpVjLj99iOh99OYL3Mpvz+3mVlv1S1DRI/IXs3ssTisQpTQ8Y9ORnRsVk&#10;AiUzdp7R+OvAQVEyfXVobXuzWbc4KiVpurbDEYaSIO392yp3YvQ4TCIBJYcAZhiRcDGp8MKeFWWX&#10;+cpD8TYv7F//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klOyLuwEAAE0DAAAOAAAAAAAAAAAAAAAAAC4CAABkcnMv&#10;ZTJvRG9jLnhtbFBLAQItABQABgAIAAAAIQC2Y/vm3AAAAAoBAAAPAAAAAAAAAAAAAAAAABUEAABk&#10;cnMvZG93bnJldi54bWxQSwUGAAAAAAQABADzAAAAHgUAAAAA&#10;" w14:anchorId="534A344C">
                <v:textbox inset="2.16pt,1.44pt,0,1.44pt">
                  <w:txbxContent>
                    <w:p w:rsidR="00E31C76" w:rsidP="00E31C76" w:rsidRDefault="00E31C76" w14:paraId="164C9F4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2064" behindDoc="0" locked="0" layoutInCell="1" allowOverlap="1" wp14:editId="7E67223A" wp14:anchorId="05508E13">
                <wp:simplePos x="0" y="0"/>
                <wp:positionH relativeFrom="column">
                  <wp:posOffset>2667000</wp:posOffset>
                </wp:positionH>
                <wp:positionV relativeFrom="paragraph">
                  <wp:posOffset>139700</wp:posOffset>
                </wp:positionV>
                <wp:extent cx="977900" cy="2057400"/>
                <wp:effectExtent l="0" t="0" r="0" b="0"/>
                <wp:wrapNone/>
                <wp:docPr id="8136" name="Rectangle 81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7B2D2C2A"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6" style="position:absolute;margin-left:210pt;margin-top:11pt;width:77pt;height:162pt;z-index:259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FljED66AQAATQMAAA4AAAAAAAAAAAAAAAAALgIAAGRycy9l&#10;Mm9Eb2MueG1sUEsBAi0AFAAGAAgAAAAhAMXESR/cAAAACgEAAA8AAAAAAAAAAAAAAAAAFAQAAGRy&#10;cy9kb3ducmV2LnhtbFBLBQYAAAAABAAEAPMAAAAdBQAAAAA=&#10;" w14:anchorId="05508E13">
                <v:textbox inset="2.16pt,1.44pt,0,1.44pt">
                  <w:txbxContent>
                    <w:p w:rsidR="00E31C76" w:rsidP="00E31C76" w:rsidRDefault="00E31C76" w14:paraId="7B2D2C2A"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3088" behindDoc="0" locked="0" layoutInCell="1" allowOverlap="1" wp14:editId="68025440" wp14:anchorId="5598F52B">
                <wp:simplePos x="0" y="0"/>
                <wp:positionH relativeFrom="column">
                  <wp:posOffset>2667000</wp:posOffset>
                </wp:positionH>
                <wp:positionV relativeFrom="paragraph">
                  <wp:posOffset>139700</wp:posOffset>
                </wp:positionV>
                <wp:extent cx="977900" cy="2057400"/>
                <wp:effectExtent l="0" t="0" r="0" b="0"/>
                <wp:wrapNone/>
                <wp:docPr id="8137" name="Rectangle 81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2EE931A3" w14:textId="77777777">
                            <w:r>
                              <w:rPr>
                                <w:rFonts w:ascii="Geneva" w:hAnsi="Geneva" w:eastAsia="Geneva" w:cs="Geneva"/>
                                <w:color w:val="000000"/>
                                <w:sz w:val="20"/>
                                <w:szCs w:val="20"/>
                                <w:lang w:val="Portuguese"/>
                              </w:rPr>
                              <w:t xml:space="preserve">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7" style="position:absolute;margin-left:210pt;margin-top:11pt;width:77pt;height:162pt;z-index:259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RZmWQuwEAAE0DAAAOAAAAAAAAAAAAAAAAAC4CAABkcnMv&#10;ZTJvRG9jLnhtbFBLAQItABQABgAIAAAAIQDFxEkf3AAAAAoBAAAPAAAAAAAAAAAAAAAAABUEAABk&#10;cnMvZG93bnJldi54bWxQSwUGAAAAAAQABADzAAAAHgUAAAAA&#10;" w14:anchorId="5598F52B">
                <v:textbox inset="2.16pt,1.44pt,0,1.44pt">
                  <w:txbxContent>
                    <w:p w:rsidR="00E31C76" w:rsidP="00E31C76" w:rsidRDefault="00E31C76" w14:paraId="2EE931A3" w14:textId="77777777">
                      <w:r>
                        <w:rPr>
                          <w:rFonts w:ascii="Geneva" w:hAnsi="Geneva" w:eastAsia="Geneva" w:cs="Geneva"/>
                          <w:color w:val="000000"/>
                          <w:sz w:val="20"/>
                          <w:szCs w:val="20"/>
                          <w:lang w:val="Portuguese"/>
                        </w:rPr>
                        <w:t xml:space="preserve">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4112" behindDoc="0" locked="0" layoutInCell="1" allowOverlap="1" wp14:editId="58BAB826" wp14:anchorId="3C670F17">
                <wp:simplePos x="0" y="0"/>
                <wp:positionH relativeFrom="column">
                  <wp:posOffset>2667000</wp:posOffset>
                </wp:positionH>
                <wp:positionV relativeFrom="paragraph">
                  <wp:posOffset>139700</wp:posOffset>
                </wp:positionV>
                <wp:extent cx="1003300" cy="2057400"/>
                <wp:effectExtent l="0" t="0" r="0" b="0"/>
                <wp:wrapNone/>
                <wp:docPr id="8138" name="Rectangle 81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BFB1F30"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8" style="position:absolute;margin-left:210pt;margin-top:11pt;width:79pt;height:162pt;z-index:259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AAIC66AQAATQMAAA4AAAAAAAAAAAAAAAAALgIAAGRycy9l&#10;Mm9Eb2MueG1sUEsBAi0AFAAGAAgAAAAhALZj++bcAAAACgEAAA8AAAAAAAAAAAAAAAAAFAQAAGRy&#10;cy9kb3ducmV2LnhtbFBLBQYAAAAABAAEAPMAAAAdBQAAAAA=&#10;" w14:anchorId="3C670F17">
                <v:textbox inset="2.16pt,1.44pt,0,1.44pt">
                  <w:txbxContent>
                    <w:p w:rsidR="00E31C76" w:rsidP="00E31C76" w:rsidRDefault="00E31C76" w14:paraId="0BFB1F30"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5136" behindDoc="0" locked="0" layoutInCell="1" allowOverlap="1" wp14:editId="020FB36A" wp14:anchorId="0E377EFF">
                <wp:simplePos x="0" y="0"/>
                <wp:positionH relativeFrom="column">
                  <wp:posOffset>2667000</wp:posOffset>
                </wp:positionH>
                <wp:positionV relativeFrom="paragraph">
                  <wp:posOffset>139700</wp:posOffset>
                </wp:positionV>
                <wp:extent cx="977900" cy="2057400"/>
                <wp:effectExtent l="0" t="0" r="0" b="0"/>
                <wp:wrapNone/>
                <wp:docPr id="8139" name="Rectangle 8139"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5230C61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9" style="position:absolute;margin-left:210pt;margin-top:11pt;width:77pt;height:162pt;z-index:259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IIEdKuwEAAE0DAAAOAAAAAAAAAAAAAAAAAC4CAABkcnMv&#10;ZTJvRG9jLnhtbFBLAQItABQABgAIAAAAIQDFxEkf3AAAAAoBAAAPAAAAAAAAAAAAAAAAABUEAABk&#10;cnMvZG93bnJldi54bWxQSwUGAAAAAAQABADzAAAAHgUAAAAA&#10;" w14:anchorId="0E377EFF">
                <v:textbox inset="2.16pt,1.44pt,0,1.44pt">
                  <w:txbxContent>
                    <w:p w:rsidR="00E31C76" w:rsidP="00E31C76" w:rsidRDefault="00E31C76" w14:paraId="5230C61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6160" behindDoc="0" locked="0" layoutInCell="1" allowOverlap="1" wp14:editId="73E86FD5" wp14:anchorId="2F629485">
                <wp:simplePos x="0" y="0"/>
                <wp:positionH relativeFrom="column">
                  <wp:posOffset>2679700</wp:posOffset>
                </wp:positionH>
                <wp:positionV relativeFrom="paragraph">
                  <wp:posOffset>139700</wp:posOffset>
                </wp:positionV>
                <wp:extent cx="977900" cy="2057400"/>
                <wp:effectExtent l="0" t="0" r="0" b="0"/>
                <wp:wrapNone/>
                <wp:docPr id="8140" name="Rectangle 8140"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4F6B9CD9" w14:textId="77777777">
                            <w:r>
                              <w:rPr>
                                <w:rFonts w:ascii="Geneva" w:hAnsi="Geneva" w:eastAsia="Geneva" w:cs="Geneva"/>
                                <w:color w:val="000000"/>
                                <w:sz w:val="20"/>
                                <w:szCs w:val="20"/>
                                <w:lang w:val="Portuguese"/>
                              </w:rPr>
                              <w:t>DESCONHECIDO NÃO 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0" style="position:absolute;margin-left:211pt;margin-top:11pt;width:77pt;height:162pt;z-index:259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DOQ9aroBAABNAwAADgAAAAAAAAAAAAAAAAAuAgAAZHJzL2Uy&#10;b0RvYy54bWxQSwECLQAUAAYACAAAACEAq0HVJtsAAAAKAQAADwAAAAAAAAAAAAAAAAAUBAAAZHJz&#10;L2Rvd25yZXYueG1sUEsFBgAAAAAEAAQA8wAAABwFAAAAAA==&#10;" w14:anchorId="2F629485">
                <v:textbox inset="2.16pt,1.44pt,0,1.44pt">
                  <w:txbxContent>
                    <w:p w:rsidR="00E31C76" w:rsidP="00E31C76" w:rsidRDefault="00E31C76" w14:paraId="4F6B9CD9" w14:textId="77777777">
                      <w:r>
                        <w:rPr>
                          <w:rFonts w:ascii="Geneva" w:hAnsi="Geneva" w:eastAsia="Geneva" w:cs="Geneva"/>
                          <w:color w:val="000000"/>
                          <w:sz w:val="20"/>
                          <w:szCs w:val="20"/>
                          <w:lang w:val="Portuguese"/>
                        </w:rPr>
                        <w:t>DESCONHECIDO NÃO 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7184" behindDoc="0" locked="0" layoutInCell="1" allowOverlap="1" wp14:editId="10363DFC" wp14:anchorId="37173418">
                <wp:simplePos x="0" y="0"/>
                <wp:positionH relativeFrom="column">
                  <wp:posOffset>2667000</wp:posOffset>
                </wp:positionH>
                <wp:positionV relativeFrom="paragraph">
                  <wp:posOffset>139700</wp:posOffset>
                </wp:positionV>
                <wp:extent cx="1003300" cy="2057400"/>
                <wp:effectExtent l="0" t="0" r="0" b="0"/>
                <wp:wrapNone/>
                <wp:docPr id="8141" name="Rectangle 8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8255B5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1" style="position:absolute;margin-left:210pt;margin-top:11pt;width:79pt;height:162pt;z-index:259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oOuwEAAE0DAAAOAAAAZHJzL2Uyb0RvYy54bWysU8tu2zAQvBfoPxC8x3rEaGT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jXrBtKHLfYpe/o&#10;G3fDpMi5OhopVe5v9msOscdrL+EZLlnEZRa/aLD5i7LIUjw+XT1WSyICi5vbTVdjJwRutfV6fYcJ&#10;wlRvtwPE9Fl5S/KCUUAuxVp+/BrT+ejrEbyX2Zzfz6u07JeipumazSvZvZcnFIlTmp4w6MnPjIrJ&#10;BEpm7Dyj8deBg6Jk+uLQ2vZufdviqJSk6doORxhKgrT376vcidHjMIkElBwCmGFEwsWkwgt7VpRd&#10;5isPxfu8sH/7C3a/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ExFoOuwEAAE0DAAAOAAAAAAAAAAAAAAAAAC4CAABkcnMv&#10;ZTJvRG9jLnhtbFBLAQItABQABgAIAAAAIQC2Y/vm3AAAAAoBAAAPAAAAAAAAAAAAAAAAABUEAABk&#10;cnMvZG93bnJldi54bWxQSwUGAAAAAAQABADzAAAAHgUAAAAA&#10;" w14:anchorId="37173418">
                <v:textbox inset="2.16pt,1.44pt,0,1.44pt">
                  <w:txbxContent>
                    <w:p w:rsidR="00E31C76" w:rsidP="00E31C76" w:rsidRDefault="00E31C76" w14:paraId="68255B5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8208" behindDoc="0" locked="0" layoutInCell="1" allowOverlap="1" wp14:editId="43DF6A04" wp14:anchorId="0BF4A80B">
                <wp:simplePos x="0" y="0"/>
                <wp:positionH relativeFrom="column">
                  <wp:posOffset>2667000</wp:posOffset>
                </wp:positionH>
                <wp:positionV relativeFrom="paragraph">
                  <wp:posOffset>139700</wp:posOffset>
                </wp:positionV>
                <wp:extent cx="977900" cy="2057400"/>
                <wp:effectExtent l="0" t="0" r="0" b="0"/>
                <wp:wrapNone/>
                <wp:docPr id="8142" name="Rectangle 814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6CBCDF01"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2" style="position:absolute;margin-left:210pt;margin-top:11pt;width:77pt;height:162pt;z-index:259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NGtL/bkBAABNAwAADgAAAAAAAAAAAAAAAAAuAgAAZHJzL2Uy&#10;b0RvYy54bWxQSwECLQAUAAYACAAAACEAxcRJH9wAAAAKAQAADwAAAAAAAAAAAAAAAAATBAAAZHJz&#10;L2Rvd25yZXYueG1sUEsFBgAAAAAEAAQA8wAAABwFAAAAAA==&#10;" w14:anchorId="0BF4A80B">
                <v:textbox inset="2.16pt,1.44pt,0,1.44pt">
                  <w:txbxContent>
                    <w:p w:rsidR="00E31C76" w:rsidP="00E31C76" w:rsidRDefault="00E31C76" w14:paraId="6CBCDF01"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79232" behindDoc="0" locked="0" layoutInCell="1" allowOverlap="1" wp14:editId="3CD0916A" wp14:anchorId="6CF2E1E2">
                <wp:simplePos x="0" y="0"/>
                <wp:positionH relativeFrom="column">
                  <wp:posOffset>2667000</wp:posOffset>
                </wp:positionH>
                <wp:positionV relativeFrom="paragraph">
                  <wp:posOffset>139700</wp:posOffset>
                </wp:positionV>
                <wp:extent cx="977900" cy="2057400"/>
                <wp:effectExtent l="0" t="0" r="0" b="0"/>
                <wp:wrapNone/>
                <wp:docPr id="8143" name="Rectangle 814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10C11C5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3" style="position:absolute;margin-left:210pt;margin-top:11pt;width:77pt;height:162pt;z-index:259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fG4+U7kBAABNAwAADgAAAAAAAAAAAAAAAAAuAgAAZHJzL2Uy&#10;b0RvYy54bWxQSwECLQAUAAYACAAAACEAxcRJH9wAAAAKAQAADwAAAAAAAAAAAAAAAAATBAAAZHJz&#10;L2Rvd25yZXYueG1sUEsFBgAAAAAEAAQA8wAAABwFAAAAAA==&#10;" w14:anchorId="6CF2E1E2">
                <v:textbox inset="2.16pt,1.44pt,0,1.44pt">
                  <w:txbxContent>
                    <w:p w:rsidR="00E31C76" w:rsidP="00E31C76" w:rsidRDefault="00E31C76" w14:paraId="10C11C5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0256" behindDoc="0" locked="0" layoutInCell="1" allowOverlap="1" wp14:editId="212D596C" wp14:anchorId="28676228">
                <wp:simplePos x="0" y="0"/>
                <wp:positionH relativeFrom="column">
                  <wp:posOffset>2667000</wp:posOffset>
                </wp:positionH>
                <wp:positionV relativeFrom="paragraph">
                  <wp:posOffset>139700</wp:posOffset>
                </wp:positionV>
                <wp:extent cx="1003300" cy="2057400"/>
                <wp:effectExtent l="0" t="0" r="0" b="0"/>
                <wp:wrapNone/>
                <wp:docPr id="8144" name="Rectangle 8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44CBA02"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4" style="position:absolute;margin-left:210pt;margin-top:11pt;width:79pt;height:162pt;z-index:259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KGhTK6AQAATQMAAA4AAAAAAAAAAAAAAAAALgIAAGRycy9l&#10;Mm9Eb2MueG1sUEsBAi0AFAAGAAgAAAAhALZj++bcAAAACgEAAA8AAAAAAAAAAAAAAAAAFAQAAGRy&#10;cy9kb3ducmV2LnhtbFBLBQYAAAAABAAEAPMAAAAdBQAAAAA=&#10;" w14:anchorId="28676228">
                <v:textbox inset="2.16pt,1.44pt,0,1.44pt">
                  <w:txbxContent>
                    <w:p w:rsidR="00E31C76" w:rsidP="00E31C76" w:rsidRDefault="00E31C76" w14:paraId="044CBA02"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1280" behindDoc="0" locked="0" layoutInCell="1" allowOverlap="1" wp14:editId="2E3CBEE0" wp14:anchorId="63CC433F">
                <wp:simplePos x="0" y="0"/>
                <wp:positionH relativeFrom="column">
                  <wp:posOffset>2667000</wp:posOffset>
                </wp:positionH>
                <wp:positionV relativeFrom="paragraph">
                  <wp:posOffset>139700</wp:posOffset>
                </wp:positionV>
                <wp:extent cx="1003300" cy="2057400"/>
                <wp:effectExtent l="0" t="0" r="0" b="0"/>
                <wp:wrapNone/>
                <wp:docPr id="8145" name="Rectangle 81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290CFEA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5" style="position:absolute;margin-left:210pt;margin-top:11pt;width:79pt;height:162pt;z-index:259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cuwEAAE0DAAAOAAAAZHJzL2Uyb0RvYy54bWysU8tu2zAQvBfoPxC815Jlt1E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vl+islnjvs0m/0&#10;jfveKnKqDkZKNfd39muMqcNrj/EBzlnC5Sx+0uDmL8oiU/H4ePFYTZkILF6vrtsaOyFwq6nX6ytM&#10;EKZ6ux0h5e8qODIvGAXkUqzlh58pn46+HsF7M5vT+/MqT7upqFm2zeqV7C7II4rEKc33GLQNI6PC&#10;mkjJiJ1nNL3sOShK7A+P1jZX61WDo1ISxGlxhKEkSHv3vsq9GAIOk8hAyT6C6QckXEwqvLBnRdl5&#10;vuaheJ8X9m9/wfY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g/CcuwEAAE0DAAAOAAAAAAAAAAAAAAAAAC4CAABkcnMv&#10;ZTJvRG9jLnhtbFBLAQItABQABgAIAAAAIQC2Y/vm3AAAAAoBAAAPAAAAAAAAAAAAAAAAABUEAABk&#10;cnMvZG93bnJldi54bWxQSwUGAAAAAAQABADzAAAAHgUAAAAA&#10;" w14:anchorId="63CC433F">
                <v:textbox inset="2.16pt,1.44pt,0,1.44pt">
                  <w:txbxContent>
                    <w:p w:rsidR="00E31C76" w:rsidP="00E31C76" w:rsidRDefault="00E31C76" w14:paraId="290CFEA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2304" behindDoc="0" locked="0" layoutInCell="1" allowOverlap="1" wp14:editId="439AC162" wp14:anchorId="6B735BEF">
                <wp:simplePos x="0" y="0"/>
                <wp:positionH relativeFrom="column">
                  <wp:posOffset>2667000</wp:posOffset>
                </wp:positionH>
                <wp:positionV relativeFrom="paragraph">
                  <wp:posOffset>139700</wp:posOffset>
                </wp:positionV>
                <wp:extent cx="1003300" cy="2057400"/>
                <wp:effectExtent l="0" t="0" r="0" b="0"/>
                <wp:wrapNone/>
                <wp:docPr id="8146" name="Rectangle 81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B1BD2F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6" style="position:absolute;margin-left:210pt;margin-top:11pt;width:79pt;height:162pt;z-index:259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dRHuO6AQAATQMAAA4AAAAAAAAAAAAAAAAALgIAAGRycy9l&#10;Mm9Eb2MueG1sUEsBAi0AFAAGAAgAAAAhALZj++bcAAAACgEAAA8AAAAAAAAAAAAAAAAAFAQAAGRy&#10;cy9kb3ducmV2LnhtbFBLBQYAAAAABAAEAPMAAAAdBQAAAAA=&#10;" w14:anchorId="6B735BEF">
                <v:textbox inset="2.16pt,1.44pt,0,1.44pt">
                  <w:txbxContent>
                    <w:p w:rsidR="00E31C76" w:rsidP="00E31C76" w:rsidRDefault="00E31C76" w14:paraId="0B1BD2F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3328" behindDoc="0" locked="0" layoutInCell="1" allowOverlap="1" wp14:editId="5B932FD4" wp14:anchorId="22F99343">
                <wp:simplePos x="0" y="0"/>
                <wp:positionH relativeFrom="column">
                  <wp:posOffset>2667000</wp:posOffset>
                </wp:positionH>
                <wp:positionV relativeFrom="paragraph">
                  <wp:posOffset>139700</wp:posOffset>
                </wp:positionV>
                <wp:extent cx="1003300" cy="2057400"/>
                <wp:effectExtent l="0" t="0" r="0" b="0"/>
                <wp:wrapNone/>
                <wp:docPr id="8147" name="Rectangle 8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0E2504E"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7" style="position:absolute;margin-left:210pt;margin-top:11pt;width:79pt;height:162pt;z-index:259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tNuwEAAE0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Gm7XK0pccxil36j&#10;b8wNRpJTddRCyNzf7NcUYofXHsMDnLOIyyx+VmDzF2WRuXh8vHgs50Q4Fq+vrtsaO8Fxq6lXqzUm&#10;CFO93Q4Q03fpLcmLngJyKdayw8+YTkdfj+C9zOb0fl6leTcXNcu2+fpKdufFEUXilKZ7DMr4qafc&#10;6EDJhJ3vaXzZM5CUmB8OrW3Wq6sGR6UkiNPiCENJkPbufZU5PnocJp6Akn0APYxIuJhUeGHPirLz&#10;fOWheJ8X9m9/wfY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fVGtNuwEAAE0DAAAOAAAAAAAAAAAAAAAAAC4CAABkcnMv&#10;ZTJvRG9jLnhtbFBLAQItABQABgAIAAAAIQC2Y/vm3AAAAAoBAAAPAAAAAAAAAAAAAAAAABUEAABk&#10;cnMvZG93bnJldi54bWxQSwUGAAAAAAQABADzAAAAHgUAAAAA&#10;" w14:anchorId="22F99343">
                <v:textbox inset="2.16pt,1.44pt,0,1.44pt">
                  <w:txbxContent>
                    <w:p w:rsidR="00E31C76" w:rsidP="00E31C76" w:rsidRDefault="00E31C76" w14:paraId="70E2504E"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4352" behindDoc="0" locked="0" layoutInCell="1" allowOverlap="1" wp14:editId="3DE88FE6" wp14:anchorId="389EC496">
                <wp:simplePos x="0" y="0"/>
                <wp:positionH relativeFrom="column">
                  <wp:posOffset>2667000</wp:posOffset>
                </wp:positionH>
                <wp:positionV relativeFrom="paragraph">
                  <wp:posOffset>139700</wp:posOffset>
                </wp:positionV>
                <wp:extent cx="1003300" cy="2057400"/>
                <wp:effectExtent l="0" t="0" r="0" b="0"/>
                <wp:wrapNone/>
                <wp:docPr id="8148" name="Rectangle 81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44ABC4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8" style="position:absolute;margin-left:210pt;margin-top:11pt;width:79pt;height:162pt;z-index:259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w5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Xa5wl557rBLf9A3&#10;7nuryLE6GCnV3N/ZrzGmDq89xUc4ZQmXs/hJg5u/KItMxePD2WM1ZSKweH1x3dbYCYFbTb1aXWGC&#10;MNX77Qgp36vgyLxgFJBLsZbvf6V8PPp2BO/NbI7vz6s8baeiZtk2l29kt0EeUCROaX7AoG0YGRXW&#10;REpG7Dyj6XXHQVFif3q0trlaXTQ4KiVBnBZtgZIg7e3HKvdiCDhMIgMluwimH5BwManwwp4VZaf5&#10;mofiY17Yv/8Fm7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4XPDm6AQAATQMAAA4AAAAAAAAAAAAAAAAALgIAAGRycy9l&#10;Mm9Eb2MueG1sUEsBAi0AFAAGAAgAAAAhALZj++bcAAAACgEAAA8AAAAAAAAAAAAAAAAAFAQAAGRy&#10;cy9kb3ducmV2LnhtbFBLBQYAAAAABAAEAPMAAAAdBQAAAAA=&#10;" w14:anchorId="389EC496">
                <v:textbox inset="2.16pt,1.44pt,0,1.44pt">
                  <w:txbxContent>
                    <w:p w:rsidR="00E31C76" w:rsidP="00E31C76" w:rsidRDefault="00E31C76" w14:paraId="044ABC4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5376" behindDoc="0" locked="0" layoutInCell="1" allowOverlap="1" wp14:editId="00411F93" wp14:anchorId="1DE5497E">
                <wp:simplePos x="0" y="0"/>
                <wp:positionH relativeFrom="column">
                  <wp:posOffset>2667000</wp:posOffset>
                </wp:positionH>
                <wp:positionV relativeFrom="paragraph">
                  <wp:posOffset>139700</wp:posOffset>
                </wp:positionV>
                <wp:extent cx="1003300" cy="2057400"/>
                <wp:effectExtent l="0" t="0" r="0" b="0"/>
                <wp:wrapNone/>
                <wp:docPr id="8149" name="Rectangle 81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22E4FDDE"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9" style="position:absolute;margin-left:210pt;margin-top:11pt;width:79pt;height:162pt;z-index:259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mXug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2Xqw0lnjvs0g/0&#10;jfveKnKuDkZKNfd39muMqcNrL/EZLlnC5Sx+0uDmL8oiU/H4dPVYTZkILG5uNm2NnRC41dSr1RoT&#10;hKneb0dI+ZsKjswLRgG5FGv58SHl89G3I3hvZnN+f17laT8VNcu2Wb+R3Qd5QpE4pfkJg7ZhZFRY&#10;EykZsfOMpt8HDooS+92jtc16ddPgqJQEcVocYSgJ0t5/rHIvhoDDJDJQcohg+gEJF5MKL+xZUXaZ&#10;r3koPuaF/ftfsHs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YSSZe6AQAATQMAAA4AAAAAAAAAAAAAAAAALgIAAGRycy9l&#10;Mm9Eb2MueG1sUEsBAi0AFAAGAAgAAAAhALZj++bcAAAACgEAAA8AAAAAAAAAAAAAAAAAFAQAAGRy&#10;cy9kb3ducmV2LnhtbFBLBQYAAAAABAAEAPMAAAAdBQAAAAA=&#10;" w14:anchorId="1DE5497E">
                <v:textbox inset="2.16pt,1.44pt,0,1.44pt">
                  <w:txbxContent>
                    <w:p w:rsidR="00E31C76" w:rsidP="00E31C76" w:rsidRDefault="00E31C76" w14:paraId="22E4FDDE"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6400" behindDoc="0" locked="0" layoutInCell="1" allowOverlap="1" wp14:editId="049AC75E" wp14:anchorId="5D64F1BD">
                <wp:simplePos x="0" y="0"/>
                <wp:positionH relativeFrom="column">
                  <wp:posOffset>2667000</wp:posOffset>
                </wp:positionH>
                <wp:positionV relativeFrom="paragraph">
                  <wp:posOffset>139700</wp:posOffset>
                </wp:positionV>
                <wp:extent cx="1003300" cy="2057400"/>
                <wp:effectExtent l="0" t="0" r="0" b="0"/>
                <wp:wrapNone/>
                <wp:docPr id="8150" name="Rectangle 8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592B584"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0" style="position:absolute;margin-left:210pt;margin-top:11pt;width:79pt;height:162pt;z-index:259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9u4ei7kBAABNAwAADgAAAAAAAAAAAAAAAAAuAgAAZHJzL2Uy&#10;b0RvYy54bWxQSwECLQAUAAYACAAAACEAtmP75twAAAAKAQAADwAAAAAAAAAAAAAAAAATBAAAZHJz&#10;L2Rvd25yZXYueG1sUEsFBgAAAAAEAAQA8wAAABwFAAAAAA==&#10;" w14:anchorId="5D64F1BD">
                <v:textbox inset="2.16pt,1.44pt,0,1.44pt">
                  <w:txbxContent>
                    <w:p w:rsidR="00E31C76" w:rsidP="00E31C76" w:rsidRDefault="00E31C76" w14:paraId="0592B584"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7424" behindDoc="0" locked="0" layoutInCell="1" allowOverlap="1" wp14:editId="47CE1F51" wp14:anchorId="40DF0BA2">
                <wp:simplePos x="0" y="0"/>
                <wp:positionH relativeFrom="column">
                  <wp:posOffset>2667000</wp:posOffset>
                </wp:positionH>
                <wp:positionV relativeFrom="paragraph">
                  <wp:posOffset>139700</wp:posOffset>
                </wp:positionV>
                <wp:extent cx="1003300" cy="2057400"/>
                <wp:effectExtent l="0" t="0" r="0" b="0"/>
                <wp:wrapNone/>
                <wp:docPr id="8151" name="Rectangle 81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31138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1" style="position:absolute;margin-left:210pt;margin-top:11pt;width:79pt;height:162pt;z-index:259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luwEAAE0DAAAOAAAAZHJzL2Uyb0RvYy54bWysU8tu2zAQvBfoPxC813rEbWT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dhQ4rjFLv1A&#10;37gbJkXO1dFIqXJ/s19ziD1eewqPcMkiLrP4RYPNX5RFluLx6eqxWhIRWNzcbLoaOyFwq63X61tM&#10;EKZ6vR0gpi/KW5IXjAJyKdby47eYzkdfjuC9zOb8fl6lZb8UNU3Xbl7I7r08oUic0vSAQU9+ZlRM&#10;JlAyY+cZjb8OHBQl01eH1ra365sWR6UkiNPhCENJkPb+bZU7MXocJpGAkkMAM4xIuJhUeGHPirLL&#10;fOWheJsX9q9/we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62sluwEAAE0DAAAOAAAAAAAAAAAAAAAAAC4CAABkcnMv&#10;ZTJvRG9jLnhtbFBLAQItABQABgAIAAAAIQC2Y/vm3AAAAAoBAAAPAAAAAAAAAAAAAAAAABUEAABk&#10;cnMvZG93bnJldi54bWxQSwUGAAAAAAQABADzAAAAHgUAAAAA&#10;" w14:anchorId="40DF0BA2">
                <v:textbox inset="2.16pt,1.44pt,0,1.44pt">
                  <w:txbxContent>
                    <w:p w:rsidR="00E31C76" w:rsidP="00E31C76" w:rsidRDefault="00E31C76" w14:paraId="031138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8448" behindDoc="0" locked="0" layoutInCell="1" allowOverlap="1" wp14:editId="56C00A64" wp14:anchorId="49943B9E">
                <wp:simplePos x="0" y="0"/>
                <wp:positionH relativeFrom="column">
                  <wp:posOffset>2667000</wp:posOffset>
                </wp:positionH>
                <wp:positionV relativeFrom="paragraph">
                  <wp:posOffset>139700</wp:posOffset>
                </wp:positionV>
                <wp:extent cx="1003300" cy="2057400"/>
                <wp:effectExtent l="0" t="0" r="0" b="0"/>
                <wp:wrapNone/>
                <wp:docPr id="8152" name="Rectangle 81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C968B2B"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2" style="position:absolute;margin-left:210pt;margin-top:11pt;width:79pt;height:162pt;z-index:259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T8vBPuwEAAE0DAAAOAAAAAAAAAAAAAAAAAC4CAABkcnMv&#10;ZTJvRG9jLnhtbFBLAQItABQABgAIAAAAIQC2Y/vm3AAAAAoBAAAPAAAAAAAAAAAAAAAAABUEAABk&#10;cnMvZG93bnJldi54bWxQSwUGAAAAAAQABADzAAAAHgUAAAAA&#10;" w14:anchorId="49943B9E">
                <v:textbox inset="2.16pt,1.44pt,0,1.44pt">
                  <w:txbxContent>
                    <w:p w:rsidR="00E31C76" w:rsidP="00E31C76" w:rsidRDefault="00E31C76" w14:paraId="6C968B2B"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89472" behindDoc="0" locked="0" layoutInCell="1" allowOverlap="1" wp14:editId="73D8305B" wp14:anchorId="205B910C">
                <wp:simplePos x="0" y="0"/>
                <wp:positionH relativeFrom="column">
                  <wp:posOffset>2667000</wp:posOffset>
                </wp:positionH>
                <wp:positionV relativeFrom="paragraph">
                  <wp:posOffset>139700</wp:posOffset>
                </wp:positionV>
                <wp:extent cx="1003300" cy="2057400"/>
                <wp:effectExtent l="0" t="0" r="0" b="0"/>
                <wp:wrapNone/>
                <wp:docPr id="8153" name="Rectangle 8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D78FB8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3" style="position:absolute;margin-left:210pt;margin-top:11pt;width:79pt;height:162pt;z-index:259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v3heG6AQAATQMAAA4AAAAAAAAAAAAAAAAALgIAAGRycy9l&#10;Mm9Eb2MueG1sUEsBAi0AFAAGAAgAAAAhALZj++bcAAAACgEAAA8AAAAAAAAAAAAAAAAAFAQAAGRy&#10;cy9kb3ducmV2LnhtbFBLBQYAAAAABAAEAPMAAAAdBQAAAAA=&#10;" w14:anchorId="205B910C">
                <v:textbox inset="2.16pt,1.44pt,0,1.44pt">
                  <w:txbxContent>
                    <w:p w:rsidR="00E31C76" w:rsidP="00E31C76" w:rsidRDefault="00E31C76" w14:paraId="6D78FB8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0496" behindDoc="0" locked="0" layoutInCell="1" allowOverlap="1" wp14:editId="44412FD5" wp14:anchorId="47C3F956">
                <wp:simplePos x="0" y="0"/>
                <wp:positionH relativeFrom="column">
                  <wp:posOffset>2667000</wp:posOffset>
                </wp:positionH>
                <wp:positionV relativeFrom="paragraph">
                  <wp:posOffset>139700</wp:posOffset>
                </wp:positionV>
                <wp:extent cx="1003300" cy="2057400"/>
                <wp:effectExtent l="0" t="0" r="0" b="0"/>
                <wp:wrapNone/>
                <wp:docPr id="8154" name="Rectangle 81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15E5670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4" style="position:absolute;margin-left:210pt;margin-top:11pt;width:79pt;height:162pt;z-index:259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U6LEq6AQAATQMAAA4AAAAAAAAAAAAAAAAALgIAAGRycy9l&#10;Mm9Eb2MueG1sUEsBAi0AFAAGAAgAAAAhALZj++bcAAAACgEAAA8AAAAAAAAAAAAAAAAAFAQAAGRy&#10;cy9kb3ducmV2LnhtbFBLBQYAAAAABAAEAPMAAAAdBQAAAAA=&#10;" w14:anchorId="47C3F956">
                <v:textbox inset="2.16pt,1.44pt,0,1.44pt">
                  <w:txbxContent>
                    <w:p w:rsidR="00E31C76" w:rsidP="00E31C76" w:rsidRDefault="00E31C76" w14:paraId="15E5670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1520" behindDoc="0" locked="0" layoutInCell="1" allowOverlap="1" wp14:editId="6968F7A4" wp14:anchorId="13D4E52F">
                <wp:simplePos x="0" y="0"/>
                <wp:positionH relativeFrom="column">
                  <wp:posOffset>2667000</wp:posOffset>
                </wp:positionH>
                <wp:positionV relativeFrom="paragraph">
                  <wp:posOffset>139700</wp:posOffset>
                </wp:positionV>
                <wp:extent cx="1003300" cy="2057400"/>
                <wp:effectExtent l="0" t="0" r="0" b="0"/>
                <wp:wrapNone/>
                <wp:docPr id="8155" name="Rectangle 81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BBED15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5" style="position:absolute;margin-left:210pt;margin-top:11pt;width:79pt;height:162pt;z-index:259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NP1nkuwEAAE0DAAAOAAAAAAAAAAAAAAAAAC4CAABkcnMv&#10;ZTJvRG9jLnhtbFBLAQItABQABgAIAAAAIQC2Y/vm3AAAAAoBAAAPAAAAAAAAAAAAAAAAABUEAABk&#10;cnMvZG93bnJldi54bWxQSwUGAAAAAAQABADzAAAAHgUAAAAA&#10;" w14:anchorId="13D4E52F">
                <v:textbox inset="2.16pt,1.44pt,0,1.44pt">
                  <w:txbxContent>
                    <w:p w:rsidR="00E31C76" w:rsidP="00E31C76" w:rsidRDefault="00E31C76" w14:paraId="6BBED15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2544" behindDoc="0" locked="0" layoutInCell="1" allowOverlap="1" wp14:editId="12FB67C7" wp14:anchorId="7AF137ED">
                <wp:simplePos x="0" y="0"/>
                <wp:positionH relativeFrom="column">
                  <wp:posOffset>2667000</wp:posOffset>
                </wp:positionH>
                <wp:positionV relativeFrom="paragraph">
                  <wp:posOffset>139700</wp:posOffset>
                </wp:positionV>
                <wp:extent cx="1003300" cy="2057400"/>
                <wp:effectExtent l="0" t="0" r="0" b="0"/>
                <wp:wrapNone/>
                <wp:docPr id="8156" name="Rectangle 8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256F20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6" style="position:absolute;margin-left:210pt;margin-top:11pt;width:79pt;height:162pt;z-index:259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w7bebuwEAAE0DAAAOAAAAAAAAAAAAAAAAAC4CAABkcnMv&#10;ZTJvRG9jLnhtbFBLAQItABQABgAIAAAAIQC2Y/vm3AAAAAoBAAAPAAAAAAAAAAAAAAAAABUEAABk&#10;cnMvZG93bnJldi54bWxQSwUGAAAAAAQABADzAAAAHgUAAAAA&#10;" w14:anchorId="7AF137ED">
                <v:textbox inset="2.16pt,1.44pt,0,1.44pt">
                  <w:txbxContent>
                    <w:p w:rsidR="00E31C76" w:rsidP="00E31C76" w:rsidRDefault="00E31C76" w14:paraId="5256F20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3568" behindDoc="0" locked="0" layoutInCell="1" allowOverlap="1" wp14:editId="235F5789" wp14:anchorId="51C8E754">
                <wp:simplePos x="0" y="0"/>
                <wp:positionH relativeFrom="column">
                  <wp:posOffset>2667000</wp:posOffset>
                </wp:positionH>
                <wp:positionV relativeFrom="paragraph">
                  <wp:posOffset>139700</wp:posOffset>
                </wp:positionV>
                <wp:extent cx="1003300" cy="2057400"/>
                <wp:effectExtent l="0" t="0" r="0" b="0"/>
                <wp:wrapNone/>
                <wp:docPr id="8157" name="Rectangle 81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5425DA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7" style="position:absolute;margin-left:210pt;margin-top:11pt;width:79pt;height:162pt;z-index:259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OOjCNbwBAABNAwAADgAAAAAAAAAAAAAAAAAuAgAAZHJz&#10;L2Uyb0RvYy54bWxQSwECLQAUAAYACAAAACEAtmP75twAAAAKAQAADwAAAAAAAAAAAAAAAAAWBAAA&#10;ZHJzL2Rvd25yZXYueG1sUEsFBgAAAAAEAAQA8wAAAB8FAAAAAA==&#10;" w14:anchorId="51C8E754">
                <v:textbox inset="2.16pt,1.44pt,0,1.44pt">
                  <w:txbxContent>
                    <w:p w:rsidR="00E31C76" w:rsidP="00E31C76" w:rsidRDefault="00E31C76" w14:paraId="55425DA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4592" behindDoc="0" locked="0" layoutInCell="1" allowOverlap="1" wp14:editId="7A035DE5" wp14:anchorId="1BADEA54">
                <wp:simplePos x="0" y="0"/>
                <wp:positionH relativeFrom="column">
                  <wp:posOffset>2667000</wp:posOffset>
                </wp:positionH>
                <wp:positionV relativeFrom="paragraph">
                  <wp:posOffset>139700</wp:posOffset>
                </wp:positionV>
                <wp:extent cx="1003300" cy="2057400"/>
                <wp:effectExtent l="0" t="0" r="0" b="0"/>
                <wp:wrapNone/>
                <wp:docPr id="8158" name="Rectangle 81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C341F1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8" style="position:absolute;margin-left:210pt;margin-top:11pt;width:79pt;height:162pt;z-index:259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pq5VBuwEAAE0DAAAOAAAAAAAAAAAAAAAAAC4CAABkcnMv&#10;ZTJvRG9jLnhtbFBLAQItABQABgAIAAAAIQC2Y/vm3AAAAAoBAAAPAAAAAAAAAAAAAAAAABUEAABk&#10;cnMvZG93bnJldi54bWxQSwUGAAAAAAQABADzAAAAHgUAAAAA&#10;" w14:anchorId="1BADEA54">
                <v:textbox inset="2.16pt,1.44pt,0,1.44pt">
                  <w:txbxContent>
                    <w:p w:rsidR="00E31C76" w:rsidP="00E31C76" w:rsidRDefault="00E31C76" w14:paraId="7C341F1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5616" behindDoc="0" locked="0" layoutInCell="1" allowOverlap="1" wp14:editId="2DC49940" wp14:anchorId="6E362209">
                <wp:simplePos x="0" y="0"/>
                <wp:positionH relativeFrom="column">
                  <wp:posOffset>2667000</wp:posOffset>
                </wp:positionH>
                <wp:positionV relativeFrom="paragraph">
                  <wp:posOffset>139700</wp:posOffset>
                </wp:positionV>
                <wp:extent cx="1003300" cy="2057400"/>
                <wp:effectExtent l="0" t="0" r="0" b="0"/>
                <wp:wrapNone/>
                <wp:docPr id="8159" name="Rectangle 8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6F5C5B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9" style="position:absolute;margin-left:210pt;margin-top:11pt;width:79pt;height:162pt;z-index:259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oa7g77wBAABNAwAADgAAAAAAAAAAAAAAAAAuAgAAZHJz&#10;L2Uyb0RvYy54bWxQSwECLQAUAAYACAAAACEAtmP75twAAAAKAQAADwAAAAAAAAAAAAAAAAAWBAAA&#10;ZHJzL2Rvd25yZXYueG1sUEsFBgAAAAAEAAQA8wAAAB8FAAAAAA==&#10;" w14:anchorId="6E362209">
                <v:textbox inset="2.16pt,1.44pt,0,1.44pt">
                  <w:txbxContent>
                    <w:p w:rsidR="00E31C76" w:rsidP="00E31C76" w:rsidRDefault="00E31C76" w14:paraId="06F5C5B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6640" behindDoc="0" locked="0" layoutInCell="1" allowOverlap="1" wp14:editId="7DCAE603" wp14:anchorId="6A37E7F7">
                <wp:simplePos x="0" y="0"/>
                <wp:positionH relativeFrom="column">
                  <wp:posOffset>2667000</wp:posOffset>
                </wp:positionH>
                <wp:positionV relativeFrom="paragraph">
                  <wp:posOffset>139700</wp:posOffset>
                </wp:positionV>
                <wp:extent cx="1003300" cy="2057400"/>
                <wp:effectExtent l="0" t="0" r="0" b="0"/>
                <wp:wrapNone/>
                <wp:docPr id="8160" name="Rectangle 81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41AA59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0" style="position:absolute;margin-left:210pt;margin-top:11pt;width:79pt;height:162pt;z-index:259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K4fFG6AQAATQMAAA4AAAAAAAAAAAAAAAAALgIAAGRycy9l&#10;Mm9Eb2MueG1sUEsBAi0AFAAGAAgAAAAhALZj++bcAAAACgEAAA8AAAAAAAAAAAAAAAAAFAQAAGRy&#10;cy9kb3ducmV2LnhtbFBLBQYAAAAABAAEAPMAAAAdBQAAAAA=&#10;" w14:anchorId="6A37E7F7">
                <v:textbox inset="2.16pt,1.44pt,0,1.44pt">
                  <w:txbxContent>
                    <w:p w:rsidR="00E31C76" w:rsidP="00E31C76" w:rsidRDefault="00E31C76" w14:paraId="641AA59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7664" behindDoc="0" locked="0" layoutInCell="1" allowOverlap="1" wp14:editId="1926609D" wp14:anchorId="6BE707E2">
                <wp:simplePos x="0" y="0"/>
                <wp:positionH relativeFrom="column">
                  <wp:posOffset>2667000</wp:posOffset>
                </wp:positionH>
                <wp:positionV relativeFrom="paragraph">
                  <wp:posOffset>139700</wp:posOffset>
                </wp:positionV>
                <wp:extent cx="1003300" cy="2057400"/>
                <wp:effectExtent l="0" t="0" r="0" b="0"/>
                <wp:wrapNone/>
                <wp:docPr id="8161" name="Rectangle 81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4144634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1" style="position:absolute;margin-left:210pt;margin-top:11pt;width:79pt;height:162pt;z-index:259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KvQn/uwEAAE0DAAAOAAAAAAAAAAAAAAAAAC4CAABkcnMv&#10;ZTJvRG9jLnhtbFBLAQItABQABgAIAAAAIQC2Y/vm3AAAAAoBAAAPAAAAAAAAAAAAAAAAABUEAABk&#10;cnMvZG93bnJldi54bWxQSwUGAAAAAAQABADzAAAAHgUAAAAA&#10;" w14:anchorId="6BE707E2">
                <v:textbox inset="2.16pt,1.44pt,0,1.44pt">
                  <w:txbxContent>
                    <w:p w:rsidR="00E31C76" w:rsidP="00E31C76" w:rsidRDefault="00E31C76" w14:paraId="4144634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8688" behindDoc="0" locked="0" layoutInCell="1" allowOverlap="1" wp14:editId="1008B5AC" wp14:anchorId="70553615">
                <wp:simplePos x="0" y="0"/>
                <wp:positionH relativeFrom="column">
                  <wp:posOffset>2667000</wp:posOffset>
                </wp:positionH>
                <wp:positionV relativeFrom="paragraph">
                  <wp:posOffset>139700</wp:posOffset>
                </wp:positionV>
                <wp:extent cx="1003300" cy="2057400"/>
                <wp:effectExtent l="0" t="0" r="0" b="0"/>
                <wp:wrapNone/>
                <wp:docPr id="8162" name="Rectangle 8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297A3B2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2" style="position:absolute;margin-left:210pt;margin-top:11pt;width:79pt;height:162pt;z-index:259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AETthuwEAAE0DAAAOAAAAAAAAAAAAAAAAAC4CAABkcnMv&#10;ZTJvRG9jLnhtbFBLAQItABQABgAIAAAAIQC2Y/vm3AAAAAoBAAAPAAAAAAAAAAAAAAAAABUEAABk&#10;cnMvZG93bnJldi54bWxQSwUGAAAAAAQABADzAAAAHgUAAAAA&#10;" w14:anchorId="70553615">
                <v:textbox inset="2.16pt,1.44pt,0,1.44pt">
                  <w:txbxContent>
                    <w:p w:rsidR="00E31C76" w:rsidP="00E31C76" w:rsidRDefault="00E31C76" w14:paraId="297A3B2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99712" behindDoc="0" locked="0" layoutInCell="1" allowOverlap="1" wp14:editId="403F2285" wp14:anchorId="392E4CA5">
                <wp:simplePos x="0" y="0"/>
                <wp:positionH relativeFrom="column">
                  <wp:posOffset>2667000</wp:posOffset>
                </wp:positionH>
                <wp:positionV relativeFrom="paragraph">
                  <wp:posOffset>139700</wp:posOffset>
                </wp:positionV>
                <wp:extent cx="1003300" cy="2057400"/>
                <wp:effectExtent l="0" t="0" r="0" b="0"/>
                <wp:wrapNone/>
                <wp:docPr id="8163" name="Rectangle 81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D546EB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3" style="position:absolute;margin-left:210pt;margin-top:11pt;width:79pt;height:162pt;z-index:259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gUTs+6AQAATQMAAA4AAAAAAAAAAAAAAAAALgIAAGRycy9l&#10;Mm9Eb2MueG1sUEsBAi0AFAAGAAgAAAAhALZj++bcAAAACgEAAA8AAAAAAAAAAAAAAAAAFAQAAGRy&#10;cy9kb3ducmV2LnhtbFBLBQYAAAAABAAEAPMAAAAdBQAAAAA=&#10;" w14:anchorId="392E4CA5">
                <v:textbox inset="2.16pt,1.44pt,0,1.44pt">
                  <w:txbxContent>
                    <w:p w:rsidR="00E31C76" w:rsidP="00E31C76" w:rsidRDefault="00E31C76" w14:paraId="6D546EB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0736" behindDoc="0" locked="0" layoutInCell="1" allowOverlap="1" wp14:editId="3D408242" wp14:anchorId="511C1438">
                <wp:simplePos x="0" y="0"/>
                <wp:positionH relativeFrom="column">
                  <wp:posOffset>2667000</wp:posOffset>
                </wp:positionH>
                <wp:positionV relativeFrom="paragraph">
                  <wp:posOffset>139700</wp:posOffset>
                </wp:positionV>
                <wp:extent cx="1003300" cy="2057400"/>
                <wp:effectExtent l="0" t="0" r="0" b="0"/>
                <wp:wrapNone/>
                <wp:docPr id="8164" name="Rectangle 81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4935CA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4" style="position:absolute;margin-left:210pt;margin-top:11pt;width:79pt;height:162pt;z-index:259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W2edkuwEAAE0DAAAOAAAAAAAAAAAAAAAAAC4CAABkcnMv&#10;ZTJvRG9jLnhtbFBLAQItABQABgAIAAAAIQC2Y/vm3AAAAAoBAAAPAAAAAAAAAAAAAAAAABUEAABk&#10;cnMvZG93bnJldi54bWxQSwUGAAAAAAQABADzAAAAHgUAAAAA&#10;" w14:anchorId="511C1438">
                <v:textbox inset="2.16pt,1.44pt,0,1.44pt">
                  <w:txbxContent>
                    <w:p w:rsidR="00E31C76" w:rsidP="00E31C76" w:rsidRDefault="00E31C76" w14:paraId="64935CA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1760" behindDoc="0" locked="0" layoutInCell="1" allowOverlap="1" wp14:editId="07EEE0AC" wp14:anchorId="6ED1F69D">
                <wp:simplePos x="0" y="0"/>
                <wp:positionH relativeFrom="column">
                  <wp:posOffset>2667000</wp:posOffset>
                </wp:positionH>
                <wp:positionV relativeFrom="paragraph">
                  <wp:posOffset>139700</wp:posOffset>
                </wp:positionV>
                <wp:extent cx="1003300" cy="2057400"/>
                <wp:effectExtent l="0" t="0" r="0" b="0"/>
                <wp:wrapNone/>
                <wp:docPr id="8165" name="Rectangle 8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1B89B4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5" style="position:absolute;margin-left:210pt;margin-top:11pt;width:79pt;height:162pt;z-index:259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e3JLKuwEAAE0DAAAOAAAAAAAAAAAAAAAAAC4CAABkcnMv&#10;ZTJvRG9jLnhtbFBLAQItABQABgAIAAAAIQC2Y/vm3AAAAAoBAAAPAAAAAAAAAAAAAAAAABUEAABk&#10;cnMvZG93bnJldi54bWxQSwUGAAAAAAQABADzAAAAHgUAAAAA&#10;" w14:anchorId="6ED1F69D">
                <v:textbox inset="2.16pt,1.44pt,0,1.44pt">
                  <w:txbxContent>
                    <w:p w:rsidR="00E31C76" w:rsidP="00E31C76" w:rsidRDefault="00E31C76" w14:paraId="01B89B4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2784" behindDoc="0" locked="0" layoutInCell="1" allowOverlap="1" wp14:editId="6266172D" wp14:anchorId="722DCEDE">
                <wp:simplePos x="0" y="0"/>
                <wp:positionH relativeFrom="column">
                  <wp:posOffset>2667000</wp:posOffset>
                </wp:positionH>
                <wp:positionV relativeFrom="paragraph">
                  <wp:posOffset>139700</wp:posOffset>
                </wp:positionV>
                <wp:extent cx="1003300" cy="2057400"/>
                <wp:effectExtent l="0" t="0" r="0" b="0"/>
                <wp:wrapNone/>
                <wp:docPr id="8166" name="Rectangle 8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B02E1B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6" style="position:absolute;margin-left:210pt;margin-top:11pt;width:79pt;height:162pt;z-index:259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jDny1uwEAAE0DAAAOAAAAAAAAAAAAAAAAAC4CAABkcnMv&#10;ZTJvRG9jLnhtbFBLAQItABQABgAIAAAAIQC2Y/vm3AAAAAoBAAAPAAAAAAAAAAAAAAAAABUEAABk&#10;cnMvZG93bnJldi54bWxQSwUGAAAAAAQABADzAAAAHgUAAAAA&#10;" w14:anchorId="722DCEDE">
                <v:textbox inset="2.16pt,1.44pt,0,1.44pt">
                  <w:txbxContent>
                    <w:p w:rsidR="00E31C76" w:rsidP="00E31C76" w:rsidRDefault="00E31C76" w14:paraId="0B02E1B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3808" behindDoc="0" locked="0" layoutInCell="1" allowOverlap="1" wp14:editId="29040F23" wp14:anchorId="0194155C">
                <wp:simplePos x="0" y="0"/>
                <wp:positionH relativeFrom="column">
                  <wp:posOffset>2667000</wp:posOffset>
                </wp:positionH>
                <wp:positionV relativeFrom="paragraph">
                  <wp:posOffset>139700</wp:posOffset>
                </wp:positionV>
                <wp:extent cx="1003300" cy="1714500"/>
                <wp:effectExtent l="0" t="0" r="0" b="0"/>
                <wp:wrapNone/>
                <wp:docPr id="8167" name="Rectangle 81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C40FBA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7" style="position:absolute;margin-left:210pt;margin-top:11pt;width:79pt;height:135pt;z-index:259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iq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LRrbteUOG6xSz/Q&#10;N+6GSZFTdTRSqtzf7NccYo/XnsMTnLOIyyx+0WDzF2WRpXh8vHislkQEFu+u77oaOyFwq1nXTU4Q&#10;pnq9HSCmL8pbkheMAnIp1vLDt5hOR1+O4L3M5vR+XqVltxQ1TXfz6YXszssjisQpTY8Y9ORnRsVk&#10;AiUzdp7R+HvPQVEyfXVobbu+uW5xVErSdG2HIwwlQdq7t1XuxOhxmEQCSvYBzDAi4WJS4YU9K8rO&#10;85WH4m1e2L/+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PaSKq7AQAATQMAAA4AAAAAAAAAAAAAAAAALgIAAGRycy9l&#10;Mm9Eb2MueG1sUEsBAi0AFAAGAAgAAAAhAHxi7xfbAAAACgEAAA8AAAAAAAAAAAAAAAAAFQQAAGRy&#10;cy9kb3ducmV2LnhtbFBLBQYAAAAABAAEAPMAAAAdBQAAAAA=&#10;" w14:anchorId="0194155C">
                <v:textbox inset="2.16pt,1.44pt,0,1.44pt">
                  <w:txbxContent>
                    <w:p w:rsidR="00E31C76" w:rsidP="00E31C76" w:rsidRDefault="00E31C76" w14:paraId="1C40FBA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4832" behindDoc="0" locked="0" layoutInCell="1" allowOverlap="1" wp14:editId="048D6381" wp14:anchorId="1BC58BB5">
                <wp:simplePos x="0" y="0"/>
                <wp:positionH relativeFrom="column">
                  <wp:posOffset>2667000</wp:posOffset>
                </wp:positionH>
                <wp:positionV relativeFrom="paragraph">
                  <wp:posOffset>139700</wp:posOffset>
                </wp:positionV>
                <wp:extent cx="1003300" cy="1714500"/>
                <wp:effectExtent l="0" t="0" r="0" b="0"/>
                <wp:wrapNone/>
                <wp:docPr id="8168" name="Rectangle 81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EC2322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8" style="position:absolute;margin-left:210pt;margin-top:11pt;width:79pt;height:135pt;z-index:259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pkf3roBAABNAwAADgAAAAAAAAAAAAAAAAAuAgAAZHJzL2Uy&#10;b0RvYy54bWxQSwECLQAUAAYACAAAACEAfGLvF9sAAAAKAQAADwAAAAAAAAAAAAAAAAAUBAAAZHJz&#10;L2Rvd25yZXYueG1sUEsFBgAAAAAEAAQA8wAAABwFAAAAAA==&#10;" w14:anchorId="1BC58BB5">
                <v:textbox inset="2.16pt,1.44pt,0,1.44pt">
                  <w:txbxContent>
                    <w:p w:rsidR="00E31C76" w:rsidP="00E31C76" w:rsidRDefault="00E31C76" w14:paraId="5EC2322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5856" behindDoc="0" locked="0" layoutInCell="1" allowOverlap="1" wp14:editId="09EB0400" wp14:anchorId="3F2F054C">
                <wp:simplePos x="0" y="0"/>
                <wp:positionH relativeFrom="column">
                  <wp:posOffset>2667000</wp:posOffset>
                </wp:positionH>
                <wp:positionV relativeFrom="paragraph">
                  <wp:posOffset>139700</wp:posOffset>
                </wp:positionV>
                <wp:extent cx="1003300" cy="1714500"/>
                <wp:effectExtent l="0" t="0" r="0" b="0"/>
                <wp:wrapNone/>
                <wp:docPr id="8169" name="Rectangle 81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B7C103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9" style="position:absolute;margin-left:210pt;margin-top:11pt;width:79pt;height:135pt;z-index:259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pwugEAAE0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WjX3G0ocdxil36g&#10;b9wNkyLn6mikVLm/2a85xB6vPYcnuGQRl1n8osHmL8oiS/H4dPVYLYkILG5uNl2NnRC41azrJicI&#10;U73dDhDTF+UtyQtGAbkUa/nxW0zno69H8F5mc34/r9KyX4qaprtdv5Lde3lCkTil6RGDnvzMqJhM&#10;oGTGzjMafx04KEqmrw6tbde3Ny2OSkmaru1whKEkSHv/vsqdGD0Ok0hAySGAGUYkXEwqvLBnRdll&#10;vvJQvM8L+7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OpxqcLoBAABNAwAADgAAAAAAAAAAAAAAAAAuAgAAZHJzL2Uy&#10;b0RvYy54bWxQSwECLQAUAAYACAAAACEAfGLvF9sAAAAKAQAADwAAAAAAAAAAAAAAAAAUBAAAZHJz&#10;L2Rvd25yZXYueG1sUEsFBgAAAAAEAAQA8wAAABwFAAAAAA==&#10;" w14:anchorId="3F2F054C">
                <v:textbox inset="2.16pt,1.44pt,0,1.44pt">
                  <w:txbxContent>
                    <w:p w:rsidR="00E31C76" w:rsidP="00E31C76" w:rsidRDefault="00E31C76" w14:paraId="6B7C103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6880" behindDoc="0" locked="0" layoutInCell="1" allowOverlap="1" wp14:editId="187AA87D" wp14:anchorId="18052575">
                <wp:simplePos x="0" y="0"/>
                <wp:positionH relativeFrom="column">
                  <wp:posOffset>2667000</wp:posOffset>
                </wp:positionH>
                <wp:positionV relativeFrom="paragraph">
                  <wp:posOffset>139700</wp:posOffset>
                </wp:positionV>
                <wp:extent cx="1003300" cy="1714500"/>
                <wp:effectExtent l="0" t="0" r="0" b="0"/>
                <wp:wrapNone/>
                <wp:docPr id="8170" name="Rectangle 81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328F28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0" style="position:absolute;margin-left:210pt;margin-top:11pt;width:79pt;height:135pt;z-index:259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KYD1suQEAAE0DAAAOAAAAAAAAAAAAAAAAAC4CAABkcnMvZTJv&#10;RG9jLnhtbFBLAQItABQABgAIAAAAIQB8Yu8X2wAAAAoBAAAPAAAAAAAAAAAAAAAAABMEAABkcnMv&#10;ZG93bnJldi54bWxQSwUGAAAAAAQABADzAAAAGwUAAAAA&#10;" w14:anchorId="18052575">
                <v:textbox inset="2.16pt,1.44pt,0,1.44pt">
                  <w:txbxContent>
                    <w:p w:rsidR="00E31C76" w:rsidP="00E31C76" w:rsidRDefault="00E31C76" w14:paraId="328F28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7904" behindDoc="0" locked="0" layoutInCell="1" allowOverlap="1" wp14:editId="3D9FDB82" wp14:anchorId="349E729E">
                <wp:simplePos x="0" y="0"/>
                <wp:positionH relativeFrom="column">
                  <wp:posOffset>2667000</wp:posOffset>
                </wp:positionH>
                <wp:positionV relativeFrom="paragraph">
                  <wp:posOffset>139700</wp:posOffset>
                </wp:positionV>
                <wp:extent cx="1003300" cy="1714500"/>
                <wp:effectExtent l="0" t="0" r="0" b="0"/>
                <wp:wrapNone/>
                <wp:docPr id="8171" name="Rectangle 81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09A1B72F"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1" style="position:absolute;margin-left:210pt;margin-top:11pt;width:79pt;height:135pt;z-index:259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jCugEAAE0DAAAOAAAAZHJzL2Uyb0RvYy54bWysU8tu2zAQvBfoPxC8x3okqG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jXrBtKHLfYpe/o&#10;G3fDpMi5OhopVe5v9msOscdrL+EZLlnEZRa/aLD5i7LIUjw+XT1WSyICi5vbTVdjJwRuNeu6yQnC&#10;VG+3A8T0WXlL8oJRQC7FWn78GtP56OsRvJfZnN/Pq7Tsl6Km6e42r2T3Xp5QJE5pesKgJz8zKiYT&#10;KJmx84zGXwcOipLpi0Nr2/XdbYujUpKmazscYSgJ0t6/r3InRo/DJBJQcghghhEJF5MKL+xZUXaZ&#10;rzwU7/PC/u0v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mVIwroBAABNAwAADgAAAAAAAAAAAAAAAAAuAgAAZHJzL2Uy&#10;b0RvYy54bWxQSwECLQAUAAYACAAAACEAfGLvF9sAAAAKAQAADwAAAAAAAAAAAAAAAAAUBAAAZHJz&#10;L2Rvd25yZXYueG1sUEsFBgAAAAAEAAQA8wAAABwFAAAAAA==&#10;" w14:anchorId="349E729E">
                <v:textbox inset="2.16pt,1.44pt,0,1.44pt">
                  <w:txbxContent>
                    <w:p w:rsidR="00E31C76" w:rsidP="00E31C76" w:rsidRDefault="00E31C76" w14:paraId="09A1B72F"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8928" behindDoc="0" locked="0" layoutInCell="1" allowOverlap="1" wp14:editId="0F420A7B" wp14:anchorId="38B4E856">
                <wp:simplePos x="0" y="0"/>
                <wp:positionH relativeFrom="column">
                  <wp:posOffset>2667000</wp:posOffset>
                </wp:positionH>
                <wp:positionV relativeFrom="paragraph">
                  <wp:posOffset>139700</wp:posOffset>
                </wp:positionV>
                <wp:extent cx="1003300" cy="1714500"/>
                <wp:effectExtent l="0" t="0" r="0" b="0"/>
                <wp:wrapNone/>
                <wp:docPr id="8172" name="Rectangle 81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C64CA1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2" style="position:absolute;margin-left:210pt;margin-top:11pt;width:79pt;height:135pt;z-index:259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r3zTqLoBAABNAwAADgAAAAAAAAAAAAAAAAAuAgAAZHJzL2Uy&#10;b0RvYy54bWxQSwECLQAUAAYACAAAACEAfGLvF9sAAAAKAQAADwAAAAAAAAAAAAAAAAAUBAAAZHJz&#10;L2Rvd25yZXYueG1sUEsFBgAAAAAEAAQA8wAAABwFAAAAAA==&#10;" w14:anchorId="38B4E856">
                <v:textbox inset="2.16pt,1.44pt,0,1.44pt">
                  <w:txbxContent>
                    <w:p w:rsidR="00E31C76" w:rsidP="00E31C76" w:rsidRDefault="00E31C76" w14:paraId="5C64CA1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09952" behindDoc="0" locked="0" layoutInCell="1" allowOverlap="1" wp14:editId="45E3D37D" wp14:anchorId="7398BEFD">
                <wp:simplePos x="0" y="0"/>
                <wp:positionH relativeFrom="column">
                  <wp:posOffset>2667000</wp:posOffset>
                </wp:positionH>
                <wp:positionV relativeFrom="paragraph">
                  <wp:posOffset>139700</wp:posOffset>
                </wp:positionV>
                <wp:extent cx="1003300" cy="1714500"/>
                <wp:effectExtent l="0" t="0" r="0" b="0"/>
                <wp:wrapNone/>
                <wp:docPr id="8173" name="Rectangle 81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0A3B2FE9"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3" style="position:absolute;margin-left:210pt;margin-top:11pt;width:79pt;height:135pt;z-index:259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53mmBroBAABNAwAADgAAAAAAAAAAAAAAAAAuAgAAZHJzL2Uy&#10;b0RvYy54bWxQSwECLQAUAAYACAAAACEAfGLvF9sAAAAKAQAADwAAAAAAAAAAAAAAAAAUBAAAZHJz&#10;L2Rvd25yZXYueG1sUEsFBgAAAAAEAAQA8wAAABwFAAAAAA==&#10;" w14:anchorId="7398BEFD">
                <v:textbox inset="2.16pt,1.44pt,0,1.44pt">
                  <w:txbxContent>
                    <w:p w:rsidR="00E31C76" w:rsidP="00E31C76" w:rsidRDefault="00E31C76" w14:paraId="0A3B2FE9"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0976" behindDoc="0" locked="0" layoutInCell="1" allowOverlap="1" wp14:editId="27A55A48" wp14:anchorId="50354BAF">
                <wp:simplePos x="0" y="0"/>
                <wp:positionH relativeFrom="column">
                  <wp:posOffset>2667000</wp:posOffset>
                </wp:positionH>
                <wp:positionV relativeFrom="paragraph">
                  <wp:posOffset>139700</wp:posOffset>
                </wp:positionV>
                <wp:extent cx="1003300" cy="1714500"/>
                <wp:effectExtent l="0" t="0" r="0" b="0"/>
                <wp:wrapNone/>
                <wp:docPr id="8174" name="Rectangle 81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9195721"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4" style="position:absolute;margin-left:210pt;margin-top:11pt;width:79pt;height:135pt;z-index:259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tuwEAAE0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LRr1reUOG6xSz/Q&#10;N+6GSZFTdTRSqtzf7NccYo/XnsMTnLOIyyx+0WDzF2WRpXh8vHislkQEFu9u7roaOyFwq1nXTU4Q&#10;pnq7HSCmL8pbkheMAnIp1vLDt5hOR1+P4L3M5vR+XqVltxQ1TfexfSW78/KIInFK0yMGPfmZUTGZ&#10;QMmMnWc0/tpzUJRMXx1a265vb1oclZI0XdvhCENJkPbufZU7MXocJpGAkn0AM4xIuJhUeGHPirLz&#10;fOWheJ8X9m9/wfY3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Hm0D627AQAATQMAAA4AAAAAAAAAAAAAAAAALgIAAGRycy9l&#10;Mm9Eb2MueG1sUEsBAi0AFAAGAAgAAAAhAHxi7xfbAAAACgEAAA8AAAAAAAAAAAAAAAAAFQQAAGRy&#10;cy9kb3ducmV2LnhtbFBLBQYAAAAABAAEAPMAAAAdBQAAAAA=&#10;" w14:anchorId="50354BAF">
                <v:textbox inset="2.16pt,1.44pt,0,1.44pt">
                  <w:txbxContent>
                    <w:p w:rsidR="00E31C76" w:rsidP="00E31C76" w:rsidRDefault="00E31C76" w14:paraId="59195721"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2000" behindDoc="0" locked="0" layoutInCell="1" allowOverlap="1" wp14:editId="4E71F29F" wp14:anchorId="0D85509B">
                <wp:simplePos x="0" y="0"/>
                <wp:positionH relativeFrom="column">
                  <wp:posOffset>2667000</wp:posOffset>
                </wp:positionH>
                <wp:positionV relativeFrom="paragraph">
                  <wp:posOffset>139700</wp:posOffset>
                </wp:positionV>
                <wp:extent cx="1003300" cy="1714500"/>
                <wp:effectExtent l="0" t="0" r="0" b="0"/>
                <wp:wrapNone/>
                <wp:docPr id="8175" name="Rectangle 81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29EDED48"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5" style="position:absolute;margin-left:210pt;margin-top:11pt;width:79pt;height:135pt;z-index:259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oDuwEAAE0DAAAOAAAAZHJzL2Uyb0RvYy54bWysU8tu2zAQvBfoPxC813q4q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2dxQ4rjFLv1A&#10;37gbJkXO1dFIqXJ/s19ziD1eewqPcMkiLrP4RYPNX5RFluLx6eqxWhIRWLxd33Y1dkLgVrOpm5wg&#10;TPV6O0BMX5S3JC8YBeRSrOXHbzGdj74cwXuZzfn9vErLfilqmu5m/UJ27+UJReKUpgcMevIzo2Iy&#10;gZIZO89o/HXgoCiZvjq0tt18XLc4KiVpurbDEYaSIO392yp3YvQ4TCIBJYcAZhiRcDGp8MKeFWWX&#10;+cpD8TYv7F//gt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DGxegO7AQAATQMAAA4AAAAAAAAAAAAAAAAALgIAAGRycy9l&#10;Mm9Eb2MueG1sUEsBAi0AFAAGAAgAAAAhAHxi7xfbAAAACgEAAA8AAAAAAAAAAAAAAAAAFQQAAGRy&#10;cy9kb3ducmV2LnhtbFBLBQYAAAAABAAEAPMAAAAdBQAAAAA=&#10;" w14:anchorId="0D85509B">
                <v:textbox inset="2.16pt,1.44pt,0,1.44pt">
                  <w:txbxContent>
                    <w:p w:rsidR="00E31C76" w:rsidP="00E31C76" w:rsidRDefault="00E31C76" w14:paraId="29EDED48"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3024" behindDoc="0" locked="0" layoutInCell="1" allowOverlap="1" wp14:editId="2CAD92FC" wp14:anchorId="04758CF7">
                <wp:simplePos x="0" y="0"/>
                <wp:positionH relativeFrom="column">
                  <wp:posOffset>2667000</wp:posOffset>
                </wp:positionH>
                <wp:positionV relativeFrom="paragraph">
                  <wp:posOffset>139700</wp:posOffset>
                </wp:positionV>
                <wp:extent cx="1003300" cy="1714500"/>
                <wp:effectExtent l="0" t="0" r="0" b="0"/>
                <wp:wrapNone/>
                <wp:docPr id="8176" name="Rectangle 81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9259271"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6" style="position:absolute;margin-left:210pt;margin-top:11pt;width:79pt;height:135pt;z-index:259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R8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LRr1reUOG6xSz/Q&#10;N+6GSZFTdTRSqtzf7NccYo/XnsMTnLOIyyx+0WDzF2WRpXh8vHislkQEFu+u77oaOyFwq1nXTU4Q&#10;pnq9HSCmL8pbkheMAnIp1vLDt5hOR1+O4L3M5vR+XqVltxQ1Tffp5oXszssjisQpTY8Y9ORnRsVk&#10;AiUzdp7R+HvPQVEyfXVobbu+uW5xVErSdG2HIwwlQdq7t1XuxOhxmEQCSvYBzDAi4WJS4YU9K8rO&#10;85WH4m1e2L/+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ExjlHy7AQAATQMAAA4AAAAAAAAAAAAAAAAALgIAAGRycy9l&#10;Mm9Eb2MueG1sUEsBAi0AFAAGAAgAAAAhAHxi7xfbAAAACgEAAA8AAAAAAAAAAAAAAAAAFQQAAGRy&#10;cy9kb3ducmV2LnhtbFBLBQYAAAAABAAEAPMAAAAdBQAAAAA=&#10;" w14:anchorId="04758CF7">
                <v:textbox inset="2.16pt,1.44pt,0,1.44pt">
                  <w:txbxContent>
                    <w:p w:rsidR="00E31C76" w:rsidP="00E31C76" w:rsidRDefault="00E31C76" w14:paraId="59259271"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4048" behindDoc="0" locked="0" layoutInCell="1" allowOverlap="1" wp14:editId="228304D1" wp14:anchorId="19EC8A51">
                <wp:simplePos x="0" y="0"/>
                <wp:positionH relativeFrom="column">
                  <wp:posOffset>2667000</wp:posOffset>
                </wp:positionH>
                <wp:positionV relativeFrom="paragraph">
                  <wp:posOffset>139700</wp:posOffset>
                </wp:positionV>
                <wp:extent cx="1003300" cy="1714500"/>
                <wp:effectExtent l="0" t="0" r="0" b="0"/>
                <wp:wrapNone/>
                <wp:docPr id="8177" name="Rectangle 81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0A142557"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7" style="position:absolute;margin-left:210pt;margin-top:11pt;width:79pt;height:135pt;z-index:259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HSuwEAAE0DAAAOAAAAZHJzL2Uyb0RvYy54bWysU8tu2zAQvBfIPxC8x3qkq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LRr1mtKHLfYpR/o&#10;G3fDpMipOhopVe5v9msOscdrz+EJzlnEZRa/aLD5i7LIUjw+XjxWSyICi3c3d12NnRC41azrJicI&#10;U73dDhDTF+UtyQtGAbkUa/nhW0yno69H8F5mc3o/r9KyW4qapru9fSW78/KIInFK0yMGPfmZUTGZ&#10;QMmMnWc0/tpzUJRMXx1a264/3rQ4KiVpurbDEYaSIO3d+yp3YvQ4TCIBJfsAZhiRcDGp8MKeFWXn&#10;+cpD8T4v7N/+gu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ARm4dK7AQAATQMAAA4AAAAAAAAAAAAAAAAALgIAAGRycy9l&#10;Mm9Eb2MueG1sUEsBAi0AFAAGAAgAAAAhAHxi7xfbAAAACgEAAA8AAAAAAAAAAAAAAAAAFQQAAGRy&#10;cy9kb3ducmV2LnhtbFBLBQYAAAAABAAEAPMAAAAdBQAAAAA=&#10;" w14:anchorId="19EC8A51">
                <v:textbox inset="2.16pt,1.44pt,0,1.44pt">
                  <w:txbxContent>
                    <w:p w:rsidR="00E31C76" w:rsidP="00E31C76" w:rsidRDefault="00E31C76" w14:paraId="0A142557"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5072" behindDoc="0" locked="0" layoutInCell="1" allowOverlap="1" wp14:editId="558149DC" wp14:anchorId="175C9308">
                <wp:simplePos x="0" y="0"/>
                <wp:positionH relativeFrom="column">
                  <wp:posOffset>2667000</wp:posOffset>
                </wp:positionH>
                <wp:positionV relativeFrom="paragraph">
                  <wp:posOffset>139700</wp:posOffset>
                </wp:positionV>
                <wp:extent cx="1003300" cy="1714500"/>
                <wp:effectExtent l="0" t="0" r="0" b="0"/>
                <wp:wrapNone/>
                <wp:docPr id="8178" name="Rectangle 81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29B94BE1"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8" style="position:absolute;margin-left:210pt;margin-top:11pt;width:79pt;height:135pt;z-index:259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amugEAAE0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to1a+yV4xa79AN9&#10;426YFDlVRyOlyv3Nfs0h9njtOTzBOYu4zOIXDTZ/URZZisfHi8dqSURg8e7mrquxEwK3mnXd5ARh&#10;qrfbAWL6orwlecEoIJdiLT98i+l09PUI3stsTu/nVVp2S1HTdJ9uX8nuvDyiSJzS9IhBT35mVEwm&#10;UDJj5xmNv/YcFCXTV4fWtuuPNy2OSkmaru3QFigJ0t69r3InRo/DJBJQsg9ghhEJF5MKL+xZUXae&#10;rzwU7/PC/u0v2P4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1SW2proBAABNAwAADgAAAAAAAAAAAAAAAAAuAgAAZHJzL2Uy&#10;b0RvYy54bWxQSwECLQAUAAYACAAAACEAfGLvF9sAAAAKAQAADwAAAAAAAAAAAAAAAAAUBAAAZHJz&#10;L2Rvd25yZXYueG1sUEsFBgAAAAAEAAQA8wAAABwFAAAAAA==&#10;" w14:anchorId="175C9308">
                <v:textbox inset="2.16pt,1.44pt,0,1.44pt">
                  <w:txbxContent>
                    <w:p w:rsidR="00E31C76" w:rsidP="00E31C76" w:rsidRDefault="00E31C76" w14:paraId="29B94BE1"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6096" behindDoc="0" locked="0" layoutInCell="1" allowOverlap="1" wp14:editId="55AC37F5" wp14:anchorId="5BFB605A">
                <wp:simplePos x="0" y="0"/>
                <wp:positionH relativeFrom="column">
                  <wp:posOffset>2667000</wp:posOffset>
                </wp:positionH>
                <wp:positionV relativeFrom="paragraph">
                  <wp:posOffset>139700</wp:posOffset>
                </wp:positionV>
                <wp:extent cx="1003300" cy="1714500"/>
                <wp:effectExtent l="0" t="0" r="0" b="0"/>
                <wp:wrapNone/>
                <wp:docPr id="8179" name="Rectangle 81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751FC3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9" style="position:absolute;margin-left:210pt;margin-top:11pt;width:79pt;height:135pt;z-index:259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nSDDCLoBAABNAwAADgAAAAAAAAAAAAAAAAAuAgAAZHJzL2Uy&#10;b0RvYy54bWxQSwECLQAUAAYACAAAACEAfGLvF9sAAAAKAQAADwAAAAAAAAAAAAAAAAAUBAAAZHJz&#10;L2Rvd25yZXYueG1sUEsFBgAAAAAEAAQA8wAAABwFAAAAAA==&#10;" w14:anchorId="5BFB605A">
                <v:textbox inset="2.16pt,1.44pt,0,1.44pt">
                  <w:txbxContent>
                    <w:p w:rsidR="00E31C76" w:rsidP="00E31C76" w:rsidRDefault="00E31C76" w14:paraId="6751FC3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7120" behindDoc="0" locked="0" layoutInCell="1" allowOverlap="1" wp14:editId="4ABF5F5D" wp14:anchorId="4AEB94FC">
                <wp:simplePos x="0" y="0"/>
                <wp:positionH relativeFrom="column">
                  <wp:posOffset>2667000</wp:posOffset>
                </wp:positionH>
                <wp:positionV relativeFrom="paragraph">
                  <wp:posOffset>139700</wp:posOffset>
                </wp:positionV>
                <wp:extent cx="1003300" cy="1714500"/>
                <wp:effectExtent l="0" t="0" r="0" b="0"/>
                <wp:wrapNone/>
                <wp:docPr id="8180" name="Rectangle 8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3BDEA6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0" style="position:absolute;margin-left:210pt;margin-top:11pt;width:79pt;height:135pt;z-index:259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lkYFzroBAABNAwAADgAAAAAAAAAAAAAAAAAuAgAAZHJzL2Uy&#10;b0RvYy54bWxQSwECLQAUAAYACAAAACEAfGLvF9sAAAAKAQAADwAAAAAAAAAAAAAAAAAUBAAAZHJz&#10;L2Rvd25yZXYueG1sUEsFBgAAAAAEAAQA8wAAABwFAAAAAA==&#10;" w14:anchorId="4AEB94FC">
                <v:textbox inset="2.16pt,1.44pt,0,1.44pt">
                  <w:txbxContent>
                    <w:p w:rsidR="00E31C76" w:rsidP="00E31C76" w:rsidRDefault="00E31C76" w14:paraId="63BDEA6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8144" behindDoc="0" locked="0" layoutInCell="1" allowOverlap="1" wp14:editId="476DEF8E" wp14:anchorId="2ABA4821">
                <wp:simplePos x="0" y="0"/>
                <wp:positionH relativeFrom="column">
                  <wp:posOffset>2667000</wp:posOffset>
                </wp:positionH>
                <wp:positionV relativeFrom="paragraph">
                  <wp:posOffset>139700</wp:posOffset>
                </wp:positionV>
                <wp:extent cx="1003300" cy="1714500"/>
                <wp:effectExtent l="0" t="0" r="0" b="0"/>
                <wp:wrapNone/>
                <wp:docPr id="8181" name="Rectangle 81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875DE4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1" style="position:absolute;margin-left:210pt;margin-top:11pt;width:79pt;height:135pt;z-index:259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3kNwYLoBAABNAwAADgAAAAAAAAAAAAAAAAAuAgAAZHJzL2Uy&#10;b0RvYy54bWxQSwECLQAUAAYACAAAACEAfGLvF9sAAAAKAQAADwAAAAAAAAAAAAAAAAAUBAAAZHJz&#10;L2Rvd25yZXYueG1sUEsFBgAAAAAEAAQA8wAAABwFAAAAAA==&#10;" w14:anchorId="2ABA4821">
                <v:textbox inset="2.16pt,1.44pt,0,1.44pt">
                  <w:txbxContent>
                    <w:p w:rsidR="00E31C76" w:rsidP="00E31C76" w:rsidRDefault="00E31C76" w14:paraId="5875DE4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19168" behindDoc="0" locked="0" layoutInCell="1" allowOverlap="1" wp14:editId="19AAEE90" wp14:anchorId="5F8C050F">
                <wp:simplePos x="0" y="0"/>
                <wp:positionH relativeFrom="column">
                  <wp:posOffset>2667000</wp:posOffset>
                </wp:positionH>
                <wp:positionV relativeFrom="paragraph">
                  <wp:posOffset>139700</wp:posOffset>
                </wp:positionV>
                <wp:extent cx="1003300" cy="2019300"/>
                <wp:effectExtent l="0" t="0" r="0" b="0"/>
                <wp:wrapNone/>
                <wp:docPr id="8182" name="Rectangle 81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126F162A"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2" style="position:absolute;margin-left:210pt;margin-top:11pt;width:79pt;height:159pt;z-index:259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0I8KL7kBAABNAwAADgAAAAAAAAAAAAAAAAAuAgAAZHJzL2Uy&#10;b0RvYy54bWxQSwECLQAUAAYACAAAACEAY/7YYtwAAAAKAQAADwAAAAAAAAAAAAAAAAATBAAAZHJz&#10;L2Rvd25yZXYueG1sUEsFBgAAAAAEAAQA8wAAABwFAAAAAA==&#10;" w14:anchorId="5F8C050F">
                <v:textbox inset="2.16pt,1.44pt,0,1.44pt">
                  <w:txbxContent>
                    <w:p w:rsidR="00E31C76" w:rsidP="00E31C76" w:rsidRDefault="00E31C76" w14:paraId="126F162A"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0192" behindDoc="0" locked="0" layoutInCell="1" allowOverlap="1" wp14:editId="78E2B6BD" wp14:anchorId="4D8EC32F">
                <wp:simplePos x="0" y="0"/>
                <wp:positionH relativeFrom="column">
                  <wp:posOffset>2667000</wp:posOffset>
                </wp:positionH>
                <wp:positionV relativeFrom="paragraph">
                  <wp:posOffset>139700</wp:posOffset>
                </wp:positionV>
                <wp:extent cx="1003300" cy="2019300"/>
                <wp:effectExtent l="0" t="0" r="0" b="0"/>
                <wp:wrapNone/>
                <wp:docPr id="8183" name="Rectangle 8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27D7F9E1"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3" style="position:absolute;margin-left:210pt;margin-top:11pt;width:79pt;height:159pt;z-index:259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mIp/gbkBAABNAwAADgAAAAAAAAAAAAAAAAAuAgAAZHJzL2Uy&#10;b0RvYy54bWxQSwECLQAUAAYACAAAACEAY/7YYtwAAAAKAQAADwAAAAAAAAAAAAAAAAATBAAAZHJz&#10;L2Rvd25yZXYueG1sUEsFBgAAAAAEAAQA8wAAABwFAAAAAA==&#10;" w14:anchorId="4D8EC32F">
                <v:textbox inset="2.16pt,1.44pt,0,1.44pt">
                  <w:txbxContent>
                    <w:p w:rsidR="00E31C76" w:rsidP="00E31C76" w:rsidRDefault="00E31C76" w14:paraId="27D7F9E1"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1216" behindDoc="0" locked="0" layoutInCell="1" allowOverlap="1" wp14:editId="31314F39" wp14:anchorId="2C897A9B">
                <wp:simplePos x="0" y="0"/>
                <wp:positionH relativeFrom="column">
                  <wp:posOffset>2667000</wp:posOffset>
                </wp:positionH>
                <wp:positionV relativeFrom="paragraph">
                  <wp:posOffset>139700</wp:posOffset>
                </wp:positionV>
                <wp:extent cx="1003300" cy="2019300"/>
                <wp:effectExtent l="0" t="0" r="0" b="0"/>
                <wp:wrapNone/>
                <wp:docPr id="8184" name="Rectangle 81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62638254"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4" style="position:absolute;margin-left:210pt;margin-top:11pt;width:79pt;height:159pt;z-index:259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AZH1iq6AQAATQMAAA4AAAAAAAAAAAAAAAAALgIAAGRycy9l&#10;Mm9Eb2MueG1sUEsBAi0AFAAGAAgAAAAhAGP+2GLcAAAACgEAAA8AAAAAAAAAAAAAAAAAFAQAAGRy&#10;cy9kb3ducmV2LnhtbFBLBQYAAAAABAAEAPMAAAAdBQAAAAA=&#10;" w14:anchorId="2C897A9B">
                <v:textbox inset="2.16pt,1.44pt,0,1.44pt">
                  <w:txbxContent>
                    <w:p w:rsidR="00E31C76" w:rsidP="00E31C76" w:rsidRDefault="00E31C76" w14:paraId="62638254"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2240" behindDoc="0" locked="0" layoutInCell="1" allowOverlap="1" wp14:editId="12373C2C" wp14:anchorId="4BB8F90D">
                <wp:simplePos x="0" y="0"/>
                <wp:positionH relativeFrom="column">
                  <wp:posOffset>2667000</wp:posOffset>
                </wp:positionH>
                <wp:positionV relativeFrom="paragraph">
                  <wp:posOffset>139700</wp:posOffset>
                </wp:positionV>
                <wp:extent cx="1003300" cy="2019300"/>
                <wp:effectExtent l="0" t="0" r="0" b="0"/>
                <wp:wrapNone/>
                <wp:docPr id="8185" name="Rectangle 81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7462D98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5" style="position:absolute;margin-left:210pt;margin-top:11pt;width:79pt;height:159pt;z-index:259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E5Co4S6AQAATQMAAA4AAAAAAAAAAAAAAAAALgIAAGRycy9l&#10;Mm9Eb2MueG1sUEsBAi0AFAAGAAgAAAAhAGP+2GLcAAAACgEAAA8AAAAAAAAAAAAAAAAAFAQAAGRy&#10;cy9kb3ducmV2LnhtbFBLBQYAAAAABAAEAPMAAAAdBQAAAAA=&#10;" w14:anchorId="4BB8F90D">
                <v:textbox inset="2.16pt,1.44pt,0,1.44pt">
                  <w:txbxContent>
                    <w:p w:rsidR="00E31C76" w:rsidP="00E31C76" w:rsidRDefault="00E31C76" w14:paraId="7462D98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3264" behindDoc="0" locked="0" layoutInCell="1" allowOverlap="1" wp14:editId="25408ECF" wp14:anchorId="6C0C0C4B">
                <wp:simplePos x="0" y="0"/>
                <wp:positionH relativeFrom="column">
                  <wp:posOffset>2667000</wp:posOffset>
                </wp:positionH>
                <wp:positionV relativeFrom="paragraph">
                  <wp:posOffset>139700</wp:posOffset>
                </wp:positionV>
                <wp:extent cx="1003300" cy="2019300"/>
                <wp:effectExtent l="0" t="0" r="0" b="0"/>
                <wp:wrapNone/>
                <wp:docPr id="8186" name="Rectangle 8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50FFD76F"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6" style="position:absolute;margin-left:210pt;margin-top:11pt;width:79pt;height:159pt;z-index:259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M5BN+7kBAABNAwAADgAAAAAAAAAAAAAAAAAuAgAAZHJzL2Uy&#10;b0RvYy54bWxQSwECLQAUAAYACAAAACEAY/7YYtwAAAAKAQAADwAAAAAAAAAAAAAAAAATBAAAZHJz&#10;L2Rvd25yZXYueG1sUEsFBgAAAAAEAAQA8wAAABwFAAAAAA==&#10;" w14:anchorId="6C0C0C4B">
                <v:textbox inset="2.16pt,1.44pt,0,1.44pt">
                  <w:txbxContent>
                    <w:p w:rsidR="00E31C76" w:rsidP="00E31C76" w:rsidRDefault="00E31C76" w14:paraId="50FFD76F"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4288" behindDoc="0" locked="0" layoutInCell="1" allowOverlap="1" wp14:editId="57981290" wp14:anchorId="38B374E4">
                <wp:simplePos x="0" y="0"/>
                <wp:positionH relativeFrom="column">
                  <wp:posOffset>2667000</wp:posOffset>
                </wp:positionH>
                <wp:positionV relativeFrom="paragraph">
                  <wp:posOffset>139700</wp:posOffset>
                </wp:positionV>
                <wp:extent cx="1003300" cy="2019300"/>
                <wp:effectExtent l="0" t="0" r="0" b="0"/>
                <wp:wrapNone/>
                <wp:docPr id="8187" name="Rectangle 81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3C1BF1C7"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7" style="position:absolute;margin-left:210pt;margin-top:11pt;width:79pt;height:159pt;z-index:259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hVugEAAE0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e2a7pYSxy126Qf6&#10;xt0wKXKqjkZKlfub/ZpD7PHac3iCcxZxmcUvGmz+oiyyFI+PF4/VkojA4t3NXVdjJwRu5QauMUGY&#10;6u12gJi+KG9JXjAKyKVYyw/fYjodfT2C9zKb0/t5lZbdUtQ03frTK9mdl0cUiVOaHjHoyc+MiskE&#10;SmbsPKPx156DomT66tDa9vbjTYujUpKmazscYSgJ0t69r3InRo/DJBJQsg9ghhEJF5MKL+xZUXae&#10;rzwU7/PC/u0v2P4G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uVOFW6AQAATQMAAA4AAAAAAAAAAAAAAAAALgIAAGRycy9l&#10;Mm9Eb2MueG1sUEsBAi0AFAAGAAgAAAAhAGP+2GLcAAAACgEAAA8AAAAAAAAAAAAAAAAAFAQAAGRy&#10;cy9kb3ducmV2LnhtbFBLBQYAAAAABAAEAPMAAAAdBQAAAAA=&#10;" w14:anchorId="38B374E4">
                <v:textbox inset="2.16pt,1.44pt,0,1.44pt">
                  <w:txbxContent>
                    <w:p w:rsidR="00E31C76" w:rsidP="00E31C76" w:rsidRDefault="00E31C76" w14:paraId="3C1BF1C7"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5312" behindDoc="0" locked="0" layoutInCell="1" allowOverlap="1" wp14:editId="0DC3B465" wp14:anchorId="000CFFF3">
                <wp:simplePos x="0" y="0"/>
                <wp:positionH relativeFrom="column">
                  <wp:posOffset>2667000</wp:posOffset>
                </wp:positionH>
                <wp:positionV relativeFrom="paragraph">
                  <wp:posOffset>139700</wp:posOffset>
                </wp:positionV>
                <wp:extent cx="1003300" cy="2057400"/>
                <wp:effectExtent l="0" t="0" r="0" b="0"/>
                <wp:wrapNone/>
                <wp:docPr id="8188" name="Rectangle 81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2AF823D"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8" style="position:absolute;margin-left:210pt;margin-top:11pt;width:79pt;height:162pt;z-index:259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xBV+a6AQAATQMAAA4AAAAAAAAAAAAAAAAALgIAAGRycy9l&#10;Mm9Eb2MueG1sUEsBAi0AFAAGAAgAAAAhALZj++bcAAAACgEAAA8AAAAAAAAAAAAAAAAAFAQAAGRy&#10;cy9kb3ducmV2LnhtbFBLBQYAAAAABAAEAPMAAAAdBQAAAAA=&#10;" w14:anchorId="000CFFF3">
                <v:textbox inset="2.16pt,1.44pt,0,1.44pt">
                  <w:txbxContent>
                    <w:p w:rsidR="00E31C76" w:rsidP="00E31C76" w:rsidRDefault="00E31C76" w14:paraId="72AF823D"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6336" behindDoc="0" locked="0" layoutInCell="1" allowOverlap="1" wp14:editId="2B722F1B" wp14:anchorId="27EC3321">
                <wp:simplePos x="0" y="0"/>
                <wp:positionH relativeFrom="column">
                  <wp:posOffset>2667000</wp:posOffset>
                </wp:positionH>
                <wp:positionV relativeFrom="paragraph">
                  <wp:posOffset>139700</wp:posOffset>
                </wp:positionV>
                <wp:extent cx="1003300" cy="2057400"/>
                <wp:effectExtent l="0" t="0" r="0" b="0"/>
                <wp:wrapNone/>
                <wp:docPr id="8189" name="Rectangle 8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456D4C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9" style="position:absolute;margin-left:210pt;margin-top:11pt;width:79pt;height:162pt;z-index:259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VEQiSLwBAABNAwAADgAAAAAAAAAAAAAAAAAuAgAAZHJz&#10;L2Uyb0RvYy54bWxQSwECLQAUAAYACAAAACEAtmP75twAAAAKAQAADwAAAAAAAAAAAAAAAAAWBAAA&#10;ZHJzL2Rvd25yZXYueG1sUEsFBgAAAAAEAAQA8wAAAB8FAAAAAA==&#10;" w14:anchorId="27EC3321">
                <v:textbox inset="2.16pt,1.44pt,0,1.44pt">
                  <w:txbxContent>
                    <w:p w:rsidR="00E31C76" w:rsidP="00E31C76" w:rsidRDefault="00E31C76" w14:paraId="5456D4C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7360" behindDoc="0" locked="0" layoutInCell="1" allowOverlap="1" wp14:editId="6C47ADFC" wp14:anchorId="5685F653">
                <wp:simplePos x="0" y="0"/>
                <wp:positionH relativeFrom="column">
                  <wp:posOffset>2667000</wp:posOffset>
                </wp:positionH>
                <wp:positionV relativeFrom="paragraph">
                  <wp:posOffset>139700</wp:posOffset>
                </wp:positionV>
                <wp:extent cx="1003300" cy="2057400"/>
                <wp:effectExtent l="0" t="0" r="0" b="0"/>
                <wp:wrapNone/>
                <wp:docPr id="8190" name="Rectangle 81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9337E5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0" style="position:absolute;margin-left:210pt;margin-top:11pt;width:79pt;height:162pt;z-index:259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S4dVS6AQAATQMAAA4AAAAAAAAAAAAAAAAALgIAAGRycy9l&#10;Mm9Eb2MueG1sUEsBAi0AFAAGAAgAAAAhALZj++bcAAAACgEAAA8AAAAAAAAAAAAAAAAAFAQAAGRy&#10;cy9kb3ducmV2LnhtbFBLBQYAAAAABAAEAPMAAAAdBQAAAAA=&#10;" w14:anchorId="5685F653">
                <v:textbox inset="2.16pt,1.44pt,0,1.44pt">
                  <w:txbxContent>
                    <w:p w:rsidR="00E31C76" w:rsidP="00E31C76" w:rsidRDefault="00E31C76" w14:paraId="69337E5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8384" behindDoc="0" locked="0" layoutInCell="1" allowOverlap="1" wp14:editId="03A110B6" wp14:anchorId="14EA829A">
                <wp:simplePos x="0" y="0"/>
                <wp:positionH relativeFrom="column">
                  <wp:posOffset>2667000</wp:posOffset>
                </wp:positionH>
                <wp:positionV relativeFrom="paragraph">
                  <wp:posOffset>139700</wp:posOffset>
                </wp:positionV>
                <wp:extent cx="1003300" cy="1714500"/>
                <wp:effectExtent l="0" t="0" r="0" b="0"/>
                <wp:wrapNone/>
                <wp:docPr id="8191" name="Rectangle 81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95AFB3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1" style="position:absolute;margin-left:210pt;margin-top:11pt;width:79pt;height:135pt;z-index:259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FLugEAAE0DAAAOAAAAZHJzL2Uyb0RvYy54bWysU8tu2zAQvBfoPxC813okSGT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WjXrBtKHLfYpR/o&#10;G3fDpMipOhopVe5v9msOscdrL+EZzlnEZRa/aLD5i7LIUjw+XjxWSyICi+urdVdjJwRuNbd1kxOE&#10;qd5vB4jpm/KW5AWjgFyKtfzwENPp6NsRvJfZnN7Pq7TslqKm6W7Wb2R3Xh5RJE5pesKgJz8zKiYT&#10;KJmx84zG33sOipLpu0Nr29vrqxZHpSRN13Y4wlASpL37WOVOjB6HSSSgZB/ADCMSLiYVXtizouw8&#10;X3koPuaF/ftfsH0F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JGxBS7oBAABNAwAADgAAAAAAAAAAAAAAAAAuAgAAZHJzL2Uy&#10;b0RvYy54bWxQSwECLQAUAAYACAAAACEAfGLvF9sAAAAKAQAADwAAAAAAAAAAAAAAAAAUBAAAZHJz&#10;L2Rvd25yZXYueG1sUEsFBgAAAAAEAAQA8wAAABwFAAAAAA==&#10;" w14:anchorId="14EA829A">
                <v:textbox inset="2.16pt,1.44pt,0,1.44pt">
                  <w:txbxContent>
                    <w:p w:rsidR="00E31C76" w:rsidP="00E31C76" w:rsidRDefault="00E31C76" w14:paraId="695AFB3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29408" behindDoc="0" locked="0" layoutInCell="1" allowOverlap="1" wp14:editId="18FBC85E" wp14:anchorId="550AC386">
                <wp:simplePos x="0" y="0"/>
                <wp:positionH relativeFrom="column">
                  <wp:posOffset>2667000</wp:posOffset>
                </wp:positionH>
                <wp:positionV relativeFrom="paragraph">
                  <wp:posOffset>139700</wp:posOffset>
                </wp:positionV>
                <wp:extent cx="1003300" cy="1714500"/>
                <wp:effectExtent l="0" t="0" r="0" b="0"/>
                <wp:wrapNone/>
                <wp:docPr id="8192" name="Rectangle 8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3F33D2F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2" style="position:absolute;margin-left:210pt;margin-top:11pt;width:79pt;height:135pt;z-index:259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XXaIboBAABNAwAADgAAAAAAAAAAAAAAAAAuAgAAZHJzL2Uy&#10;b0RvYy54bWxQSwECLQAUAAYACAAAACEAfGLvF9sAAAAKAQAADwAAAAAAAAAAAAAAAAAUBAAAZHJz&#10;L2Rvd25yZXYueG1sUEsFBgAAAAAEAAQA8wAAABwFAAAAAA==&#10;" w14:anchorId="550AC386">
                <v:textbox inset="2.16pt,1.44pt,0,1.44pt">
                  <w:txbxContent>
                    <w:p w:rsidR="00E31C76" w:rsidP="00E31C76" w:rsidRDefault="00E31C76" w14:paraId="3F33D2F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0432" behindDoc="0" locked="0" layoutInCell="1" allowOverlap="1" wp14:editId="2A048B25" wp14:anchorId="0E428C14">
                <wp:simplePos x="0" y="0"/>
                <wp:positionH relativeFrom="column">
                  <wp:posOffset>2667000</wp:posOffset>
                </wp:positionH>
                <wp:positionV relativeFrom="paragraph">
                  <wp:posOffset>139700</wp:posOffset>
                </wp:positionV>
                <wp:extent cx="1003300" cy="1714500"/>
                <wp:effectExtent l="0" t="0" r="0" b="0"/>
                <wp:wrapNone/>
                <wp:docPr id="8193" name="Rectangle 81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7FCE47B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3" style="position:absolute;margin-left:210pt;margin-top:11pt;width:79pt;height:135pt;z-index:259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BcK+PuQEAAE0DAAAOAAAAAAAAAAAAAAAAAC4CAABkcnMvZTJv&#10;RG9jLnhtbFBLAQItABQABgAIAAAAIQB8Yu8X2wAAAAoBAAAPAAAAAAAAAAAAAAAAABMEAABkcnMv&#10;ZG93bnJldi54bWxQSwUGAAAAAAQABADzAAAAGwUAAAAA&#10;" w14:anchorId="0E428C14">
                <v:textbox inset="2.16pt,1.44pt,0,1.44pt">
                  <w:txbxContent>
                    <w:p w:rsidR="00E31C76" w:rsidP="00E31C76" w:rsidRDefault="00E31C76" w14:paraId="7FCE47B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1456" behindDoc="0" locked="0" layoutInCell="1" allowOverlap="1" wp14:editId="39590B4D" wp14:anchorId="0B5AE6E8">
                <wp:simplePos x="0" y="0"/>
                <wp:positionH relativeFrom="column">
                  <wp:posOffset>2667000</wp:posOffset>
                </wp:positionH>
                <wp:positionV relativeFrom="paragraph">
                  <wp:posOffset>139700</wp:posOffset>
                </wp:positionV>
                <wp:extent cx="1003300" cy="2057400"/>
                <wp:effectExtent l="0" t="0" r="0" b="0"/>
                <wp:wrapNone/>
                <wp:docPr id="8194" name="Rectangle 8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F2E7CB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4" style="position:absolute;margin-left:210pt;margin-top:11pt;width:79pt;height:162pt;z-index:259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eVuwEAAE0DAAAOAAAAZHJzL2Uyb0RvYy54bWysU8tu2zAQvBfoPxC813rE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tmu6bEc4dd+o6+&#10;cT9YRS7V0Uiplv4ufk0x9XjtOT7BNUu4XMTPGtzyRVlkLh6fbx6rOROBxe3dtquxEwK32nq93mCC&#10;MNXr7Qgpf1bBkWXBKCCXYi0/fU35cvTlCN5b2FzeX1Z5PsxFTdNt2heyhyDPKBKnND9i0DZMjApr&#10;IiUTdp7R9OvIQVFiv3i0tt2s71oclZI0XdvhCENJkPbhbZV7MQYcJpGBkmMEM4xIuJhUeGHPirLr&#10;fC1D8TYv7F//gv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XbEeVuwEAAE0DAAAOAAAAAAAAAAAAAAAAAC4CAABkcnMv&#10;ZTJvRG9jLnhtbFBLAQItABQABgAIAAAAIQC2Y/vm3AAAAAoBAAAPAAAAAAAAAAAAAAAAABUEAABk&#10;cnMvZG93bnJldi54bWxQSwUGAAAAAAQABADzAAAAHgUAAAAA&#10;" w14:anchorId="0B5AE6E8">
                <v:textbox inset="2.16pt,1.44pt,0,1.44pt">
                  <w:txbxContent>
                    <w:p w:rsidR="00E31C76" w:rsidP="00E31C76" w:rsidRDefault="00E31C76" w14:paraId="6F2E7CB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2480" behindDoc="0" locked="0" layoutInCell="1" allowOverlap="1" wp14:editId="0C12E81B" wp14:anchorId="28136B94">
                <wp:simplePos x="0" y="0"/>
                <wp:positionH relativeFrom="column">
                  <wp:posOffset>2667000</wp:posOffset>
                </wp:positionH>
                <wp:positionV relativeFrom="paragraph">
                  <wp:posOffset>139700</wp:posOffset>
                </wp:positionV>
                <wp:extent cx="1003300" cy="2057400"/>
                <wp:effectExtent l="0" t="0" r="0" b="0"/>
                <wp:wrapNone/>
                <wp:docPr id="8195" name="Rectangle 8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2CE648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5" style="position:absolute;margin-left:210pt;margin-top:11pt;width:79pt;height:162pt;z-index:259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X2kyO7wBAABNAwAADgAAAAAAAAAAAAAAAAAuAgAAZHJz&#10;L2Uyb0RvYy54bWxQSwECLQAUAAYACAAAACEAtmP75twAAAAKAQAADwAAAAAAAAAAAAAAAAAWBAAA&#10;ZHJzL2Rvd25yZXYueG1sUEsFBgAAAAAEAAQA8wAAAB8FAAAAAA==&#10;" w14:anchorId="28136B94">
                <v:textbox inset="2.16pt,1.44pt,0,1.44pt">
                  <w:txbxContent>
                    <w:p w:rsidR="00E31C76" w:rsidP="00E31C76" w:rsidRDefault="00E31C76" w14:paraId="32CE648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3504" behindDoc="0" locked="0" layoutInCell="1" allowOverlap="1" wp14:editId="77115162" wp14:anchorId="4C5F1765">
                <wp:simplePos x="0" y="0"/>
                <wp:positionH relativeFrom="column">
                  <wp:posOffset>2667000</wp:posOffset>
                </wp:positionH>
                <wp:positionV relativeFrom="paragraph">
                  <wp:posOffset>139700</wp:posOffset>
                </wp:positionV>
                <wp:extent cx="1003300" cy="762000"/>
                <wp:effectExtent l="0" t="0" r="0" b="0"/>
                <wp:wrapNone/>
                <wp:docPr id="8196" name="Rectangle 81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3D6E08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6" style="position:absolute;margin-left:210pt;margin-top:11pt;width:79pt;height:60pt;z-index:259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buw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ptrcUGKZwSn9&#10;Rt2YHbQg5+yo+l6k+Sa9Jh9aLHvyj3CJArqJ/CzBpC/SInPW+HTVWMyRcExulpumxElwPFqvNkv0&#10;sUvxXuwhxB/CGZKcjgJCycqy468Qz1ffrmBdAnN+Pnlx3s+ZTNWsV29Y964/IUdc0viARmo3dZRr&#10;5SmZcPAdDX8ODAQl+qdFZev1alnjpuSgauoGNxhygKj3H7PM8tHhLvEIlBw8qGFEwFmjjAtHlpld&#10;1ivtxMc4o3//CXa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Pi3G7sBAABMAwAADgAAAAAAAAAAAAAAAAAuAgAAZHJzL2Uy&#10;b0RvYy54bWxQSwECLQAUAAYACAAAACEAb0FGhtoAAAAKAQAADwAAAAAAAAAAAAAAAAAVBAAAZHJz&#10;L2Rvd25yZXYueG1sUEsFBgAAAAAEAAQA8wAAABwFAAAAAA==&#10;" w14:anchorId="4C5F1765">
                <v:textbox inset="2.16pt,1.44pt,0,1.44pt">
                  <w:txbxContent>
                    <w:p w:rsidR="00E31C76" w:rsidP="00E31C76" w:rsidRDefault="00E31C76" w14:paraId="43D6E08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4528" behindDoc="0" locked="0" layoutInCell="1" allowOverlap="1" wp14:editId="43FBC39F" wp14:anchorId="6E6C18AE">
                <wp:simplePos x="0" y="0"/>
                <wp:positionH relativeFrom="column">
                  <wp:posOffset>2667000</wp:posOffset>
                </wp:positionH>
                <wp:positionV relativeFrom="paragraph">
                  <wp:posOffset>139700</wp:posOffset>
                </wp:positionV>
                <wp:extent cx="1003300" cy="762000"/>
                <wp:effectExtent l="0" t="0" r="0" b="0"/>
                <wp:wrapNone/>
                <wp:docPr id="8197" name="Rectangle 81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96E9E9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7" style="position:absolute;margin-left:210pt;margin-top:11pt;width:79pt;height:60pt;z-index:259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Pw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61XlFhmcEp/&#10;UDdmBy3IKTuqvhdpvkmvyYcWyx79A5yjgG4iP0sw6Yu0yJw1Pl40FnMkHJPr5bopcRIcj1ZX6yX6&#10;2KV4LfYQ4k/hDElORwGhZGXZ4XeIp6svV7AugTk9n7w47+ZMpmpW1y9Yd64/Ikdc0niPRmo3dZRr&#10;5SmZcPAdDX/3DAQl+pdFZevV1bLGTclB1dQNbjDkAFHv3maZ5aPDXeIRKNl7UMOIgLNGGReOLDM7&#10;r1faibdxRv/6E2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HxD8LsBAABMAwAADgAAAAAAAAAAAAAAAAAuAgAAZHJzL2Uy&#10;b0RvYy54bWxQSwECLQAUAAYACAAAACEAb0FGhtoAAAAKAQAADwAAAAAAAAAAAAAAAAAVBAAAZHJz&#10;L2Rvd25yZXYueG1sUEsFBgAAAAAEAAQA8wAAABwFAAAAAA==&#10;" w14:anchorId="6E6C18AE">
                <v:textbox inset="2.16pt,1.44pt,0,1.44pt">
                  <w:txbxContent>
                    <w:p w:rsidR="00E31C76" w:rsidP="00E31C76" w:rsidRDefault="00E31C76" w14:paraId="096E9E9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5552" behindDoc="0" locked="0" layoutInCell="1" allowOverlap="1" wp14:editId="25326058" wp14:anchorId="2C8C80B5">
                <wp:simplePos x="0" y="0"/>
                <wp:positionH relativeFrom="column">
                  <wp:posOffset>2667000</wp:posOffset>
                </wp:positionH>
                <wp:positionV relativeFrom="paragraph">
                  <wp:posOffset>139700</wp:posOffset>
                </wp:positionV>
                <wp:extent cx="1003300" cy="762000"/>
                <wp:effectExtent l="0" t="0" r="0" b="0"/>
                <wp:wrapNone/>
                <wp:docPr id="8198" name="Rectangle 8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7E79F4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8" style="position:absolute;margin-left:210pt;margin-top:11pt;width:79pt;height:60pt;z-index:259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7GugEAAEw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hoU61xVpYZnNIf&#10;1I3ZfpTklB20EDLNN+k1+dBi2ZN/hHMU0E3kZwUmfZEWmbPGx4vGco6EY3K9XDclToLj0epqvUQf&#10;uxTvxR5CvJfOkOR0FBBKVpYdfoV4uvp2BesSmNPzyYvzbs5kqmZ1/YZ158QROeKSxgc0anRTR/mo&#10;PSUTDr6j4XXPQFIy/rSobL26Wta4KTmomrpBVSAHiHr3McssHxzuEo9Ayd6D7gcEnDXKuHBkmdl5&#10;vdJOfIwz+vef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3vH7GugEAAEwDAAAOAAAAAAAAAAAAAAAAAC4CAABkcnMvZTJv&#10;RG9jLnhtbFBLAQItABQABgAIAAAAIQBvQUaG2gAAAAoBAAAPAAAAAAAAAAAAAAAAABQEAABkcnMv&#10;ZG93bnJldi54bWxQSwUGAAAAAAQABADzAAAAGwUAAAAA&#10;" w14:anchorId="2C8C80B5">
                <v:textbox inset="2.16pt,1.44pt,0,1.44pt">
                  <w:txbxContent>
                    <w:p w:rsidR="00E31C76" w:rsidP="00E31C76" w:rsidRDefault="00E31C76" w14:paraId="37E79F4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6576" behindDoc="0" locked="0" layoutInCell="1" allowOverlap="1" wp14:editId="53F1D810" wp14:anchorId="18A6D97A">
                <wp:simplePos x="0" y="0"/>
                <wp:positionH relativeFrom="column">
                  <wp:posOffset>2667000</wp:posOffset>
                </wp:positionH>
                <wp:positionV relativeFrom="paragraph">
                  <wp:posOffset>139700</wp:posOffset>
                </wp:positionV>
                <wp:extent cx="1003300" cy="762000"/>
                <wp:effectExtent l="0" t="0" r="0" b="0"/>
                <wp:wrapNone/>
                <wp:docPr id="8199" name="Rectangle 81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B6DD3F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9" style="position:absolute;margin-left:210pt;margin-top:11pt;width:79pt;height:60pt;z-index:259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otuwEAAEw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NlXbUmKZwSn9&#10;QN2YHbUg5+ykhkGk+Sa9Zh86LHvxz3CJArqJ/CLBpC/SIkvW+HTVWCyRcEy267YpcRIcjzY37Rp9&#10;7FK8F3sI8ZtwhiSnp4BQsrLs+BDi+erbFaxLYM7PJy8u+yWTqZrN5g3r3g0n5IhLGp/QSO3mnnKt&#10;PCUzDr6n4feBgaBEf7eobL25Wde4KTmomrrBDYYcIOr9xyyzfHK4SzwCJQcPapwQcNYo48KRZWaX&#10;9Uo78THO6N9/gt0r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OziKLbsBAABMAwAADgAAAAAAAAAAAAAAAAAuAgAAZHJzL2Uy&#10;b0RvYy54bWxQSwECLQAUAAYACAAAACEAb0FGhtoAAAAKAQAADwAAAAAAAAAAAAAAAAAVBAAAZHJz&#10;L2Rvd25yZXYueG1sUEsFBgAAAAAEAAQA8wAAABwFAAAAAA==&#10;" w14:anchorId="18A6D97A">
                <v:textbox inset="2.16pt,1.44pt,0,1.44pt">
                  <w:txbxContent>
                    <w:p w:rsidR="00E31C76" w:rsidP="00E31C76" w:rsidRDefault="00E31C76" w14:paraId="7B6DD3F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7600" behindDoc="0" locked="0" layoutInCell="1" allowOverlap="1" wp14:editId="52BA3870" wp14:anchorId="7FFAC73C">
                <wp:simplePos x="0" y="0"/>
                <wp:positionH relativeFrom="column">
                  <wp:posOffset>2667000</wp:posOffset>
                </wp:positionH>
                <wp:positionV relativeFrom="paragraph">
                  <wp:posOffset>139700</wp:posOffset>
                </wp:positionV>
                <wp:extent cx="1003300" cy="762000"/>
                <wp:effectExtent l="0" t="0" r="0" b="0"/>
                <wp:wrapNone/>
                <wp:docPr id="8200" name="Rectangle 8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55F1A4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0" style="position:absolute;margin-left:210pt;margin-top:11pt;width:79pt;height:60pt;z-index:259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EQA/O5AQAATAMAAA4AAAAAAAAAAAAAAAAALgIAAGRycy9lMm9E&#10;b2MueG1sUEsBAi0AFAAGAAgAAAAhAG9BRobaAAAACgEAAA8AAAAAAAAAAAAAAAAAEwQAAGRycy9k&#10;b3ducmV2LnhtbFBLBQYAAAAABAAEAPMAAAAaBQAAAAA=&#10;" w14:anchorId="7FFAC73C">
                <v:textbox inset="2.16pt,1.44pt,0,1.44pt">
                  <w:txbxContent>
                    <w:p w:rsidR="00E31C76" w:rsidP="00E31C76" w:rsidRDefault="00E31C76" w14:paraId="655F1A4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8624" behindDoc="0" locked="0" layoutInCell="1" allowOverlap="1" wp14:editId="163933C8" wp14:anchorId="4D141367">
                <wp:simplePos x="0" y="0"/>
                <wp:positionH relativeFrom="column">
                  <wp:posOffset>2667000</wp:posOffset>
                </wp:positionH>
                <wp:positionV relativeFrom="paragraph">
                  <wp:posOffset>139700</wp:posOffset>
                </wp:positionV>
                <wp:extent cx="1003300" cy="762000"/>
                <wp:effectExtent l="0" t="0" r="0" b="0"/>
                <wp:wrapNone/>
                <wp:docPr id="8201" name="Rectangle 82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C45B14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1" style="position:absolute;margin-left:210pt;margin-top:11pt;width:79pt;height:60pt;z-index:259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cY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ZbBECJ5w6n9AN1&#10;4763ipyzg5FSzfOd9Rpj6rDsJT7DJUrozuQnDW7+Ii0yFY1PV43VlInA5Ga1aWuchMCj9c1mhT52&#10;qd6LI6T8TQVHZodRQChFWX58SPl89e0K1s1gzs/PXp72UyGzbNebN6z7IE/IEZc0P6HRNoyMCmsi&#10;JSMOntH0+8BBUWK/e1S2Wd+sGtyUEizbpsUNhhIg6v3HLPdiCLhLIgMlhwimHxBw0ajgwpEVZpf1&#10;mnfiY1zQv/8Eu1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lPcYugEAAEwDAAAOAAAAAAAAAAAAAAAAAC4CAABkcnMvZTJv&#10;RG9jLnhtbFBLAQItABQABgAIAAAAIQBvQUaG2gAAAAoBAAAPAAAAAAAAAAAAAAAAABQEAABkcnMv&#10;ZG93bnJldi54bWxQSwUGAAAAAAQABADzAAAAGwUAAAAA&#10;" w14:anchorId="4D141367">
                <v:textbox inset="2.16pt,1.44pt,0,1.44pt">
                  <w:txbxContent>
                    <w:p w:rsidR="00E31C76" w:rsidP="00E31C76" w:rsidRDefault="00E31C76" w14:paraId="4C45B14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39648" behindDoc="0" locked="0" layoutInCell="1" allowOverlap="1" wp14:editId="0B879B8F" wp14:anchorId="2B843F92">
                <wp:simplePos x="0" y="0"/>
                <wp:positionH relativeFrom="column">
                  <wp:posOffset>2667000</wp:posOffset>
                </wp:positionH>
                <wp:positionV relativeFrom="paragraph">
                  <wp:posOffset>139700</wp:posOffset>
                </wp:positionV>
                <wp:extent cx="1003300" cy="762000"/>
                <wp:effectExtent l="0" t="0" r="0" b="0"/>
                <wp:wrapNone/>
                <wp:docPr id="8202" name="Rectangle 82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08A514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2" style="position:absolute;margin-left:210pt;margin-top:11pt;width:79pt;height:60pt;z-index:259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8FTdugEAAEwDAAAOAAAAAAAAAAAAAAAAAC4CAABkcnMvZTJv&#10;RG9jLnhtbFBLAQItABQABgAIAAAAIQBvQUaG2gAAAAoBAAAPAAAAAAAAAAAAAAAAABQEAABkcnMv&#10;ZG93bnJldi54bWxQSwUGAAAAAAQABADzAAAAGwUAAAAA&#10;" w14:anchorId="2B843F92">
                <v:textbox inset="2.16pt,1.44pt,0,1.44pt">
                  <w:txbxContent>
                    <w:p w:rsidR="00E31C76" w:rsidP="00E31C76" w:rsidRDefault="00E31C76" w14:paraId="608A514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0672" behindDoc="0" locked="0" layoutInCell="1" allowOverlap="1" wp14:editId="5836CCEC" wp14:anchorId="6C67766B">
                <wp:simplePos x="0" y="0"/>
                <wp:positionH relativeFrom="column">
                  <wp:posOffset>2667000</wp:posOffset>
                </wp:positionH>
                <wp:positionV relativeFrom="paragraph">
                  <wp:posOffset>139700</wp:posOffset>
                </wp:positionV>
                <wp:extent cx="1003300" cy="762000"/>
                <wp:effectExtent l="0" t="0" r="0" b="0"/>
                <wp:wrapNone/>
                <wp:docPr id="8203" name="Rectangle 8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6B427E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3" style="position:absolute;margin-left:210pt;margin-top:11pt;width:79pt;height:60pt;z-index:259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ydKA2ugEAAEwDAAAOAAAAAAAAAAAAAAAAAC4CAABkcnMvZTJv&#10;RG9jLnhtbFBLAQItABQABgAIAAAAIQBvQUaG2gAAAAoBAAAPAAAAAAAAAAAAAAAAABQEAABkcnMv&#10;ZG93bnJldi54bWxQSwUGAAAAAAQABADzAAAAGwUAAAAA&#10;" w14:anchorId="6C67766B">
                <v:textbox inset="2.16pt,1.44pt,0,1.44pt">
                  <w:txbxContent>
                    <w:p w:rsidR="00E31C76" w:rsidP="00E31C76" w:rsidRDefault="00E31C76" w14:paraId="76B427E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1696" behindDoc="0" locked="0" layoutInCell="1" allowOverlap="1" wp14:editId="11BD65B2" wp14:anchorId="496062DC">
                <wp:simplePos x="0" y="0"/>
                <wp:positionH relativeFrom="column">
                  <wp:posOffset>2667000</wp:posOffset>
                </wp:positionH>
                <wp:positionV relativeFrom="paragraph">
                  <wp:posOffset>139700</wp:posOffset>
                </wp:positionV>
                <wp:extent cx="1003300" cy="762000"/>
                <wp:effectExtent l="0" t="0" r="0" b="0"/>
                <wp:wrapNone/>
                <wp:docPr id="8204" name="Rectangle 82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FEBD0B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4" style="position:absolute;margin-left:210pt;margin-top:11pt;width:79pt;height:60pt;z-index:259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ye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pl5T4rnDKf1A&#10;3bjvrSLn7GCkVPN8Z73GmDose4nPcIkSujP5SYObv0iLTEXj01VjNWUiMLlZbdoaJyHw6Ha9WaGP&#10;Xar34ggpf1PBkdlhFBBKUZYfH1I+X327gnUzmPPzs5en/VTILNu2ecO6D/KEHHFJ8xMabcPIqLAm&#10;UjLi4BlNvw8cFCX2u0dlm9v1qsFNKcGybVrcYCgBot5/zHIvhoC7JDJQcohg+gEBF40KLhxZYXZZ&#10;r3knPsYF/ftPsHs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xOPyeugEAAEwDAAAOAAAAAAAAAAAAAAAAAC4CAABkcnMvZTJv&#10;RG9jLnhtbFBLAQItABQABgAIAAAAIQBvQUaG2gAAAAoBAAAPAAAAAAAAAAAAAAAAABQEAABkcnMv&#10;ZG93bnJldi54bWxQSwUGAAAAAAQABADzAAAAGwUAAAAA&#10;" w14:anchorId="496062DC">
                <v:textbox inset="2.16pt,1.44pt,0,1.44pt">
                  <w:txbxContent>
                    <w:p w:rsidR="00E31C76" w:rsidP="00E31C76" w:rsidRDefault="00E31C76" w14:paraId="4FEBD0B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2720" behindDoc="0" locked="0" layoutInCell="1" allowOverlap="1" wp14:editId="6D529ED5" wp14:anchorId="29F313FD">
                <wp:simplePos x="0" y="0"/>
                <wp:positionH relativeFrom="column">
                  <wp:posOffset>2667000</wp:posOffset>
                </wp:positionH>
                <wp:positionV relativeFrom="paragraph">
                  <wp:posOffset>139700</wp:posOffset>
                </wp:positionV>
                <wp:extent cx="1003300" cy="762000"/>
                <wp:effectExtent l="0" t="0" r="0" b="0"/>
                <wp:wrapNone/>
                <wp:docPr id="8205" name="Rectangle 82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BC959F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5" style="position:absolute;margin-left:210pt;margin-top:11pt;width:79pt;height:60pt;z-index:259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h1uw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pv5KiecOp/QT&#10;deO+t4qcsoORUs3znfUaY+qw7Dk+wTlK6M7kJw1u/iItMhWNjxeN1ZSJwOR6tW5rnITAo5ur9Qp9&#10;7FK9F0dI+V4FR2aHUUAoRVl++J7y6erbFaybwZyen7087aZCZtm2qzesuyCPyBGXND+i0TaMjApr&#10;IiUjDp7R9HvPQVFiHzwq29xcrRrclBIs26bFDYYSIOrdxyz3Ygi4SyIDJfsIph8QcNGo4MKRFWbn&#10;9Zp34mNc0L//BNt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bwIdbsBAABMAwAADgAAAAAAAAAAAAAAAAAuAgAAZHJzL2Uy&#10;b0RvYy54bWxQSwECLQAUAAYACAAAACEAb0FGhtoAAAAKAQAADwAAAAAAAAAAAAAAAAAVBAAAZHJz&#10;L2Rvd25yZXYueG1sUEsFBgAAAAAEAAQA8wAAABwFAAAAAA==&#10;" w14:anchorId="29F313FD">
                <v:textbox inset="2.16pt,1.44pt,0,1.44pt">
                  <w:txbxContent>
                    <w:p w:rsidR="00E31C76" w:rsidP="00E31C76" w:rsidRDefault="00E31C76" w14:paraId="7BC959F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3744" behindDoc="0" locked="0" layoutInCell="1" allowOverlap="1" wp14:editId="5B509915" wp14:anchorId="15A44DFD">
                <wp:simplePos x="0" y="0"/>
                <wp:positionH relativeFrom="column">
                  <wp:posOffset>2667000</wp:posOffset>
                </wp:positionH>
                <wp:positionV relativeFrom="paragraph">
                  <wp:posOffset>139700</wp:posOffset>
                </wp:positionV>
                <wp:extent cx="1003300" cy="762000"/>
                <wp:effectExtent l="0" t="0" r="0" b="0"/>
                <wp:wrapNone/>
                <wp:docPr id="8206" name="Rectangle 8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5803A77"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6" style="position:absolute;margin-left:210pt;margin-top:11pt;width:79pt;height:60pt;z-index:259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TE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2qW8o8dzhlH6i&#10;btz3VpFzdjBSqnm+s15jTB2WPccnuEQJ3Zn8pMHNX6RFpqLx6aqxmjIRmNysNm2NkxB4dLverNDH&#10;LtVbcYSUv6rgyOwwCgilKMuP31M+X329gnUzmPPzs5en/VTILNt2/Yp1H+QJOeKS5kc02oaRUWFN&#10;pGTEwTOafh84KErsN4/KNrfrVYObUoJl27S4wVACRL1/n+VeDAF3SWSg5BDB9AMCLhoVXDiywuyy&#10;XvNOvI8L+ref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M7WTEugEAAEwDAAAOAAAAAAAAAAAAAAAAAC4CAABkcnMvZTJv&#10;RG9jLnhtbFBLAQItABQABgAIAAAAIQBvQUaG2gAAAAoBAAAPAAAAAAAAAAAAAAAAABQEAABkcnMv&#10;ZG93bnJldi54bWxQSwUGAAAAAAQABADzAAAAGwUAAAAA&#10;" w14:anchorId="15A44DFD">
                <v:textbox inset="2.16pt,1.44pt,0,1.44pt">
                  <w:txbxContent>
                    <w:p w:rsidR="00E31C76" w:rsidP="00E31C76" w:rsidRDefault="00E31C76" w14:paraId="35803A77"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4768" behindDoc="0" locked="0" layoutInCell="1" allowOverlap="1" wp14:editId="2BE59BAB" wp14:anchorId="3E0DA0FB">
                <wp:simplePos x="0" y="0"/>
                <wp:positionH relativeFrom="column">
                  <wp:posOffset>2667000</wp:posOffset>
                </wp:positionH>
                <wp:positionV relativeFrom="paragraph">
                  <wp:posOffset>139700</wp:posOffset>
                </wp:positionV>
                <wp:extent cx="1003300" cy="762000"/>
                <wp:effectExtent l="0" t="0" r="0" b="0"/>
                <wp:wrapNone/>
                <wp:docPr id="8207" name="Rectangle 82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6BCD50D"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7" style="position:absolute;margin-left:210pt;margin-top:11pt;width:79pt;height:60pt;z-index:259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Av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U68p8dzhlH6h&#10;btz3VpFzdjBSqnm+s15jTB2WPcYHuEQJ3Zn8pMHNX6RFpqLx6aqxmjIRmNysNm2NkxB4tL7ZrNDH&#10;LtVLcYSUv6ngyOwwCgilKMuPP1I+X32+gnUzmPPzs5en/VTILNv28zPWfZAn5IhLmu/RaBtGRoU1&#10;kZIRB89o+nPgoCix3z0q26xvVg1uSgmWbdPiBkMJEPX+dZZ7MQTcJZGBkkME0w8IuGhUcOHICrPL&#10;es078Tou6F9+gt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GmQL7sBAABMAwAADgAAAAAAAAAAAAAAAAAuAgAAZHJzL2Uy&#10;b0RvYy54bWxQSwECLQAUAAYACAAAACEAb0FGhtoAAAAKAQAADwAAAAAAAAAAAAAAAAAVBAAAZHJz&#10;L2Rvd25yZXYueG1sUEsFBgAAAAAEAAQA8wAAABwFAAAAAA==&#10;" w14:anchorId="3E0DA0FB">
                <v:textbox inset="2.16pt,1.44pt,0,1.44pt">
                  <w:txbxContent>
                    <w:p w:rsidR="00E31C76" w:rsidP="00E31C76" w:rsidRDefault="00E31C76" w14:paraId="76BCD50D"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5792" behindDoc="0" locked="0" layoutInCell="1" allowOverlap="1" wp14:editId="4E1F33CE" wp14:anchorId="2291CAD6">
                <wp:simplePos x="0" y="0"/>
                <wp:positionH relativeFrom="column">
                  <wp:posOffset>2667000</wp:posOffset>
                </wp:positionH>
                <wp:positionV relativeFrom="paragraph">
                  <wp:posOffset>139700</wp:posOffset>
                </wp:positionV>
                <wp:extent cx="1003300" cy="762000"/>
                <wp:effectExtent l="0" t="0" r="0" b="0"/>
                <wp:wrapNone/>
                <wp:docPr id="8208" name="Rectangle 82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56D841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8" style="position:absolute;margin-left:210pt;margin-top:11pt;width:79pt;height:60pt;z-index:259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0ZugEAAEw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S0bWqcleMWp/Qb&#10;deOuHxU5ZQcjpcrzzXpNIXZY9hQe4RxFdDP5WYPNX6RF5qLx8aKxmhMRmFyv1m2NkxB4dHO1XqGP&#10;Xar34gAx/VDekuwwCgilKMsPv2I6XX27gnUZzOn57KV5Nxcyy7a9fsO68/KIHHFJ0wMaPfqJUTGa&#10;QMmEg2c0/tlzUJSMPx0q29xcrRrclBIs26ZFVaAEiHr3McudGDzukkhAyT6A6QcEXDQquHBkhdl5&#10;vfJOfIwL+vefYPs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vqa0ZugEAAEwDAAAOAAAAAAAAAAAAAAAAAC4CAABkcnMvZTJv&#10;RG9jLnhtbFBLAQItABQABgAIAAAAIQBvQUaG2gAAAAoBAAAPAAAAAAAAAAAAAAAAABQEAABkcnMv&#10;ZG93bnJldi54bWxQSwUGAAAAAAQABADzAAAAGwUAAAAA&#10;" w14:anchorId="2291CAD6">
                <v:textbox inset="2.16pt,1.44pt,0,1.44pt">
                  <w:txbxContent>
                    <w:p w:rsidR="00E31C76" w:rsidP="00E31C76" w:rsidRDefault="00E31C76" w14:paraId="356D841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6816" behindDoc="0" locked="0" layoutInCell="1" allowOverlap="1" wp14:editId="653C2D79" wp14:anchorId="1E134B4B">
                <wp:simplePos x="0" y="0"/>
                <wp:positionH relativeFrom="column">
                  <wp:posOffset>2667000</wp:posOffset>
                </wp:positionH>
                <wp:positionV relativeFrom="paragraph">
                  <wp:posOffset>139700</wp:posOffset>
                </wp:positionV>
                <wp:extent cx="1003300" cy="762000"/>
                <wp:effectExtent l="0" t="0" r="0" b="0"/>
                <wp:wrapNone/>
                <wp:docPr id="8209" name="Rectangle 8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009E5C4"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9" style="position:absolute;margin-left:210pt;margin-top:11pt;width:79pt;height:60pt;z-index:259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ny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bbpt5Q4rnDKf1A&#10;3bjvrSLn7GCkVPN8Z73GmDose4nPcIkSujP5SYObv0iLTEXj01VjNWUiMLlZbdoaJyHwaH2zWaGP&#10;Xar34ggpf1PBkdlhFBBKUZYfH1I+X327gnUzmPPzs5en/VTILNt2/YZ1H+QJOeKS5ic02oaRUWFN&#10;pGTEwTOafh84KErsd4/KNuubVYObUoJl27S4wVACRL3/mOVeDAF3SWSg5BDB9AMCLhoVXDiywuyy&#10;XvNOfIwL+vefYPc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jLVnyugEAAEwDAAAOAAAAAAAAAAAAAAAAAC4CAABkcnMvZTJv&#10;RG9jLnhtbFBLAQItABQABgAIAAAAIQBvQUaG2gAAAAoBAAAPAAAAAAAAAAAAAAAAABQEAABkcnMv&#10;ZG93bnJldi54bWxQSwUGAAAAAAQABADzAAAAGwUAAAAA&#10;" w14:anchorId="1E134B4B">
                <v:textbox inset="2.16pt,1.44pt,0,1.44pt">
                  <w:txbxContent>
                    <w:p w:rsidR="00E31C76" w:rsidP="00E31C76" w:rsidRDefault="00E31C76" w14:paraId="2009E5C4"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7840" behindDoc="0" locked="0" layoutInCell="1" allowOverlap="1" wp14:editId="0D183169" wp14:anchorId="50A961C2">
                <wp:simplePos x="0" y="0"/>
                <wp:positionH relativeFrom="column">
                  <wp:posOffset>2667000</wp:posOffset>
                </wp:positionH>
                <wp:positionV relativeFrom="paragraph">
                  <wp:posOffset>139700</wp:posOffset>
                </wp:positionV>
                <wp:extent cx="1003300" cy="762000"/>
                <wp:effectExtent l="0" t="0" r="0" b="0"/>
                <wp:wrapNone/>
                <wp:docPr id="8210" name="Rectangle 82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D71E807" w14:textId="77777777">
                            <w:r>
                              <w:rPr>
                                <w:rFonts w:ascii="Geneva" w:hAnsi="Geneva" w:eastAsia="Geneva" w:cs="Geneva"/>
                                <w:color w:val="000000"/>
                                <w:sz w:val="20"/>
                                <w:szCs w:val="20"/>
                                <w:lang w:val="Portuguese"/>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0" style="position:absolute;margin-left:210pt;margin-top:11pt;width:79pt;height:60pt;z-index:259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wXOO25AQAATAMAAA4AAAAAAAAAAAAAAAAALgIAAGRycy9lMm9E&#10;b2MueG1sUEsBAi0AFAAGAAgAAAAhAG9BRobaAAAACgEAAA8AAAAAAAAAAAAAAAAAEwQAAGRycy9k&#10;b3ducmV2LnhtbFBLBQYAAAAABAAEAPMAAAAaBQAAAAA=&#10;" w14:anchorId="50A961C2">
                <v:textbox inset="2.16pt,1.44pt,0,1.44pt">
                  <w:txbxContent>
                    <w:p w:rsidR="00E31C76" w:rsidP="00E31C76" w:rsidRDefault="00E31C76" w14:paraId="0D71E807" w14:textId="77777777">
                      <w:r>
                        <w:rPr>
                          <w:rFonts w:ascii="Geneva" w:hAnsi="Geneva" w:eastAsia="Geneva" w:cs="Geneva"/>
                          <w:color w:val="000000"/>
                          <w:sz w:val="20"/>
                          <w:szCs w:val="20"/>
                          <w:lang w:val="Portuguese"/>
                        </w:rPr>
                        <w:t>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8864" behindDoc="0" locked="0" layoutInCell="1" allowOverlap="1" wp14:editId="627176A9" wp14:anchorId="742C4C21">
                <wp:simplePos x="0" y="0"/>
                <wp:positionH relativeFrom="column">
                  <wp:posOffset>2667000</wp:posOffset>
                </wp:positionH>
                <wp:positionV relativeFrom="paragraph">
                  <wp:posOffset>139700</wp:posOffset>
                </wp:positionV>
                <wp:extent cx="1003300" cy="762000"/>
                <wp:effectExtent l="0" t="0" r="0" b="0"/>
                <wp:wrapNone/>
                <wp:docPr id="8211" name="Rectangle 82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7C21F4F" w14:textId="77777777">
                            <w:r>
                              <w:rPr>
                                <w:rFonts w:ascii="Geneva" w:hAnsi="Geneva" w:eastAsia="Geneva" w:cs="Geneva"/>
                                <w:color w:val="000000"/>
                                <w:sz w:val="20"/>
                                <w:szCs w:val="20"/>
                                <w:lang w:val="Portuguese"/>
                              </w:rPr>
                              <w:t>NO 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1" style="position:absolute;margin-left:210pt;margin-top:11pt;width:79pt;height:60pt;z-index:259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wG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m4YSzx1O6Tvq&#10;xv1gFTlnRyOlWua76DXF1GPZS3yGS5TQXcjPGtzyRVpkLhqfrhqrOROByc1609U4CYFHd7ebNfrY&#10;pXorjpDyZxUcWRxGAaEUZfnxa8rnq69XsG4Bc35+8fK8nwuZpus2r1j3QZ6QIy5pfkKjbZgYFdZE&#10;SiYcPKPp14GDosR+8ahse3e7bnFTStB0bYcbDCVA1Pv3We7FGHCXRAZKDhHMMCLgolHBhSMrzC7r&#10;tezE+7igf/sJd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k8wGugEAAEwDAAAOAAAAAAAAAAAAAAAAAC4CAABkcnMvZTJv&#10;RG9jLnhtbFBLAQItABQABgAIAAAAIQBvQUaG2gAAAAoBAAAPAAAAAAAAAAAAAAAAABQEAABkcnMv&#10;ZG93bnJldi54bWxQSwUGAAAAAAQABADzAAAAGwUAAAAA&#10;" w14:anchorId="742C4C21">
                <v:textbox inset="2.16pt,1.44pt,0,1.44pt">
                  <w:txbxContent>
                    <w:p w:rsidR="00E31C76" w:rsidP="00E31C76" w:rsidRDefault="00E31C76" w14:paraId="37C21F4F" w14:textId="77777777">
                      <w:r>
                        <w:rPr>
                          <w:rFonts w:ascii="Geneva" w:hAnsi="Geneva" w:eastAsia="Geneva" w:cs="Geneva"/>
                          <w:color w:val="000000"/>
                          <w:sz w:val="20"/>
                          <w:szCs w:val="20"/>
                          <w:lang w:val="Portuguese"/>
                        </w:rPr>
                        <w:t>NO NO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49888" behindDoc="0" locked="0" layoutInCell="1" allowOverlap="1" wp14:editId="402B5C8D" wp14:anchorId="35E22828">
                <wp:simplePos x="0" y="0"/>
                <wp:positionH relativeFrom="column">
                  <wp:posOffset>2667000</wp:posOffset>
                </wp:positionH>
                <wp:positionV relativeFrom="paragraph">
                  <wp:posOffset>139700</wp:posOffset>
                </wp:positionV>
                <wp:extent cx="1003300" cy="762000"/>
                <wp:effectExtent l="0" t="0" r="0" b="0"/>
                <wp:wrapNone/>
                <wp:docPr id="8212" name="Rectangle 8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5813293"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2" style="position:absolute;margin-left:210pt;margin-top:11pt;width:79pt;height:60pt;z-index:259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BCdWiugEAAEwDAAAOAAAAAAAAAAAAAAAAAC4CAABkcnMvZTJv&#10;RG9jLnhtbFBLAQItABQABgAIAAAAIQBvQUaG2gAAAAoBAAAPAAAAAAAAAAAAAAAAABQEAABkcnMv&#10;ZG93bnJldi54bWxQSwUGAAAAAAQABADzAAAAGwUAAAAA&#10;" w14:anchorId="35E22828">
                <v:textbox inset="2.16pt,1.44pt,0,1.44pt">
                  <w:txbxContent>
                    <w:p w:rsidR="00E31C76" w:rsidP="00E31C76" w:rsidRDefault="00E31C76" w14:paraId="55813293"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0912" behindDoc="0" locked="0" layoutInCell="1" allowOverlap="1" wp14:editId="07E3420B" wp14:anchorId="5A8A54C7">
                <wp:simplePos x="0" y="0"/>
                <wp:positionH relativeFrom="column">
                  <wp:posOffset>2667000</wp:posOffset>
                </wp:positionH>
                <wp:positionV relativeFrom="paragraph">
                  <wp:posOffset>139700</wp:posOffset>
                </wp:positionV>
                <wp:extent cx="1003300" cy="762000"/>
                <wp:effectExtent l="0" t="0" r="0" b="0"/>
                <wp:wrapNone/>
                <wp:docPr id="8213" name="Rectangle 82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5264AD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3" style="position:absolute;margin-left:210pt;margin-top:11pt;width:79pt;height:60pt;z-index:259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A2NIUm5AQAATAMAAA4AAAAAAAAAAAAAAAAALgIAAGRycy9lMm9E&#10;b2MueG1sUEsBAi0AFAAGAAgAAAAhAG9BRobaAAAACgEAAA8AAAAAAAAAAAAAAAAAEwQAAGRycy9k&#10;b3ducmV2LnhtbFBLBQYAAAAABAAEAPMAAAAaBQAAAAA=&#10;" w14:anchorId="5A8A54C7">
                <v:textbox inset="2.16pt,1.44pt,0,1.44pt">
                  <w:txbxContent>
                    <w:p w:rsidR="00E31C76" w:rsidP="00E31C76" w:rsidRDefault="00E31C76" w14:paraId="75264AD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1936" behindDoc="0" locked="0" layoutInCell="1" allowOverlap="1" wp14:editId="48D94D70" wp14:anchorId="34695B1E">
                <wp:simplePos x="0" y="0"/>
                <wp:positionH relativeFrom="column">
                  <wp:posOffset>2667000</wp:posOffset>
                </wp:positionH>
                <wp:positionV relativeFrom="paragraph">
                  <wp:posOffset>139700</wp:posOffset>
                </wp:positionV>
                <wp:extent cx="1003300" cy="762000"/>
                <wp:effectExtent l="0" t="0" r="0" b="0"/>
                <wp:wrapNone/>
                <wp:docPr id="8214" name="Rectangle 82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673FB4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4" style="position:absolute;margin-left:210pt;margin-top:11pt;width:79pt;height:60pt;z-index:259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3hugEAAEwDAAAOAAAAZHJzL2Uyb0RvYy54bWysU9tu2zAMfR+wfxD0vviSYHW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zYbShy3OKXv&#10;qBt3w6TIJTsaKVWeb9ZrDrHHsufwBNcoopvJLxps/iItshSNzzeN1ZKIwOR2ve1qnITAo7vNdo0+&#10;dqleiwPE9Fl5S7LDKCCUoiw/fY3pcvXlCtZlMJfns5eWw1LINN22fcF68PKMHHFJ0yMaPfmZUTGZ&#10;QMmMg2c0/jpyUJRMXxwq295t1i1uSgmaru1wg6EEiPrwNsudGD3ukkhAyTGAGUYEXDQquHBkhdl1&#10;vfJOvI0L+t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OwX3hugEAAEwDAAAOAAAAAAAAAAAAAAAAAC4CAABkcnMvZTJv&#10;RG9jLnhtbFBLAQItABQABgAIAAAAIQBvQUaG2gAAAAoBAAAPAAAAAAAAAAAAAAAAABQEAABkcnMv&#10;ZG93bnJldi54bWxQSwUGAAAAAAQABADzAAAAGwUAAAAA&#10;" w14:anchorId="34695B1E">
                <v:textbox inset="2.16pt,1.44pt,0,1.44pt">
                  <w:txbxContent>
                    <w:p w:rsidR="00E31C76" w:rsidP="00E31C76" w:rsidRDefault="00E31C76" w14:paraId="2673FB4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2960" behindDoc="0" locked="0" layoutInCell="1" allowOverlap="1" wp14:editId="6E9559A5" wp14:anchorId="537C9CB9">
                <wp:simplePos x="0" y="0"/>
                <wp:positionH relativeFrom="column">
                  <wp:posOffset>2667000</wp:posOffset>
                </wp:positionH>
                <wp:positionV relativeFrom="paragraph">
                  <wp:posOffset>139700</wp:posOffset>
                </wp:positionV>
                <wp:extent cx="1003300" cy="762000"/>
                <wp:effectExtent l="0" t="0" r="0" b="0"/>
                <wp:wrapNone/>
                <wp:docPr id="8215" name="Rectangle 8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41C45B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5" style="position:absolute;margin-left:210pt;margin-top:11pt;width:79pt;height:60pt;z-index:259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kKuw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WjXNh8p8dzhlH6g&#10;btwPVpFzdjRSqmW+i15TTD2WPcVHuEQJ3YX8rMEtX6RF5qLx6aqxmjMRmNysN12NkxB4dHuzWaOP&#10;XarX4ggpf1HBkcVhFBBKUZYfv6V8vvpyBesWMOfnFy/P+7mQabrN+gXrPsgTcsQlzQ9otA0To8Ka&#10;SMmEg2c0/TpwUJTYrx6VbW9v1i1uSgmaru1wg6EEiHr/Nsu9GAPukshAySGCGUYEXDQquHBkhdll&#10;vZadeBsX9K8/we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kWJCrsBAABMAwAADgAAAAAAAAAAAAAAAAAuAgAAZHJzL2Uy&#10;b0RvYy54bWxQSwECLQAUAAYACAAAACEAb0FGhtoAAAAKAQAADwAAAAAAAAAAAAAAAAAVBAAAZHJz&#10;L2Rvd25yZXYueG1sUEsFBgAAAAAEAAQA8wAAABwFAAAAAA==&#10;" w14:anchorId="537C9CB9">
                <v:textbox inset="2.16pt,1.44pt,0,1.44pt">
                  <w:txbxContent>
                    <w:p w:rsidR="00E31C76" w:rsidP="00E31C76" w:rsidRDefault="00E31C76" w14:paraId="041C45B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3984" behindDoc="0" locked="0" layoutInCell="1" allowOverlap="1" wp14:editId="0A27C08F" wp14:anchorId="729CF31E">
                <wp:simplePos x="0" y="0"/>
                <wp:positionH relativeFrom="column">
                  <wp:posOffset>2667000</wp:posOffset>
                </wp:positionH>
                <wp:positionV relativeFrom="paragraph">
                  <wp:posOffset>139700</wp:posOffset>
                </wp:positionV>
                <wp:extent cx="1003300" cy="762000"/>
                <wp:effectExtent l="0" t="0" r="0" b="0"/>
                <wp:wrapNone/>
                <wp:docPr id="8216" name="Rectangle 82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4567FC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6" style="position:absolute;margin-left:210pt;margin-top:11pt;width:79pt;height:60pt;z-index:259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W7uwEAAEw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hoU1dXlFhmcEp/&#10;UDdm+1GSU3bQQsg036TX5EOLZU/+Ec5RQDeRnxWY9EVaZM4aHy8ayzkSjsn1ct2UOAmOR9er9RJ9&#10;7FK8F3sI8V46Q5LTUUAoWVl2+BXi6erbFaxLYE7PJy/OuzmTqZr16g3rzokjcsQljQ9o1OimjvJR&#10;e0omHHxHw+uegaRk/GlR2fp6taxxU3JQNXWDGww5QNS7j1lm+eBwl3gESvYedD8g4KxRxoUjy8zO&#10;65V24mOc0b//BNu/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8xTlu7sBAABMAwAADgAAAAAAAAAAAAAAAAAuAgAAZHJzL2Uy&#10;b0RvYy54bWxQSwECLQAUAAYACAAAACEAb0FGhtoAAAAKAQAADwAAAAAAAAAAAAAAAAAVBAAAZHJz&#10;L2Rvd25yZXYueG1sUEsFBgAAAAAEAAQA8wAAABwFAAAAAA==&#10;" w14:anchorId="729CF31E">
                <v:textbox inset="2.16pt,1.44pt,0,1.44pt">
                  <w:txbxContent>
                    <w:p w:rsidR="00E31C76" w:rsidP="00E31C76" w:rsidRDefault="00E31C76" w14:paraId="14567FC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5008" behindDoc="0" locked="0" layoutInCell="1" allowOverlap="1" wp14:editId="1B5E8D41" wp14:anchorId="3212EEC3">
                <wp:simplePos x="0" y="0"/>
                <wp:positionH relativeFrom="column">
                  <wp:posOffset>2667000</wp:posOffset>
                </wp:positionH>
                <wp:positionV relativeFrom="paragraph">
                  <wp:posOffset>139700</wp:posOffset>
                </wp:positionV>
                <wp:extent cx="1003300" cy="762000"/>
                <wp:effectExtent l="0" t="0" r="0" b="0"/>
                <wp:wrapNone/>
                <wp:docPr id="8217" name="Rectangle 82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F9CFC6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7" style="position:absolute;margin-left:210pt;margin-top:11pt;width:79pt;height:60pt;z-index:259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Q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crSiwzOKU/&#10;qBuzgxbklB1V34s036TX5EOLZY/+Ac5RQDeRnyWY9EVaZM4aHy8aizkSjsn1ct2UOAmOR6ur9RJ9&#10;7FK8FnsI8adwhiSno4BQsrLs8DvE09WXK1iXwJyeT16cd3MmUzXr6xesO9cfkSMuabxHI7WbOsq1&#10;8pRMOPiOhr97BoIS/cuisvXqalnjpuSgauoGNxhygKh3b7PM8tHhLvEIlOw9qGFEwFmjjAtHlpmd&#10;1yvtxNs4o3/9Cbb/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5ARULsBAABMAwAADgAAAAAAAAAAAAAAAAAuAgAAZHJzL2Uy&#10;b0RvYy54bWxQSwECLQAUAAYACAAAACEAb0FGhtoAAAAKAQAADwAAAAAAAAAAAAAAAAAVBAAAZHJz&#10;L2Rvd25yZXYueG1sUEsFBgAAAAAEAAQA8wAAABwFAAAAAA==&#10;" w14:anchorId="3212EEC3">
                <v:textbox inset="2.16pt,1.44pt,0,1.44pt">
                  <w:txbxContent>
                    <w:p w:rsidR="00E31C76" w:rsidP="00E31C76" w:rsidRDefault="00E31C76" w14:paraId="7F9CFC6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6032" behindDoc="0" locked="0" layoutInCell="1" allowOverlap="1" wp14:editId="448F8ED2" wp14:anchorId="155DA4FF">
                <wp:simplePos x="0" y="0"/>
                <wp:positionH relativeFrom="column">
                  <wp:posOffset>2667000</wp:posOffset>
                </wp:positionH>
                <wp:positionV relativeFrom="paragraph">
                  <wp:posOffset>139700</wp:posOffset>
                </wp:positionV>
                <wp:extent cx="1003300" cy="762000"/>
                <wp:effectExtent l="0" t="0" r="0" b="0"/>
                <wp:wrapNone/>
                <wp:docPr id="8218" name="Rectangle 8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4367DE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8" style="position:absolute;margin-left:210pt;margin-top:11pt;width:79pt;height:60pt;z-index:259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QUCxmugEAAEwDAAAOAAAAAAAAAAAAAAAAAC4CAABkcnMvZTJv&#10;RG9jLnhtbFBLAQItABQABgAIAAAAIQBvQUaG2gAAAAoBAAAPAAAAAAAAAAAAAAAAABQEAABkcnMv&#10;ZG93bnJldi54bWxQSwUGAAAAAAQABADzAAAAGwUAAAAA&#10;" w14:anchorId="155DA4FF">
                <v:textbox inset="2.16pt,1.44pt,0,1.44pt">
                  <w:txbxContent>
                    <w:p w:rsidR="00E31C76" w:rsidP="00E31C76" w:rsidRDefault="00E31C76" w14:paraId="64367DE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7056" behindDoc="0" locked="0" layoutInCell="1" allowOverlap="1" wp14:editId="52933843" wp14:anchorId="5266F35E">
                <wp:simplePos x="0" y="0"/>
                <wp:positionH relativeFrom="column">
                  <wp:posOffset>2667000</wp:posOffset>
                </wp:positionH>
                <wp:positionV relativeFrom="paragraph">
                  <wp:posOffset>139700</wp:posOffset>
                </wp:positionV>
                <wp:extent cx="1003300" cy="762000"/>
                <wp:effectExtent l="0" t="0" r="0" b="0"/>
                <wp:wrapNone/>
                <wp:docPr id="8219" name="Rectangle 82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046948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9" style="position:absolute;margin-left:210pt;margin-top:11pt;width:79pt;height:60pt;z-index:259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nNTYjbsBAABMAwAADgAAAAAAAAAAAAAAAAAuAgAAZHJzL2Uy&#10;b0RvYy54bWxQSwECLQAUAAYACAAAACEAb0FGhtoAAAAKAQAADwAAAAAAAAAAAAAAAAAVBAAAZHJz&#10;L2Rvd25yZXYueG1sUEsFBgAAAAAEAAQA8wAAABwFAAAAAA==&#10;" w14:anchorId="5266F35E">
                <v:textbox inset="2.16pt,1.44pt,0,1.44pt">
                  <w:txbxContent>
                    <w:p w:rsidR="00E31C76" w:rsidP="00E31C76" w:rsidRDefault="00E31C76" w14:paraId="5046948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8080" behindDoc="0" locked="0" layoutInCell="1" allowOverlap="1" wp14:editId="25738AA9" wp14:anchorId="74E23761">
                <wp:simplePos x="0" y="0"/>
                <wp:positionH relativeFrom="column">
                  <wp:posOffset>2667000</wp:posOffset>
                </wp:positionH>
                <wp:positionV relativeFrom="paragraph">
                  <wp:posOffset>139700</wp:posOffset>
                </wp:positionV>
                <wp:extent cx="1003300" cy="762000"/>
                <wp:effectExtent l="0" t="0" r="0" b="0"/>
                <wp:wrapNone/>
                <wp:docPr id="8220" name="Rectangle 82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BE82D9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0" style="position:absolute;margin-left:210pt;margin-top:11pt;width:79pt;height:60pt;z-index:259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jyI+ugEAAEwDAAAOAAAAAAAAAAAAAAAAAC4CAABkcnMvZTJv&#10;RG9jLnhtbFBLAQItABQABgAIAAAAIQBvQUaG2gAAAAoBAAAPAAAAAAAAAAAAAAAAABQEAABkcnMv&#10;ZG93bnJldi54bWxQSwUGAAAAAAQABADzAAAAGwUAAAAA&#10;" w14:anchorId="74E23761">
                <v:textbox inset="2.16pt,1.44pt,0,1.44pt">
                  <w:txbxContent>
                    <w:p w:rsidR="00E31C76" w:rsidP="00E31C76" w:rsidRDefault="00E31C76" w14:paraId="0BE82D9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59104" behindDoc="0" locked="0" layoutInCell="1" allowOverlap="1" wp14:editId="4C780B43" wp14:anchorId="5C9B4A23">
                <wp:simplePos x="0" y="0"/>
                <wp:positionH relativeFrom="column">
                  <wp:posOffset>2667000</wp:posOffset>
                </wp:positionH>
                <wp:positionV relativeFrom="paragraph">
                  <wp:posOffset>139700</wp:posOffset>
                </wp:positionV>
                <wp:extent cx="1003300" cy="762000"/>
                <wp:effectExtent l="0" t="0" r="0" b="0"/>
                <wp:wrapNone/>
                <wp:docPr id="8221" name="Rectangle 8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096B6D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1" style="position:absolute;margin-left:210pt;margin-top:11pt;width:79pt;height:60pt;z-index:259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8C9bVugEAAEwDAAAOAAAAAAAAAAAAAAAAAC4CAABkcnMvZTJv&#10;RG9jLnhtbFBLAQItABQABgAIAAAAIQBvQUaG2gAAAAoBAAAPAAAAAAAAAAAAAAAAABQEAABkcnMv&#10;ZG93bnJldi54bWxQSwUGAAAAAAQABADzAAAAGwUAAAAA&#10;" w14:anchorId="5C9B4A23">
                <v:textbox inset="2.16pt,1.44pt,0,1.44pt">
                  <w:txbxContent>
                    <w:p w:rsidR="00E31C76" w:rsidP="00E31C76" w:rsidRDefault="00E31C76" w14:paraId="7096B6D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0128" behindDoc="0" locked="0" layoutInCell="1" allowOverlap="1" wp14:editId="394B59FC" wp14:anchorId="3454EE6B">
                <wp:simplePos x="0" y="0"/>
                <wp:positionH relativeFrom="column">
                  <wp:posOffset>2667000</wp:posOffset>
                </wp:positionH>
                <wp:positionV relativeFrom="paragraph">
                  <wp:posOffset>139700</wp:posOffset>
                </wp:positionV>
                <wp:extent cx="1003300" cy="609600"/>
                <wp:effectExtent l="0" t="0" r="0" b="0"/>
                <wp:wrapNone/>
                <wp:docPr id="8222" name="Rectangle 82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26C5AC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2" style="position:absolute;margin-left:210pt;margin-top:11pt;width:79pt;height:48pt;z-index:259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Dv2BjuQEAAEwDAAAOAAAAAAAAAAAAAAAAAC4CAABkcnMvZTJv&#10;RG9jLnhtbFBLAQItABQABgAIAAAAIQB0ZnBc2wAAAAoBAAAPAAAAAAAAAAAAAAAAABMEAABkcnMv&#10;ZG93bnJldi54bWxQSwUGAAAAAAQABADzAAAAGwUAAAAA&#10;" w14:anchorId="3454EE6B">
                <v:textbox inset="2.16pt,1.44pt,0,1.44pt">
                  <w:txbxContent>
                    <w:p w:rsidR="00E31C76" w:rsidP="00E31C76" w:rsidRDefault="00E31C76" w14:paraId="026C5AC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1152" behindDoc="0" locked="0" layoutInCell="1" allowOverlap="1" wp14:editId="02F299EB" wp14:anchorId="1AC7ED98">
                <wp:simplePos x="0" y="0"/>
                <wp:positionH relativeFrom="column">
                  <wp:posOffset>2667000</wp:posOffset>
                </wp:positionH>
                <wp:positionV relativeFrom="paragraph">
                  <wp:posOffset>139700</wp:posOffset>
                </wp:positionV>
                <wp:extent cx="1003300" cy="609600"/>
                <wp:effectExtent l="0" t="0" r="0" b="0"/>
                <wp:wrapNone/>
                <wp:docPr id="8223" name="Rectangle 82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446F91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3" style="position:absolute;margin-left:210pt;margin-top:11pt;width:79pt;height:48pt;z-index:259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zuUiLoBAABMAwAADgAAAAAAAAAAAAAAAAAuAgAAZHJzL2Uy&#10;b0RvYy54bWxQSwECLQAUAAYACAAAACEAdGZwXNsAAAAKAQAADwAAAAAAAAAAAAAAAAAUBAAAZHJz&#10;L2Rvd25yZXYueG1sUEsFBgAAAAAEAAQA8wAAABwFAAAAAA==&#10;" w14:anchorId="1AC7ED98">
                <v:textbox inset="2.16pt,1.44pt,0,1.44pt">
                  <w:txbxContent>
                    <w:p w:rsidR="00E31C76" w:rsidP="00E31C76" w:rsidRDefault="00E31C76" w14:paraId="5446F91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2176" behindDoc="0" locked="0" layoutInCell="1" allowOverlap="1" wp14:editId="29F74290" wp14:anchorId="30077A9A">
                <wp:simplePos x="0" y="0"/>
                <wp:positionH relativeFrom="column">
                  <wp:posOffset>2667000</wp:posOffset>
                </wp:positionH>
                <wp:positionV relativeFrom="paragraph">
                  <wp:posOffset>139700</wp:posOffset>
                </wp:positionV>
                <wp:extent cx="1003300" cy="609600"/>
                <wp:effectExtent l="0" t="0" r="0" b="0"/>
                <wp:wrapNone/>
                <wp:docPr id="8224" name="Rectangle 8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B34180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4" style="position:absolute;margin-left:210pt;margin-top:11pt;width:79pt;height:48pt;z-index:259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x3yCC7AQAATAMAAA4AAAAAAAAAAAAAAAAALgIAAGRycy9l&#10;Mm9Eb2MueG1sUEsBAi0AFAAGAAgAAAAhAHRmcFzbAAAACgEAAA8AAAAAAAAAAAAAAAAAFQQAAGRy&#10;cy9kb3ducmV2LnhtbFBLBQYAAAAABAAEAPMAAAAdBQAAAAA=&#10;" w14:anchorId="30077A9A">
                <v:textbox inset="2.16pt,1.44pt,0,1.44pt">
                  <w:txbxContent>
                    <w:p w:rsidR="00E31C76" w:rsidP="00E31C76" w:rsidRDefault="00E31C76" w14:paraId="3B34180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3200" behindDoc="0" locked="0" layoutInCell="1" allowOverlap="1" wp14:editId="4AA3CCF1" wp14:anchorId="0DC145EA">
                <wp:simplePos x="0" y="0"/>
                <wp:positionH relativeFrom="column">
                  <wp:posOffset>2667000</wp:posOffset>
                </wp:positionH>
                <wp:positionV relativeFrom="paragraph">
                  <wp:posOffset>139700</wp:posOffset>
                </wp:positionV>
                <wp:extent cx="1003300" cy="609600"/>
                <wp:effectExtent l="0" t="0" r="0" b="0"/>
                <wp:wrapNone/>
                <wp:docPr id="8225" name="Rectangle 82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DE9969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5" style="position:absolute;margin-left:210pt;margin-top:11pt;width:79pt;height:48pt;z-index:259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DzPMu7AQAATAMAAA4AAAAAAAAAAAAAAAAALgIAAGRycy9l&#10;Mm9Eb2MueG1sUEsBAi0AFAAGAAgAAAAhAHRmcFzbAAAACgEAAA8AAAAAAAAAAAAAAAAAFQQAAGRy&#10;cy9kb3ducmV2LnhtbFBLBQYAAAAABAAEAPMAAAAdBQAAAAA=&#10;" w14:anchorId="0DC145EA">
                <v:textbox inset="2.16pt,1.44pt,0,1.44pt">
                  <w:txbxContent>
                    <w:p w:rsidR="00E31C76" w:rsidP="00E31C76" w:rsidRDefault="00E31C76" w14:paraId="2DE9969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4224" behindDoc="0" locked="0" layoutInCell="1" allowOverlap="1" wp14:editId="7D3C8FB2" wp14:anchorId="08FA1677">
                <wp:simplePos x="0" y="0"/>
                <wp:positionH relativeFrom="column">
                  <wp:posOffset>2667000</wp:posOffset>
                </wp:positionH>
                <wp:positionV relativeFrom="paragraph">
                  <wp:posOffset>139700</wp:posOffset>
                </wp:positionV>
                <wp:extent cx="1003300" cy="609600"/>
                <wp:effectExtent l="0" t="0" r="0" b="0"/>
                <wp:wrapNone/>
                <wp:docPr id="8226" name="Rectangle 82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7ACFAE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6" style="position:absolute;margin-left:210pt;margin-top:11pt;width:79pt;height:48pt;z-index:259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B6uw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02wo8dzhlH6g&#10;btwPVpFzdjRSqmW+i15TTD2WPcVHuEQJ3YX8rMEtX6RF5qLx6aqxmjMRmOxuurbGSQg8+thtOvSx&#10;S/VaHCHlLyo4sjiMAkIpyvLjt5TPV1+uYN0C5vz84uV5Pxcy666+fcG6D/KEHHFJ8wMabcPEqLAm&#10;UjLh4BlNvw4cFCX2q0dlm0+3Nw1uSgnWbdPi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GiUHq7AQAATAMAAA4AAAAAAAAAAAAAAAAALgIAAGRycy9l&#10;Mm9Eb2MueG1sUEsBAi0AFAAGAAgAAAAhAHRmcFzbAAAACgEAAA8AAAAAAAAAAAAAAAAAFQQAAGRy&#10;cy9kb3ducmV2LnhtbFBLBQYAAAAABAAEAPMAAAAdBQAAAAA=&#10;" w14:anchorId="08FA1677">
                <v:textbox inset="2.16pt,1.44pt,0,1.44pt">
                  <w:txbxContent>
                    <w:p w:rsidR="00E31C76" w:rsidP="00E31C76" w:rsidRDefault="00E31C76" w14:paraId="27ACFAE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5248" behindDoc="0" locked="0" layoutInCell="1" allowOverlap="1" wp14:editId="14DA9505" wp14:anchorId="17618FE9">
                <wp:simplePos x="0" y="0"/>
                <wp:positionH relativeFrom="column">
                  <wp:posOffset>2667000</wp:posOffset>
                </wp:positionH>
                <wp:positionV relativeFrom="paragraph">
                  <wp:posOffset>139700</wp:posOffset>
                </wp:positionV>
                <wp:extent cx="1003300" cy="609600"/>
                <wp:effectExtent l="0" t="0" r="0" b="0"/>
                <wp:wrapNone/>
                <wp:docPr id="8227" name="Rectangle 8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0B551C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7" style="position:absolute;margin-left:210pt;margin-top:11pt;width:79pt;height:48pt;z-index:259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SRuwEAAEwDAAAOAAAAZHJzL2Uyb0RvYy54bWysU9tu2zAMfR+wfxD0vthx1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Nt09xS4rnDKf1E&#10;3bgfrCKn7GikVMt8F72mmHose4qPcI4Sugv5WYNbvkiLzEXj40VjNWciMNlddW2NkxB4dN3ddOhj&#10;l+q1OELKX1VwZHEYBYRSlOWH7ymfrr5cwboFzOn5xcvzbi5k1l19/YJ1F+QROeKS5gc02oaJUWFN&#10;pGTCwTOafu85KErsN4/KNrefrxrclBKs26bFDYYSIOrd2yz3Ygy4SyIDJfsIZhgRcNGo4MKRFWbn&#10;9Vp24m1c0L/+BN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0mpJG7AQAATAMAAA4AAAAAAAAAAAAAAAAALgIAAGRycy9l&#10;Mm9Eb2MueG1sUEsBAi0AFAAGAAgAAAAhAHRmcFzbAAAACgEAAA8AAAAAAAAAAAAAAAAAFQQAAGRy&#10;cy9kb3ducmV2LnhtbFBLBQYAAAAABAAEAPMAAAAdBQAAAAA=&#10;" w14:anchorId="17618FE9">
                <v:textbox inset="2.16pt,1.44pt,0,1.44pt">
                  <w:txbxContent>
                    <w:p w:rsidR="00E31C76" w:rsidP="00E31C76" w:rsidRDefault="00E31C76" w14:paraId="00B551C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6272" behindDoc="0" locked="0" layoutInCell="1" allowOverlap="1" wp14:editId="5A02E387" wp14:anchorId="20939D36">
                <wp:simplePos x="0" y="0"/>
                <wp:positionH relativeFrom="column">
                  <wp:posOffset>2667000</wp:posOffset>
                </wp:positionH>
                <wp:positionV relativeFrom="paragraph">
                  <wp:posOffset>139700</wp:posOffset>
                </wp:positionV>
                <wp:extent cx="1003300" cy="609600"/>
                <wp:effectExtent l="0" t="0" r="0" b="0"/>
                <wp:wrapNone/>
                <wp:docPr id="8228" name="Rectangle 82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142F25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8" style="position:absolute;margin-left:210pt;margin-top:11pt;width:79pt;height:48pt;z-index:259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0uaZp7oBAABMAwAADgAAAAAAAAAAAAAAAAAuAgAAZHJzL2Uy&#10;b0RvYy54bWxQSwECLQAUAAYACAAAACEAdGZwXNsAAAAKAQAADwAAAAAAAAAAAAAAAAAUBAAAZHJz&#10;L2Rvd25yZXYueG1sUEsFBgAAAAAEAAQA8wAAABwFAAAAAA==&#10;" w14:anchorId="20939D36">
                <v:textbox inset="2.16pt,1.44pt,0,1.44pt">
                  <w:txbxContent>
                    <w:p w:rsidR="00E31C76" w:rsidP="00E31C76" w:rsidRDefault="00E31C76" w14:paraId="5142F25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7296" behindDoc="0" locked="0" layoutInCell="1" allowOverlap="1" wp14:editId="0B340133" wp14:anchorId="3BDF93C0">
                <wp:simplePos x="0" y="0"/>
                <wp:positionH relativeFrom="column">
                  <wp:posOffset>2667000</wp:posOffset>
                </wp:positionH>
                <wp:positionV relativeFrom="paragraph">
                  <wp:posOffset>139700</wp:posOffset>
                </wp:positionV>
                <wp:extent cx="1003300" cy="609600"/>
                <wp:effectExtent l="0" t="0" r="0" b="0"/>
                <wp:wrapNone/>
                <wp:docPr id="8229" name="Rectangle 82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9AD07B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9" style="position:absolute;margin-left:210pt;margin-top:11pt;width:79pt;height:48pt;z-index:259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J5ibUy7AQAATAMAAA4AAAAAAAAAAAAAAAAALgIAAGRycy9l&#10;Mm9Eb2MueG1sUEsBAi0AFAAGAAgAAAAhAHRmcFzbAAAACgEAAA8AAAAAAAAAAAAAAAAAFQQAAGRy&#10;cy9kb3ducmV2LnhtbFBLBQYAAAAABAAEAPMAAAAdBQAAAAA=&#10;" w14:anchorId="3BDF93C0">
                <v:textbox inset="2.16pt,1.44pt,0,1.44pt">
                  <w:txbxContent>
                    <w:p w:rsidR="00E31C76" w:rsidP="00E31C76" w:rsidRDefault="00E31C76" w14:paraId="39AD07B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8320" behindDoc="0" locked="0" layoutInCell="1" allowOverlap="1" wp14:editId="64666C4E" wp14:anchorId="651EA9D6">
                <wp:simplePos x="0" y="0"/>
                <wp:positionH relativeFrom="column">
                  <wp:posOffset>2667000</wp:posOffset>
                </wp:positionH>
                <wp:positionV relativeFrom="paragraph">
                  <wp:posOffset>139700</wp:posOffset>
                </wp:positionV>
                <wp:extent cx="1003300" cy="609600"/>
                <wp:effectExtent l="0" t="0" r="0" b="0"/>
                <wp:wrapNone/>
                <wp:docPr id="8230" name="Rectangle 8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B62113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0" style="position:absolute;margin-left:210pt;margin-top:11pt;width:79pt;height:48pt;z-index:259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EVgMU7oBAABMAwAADgAAAAAAAAAAAAAAAAAuAgAAZHJzL2Uy&#10;b0RvYy54bWxQSwECLQAUAAYACAAAACEAdGZwXNsAAAAKAQAADwAAAAAAAAAAAAAAAAAUBAAAZHJz&#10;L2Rvd25yZXYueG1sUEsFBgAAAAAEAAQA8wAAABwFAAAAAA==&#10;" w14:anchorId="651EA9D6">
                <v:textbox inset="2.16pt,1.44pt,0,1.44pt">
                  <w:txbxContent>
                    <w:p w:rsidR="00E31C76" w:rsidP="00E31C76" w:rsidRDefault="00E31C76" w14:paraId="4B62113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69344" behindDoc="0" locked="0" layoutInCell="1" allowOverlap="1" wp14:editId="1D97DE69" wp14:anchorId="4855C5F3">
                <wp:simplePos x="0" y="0"/>
                <wp:positionH relativeFrom="column">
                  <wp:posOffset>2667000</wp:posOffset>
                </wp:positionH>
                <wp:positionV relativeFrom="paragraph">
                  <wp:posOffset>139700</wp:posOffset>
                </wp:positionV>
                <wp:extent cx="1003300" cy="609600"/>
                <wp:effectExtent l="0" t="0" r="0" b="0"/>
                <wp:wrapNone/>
                <wp:docPr id="8231" name="Rectangle 82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728C7F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1" style="position:absolute;margin-left:210pt;margin-top:11pt;width:79pt;height:48pt;z-index:259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3c+Li7AQAATAMAAA4AAAAAAAAAAAAAAAAALgIAAGRycy9l&#10;Mm9Eb2MueG1sUEsBAi0AFAAGAAgAAAAhAHRmcFzbAAAACgEAAA8AAAAAAAAAAAAAAAAAFQQAAGRy&#10;cy9kb3ducmV2LnhtbFBLBQYAAAAABAAEAPMAAAAdBQAAAAA=&#10;" w14:anchorId="4855C5F3">
                <v:textbox inset="2.16pt,1.44pt,0,1.44pt">
                  <w:txbxContent>
                    <w:p w:rsidR="00E31C76" w:rsidP="00E31C76" w:rsidRDefault="00E31C76" w14:paraId="0728C7F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0368" behindDoc="0" locked="0" layoutInCell="1" allowOverlap="1" wp14:editId="2BDF51DF" wp14:anchorId="663C2188">
                <wp:simplePos x="0" y="0"/>
                <wp:positionH relativeFrom="column">
                  <wp:posOffset>2667000</wp:posOffset>
                </wp:positionH>
                <wp:positionV relativeFrom="paragraph">
                  <wp:posOffset>139700</wp:posOffset>
                </wp:positionV>
                <wp:extent cx="1003300" cy="609600"/>
                <wp:effectExtent l="0" t="0" r="0" b="0"/>
                <wp:wrapNone/>
                <wp:docPr id="8232" name="Rectangle 82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40938E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2" style="position:absolute;margin-left:210pt;margin-top:11pt;width:79pt;height:48pt;z-index:259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fEbhHLoBAABMAwAADgAAAAAAAAAAAAAAAAAuAgAAZHJzL2Uy&#10;b0RvYy54bWxQSwECLQAUAAYACAAAACEAdGZwXNsAAAAKAQAADwAAAAAAAAAAAAAAAAAUBAAAZHJz&#10;L2Rvd25yZXYueG1sUEsFBgAAAAAEAAQA8wAAABwFAAAAAA==&#10;" w14:anchorId="663C2188">
                <v:textbox inset="2.16pt,1.44pt,0,1.44pt">
                  <w:txbxContent>
                    <w:p w:rsidR="00E31C76" w:rsidP="00E31C76" w:rsidRDefault="00E31C76" w14:paraId="240938E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1392" behindDoc="0" locked="0" layoutInCell="1" allowOverlap="1" wp14:editId="18B0AFF3" wp14:anchorId="3154AE55">
                <wp:simplePos x="0" y="0"/>
                <wp:positionH relativeFrom="column">
                  <wp:posOffset>2667000</wp:posOffset>
                </wp:positionH>
                <wp:positionV relativeFrom="paragraph">
                  <wp:posOffset>139700</wp:posOffset>
                </wp:positionV>
                <wp:extent cx="1003300" cy="609600"/>
                <wp:effectExtent l="0" t="0" r="0" b="0"/>
                <wp:wrapNone/>
                <wp:docPr id="8233" name="Rectangle 8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8DE041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3" style="position:absolute;margin-left:210pt;margin-top:11pt;width:79pt;height:48pt;z-index:259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MMIV97oBAABMAwAADgAAAAAAAAAAAAAAAAAuAgAAZHJzL2Uy&#10;b0RvYy54bWxQSwECLQAUAAYACAAAACEAdGZwXNsAAAAKAQAADwAAAAAAAAAAAAAAAAAUBAAAZHJz&#10;L2Rvd25yZXYueG1sUEsFBgAAAAAEAAQA8wAAABwFAAAAAA==&#10;" w14:anchorId="3154AE55">
                <v:textbox inset="2.16pt,1.44pt,0,1.44pt">
                  <w:txbxContent>
                    <w:p w:rsidR="00E31C76" w:rsidP="00E31C76" w:rsidRDefault="00E31C76" w14:paraId="08DE041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2416" behindDoc="0" locked="0" layoutInCell="1" allowOverlap="1" wp14:editId="2B724B54" wp14:anchorId="4D5AB22D">
                <wp:simplePos x="0" y="0"/>
                <wp:positionH relativeFrom="column">
                  <wp:posOffset>2667000</wp:posOffset>
                </wp:positionH>
                <wp:positionV relativeFrom="paragraph">
                  <wp:posOffset>139700</wp:posOffset>
                </wp:positionV>
                <wp:extent cx="1003300" cy="609600"/>
                <wp:effectExtent l="0" t="0" r="0" b="0"/>
                <wp:wrapNone/>
                <wp:docPr id="8234" name="Rectangle 82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7DDB02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4" style="position:absolute;margin-left:210pt;margin-top:11pt;width:79pt;height:48pt;z-index:259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OOSV+7AQAATAMAAA4AAAAAAAAAAAAAAAAALgIAAGRycy9l&#10;Mm9Eb2MueG1sUEsBAi0AFAAGAAgAAAAhAHRmcFzbAAAACgEAAA8AAAAAAAAAAAAAAAAAFQQAAGRy&#10;cy9kb3ducmV2LnhtbFBLBQYAAAAABAAEAPMAAAAdBQAAAAA=&#10;" w14:anchorId="4D5AB22D">
                <v:textbox inset="2.16pt,1.44pt,0,1.44pt">
                  <w:txbxContent>
                    <w:p w:rsidR="00E31C76" w:rsidP="00E31C76" w:rsidRDefault="00E31C76" w14:paraId="57DDB02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3440" behindDoc="0" locked="0" layoutInCell="1" allowOverlap="1" wp14:editId="2CC66B39" wp14:anchorId="5AC0AD55">
                <wp:simplePos x="0" y="0"/>
                <wp:positionH relativeFrom="column">
                  <wp:posOffset>2667000</wp:posOffset>
                </wp:positionH>
                <wp:positionV relativeFrom="paragraph">
                  <wp:posOffset>139700</wp:posOffset>
                </wp:positionV>
                <wp:extent cx="1003300" cy="609600"/>
                <wp:effectExtent l="0" t="0" r="0" b="0"/>
                <wp:wrapNone/>
                <wp:docPr id="8235" name="Rectangle 82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88E963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5" style="position:absolute;margin-left:210pt;margin-top:11pt;width:79pt;height:48pt;z-index:259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8KvbS7AQAATAMAAA4AAAAAAAAAAAAAAAAALgIAAGRycy9l&#10;Mm9Eb2MueG1sUEsBAi0AFAAGAAgAAAAhAHRmcFzbAAAACgEAAA8AAAAAAAAAAAAAAAAAFQQAAGRy&#10;cy9kb3ducmV2LnhtbFBLBQYAAAAABAAEAPMAAAAdBQAAAAA=&#10;" w14:anchorId="5AC0AD55">
                <v:textbox inset="2.16pt,1.44pt,0,1.44pt">
                  <w:txbxContent>
                    <w:p w:rsidR="00E31C76" w:rsidP="00E31C76" w:rsidRDefault="00E31C76" w14:paraId="088E963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4464" behindDoc="0" locked="0" layoutInCell="1" allowOverlap="1" wp14:editId="17E44AE8" wp14:anchorId="530C3F46">
                <wp:simplePos x="0" y="0"/>
                <wp:positionH relativeFrom="column">
                  <wp:posOffset>2667000</wp:posOffset>
                </wp:positionH>
                <wp:positionV relativeFrom="paragraph">
                  <wp:posOffset>139700</wp:posOffset>
                </wp:positionV>
                <wp:extent cx="1003300" cy="609600"/>
                <wp:effectExtent l="0" t="0" r="0" b="0"/>
                <wp:wrapNone/>
                <wp:docPr id="8236" name="Rectangle 8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D85EA9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6" style="position:absolute;margin-left:210pt;margin-top:11pt;width:79pt;height:48pt;z-index:259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5b0QW7AQAATAMAAA4AAAAAAAAAAAAAAAAALgIAAGRycy9l&#10;Mm9Eb2MueG1sUEsBAi0AFAAGAAgAAAAhAHRmcFzbAAAACgEAAA8AAAAAAAAAAAAAAAAAFQQAAGRy&#10;cy9kb3ducmV2LnhtbFBLBQYAAAAABAAEAPMAAAAdBQAAAAA=&#10;" w14:anchorId="530C3F46">
                <v:textbox inset="2.16pt,1.44pt,0,1.44pt">
                  <w:txbxContent>
                    <w:p w:rsidR="00E31C76" w:rsidP="00E31C76" w:rsidRDefault="00E31C76" w14:paraId="4D85EA9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5488" behindDoc="0" locked="0" layoutInCell="1" allowOverlap="1" wp14:editId="0A9611C8" wp14:anchorId="2C1A5E08">
                <wp:simplePos x="0" y="0"/>
                <wp:positionH relativeFrom="column">
                  <wp:posOffset>2667000</wp:posOffset>
                </wp:positionH>
                <wp:positionV relativeFrom="paragraph">
                  <wp:posOffset>139700</wp:posOffset>
                </wp:positionV>
                <wp:extent cx="1003300" cy="609600"/>
                <wp:effectExtent l="0" t="0" r="0" b="0"/>
                <wp:wrapNone/>
                <wp:docPr id="8237" name="Rectangle 82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5C3D68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7" style="position:absolute;margin-left:210pt;margin-top:11pt;width:79pt;height:48pt;z-index:259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LfJe67AQAATAMAAA4AAAAAAAAAAAAAAAAALgIAAGRycy9l&#10;Mm9Eb2MueG1sUEsBAi0AFAAGAAgAAAAhAHRmcFzbAAAACgEAAA8AAAAAAAAAAAAAAAAAFQQAAGRy&#10;cy9kb3ducmV2LnhtbFBLBQYAAAAABAAEAPMAAAAdBQAAAAA=&#10;" w14:anchorId="2C1A5E08">
                <v:textbox inset="2.16pt,1.44pt,0,1.44pt">
                  <w:txbxContent>
                    <w:p w:rsidR="00E31C76" w:rsidP="00E31C76" w:rsidRDefault="00E31C76" w14:paraId="75C3D68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6512" behindDoc="0" locked="0" layoutInCell="1" allowOverlap="1" wp14:editId="17B467F3" wp14:anchorId="3A34D3F6">
                <wp:simplePos x="0" y="0"/>
                <wp:positionH relativeFrom="column">
                  <wp:posOffset>2667000</wp:posOffset>
                </wp:positionH>
                <wp:positionV relativeFrom="paragraph">
                  <wp:posOffset>139700</wp:posOffset>
                </wp:positionV>
                <wp:extent cx="1003300" cy="609600"/>
                <wp:effectExtent l="0" t="0" r="0" b="0"/>
                <wp:wrapNone/>
                <wp:docPr id="8238" name="Rectangle 82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1A7F69D"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8" style="position:absolute;margin-left:210pt;margin-top:11pt;width:79pt;height:48pt;z-index:259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7R8Y2LoBAABMAwAADgAAAAAAAAAAAAAAAAAuAgAAZHJzL2Uy&#10;b0RvYy54bWxQSwECLQAUAAYACAAAACEAdGZwXNsAAAAKAQAADwAAAAAAAAAAAAAAAAAUBAAAZHJz&#10;L2Rvd25yZXYueG1sUEsFBgAAAAAEAAQA8wAAABwFAAAAAA==&#10;" w14:anchorId="3A34D3F6">
                <v:textbox inset="2.16pt,1.44pt,0,1.44pt">
                  <w:txbxContent>
                    <w:p w:rsidR="00E31C76" w:rsidP="00E31C76" w:rsidRDefault="00E31C76" w14:paraId="41A7F69D"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7536" behindDoc="0" locked="0" layoutInCell="1" allowOverlap="1" wp14:editId="6E4C6B45" wp14:anchorId="7F04981C">
                <wp:simplePos x="0" y="0"/>
                <wp:positionH relativeFrom="column">
                  <wp:posOffset>2667000</wp:posOffset>
                </wp:positionH>
                <wp:positionV relativeFrom="paragraph">
                  <wp:posOffset>139700</wp:posOffset>
                </wp:positionV>
                <wp:extent cx="1003300" cy="609600"/>
                <wp:effectExtent l="0" t="0" r="0" b="0"/>
                <wp:wrapNone/>
                <wp:docPr id="8239" name="Rectangle 8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64E5B98"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9" style="position:absolute;margin-left:210pt;margin-top:11pt;width:79pt;height:48pt;z-index:259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Gb7DO7AQAATAMAAA4AAAAAAAAAAAAAAAAALgIAAGRycy9l&#10;Mm9Eb2MueG1sUEsBAi0AFAAGAAgAAAAhAHRmcFzbAAAACgEAAA8AAAAAAAAAAAAAAAAAFQQAAGRy&#10;cy9kb3ducmV2LnhtbFBLBQYAAAAABAAEAPMAAAAdBQAAAAA=&#10;" w14:anchorId="7F04981C">
                <v:textbox inset="2.16pt,1.44pt,0,1.44pt">
                  <w:txbxContent>
                    <w:p w:rsidR="00E31C76" w:rsidP="00E31C76" w:rsidRDefault="00E31C76" w14:paraId="764E5B98"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8560" behindDoc="0" locked="0" layoutInCell="1" allowOverlap="1" wp14:editId="434CC8E2" wp14:anchorId="04BC3513">
                <wp:simplePos x="0" y="0"/>
                <wp:positionH relativeFrom="column">
                  <wp:posOffset>2667000</wp:posOffset>
                </wp:positionH>
                <wp:positionV relativeFrom="paragraph">
                  <wp:posOffset>139700</wp:posOffset>
                </wp:positionV>
                <wp:extent cx="1003300" cy="609600"/>
                <wp:effectExtent l="0" t="0" r="0" b="0"/>
                <wp:wrapNone/>
                <wp:docPr id="8240" name="Rectangle 82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74C8B2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0" style="position:absolute;margin-left:210pt;margin-top:11pt;width:79pt;height:48pt;z-index:259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ECugEAAEwDAAAOAAAAZHJzL2Uyb0RvYy54bWysU9tu2zAMfR/QfxD03vjSrr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okGUGp/QH&#10;dWN21IIcs5MaBpHmm/Safeiw7NE/wCkK6CbyiwSTvkiLLFnjw1ljsUTCMdletU2JD3E8+tretOhj&#10;l+K12EOIP4QzJDk9BYSSlWX7XyEer75cwboE5vh88uKyXTKZqq2aF6xbNxyQIy5pvEcjtZt7yrXy&#10;lMw4+J6GvzsGghL906Ky9bfrqxo3JQdVUze4wZADRL19m2WWTw53iUegZOdBjRMCzhplXDiyzOy0&#10;Xmkn3sYZ/etPsPk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gRRAroBAABMAwAADgAAAAAAAAAAAAAAAAAuAgAAZHJzL2Uy&#10;b0RvYy54bWxQSwECLQAUAAYACAAAACEAdGZwXNsAAAAKAQAADwAAAAAAAAAAAAAAAAAUBAAAZHJz&#10;L2Rvd25yZXYueG1sUEsFBgAAAAAEAAQA8wAAABwFAAAAAA==&#10;" w14:anchorId="04BC3513">
                <v:textbox inset="2.16pt,1.44pt,0,1.44pt">
                  <w:txbxContent>
                    <w:p w:rsidR="00E31C76" w:rsidP="00E31C76" w:rsidRDefault="00E31C76" w14:paraId="674C8B2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79584" behindDoc="0" locked="0" layoutInCell="1" allowOverlap="1" wp14:editId="28A09999" wp14:anchorId="73C35BAB">
                <wp:simplePos x="0" y="0"/>
                <wp:positionH relativeFrom="column">
                  <wp:posOffset>2667000</wp:posOffset>
                </wp:positionH>
                <wp:positionV relativeFrom="paragraph">
                  <wp:posOffset>139700</wp:posOffset>
                </wp:positionV>
                <wp:extent cx="1003300" cy="609600"/>
                <wp:effectExtent l="0" t="0" r="0" b="0"/>
                <wp:wrapNone/>
                <wp:docPr id="8241" name="Rectangle 82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486C28A"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1" style="position:absolute;margin-left:210pt;margin-top:11pt;width:79pt;height:48pt;z-index:259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puwEAAEwDAAAOAAAAZHJzL2Uyb0RvYy54bWysU9tu2zAMfR/QfxD03vjSrr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VJZYZnNIf&#10;1I3ZUQtyzE5qGESab9Jr9qHDskf/AKcooJvILxJM+iItsmSND2eNxRIJx2R71TYlToLj0df2pkUf&#10;uxSvxR5C/CGcIcnpKSCUrCzb/wrxePXlCtYlMMfnkxeX7ZLJVG3VvmDduuGAHHFJ4z0aqd3cU66V&#10;p2TGwfc0/N0xEJTonxaVrb9dX9W4KTmomrrBDYYcIOrt2yyzfHK4SzwCJTsPapwQcNYo48KRZWan&#10;9Uo78TbO6F9/gs0/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aApem7AQAATAMAAA4AAAAAAAAAAAAAAAAALgIAAGRycy9l&#10;Mm9Eb2MueG1sUEsBAi0AFAAGAAgAAAAhAHRmcFzbAAAACgEAAA8AAAAAAAAAAAAAAAAAFQQAAGRy&#10;cy9kb3ducmV2LnhtbFBLBQYAAAAABAAEAPMAAAAdBQAAAAA=&#10;" w14:anchorId="73C35BAB">
                <v:textbox inset="2.16pt,1.44pt,0,1.44pt">
                  <w:txbxContent>
                    <w:p w:rsidR="00E31C76" w:rsidP="00E31C76" w:rsidRDefault="00E31C76" w14:paraId="7486C28A"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0608" behindDoc="0" locked="0" layoutInCell="1" allowOverlap="1" wp14:editId="5F9A679E" wp14:anchorId="34313A68">
                <wp:simplePos x="0" y="0"/>
                <wp:positionH relativeFrom="column">
                  <wp:posOffset>2667000</wp:posOffset>
                </wp:positionH>
                <wp:positionV relativeFrom="paragraph">
                  <wp:posOffset>139700</wp:posOffset>
                </wp:positionV>
                <wp:extent cx="1003300" cy="609600"/>
                <wp:effectExtent l="0" t="0" r="0" b="0"/>
                <wp:wrapNone/>
                <wp:docPr id="8242" name="Rectangle 8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B04ED1A"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2" style="position:absolute;margin-left:210pt;margin-top:11pt;width:79pt;height:48pt;z-index:259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OokkHroBAABMAwAADgAAAAAAAAAAAAAAAAAuAgAAZHJzL2Uy&#10;b0RvYy54bWxQSwECLQAUAAYACAAAACEAdGZwXNsAAAAKAQAADwAAAAAAAAAAAAAAAAAUBAAAZHJz&#10;L2Rvd25yZXYueG1sUEsFBgAAAAAEAAQA8wAAABwFAAAAAA==&#10;" w14:anchorId="34313A68">
                <v:textbox inset="2.16pt,1.44pt,0,1.44pt">
                  <w:txbxContent>
                    <w:p w:rsidR="00E31C76" w:rsidP="00E31C76" w:rsidRDefault="00E31C76" w14:paraId="2B04ED1A"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1632" behindDoc="0" locked="0" layoutInCell="1" allowOverlap="1" wp14:editId="4F062DA7" wp14:anchorId="41860F4F">
                <wp:simplePos x="0" y="0"/>
                <wp:positionH relativeFrom="column">
                  <wp:posOffset>2667000</wp:posOffset>
                </wp:positionH>
                <wp:positionV relativeFrom="paragraph">
                  <wp:posOffset>139700</wp:posOffset>
                </wp:positionV>
                <wp:extent cx="1003300" cy="762000"/>
                <wp:effectExtent l="0" t="0" r="0" b="0"/>
                <wp:wrapNone/>
                <wp:docPr id="8243" name="Rectangle 82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461F39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3" style="position:absolute;margin-left:210pt;margin-top:11pt;width:79pt;height:60pt;z-index:2597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h4ug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WjbrFeUeO5wSj9R&#10;N+57q8g5Oxgp1TzfWa8xpg7LnuMTXKKE7kx+0uDmL9IiU9H4dNVYTZkITG5Wm7bGSQg8ul1vVuhj&#10;l+qtOELK31RwZHYYBYRSlOXHHymfr/65gnUzmPPzs5en/VTILDfNFes+yBNyxCXNj2i0DSOjwppI&#10;yYiDZzT9OnBQlNjvHpVtbterBjelBMu2aXGDoQSIev8+y70YAu6SyEDJIYLpBwRc3i24cGSF2WW9&#10;5p14Hxf0bz/B7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wsqh4ugEAAEwDAAAOAAAAAAAAAAAAAAAAAC4CAABkcnMvZTJv&#10;RG9jLnhtbFBLAQItABQABgAIAAAAIQBvQUaG2gAAAAoBAAAPAAAAAAAAAAAAAAAAABQEAABkcnMv&#10;ZG93bnJldi54bWxQSwUGAAAAAAQABADzAAAAGwUAAAAA&#10;" w14:anchorId="41860F4F">
                <v:textbox inset="2.16pt,1.44pt,0,1.44pt">
                  <w:txbxContent>
                    <w:p w:rsidR="00E31C76" w:rsidP="00E31C76" w:rsidRDefault="00E31C76" w14:paraId="2461F39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2656" behindDoc="0" locked="0" layoutInCell="1" allowOverlap="1" wp14:editId="46FB2D77" wp14:anchorId="3B124559">
                <wp:simplePos x="0" y="0"/>
                <wp:positionH relativeFrom="column">
                  <wp:posOffset>2667000</wp:posOffset>
                </wp:positionH>
                <wp:positionV relativeFrom="paragraph">
                  <wp:posOffset>139700</wp:posOffset>
                </wp:positionV>
                <wp:extent cx="1003300" cy="762000"/>
                <wp:effectExtent l="0" t="0" r="0" b="0"/>
                <wp:wrapNone/>
                <wp:docPr id="8244" name="Rectangle 82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A2822BE"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4" style="position:absolute;margin-left:210pt;margin-top:11pt;width:79pt;height:60pt;z-index:259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Q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Zr2mxHOHU/qB&#10;unHfW0XO2cFIqeb5znqNMXVY9hKf4RIldGfykwY3f5EWmYrGp6vGaspEYHKz2rQ1TkLg0e16s0If&#10;u1TvxRFS/qaCI7PDKCCUoiw/PqR8vvp2BetmMOfnZy9P+6mQWW6a5g3rPsgTcsQlzU9otA0jo8Ka&#10;SMmIg2c0/T5wUJTY7x6VbW7XqwY3pQTLtmlxg6EEiHr/Mcu9GALukshAySGC6QcEXDQquHBkhdll&#10;vead+BgX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z/vTQugEAAEwDAAAOAAAAAAAAAAAAAAAAAC4CAABkcnMvZTJv&#10;RG9jLnhtbFBLAQItABQABgAIAAAAIQBvQUaG2gAAAAoBAAAPAAAAAAAAAAAAAAAAABQEAABkcnMv&#10;ZG93bnJldi54bWxQSwUGAAAAAAQABADzAAAAGwUAAAAA&#10;" w14:anchorId="3B124559">
                <v:textbox inset="2.16pt,1.44pt,0,1.44pt">
                  <w:txbxContent>
                    <w:p w:rsidR="00E31C76" w:rsidP="00E31C76" w:rsidRDefault="00E31C76" w14:paraId="0A2822BE"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3680" behindDoc="0" locked="0" layoutInCell="1" allowOverlap="1" wp14:editId="41B56B2D" wp14:anchorId="2D0C08AC">
                <wp:simplePos x="0" y="0"/>
                <wp:positionH relativeFrom="column">
                  <wp:posOffset>2667000</wp:posOffset>
                </wp:positionH>
                <wp:positionV relativeFrom="paragraph">
                  <wp:posOffset>139700</wp:posOffset>
                </wp:positionV>
                <wp:extent cx="1003300" cy="762000"/>
                <wp:effectExtent l="0" t="0" r="0" b="0"/>
                <wp:wrapNone/>
                <wp:docPr id="8245" name="Rectangle 8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F3C628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5" style="position:absolute;margin-left:210pt;margin-top:11pt;width:79pt;height:60pt;z-index:2597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7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s/5MiecOp/QL&#10;deO+t4qcs4ORUs3znfUaY+qw7DE+wCVK6M7kJw1u/iItMhWNT1eN1ZSJwORmtWlrnITAo5v1ZoU+&#10;dqleiiOk/E0FR2aHUUAoRVl+/JHy+erzFaybwZyfn7087adCZrlpVs9Y90GekCMuab5Ho20YGRXW&#10;REpGHDyj6c+Bg6LEfveobHOzXjW4KSVYtk2LGwwlQNT711nuxRBwl0QGSg4RTD8g4KJRwYUjK8wu&#10;6zXvxOu4oH/5CX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3oAO7sBAABMAwAADgAAAAAAAAAAAAAAAAAuAgAAZHJzL2Uy&#10;b0RvYy54bWxQSwECLQAUAAYACAAAACEAb0FGhtoAAAAKAQAADwAAAAAAAAAAAAAAAAAVBAAAZHJz&#10;L2Rvd25yZXYueG1sUEsFBgAAAAAEAAQA8wAAABwFAAAAAA==&#10;" w14:anchorId="2D0C08AC">
                <v:textbox inset="2.16pt,1.44pt,0,1.44pt">
                  <w:txbxContent>
                    <w:p w:rsidR="00E31C76" w:rsidP="00E31C76" w:rsidRDefault="00E31C76" w14:paraId="0F3C628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4704" behindDoc="0" locked="0" layoutInCell="1" allowOverlap="1" wp14:editId="36EFF593" wp14:anchorId="67DD7C21">
                <wp:simplePos x="0" y="0"/>
                <wp:positionH relativeFrom="column">
                  <wp:posOffset>2667000</wp:posOffset>
                </wp:positionH>
                <wp:positionV relativeFrom="paragraph">
                  <wp:posOffset>139700</wp:posOffset>
                </wp:positionV>
                <wp:extent cx="1003300" cy="609600"/>
                <wp:effectExtent l="0" t="0" r="0" b="0"/>
                <wp:wrapNone/>
                <wp:docPr id="8246" name="Rectangle 82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F850E5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6" style="position:absolute;margin-left:210pt;margin-top:11pt;width:79pt;height:48pt;z-index:2597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QH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3WlFhmcEp/&#10;UDdmBy3IKTuqvhdpvkmvyYcWyx79A5yjgG4iP0sw6Yu0yJw1Pl40FnMkHJPNTVOXOAmOR1+bdYM+&#10;dileiz2E+EM4Q5LTUUAoWVl2+BXi6erLFaxLYE7PJy/OuzmTWTbV6gXrzvVH5IhLGu/RSO2mjnKt&#10;PCUTDr6j4e+egaBE/7SobPVtdVPhpuRgWVc1bjDkAFHv3maZ5aPDXeIRKNl7UMOIgLNGGReOLDM7&#10;r1fa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iUFAe7AQAATAMAAA4AAAAAAAAAAAAAAAAALgIAAGRycy9l&#10;Mm9Eb2MueG1sUEsBAi0AFAAGAAgAAAAhAHRmcFzbAAAACgEAAA8AAAAAAAAAAAAAAAAAFQQAAGRy&#10;cy9kb3ducmV2LnhtbFBLBQYAAAAABAAEAPMAAAAdBQAAAAA=&#10;" w14:anchorId="67DD7C21">
                <v:textbox inset="2.16pt,1.44pt,0,1.44pt">
                  <w:txbxContent>
                    <w:p w:rsidR="00E31C76" w:rsidP="00E31C76" w:rsidRDefault="00E31C76" w14:paraId="0F850E5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5728" behindDoc="0" locked="0" layoutInCell="1" allowOverlap="1" wp14:editId="38DABCEC" wp14:anchorId="2EACDE59">
                <wp:simplePos x="0" y="0"/>
                <wp:positionH relativeFrom="column">
                  <wp:posOffset>2667000</wp:posOffset>
                </wp:positionH>
                <wp:positionV relativeFrom="paragraph">
                  <wp:posOffset>139700</wp:posOffset>
                </wp:positionV>
                <wp:extent cx="1003300" cy="609600"/>
                <wp:effectExtent l="0" t="0" r="0" b="0"/>
                <wp:wrapNone/>
                <wp:docPr id="8247" name="Rectangle 82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5A6FF16"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7" style="position:absolute;margin-left:210pt;margin-top:11pt;width:79pt;height:48pt;z-index:2597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DsugEAAEw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to213eUeO5wSj9Q&#10;N+4Hq8gpOxop1TLfRa8pph7LnuMTnKOE7kJ+1uCWL9Iic9H4eNFYzZkITHZXXVvjJAQe3XS3HfrY&#10;pXorjpDyFxUcWRxGAaEUZfnhW8qnq69XsG4Bc3p+8fK8mwuZddfcvGLdBXlEjrik+RGNtmFiVFgT&#10;KZlw8IymX3sOihL71aOyzd31VYObUoJ127S4wVACRL17n+VejAF3SWSgZB/BDCMCLhoVXDiywuy8&#10;XstOvI8L+refYPs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xBDg7LoBAABMAwAADgAAAAAAAAAAAAAAAAAuAgAAZHJzL2Uy&#10;b0RvYy54bWxQSwECLQAUAAYACAAAACEAdGZwXNsAAAAKAQAADwAAAAAAAAAAAAAAAAAUBAAAZHJz&#10;L2Rvd25yZXYueG1sUEsFBgAAAAAEAAQA8wAAABwFAAAAAA==&#10;" w14:anchorId="2EACDE59">
                <v:textbox inset="2.16pt,1.44pt,0,1.44pt">
                  <w:txbxContent>
                    <w:p w:rsidR="00E31C76" w:rsidP="00E31C76" w:rsidRDefault="00E31C76" w14:paraId="35A6FF16"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6752" behindDoc="0" locked="0" layoutInCell="1" allowOverlap="1" wp14:editId="05E7CC45" wp14:anchorId="3A8E733D">
                <wp:simplePos x="0" y="0"/>
                <wp:positionH relativeFrom="column">
                  <wp:posOffset>2667000</wp:posOffset>
                </wp:positionH>
                <wp:positionV relativeFrom="paragraph">
                  <wp:posOffset>139700</wp:posOffset>
                </wp:positionV>
                <wp:extent cx="1003300" cy="609600"/>
                <wp:effectExtent l="0" t="0" r="0" b="0"/>
                <wp:wrapNone/>
                <wp:docPr id="8248" name="Rectangle 8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E7C80F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8" style="position:absolute;margin-left:210pt;margin-top:11pt;width:79pt;height:48pt;z-index:2597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3aug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c4uz8tzhlH6g&#10;btwPVpFzdjRSqmW+i15TTD2WPcVHuEQJ3YX8rMEtX6RF5qLx6aqxmjMRmOxuurbGSQg8+thtOvSx&#10;S/VaHCHlLyo4sjiMAkIpyvLjt5TPV1+uYN0C5vz84uV5Pxcy667ZvGDdB3lCjrik+QGNtmFiVFgT&#10;KZlw8IymXwcOihL71aOyzafbmwY3pQTrtmlRFSgBot6/zXIvxoC7JDJQcohghhEBF40KLhxZYXZZ&#10;r2Un3sYF/etPsPs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q9Dd2roBAABMAwAADgAAAAAAAAAAAAAAAAAuAgAAZHJzL2Uy&#10;b0RvYy54bWxQSwECLQAUAAYACAAAACEAdGZwXNsAAAAKAQAADwAAAAAAAAAAAAAAAAAUBAAAZHJz&#10;L2Rvd25yZXYueG1sUEsFBgAAAAAEAAQA8wAAABwFAAAAAA==&#10;" w14:anchorId="3A8E733D">
                <v:textbox inset="2.16pt,1.44pt,0,1.44pt">
                  <w:txbxContent>
                    <w:p w:rsidR="00E31C76" w:rsidP="00E31C76" w:rsidRDefault="00E31C76" w14:paraId="7E7C80F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7776" behindDoc="0" locked="0" layoutInCell="1" allowOverlap="1" wp14:editId="58ED5944" wp14:anchorId="28943621">
                <wp:simplePos x="0" y="0"/>
                <wp:positionH relativeFrom="column">
                  <wp:posOffset>2667000</wp:posOffset>
                </wp:positionH>
                <wp:positionV relativeFrom="paragraph">
                  <wp:posOffset>139700</wp:posOffset>
                </wp:positionV>
                <wp:extent cx="1003300" cy="762000"/>
                <wp:effectExtent l="0" t="0" r="0" b="0"/>
                <wp:wrapNone/>
                <wp:docPr id="8249" name="Rectangle 8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B26E40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9" style="position:absolute;margin-left:210pt;margin-top:11pt;width:79pt;height:60pt;z-index:2597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etRvLsBAABMAwAADgAAAAAAAAAAAAAAAAAuAgAAZHJzL2Uy&#10;b0RvYy54bWxQSwECLQAUAAYACAAAACEAb0FGhtoAAAAKAQAADwAAAAAAAAAAAAAAAAAVBAAAZHJz&#10;L2Rvd25yZXYueG1sUEsFBgAAAAAEAAQA8wAAABwFAAAAAA==&#10;" w14:anchorId="28943621">
                <v:textbox inset="2.16pt,1.44pt,0,1.44pt">
                  <w:txbxContent>
                    <w:p w:rsidR="00E31C76" w:rsidP="00E31C76" w:rsidRDefault="00E31C76" w14:paraId="3B26E40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8800" behindDoc="0" locked="0" layoutInCell="1" allowOverlap="1" wp14:editId="55C0BE7D" wp14:anchorId="24867845">
                <wp:simplePos x="0" y="0"/>
                <wp:positionH relativeFrom="column">
                  <wp:posOffset>2667000</wp:posOffset>
                </wp:positionH>
                <wp:positionV relativeFrom="paragraph">
                  <wp:posOffset>139700</wp:posOffset>
                </wp:positionV>
                <wp:extent cx="1003300" cy="762000"/>
                <wp:effectExtent l="0" t="0" r="0" b="0"/>
                <wp:wrapNone/>
                <wp:docPr id="8250" name="Rectangle 82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25A444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0" style="position:absolute;margin-left:210pt;margin-top:11pt;width:79pt;height:60pt;z-index:2597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Cj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5isK5LnDKf1E&#10;3bjvrSKn7GCkVPN8Z73GmDose45PcI4SujP5SYObv0iLTEXj40VjNWUiMLlerdsaHxJ4dHO1XqGP&#10;Xar34ggp36vgyOwwCgilKMsP31M+XX27gnUzmNPzs5en3VTILNdN+4Z1F+QROeKS5kc02oaRUWFN&#10;pGTEwTOafu85KErsg0dlm5urVYObUoJl27S4wVACRL37mOVeDAF3SWSgZB/B9AMCLhoVXDiywuy8&#10;XvNOfIwL+vefYPs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u0TCjugEAAEwDAAAOAAAAAAAAAAAAAAAAAC4CAABkcnMvZTJv&#10;RG9jLnhtbFBLAQItABQABgAIAAAAIQBvQUaG2gAAAAoBAAAPAAAAAAAAAAAAAAAAABQEAABkcnMv&#10;ZG93bnJldi54bWxQSwUGAAAAAAQABADzAAAAGwUAAAAA&#10;" w14:anchorId="24867845">
                <v:textbox inset="2.16pt,1.44pt,0,1.44pt">
                  <w:txbxContent>
                    <w:p w:rsidR="00E31C76" w:rsidP="00E31C76" w:rsidRDefault="00E31C76" w14:paraId="525A444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5440" behindDoc="0" locked="0" layoutInCell="1" allowOverlap="1" wp14:editId="0B62143B" wp14:anchorId="5E58AFEE">
                <wp:simplePos x="0" y="0"/>
                <wp:positionH relativeFrom="column">
                  <wp:posOffset>1320800</wp:posOffset>
                </wp:positionH>
                <wp:positionV relativeFrom="paragraph">
                  <wp:posOffset>-12700</wp:posOffset>
                </wp:positionV>
                <wp:extent cx="1003300" cy="609600"/>
                <wp:effectExtent l="0" t="0" r="0" b="0"/>
                <wp:wrapNone/>
                <wp:docPr id="8251" name="Rectangle 82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30551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1" style="position:absolute;margin-left:104pt;margin-top:-1pt;width:79pt;height:48pt;z-index:259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zFuwEAAEwDAAAOAAAAZHJzL2Uyb0RvYy54bWysU9tu2zAMfR/QfxD03vjStb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VJZYZnNIf&#10;1I3ZUQtyzE5qGESab9Jr9qHDskf/AKcooJvILxJM+iItsmSND2eNxRIJx2R71TYlToLj0XV706KP&#10;XYrXYg8h/hDOkOT0FBBKVpbtf4V4vPpyBesSmOPzyYvLdslkqrZuX7Bu3XBAjrik8R6N1G7uKdfK&#10;UzLj4Hsa/u4YCEr0T4vK1t++XtW4KTmomrrBDYYcIOrt2yyzfHK4SzwCJTsPapwQcNYo48KRZWan&#10;9Uo78TbO6F9/gs0/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Oq8xbsBAABMAwAADgAAAAAAAAAAAAAAAAAuAgAAZHJz&#10;L2Uyb0RvYy54bWxQSwECLQAUAAYACAAAACEAe5uvld0AAAAJAQAADwAAAAAAAAAAAAAAAAAVBAAA&#10;ZHJzL2Rvd25yZXYueG1sUEsFBgAAAAAEAAQA8wAAAB8FAAAAAA==&#10;" w14:anchorId="5E58AFEE">
                <v:textbox inset="2.16pt,1.44pt,0,1.44pt">
                  <w:txbxContent>
                    <w:p w:rsidR="00E31C76" w:rsidP="00E31C76" w:rsidRDefault="00E31C76" w14:paraId="130551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6464" behindDoc="0" locked="0" layoutInCell="1" allowOverlap="1" wp14:editId="6B38BBD0" wp14:anchorId="4CAEDBF2">
                <wp:simplePos x="0" y="0"/>
                <wp:positionH relativeFrom="column">
                  <wp:posOffset>1320800</wp:posOffset>
                </wp:positionH>
                <wp:positionV relativeFrom="paragraph">
                  <wp:posOffset>-12700</wp:posOffset>
                </wp:positionV>
                <wp:extent cx="1003300" cy="609600"/>
                <wp:effectExtent l="0" t="0" r="0" b="0"/>
                <wp:wrapNone/>
                <wp:docPr id="8252" name="Rectangle 82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F8CF60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2" style="position:absolute;margin-left:104pt;margin-top:-1pt;width:79pt;height:48pt;z-index:259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XClYbsBAABMAwAADgAAAAAAAAAAAAAAAAAuAgAAZHJz&#10;L2Uyb0RvYy54bWxQSwECLQAUAAYACAAAACEAe5uvld0AAAAJAQAADwAAAAAAAAAAAAAAAAAVBAAA&#10;ZHJzL2Rvd25yZXYueG1sUEsFBgAAAAAEAAQA8wAAAB8FAAAAAA==&#10;" w14:anchorId="4CAEDBF2">
                <v:textbox inset="2.16pt,1.44pt,0,1.44pt">
                  <w:txbxContent>
                    <w:p w:rsidR="00E31C76" w:rsidP="00E31C76" w:rsidRDefault="00E31C76" w14:paraId="0F8CF60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7488" behindDoc="0" locked="0" layoutInCell="1" allowOverlap="1" wp14:editId="1B26D183" wp14:anchorId="7A89FFCA">
                <wp:simplePos x="0" y="0"/>
                <wp:positionH relativeFrom="column">
                  <wp:posOffset>1320800</wp:posOffset>
                </wp:positionH>
                <wp:positionV relativeFrom="paragraph">
                  <wp:posOffset>-12700</wp:posOffset>
                </wp:positionV>
                <wp:extent cx="1003300" cy="609600"/>
                <wp:effectExtent l="0" t="0" r="0" b="0"/>
                <wp:wrapNone/>
                <wp:docPr id="8253" name="Rectangle 82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026F29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3" style="position:absolute;margin-left:104pt;margin-top:-1pt;width:79pt;height:48pt;z-index:259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J9FGKugEAAEwDAAAOAAAAAAAAAAAAAAAAAC4CAABkcnMv&#10;ZTJvRG9jLnhtbFBLAQItABQABgAIAAAAIQB7m6+V3QAAAAkBAAAPAAAAAAAAAAAAAAAAABQEAABk&#10;cnMvZG93bnJldi54bWxQSwUGAAAAAAQABADzAAAAHgUAAAAA&#10;" w14:anchorId="7A89FFCA">
                <v:textbox inset="2.16pt,1.44pt,0,1.44pt">
                  <w:txbxContent>
                    <w:p w:rsidR="00E31C76" w:rsidP="00E31C76" w:rsidRDefault="00E31C76" w14:paraId="4026F29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8512" behindDoc="0" locked="0" layoutInCell="1" allowOverlap="1" wp14:editId="2A4D6232" wp14:anchorId="3B403C12">
                <wp:simplePos x="0" y="0"/>
                <wp:positionH relativeFrom="column">
                  <wp:posOffset>1320800</wp:posOffset>
                </wp:positionH>
                <wp:positionV relativeFrom="paragraph">
                  <wp:posOffset>-12700</wp:posOffset>
                </wp:positionV>
                <wp:extent cx="1003300" cy="609600"/>
                <wp:effectExtent l="0" t="0" r="0" b="0"/>
                <wp:wrapNone/>
                <wp:docPr id="8254" name="Rectangle 8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0D978A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4" style="position:absolute;margin-left:104pt;margin-top:-1pt;width:79pt;height:48pt;z-index:259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KuA0iugEAAEwDAAAOAAAAAAAAAAAAAAAAAC4CAABkcnMv&#10;ZTJvRG9jLnhtbFBLAQItABQABgAIAAAAIQB7m6+V3QAAAAkBAAAPAAAAAAAAAAAAAAAAABQEAABk&#10;cnMvZG93bnJldi54bWxQSwUGAAAAAAQABADzAAAAHgUAAAAA&#10;" w14:anchorId="3B403C12">
                <v:textbox inset="2.16pt,1.44pt,0,1.44pt">
                  <w:txbxContent>
                    <w:p w:rsidR="00E31C76" w:rsidP="00E31C76" w:rsidRDefault="00E31C76" w14:paraId="00D978A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49536" behindDoc="0" locked="0" layoutInCell="1" allowOverlap="1" wp14:editId="6A35BDB5" wp14:anchorId="75BCE1F7">
                <wp:simplePos x="0" y="0"/>
                <wp:positionH relativeFrom="column">
                  <wp:posOffset>1320800</wp:posOffset>
                </wp:positionH>
                <wp:positionV relativeFrom="paragraph">
                  <wp:posOffset>-12700</wp:posOffset>
                </wp:positionV>
                <wp:extent cx="1003300" cy="609600"/>
                <wp:effectExtent l="0" t="0" r="0" b="0"/>
                <wp:wrapNone/>
                <wp:docPr id="8255" name="Rectangle 82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8DB9CB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5" style="position:absolute;margin-left:104pt;margin-top:-1pt;width:79pt;height:48pt;z-index:259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jz5ybsBAABMAwAADgAAAAAAAAAAAAAAAAAuAgAAZHJz&#10;L2Uyb0RvYy54bWxQSwECLQAUAAYACAAAACEAe5uvld0AAAAJAQAADwAAAAAAAAAAAAAAAAAVBAAA&#10;ZHJzL2Rvd25yZXYueG1sUEsFBgAAAAAEAAQA8wAAAB8FAAAAAA==&#10;" w14:anchorId="75BCE1F7">
                <v:textbox inset="2.16pt,1.44pt,0,1.44pt">
                  <w:txbxContent>
                    <w:p w:rsidR="00E31C76" w:rsidP="00E31C76" w:rsidRDefault="00E31C76" w14:paraId="68DB9CB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0560" behindDoc="0" locked="0" layoutInCell="1" allowOverlap="1" wp14:editId="00F6B23B" wp14:anchorId="2ABBC80F">
                <wp:simplePos x="0" y="0"/>
                <wp:positionH relativeFrom="column">
                  <wp:posOffset>1320800</wp:posOffset>
                </wp:positionH>
                <wp:positionV relativeFrom="paragraph">
                  <wp:posOffset>-12700</wp:posOffset>
                </wp:positionV>
                <wp:extent cx="1003300" cy="609600"/>
                <wp:effectExtent l="0" t="0" r="0" b="0"/>
                <wp:wrapNone/>
                <wp:docPr id="8256" name="Rectangle 82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C775C3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6" style="position:absolute;margin-left:104pt;margin-top:-1pt;width:79pt;height:48pt;z-index:259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LdtlXi8AQAATAMAAA4AAAAAAAAAAAAAAAAALgIAAGRy&#10;cy9lMm9Eb2MueG1sUEsBAi0AFAAGAAgAAAAhAHubr5XdAAAACQEAAA8AAAAAAAAAAAAAAAAAFgQA&#10;AGRycy9kb3ducmV2LnhtbFBLBQYAAAAABAAEAPMAAAAgBQAAAAA=&#10;" w14:anchorId="2ABBC80F">
                <v:textbox inset="2.16pt,1.44pt,0,1.44pt">
                  <w:txbxContent>
                    <w:p w:rsidR="00E31C76" w:rsidP="00E31C76" w:rsidRDefault="00E31C76" w14:paraId="3C775C3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1584" behindDoc="0" locked="0" layoutInCell="1" allowOverlap="1" wp14:editId="5732CDF4" wp14:anchorId="13203F8D">
                <wp:simplePos x="0" y="0"/>
                <wp:positionH relativeFrom="column">
                  <wp:posOffset>1320800</wp:posOffset>
                </wp:positionH>
                <wp:positionV relativeFrom="paragraph">
                  <wp:posOffset>-12700</wp:posOffset>
                </wp:positionV>
                <wp:extent cx="1003300" cy="609600"/>
                <wp:effectExtent l="0" t="0" r="0" b="0"/>
                <wp:wrapNone/>
                <wp:docPr id="8257" name="Rectangle 82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526DC9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7" style="position:absolute;margin-left:104pt;margin-top:-1pt;width:79pt;height:48pt;z-index:259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hk7sBAABMAwAADgAAAAAAAAAAAAAAAAAuAgAAZHJz&#10;L2Uyb0RvYy54bWxQSwECLQAUAAYACAAAACEAe5uvld0AAAAJAQAADwAAAAAAAAAAAAAAAAAVBAAA&#10;ZHJzL2Rvd25yZXYueG1sUEsFBgAAAAAEAAQA8wAAAB8FAAAAAA==&#10;" w14:anchorId="13203F8D">
                <v:textbox inset="2.16pt,1.44pt,0,1.44pt">
                  <w:txbxContent>
                    <w:p w:rsidR="00E31C76" w:rsidP="00E31C76" w:rsidRDefault="00E31C76" w14:paraId="4526DC9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2608" behindDoc="0" locked="0" layoutInCell="1" allowOverlap="1" wp14:editId="3D3D0521" wp14:anchorId="5313E4CA">
                <wp:simplePos x="0" y="0"/>
                <wp:positionH relativeFrom="column">
                  <wp:posOffset>1320800</wp:posOffset>
                </wp:positionH>
                <wp:positionV relativeFrom="paragraph">
                  <wp:posOffset>-12700</wp:posOffset>
                </wp:positionV>
                <wp:extent cx="1003300" cy="609600"/>
                <wp:effectExtent l="0" t="0" r="0" b="0"/>
                <wp:wrapNone/>
                <wp:docPr id="8258" name="Rectangle 82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4C35CD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8" style="position:absolute;margin-left:104pt;margin-top:-1pt;width:79pt;height:48pt;z-index:259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ClcpbsBAABMAwAADgAAAAAAAAAAAAAAAAAuAgAAZHJz&#10;L2Uyb0RvYy54bWxQSwECLQAUAAYACAAAACEAe5uvld0AAAAJAQAADwAAAAAAAAAAAAAAAAAVBAAA&#10;ZHJzL2Rvd25yZXYueG1sUEsFBgAAAAAEAAQA8wAAAB8FAAAAAA==&#10;" w14:anchorId="5313E4CA">
                <v:textbox inset="2.16pt,1.44pt,0,1.44pt">
                  <w:txbxContent>
                    <w:p w:rsidR="00E31C76" w:rsidP="00E31C76" w:rsidRDefault="00E31C76" w14:paraId="64C35CD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3632" behindDoc="0" locked="0" layoutInCell="1" allowOverlap="1" wp14:editId="7284757E" wp14:anchorId="68FAA478">
                <wp:simplePos x="0" y="0"/>
                <wp:positionH relativeFrom="column">
                  <wp:posOffset>1320800</wp:posOffset>
                </wp:positionH>
                <wp:positionV relativeFrom="paragraph">
                  <wp:posOffset>-12700</wp:posOffset>
                </wp:positionV>
                <wp:extent cx="1003300" cy="609600"/>
                <wp:effectExtent l="0" t="0" r="0" b="0"/>
                <wp:wrapNone/>
                <wp:docPr id="8259" name="Rectangle 82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0A35BD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9" style="position:absolute;margin-left:104pt;margin-top:-1pt;width:79pt;height:48pt;z-index:259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hOuwEAAEwDAAAOAAAAZHJzL2Uyb0RvYy54bWysU9tu2zAMfR+wfxD0vthx1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zU1HiecOp/Qd&#10;deN+sIqcs6ORUi3zXfSaYuqx7Dk+wSVK6C7kZw1u+SItMheNT1eN1ZyJwGS36doaJyHw6Ka77dDH&#10;LtVrcYSUP6vgyOIwCgilKMuPX1M+X325gnULmPPzi5fn/VzIrLvN3QvWfZAn5IhLmh/RaBsmRoU1&#10;kZIJB89o+nXgoCixXzwq29x93DS4KSVYt02LGwwlQNT7t1nuxRhwl0QGSg4RzDAi4KJRwYUjK8wu&#10;67Xs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2K2oTrsBAABMAwAADgAAAAAAAAAAAAAAAAAuAgAAZHJz&#10;L2Uyb0RvYy54bWxQSwECLQAUAAYACAAAACEAe5uvld0AAAAJAQAADwAAAAAAAAAAAAAAAAAVBAAA&#10;ZHJzL2Rvd25yZXYueG1sUEsFBgAAAAAEAAQA8wAAAB8FAAAAAA==&#10;" w14:anchorId="68FAA478">
                <v:textbox inset="2.16pt,1.44pt,0,1.44pt">
                  <w:txbxContent>
                    <w:p w:rsidR="00E31C76" w:rsidP="00E31C76" w:rsidRDefault="00E31C76" w14:paraId="40A35BD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4656" behindDoc="0" locked="0" layoutInCell="1" allowOverlap="1" wp14:editId="30BBE080" wp14:anchorId="5E9C642C">
                <wp:simplePos x="0" y="0"/>
                <wp:positionH relativeFrom="column">
                  <wp:posOffset>1320800</wp:posOffset>
                </wp:positionH>
                <wp:positionV relativeFrom="paragraph">
                  <wp:posOffset>-12700</wp:posOffset>
                </wp:positionV>
                <wp:extent cx="1003300" cy="609600"/>
                <wp:effectExtent l="0" t="0" r="0" b="0"/>
                <wp:wrapNone/>
                <wp:docPr id="8260" name="Rectangle 82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A2C092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0" style="position:absolute;margin-left:104pt;margin-top:-1pt;width:79pt;height:48pt;z-index:259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09lL9ugEAAEwDAAAOAAAAAAAAAAAAAAAAAC4CAABkcnMv&#10;ZTJvRG9jLnhtbFBLAQItABQABgAIAAAAIQB7m6+V3QAAAAkBAAAPAAAAAAAAAAAAAAAAABQEAABk&#10;cnMvZG93bnJldi54bWxQSwUGAAAAAAQABADzAAAAHgUAAAAA&#10;" w14:anchorId="5E9C642C">
                <v:textbox inset="2.16pt,1.44pt,0,1.44pt">
                  <w:txbxContent>
                    <w:p w:rsidR="00E31C76" w:rsidP="00E31C76" w:rsidRDefault="00E31C76" w14:paraId="0A2C092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5680" behindDoc="0" locked="0" layoutInCell="1" allowOverlap="1" wp14:editId="4BA7E79E" wp14:anchorId="32A05349">
                <wp:simplePos x="0" y="0"/>
                <wp:positionH relativeFrom="column">
                  <wp:posOffset>1320800</wp:posOffset>
                </wp:positionH>
                <wp:positionV relativeFrom="paragraph">
                  <wp:posOffset>-12700</wp:posOffset>
                </wp:positionV>
                <wp:extent cx="1003300" cy="609600"/>
                <wp:effectExtent l="0" t="0" r="0" b="0"/>
                <wp:wrapNone/>
                <wp:docPr id="8261" name="Rectangle 8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38ECBB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1" style="position:absolute;margin-left:104pt;margin-top:-1pt;width:79pt;height:48pt;z-index:259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4cqYWugEAAEwDAAAOAAAAAAAAAAAAAAAAAC4CAABkcnMv&#10;ZTJvRG9jLnhtbFBLAQItABQABgAIAAAAIQB7m6+V3QAAAAkBAAAPAAAAAAAAAAAAAAAAABQEAABk&#10;cnMvZG93bnJldi54bWxQSwUGAAAAAAQABADzAAAAHgUAAAAA&#10;" w14:anchorId="32A05349">
                <v:textbox inset="2.16pt,1.44pt,0,1.44pt">
                  <w:txbxContent>
                    <w:p w:rsidR="00E31C76" w:rsidP="00E31C76" w:rsidRDefault="00E31C76" w14:paraId="638ECBB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6704" behindDoc="0" locked="0" layoutInCell="1" allowOverlap="1" wp14:editId="19C43453" wp14:anchorId="036D78E9">
                <wp:simplePos x="0" y="0"/>
                <wp:positionH relativeFrom="column">
                  <wp:posOffset>1320800</wp:posOffset>
                </wp:positionH>
                <wp:positionV relativeFrom="paragraph">
                  <wp:posOffset>-12700</wp:posOffset>
                </wp:positionV>
                <wp:extent cx="1003300" cy="609600"/>
                <wp:effectExtent l="0" t="0" r="0" b="0"/>
                <wp:wrapNone/>
                <wp:docPr id="8262" name="Rectangle 82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A4FAB6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2" style="position:absolute;margin-left:104pt;margin-top:-1pt;width:79pt;height:48pt;z-index:259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0WRrsBAABMAwAADgAAAAAAAAAAAAAAAAAuAgAAZHJz&#10;L2Uyb0RvYy54bWxQSwECLQAUAAYACAAAACEAe5uvld0AAAAJAQAADwAAAAAAAAAAAAAAAAAVBAAA&#10;ZHJzL2Rvd25yZXYueG1sUEsFBgAAAAAEAAQA8wAAAB8FAAAAAA==&#10;" w14:anchorId="036D78E9">
                <v:textbox inset="2.16pt,1.44pt,0,1.44pt">
                  <w:txbxContent>
                    <w:p w:rsidR="00E31C76" w:rsidP="00E31C76" w:rsidRDefault="00E31C76" w14:paraId="0A4FAB6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7728" behindDoc="0" locked="0" layoutInCell="1" allowOverlap="1" wp14:editId="125F00D7" wp14:anchorId="1718180A">
                <wp:simplePos x="0" y="0"/>
                <wp:positionH relativeFrom="column">
                  <wp:posOffset>1320800</wp:posOffset>
                </wp:positionH>
                <wp:positionV relativeFrom="paragraph">
                  <wp:posOffset>-12700</wp:posOffset>
                </wp:positionV>
                <wp:extent cx="1003300" cy="609600"/>
                <wp:effectExtent l="0" t="0" r="0" b="0"/>
                <wp:wrapNone/>
                <wp:docPr id="8263" name="Rectangle 82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93E109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3" style="position:absolute;margin-left:104pt;margin-top:-1pt;width:79pt;height:48pt;z-index:259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2eKtugEAAEwDAAAOAAAAAAAAAAAAAAAAAC4CAABkcnMv&#10;ZTJvRG9jLnhtbFBLAQItABQABgAIAAAAIQB7m6+V3QAAAAkBAAAPAAAAAAAAAAAAAAAAABQEAABk&#10;cnMvZG93bnJldi54bWxQSwUGAAAAAAQABADzAAAAHgUAAAAA&#10;" w14:anchorId="1718180A">
                <v:textbox inset="2.16pt,1.44pt,0,1.44pt">
                  <w:txbxContent>
                    <w:p w:rsidR="00E31C76" w:rsidP="00E31C76" w:rsidRDefault="00E31C76" w14:paraId="193E109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8752" behindDoc="0" locked="0" layoutInCell="1" allowOverlap="1" wp14:editId="3796C627" wp14:anchorId="61AFFD56">
                <wp:simplePos x="0" y="0"/>
                <wp:positionH relativeFrom="column">
                  <wp:posOffset>1320800</wp:posOffset>
                </wp:positionH>
                <wp:positionV relativeFrom="paragraph">
                  <wp:posOffset>-12700</wp:posOffset>
                </wp:positionV>
                <wp:extent cx="1003300" cy="609600"/>
                <wp:effectExtent l="0" t="0" r="0" b="0"/>
                <wp:wrapNone/>
                <wp:docPr id="8264" name="Rectangle 8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68FEE8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4" style="position:absolute;margin-left:104pt;margin-top:-1pt;width:79pt;height:48pt;z-index:259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4F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1XlFhmcEp/&#10;UDdmBy3IKTuqvhdpvkmvyYcWyx79A5yjgG4iP0sw6Yu0yJw1Pl40FnMkHJPNTVOXOAmOR1+bdYM+&#10;dileiz2E+EM4Q5LTUUAoWVl2+BXi6erLFaxLYE7PJy/OuzmTWTar6gXrzvVH5IhLGu/RSO2mjnKt&#10;PCUTDr6j4e+egaBE/7SobPVtdVPhpuRgWVc1bjDkAFHv3maZ5aPDXeIRKNl7UMOIgLNGGReOLDM7&#10;r1faibdxRv/6E2z/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ZW+BbsBAABMAwAADgAAAAAAAAAAAAAAAAAuAgAAZHJz&#10;L2Uyb0RvYy54bWxQSwECLQAUAAYACAAAACEAe5uvld0AAAAJAQAADwAAAAAAAAAAAAAAAAAVBAAA&#10;ZHJzL2Rvd25yZXYueG1sUEsFBgAAAAAEAAQA8wAAAB8FAAAAAA==&#10;" w14:anchorId="61AFFD56">
                <v:textbox inset="2.16pt,1.44pt,0,1.44pt">
                  <w:txbxContent>
                    <w:p w:rsidR="00E31C76" w:rsidP="00E31C76" w:rsidRDefault="00E31C76" w14:paraId="268FEE8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59776" behindDoc="0" locked="0" layoutInCell="1" allowOverlap="1" wp14:editId="641E7D90" wp14:anchorId="2E3C8DF3">
                <wp:simplePos x="0" y="0"/>
                <wp:positionH relativeFrom="column">
                  <wp:posOffset>1320800</wp:posOffset>
                </wp:positionH>
                <wp:positionV relativeFrom="paragraph">
                  <wp:posOffset>-12700</wp:posOffset>
                </wp:positionV>
                <wp:extent cx="1003300" cy="609600"/>
                <wp:effectExtent l="0" t="0" r="0" b="0"/>
                <wp:wrapNone/>
                <wp:docPr id="8265" name="Rectangle 8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7230C6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5" style="position:absolute;margin-left:104pt;margin-top:-1pt;width:79pt;height:48pt;z-index:259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D0RSu68AQAATAMAAA4AAAAAAAAAAAAAAAAALgIAAGRy&#10;cy9lMm9Eb2MueG1sUEsBAi0AFAAGAAgAAAAhAHubr5XdAAAACQEAAA8AAAAAAAAAAAAAAAAAFgQA&#10;AGRycy9kb3ducmV2LnhtbFBLBQYAAAAABAAEAPMAAAAgBQAAAAA=&#10;" w14:anchorId="2E3C8DF3">
                <v:textbox inset="2.16pt,1.44pt,0,1.44pt">
                  <w:txbxContent>
                    <w:p w:rsidR="00E31C76" w:rsidP="00E31C76" w:rsidRDefault="00E31C76" w14:paraId="17230C6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0800" behindDoc="0" locked="0" layoutInCell="1" allowOverlap="1" wp14:editId="792C6AC5" wp14:anchorId="00C3F8CC">
                <wp:simplePos x="0" y="0"/>
                <wp:positionH relativeFrom="column">
                  <wp:posOffset>1320800</wp:posOffset>
                </wp:positionH>
                <wp:positionV relativeFrom="paragraph">
                  <wp:posOffset>-12700</wp:posOffset>
                </wp:positionV>
                <wp:extent cx="1003300" cy="609600"/>
                <wp:effectExtent l="0" t="0" r="0" b="0"/>
                <wp:wrapNone/>
                <wp:docPr id="8266" name="Rectangle 82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2B67FE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6" style="position:absolute;margin-left:104pt;margin-top:-1pt;width:79pt;height:48pt;z-index:259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Zf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3XlFhmcEp/&#10;UDdmBy3IKTuqvhdpvkmvyYcWyx79A5yjgG4iP0sw6Yu0yJw1Pl40FnMkHJPNTVOXOAmOR1+bdYM+&#10;dileiz2E+EM4Q5LTUUAoWVl2+BXi6erLFaxLYE7PJy/OuzmTWTar1QvWneuPyBGXNN6jkdpNHeVa&#10;eUomHHxHw989A0GJ/mlR2erb6qb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EAmX7sBAABMAwAADgAAAAAAAAAAAAAAAAAuAgAAZHJz&#10;L2Uyb0RvYy54bWxQSwECLQAUAAYACAAAACEAe5uvld0AAAAJAQAADwAAAAAAAAAAAAAAAAAVBAAA&#10;ZHJzL2Rvd25yZXYueG1sUEsFBgAAAAAEAAQA8wAAAB8FAAAAAA==&#10;" w14:anchorId="00C3F8CC">
                <v:textbox inset="2.16pt,1.44pt,0,1.44pt">
                  <w:txbxContent>
                    <w:p w:rsidR="00E31C76" w:rsidP="00E31C76" w:rsidRDefault="00E31C76" w14:paraId="12B67FE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1824" behindDoc="0" locked="0" layoutInCell="1" allowOverlap="1" wp14:editId="4C149DF1" wp14:anchorId="3808FE68">
                <wp:simplePos x="0" y="0"/>
                <wp:positionH relativeFrom="column">
                  <wp:posOffset>1320800</wp:posOffset>
                </wp:positionH>
                <wp:positionV relativeFrom="paragraph">
                  <wp:posOffset>-12700</wp:posOffset>
                </wp:positionV>
                <wp:extent cx="1003300" cy="609600"/>
                <wp:effectExtent l="0" t="0" r="0" b="0"/>
                <wp:wrapNone/>
                <wp:docPr id="8267" name="Rectangle 8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8FEB13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7" style="position:absolute;margin-left:104pt;margin-top:-1pt;width:79pt;height:48pt;z-index:259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MTStLsBAABMAwAADgAAAAAAAAAAAAAAAAAuAgAAZHJz&#10;L2Uyb0RvYy54bWxQSwECLQAUAAYACAAAACEAe5uvld0AAAAJAQAADwAAAAAAAAAAAAAAAAAVBAAA&#10;ZHJzL2Rvd25yZXYueG1sUEsFBgAAAAAEAAQA8wAAAB8FAAAAAA==&#10;" w14:anchorId="3808FE68">
                <v:textbox inset="2.16pt,1.44pt,0,1.44pt">
                  <w:txbxContent>
                    <w:p w:rsidR="00E31C76" w:rsidP="00E31C76" w:rsidRDefault="00E31C76" w14:paraId="48FEB13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2848" behindDoc="0" locked="0" layoutInCell="1" allowOverlap="1" wp14:editId="59E3D443" wp14:anchorId="4DFC0F4D">
                <wp:simplePos x="0" y="0"/>
                <wp:positionH relativeFrom="column">
                  <wp:posOffset>1320800</wp:posOffset>
                </wp:positionH>
                <wp:positionV relativeFrom="paragraph">
                  <wp:posOffset>-12700</wp:posOffset>
                </wp:positionV>
                <wp:extent cx="1003300" cy="609600"/>
                <wp:effectExtent l="0" t="0" r="0" b="0"/>
                <wp:wrapNone/>
                <wp:docPr id="8268" name="Rectangle 8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249584A"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8" style="position:absolute;margin-left:104pt;margin-top:-1pt;width:79pt;height:48pt;z-index:259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Cug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s8FZee5wSj9Q&#10;N+4Hq8g5Oxop1TLfRa8pph7LnuIjXKKE7kJ+1uCWL9Iic9H4dNVYzZkITHY3XVvjJAQefew2HfrY&#10;pXotjpDyFxUcWRxGAaEUZfnxW8rnqy9XsG4Bc35+8fK8nwuZdXe7ecG6D/KEHHFJ8wMabcPEqLAm&#10;UjLh4BlNvw4cFCX2q0dlm0+3Nw1uSgnWbdOiKlACRL1/m+VejAF3SWSg5BDBDCMCLhoVXDiywuyy&#10;XstOvI0L+tef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vBO+CugEAAEwDAAAOAAAAAAAAAAAAAAAAAC4CAABkcnMv&#10;ZTJvRG9jLnhtbFBLAQItABQABgAIAAAAIQB7m6+V3QAAAAkBAAAPAAAAAAAAAAAAAAAAABQEAABk&#10;cnMvZG93bnJldi54bWxQSwUGAAAAAAQABADzAAAAHgUAAAAA&#10;" w14:anchorId="4DFC0F4D">
                <v:textbox inset="2.16pt,1.44pt,0,1.44pt">
                  <w:txbxContent>
                    <w:p w:rsidR="00E31C76" w:rsidP="00E31C76" w:rsidRDefault="00E31C76" w14:paraId="2249584A"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3872" behindDoc="0" locked="0" layoutInCell="1" allowOverlap="1" wp14:editId="4F25B5E7" wp14:anchorId="1452FFA2">
                <wp:simplePos x="0" y="0"/>
                <wp:positionH relativeFrom="column">
                  <wp:posOffset>1320800</wp:posOffset>
                </wp:positionH>
                <wp:positionV relativeFrom="paragraph">
                  <wp:posOffset>-12700</wp:posOffset>
                </wp:positionV>
                <wp:extent cx="1003300" cy="609600"/>
                <wp:effectExtent l="0" t="0" r="0" b="0"/>
                <wp:wrapNone/>
                <wp:docPr id="8269" name="Rectangle 82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52F0AC0"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9" style="position:absolute;margin-left:104pt;margin-top:-1pt;width:79pt;height:48pt;z-index:259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tpuwEAAEwDAAAOAAAAZHJzL2Uyb0RvYy54bWysU9tu2zAMfR+wfxD0vthxu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bbPpKHHc4pS+&#10;o27cDZMi5+xopFR5vlmvOcQey57DE1yiiG4mv2iw+Yu0yFI0Pl01VksiApPdTdfWOAmBRx+7TYc+&#10;dqleiwPE9Fl5S7LDKCCUoiw/fo3pfPXlCtZlMOfns5eW/VLIrLvbuxesey9PyBGXND2i0ZOfGRWT&#10;CZTMOHhG468DB0XJ9MWhss3d7U2Dm1KCddu0uMFQAkS9f5vlTowed0kkoOQQwAwjAi4aFVw4ssLs&#10;sl55J97GBf3rT7D7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4AbabsBAABMAwAADgAAAAAAAAAAAAAAAAAuAgAAZHJz&#10;L2Uyb0RvYy54bWxQSwECLQAUAAYACAAAACEAe5uvld0AAAAJAQAADwAAAAAAAAAAAAAAAAAVBAAA&#10;ZHJzL2Rvd25yZXYueG1sUEsFBgAAAAAEAAQA8wAAAB8FAAAAAA==&#10;" w14:anchorId="1452FFA2">
                <v:textbox inset="2.16pt,1.44pt,0,1.44pt">
                  <w:txbxContent>
                    <w:p w:rsidR="00E31C76" w:rsidP="00E31C76" w:rsidRDefault="00E31C76" w14:paraId="352F0AC0"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4896" behindDoc="0" locked="0" layoutInCell="1" allowOverlap="1" wp14:editId="0F67C3F8" wp14:anchorId="74C046C4">
                <wp:simplePos x="0" y="0"/>
                <wp:positionH relativeFrom="column">
                  <wp:posOffset>1320800</wp:posOffset>
                </wp:positionH>
                <wp:positionV relativeFrom="paragraph">
                  <wp:posOffset>-12700</wp:posOffset>
                </wp:positionV>
                <wp:extent cx="1003300" cy="609600"/>
                <wp:effectExtent l="0" t="0" r="0" b="0"/>
                <wp:wrapNone/>
                <wp:docPr id="8270" name="Rectangle 8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5B7B75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0" style="position:absolute;margin-left:104pt;margin-top:-1pt;width:79pt;height:48pt;z-index:259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p2ugEAAEwDAAAOAAAAZHJzL2Uyb0RvYy54bWysU9tu2zAMfR+wfxD0vthxu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Ntc4sCee5wSj9R&#10;N+4Hq8gpOxop1TLfRa8pph7LnuIjnKOE7kJ+1uCWL9Iic9H4eNFYzZkITHZXXVvjQwKPPnc3HfrY&#10;pXotjpDyVxUcWRxGAaEUZfnhe8qnqy9XsG4Bc3p+8fK8mwuZdXfdvmDdBXlEjrik+QGNtmFiVFgT&#10;KZlw8Iym33sOihL7zaOyze31VYObUoJ127S4wVACRL17m+VejAF3SWSgZB/BDCMCLhoVXDiywuy8&#10;XstOvI0L+tef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sunp2ugEAAEwDAAAOAAAAAAAAAAAAAAAAAC4CAABkcnMv&#10;ZTJvRG9jLnhtbFBLAQItABQABgAIAAAAIQB7m6+V3QAAAAkBAAAPAAAAAAAAAAAAAAAAABQEAABk&#10;cnMvZG93bnJldi54bWxQSwUGAAAAAAQABADzAAAAHgUAAAAA&#10;" w14:anchorId="74C046C4">
                <v:textbox inset="2.16pt,1.44pt,0,1.44pt">
                  <w:txbxContent>
                    <w:p w:rsidR="00E31C76" w:rsidP="00E31C76" w:rsidRDefault="00E31C76" w14:paraId="15B7B75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5920" behindDoc="0" locked="0" layoutInCell="1" allowOverlap="1" wp14:editId="12ED5D2E" wp14:anchorId="1AD5B0D3">
                <wp:simplePos x="0" y="0"/>
                <wp:positionH relativeFrom="column">
                  <wp:posOffset>1320800</wp:posOffset>
                </wp:positionH>
                <wp:positionV relativeFrom="paragraph">
                  <wp:posOffset>-12700</wp:posOffset>
                </wp:positionV>
                <wp:extent cx="1003300" cy="609600"/>
                <wp:effectExtent l="0" t="0" r="0" b="0"/>
                <wp:wrapNone/>
                <wp:docPr id="8271" name="Rectangle 8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0BCFD19"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1" style="position:absolute;margin-left:104pt;margin-top:-1pt;width:79pt;height:48pt;z-index:259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6duwEAAEwDAAAOAAAAZHJzL2Uyb0RvYy54bWysU9tu2zAMfR/QfxD03vjSrr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hpU99WlFhmcEq/&#10;UTdmRy3IMTupYRBpvkmv2YcOy578I5yigG4iv0gw6Yu0yJI1Ppw1FkskHJPtVduUOAmOR1/bmxZ9&#10;7FK8FXsI8btwhiSnp4BQsrJs/zPE49XXK1iXwByfT15ctksmU7XX7SvWrRsOyBGXND6gkdrNPeVa&#10;eUpmHHxPw8uOgaBE/7CobH17fVXjpuSgauoGNxhygKi377PM8snhLvEIlOw8qHFCwFmjjAtHlpmd&#10;1ivtxPs4o3/7CTZ/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4D6OnbsBAABMAwAADgAAAAAAAAAAAAAAAAAuAgAAZHJz&#10;L2Uyb0RvYy54bWxQSwECLQAUAAYACAAAACEAe5uvld0AAAAJAQAADwAAAAAAAAAAAAAAAAAVBAAA&#10;ZHJzL2Rvd25yZXYueG1sUEsFBgAAAAAEAAQA8wAAAB8FAAAAAA==&#10;" w14:anchorId="1AD5B0D3">
                <v:textbox inset="2.16pt,1.44pt,0,1.44pt">
                  <w:txbxContent>
                    <w:p w:rsidR="00E31C76" w:rsidP="00E31C76" w:rsidRDefault="00E31C76" w14:paraId="20BCFD19"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6944" behindDoc="0" locked="0" layoutInCell="1" allowOverlap="1" wp14:editId="58DA2850" wp14:anchorId="371C6EF9">
                <wp:simplePos x="0" y="0"/>
                <wp:positionH relativeFrom="column">
                  <wp:posOffset>1320800</wp:posOffset>
                </wp:positionH>
                <wp:positionV relativeFrom="paragraph">
                  <wp:posOffset>-12700</wp:posOffset>
                </wp:positionV>
                <wp:extent cx="1003300" cy="609600"/>
                <wp:effectExtent l="0" t="0" r="0" b="0"/>
                <wp:wrapNone/>
                <wp:docPr id="8272" name="Rectangle 82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469129D" w14:textId="77777777">
                            <w:r>
                              <w:rPr>
                                <w:rFonts w:ascii="Geneva" w:hAnsi="Geneva" w:eastAsia="Geneva" w:cs="Geneva"/>
                                <w:color w:val="000000"/>
                                <w:sz w:val="20"/>
                                <w:szCs w:val="20"/>
                                <w:lang w:val="Portuguese"/>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2" style="position:absolute;margin-left:104pt;margin-top:-1pt;width:79pt;height:48pt;z-index:259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waSXObsBAABMAwAADgAAAAAAAAAAAAAAAAAuAgAAZHJz&#10;L2Uyb0RvYy54bWxQSwECLQAUAAYACAAAACEAe5uvld0AAAAJAQAADwAAAAAAAAAAAAAAAAAVBAAA&#10;ZHJzL2Rvd25yZXYueG1sUEsFBgAAAAAEAAQA8wAAAB8FAAAAAA==&#10;" w14:anchorId="371C6EF9">
                <v:textbox inset="2.16pt,1.44pt,0,1.44pt">
                  <w:txbxContent>
                    <w:p w:rsidR="00E31C76" w:rsidP="00E31C76" w:rsidRDefault="00E31C76" w14:paraId="6469129D" w14:textId="77777777">
                      <w:r>
                        <w:rPr>
                          <w:rFonts w:ascii="Geneva" w:hAnsi="Geneva" w:eastAsia="Geneva" w:cs="Geneva"/>
                          <w:color w:val="000000"/>
                          <w:sz w:val="20"/>
                          <w:szCs w:val="20"/>
                          <w:lang w:val="Portuguese"/>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7968" behindDoc="0" locked="0" layoutInCell="1" allowOverlap="1" wp14:editId="4F1246D9" wp14:anchorId="44496772">
                <wp:simplePos x="0" y="0"/>
                <wp:positionH relativeFrom="column">
                  <wp:posOffset>1320800</wp:posOffset>
                </wp:positionH>
                <wp:positionV relativeFrom="paragraph">
                  <wp:posOffset>-12700</wp:posOffset>
                </wp:positionV>
                <wp:extent cx="1003300" cy="609600"/>
                <wp:effectExtent l="0" t="0" r="0" b="0"/>
                <wp:wrapNone/>
                <wp:docPr id="8273" name="Rectangle 8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5431B7A"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3" style="position:absolute;margin-left:104pt;margin-top:-1pt;width:79pt;height:48pt;z-index:259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PSugEAAEwDAAAOAAAAZHJzL2Uyb0RvYy54bWysU9tu2zAMfR+wfxD0vthx1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zd2GEs8dTuk7&#10;6sb9YBU5Z0cjpVrmu+g1xdRj2XN8gkuU0F3Izxrc8kVaZC4an64aqzkTgclu07U1TkLg0U1326GP&#10;XarX4ggpf1bBkcVhFBBKUZYfv6Z8vvpyBesWMOfnFy/P+7mQWXc3V6z7IE/IEZc0P6LRNkyMCmsi&#10;JRMOntH068BBUWK/eFS2ufu4aXBTSrBumxY3GEqAqPdvs9yLMeAuiQyUHCKYYUTA5d2CC0dWmF3W&#10;a9mJt3FB//oT7H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NIGPSugEAAEwDAAAOAAAAAAAAAAAAAAAAAC4CAABkcnMv&#10;ZTJvRG9jLnhtbFBLAQItABQABgAIAAAAIQB7m6+V3QAAAAkBAAAPAAAAAAAAAAAAAAAAABQEAABk&#10;cnMvZG93bnJldi54bWxQSwUGAAAAAAQABADzAAAAHgUAAAAA&#10;" w14:anchorId="44496772">
                <v:textbox inset="2.16pt,1.44pt,0,1.44pt">
                  <w:txbxContent>
                    <w:p w:rsidR="00E31C76" w:rsidP="00E31C76" w:rsidRDefault="00E31C76" w14:paraId="35431B7A"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668992" behindDoc="0" locked="0" layoutInCell="1" allowOverlap="1" wp14:editId="0221453B" wp14:anchorId="0B34C2C9">
                <wp:simplePos x="0" y="0"/>
                <wp:positionH relativeFrom="column">
                  <wp:posOffset>1320800</wp:posOffset>
                </wp:positionH>
                <wp:positionV relativeFrom="paragraph">
                  <wp:posOffset>-12700</wp:posOffset>
                </wp:positionV>
                <wp:extent cx="1003300" cy="609600"/>
                <wp:effectExtent l="0" t="0" r="0" b="0"/>
                <wp:wrapNone/>
                <wp:docPr id="8274" name="Rectangle 8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64700FC"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4" style="position:absolute;margin-left:104pt;margin-top:-1pt;width:79pt;height:48pt;z-index:259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ObD96ugEAAEwDAAAOAAAAAAAAAAAAAAAAAC4CAABkcnMv&#10;ZTJvRG9jLnhtbFBLAQItABQABgAIAAAAIQB7m6+V3QAAAAkBAAAPAAAAAAAAAAAAAAAAABQEAABk&#10;cnMvZG93bnJldi54bWxQSwUGAAAAAAQABADzAAAAHgUAAAAA&#10;" w14:anchorId="0B34C2C9">
                <v:textbox inset="2.16pt,1.44pt,0,1.44pt">
                  <w:txbxContent>
                    <w:p w:rsidR="00E31C76" w:rsidP="00E31C76" w:rsidRDefault="00E31C76" w14:paraId="164700FC"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89824" behindDoc="0" locked="0" layoutInCell="1" allowOverlap="1" wp14:editId="5C864032" wp14:anchorId="5169A25A">
                <wp:simplePos x="0" y="0"/>
                <wp:positionH relativeFrom="column">
                  <wp:posOffset>1320800</wp:posOffset>
                </wp:positionH>
                <wp:positionV relativeFrom="paragraph">
                  <wp:posOffset>139700</wp:posOffset>
                </wp:positionV>
                <wp:extent cx="977900" cy="2057400"/>
                <wp:effectExtent l="0" t="0" r="0" b="0"/>
                <wp:wrapNone/>
                <wp:docPr id="8275" name="Rectangle 8275"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61E03D74"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5" style="position:absolute;margin-left:104pt;margin-top:11pt;width:77pt;height:162pt;z-index:2597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0vAEAAE0DAAAOAAAAZHJzL2Uyb0RvYy54bWysU8tu2zAQvBfoPxC813pEqR3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Y37fqWEsctduk7&#10;+sbdMClyro5GSpX7m/2aQ+zx2nN4gksWcZnFLxps/qIsshSPT1eP1ZKIwOJd03U1dkLgVlt33RoT&#10;hKlebweI6bPyluQFo4BcirX8+DWm89GXI3gvszm/n1dp2S9FTXN3e/NCdu/lCUXilKZHDHryM6Ni&#10;MoGSGTvPaPx14KAomb44tLZddzctjkpJmk27wRGGkiDt/dsqd2L0OEwiASWHAGYYkXAxqfDCnhVl&#10;l/nKQ/E2L+xf/4LdbwA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A6UP+0vAEAAE0DAAAOAAAAAAAAAAAAAAAAAC4CAABkcnMv&#10;ZTJvRG9jLnhtbFBLAQItABQABgAIAAAAIQCqKeCD2wAAAAoBAAAPAAAAAAAAAAAAAAAAABYEAABk&#10;cnMvZG93bnJldi54bWxQSwUGAAAAAAQABADzAAAAHgUAAAAA&#10;" w14:anchorId="5169A25A">
                <v:textbox inset="2.16pt,1.44pt,0,1.44pt">
                  <w:txbxContent>
                    <w:p w:rsidR="00E31C76" w:rsidP="00E31C76" w:rsidRDefault="00E31C76" w14:paraId="61E03D74"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0848" behindDoc="0" locked="0" layoutInCell="1" allowOverlap="1" wp14:editId="7B2BB8E2" wp14:anchorId="2559A56B">
                <wp:simplePos x="0" y="0"/>
                <wp:positionH relativeFrom="column">
                  <wp:posOffset>1320800</wp:posOffset>
                </wp:positionH>
                <wp:positionV relativeFrom="paragraph">
                  <wp:posOffset>139700</wp:posOffset>
                </wp:positionV>
                <wp:extent cx="1003300" cy="2057400"/>
                <wp:effectExtent l="0" t="0" r="0" b="0"/>
                <wp:wrapNone/>
                <wp:docPr id="8276" name="Rectangle 8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F9D8E17"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6" style="position:absolute;margin-left:104pt;margin-top:11pt;width:79pt;height:162pt;z-index:2597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MB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bZn1LieMWu/QT&#10;feNuMJKcq6Pue5n7m/2aQuzw2lN4hEsWcZnFzwps/qIsMhePT1eP5ZyIwOLmZtPW2AmBW029Wq0x&#10;QZjq9XaAmL5Kb0leMArIpVjLj99jOh99OYL3Mpvz+3mV5v1c1Cw3n1cvZPe+P6FInNL0gEEZPzEq&#10;jA6UTNh5RuPvAwdJifnm0NpmvbppcFRKsmybFkcYSoK092+r3InR4zCJBJQcAuhhRMLFpMILe1aU&#10;XeYrD8XbvLB//Qt2f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HpwMBvAEAAE0DAAAOAAAAAAAAAAAAAAAAAC4CAABkcnMv&#10;ZTJvRG9jLnhtbFBLAQItABQABgAIAAAAIQB7S47U2wAAAAoBAAAPAAAAAAAAAAAAAAAAABYEAABk&#10;cnMvZG93bnJldi54bWxQSwUGAAAAAAQABADzAAAAHgUAAAAA&#10;" w14:anchorId="2559A56B">
                <v:textbox inset="2.16pt,1.44pt,0,1.44pt">
                  <w:txbxContent>
                    <w:p w:rsidR="00E31C76" w:rsidP="00E31C76" w:rsidRDefault="00E31C76" w14:paraId="5F9D8E17"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1872" behindDoc="0" locked="0" layoutInCell="1" allowOverlap="1" wp14:editId="32DD0FEA" wp14:anchorId="5760AD16">
                <wp:simplePos x="0" y="0"/>
                <wp:positionH relativeFrom="column">
                  <wp:posOffset>1320800</wp:posOffset>
                </wp:positionH>
                <wp:positionV relativeFrom="paragraph">
                  <wp:posOffset>139700</wp:posOffset>
                </wp:positionV>
                <wp:extent cx="977900" cy="2057400"/>
                <wp:effectExtent l="0" t="0" r="0" b="0"/>
                <wp:wrapNone/>
                <wp:docPr id="8277" name="Rectangle 82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32C3DEF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7" style="position:absolute;margin-left:104pt;margin-top:11pt;width:77pt;height:162pt;z-index:2597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APh2RlvAEAAE0DAAAOAAAAAAAAAAAAAAAAAC4CAABkcnMv&#10;ZTJvRG9jLnhtbFBLAQItABQABgAIAAAAIQCqKeCD2wAAAAoBAAAPAAAAAAAAAAAAAAAAABYEAABk&#10;cnMvZG93bnJldi54bWxQSwUGAAAAAAQABADzAAAAHgUAAAAA&#10;" w14:anchorId="5760AD16">
                <v:textbox inset="2.16pt,1.44pt,0,1.44pt">
                  <w:txbxContent>
                    <w:p w:rsidR="00E31C76" w:rsidP="00E31C76" w:rsidRDefault="00E31C76" w14:paraId="32C3DEF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2896" behindDoc="0" locked="0" layoutInCell="1" allowOverlap="1" wp14:editId="6E1D322E" wp14:anchorId="65B86590">
                <wp:simplePos x="0" y="0"/>
                <wp:positionH relativeFrom="column">
                  <wp:posOffset>1320800</wp:posOffset>
                </wp:positionH>
                <wp:positionV relativeFrom="paragraph">
                  <wp:posOffset>139700</wp:posOffset>
                </wp:positionV>
                <wp:extent cx="977900" cy="2057400"/>
                <wp:effectExtent l="0" t="0" r="0" b="0"/>
                <wp:wrapNone/>
                <wp:docPr id="8278" name="Rectangle 82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0709079D"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8" style="position:absolute;margin-left:104pt;margin-top:11pt;width:77pt;height:162pt;z-index:259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N7EMxG7AQAATQMAAA4AAAAAAAAAAAAAAAAALgIAAGRycy9l&#10;Mm9Eb2MueG1sUEsBAi0AFAAGAAgAAAAhAKop4IPbAAAACgEAAA8AAAAAAAAAAAAAAAAAFQQAAGRy&#10;cy9kb3ducmV2LnhtbFBLBQYAAAAABAAEAPMAAAAdBQAAAAA=&#10;" w14:anchorId="65B86590">
                <v:textbox inset="2.16pt,1.44pt,0,1.44pt">
                  <w:txbxContent>
                    <w:p w:rsidR="00E31C76" w:rsidP="00E31C76" w:rsidRDefault="00E31C76" w14:paraId="0709079D"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3920" behindDoc="0" locked="0" layoutInCell="1" allowOverlap="1" wp14:editId="35A7DDB9" wp14:anchorId="711B0BFD">
                <wp:simplePos x="0" y="0"/>
                <wp:positionH relativeFrom="column">
                  <wp:posOffset>1320800</wp:posOffset>
                </wp:positionH>
                <wp:positionV relativeFrom="paragraph">
                  <wp:posOffset>139700</wp:posOffset>
                </wp:positionV>
                <wp:extent cx="1003300" cy="2057400"/>
                <wp:effectExtent l="0" t="0" r="0" b="0"/>
                <wp:wrapNone/>
                <wp:docPr id="8279" name="Rectangle 8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40B4096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9" style="position:absolute;margin-left:104pt;margin-top:11pt;width:79pt;height:162pt;z-index:2597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R1vAEAAE0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bNekOJ5w679At9&#10;4763ipyrg5FSzf2d/Rpj6vDaY3yAS5ZwOYufNLj5i7LIVDw+XT1WUyYCi5ubTVtjJwRuNfVqtcYE&#10;YaqX2xFS/qaCI/OCUUAuxVp+/JHy+ejzEbw3szm/P6/ytJ+KmuXm8/qZ7D7IE4rEKc33GLQNI6PC&#10;mkjJiJ1nNP05cFCU2O8erW3Wq5sGR6Uky7ZpcYShJEh7/7rKvRgCDpPIQMkhgukHJFxMKrywZ0XZ&#10;Zb7moXidF/Yvf8Hu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W5FR1vAEAAE0DAAAOAAAAAAAAAAAAAAAAAC4CAABkcnMv&#10;ZTJvRG9jLnhtbFBLAQItABQABgAIAAAAIQB7S47U2wAAAAoBAAAPAAAAAAAAAAAAAAAAABYEAABk&#10;cnMvZG93bnJldi54bWxQSwUGAAAAAAQABADzAAAAHgUAAAAA&#10;" w14:anchorId="711B0BFD">
                <v:textbox inset="2.16pt,1.44pt,0,1.44pt">
                  <w:txbxContent>
                    <w:p w:rsidR="00E31C76" w:rsidP="00E31C76" w:rsidRDefault="00E31C76" w14:paraId="40B4096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4944" behindDoc="0" locked="0" layoutInCell="1" allowOverlap="1" wp14:editId="719BFE21" wp14:anchorId="03F1E2F2">
                <wp:simplePos x="0" y="0"/>
                <wp:positionH relativeFrom="column">
                  <wp:posOffset>1320800</wp:posOffset>
                </wp:positionH>
                <wp:positionV relativeFrom="paragraph">
                  <wp:posOffset>139700</wp:posOffset>
                </wp:positionV>
                <wp:extent cx="977900" cy="2057400"/>
                <wp:effectExtent l="0" t="0" r="0" b="0"/>
                <wp:wrapNone/>
                <wp:docPr id="8280" name="Rectangle 8280"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45D4F28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0" style="position:absolute;margin-left:104pt;margin-top:11pt;width:77pt;height:162pt;z-index:2597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naeAeboBAABNAwAADgAAAAAAAAAAAAAAAAAuAgAAZHJzL2Uy&#10;b0RvYy54bWxQSwECLQAUAAYACAAAACEAqingg9sAAAAKAQAADwAAAAAAAAAAAAAAAAAUBAAAZHJz&#10;L2Rvd25yZXYueG1sUEsFBgAAAAAEAAQA8wAAABwFAAAAAA==&#10;" w14:anchorId="03F1E2F2">
                <v:textbox inset="2.16pt,1.44pt,0,1.44pt">
                  <w:txbxContent>
                    <w:p w:rsidR="00E31C76" w:rsidP="00E31C76" w:rsidRDefault="00E31C76" w14:paraId="45D4F28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5968" behindDoc="0" locked="0" layoutInCell="1" allowOverlap="1" wp14:editId="7B20BA90" wp14:anchorId="08713C3E">
                <wp:simplePos x="0" y="0"/>
                <wp:positionH relativeFrom="column">
                  <wp:posOffset>1333500</wp:posOffset>
                </wp:positionH>
                <wp:positionV relativeFrom="paragraph">
                  <wp:posOffset>139700</wp:posOffset>
                </wp:positionV>
                <wp:extent cx="977900" cy="2057400"/>
                <wp:effectExtent l="0" t="0" r="0" b="0"/>
                <wp:wrapNone/>
                <wp:docPr id="8281" name="Rectangle 8281"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6194D84B"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1" style="position:absolute;margin-left:105pt;margin-top:11pt;width:77pt;height:162pt;z-index:2597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DVovXXuwEAAE0DAAAOAAAAAAAAAAAAAAAAAC4CAABkcnMv&#10;ZTJvRG9jLnhtbFBLAQItABQABgAIAAAAIQBMIlYz3AAAAAoBAAAPAAAAAAAAAAAAAAAAABUEAABk&#10;cnMvZG93bnJldi54bWxQSwUGAAAAAAQABADzAAAAHgUAAAAA&#10;" w14:anchorId="08713C3E">
                <v:textbox inset="2.16pt,1.44pt,0,1.44pt">
                  <w:txbxContent>
                    <w:p w:rsidR="00E31C76" w:rsidP="00E31C76" w:rsidRDefault="00E31C76" w14:paraId="6194D84B"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6992" behindDoc="0" locked="0" layoutInCell="1" allowOverlap="1" wp14:editId="310BF166" wp14:anchorId="31A20E50">
                <wp:simplePos x="0" y="0"/>
                <wp:positionH relativeFrom="column">
                  <wp:posOffset>1320800</wp:posOffset>
                </wp:positionH>
                <wp:positionV relativeFrom="paragraph">
                  <wp:posOffset>139700</wp:posOffset>
                </wp:positionV>
                <wp:extent cx="1003300" cy="2057400"/>
                <wp:effectExtent l="0" t="0" r="0" b="0"/>
                <wp:wrapNone/>
                <wp:docPr id="8282" name="Rectangle 8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3BA80AF"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2" style="position:absolute;margin-left:104pt;margin-top:11pt;width:79pt;height:162pt;z-index:2597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QkugEAAE0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K67dUeJ5w679A19&#10;436wipyro5FSlf4Wv6aYerz2Gl/gkiVcFvGzBle+KIvM1ePT1WM1ZyKwuLndrFvshMCtrl2t7jFB&#10;mObtdoSUP6ngSFkwCsilWsuPX1I+H/19BO8VNuf3yyrP+7mqWW7uKm4p7oM8oUic0vyMQdswMSqs&#10;iZRM2HlG088DB0WJ/ezR2u5+dYtO5Jos0QAcYagJ0t6/r3IvxoDDJDJQcohghhEJV5MqL+xZVXaZ&#10;rzIU7/PK/u0v2P0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Q3kJLoBAABNAwAADgAAAAAAAAAAAAAAAAAuAgAAZHJzL2Uy&#10;b0RvYy54bWxQSwECLQAUAAYACAAAACEAe0uO1NsAAAAKAQAADwAAAAAAAAAAAAAAAAAUBAAAZHJz&#10;L2Rvd25yZXYueG1sUEsFBgAAAAAEAAQA8wAAABwFAAAAAA==&#10;" w14:anchorId="31A20E50">
                <v:textbox inset="2.16pt,1.44pt,0,1.44pt">
                  <w:txbxContent>
                    <w:p w:rsidR="00E31C76" w:rsidP="00E31C76" w:rsidRDefault="00E31C76" w14:paraId="33BA80AF"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8016" behindDoc="0" locked="0" layoutInCell="1" allowOverlap="1" wp14:editId="41F1EAAF" wp14:anchorId="3238A3D5">
                <wp:simplePos x="0" y="0"/>
                <wp:positionH relativeFrom="column">
                  <wp:posOffset>1320800</wp:posOffset>
                </wp:positionH>
                <wp:positionV relativeFrom="paragraph">
                  <wp:posOffset>139700</wp:posOffset>
                </wp:positionV>
                <wp:extent cx="977900" cy="2057400"/>
                <wp:effectExtent l="0" t="0" r="0" b="0"/>
                <wp:wrapNone/>
                <wp:docPr id="8283" name="Rectangle 828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13D5724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3" style="position:absolute;margin-left:104pt;margin-top:11pt;width:77pt;height:162pt;z-index:2597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DtLYNAuQEAAE0DAAAOAAAAAAAAAAAAAAAAAC4CAABkcnMvZTJv&#10;RG9jLnhtbFBLAQItABQABgAIAAAAIQCqKeCD2wAAAAoBAAAPAAAAAAAAAAAAAAAAABMEAABkcnMv&#10;ZG93bnJldi54bWxQSwUGAAAAAAQABADzAAAAGwUAAAAA&#10;" w14:anchorId="3238A3D5">
                <v:textbox inset="2.16pt,1.44pt,0,1.44pt">
                  <w:txbxContent>
                    <w:p w:rsidR="00E31C76" w:rsidP="00E31C76" w:rsidRDefault="00E31C76" w14:paraId="13D5724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799040" behindDoc="0" locked="0" layoutInCell="1" allowOverlap="1" wp14:editId="3D74226E" wp14:anchorId="78C52046">
                <wp:simplePos x="0" y="0"/>
                <wp:positionH relativeFrom="column">
                  <wp:posOffset>1320800</wp:posOffset>
                </wp:positionH>
                <wp:positionV relativeFrom="paragraph">
                  <wp:posOffset>139700</wp:posOffset>
                </wp:positionV>
                <wp:extent cx="977900" cy="2057400"/>
                <wp:effectExtent l="0" t="0" r="0" b="0"/>
                <wp:wrapNone/>
                <wp:docPr id="8284" name="Rectangle 828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05CD8AAA" w14:textId="77777777">
                            <w:r>
                              <w:rPr>
                                <w:rFonts w:ascii="Geneva" w:hAnsi="Geneva" w:eastAsia="Geneva" w:cs="Geneva"/>
                                <w:color w:val="000000"/>
                                <w:sz w:val="20"/>
                                <w:szCs w:val="20"/>
                                <w:lang w:val="Portuguese"/>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4" style="position:absolute;margin-left:104pt;margin-top:11pt;width:77pt;height:162pt;z-index:2597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c+Aq67oBAABNAwAADgAAAAAAAAAAAAAAAAAuAgAAZHJzL2Uy&#10;b0RvYy54bWxQSwECLQAUAAYACAAAACEAqingg9sAAAAKAQAADwAAAAAAAAAAAAAAAAAUBAAAZHJz&#10;L2Rvd25yZXYueG1sUEsFBgAAAAAEAAQA8wAAABwFAAAAAA==&#10;" w14:anchorId="78C52046">
                <v:textbox inset="2.16pt,1.44pt,0,1.44pt">
                  <w:txbxContent>
                    <w:p w:rsidR="00E31C76" w:rsidP="00E31C76" w:rsidRDefault="00E31C76" w14:paraId="05CD8AAA" w14:textId="77777777">
                      <w:r>
                        <w:rPr>
                          <w:rFonts w:ascii="Geneva" w:hAnsi="Geneva" w:eastAsia="Geneva" w:cs="Geneva"/>
                          <w:color w:val="000000"/>
                          <w:sz w:val="20"/>
                          <w:szCs w:val="20"/>
                          <w:lang w:val="Portuguese"/>
                        </w:rPr>
                        <w:t>DESCONHECIDO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0064" behindDoc="0" locked="0" layoutInCell="1" allowOverlap="1" wp14:editId="275BC3F2" wp14:anchorId="2B599953">
                <wp:simplePos x="0" y="0"/>
                <wp:positionH relativeFrom="column">
                  <wp:posOffset>1320800</wp:posOffset>
                </wp:positionH>
                <wp:positionV relativeFrom="paragraph">
                  <wp:posOffset>139700</wp:posOffset>
                </wp:positionV>
                <wp:extent cx="1003300" cy="2057400"/>
                <wp:effectExtent l="0" t="0" r="0" b="0"/>
                <wp:wrapNone/>
                <wp:docPr id="8285" name="Rectangle 8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7A02E8D" w14:textId="77777777">
                            <w:r>
                              <w:rPr>
                                <w:rFonts w:ascii="Geneva" w:hAnsi="Geneva" w:eastAsia="Geneva" w:cs="Geneva"/>
                                <w:color w:val="000000"/>
                                <w:sz w:val="20"/>
                                <w:szCs w:val="20"/>
                                <w:lang w:val="Portuguese"/>
                              </w:rPr>
                              <w:t xml:space="preserve">NÃO DESCONHECIDO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5" style="position:absolute;margin-left:104pt;margin-top:11pt;width:79pt;height:162pt;z-index:2598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vATY+7AQAATQMAAA4AAAAAAAAAAAAAAAAALgIAAGRycy9l&#10;Mm9Eb2MueG1sUEsBAi0AFAAGAAgAAAAhAHtLjtTbAAAACgEAAA8AAAAAAAAAAAAAAAAAFQQAAGRy&#10;cy9kb3ducmV2LnhtbFBLBQYAAAAABAAEAPMAAAAdBQAAAAA=&#10;" w14:anchorId="2B599953">
                <v:textbox inset="2.16pt,1.44pt,0,1.44pt">
                  <w:txbxContent>
                    <w:p w:rsidR="00E31C76" w:rsidP="00E31C76" w:rsidRDefault="00E31C76" w14:paraId="67A02E8D" w14:textId="77777777">
                      <w:r>
                        <w:rPr>
                          <w:rFonts w:ascii="Geneva" w:hAnsi="Geneva" w:eastAsia="Geneva" w:cs="Geneva"/>
                          <w:color w:val="000000"/>
                          <w:sz w:val="20"/>
                          <w:szCs w:val="20"/>
                          <w:lang w:val="Portuguese"/>
                        </w:rPr>
                        <w:t xml:space="preserve">NÃO DESCONHECIDO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1088" behindDoc="0" locked="0" layoutInCell="1" allowOverlap="1" wp14:editId="64CED5C6" wp14:anchorId="0678D6A3">
                <wp:simplePos x="0" y="0"/>
                <wp:positionH relativeFrom="column">
                  <wp:posOffset>1320800</wp:posOffset>
                </wp:positionH>
                <wp:positionV relativeFrom="paragraph">
                  <wp:posOffset>139700</wp:posOffset>
                </wp:positionV>
                <wp:extent cx="1003300" cy="2057400"/>
                <wp:effectExtent l="0" t="0" r="0" b="0"/>
                <wp:wrapNone/>
                <wp:docPr id="8286" name="Rectangle 8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4F2E6FF"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6" style="position:absolute;margin-left:104pt;margin-top:11pt;width:79pt;height:162pt;z-index:2598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YSo/C7AQAATQMAAA4AAAAAAAAAAAAAAAAALgIAAGRycy9l&#10;Mm9Eb2MueG1sUEsBAi0AFAAGAAgAAAAhAHtLjtTbAAAACgEAAA8AAAAAAAAAAAAAAAAAFQQAAGRy&#10;cy9kb3ducmV2LnhtbFBLBQYAAAAABAAEAPMAAAAdBQAAAAA=&#10;" w14:anchorId="0678D6A3">
                <v:textbox inset="2.16pt,1.44pt,0,1.44pt">
                  <w:txbxContent>
                    <w:p w:rsidR="00E31C76" w:rsidP="00E31C76" w:rsidRDefault="00E31C76" w14:paraId="74F2E6FF"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2112" behindDoc="0" locked="0" layoutInCell="1" allowOverlap="1" wp14:editId="0EFDD9DC" wp14:anchorId="6DEBED5C">
                <wp:simplePos x="0" y="0"/>
                <wp:positionH relativeFrom="column">
                  <wp:posOffset>1320800</wp:posOffset>
                </wp:positionH>
                <wp:positionV relativeFrom="paragraph">
                  <wp:posOffset>139700</wp:posOffset>
                </wp:positionV>
                <wp:extent cx="1003300" cy="2057400"/>
                <wp:effectExtent l="0" t="0" r="0" b="0"/>
                <wp:wrapNone/>
                <wp:docPr id="8287" name="Rectangle 82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46A9F3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7" style="position:absolute;margin-left:104pt;margin-top:11pt;width:79pt;height:162pt;z-index:2598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ZeuwEAAE0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K6a1ZISzx126Rf6&#10;xn1nFTlVeyOlmvo7+TXE1OK15/gE5yzhchI/anDTF2WRsXh8vHisxkwEFtdX61WNnRC41dSLxRIT&#10;hKnebkdI+YcKjkwLRgG5FGv54SHl09HXI3hvYnN6f1rlcTcWNfP1zfUr2V2QRxSJU5ofMWgbBkaF&#10;NZGSATvPaPqz56AosfcerW2Wi6sGR6UkczQARxhKgrR376vciz7gMIkMlOwjmK5HwsWkwgt7VpSd&#10;52saivd5Yf/2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4X1l67AQAATQMAAA4AAAAAAAAAAAAAAAAALgIAAGRycy9l&#10;Mm9Eb2MueG1sUEsBAi0AFAAGAAgAAAAhAHtLjtTbAAAACgEAAA8AAAAAAAAAAAAAAAAAFQQAAGRy&#10;cy9kb3ducmV2LnhtbFBLBQYAAAAABAAEAPMAAAAdBQAAAAA=&#10;" w14:anchorId="6DEBED5C">
                <v:textbox inset="2.16pt,1.44pt,0,1.44pt">
                  <w:txbxContent>
                    <w:p w:rsidR="00E31C76" w:rsidP="00E31C76" w:rsidRDefault="00E31C76" w14:paraId="546A9F3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3136" behindDoc="0" locked="0" layoutInCell="1" allowOverlap="1" wp14:editId="5AB2F708" wp14:anchorId="3B9B9514">
                <wp:simplePos x="0" y="0"/>
                <wp:positionH relativeFrom="column">
                  <wp:posOffset>1320800</wp:posOffset>
                </wp:positionH>
                <wp:positionV relativeFrom="paragraph">
                  <wp:posOffset>139700</wp:posOffset>
                </wp:positionV>
                <wp:extent cx="1003300" cy="2057400"/>
                <wp:effectExtent l="0" t="0" r="0" b="0"/>
                <wp:wrapNone/>
                <wp:docPr id="8288" name="Rectangle 8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86FA16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8" style="position:absolute;margin-left:104pt;margin-top:11pt;width:79pt;height:162pt;z-index:2598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fVIEquQEAAE0DAAAOAAAAAAAAAAAAAAAAAC4CAABkcnMvZTJv&#10;RG9jLnhtbFBLAQItABQABgAIAAAAIQB7S47U2wAAAAoBAAAPAAAAAAAAAAAAAAAAABMEAABkcnMv&#10;ZG93bnJldi54bWxQSwUGAAAAAAQABADzAAAAGwUAAAAA&#10;" w14:anchorId="3B9B9514">
                <v:textbox inset="2.16pt,1.44pt,0,1.44pt">
                  <w:txbxContent>
                    <w:p w:rsidR="00E31C76" w:rsidP="00E31C76" w:rsidRDefault="00E31C76" w14:paraId="386FA16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4160" behindDoc="0" locked="0" layoutInCell="1" allowOverlap="1" wp14:editId="26DEE58F" wp14:anchorId="1EBBD4C9">
                <wp:simplePos x="0" y="0"/>
                <wp:positionH relativeFrom="column">
                  <wp:posOffset>1320800</wp:posOffset>
                </wp:positionH>
                <wp:positionV relativeFrom="paragraph">
                  <wp:posOffset>139700</wp:posOffset>
                </wp:positionV>
                <wp:extent cx="1003300" cy="2057400"/>
                <wp:effectExtent l="0" t="0" r="0" b="0"/>
                <wp:wrapNone/>
                <wp:docPr id="8289" name="Rectangle 8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9577D8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9" style="position:absolute;margin-left:104pt;margin-top:11pt;width:79pt;height:162pt;z-index:2598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SEuwEAAE0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6tmtabEc4dd+oO+&#10;cd9ZRU7V3kippv5Ofg0xtXjtKT7COUu4nMSPGtz0RVlkLB4fLx6rMROBxfXVelVjJwRuNfViscQE&#10;Yar32xFSvlfBkWnBKCCXYi0//Er5dPTtCN6b2Jzen1Z53I1FzXx9vXwjuwvyiCJxSvMDBm3DwKiw&#10;JlIyYOcZTa97DooS+9Ojtc1ycdXgqJRkjgbgCENJkPbuY5V70QccJpGBkn0E0/VIuJhUeGHPirLz&#10;fE1D8TEv7N//gu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dR9IS7AQAATQMAAA4AAAAAAAAAAAAAAAAALgIAAGRycy9l&#10;Mm9Eb2MueG1sUEsBAi0AFAAGAAgAAAAhAHtLjtTbAAAACgEAAA8AAAAAAAAAAAAAAAAAFQQAAGRy&#10;cy9kb3ducmV2LnhtbFBLBQYAAAAABAAEAPMAAAAdBQAAAAA=&#10;" w14:anchorId="1EBBD4C9">
                <v:textbox inset="2.16pt,1.44pt,0,1.44pt">
                  <w:txbxContent>
                    <w:p w:rsidR="00E31C76" w:rsidP="00E31C76" w:rsidRDefault="00E31C76" w14:paraId="59577D8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5184" behindDoc="0" locked="0" layoutInCell="1" allowOverlap="1" wp14:editId="7830DD9C" wp14:anchorId="50195DD0">
                <wp:simplePos x="0" y="0"/>
                <wp:positionH relativeFrom="column">
                  <wp:posOffset>1320800</wp:posOffset>
                </wp:positionH>
                <wp:positionV relativeFrom="paragraph">
                  <wp:posOffset>139700</wp:posOffset>
                </wp:positionV>
                <wp:extent cx="1003300" cy="2057400"/>
                <wp:effectExtent l="0" t="0" r="0" b="0"/>
                <wp:wrapNone/>
                <wp:docPr id="8290" name="Rectangle 82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7AB260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0" style="position:absolute;margin-left:104pt;margin-top:11pt;width:79pt;height:162pt;z-index:259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OYuwEAAE0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Zo0GOW6xS7/Q&#10;N+76UZFTdTBSqtzf7NcUYofXnsMTnLOIyyx+1mDzF2WRuXh8vHis5kQEFtdX67bGhwRuNfVqdYMJ&#10;wlQftwPEdK+8JXnBKCCXYi0//IzpdPT9CN7LbE7v51Wad3NRs1xft+9kd14eUSROaXrEoEc/MSpG&#10;EyiZsPOMxtc9B0XJ+MOhtc3N6qrBUSnJsm1aHGEoCdLefa5yJwaPwyQSULIPYPoBCReTCi/sWVF2&#10;nq88FJ/zwv7jL9i+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eto5i7AQAATQMAAA4AAAAAAAAAAAAAAAAALgIAAGRycy9l&#10;Mm9Eb2MueG1sUEsBAi0AFAAGAAgAAAAhAHtLjtTbAAAACgEAAA8AAAAAAAAAAAAAAAAAFQQAAGRy&#10;cy9kb3ducmV2LnhtbFBLBQYAAAAABAAEAPMAAAAdBQAAAAA=&#10;" w14:anchorId="50195DD0">
                <v:textbox inset="2.16pt,1.44pt,0,1.44pt">
                  <w:txbxContent>
                    <w:p w:rsidR="00E31C76" w:rsidP="00E31C76" w:rsidRDefault="00E31C76" w14:paraId="07AB260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6208" behindDoc="0" locked="0" layoutInCell="1" allowOverlap="1" wp14:editId="30379EA0" wp14:anchorId="05B29CD7">
                <wp:simplePos x="0" y="0"/>
                <wp:positionH relativeFrom="column">
                  <wp:posOffset>1320800</wp:posOffset>
                </wp:positionH>
                <wp:positionV relativeFrom="paragraph">
                  <wp:posOffset>139700</wp:posOffset>
                </wp:positionV>
                <wp:extent cx="1003300" cy="2057400"/>
                <wp:effectExtent l="0" t="0" r="0" b="0"/>
                <wp:wrapNone/>
                <wp:docPr id="8291" name="Rectangle 8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46F7ECC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1" style="position:absolute;margin-left:104pt;margin-top:11pt;width:79pt;height:162pt;z-index:2598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o1ja7AQAATQMAAA4AAAAAAAAAAAAAAAAALgIAAGRycy9l&#10;Mm9Eb2MueG1sUEsBAi0AFAAGAAgAAAAhAHtLjtTbAAAACgEAAA8AAAAAAAAAAAAAAAAAFQQAAGRy&#10;cy9kb3ducmV2LnhtbFBLBQYAAAAABAAEAPMAAAAdBQAAAAA=&#10;" w14:anchorId="05B29CD7">
                <v:textbox inset="2.16pt,1.44pt,0,1.44pt">
                  <w:txbxContent>
                    <w:p w:rsidR="00E31C76" w:rsidP="00E31C76" w:rsidRDefault="00E31C76" w14:paraId="46F7ECC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7232" behindDoc="0" locked="0" layoutInCell="1" allowOverlap="1" wp14:editId="3B697396" wp14:anchorId="60CD34A4">
                <wp:simplePos x="0" y="0"/>
                <wp:positionH relativeFrom="column">
                  <wp:posOffset>1320800</wp:posOffset>
                </wp:positionH>
                <wp:positionV relativeFrom="paragraph">
                  <wp:posOffset>139700</wp:posOffset>
                </wp:positionV>
                <wp:extent cx="1003300" cy="2057400"/>
                <wp:effectExtent l="0" t="0" r="0" b="0"/>
                <wp:wrapNone/>
                <wp:docPr id="8292" name="Rectangle 82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43AEB09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2" style="position:absolute;margin-left:104pt;margin-top:11pt;width:79pt;height:162pt;z-index:259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KxTVy7AQAATQMAAA4AAAAAAAAAAAAAAAAALgIAAGRycy9l&#10;Mm9Eb2MueG1sUEsBAi0AFAAGAAgAAAAhAHtLjtTbAAAACgEAAA8AAAAAAAAAAAAAAAAAFQQAAGRy&#10;cy9kb3ducmV2LnhtbFBLBQYAAAAABAAEAPMAAAAdBQAAAAA=&#10;" w14:anchorId="60CD34A4">
                <v:textbox inset="2.16pt,1.44pt,0,1.44pt">
                  <w:txbxContent>
                    <w:p w:rsidR="00E31C76" w:rsidP="00E31C76" w:rsidRDefault="00E31C76" w14:paraId="43AEB09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8256" behindDoc="0" locked="0" layoutInCell="1" allowOverlap="1" wp14:editId="7FE31706" wp14:anchorId="57840C92">
                <wp:simplePos x="0" y="0"/>
                <wp:positionH relativeFrom="column">
                  <wp:posOffset>1320800</wp:posOffset>
                </wp:positionH>
                <wp:positionV relativeFrom="paragraph">
                  <wp:posOffset>139700</wp:posOffset>
                </wp:positionV>
                <wp:extent cx="1003300" cy="2057400"/>
                <wp:effectExtent l="0" t="0" r="0" b="0"/>
                <wp:wrapNone/>
                <wp:docPr id="8293" name="Rectangle 82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12930E6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3" style="position:absolute;margin-left:104pt;margin-top:11pt;width:79pt;height:162pt;z-index:259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jyuwEAAE0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bbZruixHGLXfqB&#10;vnHXj4pcqoORUuX+Zr+mEDu89hye4JpFXGbxswabvyiLzMXj881jNScisLhdbdsaOyFwq6nX6w0m&#10;CFO93g4Q0xflLckLRgG5FGv56VtMl6N/juC9zObyfl6l+TAXNcvt5kb24OUZReKUpkcMevQTo2I0&#10;gZIJO89o/HXkoCgZvzq0ttmsVw2OSkmWbdPiCENJkPbhbZU7MXgcJpGAkmMA0w9IuLxbeGHPirLr&#10;fOWheJsX9q9/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q0OPK7AQAATQMAAA4AAAAAAAAAAAAAAAAALgIAAGRycy9l&#10;Mm9Eb2MueG1sUEsBAi0AFAAGAAgAAAAhAHtLjtTbAAAACgEAAA8AAAAAAAAAAAAAAAAAFQQAAGRy&#10;cy9kb3ducmV2LnhtbFBLBQYAAAAABAAEAPMAAAAdBQAAAAA=&#10;" w14:anchorId="57840C92">
                <v:textbox inset="2.16pt,1.44pt,0,1.44pt">
                  <w:txbxContent>
                    <w:p w:rsidR="00E31C76" w:rsidP="00E31C76" w:rsidRDefault="00E31C76" w14:paraId="12930E6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09280" behindDoc="0" locked="0" layoutInCell="1" allowOverlap="1" wp14:editId="3A717451" wp14:anchorId="45F74727">
                <wp:simplePos x="0" y="0"/>
                <wp:positionH relativeFrom="column">
                  <wp:posOffset>1320800</wp:posOffset>
                </wp:positionH>
                <wp:positionV relativeFrom="paragraph">
                  <wp:posOffset>139700</wp:posOffset>
                </wp:positionV>
                <wp:extent cx="1003300" cy="2057400"/>
                <wp:effectExtent l="0" t="0" r="0" b="0"/>
                <wp:wrapNone/>
                <wp:docPr id="8294" name="Rectangle 8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1109BC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4" style="position:absolute;margin-left:104pt;margin-top:11pt;width:79pt;height:162pt;z-index:259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FZuw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2bzYoSzx126Qf6&#10;xn1vFTlXByOlmvs7+zXG1OG1l/gMlyzhchY/aXDzF2WRqXh8unqspkwEFjc3m7bGTgjcaurVao0J&#10;wlTvtyOk/E0FR+YFo4BcirX8+JDy+ejbEbw3szm/P6/ytJ+KmuVm3byR3Qd5QpE4pfkJg7ZhZFRY&#10;EykZsfOMpt8HDooS+92jtc16ddPgqJRk2TYt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R5kVm7AQAATQMAAA4AAAAAAAAAAAAAAAAALgIAAGRycy9l&#10;Mm9Eb2MueG1sUEsBAi0AFAAGAAgAAAAhAHtLjtTbAAAACgEAAA8AAAAAAAAAAAAAAAAAFQQAAGRy&#10;cy9kb3ducmV2LnhtbFBLBQYAAAAABAAEAPMAAAAdBQAAAAA=&#10;" w14:anchorId="45F74727">
                <v:textbox inset="2.16pt,1.44pt,0,1.44pt">
                  <w:txbxContent>
                    <w:p w:rsidR="00E31C76" w:rsidP="00E31C76" w:rsidRDefault="00E31C76" w14:paraId="61109BC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0304" behindDoc="0" locked="0" layoutInCell="1" allowOverlap="1" wp14:editId="58D03220" wp14:anchorId="2D881667">
                <wp:simplePos x="0" y="0"/>
                <wp:positionH relativeFrom="column">
                  <wp:posOffset>1320800</wp:posOffset>
                </wp:positionH>
                <wp:positionV relativeFrom="paragraph">
                  <wp:posOffset>139700</wp:posOffset>
                </wp:positionV>
                <wp:extent cx="1003300" cy="2057400"/>
                <wp:effectExtent l="0" t="0" r="0" b="0"/>
                <wp:wrapNone/>
                <wp:docPr id="8295" name="Rectangle 8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5F34D0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5" style="position:absolute;margin-left:104pt;margin-top:11pt;width:79pt;height:162pt;z-index:2598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T3vAEAAE0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ltm+1HShy32KUf&#10;6Bt3/ajIpToYKVXub/ZrCrHDa0/hEa5ZxGUWP2uw+YuyyFw8Pt88VnMiAovb1batsRMCt5p6vd5g&#10;gjDV6+0AMX1R3pK8YBSQS7GWn77FdDn6cgTvZTaX9/MqzYe5qFluN6sXsgcvzygSpzQ9YNCjnxgV&#10;owmUTNh5RuOvIwdFyfjVobXNZr1qcFRKsmybFkcYSoK0D2+r3InB4zCJBJQcA5h+QMLFpMILe1aU&#10;XecrD8XbvLB//Qv2vwE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cfOT3vAEAAE0DAAAOAAAAAAAAAAAAAAAAAC4CAABkcnMv&#10;ZTJvRG9jLnhtbFBLAQItABQABgAIAAAAIQB7S47U2wAAAAoBAAAPAAAAAAAAAAAAAAAAABYEAABk&#10;cnMvZG93bnJldi54bWxQSwUGAAAAAAQABADzAAAAHgUAAAAA&#10;" w14:anchorId="2D881667">
                <v:textbox inset="2.16pt,1.44pt,0,1.44pt">
                  <w:txbxContent>
                    <w:p w:rsidR="00E31C76" w:rsidP="00E31C76" w:rsidRDefault="00E31C76" w14:paraId="75F34D0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1328" behindDoc="0" locked="0" layoutInCell="1" allowOverlap="1" wp14:editId="50A59487" wp14:anchorId="461FE51E">
                <wp:simplePos x="0" y="0"/>
                <wp:positionH relativeFrom="column">
                  <wp:posOffset>1320800</wp:posOffset>
                </wp:positionH>
                <wp:positionV relativeFrom="paragraph">
                  <wp:posOffset>139700</wp:posOffset>
                </wp:positionV>
                <wp:extent cx="1003300" cy="2057400"/>
                <wp:effectExtent l="0" t="0" r="0" b="0"/>
                <wp:wrapNone/>
                <wp:docPr id="8296" name="Rectangle 82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B584C93"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6" style="position:absolute;margin-left:104pt;margin-top:11pt;width:79pt;height:162pt;z-index:2598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qIuw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tmc0uJ5w679BN9&#10;4763ipyrg5FSzf2d/Rpj6vDac3yCS5ZwOYufNLj5i7LIVDw+XT1WUyYCi5ubTVtjJwRuNfVqtcYE&#10;Yaq32xFS/qqCI/OCUUAuxVp+/J7y+ejrEbw3szm/P6/ytJ+KmuVmvXoluw/yhCJxSvMjBm3DyKiw&#10;JlIyYucZTb8PHBQl9ptHa5v16qbBUSnJsm1aHGEoCdLev69yL4aAwyQyUHKIYPoBCReTCi/sWVF2&#10;ma95KN7nhf3bX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GuCoi7AQAATQMAAA4AAAAAAAAAAAAAAAAALgIAAGRycy9l&#10;Mm9Eb2MueG1sUEsBAi0AFAAGAAgAAAAhAHtLjtTbAAAACgEAAA8AAAAAAAAAAAAAAAAAFQQAAGRy&#10;cy9kb3ducmV2LnhtbFBLBQYAAAAABAAEAPMAAAAdBQAAAAA=&#10;" w14:anchorId="461FE51E">
                <v:textbox inset="2.16pt,1.44pt,0,1.44pt">
                  <w:txbxContent>
                    <w:p w:rsidR="00E31C76" w:rsidP="00E31C76" w:rsidRDefault="00E31C76" w14:paraId="3B584C93"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2352" behindDoc="0" locked="0" layoutInCell="1" allowOverlap="1" wp14:editId="5B1CCB86" wp14:anchorId="7B3FD6B5">
                <wp:simplePos x="0" y="0"/>
                <wp:positionH relativeFrom="column">
                  <wp:posOffset>1320800</wp:posOffset>
                </wp:positionH>
                <wp:positionV relativeFrom="paragraph">
                  <wp:posOffset>139700</wp:posOffset>
                </wp:positionV>
                <wp:extent cx="1003300" cy="2057400"/>
                <wp:effectExtent l="0" t="0" r="0" b="0"/>
                <wp:wrapNone/>
                <wp:docPr id="8297" name="Rectangle 8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207DA65D"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7" style="position:absolute;margin-left:104pt;margin-top:11pt;width:79pt;height:162pt;z-index:259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8mvAEAAE0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bNZk2J5w679At9&#10;4763ipyrg5FSzf2d/Rpj6vDaY3yAS5ZwOYufNLj5i7LIVDw+XT1WUyYCi5ubTVtjJwRuNfVqtcYE&#10;YaqX2xFS/qaCI/OCUUAuxVp+/JHy+ejzEbw3szm/P6/ytJ+KmuVm/fmZ7D7IE4rEKc33GLQNI6PC&#10;mkjJiJ1nNP05cFCU2O8erW3Wq5sGR6Uky7ZpcYShJEh7/7rKvRgCDpPIQMkhgukHJFxMKrywZ0XZ&#10;Zb7moXidF/Yvf8Hu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pq38mvAEAAE0DAAAOAAAAAAAAAAAAAAAAAC4CAABkcnMv&#10;ZTJvRG9jLnhtbFBLAQItABQABgAIAAAAIQB7S47U2wAAAAoBAAAPAAAAAAAAAAAAAAAAABYEAABk&#10;cnMvZG93bnJldi54bWxQSwUGAAAAAAQABADzAAAAHgUAAAAA&#10;" w14:anchorId="7B3FD6B5">
                <v:textbox inset="2.16pt,1.44pt,0,1.44pt">
                  <w:txbxContent>
                    <w:p w:rsidR="00E31C76" w:rsidP="00E31C76" w:rsidRDefault="00E31C76" w14:paraId="207DA65D"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3376" behindDoc="0" locked="0" layoutInCell="1" allowOverlap="1" wp14:editId="1A80D202" wp14:anchorId="7AB8B190">
                <wp:simplePos x="0" y="0"/>
                <wp:positionH relativeFrom="column">
                  <wp:posOffset>1320800</wp:posOffset>
                </wp:positionH>
                <wp:positionV relativeFrom="paragraph">
                  <wp:posOffset>139700</wp:posOffset>
                </wp:positionV>
                <wp:extent cx="1003300" cy="2057400"/>
                <wp:effectExtent l="0" t="0" r="0" b="0"/>
                <wp:wrapNone/>
                <wp:docPr id="8298" name="Rectangle 8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7E94BF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8" style="position:absolute;margin-left:104pt;margin-top:11pt;width:79pt;height:162pt;z-index:2598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hSuw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tmg73y3GGXfqJv&#10;3PdWkXN1MFKqub+zX2NMHV57jk9wyRIuZ/GTBjd/URaZisenq8dqykRgcXOzaWvshMCtpl6t1pgg&#10;TPV2O0LKX1VwZF4wCsilWMuP31M+H309gvdmNuf351We9lNRs9ysb1/J7oM8oUic0vyIQdswMiqs&#10;iZSM2HlG0+8DB0WJ/ebR2ma9umlwVEqybJsWbYGSIO39+yr3Ygg4TCIDJYcIph+QcDGp8MKeFWWX&#10;+ZqH4n1e2L/9Bb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joKFK7AQAATQMAAA4AAAAAAAAAAAAAAAAALgIAAGRycy9l&#10;Mm9Eb2MueG1sUEsBAi0AFAAGAAgAAAAhAHtLjtTbAAAACgEAAA8AAAAAAAAAAAAAAAAAFQQAAGRy&#10;cy9kb3ducmV2LnhtbFBLBQYAAAAABAAEAPMAAAAdBQAAAAA=&#10;" w14:anchorId="7AB8B190">
                <v:textbox inset="2.16pt,1.44pt,0,1.44pt">
                  <w:txbxContent>
                    <w:p w:rsidR="00E31C76" w:rsidP="00E31C76" w:rsidRDefault="00E31C76" w14:paraId="07E94BF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4400" behindDoc="0" locked="0" layoutInCell="1" allowOverlap="1" wp14:editId="76107225" wp14:anchorId="5B055165">
                <wp:simplePos x="0" y="0"/>
                <wp:positionH relativeFrom="column">
                  <wp:posOffset>1320800</wp:posOffset>
                </wp:positionH>
                <wp:positionV relativeFrom="paragraph">
                  <wp:posOffset>139700</wp:posOffset>
                </wp:positionV>
                <wp:extent cx="1003300" cy="2057400"/>
                <wp:effectExtent l="0" t="0" r="0" b="0"/>
                <wp:wrapNone/>
                <wp:docPr id="8299" name="Rectangle 82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9FB153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9" style="position:absolute;margin-left:104pt;margin-top:11pt;width:79pt;height:162pt;z-index:259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DtXfy7AQAATQMAAA4AAAAAAAAAAAAAAAAALgIAAGRycy9l&#10;Mm9Eb2MueG1sUEsBAi0AFAAGAAgAAAAhAHtLjtTbAAAACgEAAA8AAAAAAAAAAAAAAAAAFQQAAGRy&#10;cy9kb3ducmV2LnhtbFBLBQYAAAAABAAEAPMAAAAdBQAAAAA=&#10;" w14:anchorId="5B055165">
                <v:textbox inset="2.16pt,1.44pt,0,1.44pt">
                  <w:txbxContent>
                    <w:p w:rsidR="00E31C76" w:rsidP="00E31C76" w:rsidRDefault="00E31C76" w14:paraId="69FB153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5424" behindDoc="0" locked="0" layoutInCell="1" allowOverlap="1" wp14:editId="14BA6229" wp14:anchorId="6FF7E934">
                <wp:simplePos x="0" y="0"/>
                <wp:positionH relativeFrom="column">
                  <wp:posOffset>1320800</wp:posOffset>
                </wp:positionH>
                <wp:positionV relativeFrom="paragraph">
                  <wp:posOffset>139700</wp:posOffset>
                </wp:positionV>
                <wp:extent cx="1003300" cy="2057400"/>
                <wp:effectExtent l="0" t="0" r="0" b="0"/>
                <wp:wrapNone/>
                <wp:docPr id="8300" name="Rectangle 8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F69812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0" style="position:absolute;margin-left:104pt;margin-top:11pt;width:79pt;height:162pt;z-index:2598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fa4RLoBAABNAwAADgAAAAAAAAAAAAAAAAAuAgAAZHJzL2Uy&#10;b0RvYy54bWxQSwECLQAUAAYACAAAACEAe0uO1NsAAAAKAQAADwAAAAAAAAAAAAAAAAAUBAAAZHJz&#10;L2Rvd25yZXYueG1sUEsFBgAAAAAEAAQA8wAAABwFAAAAAA==&#10;" w14:anchorId="6FF7E934">
                <v:textbox inset="2.16pt,1.44pt,0,1.44pt">
                  <w:txbxContent>
                    <w:p w:rsidR="00E31C76" w:rsidP="00E31C76" w:rsidRDefault="00E31C76" w14:paraId="7F69812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6448" behindDoc="0" locked="0" layoutInCell="1" allowOverlap="1" wp14:editId="3BBA37ED" wp14:anchorId="4D547285">
                <wp:simplePos x="0" y="0"/>
                <wp:positionH relativeFrom="column">
                  <wp:posOffset>1320800</wp:posOffset>
                </wp:positionH>
                <wp:positionV relativeFrom="paragraph">
                  <wp:posOffset>139700</wp:posOffset>
                </wp:positionV>
                <wp:extent cx="1003300" cy="2057400"/>
                <wp:effectExtent l="0" t="0" r="0" b="0"/>
                <wp:wrapNone/>
                <wp:docPr id="8301" name="Rectangle 8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12AE1BD3"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1" style="position:absolute;margin-left:104pt;margin-top:11pt;width:79pt;height:162pt;z-index:259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d883qvAEAAE0DAAAOAAAAAAAAAAAAAAAAAC4CAABkcnMv&#10;ZTJvRG9jLnhtbFBLAQItABQABgAIAAAAIQB7S47U2wAAAAoBAAAPAAAAAAAAAAAAAAAAABYEAABk&#10;cnMvZG93bnJldi54bWxQSwUGAAAAAAQABADzAAAAHgUAAAAA&#10;" w14:anchorId="4D547285">
                <v:textbox inset="2.16pt,1.44pt,0,1.44pt">
                  <w:txbxContent>
                    <w:p w:rsidR="00E31C76" w:rsidP="00E31C76" w:rsidRDefault="00E31C76" w14:paraId="12AE1BD3"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7472" behindDoc="0" locked="0" layoutInCell="1" allowOverlap="1" wp14:editId="11134FDD" wp14:anchorId="7200503E">
                <wp:simplePos x="0" y="0"/>
                <wp:positionH relativeFrom="column">
                  <wp:posOffset>1320800</wp:posOffset>
                </wp:positionH>
                <wp:positionV relativeFrom="paragraph">
                  <wp:posOffset>139700</wp:posOffset>
                </wp:positionV>
                <wp:extent cx="1003300" cy="2057400"/>
                <wp:effectExtent l="0" t="0" r="0" b="0"/>
                <wp:wrapNone/>
                <wp:docPr id="8302" name="Rectangle 83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8195F3C"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2" style="position:absolute;margin-left:104pt;margin-top:11pt;width:79pt;height:162pt;z-index:259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4hTs4boBAABNAwAADgAAAAAAAAAAAAAAAAAuAgAAZHJzL2Uy&#10;b0RvYy54bWxQSwECLQAUAAYACAAAACEAe0uO1NsAAAAKAQAADwAAAAAAAAAAAAAAAAAUBAAAZHJz&#10;L2Rvd25yZXYueG1sUEsFBgAAAAAEAAQA8wAAABwFAAAAAA==&#10;" w14:anchorId="7200503E">
                <v:textbox inset="2.16pt,1.44pt,0,1.44pt">
                  <w:txbxContent>
                    <w:p w:rsidR="00E31C76" w:rsidP="00E31C76" w:rsidRDefault="00E31C76" w14:paraId="68195F3C"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8496" behindDoc="0" locked="0" layoutInCell="1" allowOverlap="1" wp14:editId="64EBE082" wp14:anchorId="2CEB9625">
                <wp:simplePos x="0" y="0"/>
                <wp:positionH relativeFrom="column">
                  <wp:posOffset>1320800</wp:posOffset>
                </wp:positionH>
                <wp:positionV relativeFrom="paragraph">
                  <wp:posOffset>139700</wp:posOffset>
                </wp:positionV>
                <wp:extent cx="1003300" cy="2057400"/>
                <wp:effectExtent l="0" t="0" r="0" b="0"/>
                <wp:wrapNone/>
                <wp:docPr id="8303" name="Rectangle 8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CB01B7B"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3" style="position:absolute;margin-left:104pt;margin-top:11pt;width:79pt;height:162pt;z-index:259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hGZT7oBAABNAwAADgAAAAAAAAAAAAAAAAAuAgAAZHJzL2Uy&#10;b0RvYy54bWxQSwECLQAUAAYACAAAACEAe0uO1NsAAAAKAQAADwAAAAAAAAAAAAAAAAAUBAAAZHJz&#10;L2Rvd25yZXYueG1sUEsFBgAAAAAEAAQA8wAAABwFAAAAAA==&#10;" w14:anchorId="2CEB9625">
                <v:textbox inset="2.16pt,1.44pt,0,1.44pt">
                  <w:txbxContent>
                    <w:p w:rsidR="00E31C76" w:rsidP="00E31C76" w:rsidRDefault="00E31C76" w14:paraId="0CB01B7B"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19520" behindDoc="0" locked="0" layoutInCell="1" allowOverlap="1" wp14:editId="4460DA73" wp14:anchorId="4810B79D">
                <wp:simplePos x="0" y="0"/>
                <wp:positionH relativeFrom="column">
                  <wp:posOffset>1320800</wp:posOffset>
                </wp:positionH>
                <wp:positionV relativeFrom="paragraph">
                  <wp:posOffset>139700</wp:posOffset>
                </wp:positionV>
                <wp:extent cx="1003300" cy="2057400"/>
                <wp:effectExtent l="0" t="0" r="0" b="0"/>
                <wp:wrapNone/>
                <wp:docPr id="8304" name="Rectangle 8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177BC8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4" style="position:absolute;margin-left:104pt;margin-top:11pt;width:79pt;height:162pt;z-index:259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TcMOS7AQAATQMAAA4AAAAAAAAAAAAAAAAALgIAAGRycy9l&#10;Mm9Eb2MueG1sUEsBAi0AFAAGAAgAAAAhAHtLjtTbAAAACgEAAA8AAAAAAAAAAAAAAAAAFQQAAGRy&#10;cy9kb3ducmV2LnhtbFBLBQYAAAAABAAEAPMAAAAdBQAAAAA=&#10;" w14:anchorId="4810B79D">
                <v:textbox inset="2.16pt,1.44pt,0,1.44pt">
                  <w:txbxContent>
                    <w:p w:rsidR="00E31C76" w:rsidP="00E31C76" w:rsidRDefault="00E31C76" w14:paraId="3177BC8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0544" behindDoc="0" locked="0" layoutInCell="1" allowOverlap="1" wp14:editId="451BB3D4" wp14:anchorId="52A95481">
                <wp:simplePos x="0" y="0"/>
                <wp:positionH relativeFrom="column">
                  <wp:posOffset>1320800</wp:posOffset>
                </wp:positionH>
                <wp:positionV relativeFrom="paragraph">
                  <wp:posOffset>139700</wp:posOffset>
                </wp:positionV>
                <wp:extent cx="1003300" cy="2057400"/>
                <wp:effectExtent l="0" t="0" r="0" b="0"/>
                <wp:wrapNone/>
                <wp:docPr id="8305" name="Rectangle 83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E5E824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5" style="position:absolute;margin-left:104pt;margin-top:11pt;width:79pt;height:162pt;z-index:2598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VKuwEAAE0DAAAOAAAAZHJzL2Uyb0RvYy54bWysU8tu2zAQvBfoPxC815Jlt5E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ar+jMlnjvs0i/0&#10;jfveKnKuDkZKNfd39muMqcNrj/EBLlnC5Sx+0uDmL8oiU/H4dPVYTZkILG5Wm7bGTgjcaur1+gYT&#10;hKlebkdI+ZsKjswLRgG5FGv58UfK56PPR/DezOb8/rzK034qapabdvVMdh/kCUXilOZ7DNqGkVFh&#10;TaRkxM4zmv4cOChK7HeP1jY361WDo1KSZdu0OMJQEqS9f13lXgwBh0lkoOQQwfQDEi4mFV7Ys6Ls&#10;Ml/zULzOC/uXv2D3F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zZRUq7AQAATQMAAA4AAAAAAAAAAAAAAAAALgIAAGRycy9l&#10;Mm9Eb2MueG1sUEsBAi0AFAAGAAgAAAAhAHtLjtTbAAAACgEAAA8AAAAAAAAAAAAAAAAAFQQAAGRy&#10;cy9kb3ducmV2LnhtbFBLBQYAAAAABAAEAPMAAAAdBQAAAAA=&#10;" w14:anchorId="52A95481">
                <v:textbox inset="2.16pt,1.44pt,0,1.44pt">
                  <w:txbxContent>
                    <w:p w:rsidR="00E31C76" w:rsidP="00E31C76" w:rsidRDefault="00E31C76" w14:paraId="5E5E824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1568" behindDoc="0" locked="0" layoutInCell="1" allowOverlap="1" wp14:editId="59EEF490" wp14:anchorId="52CE931F">
                <wp:simplePos x="0" y="0"/>
                <wp:positionH relativeFrom="column">
                  <wp:posOffset>1320800</wp:posOffset>
                </wp:positionH>
                <wp:positionV relativeFrom="paragraph">
                  <wp:posOffset>139700</wp:posOffset>
                </wp:positionV>
                <wp:extent cx="1003300" cy="2057400"/>
                <wp:effectExtent l="0" t="0" r="0" b="0"/>
                <wp:wrapNone/>
                <wp:docPr id="8306" name="Rectangle 8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C2CE30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6" style="position:absolute;margin-left:104pt;margin-top:11pt;width:79pt;height:162pt;z-index:259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s1uwEAAE0DAAAOAAAAZHJzL2Uyb0RvYy54bWysU8tu2zAQvBfoPxC815JlI5EF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ttVfUOJ5w679BN9&#10;4763ipyrg5FSzf2d/Rpj6vDac3yCS5ZwOYufNLj5i7LIVDw+XT1WUyYCi5vVpq2xEwK3mnq9vsUE&#10;Yaq32xFS/qqCI/OCUUAuxVp+/J7y+ejrEbw3szm/P6/ytJ+KmuWmXb+S3Qd5QpE4pfkRg7ZhZFRY&#10;EykZsfOMpt8HDooS+82jtc3tetXgqJRk2TYtjjCUBGnv31e5F0PAYRIZKDlEMP2AhItJhRf2rCi7&#10;zNc8FO/zwv7tL9j9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ELqzW7AQAATQMAAA4AAAAAAAAAAAAAAAAALgIAAGRycy9l&#10;Mm9Eb2MueG1sUEsBAi0AFAAGAAgAAAAhAHtLjtTbAAAACgEAAA8AAAAAAAAAAAAAAAAAFQQAAGRy&#10;cy9kb3ducmV2LnhtbFBLBQYAAAAABAAEAPMAAAAdBQAAAAA=&#10;" w14:anchorId="52CE931F">
                <v:textbox inset="2.16pt,1.44pt,0,1.44pt">
                  <w:txbxContent>
                    <w:p w:rsidR="00E31C76" w:rsidP="00E31C76" w:rsidRDefault="00E31C76" w14:paraId="3C2CE30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2592" behindDoc="0" locked="0" layoutInCell="1" allowOverlap="1" wp14:editId="24C43E30" wp14:anchorId="3F290C28">
                <wp:simplePos x="0" y="0"/>
                <wp:positionH relativeFrom="column">
                  <wp:posOffset>1320800</wp:posOffset>
                </wp:positionH>
                <wp:positionV relativeFrom="paragraph">
                  <wp:posOffset>139700</wp:posOffset>
                </wp:positionV>
                <wp:extent cx="1003300" cy="2057400"/>
                <wp:effectExtent l="0" t="0" r="0" b="0"/>
                <wp:wrapNone/>
                <wp:docPr id="8307" name="Rectangle 8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2403E9D"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7" style="position:absolute;margin-left:104pt;margin-top:11pt;width:79pt;height:162pt;z-index:2598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6bvAEAAE0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ltV/WGEsctdukH&#10;+sZdPypyqQ5GSpX7m/2aQuzw2lN4hGsWcZnFzxps/qIsMhePzzeP1ZyIwOJ2tW1r7ITAraZerzeY&#10;IEz1ejtATF+UtyQvGAXkUqzlp28xXY6+HMF7mc3l/bxK82Euapbb9uML2YOXZxSJU5oeMOjRT4yK&#10;0QRKJuw8o/HXkYOiZPzq0Npms141OColWbZNi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JDt6bvAEAAE0DAAAOAAAAAAAAAAAAAAAAAC4CAABkcnMv&#10;ZTJvRG9jLnhtbFBLAQItABQABgAIAAAAIQB7S47U2wAAAAoBAAAPAAAAAAAAAAAAAAAAABYEAABk&#10;cnMvZG93bnJldi54bWxQSwUGAAAAAAQABADzAAAAHgUAAAAA&#10;" w14:anchorId="3F290C28">
                <v:textbox inset="2.16pt,1.44pt,0,1.44pt">
                  <w:txbxContent>
                    <w:p w:rsidR="00E31C76" w:rsidP="00E31C76" w:rsidRDefault="00E31C76" w14:paraId="32403E9D"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3616" behindDoc="0" locked="0" layoutInCell="1" allowOverlap="1" wp14:editId="6A74FE23" wp14:anchorId="1792813F">
                <wp:simplePos x="0" y="0"/>
                <wp:positionH relativeFrom="column">
                  <wp:posOffset>1320800</wp:posOffset>
                </wp:positionH>
                <wp:positionV relativeFrom="paragraph">
                  <wp:posOffset>139700</wp:posOffset>
                </wp:positionV>
                <wp:extent cx="1003300" cy="1714500"/>
                <wp:effectExtent l="0" t="0" r="0" b="0"/>
                <wp:wrapNone/>
                <wp:docPr id="8308" name="Rectangle 83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7D4445F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8" style="position:absolute;margin-left:104pt;margin-top:11pt;width:79pt;height:135pt;z-index:259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heugEAAE0DAAAOAAAAZHJzL2Uyb0RvYy54bWysU8tu2zAQvBfoPxC8x3q4SGT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Rb19grxy126Tv6&#10;xt0wKXKujkZKlfub/ZpD7PHaS3iGSxZxmcUvGmz+oiyyFI9PV4/VkojA4ma96WrshMCt5q5ucoIw&#10;1dvtADF9Vt6SvGAUkEuxlh+/xnQ++noE72U25/fzKi37pahpNt3tK9m9lycUiVOanjDoyc+MiskE&#10;SmbsPKPx14GDomT64tDa9u7TusVRKUnTtR3aAiVB2vv3Ve7E6HGYRAJKDgHMMCLhYlLhhT0ryi7z&#10;lYfifV7Yv/0Fu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JzIXroBAABNAwAADgAAAAAAAAAAAAAAAAAuAgAAZHJzL2Uy&#10;b0RvYy54bWxQSwECLQAUAAYACAAAACEAsUqaJdsAAAAKAQAADwAAAAAAAAAAAAAAAAAUBAAAZHJz&#10;L2Rvd25yZXYueG1sUEsFBgAAAAAEAAQA8wAAABwFAAAAAA==&#10;" w14:anchorId="1792813F">
                <v:textbox inset="2.16pt,1.44pt,0,1.44pt">
                  <w:txbxContent>
                    <w:p w:rsidR="00E31C76" w:rsidP="00E31C76" w:rsidRDefault="00E31C76" w14:paraId="7D4445F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4640" behindDoc="0" locked="0" layoutInCell="1" allowOverlap="1" wp14:editId="1D437E99" wp14:anchorId="25468405">
                <wp:simplePos x="0" y="0"/>
                <wp:positionH relativeFrom="column">
                  <wp:posOffset>1320800</wp:posOffset>
                </wp:positionH>
                <wp:positionV relativeFrom="paragraph">
                  <wp:posOffset>139700</wp:posOffset>
                </wp:positionV>
                <wp:extent cx="1003300" cy="1714500"/>
                <wp:effectExtent l="0" t="0" r="0" b="0"/>
                <wp:wrapNone/>
                <wp:docPr id="8309" name="Rectangle 8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7CAA9B0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9" style="position:absolute;margin-left:104pt;margin-top:11pt;width:79pt;height:135pt;z-index:2598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3wugEAAE0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FuXW8pcdxil36g&#10;b9wNkyKX6mikVLm/2a85xB6vPYVHuGYRl1n8osHmL8oiS/H4fPNYLYkILG7X267GTgjcajZ1kxOE&#10;qV5vB4jpi/KW5AWjgFyKtfz0LabL0ZcjeC+zubyfV2k5LEVNs+02L2QPXp5RJE5pesCgJz8zKiYT&#10;KJmx84zGX0cOipLpq0Nr283HdYujUpKmazscYSgJ0j68rXInRo/DJBJQcgxghhEJF5MKL+xZUXad&#10;rzwUb/PC/vUv2P8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GJm98LoBAABNAwAADgAAAAAAAAAAAAAAAAAuAgAAZHJzL2Uy&#10;b0RvYy54bWxQSwECLQAUAAYACAAAACEAsUqaJdsAAAAKAQAADwAAAAAAAAAAAAAAAAAUBAAAZHJz&#10;L2Rvd25yZXYueG1sUEsFBgAAAAAEAAQA8wAAABwFAAAAAA==&#10;" w14:anchorId="25468405">
                <v:textbox inset="2.16pt,1.44pt,0,1.44pt">
                  <w:txbxContent>
                    <w:p w:rsidR="00E31C76" w:rsidP="00E31C76" w:rsidRDefault="00E31C76" w14:paraId="7CAA9B0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5664" behindDoc="0" locked="0" layoutInCell="1" allowOverlap="1" wp14:editId="1282A9C3" wp14:anchorId="415C71B3">
                <wp:simplePos x="0" y="0"/>
                <wp:positionH relativeFrom="column">
                  <wp:posOffset>1320800</wp:posOffset>
                </wp:positionH>
                <wp:positionV relativeFrom="paragraph">
                  <wp:posOffset>139700</wp:posOffset>
                </wp:positionV>
                <wp:extent cx="1003300" cy="1714500"/>
                <wp:effectExtent l="0" t="0" r="0" b="0"/>
                <wp:wrapNone/>
                <wp:docPr id="8310" name="Rectangle 8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2B34DC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0" style="position:absolute;margin-left:104pt;margin-top:11pt;width:79pt;height:135pt;z-index:259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rsuQ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N2iQ4xa79BN9&#10;426YFDlXRyOlyv3Nfs0h9njtKTzCJYu4zOIXDTZ/URZZisenq8dqSURgcbPedDU+JHCruambnCBM&#10;9Xo7QExflbckLxgF5FKs5cfvMZ2PvhzBe5nN+f28Sst+KWqaTde9kN17eUKROKXpAYOe/MyomEyg&#10;ZMbOMxp/HzgoSqZvDq1tbz6vWxyVkjRdi0AESoK092+r3InR4zCJBJQcAphhRMLFpMILe1aUXeYr&#10;D8XbvLB//Qt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oZersuQEAAE0DAAAOAAAAAAAAAAAAAAAAAC4CAABkcnMvZTJv&#10;RG9jLnhtbFBLAQItABQABgAIAAAAIQCxSpol2wAAAAoBAAAPAAAAAAAAAAAAAAAAABMEAABkcnMv&#10;ZG93bnJldi54bWxQSwUGAAAAAAQABADzAAAAGwUAAAAA&#10;" w14:anchorId="415C71B3">
                <v:textbox inset="2.16pt,1.44pt,0,1.44pt">
                  <w:txbxContent>
                    <w:p w:rsidR="00E31C76" w:rsidP="00E31C76" w:rsidRDefault="00E31C76" w14:paraId="12B34DC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6688" behindDoc="0" locked="0" layoutInCell="1" allowOverlap="1" wp14:editId="473073B0" wp14:anchorId="39B74720">
                <wp:simplePos x="0" y="0"/>
                <wp:positionH relativeFrom="column">
                  <wp:posOffset>1320800</wp:posOffset>
                </wp:positionH>
                <wp:positionV relativeFrom="paragraph">
                  <wp:posOffset>139700</wp:posOffset>
                </wp:positionV>
                <wp:extent cx="1003300" cy="1714500"/>
                <wp:effectExtent l="0" t="0" r="0" b="0"/>
                <wp:wrapNone/>
                <wp:docPr id="8311" name="Rectangle 83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B09CC0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1" style="position:absolute;margin-left:104pt;margin-top:11pt;width:79pt;height:135pt;z-index:259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9Cug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Nw0ljlvs0k/0&#10;jbthUuRcHY2UKvc3+zWH2OO1p/AIlyziMotfNNj8RVlkKR6frh6rJRGBxc1609XYCYFbzU3d5ARh&#10;qtfbAWL6qrwlecEoIJdiLT9+j+l89OUI3stszu/nVVr2S1HTbLrNC9m9lycUiVOaHjDoyc+MiskE&#10;SmbsPKPx94GDomT65tDa9ubzusVRKUnTtR2OMJQEae/fVrkTo8dhEgkoOQQww4iEi0mFF/asKLvM&#10;Vx6Kt3lh//oX7P4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oGCfQroBAABNAwAADgAAAAAAAAAAAAAAAAAuAgAAZHJzL2Uy&#10;b0RvYy54bWxQSwECLQAUAAYACAAAACEAsUqaJdsAAAAKAQAADwAAAAAAAAAAAAAAAAAUBAAAZHJz&#10;L2Rvd25yZXYueG1sUEsFBgAAAAAEAAQA8wAAABwFAAAAAA==&#10;" w14:anchorId="39B74720">
                <v:textbox inset="2.16pt,1.44pt,0,1.44pt">
                  <w:txbxContent>
                    <w:p w:rsidR="00E31C76" w:rsidP="00E31C76" w:rsidRDefault="00E31C76" w14:paraId="6B09CC0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7712" behindDoc="0" locked="0" layoutInCell="1" allowOverlap="1" wp14:editId="3F817E9B" wp14:anchorId="28D2F158">
                <wp:simplePos x="0" y="0"/>
                <wp:positionH relativeFrom="column">
                  <wp:posOffset>1320800</wp:posOffset>
                </wp:positionH>
                <wp:positionV relativeFrom="paragraph">
                  <wp:posOffset>139700</wp:posOffset>
                </wp:positionV>
                <wp:extent cx="1003300" cy="1714500"/>
                <wp:effectExtent l="0" t="0" r="0" b="0"/>
                <wp:wrapNone/>
                <wp:docPr id="8312" name="Rectangle 8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452105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2" style="position:absolute;margin-left:104pt;margin-top:11pt;width:79pt;height:135pt;z-index:259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QougEAAE0DAAAOAAAAZHJzL2Uyb0RvYy54bWysU8tu2zAQvBfoPxC813o4SGT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i3blpKHLfYpW/o&#10;G3fDpMi5OhopVe5v9msOscdrr+EFLlnEZRa/aLD5i7LIUjw+XT1WSyICi5v1pquxEwK3mru6yQnC&#10;VG+3A8T0RXlL8oJRQC7FWn58jOl89PcRvJfZnN/Pq7Tsl6Km2WwKbi7uvTyhSJzS9IxBT35mVEwm&#10;UDJj5xmNPw8cFCXTV4fWtnc3a3QilaTp2g5HGEqCtPfvq9yJ0eMwiQSUHAKYYUTCxaTCC3tWlF3m&#10;Kw/F+7ywf/sLd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XkEKLoBAABNAwAADgAAAAAAAAAAAAAAAAAuAgAAZHJzL2Uy&#10;b0RvYy54bWxQSwECLQAUAAYACAAAACEAsUqaJdsAAAAKAQAADwAAAAAAAAAAAAAAAAAUBAAAZHJz&#10;L2Rvd25yZXYueG1sUEsFBgAAAAAEAAQA8wAAABwFAAAAAA==&#10;" w14:anchorId="28D2F158">
                <v:textbox inset="2.16pt,1.44pt,0,1.44pt">
                  <w:txbxContent>
                    <w:p w:rsidR="00E31C76" w:rsidP="00E31C76" w:rsidRDefault="00E31C76" w14:paraId="6452105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8736" behindDoc="0" locked="0" layoutInCell="1" allowOverlap="1" wp14:editId="4B842DB7" wp14:anchorId="65E2DEA4">
                <wp:simplePos x="0" y="0"/>
                <wp:positionH relativeFrom="column">
                  <wp:posOffset>1320800</wp:posOffset>
                </wp:positionH>
                <wp:positionV relativeFrom="paragraph">
                  <wp:posOffset>139700</wp:posOffset>
                </wp:positionV>
                <wp:extent cx="1003300" cy="1714500"/>
                <wp:effectExtent l="0" t="0" r="0" b="0"/>
                <wp:wrapNone/>
                <wp:docPr id="8313" name="Rectangle 8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E66072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3" style="position:absolute;margin-left:104pt;margin-top:11pt;width:79pt;height:135pt;z-index:2598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GGuQEAAE0DAAAOAAAAZHJzL2Uyb0RvYy54bWysU8tu2zAQvBfoPxC813o4SGT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i3btaUOG6xS9/Q&#10;N+6GSZFzdTRSqtzf7NccYo/XXsMLXLKIyyx+0WDzF2WRpXh8unqslkQEFjfrTVdjJwRuNXd1kxOE&#10;qd5uB4jpi/KW5AWjgFyKtfz4GNP56O8jeC+zOb+fV2nZL0VNs9lcye69PKFInNL0jEFPfmZUTCZQ&#10;MmPnGY0/DxwUJdNXh9a2dzfrFkelJE3XdjjCUBKkvX9f5U6MHodJJKDkEMAMIxIu7xZe2LOi7DJf&#10;eSje54X921+w+wU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FfHGGuQEAAE0DAAAOAAAAAAAAAAAAAAAAAC4CAABkcnMvZTJv&#10;RG9jLnhtbFBLAQItABQABgAIAAAAIQCxSpol2wAAAAoBAAAPAAAAAAAAAAAAAAAAABMEAABkcnMv&#10;ZG93bnJldi54bWxQSwUGAAAAAAQABADzAAAAGwUAAAAA&#10;" w14:anchorId="65E2DEA4">
                <v:textbox inset="2.16pt,1.44pt,0,1.44pt">
                  <w:txbxContent>
                    <w:p w:rsidR="00E31C76" w:rsidP="00E31C76" w:rsidRDefault="00E31C76" w14:paraId="1E66072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29760" behindDoc="0" locked="0" layoutInCell="1" allowOverlap="1" wp14:editId="693DFA82" wp14:anchorId="28DAB427">
                <wp:simplePos x="0" y="0"/>
                <wp:positionH relativeFrom="column">
                  <wp:posOffset>1320800</wp:posOffset>
                </wp:positionH>
                <wp:positionV relativeFrom="paragraph">
                  <wp:posOffset>139700</wp:posOffset>
                </wp:positionV>
                <wp:extent cx="1003300" cy="1714500"/>
                <wp:effectExtent l="0" t="0" r="0" b="0"/>
                <wp:wrapNone/>
                <wp:docPr id="8314" name="Rectangle 83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30E2E3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4" style="position:absolute;margin-left:104pt;margin-top:11pt;width:79pt;height:135pt;z-index:2598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gtugEAAE0DAAAOAAAAZHJzL2Uyb0RvYy54bWysU8tu2zAQvBfoPxC8x3o4aGT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i3bm4pcdxil76j&#10;b9wNkyLn6mikVLm/2a85xB6vvYRnuGQRl1n8osHmL8oiS/H4dPVYLYkILG7Wm67GTgjcau7qJicI&#10;U73dDhDTZ+UtyQtGAbkUa/nxa0zno69H8F5mc34/r9KyX4qaZrNpX8nuvTyhSJzS9IRBT35mVEwm&#10;UDJj5xmNvw4cFCXTF4fWtne36xZHpSRN13Y4wlASpL1/X+VOjB6HSSSg5BDADCMSLiYVXtizouwy&#10;X3ko3ueF/dtfsPs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7HYLboBAABNAwAADgAAAAAAAAAAAAAAAAAuAgAAZHJzL2Uy&#10;b0RvYy54bWxQSwECLQAUAAYACAAAACEAsUqaJdsAAAAKAQAADwAAAAAAAAAAAAAAAAAUBAAAZHJz&#10;L2Rvd25yZXYueG1sUEsFBgAAAAAEAAQA8wAAABwFAAAAAA==&#10;" w14:anchorId="28DAB427">
                <v:textbox inset="2.16pt,1.44pt,0,1.44pt">
                  <w:txbxContent>
                    <w:p w:rsidR="00E31C76" w:rsidP="00E31C76" w:rsidRDefault="00E31C76" w14:paraId="130E2E3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0784" behindDoc="0" locked="0" layoutInCell="1" allowOverlap="1" wp14:editId="2C5F8093" wp14:anchorId="09C02BDD">
                <wp:simplePos x="0" y="0"/>
                <wp:positionH relativeFrom="column">
                  <wp:posOffset>1320800</wp:posOffset>
                </wp:positionH>
                <wp:positionV relativeFrom="paragraph">
                  <wp:posOffset>139700</wp:posOffset>
                </wp:positionV>
                <wp:extent cx="1003300" cy="1714500"/>
                <wp:effectExtent l="0" t="0" r="0" b="0"/>
                <wp:wrapNone/>
                <wp:docPr id="8315" name="Rectangle 8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7D2D71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5" style="position:absolute;margin-left:104pt;margin-top:11pt;width:79pt;height:135pt;z-index:259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2DuwEAAE0DAAAOAAAAZHJzL2Uyb0RvYy54bWysU8tu2zAQvBfoPxC813q4bWT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Wi3bj5R4rjFLv1E&#10;37gbJkXO1dFIqXJ/s19ziD1eewwPcMkiLrP4RYPNX5RFluLx6eqxWhIRWNysN12NnRC41dzUTU4Q&#10;pnq5HSCmr8pbkheMAnIp1vLj95jOR5+P4L3M5vx+XqVlvxQ1zWazfia79/KEInFK0z0GPfmZUTGZ&#10;QMmMnWc0/j5wUJRM3xxa2958XLc4KiVpurbDEYaSIO396yp3YvQ4TCIBJYcAZhiRcDGp8MKeFWWX&#10;+cpD8Tov7F/+gt0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O0rYO7AQAATQMAAA4AAAAAAAAAAAAAAAAALgIAAGRycy9l&#10;Mm9Eb2MueG1sUEsBAi0AFAAGAAgAAAAhALFKmiXbAAAACgEAAA8AAAAAAAAAAAAAAAAAFQQAAGRy&#10;cy9kb3ducmV2LnhtbFBLBQYAAAAABAAEAPMAAAAdBQAAAAA=&#10;" w14:anchorId="09C02BDD">
                <v:textbox inset="2.16pt,1.44pt,0,1.44pt">
                  <w:txbxContent>
                    <w:p w:rsidR="00E31C76" w:rsidP="00E31C76" w:rsidRDefault="00E31C76" w14:paraId="67D2D71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1808" behindDoc="0" locked="0" layoutInCell="1" allowOverlap="1" wp14:editId="778A53E8" wp14:anchorId="66D43F39">
                <wp:simplePos x="0" y="0"/>
                <wp:positionH relativeFrom="column">
                  <wp:posOffset>1320800</wp:posOffset>
                </wp:positionH>
                <wp:positionV relativeFrom="paragraph">
                  <wp:posOffset>139700</wp:posOffset>
                </wp:positionV>
                <wp:extent cx="1003300" cy="1714500"/>
                <wp:effectExtent l="0" t="0" r="0" b="0"/>
                <wp:wrapNone/>
                <wp:docPr id="8316" name="Rectangle 8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519C28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6" style="position:absolute;margin-left:104pt;margin-top:11pt;width:79pt;height:135pt;z-index:2598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P8uwEAAE0DAAAOAAAAZHJzL2Uyb0RvYy54bWysU8tu2zAQvBfoPxC813o4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i3bm4pcdxil36g&#10;b9wNkyLn6mikVLm/2a85xB6vPYcnuGQRl1n8osHmL8oiS/H4dPVYLYkILG7Wm67GTgjcau7qJicI&#10;U73dDhDTF+UtyQtGAbkUa/nxW0zno69H8F5mc34/r9KyX4qaZrO5eSW79/KEInFK0yMGPfmZUTGZ&#10;QMmMnWc0/jpwUJRMXx1a297drFsclZI0XdvhCENJkPb+fZU7MXocJpGAkkMAM4xIuJhUeGHPirLL&#10;fOWheJ8X9m9/we43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G5mQ/y7AQAATQMAAA4AAAAAAAAAAAAAAAAALgIAAGRycy9l&#10;Mm9Eb2MueG1sUEsBAi0AFAAGAAgAAAAhALFKmiXbAAAACgEAAA8AAAAAAAAAAAAAAAAAFQQAAGRy&#10;cy9kb3ducmV2LnhtbFBLBQYAAAAABAAEAPMAAAAdBQAAAAA=&#10;" w14:anchorId="66D43F39">
                <v:textbox inset="2.16pt,1.44pt,0,1.44pt">
                  <w:txbxContent>
                    <w:p w:rsidR="00E31C76" w:rsidP="00E31C76" w:rsidRDefault="00E31C76" w14:paraId="5519C28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2832" behindDoc="0" locked="0" layoutInCell="1" allowOverlap="1" wp14:editId="790F55D4" wp14:anchorId="10C1E232">
                <wp:simplePos x="0" y="0"/>
                <wp:positionH relativeFrom="column">
                  <wp:posOffset>1320800</wp:posOffset>
                </wp:positionH>
                <wp:positionV relativeFrom="paragraph">
                  <wp:posOffset>139700</wp:posOffset>
                </wp:positionV>
                <wp:extent cx="1003300" cy="1714500"/>
                <wp:effectExtent l="0" t="0" r="0" b="0"/>
                <wp:wrapNone/>
                <wp:docPr id="8317" name="Rectangle 8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07C6DC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7" style="position:absolute;margin-left:104pt;margin-top:11pt;width:79pt;height:135pt;z-index:2598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mM2UroBAABNAwAADgAAAAAAAAAAAAAAAAAuAgAAZHJzL2Uy&#10;b0RvYy54bWxQSwECLQAUAAYACAAAACEAsUqaJdsAAAAKAQAADwAAAAAAAAAAAAAAAAAUBAAAZHJz&#10;L2Rvd25yZXYueG1sUEsFBgAAAAAEAAQA8wAAABwFAAAAAA==&#10;" w14:anchorId="10C1E232">
                <v:textbox inset="2.16pt,1.44pt,0,1.44pt">
                  <w:txbxContent>
                    <w:p w:rsidR="00E31C76" w:rsidP="00E31C76" w:rsidRDefault="00E31C76" w14:paraId="107C6DC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3856" behindDoc="0" locked="0" layoutInCell="1" allowOverlap="1" wp14:editId="667345EB" wp14:anchorId="5C5C92A9">
                <wp:simplePos x="0" y="0"/>
                <wp:positionH relativeFrom="column">
                  <wp:posOffset>1320800</wp:posOffset>
                </wp:positionH>
                <wp:positionV relativeFrom="paragraph">
                  <wp:posOffset>139700</wp:posOffset>
                </wp:positionV>
                <wp:extent cx="1003300" cy="1714500"/>
                <wp:effectExtent l="0" t="0" r="0" b="0"/>
                <wp:wrapNone/>
                <wp:docPr id="8318" name="Rectangle 8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06FF15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8" style="position:absolute;margin-left:104pt;margin-top:11pt;width:79pt;height:135pt;z-index:2598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EmugEAAE0DAAAOAAAAZHJzL2Uyb0RvYy54bWysU8tu2zAQvBfoPxC8x3q4SGT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RbN9grxy126Tv6&#10;xt0wKXKujkZKlfub/ZpD7PHaS3iGSxZxmcUvGmz+oiyyFI9PV4/VkojA4ma96WrshMCt5q5ucoIw&#10;1dvtADF9Vt6SvGAUkEuxlh+/xnQ++noE72U25/fzKi37pahpNpvbV7J7L08oEqc0PWHQk58ZFZMJ&#10;lMzYeUbjrwMHRcn0xaG17d2ndYujUpKmazu0BUqCtPfvq9yJ0eMwiQSUHAKYYUTCxaTCC3tWlF3m&#10;Kw/F+7ywf/sL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9yBhJroBAABNAwAADgAAAAAAAAAAAAAAAAAuAgAAZHJzL2Uy&#10;b0RvYy54bWxQSwECLQAUAAYACAAAACEAsUqaJdsAAAAKAQAADwAAAAAAAAAAAAAAAAAUBAAAZHJz&#10;L2Rvd25yZXYueG1sUEsFBgAAAAAEAAQA8wAAABwFAAAAAA==&#10;" w14:anchorId="5C5C92A9">
                <v:textbox inset="2.16pt,1.44pt,0,1.44pt">
                  <w:txbxContent>
                    <w:p w:rsidR="00E31C76" w:rsidP="00E31C76" w:rsidRDefault="00E31C76" w14:paraId="606FF15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4880" behindDoc="0" locked="0" layoutInCell="1" allowOverlap="1" wp14:editId="25BF498E" wp14:anchorId="6F4E311E">
                <wp:simplePos x="0" y="0"/>
                <wp:positionH relativeFrom="column">
                  <wp:posOffset>1320800</wp:posOffset>
                </wp:positionH>
                <wp:positionV relativeFrom="paragraph">
                  <wp:posOffset>139700</wp:posOffset>
                </wp:positionV>
                <wp:extent cx="1003300" cy="1714500"/>
                <wp:effectExtent l="0" t="0" r="0" b="0"/>
                <wp:wrapNone/>
                <wp:docPr id="8319" name="Rectangle 8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27A1675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9" style="position:absolute;margin-left:104pt;margin-top:11pt;width:79pt;height:135pt;z-index:2598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yUUiLoBAABNAwAADgAAAAAAAAAAAAAAAAAuAgAAZHJzL2Uy&#10;b0RvYy54bWxQSwECLQAUAAYACAAAACEAsUqaJdsAAAAKAQAADwAAAAAAAAAAAAAAAAAUBAAAZHJz&#10;L2Rvd25yZXYueG1sUEsFBgAAAAAEAAQA8wAAABwFAAAAAA==&#10;" w14:anchorId="6F4E311E">
                <v:textbox inset="2.16pt,1.44pt,0,1.44pt">
                  <w:txbxContent>
                    <w:p w:rsidR="00E31C76" w:rsidP="00E31C76" w:rsidRDefault="00E31C76" w14:paraId="27A1675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5904" behindDoc="0" locked="0" layoutInCell="1" allowOverlap="1" wp14:editId="58454EE0" wp14:anchorId="36759797">
                <wp:simplePos x="0" y="0"/>
                <wp:positionH relativeFrom="column">
                  <wp:posOffset>1320800</wp:posOffset>
                </wp:positionH>
                <wp:positionV relativeFrom="paragraph">
                  <wp:posOffset>139700</wp:posOffset>
                </wp:positionV>
                <wp:extent cx="1003300" cy="1714500"/>
                <wp:effectExtent l="0" t="0" r="0" b="0"/>
                <wp:wrapNone/>
                <wp:docPr id="8320" name="Rectangle 8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0DDC6B6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0" style="position:absolute;margin-left:104pt;margin-top:11pt;width:79pt;height:135pt;z-index:2598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g2ug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t2iQ4xa79BN9&#10;426YFDlXRyOlyv3Nfs0h9njtKTzCJYu4zOIXDTZ/URZZisenq8dqSURgcbPedDU+JHCruambnCBM&#10;9Xo7QExflbckLxgF5FKs5cfvMZ2PvhzBe5nN+f28Sst+KWqazaZ7Ibv38oQicUrTAwY9+ZlRMZlA&#10;yYydZzT+PnBQlEzfHFrb3nxetzgqJWm6tsMRhpIg7f3bKndi9DhMIgElhwBmGJFwManwwp4VZZf5&#10;ykPxNi/sX/+C3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DOINroBAABNAwAADgAAAAAAAAAAAAAAAAAuAgAAZHJzL2Uy&#10;b0RvYy54bWxQSwECLQAUAAYACAAAACEAsUqaJdsAAAAKAQAADwAAAAAAAAAAAAAAAAAUBAAAZHJz&#10;L2Rvd25yZXYueG1sUEsFBgAAAAAEAAQA8wAAABwFAAAAAA==&#10;" w14:anchorId="36759797">
                <v:textbox inset="2.16pt,1.44pt,0,1.44pt">
                  <w:txbxContent>
                    <w:p w:rsidR="00E31C76" w:rsidP="00E31C76" w:rsidRDefault="00E31C76" w14:paraId="0DDC6B6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6928" behindDoc="0" locked="0" layoutInCell="1" allowOverlap="1" wp14:editId="0B4F9B96" wp14:anchorId="75EFCB1A">
                <wp:simplePos x="0" y="0"/>
                <wp:positionH relativeFrom="column">
                  <wp:posOffset>1320800</wp:posOffset>
                </wp:positionH>
                <wp:positionV relativeFrom="paragraph">
                  <wp:posOffset>139700</wp:posOffset>
                </wp:positionV>
                <wp:extent cx="1003300" cy="1714500"/>
                <wp:effectExtent l="0" t="0" r="0" b="0"/>
                <wp:wrapNone/>
                <wp:docPr id="8321" name="Rectangle 8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570E99F"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1" style="position:absolute;margin-left:104pt;margin-top:11pt;width:79pt;height:135pt;z-index:2598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Db9mLoBAABNAwAADgAAAAAAAAAAAAAAAAAuAgAAZHJzL2Uy&#10;b0RvYy54bWxQSwECLQAUAAYACAAAACEAsUqaJdsAAAAKAQAADwAAAAAAAAAAAAAAAAAUBAAAZHJz&#10;L2Rvd25yZXYueG1sUEsFBgAAAAAEAAQA8wAAABwFAAAAAA==&#10;" w14:anchorId="75EFCB1A">
                <v:textbox inset="2.16pt,1.44pt,0,1.44pt">
                  <w:txbxContent>
                    <w:p w:rsidR="00E31C76" w:rsidP="00E31C76" w:rsidRDefault="00E31C76" w14:paraId="1570E99F"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7952" behindDoc="0" locked="0" layoutInCell="1" allowOverlap="1" wp14:editId="7A83142D" wp14:anchorId="081075C7">
                <wp:simplePos x="0" y="0"/>
                <wp:positionH relativeFrom="column">
                  <wp:posOffset>1320800</wp:posOffset>
                </wp:positionH>
                <wp:positionV relativeFrom="paragraph">
                  <wp:posOffset>139700</wp:posOffset>
                </wp:positionV>
                <wp:extent cx="1003300" cy="1714500"/>
                <wp:effectExtent l="0" t="0" r="0" b="0"/>
                <wp:wrapNone/>
                <wp:docPr id="8322" name="Rectangle 8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F020FF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2" style="position:absolute;margin-left:104pt;margin-top:11pt;width:79pt;height:135pt;z-index:2598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pgTWDuQEAAE0DAAAOAAAAAAAAAAAAAAAAAC4CAABkcnMvZTJv&#10;RG9jLnhtbFBLAQItABQABgAIAAAAIQCxSpol2wAAAAoBAAAPAAAAAAAAAAAAAAAAABMEAABkcnMv&#10;ZG93bnJldi54bWxQSwUGAAAAAAQABADzAAAAGwUAAAAA&#10;" w14:anchorId="081075C7">
                <v:textbox inset="2.16pt,1.44pt,0,1.44pt">
                  <w:txbxContent>
                    <w:p w:rsidR="00E31C76" w:rsidP="00E31C76" w:rsidRDefault="00E31C76" w14:paraId="6F020FF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38976" behindDoc="0" locked="0" layoutInCell="1" allowOverlap="1" wp14:editId="43EB590E" wp14:anchorId="11AA0E18">
                <wp:simplePos x="0" y="0"/>
                <wp:positionH relativeFrom="column">
                  <wp:posOffset>1320800</wp:posOffset>
                </wp:positionH>
                <wp:positionV relativeFrom="paragraph">
                  <wp:posOffset>139700</wp:posOffset>
                </wp:positionV>
                <wp:extent cx="1003300" cy="2019300"/>
                <wp:effectExtent l="0" t="0" r="0" b="0"/>
                <wp:wrapNone/>
                <wp:docPr id="8323" name="Rectangle 8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29D9D5F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3" style="position:absolute;margin-left:104pt;margin-top:11pt;width:79pt;height:159pt;z-index:2598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N/COVu4AQAATQMAAA4AAAAAAAAAAAAAAAAALgIAAGRycy9lMm9E&#10;b2MueG1sUEsBAi0AFAAGAAgAAAAhAK7WrVDbAAAACgEAAA8AAAAAAAAAAAAAAAAAEgQAAGRycy9k&#10;b3ducmV2LnhtbFBLBQYAAAAABAAEAPMAAAAaBQAAAAA=&#10;" w14:anchorId="11AA0E18">
                <v:textbox inset="2.16pt,1.44pt,0,1.44pt">
                  <w:txbxContent>
                    <w:p w:rsidR="00E31C76" w:rsidP="00E31C76" w:rsidRDefault="00E31C76" w14:paraId="29D9D5F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0000" behindDoc="0" locked="0" layoutInCell="1" allowOverlap="1" wp14:editId="20E31979" wp14:anchorId="36C4399D">
                <wp:simplePos x="0" y="0"/>
                <wp:positionH relativeFrom="column">
                  <wp:posOffset>1320800</wp:posOffset>
                </wp:positionH>
                <wp:positionV relativeFrom="paragraph">
                  <wp:posOffset>139700</wp:posOffset>
                </wp:positionV>
                <wp:extent cx="1003300" cy="2019300"/>
                <wp:effectExtent l="0" t="0" r="0" b="0"/>
                <wp:wrapNone/>
                <wp:docPr id="8324" name="Rectangle 8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233998D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4" style="position:absolute;margin-left:104pt;margin-top:11pt;width:79pt;height:159pt;z-index:259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BD5DwuQEAAE0DAAAOAAAAAAAAAAAAAAAAAC4CAABkcnMvZTJv&#10;RG9jLnhtbFBLAQItABQABgAIAAAAIQCu1q1Q2wAAAAoBAAAPAAAAAAAAAAAAAAAAABMEAABkcnMv&#10;ZG93bnJldi54bWxQSwUGAAAAAAQABADzAAAAGwUAAAAA&#10;" w14:anchorId="36C4399D">
                <v:textbox inset="2.16pt,1.44pt,0,1.44pt">
                  <w:txbxContent>
                    <w:p w:rsidR="00E31C76" w:rsidP="00E31C76" w:rsidRDefault="00E31C76" w14:paraId="233998D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1024" behindDoc="0" locked="0" layoutInCell="1" allowOverlap="1" wp14:editId="2E9AF481" wp14:anchorId="4354FDD7">
                <wp:simplePos x="0" y="0"/>
                <wp:positionH relativeFrom="column">
                  <wp:posOffset>1320800</wp:posOffset>
                </wp:positionH>
                <wp:positionV relativeFrom="paragraph">
                  <wp:posOffset>139700</wp:posOffset>
                </wp:positionV>
                <wp:extent cx="1003300" cy="2019300"/>
                <wp:effectExtent l="0" t="0" r="0" b="0"/>
                <wp:wrapNone/>
                <wp:docPr id="8325" name="Rectangle 8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577172A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5" style="position:absolute;margin-left:104pt;margin-top:11pt;width:79pt;height:159pt;z-index:2598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JCuVeuQEAAE0DAAAOAAAAAAAAAAAAAAAAAC4CAABkcnMvZTJv&#10;RG9jLnhtbFBLAQItABQABgAIAAAAIQCu1q1Q2wAAAAoBAAAPAAAAAAAAAAAAAAAAABMEAABkcnMv&#10;ZG93bnJldi54bWxQSwUGAAAAAAQABADzAAAAGwUAAAAA&#10;" w14:anchorId="4354FDD7">
                <v:textbox inset="2.16pt,1.44pt,0,1.44pt">
                  <w:txbxContent>
                    <w:p w:rsidR="00E31C76" w:rsidP="00E31C76" w:rsidRDefault="00E31C76" w14:paraId="577172A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2048" behindDoc="0" locked="0" layoutInCell="1" allowOverlap="1" wp14:editId="41AEAC49" wp14:anchorId="09A2B2B6">
                <wp:simplePos x="0" y="0"/>
                <wp:positionH relativeFrom="column">
                  <wp:posOffset>1320800</wp:posOffset>
                </wp:positionH>
                <wp:positionV relativeFrom="paragraph">
                  <wp:posOffset>139700</wp:posOffset>
                </wp:positionV>
                <wp:extent cx="1003300" cy="2019300"/>
                <wp:effectExtent l="0" t="0" r="0" b="0"/>
                <wp:wrapNone/>
                <wp:docPr id="8326" name="Rectangle 8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70250B0B"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6" style="position:absolute;margin-left:104pt;margin-top:11pt;width:79pt;height:159pt;z-index:2598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02AshuQEAAE0DAAAOAAAAAAAAAAAAAAAAAC4CAABkcnMvZTJv&#10;RG9jLnhtbFBLAQItABQABgAIAAAAIQCu1q1Q2wAAAAoBAAAPAAAAAAAAAAAAAAAAABMEAABkcnMv&#10;ZG93bnJldi54bWxQSwUGAAAAAAQABADzAAAAGwUAAAAA&#10;" w14:anchorId="09A2B2B6">
                <v:textbox inset="2.16pt,1.44pt,0,1.44pt">
                  <w:txbxContent>
                    <w:p w:rsidR="00E31C76" w:rsidP="00E31C76" w:rsidRDefault="00E31C76" w14:paraId="70250B0B"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3072" behindDoc="0" locked="0" layoutInCell="1" allowOverlap="1" wp14:editId="550A3289" wp14:anchorId="651440E3">
                <wp:simplePos x="0" y="0"/>
                <wp:positionH relativeFrom="column">
                  <wp:posOffset>1320800</wp:posOffset>
                </wp:positionH>
                <wp:positionV relativeFrom="paragraph">
                  <wp:posOffset>139700</wp:posOffset>
                </wp:positionV>
                <wp:extent cx="1003300" cy="2019300"/>
                <wp:effectExtent l="0" t="0" r="0" b="0"/>
                <wp:wrapNone/>
                <wp:docPr id="8327" name="Rectangle 8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3276DE5E"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7" style="position:absolute;margin-left:104pt;margin-top:11pt;width:79pt;height:159pt;z-index:259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PN1+j7oBAABNAwAADgAAAAAAAAAAAAAAAAAuAgAAZHJzL2Uy&#10;b0RvYy54bWxQSwECLQAUAAYACAAAACEArtatUNsAAAAKAQAADwAAAAAAAAAAAAAAAAAUBAAAZHJz&#10;L2Rvd25yZXYueG1sUEsFBgAAAAAEAAQA8wAAABwFAAAAAA==&#10;" w14:anchorId="651440E3">
                <v:textbox inset="2.16pt,1.44pt,0,1.44pt">
                  <w:txbxContent>
                    <w:p w:rsidR="00E31C76" w:rsidP="00E31C76" w:rsidRDefault="00E31C76" w14:paraId="3276DE5E"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4096" behindDoc="0" locked="0" layoutInCell="1" allowOverlap="1" wp14:editId="039B9C99" wp14:anchorId="03418518">
                <wp:simplePos x="0" y="0"/>
                <wp:positionH relativeFrom="column">
                  <wp:posOffset>1320800</wp:posOffset>
                </wp:positionH>
                <wp:positionV relativeFrom="paragraph">
                  <wp:posOffset>139700</wp:posOffset>
                </wp:positionV>
                <wp:extent cx="1003300" cy="2019300"/>
                <wp:effectExtent l="0" t="0" r="0" b="0"/>
                <wp:wrapNone/>
                <wp:docPr id="8328" name="Rectangle 8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764B411B"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8" style="position:absolute;margin-left:104pt;margin-top:11pt;width:79pt;height:159pt;z-index:259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" w14:anchorId="03418518">
                <v:textbox inset="2.16pt,1.44pt,0,1.44pt">
                  <w:txbxContent>
                    <w:p w:rsidR="00E31C76" w:rsidP="00E31C76" w:rsidRDefault="00E31C76" w14:paraId="764B411B"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5120" behindDoc="0" locked="0" layoutInCell="1" allowOverlap="1" wp14:editId="5E2BAB00" wp14:anchorId="03D359E0">
                <wp:simplePos x="0" y="0"/>
                <wp:positionH relativeFrom="column">
                  <wp:posOffset>1320800</wp:posOffset>
                </wp:positionH>
                <wp:positionV relativeFrom="paragraph">
                  <wp:posOffset>139700</wp:posOffset>
                </wp:positionV>
                <wp:extent cx="1003300" cy="2057400"/>
                <wp:effectExtent l="0" t="0" r="0" b="0"/>
                <wp:wrapNone/>
                <wp:docPr id="8329" name="Rectangle 8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5A6DA98"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9" style="position:absolute;margin-left:104pt;margin-top:11pt;width:79pt;height:162pt;z-index:2598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MMZJK7AQAATQMAAA4AAAAAAAAAAAAAAAAALgIAAGRycy9l&#10;Mm9Eb2MueG1sUEsBAi0AFAAGAAgAAAAhAHtLjtTbAAAACgEAAA8AAAAAAAAAAAAAAAAAFQQAAGRy&#10;cy9kb3ducmV2LnhtbFBLBQYAAAAABAAEAPMAAAAdBQAAAAA=&#10;" w14:anchorId="03D359E0">
                <v:textbox inset="2.16pt,1.44pt,0,1.44pt">
                  <w:txbxContent>
                    <w:p w:rsidR="00E31C76" w:rsidP="00E31C76" w:rsidRDefault="00E31C76" w14:paraId="65A6DA98"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6144" behindDoc="0" locked="0" layoutInCell="1" allowOverlap="1" wp14:editId="198036C7" wp14:anchorId="4C4BF844">
                <wp:simplePos x="0" y="0"/>
                <wp:positionH relativeFrom="column">
                  <wp:posOffset>1320800</wp:posOffset>
                </wp:positionH>
                <wp:positionV relativeFrom="paragraph">
                  <wp:posOffset>139700</wp:posOffset>
                </wp:positionV>
                <wp:extent cx="1003300" cy="2057400"/>
                <wp:effectExtent l="0" t="0" r="0" b="0"/>
                <wp:wrapNone/>
                <wp:docPr id="8330" name="Rectangle 8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70D4A4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0" style="position:absolute;margin-left:104pt;margin-top:11pt;width:79pt;height:162pt;z-index:259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4/AzjroBAABNAwAADgAAAAAAAAAAAAAAAAAuAgAAZHJzL2Uy&#10;b0RvYy54bWxQSwECLQAUAAYACAAAACEAe0uO1NsAAAAKAQAADwAAAAAAAAAAAAAAAAAUBAAAZHJz&#10;L2Rvd25yZXYueG1sUEsFBgAAAAAEAAQA8wAAABwFAAAAAA==&#10;" w14:anchorId="4C4BF844">
                <v:textbox inset="2.16pt,1.44pt,0,1.44pt">
                  <w:txbxContent>
                    <w:p w:rsidR="00E31C76" w:rsidP="00E31C76" w:rsidRDefault="00E31C76" w14:paraId="670D4A4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7168" behindDoc="0" locked="0" layoutInCell="1" allowOverlap="1" wp14:editId="3FE8F97D" wp14:anchorId="66C21D3F">
                <wp:simplePos x="0" y="0"/>
                <wp:positionH relativeFrom="column">
                  <wp:posOffset>1320800</wp:posOffset>
                </wp:positionH>
                <wp:positionV relativeFrom="paragraph">
                  <wp:posOffset>139700</wp:posOffset>
                </wp:positionV>
                <wp:extent cx="1003300" cy="2057400"/>
                <wp:effectExtent l="0" t="0" r="0" b="0"/>
                <wp:wrapNone/>
                <wp:docPr id="8331" name="Rectangle 8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6E39896"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1" style="position:absolute;margin-left:104pt;margin-top:11pt;width:79pt;height:162pt;z-index:259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v1RiC7AQAATQMAAA4AAAAAAAAAAAAAAAAALgIAAGRycy9l&#10;Mm9Eb2MueG1sUEsBAi0AFAAGAAgAAAAhAHtLjtTbAAAACgEAAA8AAAAAAAAAAAAAAAAAFQQAAGRy&#10;cy9kb3ducmV2LnhtbFBLBQYAAAAABAAEAPMAAAAdBQAAAAA=&#10;" w14:anchorId="66C21D3F">
                <v:textbox inset="2.16pt,1.44pt,0,1.44pt">
                  <w:txbxContent>
                    <w:p w:rsidR="00E31C76" w:rsidP="00E31C76" w:rsidRDefault="00E31C76" w14:paraId="66E39896"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8192" behindDoc="0" locked="0" layoutInCell="1" allowOverlap="1" wp14:editId="1C5994CF" wp14:anchorId="67B8170F">
                <wp:simplePos x="0" y="0"/>
                <wp:positionH relativeFrom="column">
                  <wp:posOffset>1320800</wp:posOffset>
                </wp:positionH>
                <wp:positionV relativeFrom="paragraph">
                  <wp:posOffset>139700</wp:posOffset>
                </wp:positionV>
                <wp:extent cx="1003300" cy="1714500"/>
                <wp:effectExtent l="0" t="0" r="0" b="0"/>
                <wp:wrapNone/>
                <wp:docPr id="8332" name="Rectangle 8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71FA54E1"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2" style="position:absolute;margin-left:104pt;margin-top:11pt;width:79pt;height:135pt;z-index:2598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E49nPu4AQAATQMAAA4AAAAAAAAAAAAAAAAALgIAAGRycy9lMm9E&#10;b2MueG1sUEsBAi0AFAAGAAgAAAAhALFKmiXbAAAACgEAAA8AAAAAAAAAAAAAAAAAEgQAAGRycy9k&#10;b3ducmV2LnhtbFBLBQYAAAAABAAEAPMAAAAaBQAAAAA=&#10;" w14:anchorId="67B8170F">
                <v:textbox inset="2.16pt,1.44pt,0,1.44pt">
                  <w:txbxContent>
                    <w:p w:rsidR="00E31C76" w:rsidP="00E31C76" w:rsidRDefault="00E31C76" w14:paraId="71FA54E1"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49216" behindDoc="0" locked="0" layoutInCell="1" allowOverlap="1" wp14:editId="4B810186" wp14:anchorId="33AE946E">
                <wp:simplePos x="0" y="0"/>
                <wp:positionH relativeFrom="column">
                  <wp:posOffset>1320800</wp:posOffset>
                </wp:positionH>
                <wp:positionV relativeFrom="paragraph">
                  <wp:posOffset>139700</wp:posOffset>
                </wp:positionV>
                <wp:extent cx="1003300" cy="1714500"/>
                <wp:effectExtent l="0" t="0" r="0" b="0"/>
                <wp:wrapNone/>
                <wp:docPr id="8333" name="Rectangle 8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07C656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3" style="position:absolute;margin-left:104pt;margin-top:11pt;width:79pt;height:135pt;z-index:259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AY46VW4AQAATQMAAA4AAAAAAAAAAAAAAAAALgIAAGRycy9lMm9E&#10;b2MueG1sUEsBAi0AFAAGAAgAAAAhALFKmiXbAAAACgEAAA8AAAAAAAAAAAAAAAAAEgQAAGRycy9k&#10;b3ducmV2LnhtbFBLBQYAAAAABAAEAPMAAAAaBQAAAAA=&#10;" w14:anchorId="33AE946E">
                <v:textbox inset="2.16pt,1.44pt,0,1.44pt">
                  <w:txbxContent>
                    <w:p w:rsidR="00E31C76" w:rsidP="00E31C76" w:rsidRDefault="00E31C76" w14:paraId="607C656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0240" behindDoc="0" locked="0" layoutInCell="1" allowOverlap="1" wp14:editId="1E132342" wp14:anchorId="2F24490C">
                <wp:simplePos x="0" y="0"/>
                <wp:positionH relativeFrom="column">
                  <wp:posOffset>1320800</wp:posOffset>
                </wp:positionH>
                <wp:positionV relativeFrom="paragraph">
                  <wp:posOffset>139700</wp:posOffset>
                </wp:positionV>
                <wp:extent cx="1003300" cy="1714500"/>
                <wp:effectExtent l="0" t="0" r="0" b="0"/>
                <wp:wrapNone/>
                <wp:docPr id="8334" name="Rectangle 8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2345C1DF"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4" style="position:absolute;margin-left:104pt;margin-top:11pt;width:79pt;height:135pt;z-index:259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PVA/roBAABNAwAADgAAAAAAAAAAAAAAAAAuAgAAZHJzL2Uy&#10;b0RvYy54bWxQSwECLQAUAAYACAAAACEAsUqaJdsAAAAKAQAADwAAAAAAAAAAAAAAAAAUBAAAZHJz&#10;L2Rvd25yZXYueG1sUEsFBgAAAAAEAAQA8wAAABwFAAAAAA==&#10;" w14:anchorId="2F24490C">
                <v:textbox inset="2.16pt,1.44pt,0,1.44pt">
                  <w:txbxContent>
                    <w:p w:rsidR="00E31C76" w:rsidP="00E31C76" w:rsidRDefault="00E31C76" w14:paraId="2345C1DF"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1264" behindDoc="0" locked="0" layoutInCell="1" allowOverlap="1" wp14:editId="2AAB4682" wp14:anchorId="5F3C62E8">
                <wp:simplePos x="0" y="0"/>
                <wp:positionH relativeFrom="column">
                  <wp:posOffset>1320800</wp:posOffset>
                </wp:positionH>
                <wp:positionV relativeFrom="paragraph">
                  <wp:posOffset>139700</wp:posOffset>
                </wp:positionV>
                <wp:extent cx="1003300" cy="2057400"/>
                <wp:effectExtent l="0" t="0" r="0" b="0"/>
                <wp:wrapNone/>
                <wp:docPr id="8335" name="Rectangle 8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6283E7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5" style="position:absolute;margin-left:104pt;margin-top:11pt;width:79pt;height:162pt;z-index:259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ghdOG7AQAATQMAAA4AAAAAAAAAAAAAAAAALgIAAGRycy9l&#10;Mm9Eb2MueG1sUEsBAi0AFAAGAAgAAAAhAHtLjtTbAAAACgEAAA8AAAAAAAAAAAAAAAAAFQQAAGRy&#10;cy9kb3ducmV2LnhtbFBLBQYAAAAABAAEAPMAAAAdBQAAAAA=&#10;" w14:anchorId="5F3C62E8">
                <v:textbox inset="2.16pt,1.44pt,0,1.44pt">
                  <w:txbxContent>
                    <w:p w:rsidR="00E31C76" w:rsidP="00E31C76" w:rsidRDefault="00E31C76" w14:paraId="06283E7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2288" behindDoc="0" locked="0" layoutInCell="1" allowOverlap="1" wp14:editId="6DA2EB38" wp14:anchorId="07BCB61B">
                <wp:simplePos x="0" y="0"/>
                <wp:positionH relativeFrom="column">
                  <wp:posOffset>1320800</wp:posOffset>
                </wp:positionH>
                <wp:positionV relativeFrom="paragraph">
                  <wp:posOffset>139700</wp:posOffset>
                </wp:positionV>
                <wp:extent cx="1003300" cy="2057400"/>
                <wp:effectExtent l="0" t="0" r="0" b="0"/>
                <wp:wrapNone/>
                <wp:docPr id="8336" name="Rectangle 8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2C9CB79"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6" style="position:absolute;margin-left:104pt;margin-top:11pt;width:79pt;height:162pt;z-index:2598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Xzmp67AQAATQMAAA4AAAAAAAAAAAAAAAAALgIAAGRycy9l&#10;Mm9Eb2MueG1sUEsBAi0AFAAGAAgAAAAhAHtLjtTbAAAACgEAAA8AAAAAAAAAAAAAAAAAFQQAAGRy&#10;cy9kb3ducmV2LnhtbFBLBQYAAAAABAAEAPMAAAAdBQAAAAA=&#10;" w14:anchorId="07BCB61B">
                <v:textbox inset="2.16pt,1.44pt,0,1.44pt">
                  <w:txbxContent>
                    <w:p w:rsidR="00E31C76" w:rsidP="00E31C76" w:rsidRDefault="00E31C76" w14:paraId="52C9CB79"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3312" behindDoc="0" locked="0" layoutInCell="1" allowOverlap="1" wp14:editId="4DB31FDA" wp14:anchorId="1E26B324">
                <wp:simplePos x="0" y="0"/>
                <wp:positionH relativeFrom="column">
                  <wp:posOffset>1320800</wp:posOffset>
                </wp:positionH>
                <wp:positionV relativeFrom="paragraph">
                  <wp:posOffset>139700</wp:posOffset>
                </wp:positionV>
                <wp:extent cx="1003300" cy="762000"/>
                <wp:effectExtent l="0" t="0" r="0" b="0"/>
                <wp:wrapNone/>
                <wp:docPr id="8337" name="Rectangle 8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281AD4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7" style="position:absolute;margin-left:104pt;margin-top:11pt;width:79pt;height:60pt;z-index:2598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PPAO7sBAABMAwAADgAAAAAAAAAAAAAAAAAuAgAAZHJzL2Uy&#10;b0RvYy54bWxQSwECLQAUAAYACAAAACEAomkztNoAAAAKAQAADwAAAAAAAAAAAAAAAAAVBAAAZHJz&#10;L2Rvd25yZXYueG1sUEsFBgAAAAAEAAQA8wAAABwFAAAAAA==&#10;" w14:anchorId="1E26B324">
                <v:textbox inset="2.16pt,1.44pt,0,1.44pt">
                  <w:txbxContent>
                    <w:p w:rsidR="00E31C76" w:rsidP="00E31C76" w:rsidRDefault="00E31C76" w14:paraId="0281AD4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4336" behindDoc="0" locked="0" layoutInCell="1" allowOverlap="1" wp14:editId="1FCFD0EE" wp14:anchorId="6BD9DBBD">
                <wp:simplePos x="0" y="0"/>
                <wp:positionH relativeFrom="column">
                  <wp:posOffset>1320800</wp:posOffset>
                </wp:positionH>
                <wp:positionV relativeFrom="paragraph">
                  <wp:posOffset>139700</wp:posOffset>
                </wp:positionV>
                <wp:extent cx="1003300" cy="762000"/>
                <wp:effectExtent l="0" t="0" r="0" b="0"/>
                <wp:wrapNone/>
                <wp:docPr id="8338" name="Rectangle 8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B5D510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8" style="position:absolute;margin-left:104pt;margin-top:11pt;width:79pt;height:60pt;z-index:259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nM/0NugEAAEwDAAAOAAAAAAAAAAAAAAAAAC4CAABkcnMvZTJv&#10;RG9jLnhtbFBLAQItABQABgAIAAAAIQCiaTO02gAAAAoBAAAPAAAAAAAAAAAAAAAAABQEAABkcnMv&#10;ZG93bnJldi54bWxQSwUGAAAAAAQABADzAAAAGwUAAAAA&#10;" w14:anchorId="6BD9DBBD">
                <v:textbox inset="2.16pt,1.44pt,0,1.44pt">
                  <w:txbxContent>
                    <w:p w:rsidR="00E31C76" w:rsidP="00E31C76" w:rsidRDefault="00E31C76" w14:paraId="5B5D510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5360" behindDoc="0" locked="0" layoutInCell="1" allowOverlap="1" wp14:editId="448970F9" wp14:anchorId="028F0A43">
                <wp:simplePos x="0" y="0"/>
                <wp:positionH relativeFrom="column">
                  <wp:posOffset>1320800</wp:posOffset>
                </wp:positionH>
                <wp:positionV relativeFrom="paragraph">
                  <wp:posOffset>139700</wp:posOffset>
                </wp:positionV>
                <wp:extent cx="1003300" cy="762000"/>
                <wp:effectExtent l="0" t="0" r="0" b="0"/>
                <wp:wrapNone/>
                <wp:docPr id="8339" name="Rectangle 8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4BBF9E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9" style="position:absolute;margin-left:104pt;margin-top:11pt;width:79pt;height:60pt;z-index:2598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twnmugEAAEwDAAAOAAAAAAAAAAAAAAAAAC4CAABkcnMvZTJv&#10;RG9jLnhtbFBLAQItABQABgAIAAAAIQCiaTO02gAAAAoBAAAPAAAAAAAAAAAAAAAAABQEAABkcnMv&#10;ZG93bnJldi54bWxQSwUGAAAAAAQABADzAAAAGwUAAAAA&#10;" w14:anchorId="028F0A43">
                <v:textbox inset="2.16pt,1.44pt,0,1.44pt">
                  <w:txbxContent>
                    <w:p w:rsidR="00E31C76" w:rsidP="00E31C76" w:rsidRDefault="00E31C76" w14:paraId="34BBF9E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6384" behindDoc="0" locked="0" layoutInCell="1" allowOverlap="1" wp14:editId="4859E4F0" wp14:anchorId="67BFE8FB">
                <wp:simplePos x="0" y="0"/>
                <wp:positionH relativeFrom="column">
                  <wp:posOffset>1320800</wp:posOffset>
                </wp:positionH>
                <wp:positionV relativeFrom="paragraph">
                  <wp:posOffset>139700</wp:posOffset>
                </wp:positionV>
                <wp:extent cx="1003300" cy="762000"/>
                <wp:effectExtent l="0" t="0" r="0" b="0"/>
                <wp:wrapNone/>
                <wp:docPr id="8340" name="Rectangle 8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70E0F5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0" style="position:absolute;margin-left:104pt;margin-top:11pt;width:79pt;height:60pt;z-index:2598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TXuQ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RoF8tzhlH6g&#10;btz3VpFzdjBSqnm+s15jTB2WvcRnuEQJ3Zn8pMHNX6RFpqLx6aqxmjIRmNysNm2NDwk8ul1vVuhj&#10;l+q9OELK31RwZHYYBYRSlOXHh5TPV9+uYN0M5vz87OVpPxUyKGb7hnUf5Ak54pLmJzTahpFRYU2k&#10;ZMTBM5p+HzgoSux3j8o2t+tVg5tSgmXbtLjBUAJEvf+Y5V4MAXdJZKDkEMH0AwIuGhVcOLLC7LJe&#10;8058jAv6959g9wo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AAotNe5AQAATAMAAA4AAAAAAAAAAAAAAAAALgIAAGRycy9lMm9E&#10;b2MueG1sUEsBAi0AFAAGAAgAAAAhAKJpM7TaAAAACgEAAA8AAAAAAAAAAAAAAAAAEwQAAGRycy9k&#10;b3ducmV2LnhtbFBLBQYAAAAABAAEAPMAAAAaBQAAAAA=&#10;" w14:anchorId="67BFE8FB">
                <v:textbox inset="2.16pt,1.44pt,0,1.44pt">
                  <w:txbxContent>
                    <w:p w:rsidR="00E31C76" w:rsidP="00E31C76" w:rsidRDefault="00E31C76" w14:paraId="570E0F5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7408" behindDoc="0" locked="0" layoutInCell="1" allowOverlap="1" wp14:editId="00FA4344" wp14:anchorId="3BB0996A">
                <wp:simplePos x="0" y="0"/>
                <wp:positionH relativeFrom="column">
                  <wp:posOffset>1320800</wp:posOffset>
                </wp:positionH>
                <wp:positionV relativeFrom="paragraph">
                  <wp:posOffset>139700</wp:posOffset>
                </wp:positionV>
                <wp:extent cx="1003300" cy="762000"/>
                <wp:effectExtent l="0" t="0" r="0" b="0"/>
                <wp:wrapNone/>
                <wp:docPr id="8341" name="Rectangle 8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B58E75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1" style="position:absolute;margin-left:104pt;margin-top:11pt;width:79pt;height:60pt;z-index:259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A8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XpJiecOp/QD&#10;deO+t4qcs4ORUs3znfUaY+qw7CU+wyVK6M7kJw1u/iItMhWNT1eN1ZSJwORmtWlrnITAo9v1ZoU+&#10;dqneiyOk/E0FR2aHUUAoRVl+fEj5fPXtCtbNYM7Pz16e9lMhg2Ju3rDugzwhR1zS/IRG2zAyKqyJ&#10;lIw4eEbT7wMHRYn97lHZ5na9anBTSrBsmxY3GEqAqPcfs9yLIeAuiQyUHCKYfkDARaOCC0dWmF3W&#10;a96Jj3FB//4T7F4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MrEA8ugEAAEwDAAAOAAAAAAAAAAAAAAAAAC4CAABkcnMvZTJv&#10;RG9jLnhtbFBLAQItABQABgAIAAAAIQCiaTO02gAAAAoBAAAPAAAAAAAAAAAAAAAAABQEAABkcnMv&#10;ZG93bnJldi54bWxQSwUGAAAAAAQABADzAAAAGwUAAAAA&#10;" w14:anchorId="3BB0996A">
                <v:textbox inset="2.16pt,1.44pt,0,1.44pt">
                  <w:txbxContent>
                    <w:p w:rsidR="00E31C76" w:rsidP="00E31C76" w:rsidRDefault="00E31C76" w14:paraId="1B58E75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8432" behindDoc="0" locked="0" layoutInCell="1" allowOverlap="1" wp14:editId="5B1E5D4F" wp14:anchorId="1BF32D52">
                <wp:simplePos x="0" y="0"/>
                <wp:positionH relativeFrom="column">
                  <wp:posOffset>1320800</wp:posOffset>
                </wp:positionH>
                <wp:positionV relativeFrom="paragraph">
                  <wp:posOffset>139700</wp:posOffset>
                </wp:positionV>
                <wp:extent cx="1003300" cy="762000"/>
                <wp:effectExtent l="0" t="0" r="0" b="0"/>
                <wp:wrapNone/>
                <wp:docPr id="8342" name="Rectangle 8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5FC428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2" style="position:absolute;margin-left:104pt;margin-top:11pt;width:79pt;height:60pt;z-index:2598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wpcHLugEAAEwDAAAOAAAAAAAAAAAAAAAAAC4CAABkcnMvZTJv&#10;RG9jLnhtbFBLAQItABQABgAIAAAAIQCiaTO02gAAAAoBAAAPAAAAAAAAAAAAAAAAABQEAABkcnMv&#10;ZG93bnJldi54bWxQSwUGAAAAAAQABADzAAAAGwUAAAAA&#10;" w14:anchorId="1BF32D52">
                <v:textbox inset="2.16pt,1.44pt,0,1.44pt">
                  <w:txbxContent>
                    <w:p w:rsidR="00E31C76" w:rsidP="00E31C76" w:rsidRDefault="00E31C76" w14:paraId="65FC428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59456" behindDoc="0" locked="0" layoutInCell="1" allowOverlap="1" wp14:editId="76A69A18" wp14:anchorId="36EE7FB8">
                <wp:simplePos x="0" y="0"/>
                <wp:positionH relativeFrom="column">
                  <wp:posOffset>1320800</wp:posOffset>
                </wp:positionH>
                <wp:positionV relativeFrom="paragraph">
                  <wp:posOffset>139700</wp:posOffset>
                </wp:positionV>
                <wp:extent cx="1003300" cy="762000"/>
                <wp:effectExtent l="0" t="0" r="0" b="0"/>
                <wp:wrapNone/>
                <wp:docPr id="8343" name="Rectangle 8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4F369B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3" style="position:absolute;margin-left:104pt;margin-top:11pt;width:79pt;height:60pt;z-index:259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8ITUgugEAAEwDAAAOAAAAAAAAAAAAAAAAAC4CAABkcnMvZTJv&#10;RG9jLnhtbFBLAQItABQABgAIAAAAIQCiaTO02gAAAAoBAAAPAAAAAAAAAAAAAAAAABQEAABkcnMv&#10;ZG93bnJldi54bWxQSwUGAAAAAAQABADzAAAAGwUAAAAA&#10;" w14:anchorId="36EE7FB8">
                <v:textbox inset="2.16pt,1.44pt,0,1.44pt">
                  <w:txbxContent>
                    <w:p w:rsidR="00E31C76" w:rsidP="00E31C76" w:rsidRDefault="00E31C76" w14:paraId="74F369B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0480" behindDoc="0" locked="0" layoutInCell="1" allowOverlap="1" wp14:editId="757C0F26" wp14:anchorId="70728C44">
                <wp:simplePos x="0" y="0"/>
                <wp:positionH relativeFrom="column">
                  <wp:posOffset>1320800</wp:posOffset>
                </wp:positionH>
                <wp:positionV relativeFrom="paragraph">
                  <wp:posOffset>139700</wp:posOffset>
                </wp:positionV>
                <wp:extent cx="1003300" cy="762000"/>
                <wp:effectExtent l="0" t="0" r="0" b="0"/>
                <wp:wrapNone/>
                <wp:docPr id="8344" name="Rectangle 8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228267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4" style="position:absolute;margin-left:104pt;margin-top:11pt;width:79pt;height:60pt;z-index:2598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I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XpNiecOp/QD&#10;deO+t4qcs4ORUs3znfUaY+qw7CU+wyVK6M7kJw1u/iItMhWNT1eN1ZSJwORmtWlrnITAo9v1ZoU+&#10;dqneiyOk/E0FR2aHUUAoRVl+fEj5fPXtCtbNYM7Pz16e9lMh09RN84Z1H+QJOeKS5ic02oaRUWFN&#10;pGTEwTOafh84KErsd4/KNrfrVYObUoJl27S4wVACRL3/mOVeDAF3SWSg5BDB9AMCLhoVXDiywuyy&#10;XvNOfIwL+vefYPcK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bWmIugEAAEwDAAAOAAAAAAAAAAAAAAAAAC4CAABkcnMvZTJv&#10;RG9jLnhtbFBLAQItABQABgAIAAAAIQCiaTO02gAAAAoBAAAPAAAAAAAAAAAAAAAAABQEAABkcnMv&#10;ZG93bnJldi54bWxQSwUGAAAAAAQABADzAAAAGwUAAAAA&#10;" w14:anchorId="70728C44">
                <v:textbox inset="2.16pt,1.44pt,0,1.44pt">
                  <w:txbxContent>
                    <w:p w:rsidR="00E31C76" w:rsidP="00E31C76" w:rsidRDefault="00E31C76" w14:paraId="3228267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1504" behindDoc="0" locked="0" layoutInCell="1" allowOverlap="1" wp14:editId="3F1D3FB2" wp14:anchorId="335E2E26">
                <wp:simplePos x="0" y="0"/>
                <wp:positionH relativeFrom="column">
                  <wp:posOffset>1320800</wp:posOffset>
                </wp:positionH>
                <wp:positionV relativeFrom="paragraph">
                  <wp:posOffset>139700</wp:posOffset>
                </wp:positionV>
                <wp:extent cx="1003300" cy="762000"/>
                <wp:effectExtent l="0" t="0" r="0" b="0"/>
                <wp:wrapNone/>
                <wp:docPr id="8345" name="Rectangle 8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9E1338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5" style="position:absolute;margin-left:104pt;margin-top:11pt;width:79pt;height:60pt;z-index:2598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1j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3p1RYllBqf0&#10;B3VjdtCCnLKj6nuR5pv0mnxosezRP8A5Cugm8rMEk75Ii8xZ4+NFYzFHwjG5rtdNiZPgeHS9Wtfo&#10;Y5fitdhDiD+FMyQ5HQWEkpVlh98hnq6+XMG6BOb0fPLivJszmaqs6hesO9cfkSMuabxHI7WbOsq1&#10;8pRMOPiOhr97BoIS/cuistX1qq5wU3KwbKoGNxhygKh3b7PM8tHhLvEIlOw9qGFEwFmjjAtHlpmd&#10;1yvtxNs4o3/9Cbb/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mdY7sBAABMAwAADgAAAAAAAAAAAAAAAAAuAgAAZHJzL2Uy&#10;b0RvYy54bWxQSwECLQAUAAYACAAAACEAomkztNoAAAAKAQAADwAAAAAAAAAAAAAAAAAVBAAAZHJz&#10;L2Rvd25yZXYueG1sUEsFBgAAAAAEAAQA8wAAABwFAAAAAA==&#10;" w14:anchorId="335E2E26">
                <v:textbox inset="2.16pt,1.44pt,0,1.44pt">
                  <w:txbxContent>
                    <w:p w:rsidR="00E31C76" w:rsidP="00E31C76" w:rsidRDefault="00E31C76" w14:paraId="59E1338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2528" behindDoc="0" locked="0" layoutInCell="1" allowOverlap="1" wp14:editId="7D382744" wp14:anchorId="60216BF9">
                <wp:simplePos x="0" y="0"/>
                <wp:positionH relativeFrom="column">
                  <wp:posOffset>1320800</wp:posOffset>
                </wp:positionH>
                <wp:positionV relativeFrom="paragraph">
                  <wp:posOffset>139700</wp:posOffset>
                </wp:positionV>
                <wp:extent cx="1003300" cy="762000"/>
                <wp:effectExtent l="0" t="0" r="0" b="0"/>
                <wp:wrapNone/>
                <wp:docPr id="8346" name="Rectangle 8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3A7EC9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6" style="position:absolute;margin-left:104pt;margin-top:11pt;width:79pt;height:60pt;z-index:2598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HS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tb6hxHOHU/qJ&#10;unHfW0XO2cFIqeb5znqNMXVY9hyf4BIldGfykwY3f5EWmYrGp6vGaspEYHKz2rQ1TkLg0e16s0If&#10;u1RvxRFS/qqCI7PDKCCUoiw/fk/5fPX1CtbNYM7Pz16e9lMh09TN+hXrPsgTcsQlzY9otA0jo8Ka&#10;SMmIg2c0/T5wUJTYbx6VbW7XqwY3pQTLtmlxg6EEiHr/Psu9GALukshAySGC6QcEXDQquHBkhdll&#10;veadeB8X9G8/we4P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rjx0rsBAABMAwAADgAAAAAAAAAAAAAAAAAuAgAAZHJzL2Uy&#10;b0RvYy54bWxQSwECLQAUAAYACAAAACEAomkztNoAAAAKAQAADwAAAAAAAAAAAAAAAAAVBAAAZHJz&#10;L2Rvd25yZXYueG1sUEsFBgAAAAAEAAQA8wAAABwFAAAAAA==&#10;" w14:anchorId="60216BF9">
                <v:textbox inset="2.16pt,1.44pt,0,1.44pt">
                  <w:txbxContent>
                    <w:p w:rsidR="00E31C76" w:rsidP="00E31C76" w:rsidRDefault="00E31C76" w14:paraId="23A7EC9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3552" behindDoc="0" locked="0" layoutInCell="1" allowOverlap="1" wp14:editId="3F6A69F6" wp14:anchorId="6E47468C">
                <wp:simplePos x="0" y="0"/>
                <wp:positionH relativeFrom="column">
                  <wp:posOffset>1320800</wp:posOffset>
                </wp:positionH>
                <wp:positionV relativeFrom="paragraph">
                  <wp:posOffset>139700</wp:posOffset>
                </wp:positionV>
                <wp:extent cx="1003300" cy="762000"/>
                <wp:effectExtent l="0" t="0" r="0" b="0"/>
                <wp:wrapNone/>
                <wp:docPr id="8347" name="Rectangle 8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0643BA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7" style="position:absolute;margin-left:104pt;margin-top:11pt;width:79pt;height:60pt;z-index:2598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U5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29V6Q4njFqf0&#10;A3Xjrh8VuWQHI6XK8816TSF2WPYUHuEaRXQz+VmDzV+kReai8fmmsZoTEZjcrrZtjZMQeLRZb1fo&#10;Y5fqtThATF+UtyQ7jAJCKcry07eYLldfrmBdBnN5PntpPsyFTFM3H1+wHrw8I0dc0vSARo9+YlSM&#10;JlAy4eAZjb+OHBQl41eHyjab9arBTSnBsm1a3GAoAaI+vM1yJwaPuyQSUHIMYPoB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jwFObsBAABMAwAADgAAAAAAAAAAAAAAAAAuAgAAZHJzL2Uy&#10;b0RvYy54bWxQSwECLQAUAAYACAAAACEAomkztNoAAAAKAQAADwAAAAAAAAAAAAAAAAAVBAAAZHJz&#10;L2Rvd25yZXYueG1sUEsFBgAAAAAEAAQA8wAAABwFAAAAAA==&#10;" w14:anchorId="6E47468C">
                <v:textbox inset="2.16pt,1.44pt,0,1.44pt">
                  <w:txbxContent>
                    <w:p w:rsidR="00E31C76" w:rsidP="00E31C76" w:rsidRDefault="00E31C76" w14:paraId="20643BA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4576" behindDoc="0" locked="0" layoutInCell="1" allowOverlap="1" wp14:editId="0E31B100" wp14:anchorId="706FDB01">
                <wp:simplePos x="0" y="0"/>
                <wp:positionH relativeFrom="column">
                  <wp:posOffset>1320800</wp:posOffset>
                </wp:positionH>
                <wp:positionV relativeFrom="paragraph">
                  <wp:posOffset>139700</wp:posOffset>
                </wp:positionV>
                <wp:extent cx="1003300" cy="762000"/>
                <wp:effectExtent l="0" t="0" r="0" b="0"/>
                <wp:wrapNone/>
                <wp:docPr id="8348" name="Rectangle 83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A5E8F9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8" style="position:absolute;margin-left:104pt;margin-top:11pt;width:79pt;height:60pt;z-index:2598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P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tcZZee5wSj9R&#10;N+57q8g5Oxgp1TzfWa8xpg7LnuMTXKKE7kx+0uDmL9IiU9H4dNVYTZkITG5Wm7bGSQg8ul1vVuhj&#10;l+qtOELKX1VwZHYYBYRSlOXH7ymfr75ewboZzPn52cvTfipkmrq5ecW6D/KEHHFJ8yMabcPIqLAm&#10;UjLi4BlNvw8cFCX2m0dlm9v1qsFNKcGybVpUBUqAqPfvs9yLIeAuiQyUHCKYfkDARaOCC0dWmF3W&#10;a96J93FB//YT7P4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h/DgPugEAAEwDAAAOAAAAAAAAAAAAAAAAAC4CAABkcnMvZTJv&#10;RG9jLnhtbFBLAQItABQABgAIAAAAIQCiaTO02gAAAAoBAAAPAAAAAAAAAAAAAAAAABQEAABkcnMv&#10;ZG93bnJldi54bWxQSwUGAAAAAAQABADzAAAAGwUAAAAA&#10;" w14:anchorId="706FDB01">
                <v:textbox inset="2.16pt,1.44pt,0,1.44pt">
                  <w:txbxContent>
                    <w:p w:rsidR="00E31C76" w:rsidP="00E31C76" w:rsidRDefault="00E31C76" w14:paraId="2A5E8F9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5600" behindDoc="0" locked="0" layoutInCell="1" allowOverlap="1" wp14:editId="3355AD22" wp14:anchorId="235FF563">
                <wp:simplePos x="0" y="0"/>
                <wp:positionH relativeFrom="column">
                  <wp:posOffset>1320800</wp:posOffset>
                </wp:positionH>
                <wp:positionV relativeFrom="paragraph">
                  <wp:posOffset>139700</wp:posOffset>
                </wp:positionV>
                <wp:extent cx="1003300" cy="762000"/>
                <wp:effectExtent l="0" t="0" r="0" b="0"/>
                <wp:wrapNone/>
                <wp:docPr id="8349" name="Rectangle 8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F039A9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9" style="position:absolute;margin-left:104pt;margin-top:11pt;width:79pt;height:60pt;z-index:2598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zk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b1XpLiecOp/Qd&#10;deO+t4pcsoORUs3znfUaY+qw7CU+wzVK6M7kJw1u/iItMhWNzzeN1ZSJwOR2tW1rnITAo816u0If&#10;u1RvxRFS/qyCI7PDKCCUoiw/fU35cvX1CtbNYC7Pz16eDlMh09TN5hXrIcgzcsQlzU9otA0jo8Ka&#10;SMmIg2c0/TpyUJTYLx6VbTbrVYObUoJl27S4wVACRH14n+VeDAF3SWSg5BjB9AMCLhoVXDiywuy6&#10;XvN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teMzkugEAAEwDAAAOAAAAAAAAAAAAAAAAAC4CAABkcnMvZTJv&#10;RG9jLnhtbFBLAQItABQABgAIAAAAIQCiaTO02gAAAAoBAAAPAAAAAAAAAAAAAAAAABQEAABkcnMv&#10;ZG93bnJldi54bWxQSwUGAAAAAAQABADzAAAAGwUAAAAA&#10;" w14:anchorId="235FF563">
                <v:textbox inset="2.16pt,1.44pt,0,1.44pt">
                  <w:txbxContent>
                    <w:p w:rsidR="00E31C76" w:rsidP="00E31C76" w:rsidRDefault="00E31C76" w14:paraId="6F039A9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6624" behindDoc="0" locked="0" layoutInCell="1" allowOverlap="1" wp14:editId="3BDC2FF9" wp14:anchorId="78DFC6D7">
                <wp:simplePos x="0" y="0"/>
                <wp:positionH relativeFrom="column">
                  <wp:posOffset>1320800</wp:posOffset>
                </wp:positionH>
                <wp:positionV relativeFrom="paragraph">
                  <wp:posOffset>139700</wp:posOffset>
                </wp:positionV>
                <wp:extent cx="1003300" cy="762000"/>
                <wp:effectExtent l="0" t="0" r="0" b="0"/>
                <wp:wrapNone/>
                <wp:docPr id="8350" name="Rectangle 8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D0A5DFA"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0" style="position:absolute;margin-left:104pt;margin-top:11pt;width:79pt;height:60pt;z-index:2598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37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1VcUyHOHU/qJ&#10;unHfW0VO2cFIqeb5znqNMXVY9hyf4BwldGfykwY3f5EWmYrGx4vGaspEYHK9Wrc1PiTw6OZqvUIf&#10;u1TvxRFSvlfBkdlhFBBKUZYfvqd8uvp2BetmMKfnZy9Pu6mQaeqmfcO6C/KIHHFJ8yMabcPIqLAm&#10;UjLi4BlNv/ccFCX2waOyzc3VqsFNKcGybVrcYCgBot59zHIvhoC7JDJQso9g+gEBF40KLhxZYXZe&#10;r3knPsYF/ftPsH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iQq37ugEAAEwDAAAOAAAAAAAAAAAAAAAAAC4CAABkcnMvZTJv&#10;RG9jLnhtbFBLAQItABQABgAIAAAAIQCiaTO02gAAAAoBAAAPAAAAAAAAAAAAAAAAABQEAABkcnMv&#10;ZG93bnJldi54bWxQSwUGAAAAAAQABADzAAAAGwUAAAAA&#10;" w14:anchorId="78DFC6D7">
                <v:textbox inset="2.16pt,1.44pt,0,1.44pt">
                  <w:txbxContent>
                    <w:p w:rsidR="00E31C76" w:rsidP="00E31C76" w:rsidRDefault="00E31C76" w14:paraId="1D0A5DFA"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7648" behindDoc="0" locked="0" layoutInCell="1" allowOverlap="1" wp14:editId="0F634FCD" wp14:anchorId="092945B1">
                <wp:simplePos x="0" y="0"/>
                <wp:positionH relativeFrom="column">
                  <wp:posOffset>1320800</wp:posOffset>
                </wp:positionH>
                <wp:positionV relativeFrom="paragraph">
                  <wp:posOffset>139700</wp:posOffset>
                </wp:positionV>
                <wp:extent cx="1003300" cy="762000"/>
                <wp:effectExtent l="0" t="0" r="0" b="0"/>
                <wp:wrapNone/>
                <wp:docPr id="8351" name="Rectangle 8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7D1DFD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1" style="position:absolute;margin-left:104pt;margin-top:11pt;width:79pt;height:60pt;z-index:2598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kQuw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1dclJZ47nNJP&#10;1I373ipyyg5GSjXPd9ZrjKnDsuf4BOcooTuTnzS4+Yu0yFQ0Pl40VlMmApPr1bqtcRICj26u1iv0&#10;sUv1Xhwh5XsVHJkdRgGhFGX54XvKp6tvV7BuBnN6fvbytJsKmaZu1m9Yd0EekSMuaX5Eo20YGRXW&#10;REpGHDyj6feeg6LEPnhUtrm5WjW4KSVYtk2LGwwlQNS7j1nuxRBwl0QGSvYRTD8g4KJRwYUjK8zO&#10;6zXvxMe4oH//Cba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sZZELsBAABMAwAADgAAAAAAAAAAAAAAAAAuAgAAZHJzL2Uy&#10;b0RvYy54bWxQSwECLQAUAAYACAAAACEAomkztNoAAAAKAQAADwAAAAAAAAAAAAAAAAAVBAAAZHJz&#10;L2Rvd25yZXYueG1sUEsFBgAAAAAEAAQA8wAAABwFAAAAAA==&#10;" w14:anchorId="092945B1">
                <v:textbox inset="2.16pt,1.44pt,0,1.44pt">
                  <w:txbxContent>
                    <w:p w:rsidR="00E31C76" w:rsidP="00E31C76" w:rsidRDefault="00E31C76" w14:paraId="47D1DFD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8672" behindDoc="0" locked="0" layoutInCell="1" allowOverlap="1" wp14:editId="42E5E4CB" wp14:anchorId="6FF91D4C">
                <wp:simplePos x="0" y="0"/>
                <wp:positionH relativeFrom="column">
                  <wp:posOffset>1320800</wp:posOffset>
                </wp:positionH>
                <wp:positionV relativeFrom="paragraph">
                  <wp:posOffset>139700</wp:posOffset>
                </wp:positionV>
                <wp:extent cx="1003300" cy="762000"/>
                <wp:effectExtent l="0" t="0" r="0" b="0"/>
                <wp:wrapNone/>
                <wp:docPr id="8352" name="Rectangle 8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24D48B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2" style="position:absolute;margin-left:104pt;margin-top:11pt;width:79pt;height:60pt;z-index:2598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C0uwEAAEw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x27ceGEsctdukH&#10;+sbdMClyro5GSpX7m/2aQ+zx2lN4hEsWcZnFLxps/qIsshSPT1eP1ZKIwOKm3XQ1dkLg1u3NpsU1&#10;olTPlwPE9EV5S/KCUUAqxVl+/BbT+ejfI3gvkzk/n1dp2S9FTFO3BTcX916eUCMOaXrAoCc/Myom&#10;EyiZsfGMxt8HDoqS6atDZ5vbmxaNSCVZd02HEwwlQdb7l1XuxOhxlkQCSg4BzDAi4eJR4YUtK8ou&#10;45Vn4mVe2D//BLs/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D1xAtLsBAABMAwAADgAAAAAAAAAAAAAAAAAuAgAAZHJzL2Uy&#10;b0RvYy54bWxQSwECLQAUAAYACAAAACEAomkztNoAAAAKAQAADwAAAAAAAAAAAAAAAAAVBAAAZHJz&#10;L2Rvd25yZXYueG1sUEsFBgAAAAAEAAQA8wAAABwFAAAAAA==&#10;" w14:anchorId="6FF91D4C">
                <v:textbox inset="2.16pt,1.44pt,0,1.44pt">
                  <w:txbxContent>
                    <w:p w:rsidR="00E31C76" w:rsidP="00E31C76" w:rsidRDefault="00E31C76" w14:paraId="524D48B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69696" behindDoc="0" locked="0" layoutInCell="1" allowOverlap="1" wp14:editId="43F2C9E3" wp14:anchorId="08872713">
                <wp:simplePos x="0" y="0"/>
                <wp:positionH relativeFrom="column">
                  <wp:posOffset>1320800</wp:posOffset>
                </wp:positionH>
                <wp:positionV relativeFrom="paragraph">
                  <wp:posOffset>139700</wp:posOffset>
                </wp:positionV>
                <wp:extent cx="1003300" cy="762000"/>
                <wp:effectExtent l="0" t="0" r="0" b="0"/>
                <wp:wrapNone/>
                <wp:docPr id="8353" name="Rectangle 8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7F981C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3" style="position:absolute;margin-left:104pt;margin-top:11pt;width:79pt;height:60pt;z-index:2598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D2LRfugEAAEwDAAAOAAAAAAAAAAAAAAAAAC4CAABkcnMvZTJv&#10;RG9jLnhtbFBLAQItABQABgAIAAAAIQCiaTO02gAAAAoBAAAPAAAAAAAAAAAAAAAAABQEAABkcnMv&#10;ZG93bnJldi54bWxQSwUGAAAAAAQABADzAAAAGwUAAAAA&#10;" w14:anchorId="08872713">
                <v:textbox inset="2.16pt,1.44pt,0,1.44pt">
                  <w:txbxContent>
                    <w:p w:rsidR="00E31C76" w:rsidP="00E31C76" w:rsidRDefault="00E31C76" w14:paraId="37F981C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0720" behindDoc="0" locked="0" layoutInCell="1" allowOverlap="1" wp14:editId="7D185006" wp14:anchorId="5437D5F7">
                <wp:simplePos x="0" y="0"/>
                <wp:positionH relativeFrom="column">
                  <wp:posOffset>1320800</wp:posOffset>
                </wp:positionH>
                <wp:positionV relativeFrom="paragraph">
                  <wp:posOffset>139700</wp:posOffset>
                </wp:positionV>
                <wp:extent cx="1003300" cy="762000"/>
                <wp:effectExtent l="0" t="0" r="0" b="0"/>
                <wp:wrapNone/>
                <wp:docPr id="8354" name="Rectangle 83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A95F17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4" style="position:absolute;margin-left:104pt;margin-top:11pt;width:79pt;height:60pt;z-index:2598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j3ug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t6vOaEs8dTukX&#10;6sZ9bxU5ZwcjpZrnO+s1xtRh2WN8gEuU0J3JTxrc/EVaZCoan64aqykTgcnNatPWOAmBRzfrzQp9&#10;7FK9FEdI+ZsKjswOo4BQirL8+CPl89XnK1g3gzk/P3t52k+FTFOvmmes+yBPyBGXNN+j0TaMjApr&#10;IiUjDp7R9OfAQVFiv3tUtrlZYy3JJVi2TYsbDCVA1PvXWe7FEHCXRAZKDhFMPyDgolHBhSMrzC7r&#10;Ne/E67igf/kJdn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AlOj3ugEAAEwDAAAOAAAAAAAAAAAAAAAAAC4CAABkcnMvZTJv&#10;RG9jLnhtbFBLAQItABQABgAIAAAAIQCiaTO02gAAAAoBAAAPAAAAAAAAAAAAAAAAABQEAABkcnMv&#10;ZG93bnJldi54bWxQSwUGAAAAAAQABADzAAAAGwUAAAAA&#10;" w14:anchorId="5437D5F7">
                <v:textbox inset="2.16pt,1.44pt,0,1.44pt">
                  <w:txbxContent>
                    <w:p w:rsidR="00E31C76" w:rsidP="00E31C76" w:rsidRDefault="00E31C76" w14:paraId="3A95F17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1744" behindDoc="0" locked="0" layoutInCell="1" allowOverlap="1" wp14:editId="5B13D81B" wp14:anchorId="28C2FA94">
                <wp:simplePos x="0" y="0"/>
                <wp:positionH relativeFrom="column">
                  <wp:posOffset>1320800</wp:posOffset>
                </wp:positionH>
                <wp:positionV relativeFrom="paragraph">
                  <wp:posOffset>139700</wp:posOffset>
                </wp:positionV>
                <wp:extent cx="1003300" cy="762000"/>
                <wp:effectExtent l="0" t="0" r="0" b="0"/>
                <wp:wrapNone/>
                <wp:docPr id="8355" name="Rectangle 8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407598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5" style="position:absolute;margin-left:104pt;margin-top:11pt;width:79pt;height:60pt;z-index:2598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BAcHLsBAABMAwAADgAAAAAAAAAAAAAAAAAuAgAAZHJzL2Uy&#10;b0RvYy54bWxQSwECLQAUAAYACAAAACEAomkztNoAAAAKAQAADwAAAAAAAAAAAAAAAAAVBAAAZHJz&#10;L2Rvd25yZXYueG1sUEsFBgAAAAAEAAQA8wAAABwFAAAAAA==&#10;" w14:anchorId="28C2FA94">
                <v:textbox inset="2.16pt,1.44pt,0,1.44pt">
                  <w:txbxContent>
                    <w:p w:rsidR="00E31C76" w:rsidP="00E31C76" w:rsidRDefault="00E31C76" w14:paraId="0407598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2768" behindDoc="0" locked="0" layoutInCell="1" allowOverlap="1" wp14:editId="443690C3" wp14:anchorId="23566392">
                <wp:simplePos x="0" y="0"/>
                <wp:positionH relativeFrom="column">
                  <wp:posOffset>1320800</wp:posOffset>
                </wp:positionH>
                <wp:positionV relativeFrom="paragraph">
                  <wp:posOffset>139700</wp:posOffset>
                </wp:positionV>
                <wp:extent cx="1003300" cy="762000"/>
                <wp:effectExtent l="0" t="0" r="0" b="0"/>
                <wp:wrapNone/>
                <wp:docPr id="8356" name="Rectangle 8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54CE95A"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6" style="position:absolute;margin-left:104pt;margin-top:11pt;width:79pt;height:60pt;z-index:2598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vUFwrbsBAABMAwAADgAAAAAAAAAAAAAAAAAuAgAAZHJzL2Uy&#10;b0RvYy54bWxQSwECLQAUAAYACAAAACEAomkztNoAAAAKAQAADwAAAAAAAAAAAAAAAAAVBAAAZHJz&#10;L2Rvd25yZXYueG1sUEsFBgAAAAAEAAQA8wAAABwFAAAAAA==&#10;" w14:anchorId="23566392">
                <v:textbox inset="2.16pt,1.44pt,0,1.44pt">
                  <w:txbxContent>
                    <w:p w:rsidR="00E31C76" w:rsidP="00E31C76" w:rsidRDefault="00E31C76" w14:paraId="554CE95A"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3792" behindDoc="0" locked="0" layoutInCell="1" allowOverlap="1" wp14:editId="7C657FDC" wp14:anchorId="7C5C4F92">
                <wp:simplePos x="0" y="0"/>
                <wp:positionH relativeFrom="column">
                  <wp:posOffset>1320800</wp:posOffset>
                </wp:positionH>
                <wp:positionV relativeFrom="paragraph">
                  <wp:posOffset>139700</wp:posOffset>
                </wp:positionV>
                <wp:extent cx="1003300" cy="762000"/>
                <wp:effectExtent l="0" t="0" r="0" b="0"/>
                <wp:wrapNone/>
                <wp:docPr id="8357" name="Rectangle 83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642F867"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7" style="position:absolute;margin-left:104pt;margin-top:11pt;width:79pt;height:60pt;z-index:2598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RGuwEAAEwDAAAOAAAAZHJzL2Uyb0RvYy54bWysU01v2zAMvQ/YfxB0X+zY7eI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berrFSWWGZzS&#10;L9SN2UELcsqOqu9Fmm/Sa/KhxbJn/wTnKKCbyM8STPoiLTJnjY8XjcUcCcfkul43JU6C49Hqal2j&#10;j12Kt2IPIf4UzpDkdBQQSlaWHe5DPF19vYJ1Cczp+eTFeTdnMlVZX79i3bn+iBxxSeMjGqnd1FGu&#10;ladkwsF3NPzZMxCU6DuLylarq7rCTcnBsqka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cWERrsBAABMAwAADgAAAAAAAAAAAAAAAAAuAgAAZHJzL2Uy&#10;b0RvYy54bWxQSwECLQAUAAYACAAAACEAomkztNoAAAAKAQAADwAAAAAAAAAAAAAAAAAVBAAAZHJz&#10;L2Rvd25yZXYueG1sUEsFBgAAAAAEAAQA8wAAABwFAAAAAA==&#10;" w14:anchorId="7C5C4F92">
                <v:textbox inset="2.16pt,1.44pt,0,1.44pt">
                  <w:txbxContent>
                    <w:p w:rsidR="00E31C76" w:rsidP="00E31C76" w:rsidRDefault="00E31C76" w14:paraId="7642F867"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4816" behindDoc="0" locked="0" layoutInCell="1" allowOverlap="1" wp14:editId="257C153E" wp14:anchorId="5CE70372">
                <wp:simplePos x="0" y="0"/>
                <wp:positionH relativeFrom="column">
                  <wp:posOffset>1320800</wp:posOffset>
                </wp:positionH>
                <wp:positionV relativeFrom="paragraph">
                  <wp:posOffset>139700</wp:posOffset>
                </wp:positionV>
                <wp:extent cx="1003300" cy="762000"/>
                <wp:effectExtent l="0" t="0" r="0" b="0"/>
                <wp:wrapNone/>
                <wp:docPr id="8358" name="Rectangle 8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EB71D6B"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8" style="position:absolute;margin-left:104pt;margin-top:11pt;width:79pt;height:60pt;z-index:2598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lwugEAAEw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x27UeclecOp/Qd&#10;deN+sIqcs6ORUi3zXfSaYuqx7Dk+wSVK6C7kZw1u+SItMheNT1eN1ZyJwOSm3XQ1TkLg0d3NpkUf&#10;u1SvxRFS/qyCI4vDKCCUoiw/fk35fPXlCtYtYM7PL16e93Mh09Tt7QvWfZAn5IhLmh/RaBsmRoU1&#10;kZIJB89o+nXgoCixXzwq29zdtA1uSgnWXdOhKlACRL1/m+VejAF3SWSg5BDBDCMCLhoVXDiywuyy&#10;XstOvI0L+tef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eBblwugEAAEwDAAAOAAAAAAAAAAAAAAAAAC4CAABkcnMvZTJv&#10;RG9jLnhtbFBLAQItABQABgAIAAAAIQCiaTO02gAAAAoBAAAPAAAAAAAAAAAAAAAAABQEAABkcnMv&#10;ZG93bnJldi54bWxQSwUGAAAAAAQABADzAAAAGwUAAAAA&#10;" w14:anchorId="5CE70372">
                <v:textbox inset="2.16pt,1.44pt,0,1.44pt">
                  <w:txbxContent>
                    <w:p w:rsidR="00E31C76" w:rsidP="00E31C76" w:rsidRDefault="00E31C76" w14:paraId="7EB71D6B"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5840" behindDoc="0" locked="0" layoutInCell="1" allowOverlap="1" wp14:editId="6B552D0A" wp14:anchorId="2447A36C">
                <wp:simplePos x="0" y="0"/>
                <wp:positionH relativeFrom="column">
                  <wp:posOffset>1320800</wp:posOffset>
                </wp:positionH>
                <wp:positionV relativeFrom="paragraph">
                  <wp:posOffset>139700</wp:posOffset>
                </wp:positionV>
                <wp:extent cx="1003300" cy="762000"/>
                <wp:effectExtent l="0" t="0" r="0" b="0"/>
                <wp:wrapNone/>
                <wp:docPr id="8359" name="Rectangle 8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534EAC0"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9" style="position:absolute;margin-left:104pt;margin-top:11pt;width:79pt;height:60pt;z-index:2598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2buwEAAEwDAAAOAAAAZHJzL2Uyb0RvYy54bWysU01v2zAMvQ/YfxB0X+zY7eI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p6TYllBqf0&#10;B3VjdtCCnLKj6nuR5pv0mnxosezRP8A5Cugm8rMEk75Ii8xZ4+NFYzFHwjG5rtdNiZPgeLS6Wtfo&#10;Y5fitdhDiD+FMyQ5HQWEkpVlh98hnq6+XMG6BOb0fPLivJszmaqsVy9Yd64/Ikdc0niPRmo3dZRr&#10;5SmZcPAdDX/3DAQl+pdFZavVVV3hpuRg2VQNbjDkAFHv3maZ5aPDXeIRKNl7UMOIgLNGGReOLDM7&#10;r1fa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0oFNm7sBAABMAwAADgAAAAAAAAAAAAAAAAAuAgAAZHJzL2Uy&#10;b0RvYy54bWxQSwECLQAUAAYACAAAACEAomkztNoAAAAKAQAADwAAAAAAAAAAAAAAAAAVBAAAZHJz&#10;L2Rvd25yZXYueG1sUEsFBgAAAAAEAAQA8wAAABwFAAAAAA==&#10;" w14:anchorId="2447A36C">
                <v:textbox inset="2.16pt,1.44pt,0,1.44pt">
                  <w:txbxContent>
                    <w:p w:rsidR="00E31C76" w:rsidP="00E31C76" w:rsidRDefault="00E31C76" w14:paraId="1534EAC0"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6864" behindDoc="0" locked="0" layoutInCell="1" allowOverlap="1" wp14:editId="4F61D290" wp14:anchorId="3DADCB6C">
                <wp:simplePos x="0" y="0"/>
                <wp:positionH relativeFrom="column">
                  <wp:posOffset>1320800</wp:posOffset>
                </wp:positionH>
                <wp:positionV relativeFrom="paragraph">
                  <wp:posOffset>139700</wp:posOffset>
                </wp:positionV>
                <wp:extent cx="1003300" cy="762000"/>
                <wp:effectExtent l="0" t="0" r="0" b="0"/>
                <wp:wrapNone/>
                <wp:docPr id="8360" name="Rectangle 83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F7585B6"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0" style="position:absolute;margin-left:104pt;margin-top:11pt;width:79pt;height:60pt;z-index:2598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2rcougEAAEwDAAAOAAAAAAAAAAAAAAAAAC4CAABkcnMvZTJv&#10;RG9jLnhtbFBLAQItABQABgAIAAAAIQCiaTO02gAAAAoBAAAPAAAAAAAAAAAAAAAAABQEAABkcnMv&#10;ZG93bnJldi54bWxQSwUGAAAAAAQABADzAAAAGwUAAAAA&#10;" w14:anchorId="3DADCB6C">
                <v:textbox inset="2.16pt,1.44pt,0,1.44pt">
                  <w:txbxContent>
                    <w:p w:rsidR="00E31C76" w:rsidP="00E31C76" w:rsidRDefault="00E31C76" w14:paraId="6F7585B6"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7888" behindDoc="0" locked="0" layoutInCell="1" allowOverlap="1" wp14:editId="4DFF937C" wp14:anchorId="76D7C077">
                <wp:simplePos x="0" y="0"/>
                <wp:positionH relativeFrom="column">
                  <wp:posOffset>1320800</wp:posOffset>
                </wp:positionH>
                <wp:positionV relativeFrom="paragraph">
                  <wp:posOffset>139700</wp:posOffset>
                </wp:positionV>
                <wp:extent cx="1003300" cy="762000"/>
                <wp:effectExtent l="0" t="0" r="0" b="0"/>
                <wp:wrapNone/>
                <wp:docPr id="8361" name="Rectangle 8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49216BD" w14:textId="77777777">
                            <w:r>
                              <w:rPr>
                                <w:rFonts w:ascii="Geneva" w:hAnsi="Geneva" w:eastAsia="Geneva" w:cs="Geneva"/>
                                <w:color w:val="000000"/>
                                <w:sz w:val="20"/>
                                <w:szCs w:val="20"/>
                                <w:lang w:val="Portuguese"/>
                              </w:rPr>
                              <w:t xml:space="preserve">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1" style="position:absolute;margin-left:104pt;margin-top:11pt;width:79pt;height:60pt;z-index:259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l5Dw7sBAABMAwAADgAAAAAAAAAAAAAAAAAuAgAAZHJzL2Uy&#10;b0RvYy54bWxQSwECLQAUAAYACAAAACEAomkztNoAAAAKAQAADwAAAAAAAAAAAAAAAAAVBAAAZHJz&#10;L2Rvd25yZXYueG1sUEsFBgAAAAAEAAQA8wAAABwFAAAAAA==&#10;" w14:anchorId="76D7C077">
                <v:textbox inset="2.16pt,1.44pt,0,1.44pt">
                  <w:txbxContent>
                    <w:p w:rsidR="00E31C76" w:rsidP="00E31C76" w:rsidRDefault="00E31C76" w14:paraId="749216BD" w14:textId="77777777">
                      <w:r>
                        <w:rPr>
                          <w:rFonts w:ascii="Geneva" w:hAnsi="Geneva" w:eastAsia="Geneva" w:cs="Geneva"/>
                          <w:color w:val="000000"/>
                          <w:sz w:val="20"/>
                          <w:szCs w:val="20"/>
                          <w:lang w:val="Portuguese"/>
                        </w:rPr>
                        <w:t xml:space="preserve">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8912" behindDoc="0" locked="0" layoutInCell="1" allowOverlap="1" wp14:editId="3A80F2BE" wp14:anchorId="60C9D86F">
                <wp:simplePos x="0" y="0"/>
                <wp:positionH relativeFrom="column">
                  <wp:posOffset>1320800</wp:posOffset>
                </wp:positionH>
                <wp:positionV relativeFrom="paragraph">
                  <wp:posOffset>139700</wp:posOffset>
                </wp:positionV>
                <wp:extent cx="1003300" cy="762000"/>
                <wp:effectExtent l="0" t="0" r="0" b="0"/>
                <wp:wrapNone/>
                <wp:docPr id="8362" name="Rectangle 8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331C3EE"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2" style="position:absolute;margin-left:104pt;margin-top:11pt;width:79pt;height:60pt;z-index:259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9HHzk7sBAABMAwAADgAAAAAAAAAAAAAAAAAuAgAAZHJzL2Uy&#10;b0RvYy54bWxQSwECLQAUAAYACAAAACEAomkztNoAAAAKAQAADwAAAAAAAAAAAAAAAAAVBAAAZHJz&#10;L2Rvd25yZXYueG1sUEsFBgAAAAAEAAQA8wAAABwFAAAAAA==&#10;" w14:anchorId="60C9D86F">
                <v:textbox inset="2.16pt,1.44pt,0,1.44pt">
                  <w:txbxContent>
                    <w:p w:rsidR="00E31C76" w:rsidP="00E31C76" w:rsidRDefault="00E31C76" w14:paraId="6331C3EE"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79936" behindDoc="0" locked="0" layoutInCell="1" allowOverlap="1" wp14:editId="477367ED" wp14:anchorId="7FED2362">
                <wp:simplePos x="0" y="0"/>
                <wp:positionH relativeFrom="column">
                  <wp:posOffset>1320800</wp:posOffset>
                </wp:positionH>
                <wp:positionV relativeFrom="paragraph">
                  <wp:posOffset>139700</wp:posOffset>
                </wp:positionV>
                <wp:extent cx="1003300" cy="609600"/>
                <wp:effectExtent l="0" t="0" r="0" b="0"/>
                <wp:wrapNone/>
                <wp:docPr id="8363" name="Rectangle 83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BF78388"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3" style="position:absolute;margin-left:104pt;margin-top:11pt;width:79pt;height:48pt;z-index:259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Sn/1ugEAAEwDAAAOAAAAAAAAAAAAAAAAAC4CAABkcnMvZTJv&#10;RG9jLnhtbFBLAQItABQABgAIAAAAIQC5TgVu2gAAAAoBAAAPAAAAAAAAAAAAAAAAABQEAABkcnMv&#10;ZG93bnJldi54bWxQSwUGAAAAAAQABADzAAAAGwUAAAAA&#10;" w14:anchorId="7FED2362">
                <v:textbox inset="2.16pt,1.44pt,0,1.44pt">
                  <w:txbxContent>
                    <w:p w:rsidR="00E31C76" w:rsidP="00E31C76" w:rsidRDefault="00E31C76" w14:paraId="4BF78388"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0960" behindDoc="0" locked="0" layoutInCell="1" allowOverlap="1" wp14:editId="522E4EB7" wp14:anchorId="3166DCB8">
                <wp:simplePos x="0" y="0"/>
                <wp:positionH relativeFrom="column">
                  <wp:posOffset>1320800</wp:posOffset>
                </wp:positionH>
                <wp:positionV relativeFrom="paragraph">
                  <wp:posOffset>139700</wp:posOffset>
                </wp:positionV>
                <wp:extent cx="1003300" cy="609600"/>
                <wp:effectExtent l="0" t="0" r="0" b="0"/>
                <wp:wrapNone/>
                <wp:docPr id="8364" name="Rectangle 8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36D6743"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4" style="position:absolute;margin-left:104pt;margin-top:11pt;width:79pt;height:48pt;z-index:2598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NduwEAAEwDAAAOAAAAZHJzL2Uyb0RvYy54bWysU9tu2zAMfR+wfxD0vthxs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PtarOmxHOHU/qB&#10;unHfW0Uu2cFIqeb5znqNMXVY9hQf4RoldGfykwY3f5EWmYrG55vGaspEYHK72rY1TkLg0cftZos+&#10;dqleiyOk/EUFR2aHUUAoRVl++pby5erLFaybwVyen708HaZCpqnXzQvWQ5Bn5IhLmh/QaBtGRoU1&#10;kZIRB89o+nXkoCixXz0q23xarxrclBIs26bFDYYSIOrD2yz3Ygi4SyIDJccIph8QcNGo4MKRFWbX&#10;9Zp34m1c0L/+BP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vQYjXbsBAABMAwAADgAAAAAAAAAAAAAAAAAuAgAAZHJzL2Uy&#10;b0RvYy54bWxQSwECLQAUAAYACAAAACEAuU4FbtoAAAAKAQAADwAAAAAAAAAAAAAAAAAVBAAAZHJz&#10;L2Rvd25yZXYueG1sUEsFBgAAAAAEAAQA8wAAABwFAAAAAA==&#10;" w14:anchorId="3166DCB8">
                <v:textbox inset="2.16pt,1.44pt,0,1.44pt">
                  <w:txbxContent>
                    <w:p w:rsidR="00E31C76" w:rsidP="00E31C76" w:rsidRDefault="00E31C76" w14:paraId="036D6743"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1984" behindDoc="0" locked="0" layoutInCell="1" allowOverlap="1" wp14:editId="5EAD5DD1" wp14:anchorId="558EB472">
                <wp:simplePos x="0" y="0"/>
                <wp:positionH relativeFrom="column">
                  <wp:posOffset>1320800</wp:posOffset>
                </wp:positionH>
                <wp:positionV relativeFrom="paragraph">
                  <wp:posOffset>139700</wp:posOffset>
                </wp:positionV>
                <wp:extent cx="1003300" cy="609600"/>
                <wp:effectExtent l="0" t="0" r="0" b="0"/>
                <wp:wrapNone/>
                <wp:docPr id="8365" name="Rectangle 8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F0C470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5" style="position:absolute;margin-left:104pt;margin-top:11pt;width:79pt;height:48pt;z-index:2598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e2uwEAAEw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F2tb6lxHOHU/qJ&#10;unHfW0XO2cFIqeb5znqNMXVY9hQf4RIldGfykwY3f5EWmYrGp6vGaspEYHKz2rQ1TkLg0e1mvUEf&#10;u1SvxRFS/qqCI7PDKCCUoiw/fk/5fPXlCtbNYM7Pz16e9lMh09Q3qxes+yBPyBGXND+g0TaMjApr&#10;IiUjDp7R9PvAQVFiv3lUtvl8s2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YLXtrsBAABMAwAADgAAAAAAAAAAAAAAAAAuAgAAZHJzL2Uy&#10;b0RvYy54bWxQSwECLQAUAAYACAAAACEAuU4FbtoAAAAKAQAADwAAAAAAAAAAAAAAAAAVBAAAZHJz&#10;L2Rvd25yZXYueG1sUEsFBgAAAAAEAAQA8wAAABwFAAAAAA==&#10;" w14:anchorId="558EB472">
                <v:textbox inset="2.16pt,1.44pt,0,1.44pt">
                  <w:txbxContent>
                    <w:p w:rsidR="00E31C76" w:rsidP="00E31C76" w:rsidRDefault="00E31C76" w14:paraId="1F0C470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3008" behindDoc="0" locked="0" layoutInCell="1" allowOverlap="1" wp14:editId="41A93A7E" wp14:anchorId="3BF5040D">
                <wp:simplePos x="0" y="0"/>
                <wp:positionH relativeFrom="column">
                  <wp:posOffset>1320800</wp:posOffset>
                </wp:positionH>
                <wp:positionV relativeFrom="paragraph">
                  <wp:posOffset>139700</wp:posOffset>
                </wp:positionV>
                <wp:extent cx="1003300" cy="609600"/>
                <wp:effectExtent l="0" t="0" r="0" b="0"/>
                <wp:wrapNone/>
                <wp:docPr id="8366" name="Rectangle 83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6BCE4B2"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6" style="position:absolute;margin-left:104pt;margin-top:11pt;width:79pt;height:48pt;z-index:2598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sHuwEAAEwDAAAOAAAAZHJzL2Uyb0RvYy54bWysU9tu2zAMfR+wfxD0vthxs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PtarOhxHOHU/qB&#10;unHfW0Uu2cFIqeb5znqNMXVY9hQf4RoldGfykwY3f5EWmYrG55vGaspEYHK72rY1TkLg0cftZos+&#10;dqleiyOk/EUFR2aHUUAoRVl++pby5erLFaybwVyen708HaZCpqnX6xeshyDPyBGXND+g0TaMjApr&#10;IiUjDp7R9OvIQVFiv3pUtvm0XjW4KSVYtk2LGwwlQNSHt1nuxRBwl0QGSo4RTD8g4KJRwYUjK8yu&#10;6zXvxNu4oH/9Cf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gNO7B7sBAABMAwAADgAAAAAAAAAAAAAAAAAuAgAAZHJzL2Uy&#10;b0RvYy54bWxQSwECLQAUAAYACAAAACEAuU4FbtoAAAAKAQAADwAAAAAAAAAAAAAAAAAVBAAAZHJz&#10;L2Rvd25yZXYueG1sUEsFBgAAAAAEAAQA8wAAABwFAAAAAA==&#10;" w14:anchorId="3BF5040D">
                <v:textbox inset="2.16pt,1.44pt,0,1.44pt">
                  <w:txbxContent>
                    <w:p w:rsidR="00E31C76" w:rsidP="00E31C76" w:rsidRDefault="00E31C76" w14:paraId="56BCE4B2"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4032" behindDoc="0" locked="0" layoutInCell="1" allowOverlap="1" wp14:editId="6F8B0CCA" wp14:anchorId="1435D076">
                <wp:simplePos x="0" y="0"/>
                <wp:positionH relativeFrom="column">
                  <wp:posOffset>1320800</wp:posOffset>
                </wp:positionH>
                <wp:positionV relativeFrom="paragraph">
                  <wp:posOffset>139700</wp:posOffset>
                </wp:positionV>
                <wp:extent cx="1003300" cy="609600"/>
                <wp:effectExtent l="0" t="0" r="0" b="0"/>
                <wp:wrapNone/>
                <wp:docPr id="8367" name="Rectangle 83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18CD255" w14:textId="77777777">
                            <w:r>
                              <w:rPr>
                                <w:rFonts w:ascii="Geneva" w:hAnsi="Geneva" w:eastAsia="Geneva" w:cs="Geneva"/>
                                <w:color w:val="000000"/>
                                <w:sz w:val="20"/>
                                <w:szCs w:val="20"/>
                                <w:lang w:val="Portuguese"/>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7" style="position:absolute;margin-left:104pt;margin-top:11pt;width:79pt;height:48pt;z-index:2598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suwEAAEw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9ou1rfUeK4xSn9&#10;QN24G4wk5+yo+17m+Wa9phA7LHsOT3CJIrqZ/KzA5i/SInPR+HTVWM6JCExuVpu2xkkIPLrdrDfo&#10;Y5fqrThATF+ktyQ7jAJCKcry47eYzldfr2BdBnN+Pntp3s+FTFPf3L5i3fv+hBxxSdMjGmX8xKgw&#10;OlAy4eAZjb8OHCQl5qtDZZu7m1WDm1KCZdu0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zFdP7LsBAABMAwAADgAAAAAAAAAAAAAAAAAuAgAAZHJzL2Uy&#10;b0RvYy54bWxQSwECLQAUAAYACAAAACEAuU4FbtoAAAAKAQAADwAAAAAAAAAAAAAAAAAVBAAAZHJz&#10;L2Rvd25yZXYueG1sUEsFBgAAAAAEAAQA8wAAABwFAAAAAA==&#10;" w14:anchorId="1435D076">
                <v:textbox inset="2.16pt,1.44pt,0,1.44pt">
                  <w:txbxContent>
                    <w:p w:rsidR="00E31C76" w:rsidP="00E31C76" w:rsidRDefault="00E31C76" w14:paraId="018CD255" w14:textId="77777777">
                      <w:r>
                        <w:rPr>
                          <w:rFonts w:ascii="Geneva" w:hAnsi="Geneva" w:eastAsia="Geneva" w:cs="Geneva"/>
                          <w:color w:val="000000"/>
                          <w:sz w:val="20"/>
                          <w:szCs w:val="20"/>
                          <w:lang w:val="Portuguese"/>
                        </w:rPr>
                        <w:t>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5056" behindDoc="0" locked="0" layoutInCell="1" allowOverlap="1" wp14:editId="1597CF73" wp14:anchorId="44769DFD">
                <wp:simplePos x="0" y="0"/>
                <wp:positionH relativeFrom="column">
                  <wp:posOffset>1320800</wp:posOffset>
                </wp:positionH>
                <wp:positionV relativeFrom="paragraph">
                  <wp:posOffset>139700</wp:posOffset>
                </wp:positionV>
                <wp:extent cx="1003300" cy="609600"/>
                <wp:effectExtent l="0" t="0" r="0" b="0"/>
                <wp:wrapNone/>
                <wp:docPr id="8368" name="Rectangle 8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59BD1DB"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8" style="position:absolute;margin-left:104pt;margin-top:11pt;width:79pt;height:48pt;z-index:2598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LaugEAAEwDAAAOAAAAZHJzL2Uyb0RvYy54bWysU9tu2zAMfR+wfxD0vthxu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Wi7WuOsPHc4pV+o&#10;G/e9VeScHYyUap7vrNcYU4dlj/EBLlFCdyY/aXDzF2mRqWh8umqspkwEJjerTVvjJAQefd6sN+hj&#10;l+qlOELK31RwZHYYBYRSlOXHHymfrz5fwboZzPn52cvTfipkmvpm/Yx1H+QJOeKS5ns02oaRUWFN&#10;pGTEwTOa/hw4KErsd4/KNl9uVg1uSgmWbdOiKlACRL1/neVeDAF3SWSg5BDB9AMCLhoVXDiywuyy&#10;XvNOvI4L+pefYPc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jl3LaugEAAEwDAAAOAAAAAAAAAAAAAAAAAC4CAABkcnMvZTJv&#10;RG9jLnhtbFBLAQItABQABgAIAAAAIQC5TgVu2gAAAAoBAAAPAAAAAAAAAAAAAAAAABQEAABkcnMv&#10;ZG93bnJldi54bWxQSwUGAAAAAAQABADzAAAAGwUAAAAA&#10;" w14:anchorId="44769DFD">
                <v:textbox inset="2.16pt,1.44pt,0,1.44pt">
                  <w:txbxContent>
                    <w:p w:rsidR="00E31C76" w:rsidP="00E31C76" w:rsidRDefault="00E31C76" w14:paraId="159BD1DB"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6080" behindDoc="0" locked="0" layoutInCell="1" allowOverlap="1" wp14:editId="6154F3B0" wp14:anchorId="7BFE2EC3">
                <wp:simplePos x="0" y="0"/>
                <wp:positionH relativeFrom="column">
                  <wp:posOffset>1320800</wp:posOffset>
                </wp:positionH>
                <wp:positionV relativeFrom="paragraph">
                  <wp:posOffset>139700</wp:posOffset>
                </wp:positionV>
                <wp:extent cx="1003300" cy="609600"/>
                <wp:effectExtent l="0" t="0" r="0" b="0"/>
                <wp:wrapNone/>
                <wp:docPr id="8369" name="Rectangle 83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F00421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9" style="position:absolute;margin-left:104pt;margin-top:11pt;width:79pt;height:48pt;z-index:2598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7xOGMbsBAABMAwAADgAAAAAAAAAAAAAAAAAuAgAAZHJzL2Uy&#10;b0RvYy54bWxQSwECLQAUAAYACAAAACEAuU4FbtoAAAAKAQAADwAAAAAAAAAAAAAAAAAVBAAAZHJz&#10;L2Rvd25yZXYueG1sUEsFBgAAAAAEAAQA8wAAABwFAAAAAA==&#10;" w14:anchorId="7BFE2EC3">
                <v:textbox inset="2.16pt,1.44pt,0,1.44pt">
                  <w:txbxContent>
                    <w:p w:rsidR="00E31C76" w:rsidP="00E31C76" w:rsidRDefault="00E31C76" w14:paraId="2F00421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7104" behindDoc="0" locked="0" layoutInCell="1" allowOverlap="1" wp14:editId="3B44E09A" wp14:anchorId="131582BA">
                <wp:simplePos x="0" y="0"/>
                <wp:positionH relativeFrom="column">
                  <wp:posOffset>1320800</wp:posOffset>
                </wp:positionH>
                <wp:positionV relativeFrom="paragraph">
                  <wp:posOffset>139700</wp:posOffset>
                </wp:positionV>
                <wp:extent cx="1003300" cy="609600"/>
                <wp:effectExtent l="0" t="0" r="0" b="0"/>
                <wp:wrapNone/>
                <wp:docPr id="8370" name="Rectangle 83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E8DEC6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0" style="position:absolute;margin-left:104pt;margin-top:11pt;width:79pt;height:48pt;z-index:2598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cuugEAAEw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F2dYcCee5wSj9Q&#10;N+57q8gpOxgp1TzfWa8xpg7LXuIznKOE7kx+0uDmL9IiU9H4eNFYTZkITK5X67bGhwQe3axv1+hj&#10;l+q9OELKX1VwZHYYBYRSlOWHx5RPV9+uYN0M5vT87OVpNxUyTX3dvmHdBXlEjrik+QmNtmFkVFgT&#10;KRlx8Iym1z0HRYn95lHZ5u561eCmlGDZNi1uMJQAUe8+ZrkXQ8BdEhko2Ucw/YCAi0YFF46sMDuv&#10;17wTH+OC/v0n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KecuugEAAEwDAAAOAAAAAAAAAAAAAAAAAC4CAABkcnMvZTJv&#10;RG9jLnhtbFBLAQItABQABgAIAAAAIQC5TgVu2gAAAAoBAAAPAAAAAAAAAAAAAAAAABQEAABkcnMv&#10;ZG93bnJldi54bWxQSwUGAAAAAAQABADzAAAAGwUAAAAA&#10;" w14:anchorId="131582BA">
                <v:textbox inset="2.16pt,1.44pt,0,1.44pt">
                  <w:txbxContent>
                    <w:p w:rsidR="00E31C76" w:rsidP="00E31C76" w:rsidRDefault="00E31C76" w14:paraId="2E8DEC6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8128" behindDoc="0" locked="0" layoutInCell="1" allowOverlap="1" wp14:editId="4FF95CC2" wp14:anchorId="5C695547">
                <wp:simplePos x="0" y="0"/>
                <wp:positionH relativeFrom="column">
                  <wp:posOffset>1320800</wp:posOffset>
                </wp:positionH>
                <wp:positionV relativeFrom="paragraph">
                  <wp:posOffset>139700</wp:posOffset>
                </wp:positionV>
                <wp:extent cx="1003300" cy="609600"/>
                <wp:effectExtent l="0" t="0" r="0" b="0"/>
                <wp:wrapNone/>
                <wp:docPr id="8371" name="Rectangle 8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BFE22B0"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1" style="position:absolute;margin-left:104pt;margin-top:11pt;width:79pt;height:48pt;z-index:2598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PFuwEAAEwDAAAOAAAAZHJzL2Uyb0RvYy54bWysU9tu2zAMfR+wfxD0vthxu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m7s1JZ47nNJ3&#10;1I37wSpyzo5GSrXMd9FriqnHsuf4BJcoobuQnzW45Yu0yFw0Pl01VnMmApPdpmtrnITAo4/dbYc+&#10;dqleiyOk/FkFRxaHUUAoRVl+/Jry+erLFaxbwJyfX7w87+dCpqlvuhes+yBPyBGXND+i0TZMjApr&#10;IiUTDp7R9OvAQVFiv3hUtrm72T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K0TxbsBAABMAwAADgAAAAAAAAAAAAAAAAAuAgAAZHJzL2Uy&#10;b0RvYy54bWxQSwECLQAUAAYACAAAACEAuU4FbtoAAAAKAQAADwAAAAAAAAAAAAAAAAAVBAAAZHJz&#10;L2Rvd25yZXYueG1sUEsFBgAAAAAEAAQA8wAAABwFAAAAAA==&#10;" w14:anchorId="5C695547">
                <v:textbox inset="2.16pt,1.44pt,0,1.44pt">
                  <w:txbxContent>
                    <w:p w:rsidR="00E31C76" w:rsidP="00E31C76" w:rsidRDefault="00E31C76" w14:paraId="2BFE22B0"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89152" behindDoc="0" locked="0" layoutInCell="1" allowOverlap="1" wp14:editId="3B7B1CCE" wp14:anchorId="2C6861C2">
                <wp:simplePos x="0" y="0"/>
                <wp:positionH relativeFrom="column">
                  <wp:posOffset>1320800</wp:posOffset>
                </wp:positionH>
                <wp:positionV relativeFrom="paragraph">
                  <wp:posOffset>139700</wp:posOffset>
                </wp:positionV>
                <wp:extent cx="1003300" cy="609600"/>
                <wp:effectExtent l="0" t="0" r="0" b="0"/>
                <wp:wrapNone/>
                <wp:docPr id="8372" name="Rectangle 83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1EAB1D1"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2" style="position:absolute;margin-left:104pt;margin-top:11pt;width:79pt;height:48pt;z-index:2598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TcKYbsBAABMAwAADgAAAAAAAAAAAAAAAAAuAgAAZHJzL2Uy&#10;b0RvYy54bWxQSwECLQAUAAYACAAAACEAuU4FbtoAAAAKAQAADwAAAAAAAAAAAAAAAAAVBAAAZHJz&#10;L2Rvd25yZXYueG1sUEsFBgAAAAAEAAQA8wAAABwFAAAAAA==&#10;" w14:anchorId="2C6861C2">
                <v:textbox inset="2.16pt,1.44pt,0,1.44pt">
                  <w:txbxContent>
                    <w:p w:rsidR="00E31C76" w:rsidP="00E31C76" w:rsidRDefault="00E31C76" w14:paraId="51EAB1D1"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0176" behindDoc="0" locked="0" layoutInCell="1" allowOverlap="1" wp14:editId="6F88B6BA" wp14:anchorId="7D0CCFB1">
                <wp:simplePos x="0" y="0"/>
                <wp:positionH relativeFrom="column">
                  <wp:posOffset>1320800</wp:posOffset>
                </wp:positionH>
                <wp:positionV relativeFrom="paragraph">
                  <wp:posOffset>139700</wp:posOffset>
                </wp:positionV>
                <wp:extent cx="1003300" cy="609600"/>
                <wp:effectExtent l="0" t="0" r="0" b="0"/>
                <wp:wrapNone/>
                <wp:docPr id="8373" name="Rectangle 83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174FBB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3" style="position:absolute;margin-left:104pt;margin-top:11pt;width:79pt;height:48pt;z-index:2598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Bs/6KugEAAEwDAAAOAAAAAAAAAAAAAAAAAC4CAABkcnMvZTJv&#10;RG9jLnhtbFBLAQItABQABgAIAAAAIQC5TgVu2gAAAAoBAAAPAAAAAAAAAAAAAAAAABQEAABkcnMv&#10;ZG93bnJldi54bWxQSwUGAAAAAAQABADzAAAAGwUAAAAA&#10;" w14:anchorId="7D0CCFB1">
                <v:textbox inset="2.16pt,1.44pt,0,1.44pt">
                  <w:txbxContent>
                    <w:p w:rsidR="00E31C76" w:rsidP="00E31C76" w:rsidRDefault="00E31C76" w14:paraId="3174FBB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1200" behindDoc="0" locked="0" layoutInCell="1" allowOverlap="1" wp14:editId="5539E205" wp14:anchorId="6AD70078">
                <wp:simplePos x="0" y="0"/>
                <wp:positionH relativeFrom="column">
                  <wp:posOffset>1320800</wp:posOffset>
                </wp:positionH>
                <wp:positionV relativeFrom="paragraph">
                  <wp:posOffset>139700</wp:posOffset>
                </wp:positionV>
                <wp:extent cx="1003300" cy="609600"/>
                <wp:effectExtent l="0" t="0" r="0" b="0"/>
                <wp:wrapNone/>
                <wp:docPr id="8374" name="Rectangle 8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FA20E32"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4" style="position:absolute;margin-left:104pt;margin-top:11pt;width:79pt;height:48pt;z-index:2598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gv+iIrsBAABMAwAADgAAAAAAAAAAAAAAAAAuAgAAZHJzL2Uy&#10;b0RvYy54bWxQSwECLQAUAAYACAAAACEAuU4FbtoAAAAKAQAADwAAAAAAAAAAAAAAAAAVBAAAZHJz&#10;L2Rvd25yZXYueG1sUEsFBgAAAAAEAAQA8wAAABwFAAAAAA==&#10;" w14:anchorId="6AD70078">
                <v:textbox inset="2.16pt,1.44pt,0,1.44pt">
                  <w:txbxContent>
                    <w:p w:rsidR="00E31C76" w:rsidP="00E31C76" w:rsidRDefault="00E31C76" w14:paraId="0FA20E32"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2224" behindDoc="0" locked="0" layoutInCell="1" allowOverlap="1" wp14:editId="39D97187" wp14:anchorId="28A0BF59">
                <wp:simplePos x="0" y="0"/>
                <wp:positionH relativeFrom="column">
                  <wp:posOffset>1320800</wp:posOffset>
                </wp:positionH>
                <wp:positionV relativeFrom="paragraph">
                  <wp:posOffset>139700</wp:posOffset>
                </wp:positionV>
                <wp:extent cx="1003300" cy="609600"/>
                <wp:effectExtent l="0" t="0" r="0" b="0"/>
                <wp:wrapNone/>
                <wp:docPr id="8375" name="Rectangle 83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0C3C8AD"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5" style="position:absolute;margin-left:104pt;margin-top:11pt;width:79pt;height:48pt;z-index:2598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bJuwEAAEwDAAAOAAAAZHJzL2Uyb0RvYy54bWysU01v2zAMvQ/YfxB0X+w4S+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9ou7pdU+K4xSn9&#10;RN24G4wk5+yo+17m+Wa9phA7LHsKj3CJIrqZ/KzA5i/SInPR+HTVWM6JCExuVpu2xkkIPFpvbjbo&#10;Y5fqtThATF+ltyQ7jAJCKcry4/eYzldfrmBdBnN+Pntp3s+FTFOvVy9Y974/IUdc0vSARhk/MSqM&#10;DpRMOHhG4+8DB0mJ+eZQ2eb286rBTSnBsm1a3GAoAaLev81yJ0aPuyQSUHIIoIcRAReNCi4cWWF2&#10;Wa+8E2/jgv71J9j9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zntWybsBAABMAwAADgAAAAAAAAAAAAAAAAAuAgAAZHJzL2Uy&#10;b0RvYy54bWxQSwECLQAUAAYACAAAACEAuU4FbtoAAAAKAQAADwAAAAAAAAAAAAAAAAAVBAAAZHJz&#10;L2Rvd25yZXYueG1sUEsFBgAAAAAEAAQA8wAAABwFAAAAAA==&#10;" w14:anchorId="28A0BF59">
                <v:textbox inset="2.16pt,1.44pt,0,1.44pt">
                  <w:txbxContent>
                    <w:p w:rsidR="00E31C76" w:rsidP="00E31C76" w:rsidRDefault="00E31C76" w14:paraId="50C3C8AD"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3248" behindDoc="0" locked="0" layoutInCell="1" allowOverlap="1" wp14:editId="23A4DD84" wp14:anchorId="65E52AB9">
                <wp:simplePos x="0" y="0"/>
                <wp:positionH relativeFrom="column">
                  <wp:posOffset>1320800</wp:posOffset>
                </wp:positionH>
                <wp:positionV relativeFrom="paragraph">
                  <wp:posOffset>139700</wp:posOffset>
                </wp:positionV>
                <wp:extent cx="1003300" cy="609600"/>
                <wp:effectExtent l="0" t="0" r="0" b="0"/>
                <wp:wrapNone/>
                <wp:docPr id="8376" name="Rectangle 83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6AD9FD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6" style="position:absolute;margin-left:104pt;margin-top:11pt;width:79pt;height:48pt;z-index:2598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4uwEAAEw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9ou7pbU+K4xSn9&#10;QN24G4wk5+yo+17m+Wa9phA7LHsOT3CJIrqZ/KzA5i/SInPR+HTVWM6JCExuVpu2xkkIPLrdrDfo&#10;Y5fqrThATF+ktyQ7jAJCKcry47eYzldfr2BdBnN+Pntp3s+FTFPf3rxi3fv+hBxxSdMjGmX8xKgw&#10;OlAy4eAZjb8OHCQl5qtDZZu7m1WDm1KCZdu0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vyo6eLsBAABMAwAADgAAAAAAAAAAAAAAAAAuAgAAZHJzL2Uy&#10;b0RvYy54bWxQSwECLQAUAAYACAAAACEAuU4FbtoAAAAKAQAADwAAAAAAAAAAAAAAAAAVBAAAZHJz&#10;L2Rvd25yZXYueG1sUEsFBgAAAAAEAAQA8wAAABwFAAAAAA==&#10;" w14:anchorId="65E52AB9">
                <v:textbox inset="2.16pt,1.44pt,0,1.44pt">
                  <w:txbxContent>
                    <w:p w:rsidR="00E31C76" w:rsidP="00E31C76" w:rsidRDefault="00E31C76" w14:paraId="66AD9FD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4272" behindDoc="0" locked="0" layoutInCell="1" allowOverlap="1" wp14:editId="60926CF0" wp14:anchorId="06D2D06C">
                <wp:simplePos x="0" y="0"/>
                <wp:positionH relativeFrom="column">
                  <wp:posOffset>1320800</wp:posOffset>
                </wp:positionH>
                <wp:positionV relativeFrom="paragraph">
                  <wp:posOffset>139700</wp:posOffset>
                </wp:positionV>
                <wp:extent cx="1003300" cy="609600"/>
                <wp:effectExtent l="0" t="0" r="0" b="0"/>
                <wp:wrapNone/>
                <wp:docPr id="8377" name="Rectangle 8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769C835"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7" style="position:absolute;margin-left:104pt;margin-top:11pt;width:79pt;height:48pt;z-index:2598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6TuwEAAEwDAAAOAAAAZHJzL2Uyb0RvYy54bWysU9tu2zAMfR+wfxD0vthxl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9VmQ4njFqf0&#10;HXXjrh8VuWQHI6XK8816TSF2WPYcnuAaRXQz+VmDzV+kReai8fmmsZoTEZjcrrZtjZMQeLTe3m3R&#10;xy7Va3GAmD4rb0l2GAWEUpTlp68xXa6+XMG6DObyfPbSfJgLmaZer1+wHrw8I0dc0vSIRo9+YlSM&#10;JlAy4eAZjb+OHBQl4xeHyjabj6sGN6UEy7ZpcYOhBIj68DbLnRg87pJIQMkxgOkHBFw0KrhwZIXZ&#10;db3yTryNC/rXn2D/G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67Ok7sBAABMAwAADgAAAAAAAAAAAAAAAAAuAgAAZHJzL2Uy&#10;b0RvYy54bWxQSwECLQAUAAYACAAAACEAuU4FbtoAAAAKAQAADwAAAAAAAAAAAAAAAAAVBAAAZHJz&#10;L2Rvd25yZXYueG1sUEsFBgAAAAAEAAQA8wAAABwFAAAAAA==&#10;" w14:anchorId="06D2D06C">
                <v:textbox inset="2.16pt,1.44pt,0,1.44pt">
                  <w:txbxContent>
                    <w:p w:rsidR="00E31C76" w:rsidP="00E31C76" w:rsidRDefault="00E31C76" w14:paraId="2769C835"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5296" behindDoc="0" locked="0" layoutInCell="1" allowOverlap="1" wp14:editId="401D2231" wp14:anchorId="6C6A2BBF">
                <wp:simplePos x="0" y="0"/>
                <wp:positionH relativeFrom="column">
                  <wp:posOffset>1320800</wp:posOffset>
                </wp:positionH>
                <wp:positionV relativeFrom="paragraph">
                  <wp:posOffset>139700</wp:posOffset>
                </wp:positionV>
                <wp:extent cx="1003300" cy="609600"/>
                <wp:effectExtent l="0" t="0" r="0" b="0"/>
                <wp:wrapNone/>
                <wp:docPr id="8378" name="Rectangle 83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9D258C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8" style="position:absolute;margin-left:104pt;margin-top:11pt;width:79pt;height:48pt;z-index:2598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luwEAAEwDAAAOAAAAZHJzL2Uyb0RvYy54bWysU01v2zAMvQ/YfxB0X+w4a+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e0Xd3irBy3OKWf&#10;qBt3g5HknB1138s836zXFGKHZU/hES5RRDeTnxXY/EVaZC4an64ayzkRgcnNatPWOAmBRzeb9QZ9&#10;7FK9FgeI6av0lmSHUUAoRVl+/B7T+erLFazLYM7PZy/N+7mQaeqb9QvWve9PyBGXND2gUcZPjAqj&#10;AyUTDp7R+PvAQVJivjlUtrn9vGpwU0qwbJsWVYESIOr92yx3YvS4SyIBJYcAehgRcNGo4MKRFWaX&#10;9co78TYu6F9/gt0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G7zpbsBAABMAwAADgAAAAAAAAAAAAAAAAAuAgAAZHJzL2Uy&#10;b0RvYy54bWxQSwECLQAUAAYACAAAACEAuU4FbtoAAAAKAQAADwAAAAAAAAAAAAAAAAAVBAAAZHJz&#10;L2Rvd25yZXYueG1sUEsFBgAAAAAEAAQA8wAAABwFAAAAAA==&#10;" w14:anchorId="6C6A2BBF">
                <v:textbox inset="2.16pt,1.44pt,0,1.44pt">
                  <w:txbxContent>
                    <w:p w:rsidR="00E31C76" w:rsidP="00E31C76" w:rsidRDefault="00E31C76" w14:paraId="49D258C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6320" behindDoc="0" locked="0" layoutInCell="1" allowOverlap="1" wp14:editId="276A67DF" wp14:anchorId="38B5898B">
                <wp:simplePos x="0" y="0"/>
                <wp:positionH relativeFrom="column">
                  <wp:posOffset>1320800</wp:posOffset>
                </wp:positionH>
                <wp:positionV relativeFrom="paragraph">
                  <wp:posOffset>139700</wp:posOffset>
                </wp:positionV>
                <wp:extent cx="1003300" cy="609600"/>
                <wp:effectExtent l="0" t="0" r="0" b="0"/>
                <wp:wrapNone/>
                <wp:docPr id="8379" name="Rectangle 83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1DE5F8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9" style="position:absolute;margin-left:104pt;margin-top:11pt;width:79pt;height:48pt;z-index:2598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0OoHTrsBAABMAwAADgAAAAAAAAAAAAAAAAAuAgAAZHJzL2Uy&#10;b0RvYy54bWxQSwECLQAUAAYACAAAACEAuU4FbtoAAAAKAQAADwAAAAAAAAAAAAAAAAAVBAAAZHJz&#10;L2Rvd25yZXYueG1sUEsFBgAAAAAEAAQA8wAAABwFAAAAAA==&#10;" w14:anchorId="38B5898B">
                <v:textbox inset="2.16pt,1.44pt,0,1.44pt">
                  <w:txbxContent>
                    <w:p w:rsidR="00E31C76" w:rsidP="00E31C76" w:rsidRDefault="00E31C76" w14:paraId="21DE5F8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7344" behindDoc="0" locked="0" layoutInCell="1" allowOverlap="1" wp14:editId="32A45020" wp14:anchorId="381FAFB4">
                <wp:simplePos x="0" y="0"/>
                <wp:positionH relativeFrom="column">
                  <wp:posOffset>1320800</wp:posOffset>
                </wp:positionH>
                <wp:positionV relativeFrom="paragraph">
                  <wp:posOffset>139700</wp:posOffset>
                </wp:positionV>
                <wp:extent cx="1003300" cy="609600"/>
                <wp:effectExtent l="0" t="0" r="0" b="0"/>
                <wp:wrapNone/>
                <wp:docPr id="8380" name="Rectangle 8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C213C8E"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0" style="position:absolute;margin-left:104pt;margin-top:11pt;width:79pt;height:48pt;z-index:2598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0+0SgugEAAEwDAAAOAAAAAAAAAAAAAAAAAC4CAABkcnMvZTJv&#10;RG9jLnhtbFBLAQItABQABgAIAAAAIQC5TgVu2gAAAAoBAAAPAAAAAAAAAAAAAAAAABQEAABkcnMv&#10;ZG93bnJldi54bWxQSwUGAAAAAAQABADzAAAAGwUAAAAA&#10;" w14:anchorId="381FAFB4">
                <v:textbox inset="2.16pt,1.44pt,0,1.44pt">
                  <w:txbxContent>
                    <w:p w:rsidR="00E31C76" w:rsidP="00E31C76" w:rsidRDefault="00E31C76" w14:paraId="6C213C8E"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8368" behindDoc="0" locked="0" layoutInCell="1" allowOverlap="1" wp14:editId="52435A74" wp14:anchorId="64A2BD41">
                <wp:simplePos x="0" y="0"/>
                <wp:positionH relativeFrom="column">
                  <wp:posOffset>1320800</wp:posOffset>
                </wp:positionH>
                <wp:positionV relativeFrom="paragraph">
                  <wp:posOffset>139700</wp:posOffset>
                </wp:positionV>
                <wp:extent cx="1003300" cy="609600"/>
                <wp:effectExtent l="0" t="0" r="0" b="0"/>
                <wp:wrapNone/>
                <wp:docPr id="8381" name="Rectangle 83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D1D65B4"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1" style="position:absolute;margin-left:104pt;margin-top:11pt;width:79pt;height:48pt;z-index:2598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H+wS7sBAABMAwAADgAAAAAAAAAAAAAAAAAuAgAAZHJzL2Uy&#10;b0RvYy54bWxQSwECLQAUAAYACAAAACEAuU4FbtoAAAAKAQAADwAAAAAAAAAAAAAAAAAVBAAAZHJz&#10;L2Rvd25yZXYueG1sUEsFBgAAAAAEAAQA8wAAABwFAAAAAA==&#10;" w14:anchorId="64A2BD41">
                <v:textbox inset="2.16pt,1.44pt,0,1.44pt">
                  <w:txbxContent>
                    <w:p w:rsidR="00E31C76" w:rsidP="00E31C76" w:rsidRDefault="00E31C76" w14:paraId="3D1D65B4"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899392" behindDoc="0" locked="0" layoutInCell="1" allowOverlap="1" wp14:editId="67355403" wp14:anchorId="7CF1E6EF">
                <wp:simplePos x="0" y="0"/>
                <wp:positionH relativeFrom="column">
                  <wp:posOffset>1320800</wp:posOffset>
                </wp:positionH>
                <wp:positionV relativeFrom="paragraph">
                  <wp:posOffset>139700</wp:posOffset>
                </wp:positionV>
                <wp:extent cx="1003300" cy="609600"/>
                <wp:effectExtent l="0" t="0" r="0" b="0"/>
                <wp:wrapNone/>
                <wp:docPr id="8382" name="Rectangle 83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CC0FA63"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2" style="position:absolute;margin-left:104pt;margin-top:11pt;width:79pt;height:48pt;z-index:2598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HYxvLsBAABMAwAADgAAAAAAAAAAAAAAAAAuAgAAZHJzL2Uy&#10;b0RvYy54bWxQSwECLQAUAAYACAAAACEAuU4FbtoAAAAKAQAADwAAAAAAAAAAAAAAAAAVBAAAZHJz&#10;L2Rvd25yZXYueG1sUEsFBgAAAAAEAAQA8wAAABwFAAAAAA==&#10;" w14:anchorId="7CF1E6EF">
                <v:textbox inset="2.16pt,1.44pt,0,1.44pt">
                  <w:txbxContent>
                    <w:p w:rsidR="00E31C76" w:rsidP="00E31C76" w:rsidRDefault="00E31C76" w14:paraId="6CC0FA63"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0416" behindDoc="0" locked="0" layoutInCell="1" allowOverlap="1" wp14:editId="7CAE8670" wp14:anchorId="03E4D43B">
                <wp:simplePos x="0" y="0"/>
                <wp:positionH relativeFrom="column">
                  <wp:posOffset>1320800</wp:posOffset>
                </wp:positionH>
                <wp:positionV relativeFrom="paragraph">
                  <wp:posOffset>139700</wp:posOffset>
                </wp:positionV>
                <wp:extent cx="1003300" cy="609600"/>
                <wp:effectExtent l="0" t="0" r="0" b="0"/>
                <wp:wrapNone/>
                <wp:docPr id="8383" name="Rectangle 8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6807D28"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3" style="position:absolute;margin-left:104pt;margin-top:11pt;width:79pt;height:48pt;z-index:2599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I8sVXugEAAEwDAAAOAAAAAAAAAAAAAAAAAC4CAABkcnMvZTJv&#10;RG9jLnhtbFBLAQItABQABgAIAAAAIQC5TgVu2gAAAAoBAAAPAAAAAAAAAAAAAAAAABQEAABkcnMv&#10;ZG93bnJldi54bWxQSwUGAAAAAAQABADzAAAAGwUAAAAA&#10;" w14:anchorId="03E4D43B">
                <v:textbox inset="2.16pt,1.44pt,0,1.44pt">
                  <w:txbxContent>
                    <w:p w:rsidR="00E31C76" w:rsidP="00E31C76" w:rsidRDefault="00E31C76" w14:paraId="76807D28"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1440" behindDoc="0" locked="0" layoutInCell="1" allowOverlap="1" wp14:editId="1A27093F" wp14:anchorId="4E6880EE">
                <wp:simplePos x="0" y="0"/>
                <wp:positionH relativeFrom="column">
                  <wp:posOffset>1320800</wp:posOffset>
                </wp:positionH>
                <wp:positionV relativeFrom="paragraph">
                  <wp:posOffset>139700</wp:posOffset>
                </wp:positionV>
                <wp:extent cx="1003300" cy="762000"/>
                <wp:effectExtent l="0" t="0" r="0" b="0"/>
                <wp:wrapNone/>
                <wp:docPr id="8384" name="Rectangle 83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D530497"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4" style="position:absolute;margin-left:104pt;margin-top:11pt;width:79pt;height:60pt;z-index:2599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Fy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1a4p8dzhlH6i&#10;btz3VpFzdjBSqnm+s15jTB2WPccnuEQJ3Zn8pMHNX6RFpqLx6aqxmjIRmNysNm2NkxB4dLverNDH&#10;LtVbcYSUv6rgyOwwCgilKMuP31M+X329gnUzmPPzs5en/VTINPVN84p1H+QJOeKS5kc02oaRUWFN&#10;pGTEwTOafh84KErsN4/KNrfrVYObUoJl27S4wVACRL1/n+VeDAF3SWSg5BDB9AMCLhoVXDiywuyy&#10;XvNOvI8L+r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NAeFyugEAAEwDAAAOAAAAAAAAAAAAAAAAAC4CAABkcnMvZTJv&#10;RG9jLnhtbFBLAQItABQABgAIAAAAIQCiaTO02gAAAAoBAAAPAAAAAAAAAAAAAAAAABQEAABkcnMv&#10;ZG93bnJldi54bWxQSwUGAAAAAAQABADzAAAAGwUAAAAA&#10;" w14:anchorId="4E6880EE">
                <v:textbox inset="2.16pt,1.44pt,0,1.44pt">
                  <w:txbxContent>
                    <w:p w:rsidR="00E31C76" w:rsidP="00E31C76" w:rsidRDefault="00E31C76" w14:paraId="6D530497"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2464" behindDoc="0" locked="0" layoutInCell="1" allowOverlap="1" wp14:editId="513E131D" wp14:anchorId="669A871B">
                <wp:simplePos x="0" y="0"/>
                <wp:positionH relativeFrom="column">
                  <wp:posOffset>1320800</wp:posOffset>
                </wp:positionH>
                <wp:positionV relativeFrom="paragraph">
                  <wp:posOffset>139700</wp:posOffset>
                </wp:positionV>
                <wp:extent cx="1003300" cy="762000"/>
                <wp:effectExtent l="0" t="0" r="0" b="0"/>
                <wp:wrapNone/>
                <wp:docPr id="8385" name="Rectangle 83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AAFED4C"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5" style="position:absolute;margin-left:104pt;margin-top:11pt;width:79pt;height:60pt;z-index:2599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WZuwEAAEw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x2bfeREs8dTuk7&#10;6sb9YBU5Z0cjpVrmu+g1xdRj2XN8gkuU0F3Izxrc8kVaZC4an64aqzkTgclNu+lqnITAo7ubTYs+&#10;dqleiyOk/FkFRxaHUUAoRVl+/Jry+erLFaxbwJyfX7w87+dCpqlv2xes+yBPyBGXND+i0TZMjApr&#10;IiUTDp7R9OvAQVFiv3hUtrm7aRvclBKsu6bDDYYSIOr92yz3Ygy4SyIDJYcIZhgRcNGo4MKRFWaX&#10;9Vp24m1c0L/+BL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YUVmbsBAABMAwAADgAAAAAAAAAAAAAAAAAuAgAAZHJzL2Uy&#10;b0RvYy54bWxQSwECLQAUAAYACAAAACEAomkztNoAAAAKAQAADwAAAAAAAAAAAAAAAAAVBAAAZHJz&#10;L2Rvd25yZXYueG1sUEsFBgAAAAAEAAQA8wAAABwFAAAAAA==&#10;" w14:anchorId="669A871B">
                <v:textbox inset="2.16pt,1.44pt,0,1.44pt">
                  <w:txbxContent>
                    <w:p w:rsidR="00E31C76" w:rsidP="00E31C76" w:rsidRDefault="00E31C76" w14:paraId="5AAFED4C"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3488" behindDoc="0" locked="0" layoutInCell="1" allowOverlap="1" wp14:editId="4A8152EA" wp14:anchorId="5570267C">
                <wp:simplePos x="0" y="0"/>
                <wp:positionH relativeFrom="column">
                  <wp:posOffset>1320800</wp:posOffset>
                </wp:positionH>
                <wp:positionV relativeFrom="paragraph">
                  <wp:posOffset>139700</wp:posOffset>
                </wp:positionV>
                <wp:extent cx="1003300" cy="762000"/>
                <wp:effectExtent l="0" t="0" r="0" b="0"/>
                <wp:wrapNone/>
                <wp:docPr id="8386" name="Rectangle 8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9B1B64B"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6" style="position:absolute;margin-left:104pt;margin-top:11pt;width:79pt;height:60pt;z-index:2599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kouwEAAEw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Ptqt1Q4rnDKf1A&#10;3bjvrSKX7GCkVPN8Z73GmDose45PcI0SujP5SYObv0iLTEXj801jNWUiMLldbdsaJyHw6G69XaGP&#10;Xaq34ggpf1HBkdlhFBBKUZafvqV8ufp6BetmMJfnZy9Ph6mQaerN+hXrIcgzcsQlzY9otA0jo8Ka&#10;SMmIg2c0/TpyUJTYrx6Vbe7WqwY3pQTLtmlxg6EEiPrwPsu9GALukshAyTGC6QcEXDQquHBkhdl1&#10;veadeB8X9G8/wf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NR5KLsBAABMAwAADgAAAAAAAAAAAAAAAAAuAgAAZHJzL2Uy&#10;b0RvYy54bWxQSwECLQAUAAYACAAAACEAomkztNoAAAAKAQAADwAAAAAAAAAAAAAAAAAVBAAAZHJz&#10;L2Rvd25yZXYueG1sUEsFBgAAAAAEAAQA8wAAABwFAAAAAA==&#10;" w14:anchorId="5570267C">
                <v:textbox inset="2.16pt,1.44pt,0,1.44pt">
                  <w:txbxContent>
                    <w:p w:rsidR="00E31C76" w:rsidP="00E31C76" w:rsidRDefault="00E31C76" w14:paraId="79B1B64B"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4512" behindDoc="0" locked="0" layoutInCell="1" allowOverlap="1" wp14:editId="407B8DF6" wp14:anchorId="5E56BC1D">
                <wp:simplePos x="0" y="0"/>
                <wp:positionH relativeFrom="column">
                  <wp:posOffset>1320800</wp:posOffset>
                </wp:positionH>
                <wp:positionV relativeFrom="paragraph">
                  <wp:posOffset>139700</wp:posOffset>
                </wp:positionV>
                <wp:extent cx="1003300" cy="609600"/>
                <wp:effectExtent l="0" t="0" r="0" b="0"/>
                <wp:wrapNone/>
                <wp:docPr id="8387" name="Rectangle 83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4F18730"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7" style="position:absolute;margin-left:104pt;margin-top:11pt;width:79pt;height:48pt;z-index:2599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OuwEAAEwDAAAOAAAAZHJzL2Uyb0RvYy54bWysU01v2zAMvQ/YfxB0X+w4a+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e0XbW3lDhucUo/&#10;UTfuBiPJOTvqvpd5vlmvKcQOy57CI1yiiG4mPyuw+Yu0yFw0Pl01lnMiApOb1aatcRICj2426w36&#10;2KV6LQ4Q01fpLckOo4BQirL8+D2m89WXK1iXwZyfz16a93Mh09Trmxese9+fkCMuaXpAo4yfGBVG&#10;B0omHDyj8feBg6TEfHOobHP7edXgppRg2TYtbjCUAFHv32a5E6PHXRIJKDkE0MOIgItGBReOrDC7&#10;rFf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1TrsBAABMAwAADgAAAAAAAAAAAAAAAAAuAgAAZHJzL2Uy&#10;b0RvYy54bWxQSwECLQAUAAYACAAAACEAuU4FbtoAAAAKAQAADwAAAAAAAAAAAAAAAAAVBAAAZHJz&#10;L2Rvd25yZXYueG1sUEsFBgAAAAAEAAQA8wAAABwFAAAAAA==&#10;" w14:anchorId="5E56BC1D">
                <v:textbox inset="2.16pt,1.44pt,0,1.44pt">
                  <w:txbxContent>
                    <w:p w:rsidR="00E31C76" w:rsidP="00E31C76" w:rsidRDefault="00E31C76" w14:paraId="14F18730"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5536" behindDoc="0" locked="0" layoutInCell="1" allowOverlap="1" wp14:editId="65EDAF81" wp14:anchorId="5F01DFA5">
                <wp:simplePos x="0" y="0"/>
                <wp:positionH relativeFrom="column">
                  <wp:posOffset>1320800</wp:posOffset>
                </wp:positionH>
                <wp:positionV relativeFrom="paragraph">
                  <wp:posOffset>139700</wp:posOffset>
                </wp:positionV>
                <wp:extent cx="1003300" cy="609600"/>
                <wp:effectExtent l="0" t="0" r="0" b="0"/>
                <wp:wrapNone/>
                <wp:docPr id="8388" name="Rectangle 83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002DC04" w14:textId="77777777">
                            <w:r>
                              <w:rPr>
                                <w:rFonts w:ascii="Geneva" w:hAnsi="Geneva" w:eastAsia="Geneva" w:cs="Geneva"/>
                                <w:color w:val="000000"/>
                                <w:sz w:val="20"/>
                                <w:szCs w:val="20"/>
                                <w:lang w:val="Portuguese"/>
                              </w:rPr>
                              <w:t>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8" style="position:absolute;margin-left:104pt;margin-top:11pt;width:79pt;height:48pt;z-index:2599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VL8h4ugEAAEwDAAAOAAAAAAAAAAAAAAAAAC4CAABkcnMvZTJv&#10;RG9jLnhtbFBLAQItABQABgAIAAAAIQC5TgVu2gAAAAoBAAAPAAAAAAAAAAAAAAAAABQEAABkcnMv&#10;ZG93bnJldi54bWxQSwUGAAAAAAQABADzAAAAGwUAAAAA&#10;" w14:anchorId="5F01DFA5">
                <v:textbox inset="2.16pt,1.44pt,0,1.44pt">
                  <w:txbxContent>
                    <w:p w:rsidR="00E31C76" w:rsidP="00E31C76" w:rsidRDefault="00E31C76" w14:paraId="6002DC04" w14:textId="77777777">
                      <w:r>
                        <w:rPr>
                          <w:rFonts w:ascii="Geneva" w:hAnsi="Geneva" w:eastAsia="Geneva" w:cs="Geneva"/>
                          <w:color w:val="000000"/>
                          <w:sz w:val="20"/>
                          <w:szCs w:val="20"/>
                          <w:lang w:val="Portuguese"/>
                        </w:rPr>
                        <w:t>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6560" behindDoc="0" locked="0" layoutInCell="1" allowOverlap="1" wp14:editId="53AE17D3" wp14:anchorId="6A72DDA6">
                <wp:simplePos x="0" y="0"/>
                <wp:positionH relativeFrom="column">
                  <wp:posOffset>1320800</wp:posOffset>
                </wp:positionH>
                <wp:positionV relativeFrom="paragraph">
                  <wp:posOffset>139700</wp:posOffset>
                </wp:positionV>
                <wp:extent cx="1003300" cy="609600"/>
                <wp:effectExtent l="0" t="0" r="0" b="0"/>
                <wp:wrapNone/>
                <wp:docPr id="8389" name="Rectangle 8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22A613D" w14:textId="77777777">
                            <w:r>
                              <w:rPr>
                                <w:rFonts w:ascii="Geneva" w:hAnsi="Geneva" w:eastAsia="Geneva" w:cs="Geneva"/>
                                <w:color w:val="000000"/>
                                <w:sz w:val="20"/>
                                <w:szCs w:val="20"/>
                                <w:lang w:val="Portuguese"/>
                              </w:rPr>
                              <w:t>NÃO NÃO 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9" style="position:absolute;margin-left:104pt;margin-top:11pt;width:79pt;height:48pt;z-index:2599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as8k7sBAABMAwAADgAAAAAAAAAAAAAAAAAuAgAAZHJzL2Uy&#10;b0RvYy54bWxQSwECLQAUAAYACAAAACEAuU4FbtoAAAAKAQAADwAAAAAAAAAAAAAAAAAVBAAAZHJz&#10;L2Rvd25yZXYueG1sUEsFBgAAAAAEAAQA8wAAABwFAAAAAA==&#10;" w14:anchorId="6A72DDA6">
                <v:textbox inset="2.16pt,1.44pt,0,1.44pt">
                  <w:txbxContent>
                    <w:p w:rsidR="00E31C76" w:rsidP="00E31C76" w:rsidRDefault="00E31C76" w14:paraId="122A613D" w14:textId="77777777">
                      <w:r>
                        <w:rPr>
                          <w:rFonts w:ascii="Geneva" w:hAnsi="Geneva" w:eastAsia="Geneva" w:cs="Geneva"/>
                          <w:color w:val="000000"/>
                          <w:sz w:val="20"/>
                          <w:szCs w:val="20"/>
                          <w:lang w:val="Portuguese"/>
                        </w:rPr>
                        <w:t>NÃO NÃO NÃO</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7584" behindDoc="0" locked="0" layoutInCell="1" allowOverlap="1" wp14:editId="774C7FBF" wp14:anchorId="58D4D06B">
                <wp:simplePos x="0" y="0"/>
                <wp:positionH relativeFrom="column">
                  <wp:posOffset>1320800</wp:posOffset>
                </wp:positionH>
                <wp:positionV relativeFrom="paragraph">
                  <wp:posOffset>139700</wp:posOffset>
                </wp:positionV>
                <wp:extent cx="1003300" cy="762000"/>
                <wp:effectExtent l="0" t="0" r="0" b="0"/>
                <wp:wrapNone/>
                <wp:docPr id="8390" name="Rectangle 8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CA21A39" w14:textId="77777777">
                            <w:r>
                              <w:rPr>
                                <w:rFonts w:ascii="Geneva" w:hAnsi="Geneva" w:eastAsia="Geneva" w:cs="Geneva"/>
                                <w:color w:val="000000"/>
                                <w:sz w:val="20"/>
                                <w:szCs w:val="20"/>
                                <w:lang w:val="Portuguese"/>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90" style="position:absolute;margin-left:104pt;margin-top:11pt;width:79pt;height:60pt;z-index:2599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UBugEAAEw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S0Xa1RIMctTuk3&#10;6sZdPypyyg5GSpXnm/WaQuyw7Ck8wjmK6Gbyswabv0iLzEXj40VjNSciMLlerdsaHxJ4dHO1XqGP&#10;Xar34gAx/VDekuwwCgilKMsPv2I6XX27gnUZzOn57KV5NxcyTX3dvmHdeXlEjrik6QGNHv3EqBhN&#10;oGTCwTMa/+w5KErGnw6VbW6uVg1uSgmWbdPiBkMJEPXuY5Y7MXjcJZGAkn0A0w8IuGhUcOHICrPz&#10;euWd+BgX9O8/wfYV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QLiUBugEAAEwDAAAOAAAAAAAAAAAAAAAAAC4CAABkcnMvZTJv&#10;RG9jLnhtbFBLAQItABQABgAIAAAAIQCiaTO02gAAAAoBAAAPAAAAAAAAAAAAAAAAABQEAABkcnMv&#10;ZG93bnJldi54bWxQSwUGAAAAAAQABADzAAAAGwUAAAAA&#10;" w14:anchorId="58D4D06B">
                <v:textbox inset="2.16pt,1.44pt,0,1.44pt">
                  <w:txbxContent>
                    <w:p w:rsidR="00E31C76" w:rsidP="00E31C76" w:rsidRDefault="00E31C76" w14:paraId="1CA21A39" w14:textId="77777777">
                      <w:r>
                        <w:rPr>
                          <w:rFonts w:ascii="Geneva" w:hAnsi="Geneva" w:eastAsia="Geneva" w:cs="Geneva"/>
                          <w:color w:val="000000"/>
                          <w:sz w:val="20"/>
                          <w:szCs w:val="20"/>
                          <w:lang w:val="Portuguese"/>
                        </w:rPr>
                        <w:t/>
                      </w:r>
                    </w:p>
                  </w:txbxContent>
                </v:textbox>
              </v:rect>
            </w:pict>
          </mc:Fallback>
        </mc:AlternateContent>
      </w:r>
      <w:r w:rsidRPr="00BF6565">
        <w:rPr>
          <w:rFonts w:ascii="Century Gothic" w:hAnsi="Century Gothic" w:eastAsia="Times New Roman" w:cs="Times New Roman"/>
          <w:noProof/>
          <w:color w:val="000000"/>
          <w:sz w:val="28"/>
          <w:szCs w:val="28"/>
          <w:lang w:val="Portuguese"/>
        </w:rPr>
        <mc:AlternateContent>
          <mc:Choice Requires="wps">
            <w:drawing>
              <wp:anchor distT="0" distB="0" distL="114300" distR="114300" simplePos="0" relativeHeight="259908608" behindDoc="0" locked="0" layoutInCell="1" allowOverlap="1" wp14:editId="0930F4C0" wp14:anchorId="4CCDAB49">
                <wp:simplePos x="0" y="0"/>
                <wp:positionH relativeFrom="column">
                  <wp:posOffset>1320800</wp:posOffset>
                </wp:positionH>
                <wp:positionV relativeFrom="paragraph">
                  <wp:posOffset>139700</wp:posOffset>
                </wp:positionV>
                <wp:extent cx="1003300" cy="762000"/>
                <wp:effectExtent l="0" t="0" r="0" b="0"/>
                <wp:wrapNone/>
                <wp:docPr id="8391" name="Rectangle 83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C06D83E" w14:textId="77777777">
                            <w:r>
                              <w:rPr>
                                <w:rFonts w:ascii="Geneva" w:hAnsi="Geneva" w:eastAsia="Geneva" w:cs="Geneva"/>
                                <w:color w:val="000000"/>
                                <w:sz w:val="20"/>
                                <w:szCs w:val="20"/>
                                <w:lang w:val="Portuguese"/>
                              </w:rPr>
                              <w:t xml:space="preserve"> SEM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91" style="position:absolute;margin-left:104pt;margin-top:11pt;width:79pt;height:60pt;z-index:2599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3KrR6rsBAABMAwAADgAAAAAAAAAAAAAAAAAuAgAAZHJzL2Uy&#10;b0RvYy54bWxQSwECLQAUAAYACAAAACEAomkztNoAAAAKAQAADwAAAAAAAAAAAAAAAAAVBAAAZHJz&#10;L2Rvd25yZXYueG1sUEsFBgAAAAAEAAQA8wAAABwFAAAAAA==&#10;" w14:anchorId="4CCDAB49">
                <v:textbox inset="2.16pt,1.44pt,0,1.44pt">
                  <w:txbxContent>
                    <w:p w:rsidR="00E31C76" w:rsidP="00E31C76" w:rsidRDefault="00E31C76" w14:paraId="2C06D83E" w14:textId="77777777">
                      <w:r>
                        <w:rPr>
                          <w:rFonts w:ascii="Geneva" w:hAnsi="Geneva" w:eastAsia="Geneva" w:cs="Geneva"/>
                          <w:color w:val="000000"/>
                          <w:sz w:val="20"/>
                          <w:szCs w:val="20"/>
                          <w:lang w:val="Portuguese"/>
                        </w:rPr>
                        <w:t xml:space="preserve"> SEM</w:t>
                      </w:r>
                    </w:p>
                  </w:txbxContent>
                </v:textbox>
              </v:rect>
            </w:pict>
          </mc:Fallback>
        </mc:AlternateContent>
      </w:r>
      <w:r>
        <w:rPr>
          <w:rFonts w:ascii="Century Gothic" w:hAnsi="Century Gothic" w:eastAsia="Times New Roman" w:cs="Times New Roman"/>
          <w:noProof/>
          <w:color w:val="000000"/>
          <w:sz w:val="28"/>
          <w:szCs w:val="28"/>
          <w:lang w:val="Portuguese"/>
        </w:rPr>
        <w:t>COMENTÁRIOS ADICIONAIS</w:t>
      </w:r>
    </w:p>
    <w:tbl>
      <w:tblPr>
        <w:tblW w:w="11126" w:type="dxa"/>
        <w:tblInd w:w="-5" w:type="dxa"/>
        <w:tblLook w:val="04A0" w:firstRow="1" w:lastRow="0" w:firstColumn="1" w:lastColumn="0" w:noHBand="0" w:noVBand="1"/>
      </w:tblPr>
      <w:tblGrid>
        <w:gridCol w:w="10890"/>
        <w:gridCol w:w="236"/>
      </w:tblGrid>
      <w:tr w:rsidRPr="007D202B" w:rsidR="00E31C76" w:rsidTr="00E31C76" w14:paraId="7982C9FF" w14:textId="77777777">
        <w:trPr>
          <w:trHeight w:val="5040"/>
        </w:trPr>
        <w:tc>
          <w:tcPr>
            <w:tcW w:w="10890" w:type="dxa"/>
            <w:tcBorders>
              <w:top w:val="single" w:color="BFBFBF" w:sz="4" w:space="0"/>
              <w:left w:val="single" w:color="BFBFBF" w:sz="4" w:space="0"/>
              <w:bottom w:val="single" w:color="BFBFBF" w:themeColor="background1" w:themeShade="BF" w:sz="24" w:space="0"/>
              <w:right w:val="single" w:color="BFBFBF" w:sz="4" w:space="0"/>
            </w:tcBorders>
            <w:shd w:val="clear" w:color="auto" w:fill="auto"/>
            <w:vAlign w:val="center"/>
            <w:hideMark/>
          </w:tcPr>
          <w:p w:rsidRPr="007D202B" w:rsidR="00E31C76" w:rsidP="009372B2" w:rsidRDefault="00E31C76" w14:paraId="7D90F78F"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E31C76" w:rsidP="009372B2" w:rsidRDefault="00E31C76" w14:paraId="3D762C00" w14:textId="77777777">
            <w:pPr>
              <w:bidi w:val="false"/>
              <w:ind w:firstLine="180" w:firstLineChars="100"/>
              <w:rPr>
                <w:rFonts w:ascii="Century Gothic" w:hAnsi="Century Gothic" w:eastAsia="Times New Roman" w:cs="Times New Roman"/>
                <w:color w:val="000000"/>
                <w:sz w:val="18"/>
                <w:szCs w:val="18"/>
              </w:rPr>
            </w:pPr>
          </w:p>
        </w:tc>
      </w:tr>
    </w:tbl>
    <w:p w:rsidRPr="00BF6565" w:rsidR="00C940CA" w:rsidP="001952BD" w:rsidRDefault="00C940CA" w14:paraId="298C3F36" w14:textId="77777777">
      <w:pPr>
        <w:bidi w:val="false"/>
        <w:spacing w:line="360" w:lineRule="auto"/>
        <w:rPr>
          <w:rFonts w:ascii="Century Gothic" w:hAnsi="Century Gothic" w:eastAsia="Times New Roman" w:cs="Times New Roman"/>
          <w:color w:val="000000"/>
          <w:sz w:val="28"/>
          <w:szCs w:val="28"/>
        </w:rPr>
      </w:pPr>
    </w:p>
    <w:tbl>
      <w:tblPr>
        <w:tblW w:w="11014" w:type="dxa"/>
        <w:tblInd w:w="-5" w:type="dxa"/>
        <w:tblLook w:val="04A0" w:firstRow="1" w:lastRow="0" w:firstColumn="1" w:lastColumn="0" w:noHBand="0" w:noVBand="1"/>
      </w:tblPr>
      <w:tblGrid>
        <w:gridCol w:w="5393"/>
        <w:gridCol w:w="3517"/>
        <w:gridCol w:w="2104"/>
      </w:tblGrid>
      <w:tr w:rsidRPr="00D156EE" w:rsidR="001952BD" w:rsidTr="00DB1734" w14:paraId="308A85D5" w14:textId="77777777">
        <w:trPr>
          <w:trHeight w:val="432"/>
        </w:trPr>
        <w:tc>
          <w:tcPr>
            <w:tcW w:w="5393" w:type="dxa"/>
            <w:tcBorders>
              <w:top w:val="single" w:color="BFBFBF" w:sz="4" w:space="0"/>
              <w:left w:val="single" w:color="BFBFBF" w:sz="4" w:space="0"/>
              <w:bottom w:val="single" w:color="BFBFBF" w:sz="4" w:space="0"/>
              <w:right w:val="single" w:color="BFBFBF" w:sz="4" w:space="0"/>
            </w:tcBorders>
            <w:shd w:val="clear" w:color="000000" w:fill="D6DCE4"/>
            <w:noWrap/>
            <w:vAlign w:val="center"/>
            <w:hideMark/>
          </w:tcPr>
          <w:p w:rsidRPr="00D156EE" w:rsidR="001952BD" w:rsidP="00DB1734" w:rsidRDefault="001952BD" w14:paraId="0461D2F6" w14:textId="77777777">
            <w:pPr>
              <w:bidi w:val="false"/>
              <w:rPr>
                <w:rFonts w:ascii="Century Gothic" w:hAnsi="Century Gothic" w:eastAsia="Times New Roman" w:cs="Times New Roman"/>
                <w:b/>
                <w:bCs/>
                <w:color w:val="000000"/>
                <w:sz w:val="18"/>
                <w:szCs w:val="18"/>
              </w:rPr>
            </w:pPr>
            <w:r w:rsidRPr="00D156EE">
              <w:rPr>
                <w:rFonts w:ascii="Century Gothic" w:hAnsi="Century Gothic" w:eastAsia="Times New Roman" w:cs="Times New Roman"/>
                <w:b/>
                <w:color w:val="000000"/>
                <w:sz w:val="18"/>
                <w:szCs w:val="18"/>
                <w:lang w:val="Portuguese"/>
              </w:rPr>
              <w:t xml:space="preserve">APROVADO POR </w:t>
            </w:r>
            <w:r w:rsidRPr="00D156EE">
              <w:rPr>
                <w:rFonts w:ascii="Century Gothic" w:hAnsi="Century Gothic" w:eastAsia="Times New Roman" w:cs="Times New Roman"/>
                <w:color w:val="000000"/>
                <w:sz w:val="18"/>
                <w:szCs w:val="18"/>
                <w:lang w:val="Portuguese"/>
              </w:rPr>
              <w:t>NOME E TÍTULO</w:t>
            </w:r>
          </w:p>
        </w:tc>
        <w:tc>
          <w:tcPr>
            <w:tcW w:w="3517" w:type="dxa"/>
            <w:tcBorders>
              <w:top w:val="single" w:color="BFBFBF" w:sz="4" w:space="0"/>
              <w:left w:val="nil"/>
              <w:bottom w:val="single" w:color="BFBFBF" w:sz="4" w:space="0"/>
              <w:right w:val="single" w:color="BFBFBF" w:sz="4" w:space="0"/>
            </w:tcBorders>
            <w:shd w:val="clear" w:color="000000" w:fill="D6DCE4"/>
            <w:noWrap/>
            <w:vAlign w:val="center"/>
            <w:hideMark/>
          </w:tcPr>
          <w:p w:rsidRPr="00D156EE" w:rsidR="001952BD" w:rsidP="00DB1734" w:rsidRDefault="001952BD" w14:paraId="37E6E0C3" w14:textId="77777777">
            <w:pPr>
              <w:bidi w:val="false"/>
              <w:rPr>
                <w:rFonts w:ascii="Century Gothic" w:hAnsi="Century Gothic" w:eastAsia="Times New Roman" w:cs="Times New Roman"/>
                <w:b/>
                <w:bCs/>
                <w:color w:val="000000"/>
                <w:sz w:val="18"/>
                <w:szCs w:val="18"/>
              </w:rPr>
            </w:pPr>
            <w:r w:rsidRPr="00D156EE">
              <w:rPr>
                <w:rFonts w:ascii="Century Gothic" w:hAnsi="Century Gothic" w:eastAsia="Times New Roman" w:cs="Times New Roman"/>
                <w:b/>
                <w:color w:val="000000"/>
                <w:sz w:val="18"/>
                <w:szCs w:val="18"/>
                <w:lang w:val="Portuguese"/>
              </w:rPr>
              <w:t xml:space="preserve">APROVADO POR </w:t>
            </w:r>
            <w:r w:rsidRPr="00D156EE">
              <w:rPr>
                <w:rFonts w:ascii="Century Gothic" w:hAnsi="Century Gothic" w:eastAsia="Times New Roman" w:cs="Times New Roman"/>
                <w:color w:val="000000"/>
                <w:sz w:val="18"/>
                <w:szCs w:val="18"/>
                <w:lang w:val="Portuguese"/>
              </w:rPr>
              <w:t>ASSINATURA</w:t>
            </w:r>
          </w:p>
        </w:tc>
        <w:tc>
          <w:tcPr>
            <w:tcW w:w="2104" w:type="dxa"/>
            <w:tcBorders>
              <w:top w:val="single" w:color="BFBFBF" w:sz="4" w:space="0"/>
              <w:left w:val="nil"/>
              <w:bottom w:val="single" w:color="BFBFBF" w:sz="4" w:space="0"/>
              <w:right w:val="single" w:color="BFBFBF" w:sz="4" w:space="0"/>
            </w:tcBorders>
            <w:shd w:val="clear" w:color="000000" w:fill="D6DCE4"/>
            <w:vAlign w:val="center"/>
            <w:hideMark/>
          </w:tcPr>
          <w:p w:rsidRPr="00D156EE" w:rsidR="001952BD" w:rsidP="00DB1734" w:rsidRDefault="001952BD" w14:paraId="2F4977ED" w14:textId="77777777">
            <w:pPr>
              <w:bidi w:val="false"/>
              <w:rPr>
                <w:rFonts w:ascii="Century Gothic" w:hAnsi="Century Gothic" w:eastAsia="Times New Roman" w:cs="Times New Roman"/>
                <w:b/>
                <w:bCs/>
                <w:color w:val="000000"/>
                <w:sz w:val="18"/>
                <w:szCs w:val="18"/>
              </w:rPr>
            </w:pPr>
            <w:r w:rsidRPr="00D156EE">
              <w:rPr>
                <w:rFonts w:ascii="Century Gothic" w:hAnsi="Century Gothic" w:eastAsia="Times New Roman" w:cs="Times New Roman"/>
                <w:b/>
                <w:color w:val="000000"/>
                <w:sz w:val="18"/>
                <w:szCs w:val="18"/>
                <w:lang w:val="Portuguese"/>
              </w:rPr>
              <w:t>DATA</w:t>
            </w:r>
          </w:p>
        </w:tc>
      </w:tr>
      <w:tr w:rsidRPr="00D156EE" w:rsidR="001952BD" w:rsidTr="00DB1734" w14:paraId="00CD338C" w14:textId="77777777">
        <w:trPr>
          <w:trHeight w:val="793"/>
        </w:trPr>
        <w:tc>
          <w:tcPr>
            <w:tcW w:w="5393" w:type="dxa"/>
            <w:tcBorders>
              <w:top w:val="single" w:color="BFBFBF" w:sz="4" w:space="0"/>
              <w:left w:val="single" w:color="BFBFBF" w:sz="4" w:space="0"/>
              <w:bottom w:val="single" w:color="BFBFBF" w:sz="24" w:space="0"/>
              <w:right w:val="single" w:color="BFBFBF" w:sz="4" w:space="0"/>
            </w:tcBorders>
            <w:shd w:val="clear" w:color="000000" w:fill="F2F2F2"/>
            <w:noWrap/>
            <w:vAlign w:val="center"/>
            <w:hideMark/>
          </w:tcPr>
          <w:p w:rsidRPr="00D156EE" w:rsidR="001952BD" w:rsidP="00DB1734" w:rsidRDefault="001952BD" w14:paraId="4D3D01D6" w14:textId="77777777">
            <w:pPr>
              <w:bidi w:val="false"/>
              <w:ind w:firstLine="180" w:firstLineChars="100"/>
              <w:rPr>
                <w:rFonts w:ascii="Century Gothic" w:hAnsi="Century Gothic" w:eastAsia="Times New Roman" w:cs="Times New Roman"/>
                <w:color w:val="000000"/>
                <w:sz w:val="18"/>
                <w:szCs w:val="18"/>
              </w:rPr>
            </w:pPr>
            <w:r w:rsidRPr="00D156EE">
              <w:rPr>
                <w:rFonts w:ascii="Century Gothic" w:hAnsi="Century Gothic" w:eastAsia="Times New Roman" w:cs="Times New Roman"/>
                <w:color w:val="000000"/>
                <w:sz w:val="18"/>
                <w:szCs w:val="18"/>
                <w:lang w:val="Portuguese"/>
              </w:rPr>
              <w:t xml:space="preserve"> </w:t>
            </w:r>
          </w:p>
        </w:tc>
        <w:tc>
          <w:tcPr>
            <w:tcW w:w="3517" w:type="dxa"/>
            <w:tcBorders>
              <w:top w:val="single" w:color="BFBFBF" w:sz="4" w:space="0"/>
              <w:left w:val="nil"/>
              <w:bottom w:val="single" w:color="BFBFBF" w:sz="24" w:space="0"/>
              <w:right w:val="single" w:color="BFBFBF" w:sz="4" w:space="0"/>
            </w:tcBorders>
            <w:shd w:val="clear" w:color="000000" w:fill="F2F2F2"/>
            <w:noWrap/>
            <w:vAlign w:val="center"/>
            <w:hideMark/>
          </w:tcPr>
          <w:p w:rsidRPr="00D156EE" w:rsidR="001952BD" w:rsidP="00DB1734" w:rsidRDefault="001952BD" w14:paraId="387C5731" w14:textId="77777777">
            <w:pPr>
              <w:bidi w:val="false"/>
              <w:ind w:firstLine="180" w:firstLineChars="100"/>
              <w:rPr>
                <w:rFonts w:ascii="Century Gothic" w:hAnsi="Century Gothic" w:eastAsia="Times New Roman" w:cs="Times New Roman"/>
                <w:color w:val="000000"/>
                <w:sz w:val="18"/>
                <w:szCs w:val="18"/>
              </w:rPr>
            </w:pPr>
            <w:r w:rsidRPr="00D156EE">
              <w:rPr>
                <w:rFonts w:ascii="Century Gothic" w:hAnsi="Century Gothic" w:eastAsia="Times New Roman" w:cs="Times New Roman"/>
                <w:color w:val="000000"/>
                <w:sz w:val="18"/>
                <w:szCs w:val="18"/>
                <w:lang w:val="Portuguese"/>
              </w:rPr>
              <w:t xml:space="preserve"> </w:t>
            </w:r>
          </w:p>
        </w:tc>
        <w:tc>
          <w:tcPr>
            <w:tcW w:w="2104" w:type="dxa"/>
            <w:tcBorders>
              <w:top w:val="single" w:color="BFBFBF" w:sz="4" w:space="0"/>
              <w:left w:val="nil"/>
              <w:bottom w:val="single" w:color="BFBFBF" w:sz="24" w:space="0"/>
              <w:right w:val="single" w:color="BFBFBF" w:sz="4" w:space="0"/>
            </w:tcBorders>
            <w:shd w:val="clear" w:color="000000" w:fill="F2F2F2"/>
            <w:vAlign w:val="center"/>
            <w:hideMark/>
          </w:tcPr>
          <w:p w:rsidRPr="00D156EE" w:rsidR="001952BD" w:rsidP="00DB1734" w:rsidRDefault="001952BD" w14:paraId="1529D496" w14:textId="77777777">
            <w:pPr>
              <w:bidi w:val="false"/>
              <w:ind w:firstLine="180" w:firstLineChars="100"/>
              <w:rPr>
                <w:rFonts w:ascii="Century Gothic" w:hAnsi="Century Gothic" w:eastAsia="Times New Roman" w:cs="Times New Roman"/>
                <w:color w:val="000000"/>
                <w:sz w:val="18"/>
                <w:szCs w:val="18"/>
              </w:rPr>
            </w:pPr>
            <w:r w:rsidRPr="00D156EE">
              <w:rPr>
                <w:rFonts w:ascii="Century Gothic" w:hAnsi="Century Gothic" w:eastAsia="Times New Roman" w:cs="Times New Roman"/>
                <w:color w:val="000000"/>
                <w:sz w:val="18"/>
                <w:szCs w:val="18"/>
                <w:lang w:val="Portuguese"/>
              </w:rPr>
              <w:t xml:space="preserve"> </w:t>
            </w:r>
          </w:p>
        </w:tc>
      </w:tr>
    </w:tbl>
    <w:p w:rsidRPr="00F91EB4" w:rsidR="001952BD" w:rsidRDefault="001952BD" w14:paraId="5B3F260C" w14:textId="77777777">
      <w:pPr>
        <w:bidi w:val="false"/>
        <w:rPr>
          <w:rFonts w:ascii="Century Gothic" w:hAnsi="Century Gothic"/>
          <w:color w:val="000000" w:themeColor="text1"/>
        </w:rPr>
        <w:sectPr w:rsidRPr="00F91EB4" w:rsidR="001952BD" w:rsidSect="0005636F">
          <w:pgSz w:w="12240" w:h="15840"/>
          <w:pgMar w:top="864" w:right="864"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color="auto" w:sz="0" w:space="0"/>
          <w:left w:val="single" w:color="BFBFBF" w:themeColor="background1" w:themeShade="BF" w:sz="24" w:space="0"/>
          <w:bottom w:val="none" w:color="auto" w:sz="0" w:space="0"/>
          <w:right w:val="none" w:color="auto" w:sz="0" w:space="0"/>
          <w:insideH w:val="none" w:color="auto" w:sz="0" w:space="0"/>
          <w:insideV w:val="none" w:color="auto" w:sz="0" w:space="0"/>
        </w:tblBorders>
        <w:tblCellMar>
          <w:left w:w="360" w:type="dxa"/>
          <w:right w:w="115" w:type="dxa"/>
        </w:tblCellMar>
        <w:tblLook w:val="04A0" w:firstRow="1" w:lastRow="0" w:firstColumn="1" w:lastColumn="0" w:noHBand="0" w:noVBand="1"/>
      </w:tblPr>
      <w:tblGrid>
        <w:gridCol w:w="9944"/>
      </w:tblGrid>
      <w:tr w:rsidRPr="008A7C4A" w:rsidR="00A367B9" w:rsidTr="00C07318" w14:paraId="130E1DE8" w14:textId="77777777">
        <w:trPr>
          <w:trHeight w:val="2649"/>
        </w:trPr>
        <w:tc>
          <w:tcPr>
            <w:tcW w:w="9944" w:type="dxa"/>
          </w:tcPr>
          <w:p w:rsidRPr="008A7C4A" w:rsidR="00A367B9" w:rsidP="00C07318" w:rsidRDefault="00A367B9" w14:paraId="20A3904D" w14:textId="77777777">
            <w:pPr>
              <w:bidi w:val="false"/>
              <w:jc w:val="center"/>
              <w:rPr>
                <w:rFonts w:ascii="Century Gothic" w:hAnsi="Century Gothic" w:cs="Arial"/>
                <w:b/>
                <w:sz w:val="20"/>
                <w:szCs w:val="20"/>
              </w:rPr>
            </w:pPr>
            <w:r w:rsidRPr="008A7C4A">
              <w:rPr>
                <w:rFonts w:ascii="Century Gothic" w:hAnsi="Century Gothic" w:cs="Arial"/>
                <w:b/>
                <w:sz w:val="20"/>
                <w:szCs w:val="20"/>
                <w:lang w:val="Portuguese"/>
              </w:rPr>
              <w:t>DISCLAIMER</w:t>
            </w:r>
          </w:p>
          <w:p w:rsidRPr="008A7C4A" w:rsidR="00A367B9" w:rsidP="00C07318" w:rsidRDefault="00A367B9" w14:paraId="3DE3952B" w14:textId="77777777">
            <w:pPr>
              <w:bidi w:val="false"/>
              <w:rPr>
                <w:rFonts w:ascii="Century Gothic" w:hAnsi="Century Gothic" w:cs="Arial"/>
                <w:sz w:val="20"/>
                <w:szCs w:val="20"/>
              </w:rPr>
            </w:pPr>
          </w:p>
          <w:p w:rsidRPr="008A7C4A" w:rsidR="00A367B9" w:rsidP="00C07318" w:rsidRDefault="00A367B9" w14:paraId="5EDE5921" w14:textId="77777777">
            <w:pPr>
              <w:bidi w:val="false"/>
              <w:rPr>
                <w:rFonts w:ascii="Century Gothic" w:hAnsi="Century Gothic" w:cs="Arial"/>
                <w:sz w:val="20"/>
                <w:szCs w:val="20"/>
              </w:rPr>
            </w:pPr>
            <w:r w:rsidRPr="008A7C4A">
              <w:rPr>
                <w:rFonts w:ascii="Century Gothic" w:hAnsi="Century Gothic" w:cs="Arial"/>
                <w:sz w:val="20"/>
                <w:szCs w:val="20"/>
                <w:lang w:val="Portuguese"/>
              </w:rPr>
              <w:t>Quaisquer artigos, modelos ou informações fornecidas pelo Smartsheet no site são apenas para referência. Embora nos esforcemos para manter as informações atualizadas e corretas, não fazemos representações ou garantias de qualquer tipo, expressas ou implícitas, sobre a completude, precisão, confiabilidade, adequação ou disponibilidade em relação ao site ou às informações, artigos, modelos ou gráficos relacionados contidos no site. Qualquer dependência que você colocar em tais informações é, portanto, estritamente por sua conta e risco.</w:t>
            </w:r>
          </w:p>
        </w:tc>
      </w:tr>
    </w:tbl>
    <w:p w:rsidRPr="008A7C4A" w:rsidR="00B53EFF" w:rsidRDefault="00B53EFF" w14:paraId="1F9E1BBC" w14:textId="77777777">
      <w:pPr>
        <w:rPr>
          <w:rFonts w:ascii="Century Gothic" w:hAnsi="Century Gothic"/>
          <w:color w:val="000000" w:themeColor="text1"/>
          <w:sz w:val="20"/>
          <w:szCs w:val="20"/>
        </w:rPr>
      </w:pPr>
    </w:p>
    <w:sectPr w:rsidRPr="008A7C4A" w:rsidR="00B53EFF"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348F5" w14:textId="77777777" w:rsidR="00A416BB" w:rsidRDefault="00A416BB" w:rsidP="004C6C01">
      <w:r>
        <w:separator/>
      </w:r>
    </w:p>
  </w:endnote>
  <w:endnote w:type="continuationSeparator" w:id="0">
    <w:p w14:paraId="2E456244" w14:textId="77777777" w:rsidR="00A416BB" w:rsidRDefault="00A416BB"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Segoe UI Symbo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A2C70" w14:textId="77777777" w:rsidR="00A416BB" w:rsidRDefault="00A416BB" w:rsidP="004C6C01">
      <w:r>
        <w:separator/>
      </w:r>
    </w:p>
  </w:footnote>
  <w:footnote w:type="continuationSeparator" w:id="0">
    <w:p w14:paraId="56954937" w14:textId="77777777" w:rsidR="00A416BB" w:rsidRDefault="00A416BB" w:rsidP="004C6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BB"/>
    <w:rsid w:val="0001310E"/>
    <w:rsid w:val="00020BEF"/>
    <w:rsid w:val="00024BC7"/>
    <w:rsid w:val="00043D7E"/>
    <w:rsid w:val="0005636F"/>
    <w:rsid w:val="0006622C"/>
    <w:rsid w:val="000A703F"/>
    <w:rsid w:val="000B0163"/>
    <w:rsid w:val="00145306"/>
    <w:rsid w:val="00160FE2"/>
    <w:rsid w:val="00163990"/>
    <w:rsid w:val="00177CFE"/>
    <w:rsid w:val="00190874"/>
    <w:rsid w:val="001952BD"/>
    <w:rsid w:val="001A3BB2"/>
    <w:rsid w:val="001A56BE"/>
    <w:rsid w:val="002424A5"/>
    <w:rsid w:val="00250419"/>
    <w:rsid w:val="002744FF"/>
    <w:rsid w:val="002C1F2E"/>
    <w:rsid w:val="002D17E5"/>
    <w:rsid w:val="002E3A63"/>
    <w:rsid w:val="00326C59"/>
    <w:rsid w:val="00343574"/>
    <w:rsid w:val="003560B8"/>
    <w:rsid w:val="0039509E"/>
    <w:rsid w:val="003C562A"/>
    <w:rsid w:val="003D14B5"/>
    <w:rsid w:val="003F3066"/>
    <w:rsid w:val="00410A65"/>
    <w:rsid w:val="004221EB"/>
    <w:rsid w:val="00471C74"/>
    <w:rsid w:val="00473CC3"/>
    <w:rsid w:val="004937B7"/>
    <w:rsid w:val="00495588"/>
    <w:rsid w:val="004C6C01"/>
    <w:rsid w:val="00511E24"/>
    <w:rsid w:val="005449AA"/>
    <w:rsid w:val="00583610"/>
    <w:rsid w:val="005C009E"/>
    <w:rsid w:val="006208CC"/>
    <w:rsid w:val="00623DEF"/>
    <w:rsid w:val="00647099"/>
    <w:rsid w:val="0065552C"/>
    <w:rsid w:val="00710BDD"/>
    <w:rsid w:val="007318F6"/>
    <w:rsid w:val="0073536A"/>
    <w:rsid w:val="00746911"/>
    <w:rsid w:val="00751E00"/>
    <w:rsid w:val="007805A4"/>
    <w:rsid w:val="00790912"/>
    <w:rsid w:val="007A60CE"/>
    <w:rsid w:val="007B16E4"/>
    <w:rsid w:val="007D01DF"/>
    <w:rsid w:val="007D202B"/>
    <w:rsid w:val="00853EC4"/>
    <w:rsid w:val="00871614"/>
    <w:rsid w:val="00894A5A"/>
    <w:rsid w:val="00897019"/>
    <w:rsid w:val="008A7C4A"/>
    <w:rsid w:val="008E2EF3"/>
    <w:rsid w:val="00912FD8"/>
    <w:rsid w:val="00985BD7"/>
    <w:rsid w:val="009B203C"/>
    <w:rsid w:val="009C61B0"/>
    <w:rsid w:val="00A24153"/>
    <w:rsid w:val="00A35F36"/>
    <w:rsid w:val="00A367B9"/>
    <w:rsid w:val="00A416BB"/>
    <w:rsid w:val="00A55AA4"/>
    <w:rsid w:val="00A80B25"/>
    <w:rsid w:val="00A84A5F"/>
    <w:rsid w:val="00AC464E"/>
    <w:rsid w:val="00B112E8"/>
    <w:rsid w:val="00B53EFF"/>
    <w:rsid w:val="00B61915"/>
    <w:rsid w:val="00B758CE"/>
    <w:rsid w:val="00BB16D9"/>
    <w:rsid w:val="00BF30B0"/>
    <w:rsid w:val="00BF6565"/>
    <w:rsid w:val="00C07318"/>
    <w:rsid w:val="00C209D2"/>
    <w:rsid w:val="00C3114D"/>
    <w:rsid w:val="00C31CCD"/>
    <w:rsid w:val="00C40FB1"/>
    <w:rsid w:val="00C74B39"/>
    <w:rsid w:val="00C940CA"/>
    <w:rsid w:val="00CA5ED2"/>
    <w:rsid w:val="00CB7406"/>
    <w:rsid w:val="00CC4CAD"/>
    <w:rsid w:val="00D156EE"/>
    <w:rsid w:val="00D51D4E"/>
    <w:rsid w:val="00D57248"/>
    <w:rsid w:val="00D64AF1"/>
    <w:rsid w:val="00DB1734"/>
    <w:rsid w:val="00E31C76"/>
    <w:rsid w:val="00E3757D"/>
    <w:rsid w:val="00E66562"/>
    <w:rsid w:val="00E83569"/>
    <w:rsid w:val="00E86F5C"/>
    <w:rsid w:val="00EE207C"/>
    <w:rsid w:val="00F32754"/>
    <w:rsid w:val="00F35C56"/>
    <w:rsid w:val="00F569CF"/>
    <w:rsid w:val="00F91EB4"/>
    <w:rsid w:val="00FC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5B0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styleId="HeaderChar" w:customStyle="1">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styleId="FooterChar" w:customStyle="1">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95588"/>
    <w:rPr>
      <w:color w:val="0563C1" w:themeColor="hyperlink"/>
      <w:u w:val="single"/>
    </w:rPr>
  </w:style>
  <w:style w:type="character" w:styleId="UnresolvedMention">
    <w:name w:val="Unresolved Mention"/>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hAnsi="Times New Roman" w:cs="Times New Roman"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t.smartsheet.com/try-it?trp=57435&amp;utm_language=PT&amp;utm_source=integrated+content&amp;utm_campaign=/executive-project-status-update-template&amp;utm_medium=ic+executive+project+status+report+57435+word+pt&amp;lpa=ic+executive+project+status+report+57435+word+p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359A-9125-4B40-A405-4032C176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IC-Executive-Project-Status-Report-Template_WORD - sr edits.dotx</Template>
  <TotalTime>1</TotalTime>
  <Pages>6</Pages>
  <Words>521</Words>
  <Characters>2972</Characters>
  <Application>Microsoft Office Word</Application>
  <DocSecurity>0</DocSecurity>
  <Lines>24</Lines>
  <Paragraphs>6</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Smartsheet.com</Company>
  <LinksUpToDate>false</LinksUpToDate>
  <CharactersWithSpaces>3487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ragaz</dc:creator>
  <cp:keywords/>
  <dc:description/>
  <cp:lastModifiedBy>Alexandra Ragazhinskaya</cp:lastModifiedBy>
  <cp:revision>1</cp:revision>
  <cp:lastPrinted>2019-08-05T01:14:00Z</cp:lastPrinted>
  <dcterms:created xsi:type="dcterms:W3CDTF">2021-06-14T19:37:00Z</dcterms:created>
  <dcterms:modified xsi:type="dcterms:W3CDTF">2021-06-14T19:38:00Z</dcterms:modified>
  <cp:category/>
</cp:coreProperties>
</file>